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bookmarkStart w:id="12" w:name="_Toc232335677"/>
      <w:bookmarkStart w:id="13" w:name="_Toc232426957"/>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77777777"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at Collage of Informatics Midocean University, UAE.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14" w:name="_Toc232426958"/>
      <w:r>
        <w:lastRenderedPageBreak/>
        <w:t>Acknowledgements</w:t>
      </w:r>
      <w:bookmarkEnd w:id="14"/>
    </w:p>
    <w:p w14:paraId="1F789B4A" w14:textId="77777777" w:rsidR="005567C2" w:rsidRDefault="00FD48DD" w:rsidP="00C04CEE">
      <w:pPr>
        <w:spacing w:after="0" w:line="360" w:lineRule="auto"/>
        <w:ind w:left="0" w:firstLine="0"/>
        <w:rPr>
          <w:color w:val="auto"/>
          <w:szCs w:val="28"/>
        </w:rPr>
      </w:pPr>
      <w:r>
        <w:rPr>
          <w:color w:val="auto"/>
          <w:szCs w:val="28"/>
        </w:rPr>
        <w:t>We are</w:t>
      </w:r>
      <w:r w:rsidR="0011164D" w:rsidRPr="0011164D">
        <w:rPr>
          <w:color w:val="auto"/>
          <w:szCs w:val="28"/>
        </w:rPr>
        <w:t xml:space="preserve"> </w:t>
      </w:r>
      <w:r w:rsidR="006D68DA">
        <w:rPr>
          <w:color w:val="auto"/>
          <w:szCs w:val="28"/>
        </w:rPr>
        <w:t xml:space="preserve">truly </w:t>
      </w:r>
      <w:r w:rsidR="0011164D" w:rsidRPr="0011164D">
        <w:rPr>
          <w:color w:val="auto"/>
          <w:szCs w:val="28"/>
        </w:rPr>
        <w:t xml:space="preserve">grateful to </w:t>
      </w:r>
      <w:r>
        <w:rPr>
          <w:color w:val="auto"/>
          <w:szCs w:val="28"/>
        </w:rPr>
        <w:t>our</w:t>
      </w:r>
      <w:r w:rsidR="0011164D" w:rsidRPr="0011164D">
        <w:rPr>
          <w:color w:val="auto"/>
          <w:szCs w:val="28"/>
        </w:rPr>
        <w:t xml:space="preserve"> supervisor</w:t>
      </w:r>
      <w:r w:rsidR="00CF47F1">
        <w:rPr>
          <w:color w:val="auto"/>
          <w:szCs w:val="28"/>
        </w:rPr>
        <w:t xml:space="preserve"> </w:t>
      </w:r>
      <w:r w:rsidR="00CF47F1" w:rsidRPr="00CF47F1">
        <w:rPr>
          <w:color w:val="auto"/>
          <w:szCs w:val="28"/>
        </w:rPr>
        <w:t>Dr. Mohamed Essa</w:t>
      </w:r>
      <w:r w:rsidR="0011164D" w:rsidRPr="0011164D">
        <w:rPr>
          <w:color w:val="auto"/>
          <w:szCs w:val="28"/>
        </w:rPr>
        <w:t xml:space="preserve"> for his invaluable </w:t>
      </w:r>
      <w:r w:rsidR="00D75F50">
        <w:rPr>
          <w:color w:val="auto"/>
          <w:szCs w:val="28"/>
        </w:rPr>
        <w:t>instructions and support</w:t>
      </w:r>
      <w:r w:rsidR="0011164D" w:rsidRPr="0011164D">
        <w:rPr>
          <w:color w:val="auto"/>
          <w:szCs w:val="28"/>
        </w:rPr>
        <w:t>. His insightful feedback</w:t>
      </w:r>
      <w:r w:rsidR="00DB03E2">
        <w:rPr>
          <w:color w:val="auto"/>
          <w:szCs w:val="28"/>
        </w:rPr>
        <w:t xml:space="preserve"> helped us a lot to improve ourselves through this research</w:t>
      </w:r>
      <w:r w:rsidR="0011164D" w:rsidRPr="0011164D">
        <w:rPr>
          <w:color w:val="auto"/>
          <w:szCs w:val="28"/>
        </w:rPr>
        <w:t xml:space="preserve">. </w:t>
      </w:r>
    </w:p>
    <w:p w14:paraId="62B00F80" w14:textId="527A50FE" w:rsidR="005567C2" w:rsidRDefault="005567C2" w:rsidP="00C04CEE">
      <w:pPr>
        <w:spacing w:after="0" w:line="360" w:lineRule="auto"/>
        <w:ind w:left="0" w:firstLine="0"/>
        <w:rPr>
          <w:color w:val="auto"/>
          <w:szCs w:val="28"/>
        </w:rPr>
      </w:pPr>
      <w:r w:rsidRPr="005567C2">
        <w:rPr>
          <w:color w:val="auto"/>
          <w:szCs w:val="28"/>
        </w:rPr>
        <w:t>We</w:t>
      </w:r>
      <w:r w:rsidR="00476F2F">
        <w:rPr>
          <w:color w:val="auto"/>
          <w:szCs w:val="28"/>
        </w:rPr>
        <w:t xml:space="preserve"> would like to </w:t>
      </w:r>
      <w:r w:rsidR="0073713F">
        <w:rPr>
          <w:color w:val="auto"/>
          <w:szCs w:val="28"/>
        </w:rPr>
        <w:t xml:space="preserve">thank </w:t>
      </w:r>
      <w:r w:rsidR="0073713F" w:rsidRPr="005567C2">
        <w:rPr>
          <w:color w:val="auto"/>
          <w:szCs w:val="28"/>
        </w:rPr>
        <w:t>the</w:t>
      </w:r>
      <w:r w:rsidRPr="005567C2">
        <w:rPr>
          <w:color w:val="auto"/>
          <w:szCs w:val="28"/>
        </w:rPr>
        <w:t xml:space="preserve"> faculty members at the College of Informatics, Midocean University, for </w:t>
      </w:r>
      <w:proofErr w:type="gramStart"/>
      <w:r w:rsidRPr="005567C2">
        <w:rPr>
          <w:color w:val="auto"/>
          <w:szCs w:val="28"/>
        </w:rPr>
        <w:t>providing a</w:t>
      </w:r>
      <w:r w:rsidR="0073713F">
        <w:rPr>
          <w:color w:val="auto"/>
          <w:szCs w:val="28"/>
        </w:rPr>
        <w:t xml:space="preserve"> consistence</w:t>
      </w:r>
      <w:proofErr w:type="gramEnd"/>
      <w:r w:rsidR="0073713F">
        <w:rPr>
          <w:color w:val="auto"/>
          <w:szCs w:val="28"/>
        </w:rPr>
        <w:t xml:space="preserve"> guidance and support</w:t>
      </w:r>
      <w:r w:rsidRPr="005567C2">
        <w:rPr>
          <w:color w:val="auto"/>
          <w:szCs w:val="28"/>
        </w:rPr>
        <w:t xml:space="preserve"> </w:t>
      </w:r>
      <w:r w:rsidR="00DC7382">
        <w:rPr>
          <w:color w:val="auto"/>
          <w:szCs w:val="28"/>
        </w:rPr>
        <w:t>which helped us.</w:t>
      </w:r>
    </w:p>
    <w:p w14:paraId="783B97B8" w14:textId="70C6446F" w:rsidR="000B518F" w:rsidRDefault="00C85947" w:rsidP="00C04CEE">
      <w:pPr>
        <w:spacing w:after="0" w:line="360" w:lineRule="auto"/>
        <w:ind w:left="0" w:firstLine="0"/>
        <w:rPr>
          <w:sz w:val="32"/>
        </w:rPr>
      </w:pPr>
      <w:r>
        <w:rPr>
          <w:color w:val="auto"/>
          <w:szCs w:val="28"/>
        </w:rPr>
        <w:t>O</w:t>
      </w:r>
      <w:r w:rsidR="00280CC0">
        <w:rPr>
          <w:color w:val="auto"/>
          <w:szCs w:val="28"/>
        </w:rPr>
        <w:t xml:space="preserve">ur gratitude </w:t>
      </w:r>
      <w:r>
        <w:rPr>
          <w:color w:val="auto"/>
          <w:szCs w:val="28"/>
        </w:rPr>
        <w:t xml:space="preserve">to </w:t>
      </w:r>
      <w:r w:rsidRPr="0011164D">
        <w:rPr>
          <w:color w:val="auto"/>
          <w:szCs w:val="28"/>
        </w:rPr>
        <w:t>the</w:t>
      </w:r>
      <w:r w:rsidR="0011164D" w:rsidRPr="0011164D">
        <w:rPr>
          <w:color w:val="auto"/>
          <w:szCs w:val="28"/>
        </w:rPr>
        <w:t xml:space="preserve"> Alzheimer’s Disease Neuroimaging Initiative (ADNI) </w:t>
      </w:r>
      <w:r w:rsidR="00534A85">
        <w:rPr>
          <w:color w:val="auto"/>
          <w:szCs w:val="28"/>
        </w:rPr>
        <w:t>for providing us with required datasets</w:t>
      </w:r>
      <w:r>
        <w:rPr>
          <w:color w:val="auto"/>
          <w:szCs w:val="28"/>
        </w:rPr>
        <w:t xml:space="preserve"> that helped us with this research.</w:t>
      </w:r>
      <w:r w:rsidR="003C51FB">
        <w:rPr>
          <w:sz w:val="32"/>
        </w:rPr>
        <w:t xml:space="preserve"> </w:t>
      </w:r>
    </w:p>
    <w:p w14:paraId="5A113A9D" w14:textId="3F1C637F" w:rsidR="00C85947" w:rsidRDefault="00C85947" w:rsidP="00C04CEE">
      <w:pPr>
        <w:spacing w:after="0" w:line="360" w:lineRule="auto"/>
        <w:ind w:left="0" w:firstLine="0"/>
        <w:rPr>
          <w:rtl/>
        </w:rPr>
      </w:pPr>
      <w:r w:rsidRPr="00C85947">
        <w:t>Finally, we would like to express our appreciation to our families for their patience</w:t>
      </w:r>
      <w:r w:rsidR="00C04CEE">
        <w:t xml:space="preserve"> </w:t>
      </w:r>
      <w:r w:rsidRPr="00C85947">
        <w:t xml:space="preserve">and </w:t>
      </w:r>
      <w:r w:rsidR="00C04CEE" w:rsidRPr="00C85947">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15" w:name="_Toc232426959"/>
      <w:r>
        <w:t>Abstract</w:t>
      </w:r>
      <w:bookmarkEnd w:id="15"/>
    </w:p>
    <w:p w14:paraId="20A91B21" w14:textId="3BE0C272" w:rsidR="00B35CBC" w:rsidRPr="00B35CBC" w:rsidRDefault="00B35CBC" w:rsidP="00B35CBC">
      <w:pPr>
        <w:spacing w:after="292" w:line="259" w:lineRule="auto"/>
        <w:ind w:left="0" w:firstLine="0"/>
        <w:rPr>
          <w:color w:val="auto"/>
          <w:szCs w:val="28"/>
        </w:rPr>
      </w:pPr>
      <w:r>
        <w:rPr>
          <w:color w:val="auto"/>
          <w:szCs w:val="28"/>
        </w:rPr>
        <w:t>Detection of</w:t>
      </w:r>
      <w:r w:rsidRPr="00B35CBC">
        <w:rPr>
          <w:color w:val="auto"/>
          <w:szCs w:val="28"/>
        </w:rPr>
        <w:t xml:space="preserve"> Alzheimer’s disease (AD)</w:t>
      </w:r>
      <w:r>
        <w:rPr>
          <w:color w:val="auto"/>
          <w:szCs w:val="28"/>
        </w:rPr>
        <w:t xml:space="preserve"> and it</w:t>
      </w:r>
      <w:r w:rsidRPr="00B35CBC">
        <w:rPr>
          <w:color w:val="auto"/>
          <w:szCs w:val="28"/>
        </w:rPr>
        <w:t xml:space="preserve"> progresses still one of the toughest challenges in </w:t>
      </w:r>
      <w:r>
        <w:rPr>
          <w:color w:val="auto"/>
          <w:szCs w:val="28"/>
        </w:rPr>
        <w:t>medical field.</w:t>
      </w:r>
      <w:r w:rsidRPr="00B35CBC">
        <w:rPr>
          <w:color w:val="auto"/>
          <w:szCs w:val="28"/>
        </w:rPr>
        <w:t xml:space="preserve"> </w:t>
      </w:r>
      <w:r w:rsidR="00F81129">
        <w:rPr>
          <w:color w:val="auto"/>
          <w:szCs w:val="28"/>
        </w:rPr>
        <w:t xml:space="preserve">When disease </w:t>
      </w:r>
      <w:proofErr w:type="gramStart"/>
      <w:r w:rsidR="00F81129">
        <w:rPr>
          <w:color w:val="auto"/>
          <w:szCs w:val="28"/>
        </w:rPr>
        <w:t>detected</w:t>
      </w:r>
      <w:proofErr w:type="gramEnd"/>
      <w:r w:rsidRPr="00B35CBC">
        <w:rPr>
          <w:color w:val="auto"/>
          <w:szCs w:val="28"/>
        </w:rPr>
        <w:t xml:space="preserve"> early</w:t>
      </w:r>
      <w:r w:rsidR="00CC6091">
        <w:rPr>
          <w:color w:val="auto"/>
          <w:szCs w:val="28"/>
        </w:rPr>
        <w:t xml:space="preserve"> </w:t>
      </w:r>
      <w:r w:rsidR="00930A41">
        <w:rPr>
          <w:color w:val="auto"/>
          <w:szCs w:val="28"/>
        </w:rPr>
        <w:t>this will</w:t>
      </w:r>
      <w:r w:rsidRPr="00B35CBC">
        <w:rPr>
          <w:color w:val="auto"/>
          <w:szCs w:val="28"/>
        </w:rPr>
        <w:t xml:space="preserve"> often makes a big difference in </w:t>
      </w:r>
      <w:r w:rsidR="009D07CA">
        <w:rPr>
          <w:color w:val="auto"/>
          <w:szCs w:val="28"/>
        </w:rPr>
        <w:t>the treatment plans</w:t>
      </w:r>
      <w:r w:rsidRPr="00B35CBC">
        <w:rPr>
          <w:color w:val="auto"/>
          <w:szCs w:val="28"/>
        </w:rPr>
        <w:t>. The issue is that many current diagnostic models look at the problem from one angle</w:t>
      </w:r>
      <w:r w:rsidR="003F402F">
        <w:rPr>
          <w:color w:val="auto"/>
          <w:szCs w:val="28"/>
        </w:rPr>
        <w:t xml:space="preserve"> which could lead to wrong </w:t>
      </w:r>
      <w:r w:rsidR="00475E75">
        <w:rPr>
          <w:color w:val="auto"/>
          <w:szCs w:val="28"/>
        </w:rPr>
        <w:t>conclusion</w:t>
      </w:r>
      <w:r w:rsidR="003D49A4">
        <w:rPr>
          <w:color w:val="auto"/>
          <w:szCs w:val="28"/>
        </w:rPr>
        <w:t xml:space="preserve"> because it </w:t>
      </w:r>
      <w:r w:rsidR="0080193D">
        <w:rPr>
          <w:color w:val="auto"/>
          <w:szCs w:val="28"/>
        </w:rPr>
        <w:t>relies</w:t>
      </w:r>
      <w:r w:rsidR="003D49A4">
        <w:rPr>
          <w:color w:val="auto"/>
          <w:szCs w:val="28"/>
        </w:rPr>
        <w:t xml:space="preserve"> only to </w:t>
      </w:r>
      <w:r w:rsidR="0078744E">
        <w:rPr>
          <w:color w:val="auto"/>
          <w:szCs w:val="28"/>
        </w:rPr>
        <w:t>one</w:t>
      </w:r>
      <w:r w:rsidRPr="00B35CBC">
        <w:rPr>
          <w:color w:val="auto"/>
          <w:szCs w:val="28"/>
        </w:rPr>
        <w:t xml:space="preserve"> single source of data, such as brain imaging</w:t>
      </w:r>
      <w:r w:rsidR="0078744E">
        <w:rPr>
          <w:color w:val="auto"/>
          <w:szCs w:val="28"/>
        </w:rPr>
        <w:t xml:space="preserve"> without look to clinical data or vice </w:t>
      </w:r>
      <w:r w:rsidR="0080193D">
        <w:rPr>
          <w:color w:val="auto"/>
          <w:szCs w:val="28"/>
        </w:rPr>
        <w:t>versa,</w:t>
      </w:r>
      <w:r w:rsidRPr="00B35CBC">
        <w:rPr>
          <w:color w:val="auto"/>
          <w:szCs w:val="28"/>
        </w:rPr>
        <w:t xml:space="preserve"> Because of this one-sided approach, doctors can miss the </w:t>
      </w:r>
      <w:r w:rsidR="00E51A2C">
        <w:rPr>
          <w:color w:val="auto"/>
          <w:szCs w:val="28"/>
        </w:rPr>
        <w:t xml:space="preserve">detection of </w:t>
      </w:r>
      <w:r w:rsidRPr="00B35CBC">
        <w:rPr>
          <w:color w:val="auto"/>
          <w:szCs w:val="28"/>
        </w:rPr>
        <w:t>early</w:t>
      </w:r>
      <w:r w:rsidR="00096F29">
        <w:rPr>
          <w:color w:val="auto"/>
          <w:szCs w:val="28"/>
        </w:rPr>
        <w:t xml:space="preserve"> disease</w:t>
      </w:r>
      <w:r w:rsidRPr="00B35CBC">
        <w:rPr>
          <w:color w:val="auto"/>
          <w:szCs w:val="28"/>
        </w:rPr>
        <w:t xml:space="preserve"> </w:t>
      </w:r>
      <w:r w:rsidR="00096F29" w:rsidRPr="00096F29">
        <w:rPr>
          <w:color w:val="auto"/>
          <w:szCs w:val="28"/>
        </w:rPr>
        <w:t xml:space="preserve">symptoms </w:t>
      </w:r>
      <w:r w:rsidR="00096F29">
        <w:rPr>
          <w:color w:val="auto"/>
          <w:szCs w:val="28"/>
        </w:rPr>
        <w:t>,</w:t>
      </w:r>
      <w:r w:rsidRPr="00B35CBC">
        <w:rPr>
          <w:color w:val="auto"/>
          <w:szCs w:val="28"/>
        </w:rPr>
        <w:t xml:space="preserve">especially during the </w:t>
      </w:r>
      <w:r w:rsidR="001B7F74">
        <w:rPr>
          <w:color w:val="auto"/>
          <w:szCs w:val="28"/>
        </w:rPr>
        <w:t xml:space="preserve">first </w:t>
      </w:r>
      <w:r w:rsidRPr="00B35CBC">
        <w:rPr>
          <w:color w:val="auto"/>
          <w:szCs w:val="28"/>
        </w:rPr>
        <w:t>stage</w:t>
      </w:r>
      <w:r w:rsidR="001B7F74">
        <w:rPr>
          <w:color w:val="auto"/>
          <w:szCs w:val="28"/>
        </w:rPr>
        <w:t>s</w:t>
      </w:r>
      <w:r w:rsidRPr="00B35CBC">
        <w:rPr>
          <w:color w:val="auto"/>
          <w:szCs w:val="28"/>
        </w:rPr>
        <w:t xml:space="preserve"> when a person shifts from a normal condition (NC) to mild cognitive impairment (MCI), before it develop</w:t>
      </w:r>
      <w:r w:rsidR="00475E75">
        <w:rPr>
          <w:color w:val="auto"/>
          <w:szCs w:val="28"/>
        </w:rPr>
        <w:t xml:space="preserve">ed </w:t>
      </w:r>
      <w:r w:rsidRPr="00B35CBC">
        <w:rPr>
          <w:color w:val="auto"/>
          <w:szCs w:val="28"/>
        </w:rPr>
        <w:t xml:space="preserve"> </w:t>
      </w:r>
      <w:r w:rsidR="00475E75">
        <w:rPr>
          <w:color w:val="auto"/>
          <w:szCs w:val="28"/>
        </w:rPr>
        <w:t>to full</w:t>
      </w:r>
      <w:r w:rsidRPr="00B35CBC">
        <w:rPr>
          <w:color w:val="auto"/>
          <w:szCs w:val="28"/>
        </w:rPr>
        <w:t xml:space="preserve"> Alzheimer’s</w:t>
      </w:r>
      <w:r w:rsidR="00475E75">
        <w:rPr>
          <w:color w:val="auto"/>
          <w:szCs w:val="28"/>
        </w:rPr>
        <w:t xml:space="preserve"> (AD)</w:t>
      </w:r>
      <w:r w:rsidRPr="00B35CBC">
        <w:rPr>
          <w:color w:val="auto"/>
          <w:szCs w:val="28"/>
        </w:rPr>
        <w:t>.</w:t>
      </w:r>
    </w:p>
    <w:p w14:paraId="12829330" w14:textId="21586630" w:rsidR="00B35CBC" w:rsidRPr="00B35CBC" w:rsidRDefault="00B35CBC" w:rsidP="00B35CBC">
      <w:pPr>
        <w:spacing w:after="292" w:line="259" w:lineRule="auto"/>
        <w:ind w:left="0" w:firstLine="0"/>
        <w:rPr>
          <w:color w:val="auto"/>
          <w:szCs w:val="28"/>
        </w:rPr>
      </w:pPr>
      <w:r w:rsidRPr="00B35CBC">
        <w:rPr>
          <w:color w:val="auto"/>
          <w:szCs w:val="28"/>
        </w:rPr>
        <w:t xml:space="preserve">To deal with this limitation, this study presents a new approach that combines deep learning with data fusion. The framework is designed to examine 3D MRI scans </w:t>
      </w:r>
      <w:r w:rsidR="000A1189">
        <w:rPr>
          <w:color w:val="auto"/>
          <w:szCs w:val="28"/>
        </w:rPr>
        <w:t xml:space="preserve">with </w:t>
      </w:r>
      <w:r w:rsidR="000A1189" w:rsidRPr="00B35CBC">
        <w:rPr>
          <w:color w:val="auto"/>
          <w:szCs w:val="28"/>
        </w:rPr>
        <w:t>clinical</w:t>
      </w:r>
      <w:r w:rsidRPr="00B35CBC">
        <w:rPr>
          <w:color w:val="auto"/>
          <w:szCs w:val="28"/>
        </w:rPr>
        <w:t xml:space="preserve"> </w:t>
      </w:r>
      <w:r w:rsidR="008D7C1A">
        <w:rPr>
          <w:color w:val="auto"/>
          <w:szCs w:val="28"/>
        </w:rPr>
        <w:t xml:space="preserve">of </w:t>
      </w:r>
      <w:r w:rsidR="000A1189">
        <w:rPr>
          <w:color w:val="auto"/>
          <w:szCs w:val="28"/>
        </w:rPr>
        <w:t xml:space="preserve">patients </w:t>
      </w:r>
      <w:r w:rsidR="000A1189" w:rsidRPr="00B35CBC">
        <w:rPr>
          <w:color w:val="auto"/>
          <w:szCs w:val="28"/>
        </w:rPr>
        <w:t>from</w:t>
      </w:r>
      <w:r w:rsidRPr="00B35CBC">
        <w:rPr>
          <w:color w:val="auto"/>
          <w:szCs w:val="28"/>
        </w:rPr>
        <w:t xml:space="preserve"> the ADNI dataset. We</w:t>
      </w:r>
      <w:r w:rsidR="000A1189">
        <w:rPr>
          <w:color w:val="auto"/>
          <w:szCs w:val="28"/>
        </w:rPr>
        <w:t xml:space="preserve"> will build</w:t>
      </w:r>
      <w:r w:rsidRPr="00B35CBC">
        <w:rPr>
          <w:color w:val="auto"/>
          <w:szCs w:val="28"/>
        </w:rPr>
        <w:t xml:space="preserve"> a two-path model for this purpose: one path uses a 3D-ResNet network to automatically pull-out visual features from the images, </w:t>
      </w:r>
      <w:r w:rsidR="00777473">
        <w:rPr>
          <w:color w:val="auto"/>
          <w:szCs w:val="28"/>
        </w:rPr>
        <w:t>and</w:t>
      </w:r>
      <w:r w:rsidRPr="00B35CBC">
        <w:rPr>
          <w:color w:val="auto"/>
          <w:szCs w:val="28"/>
        </w:rPr>
        <w:t xml:space="preserve"> the other relies on deep neural networks (DNN) to process the clinical data.</w:t>
      </w:r>
      <w:r w:rsidR="00D678C6">
        <w:rPr>
          <w:color w:val="auto"/>
          <w:szCs w:val="28"/>
        </w:rPr>
        <w:t xml:space="preserve"> This approach will </w:t>
      </w:r>
      <w:r w:rsidR="00231C39">
        <w:rPr>
          <w:color w:val="auto"/>
          <w:szCs w:val="28"/>
        </w:rPr>
        <w:t xml:space="preserve">help the model to </w:t>
      </w:r>
      <w:r w:rsidR="00105D56">
        <w:rPr>
          <w:color w:val="auto"/>
          <w:szCs w:val="28"/>
        </w:rPr>
        <w:t xml:space="preserve">give </w:t>
      </w:r>
      <w:proofErr w:type="gramStart"/>
      <w:r w:rsidRPr="00B35CBC">
        <w:rPr>
          <w:color w:val="auto"/>
          <w:szCs w:val="28"/>
        </w:rPr>
        <w:t>a more</w:t>
      </w:r>
      <w:proofErr w:type="gramEnd"/>
      <w:r w:rsidR="00105D56">
        <w:rPr>
          <w:color w:val="auto"/>
          <w:szCs w:val="28"/>
        </w:rPr>
        <w:t xml:space="preserve"> details and better understand </w:t>
      </w:r>
      <w:r w:rsidR="00D077F5">
        <w:rPr>
          <w:color w:val="auto"/>
          <w:szCs w:val="28"/>
        </w:rPr>
        <w:t xml:space="preserve">of </w:t>
      </w:r>
      <w:r w:rsidR="00D077F5" w:rsidRPr="00B35CBC">
        <w:rPr>
          <w:color w:val="auto"/>
          <w:szCs w:val="28"/>
        </w:rPr>
        <w:t>a</w:t>
      </w:r>
      <w:r w:rsidRPr="00B35CBC">
        <w:rPr>
          <w:color w:val="auto"/>
          <w:szCs w:val="28"/>
        </w:rPr>
        <w:t xml:space="preserve"> patient’s condition.</w:t>
      </w:r>
    </w:p>
    <w:p w14:paraId="713F5187" w14:textId="220496B8" w:rsidR="008F7336" w:rsidRPr="008F7336" w:rsidRDefault="008F7336" w:rsidP="00CF1C7C">
      <w:pPr>
        <w:spacing w:after="292" w:line="259" w:lineRule="auto"/>
        <w:ind w:left="0" w:firstLine="0"/>
        <w:rPr>
          <w:color w:val="auto"/>
          <w:sz w:val="24"/>
          <w:szCs w:val="24"/>
        </w:rPr>
      </w:pPr>
      <w:r w:rsidRPr="00CF1C7C">
        <w:rPr>
          <w:b/>
          <w:bCs/>
          <w:i/>
          <w:iCs/>
          <w:color w:val="auto"/>
          <w:sz w:val="32"/>
          <w:szCs w:val="32"/>
        </w:rPr>
        <w:t>Keywords</w:t>
      </w:r>
      <w:r w:rsidRPr="00CF1C7C">
        <w:rPr>
          <w:i/>
          <w:iCs/>
          <w:color w:val="auto"/>
          <w:sz w:val="32"/>
          <w:szCs w:val="32"/>
        </w:rPr>
        <w:t>:</w:t>
      </w:r>
      <w:r w:rsidRPr="00CF1C7C">
        <w:rPr>
          <w:color w:val="auto"/>
          <w:sz w:val="32"/>
          <w:szCs w:val="32"/>
        </w:rPr>
        <w:t xml:space="preserve"> Alzheimer’s Disease, Deep Learning, Data </w:t>
      </w:r>
      <w:r w:rsidR="00D571BA" w:rsidRPr="00CF1C7C">
        <w:rPr>
          <w:color w:val="auto"/>
          <w:sz w:val="32"/>
          <w:szCs w:val="32"/>
        </w:rPr>
        <w:t>Fusion, CNN</w:t>
      </w:r>
      <w:r w:rsidR="00AB22AE" w:rsidRPr="00CF1C7C">
        <w:rPr>
          <w:color w:val="auto"/>
          <w:sz w:val="32"/>
          <w:szCs w:val="32"/>
        </w:rPr>
        <w:t>,</w:t>
      </w:r>
      <w:r w:rsidRPr="00CF1C7C">
        <w:rPr>
          <w:color w:val="auto"/>
          <w:sz w:val="32"/>
          <w:szCs w:val="32"/>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6" w:name="_Toc232426960" w:displacedByCustomXml="next"/>
    <w:bookmarkStart w:id="17" w:name="_Toc208473" w:displacedByCustomXml="next"/>
    <w:sdt>
      <w:sdtPr>
        <w:rPr>
          <w:b w:val="0"/>
          <w:sz w:val="28"/>
          <w:szCs w:val="28"/>
        </w:rPr>
        <w:id w:val="-1362365022"/>
        <w:docPartObj>
          <w:docPartGallery w:val="Table of Contents"/>
          <w:docPartUnique/>
        </w:docPartObj>
      </w:sdtPr>
      <w:sdtContent>
        <w:p w14:paraId="50C4964B" w14:textId="77777777" w:rsidR="00F87744" w:rsidRDefault="001D0A09" w:rsidP="003F11BE">
          <w:pPr>
            <w:pStyle w:val="Heading1"/>
            <w:spacing w:line="240" w:lineRule="auto"/>
            <w:ind w:left="-180"/>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F7FE592" w14:textId="2C1F8025"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57" w:history="1">
            <w:r>
              <w:rPr>
                <w:noProof/>
                <w:webHidden/>
              </w:rPr>
              <w:tab/>
            </w:r>
            <w:r>
              <w:rPr>
                <w:noProof/>
                <w:webHidden/>
              </w:rPr>
              <w:fldChar w:fldCharType="begin"/>
            </w:r>
            <w:r>
              <w:rPr>
                <w:noProof/>
                <w:webHidden/>
              </w:rPr>
              <w:instrText xml:space="preserve"> PAGEREF _Toc232426957 \h </w:instrText>
            </w:r>
            <w:r>
              <w:rPr>
                <w:noProof/>
                <w:webHidden/>
              </w:rPr>
            </w:r>
            <w:r>
              <w:rPr>
                <w:noProof/>
                <w:webHidden/>
              </w:rPr>
              <w:fldChar w:fldCharType="separate"/>
            </w:r>
            <w:r>
              <w:rPr>
                <w:noProof/>
                <w:webHidden/>
              </w:rPr>
              <w:t>i</w:t>
            </w:r>
            <w:r>
              <w:rPr>
                <w:noProof/>
                <w:webHidden/>
              </w:rPr>
              <w:fldChar w:fldCharType="end"/>
            </w:r>
          </w:hyperlink>
        </w:p>
        <w:p w14:paraId="689717EF" w14:textId="0E9E93C2"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58" w:history="1">
            <w:r w:rsidRPr="00A12FA5">
              <w:rPr>
                <w:rStyle w:val="Hyperlink"/>
                <w:noProof/>
              </w:rPr>
              <w:t>Acknowledgements</w:t>
            </w:r>
            <w:r>
              <w:rPr>
                <w:noProof/>
                <w:webHidden/>
              </w:rPr>
              <w:tab/>
            </w:r>
            <w:r>
              <w:rPr>
                <w:noProof/>
                <w:webHidden/>
              </w:rPr>
              <w:fldChar w:fldCharType="begin"/>
            </w:r>
            <w:r>
              <w:rPr>
                <w:noProof/>
                <w:webHidden/>
              </w:rPr>
              <w:instrText xml:space="preserve"> PAGEREF _Toc232426958 \h </w:instrText>
            </w:r>
            <w:r>
              <w:rPr>
                <w:noProof/>
                <w:webHidden/>
              </w:rPr>
            </w:r>
            <w:r>
              <w:rPr>
                <w:noProof/>
                <w:webHidden/>
              </w:rPr>
              <w:fldChar w:fldCharType="separate"/>
            </w:r>
            <w:r>
              <w:rPr>
                <w:noProof/>
                <w:webHidden/>
              </w:rPr>
              <w:t>ii</w:t>
            </w:r>
            <w:r>
              <w:rPr>
                <w:noProof/>
                <w:webHidden/>
              </w:rPr>
              <w:fldChar w:fldCharType="end"/>
            </w:r>
          </w:hyperlink>
        </w:p>
        <w:p w14:paraId="077E1C72" w14:textId="687EA8F9"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59" w:history="1">
            <w:r w:rsidRPr="00A12FA5">
              <w:rPr>
                <w:rStyle w:val="Hyperlink"/>
                <w:noProof/>
              </w:rPr>
              <w:t>Abstract</w:t>
            </w:r>
            <w:r>
              <w:rPr>
                <w:noProof/>
                <w:webHidden/>
              </w:rPr>
              <w:tab/>
            </w:r>
            <w:r>
              <w:rPr>
                <w:noProof/>
                <w:webHidden/>
              </w:rPr>
              <w:fldChar w:fldCharType="begin"/>
            </w:r>
            <w:r>
              <w:rPr>
                <w:noProof/>
                <w:webHidden/>
              </w:rPr>
              <w:instrText xml:space="preserve"> PAGEREF _Toc232426959 \h </w:instrText>
            </w:r>
            <w:r>
              <w:rPr>
                <w:noProof/>
                <w:webHidden/>
              </w:rPr>
            </w:r>
            <w:r>
              <w:rPr>
                <w:noProof/>
                <w:webHidden/>
              </w:rPr>
              <w:fldChar w:fldCharType="separate"/>
            </w:r>
            <w:r>
              <w:rPr>
                <w:noProof/>
                <w:webHidden/>
              </w:rPr>
              <w:t>iii</w:t>
            </w:r>
            <w:r>
              <w:rPr>
                <w:noProof/>
                <w:webHidden/>
              </w:rPr>
              <w:fldChar w:fldCharType="end"/>
            </w:r>
          </w:hyperlink>
        </w:p>
        <w:p w14:paraId="0C15F51E" w14:textId="558E4DB1"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60" w:history="1">
            <w:r w:rsidRPr="00A12FA5">
              <w:rPr>
                <w:rStyle w:val="Hyperlink"/>
                <w:noProof/>
                <w:lang w:val="en-GB"/>
              </w:rPr>
              <w:t xml:space="preserve">Table of </w:t>
            </w:r>
            <w:r w:rsidRPr="00A12FA5">
              <w:rPr>
                <w:rStyle w:val="Hyperlink"/>
                <w:noProof/>
              </w:rPr>
              <w:t>Contents</w:t>
            </w:r>
            <w:r>
              <w:rPr>
                <w:noProof/>
                <w:webHidden/>
              </w:rPr>
              <w:tab/>
            </w:r>
            <w:r>
              <w:rPr>
                <w:noProof/>
                <w:webHidden/>
              </w:rPr>
              <w:fldChar w:fldCharType="begin"/>
            </w:r>
            <w:r>
              <w:rPr>
                <w:noProof/>
                <w:webHidden/>
              </w:rPr>
              <w:instrText xml:space="preserve"> PAGEREF _Toc232426960 \h </w:instrText>
            </w:r>
            <w:r>
              <w:rPr>
                <w:noProof/>
                <w:webHidden/>
              </w:rPr>
            </w:r>
            <w:r>
              <w:rPr>
                <w:noProof/>
                <w:webHidden/>
              </w:rPr>
              <w:fldChar w:fldCharType="separate"/>
            </w:r>
            <w:r>
              <w:rPr>
                <w:noProof/>
                <w:webHidden/>
              </w:rPr>
              <w:t>iv</w:t>
            </w:r>
            <w:r>
              <w:rPr>
                <w:noProof/>
                <w:webHidden/>
              </w:rPr>
              <w:fldChar w:fldCharType="end"/>
            </w:r>
          </w:hyperlink>
        </w:p>
        <w:p w14:paraId="4169401D" w14:textId="016132AA"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61" w:history="1">
            <w:r w:rsidRPr="00A12FA5">
              <w:rPr>
                <w:rStyle w:val="Hyperlink"/>
                <w:noProof/>
              </w:rPr>
              <w:t>List of Abbreviations</w:t>
            </w:r>
            <w:r>
              <w:rPr>
                <w:noProof/>
                <w:webHidden/>
              </w:rPr>
              <w:tab/>
            </w:r>
            <w:r>
              <w:rPr>
                <w:noProof/>
                <w:webHidden/>
              </w:rPr>
              <w:fldChar w:fldCharType="begin"/>
            </w:r>
            <w:r>
              <w:rPr>
                <w:noProof/>
                <w:webHidden/>
              </w:rPr>
              <w:instrText xml:space="preserve"> PAGEREF _Toc232426961 \h </w:instrText>
            </w:r>
            <w:r>
              <w:rPr>
                <w:noProof/>
                <w:webHidden/>
              </w:rPr>
            </w:r>
            <w:r>
              <w:rPr>
                <w:noProof/>
                <w:webHidden/>
              </w:rPr>
              <w:fldChar w:fldCharType="separate"/>
            </w:r>
            <w:r>
              <w:rPr>
                <w:noProof/>
                <w:webHidden/>
              </w:rPr>
              <w:t>v</w:t>
            </w:r>
            <w:r>
              <w:rPr>
                <w:noProof/>
                <w:webHidden/>
              </w:rPr>
              <w:fldChar w:fldCharType="end"/>
            </w:r>
          </w:hyperlink>
        </w:p>
        <w:p w14:paraId="7DCD658F" w14:textId="48B6E0A4"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62" w:history="1">
            <w:r w:rsidRPr="00A12FA5">
              <w:rPr>
                <w:rStyle w:val="Hyperlink"/>
                <w:noProof/>
              </w:rPr>
              <w:t>List of Figures</w:t>
            </w:r>
            <w:r>
              <w:rPr>
                <w:noProof/>
                <w:webHidden/>
              </w:rPr>
              <w:tab/>
            </w:r>
            <w:r>
              <w:rPr>
                <w:noProof/>
                <w:webHidden/>
              </w:rPr>
              <w:fldChar w:fldCharType="begin"/>
            </w:r>
            <w:r>
              <w:rPr>
                <w:noProof/>
                <w:webHidden/>
              </w:rPr>
              <w:instrText xml:space="preserve"> PAGEREF _Toc232426962 \h </w:instrText>
            </w:r>
            <w:r>
              <w:rPr>
                <w:noProof/>
                <w:webHidden/>
              </w:rPr>
            </w:r>
            <w:r>
              <w:rPr>
                <w:noProof/>
                <w:webHidden/>
              </w:rPr>
              <w:fldChar w:fldCharType="separate"/>
            </w:r>
            <w:r>
              <w:rPr>
                <w:noProof/>
                <w:webHidden/>
              </w:rPr>
              <w:t>vi</w:t>
            </w:r>
            <w:r>
              <w:rPr>
                <w:noProof/>
                <w:webHidden/>
              </w:rPr>
              <w:fldChar w:fldCharType="end"/>
            </w:r>
          </w:hyperlink>
        </w:p>
        <w:p w14:paraId="4BBE14A9" w14:textId="418FDB5E"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63" w:history="1">
            <w:r w:rsidRPr="00A12FA5">
              <w:rPr>
                <w:rStyle w:val="Hyperlink"/>
                <w:noProof/>
              </w:rPr>
              <w:t>Chapter 1: Introduction</w:t>
            </w:r>
            <w:r>
              <w:rPr>
                <w:noProof/>
                <w:webHidden/>
              </w:rPr>
              <w:tab/>
            </w:r>
            <w:r>
              <w:rPr>
                <w:noProof/>
                <w:webHidden/>
              </w:rPr>
              <w:fldChar w:fldCharType="begin"/>
            </w:r>
            <w:r>
              <w:rPr>
                <w:noProof/>
                <w:webHidden/>
              </w:rPr>
              <w:instrText xml:space="preserve"> PAGEREF _Toc232426963 \h </w:instrText>
            </w:r>
            <w:r>
              <w:rPr>
                <w:noProof/>
                <w:webHidden/>
              </w:rPr>
            </w:r>
            <w:r>
              <w:rPr>
                <w:noProof/>
                <w:webHidden/>
              </w:rPr>
              <w:fldChar w:fldCharType="separate"/>
            </w:r>
            <w:r>
              <w:rPr>
                <w:noProof/>
                <w:webHidden/>
              </w:rPr>
              <w:t>1</w:t>
            </w:r>
            <w:r>
              <w:rPr>
                <w:noProof/>
                <w:webHidden/>
              </w:rPr>
              <w:fldChar w:fldCharType="end"/>
            </w:r>
          </w:hyperlink>
        </w:p>
        <w:p w14:paraId="562B7F05" w14:textId="0892F084"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64" w:history="1">
            <w:r w:rsidRPr="00A12FA5">
              <w:rPr>
                <w:rStyle w:val="Hyperlink"/>
              </w:rPr>
              <w:t>Introduction</w:t>
            </w:r>
            <w:r>
              <w:rPr>
                <w:webHidden/>
              </w:rPr>
              <w:tab/>
            </w:r>
            <w:r>
              <w:rPr>
                <w:webHidden/>
              </w:rPr>
              <w:fldChar w:fldCharType="begin"/>
            </w:r>
            <w:r>
              <w:rPr>
                <w:webHidden/>
              </w:rPr>
              <w:instrText xml:space="preserve"> PAGEREF _Toc232426964 \h </w:instrText>
            </w:r>
            <w:r>
              <w:rPr>
                <w:webHidden/>
              </w:rPr>
            </w:r>
            <w:r>
              <w:rPr>
                <w:webHidden/>
              </w:rPr>
              <w:fldChar w:fldCharType="separate"/>
            </w:r>
            <w:r>
              <w:rPr>
                <w:webHidden/>
              </w:rPr>
              <w:t>1</w:t>
            </w:r>
            <w:r>
              <w:rPr>
                <w:webHidden/>
              </w:rPr>
              <w:fldChar w:fldCharType="end"/>
            </w:r>
          </w:hyperlink>
        </w:p>
        <w:p w14:paraId="5DB4C4AC" w14:textId="0DA0B94F"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65" w:history="1">
            <w:r w:rsidRPr="00A12FA5">
              <w:rPr>
                <w:rStyle w:val="Hyperlink"/>
              </w:rPr>
              <w:t>1.1 Problem Definition</w:t>
            </w:r>
            <w:r>
              <w:rPr>
                <w:webHidden/>
              </w:rPr>
              <w:tab/>
            </w:r>
            <w:r>
              <w:rPr>
                <w:webHidden/>
              </w:rPr>
              <w:fldChar w:fldCharType="begin"/>
            </w:r>
            <w:r>
              <w:rPr>
                <w:webHidden/>
              </w:rPr>
              <w:instrText xml:space="preserve"> PAGEREF _Toc232426965 \h </w:instrText>
            </w:r>
            <w:r>
              <w:rPr>
                <w:webHidden/>
              </w:rPr>
            </w:r>
            <w:r>
              <w:rPr>
                <w:webHidden/>
              </w:rPr>
              <w:fldChar w:fldCharType="separate"/>
            </w:r>
            <w:r>
              <w:rPr>
                <w:webHidden/>
              </w:rPr>
              <w:t>2</w:t>
            </w:r>
            <w:r>
              <w:rPr>
                <w:webHidden/>
              </w:rPr>
              <w:fldChar w:fldCharType="end"/>
            </w:r>
          </w:hyperlink>
        </w:p>
        <w:p w14:paraId="7AE9DCDD" w14:textId="7D36D0E0"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66" w:history="1">
            <w:r w:rsidRPr="00A12FA5">
              <w:rPr>
                <w:rStyle w:val="Hyperlink"/>
              </w:rPr>
              <w:t>1.2 Thesis Objectives</w:t>
            </w:r>
            <w:r>
              <w:rPr>
                <w:webHidden/>
              </w:rPr>
              <w:tab/>
            </w:r>
            <w:r>
              <w:rPr>
                <w:webHidden/>
              </w:rPr>
              <w:fldChar w:fldCharType="begin"/>
            </w:r>
            <w:r>
              <w:rPr>
                <w:webHidden/>
              </w:rPr>
              <w:instrText xml:space="preserve"> PAGEREF _Toc232426966 \h </w:instrText>
            </w:r>
            <w:r>
              <w:rPr>
                <w:webHidden/>
              </w:rPr>
            </w:r>
            <w:r>
              <w:rPr>
                <w:webHidden/>
              </w:rPr>
              <w:fldChar w:fldCharType="separate"/>
            </w:r>
            <w:r>
              <w:rPr>
                <w:webHidden/>
              </w:rPr>
              <w:t>3</w:t>
            </w:r>
            <w:r>
              <w:rPr>
                <w:webHidden/>
              </w:rPr>
              <w:fldChar w:fldCharType="end"/>
            </w:r>
          </w:hyperlink>
        </w:p>
        <w:p w14:paraId="78CAF714" w14:textId="5A0AD515"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67" w:history="1">
            <w:r w:rsidRPr="00A12FA5">
              <w:rPr>
                <w:rStyle w:val="Hyperlink"/>
              </w:rPr>
              <w:t>1.</w:t>
            </w:r>
            <w:r w:rsidRPr="00A12FA5">
              <w:rPr>
                <w:rStyle w:val="Hyperlink"/>
                <w:rtl/>
              </w:rPr>
              <w:t>3</w:t>
            </w:r>
            <w:r w:rsidRPr="00A12FA5">
              <w:rPr>
                <w:rStyle w:val="Hyperlink"/>
              </w:rPr>
              <w:t xml:space="preserve"> Thesis Contribution</w:t>
            </w:r>
            <w:r>
              <w:rPr>
                <w:webHidden/>
              </w:rPr>
              <w:tab/>
            </w:r>
            <w:r>
              <w:rPr>
                <w:webHidden/>
              </w:rPr>
              <w:fldChar w:fldCharType="begin"/>
            </w:r>
            <w:r>
              <w:rPr>
                <w:webHidden/>
              </w:rPr>
              <w:instrText xml:space="preserve"> PAGEREF _Toc232426967 \h </w:instrText>
            </w:r>
            <w:r>
              <w:rPr>
                <w:webHidden/>
              </w:rPr>
            </w:r>
            <w:r>
              <w:rPr>
                <w:webHidden/>
              </w:rPr>
              <w:fldChar w:fldCharType="separate"/>
            </w:r>
            <w:r>
              <w:rPr>
                <w:webHidden/>
              </w:rPr>
              <w:t>4</w:t>
            </w:r>
            <w:r>
              <w:rPr>
                <w:webHidden/>
              </w:rPr>
              <w:fldChar w:fldCharType="end"/>
            </w:r>
          </w:hyperlink>
        </w:p>
        <w:p w14:paraId="1D75B094" w14:textId="6FE066DA"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68" w:history="1">
            <w:r w:rsidRPr="00A12FA5">
              <w:rPr>
                <w:rStyle w:val="Hyperlink"/>
              </w:rPr>
              <w:t>1.</w:t>
            </w:r>
            <w:r w:rsidRPr="00A12FA5">
              <w:rPr>
                <w:rStyle w:val="Hyperlink"/>
                <w:rtl/>
              </w:rPr>
              <w:t>4</w:t>
            </w:r>
            <w:r w:rsidRPr="00A12FA5">
              <w:rPr>
                <w:rStyle w:val="Hyperlink"/>
              </w:rPr>
              <w:t xml:space="preserve"> Thesis Organization</w:t>
            </w:r>
            <w:r>
              <w:rPr>
                <w:webHidden/>
              </w:rPr>
              <w:tab/>
            </w:r>
            <w:r>
              <w:rPr>
                <w:webHidden/>
              </w:rPr>
              <w:fldChar w:fldCharType="begin"/>
            </w:r>
            <w:r>
              <w:rPr>
                <w:webHidden/>
              </w:rPr>
              <w:instrText xml:space="preserve"> PAGEREF _Toc232426968 \h </w:instrText>
            </w:r>
            <w:r>
              <w:rPr>
                <w:webHidden/>
              </w:rPr>
            </w:r>
            <w:r>
              <w:rPr>
                <w:webHidden/>
              </w:rPr>
              <w:fldChar w:fldCharType="separate"/>
            </w:r>
            <w:r>
              <w:rPr>
                <w:webHidden/>
              </w:rPr>
              <w:t>4</w:t>
            </w:r>
            <w:r>
              <w:rPr>
                <w:webHidden/>
              </w:rPr>
              <w:fldChar w:fldCharType="end"/>
            </w:r>
          </w:hyperlink>
        </w:p>
        <w:p w14:paraId="4703F069" w14:textId="5F11CA1C"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69" w:history="1">
            <w:r w:rsidRPr="00A12FA5">
              <w:rPr>
                <w:rStyle w:val="Hyperlink"/>
                <w:noProof/>
              </w:rPr>
              <w:t>Chapter 2: Related Work</w:t>
            </w:r>
            <w:r>
              <w:rPr>
                <w:noProof/>
                <w:webHidden/>
              </w:rPr>
              <w:tab/>
            </w:r>
            <w:r>
              <w:rPr>
                <w:noProof/>
                <w:webHidden/>
              </w:rPr>
              <w:fldChar w:fldCharType="begin"/>
            </w:r>
            <w:r>
              <w:rPr>
                <w:noProof/>
                <w:webHidden/>
              </w:rPr>
              <w:instrText xml:space="preserve"> PAGEREF _Toc232426969 \h </w:instrText>
            </w:r>
            <w:r>
              <w:rPr>
                <w:noProof/>
                <w:webHidden/>
              </w:rPr>
            </w:r>
            <w:r>
              <w:rPr>
                <w:noProof/>
                <w:webHidden/>
              </w:rPr>
              <w:fldChar w:fldCharType="separate"/>
            </w:r>
            <w:r>
              <w:rPr>
                <w:noProof/>
                <w:webHidden/>
              </w:rPr>
              <w:t>5</w:t>
            </w:r>
            <w:r>
              <w:rPr>
                <w:noProof/>
                <w:webHidden/>
              </w:rPr>
              <w:fldChar w:fldCharType="end"/>
            </w:r>
          </w:hyperlink>
        </w:p>
        <w:p w14:paraId="7D2AD364" w14:textId="77ACBD67"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70" w:history="1">
            <w:r w:rsidRPr="00A12FA5">
              <w:rPr>
                <w:rStyle w:val="Hyperlink"/>
              </w:rPr>
              <w:t>2.1 Introduction</w:t>
            </w:r>
            <w:r>
              <w:rPr>
                <w:webHidden/>
              </w:rPr>
              <w:tab/>
            </w:r>
            <w:r>
              <w:rPr>
                <w:webHidden/>
              </w:rPr>
              <w:fldChar w:fldCharType="begin"/>
            </w:r>
            <w:r>
              <w:rPr>
                <w:webHidden/>
              </w:rPr>
              <w:instrText xml:space="preserve"> PAGEREF _Toc232426970 \h </w:instrText>
            </w:r>
            <w:r>
              <w:rPr>
                <w:webHidden/>
              </w:rPr>
            </w:r>
            <w:r>
              <w:rPr>
                <w:webHidden/>
              </w:rPr>
              <w:fldChar w:fldCharType="separate"/>
            </w:r>
            <w:r>
              <w:rPr>
                <w:webHidden/>
              </w:rPr>
              <w:t>5</w:t>
            </w:r>
            <w:r>
              <w:rPr>
                <w:webHidden/>
              </w:rPr>
              <w:fldChar w:fldCharType="end"/>
            </w:r>
          </w:hyperlink>
        </w:p>
        <w:p w14:paraId="6EFCAF11" w14:textId="2BD4D7B0"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71" w:history="1">
            <w:r w:rsidRPr="00A12FA5">
              <w:rPr>
                <w:rStyle w:val="Hyperlink"/>
              </w:rPr>
              <w:t>2.2: Background</w:t>
            </w:r>
            <w:r>
              <w:rPr>
                <w:webHidden/>
              </w:rPr>
              <w:tab/>
            </w:r>
            <w:r>
              <w:rPr>
                <w:webHidden/>
              </w:rPr>
              <w:fldChar w:fldCharType="begin"/>
            </w:r>
            <w:r>
              <w:rPr>
                <w:webHidden/>
              </w:rPr>
              <w:instrText xml:space="preserve"> PAGEREF _Toc232426971 \h </w:instrText>
            </w:r>
            <w:r>
              <w:rPr>
                <w:webHidden/>
              </w:rPr>
            </w:r>
            <w:r>
              <w:rPr>
                <w:webHidden/>
              </w:rPr>
              <w:fldChar w:fldCharType="separate"/>
            </w:r>
            <w:r>
              <w:rPr>
                <w:webHidden/>
              </w:rPr>
              <w:t>6</w:t>
            </w:r>
            <w:r>
              <w:rPr>
                <w:webHidden/>
              </w:rPr>
              <w:fldChar w:fldCharType="end"/>
            </w:r>
          </w:hyperlink>
        </w:p>
        <w:p w14:paraId="6ED5163C" w14:textId="3F8A558B"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72" w:history="1">
            <w:r w:rsidRPr="00A12FA5">
              <w:rPr>
                <w:rStyle w:val="Hyperlink"/>
              </w:rPr>
              <w:t>2.</w:t>
            </w:r>
            <w:r w:rsidRPr="00A12FA5">
              <w:rPr>
                <w:rStyle w:val="Hyperlink"/>
                <w:bCs/>
                <w:rtl/>
              </w:rPr>
              <w:t>3</w:t>
            </w:r>
            <w:r w:rsidRPr="00A12FA5">
              <w:rPr>
                <w:rStyle w:val="Hyperlink"/>
              </w:rPr>
              <w:t xml:space="preserve"> Related Work</w:t>
            </w:r>
            <w:r>
              <w:rPr>
                <w:webHidden/>
              </w:rPr>
              <w:tab/>
            </w:r>
            <w:r>
              <w:rPr>
                <w:webHidden/>
              </w:rPr>
              <w:fldChar w:fldCharType="begin"/>
            </w:r>
            <w:r>
              <w:rPr>
                <w:webHidden/>
              </w:rPr>
              <w:instrText xml:space="preserve"> PAGEREF _Toc232426972 \h </w:instrText>
            </w:r>
            <w:r>
              <w:rPr>
                <w:webHidden/>
              </w:rPr>
            </w:r>
            <w:r>
              <w:rPr>
                <w:webHidden/>
              </w:rPr>
              <w:fldChar w:fldCharType="separate"/>
            </w:r>
            <w:r>
              <w:rPr>
                <w:webHidden/>
              </w:rPr>
              <w:t>10</w:t>
            </w:r>
            <w:r>
              <w:rPr>
                <w:webHidden/>
              </w:rPr>
              <w:fldChar w:fldCharType="end"/>
            </w:r>
          </w:hyperlink>
        </w:p>
        <w:p w14:paraId="7FC2EDC2" w14:textId="67117632"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73" w:history="1">
            <w:r w:rsidRPr="00A12FA5">
              <w:rPr>
                <w:rStyle w:val="Hyperlink"/>
              </w:rPr>
              <w:t>2.3 Related Work Summary</w:t>
            </w:r>
            <w:r>
              <w:rPr>
                <w:webHidden/>
              </w:rPr>
              <w:tab/>
            </w:r>
            <w:r>
              <w:rPr>
                <w:webHidden/>
              </w:rPr>
              <w:fldChar w:fldCharType="begin"/>
            </w:r>
            <w:r>
              <w:rPr>
                <w:webHidden/>
              </w:rPr>
              <w:instrText xml:space="preserve"> PAGEREF _Toc232426973 \h </w:instrText>
            </w:r>
            <w:r>
              <w:rPr>
                <w:webHidden/>
              </w:rPr>
            </w:r>
            <w:r>
              <w:rPr>
                <w:webHidden/>
              </w:rPr>
              <w:fldChar w:fldCharType="separate"/>
            </w:r>
            <w:r>
              <w:rPr>
                <w:webHidden/>
              </w:rPr>
              <w:t>16</w:t>
            </w:r>
            <w:r>
              <w:rPr>
                <w:webHidden/>
              </w:rPr>
              <w:fldChar w:fldCharType="end"/>
            </w:r>
          </w:hyperlink>
        </w:p>
        <w:p w14:paraId="74283651" w14:textId="52E4240F"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74" w:history="1">
            <w:r w:rsidRPr="00A12FA5">
              <w:rPr>
                <w:rStyle w:val="Hyperlink"/>
                <w:noProof/>
              </w:rPr>
              <w:t>Chapter 3: Proposed Methodology</w:t>
            </w:r>
            <w:r>
              <w:rPr>
                <w:noProof/>
                <w:webHidden/>
              </w:rPr>
              <w:tab/>
            </w:r>
            <w:r>
              <w:rPr>
                <w:noProof/>
                <w:webHidden/>
              </w:rPr>
              <w:fldChar w:fldCharType="begin"/>
            </w:r>
            <w:r>
              <w:rPr>
                <w:noProof/>
                <w:webHidden/>
              </w:rPr>
              <w:instrText xml:space="preserve"> PAGEREF _Toc232426974 \h </w:instrText>
            </w:r>
            <w:r>
              <w:rPr>
                <w:noProof/>
                <w:webHidden/>
              </w:rPr>
            </w:r>
            <w:r>
              <w:rPr>
                <w:noProof/>
                <w:webHidden/>
              </w:rPr>
              <w:fldChar w:fldCharType="separate"/>
            </w:r>
            <w:r>
              <w:rPr>
                <w:noProof/>
                <w:webHidden/>
              </w:rPr>
              <w:t>19</w:t>
            </w:r>
            <w:r>
              <w:rPr>
                <w:noProof/>
                <w:webHidden/>
              </w:rPr>
              <w:fldChar w:fldCharType="end"/>
            </w:r>
          </w:hyperlink>
        </w:p>
        <w:p w14:paraId="45B8B198" w14:textId="0D519DCF"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75" w:history="1">
            <w:r w:rsidRPr="00A12FA5">
              <w:rPr>
                <w:rStyle w:val="Hyperlink"/>
                <w:noProof/>
              </w:rPr>
              <w:t>3.1 Introduction</w:t>
            </w:r>
            <w:r>
              <w:rPr>
                <w:noProof/>
                <w:webHidden/>
              </w:rPr>
              <w:tab/>
            </w:r>
            <w:r>
              <w:rPr>
                <w:noProof/>
                <w:webHidden/>
              </w:rPr>
              <w:fldChar w:fldCharType="begin"/>
            </w:r>
            <w:r>
              <w:rPr>
                <w:noProof/>
                <w:webHidden/>
              </w:rPr>
              <w:instrText xml:space="preserve"> PAGEREF _Toc232426975 \h </w:instrText>
            </w:r>
            <w:r>
              <w:rPr>
                <w:noProof/>
                <w:webHidden/>
              </w:rPr>
            </w:r>
            <w:r>
              <w:rPr>
                <w:noProof/>
                <w:webHidden/>
              </w:rPr>
              <w:fldChar w:fldCharType="separate"/>
            </w:r>
            <w:r>
              <w:rPr>
                <w:noProof/>
                <w:webHidden/>
              </w:rPr>
              <w:t>19</w:t>
            </w:r>
            <w:r>
              <w:rPr>
                <w:noProof/>
                <w:webHidden/>
              </w:rPr>
              <w:fldChar w:fldCharType="end"/>
            </w:r>
          </w:hyperlink>
        </w:p>
        <w:p w14:paraId="5981EAE9" w14:textId="4F9B03ED"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76" w:history="1">
            <w:r w:rsidRPr="00A12FA5">
              <w:rPr>
                <w:rStyle w:val="Hyperlink"/>
                <w:noProof/>
              </w:rPr>
              <w:t>3.2 Overall Framework</w:t>
            </w:r>
            <w:r>
              <w:rPr>
                <w:noProof/>
                <w:webHidden/>
              </w:rPr>
              <w:tab/>
            </w:r>
            <w:r>
              <w:rPr>
                <w:noProof/>
                <w:webHidden/>
              </w:rPr>
              <w:fldChar w:fldCharType="begin"/>
            </w:r>
            <w:r>
              <w:rPr>
                <w:noProof/>
                <w:webHidden/>
              </w:rPr>
              <w:instrText xml:space="preserve"> PAGEREF _Toc232426976 \h </w:instrText>
            </w:r>
            <w:r>
              <w:rPr>
                <w:noProof/>
                <w:webHidden/>
              </w:rPr>
            </w:r>
            <w:r>
              <w:rPr>
                <w:noProof/>
                <w:webHidden/>
              </w:rPr>
              <w:fldChar w:fldCharType="separate"/>
            </w:r>
            <w:r>
              <w:rPr>
                <w:noProof/>
                <w:webHidden/>
              </w:rPr>
              <w:t>19</w:t>
            </w:r>
            <w:r>
              <w:rPr>
                <w:noProof/>
                <w:webHidden/>
              </w:rPr>
              <w:fldChar w:fldCharType="end"/>
            </w:r>
          </w:hyperlink>
        </w:p>
        <w:p w14:paraId="681DCC8D" w14:textId="5851CECC"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77" w:history="1">
            <w:r w:rsidRPr="00A12FA5">
              <w:rPr>
                <w:rStyle w:val="Hyperlink"/>
                <w:noProof/>
              </w:rPr>
              <w:t>3.3 Dataset Description</w:t>
            </w:r>
            <w:r>
              <w:rPr>
                <w:noProof/>
                <w:webHidden/>
              </w:rPr>
              <w:tab/>
            </w:r>
            <w:r>
              <w:rPr>
                <w:noProof/>
                <w:webHidden/>
              </w:rPr>
              <w:fldChar w:fldCharType="begin"/>
            </w:r>
            <w:r>
              <w:rPr>
                <w:noProof/>
                <w:webHidden/>
              </w:rPr>
              <w:instrText xml:space="preserve"> PAGEREF _Toc232426977 \h </w:instrText>
            </w:r>
            <w:r>
              <w:rPr>
                <w:noProof/>
                <w:webHidden/>
              </w:rPr>
            </w:r>
            <w:r>
              <w:rPr>
                <w:noProof/>
                <w:webHidden/>
              </w:rPr>
              <w:fldChar w:fldCharType="separate"/>
            </w:r>
            <w:r>
              <w:rPr>
                <w:noProof/>
                <w:webHidden/>
              </w:rPr>
              <w:t>20</w:t>
            </w:r>
            <w:r>
              <w:rPr>
                <w:noProof/>
                <w:webHidden/>
              </w:rPr>
              <w:fldChar w:fldCharType="end"/>
            </w:r>
          </w:hyperlink>
        </w:p>
        <w:p w14:paraId="5A3D2A3E" w14:textId="5E9C513F"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78" w:history="1">
            <w:r w:rsidRPr="00A12FA5">
              <w:rPr>
                <w:rStyle w:val="Hyperlink"/>
                <w:noProof/>
              </w:rPr>
              <w:t>3.4 Preprocessing</w:t>
            </w:r>
            <w:r>
              <w:rPr>
                <w:noProof/>
                <w:webHidden/>
              </w:rPr>
              <w:tab/>
            </w:r>
            <w:r>
              <w:rPr>
                <w:noProof/>
                <w:webHidden/>
              </w:rPr>
              <w:fldChar w:fldCharType="begin"/>
            </w:r>
            <w:r>
              <w:rPr>
                <w:noProof/>
                <w:webHidden/>
              </w:rPr>
              <w:instrText xml:space="preserve"> PAGEREF _Toc232426978 \h </w:instrText>
            </w:r>
            <w:r>
              <w:rPr>
                <w:noProof/>
                <w:webHidden/>
              </w:rPr>
            </w:r>
            <w:r>
              <w:rPr>
                <w:noProof/>
                <w:webHidden/>
              </w:rPr>
              <w:fldChar w:fldCharType="separate"/>
            </w:r>
            <w:r>
              <w:rPr>
                <w:noProof/>
                <w:webHidden/>
              </w:rPr>
              <w:t>20</w:t>
            </w:r>
            <w:r>
              <w:rPr>
                <w:noProof/>
                <w:webHidden/>
              </w:rPr>
              <w:fldChar w:fldCharType="end"/>
            </w:r>
          </w:hyperlink>
        </w:p>
        <w:p w14:paraId="778A7160" w14:textId="60D48B98"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79" w:history="1">
            <w:r w:rsidRPr="00A12FA5">
              <w:rPr>
                <w:rStyle w:val="Hyperlink"/>
              </w:rPr>
              <w:t>3.4.1 Data Preparation</w:t>
            </w:r>
            <w:r>
              <w:rPr>
                <w:webHidden/>
              </w:rPr>
              <w:tab/>
            </w:r>
            <w:r>
              <w:rPr>
                <w:webHidden/>
              </w:rPr>
              <w:fldChar w:fldCharType="begin"/>
            </w:r>
            <w:r>
              <w:rPr>
                <w:webHidden/>
              </w:rPr>
              <w:instrText xml:space="preserve"> PAGEREF _Toc232426979 \h </w:instrText>
            </w:r>
            <w:r>
              <w:rPr>
                <w:webHidden/>
              </w:rPr>
            </w:r>
            <w:r>
              <w:rPr>
                <w:webHidden/>
              </w:rPr>
              <w:fldChar w:fldCharType="separate"/>
            </w:r>
            <w:r>
              <w:rPr>
                <w:webHidden/>
              </w:rPr>
              <w:t>20</w:t>
            </w:r>
            <w:r>
              <w:rPr>
                <w:webHidden/>
              </w:rPr>
              <w:fldChar w:fldCharType="end"/>
            </w:r>
          </w:hyperlink>
        </w:p>
        <w:p w14:paraId="152C5C73" w14:textId="69FEB33F"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80" w:history="1">
            <w:r w:rsidRPr="00A12FA5">
              <w:rPr>
                <w:rStyle w:val="Hyperlink"/>
              </w:rPr>
              <w:t>3.4.2 Clinical Feature Encoding and Normalization</w:t>
            </w:r>
            <w:r>
              <w:rPr>
                <w:webHidden/>
              </w:rPr>
              <w:tab/>
            </w:r>
            <w:r>
              <w:rPr>
                <w:webHidden/>
              </w:rPr>
              <w:fldChar w:fldCharType="begin"/>
            </w:r>
            <w:r>
              <w:rPr>
                <w:webHidden/>
              </w:rPr>
              <w:instrText xml:space="preserve"> PAGEREF _Toc232426980 \h </w:instrText>
            </w:r>
            <w:r>
              <w:rPr>
                <w:webHidden/>
              </w:rPr>
            </w:r>
            <w:r>
              <w:rPr>
                <w:webHidden/>
              </w:rPr>
              <w:fldChar w:fldCharType="separate"/>
            </w:r>
            <w:r>
              <w:rPr>
                <w:webHidden/>
              </w:rPr>
              <w:t>21</w:t>
            </w:r>
            <w:r>
              <w:rPr>
                <w:webHidden/>
              </w:rPr>
              <w:fldChar w:fldCharType="end"/>
            </w:r>
          </w:hyperlink>
        </w:p>
        <w:p w14:paraId="61E362E5" w14:textId="125EF2BC" w:rsidR="00F87744" w:rsidRDefault="00F87744">
          <w:pPr>
            <w:pStyle w:val="TOC3"/>
            <w:rPr>
              <w:rFonts w:asciiTheme="minorHAnsi" w:eastAsiaTheme="minorEastAsia" w:hAnsiTheme="minorHAnsi" w:cstheme="minorBidi"/>
              <w:color w:val="auto"/>
              <w:kern w:val="2"/>
              <w:sz w:val="24"/>
              <w:szCs w:val="24"/>
              <w14:ligatures w14:val="standardContextual"/>
            </w:rPr>
          </w:pPr>
          <w:hyperlink w:anchor="_Toc232426981" w:history="1">
            <w:r w:rsidRPr="00A12FA5">
              <w:rPr>
                <w:rStyle w:val="Hyperlink"/>
              </w:rPr>
              <w:t>3.4.3 MRI Image Preprocessing</w:t>
            </w:r>
            <w:r>
              <w:rPr>
                <w:webHidden/>
              </w:rPr>
              <w:tab/>
            </w:r>
            <w:r>
              <w:rPr>
                <w:webHidden/>
              </w:rPr>
              <w:fldChar w:fldCharType="begin"/>
            </w:r>
            <w:r>
              <w:rPr>
                <w:webHidden/>
              </w:rPr>
              <w:instrText xml:space="preserve"> PAGEREF _Toc232426981 \h </w:instrText>
            </w:r>
            <w:r>
              <w:rPr>
                <w:webHidden/>
              </w:rPr>
            </w:r>
            <w:r>
              <w:rPr>
                <w:webHidden/>
              </w:rPr>
              <w:fldChar w:fldCharType="separate"/>
            </w:r>
            <w:r>
              <w:rPr>
                <w:webHidden/>
              </w:rPr>
              <w:t>21</w:t>
            </w:r>
            <w:r>
              <w:rPr>
                <w:webHidden/>
              </w:rPr>
              <w:fldChar w:fldCharType="end"/>
            </w:r>
          </w:hyperlink>
        </w:p>
        <w:p w14:paraId="6B55D117" w14:textId="1FCBE627"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82" w:history="1">
            <w:r w:rsidRPr="00A12FA5">
              <w:rPr>
                <w:rStyle w:val="Hyperlink"/>
                <w:noProof/>
              </w:rPr>
              <w:t>3.5 Baseline CNN Architecture</w:t>
            </w:r>
            <w:r>
              <w:rPr>
                <w:noProof/>
                <w:webHidden/>
              </w:rPr>
              <w:tab/>
            </w:r>
            <w:r>
              <w:rPr>
                <w:noProof/>
                <w:webHidden/>
              </w:rPr>
              <w:fldChar w:fldCharType="begin"/>
            </w:r>
            <w:r>
              <w:rPr>
                <w:noProof/>
                <w:webHidden/>
              </w:rPr>
              <w:instrText xml:space="preserve"> PAGEREF _Toc232426982 \h </w:instrText>
            </w:r>
            <w:r>
              <w:rPr>
                <w:noProof/>
                <w:webHidden/>
              </w:rPr>
            </w:r>
            <w:r>
              <w:rPr>
                <w:noProof/>
                <w:webHidden/>
              </w:rPr>
              <w:fldChar w:fldCharType="separate"/>
            </w:r>
            <w:r>
              <w:rPr>
                <w:noProof/>
                <w:webHidden/>
              </w:rPr>
              <w:t>22</w:t>
            </w:r>
            <w:r>
              <w:rPr>
                <w:noProof/>
                <w:webHidden/>
              </w:rPr>
              <w:fldChar w:fldCharType="end"/>
            </w:r>
          </w:hyperlink>
        </w:p>
        <w:p w14:paraId="564360C1" w14:textId="4D74C913"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83" w:history="1">
            <w:r w:rsidRPr="00A12FA5">
              <w:rPr>
                <w:rStyle w:val="Hyperlink"/>
                <w:noProof/>
              </w:rPr>
              <w:t>3.6 Deep CNN Architecture</w:t>
            </w:r>
            <w:r>
              <w:rPr>
                <w:noProof/>
                <w:webHidden/>
              </w:rPr>
              <w:tab/>
            </w:r>
            <w:r>
              <w:rPr>
                <w:noProof/>
                <w:webHidden/>
              </w:rPr>
              <w:fldChar w:fldCharType="begin"/>
            </w:r>
            <w:r>
              <w:rPr>
                <w:noProof/>
                <w:webHidden/>
              </w:rPr>
              <w:instrText xml:space="preserve"> PAGEREF _Toc232426983 \h </w:instrText>
            </w:r>
            <w:r>
              <w:rPr>
                <w:noProof/>
                <w:webHidden/>
              </w:rPr>
            </w:r>
            <w:r>
              <w:rPr>
                <w:noProof/>
                <w:webHidden/>
              </w:rPr>
              <w:fldChar w:fldCharType="separate"/>
            </w:r>
            <w:r>
              <w:rPr>
                <w:noProof/>
                <w:webHidden/>
              </w:rPr>
              <w:t>23</w:t>
            </w:r>
            <w:r>
              <w:rPr>
                <w:noProof/>
                <w:webHidden/>
              </w:rPr>
              <w:fldChar w:fldCharType="end"/>
            </w:r>
          </w:hyperlink>
        </w:p>
        <w:p w14:paraId="71E3C0A0" w14:textId="46E3A8BA"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84" w:history="1">
            <w:r w:rsidRPr="00A12FA5">
              <w:rPr>
                <w:rStyle w:val="Hyperlink"/>
                <w:noProof/>
              </w:rPr>
              <w:t>3.7 Proposed 3D ResNet-18 Model</w:t>
            </w:r>
            <w:r>
              <w:rPr>
                <w:noProof/>
                <w:webHidden/>
              </w:rPr>
              <w:tab/>
            </w:r>
            <w:r>
              <w:rPr>
                <w:noProof/>
                <w:webHidden/>
              </w:rPr>
              <w:fldChar w:fldCharType="begin"/>
            </w:r>
            <w:r>
              <w:rPr>
                <w:noProof/>
                <w:webHidden/>
              </w:rPr>
              <w:instrText xml:space="preserve"> PAGEREF _Toc232426984 \h </w:instrText>
            </w:r>
            <w:r>
              <w:rPr>
                <w:noProof/>
                <w:webHidden/>
              </w:rPr>
            </w:r>
            <w:r>
              <w:rPr>
                <w:noProof/>
                <w:webHidden/>
              </w:rPr>
              <w:fldChar w:fldCharType="separate"/>
            </w:r>
            <w:r>
              <w:rPr>
                <w:noProof/>
                <w:webHidden/>
              </w:rPr>
              <w:t>23</w:t>
            </w:r>
            <w:r>
              <w:rPr>
                <w:noProof/>
                <w:webHidden/>
              </w:rPr>
              <w:fldChar w:fldCharType="end"/>
            </w:r>
          </w:hyperlink>
        </w:p>
        <w:p w14:paraId="4961A546" w14:textId="17B76FBC" w:rsidR="00F87744" w:rsidRDefault="00F87744">
          <w:pPr>
            <w:pStyle w:val="TOC2"/>
            <w:rPr>
              <w:rFonts w:asciiTheme="minorHAnsi" w:eastAsiaTheme="minorEastAsia" w:hAnsiTheme="minorHAnsi" w:cstheme="minorBidi"/>
              <w:noProof/>
              <w:color w:val="auto"/>
              <w:kern w:val="2"/>
              <w:sz w:val="24"/>
              <w:szCs w:val="24"/>
              <w14:ligatures w14:val="standardContextual"/>
            </w:rPr>
          </w:pPr>
          <w:hyperlink w:anchor="_Toc232426985" w:history="1">
            <w:r w:rsidRPr="00A12FA5">
              <w:rPr>
                <w:rStyle w:val="Hyperlink"/>
                <w:noProof/>
              </w:rPr>
              <w:t>3.8 Multimodal Fusion Framework</w:t>
            </w:r>
            <w:r>
              <w:rPr>
                <w:noProof/>
                <w:webHidden/>
              </w:rPr>
              <w:tab/>
            </w:r>
            <w:r>
              <w:rPr>
                <w:noProof/>
                <w:webHidden/>
              </w:rPr>
              <w:fldChar w:fldCharType="begin"/>
            </w:r>
            <w:r>
              <w:rPr>
                <w:noProof/>
                <w:webHidden/>
              </w:rPr>
              <w:instrText xml:space="preserve"> PAGEREF _Toc232426985 \h </w:instrText>
            </w:r>
            <w:r>
              <w:rPr>
                <w:noProof/>
                <w:webHidden/>
              </w:rPr>
            </w:r>
            <w:r>
              <w:rPr>
                <w:noProof/>
                <w:webHidden/>
              </w:rPr>
              <w:fldChar w:fldCharType="separate"/>
            </w:r>
            <w:r>
              <w:rPr>
                <w:noProof/>
                <w:webHidden/>
              </w:rPr>
              <w:t>24</w:t>
            </w:r>
            <w:r>
              <w:rPr>
                <w:noProof/>
                <w:webHidden/>
              </w:rPr>
              <w:fldChar w:fldCharType="end"/>
            </w:r>
          </w:hyperlink>
        </w:p>
        <w:p w14:paraId="420E3EAE" w14:textId="677E22F2" w:rsidR="00F87744" w:rsidRDefault="00F87744">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2426986" w:history="1">
            <w:r w:rsidRPr="00A12FA5">
              <w:rPr>
                <w:rStyle w:val="Hyperlink"/>
                <w:noProof/>
              </w:rPr>
              <w:t>References</w:t>
            </w:r>
            <w:r>
              <w:rPr>
                <w:noProof/>
                <w:webHidden/>
              </w:rPr>
              <w:tab/>
            </w:r>
            <w:r>
              <w:rPr>
                <w:noProof/>
                <w:webHidden/>
              </w:rPr>
              <w:fldChar w:fldCharType="begin"/>
            </w:r>
            <w:r>
              <w:rPr>
                <w:noProof/>
                <w:webHidden/>
              </w:rPr>
              <w:instrText xml:space="preserve"> PAGEREF _Toc232426986 \h </w:instrText>
            </w:r>
            <w:r>
              <w:rPr>
                <w:noProof/>
                <w:webHidden/>
              </w:rPr>
            </w:r>
            <w:r>
              <w:rPr>
                <w:noProof/>
                <w:webHidden/>
              </w:rPr>
              <w:fldChar w:fldCharType="separate"/>
            </w:r>
            <w:r>
              <w:rPr>
                <w:noProof/>
                <w:webHidden/>
              </w:rPr>
              <w:t>25</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6841C4C4" w14:textId="77777777" w:rsidR="00776E6C" w:rsidRDefault="00776E6C" w:rsidP="002B3BF0">
      <w:pPr>
        <w:pStyle w:val="Heading1"/>
        <w:spacing w:after="156"/>
        <w:ind w:left="0" w:firstLine="0"/>
      </w:pPr>
    </w:p>
    <w:p w14:paraId="5B0A73DF" w14:textId="77777777" w:rsidR="00BC3E23" w:rsidRDefault="00BC3E23" w:rsidP="001D36BC">
      <w:pPr>
        <w:ind w:left="0" w:firstLine="0"/>
        <w:jc w:val="left"/>
        <w:rPr>
          <w:b/>
          <w:sz w:val="40"/>
        </w:rPr>
      </w:pPr>
      <w:bookmarkStart w:id="18" w:name="_Toc226749352"/>
    </w:p>
    <w:p w14:paraId="34A0FD44" w14:textId="77777777" w:rsidR="00014964" w:rsidRDefault="00014964" w:rsidP="001D36BC">
      <w:pPr>
        <w:ind w:left="0" w:firstLine="0"/>
        <w:jc w:val="left"/>
        <w:rPr>
          <w:b/>
          <w:sz w:val="40"/>
        </w:rPr>
      </w:pPr>
    </w:p>
    <w:p w14:paraId="4EA7879B" w14:textId="77777777" w:rsidR="00014964" w:rsidRDefault="00014964" w:rsidP="001D36BC">
      <w:pPr>
        <w:ind w:left="0" w:firstLine="0"/>
        <w:jc w:val="left"/>
        <w:rPr>
          <w:b/>
          <w:sz w:val="40"/>
        </w:rPr>
      </w:pPr>
    </w:p>
    <w:p w14:paraId="1738AE9A" w14:textId="77777777" w:rsidR="00014964" w:rsidRDefault="00014964" w:rsidP="001D36BC">
      <w:pPr>
        <w:ind w:left="0" w:firstLine="0"/>
        <w:jc w:val="left"/>
        <w:rPr>
          <w:b/>
          <w:sz w:val="40"/>
        </w:rPr>
      </w:pPr>
    </w:p>
    <w:p w14:paraId="2D6BE099" w14:textId="77777777" w:rsidR="00014964" w:rsidRDefault="00014964" w:rsidP="001D36BC">
      <w:pPr>
        <w:ind w:left="0" w:firstLine="0"/>
        <w:jc w:val="left"/>
        <w:rPr>
          <w:b/>
          <w:sz w:val="40"/>
        </w:rPr>
      </w:pPr>
    </w:p>
    <w:p w14:paraId="7EF84071" w14:textId="67AFB6F3" w:rsidR="001D36BC" w:rsidRPr="001D36BC" w:rsidRDefault="001D36BC" w:rsidP="00014964">
      <w:pPr>
        <w:pStyle w:val="Heading1"/>
      </w:pPr>
      <w:bookmarkStart w:id="19" w:name="_Toc232426961"/>
      <w:r w:rsidRPr="001D36BC">
        <w:t>List of Abbreviations</w:t>
      </w:r>
      <w:bookmarkEnd w:id="18"/>
      <w:bookmarkEnd w:id="19"/>
      <w:r w:rsidRPr="001D36BC">
        <w:t xml:space="preserve"> </w:t>
      </w:r>
    </w:p>
    <w:p w14:paraId="14CD2D9C" w14:textId="77777777" w:rsidR="001D36BC" w:rsidRDefault="001D36BC" w:rsidP="001D36BC">
      <w:pPr>
        <w:numPr>
          <w:ilvl w:val="0"/>
          <w:numId w:val="23"/>
        </w:numPr>
        <w:jc w:val="left"/>
        <w:rPr>
          <w:bCs/>
          <w:szCs w:val="16"/>
        </w:rPr>
      </w:pPr>
      <w:r w:rsidRPr="001D36BC">
        <w:rPr>
          <w:bCs/>
          <w:szCs w:val="16"/>
        </w:rPr>
        <w:t>AI: Artificial Intelligence.</w:t>
      </w:r>
    </w:p>
    <w:p w14:paraId="115663B1" w14:textId="793F6A03" w:rsidR="00B35858" w:rsidRDefault="00B35858" w:rsidP="001D36BC">
      <w:pPr>
        <w:numPr>
          <w:ilvl w:val="0"/>
          <w:numId w:val="23"/>
        </w:numPr>
        <w:jc w:val="left"/>
        <w:rPr>
          <w:bCs/>
          <w:szCs w:val="16"/>
        </w:rPr>
      </w:pPr>
      <w:r>
        <w:rPr>
          <w:bCs/>
          <w:szCs w:val="16"/>
        </w:rPr>
        <w:t xml:space="preserve">ML: Machine learning </w:t>
      </w:r>
    </w:p>
    <w:p w14:paraId="179A41F3" w14:textId="77777777" w:rsidR="00B35858" w:rsidRPr="001D36BC" w:rsidRDefault="00B35858" w:rsidP="00B35858">
      <w:pPr>
        <w:numPr>
          <w:ilvl w:val="0"/>
          <w:numId w:val="23"/>
        </w:numPr>
        <w:jc w:val="left"/>
        <w:rPr>
          <w:bCs/>
          <w:szCs w:val="16"/>
        </w:rPr>
      </w:pPr>
      <w:r w:rsidRPr="001D36BC">
        <w:rPr>
          <w:bCs/>
          <w:szCs w:val="16"/>
        </w:rPr>
        <w:t>DL: Deep Learning.</w:t>
      </w:r>
    </w:p>
    <w:p w14:paraId="1E5B6535" w14:textId="77777777" w:rsidR="001D36BC" w:rsidRDefault="001D36BC" w:rsidP="001D36BC">
      <w:pPr>
        <w:numPr>
          <w:ilvl w:val="0"/>
          <w:numId w:val="23"/>
        </w:numPr>
        <w:jc w:val="left"/>
        <w:rPr>
          <w:bCs/>
          <w:szCs w:val="16"/>
        </w:rPr>
      </w:pPr>
      <w:r w:rsidRPr="001D36BC">
        <w:rPr>
          <w:bCs/>
          <w:szCs w:val="16"/>
        </w:rPr>
        <w:t>CNN: Convolutional Neural Network.</w:t>
      </w:r>
    </w:p>
    <w:p w14:paraId="4276E196" w14:textId="0A8BC990" w:rsidR="00AE72C9" w:rsidRPr="001D36BC" w:rsidRDefault="00AE72C9" w:rsidP="001D36BC">
      <w:pPr>
        <w:numPr>
          <w:ilvl w:val="0"/>
          <w:numId w:val="23"/>
        </w:numPr>
        <w:jc w:val="left"/>
        <w:rPr>
          <w:bCs/>
          <w:szCs w:val="16"/>
        </w:rPr>
      </w:pPr>
      <w:proofErr w:type="spellStart"/>
      <w:r>
        <w:rPr>
          <w:bCs/>
          <w:szCs w:val="16"/>
        </w:rPr>
        <w:t>ResNet</w:t>
      </w:r>
      <w:proofErr w:type="spellEnd"/>
      <w:r>
        <w:rPr>
          <w:bCs/>
          <w:szCs w:val="16"/>
        </w:rPr>
        <w:t xml:space="preserve">: </w:t>
      </w:r>
      <w:r w:rsidR="0089015C">
        <w:rPr>
          <w:bCs/>
          <w:szCs w:val="16"/>
        </w:rPr>
        <w:t>Residual Network</w:t>
      </w:r>
    </w:p>
    <w:p w14:paraId="3BF4D7DA" w14:textId="77777777" w:rsidR="001D36BC" w:rsidRPr="001D36BC" w:rsidRDefault="001D36BC" w:rsidP="001D36BC">
      <w:pPr>
        <w:numPr>
          <w:ilvl w:val="0"/>
          <w:numId w:val="23"/>
        </w:numPr>
        <w:jc w:val="left"/>
        <w:rPr>
          <w:bCs/>
          <w:szCs w:val="16"/>
        </w:rPr>
      </w:pPr>
      <w:r w:rsidRPr="001D36BC">
        <w:rPr>
          <w:bCs/>
          <w:szCs w:val="16"/>
        </w:rPr>
        <w:t>GAN: Generative Adversarial Network.</w:t>
      </w:r>
    </w:p>
    <w:p w14:paraId="61F9CF99" w14:textId="77777777" w:rsidR="001D36BC" w:rsidRPr="001D36BC" w:rsidRDefault="001D36BC" w:rsidP="001D36BC">
      <w:pPr>
        <w:numPr>
          <w:ilvl w:val="0"/>
          <w:numId w:val="23"/>
        </w:numPr>
        <w:jc w:val="left"/>
        <w:rPr>
          <w:bCs/>
          <w:szCs w:val="16"/>
        </w:rPr>
      </w:pPr>
      <w:r w:rsidRPr="001D36BC">
        <w:rPr>
          <w:bCs/>
          <w:szCs w:val="16"/>
        </w:rPr>
        <w:t>XAI: Explainable Artificial Intelligence.</w:t>
      </w:r>
    </w:p>
    <w:p w14:paraId="139407CA" w14:textId="77777777" w:rsidR="001D36BC" w:rsidRPr="001D36BC" w:rsidRDefault="001D36BC" w:rsidP="001D36BC">
      <w:pPr>
        <w:numPr>
          <w:ilvl w:val="0"/>
          <w:numId w:val="23"/>
        </w:numPr>
        <w:jc w:val="left"/>
        <w:rPr>
          <w:bCs/>
          <w:szCs w:val="16"/>
        </w:rPr>
      </w:pPr>
      <w:proofErr w:type="spellStart"/>
      <w:r w:rsidRPr="001D36BC">
        <w:rPr>
          <w:bCs/>
          <w:szCs w:val="16"/>
        </w:rPr>
        <w:t>ViT</w:t>
      </w:r>
      <w:proofErr w:type="spellEnd"/>
      <w:r w:rsidRPr="001D36BC">
        <w:rPr>
          <w:bCs/>
          <w:szCs w:val="16"/>
        </w:rPr>
        <w:t xml:space="preserve">: Vision Transformer. </w:t>
      </w:r>
    </w:p>
    <w:p w14:paraId="4620BB89" w14:textId="064C0C5E" w:rsidR="003505FF" w:rsidRDefault="001D36BC" w:rsidP="007D59A2">
      <w:pPr>
        <w:numPr>
          <w:ilvl w:val="0"/>
          <w:numId w:val="23"/>
        </w:numPr>
        <w:jc w:val="left"/>
        <w:rPr>
          <w:bCs/>
          <w:szCs w:val="16"/>
        </w:rPr>
      </w:pPr>
      <w:r w:rsidRPr="001D36BC">
        <w:rPr>
          <w:bCs/>
          <w:szCs w:val="16"/>
        </w:rPr>
        <w:t xml:space="preserve">VGG: Visual Geometry Group 19. </w:t>
      </w:r>
    </w:p>
    <w:p w14:paraId="0E028CE4" w14:textId="3B0B9E97" w:rsidR="007D59A2" w:rsidRDefault="00477177" w:rsidP="007D59A2">
      <w:pPr>
        <w:numPr>
          <w:ilvl w:val="0"/>
          <w:numId w:val="23"/>
        </w:numPr>
        <w:jc w:val="left"/>
        <w:rPr>
          <w:bCs/>
          <w:szCs w:val="16"/>
        </w:rPr>
      </w:pPr>
      <w:r>
        <w:rPr>
          <w:bCs/>
          <w:szCs w:val="16"/>
        </w:rPr>
        <w:t>NC:</w:t>
      </w:r>
      <w:r w:rsidR="007D59A2">
        <w:rPr>
          <w:bCs/>
          <w:szCs w:val="16"/>
        </w:rPr>
        <w:t xml:space="preserve"> Norma Cognitive </w:t>
      </w:r>
    </w:p>
    <w:p w14:paraId="6B409405" w14:textId="5525E30E" w:rsidR="007D59A2" w:rsidRDefault="00477177" w:rsidP="00ED01A1">
      <w:pPr>
        <w:numPr>
          <w:ilvl w:val="0"/>
          <w:numId w:val="23"/>
        </w:numPr>
        <w:jc w:val="left"/>
        <w:rPr>
          <w:bCs/>
          <w:szCs w:val="16"/>
        </w:rPr>
      </w:pPr>
      <w:r>
        <w:rPr>
          <w:bCs/>
          <w:szCs w:val="16"/>
        </w:rPr>
        <w:t xml:space="preserve">MIC: </w:t>
      </w:r>
      <w:r w:rsidR="00ED01A1" w:rsidRPr="00ED01A1">
        <w:rPr>
          <w:bCs/>
          <w:szCs w:val="16"/>
        </w:rPr>
        <w:t>Mild Cognitive Impairment</w:t>
      </w:r>
    </w:p>
    <w:p w14:paraId="1C4FAFBC" w14:textId="3D9B1E63" w:rsidR="00ED01A1" w:rsidRDefault="00E3134B" w:rsidP="00ED01A1">
      <w:pPr>
        <w:numPr>
          <w:ilvl w:val="0"/>
          <w:numId w:val="23"/>
        </w:numPr>
        <w:jc w:val="left"/>
        <w:rPr>
          <w:bCs/>
          <w:szCs w:val="16"/>
        </w:rPr>
      </w:pPr>
      <w:r>
        <w:rPr>
          <w:bCs/>
          <w:szCs w:val="16"/>
        </w:rPr>
        <w:t>AD:</w:t>
      </w:r>
      <w:r w:rsidR="00ED01A1">
        <w:rPr>
          <w:bCs/>
          <w:szCs w:val="16"/>
        </w:rPr>
        <w:t xml:space="preserve"> </w:t>
      </w:r>
      <w:r w:rsidRPr="00E3134B">
        <w:rPr>
          <w:bCs/>
          <w:szCs w:val="16"/>
        </w:rPr>
        <w:t>Alzheimer's Disease</w:t>
      </w:r>
    </w:p>
    <w:p w14:paraId="02F4A1AF" w14:textId="4E74BA46" w:rsidR="00183BD0" w:rsidRPr="00183BD0" w:rsidRDefault="00183BD0" w:rsidP="00183BD0">
      <w:pPr>
        <w:numPr>
          <w:ilvl w:val="0"/>
          <w:numId w:val="23"/>
        </w:numPr>
        <w:rPr>
          <w:bCs/>
          <w:szCs w:val="16"/>
        </w:rPr>
      </w:pPr>
      <w:r w:rsidRPr="00183BD0">
        <w:rPr>
          <w:bCs/>
          <w:szCs w:val="16"/>
        </w:rPr>
        <w:t>MRI:</w:t>
      </w:r>
      <w:r w:rsidR="00E3134B" w:rsidRPr="00183BD0">
        <w:rPr>
          <w:bCs/>
          <w:szCs w:val="16"/>
        </w:rPr>
        <w:t xml:space="preserve"> </w:t>
      </w:r>
      <w:r w:rsidRPr="00183BD0">
        <w:rPr>
          <w:bCs/>
          <w:szCs w:val="16"/>
        </w:rPr>
        <w:t>Magnetic Resonance Imaging</w:t>
      </w:r>
    </w:p>
    <w:p w14:paraId="56EE0874" w14:textId="3FD346E3" w:rsidR="00E3134B" w:rsidRPr="007D59A2" w:rsidRDefault="00267F77" w:rsidP="00ED01A1">
      <w:pPr>
        <w:numPr>
          <w:ilvl w:val="0"/>
          <w:numId w:val="23"/>
        </w:numPr>
        <w:jc w:val="left"/>
        <w:rPr>
          <w:bCs/>
          <w:szCs w:val="16"/>
        </w:rPr>
      </w:pPr>
      <w:r>
        <w:rPr>
          <w:bCs/>
          <w:szCs w:val="16"/>
        </w:rPr>
        <w:t xml:space="preserve">ADNI: </w:t>
      </w:r>
      <w:r w:rsidRPr="00267F77">
        <w:rPr>
          <w:bCs/>
          <w:szCs w:val="16"/>
        </w:rPr>
        <w:t>Alzheimer’s Disease Neuroimaging Initiative</w:t>
      </w:r>
    </w:p>
    <w:p w14:paraId="20609D8B" w14:textId="77777777" w:rsidR="00EF4145" w:rsidRDefault="00EF4145" w:rsidP="001D36BC">
      <w:pPr>
        <w:ind w:left="0" w:firstLine="0"/>
        <w:jc w:val="left"/>
        <w:rPr>
          <w:b/>
          <w:sz w:val="40"/>
          <w:rtl/>
        </w:rPr>
      </w:pP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399D7802" w14:textId="77777777" w:rsidR="00267F77" w:rsidRDefault="00267F77" w:rsidP="001D36BC">
      <w:pPr>
        <w:ind w:left="0" w:firstLine="0"/>
        <w:jc w:val="left"/>
        <w:rPr>
          <w:b/>
          <w:sz w:val="40"/>
        </w:rPr>
      </w:pPr>
    </w:p>
    <w:p w14:paraId="6866D6BE" w14:textId="77777777" w:rsidR="00267F77" w:rsidRDefault="00267F77" w:rsidP="001D36BC">
      <w:pPr>
        <w:ind w:left="0" w:firstLine="0"/>
        <w:jc w:val="left"/>
        <w:rPr>
          <w:b/>
          <w:sz w:val="40"/>
        </w:rPr>
      </w:pPr>
    </w:p>
    <w:p w14:paraId="2DC7958A" w14:textId="77777777" w:rsidR="00267F77" w:rsidRDefault="00267F77" w:rsidP="001D36BC">
      <w:pPr>
        <w:ind w:left="0" w:firstLine="0"/>
        <w:jc w:val="left"/>
        <w:rPr>
          <w:b/>
          <w:sz w:val="40"/>
          <w:rtl/>
        </w:rPr>
      </w:pPr>
    </w:p>
    <w:p w14:paraId="6BF5EC21" w14:textId="77777777" w:rsidR="00B35858" w:rsidRDefault="00B35858" w:rsidP="001D36BC">
      <w:pPr>
        <w:ind w:left="0" w:firstLine="0"/>
        <w:jc w:val="left"/>
        <w:rPr>
          <w:b/>
          <w:sz w:val="40"/>
          <w:rtl/>
        </w:rPr>
      </w:pPr>
    </w:p>
    <w:p w14:paraId="657080CA" w14:textId="77777777" w:rsidR="00B35858" w:rsidRDefault="00B35858" w:rsidP="001D36BC">
      <w:pPr>
        <w:ind w:left="0" w:firstLine="0"/>
        <w:jc w:val="left"/>
        <w:rPr>
          <w:b/>
          <w:sz w:val="40"/>
          <w:rtl/>
        </w:rPr>
      </w:pPr>
    </w:p>
    <w:p w14:paraId="2D52B24C" w14:textId="034B8865" w:rsidR="00B35858" w:rsidRDefault="00660621" w:rsidP="00660621">
      <w:pPr>
        <w:tabs>
          <w:tab w:val="left" w:pos="2568"/>
        </w:tabs>
        <w:ind w:left="0" w:firstLine="0"/>
        <w:jc w:val="left"/>
        <w:rPr>
          <w:b/>
          <w:sz w:val="40"/>
          <w:rtl/>
        </w:rPr>
      </w:pPr>
      <w:r>
        <w:rPr>
          <w:b/>
          <w:sz w:val="40"/>
        </w:rPr>
        <w:tab/>
      </w:r>
    </w:p>
    <w:p w14:paraId="07CAE648" w14:textId="77777777" w:rsidR="00B35858" w:rsidRDefault="00B35858" w:rsidP="001D36BC">
      <w:pPr>
        <w:ind w:left="0" w:firstLine="0"/>
        <w:jc w:val="left"/>
        <w:rPr>
          <w:b/>
          <w:sz w:val="40"/>
          <w:rtl/>
        </w:rPr>
      </w:pPr>
    </w:p>
    <w:p w14:paraId="02DAFDCA" w14:textId="77777777" w:rsidR="00B35858" w:rsidRDefault="00B35858" w:rsidP="001D36BC">
      <w:pPr>
        <w:ind w:left="0" w:firstLine="0"/>
        <w:jc w:val="left"/>
        <w:rPr>
          <w:b/>
          <w:sz w:val="40"/>
        </w:rPr>
      </w:pPr>
    </w:p>
    <w:p w14:paraId="32E70647" w14:textId="77777777" w:rsidR="00F25D79" w:rsidRDefault="00F25D79" w:rsidP="001D36BC">
      <w:pPr>
        <w:ind w:left="0" w:firstLine="0"/>
        <w:jc w:val="left"/>
        <w:rPr>
          <w:b/>
          <w:sz w:val="40"/>
        </w:rPr>
      </w:pPr>
    </w:p>
    <w:p w14:paraId="535AA44D" w14:textId="010699E9" w:rsidR="007366E8" w:rsidRPr="00AD6490" w:rsidRDefault="007366E8" w:rsidP="00014964">
      <w:pPr>
        <w:pStyle w:val="Heading1"/>
      </w:pPr>
      <w:bookmarkStart w:id="20" w:name="_Toc232426962"/>
      <w:bookmarkEnd w:id="17"/>
      <w:r w:rsidRPr="001D36BC">
        <w:t xml:space="preserve">List of </w:t>
      </w:r>
      <w:r w:rsidR="006E31AD">
        <w:t>Figures</w:t>
      </w:r>
      <w:bookmarkEnd w:id="20"/>
      <w:r w:rsidRPr="001D36BC">
        <w:t xml:space="preserve"> </w:t>
      </w:r>
    </w:p>
    <w:p w14:paraId="7017452E" w14:textId="77777777" w:rsidR="00525288" w:rsidRPr="00525288" w:rsidRDefault="00525288" w:rsidP="00525288">
      <w:pPr>
        <w:numPr>
          <w:ilvl w:val="0"/>
          <w:numId w:val="23"/>
        </w:numPr>
        <w:jc w:val="left"/>
        <w:rPr>
          <w:bCs/>
          <w:szCs w:val="16"/>
        </w:rPr>
      </w:pPr>
      <w:r w:rsidRPr="00525288">
        <w:rPr>
          <w:bCs/>
          <w:szCs w:val="16"/>
        </w:rPr>
        <w:t>Figure 1.1: MRI images of Normal Cognitive (Row 1), Mild Cognitive Impairment (row 2) and last is Alzheimer’s Disease</w:t>
      </w:r>
    </w:p>
    <w:p w14:paraId="47C5DB63" w14:textId="77777777" w:rsidR="00525288" w:rsidRPr="00525288" w:rsidRDefault="00525288" w:rsidP="00525288">
      <w:pPr>
        <w:numPr>
          <w:ilvl w:val="0"/>
          <w:numId w:val="23"/>
        </w:numPr>
        <w:jc w:val="left"/>
        <w:rPr>
          <w:bCs/>
          <w:szCs w:val="16"/>
        </w:rPr>
      </w:pPr>
      <w:r w:rsidRPr="00525288">
        <w:rPr>
          <w:bCs/>
          <w:szCs w:val="16"/>
        </w:rPr>
        <w:t>Figure 2.1: ANN machine learning model to detect brain dementia. Adopted by [14]</w:t>
      </w:r>
    </w:p>
    <w:p w14:paraId="0C7E518A" w14:textId="77777777" w:rsidR="00525288" w:rsidRPr="00525288" w:rsidRDefault="00525288" w:rsidP="00525288">
      <w:pPr>
        <w:numPr>
          <w:ilvl w:val="0"/>
          <w:numId w:val="23"/>
        </w:numPr>
        <w:jc w:val="left"/>
        <w:rPr>
          <w:bCs/>
          <w:szCs w:val="16"/>
        </w:rPr>
      </w:pPr>
      <w:r w:rsidRPr="00525288">
        <w:rPr>
          <w:bCs/>
          <w:szCs w:val="16"/>
        </w:rPr>
        <w:t>Figure 2.2: CNN model with multiple layers to detect brain dementia.</w:t>
      </w:r>
    </w:p>
    <w:p w14:paraId="650AD62D" w14:textId="77777777" w:rsidR="00525288" w:rsidRPr="00525288" w:rsidRDefault="00525288" w:rsidP="00525288">
      <w:pPr>
        <w:numPr>
          <w:ilvl w:val="0"/>
          <w:numId w:val="23"/>
        </w:numPr>
        <w:jc w:val="left"/>
        <w:rPr>
          <w:bCs/>
          <w:szCs w:val="16"/>
        </w:rPr>
      </w:pPr>
      <w:r w:rsidRPr="00525288">
        <w:rPr>
          <w:bCs/>
          <w:szCs w:val="16"/>
        </w:rPr>
        <w:t>Figure 2.3: VGG16 feature extractor dementia detection. Adopted by [17]</w:t>
      </w:r>
    </w:p>
    <w:p w14:paraId="2A430210" w14:textId="7BAAD894" w:rsidR="007366E8" w:rsidRDefault="00525288" w:rsidP="00AD6490">
      <w:pPr>
        <w:numPr>
          <w:ilvl w:val="0"/>
          <w:numId w:val="23"/>
        </w:numPr>
        <w:jc w:val="left"/>
      </w:pPr>
      <w:r w:rsidRPr="00525288">
        <w:rPr>
          <w:bCs/>
          <w:szCs w:val="16"/>
        </w:rPr>
        <w:t>Figure 2.4: Unimodal 3D images into 3D CNN</w:t>
      </w:r>
    </w:p>
    <w:p w14:paraId="5C3D51AC" w14:textId="77777777" w:rsidR="007366E8" w:rsidRDefault="007366E8" w:rsidP="007366E8"/>
    <w:p w14:paraId="535FFFFF" w14:textId="77777777" w:rsidR="007366E8" w:rsidRDefault="007366E8" w:rsidP="007366E8"/>
    <w:p w14:paraId="2951CE1D" w14:textId="77777777" w:rsidR="007366E8" w:rsidRDefault="007366E8" w:rsidP="007366E8"/>
    <w:p w14:paraId="0217CA97" w14:textId="77777777" w:rsidR="007366E8" w:rsidRDefault="007366E8" w:rsidP="007366E8"/>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25370DF5" w14:textId="77777777" w:rsidR="00AD6490" w:rsidRDefault="00AD6490" w:rsidP="007366E8"/>
    <w:p w14:paraId="73B85E06" w14:textId="77777777" w:rsidR="007366E8" w:rsidRDefault="007366E8" w:rsidP="007366E8"/>
    <w:p w14:paraId="16496D42" w14:textId="77777777" w:rsidR="007366E8" w:rsidRDefault="007366E8" w:rsidP="007366E8"/>
    <w:p w14:paraId="53F3E54A" w14:textId="77777777" w:rsidR="007366E8" w:rsidRDefault="007366E8" w:rsidP="007366E8"/>
    <w:p w14:paraId="58A569E0" w14:textId="77777777" w:rsidR="007366E8" w:rsidRDefault="007366E8" w:rsidP="007366E8"/>
    <w:p w14:paraId="6E9A1B41" w14:textId="77777777" w:rsidR="007366E8" w:rsidRDefault="007366E8" w:rsidP="007366E8"/>
    <w:p w14:paraId="1099ABA6" w14:textId="77777777" w:rsidR="007366E8" w:rsidRPr="007366E8" w:rsidRDefault="007366E8"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71B28978" w:rsidR="00650535" w:rsidRDefault="00DD49C3" w:rsidP="009368F6">
      <w:pPr>
        <w:pStyle w:val="Heading1"/>
        <w:ind w:left="-90"/>
      </w:pPr>
      <w:bookmarkStart w:id="21" w:name="_Toc232426963"/>
      <w:r>
        <w:lastRenderedPageBreak/>
        <w:t xml:space="preserve">Chapter </w:t>
      </w:r>
      <w:r w:rsidR="00745149">
        <w:t>1: Introduction</w:t>
      </w:r>
      <w:bookmarkEnd w:id="21"/>
      <w:r>
        <w:t xml:space="preserve"> </w:t>
      </w:r>
    </w:p>
    <w:p w14:paraId="561C209F" w14:textId="4A111058" w:rsidR="00DD49C3" w:rsidRPr="00DD49C3" w:rsidRDefault="00745149" w:rsidP="00745149">
      <w:pPr>
        <w:pStyle w:val="Heading3"/>
        <w:ind w:left="-90"/>
      </w:pPr>
      <w:bookmarkStart w:id="22" w:name="_Toc232426964"/>
      <w:r w:rsidRPr="00C1513A">
        <w:rPr>
          <w:sz w:val="32"/>
          <w:szCs w:val="24"/>
        </w:rPr>
        <w:t>Introduction</w:t>
      </w:r>
      <w:bookmarkEnd w:id="22"/>
    </w:p>
    <w:p w14:paraId="5D6D87A2" w14:textId="5434F877"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 xml:space="preserve">Alzheimer’s disease is one of the most difficult brain conditions. While it is more common in older people, it can </w:t>
      </w:r>
      <w:r w:rsidR="008A3B72" w:rsidRPr="00C1513A">
        <w:rPr>
          <w:color w:val="auto"/>
          <w:szCs w:val="28"/>
        </w:rPr>
        <w:t>affect</w:t>
      </w:r>
      <w:r w:rsidRPr="00C1513A">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1513A">
        <w:rPr>
          <w:b/>
          <w:bCs/>
          <w:color w:val="auto"/>
          <w:szCs w:val="28"/>
        </w:rPr>
        <w:t>[</w:t>
      </w:r>
      <w:r w:rsidR="00DF04C6" w:rsidRPr="00C1513A">
        <w:rPr>
          <w:b/>
          <w:bCs/>
          <w:color w:val="auto"/>
          <w:szCs w:val="28"/>
        </w:rPr>
        <w:t>1</w:t>
      </w:r>
      <w:r w:rsidR="00153F32" w:rsidRPr="00C1513A">
        <w:rPr>
          <w:b/>
          <w:bCs/>
          <w:color w:val="auto"/>
          <w:szCs w:val="28"/>
        </w:rPr>
        <w:t>]</w:t>
      </w:r>
      <w:r w:rsidRPr="00C1513A">
        <w:rPr>
          <w:color w:val="auto"/>
          <w:szCs w:val="28"/>
        </w:rPr>
        <w:t xml:space="preserve"> showed that we can catch these early signs by </w:t>
      </w:r>
      <w:r w:rsidR="00F85ABD" w:rsidRPr="00C1513A">
        <w:rPr>
          <w:color w:val="auto"/>
          <w:szCs w:val="28"/>
        </w:rPr>
        <w:t>identifying brain changes</w:t>
      </w:r>
      <w:r w:rsidRPr="00C1513A">
        <w:rPr>
          <w:color w:val="auto"/>
          <w:szCs w:val="28"/>
        </w:rPr>
        <w:t xml:space="preserve"> over time.</w:t>
      </w:r>
    </w:p>
    <w:p w14:paraId="6AFF979E" w14:textId="1917E239" w:rsidR="005515C2" w:rsidRPr="00C1513A" w:rsidRDefault="007D1149" w:rsidP="002A1EFF">
      <w:pPr>
        <w:spacing w:before="100" w:beforeAutospacing="1" w:after="100" w:afterAutospacing="1" w:line="240" w:lineRule="auto"/>
        <w:ind w:left="0" w:firstLine="0"/>
        <w:rPr>
          <w:color w:val="auto"/>
          <w:szCs w:val="28"/>
        </w:rPr>
      </w:pPr>
      <w:r w:rsidRPr="007D1149">
        <w:rPr>
          <w:color w:val="auto"/>
          <w:szCs w:val="28"/>
        </w:rPr>
        <w:t xml:space="preserve">Within time, AI is getting </w:t>
      </w:r>
      <w:proofErr w:type="gramStart"/>
      <w:r w:rsidRPr="007D1149">
        <w:rPr>
          <w:color w:val="auto"/>
          <w:szCs w:val="28"/>
        </w:rPr>
        <w:t>more and more</w:t>
      </w:r>
      <w:proofErr w:type="gramEnd"/>
      <w:r w:rsidRPr="007D1149">
        <w:rPr>
          <w:color w:val="auto"/>
          <w:szCs w:val="28"/>
        </w:rPr>
        <w:t xml:space="preserve"> attention in every field and medical field </w:t>
      </w:r>
      <w:r>
        <w:rPr>
          <w:color w:val="auto"/>
          <w:szCs w:val="28"/>
        </w:rPr>
        <w:t xml:space="preserve">as well for </w:t>
      </w:r>
      <w:r w:rsidRPr="007D1149">
        <w:rPr>
          <w:color w:val="auto"/>
          <w:szCs w:val="28"/>
        </w:rPr>
        <w:t>helping doctors, researchers</w:t>
      </w:r>
      <w:r>
        <w:rPr>
          <w:color w:val="auto"/>
          <w:szCs w:val="28"/>
        </w:rPr>
        <w:t xml:space="preserve"> and patients</w:t>
      </w:r>
      <w:r w:rsidRPr="007D1149">
        <w:rPr>
          <w:color w:val="auto"/>
          <w:szCs w:val="28"/>
        </w:rPr>
        <w:t xml:space="preserve"> to give more accurate results </w:t>
      </w:r>
      <w:r>
        <w:rPr>
          <w:color w:val="auto"/>
          <w:szCs w:val="28"/>
        </w:rPr>
        <w:t>about b</w:t>
      </w:r>
      <w:r w:rsidRPr="007D1149">
        <w:rPr>
          <w:color w:val="auto"/>
          <w:szCs w:val="28"/>
        </w:rPr>
        <w:t xml:space="preserve">rain scans, especially MRIs, </w:t>
      </w:r>
      <w:r>
        <w:rPr>
          <w:color w:val="auto"/>
          <w:szCs w:val="28"/>
        </w:rPr>
        <w:t>considered very helpful</w:t>
      </w:r>
      <w:r w:rsidRPr="007D1149">
        <w:rPr>
          <w:color w:val="auto"/>
          <w:szCs w:val="28"/>
        </w:rPr>
        <w:t xml:space="preserve"> because they give a </w:t>
      </w:r>
      <w:r>
        <w:rPr>
          <w:color w:val="auto"/>
          <w:szCs w:val="28"/>
        </w:rPr>
        <w:t>big and</w:t>
      </w:r>
      <w:r w:rsidRPr="007D1149">
        <w:rPr>
          <w:color w:val="auto"/>
          <w:szCs w:val="28"/>
        </w:rPr>
        <w:t xml:space="preserve"> clear picture of the brain. </w:t>
      </w:r>
      <w:r>
        <w:rPr>
          <w:color w:val="auto"/>
          <w:szCs w:val="28"/>
        </w:rPr>
        <w:t>According to that</w:t>
      </w:r>
      <w:r w:rsidRPr="007D1149">
        <w:rPr>
          <w:color w:val="auto"/>
          <w:szCs w:val="28"/>
        </w:rPr>
        <w:t xml:space="preserve">, recent papers by [2] and [3] </w:t>
      </w:r>
      <w:r>
        <w:rPr>
          <w:color w:val="auto"/>
          <w:szCs w:val="28"/>
        </w:rPr>
        <w:t>take advantage of AI progress to</w:t>
      </w:r>
      <w:r w:rsidRPr="007D1149">
        <w:rPr>
          <w:color w:val="auto"/>
          <w:szCs w:val="28"/>
        </w:rPr>
        <w:t xml:space="preserve"> scans </w:t>
      </w:r>
      <w:r w:rsidR="00E7311D">
        <w:rPr>
          <w:color w:val="auto"/>
          <w:szCs w:val="28"/>
        </w:rPr>
        <w:t>and to</w:t>
      </w:r>
      <w:r w:rsidRPr="007D1149">
        <w:rPr>
          <w:color w:val="auto"/>
          <w:szCs w:val="28"/>
        </w:rPr>
        <w:t xml:space="preserve"> put together some really accurate models to spot the disease</w:t>
      </w:r>
      <w:r>
        <w:rPr>
          <w:color w:val="auto"/>
          <w:szCs w:val="28"/>
        </w:rPr>
        <w:t>. But</w:t>
      </w:r>
      <w:r w:rsidR="00E9345C" w:rsidRPr="000F2ABD">
        <w:rPr>
          <w:color w:val="auto"/>
          <w:szCs w:val="28"/>
        </w:rPr>
        <w:t xml:space="preserve"> worth </w:t>
      </w:r>
      <w:r w:rsidRPr="000F2ABD">
        <w:rPr>
          <w:color w:val="auto"/>
          <w:szCs w:val="28"/>
        </w:rPr>
        <w:t>noting</w:t>
      </w:r>
      <w:r w:rsidR="00E9345C" w:rsidRPr="000F2ABD">
        <w:rPr>
          <w:color w:val="auto"/>
          <w:szCs w:val="28"/>
        </w:rPr>
        <w:t xml:space="preserve"> that</w:t>
      </w:r>
      <w:r w:rsidR="005C37D1" w:rsidRPr="000F2ABD">
        <w:rPr>
          <w:color w:val="auto"/>
          <w:szCs w:val="28"/>
        </w:rPr>
        <w:t xml:space="preserve"> a significant portion of past research has </w:t>
      </w:r>
      <w:r w:rsidR="00F26F0D" w:rsidRPr="000F2ABD">
        <w:rPr>
          <w:color w:val="auto"/>
          <w:szCs w:val="28"/>
        </w:rPr>
        <w:t>focused on</w:t>
      </w:r>
      <w:r w:rsidR="005C37D1" w:rsidRPr="000F2ABD">
        <w:rPr>
          <w:color w:val="auto"/>
          <w:szCs w:val="28"/>
        </w:rPr>
        <w:t xml:space="preserve"> unimodal data, such as analyzing</w:t>
      </w:r>
      <w:r w:rsidR="00F26F0D" w:rsidRPr="000F2ABD">
        <w:rPr>
          <w:color w:val="auto"/>
          <w:szCs w:val="28"/>
        </w:rPr>
        <w:t xml:space="preserve"> only</w:t>
      </w:r>
      <w:r w:rsidR="005C37D1" w:rsidRPr="000F2ABD">
        <w:rPr>
          <w:color w:val="auto"/>
          <w:szCs w:val="28"/>
        </w:rPr>
        <w:t xml:space="preserve"> MRIs. Although </w:t>
      </w:r>
      <w:r w:rsidR="00134E8B" w:rsidRPr="000F2ABD">
        <w:rPr>
          <w:color w:val="auto"/>
          <w:szCs w:val="28"/>
        </w:rPr>
        <w:t xml:space="preserve">it </w:t>
      </w:r>
      <w:r w:rsidRPr="000F2ABD">
        <w:rPr>
          <w:color w:val="auto"/>
          <w:szCs w:val="28"/>
        </w:rPr>
        <w:t xml:space="preserve">is </w:t>
      </w:r>
      <w:r w:rsidR="00134E8B" w:rsidRPr="000F2ABD">
        <w:rPr>
          <w:color w:val="auto"/>
          <w:szCs w:val="28"/>
        </w:rPr>
        <w:t>good</w:t>
      </w:r>
      <w:r w:rsidRPr="000F2ABD">
        <w:rPr>
          <w:color w:val="auto"/>
          <w:szCs w:val="28"/>
        </w:rPr>
        <w:t xml:space="preserve"> to</w:t>
      </w:r>
      <w:r w:rsidR="00134E8B" w:rsidRPr="000F2ABD">
        <w:rPr>
          <w:color w:val="auto"/>
          <w:szCs w:val="28"/>
        </w:rPr>
        <w:t xml:space="preserve"> </w:t>
      </w:r>
      <w:proofErr w:type="spellStart"/>
      <w:proofErr w:type="gramStart"/>
      <w:r w:rsidR="00134E8B" w:rsidRPr="000F2ABD">
        <w:rPr>
          <w:color w:val="auto"/>
          <w:szCs w:val="28"/>
        </w:rPr>
        <w:t>at</w:t>
      </w:r>
      <w:proofErr w:type="spellEnd"/>
      <w:proofErr w:type="gramEnd"/>
      <w:r w:rsidR="005C37D1" w:rsidRPr="000F2ABD">
        <w:rPr>
          <w:color w:val="auto"/>
          <w:szCs w:val="28"/>
        </w:rPr>
        <w:t xml:space="preserve"> certain degree, this approach fails to capture the full scope of Alzheimer's evolving condition</w:t>
      </w:r>
      <w:r w:rsidR="005C37D1" w:rsidRPr="005C37D1">
        <w:rPr>
          <w:color w:val="auto"/>
          <w:szCs w:val="28"/>
        </w:rPr>
        <w:t>.</w:t>
      </w:r>
      <w:r w:rsidR="005515C2" w:rsidRPr="00C1513A">
        <w:rPr>
          <w:color w:val="auto"/>
          <w:szCs w:val="28"/>
        </w:rPr>
        <w:t xml:space="preserve"> Recent research proves that combining different sources</w:t>
      </w:r>
      <w:r w:rsidR="00D8392C">
        <w:rPr>
          <w:color w:val="auto"/>
          <w:szCs w:val="28"/>
        </w:rPr>
        <w:t xml:space="preserve"> </w:t>
      </w:r>
      <w:r w:rsidR="005515C2" w:rsidRPr="00C1513A">
        <w:rPr>
          <w:color w:val="auto"/>
          <w:szCs w:val="28"/>
        </w:rPr>
        <w:t xml:space="preserve">such as merging brain scans with a patient’s clinical records and physical symptoms </w:t>
      </w:r>
      <w:r w:rsidR="00717FE2" w:rsidRPr="00C1513A">
        <w:rPr>
          <w:b/>
          <w:bCs/>
          <w:color w:val="auto"/>
          <w:szCs w:val="28"/>
        </w:rPr>
        <w:t>[</w:t>
      </w:r>
      <w:r w:rsidR="00223C83" w:rsidRPr="00C1513A">
        <w:rPr>
          <w:b/>
          <w:bCs/>
          <w:color w:val="auto"/>
          <w:szCs w:val="28"/>
        </w:rPr>
        <w:t>4</w:t>
      </w:r>
      <w:r w:rsidR="00717FE2" w:rsidRPr="00C1513A">
        <w:rPr>
          <w:b/>
          <w:bCs/>
          <w:color w:val="auto"/>
          <w:szCs w:val="28"/>
        </w:rPr>
        <w:t>]</w:t>
      </w:r>
      <w:r w:rsidR="00717FE2" w:rsidRPr="00C1513A">
        <w:rPr>
          <w:color w:val="auto"/>
          <w:szCs w:val="28"/>
        </w:rPr>
        <w:t xml:space="preserve"> </w:t>
      </w:r>
      <w:r w:rsidR="005515C2" w:rsidRPr="00C1513A">
        <w:rPr>
          <w:color w:val="auto"/>
          <w:szCs w:val="28"/>
        </w:rPr>
        <w:t>leads to a much more precise and reliable diagnosis.</w:t>
      </w:r>
    </w:p>
    <w:p w14:paraId="6A687664" w14:textId="5617631F"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In this thesis, we propose a</w:t>
      </w:r>
      <w:r w:rsidR="0006397D" w:rsidRPr="00C1513A">
        <w:rPr>
          <w:color w:val="auto"/>
          <w:szCs w:val="28"/>
        </w:rPr>
        <w:t xml:space="preserve">n </w:t>
      </w:r>
      <w:r w:rsidRPr="00C1513A">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1513A">
        <w:rPr>
          <w:b/>
          <w:bCs/>
          <w:color w:val="auto"/>
          <w:szCs w:val="28"/>
        </w:rPr>
        <w:t>[</w:t>
      </w:r>
      <w:r w:rsidR="00223C83" w:rsidRPr="00C1513A">
        <w:rPr>
          <w:b/>
          <w:bCs/>
          <w:color w:val="auto"/>
          <w:szCs w:val="28"/>
        </w:rPr>
        <w:t>5</w:t>
      </w:r>
      <w:r w:rsidR="00DA32A0" w:rsidRPr="00C1513A">
        <w:rPr>
          <w:b/>
          <w:bCs/>
          <w:color w:val="auto"/>
          <w:szCs w:val="28"/>
        </w:rPr>
        <w:t xml:space="preserve">] </w:t>
      </w:r>
      <w:r w:rsidRPr="00C1513A">
        <w:rPr>
          <w:color w:val="auto"/>
          <w:szCs w:val="28"/>
        </w:rPr>
        <w:t xml:space="preserve">and </w:t>
      </w:r>
      <w:r w:rsidR="00A2510A" w:rsidRPr="00C1513A">
        <w:rPr>
          <w:b/>
          <w:bCs/>
          <w:color w:val="auto"/>
          <w:szCs w:val="28"/>
        </w:rPr>
        <w:t>[</w:t>
      </w:r>
      <w:r w:rsidR="00223C83" w:rsidRPr="00C1513A">
        <w:rPr>
          <w:b/>
          <w:bCs/>
          <w:color w:val="auto"/>
          <w:szCs w:val="28"/>
        </w:rPr>
        <w:t>6</w:t>
      </w:r>
      <w:r w:rsidR="00A2510A" w:rsidRPr="00C1513A">
        <w:rPr>
          <w:b/>
          <w:bCs/>
          <w:color w:val="auto"/>
          <w:szCs w:val="28"/>
        </w:rPr>
        <w:t>]</w:t>
      </w:r>
      <w:r w:rsidRPr="00C1513A">
        <w:rPr>
          <w:color w:val="auto"/>
          <w:szCs w:val="28"/>
        </w:rPr>
        <w:t>.</w:t>
      </w:r>
    </w:p>
    <w:p w14:paraId="4492CD0B" w14:textId="76C583A7" w:rsidR="005515C2" w:rsidRDefault="005515C2" w:rsidP="00120419">
      <w:pPr>
        <w:spacing w:before="100" w:beforeAutospacing="1" w:after="100" w:afterAutospacing="1" w:line="240" w:lineRule="auto"/>
        <w:ind w:left="0" w:firstLine="0"/>
        <w:rPr>
          <w:color w:val="auto"/>
          <w:szCs w:val="28"/>
          <w:rtl/>
        </w:rPr>
      </w:pPr>
      <w:r w:rsidRPr="00C1513A">
        <w:rPr>
          <w:color w:val="auto"/>
          <w:szCs w:val="28"/>
        </w:rPr>
        <w:t xml:space="preserve">The main goal of this work is to see if combining brain images and clinical memory tests can help us find the disease </w:t>
      </w:r>
      <w:r w:rsidR="00545CAE" w:rsidRPr="00C1513A">
        <w:rPr>
          <w:color w:val="auto"/>
          <w:szCs w:val="28"/>
        </w:rPr>
        <w:t xml:space="preserve">in </w:t>
      </w:r>
      <w:r w:rsidRPr="00C1513A">
        <w:rPr>
          <w:color w:val="auto"/>
          <w:szCs w:val="28"/>
        </w:rPr>
        <w:t>earlier</w:t>
      </w:r>
      <w:r w:rsidR="00545CAE" w:rsidRPr="00C1513A">
        <w:rPr>
          <w:color w:val="auto"/>
          <w:szCs w:val="28"/>
        </w:rPr>
        <w:t xml:space="preserve"> stages</w:t>
      </w:r>
      <w:r w:rsidR="00695AC2" w:rsidRPr="00C1513A">
        <w:rPr>
          <w:color w:val="auto"/>
          <w:szCs w:val="28"/>
        </w:rPr>
        <w:t xml:space="preserve"> which</w:t>
      </w:r>
      <w:r w:rsidRPr="00C1513A">
        <w:rPr>
          <w:color w:val="auto"/>
          <w:szCs w:val="28"/>
        </w:rPr>
        <w:t xml:space="preserve"> aims to </w:t>
      </w:r>
      <w:r w:rsidR="00DA32A0" w:rsidRPr="00C1513A">
        <w:rPr>
          <w:color w:val="auto"/>
          <w:szCs w:val="28"/>
        </w:rPr>
        <w:t>give a</w:t>
      </w:r>
      <w:r w:rsidRPr="00C1513A">
        <w:rPr>
          <w:color w:val="auto"/>
          <w:szCs w:val="28"/>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7B12C799" w14:textId="2D504DBB" w:rsidR="007344EF" w:rsidRPr="00A43718" w:rsidRDefault="007344EF" w:rsidP="007344EF">
      <w:pPr>
        <w:spacing w:after="253" w:line="259" w:lineRule="auto"/>
        <w:ind w:left="-180"/>
        <w:jc w:val="center"/>
        <w:rPr>
          <w:bCs/>
          <w:sz w:val="20"/>
          <w:szCs w:val="16"/>
        </w:rPr>
      </w:pPr>
      <w:r w:rsidRPr="00A43718">
        <w:rPr>
          <w:bCs/>
          <w:sz w:val="20"/>
          <w:szCs w:val="16"/>
        </w:rPr>
        <w:t>Figure 1</w:t>
      </w:r>
      <w:r w:rsidR="00B52AA1">
        <w:rPr>
          <w:bCs/>
          <w:sz w:val="20"/>
          <w:szCs w:val="16"/>
        </w:rPr>
        <w:t>.</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CC53CDB" w14:textId="5BBB678D" w:rsidR="00650535" w:rsidRPr="00972CB9" w:rsidRDefault="00650535" w:rsidP="00916134">
      <w:pPr>
        <w:pStyle w:val="Heading3"/>
        <w:ind w:left="450" w:hanging="450"/>
        <w:rPr>
          <w:color w:val="auto"/>
          <w:sz w:val="40"/>
          <w:szCs w:val="24"/>
        </w:rPr>
      </w:pPr>
      <w:bookmarkStart w:id="23" w:name="_Toc232426965"/>
      <w:r w:rsidRPr="00972CB9">
        <w:rPr>
          <w:sz w:val="32"/>
          <w:szCs w:val="24"/>
        </w:rPr>
        <w:t>1.</w:t>
      </w:r>
      <w:r w:rsidR="00B9089A" w:rsidRPr="00972CB9">
        <w:rPr>
          <w:sz w:val="32"/>
          <w:szCs w:val="24"/>
        </w:rPr>
        <w:t>1</w:t>
      </w:r>
      <w:r w:rsidRPr="00972CB9">
        <w:rPr>
          <w:sz w:val="32"/>
          <w:szCs w:val="24"/>
        </w:rPr>
        <w:t xml:space="preserve"> Problem Definition</w:t>
      </w:r>
      <w:bookmarkEnd w:id="23"/>
    </w:p>
    <w:p w14:paraId="45BC71C7" w14:textId="77777777" w:rsidR="00650535" w:rsidRPr="00972CB9" w:rsidRDefault="00650535" w:rsidP="00972CB9">
      <w:pPr>
        <w:pStyle w:val="NormalWeb"/>
        <w:jc w:val="both"/>
        <w:rPr>
          <w:sz w:val="28"/>
          <w:szCs w:val="28"/>
        </w:rPr>
      </w:pPr>
      <w:r w:rsidRPr="00972CB9">
        <w:rPr>
          <w:sz w:val="28"/>
          <w:szCs w:val="28"/>
        </w:rPr>
        <w:t>Despite the large number of studies applying deep learning to Alzheimer’s diagnosis, several important limitations remain.</w:t>
      </w:r>
    </w:p>
    <w:p w14:paraId="6965BF6C" w14:textId="77777777" w:rsidR="00650535" w:rsidRPr="00972CB9" w:rsidRDefault="00650535" w:rsidP="00972CB9">
      <w:pPr>
        <w:pStyle w:val="NormalWeb"/>
        <w:jc w:val="both"/>
        <w:rPr>
          <w:sz w:val="28"/>
          <w:szCs w:val="28"/>
        </w:rPr>
      </w:pPr>
      <w:r w:rsidRPr="00972CB9">
        <w:rPr>
          <w:sz w:val="28"/>
          <w:szCs w:val="28"/>
        </w:rP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2B3082" w:rsidRDefault="00650535" w:rsidP="00772D7A">
      <w:pPr>
        <w:pStyle w:val="NormalWeb"/>
        <w:jc w:val="both"/>
        <w:rPr>
          <w:sz w:val="28"/>
          <w:szCs w:val="28"/>
        </w:rPr>
      </w:pPr>
      <w:r w:rsidRPr="00972CB9">
        <w:rPr>
          <w:sz w:val="28"/>
          <w:szCs w:val="28"/>
        </w:rPr>
        <w:lastRenderedPageBreak/>
        <w:t>Second, both neuroimaging and genomic datasets are high-dimensional. Imaging volumes contain millions of voxels, and genomic profiles may include thousands of features. Directly training deep learning models on such data can lead to overfitting if not handled properly</w:t>
      </w:r>
      <w:r w:rsidRPr="002B3082">
        <w:rPr>
          <w:sz w:val="28"/>
          <w:szCs w:val="28"/>
        </w:rPr>
        <w:t xml:space="preserve">. </w:t>
      </w:r>
      <w:r w:rsidR="00A30CAE">
        <w:rPr>
          <w:sz w:val="28"/>
          <w:szCs w:val="28"/>
        </w:rPr>
        <w:t>And for that</w:t>
      </w:r>
      <w:r w:rsidR="00772D7A" w:rsidRPr="002B3082">
        <w:rPr>
          <w:sz w:val="28"/>
          <w:szCs w:val="28"/>
        </w:rPr>
        <w:t xml:space="preserve"> we </w:t>
      </w:r>
      <w:r w:rsidR="00A30CAE">
        <w:rPr>
          <w:sz w:val="28"/>
          <w:szCs w:val="28"/>
        </w:rPr>
        <w:t>must have a</w:t>
      </w:r>
      <w:r w:rsidR="00772D7A" w:rsidRPr="002B3082">
        <w:rPr>
          <w:sz w:val="28"/>
          <w:szCs w:val="28"/>
        </w:rPr>
        <w:t xml:space="preserve"> good </w:t>
      </w:r>
      <w:r w:rsidR="00A30CAE" w:rsidRPr="002B3082">
        <w:rPr>
          <w:sz w:val="28"/>
          <w:szCs w:val="28"/>
        </w:rPr>
        <w:t>method</w:t>
      </w:r>
      <w:r w:rsidR="00772D7A" w:rsidRPr="002B3082">
        <w:rPr>
          <w:sz w:val="28"/>
          <w:szCs w:val="28"/>
        </w:rPr>
        <w:t xml:space="preserve"> for feature extraction and data size</w:t>
      </w:r>
      <w:r w:rsidR="00A30CAE">
        <w:rPr>
          <w:sz w:val="28"/>
          <w:szCs w:val="28"/>
        </w:rPr>
        <w:t xml:space="preserve"> reducing</w:t>
      </w:r>
      <w:r w:rsidR="00772D7A" w:rsidRPr="002B3082">
        <w:rPr>
          <w:sz w:val="28"/>
          <w:szCs w:val="28"/>
        </w:rPr>
        <w:t>.</w:t>
      </w:r>
    </w:p>
    <w:p w14:paraId="3AF3B599" w14:textId="3311212C" w:rsidR="00A170A3" w:rsidRPr="00A170A3" w:rsidRDefault="00A170A3" w:rsidP="00B052E8">
      <w:pPr>
        <w:pStyle w:val="NormalWeb"/>
        <w:jc w:val="both"/>
        <w:rPr>
          <w:bCs/>
          <w:sz w:val="28"/>
          <w:szCs w:val="28"/>
        </w:rPr>
      </w:pPr>
      <w:r>
        <w:rPr>
          <w:bCs/>
          <w:sz w:val="28"/>
          <w:szCs w:val="28"/>
        </w:rPr>
        <w:t>The main issue with</w:t>
      </w:r>
      <w:r w:rsidRPr="00A170A3">
        <w:rPr>
          <w:bCs/>
          <w:sz w:val="28"/>
          <w:szCs w:val="28"/>
        </w:rPr>
        <w:t xml:space="preserve"> </w:t>
      </w:r>
      <w:r w:rsidR="00B052E8" w:rsidRPr="00B052E8">
        <w:rPr>
          <w:bCs/>
          <w:sz w:val="28"/>
          <w:szCs w:val="28"/>
        </w:rPr>
        <w:t>Alzheimer’s</w:t>
      </w:r>
      <w:r w:rsidR="00B052E8">
        <w:rPr>
          <w:rFonts w:hint="cs"/>
          <w:bCs/>
          <w:sz w:val="28"/>
          <w:szCs w:val="28"/>
          <w:rtl/>
        </w:rPr>
        <w:t xml:space="preserve"> </w:t>
      </w:r>
      <w:r>
        <w:rPr>
          <w:bCs/>
          <w:sz w:val="28"/>
          <w:szCs w:val="28"/>
        </w:rPr>
        <w:t>is the</w:t>
      </w:r>
      <w:r w:rsidRPr="00A170A3">
        <w:rPr>
          <w:bCs/>
          <w:sz w:val="28"/>
          <w:szCs w:val="28"/>
        </w:rPr>
        <w:t xml:space="preserve"> changing </w:t>
      </w:r>
      <w:r>
        <w:rPr>
          <w:bCs/>
          <w:sz w:val="28"/>
          <w:szCs w:val="28"/>
        </w:rPr>
        <w:t>withing the time,</w:t>
      </w:r>
      <w:r w:rsidRPr="00A170A3">
        <w:rPr>
          <w:bCs/>
          <w:sz w:val="28"/>
          <w:szCs w:val="28"/>
        </w:rPr>
        <w:t xml:space="preserve"> </w:t>
      </w:r>
      <w:r>
        <w:rPr>
          <w:bCs/>
          <w:sz w:val="28"/>
          <w:szCs w:val="28"/>
        </w:rPr>
        <w:t>and</w:t>
      </w:r>
      <w:r w:rsidRPr="00A170A3">
        <w:rPr>
          <w:bCs/>
          <w:sz w:val="28"/>
          <w:szCs w:val="28"/>
        </w:rPr>
        <w:t xml:space="preserve"> most models just </w:t>
      </w:r>
      <w:r>
        <w:rPr>
          <w:bCs/>
          <w:sz w:val="28"/>
          <w:szCs w:val="28"/>
        </w:rPr>
        <w:t>deal with data as one picture</w:t>
      </w:r>
      <w:r w:rsidRPr="00A170A3">
        <w:rPr>
          <w:bCs/>
          <w:sz w:val="28"/>
          <w:szCs w:val="28"/>
        </w:rPr>
        <w:t>. They ignore</w:t>
      </w:r>
      <w:r>
        <w:rPr>
          <w:bCs/>
          <w:sz w:val="28"/>
          <w:szCs w:val="28"/>
        </w:rPr>
        <w:t xml:space="preserve"> the long-term changes of t</w:t>
      </w:r>
      <w:r w:rsidRPr="00A170A3">
        <w:rPr>
          <w:bCs/>
          <w:sz w:val="28"/>
          <w:szCs w:val="28"/>
        </w:rPr>
        <w:t xml:space="preserve">he disease </w:t>
      </w:r>
      <w:r>
        <w:rPr>
          <w:bCs/>
          <w:sz w:val="28"/>
          <w:szCs w:val="28"/>
        </w:rPr>
        <w:t>and how it</w:t>
      </w:r>
      <w:r w:rsidRPr="00A170A3">
        <w:rPr>
          <w:bCs/>
          <w:sz w:val="28"/>
          <w:szCs w:val="28"/>
        </w:rPr>
        <w:t xml:space="preserve"> grows over</w:t>
      </w:r>
      <w:r>
        <w:rPr>
          <w:bCs/>
          <w:sz w:val="28"/>
          <w:szCs w:val="28"/>
        </w:rPr>
        <w:t xml:space="preserve"> time</w:t>
      </w:r>
      <w:r w:rsidRPr="00A170A3">
        <w:rPr>
          <w:bCs/>
          <w:sz w:val="28"/>
          <w:szCs w:val="28"/>
        </w:rPr>
        <w:t>. Because of that, they</w:t>
      </w:r>
      <w:r>
        <w:rPr>
          <w:bCs/>
          <w:sz w:val="28"/>
          <w:szCs w:val="28"/>
        </w:rPr>
        <w:t xml:space="preserve"> will miss some clues </w:t>
      </w:r>
      <w:r w:rsidRPr="00A170A3">
        <w:rPr>
          <w:bCs/>
          <w:sz w:val="28"/>
          <w:szCs w:val="28"/>
        </w:rPr>
        <w:t>that show at the very beginning</w:t>
      </w:r>
      <w:r>
        <w:rPr>
          <w:bCs/>
          <w:sz w:val="28"/>
          <w:szCs w:val="28"/>
        </w:rPr>
        <w:t xml:space="preserve"> of </w:t>
      </w:r>
      <w:r w:rsidRPr="00A170A3">
        <w:rPr>
          <w:bCs/>
          <w:sz w:val="28"/>
          <w:szCs w:val="28"/>
        </w:rPr>
        <w:t xml:space="preserve">disease </w:t>
      </w:r>
      <w:r>
        <w:rPr>
          <w:bCs/>
          <w:sz w:val="28"/>
          <w:szCs w:val="28"/>
        </w:rPr>
        <w:t>symptoms.</w:t>
      </w:r>
    </w:p>
    <w:p w14:paraId="328A8307" w14:textId="65CF948A" w:rsidR="00A170A3" w:rsidRPr="00A170A3" w:rsidRDefault="00A170A3" w:rsidP="00A170A3">
      <w:pPr>
        <w:pStyle w:val="NormalWeb"/>
        <w:jc w:val="both"/>
        <w:rPr>
          <w:bCs/>
          <w:sz w:val="28"/>
          <w:szCs w:val="28"/>
        </w:rPr>
      </w:pPr>
      <w:r w:rsidRPr="00A170A3">
        <w:rPr>
          <w:bCs/>
          <w:sz w:val="28"/>
          <w:szCs w:val="28"/>
        </w:rPr>
        <w:t xml:space="preserve">On top </w:t>
      </w:r>
      <w:r w:rsidR="00895EC2">
        <w:rPr>
          <w:bCs/>
          <w:sz w:val="28"/>
          <w:szCs w:val="28"/>
        </w:rPr>
        <w:t>of all</w:t>
      </w:r>
      <w:r w:rsidRPr="00A170A3">
        <w:rPr>
          <w:bCs/>
          <w:sz w:val="28"/>
          <w:szCs w:val="28"/>
        </w:rPr>
        <w:t xml:space="preserve"> that, </w:t>
      </w:r>
      <w:r w:rsidR="00895EC2">
        <w:rPr>
          <w:bCs/>
          <w:sz w:val="28"/>
          <w:szCs w:val="28"/>
        </w:rPr>
        <w:t>merging</w:t>
      </w:r>
      <w:r w:rsidRPr="00A170A3">
        <w:rPr>
          <w:bCs/>
          <w:sz w:val="28"/>
          <w:szCs w:val="28"/>
        </w:rPr>
        <w:t xml:space="preserve"> different types of data together which is </w:t>
      </w:r>
      <w:r w:rsidR="00895EC2">
        <w:rPr>
          <w:bCs/>
          <w:sz w:val="28"/>
          <w:szCs w:val="28"/>
        </w:rPr>
        <w:t>known as</w:t>
      </w:r>
      <w:r w:rsidRPr="00A170A3">
        <w:rPr>
          <w:bCs/>
          <w:sz w:val="28"/>
          <w:szCs w:val="28"/>
        </w:rPr>
        <w:t xml:space="preserve"> </w:t>
      </w:r>
      <w:r w:rsidR="00895EC2">
        <w:rPr>
          <w:bCs/>
          <w:sz w:val="28"/>
          <w:szCs w:val="28"/>
        </w:rPr>
        <w:t>(</w:t>
      </w:r>
      <w:r w:rsidRPr="00A170A3">
        <w:rPr>
          <w:bCs/>
          <w:sz w:val="28"/>
          <w:szCs w:val="28"/>
        </w:rPr>
        <w:t xml:space="preserve">multimodal fusion) is </w:t>
      </w:r>
      <w:r w:rsidR="00895EC2">
        <w:rPr>
          <w:bCs/>
          <w:sz w:val="28"/>
          <w:szCs w:val="28"/>
        </w:rPr>
        <w:t>challenging tasks</w:t>
      </w:r>
      <w:r w:rsidRPr="00A170A3">
        <w:rPr>
          <w:bCs/>
          <w:sz w:val="28"/>
          <w:szCs w:val="28"/>
        </w:rPr>
        <w:t>.</w:t>
      </w:r>
      <w:r w:rsidR="00895EC2">
        <w:rPr>
          <w:bCs/>
          <w:sz w:val="28"/>
          <w:szCs w:val="28"/>
        </w:rPr>
        <w:t xml:space="preserve"> And</w:t>
      </w:r>
      <w:r w:rsidRPr="00A170A3">
        <w:rPr>
          <w:bCs/>
          <w:sz w:val="28"/>
          <w:szCs w:val="28"/>
        </w:rPr>
        <w:t xml:space="preserve"> There is no clear </w:t>
      </w:r>
      <w:r w:rsidR="00895EC2">
        <w:rPr>
          <w:bCs/>
          <w:sz w:val="28"/>
          <w:szCs w:val="28"/>
        </w:rPr>
        <w:t>approach</w:t>
      </w:r>
      <w:r w:rsidRPr="00A170A3">
        <w:rPr>
          <w:bCs/>
          <w:sz w:val="28"/>
          <w:szCs w:val="28"/>
        </w:rPr>
        <w:t xml:space="preserve"> on how to mix brain scans with genetic </w:t>
      </w:r>
      <w:r w:rsidR="00895EC2">
        <w:rPr>
          <w:bCs/>
          <w:sz w:val="28"/>
          <w:szCs w:val="28"/>
        </w:rPr>
        <w:t>data</w:t>
      </w:r>
      <w:r w:rsidRPr="00A170A3">
        <w:rPr>
          <w:bCs/>
          <w:sz w:val="28"/>
          <w:szCs w:val="28"/>
        </w:rPr>
        <w:t xml:space="preserve">. </w:t>
      </w:r>
      <w:r w:rsidR="00895EC2">
        <w:rPr>
          <w:bCs/>
          <w:sz w:val="28"/>
          <w:szCs w:val="28"/>
        </w:rPr>
        <w:t xml:space="preserve">Which </w:t>
      </w:r>
      <w:proofErr w:type="gramStart"/>
      <w:r w:rsidR="00895EC2">
        <w:rPr>
          <w:bCs/>
          <w:sz w:val="28"/>
          <w:szCs w:val="28"/>
        </w:rPr>
        <w:t>lead</w:t>
      </w:r>
      <w:proofErr w:type="gramEnd"/>
      <w:r w:rsidR="00895EC2">
        <w:rPr>
          <w:bCs/>
          <w:sz w:val="28"/>
          <w:szCs w:val="28"/>
        </w:rPr>
        <w:t xml:space="preserve"> us to find a solution for</w:t>
      </w:r>
      <w:r w:rsidRPr="00A170A3">
        <w:rPr>
          <w:bCs/>
          <w:sz w:val="28"/>
          <w:szCs w:val="28"/>
        </w:rPr>
        <w:t xml:space="preserve"> building the network</w:t>
      </w:r>
      <w:r w:rsidR="00895EC2">
        <w:rPr>
          <w:bCs/>
          <w:sz w:val="28"/>
          <w:szCs w:val="28"/>
        </w:rPr>
        <w:t xml:space="preserve"> th</w:t>
      </w:r>
      <w:r w:rsidR="005B247A">
        <w:rPr>
          <w:bCs/>
          <w:sz w:val="28"/>
          <w:szCs w:val="28"/>
        </w:rPr>
        <w:t>at</w:t>
      </w:r>
      <w:r w:rsidR="00895EC2">
        <w:rPr>
          <w:bCs/>
          <w:sz w:val="28"/>
          <w:szCs w:val="28"/>
        </w:rPr>
        <w:t xml:space="preserve"> contain multi data type to do a give an excellent results one tested patients</w:t>
      </w:r>
      <w:r w:rsidRPr="00A170A3">
        <w:rPr>
          <w:bCs/>
          <w:sz w:val="28"/>
          <w:szCs w:val="28"/>
        </w:rPr>
        <w:t>.</w:t>
      </w:r>
    </w:p>
    <w:p w14:paraId="0383E2ED" w14:textId="37AEC3C1" w:rsidR="00503203" w:rsidRDefault="00503203" w:rsidP="00772D7A">
      <w:pPr>
        <w:pStyle w:val="NormalWeb"/>
        <w:jc w:val="both"/>
        <w:rPr>
          <w:bCs/>
        </w:rPr>
      </w:pPr>
    </w:p>
    <w:p w14:paraId="277C19EA" w14:textId="60286D95" w:rsidR="00650535" w:rsidRPr="00682B01" w:rsidRDefault="00650535" w:rsidP="001B6E1F">
      <w:pPr>
        <w:pStyle w:val="Heading3"/>
        <w:ind w:left="-90"/>
        <w:rPr>
          <w:color w:val="auto"/>
          <w:sz w:val="30"/>
          <w:szCs w:val="30"/>
        </w:rPr>
      </w:pPr>
      <w:bookmarkStart w:id="24" w:name="_Toc232426966"/>
      <w:r w:rsidRPr="00682B01">
        <w:rPr>
          <w:sz w:val="30"/>
          <w:szCs w:val="30"/>
        </w:rPr>
        <w:t>1.</w:t>
      </w:r>
      <w:r w:rsidR="00682B01" w:rsidRPr="00682B01">
        <w:rPr>
          <w:sz w:val="30"/>
          <w:szCs w:val="30"/>
        </w:rPr>
        <w:t>2</w:t>
      </w:r>
      <w:r w:rsidRPr="00682B01">
        <w:rPr>
          <w:sz w:val="30"/>
          <w:szCs w:val="30"/>
        </w:rPr>
        <w:t xml:space="preserve"> Thesis Objectives</w:t>
      </w:r>
      <w:bookmarkEnd w:id="24"/>
    </w:p>
    <w:p w14:paraId="64B744A4" w14:textId="46ADADB0" w:rsidR="004D7C0A" w:rsidRPr="004D7C0A" w:rsidRDefault="004D7C0A" w:rsidP="004D7C0A">
      <w:pPr>
        <w:pStyle w:val="NormalWeb"/>
        <w:spacing w:line="276" w:lineRule="auto"/>
        <w:jc w:val="both"/>
        <w:rPr>
          <w:sz w:val="28"/>
          <w:szCs w:val="40"/>
        </w:rPr>
      </w:pPr>
      <w:r w:rsidRPr="004D7C0A">
        <w:rPr>
          <w:sz w:val="28"/>
          <w:szCs w:val="40"/>
        </w:rPr>
        <w:t xml:space="preserve">The </w:t>
      </w:r>
      <w:r>
        <w:rPr>
          <w:sz w:val="28"/>
          <w:szCs w:val="40"/>
        </w:rPr>
        <w:t>purpose</w:t>
      </w:r>
      <w:r w:rsidRPr="004D7C0A">
        <w:rPr>
          <w:sz w:val="28"/>
          <w:szCs w:val="40"/>
        </w:rPr>
        <w:t xml:space="preserve"> of this research is to build and test an AI system that</w:t>
      </w:r>
      <w:r>
        <w:rPr>
          <w:sz w:val="28"/>
          <w:szCs w:val="40"/>
        </w:rPr>
        <w:t xml:space="preserve"> can read </w:t>
      </w:r>
      <w:r w:rsidRPr="004D7C0A">
        <w:rPr>
          <w:sz w:val="28"/>
          <w:szCs w:val="40"/>
        </w:rPr>
        <w:t>different data</w:t>
      </w:r>
      <w:r>
        <w:rPr>
          <w:sz w:val="28"/>
          <w:szCs w:val="40"/>
        </w:rPr>
        <w:t xml:space="preserve"> types</w:t>
      </w:r>
      <w:r w:rsidRPr="004D7C0A">
        <w:rPr>
          <w:sz w:val="28"/>
          <w:szCs w:val="40"/>
        </w:rPr>
        <w:t xml:space="preserve"> to catch Alzheimer's </w:t>
      </w:r>
      <w:r>
        <w:rPr>
          <w:sz w:val="28"/>
          <w:szCs w:val="40"/>
        </w:rPr>
        <w:t xml:space="preserve">in </w:t>
      </w:r>
      <w:r w:rsidRPr="004D7C0A">
        <w:rPr>
          <w:sz w:val="28"/>
          <w:szCs w:val="40"/>
        </w:rPr>
        <w:t>early</w:t>
      </w:r>
      <w:r>
        <w:rPr>
          <w:sz w:val="28"/>
          <w:szCs w:val="40"/>
        </w:rPr>
        <w:t xml:space="preserve"> stages</w:t>
      </w:r>
      <w:r w:rsidRPr="004D7C0A">
        <w:rPr>
          <w:sz w:val="28"/>
          <w:szCs w:val="40"/>
        </w:rPr>
        <w:t>. To</w:t>
      </w:r>
      <w:r>
        <w:rPr>
          <w:sz w:val="28"/>
          <w:szCs w:val="40"/>
        </w:rPr>
        <w:t xml:space="preserve"> do that we will apply the following </w:t>
      </w:r>
      <w:r w:rsidR="00B605E8">
        <w:rPr>
          <w:sz w:val="28"/>
          <w:szCs w:val="40"/>
        </w:rPr>
        <w:t>steps:</w:t>
      </w:r>
    </w:p>
    <w:p w14:paraId="65D141EF" w14:textId="2C0A4E1F" w:rsidR="004D7C0A" w:rsidRPr="004D7C0A" w:rsidRDefault="00B605E8" w:rsidP="004D7C0A">
      <w:pPr>
        <w:pStyle w:val="NormalWeb"/>
        <w:numPr>
          <w:ilvl w:val="0"/>
          <w:numId w:val="26"/>
        </w:numPr>
        <w:spacing w:line="276" w:lineRule="auto"/>
        <w:jc w:val="both"/>
        <w:rPr>
          <w:sz w:val="28"/>
          <w:szCs w:val="40"/>
        </w:rPr>
      </w:pPr>
      <w:r>
        <w:rPr>
          <w:sz w:val="28"/>
          <w:szCs w:val="40"/>
        </w:rPr>
        <w:t>To create a</w:t>
      </w:r>
      <w:r w:rsidR="004D7C0A" w:rsidRPr="004D7C0A">
        <w:rPr>
          <w:sz w:val="28"/>
          <w:szCs w:val="40"/>
        </w:rPr>
        <w:t xml:space="preserve"> deep learning model to </w:t>
      </w:r>
      <w:r>
        <w:rPr>
          <w:sz w:val="28"/>
          <w:szCs w:val="40"/>
        </w:rPr>
        <w:t>import and</w:t>
      </w:r>
      <w:r w:rsidR="004D7C0A" w:rsidRPr="004D7C0A">
        <w:rPr>
          <w:sz w:val="28"/>
          <w:szCs w:val="40"/>
        </w:rPr>
        <w:t xml:space="preserve"> MRI scans</w:t>
      </w:r>
      <w:r>
        <w:rPr>
          <w:sz w:val="28"/>
          <w:szCs w:val="40"/>
        </w:rPr>
        <w:t xml:space="preserve"> and extract important details</w:t>
      </w:r>
      <w:r w:rsidR="004D7C0A" w:rsidRPr="004D7C0A">
        <w:rPr>
          <w:sz w:val="28"/>
          <w:szCs w:val="40"/>
        </w:rPr>
        <w:t>.</w:t>
      </w:r>
    </w:p>
    <w:p w14:paraId="25E84D6F" w14:textId="7768B274" w:rsidR="004D7C0A" w:rsidRPr="004D7C0A" w:rsidRDefault="00B605E8" w:rsidP="004D7C0A">
      <w:pPr>
        <w:pStyle w:val="NormalWeb"/>
        <w:numPr>
          <w:ilvl w:val="0"/>
          <w:numId w:val="26"/>
        </w:numPr>
        <w:spacing w:line="276" w:lineRule="auto"/>
        <w:jc w:val="both"/>
        <w:rPr>
          <w:sz w:val="28"/>
          <w:szCs w:val="40"/>
        </w:rPr>
      </w:pPr>
      <w:r>
        <w:rPr>
          <w:sz w:val="28"/>
          <w:szCs w:val="40"/>
        </w:rPr>
        <w:t>To develop multimodal fusion to mix</w:t>
      </w:r>
      <w:r w:rsidR="004D7C0A" w:rsidRPr="004D7C0A">
        <w:rPr>
          <w:sz w:val="28"/>
          <w:szCs w:val="40"/>
        </w:rPr>
        <w:t xml:space="preserve"> </w:t>
      </w:r>
      <w:proofErr w:type="gramStart"/>
      <w:r w:rsidR="004D7C0A" w:rsidRPr="004D7C0A">
        <w:rPr>
          <w:sz w:val="28"/>
          <w:szCs w:val="40"/>
        </w:rPr>
        <w:t>the genetic</w:t>
      </w:r>
      <w:proofErr w:type="gramEnd"/>
      <w:r w:rsidR="004D7C0A" w:rsidRPr="004D7C0A">
        <w:rPr>
          <w:sz w:val="28"/>
          <w:szCs w:val="40"/>
        </w:rPr>
        <w:t xml:space="preserve"> </w:t>
      </w:r>
      <w:r>
        <w:rPr>
          <w:sz w:val="28"/>
          <w:szCs w:val="40"/>
        </w:rPr>
        <w:t>data with brain pictures</w:t>
      </w:r>
      <w:r w:rsidR="004D7C0A" w:rsidRPr="004D7C0A">
        <w:rPr>
          <w:sz w:val="28"/>
          <w:szCs w:val="40"/>
        </w:rPr>
        <w:t>.</w:t>
      </w:r>
    </w:p>
    <w:p w14:paraId="7FD17EB2" w14:textId="5C3D5BF9" w:rsidR="00B605E8" w:rsidRDefault="00B605E8" w:rsidP="00B605E8">
      <w:pPr>
        <w:pStyle w:val="NormalWeb"/>
        <w:numPr>
          <w:ilvl w:val="0"/>
          <w:numId w:val="26"/>
        </w:numPr>
        <w:spacing w:line="276" w:lineRule="auto"/>
        <w:jc w:val="both"/>
        <w:rPr>
          <w:sz w:val="28"/>
          <w:szCs w:val="40"/>
        </w:rPr>
      </w:pPr>
      <w:r>
        <w:rPr>
          <w:sz w:val="28"/>
          <w:szCs w:val="40"/>
        </w:rPr>
        <w:t xml:space="preserve">To test and </w:t>
      </w:r>
      <w:r w:rsidR="002E0383">
        <w:rPr>
          <w:sz w:val="28"/>
          <w:szCs w:val="40"/>
        </w:rPr>
        <w:t>track</w:t>
      </w:r>
      <w:r>
        <w:rPr>
          <w:sz w:val="28"/>
          <w:szCs w:val="40"/>
        </w:rPr>
        <w:t xml:space="preserve"> the changes over time</w:t>
      </w:r>
    </w:p>
    <w:p w14:paraId="084A4D66" w14:textId="787ED70B" w:rsidR="00B605E8" w:rsidRPr="004D7C0A" w:rsidRDefault="00B605E8" w:rsidP="00B605E8">
      <w:pPr>
        <w:pStyle w:val="NormalWeb"/>
        <w:numPr>
          <w:ilvl w:val="0"/>
          <w:numId w:val="26"/>
        </w:numPr>
        <w:spacing w:line="276" w:lineRule="auto"/>
        <w:jc w:val="both"/>
        <w:rPr>
          <w:sz w:val="28"/>
          <w:szCs w:val="40"/>
        </w:rPr>
      </w:pPr>
      <w:r w:rsidRPr="00B605E8">
        <w:rPr>
          <w:sz w:val="28"/>
          <w:szCs w:val="40"/>
        </w:rPr>
        <w:t xml:space="preserve">To check if our proposed framework </w:t>
      </w:r>
      <w:proofErr w:type="gramStart"/>
      <w:r w:rsidRPr="00B605E8">
        <w:rPr>
          <w:sz w:val="28"/>
          <w:szCs w:val="40"/>
        </w:rPr>
        <w:t>give</w:t>
      </w:r>
      <w:proofErr w:type="gramEnd"/>
      <w:r w:rsidRPr="00B605E8">
        <w:rPr>
          <w:sz w:val="28"/>
          <w:szCs w:val="40"/>
        </w:rPr>
        <w:t xml:space="preserve"> a better result by </w:t>
      </w:r>
      <w:proofErr w:type="gramStart"/>
      <w:r w:rsidR="002E0383">
        <w:rPr>
          <w:sz w:val="28"/>
          <w:szCs w:val="40"/>
        </w:rPr>
        <w:t>make</w:t>
      </w:r>
      <w:proofErr w:type="gramEnd"/>
      <w:r w:rsidR="002E0383">
        <w:rPr>
          <w:sz w:val="28"/>
          <w:szCs w:val="40"/>
        </w:rPr>
        <w:t xml:space="preserve"> a comparison with others that </w:t>
      </w:r>
      <w:r w:rsidRPr="00B605E8">
        <w:rPr>
          <w:sz w:val="28"/>
          <w:szCs w:val="40"/>
        </w:rPr>
        <w:t>look only at one kind of data</w:t>
      </w:r>
      <w:r>
        <w:rPr>
          <w:sz w:val="28"/>
          <w:szCs w:val="40"/>
        </w:rPr>
        <w:t>.</w:t>
      </w:r>
    </w:p>
    <w:p w14:paraId="2CF31123" w14:textId="7523C555" w:rsidR="0087273A" w:rsidRPr="0087273A" w:rsidRDefault="0087273A" w:rsidP="005122A0">
      <w:pPr>
        <w:pStyle w:val="NormalWeb"/>
        <w:spacing w:line="276" w:lineRule="auto"/>
        <w:jc w:val="both"/>
        <w:rPr>
          <w:sz w:val="28"/>
          <w:szCs w:val="32"/>
        </w:rPr>
      </w:pPr>
    </w:p>
    <w:p w14:paraId="076425E4" w14:textId="77777777" w:rsidR="00AD6490" w:rsidRPr="007B2D1A" w:rsidRDefault="00AD6490" w:rsidP="007B2D1A">
      <w:pPr>
        <w:pStyle w:val="NormalWeb"/>
        <w:jc w:val="both"/>
        <w:rPr>
          <w:sz w:val="28"/>
          <w:szCs w:val="28"/>
        </w:rPr>
      </w:pPr>
    </w:p>
    <w:p w14:paraId="6DCA8FB2" w14:textId="1C6279BB" w:rsidR="00650535" w:rsidRPr="007B2D1A" w:rsidRDefault="00650535" w:rsidP="00CF79C7">
      <w:pPr>
        <w:pStyle w:val="Heading3"/>
        <w:ind w:left="-180"/>
        <w:rPr>
          <w:sz w:val="30"/>
          <w:szCs w:val="30"/>
        </w:rPr>
      </w:pPr>
      <w:bookmarkStart w:id="25" w:name="_Toc232426967"/>
      <w:r w:rsidRPr="007B2D1A">
        <w:rPr>
          <w:sz w:val="30"/>
          <w:szCs w:val="30"/>
        </w:rPr>
        <w:lastRenderedPageBreak/>
        <w:t>1.</w:t>
      </w:r>
      <w:r w:rsidR="0059498F">
        <w:rPr>
          <w:rFonts w:hint="cs"/>
          <w:sz w:val="30"/>
          <w:szCs w:val="30"/>
          <w:rtl/>
        </w:rPr>
        <w:t>3</w:t>
      </w:r>
      <w:r w:rsidRPr="007B2D1A">
        <w:rPr>
          <w:sz w:val="30"/>
          <w:szCs w:val="30"/>
        </w:rPr>
        <w:t xml:space="preserve"> Thesis Contribution</w:t>
      </w:r>
      <w:bookmarkEnd w:id="25"/>
    </w:p>
    <w:p w14:paraId="5D63CBDC" w14:textId="66A78D77" w:rsidR="00213B44" w:rsidRDefault="00165658" w:rsidP="00082E42">
      <w:pPr>
        <w:ind w:left="-180"/>
      </w:pPr>
      <w:r>
        <w:t xml:space="preserve">The aim of </w:t>
      </w:r>
      <w:r w:rsidR="00213B44">
        <w:t>this</w:t>
      </w:r>
      <w:r w:rsidR="009F1126">
        <w:t xml:space="preserve"> </w:t>
      </w:r>
      <w:r w:rsidR="00213B44">
        <w:t>thesis is</w:t>
      </w:r>
      <w:r w:rsidR="005A4277">
        <w:t xml:space="preserve"> to contribute to </w:t>
      </w:r>
      <w:r w:rsidR="009B52AD">
        <w:t>the field</w:t>
      </w:r>
      <w:r w:rsidR="0021197D">
        <w:t xml:space="preserve"> of Alzheimer’s</w:t>
      </w:r>
      <w:r w:rsidR="00A33393">
        <w:t xml:space="preserve"> diseas</w:t>
      </w:r>
      <w:r w:rsidR="009F1126">
        <w:t>e</w:t>
      </w:r>
      <w:r w:rsidR="00082E42" w:rsidRPr="00082E42">
        <w:t xml:space="preserve"> </w:t>
      </w:r>
      <w:r w:rsidR="0017104C">
        <w:t xml:space="preserve">by improving </w:t>
      </w:r>
      <w:proofErr w:type="gramStart"/>
      <w:r w:rsidR="0017104C">
        <w:t>the early</w:t>
      </w:r>
      <w:proofErr w:type="gramEnd"/>
      <w:r w:rsidR="0017104C">
        <w:t xml:space="preserve"> detection </w:t>
      </w:r>
      <w:r w:rsidR="00213B44">
        <w:t>by implementing the following techniques:</w:t>
      </w:r>
    </w:p>
    <w:p w14:paraId="055C8F1E" w14:textId="610B17F8" w:rsidR="00213B44" w:rsidRPr="00506801" w:rsidRDefault="005179C7" w:rsidP="00506801">
      <w:pPr>
        <w:pStyle w:val="ListParagraph"/>
        <w:numPr>
          <w:ilvl w:val="0"/>
          <w:numId w:val="27"/>
        </w:numPr>
        <w:spacing w:line="360" w:lineRule="auto"/>
        <w:rPr>
          <w:szCs w:val="28"/>
        </w:rPr>
      </w:pPr>
      <w:r w:rsidRPr="00506801">
        <w:rPr>
          <w:szCs w:val="28"/>
        </w:rPr>
        <w:t xml:space="preserve">Deep learning model that </w:t>
      </w:r>
      <w:r w:rsidR="001C3E09" w:rsidRPr="00506801">
        <w:rPr>
          <w:szCs w:val="28"/>
        </w:rPr>
        <w:t>handles</w:t>
      </w:r>
      <w:r w:rsidR="00E45424" w:rsidRPr="00506801">
        <w:rPr>
          <w:szCs w:val="28"/>
        </w:rPr>
        <w:t xml:space="preserve"> different data </w:t>
      </w:r>
      <w:proofErr w:type="gramStart"/>
      <w:r w:rsidR="00E45424" w:rsidRPr="00506801">
        <w:rPr>
          <w:szCs w:val="28"/>
        </w:rPr>
        <w:t>type</w:t>
      </w:r>
      <w:proofErr w:type="gramEnd"/>
      <w:r w:rsidR="00661779" w:rsidRPr="00506801">
        <w:rPr>
          <w:szCs w:val="28"/>
        </w:rPr>
        <w:t xml:space="preserve"> such as</w:t>
      </w:r>
      <w:r w:rsidR="00E45424" w:rsidRPr="00506801">
        <w:rPr>
          <w:szCs w:val="28"/>
        </w:rPr>
        <w:t xml:space="preserve"> </w:t>
      </w:r>
      <w:r w:rsidR="00717B13" w:rsidRPr="00506801">
        <w:rPr>
          <w:szCs w:val="28"/>
        </w:rPr>
        <w:t>MRI images and clinical data</w:t>
      </w:r>
      <w:r w:rsidR="00661779" w:rsidRPr="00506801">
        <w:rPr>
          <w:szCs w:val="28"/>
        </w:rPr>
        <w:t xml:space="preserve"> for better diagnostic decisions </w:t>
      </w:r>
    </w:p>
    <w:p w14:paraId="2B0EC494" w14:textId="1606E04B" w:rsidR="00506801" w:rsidRDefault="00765823" w:rsidP="00506801">
      <w:pPr>
        <w:pStyle w:val="NormalWeb"/>
        <w:numPr>
          <w:ilvl w:val="0"/>
          <w:numId w:val="27"/>
        </w:numPr>
        <w:spacing w:line="360" w:lineRule="auto"/>
        <w:jc w:val="both"/>
        <w:rPr>
          <w:sz w:val="28"/>
          <w:szCs w:val="28"/>
        </w:rPr>
      </w:pPr>
      <w:r w:rsidRPr="00506801">
        <w:rPr>
          <w:sz w:val="28"/>
          <w:szCs w:val="28"/>
        </w:rPr>
        <w:t>A</w:t>
      </w:r>
      <w:r>
        <w:rPr>
          <w:rFonts w:hint="cs"/>
          <w:sz w:val="28"/>
          <w:szCs w:val="28"/>
          <w:rtl/>
        </w:rPr>
        <w:t xml:space="preserve"> </w:t>
      </w:r>
      <w:r>
        <w:rPr>
          <w:sz w:val="28"/>
          <w:szCs w:val="28"/>
        </w:rPr>
        <w:t>multi</w:t>
      </w:r>
      <w:r w:rsidR="00BE7F14">
        <w:rPr>
          <w:sz w:val="28"/>
          <w:szCs w:val="28"/>
        </w:rPr>
        <w:t xml:space="preserve"> computer vision </w:t>
      </w:r>
      <w:r w:rsidR="004E1E2F">
        <w:rPr>
          <w:sz w:val="28"/>
          <w:szCs w:val="28"/>
        </w:rPr>
        <w:t xml:space="preserve">algorithms including baseline </w:t>
      </w:r>
      <w:r w:rsidR="00234320">
        <w:rPr>
          <w:sz w:val="28"/>
          <w:szCs w:val="28"/>
        </w:rPr>
        <w:t xml:space="preserve">CNN </w:t>
      </w:r>
      <w:r>
        <w:rPr>
          <w:sz w:val="28"/>
          <w:szCs w:val="28"/>
        </w:rPr>
        <w:t xml:space="preserve">and </w:t>
      </w:r>
      <w:r w:rsidR="00506801" w:rsidRPr="00506801">
        <w:rPr>
          <w:sz w:val="28"/>
          <w:szCs w:val="28"/>
        </w:rPr>
        <w:t xml:space="preserve">3D ResNet-18 model </w:t>
      </w:r>
      <w:r w:rsidR="000F4514">
        <w:rPr>
          <w:sz w:val="28"/>
          <w:szCs w:val="28"/>
        </w:rPr>
        <w:t>for better comparing and classification</w:t>
      </w:r>
      <w:r w:rsidR="00837FC1">
        <w:rPr>
          <w:sz w:val="28"/>
          <w:szCs w:val="28"/>
        </w:rPr>
        <w:t>.</w:t>
      </w:r>
    </w:p>
    <w:p w14:paraId="6627445A" w14:textId="775E6004" w:rsidR="004F5A11" w:rsidRPr="00506801" w:rsidRDefault="00CA3048" w:rsidP="00506801">
      <w:pPr>
        <w:pStyle w:val="NormalWeb"/>
        <w:numPr>
          <w:ilvl w:val="0"/>
          <w:numId w:val="27"/>
        </w:numPr>
        <w:spacing w:line="360" w:lineRule="auto"/>
        <w:jc w:val="both"/>
        <w:rPr>
          <w:sz w:val="28"/>
          <w:szCs w:val="28"/>
        </w:rPr>
      </w:pPr>
      <w:r>
        <w:rPr>
          <w:sz w:val="28"/>
          <w:szCs w:val="28"/>
        </w:rPr>
        <w:t xml:space="preserve">A framework </w:t>
      </w:r>
      <w:r w:rsidR="001D3744">
        <w:rPr>
          <w:sz w:val="28"/>
          <w:szCs w:val="28"/>
        </w:rPr>
        <w:t xml:space="preserve">to </w:t>
      </w:r>
      <w:r w:rsidR="00246723">
        <w:rPr>
          <w:sz w:val="28"/>
          <w:szCs w:val="28"/>
        </w:rPr>
        <w:t>achieve</w:t>
      </w:r>
      <w:r w:rsidR="004F5A11">
        <w:rPr>
          <w:sz w:val="28"/>
          <w:szCs w:val="28"/>
        </w:rPr>
        <w:t xml:space="preserve"> better computing power performance</w:t>
      </w:r>
      <w:r w:rsidR="00246723">
        <w:rPr>
          <w:sz w:val="28"/>
          <w:szCs w:val="28"/>
        </w:rPr>
        <w:t xml:space="preserve"> with large </w:t>
      </w:r>
      <w:proofErr w:type="gramStart"/>
      <w:r w:rsidR="00246723">
        <w:rPr>
          <w:sz w:val="28"/>
          <w:szCs w:val="28"/>
        </w:rPr>
        <w:t>scale of</w:t>
      </w:r>
      <w:proofErr w:type="gramEnd"/>
      <w:r w:rsidR="00246723">
        <w:rPr>
          <w:sz w:val="28"/>
          <w:szCs w:val="28"/>
        </w:rPr>
        <w:t xml:space="preserve"> data sets.</w:t>
      </w:r>
      <w:r w:rsidR="004F5A11">
        <w:rPr>
          <w:sz w:val="28"/>
          <w:szCs w:val="28"/>
        </w:rPr>
        <w:t xml:space="preserve"> </w:t>
      </w:r>
    </w:p>
    <w:p w14:paraId="0DFE6C80" w14:textId="67409BC4" w:rsidR="00650535" w:rsidRDefault="007A554A" w:rsidP="00482B09">
      <w:pPr>
        <w:pStyle w:val="NormalWeb"/>
        <w:numPr>
          <w:ilvl w:val="0"/>
          <w:numId w:val="27"/>
        </w:numPr>
        <w:spacing w:line="360" w:lineRule="auto"/>
        <w:rPr>
          <w:rtl/>
        </w:rPr>
      </w:pPr>
      <w:proofErr w:type="gramStart"/>
      <w:r>
        <w:rPr>
          <w:sz w:val="28"/>
          <w:szCs w:val="28"/>
        </w:rPr>
        <w:t xml:space="preserve">Using </w:t>
      </w:r>
      <w:r w:rsidR="008C0540">
        <w:rPr>
          <w:sz w:val="28"/>
          <w:szCs w:val="28"/>
        </w:rPr>
        <w:t>of</w:t>
      </w:r>
      <w:proofErr w:type="gramEnd"/>
      <w:r w:rsidR="008C0540">
        <w:rPr>
          <w:sz w:val="28"/>
          <w:szCs w:val="28"/>
        </w:rPr>
        <w:t xml:space="preserve"> </w:t>
      </w:r>
      <w:r w:rsidR="00506801" w:rsidRPr="00837FC1">
        <w:rPr>
          <w:sz w:val="28"/>
          <w:szCs w:val="28"/>
        </w:rPr>
        <w:t xml:space="preserve">Explainable AI (XAI) </w:t>
      </w:r>
      <w:r w:rsidR="008C0540">
        <w:rPr>
          <w:sz w:val="28"/>
          <w:szCs w:val="28"/>
        </w:rPr>
        <w:t>techniques</w:t>
      </w:r>
      <w:r w:rsidR="00506801" w:rsidRPr="00837FC1">
        <w:rPr>
          <w:sz w:val="28"/>
          <w:szCs w:val="28"/>
        </w:rPr>
        <w:t xml:space="preserve"> </w:t>
      </w:r>
      <w:r w:rsidR="008C0540">
        <w:rPr>
          <w:sz w:val="28"/>
          <w:szCs w:val="28"/>
        </w:rPr>
        <w:t>to</w:t>
      </w:r>
      <w:r w:rsidR="00506801" w:rsidRPr="00837FC1">
        <w:rPr>
          <w:sz w:val="28"/>
          <w:szCs w:val="28"/>
        </w:rPr>
        <w:t xml:space="preserve"> </w:t>
      </w:r>
      <w:r w:rsidR="00BA019F" w:rsidRPr="00837FC1">
        <w:rPr>
          <w:sz w:val="28"/>
          <w:szCs w:val="28"/>
        </w:rPr>
        <w:t xml:space="preserve">help to define and explain </w:t>
      </w:r>
      <w:r w:rsidR="00506801" w:rsidRPr="00837FC1">
        <w:rPr>
          <w:sz w:val="28"/>
          <w:szCs w:val="28"/>
        </w:rPr>
        <w:t>the exact brain areas</w:t>
      </w:r>
      <w:r w:rsidR="00BA019F" w:rsidRPr="00837FC1">
        <w:rPr>
          <w:sz w:val="28"/>
          <w:szCs w:val="28"/>
        </w:rPr>
        <w:t xml:space="preserve"> as</w:t>
      </w:r>
      <w:r w:rsidR="00506801" w:rsidRPr="00837FC1">
        <w:rPr>
          <w:sz w:val="28"/>
          <w:szCs w:val="28"/>
        </w:rPr>
        <w:t xml:space="preserve"> the computer </w:t>
      </w:r>
      <w:r w:rsidR="00BA019F" w:rsidRPr="00837FC1">
        <w:rPr>
          <w:sz w:val="28"/>
          <w:szCs w:val="28"/>
        </w:rPr>
        <w:t xml:space="preserve">do </w:t>
      </w:r>
      <w:proofErr w:type="gramStart"/>
      <w:r w:rsidR="00BA019F" w:rsidRPr="00837FC1">
        <w:rPr>
          <w:sz w:val="28"/>
          <w:szCs w:val="28"/>
        </w:rPr>
        <w:t>in order to</w:t>
      </w:r>
      <w:proofErr w:type="gramEnd"/>
      <w:r w:rsidR="00BA019F" w:rsidRPr="00837FC1">
        <w:rPr>
          <w:sz w:val="28"/>
          <w:szCs w:val="28"/>
        </w:rPr>
        <w:t xml:space="preserve"> increase </w:t>
      </w:r>
      <w:r w:rsidR="00837FC1" w:rsidRPr="00837FC1">
        <w:rPr>
          <w:sz w:val="28"/>
          <w:szCs w:val="28"/>
        </w:rPr>
        <w:t xml:space="preserve">the transpierce for doctors and their patients </w:t>
      </w:r>
      <w:r w:rsidR="00506801" w:rsidRPr="00837FC1">
        <w:rPr>
          <w:sz w:val="28"/>
          <w:szCs w:val="28"/>
        </w:rPr>
        <w:t xml:space="preserve"> </w:t>
      </w:r>
    </w:p>
    <w:p w14:paraId="749534AE" w14:textId="4B877B56" w:rsidR="00650535" w:rsidRPr="007B2D1A" w:rsidRDefault="00650535" w:rsidP="00CF79C7">
      <w:pPr>
        <w:pStyle w:val="Heading3"/>
        <w:ind w:left="-180" w:firstLine="0"/>
        <w:rPr>
          <w:sz w:val="30"/>
          <w:szCs w:val="30"/>
        </w:rPr>
      </w:pPr>
      <w:bookmarkStart w:id="26" w:name="_Toc232426968"/>
      <w:r w:rsidRPr="007B2D1A">
        <w:rPr>
          <w:sz w:val="30"/>
          <w:szCs w:val="30"/>
        </w:rPr>
        <w:t>1.</w:t>
      </w:r>
      <w:r w:rsidR="0059498F">
        <w:rPr>
          <w:rFonts w:hint="cs"/>
          <w:sz w:val="30"/>
          <w:szCs w:val="30"/>
          <w:rtl/>
        </w:rPr>
        <w:t>4</w:t>
      </w:r>
      <w:r w:rsidRPr="007B2D1A">
        <w:rPr>
          <w:sz w:val="30"/>
          <w:szCs w:val="30"/>
        </w:rPr>
        <w:t xml:space="preserve"> Thesis Organization</w:t>
      </w:r>
      <w:bookmarkEnd w:id="26"/>
    </w:p>
    <w:p w14:paraId="5F8EE32D" w14:textId="78B1B960" w:rsidR="009E2E13" w:rsidRPr="002C308C" w:rsidRDefault="00A76939" w:rsidP="00316BA5">
      <w:pPr>
        <w:spacing w:line="480" w:lineRule="auto"/>
        <w:ind w:left="-180"/>
      </w:pPr>
      <w:r>
        <w:t xml:space="preserve">The </w:t>
      </w:r>
      <w:r w:rsidR="00316BA5" w:rsidRPr="00316BA5">
        <w:t xml:space="preserve">remainder </w:t>
      </w:r>
      <w:r>
        <w:t>of thesis organized as follow</w:t>
      </w:r>
      <w:r w:rsidR="005A06E9">
        <w:t>s</w:t>
      </w:r>
      <w:r>
        <w:t xml:space="preserve"> </w:t>
      </w:r>
    </w:p>
    <w:p w14:paraId="11EEF27C" w14:textId="27CD71CD" w:rsidR="00176CDC" w:rsidRPr="00176CDC" w:rsidRDefault="00176CDC" w:rsidP="001E3213">
      <w:pPr>
        <w:spacing w:line="480" w:lineRule="auto"/>
        <w:ind w:left="-180"/>
      </w:pPr>
      <w:r w:rsidRPr="00176CDC">
        <w:t xml:space="preserve">Chapter 2: </w:t>
      </w:r>
      <w:r w:rsidR="009E2E13">
        <w:t>a</w:t>
      </w:r>
      <w:r w:rsidR="00FE4A81">
        <w:t xml:space="preserve"> discussion about</w:t>
      </w:r>
      <w:r w:rsidRPr="00176CDC">
        <w:t xml:space="preserve"> history of Alzheimer's diagnosis </w:t>
      </w:r>
      <w:r w:rsidR="00FE4A81">
        <w:t xml:space="preserve">over </w:t>
      </w:r>
      <w:r w:rsidR="00194343">
        <w:t>years</w:t>
      </w:r>
    </w:p>
    <w:p w14:paraId="16D93466" w14:textId="04C5E32F" w:rsidR="00176CDC" w:rsidRPr="00176CDC" w:rsidRDefault="00176CDC" w:rsidP="001E3213">
      <w:pPr>
        <w:spacing w:line="480" w:lineRule="auto"/>
        <w:ind w:left="-180"/>
      </w:pPr>
      <w:r w:rsidRPr="00176CDC">
        <w:t xml:space="preserve">Chapter 3: </w:t>
      </w:r>
      <w:r w:rsidR="00194343">
        <w:t xml:space="preserve">present the </w:t>
      </w:r>
      <w:r w:rsidR="007D0ECA">
        <w:t xml:space="preserve">proposed </w:t>
      </w:r>
      <w:r w:rsidR="007D2BF9">
        <w:t>framework</w:t>
      </w:r>
      <w:r w:rsidRPr="00176CDC">
        <w:t xml:space="preserve"> </w:t>
      </w:r>
      <w:r w:rsidR="007D2BF9">
        <w:t>and its workflow</w:t>
      </w:r>
    </w:p>
    <w:p w14:paraId="25BBED1F" w14:textId="695BABEF" w:rsidR="00176CDC" w:rsidRPr="00176CDC" w:rsidRDefault="00176CDC" w:rsidP="001E3213">
      <w:pPr>
        <w:spacing w:line="480" w:lineRule="auto"/>
        <w:ind w:left="-180"/>
      </w:pPr>
      <w:r w:rsidRPr="00176CDC">
        <w:t xml:space="preserve">Chapter 4: </w:t>
      </w:r>
      <w:r w:rsidR="00EF6FA8">
        <w:t>analyze</w:t>
      </w:r>
      <w:r w:rsidR="00194D30">
        <w:t xml:space="preserve"> and cover</w:t>
      </w:r>
      <w:r w:rsidRPr="00176CDC">
        <w:t xml:space="preserve"> testing phase</w:t>
      </w:r>
      <w:r w:rsidR="00EF6FA8">
        <w:t xml:space="preserve"> and results.</w:t>
      </w:r>
    </w:p>
    <w:p w14:paraId="35847D5A" w14:textId="368D255E" w:rsidR="00176CDC" w:rsidRPr="00176CDC" w:rsidRDefault="00176CDC" w:rsidP="001E3213">
      <w:pPr>
        <w:spacing w:line="480" w:lineRule="auto"/>
        <w:ind w:left="-180"/>
      </w:pPr>
      <w:r w:rsidRPr="00176CDC">
        <w:t xml:space="preserve">Chapter 5: </w:t>
      </w:r>
      <w:r w:rsidR="004A6197">
        <w:t>summarize</w:t>
      </w:r>
      <w:r w:rsidR="00A10197">
        <w:t>s</w:t>
      </w:r>
      <w:r w:rsidR="00BD33E7">
        <w:t xml:space="preserve"> the study and the future </w:t>
      </w:r>
      <w:r w:rsidR="001E3213">
        <w:t>direction of work.</w:t>
      </w:r>
    </w:p>
    <w:p w14:paraId="12F0D444" w14:textId="77777777" w:rsidR="00C82917" w:rsidRDefault="00C82917" w:rsidP="00C82917">
      <w:pPr>
        <w:rPr>
          <w:rtl/>
        </w:rPr>
      </w:pPr>
    </w:p>
    <w:p w14:paraId="2381179C" w14:textId="77777777" w:rsidR="007145A6" w:rsidRDefault="007145A6" w:rsidP="00CD6D7B">
      <w:pPr>
        <w:pStyle w:val="Heading1"/>
        <w:ind w:left="-180" w:firstLine="0"/>
      </w:pPr>
    </w:p>
    <w:p w14:paraId="24948D76" w14:textId="302200AF" w:rsidR="0046687E" w:rsidRPr="0046687E" w:rsidRDefault="0046687E" w:rsidP="00CD6D7B">
      <w:pPr>
        <w:pStyle w:val="Heading1"/>
        <w:ind w:left="-180" w:firstLine="0"/>
      </w:pPr>
      <w:bookmarkStart w:id="27" w:name="_Toc232426969"/>
      <w:r w:rsidRPr="0046687E">
        <w:t xml:space="preserve">Chapter 2: </w:t>
      </w:r>
      <w:r w:rsidR="00CD6CE0">
        <w:t>Related Work</w:t>
      </w:r>
      <w:bookmarkEnd w:id="27"/>
    </w:p>
    <w:p w14:paraId="7203A1A2" w14:textId="77777777" w:rsidR="0046687E" w:rsidRPr="00CA1EFA" w:rsidRDefault="0046687E" w:rsidP="00CD6CE0">
      <w:pPr>
        <w:pStyle w:val="Heading3"/>
        <w:ind w:left="-180"/>
        <w:rPr>
          <w:sz w:val="32"/>
          <w:szCs w:val="24"/>
        </w:rPr>
      </w:pPr>
      <w:bookmarkStart w:id="28" w:name="_Toc232426970"/>
      <w:r w:rsidRPr="00CA1EFA">
        <w:rPr>
          <w:sz w:val="32"/>
          <w:szCs w:val="24"/>
        </w:rPr>
        <w:t>2.1 Introduction</w:t>
      </w:r>
      <w:bookmarkEnd w:id="28"/>
    </w:p>
    <w:p w14:paraId="2EDBA4D1" w14:textId="25C7F0F8" w:rsidR="00495219" w:rsidRPr="00495219" w:rsidRDefault="00A24E80" w:rsidP="00495219">
      <w:pPr>
        <w:spacing w:after="253" w:line="259" w:lineRule="auto"/>
        <w:ind w:left="-180" w:firstLine="0"/>
      </w:pPr>
      <w:r>
        <w:t>With</w:t>
      </w:r>
      <w:r w:rsidR="00495219" w:rsidRPr="00495219">
        <w:t xml:space="preserve"> artificial intelligence </w:t>
      </w:r>
      <w:r>
        <w:t>(AI)</w:t>
      </w:r>
      <w:r w:rsidR="00495219" w:rsidRPr="00495219">
        <w:t xml:space="preserve"> </w:t>
      </w:r>
      <w:r>
        <w:t xml:space="preserve">things </w:t>
      </w:r>
      <w:proofErr w:type="gramStart"/>
      <w:r w:rsidR="00495219" w:rsidRPr="00495219">
        <w:t>has</w:t>
      </w:r>
      <w:proofErr w:type="gramEnd"/>
      <w:r w:rsidR="00495219" w:rsidRPr="00495219">
        <w:t xml:space="preserve"> changed </w:t>
      </w:r>
      <w:r w:rsidR="00A968DA">
        <w:t xml:space="preserve">in general not to mention the </w:t>
      </w:r>
      <w:r w:rsidR="00544E7C">
        <w:t xml:space="preserve">methods around </w:t>
      </w:r>
      <w:r w:rsidR="00495219" w:rsidRPr="00495219">
        <w:t xml:space="preserve">how we diagnose brain diseases. </w:t>
      </w:r>
      <w:r w:rsidR="008945C4">
        <w:t>In t</w:t>
      </w:r>
      <w:r w:rsidR="00495219" w:rsidRPr="00495219">
        <w:t xml:space="preserve">his chapter </w:t>
      </w:r>
      <w:r w:rsidR="008945C4">
        <w:t xml:space="preserve">we will </w:t>
      </w:r>
      <w:proofErr w:type="gramStart"/>
      <w:r w:rsidR="00495219" w:rsidRPr="00495219">
        <w:t>reviews</w:t>
      </w:r>
      <w:proofErr w:type="gramEnd"/>
      <w:r w:rsidR="00495219" w:rsidRPr="00495219">
        <w:t xml:space="preserve"> past studies on detecting Alzheimer’s Disease (AD). </w:t>
      </w:r>
      <w:r w:rsidR="00402478">
        <w:t>We will see</w:t>
      </w:r>
      <w:r w:rsidR="00495219" w:rsidRPr="00495219">
        <w:t xml:space="preserve"> how </w:t>
      </w:r>
      <w:r w:rsidR="00402478">
        <w:t>things shifted</w:t>
      </w:r>
      <w:r w:rsidR="00495219" w:rsidRPr="00495219">
        <w:t xml:space="preserve"> from simple </w:t>
      </w:r>
      <w:r w:rsidR="00F23D70">
        <w:t>practices</w:t>
      </w:r>
      <w:r w:rsidR="00495219" w:rsidRPr="00495219">
        <w:t xml:space="preserve"> to modern deep learning [6,7]. </w:t>
      </w:r>
      <w:r w:rsidR="00F23D70">
        <w:t>The goal</w:t>
      </w:r>
      <w:r w:rsidR="007A05F2">
        <w:t xml:space="preserve"> here</w:t>
      </w:r>
      <w:r w:rsidR="00F23D70">
        <w:t xml:space="preserve"> is to take a lo</w:t>
      </w:r>
      <w:r w:rsidR="00B65185">
        <w:t>ok</w:t>
      </w:r>
      <w:r w:rsidR="00F23D70">
        <w:t xml:space="preserve"> and find out</w:t>
      </w:r>
      <w:r w:rsidR="008319D7">
        <w:t xml:space="preserve"> the problems in past researches</w:t>
      </w:r>
      <w:r w:rsidR="00B65185">
        <w:t xml:space="preserve"> with knowing why</w:t>
      </w:r>
      <w:r w:rsidR="008319D7">
        <w:t xml:space="preserve"> and t</w:t>
      </w:r>
      <w:r w:rsidR="00B65185">
        <w:t>ry</w:t>
      </w:r>
      <w:r w:rsidR="008319D7">
        <w:t xml:space="preserve"> overcome with better</w:t>
      </w:r>
      <w:r w:rsidR="0042439C">
        <w:t xml:space="preserve"> </w:t>
      </w:r>
      <w:r w:rsidR="000F7146">
        <w:t>ways,</w:t>
      </w:r>
      <w:r w:rsidR="00495219" w:rsidRPr="00495219">
        <w:t xml:space="preserve"> </w:t>
      </w:r>
      <w:r w:rsidR="005041B5">
        <w:t>generally the major</w:t>
      </w:r>
      <w:r w:rsidR="00495219" w:rsidRPr="00495219">
        <w:t xml:space="preserve"> studies use</w:t>
      </w:r>
      <w:r w:rsidR="005041B5">
        <w:t xml:space="preserve"> only</w:t>
      </w:r>
      <w:r w:rsidR="00495219" w:rsidRPr="00495219">
        <w:t xml:space="preserve"> one type of data at a time</w:t>
      </w:r>
      <w:r w:rsidR="00E00197">
        <w:t xml:space="preserve"> which is n</w:t>
      </w:r>
      <w:r w:rsidR="00E93777">
        <w:t xml:space="preserve">ot enough when you dealing with a </w:t>
      </w:r>
      <w:r w:rsidR="008732EA">
        <w:t>human brain and with tak</w:t>
      </w:r>
      <w:r w:rsidR="00E420B9">
        <w:t>ing</w:t>
      </w:r>
      <w:r w:rsidR="008732EA">
        <w:t xml:space="preserve"> this into consideration </w:t>
      </w:r>
      <w:r w:rsidR="00452E53">
        <w:t xml:space="preserve">a need </w:t>
      </w:r>
      <w:r w:rsidR="00B46492">
        <w:t xml:space="preserve">of </w:t>
      </w:r>
      <w:r w:rsidR="00452E53">
        <w:t>di</w:t>
      </w:r>
      <w:r w:rsidR="00495219" w:rsidRPr="00495219">
        <w:t xml:space="preserve">fferent data types (data fusion) is </w:t>
      </w:r>
      <w:r w:rsidR="00E420B9">
        <w:t>a</w:t>
      </w:r>
      <w:r w:rsidR="00495219" w:rsidRPr="00495219">
        <w:t xml:space="preserve"> real medical need, not just a</w:t>
      </w:r>
      <w:r w:rsidR="00B46492">
        <w:t xml:space="preserve">n </w:t>
      </w:r>
      <w:r w:rsidR="009B7170">
        <w:t>extra</w:t>
      </w:r>
      <w:r w:rsidR="00B46492">
        <w:t xml:space="preserve"> </w:t>
      </w:r>
      <w:r w:rsidR="00AE4C43">
        <w:t>. study [8] show that</w:t>
      </w:r>
      <w:r w:rsidR="00495219" w:rsidRPr="00495219">
        <w:t xml:space="preserve"> mixing 3D MRI scans with basic clinical records gave much </w:t>
      </w:r>
      <w:proofErr w:type="gramStart"/>
      <w:r w:rsidR="00495219" w:rsidRPr="00495219">
        <w:t>better</w:t>
      </w:r>
      <w:proofErr w:type="gramEnd"/>
      <w:r w:rsidR="00495219" w:rsidRPr="00495219">
        <w:t xml:space="preserve"> and </w:t>
      </w:r>
      <w:r w:rsidR="00AE4C43">
        <w:t xml:space="preserve">increase the accuracy </w:t>
      </w:r>
      <w:r w:rsidR="00FD3D83">
        <w:t>result</w:t>
      </w:r>
      <w:r w:rsidR="00FD3D83" w:rsidRPr="00495219">
        <w:t>.</w:t>
      </w:r>
      <w:r w:rsidR="00FD3D83">
        <w:t xml:space="preserve"> Combining this will lead </w:t>
      </w:r>
      <w:r w:rsidR="00053F2E">
        <w:t>to better</w:t>
      </w:r>
      <w:r w:rsidR="00495219" w:rsidRPr="00495219">
        <w:t xml:space="preserve"> tracking</w:t>
      </w:r>
      <w:r w:rsidR="00053F2E">
        <w:t xml:space="preserve"> </w:t>
      </w:r>
      <w:r w:rsidR="00A152F5">
        <w:t>for</w:t>
      </w:r>
      <w:r w:rsidR="00495219" w:rsidRPr="00495219">
        <w:t xml:space="preserve"> a patient as they go from a healthy state (Normal Control, NC) to Mild Cognitive Impairment (MCI), and finally to AD</w:t>
      </w:r>
      <w:r w:rsidR="00A152F5" w:rsidRPr="00495219">
        <w:t>.</w:t>
      </w:r>
    </w:p>
    <w:p w14:paraId="3B4EBECB" w14:textId="486C1BF4" w:rsidR="00495219" w:rsidRPr="00495219" w:rsidRDefault="00B20DA2" w:rsidP="00495219">
      <w:pPr>
        <w:spacing w:after="253" w:line="259" w:lineRule="auto"/>
        <w:ind w:left="-180" w:firstLine="0"/>
      </w:pPr>
      <w:r>
        <w:t>D</w:t>
      </w:r>
      <w:r w:rsidR="00495219" w:rsidRPr="00495219">
        <w:t xml:space="preserve">iagnosing AD relied a lot on manual checks and the doctor's </w:t>
      </w:r>
      <w:proofErr w:type="gramStart"/>
      <w:r w:rsidR="00495219" w:rsidRPr="00495219">
        <w:t>personal opinion</w:t>
      </w:r>
      <w:proofErr w:type="gramEnd"/>
      <w:r w:rsidR="00B04182">
        <w:t xml:space="preserve"> this was situation before using the computers</w:t>
      </w:r>
      <w:r w:rsidR="00495219" w:rsidRPr="00495219">
        <w:t xml:space="preserve">. Doctors usually </w:t>
      </w:r>
      <w:proofErr w:type="gramStart"/>
      <w:r w:rsidR="00495219" w:rsidRPr="00495219">
        <w:t>checked</w:t>
      </w:r>
      <w:proofErr w:type="gramEnd"/>
      <w:r w:rsidR="00495219" w:rsidRPr="00495219">
        <w:t xml:space="preserve"> memory loss using simple tests like the Mini-Mental State Examination (MMSE). Even</w:t>
      </w:r>
      <w:r w:rsidR="00F9646F">
        <w:t xml:space="preserve"> after</w:t>
      </w:r>
      <w:r w:rsidR="00B52877">
        <w:t xml:space="preserve"> using</w:t>
      </w:r>
      <w:r w:rsidR="00495219" w:rsidRPr="00495219">
        <w:t xml:space="preserve"> MRI scans, doctors had to look at many 2D image slices by eye to find changes</w:t>
      </w:r>
      <w:r w:rsidR="002A7A8D">
        <w:t xml:space="preserve"> one the brains</w:t>
      </w:r>
      <w:r w:rsidR="00495219" w:rsidRPr="00495219">
        <w:t xml:space="preserve">, like brain shrinking [9,10]. Doing this </w:t>
      </w:r>
      <w:r w:rsidR="00464AAF">
        <w:t xml:space="preserve">manually cost a lot of time and </w:t>
      </w:r>
      <w:r w:rsidR="00C5367B">
        <w:t>resources</w:t>
      </w:r>
      <w:r w:rsidR="00495219" w:rsidRPr="00495219">
        <w:t>,</w:t>
      </w:r>
      <w:r w:rsidR="00C5367B">
        <w:t xml:space="preserve"> </w:t>
      </w:r>
      <w:r w:rsidR="008A2E0B">
        <w:t xml:space="preserve">not only that but doctors can have a </w:t>
      </w:r>
      <w:r w:rsidR="0077059E">
        <w:t xml:space="preserve">different opinion </w:t>
      </w:r>
      <w:proofErr w:type="gramStart"/>
      <w:r w:rsidR="0077059E">
        <w:t>for</w:t>
      </w:r>
      <w:r w:rsidR="008A2E0B">
        <w:t xml:space="preserve"> same</w:t>
      </w:r>
      <w:proofErr w:type="gramEnd"/>
      <w:r w:rsidR="008A2E0B">
        <w:t xml:space="preserve"> things they</w:t>
      </w:r>
      <w:r w:rsidR="00495219" w:rsidRPr="00495219">
        <w:t xml:space="preserve"> </w:t>
      </w:r>
      <w:r w:rsidR="0077059E">
        <w:t>have looked for</w:t>
      </w:r>
      <w:r w:rsidR="00495219" w:rsidRPr="00495219">
        <w:t xml:space="preserve">. </w:t>
      </w:r>
      <w:r w:rsidR="00D45523">
        <w:t>And</w:t>
      </w:r>
      <w:r w:rsidR="00495219" w:rsidRPr="00495219">
        <w:t xml:space="preserve">, </w:t>
      </w:r>
      <w:r w:rsidR="00403AB3">
        <w:t>as</w:t>
      </w:r>
      <w:r w:rsidR="00495219" w:rsidRPr="00495219">
        <w:t xml:space="preserve"> </w:t>
      </w:r>
      <w:proofErr w:type="gramStart"/>
      <w:r w:rsidR="00495219" w:rsidRPr="00495219">
        <w:t>human</w:t>
      </w:r>
      <w:proofErr w:type="gramEnd"/>
      <w:r w:rsidR="00495219" w:rsidRPr="00495219">
        <w:t xml:space="preserve"> </w:t>
      </w:r>
      <w:r w:rsidR="00403AB3">
        <w:t xml:space="preserve">cannot see the tiny brain changes with just our own eyes due to </w:t>
      </w:r>
      <w:r w:rsidR="00D45523">
        <w:t>our limitations and for sure</w:t>
      </w:r>
      <w:r w:rsidR="00495219" w:rsidRPr="00495219">
        <w:t xml:space="preserve"> cannot see the tiny brain changes that happen in the very early stages of the disease. </w:t>
      </w:r>
      <w:r w:rsidR="006457C3">
        <w:t xml:space="preserve">And </w:t>
      </w:r>
      <w:r w:rsidR="004D1F11">
        <w:t xml:space="preserve">the damage was already done </w:t>
      </w:r>
      <w:r w:rsidR="00CE14EF">
        <w:t>withing the time and wrong diagnoses</w:t>
      </w:r>
      <w:r w:rsidR="00495219" w:rsidRPr="00495219">
        <w:t>.</w:t>
      </w:r>
      <w:r w:rsidR="00CE14EF">
        <w:t xml:space="preserve"> Because of t</w:t>
      </w:r>
      <w:r w:rsidR="00495219" w:rsidRPr="00495219">
        <w:t xml:space="preserve">his delay </w:t>
      </w:r>
      <w:r w:rsidR="00562D91">
        <w:t>it</w:t>
      </w:r>
      <w:r w:rsidR="00ED0354">
        <w:t xml:space="preserve"> became </w:t>
      </w:r>
      <w:proofErr w:type="gramStart"/>
      <w:r w:rsidR="00ED0354">
        <w:t>more and more</w:t>
      </w:r>
      <w:proofErr w:type="gramEnd"/>
      <w:r w:rsidR="00ED0354">
        <w:t xml:space="preserve"> important to </w:t>
      </w:r>
      <w:r w:rsidR="00495219" w:rsidRPr="00495219">
        <w:t>look for better</w:t>
      </w:r>
      <w:r w:rsidR="00562D91">
        <w:t xml:space="preserve"> and</w:t>
      </w:r>
      <w:r w:rsidR="00495219" w:rsidRPr="00495219">
        <w:t xml:space="preserve"> automated tools</w:t>
      </w:r>
      <w:r w:rsidR="00562D91">
        <w:t xml:space="preserve"> for medical field. </w:t>
      </w:r>
    </w:p>
    <w:p w14:paraId="56FA358E" w14:textId="5E15B72C" w:rsidR="00495219" w:rsidRPr="00495219" w:rsidRDefault="001165BA" w:rsidP="00495219">
      <w:pPr>
        <w:spacing w:after="253" w:line="259" w:lineRule="auto"/>
        <w:ind w:left="-180" w:firstLine="0"/>
      </w:pPr>
      <w:r>
        <w:t>In order t</w:t>
      </w:r>
      <w:r w:rsidR="00495219" w:rsidRPr="00495219">
        <w:t xml:space="preserve">o understand </w:t>
      </w:r>
      <w:r w:rsidR="002F5C7E">
        <w:t xml:space="preserve">what we mean </w:t>
      </w:r>
      <w:proofErr w:type="gramStart"/>
      <w:r w:rsidR="002F5C7E">
        <w:t>to</w:t>
      </w:r>
      <w:proofErr w:type="gramEnd"/>
      <w:r w:rsidR="002F5C7E">
        <w:t xml:space="preserve"> </w:t>
      </w:r>
      <w:r w:rsidR="00495219" w:rsidRPr="00495219">
        <w:t xml:space="preserve">these </w:t>
      </w:r>
      <w:proofErr w:type="gramStart"/>
      <w:r w:rsidR="00495219" w:rsidRPr="00495219">
        <w:t>tools,</w:t>
      </w:r>
      <w:proofErr w:type="gramEnd"/>
      <w:r w:rsidR="00495219" w:rsidRPr="00495219">
        <w:t xml:space="preserve"> we need to look </w:t>
      </w:r>
      <w:r w:rsidR="002F5C7E">
        <w:t xml:space="preserve">back </w:t>
      </w:r>
      <w:r w:rsidR="00495219" w:rsidRPr="00495219">
        <w:t xml:space="preserve">at traditional Machine Learning (ML) </w:t>
      </w:r>
      <w:r w:rsidR="00F43AE2">
        <w:t xml:space="preserve">and shifting </w:t>
      </w:r>
      <w:r w:rsidR="00495219" w:rsidRPr="00495219">
        <w:t xml:space="preserve">to Deep Learning (DL). Traditional ML is good </w:t>
      </w:r>
      <w:r w:rsidR="00D31B3E">
        <w:t xml:space="preserve">in some </w:t>
      </w:r>
      <w:proofErr w:type="gramStart"/>
      <w:r w:rsidR="00D31B3E">
        <w:t>case</w:t>
      </w:r>
      <w:proofErr w:type="gramEnd"/>
      <w:r w:rsidR="00D31B3E">
        <w:t xml:space="preserve"> like</w:t>
      </w:r>
      <w:r w:rsidR="00495219" w:rsidRPr="00495219">
        <w:t xml:space="preserve"> basic clinical data. But it </w:t>
      </w:r>
      <w:r w:rsidR="002E55CB">
        <w:t xml:space="preserve">is not good </w:t>
      </w:r>
      <w:proofErr w:type="gramStart"/>
      <w:r w:rsidR="002E55CB">
        <w:t>when</w:t>
      </w:r>
      <w:proofErr w:type="gramEnd"/>
      <w:r w:rsidR="002E55CB">
        <w:t xml:space="preserve"> come </w:t>
      </w:r>
      <w:r w:rsidR="00276C88">
        <w:t>to deal</w:t>
      </w:r>
      <w:r w:rsidR="001D3E8B">
        <w:t xml:space="preserve"> with</w:t>
      </w:r>
      <w:r w:rsidR="00495219" w:rsidRPr="00495219">
        <w:t xml:space="preserve"> medical images because </w:t>
      </w:r>
      <w:r w:rsidR="0065391A">
        <w:t xml:space="preserve">it required </w:t>
      </w:r>
      <w:proofErr w:type="gramStart"/>
      <w:r w:rsidR="00495219" w:rsidRPr="00495219">
        <w:t>humans</w:t>
      </w:r>
      <w:proofErr w:type="gramEnd"/>
      <w:r w:rsidR="00495219" w:rsidRPr="00495219">
        <w:t xml:space="preserve"> </w:t>
      </w:r>
      <w:r w:rsidR="0065391A">
        <w:t xml:space="preserve">interactions </w:t>
      </w:r>
      <w:r w:rsidR="00D96989">
        <w:t>to</w:t>
      </w:r>
      <w:r w:rsidR="00495219" w:rsidRPr="00495219">
        <w:t xml:space="preserve"> pick the important features first [11]. </w:t>
      </w:r>
      <w:r w:rsidR="00816A14">
        <w:t xml:space="preserve">To overcome with </w:t>
      </w:r>
      <w:proofErr w:type="gramStart"/>
      <w:r w:rsidR="00816A14">
        <w:t>this limitations</w:t>
      </w:r>
      <w:proofErr w:type="gramEnd"/>
      <w:r w:rsidR="00495219" w:rsidRPr="00495219">
        <w:t xml:space="preserve"> </w:t>
      </w:r>
      <w:r w:rsidR="00816A14">
        <w:t>d</w:t>
      </w:r>
      <w:r w:rsidR="00495219" w:rsidRPr="00495219">
        <w:t xml:space="preserve">eep learning fixes this </w:t>
      </w:r>
      <w:r w:rsidR="00816A14">
        <w:t>by</w:t>
      </w:r>
      <w:r w:rsidR="00495219" w:rsidRPr="00495219">
        <w:t xml:space="preserve"> automatically </w:t>
      </w:r>
      <w:proofErr w:type="gramStart"/>
      <w:r w:rsidR="00F5417E">
        <w:t>fetch</w:t>
      </w:r>
      <w:proofErr w:type="gramEnd"/>
      <w:r w:rsidR="00200D44">
        <w:t xml:space="preserve"> an</w:t>
      </w:r>
      <w:r w:rsidR="00495219" w:rsidRPr="00495219">
        <w:t xml:space="preserve"> important details from the raw 3D data. </w:t>
      </w:r>
      <w:r w:rsidR="00863184">
        <w:t>And can deal with</w:t>
      </w:r>
      <w:r w:rsidR="00495219" w:rsidRPr="00495219">
        <w:t xml:space="preserve"> simple shapes and move </w:t>
      </w:r>
      <w:r w:rsidR="00863184">
        <w:t xml:space="preserve">to </w:t>
      </w:r>
      <w:r w:rsidR="00863184">
        <w:lastRenderedPageBreak/>
        <w:t>large scale</w:t>
      </w:r>
      <w:r w:rsidR="00495219" w:rsidRPr="00495219">
        <w:t xml:space="preserve"> complex disease patterns. This </w:t>
      </w:r>
      <w:r w:rsidR="00863184">
        <w:t>automation</w:t>
      </w:r>
      <w:r w:rsidR="00495219" w:rsidRPr="00495219">
        <w:t xml:space="preserve"> means </w:t>
      </w:r>
      <w:r w:rsidR="00F36822">
        <w:t xml:space="preserve">no </w:t>
      </w:r>
      <w:r w:rsidR="00495219" w:rsidRPr="00495219">
        <w:t xml:space="preserve">humans </w:t>
      </w:r>
      <w:r w:rsidR="00F36822">
        <w:t>interaction required</w:t>
      </w:r>
      <w:r w:rsidR="00495219" w:rsidRPr="00495219">
        <w:t xml:space="preserve"> to do the </w:t>
      </w:r>
      <w:r w:rsidR="00F36822">
        <w:t>manual</w:t>
      </w:r>
      <w:r w:rsidR="00495219" w:rsidRPr="00495219">
        <w:t xml:space="preserve"> work, making DL </w:t>
      </w:r>
      <w:proofErr w:type="gramStart"/>
      <w:r w:rsidR="00495219" w:rsidRPr="00495219">
        <w:t xml:space="preserve">a </w:t>
      </w:r>
      <w:r w:rsidR="004C5003">
        <w:t>best</w:t>
      </w:r>
      <w:proofErr w:type="gramEnd"/>
      <w:r w:rsidR="004C5003">
        <w:t xml:space="preserve"> choice</w:t>
      </w:r>
      <w:r w:rsidR="00495219" w:rsidRPr="00495219">
        <w:t xml:space="preserve"> for modern MRI scans [12].</w:t>
      </w:r>
    </w:p>
    <w:p w14:paraId="1D8612EB" w14:textId="77777777" w:rsidR="007015FB" w:rsidRPr="005920FF" w:rsidRDefault="007015FB" w:rsidP="00902DDA">
      <w:pPr>
        <w:spacing w:after="253" w:line="259" w:lineRule="auto"/>
        <w:ind w:left="0" w:firstLine="0"/>
        <w:rPr>
          <w:sz w:val="24"/>
          <w:szCs w:val="20"/>
        </w:rPr>
      </w:pPr>
    </w:p>
    <w:p w14:paraId="47D32913" w14:textId="41F761C0" w:rsidR="00E54D15" w:rsidRPr="00321C49" w:rsidRDefault="00820F85" w:rsidP="00B663A8">
      <w:pPr>
        <w:pStyle w:val="Heading3"/>
        <w:ind w:left="-180"/>
        <w:rPr>
          <w:sz w:val="30"/>
          <w:szCs w:val="30"/>
        </w:rPr>
      </w:pPr>
      <w:bookmarkStart w:id="29" w:name="_Toc232426971"/>
      <w:r w:rsidRPr="00321C49">
        <w:rPr>
          <w:sz w:val="30"/>
          <w:szCs w:val="30"/>
        </w:rPr>
        <w:t>2.2</w:t>
      </w:r>
      <w:r w:rsidR="00E54D15" w:rsidRPr="00321C49">
        <w:rPr>
          <w:sz w:val="30"/>
          <w:szCs w:val="30"/>
        </w:rPr>
        <w:t>: Background</w:t>
      </w:r>
      <w:bookmarkEnd w:id="29"/>
    </w:p>
    <w:p w14:paraId="6D6E7CFA" w14:textId="4B83B0EA" w:rsidR="00D55E09" w:rsidRPr="00D55E09" w:rsidRDefault="00410DA4" w:rsidP="00D55E09">
      <w:pPr>
        <w:spacing w:after="253" w:line="259" w:lineRule="auto"/>
        <w:ind w:left="-180"/>
        <w:rPr>
          <w:bCs/>
        </w:rPr>
      </w:pPr>
      <w:r>
        <w:rPr>
          <w:bCs/>
        </w:rPr>
        <w:t>In</w:t>
      </w:r>
      <w:r w:rsidR="00D55E09" w:rsidRPr="00D55E09">
        <w:rPr>
          <w:bCs/>
        </w:rPr>
        <w:t xml:space="preserve"> the last </w:t>
      </w:r>
      <w:r>
        <w:rPr>
          <w:bCs/>
        </w:rPr>
        <w:t xml:space="preserve">two </w:t>
      </w:r>
      <w:r w:rsidR="00027EEF">
        <w:rPr>
          <w:bCs/>
        </w:rPr>
        <w:t>decades</w:t>
      </w:r>
      <w:r w:rsidR="00D55E09" w:rsidRPr="00D55E09">
        <w:rPr>
          <w:bCs/>
        </w:rPr>
        <w:t>,</w:t>
      </w:r>
      <w:r w:rsidR="00DD659F">
        <w:rPr>
          <w:bCs/>
        </w:rPr>
        <w:t xml:space="preserve"> </w:t>
      </w:r>
      <w:r w:rsidR="00C27CB6">
        <w:rPr>
          <w:bCs/>
        </w:rPr>
        <w:t>the</w:t>
      </w:r>
      <w:r w:rsidR="00DD659F">
        <w:rPr>
          <w:bCs/>
        </w:rPr>
        <w:t xml:space="preserve"> </w:t>
      </w:r>
      <w:r w:rsidR="00D55E09" w:rsidRPr="00D55E09">
        <w:rPr>
          <w:bCs/>
        </w:rPr>
        <w:t xml:space="preserve">diagnosing </w:t>
      </w:r>
      <w:r w:rsidR="00DD659F">
        <w:rPr>
          <w:bCs/>
        </w:rPr>
        <w:t xml:space="preserve">for </w:t>
      </w:r>
      <w:r w:rsidR="00D55E09" w:rsidRPr="00D55E09">
        <w:rPr>
          <w:bCs/>
        </w:rPr>
        <w:t xml:space="preserve">Alzheimer’s disease </w:t>
      </w:r>
      <w:proofErr w:type="gramStart"/>
      <w:r w:rsidR="00D55E09" w:rsidRPr="00D55E09">
        <w:rPr>
          <w:bCs/>
        </w:rPr>
        <w:t>changed</w:t>
      </w:r>
      <w:proofErr w:type="gramEnd"/>
      <w:r w:rsidR="00D55E09" w:rsidRPr="00D55E09">
        <w:rPr>
          <w:bCs/>
        </w:rPr>
        <w:t xml:space="preserve"> a lot. </w:t>
      </w:r>
      <w:r w:rsidR="00E3796D">
        <w:rPr>
          <w:bCs/>
        </w:rPr>
        <w:t xml:space="preserve">At </w:t>
      </w:r>
      <w:r w:rsidR="00EF6B99">
        <w:rPr>
          <w:bCs/>
        </w:rPr>
        <w:t xml:space="preserve">the </w:t>
      </w:r>
      <w:r w:rsidR="00824106">
        <w:rPr>
          <w:bCs/>
        </w:rPr>
        <w:t>beginning finding</w:t>
      </w:r>
      <w:r w:rsidR="00D55E09" w:rsidRPr="00D55E09">
        <w:rPr>
          <w:bCs/>
        </w:rPr>
        <w:t xml:space="preserve"> the small, early signs of the disease </w:t>
      </w:r>
      <w:proofErr w:type="gramStart"/>
      <w:r w:rsidR="00D55E09" w:rsidRPr="00D55E09">
        <w:rPr>
          <w:bCs/>
        </w:rPr>
        <w:t xml:space="preserve">is still </w:t>
      </w:r>
      <w:r w:rsidR="00E3796D">
        <w:rPr>
          <w:bCs/>
        </w:rPr>
        <w:t>was</w:t>
      </w:r>
      <w:proofErr w:type="gramEnd"/>
      <w:r w:rsidR="00E3796D">
        <w:rPr>
          <w:bCs/>
        </w:rPr>
        <w:t xml:space="preserve"> </w:t>
      </w:r>
      <w:r w:rsidR="00D55E09" w:rsidRPr="00D55E09">
        <w:rPr>
          <w:bCs/>
        </w:rPr>
        <w:t>a hard task for computers</w:t>
      </w:r>
      <w:r w:rsidR="009B75FB">
        <w:rPr>
          <w:bCs/>
        </w:rPr>
        <w:t xml:space="preserve">, but things </w:t>
      </w:r>
      <w:r w:rsidR="00330E18">
        <w:rPr>
          <w:bCs/>
        </w:rPr>
        <w:t xml:space="preserve">getting </w:t>
      </w:r>
      <w:r w:rsidR="00140AE8">
        <w:rPr>
          <w:bCs/>
        </w:rPr>
        <w:t>easier</w:t>
      </w:r>
      <w:r w:rsidR="00330E18">
        <w:rPr>
          <w:bCs/>
        </w:rPr>
        <w:t xml:space="preserve"> withing time for</w:t>
      </w:r>
      <w:r w:rsidR="00D55E09" w:rsidRPr="00D55E09">
        <w:rPr>
          <w:bCs/>
        </w:rPr>
        <w:t xml:space="preserve"> doctors</w:t>
      </w:r>
      <w:r w:rsidR="00330E18">
        <w:rPr>
          <w:bCs/>
        </w:rPr>
        <w:t xml:space="preserve">, </w:t>
      </w:r>
      <w:r w:rsidR="00D55E09" w:rsidRPr="00D55E09">
        <w:rPr>
          <w:bCs/>
        </w:rPr>
        <w:t xml:space="preserve">researchers </w:t>
      </w:r>
      <w:r w:rsidR="00330E18">
        <w:rPr>
          <w:bCs/>
        </w:rPr>
        <w:t xml:space="preserve">and </w:t>
      </w:r>
      <w:r w:rsidR="00AA530F">
        <w:rPr>
          <w:bCs/>
        </w:rPr>
        <w:t xml:space="preserve">patients due to </w:t>
      </w:r>
      <w:proofErr w:type="gramStart"/>
      <w:r w:rsidR="00AA530F">
        <w:rPr>
          <w:bCs/>
        </w:rPr>
        <w:t xml:space="preserve">evolving </w:t>
      </w:r>
      <w:r w:rsidR="00BD4C0D">
        <w:rPr>
          <w:bCs/>
        </w:rPr>
        <w:t>of</w:t>
      </w:r>
      <w:proofErr w:type="gramEnd"/>
      <w:r w:rsidR="00BD4C0D">
        <w:rPr>
          <w:bCs/>
        </w:rPr>
        <w:t xml:space="preserve"> tools that used</w:t>
      </w:r>
      <w:r w:rsidR="00D55E09" w:rsidRPr="00D55E09">
        <w:rPr>
          <w:bCs/>
        </w:rPr>
        <w:t xml:space="preserve"> machine learning and deep learning to help analyze patient data.</w:t>
      </w:r>
    </w:p>
    <w:p w14:paraId="42BD6E91" w14:textId="251D8C22" w:rsidR="00D55E09" w:rsidRPr="00D55E09" w:rsidRDefault="00394494" w:rsidP="00D55E09">
      <w:pPr>
        <w:spacing w:after="253" w:line="259" w:lineRule="auto"/>
        <w:ind w:left="-180"/>
        <w:rPr>
          <w:bCs/>
        </w:rPr>
      </w:pPr>
      <w:r>
        <w:rPr>
          <w:bCs/>
        </w:rPr>
        <w:t>Firstly,</w:t>
      </w:r>
      <w:r w:rsidR="00D55E09" w:rsidRPr="00D55E09">
        <w:rPr>
          <w:bCs/>
        </w:rPr>
        <w:t xml:space="preserve"> machine learning methods </w:t>
      </w:r>
      <w:proofErr w:type="gramStart"/>
      <w:r w:rsidR="00D55E09" w:rsidRPr="00D55E09">
        <w:rPr>
          <w:bCs/>
        </w:rPr>
        <w:t>required</w:t>
      </w:r>
      <w:proofErr w:type="gramEnd"/>
      <w:r w:rsidR="00D55E09" w:rsidRPr="00D55E09">
        <w:rPr>
          <w:bCs/>
        </w:rPr>
        <w:t xml:space="preserve"> </w:t>
      </w:r>
      <w:r w:rsidRPr="00D55E09">
        <w:rPr>
          <w:bCs/>
        </w:rPr>
        <w:t xml:space="preserve">many </w:t>
      </w:r>
      <w:r w:rsidR="00D55E09" w:rsidRPr="00D55E09">
        <w:rPr>
          <w:bCs/>
        </w:rPr>
        <w:t>manual work</w:t>
      </w:r>
      <w:r w:rsidRPr="00D55E09">
        <w:rPr>
          <w:bCs/>
        </w:rPr>
        <w:t xml:space="preserve"> steps.</w:t>
      </w:r>
      <w:r>
        <w:rPr>
          <w:bCs/>
        </w:rPr>
        <w:t xml:space="preserve"> Including</w:t>
      </w:r>
      <w:r w:rsidR="00D55E09" w:rsidRPr="00D55E09">
        <w:rPr>
          <w:bCs/>
        </w:rPr>
        <w:t xml:space="preserve"> collecting and </w:t>
      </w:r>
      <w:r w:rsidR="007D6F4E" w:rsidRPr="007D6F4E">
        <w:rPr>
          <w:bCs/>
        </w:rPr>
        <w:t>data cleansi</w:t>
      </w:r>
      <w:r w:rsidR="00540461">
        <w:rPr>
          <w:bCs/>
        </w:rPr>
        <w:t>ng</w:t>
      </w:r>
      <w:r w:rsidR="007D6F4E">
        <w:rPr>
          <w:bCs/>
        </w:rPr>
        <w:t xml:space="preserve"> </w:t>
      </w:r>
      <w:r w:rsidR="00540461">
        <w:rPr>
          <w:bCs/>
        </w:rPr>
        <w:t xml:space="preserve">of </w:t>
      </w:r>
      <w:r w:rsidR="00D55E09" w:rsidRPr="00D55E09">
        <w:rPr>
          <w:bCs/>
        </w:rPr>
        <w:t>raw data</w:t>
      </w:r>
      <w:r w:rsidR="007D6F4E">
        <w:rPr>
          <w:bCs/>
        </w:rPr>
        <w:t xml:space="preserve"> such </w:t>
      </w:r>
      <w:r w:rsidR="00540461">
        <w:rPr>
          <w:bCs/>
        </w:rPr>
        <w:t>as</w:t>
      </w:r>
      <w:r w:rsidR="00D55E09" w:rsidRPr="00D55E09">
        <w:rPr>
          <w:bCs/>
        </w:rPr>
        <w:t xml:space="preserve"> MRIs or genomic </w:t>
      </w:r>
      <w:r w:rsidR="00540461">
        <w:rPr>
          <w:bCs/>
        </w:rPr>
        <w:t xml:space="preserve">data after that </w:t>
      </w:r>
      <w:r w:rsidR="00D55E09" w:rsidRPr="00D55E09">
        <w:rPr>
          <w:bCs/>
        </w:rPr>
        <w:t xml:space="preserve">researchers </w:t>
      </w:r>
      <w:proofErr w:type="gramStart"/>
      <w:r w:rsidR="00540461">
        <w:rPr>
          <w:bCs/>
        </w:rPr>
        <w:t>have to</w:t>
      </w:r>
      <w:proofErr w:type="gramEnd"/>
      <w:r w:rsidR="00D55E09" w:rsidRPr="00D55E09">
        <w:rPr>
          <w:bCs/>
        </w:rPr>
        <w:t xml:space="preserve"> split the data. Then, </w:t>
      </w:r>
      <w:r w:rsidR="00F951A4">
        <w:rPr>
          <w:bCs/>
        </w:rPr>
        <w:t>with help</w:t>
      </w:r>
      <w:r w:rsidR="00D55E09" w:rsidRPr="00D55E09">
        <w:rPr>
          <w:bCs/>
        </w:rPr>
        <w:t xml:space="preserve"> human experts </w:t>
      </w:r>
      <w:r w:rsidR="00F951A4">
        <w:rPr>
          <w:bCs/>
        </w:rPr>
        <w:t>they need</w:t>
      </w:r>
      <w:r w:rsidR="00D55E09" w:rsidRPr="00D55E09">
        <w:rPr>
          <w:bCs/>
        </w:rPr>
        <w:t xml:space="preserve"> </w:t>
      </w:r>
      <w:proofErr w:type="gramStart"/>
      <w:r w:rsidR="00D55E09" w:rsidRPr="00D55E09">
        <w:rPr>
          <w:bCs/>
        </w:rPr>
        <w:t>pick</w:t>
      </w:r>
      <w:proofErr w:type="gramEnd"/>
      <w:r w:rsidR="00D55E09" w:rsidRPr="00D55E09">
        <w:rPr>
          <w:bCs/>
        </w:rPr>
        <w:t xml:space="preserve"> out important features, like tissue texture, brightness, or brain shape. Once these features </w:t>
      </w:r>
      <w:proofErr w:type="gramStart"/>
      <w:r w:rsidR="00D55E09" w:rsidRPr="00D55E09">
        <w:rPr>
          <w:bCs/>
        </w:rPr>
        <w:t>extracted</w:t>
      </w:r>
      <w:proofErr w:type="gramEnd"/>
      <w:r w:rsidR="00D55E09" w:rsidRPr="00D55E09">
        <w:rPr>
          <w:bCs/>
        </w:rPr>
        <w:t xml:space="preserve">, they used standard models like Support Vector Machines or Decision Trees </w:t>
      </w:r>
      <w:r w:rsidR="00687080">
        <w:rPr>
          <w:bCs/>
        </w:rPr>
        <w:t>for learning</w:t>
      </w:r>
      <w:r w:rsidR="00D55E09" w:rsidRPr="00D55E09">
        <w:rPr>
          <w:bCs/>
        </w:rPr>
        <w:t xml:space="preserve"> and recognize </w:t>
      </w:r>
      <w:r w:rsidR="00687080">
        <w:rPr>
          <w:bCs/>
        </w:rPr>
        <w:t>the</w:t>
      </w:r>
      <w:r w:rsidR="00D55E09" w:rsidRPr="00D55E09">
        <w:rPr>
          <w:bCs/>
        </w:rPr>
        <w:t xml:space="preserve"> patterns.</w:t>
      </w:r>
    </w:p>
    <w:p w14:paraId="7A68516E" w14:textId="3799D6BF" w:rsidR="0065626A" w:rsidRPr="00A602B2" w:rsidRDefault="0065626A" w:rsidP="007E0D09">
      <w:pPr>
        <w:spacing w:after="253" w:line="259" w:lineRule="auto"/>
        <w:ind w:left="-180"/>
        <w:rPr>
          <w:bCs/>
        </w:rPr>
      </w:pPr>
      <w:r w:rsidRPr="00A602B2">
        <w:rPr>
          <w:bCs/>
        </w:rPr>
        <w:t>These approaches have been used in the diagnosis of brain disorders, including Alzheimer’s disease, where performance is often influenced by the quality of the extracted features [13,16].</w:t>
      </w:r>
    </w:p>
    <w:p w14:paraId="0F08D28A" w14:textId="77777777" w:rsidR="0065626A" w:rsidRPr="00A602B2" w:rsidRDefault="0065626A" w:rsidP="0065626A">
      <w:pPr>
        <w:spacing w:after="253" w:line="259" w:lineRule="auto"/>
        <w:ind w:left="-180"/>
        <w:rPr>
          <w:bCs/>
        </w:rPr>
      </w:pPr>
      <w:r w:rsidRPr="00A602B2">
        <w:rPr>
          <w:bCs/>
        </w:rPr>
        <w:t xml:space="preserve">Study [13] explored the use of machine learning to predict whether patients with mild cognitive impairment (MCI) may progress to Alzheimer’s disease (AD). It employed </w:t>
      </w:r>
      <w:proofErr w:type="spellStart"/>
      <w:r w:rsidRPr="00A602B2">
        <w:rPr>
          <w:bCs/>
        </w:rPr>
        <w:t>XGBoost</w:t>
      </w:r>
      <w:proofErr w:type="spellEnd"/>
      <w:r w:rsidRPr="00A602B2">
        <w:rPr>
          <w:bCs/>
        </w:rPr>
        <w:t xml:space="preserve"> as a classification model and incorporated the Shapley value (SHAP) method to provide insights into feature contributions, including MRI and genetic data.</w:t>
      </w:r>
    </w:p>
    <w:p w14:paraId="5FD2AA1B" w14:textId="6A0EAD0C" w:rsidR="00F841D1" w:rsidRPr="00F841D1" w:rsidRDefault="0065626A" w:rsidP="00F841D1">
      <w:pPr>
        <w:spacing w:after="253" w:line="259" w:lineRule="auto"/>
        <w:ind w:left="-180"/>
        <w:rPr>
          <w:bCs/>
        </w:rPr>
      </w:pPr>
      <w:proofErr w:type="gramStart"/>
      <w:r w:rsidRPr="00A602B2">
        <w:rPr>
          <w:bCs/>
        </w:rPr>
        <w:t>Studies [14–16]</w:t>
      </w:r>
      <w:proofErr w:type="gramEnd"/>
      <w:r w:rsidRPr="00A602B2">
        <w:rPr>
          <w:bCs/>
        </w:rPr>
        <w:t xml:space="preserve">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w:t>
      </w:r>
      <w:r w:rsidRPr="000F0592">
        <w:rPr>
          <w:bCs/>
        </w:rPr>
        <w:t xml:space="preserve">The </w:t>
      </w:r>
      <w:r w:rsidR="00B26D0F" w:rsidRPr="000F0592">
        <w:rPr>
          <w:bCs/>
        </w:rPr>
        <w:t>techniques</w:t>
      </w:r>
      <w:r w:rsidR="00792CD3" w:rsidRPr="000F0592">
        <w:rPr>
          <w:bCs/>
        </w:rPr>
        <w:t xml:space="preserve"> used</w:t>
      </w:r>
      <w:r w:rsidRPr="000F0592">
        <w:rPr>
          <w:bCs/>
        </w:rPr>
        <w:t xml:space="preserve"> pre</w:t>
      </w:r>
      <w:r w:rsidR="00792CD3" w:rsidRPr="000F0592">
        <w:rPr>
          <w:bCs/>
        </w:rPr>
        <w:t>-</w:t>
      </w:r>
      <w:r w:rsidRPr="000F0592">
        <w:rPr>
          <w:bCs/>
        </w:rPr>
        <w:t>processing</w:t>
      </w:r>
      <w:r w:rsidRPr="00A602B2">
        <w:rPr>
          <w:bCs/>
        </w:rPr>
        <w:t xml:space="preserve">, feature selection, and model evaluation. </w:t>
      </w:r>
      <w:r w:rsidR="00F841D1" w:rsidRPr="00F841D1">
        <w:rPr>
          <w:bCs/>
        </w:rPr>
        <w:t xml:space="preserve">Study [15] </w:t>
      </w:r>
      <w:r w:rsidR="00A33276" w:rsidRPr="000F0592">
        <w:rPr>
          <w:bCs/>
        </w:rPr>
        <w:t>improve</w:t>
      </w:r>
      <w:r w:rsidR="00F841D1" w:rsidRPr="00F841D1">
        <w:rPr>
          <w:bCs/>
        </w:rPr>
        <w:t xml:space="preserve"> this by using multimodal data and explainable AI to </w:t>
      </w:r>
      <w:r w:rsidR="00833CD7" w:rsidRPr="000F0592">
        <w:rPr>
          <w:bCs/>
        </w:rPr>
        <w:t>be able to know</w:t>
      </w:r>
      <w:r w:rsidR="00F841D1" w:rsidRPr="00F841D1">
        <w:rPr>
          <w:bCs/>
        </w:rPr>
        <w:t xml:space="preserve"> how the model makes its </w:t>
      </w:r>
      <w:r w:rsidR="00F841D1" w:rsidRPr="00F841D1">
        <w:rPr>
          <w:bCs/>
        </w:rPr>
        <w:lastRenderedPageBreak/>
        <w:t xml:space="preserve">decisions. </w:t>
      </w:r>
      <w:r w:rsidR="005E3AFA" w:rsidRPr="000F0592">
        <w:rPr>
          <w:bCs/>
        </w:rPr>
        <w:t>While s</w:t>
      </w:r>
      <w:r w:rsidR="00F841D1" w:rsidRPr="000F0592">
        <w:rPr>
          <w:bCs/>
        </w:rPr>
        <w:t>tudy</w:t>
      </w:r>
      <w:r w:rsidR="00F841D1" w:rsidRPr="00F841D1">
        <w:rPr>
          <w:bCs/>
        </w:rPr>
        <w:t xml:space="preserve"> [16] focused on feature extraction from images. They </w:t>
      </w:r>
      <w:r w:rsidR="00D07846" w:rsidRPr="000F0592">
        <w:rPr>
          <w:bCs/>
        </w:rPr>
        <w:t>selected some</w:t>
      </w:r>
      <w:r w:rsidR="00F841D1" w:rsidRPr="00F841D1">
        <w:rPr>
          <w:bCs/>
        </w:rPr>
        <w:t xml:space="preserve"> details from brain scans and used them as inputs for </w:t>
      </w:r>
      <w:proofErr w:type="gramStart"/>
      <w:r w:rsidR="00B36828" w:rsidRPr="000F0592">
        <w:rPr>
          <w:bCs/>
        </w:rPr>
        <w:t>models</w:t>
      </w:r>
      <w:proofErr w:type="gramEnd"/>
      <w:r w:rsidR="00F841D1" w:rsidRPr="00F841D1">
        <w:rPr>
          <w:bCs/>
        </w:rPr>
        <w:t xml:space="preserve"> classification.</w:t>
      </w:r>
    </w:p>
    <w:p w14:paraId="2FD4B789" w14:textId="59CF9F3B" w:rsidR="00F841D1" w:rsidRPr="00F841D1" w:rsidRDefault="0051091D" w:rsidP="00F841D1">
      <w:pPr>
        <w:spacing w:after="253" w:line="259" w:lineRule="auto"/>
        <w:ind w:left="-180"/>
        <w:rPr>
          <w:bCs/>
        </w:rPr>
      </w:pPr>
      <w:proofErr w:type="gramStart"/>
      <w:r w:rsidRPr="000F0592">
        <w:rPr>
          <w:bCs/>
        </w:rPr>
        <w:t>generally</w:t>
      </w:r>
      <w:proofErr w:type="gramEnd"/>
      <w:r w:rsidR="00F841D1" w:rsidRPr="00F841D1">
        <w:rPr>
          <w:bCs/>
        </w:rPr>
        <w:t xml:space="preserve">, these studies follow the same basic steps: </w:t>
      </w:r>
      <w:r w:rsidR="00F841D1" w:rsidRPr="000F0592">
        <w:rPr>
          <w:bCs/>
        </w:rPr>
        <w:t>pre</w:t>
      </w:r>
      <w:r w:rsidR="00B36828" w:rsidRPr="000F0592">
        <w:rPr>
          <w:bCs/>
        </w:rPr>
        <w:t>-</w:t>
      </w:r>
      <w:r w:rsidR="00F841D1" w:rsidRPr="000F0592">
        <w:rPr>
          <w:bCs/>
        </w:rPr>
        <w:t>processing</w:t>
      </w:r>
      <w:r w:rsidR="00F841D1" w:rsidRPr="00F841D1">
        <w:rPr>
          <w:bCs/>
        </w:rPr>
        <w:t xml:space="preserve"> the data, extracting features, training the model, and checking the results. </w:t>
      </w:r>
      <w:r w:rsidR="004546F1" w:rsidRPr="000F0592">
        <w:rPr>
          <w:bCs/>
        </w:rPr>
        <w:t>But things changed when</w:t>
      </w:r>
      <w:r w:rsidR="00F841D1" w:rsidRPr="00F841D1">
        <w:rPr>
          <w:bCs/>
        </w:rPr>
        <w:t xml:space="preserve"> researchers </w:t>
      </w:r>
      <w:r w:rsidR="0014305D" w:rsidRPr="000F0592">
        <w:rPr>
          <w:bCs/>
        </w:rPr>
        <w:t>pay</w:t>
      </w:r>
      <w:r w:rsidR="00F841D1" w:rsidRPr="00F841D1">
        <w:rPr>
          <w:bCs/>
        </w:rPr>
        <w:t xml:space="preserve"> attention to mixing different data types (multimodal integration) </w:t>
      </w:r>
      <w:r w:rsidR="00B10CEE" w:rsidRPr="000F0592">
        <w:rPr>
          <w:bCs/>
        </w:rPr>
        <w:t>to ensure that</w:t>
      </w:r>
      <w:r w:rsidR="00F841D1" w:rsidRPr="00F841D1">
        <w:rPr>
          <w:bCs/>
        </w:rPr>
        <w:t xml:space="preserve"> we can </w:t>
      </w:r>
      <w:r w:rsidR="00B10CEE" w:rsidRPr="000F0592">
        <w:rPr>
          <w:bCs/>
        </w:rPr>
        <w:t>have better</w:t>
      </w:r>
      <w:r w:rsidR="00F841D1" w:rsidRPr="00F841D1">
        <w:rPr>
          <w:bCs/>
        </w:rPr>
        <w:t xml:space="preserve"> </w:t>
      </w:r>
      <w:proofErr w:type="gramStart"/>
      <w:r w:rsidR="00F841D1" w:rsidRPr="00F841D1">
        <w:rPr>
          <w:bCs/>
        </w:rPr>
        <w:t>understand</w:t>
      </w:r>
      <w:proofErr w:type="gramEnd"/>
      <w:r w:rsidR="00F841D1" w:rsidRPr="00F841D1">
        <w:rPr>
          <w:bCs/>
        </w:rPr>
        <w:t xml:space="preserve"> </w:t>
      </w:r>
      <w:r w:rsidR="0042185C" w:rsidRPr="000F0592">
        <w:rPr>
          <w:bCs/>
        </w:rPr>
        <w:t xml:space="preserve">of </w:t>
      </w:r>
      <w:r w:rsidR="00F841D1" w:rsidRPr="00F841D1">
        <w:rPr>
          <w:bCs/>
        </w:rPr>
        <w:t xml:space="preserve">how model </w:t>
      </w:r>
      <w:r w:rsidR="0042185C" w:rsidRPr="000F0592">
        <w:rPr>
          <w:bCs/>
        </w:rPr>
        <w:t>thinking</w:t>
      </w:r>
      <w:r w:rsidR="00F841D1" w:rsidRPr="00F841D1">
        <w:rPr>
          <w:bCs/>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135380" cy="2935366"/>
                    </a:xfrm>
                    <a:prstGeom prst="rect">
                      <a:avLst/>
                    </a:prstGeom>
                  </pic:spPr>
                </pic:pic>
              </a:graphicData>
            </a:graphic>
          </wp:inline>
        </w:drawing>
      </w:r>
    </w:p>
    <w:p w14:paraId="77CE533B" w14:textId="3D0D73C2" w:rsidR="00DA33E3" w:rsidRPr="006E5BA1" w:rsidRDefault="00DA33E3" w:rsidP="00DA33E3">
      <w:pPr>
        <w:spacing w:after="253" w:line="259" w:lineRule="auto"/>
        <w:ind w:left="-180"/>
        <w:jc w:val="center"/>
        <w:rPr>
          <w:sz w:val="24"/>
          <w:szCs w:val="20"/>
        </w:rPr>
      </w:pPr>
      <w:r w:rsidRPr="006E5BA1">
        <w:rPr>
          <w:sz w:val="24"/>
          <w:szCs w:val="20"/>
        </w:rPr>
        <w:t>Figure 2</w:t>
      </w:r>
      <w:r w:rsidR="00FF371B">
        <w:rPr>
          <w:sz w:val="24"/>
          <w:szCs w:val="20"/>
        </w:rPr>
        <w:t>.1</w:t>
      </w:r>
      <w:r w:rsidRPr="006E5BA1">
        <w:rPr>
          <w:sz w:val="24"/>
          <w:szCs w:val="20"/>
        </w:rPr>
        <w:t xml:space="preserve">: </w:t>
      </w:r>
      <w:r>
        <w:rPr>
          <w:sz w:val="24"/>
          <w:szCs w:val="20"/>
        </w:rPr>
        <w:t>ANN machine learning model</w:t>
      </w:r>
      <w:r w:rsidR="00A602B2">
        <w:rPr>
          <w:sz w:val="24"/>
          <w:szCs w:val="20"/>
        </w:rPr>
        <w:t>. Adopted by</w:t>
      </w:r>
      <w:r>
        <w:rPr>
          <w:sz w:val="24"/>
          <w:szCs w:val="20"/>
        </w:rPr>
        <w:t xml:space="preserve"> [14]</w:t>
      </w:r>
    </w:p>
    <w:p w14:paraId="21E78339" w14:textId="7C3FC4DF" w:rsidR="008C1A55" w:rsidRPr="008C1A55" w:rsidRDefault="00B50CAE" w:rsidP="008C1A55">
      <w:pPr>
        <w:spacing w:after="253" w:line="259" w:lineRule="auto"/>
        <w:ind w:left="-180"/>
        <w:rPr>
          <w:bCs/>
        </w:rPr>
      </w:pPr>
      <w:r w:rsidRPr="002F1DF6">
        <w:rPr>
          <w:bCs/>
        </w:rPr>
        <w:t>Although</w:t>
      </w:r>
      <w:r w:rsidR="008C1A55" w:rsidRPr="008C1A55">
        <w:rPr>
          <w:bCs/>
        </w:rPr>
        <w:t xml:space="preserve"> machine learning </w:t>
      </w:r>
      <w:r w:rsidR="00C47A88" w:rsidRPr="002F1DF6">
        <w:rPr>
          <w:bCs/>
        </w:rPr>
        <w:t>provided a big leap</w:t>
      </w:r>
      <w:r w:rsidR="008C1A55" w:rsidRPr="008C1A55">
        <w:rPr>
          <w:bCs/>
        </w:rPr>
        <w:t xml:space="preserve"> in detecting Alzheimer's, working directly with raw 3D brain scans </w:t>
      </w:r>
      <w:r w:rsidR="0095289E" w:rsidRPr="002F1DF6">
        <w:rPr>
          <w:bCs/>
        </w:rPr>
        <w:t>has a limitation</w:t>
      </w:r>
      <w:r w:rsidR="008C1A55" w:rsidRPr="002F1DF6">
        <w:rPr>
          <w:bCs/>
        </w:rPr>
        <w:t xml:space="preserve"> </w:t>
      </w:r>
      <w:r w:rsidRPr="002F1DF6">
        <w:rPr>
          <w:bCs/>
        </w:rPr>
        <w:t>problem</w:t>
      </w:r>
      <w:r w:rsidR="008C1A55" w:rsidRPr="002F1DF6">
        <w:rPr>
          <w:bCs/>
        </w:rPr>
        <w:t>.</w:t>
      </w:r>
      <w:r w:rsidR="008C1A55" w:rsidRPr="008C1A55">
        <w:rPr>
          <w:bCs/>
        </w:rPr>
        <w:t xml:space="preserve"> Extracting good features required a </w:t>
      </w:r>
      <w:proofErr w:type="gramStart"/>
      <w:r w:rsidR="008C1A55" w:rsidRPr="008C1A55">
        <w:rPr>
          <w:bCs/>
        </w:rPr>
        <w:t>lot</w:t>
      </w:r>
      <w:proofErr w:type="gramEnd"/>
      <w:r w:rsidR="008C1A55" w:rsidRPr="008C1A55">
        <w:rPr>
          <w:bCs/>
        </w:rPr>
        <w:t xml:space="preserve"> human </w:t>
      </w:r>
      <w:r w:rsidRPr="002F1DF6">
        <w:rPr>
          <w:bCs/>
        </w:rPr>
        <w:t>interactions</w:t>
      </w:r>
      <w:r w:rsidR="008C1A55" w:rsidRPr="008C1A55">
        <w:rPr>
          <w:bCs/>
        </w:rPr>
        <w:t xml:space="preserve"> to </w:t>
      </w:r>
      <w:r w:rsidR="0087230D" w:rsidRPr="002F1DF6">
        <w:rPr>
          <w:bCs/>
        </w:rPr>
        <w:t>deal with</w:t>
      </w:r>
      <w:r w:rsidR="008C1A55" w:rsidRPr="008C1A55">
        <w:rPr>
          <w:bCs/>
        </w:rPr>
        <w:t xml:space="preserve"> brain areas</w:t>
      </w:r>
      <w:r w:rsidR="0041510A" w:rsidRPr="002F1DF6">
        <w:rPr>
          <w:bCs/>
        </w:rPr>
        <w:t xml:space="preserve"> not only this but</w:t>
      </w:r>
      <w:r w:rsidR="008C1A55" w:rsidRPr="008C1A55">
        <w:rPr>
          <w:bCs/>
        </w:rPr>
        <w:t xml:space="preserve"> </w:t>
      </w:r>
      <w:proofErr w:type="gramStart"/>
      <w:r w:rsidR="008C1A55" w:rsidRPr="008C1A55">
        <w:rPr>
          <w:bCs/>
        </w:rPr>
        <w:t>flatten</w:t>
      </w:r>
      <w:proofErr w:type="gramEnd"/>
      <w:r w:rsidR="008C1A55" w:rsidRPr="008C1A55">
        <w:rPr>
          <w:bCs/>
        </w:rPr>
        <w:t xml:space="preserve"> a complex 3D brain into a simple data table</w:t>
      </w:r>
      <w:r w:rsidR="009E7426" w:rsidRPr="002F1DF6">
        <w:rPr>
          <w:bCs/>
        </w:rPr>
        <w:t xml:space="preserve"> caused </w:t>
      </w:r>
      <w:r w:rsidR="00A82972" w:rsidRPr="002F1DF6">
        <w:rPr>
          <w:bCs/>
        </w:rPr>
        <w:t>an</w:t>
      </w:r>
      <w:r w:rsidR="008C1A55" w:rsidRPr="008C1A55">
        <w:rPr>
          <w:bCs/>
        </w:rPr>
        <w:t xml:space="preserve"> important spatial </w:t>
      </w:r>
      <w:r w:rsidR="00C53805" w:rsidRPr="002F1DF6">
        <w:rPr>
          <w:bCs/>
        </w:rPr>
        <w:t>detail</w:t>
      </w:r>
      <w:r w:rsidR="00A82972" w:rsidRPr="002F1DF6">
        <w:rPr>
          <w:bCs/>
        </w:rPr>
        <w:t xml:space="preserve"> to be lost</w:t>
      </w:r>
      <w:r w:rsidR="008C1A55" w:rsidRPr="008C1A55">
        <w:rPr>
          <w:bCs/>
        </w:rPr>
        <w:t>.</w:t>
      </w:r>
    </w:p>
    <w:p w14:paraId="49A1D914" w14:textId="7C48263C" w:rsidR="008C1A55" w:rsidRPr="008C1A55" w:rsidRDefault="008C1A55" w:rsidP="008C1A55">
      <w:pPr>
        <w:spacing w:after="253" w:line="259" w:lineRule="auto"/>
        <w:ind w:left="-180"/>
        <w:rPr>
          <w:bCs/>
        </w:rPr>
      </w:pPr>
      <w:r w:rsidRPr="008C1A55">
        <w:rPr>
          <w:bCs/>
        </w:rPr>
        <w:t xml:space="preserve">To solve these extraction </w:t>
      </w:r>
      <w:r w:rsidR="0033326C" w:rsidRPr="002F1DF6">
        <w:rPr>
          <w:bCs/>
        </w:rPr>
        <w:t>issues, the</w:t>
      </w:r>
      <w:r w:rsidRPr="002F1DF6">
        <w:rPr>
          <w:bCs/>
        </w:rPr>
        <w:t xml:space="preserve"> </w:t>
      </w:r>
      <w:r w:rsidRPr="008C1A55">
        <w:rPr>
          <w:bCs/>
        </w:rPr>
        <w:t xml:space="preserve">researchers </w:t>
      </w:r>
      <w:r w:rsidR="0033326C" w:rsidRPr="002F1DF6">
        <w:rPr>
          <w:bCs/>
        </w:rPr>
        <w:t xml:space="preserve">used a </w:t>
      </w:r>
      <w:r w:rsidRPr="008C1A55">
        <w:rPr>
          <w:bCs/>
        </w:rPr>
        <w:t>deep learning</w:t>
      </w:r>
      <w:r w:rsidR="0033326C" w:rsidRPr="002F1DF6">
        <w:rPr>
          <w:bCs/>
        </w:rPr>
        <w:t xml:space="preserve"> computer vison</w:t>
      </w:r>
      <w:r w:rsidRPr="008C1A55">
        <w:rPr>
          <w:bCs/>
        </w:rPr>
        <w:t xml:space="preserve">, especially Convolutional Neural Networks (CNNs). </w:t>
      </w:r>
      <w:r w:rsidR="00E93B9A" w:rsidRPr="002F1DF6">
        <w:rPr>
          <w:bCs/>
        </w:rPr>
        <w:t>Without</w:t>
      </w:r>
      <w:r w:rsidRPr="008C1A55">
        <w:rPr>
          <w:bCs/>
        </w:rPr>
        <w:t xml:space="preserve"> relying on human</w:t>
      </w:r>
      <w:r w:rsidR="00E93B9A" w:rsidRPr="002F1DF6">
        <w:rPr>
          <w:bCs/>
        </w:rPr>
        <w:t xml:space="preserve"> input</w:t>
      </w:r>
      <w:r w:rsidRPr="008C1A55">
        <w:rPr>
          <w:bCs/>
        </w:rPr>
        <w:t xml:space="preserve"> features, CNNs find </w:t>
      </w:r>
      <w:r w:rsidR="00FF3586" w:rsidRPr="002F1DF6">
        <w:rPr>
          <w:bCs/>
        </w:rPr>
        <w:t>a way to visualize</w:t>
      </w:r>
      <w:r w:rsidRPr="008C1A55">
        <w:rPr>
          <w:bCs/>
        </w:rPr>
        <w:t xml:space="preserve"> patterns directly from the MRI data. By passing the adjusted scans through convolutional and pooling layers, these networks </w:t>
      </w:r>
      <w:r w:rsidR="00904F88" w:rsidRPr="002F1DF6">
        <w:rPr>
          <w:bCs/>
        </w:rPr>
        <w:t>handle</w:t>
      </w:r>
      <w:r w:rsidRPr="008C1A55">
        <w:rPr>
          <w:bCs/>
        </w:rPr>
        <w:t xml:space="preserve"> everything from basic lines to complex brain damage.</w:t>
      </w:r>
    </w:p>
    <w:p w14:paraId="6111B705" w14:textId="2FE0D480" w:rsidR="008C1A55" w:rsidRPr="008C1A55" w:rsidRDefault="00A33D36" w:rsidP="008C1A55">
      <w:pPr>
        <w:spacing w:after="253" w:line="259" w:lineRule="auto"/>
        <w:ind w:left="-180"/>
        <w:rPr>
          <w:bCs/>
        </w:rPr>
      </w:pPr>
      <w:r w:rsidRPr="002F1DF6">
        <w:rPr>
          <w:bCs/>
        </w:rPr>
        <w:t xml:space="preserve">And </w:t>
      </w:r>
      <w:r w:rsidR="007C1D6A" w:rsidRPr="002F1DF6">
        <w:rPr>
          <w:bCs/>
        </w:rPr>
        <w:t>for getting</w:t>
      </w:r>
      <w:r w:rsidR="008C1A55" w:rsidRPr="008C1A55">
        <w:rPr>
          <w:bCs/>
        </w:rPr>
        <w:t xml:space="preserve"> better accuracy </w:t>
      </w:r>
      <w:r w:rsidR="007C1D6A" w:rsidRPr="002F1DF6">
        <w:rPr>
          <w:bCs/>
        </w:rPr>
        <w:t xml:space="preserve">research </w:t>
      </w:r>
      <w:r w:rsidR="00C410CB" w:rsidRPr="002F1DF6">
        <w:rPr>
          <w:bCs/>
        </w:rPr>
        <w:t>seeks to</w:t>
      </w:r>
      <w:r w:rsidR="007C1D6A" w:rsidRPr="002F1DF6">
        <w:rPr>
          <w:bCs/>
        </w:rPr>
        <w:t xml:space="preserve"> </w:t>
      </w:r>
      <w:proofErr w:type="gramStart"/>
      <w:r w:rsidR="007C1D6A" w:rsidRPr="002F1DF6">
        <w:rPr>
          <w:bCs/>
        </w:rPr>
        <w:t>using</w:t>
      </w:r>
      <w:proofErr w:type="gramEnd"/>
      <w:r w:rsidR="007C1D6A" w:rsidRPr="002F1DF6">
        <w:rPr>
          <w:bCs/>
        </w:rPr>
        <w:t xml:space="preserve"> </w:t>
      </w:r>
      <w:r w:rsidR="008C1A55" w:rsidRPr="008C1A55">
        <w:rPr>
          <w:bCs/>
        </w:rPr>
        <w:t>deeper networks</w:t>
      </w:r>
      <w:r w:rsidR="008C1A55" w:rsidRPr="002F1DF6">
        <w:rPr>
          <w:bCs/>
        </w:rPr>
        <w:t xml:space="preserve"> </w:t>
      </w:r>
      <w:r w:rsidR="00211004" w:rsidRPr="002F1DF6">
        <w:rPr>
          <w:bCs/>
        </w:rPr>
        <w:t xml:space="preserve">for better </w:t>
      </w:r>
      <w:r w:rsidR="0010156C" w:rsidRPr="002F1DF6">
        <w:rPr>
          <w:bCs/>
        </w:rPr>
        <w:t>result,</w:t>
      </w:r>
      <w:r w:rsidR="008C1A55" w:rsidRPr="008C1A55">
        <w:rPr>
          <w:bCs/>
        </w:rPr>
        <w:t xml:space="preserve"> like </w:t>
      </w:r>
      <w:proofErr w:type="spellStart"/>
      <w:r w:rsidR="008C1A55" w:rsidRPr="008C1A55">
        <w:rPr>
          <w:bCs/>
        </w:rPr>
        <w:t>AlexNet</w:t>
      </w:r>
      <w:proofErr w:type="spellEnd"/>
      <w:r w:rsidR="008C1A55" w:rsidRPr="008C1A55">
        <w:rPr>
          <w:bCs/>
        </w:rPr>
        <w:t xml:space="preserve"> </w:t>
      </w:r>
      <w:r w:rsidR="00FB265A" w:rsidRPr="002F1DF6">
        <w:rPr>
          <w:bCs/>
        </w:rPr>
        <w:t xml:space="preserve">which </w:t>
      </w:r>
      <w:r w:rsidR="008C1A55" w:rsidRPr="008C1A55">
        <w:rPr>
          <w:bCs/>
        </w:rPr>
        <w:t xml:space="preserve">changed how we classify medical images. They proved that </w:t>
      </w:r>
      <w:r w:rsidR="008C1A55" w:rsidRPr="008C1A55">
        <w:rPr>
          <w:bCs/>
        </w:rPr>
        <w:lastRenderedPageBreak/>
        <w:t xml:space="preserve">having deeper </w:t>
      </w:r>
      <w:r w:rsidR="008C1A55" w:rsidRPr="002F1DF6">
        <w:rPr>
          <w:bCs/>
        </w:rPr>
        <w:t>layer</w:t>
      </w:r>
      <w:r w:rsidR="002F1DF6" w:rsidRPr="002F1DF6">
        <w:rPr>
          <w:bCs/>
        </w:rPr>
        <w:t xml:space="preserve"> such </w:t>
      </w:r>
      <w:r w:rsidR="00072C1B" w:rsidRPr="002F1DF6">
        <w:rPr>
          <w:bCs/>
        </w:rPr>
        <w:t>as</w:t>
      </w:r>
      <w:r w:rsidR="008C1A55" w:rsidRPr="008C1A55">
        <w:rPr>
          <w:bCs/>
        </w:rPr>
        <w:t xml:space="preserve"> </w:t>
      </w:r>
      <w:proofErr w:type="spellStart"/>
      <w:r w:rsidR="008C1A55" w:rsidRPr="008C1A55">
        <w:rPr>
          <w:bCs/>
        </w:rPr>
        <w:t>ReLU</w:t>
      </w:r>
      <w:proofErr w:type="spellEnd"/>
      <w:r w:rsidR="008C1A55" w:rsidRPr="008C1A55">
        <w:rPr>
          <w:bCs/>
        </w:rPr>
        <w:t xml:space="preserve"> activations and dropout</w:t>
      </w:r>
      <w:r w:rsidR="002F1DF6" w:rsidRPr="002F1DF6">
        <w:rPr>
          <w:bCs/>
        </w:rPr>
        <w:t xml:space="preserve"> </w:t>
      </w:r>
      <w:r w:rsidR="008C1A55" w:rsidRPr="008C1A55">
        <w:rPr>
          <w:bCs/>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973CF2">
      <w:pPr>
        <w:spacing w:after="253" w:line="259" w:lineRule="auto"/>
        <w:ind w:left="-180"/>
        <w:rPr>
          <w:bCs/>
          <w:sz w:val="24"/>
          <w:szCs w:val="20"/>
        </w:rPr>
      </w:pPr>
      <w:r>
        <w:rPr>
          <w:noProof/>
        </w:rPr>
        <w:drawing>
          <wp:inline distT="0" distB="0" distL="0" distR="0" wp14:anchorId="18E61151" wp14:editId="2AD84039">
            <wp:extent cx="5989320" cy="2379980"/>
            <wp:effectExtent l="0" t="0" r="0" b="127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5989320" cy="2379980"/>
                    </a:xfrm>
                    <a:prstGeom prst="rect">
                      <a:avLst/>
                    </a:prstGeom>
                  </pic:spPr>
                </pic:pic>
              </a:graphicData>
            </a:graphic>
          </wp:inline>
        </w:drawing>
      </w:r>
    </w:p>
    <w:p w14:paraId="27CF774B" w14:textId="637CF9EC" w:rsidR="006D0A7A" w:rsidRDefault="00F92606" w:rsidP="003864B3">
      <w:pPr>
        <w:spacing w:after="253" w:line="259" w:lineRule="auto"/>
        <w:ind w:left="-180"/>
        <w:jc w:val="center"/>
        <w:rPr>
          <w:bCs/>
          <w:sz w:val="24"/>
          <w:szCs w:val="20"/>
        </w:rPr>
      </w:pPr>
      <w:r>
        <w:rPr>
          <w:bCs/>
          <w:sz w:val="24"/>
          <w:szCs w:val="20"/>
        </w:rPr>
        <w:t>Figure</w:t>
      </w:r>
      <w:r w:rsidR="004C37F0">
        <w:rPr>
          <w:bCs/>
          <w:sz w:val="24"/>
          <w:szCs w:val="20"/>
        </w:rPr>
        <w:t xml:space="preserve"> 2.2</w:t>
      </w:r>
      <w:r>
        <w:rPr>
          <w:bCs/>
          <w:sz w:val="24"/>
          <w:szCs w:val="20"/>
        </w:rPr>
        <w:t>:</w:t>
      </w:r>
      <w:r w:rsidR="006D0A7A">
        <w:rPr>
          <w:bCs/>
          <w:sz w:val="24"/>
          <w:szCs w:val="20"/>
        </w:rPr>
        <w:t xml:space="preserve"> </w:t>
      </w:r>
      <w:r w:rsidR="004660D3">
        <w:rPr>
          <w:bCs/>
          <w:sz w:val="24"/>
          <w:szCs w:val="20"/>
        </w:rPr>
        <w:t xml:space="preserve">CNN </w:t>
      </w:r>
      <w:r w:rsidR="00F54F1D">
        <w:rPr>
          <w:bCs/>
          <w:sz w:val="24"/>
          <w:szCs w:val="20"/>
        </w:rPr>
        <w:t xml:space="preserve">model </w:t>
      </w:r>
      <w:r w:rsidR="0057494A">
        <w:rPr>
          <w:bCs/>
          <w:sz w:val="24"/>
          <w:szCs w:val="20"/>
        </w:rPr>
        <w:t>extracting data from MRI scan</w:t>
      </w:r>
    </w:p>
    <w:p w14:paraId="0E843046" w14:textId="77777777" w:rsidR="00A57D74" w:rsidRPr="00973CF2" w:rsidRDefault="00A57D74" w:rsidP="006D0A7A">
      <w:pPr>
        <w:spacing w:after="253" w:line="259" w:lineRule="auto"/>
        <w:ind w:left="-180"/>
        <w:jc w:val="center"/>
        <w:rPr>
          <w:bCs/>
          <w:sz w:val="24"/>
          <w:szCs w:val="20"/>
        </w:rPr>
      </w:pPr>
    </w:p>
    <w:p w14:paraId="26EE033A" w14:textId="3E25043C"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 xml:space="preserve">Following these early models, VGG-16 became a very </w:t>
      </w:r>
      <w:r w:rsidR="004F4ED2">
        <w:rPr>
          <w:rFonts w:asciiTheme="majorBidi" w:hAnsiTheme="majorBidi" w:cstheme="majorBidi"/>
          <w:bCs/>
        </w:rPr>
        <w:t xml:space="preserve">popular network due to </w:t>
      </w:r>
      <w:r w:rsidR="00663A73">
        <w:rPr>
          <w:rFonts w:asciiTheme="majorBidi" w:hAnsiTheme="majorBidi" w:cstheme="majorBidi"/>
          <w:bCs/>
        </w:rPr>
        <w:t xml:space="preserve">its </w:t>
      </w:r>
      <w:r w:rsidRPr="007A1B7E">
        <w:rPr>
          <w:rFonts w:asciiTheme="majorBidi" w:hAnsiTheme="majorBidi" w:cstheme="majorBidi"/>
          <w:bCs/>
        </w:rPr>
        <w:t xml:space="preserve">effective </w:t>
      </w:r>
      <w:r w:rsidR="001B3B0F">
        <w:rPr>
          <w:rFonts w:asciiTheme="majorBidi" w:hAnsiTheme="majorBidi" w:cstheme="majorBidi"/>
          <w:bCs/>
        </w:rPr>
        <w:t>algorithms.</w:t>
      </w:r>
      <w:r w:rsidRPr="007A1B7E">
        <w:rPr>
          <w:rFonts w:asciiTheme="majorBidi" w:hAnsiTheme="majorBidi" w:cstheme="majorBidi"/>
          <w:bCs/>
        </w:rPr>
        <w:t xml:space="preserve"> It uses small filters to pull </w:t>
      </w:r>
      <w:r w:rsidR="00DB0A31">
        <w:rPr>
          <w:rFonts w:asciiTheme="majorBidi" w:hAnsiTheme="majorBidi" w:cstheme="majorBidi"/>
          <w:bCs/>
        </w:rPr>
        <w:t xml:space="preserve">a </w:t>
      </w:r>
      <w:r w:rsidR="00840273">
        <w:rPr>
          <w:rFonts w:asciiTheme="majorBidi" w:hAnsiTheme="majorBidi" w:cstheme="majorBidi"/>
          <w:bCs/>
        </w:rPr>
        <w:t>complex</w:t>
      </w:r>
      <w:r w:rsidR="00840273" w:rsidRPr="007A1B7E">
        <w:rPr>
          <w:rFonts w:asciiTheme="majorBidi" w:hAnsiTheme="majorBidi" w:cstheme="majorBidi"/>
          <w:bCs/>
        </w:rPr>
        <w:t xml:space="preserve"> visual detail.</w:t>
      </w:r>
      <w:r w:rsidR="00840273">
        <w:rPr>
          <w:rFonts w:asciiTheme="majorBidi" w:hAnsiTheme="majorBidi" w:cstheme="majorBidi"/>
          <w:bCs/>
        </w:rPr>
        <w:t xml:space="preserve"> </w:t>
      </w:r>
      <w:r w:rsidR="00840273" w:rsidRPr="007A1B7E">
        <w:rPr>
          <w:rFonts w:asciiTheme="majorBidi" w:hAnsiTheme="majorBidi" w:cstheme="majorBidi"/>
          <w:bCs/>
        </w:rPr>
        <w:t>It</w:t>
      </w:r>
      <w:r w:rsidR="00840273">
        <w:rPr>
          <w:rFonts w:asciiTheme="majorBidi" w:hAnsiTheme="majorBidi" w:cstheme="majorBidi"/>
          <w:bCs/>
        </w:rPr>
        <w:t xml:space="preserve"> can</w:t>
      </w:r>
      <w:r w:rsidRPr="007A1B7E">
        <w:rPr>
          <w:rFonts w:asciiTheme="majorBidi" w:hAnsiTheme="majorBidi" w:cstheme="majorBidi"/>
          <w:bCs/>
        </w:rPr>
        <w:t xml:space="preserve"> </w:t>
      </w:r>
      <w:r w:rsidR="00655154" w:rsidRPr="007A1B7E">
        <w:rPr>
          <w:rFonts w:asciiTheme="majorBidi" w:hAnsiTheme="majorBidi" w:cstheme="majorBidi"/>
          <w:bCs/>
        </w:rPr>
        <w:t>learn</w:t>
      </w:r>
      <w:r w:rsidRPr="007A1B7E">
        <w:rPr>
          <w:rFonts w:asciiTheme="majorBidi" w:hAnsiTheme="majorBidi" w:cstheme="majorBidi"/>
          <w:bCs/>
        </w:rPr>
        <w:t xml:space="preserve"> features step by step</w:t>
      </w:r>
      <w:r w:rsidR="00ED6493">
        <w:rPr>
          <w:rFonts w:asciiTheme="majorBidi" w:hAnsiTheme="majorBidi" w:cstheme="majorBidi"/>
          <w:bCs/>
        </w:rPr>
        <w:t xml:space="preserve"> by</w:t>
      </w:r>
      <w:r w:rsidRPr="007A1B7E">
        <w:rPr>
          <w:rFonts w:asciiTheme="majorBidi" w:hAnsiTheme="majorBidi" w:cstheme="majorBidi"/>
          <w:bCs/>
        </w:rPr>
        <w:t xml:space="preserve"> moving from simple to complex brain tissues. In Alzheimer's research, VGG-16 is often used with a technique called transfer learning. Researchers take models that are already trained on huge datasets like ImageNet and fine-tune them </w:t>
      </w:r>
      <w:r w:rsidR="00AD3090">
        <w:rPr>
          <w:rFonts w:asciiTheme="majorBidi" w:hAnsiTheme="majorBidi" w:cstheme="majorBidi"/>
          <w:bCs/>
        </w:rPr>
        <w:t>to help</w:t>
      </w:r>
      <w:r w:rsidRPr="007A1B7E">
        <w:rPr>
          <w:rFonts w:asciiTheme="majorBidi" w:hAnsiTheme="majorBidi" w:cstheme="majorBidi"/>
          <w:bCs/>
        </w:rPr>
        <w:t xml:space="preserve"> </w:t>
      </w:r>
      <w:proofErr w:type="gramStart"/>
      <w:r w:rsidRPr="007A1B7E">
        <w:rPr>
          <w:rFonts w:asciiTheme="majorBidi" w:hAnsiTheme="majorBidi" w:cstheme="majorBidi"/>
          <w:bCs/>
        </w:rPr>
        <w:t>for</w:t>
      </w:r>
      <w:proofErr w:type="gramEnd"/>
      <w:r w:rsidRPr="007A1B7E">
        <w:rPr>
          <w:rFonts w:asciiTheme="majorBidi" w:hAnsiTheme="majorBidi" w:cstheme="majorBidi"/>
          <w:bCs/>
        </w:rPr>
        <w:t xml:space="preserve"> MRI scans.</w:t>
      </w:r>
    </w:p>
    <w:p w14:paraId="13FE8DD5" w14:textId="5EF15B41" w:rsidR="007A1B7E" w:rsidRPr="007A1B7E" w:rsidRDefault="008971D8" w:rsidP="007A1B7E">
      <w:pPr>
        <w:spacing w:after="253" w:line="259" w:lineRule="auto"/>
        <w:ind w:left="-180"/>
        <w:rPr>
          <w:rFonts w:asciiTheme="majorBidi" w:hAnsiTheme="majorBidi" w:cstheme="majorBidi"/>
          <w:bCs/>
        </w:rPr>
      </w:pPr>
      <w:r>
        <w:rPr>
          <w:rFonts w:asciiTheme="majorBidi" w:hAnsiTheme="majorBidi" w:cstheme="majorBidi"/>
          <w:bCs/>
        </w:rPr>
        <w:t>Nowadays</w:t>
      </w:r>
      <w:r w:rsidR="007A1B7E" w:rsidRPr="007A1B7E">
        <w:rPr>
          <w:rFonts w:asciiTheme="majorBidi" w:hAnsiTheme="majorBidi" w:cstheme="majorBidi"/>
          <w:bCs/>
        </w:rPr>
        <w:t xml:space="preserve">, VGG-16 is </w:t>
      </w:r>
      <w:r w:rsidR="006B22B4">
        <w:rPr>
          <w:rFonts w:asciiTheme="majorBidi" w:hAnsiTheme="majorBidi" w:cstheme="majorBidi"/>
          <w:bCs/>
        </w:rPr>
        <w:t>mainly</w:t>
      </w:r>
      <w:r w:rsidR="007A1B7E" w:rsidRPr="007A1B7E">
        <w:rPr>
          <w:rFonts w:asciiTheme="majorBidi" w:hAnsiTheme="majorBidi" w:cstheme="majorBidi"/>
          <w:bCs/>
        </w:rPr>
        <w:t xml:space="preserve"> used as a </w:t>
      </w:r>
      <w:r w:rsidR="006B22B4">
        <w:rPr>
          <w:rFonts w:asciiTheme="majorBidi" w:hAnsiTheme="majorBidi" w:cstheme="majorBidi"/>
          <w:bCs/>
        </w:rPr>
        <w:t>simple</w:t>
      </w:r>
      <w:r w:rsidR="007A1B7E" w:rsidRPr="007A1B7E">
        <w:rPr>
          <w:rFonts w:asciiTheme="majorBidi" w:hAnsiTheme="majorBidi" w:cstheme="majorBidi"/>
          <w:bCs/>
        </w:rPr>
        <w:t xml:space="preserve"> feature extractor. </w:t>
      </w:r>
      <w:r w:rsidR="001E4A80">
        <w:rPr>
          <w:rFonts w:asciiTheme="majorBidi" w:hAnsiTheme="majorBidi" w:cstheme="majorBidi"/>
          <w:bCs/>
        </w:rPr>
        <w:t xml:space="preserve">It finds </w:t>
      </w:r>
      <w:proofErr w:type="gramStart"/>
      <w:r w:rsidR="001E4A80">
        <w:rPr>
          <w:rFonts w:asciiTheme="majorBidi" w:hAnsiTheme="majorBidi" w:cstheme="majorBidi"/>
          <w:bCs/>
        </w:rPr>
        <w:t>a</w:t>
      </w:r>
      <w:r w:rsidR="007A1B7E" w:rsidRPr="007A1B7E">
        <w:rPr>
          <w:rFonts w:asciiTheme="majorBidi" w:hAnsiTheme="majorBidi" w:cstheme="majorBidi"/>
          <w:bCs/>
        </w:rPr>
        <w:t xml:space="preserve"> features</w:t>
      </w:r>
      <w:proofErr w:type="gramEnd"/>
      <w:r w:rsidR="007A1B7E" w:rsidRPr="007A1B7E">
        <w:rPr>
          <w:rFonts w:asciiTheme="majorBidi" w:hAnsiTheme="majorBidi" w:cstheme="majorBidi"/>
          <w:bCs/>
        </w:rPr>
        <w:t xml:space="preserve"> </w:t>
      </w:r>
      <w:r w:rsidR="001E4A80">
        <w:rPr>
          <w:rFonts w:asciiTheme="majorBidi" w:hAnsiTheme="majorBidi" w:cstheme="majorBidi"/>
          <w:bCs/>
        </w:rPr>
        <w:t>and</w:t>
      </w:r>
      <w:r w:rsidR="007A1B7E" w:rsidRPr="007A1B7E">
        <w:rPr>
          <w:rFonts w:asciiTheme="majorBidi" w:hAnsiTheme="majorBidi" w:cstheme="majorBidi"/>
          <w:bCs/>
        </w:rPr>
        <w:t xml:space="preserve"> </w:t>
      </w:r>
      <w:proofErr w:type="gramStart"/>
      <w:r w:rsidR="007A1B7E" w:rsidRPr="007A1B7E">
        <w:rPr>
          <w:rFonts w:asciiTheme="majorBidi" w:hAnsiTheme="majorBidi" w:cstheme="majorBidi"/>
          <w:bCs/>
        </w:rPr>
        <w:t>passed</w:t>
      </w:r>
      <w:proofErr w:type="gramEnd"/>
      <w:r w:rsidR="007A1B7E" w:rsidRPr="007A1B7E">
        <w:rPr>
          <w:rFonts w:asciiTheme="majorBidi" w:hAnsiTheme="majorBidi" w:cstheme="majorBidi"/>
          <w:bCs/>
        </w:rPr>
        <w:t xml:space="preserve"> </w:t>
      </w:r>
      <w:r w:rsidR="001E4A80">
        <w:rPr>
          <w:rFonts w:asciiTheme="majorBidi" w:hAnsiTheme="majorBidi" w:cstheme="majorBidi"/>
          <w:bCs/>
        </w:rPr>
        <w:t>it</w:t>
      </w:r>
      <w:r w:rsidR="007A1B7E" w:rsidRPr="007A1B7E">
        <w:rPr>
          <w:rFonts w:asciiTheme="majorBidi" w:hAnsiTheme="majorBidi" w:cstheme="majorBidi"/>
          <w:bCs/>
        </w:rPr>
        <w:t xml:space="preserve"> to fully connected layers </w:t>
      </w:r>
      <w:r w:rsidR="0062195F">
        <w:rPr>
          <w:rFonts w:asciiTheme="majorBidi" w:hAnsiTheme="majorBidi" w:cstheme="majorBidi"/>
          <w:bCs/>
        </w:rPr>
        <w:t>then to</w:t>
      </w:r>
      <w:r w:rsidR="007A1B7E" w:rsidRPr="007A1B7E">
        <w:rPr>
          <w:rFonts w:asciiTheme="majorBidi" w:hAnsiTheme="majorBidi" w:cstheme="majorBidi"/>
          <w:bCs/>
        </w:rPr>
        <w:t xml:space="preserve"> classifiers to group patients into different stages. Recent studies show that using this network with data augmentation and normalization </w:t>
      </w:r>
      <w:r w:rsidR="00850D17">
        <w:rPr>
          <w:rFonts w:asciiTheme="majorBidi" w:hAnsiTheme="majorBidi" w:cstheme="majorBidi"/>
          <w:bCs/>
        </w:rPr>
        <w:t xml:space="preserve">will </w:t>
      </w:r>
      <w:r w:rsidR="007A1B7E" w:rsidRPr="007A1B7E">
        <w:rPr>
          <w:rFonts w:asciiTheme="majorBidi" w:hAnsiTheme="majorBidi" w:cstheme="majorBidi"/>
          <w:bCs/>
        </w:rPr>
        <w:t xml:space="preserve">greatly </w:t>
      </w:r>
      <w:proofErr w:type="gramStart"/>
      <w:r w:rsidR="007A1B7E" w:rsidRPr="007A1B7E">
        <w:rPr>
          <w:rFonts w:asciiTheme="majorBidi" w:hAnsiTheme="majorBidi" w:cstheme="majorBidi"/>
          <w:bCs/>
        </w:rPr>
        <w:t>improves</w:t>
      </w:r>
      <w:proofErr w:type="gramEnd"/>
      <w:r w:rsidR="007A1B7E" w:rsidRPr="007A1B7E">
        <w:rPr>
          <w:rFonts w:asciiTheme="majorBidi" w:hAnsiTheme="majorBidi" w:cstheme="majorBidi"/>
          <w:bCs/>
        </w:rPr>
        <w:t xml:space="preserve"> the model's accuracy </w:t>
      </w:r>
      <w:r w:rsidR="00850D17">
        <w:rPr>
          <w:rFonts w:asciiTheme="majorBidi" w:hAnsiTheme="majorBidi" w:cstheme="majorBidi"/>
          <w:bCs/>
        </w:rPr>
        <w:t xml:space="preserve">with </w:t>
      </w:r>
      <w:r w:rsidR="007A1B7E" w:rsidRPr="007A1B7E">
        <w:rPr>
          <w:rFonts w:asciiTheme="majorBidi" w:hAnsiTheme="majorBidi" w:cstheme="majorBidi"/>
          <w:bCs/>
        </w:rPr>
        <w:t xml:space="preserve">better </w:t>
      </w:r>
      <w:r w:rsidR="00850D17">
        <w:rPr>
          <w:rFonts w:asciiTheme="majorBidi" w:hAnsiTheme="majorBidi" w:cstheme="majorBidi"/>
          <w:bCs/>
        </w:rPr>
        <w:t>data handling</w:t>
      </w:r>
      <w:r w:rsidR="007A1B7E" w:rsidRPr="007A1B7E">
        <w:rPr>
          <w:rFonts w:asciiTheme="majorBidi" w:hAnsiTheme="majorBidi" w:cstheme="majorBidi"/>
          <w:bCs/>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6639F240" w14:textId="07C62512" w:rsidR="006A44E7" w:rsidRPr="00391733" w:rsidRDefault="006A44E7" w:rsidP="00CF506C">
      <w:pPr>
        <w:spacing w:after="253" w:line="259" w:lineRule="auto"/>
        <w:ind w:left="-180"/>
        <w:jc w:val="center"/>
        <w:rPr>
          <w:rFonts w:asciiTheme="majorBidi" w:hAnsiTheme="majorBidi" w:cstheme="majorBidi"/>
          <w:bCs/>
          <w:sz w:val="24"/>
          <w:szCs w:val="20"/>
        </w:rPr>
      </w:pPr>
      <w:r w:rsidRPr="00CF506C">
        <w:rPr>
          <w:rFonts w:asciiTheme="majorBidi" w:hAnsiTheme="majorBidi" w:cstheme="majorBidi"/>
          <w:bCs/>
          <w:sz w:val="24"/>
          <w:szCs w:val="20"/>
        </w:rPr>
        <w:t xml:space="preserve">Figure </w:t>
      </w:r>
      <w:r w:rsidR="004C37F0">
        <w:rPr>
          <w:rFonts w:asciiTheme="majorBidi" w:hAnsiTheme="majorBidi" w:cstheme="majorBidi"/>
          <w:bCs/>
          <w:sz w:val="24"/>
          <w:szCs w:val="20"/>
        </w:rPr>
        <w:t>2.3:</w:t>
      </w:r>
      <w:r w:rsidRPr="00CF506C">
        <w:rPr>
          <w:rFonts w:asciiTheme="majorBidi" w:hAnsiTheme="majorBidi" w:cstheme="majorBidi"/>
          <w:bCs/>
          <w:sz w:val="24"/>
          <w:szCs w:val="20"/>
        </w:rPr>
        <w:t xml:space="preserve"> VGG16 feature extractor </w:t>
      </w:r>
      <w:r w:rsidR="00780FC1">
        <w:rPr>
          <w:rFonts w:asciiTheme="majorBidi" w:hAnsiTheme="majorBidi" w:cstheme="majorBidi"/>
          <w:bCs/>
          <w:sz w:val="24"/>
          <w:szCs w:val="20"/>
        </w:rPr>
        <w:t xml:space="preserve">and classifier </w:t>
      </w:r>
      <w:r w:rsidR="003302CD">
        <w:rPr>
          <w:rFonts w:asciiTheme="majorBidi" w:hAnsiTheme="majorBidi" w:cstheme="majorBidi"/>
          <w:bCs/>
          <w:sz w:val="24"/>
          <w:szCs w:val="20"/>
        </w:rPr>
        <w:t xml:space="preserve">to </w:t>
      </w:r>
      <w:r w:rsidR="00780FC1">
        <w:rPr>
          <w:rFonts w:asciiTheme="majorBidi" w:hAnsiTheme="majorBidi" w:cstheme="majorBidi"/>
          <w:bCs/>
          <w:sz w:val="24"/>
          <w:szCs w:val="20"/>
        </w:rPr>
        <w:t>help for</w:t>
      </w:r>
      <w:r w:rsidR="0032229D">
        <w:rPr>
          <w:rFonts w:asciiTheme="majorBidi" w:hAnsiTheme="majorBidi" w:cstheme="majorBidi"/>
          <w:bCs/>
          <w:sz w:val="24"/>
          <w:szCs w:val="20"/>
        </w:rPr>
        <w:t xml:space="preserve"> brain</w:t>
      </w:r>
      <w:r w:rsidR="00780FC1">
        <w:rPr>
          <w:rFonts w:asciiTheme="majorBidi" w:hAnsiTheme="majorBidi" w:cstheme="majorBidi"/>
          <w:bCs/>
          <w:sz w:val="24"/>
          <w:szCs w:val="20"/>
        </w:rPr>
        <w:t xml:space="preserve"> </w:t>
      </w:r>
      <w:r w:rsidR="00FC74FB">
        <w:rPr>
          <w:rFonts w:asciiTheme="majorBidi" w:hAnsiTheme="majorBidi" w:cstheme="majorBidi"/>
          <w:bCs/>
          <w:sz w:val="24"/>
          <w:szCs w:val="20"/>
        </w:rPr>
        <w:t>diagnoses.</w:t>
      </w:r>
      <w:r w:rsidR="00CF506C" w:rsidRPr="00CF506C">
        <w:rPr>
          <w:rFonts w:asciiTheme="majorBidi" w:hAnsiTheme="majorBidi" w:cstheme="majorBidi"/>
          <w:bCs/>
          <w:sz w:val="24"/>
          <w:szCs w:val="20"/>
        </w:rPr>
        <w:t xml:space="preserve"> Adopted by [17]</w:t>
      </w:r>
    </w:p>
    <w:p w14:paraId="73E8582A" w14:textId="053313FC" w:rsidR="00EF7720" w:rsidRPr="00EF7720" w:rsidRDefault="00D87980" w:rsidP="00EF7720">
      <w:pPr>
        <w:spacing w:after="253" w:line="259" w:lineRule="auto"/>
        <w:ind w:left="-180"/>
        <w:rPr>
          <w:bCs/>
        </w:rPr>
      </w:pPr>
      <w:r>
        <w:rPr>
          <w:bCs/>
        </w:rPr>
        <w:t>While</w:t>
      </w:r>
      <w:r w:rsidR="00EF7720" w:rsidRPr="00EF7720">
        <w:rPr>
          <w:bCs/>
        </w:rPr>
        <w:t xml:space="preserve"> 2D CNNs </w:t>
      </w:r>
      <w:proofErr w:type="gramStart"/>
      <w:r w:rsidR="00F520D1">
        <w:rPr>
          <w:bCs/>
        </w:rPr>
        <w:t>was</w:t>
      </w:r>
      <w:proofErr w:type="gramEnd"/>
      <w:r w:rsidR="00F520D1">
        <w:rPr>
          <w:bCs/>
        </w:rPr>
        <w:t xml:space="preserve"> helpful but</w:t>
      </w:r>
      <w:r w:rsidR="00EF7720" w:rsidRPr="00EF7720">
        <w:rPr>
          <w:bCs/>
        </w:rPr>
        <w:t xml:space="preserve"> using them for 3D MRI scans </w:t>
      </w:r>
      <w:r w:rsidR="00376A08">
        <w:rPr>
          <w:bCs/>
        </w:rPr>
        <w:t>lead use to</w:t>
      </w:r>
      <w:r w:rsidR="00EF7720" w:rsidRPr="00EF7720">
        <w:rPr>
          <w:bCs/>
        </w:rPr>
        <w:t xml:space="preserve"> real </w:t>
      </w:r>
      <w:r w:rsidR="00376A08">
        <w:rPr>
          <w:bCs/>
        </w:rPr>
        <w:t>challenges</w:t>
      </w:r>
      <w:r w:rsidR="00376A08" w:rsidRPr="00EF7720">
        <w:rPr>
          <w:bCs/>
        </w:rPr>
        <w:t>.</w:t>
      </w:r>
      <w:r w:rsidR="00376A08">
        <w:rPr>
          <w:bCs/>
        </w:rPr>
        <w:t xml:space="preserve"> </w:t>
      </w:r>
      <w:proofErr w:type="gramStart"/>
      <w:r w:rsidR="00376A08">
        <w:rPr>
          <w:bCs/>
        </w:rPr>
        <w:t>In order</w:t>
      </w:r>
      <w:r w:rsidR="00EF7720" w:rsidRPr="00EF7720">
        <w:rPr>
          <w:bCs/>
        </w:rPr>
        <w:t xml:space="preserve"> </w:t>
      </w:r>
      <w:r w:rsidR="003434EF" w:rsidRPr="00EF7720">
        <w:rPr>
          <w:bCs/>
        </w:rPr>
        <w:t>to</w:t>
      </w:r>
      <w:proofErr w:type="gramEnd"/>
      <w:r w:rsidR="00EF7720" w:rsidRPr="00EF7720">
        <w:rPr>
          <w:bCs/>
        </w:rPr>
        <w:t xml:space="preserve"> make these models work, the 3D brain scan has to be cut into flat 2D slices. </w:t>
      </w:r>
      <w:r w:rsidR="00E31E4C">
        <w:rPr>
          <w:bCs/>
        </w:rPr>
        <w:t>But</w:t>
      </w:r>
      <w:r w:rsidR="00EF7720" w:rsidRPr="00EF7720">
        <w:rPr>
          <w:bCs/>
        </w:rPr>
        <w:t xml:space="preserve"> slicing </w:t>
      </w:r>
      <w:r w:rsidR="00E31E4C">
        <w:rPr>
          <w:bCs/>
        </w:rPr>
        <w:t xml:space="preserve">images </w:t>
      </w:r>
      <w:r w:rsidR="00491A69">
        <w:rPr>
          <w:bCs/>
        </w:rPr>
        <w:t>will</w:t>
      </w:r>
      <w:r w:rsidR="00EF7720" w:rsidRPr="00EF7720">
        <w:rPr>
          <w:bCs/>
        </w:rPr>
        <w:t xml:space="preserve"> </w:t>
      </w:r>
      <w:proofErr w:type="gramStart"/>
      <w:r w:rsidR="00EF7720" w:rsidRPr="00EF7720">
        <w:rPr>
          <w:bCs/>
        </w:rPr>
        <w:t>breaks</w:t>
      </w:r>
      <w:proofErr w:type="gramEnd"/>
      <w:r w:rsidR="00EF7720" w:rsidRPr="00EF7720">
        <w:rPr>
          <w:bCs/>
        </w:rPr>
        <w:t xml:space="preserve"> the natural connections between different brain regions. As a result, the model loses a lot of important spatial information, which </w:t>
      </w:r>
      <w:r w:rsidR="00491A69">
        <w:rPr>
          <w:bCs/>
        </w:rPr>
        <w:t xml:space="preserve">at the end </w:t>
      </w:r>
      <w:proofErr w:type="gramStart"/>
      <w:r w:rsidR="00491A69">
        <w:rPr>
          <w:bCs/>
        </w:rPr>
        <w:t>lead</w:t>
      </w:r>
      <w:proofErr w:type="gramEnd"/>
      <w:r w:rsidR="00491A69">
        <w:rPr>
          <w:bCs/>
        </w:rPr>
        <w:t xml:space="preserve"> to </w:t>
      </w:r>
      <w:r w:rsidR="005511AE">
        <w:rPr>
          <w:bCs/>
        </w:rPr>
        <w:t>make</w:t>
      </w:r>
      <w:r w:rsidR="00EF7720" w:rsidRPr="00EF7720">
        <w:rPr>
          <w:bCs/>
        </w:rPr>
        <w:t xml:space="preserve"> it </w:t>
      </w:r>
      <w:r w:rsidR="00C57367" w:rsidRPr="00C57367">
        <w:rPr>
          <w:bCs/>
        </w:rPr>
        <w:t xml:space="preserve">difficult </w:t>
      </w:r>
      <w:r w:rsidR="00EF7720" w:rsidRPr="00EF7720">
        <w:rPr>
          <w:bCs/>
        </w:rPr>
        <w:t xml:space="preserve">to understand the brain </w:t>
      </w:r>
      <w:r w:rsidR="009F65BB">
        <w:rPr>
          <w:bCs/>
        </w:rPr>
        <w:t>full</w:t>
      </w:r>
      <w:r w:rsidR="00EF7720" w:rsidRPr="00EF7720">
        <w:rPr>
          <w:bCs/>
        </w:rPr>
        <w:t xml:space="preserve"> structure.</w:t>
      </w:r>
    </w:p>
    <w:p w14:paraId="338B35AD" w14:textId="46795C1C" w:rsidR="00EF7720" w:rsidRPr="00EF7720" w:rsidRDefault="00EF7720" w:rsidP="00EF7720">
      <w:pPr>
        <w:spacing w:after="253" w:line="259" w:lineRule="auto"/>
        <w:ind w:left="-180"/>
        <w:rPr>
          <w:bCs/>
        </w:rPr>
      </w:pPr>
      <w:r w:rsidRPr="00EF7720">
        <w:rPr>
          <w:bCs/>
        </w:rPr>
        <w:t>To solve this, researchers moved toward 3D-CNNs. Instead of using flat pixels, these networks</w:t>
      </w:r>
      <w:r w:rsidR="009F65BB">
        <w:rPr>
          <w:bCs/>
        </w:rPr>
        <w:t xml:space="preserve"> used and</w:t>
      </w:r>
      <w:r w:rsidRPr="00EF7720">
        <w:rPr>
          <w:bCs/>
        </w:rPr>
        <w:t xml:space="preserve"> </w:t>
      </w:r>
      <w:proofErr w:type="gramStart"/>
      <w:r w:rsidRPr="00EF7720">
        <w:rPr>
          <w:bCs/>
        </w:rPr>
        <w:t>process</w:t>
      </w:r>
      <w:proofErr w:type="gramEnd"/>
      <w:r w:rsidRPr="00EF7720">
        <w:rPr>
          <w:bCs/>
        </w:rPr>
        <w:t xml:space="preserve"> voxels (3D pixels). This allows the model to take in the entire MRI scan at once, preserving the actual shape and structural details of the brain [18].</w:t>
      </w:r>
    </w:p>
    <w:p w14:paraId="7E96EF68" w14:textId="5493B6FA" w:rsidR="00EF7720" w:rsidRPr="00EF7720" w:rsidRDefault="00EF7720" w:rsidP="00EF7720">
      <w:pPr>
        <w:spacing w:after="253" w:line="259" w:lineRule="auto"/>
        <w:ind w:left="-180"/>
        <w:rPr>
          <w:bCs/>
        </w:rPr>
      </w:pPr>
      <w:r w:rsidRPr="00EF7720">
        <w:rPr>
          <w:bCs/>
        </w:rPr>
        <w:t xml:space="preserve">However, even with these improved 3D models, a major clinical issue </w:t>
      </w:r>
      <w:proofErr w:type="spellStart"/>
      <w:proofErr w:type="gramStart"/>
      <w:r w:rsidR="00750B89">
        <w:rPr>
          <w:bCs/>
        </w:rPr>
        <w:t>sill</w:t>
      </w:r>
      <w:proofErr w:type="spellEnd"/>
      <w:proofErr w:type="gramEnd"/>
      <w:r w:rsidR="00750B89">
        <w:rPr>
          <w:bCs/>
        </w:rPr>
        <w:t xml:space="preserve"> </w:t>
      </w:r>
      <w:proofErr w:type="gramStart"/>
      <w:r w:rsidR="00750B89">
        <w:rPr>
          <w:bCs/>
        </w:rPr>
        <w:t>exist</w:t>
      </w:r>
      <w:proofErr w:type="gramEnd"/>
      <w:r w:rsidRPr="00EF7720">
        <w:rPr>
          <w:bCs/>
        </w:rPr>
        <w:t xml:space="preserve">. Almost </w:t>
      </w:r>
      <w:proofErr w:type="gramStart"/>
      <w:r w:rsidRPr="00EF7720">
        <w:rPr>
          <w:bCs/>
        </w:rPr>
        <w:t>all of</w:t>
      </w:r>
      <w:proofErr w:type="gramEnd"/>
      <w:r w:rsidRPr="00EF7720">
        <w:rPr>
          <w:bCs/>
        </w:rPr>
        <w:t xml:space="preserve"> these systems were unimodal, meaning they only looked at one type of information. For example, a deep learning model might be </w:t>
      </w:r>
      <w:r w:rsidR="00C35BC7">
        <w:rPr>
          <w:bCs/>
        </w:rPr>
        <w:t>perfect</w:t>
      </w:r>
      <w:r w:rsidRPr="00EF7720">
        <w:rPr>
          <w:bCs/>
        </w:rPr>
        <w:t xml:space="preserve"> at analyzing an MRI, but it completely ignores the patient's clinical </w:t>
      </w:r>
      <w:proofErr w:type="gramStart"/>
      <w:r w:rsidRPr="00EF7720">
        <w:rPr>
          <w:bCs/>
        </w:rPr>
        <w:t>history</w:t>
      </w:r>
      <w:proofErr w:type="gramEnd"/>
      <w:r w:rsidR="00F17404">
        <w:rPr>
          <w:bCs/>
        </w:rPr>
        <w:t xml:space="preserve"> or the</w:t>
      </w:r>
      <w:r w:rsidRPr="00EF7720">
        <w:rPr>
          <w:bCs/>
        </w:rPr>
        <w:t xml:space="preserve"> model might predict the disease using </w:t>
      </w:r>
      <w:r w:rsidR="00AE7BF3" w:rsidRPr="00EF7720">
        <w:rPr>
          <w:bCs/>
        </w:rPr>
        <w:t>clinical history</w:t>
      </w:r>
      <w:r w:rsidRPr="00EF7720">
        <w:rPr>
          <w:bCs/>
        </w:rPr>
        <w:t xml:space="preserve"> but never actually look at the physical brain. This is not how doctors work in real </w:t>
      </w:r>
      <w:proofErr w:type="gramStart"/>
      <w:r w:rsidRPr="00EF7720">
        <w:rPr>
          <w:bCs/>
        </w:rPr>
        <w:t>life</w:t>
      </w:r>
      <w:r w:rsidR="00EE28CA">
        <w:rPr>
          <w:bCs/>
        </w:rPr>
        <w:t xml:space="preserve"> ,</w:t>
      </w:r>
      <w:proofErr w:type="gramEnd"/>
      <w:r w:rsidR="00EE28CA">
        <w:rPr>
          <w:bCs/>
        </w:rPr>
        <w:t xml:space="preserve"> they did not </w:t>
      </w:r>
      <w:r w:rsidRPr="00EF7720">
        <w:rPr>
          <w:bCs/>
        </w:rPr>
        <w:t xml:space="preserve">diagnose a patient based on just one test. </w:t>
      </w:r>
      <w:r w:rsidRPr="00EF7720">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3E4B4741" w14:textId="77F4ABA5" w:rsidR="001E051E" w:rsidRPr="00237AA0" w:rsidRDefault="001E051E" w:rsidP="00B1714C">
      <w:pPr>
        <w:spacing w:after="253" w:line="259" w:lineRule="auto"/>
        <w:ind w:left="-180"/>
        <w:jc w:val="center"/>
        <w:rPr>
          <w:bCs/>
          <w:sz w:val="24"/>
          <w:szCs w:val="20"/>
        </w:rPr>
      </w:pPr>
      <w:r>
        <w:rPr>
          <w:bCs/>
          <w:sz w:val="24"/>
          <w:szCs w:val="20"/>
        </w:rPr>
        <w:t xml:space="preserve">Figure </w:t>
      </w:r>
      <w:r w:rsidR="004C37F0">
        <w:rPr>
          <w:bCs/>
          <w:sz w:val="24"/>
          <w:szCs w:val="20"/>
        </w:rPr>
        <w:t>2.</w:t>
      </w:r>
      <w:r>
        <w:rPr>
          <w:bCs/>
          <w:sz w:val="24"/>
          <w:szCs w:val="20"/>
        </w:rPr>
        <w:t>4</w:t>
      </w:r>
      <w:r w:rsidR="004C37F0">
        <w:rPr>
          <w:bCs/>
          <w:sz w:val="24"/>
          <w:szCs w:val="20"/>
        </w:rPr>
        <w:t>:</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032C871E" w14:textId="371DC352" w:rsidR="00AC5698" w:rsidRDefault="009D1684" w:rsidP="009D1684">
      <w:pPr>
        <w:spacing w:after="253" w:line="259" w:lineRule="auto"/>
        <w:ind w:left="-180" w:firstLine="0"/>
        <w:rPr>
          <w:bCs/>
          <w:sz w:val="24"/>
          <w:szCs w:val="20"/>
        </w:rPr>
      </w:pPr>
      <w:r>
        <w:rPr>
          <w:bCs/>
        </w:rPr>
        <w:t>P</w:t>
      </w:r>
      <w:r w:rsidRPr="009D1684">
        <w:rPr>
          <w:bCs/>
        </w:rPr>
        <w:t>ut all this history together</w:t>
      </w:r>
      <w:r>
        <w:rPr>
          <w:bCs/>
        </w:rPr>
        <w:t xml:space="preserve"> </w:t>
      </w:r>
      <w:r w:rsidRPr="009D1684">
        <w:rPr>
          <w:bCs/>
        </w:rPr>
        <w:t xml:space="preserve">the hard manual work of early machine learning, the </w:t>
      </w:r>
      <w:r w:rsidR="00AB7ACF" w:rsidRPr="00AB7ACF">
        <w:rPr>
          <w:bCs/>
        </w:rPr>
        <w:t xml:space="preserve">challenges </w:t>
      </w:r>
      <w:r w:rsidRPr="009D1684">
        <w:rPr>
          <w:bCs/>
        </w:rPr>
        <w:t>of cutting 3D images into 2D, and how 3D models</w:t>
      </w:r>
      <w:r w:rsidR="00AB7ACF">
        <w:rPr>
          <w:bCs/>
        </w:rPr>
        <w:t xml:space="preserve"> can</w:t>
      </w:r>
      <w:r w:rsidRPr="009D1684">
        <w:rPr>
          <w:bCs/>
        </w:rPr>
        <w:t xml:space="preserve"> only use one type of </w:t>
      </w:r>
      <w:proofErr w:type="gramStart"/>
      <w:r w:rsidRPr="009D1684">
        <w:rPr>
          <w:bCs/>
        </w:rPr>
        <w:t>data</w:t>
      </w:r>
      <w:r w:rsidR="00F73C1A">
        <w:rPr>
          <w:bCs/>
        </w:rPr>
        <w:t xml:space="preserve"> ,</w:t>
      </w:r>
      <w:proofErr w:type="gramEnd"/>
      <w:r w:rsidR="00F73C1A">
        <w:rPr>
          <w:bCs/>
        </w:rPr>
        <w:t xml:space="preserve"> </w:t>
      </w:r>
      <w:r w:rsidRPr="009D1684">
        <w:rPr>
          <w:bCs/>
        </w:rPr>
        <w:t>we</w:t>
      </w:r>
      <w:r w:rsidR="00F73C1A">
        <w:rPr>
          <w:bCs/>
        </w:rPr>
        <w:t xml:space="preserve"> will </w:t>
      </w:r>
      <w:r w:rsidRPr="009D1684">
        <w:rPr>
          <w:bCs/>
        </w:rPr>
        <w:t xml:space="preserve"> clearly see a big missing part in the current studies. There is a need for an AI system that </w:t>
      </w:r>
      <w:proofErr w:type="gramStart"/>
      <w:r w:rsidRPr="009D1684">
        <w:rPr>
          <w:bCs/>
        </w:rPr>
        <w:t xml:space="preserve">actually </w:t>
      </w:r>
      <w:r w:rsidR="00DB3997">
        <w:rPr>
          <w:bCs/>
        </w:rPr>
        <w:t>suppose</w:t>
      </w:r>
      <w:r w:rsidR="00A76834">
        <w:rPr>
          <w:bCs/>
        </w:rPr>
        <w:t>d</w:t>
      </w:r>
      <w:proofErr w:type="gramEnd"/>
      <w:r w:rsidR="00DB3997">
        <w:rPr>
          <w:bCs/>
        </w:rPr>
        <w:t xml:space="preserve"> to work</w:t>
      </w:r>
      <w:r w:rsidR="00685B70">
        <w:rPr>
          <w:bCs/>
        </w:rPr>
        <w:t xml:space="preserve"> like</w:t>
      </w:r>
      <w:r w:rsidRPr="009D1684">
        <w:rPr>
          <w:bCs/>
        </w:rPr>
        <w:t xml:space="preserve"> doctors in clinics. We want a model that </w:t>
      </w:r>
      <w:proofErr w:type="gramStart"/>
      <w:r w:rsidR="003D4129">
        <w:rPr>
          <w:bCs/>
        </w:rPr>
        <w:t>take a</w:t>
      </w:r>
      <w:r w:rsidRPr="009D1684">
        <w:rPr>
          <w:bCs/>
        </w:rPr>
        <w:t xml:space="preserve"> look</w:t>
      </w:r>
      <w:proofErr w:type="gramEnd"/>
      <w:r w:rsidRPr="009D1684">
        <w:rPr>
          <w:bCs/>
        </w:rPr>
        <w:t xml:space="preserve">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B93320" w:rsidRDefault="00D60ED5" w:rsidP="00D60ED5">
      <w:pPr>
        <w:pStyle w:val="Heading3"/>
        <w:ind w:left="-180"/>
        <w:rPr>
          <w:sz w:val="30"/>
          <w:szCs w:val="30"/>
        </w:rPr>
      </w:pPr>
      <w:bookmarkStart w:id="30" w:name="_Toc232426972"/>
      <w:r w:rsidRPr="00B93320">
        <w:rPr>
          <w:sz w:val="30"/>
          <w:szCs w:val="30"/>
        </w:rPr>
        <w:t>2.</w:t>
      </w:r>
      <w:r w:rsidR="008A0676" w:rsidRPr="00B93320">
        <w:rPr>
          <w:rFonts w:hint="cs"/>
          <w:b w:val="0"/>
          <w:bCs/>
          <w:sz w:val="30"/>
          <w:szCs w:val="30"/>
          <w:rtl/>
        </w:rPr>
        <w:t>3</w:t>
      </w:r>
      <w:r w:rsidRPr="00B93320">
        <w:rPr>
          <w:sz w:val="30"/>
          <w:szCs w:val="30"/>
        </w:rPr>
        <w:t xml:space="preserve"> Related Work</w:t>
      </w:r>
      <w:bookmarkEnd w:id="30"/>
    </w:p>
    <w:p w14:paraId="056C451A" w14:textId="4B30CC36" w:rsidR="004A6A9A" w:rsidRPr="00B93320" w:rsidRDefault="004A6A9A" w:rsidP="00B93320">
      <w:pPr>
        <w:spacing w:after="253" w:line="259" w:lineRule="auto"/>
        <w:ind w:left="-180" w:firstLine="0"/>
        <w:rPr>
          <w:szCs w:val="28"/>
          <w:rtl/>
        </w:rPr>
      </w:pPr>
      <w:proofErr w:type="spellStart"/>
      <w:r w:rsidRPr="00B93320">
        <w:rPr>
          <w:b/>
          <w:bCs/>
          <w:szCs w:val="28"/>
        </w:rPr>
        <w:t>Muksimova</w:t>
      </w:r>
      <w:proofErr w:type="spellEnd"/>
      <w:r w:rsidRPr="00B93320">
        <w:rPr>
          <w:b/>
          <w:bCs/>
          <w:szCs w:val="28"/>
        </w:rPr>
        <w:t xml:space="preserve"> et al</w:t>
      </w:r>
      <w:r w:rsidR="00E479ED" w:rsidRPr="00B93320">
        <w:rPr>
          <w:b/>
          <w:bCs/>
          <w:szCs w:val="28"/>
        </w:rPr>
        <w:t xml:space="preserve"> (2025)</w:t>
      </w:r>
      <w:r w:rsidRPr="00B93320">
        <w:rPr>
          <w:szCs w:val="28"/>
        </w:rPr>
        <w:t xml:space="preserve"> </w:t>
      </w:r>
      <w:r w:rsidR="00E479ED" w:rsidRPr="00B93320">
        <w:rPr>
          <w:szCs w:val="28"/>
        </w:rPr>
        <w:t>proposed a multi-modal deep learning framework</w:t>
      </w:r>
      <w:r w:rsidR="009D226A" w:rsidRPr="00B93320">
        <w:rPr>
          <w:szCs w:val="28"/>
        </w:rPr>
        <w:t xml:space="preserve"> called </w:t>
      </w:r>
      <w:proofErr w:type="spellStart"/>
      <w:r w:rsidR="009D226A" w:rsidRPr="00B93320">
        <w:rPr>
          <w:szCs w:val="28"/>
        </w:rPr>
        <w:t>FusionNet</w:t>
      </w:r>
      <w:proofErr w:type="spellEnd"/>
      <w:r w:rsidR="00E479ED" w:rsidRPr="00B93320">
        <w:rPr>
          <w:szCs w:val="28"/>
        </w:rPr>
        <w:t xml:space="preserve"> for the early detection and classification of Alzheimer’s disease. The model </w:t>
      </w:r>
      <w:r w:rsidR="007C7488" w:rsidRPr="00B93320">
        <w:rPr>
          <w:szCs w:val="28"/>
        </w:rPr>
        <w:t>integrates</w:t>
      </w:r>
      <w:r w:rsidR="007C7488" w:rsidRPr="00B93320">
        <w:rPr>
          <w:rFonts w:hint="cs"/>
          <w:szCs w:val="28"/>
          <w:rtl/>
        </w:rPr>
        <w:t xml:space="preserve"> </w:t>
      </w:r>
      <w:r w:rsidR="007C7488" w:rsidRPr="00B93320">
        <w:rPr>
          <w:szCs w:val="28"/>
        </w:rPr>
        <w:t>deep</w:t>
      </w:r>
      <w:r w:rsidR="00E50363" w:rsidRPr="00B93320">
        <w:rPr>
          <w:szCs w:val="28"/>
        </w:rPr>
        <w:t xml:space="preserve"> learning </w:t>
      </w:r>
      <w:r w:rsidR="007C7488" w:rsidRPr="00B93320">
        <w:rPr>
          <w:szCs w:val="28"/>
        </w:rPr>
        <w:t>techniques:</w:t>
      </w:r>
      <w:r w:rsidR="009A232E" w:rsidRPr="00B93320">
        <w:rPr>
          <w:szCs w:val="28"/>
        </w:rPr>
        <w:t xml:space="preserve"> a</w:t>
      </w:r>
      <w:r w:rsidR="00E479ED" w:rsidRPr="00B93320">
        <w:rPr>
          <w:szCs w:val="28"/>
        </w:rPr>
        <w:t xml:space="preserve"> 3D </w:t>
      </w:r>
      <w:r w:rsidR="000E3A71" w:rsidRPr="00B93320">
        <w:rPr>
          <w:szCs w:val="28"/>
        </w:rPr>
        <w:t>CNN</w:t>
      </w:r>
      <w:r w:rsidR="00E479ED" w:rsidRPr="00B93320">
        <w:rPr>
          <w:szCs w:val="28"/>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w:t>
      </w:r>
      <w:r w:rsidR="00E479ED" w:rsidRPr="00B93320">
        <w:rPr>
          <w:szCs w:val="28"/>
        </w:rPr>
        <w:lastRenderedPageBreak/>
        <w:t>high cost of obtaining all three types of brain scans for a single patient in standard clinical settings.</w:t>
      </w:r>
    </w:p>
    <w:p w14:paraId="0B75C7E9" w14:textId="4277378F" w:rsidR="00C241F5" w:rsidRPr="00B93320" w:rsidRDefault="00C241F5" w:rsidP="002438FC">
      <w:pPr>
        <w:spacing w:after="253" w:line="259" w:lineRule="auto"/>
        <w:ind w:left="-180" w:firstLine="0"/>
        <w:rPr>
          <w:szCs w:val="28"/>
        </w:rPr>
      </w:pPr>
      <w:r w:rsidRPr="00B93320">
        <w:rPr>
          <w:b/>
          <w:bCs/>
          <w:szCs w:val="28"/>
        </w:rPr>
        <w:t>Li et al</w:t>
      </w:r>
      <w:r w:rsidR="00516F13" w:rsidRPr="00B93320">
        <w:rPr>
          <w:b/>
          <w:bCs/>
          <w:szCs w:val="28"/>
        </w:rPr>
        <w:t xml:space="preserve"> (2025)</w:t>
      </w:r>
      <w:r w:rsidRPr="00B93320">
        <w:rPr>
          <w:szCs w:val="28"/>
        </w:rPr>
        <w:t xml:space="preserve">. </w:t>
      </w:r>
      <w:r w:rsidR="002438FC" w:rsidRPr="00B93320">
        <w:rPr>
          <w:szCs w:val="28"/>
        </w:rPr>
        <w:t xml:space="preserve">presented a multi-modal deep learning framework to improve the early detection of Alzheimer’s disease. The researchers </w:t>
      </w:r>
      <w:r w:rsidR="007C7488" w:rsidRPr="00B93320">
        <w:rPr>
          <w:szCs w:val="28"/>
        </w:rPr>
        <w:t>focus on integration on</w:t>
      </w:r>
      <w:r w:rsidR="002438FC" w:rsidRPr="00B93320">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B93320">
        <w:rPr>
          <w:szCs w:val="28"/>
        </w:rPr>
        <w:t>sMCI</w:t>
      </w:r>
      <w:proofErr w:type="spellEnd"/>
      <w:r w:rsidR="002438FC" w:rsidRPr="00B93320">
        <w:rPr>
          <w:szCs w:val="28"/>
        </w:rPr>
        <w:t>), progressive memory loss (</w:t>
      </w:r>
      <w:proofErr w:type="spellStart"/>
      <w:r w:rsidR="002438FC" w:rsidRPr="00B93320">
        <w:rPr>
          <w:szCs w:val="28"/>
        </w:rPr>
        <w:t>pMCI</w:t>
      </w:r>
      <w:proofErr w:type="spellEnd"/>
      <w:r w:rsidR="002438FC" w:rsidRPr="00B93320">
        <w:rPr>
          <w:szCs w:val="28"/>
        </w:rPr>
        <w:t>), and Alzheimer’s disease (AD). This system achieved a high accuracy of 93.04%. However, its main limitations are the use of a basic CNN model that restricts performance</w:t>
      </w:r>
      <w:r w:rsidR="00B65544" w:rsidRPr="00B93320">
        <w:rPr>
          <w:rFonts w:hint="cs"/>
          <w:szCs w:val="28"/>
          <w:rtl/>
        </w:rPr>
        <w:t xml:space="preserve"> </w:t>
      </w:r>
      <w:r w:rsidR="00B65544" w:rsidRPr="00B93320">
        <w:rPr>
          <w:szCs w:val="28"/>
        </w:rPr>
        <w:t>and</w:t>
      </w:r>
      <w:r w:rsidR="002438FC" w:rsidRPr="00B93320">
        <w:rPr>
          <w:szCs w:val="28"/>
        </w:rPr>
        <w:t xml:space="preserve"> the difficulty of mixing different genetic records</w:t>
      </w:r>
      <w:r w:rsidR="00B65544" w:rsidRPr="00B93320">
        <w:rPr>
          <w:szCs w:val="28"/>
        </w:rPr>
        <w:t>.</w:t>
      </w:r>
    </w:p>
    <w:p w14:paraId="69D9DF0C" w14:textId="3EA79A7D" w:rsidR="00EC54E4" w:rsidRPr="00B93320" w:rsidRDefault="00F81966" w:rsidP="00A419AE">
      <w:pPr>
        <w:spacing w:after="253" w:line="259" w:lineRule="auto"/>
        <w:ind w:left="-180" w:firstLine="0"/>
        <w:rPr>
          <w:szCs w:val="28"/>
          <w:rtl/>
        </w:rPr>
      </w:pPr>
      <w:proofErr w:type="spellStart"/>
      <w:r w:rsidRPr="00F81966">
        <w:rPr>
          <w:b/>
          <w:bCs/>
          <w:szCs w:val="28"/>
        </w:rPr>
        <w:t>Bricaud</w:t>
      </w:r>
      <w:proofErr w:type="spellEnd"/>
      <w:r w:rsidRPr="00F81966">
        <w:rPr>
          <w:b/>
          <w:bCs/>
          <w:szCs w:val="28"/>
        </w:rPr>
        <w:t xml:space="preserve">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Pr>
          <w:szCs w:val="28"/>
        </w:rPr>
        <w:t>They used the ADNI data set</w:t>
      </w:r>
      <w:r w:rsidR="001E1F24">
        <w:rPr>
          <w:szCs w:val="28"/>
        </w:rPr>
        <w:t xml:space="preserve"> for MRI scans</w:t>
      </w:r>
      <w:r w:rsidR="00C76C27">
        <w:rPr>
          <w:szCs w:val="28"/>
        </w:rPr>
        <w:t xml:space="preserve"> and grouping the pat</w:t>
      </w:r>
      <w:r w:rsidR="008A29BF">
        <w:rPr>
          <w:szCs w:val="28"/>
        </w:rPr>
        <w:t>ients</w:t>
      </w:r>
      <w:r w:rsidR="00A92820">
        <w:rPr>
          <w:szCs w:val="28"/>
        </w:rPr>
        <w:t xml:space="preserve"> </w:t>
      </w:r>
      <w:r w:rsidR="003702FC">
        <w:rPr>
          <w:szCs w:val="28"/>
        </w:rPr>
        <w:t xml:space="preserve">into </w:t>
      </w:r>
      <w:r w:rsidR="00E41326">
        <w:rPr>
          <w:szCs w:val="28"/>
        </w:rPr>
        <w:t>normal and Alzhei</w:t>
      </w:r>
      <w:r w:rsidR="00E23164">
        <w:rPr>
          <w:szCs w:val="28"/>
        </w:rPr>
        <w:t xml:space="preserve">mer’s </w:t>
      </w:r>
      <w:r w:rsidR="00A95604">
        <w:rPr>
          <w:szCs w:val="28"/>
        </w:rPr>
        <w:t>disease</w:t>
      </w:r>
      <w:r w:rsidR="00E61154">
        <w:rPr>
          <w:szCs w:val="28"/>
        </w:rPr>
        <w:t xml:space="preserve"> </w:t>
      </w:r>
      <w:r w:rsidR="002D1127">
        <w:rPr>
          <w:szCs w:val="28"/>
        </w:rPr>
        <w:t>th</w:t>
      </w:r>
      <w:r w:rsidR="004C74D3">
        <w:rPr>
          <w:szCs w:val="28"/>
        </w:rPr>
        <w:t xml:space="preserve">ey used individual 2D slices </w:t>
      </w:r>
      <w:r w:rsidR="009D7970">
        <w:rPr>
          <w:szCs w:val="28"/>
        </w:rPr>
        <w:t xml:space="preserve">and entire 3D, this </w:t>
      </w:r>
      <w:r w:rsidR="007E6855">
        <w:rPr>
          <w:szCs w:val="28"/>
        </w:rPr>
        <w:t xml:space="preserve">hybrid model </w:t>
      </w:r>
      <w:r w:rsidR="004F1962">
        <w:rPr>
          <w:szCs w:val="28"/>
        </w:rPr>
        <w:t>(Conv</w:t>
      </w:r>
      <w:r w:rsidR="001425F0">
        <w:rPr>
          <w:szCs w:val="28"/>
        </w:rPr>
        <w:t xml:space="preserve">NeXtV2-L) achieved </w:t>
      </w:r>
      <w:r w:rsidR="007F5E18">
        <w:rPr>
          <w:szCs w:val="28"/>
        </w:rPr>
        <w:t xml:space="preserve">91.07% </w:t>
      </w:r>
      <w:r w:rsidR="008420F1">
        <w:rPr>
          <w:szCs w:val="28"/>
        </w:rPr>
        <w:t xml:space="preserve">as </w:t>
      </w:r>
      <w:r w:rsidR="00A95604">
        <w:rPr>
          <w:szCs w:val="28"/>
        </w:rPr>
        <w:t>accuracy</w:t>
      </w:r>
      <w:r w:rsidR="004B29AC">
        <w:rPr>
          <w:szCs w:val="28"/>
        </w:rPr>
        <w:t xml:space="preserve">, however the main limitation with the study the is relies fully on MRI images without </w:t>
      </w:r>
      <w:r w:rsidR="007A2324">
        <w:rPr>
          <w:szCs w:val="28"/>
        </w:rPr>
        <w:t xml:space="preserve">using of </w:t>
      </w:r>
      <w:r w:rsidR="00B85783">
        <w:rPr>
          <w:szCs w:val="28"/>
        </w:rPr>
        <w:t>patient’s</w:t>
      </w:r>
      <w:r w:rsidR="007A2324">
        <w:rPr>
          <w:szCs w:val="28"/>
        </w:rPr>
        <w:t xml:space="preserve"> clinical records.</w:t>
      </w:r>
      <w:r w:rsidR="0053181B">
        <w:rPr>
          <w:szCs w:val="28"/>
        </w:rPr>
        <w:t xml:space="preserve"> </w:t>
      </w:r>
    </w:p>
    <w:p w14:paraId="1C3FD5F4" w14:textId="6256B201" w:rsidR="0007215A" w:rsidRDefault="0007215A" w:rsidP="0007215A">
      <w:pPr>
        <w:spacing w:after="253" w:line="259" w:lineRule="auto"/>
        <w:ind w:left="-180" w:firstLine="0"/>
        <w:rPr>
          <w:b/>
          <w:bCs/>
          <w:szCs w:val="28"/>
          <w:rtl/>
        </w:rPr>
      </w:pPr>
      <w:proofErr w:type="spellStart"/>
      <w:r w:rsidRPr="0007215A">
        <w:rPr>
          <w:b/>
          <w:bCs/>
          <w:szCs w:val="28"/>
        </w:rPr>
        <w:t>Bekhet</w:t>
      </w:r>
      <w:proofErr w:type="spellEnd"/>
      <w:r w:rsidRPr="0007215A">
        <w:rPr>
          <w:b/>
          <w:bCs/>
          <w:szCs w:val="28"/>
        </w:rPr>
        <w:t xml:space="preserve"> et al. (2026) </w:t>
      </w:r>
      <w:r w:rsidR="00B85783">
        <w:rPr>
          <w:szCs w:val="28"/>
        </w:rPr>
        <w:t>introduced</w:t>
      </w:r>
      <w:r w:rsidRPr="0007215A">
        <w:rPr>
          <w:szCs w:val="28"/>
        </w:rPr>
        <w:t xml:space="preserve"> a deep learning framework named </w:t>
      </w:r>
      <w:r w:rsidR="00513106">
        <w:rPr>
          <w:szCs w:val="28"/>
        </w:rPr>
        <w:t>(</w:t>
      </w:r>
      <w:proofErr w:type="spellStart"/>
      <w:r w:rsidRPr="0007215A">
        <w:rPr>
          <w:szCs w:val="28"/>
        </w:rPr>
        <w:t>DeepALZNET</w:t>
      </w:r>
      <w:proofErr w:type="spellEnd"/>
      <w:r w:rsidR="00513106">
        <w:rPr>
          <w:szCs w:val="28"/>
        </w:rPr>
        <w:t>)</w:t>
      </w:r>
      <w:r w:rsidRPr="0007215A">
        <w:rPr>
          <w:szCs w:val="28"/>
        </w:rPr>
        <w:t xml:space="preserve"> for the early prediction and </w:t>
      </w:r>
      <w:r w:rsidR="00513106">
        <w:rPr>
          <w:szCs w:val="28"/>
        </w:rPr>
        <w:t>detection</w:t>
      </w:r>
      <w:r w:rsidRPr="0007215A">
        <w:rPr>
          <w:szCs w:val="28"/>
        </w:rPr>
        <w:t xml:space="preserve"> of Alzheimer’s disease. The researchers </w:t>
      </w:r>
      <w:r w:rsidR="00236C25">
        <w:rPr>
          <w:szCs w:val="28"/>
        </w:rPr>
        <w:t>mainly used</w:t>
      </w:r>
      <w:r w:rsidRPr="0007215A">
        <w:rPr>
          <w:szCs w:val="28"/>
        </w:rPr>
        <w:t xml:space="preserve"> two independent techniques: the first </w:t>
      </w:r>
      <w:r w:rsidR="00236C25">
        <w:rPr>
          <w:szCs w:val="28"/>
        </w:rPr>
        <w:t>one is</w:t>
      </w:r>
      <w:r w:rsidRPr="0007215A">
        <w:rPr>
          <w:szCs w:val="28"/>
        </w:rPr>
        <w:t xml:space="preserve"> 1D Convolutional Neural Network (CNN) </w:t>
      </w:r>
      <w:r w:rsidR="00236C25">
        <w:rPr>
          <w:szCs w:val="28"/>
        </w:rPr>
        <w:t>and the second one is</w:t>
      </w:r>
      <w:r w:rsidRPr="0007215A">
        <w:rPr>
          <w:szCs w:val="28"/>
        </w:rPr>
        <w:t xml:space="preserve"> a Random Forest model</w:t>
      </w:r>
      <w:r w:rsidR="00236C25">
        <w:rPr>
          <w:szCs w:val="28"/>
        </w:rPr>
        <w:t xml:space="preserve">, they </w:t>
      </w:r>
      <w:r w:rsidR="004623E8">
        <w:rPr>
          <w:szCs w:val="28"/>
        </w:rPr>
        <w:t>used</w:t>
      </w:r>
      <w:r w:rsidR="00236C25">
        <w:rPr>
          <w:szCs w:val="28"/>
        </w:rPr>
        <w:t xml:space="preserve"> both models</w:t>
      </w:r>
      <w:r w:rsidRPr="0007215A">
        <w:rPr>
          <w:szCs w:val="28"/>
        </w:rPr>
        <w:t xml:space="preserve"> to analyze patient clinical records, </w:t>
      </w:r>
      <w:r w:rsidR="00236C25">
        <w:rPr>
          <w:szCs w:val="28"/>
        </w:rPr>
        <w:t>and</w:t>
      </w:r>
      <w:r w:rsidRPr="0007215A">
        <w:rPr>
          <w:szCs w:val="28"/>
        </w:rPr>
        <w:t xml:space="preserve"> </w:t>
      </w:r>
      <w:r w:rsidR="00F94F61">
        <w:rPr>
          <w:szCs w:val="28"/>
        </w:rPr>
        <w:t xml:space="preserve">to </w:t>
      </w:r>
      <w:r w:rsidRPr="0007215A">
        <w:rPr>
          <w:szCs w:val="28"/>
        </w:rPr>
        <w:t>detect changes in brain MRI scans</w:t>
      </w:r>
      <w:r w:rsidR="00F94F61">
        <w:rPr>
          <w:szCs w:val="28"/>
        </w:rPr>
        <w:t xml:space="preserve"> by using VGG19</w:t>
      </w:r>
      <w:r w:rsidR="00C3507E">
        <w:rPr>
          <w:szCs w:val="28"/>
        </w:rPr>
        <w:t xml:space="preserve"> network</w:t>
      </w:r>
      <w:r w:rsidRPr="0007215A">
        <w:rPr>
          <w:szCs w:val="28"/>
        </w:rPr>
        <w:t xml:space="preserve">. The study </w:t>
      </w:r>
      <w:r w:rsidR="00C3507E">
        <w:rPr>
          <w:szCs w:val="28"/>
        </w:rPr>
        <w:t>used</w:t>
      </w:r>
      <w:r w:rsidRPr="0007215A">
        <w:rPr>
          <w:szCs w:val="28"/>
        </w:rPr>
        <w:t xml:space="preserve"> large public datasets, specifically ADNI and OASIS</w:t>
      </w:r>
      <w:r w:rsidR="006F05F0">
        <w:rPr>
          <w:szCs w:val="28"/>
        </w:rPr>
        <w:t xml:space="preserve"> to </w:t>
      </w:r>
      <w:r w:rsidRPr="0007215A">
        <w:rPr>
          <w:szCs w:val="28"/>
        </w:rPr>
        <w:t>categor</w:t>
      </w:r>
      <w:r w:rsidR="006F05F0">
        <w:rPr>
          <w:szCs w:val="28"/>
        </w:rPr>
        <w:t>ize the</w:t>
      </w:r>
      <w:r w:rsidRPr="0007215A">
        <w:rPr>
          <w:szCs w:val="28"/>
        </w:rPr>
        <w:t xml:space="preserve"> patients into </w:t>
      </w:r>
      <w:r w:rsidR="006F05F0">
        <w:rPr>
          <w:szCs w:val="28"/>
        </w:rPr>
        <w:t>three</w:t>
      </w:r>
      <w:r w:rsidRPr="0007215A">
        <w:rPr>
          <w:szCs w:val="28"/>
        </w:rPr>
        <w:t xml:space="preserve"> stages: normal </w:t>
      </w:r>
      <w:r w:rsidR="006F05F0">
        <w:rPr>
          <w:szCs w:val="28"/>
        </w:rPr>
        <w:t>cognitive</w:t>
      </w:r>
      <w:r w:rsidRPr="0007215A">
        <w:rPr>
          <w:szCs w:val="28"/>
        </w:rPr>
        <w:t xml:space="preserve"> (NC), mild cognitive impairment (MCI), and Alzheimer's disease (AD). The framework achieved over 90%</w:t>
      </w:r>
      <w:r w:rsidR="006F05F0">
        <w:rPr>
          <w:szCs w:val="28"/>
        </w:rPr>
        <w:t xml:space="preserve"> as</w:t>
      </w:r>
      <w:r w:rsidRPr="0007215A">
        <w:rPr>
          <w:szCs w:val="28"/>
        </w:rPr>
        <w:t xml:space="preserve"> accuracy. However, its main limitations are </w:t>
      </w:r>
      <w:r w:rsidR="006A1AB0">
        <w:rPr>
          <w:szCs w:val="28"/>
        </w:rPr>
        <w:t>the</w:t>
      </w:r>
      <w:r w:rsidRPr="0007215A">
        <w:rPr>
          <w:szCs w:val="28"/>
        </w:rPr>
        <w:t xml:space="preserve"> combine images and clinical data </w:t>
      </w:r>
      <w:r w:rsidR="00637625">
        <w:rPr>
          <w:szCs w:val="28"/>
        </w:rPr>
        <w:t>to unified</w:t>
      </w:r>
      <w:r w:rsidRPr="0007215A">
        <w:rPr>
          <w:szCs w:val="28"/>
        </w:rPr>
        <w:t xml:space="preserve"> decision, and it relies on 2D images which might miss some 3D details of the brain.</w:t>
      </w:r>
    </w:p>
    <w:p w14:paraId="132495AD" w14:textId="643AB7EB" w:rsidR="005764B1" w:rsidRDefault="005764B1" w:rsidP="005764B1">
      <w:pPr>
        <w:spacing w:after="253" w:line="259" w:lineRule="auto"/>
        <w:ind w:left="-180" w:firstLine="0"/>
        <w:rPr>
          <w:b/>
          <w:bCs/>
          <w:szCs w:val="28"/>
          <w:rtl/>
        </w:rPr>
      </w:pPr>
      <w:r w:rsidRPr="005764B1">
        <w:rPr>
          <w:b/>
          <w:bCs/>
          <w:szCs w:val="28"/>
        </w:rPr>
        <w:t xml:space="preserve">Zhang et al. (2023) </w:t>
      </w:r>
      <w:r w:rsidR="008843FC">
        <w:rPr>
          <w:szCs w:val="28"/>
        </w:rPr>
        <w:t>Proposed</w:t>
      </w:r>
      <w:r w:rsidR="00B75A3F">
        <w:rPr>
          <w:szCs w:val="28"/>
        </w:rPr>
        <w:t xml:space="preserve"> a framework</w:t>
      </w:r>
      <w:r w:rsidR="00FF76DC">
        <w:rPr>
          <w:szCs w:val="28"/>
        </w:rPr>
        <w:t xml:space="preserve"> to improve the early detection of Alzheimer’s disease by </w:t>
      </w:r>
      <w:r w:rsidRPr="005764B1">
        <w:rPr>
          <w:szCs w:val="28"/>
        </w:rPr>
        <w:t xml:space="preserve">Neural Network (GNN) </w:t>
      </w:r>
      <w:r w:rsidR="00D009CB">
        <w:rPr>
          <w:szCs w:val="28"/>
        </w:rPr>
        <w:t>as multi model</w:t>
      </w:r>
      <w:r w:rsidRPr="005764B1">
        <w:rPr>
          <w:szCs w:val="28"/>
        </w:rPr>
        <w:t>. Instead of analyzing flat images, the</w:t>
      </w:r>
      <w:r w:rsidR="002F6904">
        <w:rPr>
          <w:szCs w:val="28"/>
        </w:rPr>
        <w:t>y used an</w:t>
      </w:r>
      <w:r w:rsidRPr="005764B1">
        <w:rPr>
          <w:szCs w:val="28"/>
        </w:rPr>
        <w:t xml:space="preserve"> advanced GNN deep learning techniques to understand the </w:t>
      </w:r>
      <w:r w:rsidRPr="005764B1">
        <w:rPr>
          <w:szCs w:val="28"/>
        </w:rPr>
        <w:lastRenderedPageBreak/>
        <w:t xml:space="preserve">network connections and relationships between different brain regions. The study </w:t>
      </w:r>
      <w:r w:rsidR="00995289">
        <w:rPr>
          <w:szCs w:val="28"/>
        </w:rPr>
        <w:t>used</w:t>
      </w:r>
      <w:r w:rsidRPr="005764B1">
        <w:rPr>
          <w:szCs w:val="28"/>
        </w:rPr>
        <w:t xml:space="preserve"> the ADNI dataset</w:t>
      </w:r>
      <w:r w:rsidR="00995289">
        <w:rPr>
          <w:szCs w:val="28"/>
        </w:rPr>
        <w:t xml:space="preserve"> and </w:t>
      </w:r>
      <w:proofErr w:type="gramStart"/>
      <w:r w:rsidRPr="005764B1">
        <w:rPr>
          <w:szCs w:val="28"/>
        </w:rPr>
        <w:t>combin</w:t>
      </w:r>
      <w:r w:rsidR="00995289">
        <w:rPr>
          <w:szCs w:val="28"/>
        </w:rPr>
        <w:t>e</w:t>
      </w:r>
      <w:proofErr w:type="gramEnd"/>
      <w:r w:rsidRPr="005764B1">
        <w:rPr>
          <w:szCs w:val="28"/>
        </w:rPr>
        <w:t xml:space="preserve"> brain scans (MRI and PET) for a more </w:t>
      </w:r>
      <w:r w:rsidR="00CA1283">
        <w:rPr>
          <w:szCs w:val="28"/>
        </w:rPr>
        <w:t>advanced</w:t>
      </w:r>
      <w:r w:rsidRPr="005764B1">
        <w:rPr>
          <w:szCs w:val="28"/>
        </w:rPr>
        <w:t xml:space="preserve"> analysis. Patients categorized into four main developmental stages: healthy (NC), early memory loss (EMCI), late memory loss (LMCI), and Alzheimer's disease (AD). </w:t>
      </w:r>
      <w:r w:rsidR="008843FC">
        <w:rPr>
          <w:szCs w:val="28"/>
        </w:rPr>
        <w:t>T</w:t>
      </w:r>
      <w:r w:rsidRPr="005764B1">
        <w:rPr>
          <w:szCs w:val="28"/>
        </w:rPr>
        <w:t xml:space="preserve">he proposed framework achieved </w:t>
      </w:r>
      <w:proofErr w:type="gramStart"/>
      <w:r w:rsidRPr="005764B1">
        <w:rPr>
          <w:szCs w:val="28"/>
        </w:rPr>
        <w:t>a 92</w:t>
      </w:r>
      <w:proofErr w:type="gramEnd"/>
      <w:r w:rsidRPr="005764B1">
        <w:rPr>
          <w:szCs w:val="28"/>
        </w:rPr>
        <w:t xml:space="preserve">% accuracy in detecting the disease. </w:t>
      </w:r>
      <w:r w:rsidR="00D041DB" w:rsidRPr="00D041DB">
        <w:rPr>
          <w:szCs w:val="28"/>
        </w:rPr>
        <w:t>Nevertheless</w:t>
      </w:r>
      <w:r w:rsidRPr="005764B1">
        <w:rPr>
          <w:szCs w:val="28"/>
        </w:rPr>
        <w:t>, the</w:t>
      </w:r>
      <w:r w:rsidR="008D7A4E">
        <w:rPr>
          <w:szCs w:val="28"/>
        </w:rPr>
        <w:t xml:space="preserve"> </w:t>
      </w:r>
      <w:proofErr w:type="gramStart"/>
      <w:r w:rsidR="008D7A4E">
        <w:rPr>
          <w:szCs w:val="28"/>
        </w:rPr>
        <w:t>study</w:t>
      </w:r>
      <w:proofErr w:type="gramEnd"/>
      <w:r w:rsidRPr="005764B1">
        <w:rPr>
          <w:szCs w:val="28"/>
        </w:rPr>
        <w:t xml:space="preserve"> main limitations </w:t>
      </w:r>
      <w:r w:rsidR="00EB3E53">
        <w:rPr>
          <w:szCs w:val="28"/>
        </w:rPr>
        <w:t>related to</w:t>
      </w:r>
      <w:r w:rsidRPr="005764B1">
        <w:rPr>
          <w:szCs w:val="28"/>
        </w:rPr>
        <w:t xml:space="preserve"> high clinical cost </w:t>
      </w:r>
      <w:r w:rsidR="00EB3E53">
        <w:rPr>
          <w:szCs w:val="28"/>
        </w:rPr>
        <w:t xml:space="preserve">for </w:t>
      </w:r>
      <w:r w:rsidRPr="005764B1">
        <w:rPr>
          <w:szCs w:val="28"/>
        </w:rPr>
        <w:t xml:space="preserve">patients to </w:t>
      </w:r>
      <w:r w:rsidR="00EB3E53">
        <w:rPr>
          <w:szCs w:val="28"/>
        </w:rPr>
        <w:t>go</w:t>
      </w:r>
      <w:r w:rsidRPr="005764B1">
        <w:rPr>
          <w:szCs w:val="28"/>
        </w:rPr>
        <w:t xml:space="preserve"> both </w:t>
      </w:r>
      <w:r w:rsidR="00CA7A6E">
        <w:rPr>
          <w:szCs w:val="28"/>
        </w:rPr>
        <w:t xml:space="preserve">for </w:t>
      </w:r>
      <w:r w:rsidRPr="005764B1">
        <w:rPr>
          <w:szCs w:val="28"/>
        </w:rPr>
        <w:t>MRI and PET scans</w:t>
      </w:r>
      <w:r w:rsidR="00CA7A6E">
        <w:rPr>
          <w:szCs w:val="28"/>
        </w:rPr>
        <w:t xml:space="preserve"> </w:t>
      </w:r>
      <w:r w:rsidR="005C6D44">
        <w:rPr>
          <w:szCs w:val="28"/>
        </w:rPr>
        <w:t>and</w:t>
      </w:r>
      <w:r w:rsidRPr="005764B1">
        <w:rPr>
          <w:szCs w:val="28"/>
        </w:rPr>
        <w:t xml:space="preserve"> the heavy computational power needed for each individual patient.</w:t>
      </w:r>
    </w:p>
    <w:p w14:paraId="12740D1C" w14:textId="23DDA3C9" w:rsidR="003B4D75" w:rsidRPr="003B4D75" w:rsidRDefault="003B4D75" w:rsidP="003B4D75">
      <w:pPr>
        <w:spacing w:after="253" w:line="259" w:lineRule="auto"/>
        <w:ind w:left="-180" w:firstLine="0"/>
        <w:rPr>
          <w:szCs w:val="28"/>
        </w:rPr>
      </w:pPr>
      <w:r w:rsidRPr="003B4D75">
        <w:rPr>
          <w:b/>
          <w:bCs/>
          <w:szCs w:val="28"/>
        </w:rPr>
        <w:t xml:space="preserve">Helaly et al. (2021) </w:t>
      </w:r>
      <w:r w:rsidR="00FC7412">
        <w:rPr>
          <w:szCs w:val="28"/>
        </w:rPr>
        <w:t>used</w:t>
      </w:r>
      <w:r w:rsidRPr="003B4D75">
        <w:rPr>
          <w:szCs w:val="28"/>
        </w:rPr>
        <w:t xml:space="preserve"> a deep learning framework called </w:t>
      </w:r>
      <w:r w:rsidR="00FC7412">
        <w:rPr>
          <w:szCs w:val="28"/>
        </w:rPr>
        <w:t>(</w:t>
      </w:r>
      <w:r w:rsidRPr="003B4D75">
        <w:rPr>
          <w:szCs w:val="28"/>
        </w:rPr>
        <w:t>E2AD2C</w:t>
      </w:r>
      <w:r w:rsidR="00FC7412">
        <w:rPr>
          <w:szCs w:val="28"/>
        </w:rPr>
        <w:t>)</w:t>
      </w:r>
      <w:r w:rsidRPr="003B4D75">
        <w:rPr>
          <w:szCs w:val="28"/>
        </w:rPr>
        <w:t xml:space="preserve"> </w:t>
      </w:r>
      <w:r w:rsidR="00FC7412">
        <w:rPr>
          <w:szCs w:val="28"/>
        </w:rPr>
        <w:t xml:space="preserve">to </w:t>
      </w:r>
      <w:r w:rsidR="004F2105">
        <w:rPr>
          <w:szCs w:val="28"/>
        </w:rPr>
        <w:t>detect</w:t>
      </w:r>
      <w:r w:rsidRPr="003B4D75">
        <w:rPr>
          <w:szCs w:val="28"/>
        </w:rPr>
        <w:t xml:space="preserve"> and </w:t>
      </w:r>
      <w:proofErr w:type="gramStart"/>
      <w:r w:rsidR="004F2105">
        <w:rPr>
          <w:szCs w:val="28"/>
        </w:rPr>
        <w:t>classify</w:t>
      </w:r>
      <w:r w:rsidRPr="003B4D75">
        <w:rPr>
          <w:szCs w:val="28"/>
        </w:rPr>
        <w:t xml:space="preserve"> of</w:t>
      </w:r>
      <w:proofErr w:type="gramEnd"/>
      <w:r w:rsidRPr="003B4D75">
        <w:rPr>
          <w:szCs w:val="28"/>
        </w:rPr>
        <w:t xml:space="preserve"> Alzheimer’s disease</w:t>
      </w:r>
      <w:r w:rsidR="004F2105">
        <w:rPr>
          <w:szCs w:val="28"/>
        </w:rPr>
        <w:t xml:space="preserve"> in early stages</w:t>
      </w:r>
      <w:r w:rsidRPr="003B4D75">
        <w:rPr>
          <w:szCs w:val="28"/>
        </w:rPr>
        <w:t>. The methods</w:t>
      </w:r>
      <w:r w:rsidR="00186D36">
        <w:rPr>
          <w:szCs w:val="28"/>
        </w:rPr>
        <w:t xml:space="preserve"> used in the study focused mainly on</w:t>
      </w:r>
      <w:r w:rsidRPr="003B4D75">
        <w:rPr>
          <w:szCs w:val="28"/>
        </w:rPr>
        <w:t xml:space="preserve"> using simple computer networks (CNN) and a more advanced, pre-trained system called VGG19. The study used ADNI dataset</w:t>
      </w:r>
      <w:r w:rsidR="007E0DB2">
        <w:rPr>
          <w:szCs w:val="28"/>
        </w:rPr>
        <w:t xml:space="preserve"> to brain scan images</w:t>
      </w:r>
      <w:r w:rsidRPr="003B4D75">
        <w:rPr>
          <w:szCs w:val="28"/>
        </w:rPr>
        <w:t xml:space="preserve">, covering four different stages: healthy (NC), early memory loss (EMCI), late memory loss (LMCI), and Alzheimer’s disease (AD). </w:t>
      </w:r>
      <w:r w:rsidR="009C0EFD">
        <w:rPr>
          <w:szCs w:val="28"/>
        </w:rPr>
        <w:t>And for accur</w:t>
      </w:r>
      <w:r w:rsidR="00D42E58">
        <w:rPr>
          <w:szCs w:val="28"/>
        </w:rPr>
        <w:t xml:space="preserve">acy the study </w:t>
      </w:r>
      <w:proofErr w:type="gramStart"/>
      <w:r w:rsidR="000F633B">
        <w:rPr>
          <w:szCs w:val="28"/>
        </w:rPr>
        <w:t>reached to</w:t>
      </w:r>
      <w:proofErr w:type="gramEnd"/>
      <w:r w:rsidRPr="003B4D75">
        <w:rPr>
          <w:szCs w:val="28"/>
        </w:rPr>
        <w:t xml:space="preserve"> 95.17</w:t>
      </w:r>
      <w:r w:rsidR="00D42E58">
        <w:rPr>
          <w:szCs w:val="28"/>
        </w:rPr>
        <w:t>% for using t</w:t>
      </w:r>
      <w:r w:rsidRPr="003B4D75">
        <w:rPr>
          <w:szCs w:val="28"/>
        </w:rPr>
        <w:t>he simple computer</w:t>
      </w:r>
      <w:r w:rsidR="00D42E58">
        <w:rPr>
          <w:szCs w:val="28"/>
        </w:rPr>
        <w:t>,</w:t>
      </w:r>
      <w:r w:rsidR="00E018EC">
        <w:rPr>
          <w:szCs w:val="28"/>
        </w:rPr>
        <w:t xml:space="preserve"> </w:t>
      </w:r>
      <w:r w:rsidR="000F5156">
        <w:rPr>
          <w:szCs w:val="28"/>
        </w:rPr>
        <w:t>and</w:t>
      </w:r>
      <w:r w:rsidRPr="003B4D75">
        <w:rPr>
          <w:szCs w:val="28"/>
        </w:rPr>
        <w:t xml:space="preserve"> </w:t>
      </w:r>
      <w:r w:rsidR="00E018EC" w:rsidRPr="003B4D75">
        <w:rPr>
          <w:szCs w:val="28"/>
        </w:rPr>
        <w:t>accuracy of 97%.</w:t>
      </w:r>
      <w:r w:rsidR="00E018EC">
        <w:rPr>
          <w:szCs w:val="28"/>
        </w:rPr>
        <w:t xml:space="preserve"> for</w:t>
      </w:r>
      <w:r w:rsidRPr="003B4D75">
        <w:rPr>
          <w:szCs w:val="28"/>
        </w:rPr>
        <w:t xml:space="preserve"> advanced VGG19 model</w:t>
      </w:r>
      <w:r w:rsidR="00E018EC" w:rsidRPr="003B4D75">
        <w:rPr>
          <w:szCs w:val="28"/>
        </w:rPr>
        <w:t>.</w:t>
      </w:r>
      <w:r w:rsidRPr="003B4D75">
        <w:rPr>
          <w:szCs w:val="28"/>
        </w:rPr>
        <w:t xml:space="preserve"> </w:t>
      </w:r>
      <w:r w:rsidR="00D03D42">
        <w:rPr>
          <w:szCs w:val="28"/>
        </w:rPr>
        <w:t xml:space="preserve">Yet the study </w:t>
      </w:r>
      <w:r w:rsidR="004856C7">
        <w:rPr>
          <w:szCs w:val="28"/>
        </w:rPr>
        <w:t>drawback</w:t>
      </w:r>
      <w:r w:rsidR="00841646">
        <w:rPr>
          <w:szCs w:val="28"/>
        </w:rPr>
        <w:t>s</w:t>
      </w:r>
      <w:r w:rsidRPr="003B4D75">
        <w:rPr>
          <w:szCs w:val="28"/>
        </w:rPr>
        <w:t xml:space="preserve"> are the high computer power needed for the 3D brain scans without considering </w:t>
      </w:r>
      <w:proofErr w:type="gramStart"/>
      <w:r w:rsidR="007920C9">
        <w:rPr>
          <w:szCs w:val="28"/>
        </w:rPr>
        <w:t>to use</w:t>
      </w:r>
      <w:proofErr w:type="gramEnd"/>
      <w:r w:rsidRPr="003B4D75">
        <w:rPr>
          <w:szCs w:val="28"/>
        </w:rPr>
        <w:t xml:space="preserve"> other patient data like memory tests or age.</w:t>
      </w:r>
    </w:p>
    <w:p w14:paraId="0E699D86" w14:textId="4CBF26B7" w:rsidR="003B4D75" w:rsidRPr="003B4D75" w:rsidRDefault="003B4D75" w:rsidP="003B4D75">
      <w:pPr>
        <w:spacing w:after="253" w:line="259" w:lineRule="auto"/>
        <w:ind w:left="-180" w:firstLine="0"/>
        <w:rPr>
          <w:szCs w:val="28"/>
        </w:rPr>
      </w:pPr>
      <w:r w:rsidRPr="003B4D75">
        <w:rPr>
          <w:b/>
          <w:bCs/>
          <w:szCs w:val="28"/>
        </w:rPr>
        <w:t xml:space="preserve">Warren and Moustafa (2026) </w:t>
      </w:r>
      <w:r w:rsidR="00B44098">
        <w:rPr>
          <w:szCs w:val="28"/>
        </w:rPr>
        <w:t xml:space="preserve">in their study </w:t>
      </w:r>
      <w:r w:rsidR="00077A95">
        <w:rPr>
          <w:szCs w:val="28"/>
        </w:rPr>
        <w:t xml:space="preserve">they </w:t>
      </w:r>
      <w:r w:rsidR="003C0CAF">
        <w:rPr>
          <w:szCs w:val="28"/>
        </w:rPr>
        <w:t>used</w:t>
      </w:r>
      <w:r w:rsidRPr="003B4D75">
        <w:rPr>
          <w:szCs w:val="28"/>
        </w:rPr>
        <w:t xml:space="preserve"> a multimodal </w:t>
      </w:r>
      <w:r w:rsidR="004F09C0">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sidR="0051100C">
        <w:rPr>
          <w:szCs w:val="28"/>
        </w:rPr>
        <w:t xml:space="preserve">a </w:t>
      </w:r>
      <w:r w:rsidRPr="003B4D75">
        <w:rPr>
          <w:szCs w:val="28"/>
        </w:rPr>
        <w:t xml:space="preserve">brain region </w:t>
      </w:r>
      <w:r w:rsidR="00A9453C">
        <w:rPr>
          <w:szCs w:val="28"/>
        </w:rPr>
        <w:t>that could</w:t>
      </w:r>
      <w:r w:rsidRPr="003B4D75">
        <w:rPr>
          <w:szCs w:val="28"/>
        </w:rPr>
        <w:t xml:space="preserve"> be affected early in the disease. To make the model more </w:t>
      </w:r>
      <w:r w:rsidR="00ED33F0">
        <w:rPr>
          <w:szCs w:val="28"/>
        </w:rPr>
        <w:t>trustworthy</w:t>
      </w:r>
      <w:r w:rsidRPr="003B4D75">
        <w:rPr>
          <w:szCs w:val="28"/>
        </w:rPr>
        <w:t xml:space="preserve">, the researchers </w:t>
      </w:r>
      <w:r w:rsidR="00ED33F0">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sidR="002A2248">
        <w:rPr>
          <w:szCs w:val="28"/>
        </w:rPr>
        <w:t>in the examination</w:t>
      </w:r>
      <w:r w:rsidRPr="003B4D75">
        <w:rPr>
          <w:szCs w:val="28"/>
        </w:rPr>
        <w:t xml:space="preserve">. The study </w:t>
      </w:r>
      <w:r w:rsidR="002A2248">
        <w:rPr>
          <w:szCs w:val="28"/>
        </w:rPr>
        <w:t>selected</w:t>
      </w:r>
      <w:r w:rsidRPr="003B4D75">
        <w:rPr>
          <w:szCs w:val="28"/>
        </w:rPr>
        <w:t xml:space="preserve"> a small group of 52 participants from the ADNI database. </w:t>
      </w:r>
      <w:r w:rsidR="00791FD2">
        <w:rPr>
          <w:szCs w:val="28"/>
        </w:rPr>
        <w:t>The</w:t>
      </w:r>
      <w:r w:rsidRPr="003B4D75">
        <w:rPr>
          <w:szCs w:val="28"/>
        </w:rPr>
        <w:t xml:space="preserve"> accuracy </w:t>
      </w:r>
      <w:r w:rsidR="00791FD2">
        <w:rPr>
          <w:szCs w:val="28"/>
        </w:rPr>
        <w:t>was</w:t>
      </w:r>
      <w:r w:rsidRPr="003B4D75">
        <w:rPr>
          <w:szCs w:val="28"/>
        </w:rPr>
        <w:t xml:space="preserve"> 90%, which </w:t>
      </w:r>
      <w:r w:rsidR="00791FD2">
        <w:rPr>
          <w:szCs w:val="28"/>
        </w:rPr>
        <w:t>is</w:t>
      </w:r>
      <w:r w:rsidRPr="003B4D75">
        <w:rPr>
          <w:szCs w:val="28"/>
        </w:rPr>
        <w:t xml:space="preserve"> much better than the 58% accuracy reached when using brain scans</w:t>
      </w:r>
      <w:r w:rsidR="00304473">
        <w:rPr>
          <w:szCs w:val="28"/>
        </w:rPr>
        <w:t>, even so mixing</w:t>
      </w:r>
      <w:r w:rsidR="00946197">
        <w:rPr>
          <w:szCs w:val="28"/>
        </w:rPr>
        <w:t xml:space="preserve"> the </w:t>
      </w:r>
      <w:r w:rsidR="00304473">
        <w:rPr>
          <w:szCs w:val="28"/>
        </w:rPr>
        <w:t>brain data</w:t>
      </w:r>
      <w:r w:rsidRPr="003B4D75">
        <w:rPr>
          <w:szCs w:val="28"/>
        </w:rPr>
        <w:t xml:space="preserve"> </w:t>
      </w:r>
      <w:r w:rsidR="0049509A">
        <w:rPr>
          <w:szCs w:val="28"/>
        </w:rPr>
        <w:t xml:space="preserve">with clinical tests </w:t>
      </w:r>
      <w:proofErr w:type="gramStart"/>
      <w:r w:rsidR="0049509A">
        <w:rPr>
          <w:szCs w:val="28"/>
        </w:rPr>
        <w:t>give</w:t>
      </w:r>
      <w:proofErr w:type="gramEnd"/>
      <w:r w:rsidR="0049509A">
        <w:rPr>
          <w:szCs w:val="28"/>
        </w:rPr>
        <w:t xml:space="preserve"> a better accuracy but re</w:t>
      </w:r>
      <w:r w:rsidR="00494B6D">
        <w:rPr>
          <w:szCs w:val="28"/>
        </w:rPr>
        <w:t>search dealt with</w:t>
      </w:r>
      <w:r w:rsidRPr="003B4D75">
        <w:rPr>
          <w:szCs w:val="28"/>
        </w:rPr>
        <w:t xml:space="preserve"> very small sample size and need </w:t>
      </w:r>
      <w:r w:rsidR="00494B6D">
        <w:rPr>
          <w:szCs w:val="28"/>
        </w:rPr>
        <w:t>to be tested</w:t>
      </w:r>
      <w:r w:rsidRPr="003B4D75">
        <w:rPr>
          <w:szCs w:val="28"/>
        </w:rPr>
        <w:t xml:space="preserve"> on </w:t>
      </w:r>
      <w:r w:rsidR="00494B6D">
        <w:rPr>
          <w:szCs w:val="28"/>
        </w:rPr>
        <w:t>large patients’ data set</w:t>
      </w:r>
      <w:r w:rsidRPr="003B4D75">
        <w:rPr>
          <w:szCs w:val="28"/>
        </w:rPr>
        <w:t>.</w:t>
      </w:r>
    </w:p>
    <w:p w14:paraId="602C9C91" w14:textId="3758F283" w:rsidR="000F19A4" w:rsidRPr="000F19A4" w:rsidRDefault="000F19A4" w:rsidP="000F19A4">
      <w:pPr>
        <w:ind w:left="-180" w:firstLine="0"/>
        <w:rPr>
          <w:szCs w:val="28"/>
        </w:rPr>
      </w:pPr>
      <w:r w:rsidRPr="000F19A4">
        <w:rPr>
          <w:b/>
          <w:bCs/>
          <w:szCs w:val="28"/>
        </w:rPr>
        <w:t>Wang et al. (2024)</w:t>
      </w:r>
      <w:r w:rsidRPr="000F19A4">
        <w:rPr>
          <w:szCs w:val="28"/>
        </w:rPr>
        <w:t xml:space="preserve"> </w:t>
      </w:r>
      <w:r w:rsidR="00E07921" w:rsidRPr="00E07921">
        <w:rPr>
          <w:szCs w:val="28"/>
        </w:rPr>
        <w:t xml:space="preserve">In </w:t>
      </w:r>
      <w:r w:rsidR="0030615B">
        <w:rPr>
          <w:szCs w:val="28"/>
        </w:rPr>
        <w:t>this</w:t>
      </w:r>
      <w:r w:rsidR="00E07921" w:rsidRPr="00E07921">
        <w:rPr>
          <w:szCs w:val="28"/>
        </w:rPr>
        <w:t xml:space="preserve"> paper, the authors </w:t>
      </w:r>
      <w:r w:rsidR="001840E5">
        <w:rPr>
          <w:szCs w:val="28"/>
        </w:rPr>
        <w:t>developed</w:t>
      </w:r>
      <w:r w:rsidR="00E07921" w:rsidRPr="00E07921">
        <w:rPr>
          <w:szCs w:val="28"/>
        </w:rPr>
        <w:t xml:space="preserve"> a deep learning model to catch Alzheimer's early by mixing </w:t>
      </w:r>
      <w:r w:rsidR="001840E5">
        <w:rPr>
          <w:szCs w:val="28"/>
        </w:rPr>
        <w:t xml:space="preserve">data from </w:t>
      </w:r>
      <w:r w:rsidR="00E07921" w:rsidRPr="00E07921">
        <w:rPr>
          <w:szCs w:val="28"/>
        </w:rPr>
        <w:t>different data</w:t>
      </w:r>
      <w:r w:rsidR="001840E5">
        <w:rPr>
          <w:szCs w:val="28"/>
        </w:rPr>
        <w:t xml:space="preserve"> sources</w:t>
      </w:r>
      <w:r w:rsidR="00E07921" w:rsidRPr="00E07921">
        <w:rPr>
          <w:szCs w:val="28"/>
        </w:rPr>
        <w:t xml:space="preserve">. </w:t>
      </w:r>
      <w:r w:rsidR="001840E5">
        <w:rPr>
          <w:szCs w:val="28"/>
        </w:rPr>
        <w:t>For</w:t>
      </w:r>
      <w:r w:rsidR="00E07921" w:rsidRPr="00E07921">
        <w:rPr>
          <w:szCs w:val="28"/>
        </w:rPr>
        <w:t xml:space="preserve"> brain changes, they used a </w:t>
      </w:r>
      <w:proofErr w:type="spellStart"/>
      <w:r w:rsidR="00E07921" w:rsidRPr="00E07921">
        <w:rPr>
          <w:szCs w:val="28"/>
        </w:rPr>
        <w:t>ResNet</w:t>
      </w:r>
      <w:proofErr w:type="spellEnd"/>
      <w:r w:rsidR="00E07921" w:rsidRPr="00E07921">
        <w:rPr>
          <w:szCs w:val="28"/>
        </w:rPr>
        <w:t xml:space="preserve"> to pull features from specific brain areas, </w:t>
      </w:r>
      <w:r w:rsidR="00054C27">
        <w:rPr>
          <w:szCs w:val="28"/>
        </w:rPr>
        <w:t xml:space="preserve">and with help of </w:t>
      </w:r>
      <w:r w:rsidR="00E07921" w:rsidRPr="00E07921">
        <w:rPr>
          <w:szCs w:val="28"/>
        </w:rPr>
        <w:t xml:space="preserve">an attention convolution module </w:t>
      </w:r>
      <w:r w:rsidR="00A55117">
        <w:rPr>
          <w:szCs w:val="28"/>
        </w:rPr>
        <w:t>they have a</w:t>
      </w:r>
      <w:r w:rsidR="00480543">
        <w:rPr>
          <w:szCs w:val="28"/>
        </w:rPr>
        <w:t xml:space="preserve"> close look </w:t>
      </w:r>
      <w:r w:rsidR="00A55117">
        <w:rPr>
          <w:szCs w:val="28"/>
        </w:rPr>
        <w:t xml:space="preserve">to </w:t>
      </w:r>
      <w:r w:rsidR="00107A73">
        <w:rPr>
          <w:szCs w:val="28"/>
        </w:rPr>
        <w:t>a</w:t>
      </w:r>
      <w:r w:rsidR="00E07921" w:rsidRPr="00E07921">
        <w:rPr>
          <w:szCs w:val="28"/>
        </w:rPr>
        <w:t xml:space="preserve"> sick </w:t>
      </w:r>
      <w:r w:rsidR="00107A73" w:rsidRPr="00E07921">
        <w:rPr>
          <w:szCs w:val="28"/>
        </w:rPr>
        <w:t>spot</w:t>
      </w:r>
      <w:r w:rsidR="00E07921" w:rsidRPr="00E07921">
        <w:rPr>
          <w:szCs w:val="28"/>
        </w:rPr>
        <w:t>.</w:t>
      </w:r>
      <w:r w:rsidR="00A55117">
        <w:rPr>
          <w:szCs w:val="28"/>
        </w:rPr>
        <w:t xml:space="preserve"> For achieving this</w:t>
      </w:r>
      <w:r w:rsidR="00E07921" w:rsidRPr="00E07921">
        <w:rPr>
          <w:szCs w:val="28"/>
        </w:rPr>
        <w:t xml:space="preserve"> the ADNI </w:t>
      </w:r>
      <w:r w:rsidR="00307E9D">
        <w:rPr>
          <w:szCs w:val="28"/>
        </w:rPr>
        <w:t>data set has been</w:t>
      </w:r>
      <w:r w:rsidR="00E07921" w:rsidRPr="00E07921">
        <w:rPr>
          <w:szCs w:val="28"/>
        </w:rPr>
        <w:t xml:space="preserve"> </w:t>
      </w:r>
      <w:proofErr w:type="gramStart"/>
      <w:r w:rsidR="00307E9D">
        <w:rPr>
          <w:szCs w:val="28"/>
        </w:rPr>
        <w:t>using</w:t>
      </w:r>
      <w:proofErr w:type="gramEnd"/>
      <w:r w:rsidR="00307E9D">
        <w:rPr>
          <w:szCs w:val="28"/>
        </w:rPr>
        <w:t xml:space="preserve"> to </w:t>
      </w:r>
      <w:r w:rsidR="00E07921" w:rsidRPr="00E07921">
        <w:rPr>
          <w:szCs w:val="28"/>
        </w:rPr>
        <w:t xml:space="preserve">mix MRI brain scans with genetic data to create special 3D images. The patients </w:t>
      </w:r>
      <w:r w:rsidR="00107A73">
        <w:rPr>
          <w:szCs w:val="28"/>
        </w:rPr>
        <w:t>have been</w:t>
      </w:r>
      <w:r w:rsidR="00E07921" w:rsidRPr="00E07921">
        <w:rPr>
          <w:szCs w:val="28"/>
        </w:rPr>
        <w:t xml:space="preserve"> split into three groups: NC, MCI, and AD. By </w:t>
      </w:r>
      <w:r w:rsidR="00542AF8">
        <w:rPr>
          <w:szCs w:val="28"/>
        </w:rPr>
        <w:t xml:space="preserve">using </w:t>
      </w:r>
      <w:r w:rsidR="00542AF8">
        <w:rPr>
          <w:szCs w:val="28"/>
        </w:rPr>
        <w:lastRenderedPageBreak/>
        <w:t>this approach</w:t>
      </w:r>
      <w:r w:rsidR="00E07921" w:rsidRPr="00E07921">
        <w:rPr>
          <w:szCs w:val="28"/>
        </w:rPr>
        <w:t xml:space="preserve">, they </w:t>
      </w:r>
      <w:proofErr w:type="gramStart"/>
      <w:r w:rsidR="00E07921" w:rsidRPr="00E07921">
        <w:rPr>
          <w:szCs w:val="28"/>
        </w:rPr>
        <w:t xml:space="preserve">reached </w:t>
      </w:r>
      <w:r w:rsidR="00542AF8">
        <w:rPr>
          <w:szCs w:val="28"/>
        </w:rPr>
        <w:t>to</w:t>
      </w:r>
      <w:proofErr w:type="gramEnd"/>
      <w:r w:rsidR="00E07921" w:rsidRPr="00E07921">
        <w:rPr>
          <w:szCs w:val="28"/>
        </w:rPr>
        <w:t xml:space="preserve"> 93.44% accuracy</w:t>
      </w:r>
      <w:r w:rsidR="00F335C1" w:rsidRPr="00E07921">
        <w:rPr>
          <w:szCs w:val="28"/>
        </w:rPr>
        <w:t>.</w:t>
      </w:r>
      <w:r w:rsidR="00F335C1">
        <w:rPr>
          <w:szCs w:val="28"/>
        </w:rPr>
        <w:t xml:space="preserve"> Still th</w:t>
      </w:r>
      <w:r w:rsidR="00E07921" w:rsidRPr="00E07921">
        <w:rPr>
          <w:szCs w:val="28"/>
        </w:rPr>
        <w:t xml:space="preserve">e main </w:t>
      </w:r>
      <w:proofErr w:type="gramStart"/>
      <w:r w:rsidR="00E07921" w:rsidRPr="00E07921">
        <w:rPr>
          <w:szCs w:val="28"/>
        </w:rPr>
        <w:t>issues are</w:t>
      </w:r>
      <w:proofErr w:type="gramEnd"/>
      <w:r w:rsidR="00E07921" w:rsidRPr="00E07921">
        <w:rPr>
          <w:szCs w:val="28"/>
        </w:rPr>
        <w:t xml:space="preserve"> building 3D image fusions </w:t>
      </w:r>
      <w:r w:rsidR="001C66A4">
        <w:rPr>
          <w:szCs w:val="28"/>
        </w:rPr>
        <w:t>required a lot of</w:t>
      </w:r>
      <w:r w:rsidR="00E07921" w:rsidRPr="00E07921">
        <w:rPr>
          <w:szCs w:val="28"/>
        </w:rPr>
        <w:t xml:space="preserve"> </w:t>
      </w:r>
      <w:r w:rsidR="001C66A4">
        <w:rPr>
          <w:szCs w:val="28"/>
        </w:rPr>
        <w:t>computing</w:t>
      </w:r>
      <w:r w:rsidR="00FE3F42">
        <w:rPr>
          <w:szCs w:val="28"/>
        </w:rPr>
        <w:t xml:space="preserve"> </w:t>
      </w:r>
      <w:r w:rsidR="001C66A4">
        <w:rPr>
          <w:szCs w:val="28"/>
        </w:rPr>
        <w:t>power</w:t>
      </w:r>
      <w:r w:rsidR="00E07921" w:rsidRPr="00E07921">
        <w:rPr>
          <w:szCs w:val="28"/>
        </w:rPr>
        <w:t xml:space="preserve"> </w:t>
      </w:r>
      <w:r w:rsidR="003E1360">
        <w:rPr>
          <w:szCs w:val="28"/>
        </w:rPr>
        <w:t xml:space="preserve">with noting the </w:t>
      </w:r>
      <w:r w:rsidR="001736DC">
        <w:rPr>
          <w:szCs w:val="28"/>
        </w:rPr>
        <w:t>difficulty of getting the</w:t>
      </w:r>
      <w:r w:rsidR="00E07921" w:rsidRPr="00E07921">
        <w:rPr>
          <w:szCs w:val="28"/>
        </w:rPr>
        <w:t xml:space="preserve"> clinic</w:t>
      </w:r>
      <w:r w:rsidR="001736DC">
        <w:rPr>
          <w:szCs w:val="28"/>
        </w:rPr>
        <w:t xml:space="preserve"> data and</w:t>
      </w:r>
      <w:r w:rsidR="00E07921" w:rsidRPr="00E07921">
        <w:rPr>
          <w:szCs w:val="28"/>
        </w:rPr>
        <w:t xml:space="preserve"> ask every single patient to do both an advanced MRI and a full genetic test.</w:t>
      </w:r>
    </w:p>
    <w:p w14:paraId="398C9C2D" w14:textId="77777777" w:rsidR="001D166B" w:rsidRPr="000F19A4" w:rsidRDefault="001D166B" w:rsidP="000F19A4">
      <w:pPr>
        <w:ind w:left="-180" w:firstLine="0"/>
        <w:rPr>
          <w:szCs w:val="28"/>
        </w:rPr>
      </w:pPr>
    </w:p>
    <w:p w14:paraId="2A7F4C21" w14:textId="14FA71E0" w:rsidR="000F19A4" w:rsidRPr="000F19A4" w:rsidRDefault="000F19A4" w:rsidP="000F19A4">
      <w:pPr>
        <w:ind w:left="-180" w:firstLine="0"/>
        <w:rPr>
          <w:szCs w:val="28"/>
        </w:rPr>
      </w:pPr>
      <w:proofErr w:type="spellStart"/>
      <w:r w:rsidRPr="000F19A4">
        <w:rPr>
          <w:b/>
          <w:bCs/>
          <w:szCs w:val="28"/>
        </w:rPr>
        <w:t>Alsubaie</w:t>
      </w:r>
      <w:proofErr w:type="spellEnd"/>
      <w:r w:rsidRPr="000F19A4">
        <w:rPr>
          <w:b/>
          <w:bCs/>
          <w:szCs w:val="28"/>
        </w:rPr>
        <w:t xml:space="preserve"> et al. (2026)</w:t>
      </w:r>
      <w:r w:rsidRPr="000F19A4">
        <w:rPr>
          <w:szCs w:val="28"/>
        </w:rPr>
        <w:t xml:space="preserve"> </w:t>
      </w:r>
      <w:r w:rsidR="008C2332">
        <w:rPr>
          <w:szCs w:val="28"/>
        </w:rPr>
        <w:t>built</w:t>
      </w:r>
      <w:r w:rsidRPr="000F19A4">
        <w:rPr>
          <w:szCs w:val="28"/>
        </w:rPr>
        <w:t xml:space="preserve"> a new deep learning </w:t>
      </w:r>
      <w:r w:rsidR="008C2332" w:rsidRPr="008C2332">
        <w:rPr>
          <w:szCs w:val="28"/>
        </w:rPr>
        <w:t xml:space="preserve">model </w:t>
      </w:r>
      <w:r w:rsidRPr="000F19A4">
        <w:rPr>
          <w:szCs w:val="28"/>
        </w:rPr>
        <w:t xml:space="preserve">called BiFPN3DViT to </w:t>
      </w:r>
      <w:r w:rsidR="008C2332" w:rsidRPr="008C2332">
        <w:rPr>
          <w:szCs w:val="28"/>
        </w:rPr>
        <w:t xml:space="preserve">find Alzheimer's </w:t>
      </w:r>
      <w:r w:rsidRPr="000F19A4">
        <w:rPr>
          <w:szCs w:val="28"/>
        </w:rPr>
        <w:t xml:space="preserve">using brain </w:t>
      </w:r>
      <w:r w:rsidR="008C2332" w:rsidRPr="008C2332">
        <w:rPr>
          <w:szCs w:val="28"/>
        </w:rPr>
        <w:t xml:space="preserve">pictures. </w:t>
      </w:r>
      <w:r w:rsidR="00664E16">
        <w:rPr>
          <w:szCs w:val="28"/>
        </w:rPr>
        <w:t xml:space="preserve">The framework </w:t>
      </w:r>
      <w:r w:rsidR="008C2332" w:rsidRPr="008C2332">
        <w:rPr>
          <w:szCs w:val="28"/>
        </w:rPr>
        <w:t>basically mixed</w:t>
      </w:r>
      <w:r w:rsidRPr="000F19A4">
        <w:rPr>
          <w:szCs w:val="28"/>
        </w:rPr>
        <w:t xml:space="preserve"> </w:t>
      </w:r>
      <w:r w:rsidR="002A0CB5">
        <w:rPr>
          <w:szCs w:val="28"/>
        </w:rPr>
        <w:t>a</w:t>
      </w:r>
      <w:r w:rsidR="008C2332" w:rsidRPr="008C2332">
        <w:rPr>
          <w:szCs w:val="28"/>
        </w:rPr>
        <w:t xml:space="preserve"> </w:t>
      </w:r>
      <w:r w:rsidRPr="000F19A4">
        <w:rPr>
          <w:szCs w:val="28"/>
        </w:rPr>
        <w:t xml:space="preserve">3D CNN to </w:t>
      </w:r>
      <w:r w:rsidR="008C2332" w:rsidRPr="008C2332">
        <w:rPr>
          <w:szCs w:val="28"/>
        </w:rPr>
        <w:t xml:space="preserve">grab the </w:t>
      </w:r>
      <w:r w:rsidRPr="000F19A4">
        <w:rPr>
          <w:szCs w:val="28"/>
        </w:rPr>
        <w:t xml:space="preserve">basic brain </w:t>
      </w:r>
      <w:r w:rsidR="008C2332" w:rsidRPr="008C2332">
        <w:rPr>
          <w:szCs w:val="28"/>
        </w:rPr>
        <w:t>shapes</w:t>
      </w:r>
      <w:r w:rsidRPr="000F19A4">
        <w:rPr>
          <w:szCs w:val="28"/>
        </w:rPr>
        <w:t xml:space="preserve">, a </w:t>
      </w:r>
      <w:r w:rsidR="00E2001C" w:rsidRPr="00E2001C">
        <w:rPr>
          <w:szCs w:val="28"/>
        </w:rPr>
        <w:t>Bi-directional Feature Pyramid Network</w:t>
      </w:r>
      <w:r w:rsidR="008C2332" w:rsidRPr="008C2332">
        <w:rPr>
          <w:szCs w:val="28"/>
        </w:rPr>
        <w:t xml:space="preserve"> </w:t>
      </w:r>
      <w:r w:rsidR="00E2001C">
        <w:rPr>
          <w:szCs w:val="28"/>
        </w:rPr>
        <w:t>(</w:t>
      </w:r>
      <w:proofErr w:type="spellStart"/>
      <w:r w:rsidRPr="000F19A4">
        <w:rPr>
          <w:szCs w:val="28"/>
        </w:rPr>
        <w:t>BiFPN</w:t>
      </w:r>
      <w:proofErr w:type="spellEnd"/>
      <w:r w:rsidR="00E2001C">
        <w:rPr>
          <w:szCs w:val="28"/>
        </w:rPr>
        <w:t>)</w:t>
      </w:r>
      <w:r w:rsidR="008C2332" w:rsidRPr="008C2332">
        <w:rPr>
          <w:szCs w:val="28"/>
        </w:rPr>
        <w:t xml:space="preserve"> network </w:t>
      </w:r>
      <w:r w:rsidRPr="000F19A4">
        <w:rPr>
          <w:szCs w:val="28"/>
        </w:rPr>
        <w:t xml:space="preserve">to </w:t>
      </w:r>
      <w:r w:rsidR="008C2332" w:rsidRPr="008C2332">
        <w:rPr>
          <w:szCs w:val="28"/>
        </w:rPr>
        <w:t>link</w:t>
      </w:r>
      <w:r w:rsidRPr="000F19A4">
        <w:rPr>
          <w:szCs w:val="28"/>
        </w:rPr>
        <w:t xml:space="preserve"> details of different sizes, and Vision Transformers to </w:t>
      </w:r>
      <w:r w:rsidR="008C2332" w:rsidRPr="008C2332">
        <w:rPr>
          <w:szCs w:val="28"/>
        </w:rPr>
        <w:t xml:space="preserve">get the </w:t>
      </w:r>
      <w:r w:rsidR="00126F64">
        <w:rPr>
          <w:szCs w:val="28"/>
        </w:rPr>
        <w:t>whole brain</w:t>
      </w:r>
      <w:r w:rsidRPr="000F19A4">
        <w:rPr>
          <w:szCs w:val="28"/>
        </w:rPr>
        <w:t xml:space="preserve"> picture</w:t>
      </w:r>
      <w:r w:rsidR="008C2332" w:rsidRPr="008C2332">
        <w:rPr>
          <w:szCs w:val="28"/>
        </w:rPr>
        <w:t>.</w:t>
      </w:r>
      <w:r w:rsidRPr="000F19A4">
        <w:rPr>
          <w:szCs w:val="28"/>
        </w:rPr>
        <w:t xml:space="preserve"> </w:t>
      </w:r>
      <w:r w:rsidR="008C2332" w:rsidRPr="008C2332">
        <w:rPr>
          <w:szCs w:val="28"/>
        </w:rPr>
        <w:t xml:space="preserve">They tested on </w:t>
      </w:r>
      <w:r w:rsidR="00765D7E">
        <w:rPr>
          <w:szCs w:val="28"/>
        </w:rPr>
        <w:t xml:space="preserve">large </w:t>
      </w:r>
      <w:proofErr w:type="gramStart"/>
      <w:r w:rsidR="00765D7E">
        <w:rPr>
          <w:szCs w:val="28"/>
        </w:rPr>
        <w:t>scale of</w:t>
      </w:r>
      <w:proofErr w:type="gramEnd"/>
      <w:r w:rsidR="00765D7E">
        <w:rPr>
          <w:szCs w:val="28"/>
        </w:rPr>
        <w:t xml:space="preserve"> data set from ADNI, nearly </w:t>
      </w:r>
      <w:r w:rsidRPr="000F19A4">
        <w:rPr>
          <w:szCs w:val="28"/>
        </w:rPr>
        <w:t>4,706 MRI scans</w:t>
      </w:r>
      <w:r w:rsidR="008C2332" w:rsidRPr="008C2332">
        <w:rPr>
          <w:szCs w:val="28"/>
        </w:rPr>
        <w:t xml:space="preserve">, which </w:t>
      </w:r>
      <w:r w:rsidR="00F350AB">
        <w:rPr>
          <w:szCs w:val="28"/>
        </w:rPr>
        <w:t>grouped by</w:t>
      </w:r>
      <w:r w:rsidRPr="000F19A4">
        <w:rPr>
          <w:szCs w:val="28"/>
        </w:rPr>
        <w:t xml:space="preserve"> healthy </w:t>
      </w:r>
      <w:r w:rsidR="008C2332" w:rsidRPr="008C2332">
        <w:rPr>
          <w:szCs w:val="28"/>
        </w:rPr>
        <w:t>people, patients</w:t>
      </w:r>
      <w:r w:rsidRPr="000F19A4">
        <w:rPr>
          <w:szCs w:val="28"/>
        </w:rPr>
        <w:t xml:space="preserve"> with mild memory loss, and </w:t>
      </w:r>
      <w:r w:rsidR="008C2332" w:rsidRPr="008C2332">
        <w:rPr>
          <w:szCs w:val="28"/>
        </w:rPr>
        <w:t>Alzheimer's cases.</w:t>
      </w:r>
      <w:r w:rsidRPr="000F19A4">
        <w:rPr>
          <w:szCs w:val="28"/>
        </w:rPr>
        <w:t xml:space="preserve"> By </w:t>
      </w:r>
      <w:r w:rsidR="008C2332" w:rsidRPr="008C2332">
        <w:rPr>
          <w:szCs w:val="28"/>
        </w:rPr>
        <w:t>putting</w:t>
      </w:r>
      <w:r w:rsidRPr="000F19A4">
        <w:rPr>
          <w:szCs w:val="28"/>
        </w:rPr>
        <w:t xml:space="preserve"> these</w:t>
      </w:r>
      <w:r w:rsidR="008C2332" w:rsidRPr="008C2332">
        <w:rPr>
          <w:szCs w:val="28"/>
        </w:rPr>
        <w:t xml:space="preserve"> together, their</w:t>
      </w:r>
      <w:r w:rsidRPr="000F19A4">
        <w:rPr>
          <w:szCs w:val="28"/>
        </w:rPr>
        <w:t xml:space="preserve"> model </w:t>
      </w:r>
      <w:r w:rsidR="008C2332" w:rsidRPr="008C2332">
        <w:rPr>
          <w:szCs w:val="28"/>
        </w:rPr>
        <w:t>hit</w:t>
      </w:r>
      <w:r w:rsidRPr="000F19A4">
        <w:rPr>
          <w:szCs w:val="28"/>
        </w:rPr>
        <w:t xml:space="preserve"> a </w:t>
      </w:r>
      <w:r w:rsidR="008C2332" w:rsidRPr="008C2332">
        <w:rPr>
          <w:szCs w:val="28"/>
        </w:rPr>
        <w:t xml:space="preserve">92.1% </w:t>
      </w:r>
      <w:r w:rsidRPr="000F19A4">
        <w:rPr>
          <w:szCs w:val="28"/>
        </w:rPr>
        <w:t xml:space="preserve">accuracy in </w:t>
      </w:r>
      <w:r w:rsidR="008C2332" w:rsidRPr="008C2332">
        <w:rPr>
          <w:szCs w:val="28"/>
        </w:rPr>
        <w:t>sorting</w:t>
      </w:r>
      <w:r w:rsidRPr="000F19A4">
        <w:rPr>
          <w:szCs w:val="28"/>
        </w:rPr>
        <w:t xml:space="preserve"> the three disease</w:t>
      </w:r>
      <w:r w:rsidR="008C2332" w:rsidRPr="008C2332">
        <w:rPr>
          <w:szCs w:val="28"/>
        </w:rPr>
        <w:t xml:space="preserve"> stages. But the main downside </w:t>
      </w:r>
      <w:r w:rsidR="00EA179F">
        <w:rPr>
          <w:szCs w:val="28"/>
        </w:rPr>
        <w:t xml:space="preserve">of this model </w:t>
      </w:r>
      <w:r w:rsidR="008C2332" w:rsidRPr="008C2332">
        <w:rPr>
          <w:szCs w:val="28"/>
        </w:rPr>
        <w:t xml:space="preserve">is </w:t>
      </w:r>
      <w:proofErr w:type="gramStart"/>
      <w:r w:rsidR="008C2332" w:rsidRPr="008C2332">
        <w:rPr>
          <w:szCs w:val="28"/>
        </w:rPr>
        <w:t>that</w:t>
      </w:r>
      <w:proofErr w:type="gramEnd"/>
      <w:r w:rsidR="008C2332" w:rsidRPr="008C2332">
        <w:rPr>
          <w:szCs w:val="28"/>
        </w:rPr>
        <w:t xml:space="preserve"> </w:t>
      </w:r>
      <w:r w:rsidR="00EA179F">
        <w:rPr>
          <w:szCs w:val="28"/>
        </w:rPr>
        <w:t xml:space="preserve">depend </w:t>
      </w:r>
      <w:r w:rsidR="008C2332" w:rsidRPr="008C2332">
        <w:rPr>
          <w:szCs w:val="28"/>
        </w:rPr>
        <w:t xml:space="preserve">only </w:t>
      </w:r>
      <w:r w:rsidR="00EA179F">
        <w:rPr>
          <w:szCs w:val="28"/>
        </w:rPr>
        <w:t>on</w:t>
      </w:r>
      <w:r w:rsidR="008C2332" w:rsidRPr="008C2332">
        <w:rPr>
          <w:szCs w:val="28"/>
        </w:rPr>
        <w:t xml:space="preserve"> MRI scans </w:t>
      </w:r>
      <w:r w:rsidR="00EA179F">
        <w:rPr>
          <w:szCs w:val="28"/>
        </w:rPr>
        <w:t>without taking into consideration</w:t>
      </w:r>
      <w:r w:rsidR="008C2332" w:rsidRPr="008C2332">
        <w:rPr>
          <w:szCs w:val="28"/>
        </w:rPr>
        <w:t xml:space="preserve"> the patient's medical files</w:t>
      </w:r>
      <w:r w:rsidR="008C2332">
        <w:rPr>
          <w:szCs w:val="28"/>
        </w:rPr>
        <w:t>.</w:t>
      </w:r>
    </w:p>
    <w:p w14:paraId="60B1FEE5" w14:textId="77777777" w:rsidR="008C2332" w:rsidRPr="000F19A4" w:rsidRDefault="008C2332" w:rsidP="008C2332">
      <w:pPr>
        <w:ind w:left="-180" w:firstLine="0"/>
        <w:rPr>
          <w:szCs w:val="28"/>
        </w:rPr>
      </w:pPr>
    </w:p>
    <w:p w14:paraId="70986594" w14:textId="60D62B3D" w:rsidR="000F19A4" w:rsidRPr="000F19A4" w:rsidRDefault="005871F0" w:rsidP="000F19A4">
      <w:pPr>
        <w:ind w:left="-180" w:firstLine="0"/>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sidR="009105F3">
        <w:rPr>
          <w:szCs w:val="28"/>
        </w:rPr>
        <w:t>groups,</w:t>
      </w:r>
      <w:r w:rsidRPr="005871F0">
        <w:rPr>
          <w:szCs w:val="28"/>
        </w:rPr>
        <w:t xml:space="preserve"> completely healthy, having mild memory problems, and actual Alzheimer's patients. They</w:t>
      </w:r>
      <w:r w:rsidR="00594F64">
        <w:rPr>
          <w:szCs w:val="28"/>
        </w:rPr>
        <w:t xml:space="preserve"> used</w:t>
      </w:r>
      <w:r w:rsidR="00B93B83">
        <w:rPr>
          <w:szCs w:val="28"/>
        </w:rPr>
        <w:t xml:space="preserve"> a regular MRI </w:t>
      </w:r>
      <w:r w:rsidR="004A7084">
        <w:rPr>
          <w:szCs w:val="28"/>
        </w:rPr>
        <w:t>sca</w:t>
      </w:r>
      <w:r w:rsidR="0077035C">
        <w:rPr>
          <w:szCs w:val="28"/>
        </w:rPr>
        <w:t>n</w:t>
      </w:r>
      <w:r w:rsidR="00B93B83">
        <w:rPr>
          <w:szCs w:val="28"/>
        </w:rPr>
        <w:t xml:space="preserve"> from </w:t>
      </w:r>
      <w:r w:rsidR="00594F64">
        <w:rPr>
          <w:szCs w:val="28"/>
        </w:rPr>
        <w:t>ADNI data set to</w:t>
      </w:r>
      <w:r w:rsidRPr="005871F0">
        <w:rPr>
          <w:szCs w:val="28"/>
        </w:rPr>
        <w:t xml:space="preserve"> train their network. </w:t>
      </w:r>
      <w:r w:rsidR="004A7084">
        <w:rPr>
          <w:szCs w:val="28"/>
        </w:rPr>
        <w:t>The model</w:t>
      </w:r>
      <w:r w:rsidRPr="005871F0">
        <w:rPr>
          <w:szCs w:val="28"/>
        </w:rPr>
        <w:t xml:space="preserve"> worked </w:t>
      </w:r>
      <w:r w:rsidR="00D40046">
        <w:rPr>
          <w:szCs w:val="28"/>
        </w:rPr>
        <w:t>very</w:t>
      </w:r>
      <w:r w:rsidRPr="005871F0">
        <w:rPr>
          <w:szCs w:val="28"/>
        </w:rPr>
        <w:t xml:space="preserve"> well</w:t>
      </w:r>
      <w:r w:rsidR="00D40046">
        <w:rPr>
          <w:szCs w:val="28"/>
        </w:rPr>
        <w:t xml:space="preserve"> and</w:t>
      </w:r>
      <w:r w:rsidRPr="005871F0">
        <w:rPr>
          <w:szCs w:val="28"/>
        </w:rPr>
        <w:t xml:space="preserve"> </w:t>
      </w:r>
      <w:proofErr w:type="gramStart"/>
      <w:r w:rsidRPr="005871F0">
        <w:rPr>
          <w:szCs w:val="28"/>
        </w:rPr>
        <w:t>getting</w:t>
      </w:r>
      <w:proofErr w:type="gramEnd"/>
      <w:r w:rsidRPr="005871F0">
        <w:rPr>
          <w:szCs w:val="28"/>
        </w:rPr>
        <w:t xml:space="preserve"> a 93.86% </w:t>
      </w:r>
      <w:proofErr w:type="gramStart"/>
      <w:r w:rsidRPr="005871F0">
        <w:rPr>
          <w:szCs w:val="28"/>
        </w:rPr>
        <w:t>accuracy</w:t>
      </w:r>
      <w:proofErr w:type="gramEnd"/>
      <w:r w:rsidR="00005512">
        <w:rPr>
          <w:szCs w:val="28"/>
        </w:rPr>
        <w:t xml:space="preserve"> but it</w:t>
      </w:r>
      <w:r w:rsidR="0057416D">
        <w:rPr>
          <w:szCs w:val="28"/>
        </w:rPr>
        <w:t xml:space="preserve"> has a limitation because it only </w:t>
      </w:r>
      <w:r w:rsidR="00C401DB">
        <w:rPr>
          <w:szCs w:val="28"/>
        </w:rPr>
        <w:t>takes</w:t>
      </w:r>
      <w:r w:rsidR="0057416D">
        <w:rPr>
          <w:szCs w:val="28"/>
        </w:rPr>
        <w:t xml:space="preserve"> a look </w:t>
      </w:r>
      <w:r w:rsidR="001857B4">
        <w:rPr>
          <w:szCs w:val="28"/>
        </w:rPr>
        <w:t>to</w:t>
      </w:r>
      <w:r w:rsidRPr="005871F0">
        <w:rPr>
          <w:szCs w:val="28"/>
        </w:rPr>
        <w:t xml:space="preserve"> brain scans and ignores the patient's medical files</w:t>
      </w:r>
      <w:r w:rsidR="003A6C43">
        <w:rPr>
          <w:szCs w:val="28"/>
        </w:rPr>
        <w:t xml:space="preserve"> and without</w:t>
      </w:r>
      <w:r w:rsidRPr="005871F0">
        <w:rPr>
          <w:szCs w:val="28"/>
        </w:rPr>
        <w:t xml:space="preserve"> Explainable AI, doctors </w:t>
      </w:r>
      <w:r w:rsidR="00D7524A">
        <w:rPr>
          <w:szCs w:val="28"/>
        </w:rPr>
        <w:t>facing</w:t>
      </w:r>
      <w:r w:rsidRPr="005871F0">
        <w:rPr>
          <w:szCs w:val="28"/>
        </w:rPr>
        <w:t xml:space="preserve"> a </w:t>
      </w:r>
      <w:r w:rsidR="00C401DB">
        <w:rPr>
          <w:szCs w:val="28"/>
        </w:rPr>
        <w:t>challenge</w:t>
      </w:r>
      <w:r w:rsidR="00D7524A">
        <w:rPr>
          <w:szCs w:val="28"/>
        </w:rPr>
        <w:t xml:space="preserve"> </w:t>
      </w:r>
      <w:r w:rsidR="00C401DB">
        <w:rPr>
          <w:szCs w:val="28"/>
        </w:rPr>
        <w:t>of</w:t>
      </w:r>
      <w:r w:rsidRPr="005871F0">
        <w:rPr>
          <w:szCs w:val="28"/>
        </w:rPr>
        <w:t xml:space="preserve"> figuring out why the computer made its choice.</w:t>
      </w:r>
    </w:p>
    <w:p w14:paraId="2D2A53CE" w14:textId="77777777" w:rsidR="005871F0" w:rsidRPr="000F19A4" w:rsidRDefault="005871F0" w:rsidP="000F19A4">
      <w:pPr>
        <w:ind w:left="-180" w:firstLine="0"/>
        <w:rPr>
          <w:szCs w:val="28"/>
        </w:rPr>
      </w:pPr>
    </w:p>
    <w:p w14:paraId="539ABBDE" w14:textId="598B9EC7" w:rsidR="00A349E5" w:rsidRPr="000F19A4" w:rsidRDefault="000F19A4" w:rsidP="000F19A4">
      <w:pPr>
        <w:ind w:left="-180" w:firstLine="0"/>
        <w:rPr>
          <w:szCs w:val="28"/>
        </w:rPr>
      </w:pPr>
      <w:r w:rsidRPr="000F19A4">
        <w:rPr>
          <w:b/>
          <w:bCs/>
          <w:szCs w:val="28"/>
        </w:rPr>
        <w:t>Lu et al. (2022)</w:t>
      </w:r>
      <w:r w:rsidRPr="000F19A4">
        <w:rPr>
          <w:szCs w:val="28"/>
        </w:rPr>
        <w:t xml:space="preserve"> </w:t>
      </w:r>
      <w:r w:rsidR="00D97F79">
        <w:rPr>
          <w:szCs w:val="28"/>
        </w:rPr>
        <w:t>used a deep learning</w:t>
      </w:r>
      <w:r w:rsidRPr="000F19A4">
        <w:rPr>
          <w:szCs w:val="28"/>
        </w:rPr>
        <w:t xml:space="preserve"> system to </w:t>
      </w:r>
      <w:r w:rsidR="00817628" w:rsidRPr="00817628">
        <w:rPr>
          <w:szCs w:val="28"/>
        </w:rPr>
        <w:t>check for Alzheimer's</w:t>
      </w:r>
      <w:r w:rsidRPr="000F19A4">
        <w:rPr>
          <w:szCs w:val="28"/>
        </w:rPr>
        <w:t xml:space="preserve"> </w:t>
      </w:r>
      <w:r w:rsidR="00AA0DD0">
        <w:rPr>
          <w:szCs w:val="28"/>
        </w:rPr>
        <w:t xml:space="preserve">by </w:t>
      </w:r>
      <w:proofErr w:type="gramStart"/>
      <w:r w:rsidR="00AA0DD0">
        <w:rPr>
          <w:szCs w:val="28"/>
        </w:rPr>
        <w:t>depend</w:t>
      </w:r>
      <w:proofErr w:type="gramEnd"/>
      <w:r w:rsidR="00AA0DD0">
        <w:rPr>
          <w:szCs w:val="28"/>
        </w:rPr>
        <w:t xml:space="preserve"> only on </w:t>
      </w:r>
      <w:r w:rsidRPr="000F19A4">
        <w:rPr>
          <w:szCs w:val="28"/>
        </w:rPr>
        <w:t xml:space="preserve">brain </w:t>
      </w:r>
      <w:r w:rsidR="00817628" w:rsidRPr="00817628">
        <w:rPr>
          <w:szCs w:val="28"/>
        </w:rPr>
        <w:t>pictures.</w:t>
      </w:r>
      <w:r w:rsidRPr="000F19A4">
        <w:rPr>
          <w:szCs w:val="28"/>
        </w:rPr>
        <w:t xml:space="preserve"> </w:t>
      </w:r>
      <w:r w:rsidR="0066441D">
        <w:rPr>
          <w:szCs w:val="28"/>
        </w:rPr>
        <w:t xml:space="preserve">The system collected a huge </w:t>
      </w:r>
      <w:r w:rsidR="00EB764A">
        <w:rPr>
          <w:szCs w:val="28"/>
        </w:rPr>
        <w:t>n</w:t>
      </w:r>
      <w:r w:rsidR="0066441D">
        <w:rPr>
          <w:szCs w:val="28"/>
        </w:rPr>
        <w:t>umber</w:t>
      </w:r>
      <w:r w:rsidR="00EB764A">
        <w:rPr>
          <w:szCs w:val="28"/>
        </w:rPr>
        <w:t xml:space="preserve"> of MRI </w:t>
      </w:r>
      <w:proofErr w:type="gramStart"/>
      <w:r w:rsidR="00EB764A">
        <w:rPr>
          <w:szCs w:val="28"/>
        </w:rPr>
        <w:t>scan</w:t>
      </w:r>
      <w:proofErr w:type="gramEnd"/>
      <w:r w:rsidR="00EB764A">
        <w:rPr>
          <w:szCs w:val="28"/>
        </w:rPr>
        <w:t>, approximately</w:t>
      </w:r>
      <w:r w:rsidRPr="000F19A4">
        <w:rPr>
          <w:szCs w:val="28"/>
        </w:rPr>
        <w:t xml:space="preserve"> over 85,000 from </w:t>
      </w:r>
      <w:r w:rsidR="00F54CCE">
        <w:rPr>
          <w:szCs w:val="28"/>
        </w:rPr>
        <w:t xml:space="preserve">a </w:t>
      </w:r>
      <w:r w:rsidR="00F54CCE" w:rsidRPr="00817628">
        <w:rPr>
          <w:szCs w:val="28"/>
        </w:rPr>
        <w:t>lot</w:t>
      </w:r>
      <w:r w:rsidR="00817628" w:rsidRPr="00817628">
        <w:rPr>
          <w:szCs w:val="28"/>
        </w:rPr>
        <w:t xml:space="preserve"> of </w:t>
      </w:r>
      <w:r w:rsidRPr="000F19A4">
        <w:rPr>
          <w:szCs w:val="28"/>
        </w:rPr>
        <w:t xml:space="preserve">different hospitals, including the ADNI </w:t>
      </w:r>
      <w:r w:rsidR="00817628" w:rsidRPr="00817628">
        <w:rPr>
          <w:szCs w:val="28"/>
        </w:rPr>
        <w:t>dataset. They used</w:t>
      </w:r>
      <w:r w:rsidRPr="000F19A4">
        <w:rPr>
          <w:szCs w:val="28"/>
        </w:rPr>
        <w:t xml:space="preserve"> </w:t>
      </w:r>
      <w:proofErr w:type="gramStart"/>
      <w:r w:rsidRPr="000F19A4">
        <w:rPr>
          <w:szCs w:val="28"/>
        </w:rPr>
        <w:t>a transfer</w:t>
      </w:r>
      <w:proofErr w:type="gramEnd"/>
      <w:r w:rsidRPr="000F19A4">
        <w:rPr>
          <w:szCs w:val="28"/>
        </w:rPr>
        <w:t xml:space="preserve"> learning</w:t>
      </w:r>
      <w:r w:rsidR="00817628" w:rsidRPr="00817628">
        <w:rPr>
          <w:szCs w:val="28"/>
        </w:rPr>
        <w:t>, which means</w:t>
      </w:r>
      <w:r w:rsidRPr="000F19A4">
        <w:rPr>
          <w:szCs w:val="28"/>
        </w:rPr>
        <w:t xml:space="preserve"> they </w:t>
      </w:r>
      <w:r w:rsidR="00817628" w:rsidRPr="00817628">
        <w:rPr>
          <w:szCs w:val="28"/>
        </w:rPr>
        <w:t xml:space="preserve">took </w:t>
      </w:r>
      <w:r w:rsidRPr="000F19A4">
        <w:rPr>
          <w:szCs w:val="28"/>
        </w:rPr>
        <w:t>an Inception-ResNet-V2</w:t>
      </w:r>
      <w:r w:rsidR="00817628" w:rsidRPr="00817628">
        <w:rPr>
          <w:szCs w:val="28"/>
        </w:rPr>
        <w:t xml:space="preserve"> network that was already trained </w:t>
      </w:r>
      <w:r w:rsidRPr="000F19A4">
        <w:rPr>
          <w:szCs w:val="28"/>
        </w:rPr>
        <w:t xml:space="preserve">on </w:t>
      </w:r>
      <w:r w:rsidR="00817628" w:rsidRPr="00817628">
        <w:rPr>
          <w:szCs w:val="28"/>
        </w:rPr>
        <w:t>simple stuff</w:t>
      </w:r>
      <w:r w:rsidRPr="000F19A4">
        <w:rPr>
          <w:szCs w:val="28"/>
        </w:rPr>
        <w:t xml:space="preserve">, and </w:t>
      </w:r>
      <w:r w:rsidR="00817628" w:rsidRPr="00817628">
        <w:rPr>
          <w:szCs w:val="28"/>
        </w:rPr>
        <w:t xml:space="preserve">just </w:t>
      </w:r>
      <w:r w:rsidR="00B47BC8">
        <w:rPr>
          <w:szCs w:val="28"/>
        </w:rPr>
        <w:t>did a little modification on</w:t>
      </w:r>
      <w:r w:rsidRPr="000F19A4">
        <w:rPr>
          <w:szCs w:val="28"/>
        </w:rPr>
        <w:t xml:space="preserve"> it to </w:t>
      </w:r>
      <w:r w:rsidR="00817628" w:rsidRPr="00817628">
        <w:rPr>
          <w:szCs w:val="28"/>
        </w:rPr>
        <w:t>find</w:t>
      </w:r>
      <w:r w:rsidRPr="000F19A4">
        <w:rPr>
          <w:szCs w:val="28"/>
        </w:rPr>
        <w:t xml:space="preserve"> Alzheimer's</w:t>
      </w:r>
      <w:r w:rsidR="00817628" w:rsidRPr="00817628">
        <w:rPr>
          <w:szCs w:val="28"/>
        </w:rPr>
        <w:t>. Because they trained it on so many</w:t>
      </w:r>
      <w:r w:rsidRPr="000F19A4">
        <w:rPr>
          <w:szCs w:val="28"/>
        </w:rPr>
        <w:t xml:space="preserve"> images, the model </w:t>
      </w:r>
      <w:r w:rsidR="00817628" w:rsidRPr="00817628">
        <w:rPr>
          <w:szCs w:val="28"/>
        </w:rPr>
        <w:t>got an</w:t>
      </w:r>
      <w:r w:rsidRPr="000F19A4">
        <w:rPr>
          <w:szCs w:val="28"/>
        </w:rPr>
        <w:t xml:space="preserve"> accuracy </w:t>
      </w:r>
      <w:r w:rsidR="00817628" w:rsidRPr="00817628">
        <w:rPr>
          <w:szCs w:val="28"/>
        </w:rPr>
        <w:t>between</w:t>
      </w:r>
      <w:r w:rsidRPr="000F19A4">
        <w:rPr>
          <w:szCs w:val="28"/>
        </w:rPr>
        <w:t xml:space="preserve"> 90.9% </w:t>
      </w:r>
      <w:r w:rsidR="00817628" w:rsidRPr="00817628">
        <w:rPr>
          <w:szCs w:val="28"/>
        </w:rPr>
        <w:t>and</w:t>
      </w:r>
      <w:r w:rsidRPr="000F19A4">
        <w:rPr>
          <w:szCs w:val="28"/>
        </w:rPr>
        <w:t xml:space="preserve"> 94.5% across different </w:t>
      </w:r>
      <w:r w:rsidR="00817628" w:rsidRPr="00817628">
        <w:rPr>
          <w:szCs w:val="28"/>
        </w:rPr>
        <w:t>test</w:t>
      </w:r>
      <w:r w:rsidRPr="000F19A4">
        <w:rPr>
          <w:szCs w:val="28"/>
        </w:rPr>
        <w:t xml:space="preserve"> groups. </w:t>
      </w:r>
      <w:r w:rsidR="00D64424" w:rsidRPr="00D64424">
        <w:rPr>
          <w:szCs w:val="28"/>
        </w:rPr>
        <w:t>Nonetheless</w:t>
      </w:r>
      <w:r w:rsidR="00817628" w:rsidRPr="00817628">
        <w:rPr>
          <w:szCs w:val="28"/>
        </w:rPr>
        <w:t xml:space="preserve"> </w:t>
      </w:r>
      <w:r w:rsidR="00E703E8">
        <w:rPr>
          <w:szCs w:val="28"/>
        </w:rPr>
        <w:t>the</w:t>
      </w:r>
      <w:r w:rsidR="00817628" w:rsidRPr="00817628">
        <w:rPr>
          <w:szCs w:val="28"/>
        </w:rPr>
        <w:t xml:space="preserve"> big downsides</w:t>
      </w:r>
      <w:r w:rsidR="00CB3D25">
        <w:rPr>
          <w:szCs w:val="28"/>
        </w:rPr>
        <w:t xml:space="preserve"> related to </w:t>
      </w:r>
      <w:r w:rsidR="00692CCB">
        <w:rPr>
          <w:szCs w:val="28"/>
        </w:rPr>
        <w:t xml:space="preserve">the </w:t>
      </w:r>
      <w:r w:rsidR="00F24EAB">
        <w:rPr>
          <w:szCs w:val="28"/>
        </w:rPr>
        <w:t>dependency</w:t>
      </w:r>
      <w:r w:rsidR="00692CCB">
        <w:rPr>
          <w:szCs w:val="28"/>
        </w:rPr>
        <w:t xml:space="preserve"> of</w:t>
      </w:r>
      <w:r w:rsidRPr="000F19A4">
        <w:rPr>
          <w:szCs w:val="28"/>
        </w:rPr>
        <w:t xml:space="preserve"> scans </w:t>
      </w:r>
      <w:r w:rsidR="006A49CC">
        <w:rPr>
          <w:szCs w:val="28"/>
        </w:rPr>
        <w:t>with</w:t>
      </w:r>
      <w:r w:rsidR="004D79D6">
        <w:rPr>
          <w:szCs w:val="28"/>
        </w:rPr>
        <w:t xml:space="preserve">out looking </w:t>
      </w:r>
      <w:proofErr w:type="gramStart"/>
      <w:r w:rsidR="004D79D6">
        <w:rPr>
          <w:szCs w:val="28"/>
        </w:rPr>
        <w:t>to</w:t>
      </w:r>
      <w:proofErr w:type="gramEnd"/>
      <w:r w:rsidR="00817628" w:rsidRPr="00817628">
        <w:rPr>
          <w:szCs w:val="28"/>
        </w:rPr>
        <w:t xml:space="preserve"> the </w:t>
      </w:r>
      <w:r w:rsidRPr="000F19A4">
        <w:rPr>
          <w:szCs w:val="28"/>
        </w:rPr>
        <w:t xml:space="preserve">patients' medical </w:t>
      </w:r>
      <w:r w:rsidR="00817628" w:rsidRPr="00817628">
        <w:rPr>
          <w:szCs w:val="28"/>
        </w:rPr>
        <w:t xml:space="preserve">files. </w:t>
      </w:r>
    </w:p>
    <w:p w14:paraId="6EEAB905" w14:textId="77777777" w:rsidR="00E703E8" w:rsidRDefault="00E703E8" w:rsidP="00E703E8">
      <w:pPr>
        <w:ind w:left="-180" w:firstLine="0"/>
        <w:rPr>
          <w:szCs w:val="28"/>
        </w:rPr>
      </w:pPr>
    </w:p>
    <w:p w14:paraId="0DDDE661" w14:textId="77777777" w:rsidR="00D64424" w:rsidRPr="000F19A4" w:rsidRDefault="00D64424" w:rsidP="00D64424">
      <w:pPr>
        <w:ind w:left="-180" w:firstLine="0"/>
        <w:rPr>
          <w:szCs w:val="28"/>
          <w:rtl/>
        </w:rPr>
      </w:pPr>
    </w:p>
    <w:p w14:paraId="22AA798E" w14:textId="77777777" w:rsidR="00262596" w:rsidRPr="000F19A4" w:rsidRDefault="00262596" w:rsidP="00D64424">
      <w:pPr>
        <w:ind w:left="-180" w:firstLine="0"/>
        <w:rPr>
          <w:szCs w:val="28"/>
          <w:rtl/>
        </w:rPr>
      </w:pPr>
    </w:p>
    <w:p w14:paraId="71112D9B" w14:textId="2E0D9DAC" w:rsidR="000F19A4" w:rsidRPr="000F19A4" w:rsidRDefault="005E15DA" w:rsidP="002475D6">
      <w:pPr>
        <w:ind w:left="-180" w:firstLine="0"/>
        <w:rPr>
          <w:szCs w:val="28"/>
        </w:rPr>
      </w:pPr>
      <w:r w:rsidRPr="005E15DA">
        <w:rPr>
          <w:b/>
          <w:bCs/>
          <w:szCs w:val="28"/>
        </w:rPr>
        <w:lastRenderedPageBreak/>
        <w:t>Khalid et al (2026)</w:t>
      </w:r>
      <w:r w:rsidRPr="005E15DA">
        <w:rPr>
          <w:szCs w:val="28"/>
        </w:rPr>
        <w:t xml:space="preserve"> </w:t>
      </w:r>
      <w:r w:rsidR="00C85F27">
        <w:rPr>
          <w:szCs w:val="28"/>
        </w:rPr>
        <w:t>found</w:t>
      </w:r>
      <w:r w:rsidR="004C0245">
        <w:rPr>
          <w:szCs w:val="28"/>
        </w:rPr>
        <w:t xml:space="preserve"> out </w:t>
      </w:r>
      <w:r w:rsidR="0041269F">
        <w:rPr>
          <w:szCs w:val="28"/>
        </w:rPr>
        <w:t>that depending on MRI</w:t>
      </w:r>
      <w:r w:rsidR="00223B25">
        <w:rPr>
          <w:szCs w:val="28"/>
        </w:rPr>
        <w:t xml:space="preserve"> only is</w:t>
      </w:r>
      <w:r w:rsidR="0041269F">
        <w:rPr>
          <w:szCs w:val="28"/>
        </w:rPr>
        <w:t xml:space="preserve"> not enough</w:t>
      </w:r>
      <w:r w:rsidR="00C3084C">
        <w:rPr>
          <w:szCs w:val="28"/>
        </w:rPr>
        <w:t xml:space="preserve"> to </w:t>
      </w:r>
      <w:r w:rsidR="0049536F">
        <w:rPr>
          <w:szCs w:val="28"/>
        </w:rPr>
        <w:t xml:space="preserve">detect </w:t>
      </w:r>
      <w:proofErr w:type="gramStart"/>
      <w:r w:rsidR="0049536F" w:rsidRPr="002475D6">
        <w:rPr>
          <w:szCs w:val="28"/>
        </w:rPr>
        <w:t>Alzheimer’s</w:t>
      </w:r>
      <w:r w:rsidR="002475D6" w:rsidRPr="002475D6">
        <w:rPr>
          <w:szCs w:val="28"/>
        </w:rPr>
        <w:t xml:space="preserve"> </w:t>
      </w:r>
      <w:r w:rsidR="00C3084C">
        <w:rPr>
          <w:szCs w:val="28"/>
        </w:rPr>
        <w:t>,</w:t>
      </w:r>
      <w:proofErr w:type="gramEnd"/>
      <w:r w:rsidR="00C3084C">
        <w:rPr>
          <w:szCs w:val="28"/>
        </w:rPr>
        <w:t xml:space="preserve"> so they came up with</w:t>
      </w:r>
      <w:r w:rsidR="002475D6" w:rsidRPr="002475D6">
        <w:rPr>
          <w:szCs w:val="28"/>
        </w:rPr>
        <w:t xml:space="preserve"> dual-modal approach</w:t>
      </w:r>
      <w:r w:rsidR="00C3084C">
        <w:rPr>
          <w:szCs w:val="28"/>
        </w:rPr>
        <w:t>.</w:t>
      </w:r>
      <w:r w:rsidR="00D51961">
        <w:rPr>
          <w:szCs w:val="28"/>
        </w:rPr>
        <w:t xml:space="preserve"> With using data</w:t>
      </w:r>
      <w:r w:rsidR="00223B25">
        <w:rPr>
          <w:szCs w:val="28"/>
        </w:rPr>
        <w:t xml:space="preserve"> set</w:t>
      </w:r>
      <w:r w:rsidR="00D51961">
        <w:rPr>
          <w:szCs w:val="28"/>
        </w:rPr>
        <w:t xml:space="preserve"> </w:t>
      </w:r>
      <w:r w:rsidR="0049536F">
        <w:rPr>
          <w:szCs w:val="28"/>
        </w:rPr>
        <w:t xml:space="preserve">pulled </w:t>
      </w:r>
      <w:r w:rsidR="0049536F" w:rsidRPr="002475D6">
        <w:rPr>
          <w:szCs w:val="28"/>
        </w:rPr>
        <w:t>from</w:t>
      </w:r>
      <w:r w:rsidR="002475D6" w:rsidRPr="002475D6">
        <w:rPr>
          <w:szCs w:val="28"/>
        </w:rPr>
        <w:t xml:space="preserve"> OASIS-3.</w:t>
      </w:r>
      <w:r w:rsidR="00223B25">
        <w:rPr>
          <w:szCs w:val="28"/>
        </w:rPr>
        <w:t xml:space="preserve"> And t</w:t>
      </w:r>
      <w:r w:rsidR="008C27C4">
        <w:rPr>
          <w:szCs w:val="28"/>
        </w:rPr>
        <w:t>hen</w:t>
      </w:r>
      <w:r w:rsidR="003A430D">
        <w:rPr>
          <w:szCs w:val="28"/>
        </w:rPr>
        <w:t xml:space="preserve"> using </w:t>
      </w:r>
      <w:r w:rsidR="004855D4">
        <w:rPr>
          <w:szCs w:val="28"/>
        </w:rPr>
        <w:t>a CNN</w:t>
      </w:r>
      <w:r w:rsidR="002475D6" w:rsidRPr="002475D6">
        <w:rPr>
          <w:szCs w:val="28"/>
        </w:rPr>
        <w:t xml:space="preserve"> </w:t>
      </w:r>
      <w:r w:rsidR="008C27C4">
        <w:rPr>
          <w:szCs w:val="28"/>
        </w:rPr>
        <w:t>to work with MRI images</w:t>
      </w:r>
      <w:r w:rsidR="00FC0580">
        <w:rPr>
          <w:szCs w:val="28"/>
        </w:rPr>
        <w:t xml:space="preserve"> and</w:t>
      </w:r>
      <w:r w:rsidR="008C27C4">
        <w:rPr>
          <w:szCs w:val="28"/>
        </w:rPr>
        <w:t xml:space="preserve"> </w:t>
      </w:r>
      <w:r w:rsidR="00347850">
        <w:rPr>
          <w:szCs w:val="28"/>
        </w:rPr>
        <w:t xml:space="preserve">for clinical data </w:t>
      </w:r>
      <w:r w:rsidR="00CE6947">
        <w:rPr>
          <w:szCs w:val="28"/>
        </w:rPr>
        <w:t>the</w:t>
      </w:r>
      <w:r w:rsidR="00BE16EE">
        <w:rPr>
          <w:szCs w:val="28"/>
        </w:rPr>
        <w:t>y decided to</w:t>
      </w:r>
      <w:r w:rsidR="00CE6947">
        <w:rPr>
          <w:szCs w:val="28"/>
        </w:rPr>
        <w:t xml:space="preserve"> go with Random Forest model</w:t>
      </w:r>
      <w:r w:rsidR="00B45054">
        <w:rPr>
          <w:szCs w:val="28"/>
        </w:rPr>
        <w:t>.</w:t>
      </w:r>
      <w:r w:rsidR="00CE6947">
        <w:rPr>
          <w:szCs w:val="28"/>
        </w:rPr>
        <w:t xml:space="preserve"> </w:t>
      </w:r>
      <w:r w:rsidR="002475D6" w:rsidRPr="002475D6">
        <w:rPr>
          <w:szCs w:val="28"/>
        </w:rPr>
        <w:t>This</w:t>
      </w:r>
      <w:r w:rsidR="00AD4E0C">
        <w:rPr>
          <w:szCs w:val="28"/>
        </w:rPr>
        <w:t xml:space="preserve"> </w:t>
      </w:r>
      <w:r w:rsidR="00BE16EE">
        <w:rPr>
          <w:szCs w:val="28"/>
        </w:rPr>
        <w:t>helped</w:t>
      </w:r>
      <w:r w:rsidR="00AD4E0C">
        <w:rPr>
          <w:szCs w:val="28"/>
        </w:rPr>
        <w:t xml:space="preserve"> them </w:t>
      </w:r>
      <w:r w:rsidR="00BE16EE">
        <w:rPr>
          <w:szCs w:val="28"/>
        </w:rPr>
        <w:t>to</w:t>
      </w:r>
      <w:r w:rsidR="002475D6" w:rsidRPr="002475D6">
        <w:rPr>
          <w:szCs w:val="28"/>
        </w:rPr>
        <w:t xml:space="preserve"> combine brain scans with clinical symptoms to </w:t>
      </w:r>
      <w:r w:rsidR="00BE16EE">
        <w:rPr>
          <w:szCs w:val="28"/>
        </w:rPr>
        <w:t>give a full profile insight</w:t>
      </w:r>
      <w:r w:rsidR="002475D6" w:rsidRPr="002475D6">
        <w:rPr>
          <w:szCs w:val="28"/>
        </w:rPr>
        <w:t xml:space="preserve">. </w:t>
      </w:r>
      <w:r w:rsidR="00527ECE">
        <w:rPr>
          <w:szCs w:val="28"/>
        </w:rPr>
        <w:t xml:space="preserve">Because of </w:t>
      </w:r>
      <w:r w:rsidR="00962B4D">
        <w:rPr>
          <w:szCs w:val="28"/>
        </w:rPr>
        <w:t>dual</w:t>
      </w:r>
      <w:r w:rsidR="00FC0580">
        <w:rPr>
          <w:szCs w:val="28"/>
        </w:rPr>
        <w:t xml:space="preserve">-model </w:t>
      </w:r>
      <w:r w:rsidR="00962B4D">
        <w:rPr>
          <w:szCs w:val="28"/>
        </w:rPr>
        <w:t>approach they</w:t>
      </w:r>
      <w:r w:rsidR="00527ECE">
        <w:rPr>
          <w:szCs w:val="28"/>
        </w:rPr>
        <w:t xml:space="preserve"> achieved 94%</w:t>
      </w:r>
      <w:r w:rsidR="002475D6" w:rsidRPr="002475D6">
        <w:rPr>
          <w:szCs w:val="28"/>
        </w:rPr>
        <w:t xml:space="preserve">. </w:t>
      </w:r>
      <w:r w:rsidR="007A0C8A">
        <w:rPr>
          <w:szCs w:val="28"/>
        </w:rPr>
        <w:t>Above all of that th</w:t>
      </w:r>
      <w:r w:rsidR="002475D6" w:rsidRPr="002475D6">
        <w:rPr>
          <w:szCs w:val="28"/>
        </w:rPr>
        <w:t xml:space="preserve">ey </w:t>
      </w:r>
      <w:r w:rsidR="00702756">
        <w:rPr>
          <w:szCs w:val="28"/>
        </w:rPr>
        <w:t>used also</w:t>
      </w:r>
      <w:r w:rsidR="002475D6" w:rsidRPr="002475D6">
        <w:rPr>
          <w:szCs w:val="28"/>
        </w:rPr>
        <w:t xml:space="preserve"> Explainable AI to map out the exact damaged areas, like the hippocampus. </w:t>
      </w:r>
      <w:r w:rsidR="009946A3">
        <w:rPr>
          <w:szCs w:val="28"/>
        </w:rPr>
        <w:t>Yet the study</w:t>
      </w:r>
      <w:r w:rsidR="00866D57">
        <w:rPr>
          <w:szCs w:val="28"/>
        </w:rPr>
        <w:t xml:space="preserve"> </w:t>
      </w:r>
      <w:r w:rsidR="006E3413">
        <w:rPr>
          <w:szCs w:val="28"/>
        </w:rPr>
        <w:t xml:space="preserve">downside is not using </w:t>
      </w:r>
      <w:r w:rsidR="00866D57">
        <w:rPr>
          <w:szCs w:val="28"/>
        </w:rPr>
        <w:t>a single unified model</w:t>
      </w:r>
      <w:r w:rsidR="0078698B">
        <w:rPr>
          <w:szCs w:val="28"/>
        </w:rPr>
        <w:t xml:space="preserve"> with fused </w:t>
      </w:r>
      <w:r w:rsidR="00BD21F2">
        <w:rPr>
          <w:szCs w:val="28"/>
        </w:rPr>
        <w:t>clinical</w:t>
      </w:r>
      <w:r w:rsidR="0078698B">
        <w:rPr>
          <w:szCs w:val="28"/>
        </w:rPr>
        <w:t xml:space="preserve"> and MRI data instead they</w:t>
      </w:r>
      <w:r w:rsidR="00BD21F2">
        <w:rPr>
          <w:szCs w:val="28"/>
        </w:rPr>
        <w:t xml:space="preserve"> rely totally </w:t>
      </w:r>
      <w:r w:rsidR="00762B7E">
        <w:rPr>
          <w:szCs w:val="28"/>
        </w:rPr>
        <w:t>on two</w:t>
      </w:r>
      <w:r w:rsidR="00BD21F2">
        <w:rPr>
          <w:szCs w:val="28"/>
        </w:rPr>
        <w:t xml:space="preserve"> separate </w:t>
      </w:r>
      <w:r w:rsidR="00962B4D">
        <w:rPr>
          <w:szCs w:val="28"/>
        </w:rPr>
        <w:t>models</w:t>
      </w:r>
      <w:r w:rsidR="00762B7E">
        <w:rPr>
          <w:szCs w:val="28"/>
        </w:rPr>
        <w:t xml:space="preserve"> for </w:t>
      </w:r>
      <w:r w:rsidR="00BD0D0E">
        <w:rPr>
          <w:szCs w:val="28"/>
        </w:rPr>
        <w:t xml:space="preserve">processing the </w:t>
      </w:r>
      <w:r w:rsidR="00962B4D">
        <w:rPr>
          <w:szCs w:val="28"/>
        </w:rPr>
        <w:t>MRI scan</w:t>
      </w:r>
      <w:r w:rsidR="00BD0D0E">
        <w:rPr>
          <w:szCs w:val="28"/>
        </w:rPr>
        <w:t xml:space="preserve"> and clinical data</w:t>
      </w:r>
      <w:r w:rsidR="00C85F27">
        <w:rPr>
          <w:szCs w:val="28"/>
        </w:rPr>
        <w:t>.</w:t>
      </w:r>
    </w:p>
    <w:p w14:paraId="5BFFA5AC" w14:textId="77777777" w:rsidR="00262596" w:rsidRPr="000F19A4" w:rsidRDefault="00262596" w:rsidP="000F19A4">
      <w:pPr>
        <w:ind w:left="-180" w:firstLine="0"/>
        <w:rPr>
          <w:szCs w:val="28"/>
        </w:rPr>
      </w:pPr>
    </w:p>
    <w:p w14:paraId="3B0F7CA9" w14:textId="596CEFD1" w:rsidR="000F19A4" w:rsidRPr="000F19A4" w:rsidRDefault="000F19A4" w:rsidP="000F19A4">
      <w:pPr>
        <w:ind w:left="-180" w:firstLine="0"/>
        <w:rPr>
          <w:szCs w:val="28"/>
        </w:rPr>
      </w:pPr>
      <w:r w:rsidRPr="000F19A4">
        <w:rPr>
          <w:b/>
          <w:bCs/>
          <w:szCs w:val="28"/>
        </w:rPr>
        <w:t xml:space="preserve">Sheikh et al. </w:t>
      </w:r>
      <w:r w:rsidR="000A5060" w:rsidRPr="000A5060">
        <w:rPr>
          <w:b/>
          <w:bCs/>
          <w:szCs w:val="28"/>
        </w:rPr>
        <w:t xml:space="preserve">(2025) </w:t>
      </w:r>
      <w:r w:rsidR="0004054D">
        <w:rPr>
          <w:szCs w:val="28"/>
        </w:rPr>
        <w:t xml:space="preserve">focused </w:t>
      </w:r>
      <w:r w:rsidR="001A03C5">
        <w:rPr>
          <w:szCs w:val="28"/>
        </w:rPr>
        <w:t>on detecting</w:t>
      </w:r>
      <w:r w:rsidR="000A5060" w:rsidRPr="000A5060">
        <w:rPr>
          <w:szCs w:val="28"/>
        </w:rPr>
        <w:t xml:space="preserve"> early Alzheimer's</w:t>
      </w:r>
      <w:r w:rsidR="0004054D">
        <w:rPr>
          <w:szCs w:val="28"/>
        </w:rPr>
        <w:t xml:space="preserve"> in fast </w:t>
      </w:r>
      <w:r w:rsidR="001A03C5">
        <w:rPr>
          <w:szCs w:val="28"/>
        </w:rPr>
        <w:t>and low-cost</w:t>
      </w:r>
      <w:r w:rsidR="000A5060" w:rsidRPr="000A5060">
        <w:rPr>
          <w:szCs w:val="28"/>
        </w:rPr>
        <w:t xml:space="preserve"> using brain pictures. </w:t>
      </w:r>
      <w:r w:rsidR="00BC6E8B">
        <w:rPr>
          <w:szCs w:val="28"/>
        </w:rPr>
        <w:t>While many</w:t>
      </w:r>
      <w:r w:rsidR="000A5060" w:rsidRPr="000A5060">
        <w:rPr>
          <w:szCs w:val="28"/>
        </w:rPr>
        <w:t xml:space="preserve"> </w:t>
      </w:r>
      <w:r w:rsidRPr="000F19A4">
        <w:rPr>
          <w:szCs w:val="28"/>
        </w:rPr>
        <w:t xml:space="preserve">deep learning models are heavy and </w:t>
      </w:r>
      <w:r w:rsidR="00BC6E8B">
        <w:rPr>
          <w:szCs w:val="28"/>
        </w:rPr>
        <w:t xml:space="preserve">require a lot of </w:t>
      </w:r>
      <w:r w:rsidR="000D2B80">
        <w:rPr>
          <w:szCs w:val="28"/>
        </w:rPr>
        <w:t>computing powers</w:t>
      </w:r>
      <w:r w:rsidR="000A5060" w:rsidRPr="000A5060">
        <w:rPr>
          <w:szCs w:val="28"/>
        </w:rPr>
        <w:t>, the</w:t>
      </w:r>
      <w:r w:rsidR="000D2B80">
        <w:rPr>
          <w:szCs w:val="28"/>
        </w:rPr>
        <w:t xml:space="preserve"> researchers</w:t>
      </w:r>
      <w:r w:rsidR="000A5060" w:rsidRPr="000A5060">
        <w:rPr>
          <w:szCs w:val="28"/>
        </w:rPr>
        <w:t xml:space="preserve"> decided to focus on </w:t>
      </w:r>
      <w:r w:rsidRPr="000F19A4">
        <w:rPr>
          <w:szCs w:val="28"/>
        </w:rPr>
        <w:t>lightweight networks</w:t>
      </w:r>
      <w:r w:rsidR="000A5060" w:rsidRPr="000A5060">
        <w:rPr>
          <w:szCs w:val="28"/>
        </w:rPr>
        <w:t xml:space="preserve">, </w:t>
      </w:r>
      <w:r w:rsidRPr="000F19A4">
        <w:rPr>
          <w:szCs w:val="28"/>
        </w:rPr>
        <w:t>specifically EfficientNetV2B0 and MobileNetV2</w:t>
      </w:r>
      <w:r w:rsidR="00356632">
        <w:rPr>
          <w:szCs w:val="28"/>
        </w:rPr>
        <w:t xml:space="preserve"> </w:t>
      </w:r>
      <w:r w:rsidR="00D12AF5">
        <w:rPr>
          <w:szCs w:val="28"/>
        </w:rPr>
        <w:t>which allow</w:t>
      </w:r>
      <w:r w:rsidR="00356632">
        <w:rPr>
          <w:szCs w:val="28"/>
        </w:rPr>
        <w:t xml:space="preserve"> </w:t>
      </w:r>
      <w:r w:rsidR="000A5060" w:rsidRPr="000A5060">
        <w:rPr>
          <w:szCs w:val="28"/>
        </w:rPr>
        <w:t>clinic</w:t>
      </w:r>
      <w:r w:rsidR="009D247F">
        <w:rPr>
          <w:szCs w:val="28"/>
        </w:rPr>
        <w:t xml:space="preserve"> data</w:t>
      </w:r>
      <w:r w:rsidR="000A5060" w:rsidRPr="000A5060">
        <w:rPr>
          <w:szCs w:val="28"/>
        </w:rPr>
        <w:t xml:space="preserve"> </w:t>
      </w:r>
      <w:r w:rsidR="00640B86">
        <w:rPr>
          <w:szCs w:val="28"/>
        </w:rPr>
        <w:t>to</w:t>
      </w:r>
      <w:r w:rsidR="000A5060" w:rsidRPr="000A5060">
        <w:rPr>
          <w:szCs w:val="28"/>
        </w:rPr>
        <w:t xml:space="preserve"> </w:t>
      </w:r>
      <w:r w:rsidR="00D975B5">
        <w:rPr>
          <w:szCs w:val="28"/>
        </w:rPr>
        <w:t xml:space="preserve">be </w:t>
      </w:r>
      <w:r w:rsidR="00356632">
        <w:rPr>
          <w:szCs w:val="28"/>
        </w:rPr>
        <w:t xml:space="preserve">processed </w:t>
      </w:r>
      <w:r w:rsidR="004573E1">
        <w:rPr>
          <w:szCs w:val="28"/>
        </w:rPr>
        <w:t>efficiently</w:t>
      </w:r>
      <w:r w:rsidR="000A5060" w:rsidRPr="000A5060">
        <w:rPr>
          <w:szCs w:val="28"/>
        </w:rPr>
        <w:t>. They took flat</w:t>
      </w:r>
      <w:r w:rsidRPr="000F19A4">
        <w:rPr>
          <w:szCs w:val="28"/>
        </w:rPr>
        <w:t xml:space="preserve"> 2D slices from </w:t>
      </w:r>
      <w:r w:rsidR="000A5060" w:rsidRPr="000A5060">
        <w:rPr>
          <w:szCs w:val="28"/>
        </w:rPr>
        <w:t xml:space="preserve">ADNI </w:t>
      </w:r>
      <w:r w:rsidRPr="000F19A4">
        <w:rPr>
          <w:szCs w:val="28"/>
        </w:rPr>
        <w:t xml:space="preserve">MRI scans </w:t>
      </w:r>
      <w:r w:rsidR="000A5060" w:rsidRPr="000A5060">
        <w:rPr>
          <w:szCs w:val="28"/>
        </w:rPr>
        <w:t>to sort</w:t>
      </w:r>
      <w:r w:rsidRPr="000F19A4">
        <w:rPr>
          <w:szCs w:val="28"/>
        </w:rPr>
        <w:t xml:space="preserve"> patients into three stages: </w:t>
      </w:r>
      <w:r w:rsidR="000A5060" w:rsidRPr="000A5060">
        <w:rPr>
          <w:szCs w:val="28"/>
        </w:rPr>
        <w:t>totally</w:t>
      </w:r>
      <w:r w:rsidRPr="000F19A4">
        <w:rPr>
          <w:szCs w:val="28"/>
        </w:rPr>
        <w:t xml:space="preserve"> normal, early mild </w:t>
      </w:r>
      <w:r w:rsidR="000A5060" w:rsidRPr="000A5060">
        <w:rPr>
          <w:szCs w:val="28"/>
        </w:rPr>
        <w:t>memory loss</w:t>
      </w:r>
      <w:r w:rsidRPr="000F19A4">
        <w:rPr>
          <w:szCs w:val="28"/>
        </w:rPr>
        <w:t xml:space="preserve">, and late mild </w:t>
      </w:r>
      <w:r w:rsidR="000A5060" w:rsidRPr="000A5060">
        <w:rPr>
          <w:szCs w:val="28"/>
        </w:rPr>
        <w:t xml:space="preserve">memory loss. </w:t>
      </w:r>
      <w:r w:rsidR="007D0610">
        <w:rPr>
          <w:szCs w:val="28"/>
        </w:rPr>
        <w:t>The</w:t>
      </w:r>
      <w:r w:rsidRPr="000F19A4">
        <w:rPr>
          <w:szCs w:val="28"/>
        </w:rPr>
        <w:t xml:space="preserve"> best </w:t>
      </w:r>
      <w:proofErr w:type="gramStart"/>
      <w:r w:rsidR="007D0610">
        <w:rPr>
          <w:szCs w:val="28"/>
        </w:rPr>
        <w:t>their</w:t>
      </w:r>
      <w:r w:rsidR="000A5060" w:rsidRPr="000A5060">
        <w:rPr>
          <w:szCs w:val="28"/>
        </w:rPr>
        <w:t xml:space="preserve"> </w:t>
      </w:r>
      <w:r w:rsidRPr="000F19A4">
        <w:rPr>
          <w:szCs w:val="28"/>
        </w:rPr>
        <w:t>model</w:t>
      </w:r>
      <w:proofErr w:type="gramEnd"/>
      <w:r w:rsidRPr="000F19A4">
        <w:rPr>
          <w:szCs w:val="28"/>
        </w:rPr>
        <w:t xml:space="preserve"> </w:t>
      </w:r>
      <w:r w:rsidR="000A5060" w:rsidRPr="000A5060">
        <w:rPr>
          <w:szCs w:val="28"/>
        </w:rPr>
        <w:t>g</w:t>
      </w:r>
      <w:r w:rsidR="007D0610">
        <w:rPr>
          <w:szCs w:val="28"/>
        </w:rPr>
        <w:t>e</w:t>
      </w:r>
      <w:r w:rsidR="000A5060" w:rsidRPr="000A5060">
        <w:rPr>
          <w:szCs w:val="28"/>
        </w:rPr>
        <w:t xml:space="preserve">t </w:t>
      </w:r>
      <w:r w:rsidR="007D0610">
        <w:rPr>
          <w:szCs w:val="28"/>
        </w:rPr>
        <w:t>is</w:t>
      </w:r>
      <w:r w:rsidR="000A5060" w:rsidRPr="000A5060">
        <w:rPr>
          <w:szCs w:val="28"/>
        </w:rPr>
        <w:t xml:space="preserve"> 88.0%</w:t>
      </w:r>
      <w:r w:rsidRPr="000F19A4">
        <w:rPr>
          <w:szCs w:val="28"/>
        </w:rPr>
        <w:t xml:space="preserve"> accuracy</w:t>
      </w:r>
      <w:r w:rsidR="000A5060" w:rsidRPr="000A5060">
        <w:rPr>
          <w:szCs w:val="28"/>
        </w:rPr>
        <w:t>.</w:t>
      </w:r>
      <w:r w:rsidR="005E2B70">
        <w:rPr>
          <w:szCs w:val="28"/>
        </w:rPr>
        <w:t xml:space="preserve"> T</w:t>
      </w:r>
      <w:r w:rsidR="000A5060" w:rsidRPr="000A5060">
        <w:rPr>
          <w:szCs w:val="28"/>
        </w:rPr>
        <w:t>hey</w:t>
      </w:r>
      <w:r w:rsidRPr="000F19A4">
        <w:rPr>
          <w:szCs w:val="28"/>
        </w:rPr>
        <w:t xml:space="preserve"> also </w:t>
      </w:r>
      <w:r w:rsidR="000A5060" w:rsidRPr="000A5060">
        <w:rPr>
          <w:szCs w:val="28"/>
        </w:rPr>
        <w:t xml:space="preserve">added </w:t>
      </w:r>
      <w:r w:rsidRPr="000F19A4">
        <w:rPr>
          <w:szCs w:val="28"/>
        </w:rPr>
        <w:t>Explainable AI</w:t>
      </w:r>
      <w:r w:rsidR="000A5060" w:rsidRPr="000A5060">
        <w:rPr>
          <w:szCs w:val="28"/>
        </w:rPr>
        <w:t xml:space="preserve"> to</w:t>
      </w:r>
      <w:r w:rsidRPr="000F19A4">
        <w:rPr>
          <w:szCs w:val="28"/>
        </w:rPr>
        <w:t xml:space="preserve"> highlight the </w:t>
      </w:r>
      <w:r w:rsidR="000A7F8C">
        <w:rPr>
          <w:szCs w:val="28"/>
        </w:rPr>
        <w:t>same</w:t>
      </w:r>
      <w:r w:rsidR="000A5060" w:rsidRPr="000A5060">
        <w:rPr>
          <w:szCs w:val="28"/>
        </w:rPr>
        <w:t xml:space="preserve"> </w:t>
      </w:r>
      <w:r w:rsidRPr="000F19A4">
        <w:rPr>
          <w:szCs w:val="28"/>
        </w:rPr>
        <w:t xml:space="preserve">brain areas the computer </w:t>
      </w:r>
      <w:r w:rsidR="000A5060" w:rsidRPr="000A5060">
        <w:rPr>
          <w:szCs w:val="28"/>
        </w:rPr>
        <w:t>was looking at</w:t>
      </w:r>
      <w:r w:rsidR="000A7F8C">
        <w:rPr>
          <w:szCs w:val="28"/>
        </w:rPr>
        <w:t xml:space="preserve"> and to increase the </w:t>
      </w:r>
      <w:r w:rsidR="005B42E5">
        <w:rPr>
          <w:szCs w:val="28"/>
        </w:rPr>
        <w:t>result trust for doctors</w:t>
      </w:r>
      <w:r w:rsidR="000A5060" w:rsidRPr="000A5060">
        <w:rPr>
          <w:szCs w:val="28"/>
        </w:rPr>
        <w:t xml:space="preserve">. </w:t>
      </w:r>
      <w:r w:rsidR="002B4879">
        <w:rPr>
          <w:szCs w:val="28"/>
        </w:rPr>
        <w:t>Although</w:t>
      </w:r>
      <w:r w:rsidR="00BB7722">
        <w:rPr>
          <w:szCs w:val="28"/>
        </w:rPr>
        <w:t xml:space="preserve"> </w:t>
      </w:r>
      <w:r w:rsidR="00AE1288">
        <w:rPr>
          <w:szCs w:val="28"/>
        </w:rPr>
        <w:t xml:space="preserve">the study </w:t>
      </w:r>
      <w:r w:rsidR="00B25121">
        <w:rPr>
          <w:szCs w:val="28"/>
        </w:rPr>
        <w:t>shows</w:t>
      </w:r>
      <w:r w:rsidR="00AE1288">
        <w:rPr>
          <w:szCs w:val="28"/>
        </w:rPr>
        <w:t xml:space="preserve"> </w:t>
      </w:r>
      <w:r w:rsidR="00B25121">
        <w:rPr>
          <w:szCs w:val="28"/>
        </w:rPr>
        <w:t>th</w:t>
      </w:r>
      <w:r w:rsidR="005F0A0E">
        <w:rPr>
          <w:szCs w:val="28"/>
        </w:rPr>
        <w:t>at</w:t>
      </w:r>
      <w:r w:rsidR="00AE1288">
        <w:rPr>
          <w:szCs w:val="28"/>
        </w:rPr>
        <w:t xml:space="preserve"> small</w:t>
      </w:r>
      <w:r w:rsidR="00BB7722">
        <w:rPr>
          <w:szCs w:val="28"/>
        </w:rPr>
        <w:t xml:space="preserve"> model</w:t>
      </w:r>
      <w:r w:rsidR="00AE1288">
        <w:rPr>
          <w:szCs w:val="28"/>
        </w:rPr>
        <w:t xml:space="preserve">s can be </w:t>
      </w:r>
      <w:proofErr w:type="gramStart"/>
      <w:r w:rsidR="00BB7722">
        <w:rPr>
          <w:szCs w:val="28"/>
        </w:rPr>
        <w:t>useful</w:t>
      </w:r>
      <w:proofErr w:type="gramEnd"/>
      <w:r w:rsidR="00BB7722">
        <w:rPr>
          <w:szCs w:val="28"/>
        </w:rPr>
        <w:t xml:space="preserve"> </w:t>
      </w:r>
      <w:r w:rsidR="00B25121">
        <w:rPr>
          <w:szCs w:val="28"/>
        </w:rPr>
        <w:t>b</w:t>
      </w:r>
      <w:r w:rsidR="000A5060" w:rsidRPr="000A5060">
        <w:rPr>
          <w:szCs w:val="28"/>
        </w:rPr>
        <w:t>ut the main issues here are</w:t>
      </w:r>
      <w:r w:rsidRPr="000F19A4">
        <w:rPr>
          <w:szCs w:val="28"/>
        </w:rPr>
        <w:t xml:space="preserve"> that </w:t>
      </w:r>
      <w:r w:rsidR="000A5060" w:rsidRPr="000A5060">
        <w:rPr>
          <w:szCs w:val="28"/>
        </w:rPr>
        <w:t>they</w:t>
      </w:r>
      <w:r w:rsidRPr="000F19A4">
        <w:rPr>
          <w:szCs w:val="28"/>
        </w:rPr>
        <w:t xml:space="preserve"> only </w:t>
      </w:r>
      <w:r w:rsidR="000A5060" w:rsidRPr="000A5060">
        <w:rPr>
          <w:szCs w:val="28"/>
        </w:rPr>
        <w:t>used flat</w:t>
      </w:r>
      <w:r w:rsidRPr="000F19A4">
        <w:rPr>
          <w:szCs w:val="28"/>
        </w:rPr>
        <w:t xml:space="preserve"> 2D slices instead of </w:t>
      </w:r>
      <w:r w:rsidR="000A5060" w:rsidRPr="000A5060">
        <w:rPr>
          <w:szCs w:val="28"/>
        </w:rPr>
        <w:t>the whole</w:t>
      </w:r>
      <w:r w:rsidRPr="000F19A4">
        <w:rPr>
          <w:szCs w:val="28"/>
        </w:rPr>
        <w:t xml:space="preserve"> 3D brain </w:t>
      </w:r>
      <w:r w:rsidR="000A5060" w:rsidRPr="000A5060">
        <w:rPr>
          <w:szCs w:val="28"/>
        </w:rPr>
        <w:t>shape</w:t>
      </w:r>
      <w:r w:rsidR="00691256">
        <w:rPr>
          <w:szCs w:val="28"/>
        </w:rPr>
        <w:t xml:space="preserve"> with</w:t>
      </w:r>
      <w:r w:rsidR="000A5060" w:rsidRPr="000A5060">
        <w:rPr>
          <w:szCs w:val="28"/>
        </w:rPr>
        <w:t xml:space="preserve"> ignoring </w:t>
      </w:r>
      <w:r w:rsidR="00732341">
        <w:rPr>
          <w:szCs w:val="28"/>
        </w:rPr>
        <w:t xml:space="preserve">of </w:t>
      </w:r>
      <w:r w:rsidR="000A5060" w:rsidRPr="000A5060">
        <w:rPr>
          <w:szCs w:val="28"/>
        </w:rPr>
        <w:t>the patients' clinical history.</w:t>
      </w:r>
    </w:p>
    <w:p w14:paraId="111F7DAC" w14:textId="77777777" w:rsidR="00AD653C" w:rsidRPr="000F19A4" w:rsidRDefault="00AD653C" w:rsidP="000F19A4">
      <w:pPr>
        <w:ind w:left="-180" w:firstLine="0"/>
        <w:rPr>
          <w:szCs w:val="28"/>
        </w:rPr>
      </w:pPr>
    </w:p>
    <w:p w14:paraId="3FA2313D" w14:textId="5B7FC7D0" w:rsidR="0092768D" w:rsidRPr="0092768D" w:rsidRDefault="00240A8C" w:rsidP="00240A8C">
      <w:pPr>
        <w:ind w:left="-180" w:firstLine="0"/>
        <w:rPr>
          <w:szCs w:val="28"/>
          <w:rtl/>
        </w:rPr>
      </w:pPr>
      <w:r w:rsidRPr="0092768D">
        <w:rPr>
          <w:b/>
          <w:bCs/>
          <w:szCs w:val="28"/>
        </w:rPr>
        <w:t>Ghosh et al. (2023)</w:t>
      </w:r>
      <w:r w:rsidRPr="0092768D">
        <w:rPr>
          <w:szCs w:val="28"/>
        </w:rPr>
        <w:t xml:space="preserve"> came up with a safe way for hospitals to work together to find Alzheimer's using brain scans.</w:t>
      </w:r>
      <w:r w:rsidR="0049237B">
        <w:rPr>
          <w:szCs w:val="28"/>
        </w:rPr>
        <w:t xml:space="preserve"> To overcome </w:t>
      </w:r>
      <w:r w:rsidR="00783E81">
        <w:rPr>
          <w:szCs w:val="28"/>
        </w:rPr>
        <w:t>the</w:t>
      </w:r>
      <w:r w:rsidR="002516B8">
        <w:rPr>
          <w:szCs w:val="28"/>
        </w:rPr>
        <w:t xml:space="preserve"> issue </w:t>
      </w:r>
      <w:r w:rsidR="000F3E27">
        <w:rPr>
          <w:szCs w:val="28"/>
        </w:rPr>
        <w:t xml:space="preserve">of </w:t>
      </w:r>
      <w:proofErr w:type="gramStart"/>
      <w:r w:rsidR="00AB005F">
        <w:rPr>
          <w:szCs w:val="28"/>
        </w:rPr>
        <w:t>patient’s</w:t>
      </w:r>
      <w:proofErr w:type="gramEnd"/>
      <w:r w:rsidR="0049237B">
        <w:rPr>
          <w:szCs w:val="28"/>
        </w:rPr>
        <w:t xml:space="preserve"> data</w:t>
      </w:r>
      <w:r w:rsidR="002516B8">
        <w:rPr>
          <w:szCs w:val="28"/>
        </w:rPr>
        <w:t xml:space="preserve"> </w:t>
      </w:r>
      <w:r w:rsidR="000F3E27">
        <w:rPr>
          <w:szCs w:val="28"/>
        </w:rPr>
        <w:t>distributed</w:t>
      </w:r>
      <w:r w:rsidR="002516B8">
        <w:rPr>
          <w:szCs w:val="28"/>
        </w:rPr>
        <w:t xml:space="preserve"> in</w:t>
      </w:r>
      <w:r w:rsidR="0049237B">
        <w:rPr>
          <w:szCs w:val="28"/>
        </w:rPr>
        <w:t xml:space="preserve"> different places</w:t>
      </w:r>
      <w:r w:rsidR="00783E81">
        <w:rPr>
          <w:szCs w:val="28"/>
        </w:rPr>
        <w:t xml:space="preserve"> and the privacy </w:t>
      </w:r>
      <w:r w:rsidR="003D352E">
        <w:rPr>
          <w:szCs w:val="28"/>
        </w:rPr>
        <w:t>concerns,</w:t>
      </w:r>
      <w:r w:rsidRPr="0092768D">
        <w:rPr>
          <w:szCs w:val="28"/>
        </w:rPr>
        <w:t xml:space="preserve"> they used something called Federated Learning.</w:t>
      </w:r>
      <w:r w:rsidR="0092768D">
        <w:rPr>
          <w:szCs w:val="28"/>
        </w:rPr>
        <w:t xml:space="preserve"> </w:t>
      </w:r>
      <w:r w:rsidR="000F3E27">
        <w:rPr>
          <w:szCs w:val="28"/>
        </w:rPr>
        <w:t>Using this they allow</w:t>
      </w:r>
      <w:r w:rsidRPr="0092768D">
        <w:rPr>
          <w:szCs w:val="28"/>
        </w:rPr>
        <w:t xml:space="preserve"> multiple clinics </w:t>
      </w:r>
      <w:r w:rsidR="000501DB" w:rsidRPr="0092768D">
        <w:rPr>
          <w:szCs w:val="28"/>
        </w:rPr>
        <w:t>to train</w:t>
      </w:r>
      <w:r w:rsidRPr="0092768D">
        <w:rPr>
          <w:szCs w:val="28"/>
        </w:rPr>
        <w:t xml:space="preserve"> a small network like </w:t>
      </w:r>
      <w:proofErr w:type="spellStart"/>
      <w:r w:rsidRPr="0092768D">
        <w:rPr>
          <w:szCs w:val="28"/>
        </w:rPr>
        <w:t>MobileNet</w:t>
      </w:r>
      <w:proofErr w:type="spellEnd"/>
      <w:r w:rsidRPr="0092768D">
        <w:rPr>
          <w:szCs w:val="28"/>
        </w:rPr>
        <w:t xml:space="preserve"> together without </w:t>
      </w:r>
      <w:r w:rsidR="00AB005F" w:rsidRPr="0092768D">
        <w:rPr>
          <w:szCs w:val="28"/>
        </w:rPr>
        <w:t>sharing</w:t>
      </w:r>
      <w:r w:rsidRPr="0092768D">
        <w:rPr>
          <w:szCs w:val="28"/>
        </w:rPr>
        <w:t xml:space="preserve"> any private pictures. They used flat 2D MRI scans from ADNI and OASIS</w:t>
      </w:r>
      <w:r w:rsidR="004F7D1C">
        <w:rPr>
          <w:szCs w:val="28"/>
        </w:rPr>
        <w:t xml:space="preserve"> data </w:t>
      </w:r>
      <w:r w:rsidR="00515BF5">
        <w:rPr>
          <w:szCs w:val="28"/>
        </w:rPr>
        <w:t>sets</w:t>
      </w:r>
      <w:r w:rsidR="00515BF5" w:rsidRPr="0092768D">
        <w:rPr>
          <w:szCs w:val="28"/>
        </w:rPr>
        <w:t>.</w:t>
      </w:r>
      <w:r w:rsidR="00515BF5">
        <w:rPr>
          <w:szCs w:val="28"/>
        </w:rPr>
        <w:t xml:space="preserve"> This</w:t>
      </w:r>
      <w:r w:rsidR="006F5C57">
        <w:rPr>
          <w:szCs w:val="28"/>
        </w:rPr>
        <w:t xml:space="preserve"> helped them </w:t>
      </w:r>
      <w:r w:rsidR="00783E81">
        <w:rPr>
          <w:szCs w:val="28"/>
        </w:rPr>
        <w:t>reach</w:t>
      </w:r>
      <w:r w:rsidRPr="0092768D">
        <w:rPr>
          <w:szCs w:val="28"/>
        </w:rPr>
        <w:t xml:space="preserve"> 95.24% accuracy on the OASIS data, and 84% </w:t>
      </w:r>
      <w:r w:rsidR="00515BF5">
        <w:rPr>
          <w:szCs w:val="28"/>
        </w:rPr>
        <w:t xml:space="preserve">accuracy </w:t>
      </w:r>
      <w:r w:rsidRPr="0092768D">
        <w:rPr>
          <w:szCs w:val="28"/>
        </w:rPr>
        <w:t>when mixed both datasets.</w:t>
      </w:r>
      <w:r w:rsidR="000501DB">
        <w:rPr>
          <w:szCs w:val="28"/>
        </w:rPr>
        <w:t xml:space="preserve"> Although</w:t>
      </w:r>
      <w:r w:rsidR="00CC0D70">
        <w:rPr>
          <w:szCs w:val="28"/>
        </w:rPr>
        <w:t xml:space="preserve"> the </w:t>
      </w:r>
      <w:r w:rsidR="000501DB">
        <w:rPr>
          <w:szCs w:val="28"/>
        </w:rPr>
        <w:t>approach</w:t>
      </w:r>
      <w:r w:rsidR="00CC0D70">
        <w:rPr>
          <w:szCs w:val="28"/>
        </w:rPr>
        <w:t xml:space="preserve"> </w:t>
      </w:r>
      <w:r w:rsidR="00765BB6">
        <w:rPr>
          <w:szCs w:val="28"/>
        </w:rPr>
        <w:t>gives</w:t>
      </w:r>
      <w:r w:rsidR="00CC0D70">
        <w:rPr>
          <w:szCs w:val="28"/>
        </w:rPr>
        <w:t xml:space="preserve"> </w:t>
      </w:r>
      <w:proofErr w:type="gramStart"/>
      <w:r w:rsidR="00CC0D70">
        <w:rPr>
          <w:szCs w:val="28"/>
        </w:rPr>
        <w:t>a good</w:t>
      </w:r>
      <w:proofErr w:type="gramEnd"/>
      <w:r w:rsidR="00CC0D70">
        <w:rPr>
          <w:szCs w:val="28"/>
        </w:rPr>
        <w:t xml:space="preserve"> </w:t>
      </w:r>
      <w:r w:rsidR="00250423">
        <w:rPr>
          <w:szCs w:val="28"/>
        </w:rPr>
        <w:t>accuracy,</w:t>
      </w:r>
      <w:r w:rsidR="006A38B5">
        <w:rPr>
          <w:szCs w:val="28"/>
        </w:rPr>
        <w:t xml:space="preserve"> </w:t>
      </w:r>
      <w:r w:rsidR="00765BB6">
        <w:rPr>
          <w:szCs w:val="28"/>
        </w:rPr>
        <w:t>the main drawback is that study</w:t>
      </w:r>
      <w:r w:rsidR="00E03265">
        <w:rPr>
          <w:szCs w:val="28"/>
        </w:rPr>
        <w:t xml:space="preserve"> using </w:t>
      </w:r>
      <w:r w:rsidR="002E3B60">
        <w:rPr>
          <w:szCs w:val="28"/>
        </w:rPr>
        <w:t xml:space="preserve">only </w:t>
      </w:r>
      <w:r w:rsidR="002E3B60" w:rsidRPr="0092768D">
        <w:rPr>
          <w:szCs w:val="28"/>
        </w:rPr>
        <w:t>flat</w:t>
      </w:r>
      <w:r w:rsidRPr="0092768D">
        <w:rPr>
          <w:szCs w:val="28"/>
        </w:rPr>
        <w:t xml:space="preserve"> 2D slices instead of the whole 3D brain</w:t>
      </w:r>
      <w:r w:rsidR="00E03265">
        <w:rPr>
          <w:szCs w:val="28"/>
        </w:rPr>
        <w:t xml:space="preserve"> and</w:t>
      </w:r>
      <w:r w:rsidRPr="0092768D">
        <w:rPr>
          <w:szCs w:val="28"/>
        </w:rPr>
        <w:t xml:space="preserve"> ignored the patients' medical files</w:t>
      </w:r>
      <w:r w:rsidR="00E03265">
        <w:rPr>
          <w:szCs w:val="28"/>
        </w:rPr>
        <w:t xml:space="preserve"> </w:t>
      </w:r>
      <w:r w:rsidR="00AF2E15">
        <w:rPr>
          <w:szCs w:val="28"/>
        </w:rPr>
        <w:t>totally in the study</w:t>
      </w:r>
      <w:r w:rsidRPr="0092768D">
        <w:rPr>
          <w:szCs w:val="28"/>
        </w:rPr>
        <w:t>.</w:t>
      </w:r>
    </w:p>
    <w:p w14:paraId="5C2E21DB" w14:textId="4C47CD2C" w:rsidR="000F19A4" w:rsidRDefault="000F19A4" w:rsidP="00240A8C">
      <w:pPr>
        <w:ind w:left="-180" w:firstLine="0"/>
        <w:rPr>
          <w:szCs w:val="28"/>
          <w:highlight w:val="yellow"/>
          <w:rtl/>
        </w:rPr>
      </w:pPr>
    </w:p>
    <w:p w14:paraId="49A4BD46" w14:textId="77777777" w:rsidR="00EB05E0" w:rsidRDefault="00EB05E0" w:rsidP="00240A8C">
      <w:pPr>
        <w:ind w:left="-180" w:firstLine="0"/>
        <w:rPr>
          <w:szCs w:val="28"/>
          <w:highlight w:val="yellow"/>
          <w:rtl/>
        </w:rPr>
      </w:pPr>
    </w:p>
    <w:p w14:paraId="1C84CC3C" w14:textId="77777777" w:rsidR="00403A33" w:rsidRPr="005E4477" w:rsidRDefault="00403A33" w:rsidP="00240A8C">
      <w:pPr>
        <w:ind w:left="-180" w:firstLine="0"/>
        <w:rPr>
          <w:szCs w:val="28"/>
          <w:highlight w:val="yellow"/>
        </w:rPr>
      </w:pPr>
    </w:p>
    <w:p w14:paraId="5857EE57" w14:textId="2C56E54D" w:rsidR="00B93320" w:rsidRDefault="00310FA5" w:rsidP="00310FA5">
      <w:pPr>
        <w:ind w:left="-180" w:firstLine="0"/>
        <w:rPr>
          <w:szCs w:val="28"/>
        </w:rPr>
      </w:pPr>
      <w:r w:rsidRPr="00310FA5">
        <w:rPr>
          <w:b/>
          <w:bCs/>
          <w:szCs w:val="28"/>
        </w:rPr>
        <w:lastRenderedPageBreak/>
        <w:t>Abbasian and Hammond</w:t>
      </w:r>
      <w:r w:rsidRPr="00310FA5">
        <w:rPr>
          <w:szCs w:val="28"/>
        </w:rPr>
        <w:t xml:space="preserve"> (2024) </w:t>
      </w:r>
      <w:r w:rsidR="00E2690B">
        <w:rPr>
          <w:szCs w:val="28"/>
        </w:rPr>
        <w:t>presented a</w:t>
      </w:r>
      <w:r w:rsidRPr="00310FA5">
        <w:rPr>
          <w:szCs w:val="28"/>
        </w:rPr>
        <w:t xml:space="preserve"> 3D deep learning model to </w:t>
      </w:r>
      <w:r w:rsidR="00603D16">
        <w:rPr>
          <w:szCs w:val="28"/>
        </w:rPr>
        <w:t>detect</w:t>
      </w:r>
      <w:r w:rsidRPr="00310FA5">
        <w:rPr>
          <w:szCs w:val="28"/>
        </w:rPr>
        <w:t xml:space="preserve"> Alzheimer's in early stages</w:t>
      </w:r>
      <w:r w:rsidR="006D3B2B">
        <w:rPr>
          <w:szCs w:val="28"/>
        </w:rPr>
        <w:t xml:space="preserve">. </w:t>
      </w:r>
      <w:r w:rsidR="00B22953">
        <w:rPr>
          <w:szCs w:val="28"/>
        </w:rPr>
        <w:t>By using</w:t>
      </w:r>
      <w:r w:rsidR="006D3B2B">
        <w:rPr>
          <w:szCs w:val="28"/>
        </w:rPr>
        <w:t xml:space="preserve"> </w:t>
      </w:r>
      <w:r w:rsidR="00250423">
        <w:rPr>
          <w:szCs w:val="28"/>
        </w:rPr>
        <w:t>brain</w:t>
      </w:r>
      <w:r w:rsidR="007717EA" w:rsidRPr="00310FA5">
        <w:rPr>
          <w:szCs w:val="28"/>
        </w:rPr>
        <w:t xml:space="preserve"> </w:t>
      </w:r>
      <w:r w:rsidR="00250423" w:rsidRPr="00310FA5">
        <w:rPr>
          <w:szCs w:val="28"/>
        </w:rPr>
        <w:t>picture</w:t>
      </w:r>
      <w:r w:rsidR="00250423">
        <w:rPr>
          <w:szCs w:val="28"/>
        </w:rPr>
        <w:t>s,</w:t>
      </w:r>
      <w:r w:rsidR="00B22953">
        <w:rPr>
          <w:szCs w:val="28"/>
        </w:rPr>
        <w:t xml:space="preserve"> they</w:t>
      </w:r>
      <w:r w:rsidR="00600078">
        <w:rPr>
          <w:szCs w:val="28"/>
        </w:rPr>
        <w:t xml:space="preserve"> categories </w:t>
      </w:r>
      <w:r w:rsidR="004F3A9D">
        <w:rPr>
          <w:szCs w:val="28"/>
        </w:rPr>
        <w:t>patients’</w:t>
      </w:r>
      <w:r w:rsidR="00855732">
        <w:rPr>
          <w:szCs w:val="28"/>
        </w:rPr>
        <w:t xml:space="preserve"> brains between healthy </w:t>
      </w:r>
      <w:r w:rsidR="00A211C5">
        <w:rPr>
          <w:szCs w:val="28"/>
        </w:rPr>
        <w:t>or e</w:t>
      </w:r>
      <w:r w:rsidRPr="00310FA5">
        <w:rPr>
          <w:szCs w:val="28"/>
        </w:rPr>
        <w:t xml:space="preserve">arly </w:t>
      </w:r>
      <w:r w:rsidR="00A211C5">
        <w:rPr>
          <w:szCs w:val="28"/>
        </w:rPr>
        <w:t>m</w:t>
      </w:r>
      <w:r w:rsidRPr="00310FA5">
        <w:rPr>
          <w:szCs w:val="28"/>
        </w:rPr>
        <w:t xml:space="preserve">ild </w:t>
      </w:r>
      <w:r w:rsidR="00A211C5">
        <w:rPr>
          <w:szCs w:val="28"/>
        </w:rPr>
        <w:t>c</w:t>
      </w:r>
      <w:r w:rsidRPr="00310FA5">
        <w:rPr>
          <w:szCs w:val="28"/>
        </w:rPr>
        <w:t xml:space="preserve">ognitive </w:t>
      </w:r>
      <w:r w:rsidR="00A211C5">
        <w:rPr>
          <w:szCs w:val="28"/>
        </w:rPr>
        <w:t>i</w:t>
      </w:r>
      <w:r w:rsidRPr="00310FA5">
        <w:rPr>
          <w:szCs w:val="28"/>
        </w:rPr>
        <w:t>mpairment (EMCI)</w:t>
      </w:r>
      <w:r w:rsidR="00B22953">
        <w:rPr>
          <w:szCs w:val="28"/>
        </w:rPr>
        <w:t xml:space="preserve"> only</w:t>
      </w:r>
      <w:r w:rsidR="00465546">
        <w:rPr>
          <w:szCs w:val="28"/>
        </w:rPr>
        <w:t>. And with help of</w:t>
      </w:r>
      <w:r w:rsidRPr="00310FA5">
        <w:rPr>
          <w:szCs w:val="28"/>
        </w:rPr>
        <w:t xml:space="preserve"> 3D-CNN</w:t>
      </w:r>
      <w:r w:rsidR="004A446F">
        <w:rPr>
          <w:szCs w:val="28"/>
        </w:rPr>
        <w:t xml:space="preserve"> they</w:t>
      </w:r>
      <w:r w:rsidRPr="00310FA5">
        <w:rPr>
          <w:szCs w:val="28"/>
        </w:rPr>
        <w:t xml:space="preserve"> </w:t>
      </w:r>
      <w:r w:rsidR="00E66800" w:rsidRPr="00310FA5">
        <w:rPr>
          <w:szCs w:val="28"/>
        </w:rPr>
        <w:t>look</w:t>
      </w:r>
      <w:r w:rsidRPr="00310FA5">
        <w:rPr>
          <w:szCs w:val="28"/>
        </w:rPr>
        <w:t xml:space="preserve"> at the whole 3D brain all at once instead of </w:t>
      </w:r>
      <w:r w:rsidR="008E4FDC">
        <w:rPr>
          <w:szCs w:val="28"/>
        </w:rPr>
        <w:t>slicing</w:t>
      </w:r>
      <w:r w:rsidR="007717EA">
        <w:rPr>
          <w:szCs w:val="28"/>
        </w:rPr>
        <w:t xml:space="preserve"> </w:t>
      </w:r>
      <w:r w:rsidR="007717EA" w:rsidRPr="00310FA5">
        <w:rPr>
          <w:szCs w:val="28"/>
        </w:rPr>
        <w:t>it</w:t>
      </w:r>
      <w:r w:rsidRPr="00310FA5">
        <w:rPr>
          <w:szCs w:val="28"/>
        </w:rPr>
        <w:t xml:space="preserve"> into flat 2D slices. </w:t>
      </w:r>
      <w:r w:rsidR="007717EA">
        <w:rPr>
          <w:szCs w:val="28"/>
        </w:rPr>
        <w:t>Th</w:t>
      </w:r>
      <w:r w:rsidR="00E66800">
        <w:rPr>
          <w:szCs w:val="28"/>
        </w:rPr>
        <w:t>ey used ADNI dataset for 3D MRI scans</w:t>
      </w:r>
      <w:r w:rsidRPr="00310FA5">
        <w:rPr>
          <w:szCs w:val="28"/>
        </w:rPr>
        <w:t>.</w:t>
      </w:r>
      <w:r w:rsidR="00811989">
        <w:rPr>
          <w:szCs w:val="28"/>
        </w:rPr>
        <w:t xml:space="preserve"> The </w:t>
      </w:r>
      <w:r w:rsidR="008E4FDC">
        <w:rPr>
          <w:szCs w:val="28"/>
        </w:rPr>
        <w:t xml:space="preserve">research </w:t>
      </w:r>
      <w:r w:rsidR="00FE1873">
        <w:rPr>
          <w:szCs w:val="28"/>
        </w:rPr>
        <w:t>succeeds</w:t>
      </w:r>
      <w:r w:rsidR="008E4FDC">
        <w:rPr>
          <w:szCs w:val="28"/>
        </w:rPr>
        <w:t xml:space="preserve"> </w:t>
      </w:r>
      <w:r w:rsidR="004F3A9D">
        <w:rPr>
          <w:szCs w:val="28"/>
        </w:rPr>
        <w:t>in reaching</w:t>
      </w:r>
      <w:r w:rsidRPr="00310FA5">
        <w:rPr>
          <w:szCs w:val="28"/>
        </w:rPr>
        <w:t xml:space="preserve"> 81.80% accuracy in separating the early-stage patients from the healthy ones. This</w:t>
      </w:r>
      <w:r w:rsidR="00FE1873">
        <w:rPr>
          <w:szCs w:val="28"/>
        </w:rPr>
        <w:t xml:space="preserve"> </w:t>
      </w:r>
      <w:r w:rsidR="00250423">
        <w:rPr>
          <w:szCs w:val="28"/>
        </w:rPr>
        <w:t>gives</w:t>
      </w:r>
      <w:r w:rsidR="00FE1873">
        <w:rPr>
          <w:szCs w:val="28"/>
        </w:rPr>
        <w:t xml:space="preserve"> an indication th</w:t>
      </w:r>
      <w:r w:rsidR="00916115">
        <w:rPr>
          <w:szCs w:val="28"/>
        </w:rPr>
        <w:t>at</w:t>
      </w:r>
      <w:r w:rsidR="00FE1873">
        <w:rPr>
          <w:szCs w:val="28"/>
        </w:rPr>
        <w:t xml:space="preserve"> using </w:t>
      </w:r>
      <w:r w:rsidR="00916115">
        <w:rPr>
          <w:szCs w:val="28"/>
        </w:rPr>
        <w:t>a</w:t>
      </w:r>
      <w:r w:rsidRPr="00310FA5">
        <w:rPr>
          <w:szCs w:val="28"/>
        </w:rPr>
        <w:t xml:space="preserve"> full 3</w:t>
      </w:r>
      <w:r w:rsidR="004F3A9D" w:rsidRPr="00310FA5">
        <w:rPr>
          <w:szCs w:val="28"/>
        </w:rPr>
        <w:t>D</w:t>
      </w:r>
      <w:r w:rsidR="00916115">
        <w:rPr>
          <w:szCs w:val="28"/>
        </w:rPr>
        <w:t xml:space="preserve"> brain </w:t>
      </w:r>
      <w:r w:rsidR="004F3A9D">
        <w:rPr>
          <w:szCs w:val="28"/>
        </w:rPr>
        <w:t>gives</w:t>
      </w:r>
      <w:r w:rsidR="00843F5F">
        <w:rPr>
          <w:szCs w:val="28"/>
        </w:rPr>
        <w:t xml:space="preserve"> more</w:t>
      </w:r>
      <w:r w:rsidRPr="00310FA5">
        <w:rPr>
          <w:szCs w:val="28"/>
        </w:rPr>
        <w:t xml:space="preserve"> details</w:t>
      </w:r>
      <w:r w:rsidR="00843F5F">
        <w:rPr>
          <w:szCs w:val="28"/>
        </w:rPr>
        <w:t xml:space="preserve"> than</w:t>
      </w:r>
      <w:r w:rsidRPr="00310FA5">
        <w:rPr>
          <w:szCs w:val="28"/>
        </w:rPr>
        <w:t xml:space="preserve"> 2D methods.</w:t>
      </w:r>
      <w:r w:rsidR="00E942E9">
        <w:rPr>
          <w:szCs w:val="28"/>
        </w:rPr>
        <w:t xml:space="preserve"> </w:t>
      </w:r>
      <w:r w:rsidR="004F3A9D">
        <w:rPr>
          <w:szCs w:val="28"/>
        </w:rPr>
        <w:t>However</w:t>
      </w:r>
      <w:r w:rsidR="00E942E9">
        <w:rPr>
          <w:szCs w:val="28"/>
        </w:rPr>
        <w:t xml:space="preserve"> the study </w:t>
      </w:r>
      <w:r w:rsidR="0063173F">
        <w:rPr>
          <w:szCs w:val="28"/>
        </w:rPr>
        <w:t>main</w:t>
      </w:r>
      <w:r w:rsidR="00E942E9">
        <w:rPr>
          <w:szCs w:val="28"/>
        </w:rPr>
        <w:t xml:space="preserve"> </w:t>
      </w:r>
      <w:r w:rsidR="002E3B60">
        <w:rPr>
          <w:szCs w:val="28"/>
        </w:rPr>
        <w:t>limitations</w:t>
      </w:r>
      <w:r w:rsidR="00E942E9">
        <w:rPr>
          <w:szCs w:val="28"/>
        </w:rPr>
        <w:t xml:space="preserve"> </w:t>
      </w:r>
      <w:r w:rsidR="008D4328">
        <w:rPr>
          <w:szCs w:val="28"/>
        </w:rPr>
        <w:t>are,</w:t>
      </w:r>
      <w:r w:rsidR="0063173F" w:rsidRPr="00310FA5">
        <w:rPr>
          <w:szCs w:val="28"/>
        </w:rPr>
        <w:t xml:space="preserve"> it</w:t>
      </w:r>
      <w:r w:rsidRPr="00310FA5">
        <w:rPr>
          <w:szCs w:val="28"/>
        </w:rPr>
        <w:t xml:space="preserve"> only looks at two groups (early sick versus normal) and it only uses MRI scans</w:t>
      </w:r>
      <w:r w:rsidR="002807B7">
        <w:rPr>
          <w:szCs w:val="28"/>
        </w:rPr>
        <w:t xml:space="preserve"> </w:t>
      </w:r>
      <w:r w:rsidR="004F3A9D">
        <w:rPr>
          <w:szCs w:val="28"/>
        </w:rPr>
        <w:t>while</w:t>
      </w:r>
      <w:r w:rsidR="002807B7">
        <w:rPr>
          <w:szCs w:val="28"/>
        </w:rPr>
        <w:t xml:space="preserve"> ignoring</w:t>
      </w:r>
      <w:r w:rsidR="006E2E36">
        <w:rPr>
          <w:szCs w:val="28"/>
        </w:rPr>
        <w:t xml:space="preserve"> the </w:t>
      </w:r>
      <w:r w:rsidR="002E3B60">
        <w:rPr>
          <w:szCs w:val="28"/>
        </w:rPr>
        <w:t>other</w:t>
      </w:r>
      <w:r w:rsidRPr="00310FA5">
        <w:rPr>
          <w:szCs w:val="28"/>
        </w:rPr>
        <w:t xml:space="preserve"> clinical data.</w:t>
      </w:r>
    </w:p>
    <w:p w14:paraId="4AFCF8BC" w14:textId="77777777" w:rsidR="00B93320" w:rsidRDefault="00B93320" w:rsidP="00B93320">
      <w:pPr>
        <w:ind w:left="-180" w:firstLine="0"/>
        <w:rPr>
          <w:szCs w:val="28"/>
        </w:rPr>
      </w:pPr>
    </w:p>
    <w:p w14:paraId="0F75683F" w14:textId="77777777" w:rsidR="00B93320" w:rsidRDefault="00B93320" w:rsidP="00B93320">
      <w:pPr>
        <w:ind w:left="-180" w:firstLine="0"/>
        <w:rPr>
          <w:szCs w:val="28"/>
        </w:rPr>
      </w:pPr>
    </w:p>
    <w:p w14:paraId="33F9D3A1" w14:textId="77777777" w:rsidR="00B93320" w:rsidRDefault="00B93320" w:rsidP="00B93320">
      <w:pPr>
        <w:ind w:left="-180" w:firstLine="0"/>
        <w:rPr>
          <w:szCs w:val="28"/>
        </w:rPr>
      </w:pPr>
    </w:p>
    <w:p w14:paraId="5651EA58" w14:textId="77777777" w:rsidR="00B93320" w:rsidRDefault="00B93320" w:rsidP="00B93320">
      <w:pPr>
        <w:ind w:left="-180" w:firstLine="0"/>
        <w:rPr>
          <w:szCs w:val="28"/>
        </w:rPr>
      </w:pPr>
    </w:p>
    <w:p w14:paraId="6C400AB2" w14:textId="77777777" w:rsidR="00B93320" w:rsidRDefault="00B93320" w:rsidP="00B93320">
      <w:pPr>
        <w:ind w:left="-180" w:firstLine="0"/>
        <w:rPr>
          <w:szCs w:val="28"/>
        </w:rPr>
      </w:pPr>
    </w:p>
    <w:p w14:paraId="504807C1" w14:textId="77777777" w:rsidR="00B93320" w:rsidRDefault="00B93320" w:rsidP="00B93320">
      <w:pPr>
        <w:ind w:left="-180" w:firstLine="0"/>
        <w:rPr>
          <w:szCs w:val="28"/>
        </w:rPr>
      </w:pPr>
    </w:p>
    <w:p w14:paraId="6A9960D9" w14:textId="77777777" w:rsidR="00B93320" w:rsidRDefault="00B93320" w:rsidP="00B93320">
      <w:pPr>
        <w:ind w:left="-180" w:firstLine="0"/>
        <w:rPr>
          <w:szCs w:val="28"/>
        </w:rPr>
      </w:pPr>
    </w:p>
    <w:p w14:paraId="6737179D" w14:textId="77777777" w:rsidR="00B93320" w:rsidRDefault="00B93320" w:rsidP="00B93320">
      <w:pPr>
        <w:ind w:left="-180" w:firstLine="0"/>
        <w:rPr>
          <w:szCs w:val="28"/>
        </w:rPr>
      </w:pPr>
    </w:p>
    <w:p w14:paraId="1EE4CB1A" w14:textId="77777777" w:rsidR="00B93320" w:rsidRDefault="00B93320" w:rsidP="00B93320">
      <w:pPr>
        <w:ind w:left="-180" w:firstLine="0"/>
        <w:rPr>
          <w:szCs w:val="28"/>
        </w:rPr>
      </w:pPr>
    </w:p>
    <w:p w14:paraId="25430F32" w14:textId="77777777" w:rsidR="00B93320" w:rsidRDefault="00B93320" w:rsidP="00B93320">
      <w:pPr>
        <w:ind w:left="-180" w:firstLine="0"/>
        <w:rPr>
          <w:szCs w:val="28"/>
        </w:rPr>
      </w:pPr>
    </w:p>
    <w:p w14:paraId="62CC962B" w14:textId="77777777" w:rsidR="00B93320" w:rsidRDefault="00B93320" w:rsidP="00B93320">
      <w:pPr>
        <w:ind w:left="-180" w:firstLine="0"/>
        <w:rPr>
          <w:szCs w:val="28"/>
        </w:rPr>
      </w:pPr>
    </w:p>
    <w:p w14:paraId="54197CC7" w14:textId="77777777" w:rsidR="00B93320" w:rsidRDefault="00B93320" w:rsidP="00B93320">
      <w:pPr>
        <w:ind w:left="-180" w:firstLine="0"/>
        <w:rPr>
          <w:szCs w:val="28"/>
        </w:rPr>
      </w:pPr>
    </w:p>
    <w:p w14:paraId="4A8A15DA" w14:textId="77777777" w:rsidR="00B93320" w:rsidRDefault="00B93320" w:rsidP="00B93320">
      <w:pPr>
        <w:ind w:left="-180" w:firstLine="0"/>
        <w:rPr>
          <w:szCs w:val="28"/>
        </w:rPr>
      </w:pPr>
    </w:p>
    <w:p w14:paraId="77E625A7" w14:textId="77777777" w:rsidR="00B93320" w:rsidRDefault="00B93320" w:rsidP="00B93320">
      <w:pPr>
        <w:ind w:left="-180" w:firstLine="0"/>
        <w:rPr>
          <w:szCs w:val="28"/>
        </w:rPr>
      </w:pPr>
    </w:p>
    <w:p w14:paraId="3809154A" w14:textId="77777777" w:rsidR="00B93320" w:rsidRDefault="00B93320" w:rsidP="00B93320">
      <w:pPr>
        <w:ind w:left="-180" w:firstLine="0"/>
        <w:rPr>
          <w:szCs w:val="28"/>
        </w:rPr>
      </w:pPr>
    </w:p>
    <w:p w14:paraId="7BA82815" w14:textId="77777777" w:rsidR="00B93320" w:rsidRDefault="00B93320" w:rsidP="00B93320">
      <w:pPr>
        <w:ind w:left="-180" w:firstLine="0"/>
        <w:rPr>
          <w:szCs w:val="28"/>
        </w:rPr>
      </w:pPr>
    </w:p>
    <w:p w14:paraId="16D20EFC" w14:textId="77777777" w:rsidR="000F19A4" w:rsidRDefault="000F19A4" w:rsidP="00B93320">
      <w:pPr>
        <w:ind w:left="-180" w:firstLine="0"/>
        <w:rPr>
          <w:szCs w:val="28"/>
        </w:rPr>
      </w:pPr>
    </w:p>
    <w:p w14:paraId="6BD14B08" w14:textId="77777777" w:rsidR="000F19A4" w:rsidRDefault="000F19A4" w:rsidP="00B93320">
      <w:pPr>
        <w:ind w:left="-180" w:firstLine="0"/>
        <w:rPr>
          <w:szCs w:val="28"/>
        </w:rPr>
      </w:pPr>
    </w:p>
    <w:p w14:paraId="26A1C5FE" w14:textId="77777777" w:rsidR="000F19A4" w:rsidRDefault="000F19A4" w:rsidP="00B93320">
      <w:pPr>
        <w:ind w:left="-180" w:firstLine="0"/>
        <w:rPr>
          <w:szCs w:val="28"/>
        </w:rPr>
      </w:pPr>
    </w:p>
    <w:p w14:paraId="48FA8221" w14:textId="77777777" w:rsidR="000F19A4" w:rsidRDefault="000F19A4" w:rsidP="00B93320">
      <w:pPr>
        <w:ind w:left="-180" w:firstLine="0"/>
        <w:rPr>
          <w:szCs w:val="28"/>
        </w:rPr>
      </w:pPr>
    </w:p>
    <w:p w14:paraId="53BCAD2D" w14:textId="77777777" w:rsidR="000F19A4" w:rsidRDefault="000F19A4" w:rsidP="00B93320">
      <w:pPr>
        <w:ind w:left="-180" w:firstLine="0"/>
        <w:rPr>
          <w:szCs w:val="28"/>
        </w:rPr>
      </w:pPr>
    </w:p>
    <w:p w14:paraId="776E324E" w14:textId="77777777" w:rsidR="000F19A4" w:rsidRDefault="000F19A4" w:rsidP="00B93320">
      <w:pPr>
        <w:ind w:left="-180" w:firstLine="0"/>
        <w:rPr>
          <w:szCs w:val="28"/>
        </w:rPr>
      </w:pPr>
    </w:p>
    <w:p w14:paraId="31C9ED8E" w14:textId="77777777" w:rsidR="00B93320" w:rsidRDefault="00B93320" w:rsidP="00B93320">
      <w:pPr>
        <w:ind w:left="-180" w:firstLine="0"/>
        <w:rPr>
          <w:szCs w:val="28"/>
        </w:rPr>
      </w:pPr>
    </w:p>
    <w:p w14:paraId="764B305B" w14:textId="77777777" w:rsidR="00B93320" w:rsidRDefault="00B93320" w:rsidP="00B93320">
      <w:pPr>
        <w:ind w:left="-180" w:firstLine="0"/>
        <w:rPr>
          <w:szCs w:val="28"/>
          <w:rtl/>
        </w:rPr>
      </w:pPr>
    </w:p>
    <w:p w14:paraId="2866FBAC" w14:textId="77777777" w:rsidR="001A4C4F" w:rsidRPr="00B93320" w:rsidRDefault="001A4C4F" w:rsidP="00B93320">
      <w:pPr>
        <w:ind w:left="-180" w:firstLine="0"/>
        <w:rPr>
          <w:szCs w:val="28"/>
        </w:rPr>
      </w:pPr>
    </w:p>
    <w:p w14:paraId="57477773" w14:textId="54C23F3A" w:rsidR="00A91910" w:rsidRDefault="0063131C" w:rsidP="00CA57C8">
      <w:pPr>
        <w:pStyle w:val="Heading3"/>
        <w:ind w:left="-630"/>
        <w:rPr>
          <w:sz w:val="30"/>
          <w:szCs w:val="30"/>
        </w:rPr>
      </w:pPr>
      <w:bookmarkStart w:id="31" w:name="_Toc232426973"/>
      <w:r w:rsidRPr="00B93320">
        <w:rPr>
          <w:sz w:val="30"/>
          <w:szCs w:val="30"/>
        </w:rPr>
        <w:lastRenderedPageBreak/>
        <w:t xml:space="preserve">2.3 </w:t>
      </w:r>
      <w:r w:rsidR="00DD796A" w:rsidRPr="00B93320">
        <w:rPr>
          <w:sz w:val="30"/>
          <w:szCs w:val="30"/>
        </w:rPr>
        <w:t>Related Work Summary</w:t>
      </w:r>
      <w:bookmarkEnd w:id="31"/>
    </w:p>
    <w:p w14:paraId="6EBEB59C" w14:textId="2AC38EEF" w:rsidR="001A4C4F" w:rsidRPr="00AC7ACD" w:rsidRDefault="00AC7ACD" w:rsidP="00AC7ACD">
      <w:pPr>
        <w:ind w:left="-540"/>
        <w:rPr>
          <w:sz w:val="24"/>
          <w:szCs w:val="20"/>
          <w:rtl/>
        </w:rPr>
      </w:pPr>
      <w:r w:rsidRPr="00AC7ACD">
        <w:rPr>
          <w:sz w:val="24"/>
          <w:szCs w:val="20"/>
        </w:rPr>
        <w:t>Table 2.3: Summary and Comparison of Related Studies on Alzheimer’s Disease</w:t>
      </w:r>
    </w:p>
    <w:p w14:paraId="1A00707A" w14:textId="77777777" w:rsidR="00AC7ACD" w:rsidRPr="001A4C4F" w:rsidRDefault="00AC7ACD" w:rsidP="001A4C4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B93320" w:rsidRDefault="007867C8" w:rsidP="009F7F09">
            <w:pPr>
              <w:spacing w:after="253" w:line="259" w:lineRule="auto"/>
              <w:ind w:left="0" w:firstLine="0"/>
              <w:jc w:val="left"/>
              <w:rPr>
                <w:sz w:val="30"/>
                <w:szCs w:val="30"/>
              </w:rPr>
            </w:pPr>
            <w:r w:rsidRPr="00B93320">
              <w:rPr>
                <w:sz w:val="30"/>
                <w:szCs w:val="30"/>
              </w:rPr>
              <w:t>Study (Year)</w:t>
            </w:r>
          </w:p>
        </w:tc>
        <w:tc>
          <w:tcPr>
            <w:tcW w:w="0" w:type="auto"/>
            <w:hideMark/>
          </w:tcPr>
          <w:p w14:paraId="231D165F"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31CF08C2"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6E8FD4EA"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lastRenderedPageBreak/>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lastRenderedPageBreak/>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791C408C"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64ADED4" w14:textId="77777777" w:rsidR="00841290" w:rsidRDefault="00841290" w:rsidP="00431DEC">
      <w:pPr>
        <w:spacing w:after="253" w:line="259" w:lineRule="auto"/>
        <w:ind w:left="0" w:firstLine="0"/>
        <w:jc w:val="left"/>
        <w:rPr>
          <w:bCs/>
          <w:rtl/>
        </w:rPr>
      </w:pPr>
    </w:p>
    <w:p w14:paraId="27CFE828" w14:textId="77777777" w:rsidR="00485B5A" w:rsidRDefault="00485B5A" w:rsidP="00431DEC">
      <w:pPr>
        <w:spacing w:after="253" w:line="259" w:lineRule="auto"/>
        <w:ind w:left="0" w:firstLine="0"/>
        <w:jc w:val="left"/>
        <w:rPr>
          <w:bCs/>
          <w:rtl/>
        </w:rPr>
      </w:pPr>
    </w:p>
    <w:p w14:paraId="1238B456" w14:textId="77777777" w:rsidR="00485B5A" w:rsidRDefault="00485B5A" w:rsidP="00431DEC">
      <w:pPr>
        <w:spacing w:after="253" w:line="259" w:lineRule="auto"/>
        <w:ind w:left="0" w:firstLine="0"/>
        <w:jc w:val="left"/>
        <w:rPr>
          <w:bCs/>
          <w:rtl/>
        </w:rPr>
      </w:pPr>
    </w:p>
    <w:p w14:paraId="57C839F7" w14:textId="77777777" w:rsidR="00485B5A" w:rsidRDefault="00485B5A" w:rsidP="00431DEC">
      <w:pPr>
        <w:spacing w:after="253" w:line="259" w:lineRule="auto"/>
        <w:ind w:left="0" w:firstLine="0"/>
        <w:jc w:val="left"/>
        <w:rPr>
          <w:bCs/>
          <w:rtl/>
        </w:rPr>
      </w:pPr>
    </w:p>
    <w:p w14:paraId="799FDF71" w14:textId="77777777" w:rsidR="00485B5A" w:rsidRDefault="00485B5A" w:rsidP="00431DEC">
      <w:pPr>
        <w:spacing w:after="253" w:line="259" w:lineRule="auto"/>
        <w:ind w:left="0" w:firstLine="0"/>
        <w:jc w:val="left"/>
        <w:rPr>
          <w:bCs/>
          <w:rtl/>
        </w:rPr>
      </w:pPr>
    </w:p>
    <w:p w14:paraId="6CAEB6FE" w14:textId="77777777" w:rsidR="00485B5A" w:rsidRDefault="00485B5A" w:rsidP="00431DEC">
      <w:pPr>
        <w:spacing w:after="253" w:line="259" w:lineRule="auto"/>
        <w:ind w:left="0" w:firstLine="0"/>
        <w:jc w:val="left"/>
        <w:rPr>
          <w:bCs/>
          <w:rtl/>
        </w:rPr>
      </w:pPr>
    </w:p>
    <w:p w14:paraId="02265FBA" w14:textId="77777777" w:rsidR="00485B5A" w:rsidRDefault="00485B5A" w:rsidP="00431DEC">
      <w:pPr>
        <w:spacing w:after="253" w:line="259" w:lineRule="auto"/>
        <w:ind w:left="0" w:firstLine="0"/>
        <w:jc w:val="left"/>
        <w:rPr>
          <w:bCs/>
          <w:rtl/>
        </w:rPr>
      </w:pPr>
    </w:p>
    <w:p w14:paraId="7BD137A0" w14:textId="77777777" w:rsidR="00485B5A" w:rsidRDefault="00485B5A" w:rsidP="00431DEC">
      <w:pPr>
        <w:spacing w:after="253" w:line="259" w:lineRule="auto"/>
        <w:ind w:left="0" w:firstLine="0"/>
        <w:jc w:val="left"/>
        <w:rPr>
          <w:bCs/>
          <w:rtl/>
        </w:rPr>
      </w:pPr>
    </w:p>
    <w:p w14:paraId="17C4E130" w14:textId="77777777" w:rsidR="00485B5A" w:rsidRDefault="00485B5A" w:rsidP="00431DEC">
      <w:pPr>
        <w:spacing w:after="253" w:line="259" w:lineRule="auto"/>
        <w:ind w:left="0" w:firstLine="0"/>
        <w:jc w:val="left"/>
        <w:rPr>
          <w:bCs/>
          <w:rtl/>
        </w:rPr>
      </w:pPr>
    </w:p>
    <w:p w14:paraId="5D774072" w14:textId="77777777" w:rsidR="00485B5A" w:rsidRDefault="00485B5A" w:rsidP="00431DEC">
      <w:pPr>
        <w:spacing w:after="253" w:line="259" w:lineRule="auto"/>
        <w:ind w:left="0" w:firstLine="0"/>
        <w:jc w:val="left"/>
        <w:rPr>
          <w:bCs/>
          <w:rtl/>
        </w:rPr>
      </w:pPr>
    </w:p>
    <w:p w14:paraId="628A7879" w14:textId="77777777" w:rsidR="00485B5A" w:rsidRDefault="00485B5A" w:rsidP="00431DEC">
      <w:pPr>
        <w:spacing w:after="253" w:line="259" w:lineRule="auto"/>
        <w:ind w:left="0" w:firstLine="0"/>
        <w:jc w:val="left"/>
        <w:rPr>
          <w:bCs/>
          <w:rtl/>
        </w:rPr>
      </w:pPr>
    </w:p>
    <w:p w14:paraId="7ED5C0BE" w14:textId="77777777" w:rsidR="00485B5A" w:rsidRDefault="00485B5A" w:rsidP="00431DEC">
      <w:pPr>
        <w:spacing w:after="253" w:line="259" w:lineRule="auto"/>
        <w:ind w:left="0" w:firstLine="0"/>
        <w:jc w:val="left"/>
        <w:rPr>
          <w:bCs/>
          <w:rtl/>
        </w:rPr>
      </w:pPr>
    </w:p>
    <w:p w14:paraId="035D559E" w14:textId="77777777" w:rsidR="00485B5A" w:rsidRDefault="00485B5A" w:rsidP="00431DEC">
      <w:pPr>
        <w:spacing w:after="253" w:line="259" w:lineRule="auto"/>
        <w:ind w:left="0" w:firstLine="0"/>
        <w:jc w:val="left"/>
        <w:rPr>
          <w:bCs/>
          <w:rtl/>
        </w:rPr>
      </w:pPr>
    </w:p>
    <w:p w14:paraId="25CAC6E3" w14:textId="77777777" w:rsidR="00485B5A" w:rsidRDefault="00485B5A" w:rsidP="00431DEC">
      <w:pPr>
        <w:spacing w:after="253" w:line="259" w:lineRule="auto"/>
        <w:ind w:left="0" w:firstLine="0"/>
        <w:jc w:val="left"/>
        <w:rPr>
          <w:bCs/>
          <w:rtl/>
        </w:rPr>
      </w:pPr>
    </w:p>
    <w:p w14:paraId="1535E490" w14:textId="77777777" w:rsidR="00485B5A" w:rsidRDefault="00485B5A" w:rsidP="00431DEC">
      <w:pPr>
        <w:spacing w:after="253" w:line="259" w:lineRule="auto"/>
        <w:ind w:left="0" w:firstLine="0"/>
        <w:jc w:val="left"/>
        <w:rPr>
          <w:bCs/>
          <w:rtl/>
        </w:rPr>
      </w:pPr>
    </w:p>
    <w:p w14:paraId="73808325" w14:textId="77777777" w:rsidR="00485B5A" w:rsidRDefault="00485B5A" w:rsidP="00431DEC">
      <w:pPr>
        <w:spacing w:after="253" w:line="259" w:lineRule="auto"/>
        <w:ind w:left="0" w:firstLine="0"/>
        <w:jc w:val="left"/>
        <w:rPr>
          <w:bCs/>
          <w:rtl/>
        </w:rPr>
      </w:pPr>
    </w:p>
    <w:p w14:paraId="044DCF2F" w14:textId="77777777" w:rsidR="00485B5A" w:rsidRDefault="00485B5A" w:rsidP="00431DEC">
      <w:pPr>
        <w:spacing w:after="253" w:line="259" w:lineRule="auto"/>
        <w:ind w:left="0" w:firstLine="0"/>
        <w:jc w:val="left"/>
        <w:rPr>
          <w:bCs/>
          <w:rtl/>
        </w:rPr>
      </w:pPr>
    </w:p>
    <w:p w14:paraId="144E370D" w14:textId="77777777" w:rsidR="00485B5A" w:rsidRDefault="00485B5A" w:rsidP="00431DEC">
      <w:pPr>
        <w:spacing w:after="253" w:line="259" w:lineRule="auto"/>
        <w:ind w:left="0" w:firstLine="0"/>
        <w:jc w:val="left"/>
        <w:rPr>
          <w:bCs/>
          <w:rtl/>
        </w:rPr>
      </w:pPr>
    </w:p>
    <w:p w14:paraId="4492BCFA" w14:textId="4330998F" w:rsidR="00660621" w:rsidRPr="003F11BE" w:rsidRDefault="00660621" w:rsidP="00013935">
      <w:pPr>
        <w:pStyle w:val="Heading1"/>
        <w:ind w:left="-540"/>
      </w:pPr>
      <w:bookmarkStart w:id="32" w:name="_Toc232426974"/>
      <w:r w:rsidRPr="003F11BE">
        <w:lastRenderedPageBreak/>
        <w:t xml:space="preserve">Chapter 3: Proposed </w:t>
      </w:r>
      <w:r w:rsidR="00D2612E">
        <w:t>Methodology</w:t>
      </w:r>
      <w:bookmarkEnd w:id="32"/>
    </w:p>
    <w:p w14:paraId="4C6899F6" w14:textId="77777777" w:rsidR="00660621" w:rsidRPr="00DD3F3F" w:rsidRDefault="00660621" w:rsidP="00013935">
      <w:pPr>
        <w:pStyle w:val="Heading2"/>
        <w:ind w:left="-180" w:firstLine="0"/>
      </w:pPr>
      <w:bookmarkStart w:id="33" w:name="_Toc232426975"/>
      <w:r w:rsidRPr="00DD3F3F">
        <w:t>3.1 Introduction</w:t>
      </w:r>
      <w:bookmarkEnd w:id="33"/>
    </w:p>
    <w:p w14:paraId="63E755B8" w14:textId="7DD714D7" w:rsidR="00660621" w:rsidRPr="00DD3F3F" w:rsidRDefault="00660621" w:rsidP="00485B5A">
      <w:pPr>
        <w:spacing w:after="160" w:line="259" w:lineRule="auto"/>
        <w:ind w:left="90"/>
      </w:pPr>
      <w:r w:rsidRPr="00DD3F3F">
        <w:t xml:space="preserve">In this chapter, we present the proposed framework used for the early prediction of Alzheimer’s disease. The main objective of the proposed system is to combine information obtained from brain MRI scans with clinical patient records </w:t>
      </w:r>
      <w:r w:rsidR="00013935" w:rsidRPr="00DD3F3F">
        <w:t>to</w:t>
      </w:r>
      <w:r w:rsidRPr="00DD3F3F">
        <w:t xml:space="preserve"> improve diagnostic accuracy. Unlike traditional approaches that rely on a single data source, the proposed framework follows a multimodal learning strategy where image data and clinical information are processed independently before being combined into a unified decision-making system.</w:t>
      </w:r>
    </w:p>
    <w:p w14:paraId="3CD06E80" w14:textId="16F0E653" w:rsidR="00660621" w:rsidRPr="00DD3F3F" w:rsidRDefault="00660621" w:rsidP="00485B5A">
      <w:pPr>
        <w:spacing w:after="160" w:line="259" w:lineRule="auto"/>
        <w:ind w:left="90"/>
      </w:pPr>
      <w:r w:rsidRPr="00DD3F3F">
        <w:t>The framework consists of four main stages: data preparation, data preprocessing, feature extraction, and multimodal fusion. MRI scans are analyzed using 3D ResNet-18 architecture, while clinical records</w:t>
      </w:r>
      <w:r w:rsidR="00485B5A" w:rsidRPr="00485B5A">
        <w:t xml:space="preserve"> preprocessing was performed to improve data quality, ensure consistency, address missing values, and prepare the dataset for efficient and reliable model </w:t>
      </w:r>
      <w:r w:rsidR="00485B5A" w:rsidRPr="00485B5A">
        <w:t>training.</w:t>
      </w:r>
      <w:r w:rsidRPr="00DD3F3F">
        <w:t xml:space="preserve"> The extracted features are then fused together and passed to the final classification stage for disease prediction.</w:t>
      </w:r>
    </w:p>
    <w:p w14:paraId="232C0B9A" w14:textId="0F6E6344" w:rsidR="00660621" w:rsidRPr="00DD3F3F" w:rsidRDefault="00660621" w:rsidP="00660621">
      <w:pPr>
        <w:spacing w:after="160" w:line="259" w:lineRule="auto"/>
      </w:pPr>
    </w:p>
    <w:p w14:paraId="6BC5EA62" w14:textId="77777777" w:rsidR="00660621" w:rsidRPr="00DD3F3F" w:rsidRDefault="00660621" w:rsidP="00485B5A">
      <w:pPr>
        <w:pStyle w:val="Heading2"/>
        <w:ind w:left="0"/>
      </w:pPr>
      <w:bookmarkStart w:id="34" w:name="_Toc232426976"/>
      <w:r w:rsidRPr="00DD3F3F">
        <w:t>3.2 Overall Framework</w:t>
      </w:r>
      <w:bookmarkEnd w:id="34"/>
    </w:p>
    <w:p w14:paraId="22BDB0D5" w14:textId="77777777" w:rsidR="00660621" w:rsidRPr="00DD3F3F" w:rsidRDefault="00660621" w:rsidP="00485B5A">
      <w:pPr>
        <w:spacing w:after="160" w:line="259" w:lineRule="auto"/>
        <w:ind w:left="0"/>
      </w:pPr>
      <w:r w:rsidRPr="00DD3F3F">
        <w:t>The proposed framework is designed to simulate the clinical decision-making process followed by physicians. Instead of relying on MRI scans alone, the system combines both imaging and clinical information.</w:t>
      </w:r>
    </w:p>
    <w:p w14:paraId="62359F56" w14:textId="77777777" w:rsidR="00660621" w:rsidRPr="00DD3F3F" w:rsidRDefault="00660621" w:rsidP="00485B5A">
      <w:pPr>
        <w:spacing w:after="160" w:line="259" w:lineRule="auto"/>
        <w:ind w:left="0"/>
      </w:pPr>
      <w:r w:rsidRPr="00DD3F3F">
        <w:t>The complete workflow consists of the following steps:</w:t>
      </w:r>
    </w:p>
    <w:p w14:paraId="3E2E9CC7" w14:textId="77777777" w:rsidR="00660621" w:rsidRPr="00DD3F3F" w:rsidRDefault="00660621" w:rsidP="00485B5A">
      <w:pPr>
        <w:numPr>
          <w:ilvl w:val="0"/>
          <w:numId w:val="28"/>
        </w:numPr>
        <w:spacing w:after="160" w:line="259" w:lineRule="auto"/>
        <w:ind w:left="0" w:firstLine="360"/>
      </w:pPr>
      <w:r w:rsidRPr="00DD3F3F">
        <w:t>Collect MRI scans and clinical records from the ADNI dataset.</w:t>
      </w:r>
    </w:p>
    <w:p w14:paraId="1D4165C5" w14:textId="77777777" w:rsidR="00660621" w:rsidRPr="00DD3F3F" w:rsidRDefault="00660621" w:rsidP="00485B5A">
      <w:pPr>
        <w:numPr>
          <w:ilvl w:val="0"/>
          <w:numId w:val="28"/>
        </w:numPr>
        <w:spacing w:after="160" w:line="259" w:lineRule="auto"/>
        <w:ind w:left="0" w:firstLine="360"/>
      </w:pPr>
      <w:r w:rsidRPr="00DD3F3F">
        <w:t>Preprocess MRI images and clinical variables.</w:t>
      </w:r>
    </w:p>
    <w:p w14:paraId="70EA0A7C" w14:textId="77777777" w:rsidR="00660621" w:rsidRPr="00DD3F3F" w:rsidRDefault="00660621" w:rsidP="00485B5A">
      <w:pPr>
        <w:numPr>
          <w:ilvl w:val="0"/>
          <w:numId w:val="28"/>
        </w:numPr>
        <w:spacing w:after="160" w:line="259" w:lineRule="auto"/>
        <w:ind w:left="0" w:firstLine="360"/>
      </w:pPr>
      <w:r w:rsidRPr="00DD3F3F">
        <w:t>Extract image features using a 3D ResNet-18 model.</w:t>
      </w:r>
    </w:p>
    <w:p w14:paraId="5DA121AB" w14:textId="18D4F377" w:rsidR="00660621" w:rsidRPr="00DD3F3F" w:rsidRDefault="00660621" w:rsidP="00485B5A">
      <w:pPr>
        <w:numPr>
          <w:ilvl w:val="0"/>
          <w:numId w:val="28"/>
        </w:numPr>
        <w:spacing w:after="160" w:line="259" w:lineRule="auto"/>
        <w:ind w:left="0" w:firstLine="360"/>
      </w:pPr>
      <w:r w:rsidRPr="00DD3F3F">
        <w:t>Extract clinical features.</w:t>
      </w:r>
    </w:p>
    <w:p w14:paraId="0995893F" w14:textId="77777777" w:rsidR="00660621" w:rsidRPr="00DD3F3F" w:rsidRDefault="00660621" w:rsidP="00485B5A">
      <w:pPr>
        <w:numPr>
          <w:ilvl w:val="0"/>
          <w:numId w:val="28"/>
        </w:numPr>
        <w:spacing w:after="160" w:line="259" w:lineRule="auto"/>
      </w:pPr>
      <w:r w:rsidRPr="00DD3F3F">
        <w:t>Combine both feature sets using feature fusion.</w:t>
      </w:r>
    </w:p>
    <w:p w14:paraId="48BEED7C" w14:textId="77777777" w:rsidR="00660621" w:rsidRDefault="00660621" w:rsidP="00485B5A">
      <w:pPr>
        <w:numPr>
          <w:ilvl w:val="0"/>
          <w:numId w:val="28"/>
        </w:numPr>
        <w:spacing w:after="160" w:line="259" w:lineRule="auto"/>
      </w:pPr>
      <w:r w:rsidRPr="00DD3F3F">
        <w:t>Perform final classification into Normal Control (NC), Mild Cognitive Impairment (MCI), or Alzheimer’s Disease (AD).</w:t>
      </w:r>
    </w:p>
    <w:p w14:paraId="03DD6D63" w14:textId="18E2E2AD" w:rsidR="00660621" w:rsidRPr="00DD3F3F" w:rsidRDefault="00660621" w:rsidP="00660621">
      <w:pPr>
        <w:spacing w:after="160" w:line="259" w:lineRule="auto"/>
      </w:pPr>
    </w:p>
    <w:p w14:paraId="60BA280F" w14:textId="77777777" w:rsidR="00660621" w:rsidRPr="00DD3F3F" w:rsidRDefault="00660621" w:rsidP="00485B5A">
      <w:pPr>
        <w:pStyle w:val="Heading2"/>
        <w:ind w:left="-90"/>
      </w:pPr>
      <w:bookmarkStart w:id="35" w:name="_Toc232426977"/>
      <w:r w:rsidRPr="00DD3F3F">
        <w:t>3.3 Dataset Description</w:t>
      </w:r>
      <w:bookmarkEnd w:id="35"/>
    </w:p>
    <w:p w14:paraId="609FB106" w14:textId="77777777" w:rsidR="00660621" w:rsidRPr="00DD3F3F" w:rsidRDefault="00660621" w:rsidP="004C6D17">
      <w:pPr>
        <w:spacing w:after="160" w:line="259" w:lineRule="auto"/>
        <w:ind w:left="180"/>
      </w:pPr>
      <w:r w:rsidRPr="00DD3F3F">
        <w:t>This research uses data obtained from the Alzheimer’s Disease Neuroimaging Initiative (ADNI) database. The dataset contains structural MRI scans together with clinical and demographic information collected from patients at different stages of Alzheimer’s disease progression.</w:t>
      </w:r>
    </w:p>
    <w:p w14:paraId="69570A65" w14:textId="77777777" w:rsidR="00660621" w:rsidRPr="00DD3F3F" w:rsidRDefault="00660621" w:rsidP="004C6D17">
      <w:pPr>
        <w:spacing w:after="160" w:line="259" w:lineRule="auto"/>
        <w:ind w:left="180"/>
      </w:pPr>
      <w:r w:rsidRPr="00DD3F3F">
        <w:t>The patients are categorized into three classes:</w:t>
      </w:r>
    </w:p>
    <w:p w14:paraId="4B36AF04" w14:textId="77777777" w:rsidR="00660621" w:rsidRPr="00DD3F3F" w:rsidRDefault="00660621" w:rsidP="004C6D17">
      <w:pPr>
        <w:numPr>
          <w:ilvl w:val="0"/>
          <w:numId w:val="29"/>
        </w:numPr>
        <w:tabs>
          <w:tab w:val="left" w:pos="990"/>
        </w:tabs>
        <w:spacing w:after="160" w:line="259" w:lineRule="auto"/>
        <w:ind w:left="360" w:firstLine="0"/>
      </w:pPr>
      <w:r w:rsidRPr="00DD3F3F">
        <w:t>Normal Control (NC)</w:t>
      </w:r>
    </w:p>
    <w:p w14:paraId="0BE4FCA1" w14:textId="77777777" w:rsidR="00660621" w:rsidRPr="00DD3F3F" w:rsidRDefault="00660621" w:rsidP="004C6D17">
      <w:pPr>
        <w:numPr>
          <w:ilvl w:val="0"/>
          <w:numId w:val="29"/>
        </w:numPr>
        <w:tabs>
          <w:tab w:val="left" w:pos="990"/>
        </w:tabs>
        <w:spacing w:after="160" w:line="259" w:lineRule="auto"/>
        <w:ind w:left="360" w:firstLine="0"/>
      </w:pPr>
      <w:r w:rsidRPr="00DD3F3F">
        <w:t>Mild Cognitive Impairment (MCI)</w:t>
      </w:r>
    </w:p>
    <w:p w14:paraId="6ABC6D99" w14:textId="77777777" w:rsidR="00660621" w:rsidRPr="00DD3F3F" w:rsidRDefault="00660621" w:rsidP="004C6D17">
      <w:pPr>
        <w:numPr>
          <w:ilvl w:val="0"/>
          <w:numId w:val="29"/>
        </w:numPr>
        <w:tabs>
          <w:tab w:val="left" w:pos="990"/>
        </w:tabs>
        <w:spacing w:after="160" w:line="259" w:lineRule="auto"/>
        <w:ind w:left="360" w:firstLine="0"/>
      </w:pPr>
      <w:r w:rsidRPr="00DD3F3F">
        <w:t>Alzheimer’s Disease (AD)</w:t>
      </w:r>
    </w:p>
    <w:p w14:paraId="08ED88E9" w14:textId="1D1E4B15" w:rsidR="00660621" w:rsidRPr="00DD3F3F" w:rsidRDefault="00660621" w:rsidP="004C6D17">
      <w:pPr>
        <w:tabs>
          <w:tab w:val="left" w:pos="-360"/>
        </w:tabs>
        <w:spacing w:after="160" w:line="259" w:lineRule="auto"/>
        <w:ind w:left="-90" w:firstLine="0"/>
      </w:pPr>
    </w:p>
    <w:p w14:paraId="1BAA1855" w14:textId="4F9C6B76" w:rsidR="00660621" w:rsidRDefault="00660621" w:rsidP="004C6D17">
      <w:pPr>
        <w:pStyle w:val="Heading2"/>
        <w:tabs>
          <w:tab w:val="left" w:pos="-360"/>
        </w:tabs>
        <w:ind w:left="-90" w:firstLine="0"/>
        <w:rPr>
          <w:rtl/>
        </w:rPr>
      </w:pPr>
      <w:bookmarkStart w:id="36" w:name="_Toc232426978"/>
      <w:r w:rsidRPr="00DD3F3F">
        <w:t xml:space="preserve">3.4 </w:t>
      </w:r>
      <w:r w:rsidR="00A85D54">
        <w:t>Preprocessing</w:t>
      </w:r>
      <w:bookmarkEnd w:id="36"/>
      <w:r w:rsidR="00A85D54">
        <w:t xml:space="preserve"> </w:t>
      </w:r>
    </w:p>
    <w:p w14:paraId="1A6510B3" w14:textId="1BD98C7A" w:rsidR="00AE1B18" w:rsidRDefault="00AE1B18" w:rsidP="00AE1B18">
      <w:pPr>
        <w:pStyle w:val="Heading3"/>
        <w:ind w:left="90"/>
      </w:pPr>
      <w:bookmarkStart w:id="37" w:name="_Toc232426979"/>
      <w:r>
        <w:t xml:space="preserve">3.4.1 </w:t>
      </w:r>
      <w:r w:rsidR="00CD0276">
        <w:t>Data Preparation</w:t>
      </w:r>
      <w:bookmarkEnd w:id="37"/>
      <w:r w:rsidR="00CD0276">
        <w:t xml:space="preserve"> </w:t>
      </w:r>
    </w:p>
    <w:p w14:paraId="068DF2F3" w14:textId="1630575F" w:rsidR="00AE1B18" w:rsidRPr="00AE1B18" w:rsidRDefault="00AE1B18" w:rsidP="00CD0276">
      <w:pPr>
        <w:ind w:left="90"/>
        <w:rPr>
          <w:rtl/>
        </w:rPr>
      </w:pPr>
      <w:r w:rsidRPr="00AE1B18">
        <w:t>To build our final dataset, we combined clinical and demographic data from separate files</w:t>
      </w:r>
      <w:r>
        <w:t xml:space="preserve"> and then </w:t>
      </w:r>
      <w:r w:rsidRPr="00AE1B18">
        <w:t xml:space="preserve">we extracted key patient features, including gender, education level, Mini-Mental State Examination (MMSE) scores, and final diagnoses. Since many patients had multiple follow-up visits over time, we sorted the records chronologically by examination date (EXAMDATE) and kept only the most recent visit for each subject. Finally, we merged these tables using an inner </w:t>
      </w:r>
      <w:proofErr w:type="gramStart"/>
      <w:r w:rsidRPr="00AE1B18">
        <w:t>join</w:t>
      </w:r>
      <w:proofErr w:type="gramEnd"/>
      <w:r w:rsidRPr="00AE1B18">
        <w:t xml:space="preserve"> based on the unique patient ID (PTID), creating a single, comprehensive master clinical file.</w:t>
      </w:r>
      <w:r w:rsidR="00CD0276" w:rsidRPr="00CD0276">
        <w:t xml:space="preserve"> </w:t>
      </w:r>
      <w:r w:rsidR="00CD0276" w:rsidRPr="00CD0276">
        <w:t xml:space="preserve">Next, we matched this master clinical dataset with the structural MRI by extracting the PTID directly from the image filenames using string splitting. A final inner </w:t>
      </w:r>
      <w:proofErr w:type="gramStart"/>
      <w:r w:rsidR="00CD0276" w:rsidRPr="00CD0276">
        <w:t>join</w:t>
      </w:r>
      <w:proofErr w:type="gramEnd"/>
      <w:r w:rsidR="00CD0276" w:rsidRPr="00CD0276">
        <w:t xml:space="preserve"> was performed to combine both modalities; any patient lacking either a valid MRI scan or a complete clinical profile was excluded. This process resulted in a fully synchronized multimodal dataset</w:t>
      </w:r>
      <w:r w:rsidR="00CD0276">
        <w:rPr>
          <w:rFonts w:hint="cs"/>
          <w:rtl/>
        </w:rPr>
        <w:t xml:space="preserve"> </w:t>
      </w:r>
      <w:r w:rsidR="00CD0276" w:rsidRPr="00CD0276">
        <w:t>ensuring that every sample used in subsequent modeling contains paired imaging and phenotypic data.</w:t>
      </w:r>
    </w:p>
    <w:p w14:paraId="61B3844A" w14:textId="77777777" w:rsidR="004C6D17" w:rsidRDefault="004C6D17" w:rsidP="00AE1B18">
      <w:pPr>
        <w:spacing w:after="160" w:line="259" w:lineRule="auto"/>
        <w:ind w:left="0" w:firstLine="0"/>
      </w:pPr>
    </w:p>
    <w:p w14:paraId="7C8EC224" w14:textId="77777777" w:rsidR="00CD0276" w:rsidRDefault="00CD0276" w:rsidP="00AE1B18">
      <w:pPr>
        <w:spacing w:after="160" w:line="259" w:lineRule="auto"/>
        <w:ind w:left="0" w:firstLine="0"/>
      </w:pPr>
    </w:p>
    <w:p w14:paraId="19D2AD64" w14:textId="77777777" w:rsidR="00CD0276" w:rsidRDefault="00CD0276" w:rsidP="00AE1B18">
      <w:pPr>
        <w:spacing w:after="160" w:line="259" w:lineRule="auto"/>
        <w:ind w:left="0" w:firstLine="0"/>
      </w:pPr>
    </w:p>
    <w:p w14:paraId="747F2B2F" w14:textId="7AC0AFA6" w:rsidR="00CD0276" w:rsidRDefault="00CD0276" w:rsidP="00DD1B5F">
      <w:pPr>
        <w:pStyle w:val="Heading3"/>
        <w:ind w:left="-90"/>
      </w:pPr>
      <w:bookmarkStart w:id="38" w:name="_Toc232426980"/>
      <w:r>
        <w:lastRenderedPageBreak/>
        <w:t xml:space="preserve">3.4.2 </w:t>
      </w:r>
      <w:r w:rsidR="00E07BA4" w:rsidRPr="00E07BA4">
        <w:t>Clinical Feature Encoding and Normalization</w:t>
      </w:r>
      <w:bookmarkEnd w:id="38"/>
    </w:p>
    <w:p w14:paraId="78DF0E9C" w14:textId="0DA9C7AA" w:rsidR="009A64E3" w:rsidRDefault="009A64E3" w:rsidP="00DD1B5F">
      <w:pPr>
        <w:spacing w:after="160" w:line="259" w:lineRule="auto"/>
        <w:ind w:left="0" w:firstLine="0"/>
        <w:rPr>
          <w:rtl/>
        </w:rPr>
      </w:pPr>
      <w:r w:rsidRPr="009A64E3">
        <w:t>To prepare the synchronized clinical features for deep learning initialization, we applied a standardized preprocessing pipeline involving categorical encoding, missing value imputation, and feature scaling. First, the categorical attribute for gender (PTGENDER) was converted into a binary format (0, 1) using label encoding. Similarly, the diagnostic target labels (DIAGNOSIS), originally indexed from 1 to 3 in the ADNI cohort (representing Cognitively Normal [CN], Mild Cognitive Impairment [MCI], and Alzheimer's Disease [AD]), were re-mapped to a zero-indexed vector (0, 1, 2) to match standard cross-entropy loss requirements:</w:t>
      </w:r>
    </w:p>
    <w:p w14:paraId="49AF00ED" w14:textId="6D31B0FE" w:rsidR="009A64E3" w:rsidRDefault="00E07BA4" w:rsidP="00DD1B5F">
      <w:pPr>
        <w:spacing w:after="160" w:line="259" w:lineRule="auto"/>
        <w:ind w:left="0" w:firstLine="0"/>
      </w:pPr>
      <m:oMathPara>
        <m:oMath>
          <m:sSub>
            <m:sSubPr>
              <m:ctrlPr>
                <w:rPr>
                  <w:rFonts w:ascii="Cambria Math" w:hAnsi="Cambria Math"/>
                  <w:i/>
                </w:rPr>
              </m:ctrlPr>
            </m:sSubPr>
            <m:e>
              <m:r>
                <m:rPr>
                  <m:sty m:val="p"/>
                </m:rPr>
                <w:rPr>
                  <w:rFonts w:ascii="Cambria Math" w:hAnsi="Cambria Math"/>
                </w:rPr>
                <m:t>y</m:t>
              </m:r>
              <m:ctrlPr>
                <w:rPr>
                  <w:rFonts w:ascii="Cambria Math" w:hAnsi="Cambria Math"/>
                </w:rPr>
              </m:ctrlPr>
            </m:e>
            <m:sub>
              <m:r>
                <m:rPr>
                  <m:sty m:val="p"/>
                </m:rPr>
                <w:rPr>
                  <w:rFonts w:ascii="Cambria Math" w:hAnsi="Cambria Math"/>
                </w:rPr>
                <m:t>new</m:t>
              </m:r>
            </m:sub>
          </m:sSub>
          <m:r>
            <w:rPr>
              <w:rFonts w:ascii="Cambria Math" w:hAnsi="Cambria Math"/>
            </w:rPr>
            <m:t> = </m:t>
          </m:r>
          <m:sSub>
            <m:sSubPr>
              <m:ctrlPr>
                <w:rPr>
                  <w:rFonts w:ascii="Cambria Math" w:hAnsi="Cambria Math"/>
                  <w:i/>
                </w:rPr>
              </m:ctrlPr>
            </m:sSubPr>
            <m:e>
              <m:r>
                <m:rPr>
                  <m:sty m:val="p"/>
                </m:rPr>
                <w:rPr>
                  <w:rFonts w:ascii="Cambria Math" w:hAnsi="Cambria Math"/>
                </w:rPr>
                <m:t>y</m:t>
              </m:r>
            </m:e>
            <m:sub>
              <m:r>
                <m:rPr>
                  <m:sty m:val="p"/>
                </m:rPr>
                <w:rPr>
                  <w:rFonts w:ascii="Cambria Math" w:hAnsi="Cambria Math"/>
                </w:rPr>
                <m:t>old</m:t>
              </m:r>
            </m:sub>
          </m:sSub>
          <m:r>
            <w:rPr>
              <w:rFonts w:ascii="Cambria Math" w:hAnsi="Cambria Math"/>
            </w:rPr>
            <m:t> - 1</m:t>
          </m:r>
        </m:oMath>
      </m:oMathPara>
    </w:p>
    <w:p w14:paraId="738FC5E7" w14:textId="77777777" w:rsidR="00E07BA4" w:rsidRDefault="00E07BA4" w:rsidP="00DD1B5F">
      <w:pPr>
        <w:spacing w:after="160" w:line="259" w:lineRule="auto"/>
        <w:ind w:left="0" w:firstLine="0"/>
      </w:pPr>
    </w:p>
    <w:p w14:paraId="634C9868" w14:textId="54DC7128" w:rsidR="00E07BA4" w:rsidRDefault="00E07BA4" w:rsidP="00DD1B5F">
      <w:pPr>
        <w:spacing w:after="160" w:line="259" w:lineRule="auto"/>
        <w:ind w:left="0" w:firstLine="0"/>
      </w:pPr>
      <w:r w:rsidRPr="00E07BA4">
        <w:t>To handle potential missingness in cognitive scores without reducing our sample size, missing entries in the Mini-Mental State Examination (MMSCORE) were imputed using the feature's median value. Finally, to eliminate scale disparities and accelerate gradient descent convergence, continuous features</w:t>
      </w:r>
      <w:r w:rsidR="00DD1B5F">
        <w:t xml:space="preserve"> </w:t>
      </w:r>
      <w:r w:rsidRPr="00E07BA4">
        <w:t>specifically education level (PTEDUCAT) and MMSE scores</w:t>
      </w:r>
      <w:r w:rsidR="00DD1B5F">
        <w:t xml:space="preserve"> </w:t>
      </w:r>
      <w:r w:rsidRPr="00E07BA4">
        <w:t>were normalized to a constrained range of [0, 1] via Min-Max scaling. For each continuous feature</w:t>
      </w:r>
      <w:r w:rsidR="00DD1B5F">
        <w:t xml:space="preserve"> </w:t>
      </w:r>
      <m:oMath>
        <m:r>
          <m:rPr>
            <m:sty m:val="bi"/>
          </m:rPr>
          <w:rPr>
            <w:rFonts w:ascii="Cambria Math" w:hAnsi="Cambria Math"/>
          </w:rPr>
          <m:t>x</m:t>
        </m:r>
      </m:oMath>
      <w:r w:rsidRPr="00E07BA4">
        <w:t>, the transformation was computed as follows:</w:t>
      </w:r>
    </w:p>
    <w:p w14:paraId="4039FAC0" w14:textId="1BF78DED" w:rsidR="00DD1B5F" w:rsidRPr="00E07BA4" w:rsidRDefault="00DD1B5F" w:rsidP="00DD1B5F">
      <w:pPr>
        <w:spacing w:after="160" w:line="259" w:lineRule="auto"/>
        <w:ind w:left="0" w:firstLine="0"/>
      </w:pPr>
      <m:oMathPara>
        <m:oMath>
          <m:sSub>
            <m:sSubPr>
              <m:ctrlPr>
                <w:rPr>
                  <w:rFonts w:ascii="Cambria Math" w:hAnsi="Cambria Math"/>
                  <w:i/>
                </w:rPr>
              </m:ctrlPr>
            </m:sSubPr>
            <m:e>
              <m:r>
                <w:rPr>
                  <w:rFonts w:ascii="Cambria Math" w:hAnsi="Cambria Math"/>
                </w:rPr>
                <m:t>x</m:t>
              </m:r>
            </m:e>
            <m:sub>
              <m:r>
                <w:rPr>
                  <w:rFonts w:ascii="Cambria Math" w:hAnsi="Cambria Math"/>
                </w:rPr>
                <m:t>scaled</m:t>
              </m:r>
            </m:sub>
          </m:sSub>
          <m:r>
            <w:rPr>
              <w:rFonts w:ascii="Cambria Math" w:hAnsi="Cambria Math"/>
            </w:rPr>
            <m:t>=</m:t>
          </m:r>
          <m:f>
            <m:fPr>
              <m:ctrlPr>
                <w:rPr>
                  <w:rFonts w:ascii="Cambria Math" w:hAnsi="Cambria Math"/>
                </w:rPr>
              </m:ctrlPr>
            </m:fPr>
            <m:num>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min</m:t>
                  </m:r>
                </m:sub>
              </m:sSub>
              <m:ctrlPr>
                <w:rPr>
                  <w:rFonts w:ascii="Cambria Math" w:hAnsi="Cambria Math"/>
                  <w:i/>
                </w:rPr>
              </m:ctrlPr>
            </m:num>
            <m:den>
              <m:sSub>
                <m:sSubPr>
                  <m:ctrlPr>
                    <w:rPr>
                      <w:rFonts w:ascii="Cambria Math" w:hAnsi="Cambria Math"/>
                      <w:i/>
                    </w:rPr>
                  </m:ctrlPr>
                </m:sSubPr>
                <m:e>
                  <m:r>
                    <w:rPr>
                      <w:rFonts w:ascii="Cambria Math" w:hAnsi="Cambria Math"/>
                    </w:rPr>
                    <m:t>x</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min</m:t>
                  </m:r>
                </m:sub>
              </m:sSub>
              <m:ctrlPr>
                <w:rPr>
                  <w:rFonts w:ascii="Cambria Math" w:hAnsi="Cambria Math"/>
                  <w:i/>
                </w:rPr>
              </m:ctrlPr>
            </m:den>
          </m:f>
        </m:oMath>
      </m:oMathPara>
    </w:p>
    <w:p w14:paraId="19064829" w14:textId="11E7B1BB" w:rsidR="00E07BA4" w:rsidRPr="00E07BA4" w:rsidRDefault="00E07BA4" w:rsidP="00DD1B5F">
      <w:pPr>
        <w:spacing w:after="160" w:line="259" w:lineRule="auto"/>
        <w:ind w:left="0" w:firstLine="0"/>
      </w:pPr>
      <w:r w:rsidRPr="00E07BA4">
        <w:t xml:space="preserve">where </w:t>
      </w:r>
      <m:oMath>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min</m:t>
            </m:r>
          </m:sub>
        </m:sSub>
      </m:oMath>
      <w:r w:rsidRPr="00E07BA4">
        <w:t xml:space="preserve"> and </w:t>
      </w:r>
      <m:oMath>
        <m:sSub>
          <m:sSubPr>
            <m:ctrlPr>
              <w:rPr>
                <w:rFonts w:ascii="Cambria Math" w:hAnsi="Cambria Math"/>
                <w:b/>
                <w:i/>
              </w:rPr>
            </m:ctrlPr>
          </m:sSubPr>
          <m:e>
            <m:r>
              <m:rPr>
                <m:sty m:val="bi"/>
              </m:rPr>
              <w:rPr>
                <w:rFonts w:ascii="Cambria Math" w:hAnsi="Cambria Math"/>
              </w:rPr>
              <m:t>x</m:t>
            </m:r>
          </m:e>
          <m:sub>
            <m:r>
              <m:rPr>
                <m:sty m:val="bi"/>
              </m:rPr>
              <w:rPr>
                <w:rFonts w:ascii="Cambria Math" w:hAnsi="Cambria Math"/>
              </w:rPr>
              <m:t>max</m:t>
            </m:r>
          </m:sub>
        </m:sSub>
      </m:oMath>
      <w:r w:rsidRPr="00E07BA4">
        <w:t xml:space="preserve"> represent the minimum and maximum values of the respective feature across the cohort. The fully preprocessed dataset was then exported as</w:t>
      </w:r>
      <w:r w:rsidR="00DD1B5F">
        <w:t xml:space="preserve"> readymade and</w:t>
      </w:r>
      <w:r w:rsidRPr="00E07BA4">
        <w:t xml:space="preserve"> </w:t>
      </w:r>
      <w:r w:rsidR="00DD1B5F">
        <w:t>processed dataset</w:t>
      </w:r>
    </w:p>
    <w:p w14:paraId="6572A90B" w14:textId="77777777" w:rsidR="00E07BA4" w:rsidRPr="00DD3F3F" w:rsidRDefault="00E07BA4" w:rsidP="00E07BA4">
      <w:pPr>
        <w:spacing w:after="160" w:line="259" w:lineRule="auto"/>
        <w:ind w:left="0" w:firstLine="0"/>
        <w:jc w:val="left"/>
        <w:rPr>
          <w:rFonts w:hint="cs"/>
          <w:rtl/>
        </w:rPr>
      </w:pPr>
    </w:p>
    <w:p w14:paraId="15697734" w14:textId="13385CE8" w:rsidR="00660621" w:rsidRPr="00DD3F3F" w:rsidRDefault="00660621" w:rsidP="00FD15EE">
      <w:pPr>
        <w:pStyle w:val="Heading3"/>
        <w:ind w:left="-180"/>
      </w:pPr>
      <w:bookmarkStart w:id="39" w:name="_Toc232426981"/>
      <w:r w:rsidRPr="00DD3F3F">
        <w:t>3.</w:t>
      </w:r>
      <w:r w:rsidR="00AE1B18">
        <w:t>4.</w:t>
      </w:r>
      <w:r w:rsidR="00DD1B5F">
        <w:t>3</w:t>
      </w:r>
      <w:r w:rsidRPr="00DD3F3F">
        <w:t xml:space="preserve"> MRI Image Preprocessing</w:t>
      </w:r>
      <w:bookmarkEnd w:id="39"/>
    </w:p>
    <w:p w14:paraId="4F5E9781" w14:textId="78EDEE33" w:rsidR="00D527ED" w:rsidRPr="00D527ED" w:rsidRDefault="00D527ED" w:rsidP="00D527ED">
      <w:pPr>
        <w:spacing w:after="160" w:line="259" w:lineRule="auto"/>
        <w:ind w:left="0"/>
      </w:pPr>
      <w:r w:rsidRPr="00D527ED">
        <w:t>To feed the structural neuroimaging data into our deep learning architecture, we constructed a custom data pipeline (</w:t>
      </w:r>
      <w:proofErr w:type="spellStart"/>
      <w:r w:rsidRPr="00D527ED">
        <w:t>AlzheimerMRIDataset</w:t>
      </w:r>
      <w:proofErr w:type="spellEnd"/>
      <w:r w:rsidRPr="00D527ED">
        <w:t xml:space="preserve">). For each subject, the corresponding 3D MRI volume was dynamically loaded and decoded into a numerical array. Given the spatial resolution variations across clinical scans, we applied lower-order spline interpolation via geometric zooming to </w:t>
      </w:r>
      <w:r>
        <w:t>reduce</w:t>
      </w:r>
      <w:r w:rsidRPr="00D527ED">
        <w:t xml:space="preserve"> and standardize each 3D volume into a uniform target isotropic spatial grid of </w:t>
      </w:r>
      <m:oMath>
        <m:r>
          <m:rPr>
            <m:sty m:val="bi"/>
          </m:rPr>
          <w:rPr>
            <w:rFonts w:ascii="Cambria Math" w:hAnsi="Cambria Math"/>
          </w:rPr>
          <w:lastRenderedPageBreak/>
          <m:t xml:space="preserve">64 </m:t>
        </m:r>
        <m:r>
          <m:rPr>
            <m:sty m:val="b"/>
          </m:rPr>
          <w:rPr>
            <w:rFonts w:ascii="Cambria Math" w:hAnsi="Cambria Math"/>
          </w:rPr>
          <m:t>×</m:t>
        </m:r>
        <m:r>
          <m:rPr>
            <m:sty m:val="bi"/>
          </m:rPr>
          <w:rPr>
            <w:rFonts w:ascii="Cambria Math" w:hAnsi="Cambria Math"/>
          </w:rPr>
          <m:t xml:space="preserve">64 </m:t>
        </m:r>
        <m:r>
          <m:rPr>
            <m:sty m:val="b"/>
          </m:rPr>
          <w:rPr>
            <w:rFonts w:ascii="Cambria Math" w:hAnsi="Cambria Math"/>
          </w:rPr>
          <m:t>×</m:t>
        </m:r>
        <m:r>
          <m:rPr>
            <m:sty m:val="bi"/>
          </m:rPr>
          <w:rPr>
            <w:rFonts w:ascii="Cambria Math" w:hAnsi="Cambria Math"/>
          </w:rPr>
          <m:t>64</m:t>
        </m:r>
      </m:oMath>
      <w:r w:rsidRPr="00D527ED">
        <w:t xml:space="preserve"> voxels. To calculate the scaling transformation for each dimension</w:t>
      </w:r>
      <m:oMath>
        <m:r>
          <w:rPr>
            <w:rFonts w:ascii="Cambria Math" w:hAnsi="Cambria Math"/>
          </w:rPr>
          <m:t xml:space="preserve"> </m:t>
        </m:r>
        <m:r>
          <m:rPr>
            <m:sty m:val="bi"/>
          </m:rPr>
          <w:rPr>
            <w:rFonts w:ascii="Cambria Math" w:hAnsi="Cambria Math"/>
          </w:rPr>
          <m:t xml:space="preserve">d </m:t>
        </m:r>
        <m:r>
          <m:rPr>
            <m:sty m:val="b"/>
          </m:rPr>
          <w:rPr>
            <w:rFonts w:ascii="Cambria Math" w:hAnsi="Cambria Math"/>
          </w:rPr>
          <m:t>∈</m:t>
        </m:r>
        <m:r>
          <m:rPr>
            <m:lit/>
            <m:sty m:val="bi"/>
          </m:rPr>
          <w:rPr>
            <w:rFonts w:ascii="Cambria Math" w:hAnsi="Cambria Math"/>
          </w:rPr>
          <m:t>{</m:t>
        </m:r>
        <m:r>
          <m:rPr>
            <m:sty m:val="bi"/>
          </m:rPr>
          <w:rPr>
            <w:rFonts w:ascii="Cambria Math" w:hAnsi="Cambria Math"/>
          </w:rPr>
          <m:t>x, y, z</m:t>
        </m:r>
        <m:r>
          <m:rPr>
            <m:lit/>
            <m:sty m:val="bi"/>
          </m:rPr>
          <w:rPr>
            <w:rFonts w:ascii="Cambria Math" w:hAnsi="Cambria Math"/>
          </w:rPr>
          <m:t>}</m:t>
        </m:r>
      </m:oMath>
      <w:r w:rsidRPr="00D527ED">
        <w:t xml:space="preserve">, the scale factors </w:t>
      </w:r>
      <m:oMath>
        <m:sSub>
          <m:sSubPr>
            <m:ctrlPr>
              <w:rPr>
                <w:rFonts w:ascii="Cambria Math" w:hAnsi="Cambria Math"/>
                <w:b/>
                <w:i/>
              </w:rPr>
            </m:ctrlPr>
          </m:sSubPr>
          <m:e>
            <m:r>
              <m:rPr>
                <m:sty m:val="bi"/>
              </m:rPr>
              <w:rPr>
                <w:rFonts w:ascii="Cambria Math" w:hAnsi="Cambria Math"/>
              </w:rPr>
              <m:t>s</m:t>
            </m:r>
          </m:e>
          <m:sub>
            <m:r>
              <m:rPr>
                <m:sty m:val="bi"/>
              </m:rPr>
              <w:rPr>
                <w:rFonts w:ascii="Cambria Math" w:hAnsi="Cambria Math"/>
              </w:rPr>
              <m:t>d</m:t>
            </m:r>
          </m:sub>
        </m:sSub>
      </m:oMath>
      <w:r w:rsidRPr="00D527ED">
        <w:t xml:space="preserve"> were defined by:</w:t>
      </w:r>
    </w:p>
    <w:p w14:paraId="7AE7220D" w14:textId="70C9111B" w:rsidR="00D527ED" w:rsidRPr="00D527ED" w:rsidRDefault="00D2612E" w:rsidP="00D527ED">
      <w:pPr>
        <w:spacing w:after="160" w:line="259" w:lineRule="auto"/>
        <w:ind w:left="0"/>
      </w:pPr>
      <m:oMathPara>
        <m:oMath>
          <m:sSub>
            <m:sSubPr>
              <m:ctrlPr>
                <w:rPr>
                  <w:rFonts w:ascii="Cambria Math" w:hAnsi="Cambria Math"/>
                </w:rPr>
              </m:ctrlPr>
            </m:sSubPr>
            <m:e>
              <m:r>
                <m:rPr>
                  <m:sty m:val="p"/>
                </m:rPr>
                <w:rPr>
                  <w:rFonts w:ascii="Cambria Math" w:hAnsi="Cambria Math"/>
                </w:rPr>
                <m:t>s</m:t>
              </m:r>
            </m:e>
            <m:sub>
              <m:r>
                <m:rPr>
                  <m:sty m:val="p"/>
                </m:rPr>
                <w:rPr>
                  <w:rFonts w:ascii="Cambria Math" w:hAnsi="Cambria Math"/>
                </w:rPr>
                <m:t>d</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T</m:t>
                  </m:r>
                </m:e>
                <m:sub>
                  <m:r>
                    <m:rPr>
                      <m:sty m:val="p"/>
                    </m:rPr>
                    <w:rPr>
                      <w:rFonts w:ascii="Cambria Math" w:hAnsi="Cambria Math"/>
                    </w:rPr>
                    <m:t>d</m:t>
                  </m:r>
                </m:sub>
              </m:sSub>
            </m:num>
            <m:den>
              <m:sSub>
                <m:sSubPr>
                  <m:ctrlPr>
                    <w:rPr>
                      <w:rFonts w:ascii="Cambria Math" w:hAnsi="Cambria Math"/>
                    </w:rPr>
                  </m:ctrlPr>
                </m:sSubPr>
                <m:e>
                  <m:r>
                    <m:rPr>
                      <m:sty m:val="p"/>
                    </m:rPr>
                    <w:rPr>
                      <w:rFonts w:ascii="Cambria Math" w:hAnsi="Cambria Math"/>
                    </w:rPr>
                    <m:t>C</m:t>
                  </m:r>
                </m:e>
                <m:sub>
                  <m:r>
                    <m:rPr>
                      <m:sty m:val="p"/>
                    </m:rPr>
                    <w:rPr>
                      <w:rFonts w:ascii="Cambria Math" w:hAnsi="Cambria Math"/>
                    </w:rPr>
                    <m:t>d</m:t>
                  </m:r>
                </m:sub>
              </m:sSub>
            </m:den>
          </m:f>
        </m:oMath>
      </m:oMathPara>
    </w:p>
    <w:p w14:paraId="10124609" w14:textId="3698265C" w:rsidR="00D527ED" w:rsidRPr="00D527ED" w:rsidRDefault="00D527ED" w:rsidP="00D527ED">
      <w:pPr>
        <w:spacing w:after="160" w:line="259" w:lineRule="auto"/>
        <w:ind w:left="0"/>
      </w:pPr>
      <w:r w:rsidRPr="00D527ED">
        <w:t xml:space="preserve">where </w:t>
      </w:r>
      <m:oMath>
        <m:sSub>
          <m:sSubPr>
            <m:ctrlPr>
              <w:rPr>
                <w:rFonts w:ascii="Cambria Math" w:hAnsi="Cambria Math"/>
                <w:b/>
                <w:i/>
              </w:rPr>
            </m:ctrlPr>
          </m:sSubPr>
          <m:e>
            <m:r>
              <m:rPr>
                <m:sty m:val="bi"/>
              </m:rPr>
              <w:rPr>
                <w:rFonts w:ascii="Cambria Math" w:hAnsi="Cambria Math"/>
              </w:rPr>
              <m:t>T</m:t>
            </m:r>
          </m:e>
          <m:sub>
            <m:r>
              <m:rPr>
                <m:sty m:val="bi"/>
              </m:rPr>
              <w:rPr>
                <w:rFonts w:ascii="Cambria Math" w:hAnsi="Cambria Math"/>
              </w:rPr>
              <m:t>d</m:t>
            </m:r>
          </m:sub>
        </m:sSub>
      </m:oMath>
      <w:r w:rsidRPr="00D527ED">
        <w:t xml:space="preserve"> represents the target dimension size and </w:t>
      </w:r>
      <m:oMath>
        <m:sSub>
          <m:sSubPr>
            <m:ctrlPr>
              <w:rPr>
                <w:rFonts w:ascii="Cambria Math" w:hAnsi="Cambria Math"/>
                <w:b/>
                <w:i/>
              </w:rPr>
            </m:ctrlPr>
          </m:sSubPr>
          <m:e>
            <m:r>
              <m:rPr>
                <m:sty m:val="bi"/>
              </m:rPr>
              <w:rPr>
                <w:rFonts w:ascii="Cambria Math" w:hAnsi="Cambria Math"/>
              </w:rPr>
              <m:t>C</m:t>
            </m:r>
          </m:e>
          <m:sub>
            <m:r>
              <m:rPr>
                <m:sty m:val="bi"/>
              </m:rPr>
              <w:rPr>
                <w:rFonts w:ascii="Cambria Math" w:hAnsi="Cambria Math"/>
              </w:rPr>
              <m:t>d</m:t>
            </m:r>
          </m:sub>
        </m:sSub>
      </m:oMath>
      <w:r w:rsidRPr="00D527ED">
        <w:t xml:space="preserve"> represents the current raw dimension size. Following grid alignment, voxel intensity normalization was performed using min-max scaling to bound the signal amplitude within </w:t>
      </w:r>
      <m:oMath>
        <m:d>
          <m:dPr>
            <m:begChr m:val="["/>
            <m:endChr m:val="]"/>
            <m:ctrlPr>
              <w:rPr>
                <w:rFonts w:ascii="Cambria Math" w:hAnsi="Cambria Math"/>
                <w:b/>
                <w:i/>
              </w:rPr>
            </m:ctrlPr>
          </m:dPr>
          <m:e>
            <m:r>
              <m:rPr>
                <m:sty m:val="bi"/>
              </m:rPr>
              <w:rPr>
                <w:rFonts w:ascii="Cambria Math" w:hAnsi="Cambria Math"/>
              </w:rPr>
              <m:t>0,1</m:t>
            </m:r>
          </m:e>
        </m:d>
      </m:oMath>
      <w:r w:rsidRPr="00D527ED">
        <w:t xml:space="preserve"> across all subjects, compensating for varying scanner signal contrasts. The normalization function for each voxel </w:t>
      </w:r>
      <m:oMath>
        <m:r>
          <m:rPr>
            <m:sty m:val="bi"/>
          </m:rPr>
          <w:rPr>
            <w:rFonts w:ascii="Cambria Math" w:hAnsi="Cambria Math"/>
          </w:rPr>
          <m:t>v</m:t>
        </m:r>
      </m:oMath>
      <w:r w:rsidRPr="00D527ED">
        <w:t xml:space="preserve"> is given by:</w:t>
      </w:r>
    </w:p>
    <w:p w14:paraId="28157DBF" w14:textId="7FD84C94" w:rsidR="00D527ED" w:rsidRPr="00D527ED" w:rsidRDefault="00D2612E" w:rsidP="00D527ED">
      <w:pPr>
        <w:spacing w:after="160" w:line="259" w:lineRule="auto"/>
        <w:ind w:left="0"/>
      </w:pPr>
      <m:oMathPara>
        <m:oMath>
          <m:sSub>
            <m:sSubPr>
              <m:ctrlPr>
                <w:rPr>
                  <w:rFonts w:ascii="Cambria Math" w:hAnsi="Cambria Math"/>
                  <w:i/>
                </w:rPr>
              </m:ctrlPr>
            </m:sSubPr>
            <m:e>
              <m:r>
                <w:rPr>
                  <w:rFonts w:ascii="Cambria Math" w:hAnsi="Cambria Math"/>
                </w:rPr>
                <m:t>v</m:t>
              </m:r>
            </m:e>
            <m:sub>
              <m:r>
                <w:rPr>
                  <w:rFonts w:ascii="Cambria Math" w:hAnsi="Cambria Math"/>
                </w:rPr>
                <m:t>norm</m:t>
              </m:r>
            </m:sub>
          </m:sSub>
          <m:r>
            <w:rPr>
              <w:rFonts w:ascii="Cambria Math" w:hAnsi="Cambria Math"/>
            </w:rPr>
            <m:t>=</m:t>
          </m:r>
          <m:f>
            <m:fPr>
              <m:ctrlPr>
                <w:rPr>
                  <w:rFonts w:ascii="Cambria Math" w:hAnsi="Cambria Math"/>
                </w:rPr>
              </m:ctrlPr>
            </m:fPr>
            <m:num>
              <m:r>
                <w:rPr>
                  <w:rFonts w:ascii="Cambria Math" w:hAnsi="Cambria Math"/>
                </w:rPr>
                <m:t>v-</m:t>
              </m:r>
              <m:sSub>
                <m:sSubPr>
                  <m:ctrlPr>
                    <w:rPr>
                      <w:rFonts w:ascii="Cambria Math" w:hAnsi="Cambria Math"/>
                      <w:i/>
                    </w:rPr>
                  </m:ctrlPr>
                </m:sSubPr>
                <m:e>
                  <m:r>
                    <w:rPr>
                      <w:rFonts w:ascii="Cambria Math" w:hAnsi="Cambria Math"/>
                    </w:rPr>
                    <m:t>v</m:t>
                  </m:r>
                </m:e>
                <m:sub>
                  <m:r>
                    <w:rPr>
                      <w:rFonts w:ascii="Cambria Math" w:hAnsi="Cambria Math"/>
                    </w:rPr>
                    <m:t>min</m:t>
                  </m:r>
                </m:sub>
              </m:sSub>
              <m:ctrlPr>
                <w:rPr>
                  <w:rFonts w:ascii="Cambria Math" w:hAnsi="Cambria Math"/>
                  <w:i/>
                </w:rPr>
              </m:ctrlPr>
            </m:num>
            <m:den>
              <m:sSub>
                <m:sSubPr>
                  <m:ctrlPr>
                    <w:rPr>
                      <w:rFonts w:ascii="Cambria Math" w:hAnsi="Cambria Math"/>
                      <w:i/>
                    </w:rPr>
                  </m:ctrlPr>
                </m:sSubPr>
                <m:e>
                  <m:r>
                    <w:rPr>
                      <w:rFonts w:ascii="Cambria Math" w:hAnsi="Cambria Math"/>
                    </w:rPr>
                    <m:t>v</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min</m:t>
                  </m:r>
                </m:sub>
              </m:sSub>
              <m:ctrlPr>
                <w:rPr>
                  <w:rFonts w:ascii="Cambria Math" w:hAnsi="Cambria Math"/>
                  <w:i/>
                </w:rPr>
              </m:ctrlPr>
            </m:den>
          </m:f>
        </m:oMath>
      </m:oMathPara>
    </w:p>
    <w:p w14:paraId="5B85BDE2" w14:textId="5D135CF1" w:rsidR="00D527ED" w:rsidRPr="00D527ED" w:rsidRDefault="00D527ED" w:rsidP="00D527ED">
      <w:pPr>
        <w:spacing w:after="160" w:line="259" w:lineRule="auto"/>
        <w:ind w:left="0"/>
      </w:pPr>
      <w:r w:rsidRPr="00D527ED">
        <w:t xml:space="preserve">where </w:t>
      </w:r>
      <m:oMath>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min</m:t>
            </m:r>
          </m:sub>
        </m:sSub>
      </m:oMath>
      <w:r w:rsidRPr="00D527ED">
        <w:t xml:space="preserve"> and </w:t>
      </w:r>
      <m:oMath>
        <m:sSub>
          <m:sSubPr>
            <m:ctrlPr>
              <w:rPr>
                <w:rFonts w:ascii="Cambria Math" w:hAnsi="Cambria Math"/>
                <w:b/>
                <w:i/>
              </w:rPr>
            </m:ctrlPr>
          </m:sSubPr>
          <m:e>
            <m:r>
              <m:rPr>
                <m:sty m:val="bi"/>
              </m:rPr>
              <w:rPr>
                <w:rFonts w:ascii="Cambria Math" w:hAnsi="Cambria Math"/>
              </w:rPr>
              <m:t>v</m:t>
            </m:r>
          </m:e>
          <m:sub>
            <m:r>
              <m:rPr>
                <m:sty m:val="bi"/>
              </m:rPr>
              <w:rPr>
                <w:rFonts w:ascii="Cambria Math" w:hAnsi="Cambria Math"/>
              </w:rPr>
              <m:t>max</m:t>
            </m:r>
          </m:sub>
        </m:sSub>
      </m:oMath>
      <w:r w:rsidRPr="00D527ED">
        <w:t xml:space="preserve"> represent the minimum and maximum global intensities within that individual 3D scan. The normalized array was subsequently converted into a single-channel PyTorch tensor with an added channel dimension:</w:t>
      </w:r>
    </w:p>
    <w:p w14:paraId="34D27B77" w14:textId="248D408E" w:rsidR="00D527ED" w:rsidRPr="00D527ED" w:rsidRDefault="00D2612E" w:rsidP="00D527ED">
      <w:pPr>
        <w:spacing w:after="160" w:line="259" w:lineRule="auto"/>
        <w:ind w:left="0"/>
      </w:pPr>
      <m:oMathPara>
        <m:oMath>
          <m:r>
            <m:rPr>
              <m:nor/>
            </m:rPr>
            <w:rPr>
              <w:rFonts w:ascii="Cambria Math" w:hAnsi="Cambria Math"/>
            </w:rPr>
            <m:t xml:space="preserve">Shape: </m:t>
          </m:r>
          <m:d>
            <m:dPr>
              <m:begChr m:val="["/>
              <m:endChr m:val="]"/>
              <m:ctrlPr>
                <w:rPr>
                  <w:rFonts w:ascii="Cambria Math" w:hAnsi="Cambria Math"/>
                  <w:i/>
                </w:rPr>
              </m:ctrlPr>
            </m:dPr>
            <m:e>
              <m:r>
                <w:rPr>
                  <w:rFonts w:ascii="Cambria Math" w:hAnsi="Cambria Math"/>
                </w:rPr>
                <m:t>1,64,64,64</m:t>
              </m:r>
            </m:e>
          </m:d>
        </m:oMath>
      </m:oMathPara>
    </w:p>
    <w:p w14:paraId="09D76172" w14:textId="055AC826" w:rsidR="00D527ED" w:rsidRPr="00D527ED" w:rsidRDefault="00D527ED" w:rsidP="00D527ED">
      <w:pPr>
        <w:spacing w:after="160" w:line="259" w:lineRule="auto"/>
        <w:ind w:left="0"/>
      </w:pPr>
      <w:r w:rsidRPr="00D527ED">
        <w:t xml:space="preserve">To ensure a rigorous and unbiased evaluation of the predictive models, the cohort was partitioned using a standardized three-way stratified split: </w:t>
      </w:r>
      <m:oMath>
        <m:r>
          <m:rPr>
            <m:sty m:val="bi"/>
          </m:rPr>
          <w:rPr>
            <w:rFonts w:ascii="Cambria Math" w:hAnsi="Cambria Math"/>
          </w:rPr>
          <m:t>70%</m:t>
        </m:r>
      </m:oMath>
      <w:r w:rsidRPr="00D527ED">
        <w:t xml:space="preserve"> for training, </w:t>
      </w:r>
      <m:oMath>
        <m:r>
          <m:rPr>
            <m:sty m:val="bi"/>
          </m:rPr>
          <w:rPr>
            <w:rFonts w:ascii="Cambria Math" w:hAnsi="Cambria Math"/>
          </w:rPr>
          <m:t>15%</m:t>
        </m:r>
      </m:oMath>
      <w:r w:rsidRPr="00D527ED">
        <w:t xml:space="preserve"> for validation, and </w:t>
      </w:r>
      <m:oMath>
        <m:r>
          <m:rPr>
            <m:sty m:val="bi"/>
          </m:rPr>
          <w:rPr>
            <w:rFonts w:ascii="Cambria Math" w:hAnsi="Cambria Math"/>
          </w:rPr>
          <m:t>15%</m:t>
        </m:r>
      </m:oMath>
      <w:r w:rsidRPr="00D527ED">
        <w:t xml:space="preserve"> for independent testing. Stratification was strictly enforced across the diagnostic labels (DIAGNOSIS) during both splitting phases to preserve the baseline class proportions. Finally, these partitions were encapsulated into </w:t>
      </w:r>
      <w:proofErr w:type="spellStart"/>
      <w:r w:rsidRPr="00D527ED">
        <w:t>PyTorch</w:t>
      </w:r>
      <w:proofErr w:type="spellEnd"/>
      <w:r w:rsidRPr="00D527ED">
        <w:t xml:space="preserve"> </w:t>
      </w:r>
      <w:proofErr w:type="spellStart"/>
      <w:r w:rsidRPr="00D527ED">
        <w:t>DataLoaders</w:t>
      </w:r>
      <w:proofErr w:type="spellEnd"/>
      <w:r w:rsidRPr="00D527ED">
        <w:t xml:space="preserve"> with a batch size of 4, where shuffling was enabled exclusively for the training set to preserve generalization integrity</w:t>
      </w:r>
    </w:p>
    <w:p w14:paraId="5DC11281" w14:textId="5C96F70E" w:rsidR="00660621" w:rsidRPr="00DD3F3F" w:rsidRDefault="00660621" w:rsidP="00660621">
      <w:pPr>
        <w:spacing w:after="160" w:line="259" w:lineRule="auto"/>
      </w:pPr>
    </w:p>
    <w:p w14:paraId="52EFC7E9" w14:textId="0362D64C" w:rsidR="00660621" w:rsidRPr="00DD3F3F" w:rsidRDefault="00660621" w:rsidP="00D2612E">
      <w:pPr>
        <w:pStyle w:val="Heading2"/>
        <w:ind w:left="-180"/>
      </w:pPr>
      <w:bookmarkStart w:id="40" w:name="_Toc232426982"/>
      <w:r w:rsidRPr="00DD3F3F">
        <w:t>3.</w:t>
      </w:r>
      <w:r w:rsidR="00AA1A6E">
        <w:t>5</w:t>
      </w:r>
      <w:r w:rsidRPr="00DD3F3F">
        <w:t xml:space="preserve"> Baseline CNN Architecture</w:t>
      </w:r>
      <w:bookmarkEnd w:id="40"/>
    </w:p>
    <w:p w14:paraId="53D528CF" w14:textId="77777777" w:rsidR="00660621" w:rsidRPr="00DD3F3F" w:rsidRDefault="00660621" w:rsidP="00D2612E">
      <w:pPr>
        <w:spacing w:after="160" w:line="259" w:lineRule="auto"/>
        <w:ind w:left="180"/>
      </w:pPr>
      <w:r w:rsidRPr="00DD3F3F">
        <w:t>A simple 3D Convolutional Neural Network (CNN) was initially developed to establish a baseline performance level.</w:t>
      </w:r>
    </w:p>
    <w:p w14:paraId="338B6E02" w14:textId="77777777" w:rsidR="00660621" w:rsidRPr="00DD3F3F" w:rsidRDefault="00660621" w:rsidP="00D2612E">
      <w:pPr>
        <w:spacing w:after="160" w:line="259" w:lineRule="auto"/>
        <w:ind w:left="180"/>
      </w:pPr>
      <w:r w:rsidRPr="00DD3F3F">
        <w:t>The model contains basic convolutional layers followed by pooling operations and fully connected layers. Although the model was capable of learning simple image patterns, its performance remained limited due to the complexity of Alzheimer’s disease and the high dimensionality of MRI data.</w:t>
      </w:r>
    </w:p>
    <w:p w14:paraId="07081048" w14:textId="77777777" w:rsidR="00660621" w:rsidRPr="00DD3F3F" w:rsidRDefault="00660621" w:rsidP="00D2612E">
      <w:pPr>
        <w:spacing w:after="160" w:line="259" w:lineRule="auto"/>
        <w:ind w:left="90"/>
      </w:pPr>
      <w:r w:rsidRPr="00DD3F3F">
        <w:lastRenderedPageBreak/>
        <w:t>The baseline experiment provides a reference point for evaluating more advanced architectures.</w:t>
      </w:r>
    </w:p>
    <w:p w14:paraId="5B654D8E" w14:textId="2690C7C7" w:rsidR="00660621" w:rsidRPr="00DD3F3F" w:rsidRDefault="00660621" w:rsidP="00660621">
      <w:pPr>
        <w:spacing w:after="160" w:line="259" w:lineRule="auto"/>
      </w:pPr>
    </w:p>
    <w:p w14:paraId="585D31A7" w14:textId="520EB070" w:rsidR="00660621" w:rsidRPr="00DD3F3F" w:rsidRDefault="00660621" w:rsidP="00D2612E">
      <w:pPr>
        <w:pStyle w:val="Heading2"/>
        <w:ind w:left="-90"/>
      </w:pPr>
      <w:bookmarkStart w:id="41" w:name="_Toc232426983"/>
      <w:r w:rsidRPr="00DD3F3F">
        <w:t>3.</w:t>
      </w:r>
      <w:r w:rsidR="00AA1A6E">
        <w:t>6</w:t>
      </w:r>
      <w:r w:rsidRPr="00DD3F3F">
        <w:t xml:space="preserve"> Deep CNN Architecture</w:t>
      </w:r>
      <w:bookmarkEnd w:id="41"/>
    </w:p>
    <w:p w14:paraId="0A46B12F" w14:textId="77777777" w:rsidR="00660621" w:rsidRPr="00DD3F3F" w:rsidRDefault="00660621" w:rsidP="00D2612E">
      <w:pPr>
        <w:spacing w:after="160" w:line="259" w:lineRule="auto"/>
        <w:ind w:left="90" w:firstLine="0"/>
      </w:pPr>
      <w:r w:rsidRPr="00DD3F3F">
        <w:t>To improve feature extraction capability, a deeper CNN architecture was developed.</w:t>
      </w:r>
    </w:p>
    <w:p w14:paraId="2EE40697" w14:textId="61FD8DEB" w:rsidR="00660621" w:rsidRPr="00DD3F3F" w:rsidRDefault="00660621" w:rsidP="00D2612E">
      <w:pPr>
        <w:spacing w:after="160" w:line="259" w:lineRule="auto"/>
        <w:ind w:left="90" w:firstLine="0"/>
      </w:pPr>
      <w:r w:rsidRPr="00DD3F3F">
        <w:t>Additional convolutional layers and filters were introduced to increase model capacity and capture more detailed structural information from MRI scans. Despite achieving better performance than the baseline model, training became more challenging due to gradient degradation in deeper networks.</w:t>
      </w:r>
      <w:r w:rsidR="00D2612E">
        <w:t xml:space="preserve"> </w:t>
      </w:r>
      <w:r w:rsidRPr="00DD3F3F">
        <w:t xml:space="preserve">These limitations motivated the use of residual learning </w:t>
      </w:r>
      <w:proofErr w:type="gramStart"/>
      <w:r w:rsidRPr="00DD3F3F">
        <w:t>architectures</w:t>
      </w:r>
      <w:proofErr w:type="gramEnd"/>
      <w:r w:rsidRPr="00DD3F3F">
        <w:t>.</w:t>
      </w:r>
    </w:p>
    <w:p w14:paraId="7CDD8912" w14:textId="1B4CE228" w:rsidR="00660621" w:rsidRPr="00DD3F3F" w:rsidRDefault="00660621" w:rsidP="00AA1A6E">
      <w:pPr>
        <w:spacing w:after="160" w:line="259" w:lineRule="auto"/>
        <w:ind w:left="-90"/>
      </w:pPr>
    </w:p>
    <w:p w14:paraId="59E07CE9" w14:textId="71662256" w:rsidR="00660621" w:rsidRPr="00DD3F3F" w:rsidRDefault="00660621" w:rsidP="00AA1A6E">
      <w:pPr>
        <w:pStyle w:val="Heading2"/>
        <w:ind w:left="-90"/>
      </w:pPr>
      <w:bookmarkStart w:id="42" w:name="_Toc232426984"/>
      <w:r w:rsidRPr="00DD3F3F">
        <w:t>3.</w:t>
      </w:r>
      <w:r w:rsidR="00AA1A6E">
        <w:t>7</w:t>
      </w:r>
      <w:r w:rsidRPr="00DD3F3F">
        <w:t xml:space="preserve"> Proposed 3D ResNet-18 Model</w:t>
      </w:r>
      <w:bookmarkEnd w:id="42"/>
    </w:p>
    <w:p w14:paraId="1424DCC6" w14:textId="77777777" w:rsidR="00660621" w:rsidRPr="00DD3F3F" w:rsidRDefault="00660621" w:rsidP="00AA1A6E">
      <w:pPr>
        <w:spacing w:after="160" w:line="259" w:lineRule="auto"/>
        <w:ind w:left="180" w:firstLine="0"/>
      </w:pPr>
      <w:r w:rsidRPr="00DD3F3F">
        <w:t>The primary image analysis component of the proposed framework is based on the 3D ResNet-18 architecture.</w:t>
      </w:r>
    </w:p>
    <w:p w14:paraId="65366182" w14:textId="77777777" w:rsidR="00660621" w:rsidRPr="00DD3F3F" w:rsidRDefault="00660621" w:rsidP="00AA1A6E">
      <w:pPr>
        <w:spacing w:after="160" w:line="259" w:lineRule="auto"/>
        <w:ind w:left="180" w:firstLine="0"/>
      </w:pPr>
      <w:r w:rsidRPr="00DD3F3F">
        <w:t xml:space="preserve">The original </w:t>
      </w:r>
      <w:proofErr w:type="spellStart"/>
      <w:r w:rsidRPr="00DD3F3F">
        <w:t>ResNet</w:t>
      </w:r>
      <w:proofErr w:type="spellEnd"/>
      <w:r w:rsidRPr="00DD3F3F">
        <w:t xml:space="preserve"> model was modified to support MRI scans. Since MRI images are grayscale volumes, the first convolutional layer was adjusted to accept a single input channel instead of the standard three-channel RGB input.</w:t>
      </w:r>
    </w:p>
    <w:p w14:paraId="7247A04D" w14:textId="77777777" w:rsidR="00660621" w:rsidRPr="00DD3F3F" w:rsidRDefault="00660621" w:rsidP="00AA1A6E">
      <w:pPr>
        <w:spacing w:after="160" w:line="259" w:lineRule="auto"/>
        <w:ind w:left="180" w:firstLine="0"/>
      </w:pPr>
      <w:r w:rsidRPr="00DD3F3F">
        <w:t>Furthermore, the final fully connected classification layer was modified to produce three output classes corresponding to:</w:t>
      </w:r>
    </w:p>
    <w:p w14:paraId="40DD8F47" w14:textId="77777777" w:rsidR="00660621" w:rsidRPr="00DD3F3F" w:rsidRDefault="00660621" w:rsidP="00AA1A6E">
      <w:pPr>
        <w:numPr>
          <w:ilvl w:val="0"/>
          <w:numId w:val="31"/>
        </w:numPr>
        <w:spacing w:after="160" w:line="259" w:lineRule="auto"/>
        <w:ind w:left="450" w:firstLine="0"/>
      </w:pPr>
      <w:r w:rsidRPr="00DD3F3F">
        <w:t>NC</w:t>
      </w:r>
    </w:p>
    <w:p w14:paraId="0ECE6073" w14:textId="77777777" w:rsidR="00660621" w:rsidRPr="00DD3F3F" w:rsidRDefault="00660621" w:rsidP="00AA1A6E">
      <w:pPr>
        <w:numPr>
          <w:ilvl w:val="0"/>
          <w:numId w:val="31"/>
        </w:numPr>
        <w:spacing w:after="160" w:line="259" w:lineRule="auto"/>
        <w:ind w:left="450" w:firstLine="0"/>
      </w:pPr>
      <w:r w:rsidRPr="00DD3F3F">
        <w:t>MCI</w:t>
      </w:r>
    </w:p>
    <w:p w14:paraId="1E56E476" w14:textId="77777777" w:rsidR="00660621" w:rsidRPr="00DD3F3F" w:rsidRDefault="00660621" w:rsidP="00AA1A6E">
      <w:pPr>
        <w:numPr>
          <w:ilvl w:val="0"/>
          <w:numId w:val="31"/>
        </w:numPr>
        <w:spacing w:after="160" w:line="259" w:lineRule="auto"/>
        <w:ind w:left="450" w:firstLine="0"/>
      </w:pPr>
      <w:r w:rsidRPr="00DD3F3F">
        <w:t>AD</w:t>
      </w:r>
    </w:p>
    <w:p w14:paraId="06873DB1" w14:textId="77777777" w:rsidR="00660621" w:rsidRPr="00DD3F3F" w:rsidRDefault="00660621" w:rsidP="00AA1A6E">
      <w:pPr>
        <w:spacing w:after="160" w:line="259" w:lineRule="auto"/>
        <w:ind w:left="180" w:firstLine="0"/>
      </w:pPr>
      <w:r w:rsidRPr="00DD3F3F">
        <w:t>The model was trained using the Adam optimizer with a learning rate of 0.0005 and Cross-Entropy Loss as the optimization objective.</w:t>
      </w:r>
    </w:p>
    <w:p w14:paraId="0D5652F8" w14:textId="77777777" w:rsidR="00660621" w:rsidRPr="00DD3F3F" w:rsidRDefault="00660621" w:rsidP="00AA1A6E">
      <w:pPr>
        <w:spacing w:after="160" w:line="259" w:lineRule="auto"/>
        <w:ind w:left="180" w:firstLine="0"/>
      </w:pPr>
      <w:r w:rsidRPr="00DD3F3F">
        <w:t>The use of residual connections allows information to flow directly across layers and helps overcome the vanishing gradient problem commonly observed in deep neural networks.</w:t>
      </w:r>
    </w:p>
    <w:p w14:paraId="43B9B941" w14:textId="6F8CC93B" w:rsidR="00660621" w:rsidRPr="00DD3F3F" w:rsidRDefault="00660621" w:rsidP="00AA1A6E">
      <w:pPr>
        <w:spacing w:after="160" w:line="259" w:lineRule="auto"/>
        <w:ind w:left="-90"/>
      </w:pPr>
    </w:p>
    <w:p w14:paraId="5DDEA92B" w14:textId="0710DF30" w:rsidR="00660621" w:rsidRPr="00DD3F3F" w:rsidRDefault="00660621" w:rsidP="00AA1A6E">
      <w:pPr>
        <w:spacing w:after="160" w:line="259" w:lineRule="auto"/>
        <w:ind w:left="-90"/>
      </w:pPr>
    </w:p>
    <w:p w14:paraId="420CB867" w14:textId="157A1E84" w:rsidR="00660621" w:rsidRPr="00DD3F3F" w:rsidRDefault="00660621" w:rsidP="00AA1A6E">
      <w:pPr>
        <w:pStyle w:val="Heading2"/>
        <w:ind w:left="-90"/>
      </w:pPr>
      <w:bookmarkStart w:id="43" w:name="_Toc232426985"/>
      <w:r w:rsidRPr="00DD3F3F">
        <w:t>3.</w:t>
      </w:r>
      <w:r w:rsidR="00AA1A6E">
        <w:t>8</w:t>
      </w:r>
      <w:r w:rsidRPr="00DD3F3F">
        <w:t xml:space="preserve"> Multimodal Fusion Framework</w:t>
      </w:r>
      <w:bookmarkEnd w:id="43"/>
    </w:p>
    <w:p w14:paraId="7D0B22D4" w14:textId="77777777" w:rsidR="00660621" w:rsidRPr="00DD3F3F" w:rsidRDefault="00660621" w:rsidP="00AA1A6E">
      <w:pPr>
        <w:spacing w:after="160" w:line="259" w:lineRule="auto"/>
        <w:ind w:left="180"/>
      </w:pPr>
      <w:r w:rsidRPr="00DD3F3F">
        <w:t>The final stage of the proposed system combines information extracted from both MRI scans and clinical records.</w:t>
      </w:r>
    </w:p>
    <w:p w14:paraId="2F440FEF" w14:textId="54F1E0CF" w:rsidR="00660621" w:rsidRPr="00DD3F3F" w:rsidRDefault="00660621" w:rsidP="00AA1A6E">
      <w:pPr>
        <w:spacing w:after="160" w:line="259" w:lineRule="auto"/>
        <w:ind w:left="180"/>
      </w:pPr>
      <w:r w:rsidRPr="00DD3F3F">
        <w:t xml:space="preserve">Feature vectors generated by the 3D ResNet-18 model and </w:t>
      </w:r>
      <w:r w:rsidR="00AA1A6E">
        <w:t>clinical data</w:t>
      </w:r>
      <w:r w:rsidRPr="00DD3F3F">
        <w:t xml:space="preserve"> are concatenated into a unified feature representation. The resulting fusion vector contains a total of 515 features representing both structural brain information and clinical patient characteristics.</w:t>
      </w:r>
    </w:p>
    <w:p w14:paraId="61241379" w14:textId="77777777" w:rsidR="00660621" w:rsidRPr="00DD3F3F" w:rsidRDefault="00660621" w:rsidP="00AA1A6E">
      <w:pPr>
        <w:spacing w:after="160" w:line="259" w:lineRule="auto"/>
        <w:ind w:left="180"/>
      </w:pPr>
      <w:r w:rsidRPr="00DD3F3F">
        <w:t>The fused representation is then passed to the final classification network, which predicts the patient category as NC, MCI, or AD.</w:t>
      </w:r>
    </w:p>
    <w:p w14:paraId="400BE605" w14:textId="77777777" w:rsidR="00660621" w:rsidRPr="00DD3F3F" w:rsidRDefault="00660621" w:rsidP="00AA1A6E">
      <w:pPr>
        <w:spacing w:after="160" w:line="259" w:lineRule="auto"/>
        <w:ind w:left="180"/>
      </w:pPr>
      <w:r w:rsidRPr="00DD3F3F">
        <w:t>By integrating complementary information from both modalities, the proposed framework aims to improve diagnostic reliability and support earlier disease detection.</w:t>
      </w:r>
    </w:p>
    <w:p w14:paraId="1AC7084D" w14:textId="36D12818" w:rsidR="00AA1A6E" w:rsidRDefault="00AA1A6E" w:rsidP="00AA1A6E">
      <w:pPr>
        <w:spacing w:after="253" w:line="259" w:lineRule="auto"/>
        <w:ind w:left="0" w:firstLine="0"/>
        <w:jc w:val="left"/>
      </w:pPr>
    </w:p>
    <w:p w14:paraId="2F26C1D8" w14:textId="77777777" w:rsidR="00AA1A6E" w:rsidRDefault="00AA1A6E" w:rsidP="00AA1A6E">
      <w:pPr>
        <w:spacing w:after="253" w:line="259" w:lineRule="auto"/>
        <w:ind w:left="0" w:firstLine="0"/>
        <w:jc w:val="left"/>
      </w:pPr>
    </w:p>
    <w:p w14:paraId="51141121" w14:textId="77777777" w:rsidR="00AA1A6E" w:rsidRDefault="00AA1A6E" w:rsidP="00AA1A6E">
      <w:pPr>
        <w:spacing w:after="253" w:line="259" w:lineRule="auto"/>
        <w:ind w:left="0" w:firstLine="0"/>
        <w:jc w:val="left"/>
      </w:pPr>
    </w:p>
    <w:p w14:paraId="255F976B" w14:textId="77777777" w:rsidR="00AA1A6E" w:rsidRDefault="00AA1A6E" w:rsidP="00AA1A6E">
      <w:pPr>
        <w:spacing w:after="253" w:line="259" w:lineRule="auto"/>
        <w:ind w:left="0" w:firstLine="0"/>
        <w:jc w:val="left"/>
      </w:pPr>
    </w:p>
    <w:p w14:paraId="3E68EA63" w14:textId="77777777" w:rsidR="00AA1A6E" w:rsidRDefault="00AA1A6E" w:rsidP="00AA1A6E">
      <w:pPr>
        <w:spacing w:after="253" w:line="259" w:lineRule="auto"/>
        <w:ind w:left="0" w:firstLine="0"/>
        <w:jc w:val="left"/>
      </w:pPr>
    </w:p>
    <w:p w14:paraId="6EE3E82B" w14:textId="77777777" w:rsidR="00AA1A6E" w:rsidRDefault="00AA1A6E" w:rsidP="00AA1A6E">
      <w:pPr>
        <w:spacing w:after="253" w:line="259" w:lineRule="auto"/>
        <w:ind w:left="0" w:firstLine="0"/>
        <w:jc w:val="left"/>
      </w:pPr>
    </w:p>
    <w:p w14:paraId="714DC1DD" w14:textId="77777777" w:rsidR="00AA1A6E" w:rsidRDefault="00AA1A6E" w:rsidP="00AA1A6E">
      <w:pPr>
        <w:spacing w:after="253" w:line="259" w:lineRule="auto"/>
        <w:ind w:left="0" w:firstLine="0"/>
        <w:jc w:val="left"/>
      </w:pPr>
    </w:p>
    <w:p w14:paraId="33381344" w14:textId="77777777" w:rsidR="00AA1A6E" w:rsidRDefault="00AA1A6E" w:rsidP="00AA1A6E">
      <w:pPr>
        <w:spacing w:after="253" w:line="259" w:lineRule="auto"/>
        <w:ind w:left="0" w:firstLine="0"/>
        <w:jc w:val="left"/>
      </w:pPr>
    </w:p>
    <w:p w14:paraId="5CE5EA0E" w14:textId="77777777" w:rsidR="00AA1A6E" w:rsidRDefault="00AA1A6E" w:rsidP="00AA1A6E">
      <w:pPr>
        <w:spacing w:after="253" w:line="259" w:lineRule="auto"/>
        <w:ind w:left="0" w:firstLine="0"/>
        <w:jc w:val="left"/>
      </w:pPr>
    </w:p>
    <w:p w14:paraId="03296B8C" w14:textId="77777777" w:rsidR="00AA1A6E" w:rsidRDefault="00AA1A6E" w:rsidP="00AA1A6E">
      <w:pPr>
        <w:spacing w:after="253" w:line="259" w:lineRule="auto"/>
        <w:ind w:left="0" w:firstLine="0"/>
        <w:jc w:val="left"/>
        <w:rPr>
          <w:rFonts w:hint="cs"/>
          <w:bCs/>
          <w:rtl/>
        </w:rPr>
      </w:pPr>
    </w:p>
    <w:p w14:paraId="1CEF71D6" w14:textId="77777777" w:rsidR="00431DEC" w:rsidRPr="007F7460" w:rsidRDefault="00431DEC" w:rsidP="0011037E">
      <w:pPr>
        <w:pStyle w:val="Heading1"/>
        <w:ind w:left="-450" w:firstLine="0"/>
      </w:pPr>
      <w:bookmarkStart w:id="44" w:name="_Toc232426986"/>
      <w:r w:rsidRPr="007F7460">
        <w:lastRenderedPageBreak/>
        <w:t>References</w:t>
      </w:r>
      <w:bookmarkEnd w:id="44"/>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w:t>
      </w:r>
      <w:proofErr w:type="gramStart"/>
      <w:r w:rsidR="003F0406" w:rsidRPr="00541188">
        <w:rPr>
          <w:sz w:val="28"/>
          <w:szCs w:val="28"/>
        </w:rPr>
        <w:t>predicting</w:t>
      </w:r>
      <w:proofErr w:type="gramEnd"/>
      <w:r w:rsidR="003F0406" w:rsidRPr="00541188">
        <w:rPr>
          <w:sz w:val="28"/>
          <w:szCs w:val="28"/>
        </w:rPr>
        <w:t xml:space="preserve">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lastRenderedPageBreak/>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r w:rsidRPr="00EF0EF7">
        <w:rPr>
          <w:sz w:val="28"/>
          <w:szCs w:val="28"/>
        </w:rPr>
        <w:t xml:space="preserve">Gelir,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246D5E8B" w:rsidR="001F51F4" w:rsidRDefault="003A10D8" w:rsidP="0011037E">
      <w:pPr>
        <w:pStyle w:val="NormalWeb"/>
        <w:tabs>
          <w:tab w:val="left" w:pos="0"/>
        </w:tabs>
        <w:rPr>
          <w:sz w:val="28"/>
          <w:szCs w:val="28"/>
        </w:rPr>
      </w:pPr>
      <w:r w:rsidRPr="00000CE4">
        <w:rPr>
          <w:sz w:val="28"/>
          <w:szCs w:val="28"/>
          <w:highlight w:val="yellow"/>
        </w:rPr>
        <w:t xml:space="preserve">[17] </w:t>
      </w:r>
      <w:r w:rsidR="00AC5FA9" w:rsidRPr="00000CE4">
        <w:rPr>
          <w:sz w:val="28"/>
          <w:szCs w:val="28"/>
          <w:highlight w:val="yellow"/>
        </w:rPr>
        <w:t>Sharma, S., Kumar, R., &amp; Singh, M. (2022). A</w:t>
      </w:r>
      <w:r w:rsidR="001F51F4" w:rsidRPr="00000CE4">
        <w:rPr>
          <w:sz w:val="28"/>
          <w:szCs w:val="28"/>
          <w:highlight w:val="yellow"/>
        </w:rPr>
        <w:t xml:space="preserve"> deep learning</w:t>
      </w:r>
      <w:r w:rsidR="00AC5FA9" w:rsidRPr="00000CE4">
        <w:rPr>
          <w:sz w:val="28"/>
          <w:szCs w:val="28"/>
          <w:highlight w:val="yellow"/>
        </w:rPr>
        <w:t>-based CNN model</w:t>
      </w:r>
      <w:r w:rsidR="001F51F4" w:rsidRPr="00000CE4">
        <w:rPr>
          <w:sz w:val="28"/>
          <w:szCs w:val="28"/>
          <w:highlight w:val="yellow"/>
        </w:rPr>
        <w:t xml:space="preserve"> with </w:t>
      </w:r>
      <w:r w:rsidR="00AC5FA9" w:rsidRPr="00000CE4">
        <w:rPr>
          <w:sz w:val="28"/>
          <w:szCs w:val="28"/>
          <w:highlight w:val="yellow"/>
        </w:rPr>
        <w:t>VGG16 feature extractor</w:t>
      </w:r>
      <w:r w:rsidR="001F51F4" w:rsidRPr="00000CE4">
        <w:rPr>
          <w:sz w:val="28"/>
          <w:szCs w:val="28"/>
          <w:highlight w:val="yellow"/>
        </w:rPr>
        <w:t xml:space="preserve"> for </w:t>
      </w:r>
      <w:r w:rsidR="00AC5FA9" w:rsidRPr="00000CE4">
        <w:rPr>
          <w:sz w:val="28"/>
          <w:szCs w:val="28"/>
          <w:highlight w:val="yellow"/>
        </w:rPr>
        <w:t>the</w:t>
      </w:r>
      <w:r w:rsidR="001F51F4" w:rsidRPr="00000CE4">
        <w:rPr>
          <w:sz w:val="28"/>
          <w:szCs w:val="28"/>
          <w:highlight w:val="yellow"/>
        </w:rPr>
        <w:t xml:space="preserve"> detection </w:t>
      </w:r>
      <w:r w:rsidR="00AC5FA9" w:rsidRPr="00000CE4">
        <w:rPr>
          <w:sz w:val="28"/>
          <w:szCs w:val="28"/>
          <w:highlight w:val="yellow"/>
        </w:rPr>
        <w:t>of Alzheimer’s disease using</w:t>
      </w:r>
      <w:r w:rsidR="001F51F4" w:rsidRPr="00000CE4">
        <w:rPr>
          <w:sz w:val="28"/>
          <w:szCs w:val="28"/>
          <w:highlight w:val="yellow"/>
        </w:rPr>
        <w:t xml:space="preserve"> MRI scans. </w:t>
      </w:r>
      <w:r w:rsidR="00AC5FA9" w:rsidRPr="00000CE4">
        <w:rPr>
          <w:sz w:val="28"/>
          <w:szCs w:val="28"/>
          <w:highlight w:val="yellow"/>
        </w:rPr>
        <w:t>Materials Today: Proceedings</w:t>
      </w:r>
      <w:r w:rsidR="001F51F4" w:rsidRPr="00000CE4">
        <w:rPr>
          <w:sz w:val="28"/>
          <w:szCs w:val="28"/>
          <w:highlight w:val="yellow"/>
        </w:rPr>
        <w:t>.</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tl/>
        </w:rPr>
      </w:pPr>
      <w:r>
        <w:rPr>
          <w:sz w:val="28"/>
          <w:szCs w:val="32"/>
        </w:rPr>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p w14:paraId="1C30B93D" w14:textId="5E4A3599" w:rsidR="00AF1257" w:rsidRDefault="00AF1257" w:rsidP="00BB09DD">
      <w:pPr>
        <w:pStyle w:val="NormalWeb"/>
        <w:tabs>
          <w:tab w:val="left" w:pos="0"/>
        </w:tabs>
        <w:rPr>
          <w:sz w:val="28"/>
          <w:szCs w:val="28"/>
        </w:rPr>
      </w:pPr>
    </w:p>
    <w:sectPr w:rsidR="00AF1257"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795D2" w14:textId="77777777" w:rsidR="0058158B" w:rsidRDefault="0058158B">
      <w:pPr>
        <w:spacing w:after="0" w:line="240" w:lineRule="auto"/>
      </w:pPr>
      <w:r>
        <w:separator/>
      </w:r>
    </w:p>
  </w:endnote>
  <w:endnote w:type="continuationSeparator" w:id="0">
    <w:p w14:paraId="31869942" w14:textId="77777777" w:rsidR="0058158B" w:rsidRDefault="00581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D9859" w14:textId="77777777" w:rsidR="0058158B" w:rsidRDefault="0058158B">
      <w:pPr>
        <w:spacing w:after="0" w:line="240" w:lineRule="auto"/>
      </w:pPr>
      <w:r>
        <w:separator/>
      </w:r>
    </w:p>
  </w:footnote>
  <w:footnote w:type="continuationSeparator" w:id="0">
    <w:p w14:paraId="5FB60F66" w14:textId="77777777" w:rsidR="0058158B" w:rsidRDefault="005815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03DFB"/>
    <w:multiLevelType w:val="multilevel"/>
    <w:tmpl w:val="F88A6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0D6D4693"/>
    <w:multiLevelType w:val="multilevel"/>
    <w:tmpl w:val="5B84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2CA19C2"/>
    <w:multiLevelType w:val="multilevel"/>
    <w:tmpl w:val="AB9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3FE3C70"/>
    <w:multiLevelType w:val="multilevel"/>
    <w:tmpl w:val="BBD6B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20"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2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A125D8"/>
    <w:multiLevelType w:val="multilevel"/>
    <w:tmpl w:val="10B8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6C2AB7"/>
    <w:multiLevelType w:val="multilevel"/>
    <w:tmpl w:val="E5C0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29" w15:restartNumberingAfterBreak="0">
    <w:nsid w:val="72C679A0"/>
    <w:multiLevelType w:val="multilevel"/>
    <w:tmpl w:val="97FC3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A27D51"/>
    <w:multiLevelType w:val="multilevel"/>
    <w:tmpl w:val="CB2CD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4152781">
    <w:abstractNumId w:val="21"/>
  </w:num>
  <w:num w:numId="2" w16cid:durableId="849150195">
    <w:abstractNumId w:val="30"/>
  </w:num>
  <w:num w:numId="3" w16cid:durableId="1783261468">
    <w:abstractNumId w:val="5"/>
  </w:num>
  <w:num w:numId="4" w16cid:durableId="2139109579">
    <w:abstractNumId w:val="6"/>
  </w:num>
  <w:num w:numId="5" w16cid:durableId="1950427384">
    <w:abstractNumId w:val="9"/>
  </w:num>
  <w:num w:numId="6" w16cid:durableId="1465463920">
    <w:abstractNumId w:val="13"/>
  </w:num>
  <w:num w:numId="7" w16cid:durableId="1948803616">
    <w:abstractNumId w:val="2"/>
  </w:num>
  <w:num w:numId="8" w16cid:durableId="171070937">
    <w:abstractNumId w:val="17"/>
  </w:num>
  <w:num w:numId="9" w16cid:durableId="623386832">
    <w:abstractNumId w:val="19"/>
  </w:num>
  <w:num w:numId="10" w16cid:durableId="1141263221">
    <w:abstractNumId w:val="7"/>
  </w:num>
  <w:num w:numId="11" w16cid:durableId="37320399">
    <w:abstractNumId w:val="8"/>
  </w:num>
  <w:num w:numId="12" w16cid:durableId="1266885130">
    <w:abstractNumId w:val="10"/>
  </w:num>
  <w:num w:numId="13" w16cid:durableId="319847623">
    <w:abstractNumId w:val="11"/>
  </w:num>
  <w:num w:numId="14" w16cid:durableId="440415832">
    <w:abstractNumId w:val="26"/>
  </w:num>
  <w:num w:numId="15" w16cid:durableId="1634755537">
    <w:abstractNumId w:val="25"/>
  </w:num>
  <w:num w:numId="16" w16cid:durableId="1102998164">
    <w:abstractNumId w:val="14"/>
  </w:num>
  <w:num w:numId="17" w16cid:durableId="617836930">
    <w:abstractNumId w:val="16"/>
  </w:num>
  <w:num w:numId="18" w16cid:durableId="1448046257">
    <w:abstractNumId w:val="12"/>
  </w:num>
  <w:num w:numId="19" w16cid:durableId="613942347">
    <w:abstractNumId w:val="0"/>
  </w:num>
  <w:num w:numId="20" w16cid:durableId="639577679">
    <w:abstractNumId w:val="4"/>
  </w:num>
  <w:num w:numId="21" w16cid:durableId="655189698">
    <w:abstractNumId w:val="22"/>
  </w:num>
  <w:num w:numId="22" w16cid:durableId="772557960">
    <w:abstractNumId w:val="31"/>
  </w:num>
  <w:num w:numId="23" w16cid:durableId="1349911618">
    <w:abstractNumId w:val="20"/>
  </w:num>
  <w:num w:numId="24" w16cid:durableId="1271937907">
    <w:abstractNumId w:val="1"/>
  </w:num>
  <w:num w:numId="25" w16cid:durableId="888684295">
    <w:abstractNumId w:val="24"/>
  </w:num>
  <w:num w:numId="26" w16cid:durableId="2082022981">
    <w:abstractNumId w:val="27"/>
  </w:num>
  <w:num w:numId="27" w16cid:durableId="513810723">
    <w:abstractNumId w:val="28"/>
  </w:num>
  <w:num w:numId="28" w16cid:durableId="872839003">
    <w:abstractNumId w:val="32"/>
  </w:num>
  <w:num w:numId="29" w16cid:durableId="444010137">
    <w:abstractNumId w:val="15"/>
  </w:num>
  <w:num w:numId="30" w16cid:durableId="1432822905">
    <w:abstractNumId w:val="18"/>
  </w:num>
  <w:num w:numId="31" w16cid:durableId="980236129">
    <w:abstractNumId w:val="29"/>
  </w:num>
  <w:num w:numId="32" w16cid:durableId="47120460">
    <w:abstractNumId w:val="23"/>
  </w:num>
  <w:num w:numId="33" w16cid:durableId="20227827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0CE4"/>
    <w:rsid w:val="000029BF"/>
    <w:rsid w:val="000041FB"/>
    <w:rsid w:val="00004E0D"/>
    <w:rsid w:val="00005512"/>
    <w:rsid w:val="00005DD7"/>
    <w:rsid w:val="00006FC8"/>
    <w:rsid w:val="000079A8"/>
    <w:rsid w:val="00010059"/>
    <w:rsid w:val="0001037E"/>
    <w:rsid w:val="00010C64"/>
    <w:rsid w:val="00012D58"/>
    <w:rsid w:val="00013935"/>
    <w:rsid w:val="00013A2F"/>
    <w:rsid w:val="00013BBB"/>
    <w:rsid w:val="00014964"/>
    <w:rsid w:val="000160C7"/>
    <w:rsid w:val="00020857"/>
    <w:rsid w:val="00022280"/>
    <w:rsid w:val="0002236F"/>
    <w:rsid w:val="00023D98"/>
    <w:rsid w:val="000246B9"/>
    <w:rsid w:val="00024FAB"/>
    <w:rsid w:val="00025CFA"/>
    <w:rsid w:val="00027516"/>
    <w:rsid w:val="00027EEF"/>
    <w:rsid w:val="000303EA"/>
    <w:rsid w:val="000310E7"/>
    <w:rsid w:val="000317D4"/>
    <w:rsid w:val="000318A3"/>
    <w:rsid w:val="000318D9"/>
    <w:rsid w:val="00031EC0"/>
    <w:rsid w:val="00032437"/>
    <w:rsid w:val="0003670C"/>
    <w:rsid w:val="00040109"/>
    <w:rsid w:val="0004054D"/>
    <w:rsid w:val="00040ACA"/>
    <w:rsid w:val="00041EA8"/>
    <w:rsid w:val="0004281D"/>
    <w:rsid w:val="00043F99"/>
    <w:rsid w:val="00045B27"/>
    <w:rsid w:val="00045D2D"/>
    <w:rsid w:val="00046D94"/>
    <w:rsid w:val="000501DB"/>
    <w:rsid w:val="000511B3"/>
    <w:rsid w:val="00052BEA"/>
    <w:rsid w:val="00053F2E"/>
    <w:rsid w:val="00054C27"/>
    <w:rsid w:val="00056788"/>
    <w:rsid w:val="000604E3"/>
    <w:rsid w:val="0006198B"/>
    <w:rsid w:val="00062AFE"/>
    <w:rsid w:val="00062D62"/>
    <w:rsid w:val="0006397D"/>
    <w:rsid w:val="00066971"/>
    <w:rsid w:val="00070C13"/>
    <w:rsid w:val="0007130F"/>
    <w:rsid w:val="000720C4"/>
    <w:rsid w:val="0007215A"/>
    <w:rsid w:val="0007238C"/>
    <w:rsid w:val="00072C1B"/>
    <w:rsid w:val="00073D8E"/>
    <w:rsid w:val="00074275"/>
    <w:rsid w:val="00074848"/>
    <w:rsid w:val="0007546F"/>
    <w:rsid w:val="000754BB"/>
    <w:rsid w:val="00075609"/>
    <w:rsid w:val="00076DF6"/>
    <w:rsid w:val="00077A95"/>
    <w:rsid w:val="000818DB"/>
    <w:rsid w:val="00082E42"/>
    <w:rsid w:val="00083CB7"/>
    <w:rsid w:val="000842C8"/>
    <w:rsid w:val="00084B19"/>
    <w:rsid w:val="0008567E"/>
    <w:rsid w:val="00085E2B"/>
    <w:rsid w:val="0008724A"/>
    <w:rsid w:val="00091C31"/>
    <w:rsid w:val="00094739"/>
    <w:rsid w:val="00096048"/>
    <w:rsid w:val="00096AF6"/>
    <w:rsid w:val="00096F29"/>
    <w:rsid w:val="000A1189"/>
    <w:rsid w:val="000A11B3"/>
    <w:rsid w:val="000A2364"/>
    <w:rsid w:val="000A2F84"/>
    <w:rsid w:val="000A342F"/>
    <w:rsid w:val="000A5060"/>
    <w:rsid w:val="000A74CC"/>
    <w:rsid w:val="000A78BB"/>
    <w:rsid w:val="000A7F8C"/>
    <w:rsid w:val="000B1A8C"/>
    <w:rsid w:val="000B1E0F"/>
    <w:rsid w:val="000B31D6"/>
    <w:rsid w:val="000B3E41"/>
    <w:rsid w:val="000B4E7A"/>
    <w:rsid w:val="000B518F"/>
    <w:rsid w:val="000B6E24"/>
    <w:rsid w:val="000C3D9C"/>
    <w:rsid w:val="000C4575"/>
    <w:rsid w:val="000D1123"/>
    <w:rsid w:val="000D2787"/>
    <w:rsid w:val="000D2B80"/>
    <w:rsid w:val="000D4B33"/>
    <w:rsid w:val="000D5FCC"/>
    <w:rsid w:val="000D5FF7"/>
    <w:rsid w:val="000D6510"/>
    <w:rsid w:val="000D6B8B"/>
    <w:rsid w:val="000D6D75"/>
    <w:rsid w:val="000D7476"/>
    <w:rsid w:val="000E2147"/>
    <w:rsid w:val="000E2EF1"/>
    <w:rsid w:val="000E3A71"/>
    <w:rsid w:val="000E4A33"/>
    <w:rsid w:val="000E5E72"/>
    <w:rsid w:val="000E61EB"/>
    <w:rsid w:val="000F0592"/>
    <w:rsid w:val="000F0801"/>
    <w:rsid w:val="000F19A4"/>
    <w:rsid w:val="000F1FED"/>
    <w:rsid w:val="000F209C"/>
    <w:rsid w:val="000F28CB"/>
    <w:rsid w:val="000F2ABD"/>
    <w:rsid w:val="000F3117"/>
    <w:rsid w:val="000F3D00"/>
    <w:rsid w:val="000F3E27"/>
    <w:rsid w:val="000F4195"/>
    <w:rsid w:val="000F4514"/>
    <w:rsid w:val="000F5019"/>
    <w:rsid w:val="000F5156"/>
    <w:rsid w:val="000F6224"/>
    <w:rsid w:val="000F633B"/>
    <w:rsid w:val="000F68CF"/>
    <w:rsid w:val="000F6BD2"/>
    <w:rsid w:val="000F7146"/>
    <w:rsid w:val="000F7430"/>
    <w:rsid w:val="000F7FAD"/>
    <w:rsid w:val="0010156C"/>
    <w:rsid w:val="001017A5"/>
    <w:rsid w:val="00104844"/>
    <w:rsid w:val="00104B96"/>
    <w:rsid w:val="00104DEC"/>
    <w:rsid w:val="00105D56"/>
    <w:rsid w:val="00106010"/>
    <w:rsid w:val="00106D10"/>
    <w:rsid w:val="00107A73"/>
    <w:rsid w:val="0011037E"/>
    <w:rsid w:val="0011164D"/>
    <w:rsid w:val="00112C90"/>
    <w:rsid w:val="001137FC"/>
    <w:rsid w:val="0011474D"/>
    <w:rsid w:val="001165BA"/>
    <w:rsid w:val="00116A24"/>
    <w:rsid w:val="00116E6B"/>
    <w:rsid w:val="00117C97"/>
    <w:rsid w:val="00120419"/>
    <w:rsid w:val="0012106B"/>
    <w:rsid w:val="001227D6"/>
    <w:rsid w:val="00125523"/>
    <w:rsid w:val="0012621A"/>
    <w:rsid w:val="00126818"/>
    <w:rsid w:val="00126F64"/>
    <w:rsid w:val="00131E33"/>
    <w:rsid w:val="00132D4D"/>
    <w:rsid w:val="00133C38"/>
    <w:rsid w:val="00134E8B"/>
    <w:rsid w:val="00135BFA"/>
    <w:rsid w:val="001364D4"/>
    <w:rsid w:val="00137AFC"/>
    <w:rsid w:val="001404C5"/>
    <w:rsid w:val="001408F3"/>
    <w:rsid w:val="00140AE8"/>
    <w:rsid w:val="0014139D"/>
    <w:rsid w:val="00141583"/>
    <w:rsid w:val="00142250"/>
    <w:rsid w:val="001425F0"/>
    <w:rsid w:val="00142E77"/>
    <w:rsid w:val="0014305D"/>
    <w:rsid w:val="00143A6E"/>
    <w:rsid w:val="00151905"/>
    <w:rsid w:val="00153F32"/>
    <w:rsid w:val="001551E9"/>
    <w:rsid w:val="001559C6"/>
    <w:rsid w:val="00155C64"/>
    <w:rsid w:val="001561E5"/>
    <w:rsid w:val="00157897"/>
    <w:rsid w:val="0016170A"/>
    <w:rsid w:val="00162D6E"/>
    <w:rsid w:val="00163D53"/>
    <w:rsid w:val="00165658"/>
    <w:rsid w:val="00165663"/>
    <w:rsid w:val="001660DF"/>
    <w:rsid w:val="00167D2A"/>
    <w:rsid w:val="001701F8"/>
    <w:rsid w:val="0017104C"/>
    <w:rsid w:val="00172459"/>
    <w:rsid w:val="001732CC"/>
    <w:rsid w:val="001736DC"/>
    <w:rsid w:val="00175961"/>
    <w:rsid w:val="00176A11"/>
    <w:rsid w:val="00176CDC"/>
    <w:rsid w:val="00176E7C"/>
    <w:rsid w:val="001779A2"/>
    <w:rsid w:val="00180221"/>
    <w:rsid w:val="00182150"/>
    <w:rsid w:val="0018354E"/>
    <w:rsid w:val="001837AD"/>
    <w:rsid w:val="00183824"/>
    <w:rsid w:val="00183A01"/>
    <w:rsid w:val="00183BD0"/>
    <w:rsid w:val="001840E5"/>
    <w:rsid w:val="00184862"/>
    <w:rsid w:val="00184B15"/>
    <w:rsid w:val="001857B4"/>
    <w:rsid w:val="00186D36"/>
    <w:rsid w:val="00187D25"/>
    <w:rsid w:val="001916DD"/>
    <w:rsid w:val="00191E06"/>
    <w:rsid w:val="00192156"/>
    <w:rsid w:val="00194343"/>
    <w:rsid w:val="00194821"/>
    <w:rsid w:val="00194D30"/>
    <w:rsid w:val="00195F58"/>
    <w:rsid w:val="001A0305"/>
    <w:rsid w:val="001A03C5"/>
    <w:rsid w:val="001A1311"/>
    <w:rsid w:val="001A1D4D"/>
    <w:rsid w:val="001A36DF"/>
    <w:rsid w:val="001A4C4F"/>
    <w:rsid w:val="001A57CF"/>
    <w:rsid w:val="001A5D5F"/>
    <w:rsid w:val="001A6952"/>
    <w:rsid w:val="001A7908"/>
    <w:rsid w:val="001B10B8"/>
    <w:rsid w:val="001B38B5"/>
    <w:rsid w:val="001B3B0F"/>
    <w:rsid w:val="001B4450"/>
    <w:rsid w:val="001B466D"/>
    <w:rsid w:val="001B50FD"/>
    <w:rsid w:val="001B55E4"/>
    <w:rsid w:val="001B560A"/>
    <w:rsid w:val="001B6E1F"/>
    <w:rsid w:val="001B7201"/>
    <w:rsid w:val="001B7F74"/>
    <w:rsid w:val="001C3E09"/>
    <w:rsid w:val="001C536E"/>
    <w:rsid w:val="001C66A4"/>
    <w:rsid w:val="001C708F"/>
    <w:rsid w:val="001C77F7"/>
    <w:rsid w:val="001D0A09"/>
    <w:rsid w:val="001D0FCF"/>
    <w:rsid w:val="001D13D2"/>
    <w:rsid w:val="001D166B"/>
    <w:rsid w:val="001D16CB"/>
    <w:rsid w:val="001D36BC"/>
    <w:rsid w:val="001D3744"/>
    <w:rsid w:val="001D3E8B"/>
    <w:rsid w:val="001D5366"/>
    <w:rsid w:val="001D7550"/>
    <w:rsid w:val="001D7571"/>
    <w:rsid w:val="001D7D47"/>
    <w:rsid w:val="001E048B"/>
    <w:rsid w:val="001E051E"/>
    <w:rsid w:val="001E0A74"/>
    <w:rsid w:val="001E13C9"/>
    <w:rsid w:val="001E1F24"/>
    <w:rsid w:val="001E23C0"/>
    <w:rsid w:val="001E3213"/>
    <w:rsid w:val="001E360A"/>
    <w:rsid w:val="001E4A80"/>
    <w:rsid w:val="001E5C23"/>
    <w:rsid w:val="001E6326"/>
    <w:rsid w:val="001F0249"/>
    <w:rsid w:val="001F13AA"/>
    <w:rsid w:val="001F17C0"/>
    <w:rsid w:val="001F1A66"/>
    <w:rsid w:val="001F2A7D"/>
    <w:rsid w:val="001F3F3A"/>
    <w:rsid w:val="001F41DA"/>
    <w:rsid w:val="001F4E73"/>
    <w:rsid w:val="001F51F4"/>
    <w:rsid w:val="001F648C"/>
    <w:rsid w:val="001F725D"/>
    <w:rsid w:val="001F7E32"/>
    <w:rsid w:val="00200B31"/>
    <w:rsid w:val="00200D44"/>
    <w:rsid w:val="00200D9E"/>
    <w:rsid w:val="0020103A"/>
    <w:rsid w:val="00203115"/>
    <w:rsid w:val="0020311B"/>
    <w:rsid w:val="002034B3"/>
    <w:rsid w:val="0020618A"/>
    <w:rsid w:val="00206678"/>
    <w:rsid w:val="00206898"/>
    <w:rsid w:val="00211004"/>
    <w:rsid w:val="0021197D"/>
    <w:rsid w:val="00213A8C"/>
    <w:rsid w:val="00213B44"/>
    <w:rsid w:val="002141F7"/>
    <w:rsid w:val="002148FB"/>
    <w:rsid w:val="002166C1"/>
    <w:rsid w:val="00217B44"/>
    <w:rsid w:val="00220E54"/>
    <w:rsid w:val="002220F1"/>
    <w:rsid w:val="002222C3"/>
    <w:rsid w:val="00222DDE"/>
    <w:rsid w:val="00222E25"/>
    <w:rsid w:val="00222FC1"/>
    <w:rsid w:val="00223B25"/>
    <w:rsid w:val="00223C83"/>
    <w:rsid w:val="002250D7"/>
    <w:rsid w:val="00225251"/>
    <w:rsid w:val="0022775B"/>
    <w:rsid w:val="00230554"/>
    <w:rsid w:val="0023100F"/>
    <w:rsid w:val="002315CF"/>
    <w:rsid w:val="00231C39"/>
    <w:rsid w:val="00234320"/>
    <w:rsid w:val="002351B0"/>
    <w:rsid w:val="00236970"/>
    <w:rsid w:val="00236ADB"/>
    <w:rsid w:val="00236C25"/>
    <w:rsid w:val="00237AA0"/>
    <w:rsid w:val="00240A8C"/>
    <w:rsid w:val="00241DED"/>
    <w:rsid w:val="00242782"/>
    <w:rsid w:val="00242E90"/>
    <w:rsid w:val="002438FC"/>
    <w:rsid w:val="00244A04"/>
    <w:rsid w:val="00246723"/>
    <w:rsid w:val="0024692C"/>
    <w:rsid w:val="0024753F"/>
    <w:rsid w:val="002475D6"/>
    <w:rsid w:val="00250423"/>
    <w:rsid w:val="002516B8"/>
    <w:rsid w:val="0025217A"/>
    <w:rsid w:val="00252454"/>
    <w:rsid w:val="00253271"/>
    <w:rsid w:val="0025454A"/>
    <w:rsid w:val="00255B0A"/>
    <w:rsid w:val="002562CF"/>
    <w:rsid w:val="00260026"/>
    <w:rsid w:val="00262596"/>
    <w:rsid w:val="00263E4A"/>
    <w:rsid w:val="00265EE0"/>
    <w:rsid w:val="00265F7A"/>
    <w:rsid w:val="002660DD"/>
    <w:rsid w:val="002663D4"/>
    <w:rsid w:val="00267CC4"/>
    <w:rsid w:val="00267F77"/>
    <w:rsid w:val="00273867"/>
    <w:rsid w:val="00275095"/>
    <w:rsid w:val="002757D7"/>
    <w:rsid w:val="00276C88"/>
    <w:rsid w:val="002772DF"/>
    <w:rsid w:val="002779BE"/>
    <w:rsid w:val="00277AD0"/>
    <w:rsid w:val="002807B7"/>
    <w:rsid w:val="00280B5A"/>
    <w:rsid w:val="00280CC0"/>
    <w:rsid w:val="00281175"/>
    <w:rsid w:val="0028267C"/>
    <w:rsid w:val="0028293E"/>
    <w:rsid w:val="00283271"/>
    <w:rsid w:val="00283722"/>
    <w:rsid w:val="00285E11"/>
    <w:rsid w:val="00285ECF"/>
    <w:rsid w:val="002872A0"/>
    <w:rsid w:val="00287A3A"/>
    <w:rsid w:val="00290ABB"/>
    <w:rsid w:val="00290B1B"/>
    <w:rsid w:val="002969B5"/>
    <w:rsid w:val="00296B49"/>
    <w:rsid w:val="00296B9A"/>
    <w:rsid w:val="002974BB"/>
    <w:rsid w:val="002A0528"/>
    <w:rsid w:val="002A0CB5"/>
    <w:rsid w:val="002A16A8"/>
    <w:rsid w:val="002A1EFF"/>
    <w:rsid w:val="002A2248"/>
    <w:rsid w:val="002A261C"/>
    <w:rsid w:val="002A6328"/>
    <w:rsid w:val="002A764A"/>
    <w:rsid w:val="002A7A8D"/>
    <w:rsid w:val="002A7C35"/>
    <w:rsid w:val="002B2D12"/>
    <w:rsid w:val="002B3082"/>
    <w:rsid w:val="002B3BF0"/>
    <w:rsid w:val="002B4879"/>
    <w:rsid w:val="002B50F3"/>
    <w:rsid w:val="002B734D"/>
    <w:rsid w:val="002C308C"/>
    <w:rsid w:val="002C4E8C"/>
    <w:rsid w:val="002C5750"/>
    <w:rsid w:val="002D0F18"/>
    <w:rsid w:val="002D1127"/>
    <w:rsid w:val="002D1EA6"/>
    <w:rsid w:val="002D212B"/>
    <w:rsid w:val="002D21DA"/>
    <w:rsid w:val="002D249F"/>
    <w:rsid w:val="002D43DF"/>
    <w:rsid w:val="002D4768"/>
    <w:rsid w:val="002D5346"/>
    <w:rsid w:val="002D6052"/>
    <w:rsid w:val="002D6597"/>
    <w:rsid w:val="002D6909"/>
    <w:rsid w:val="002D6C97"/>
    <w:rsid w:val="002E0383"/>
    <w:rsid w:val="002E1AD9"/>
    <w:rsid w:val="002E238C"/>
    <w:rsid w:val="002E37DF"/>
    <w:rsid w:val="002E3B60"/>
    <w:rsid w:val="002E4F10"/>
    <w:rsid w:val="002E55CB"/>
    <w:rsid w:val="002E72A1"/>
    <w:rsid w:val="002E73B4"/>
    <w:rsid w:val="002F1DF6"/>
    <w:rsid w:val="002F33AF"/>
    <w:rsid w:val="002F5994"/>
    <w:rsid w:val="002F5C7E"/>
    <w:rsid w:val="002F6904"/>
    <w:rsid w:val="0030185B"/>
    <w:rsid w:val="00302FC7"/>
    <w:rsid w:val="00303E76"/>
    <w:rsid w:val="00304237"/>
    <w:rsid w:val="00304473"/>
    <w:rsid w:val="00304B3B"/>
    <w:rsid w:val="0030615B"/>
    <w:rsid w:val="0030796F"/>
    <w:rsid w:val="00307983"/>
    <w:rsid w:val="00307E9D"/>
    <w:rsid w:val="00310BFF"/>
    <w:rsid w:val="00310FA5"/>
    <w:rsid w:val="00311689"/>
    <w:rsid w:val="0031460F"/>
    <w:rsid w:val="003149E4"/>
    <w:rsid w:val="00316BA5"/>
    <w:rsid w:val="003178C8"/>
    <w:rsid w:val="003217B5"/>
    <w:rsid w:val="00321C49"/>
    <w:rsid w:val="0032229D"/>
    <w:rsid w:val="003234FD"/>
    <w:rsid w:val="00323C06"/>
    <w:rsid w:val="0032656E"/>
    <w:rsid w:val="00326615"/>
    <w:rsid w:val="003302CD"/>
    <w:rsid w:val="0033067C"/>
    <w:rsid w:val="00330A77"/>
    <w:rsid w:val="00330E18"/>
    <w:rsid w:val="003312A5"/>
    <w:rsid w:val="00331F58"/>
    <w:rsid w:val="003320DC"/>
    <w:rsid w:val="0033219D"/>
    <w:rsid w:val="00333218"/>
    <w:rsid w:val="0033326C"/>
    <w:rsid w:val="00335029"/>
    <w:rsid w:val="003356C8"/>
    <w:rsid w:val="00336552"/>
    <w:rsid w:val="003404AD"/>
    <w:rsid w:val="00341948"/>
    <w:rsid w:val="003434EF"/>
    <w:rsid w:val="00343671"/>
    <w:rsid w:val="00344B96"/>
    <w:rsid w:val="00345BC2"/>
    <w:rsid w:val="00347850"/>
    <w:rsid w:val="003505FF"/>
    <w:rsid w:val="00350A2E"/>
    <w:rsid w:val="00351687"/>
    <w:rsid w:val="0035257A"/>
    <w:rsid w:val="00352926"/>
    <w:rsid w:val="003539E0"/>
    <w:rsid w:val="00354B6B"/>
    <w:rsid w:val="003565EA"/>
    <w:rsid w:val="00356632"/>
    <w:rsid w:val="003579A3"/>
    <w:rsid w:val="0036015C"/>
    <w:rsid w:val="00360B3E"/>
    <w:rsid w:val="00362287"/>
    <w:rsid w:val="003635B1"/>
    <w:rsid w:val="00365F1B"/>
    <w:rsid w:val="003671B9"/>
    <w:rsid w:val="00367616"/>
    <w:rsid w:val="00370123"/>
    <w:rsid w:val="003702FC"/>
    <w:rsid w:val="00372524"/>
    <w:rsid w:val="00376632"/>
    <w:rsid w:val="00376A08"/>
    <w:rsid w:val="003806FC"/>
    <w:rsid w:val="0038084B"/>
    <w:rsid w:val="00380AE9"/>
    <w:rsid w:val="00380C8A"/>
    <w:rsid w:val="00381BA8"/>
    <w:rsid w:val="0038312C"/>
    <w:rsid w:val="00384A95"/>
    <w:rsid w:val="003864B3"/>
    <w:rsid w:val="0039081C"/>
    <w:rsid w:val="00391733"/>
    <w:rsid w:val="00391D8E"/>
    <w:rsid w:val="0039284C"/>
    <w:rsid w:val="00394494"/>
    <w:rsid w:val="00395932"/>
    <w:rsid w:val="003968D2"/>
    <w:rsid w:val="003A10D8"/>
    <w:rsid w:val="003A2F02"/>
    <w:rsid w:val="003A430D"/>
    <w:rsid w:val="003A59BD"/>
    <w:rsid w:val="003A6C43"/>
    <w:rsid w:val="003A6F15"/>
    <w:rsid w:val="003B1A9A"/>
    <w:rsid w:val="003B21D2"/>
    <w:rsid w:val="003B4D75"/>
    <w:rsid w:val="003B6418"/>
    <w:rsid w:val="003C01F6"/>
    <w:rsid w:val="003C0CAF"/>
    <w:rsid w:val="003C14B4"/>
    <w:rsid w:val="003C3DCF"/>
    <w:rsid w:val="003C3FA4"/>
    <w:rsid w:val="003C51FB"/>
    <w:rsid w:val="003C6C6E"/>
    <w:rsid w:val="003C74F3"/>
    <w:rsid w:val="003D0CDC"/>
    <w:rsid w:val="003D1B49"/>
    <w:rsid w:val="003D352E"/>
    <w:rsid w:val="003D4129"/>
    <w:rsid w:val="003D49A4"/>
    <w:rsid w:val="003D4C6C"/>
    <w:rsid w:val="003D5910"/>
    <w:rsid w:val="003D6AB4"/>
    <w:rsid w:val="003E063B"/>
    <w:rsid w:val="003E1360"/>
    <w:rsid w:val="003E3D27"/>
    <w:rsid w:val="003E4A6C"/>
    <w:rsid w:val="003E4DC7"/>
    <w:rsid w:val="003F0365"/>
    <w:rsid w:val="003F0406"/>
    <w:rsid w:val="003F11BE"/>
    <w:rsid w:val="003F18CE"/>
    <w:rsid w:val="003F29B2"/>
    <w:rsid w:val="003F402F"/>
    <w:rsid w:val="003F78C4"/>
    <w:rsid w:val="00402478"/>
    <w:rsid w:val="00403488"/>
    <w:rsid w:val="00403A33"/>
    <w:rsid w:val="00403AB3"/>
    <w:rsid w:val="004048E8"/>
    <w:rsid w:val="0040612A"/>
    <w:rsid w:val="00407453"/>
    <w:rsid w:val="00410904"/>
    <w:rsid w:val="00410DA4"/>
    <w:rsid w:val="00410F16"/>
    <w:rsid w:val="0041269F"/>
    <w:rsid w:val="00413155"/>
    <w:rsid w:val="004149B5"/>
    <w:rsid w:val="00414D33"/>
    <w:rsid w:val="0041510A"/>
    <w:rsid w:val="00415D5D"/>
    <w:rsid w:val="0041674E"/>
    <w:rsid w:val="0041718F"/>
    <w:rsid w:val="0042185C"/>
    <w:rsid w:val="00423B87"/>
    <w:rsid w:val="00423D0D"/>
    <w:rsid w:val="00423DF9"/>
    <w:rsid w:val="0042439C"/>
    <w:rsid w:val="00424453"/>
    <w:rsid w:val="0042479B"/>
    <w:rsid w:val="00425828"/>
    <w:rsid w:val="00426214"/>
    <w:rsid w:val="00430045"/>
    <w:rsid w:val="00431BAC"/>
    <w:rsid w:val="00431C24"/>
    <w:rsid w:val="00431DEC"/>
    <w:rsid w:val="00433453"/>
    <w:rsid w:val="004340B5"/>
    <w:rsid w:val="00434F86"/>
    <w:rsid w:val="00436CE0"/>
    <w:rsid w:val="00437FF3"/>
    <w:rsid w:val="00445760"/>
    <w:rsid w:val="00447801"/>
    <w:rsid w:val="00447AE4"/>
    <w:rsid w:val="00450293"/>
    <w:rsid w:val="00450BD3"/>
    <w:rsid w:val="00450FCB"/>
    <w:rsid w:val="00452E53"/>
    <w:rsid w:val="004533CE"/>
    <w:rsid w:val="004533F2"/>
    <w:rsid w:val="004546F1"/>
    <w:rsid w:val="00454B09"/>
    <w:rsid w:val="00456AA4"/>
    <w:rsid w:val="004570BF"/>
    <w:rsid w:val="004573E1"/>
    <w:rsid w:val="0046062B"/>
    <w:rsid w:val="00460F0E"/>
    <w:rsid w:val="00461350"/>
    <w:rsid w:val="00461AA0"/>
    <w:rsid w:val="004623E8"/>
    <w:rsid w:val="0046363C"/>
    <w:rsid w:val="00463A0F"/>
    <w:rsid w:val="00463B36"/>
    <w:rsid w:val="00464AAF"/>
    <w:rsid w:val="0046523C"/>
    <w:rsid w:val="00465546"/>
    <w:rsid w:val="004660D3"/>
    <w:rsid w:val="0046687E"/>
    <w:rsid w:val="00467043"/>
    <w:rsid w:val="00467717"/>
    <w:rsid w:val="00470443"/>
    <w:rsid w:val="00472906"/>
    <w:rsid w:val="00472CE4"/>
    <w:rsid w:val="00473F5B"/>
    <w:rsid w:val="004755BC"/>
    <w:rsid w:val="00475849"/>
    <w:rsid w:val="00475D07"/>
    <w:rsid w:val="00475E75"/>
    <w:rsid w:val="0047687B"/>
    <w:rsid w:val="00476F2F"/>
    <w:rsid w:val="00477177"/>
    <w:rsid w:val="00477308"/>
    <w:rsid w:val="004775F3"/>
    <w:rsid w:val="00480251"/>
    <w:rsid w:val="00480543"/>
    <w:rsid w:val="00480A04"/>
    <w:rsid w:val="004823F3"/>
    <w:rsid w:val="0048258E"/>
    <w:rsid w:val="00485022"/>
    <w:rsid w:val="004855D4"/>
    <w:rsid w:val="004856C7"/>
    <w:rsid w:val="00485B5A"/>
    <w:rsid w:val="00485DFE"/>
    <w:rsid w:val="00485E68"/>
    <w:rsid w:val="00486B82"/>
    <w:rsid w:val="00491A69"/>
    <w:rsid w:val="0049237B"/>
    <w:rsid w:val="00492476"/>
    <w:rsid w:val="0049252A"/>
    <w:rsid w:val="00493F91"/>
    <w:rsid w:val="00494B6D"/>
    <w:rsid w:val="00494D19"/>
    <w:rsid w:val="0049509A"/>
    <w:rsid w:val="00495219"/>
    <w:rsid w:val="0049536F"/>
    <w:rsid w:val="00496408"/>
    <w:rsid w:val="00496968"/>
    <w:rsid w:val="00497B21"/>
    <w:rsid w:val="00497DDE"/>
    <w:rsid w:val="004A224C"/>
    <w:rsid w:val="004A2AF1"/>
    <w:rsid w:val="004A446F"/>
    <w:rsid w:val="004A4A1A"/>
    <w:rsid w:val="004A4CE7"/>
    <w:rsid w:val="004A58DD"/>
    <w:rsid w:val="004A6197"/>
    <w:rsid w:val="004A6A9A"/>
    <w:rsid w:val="004A6BCC"/>
    <w:rsid w:val="004A7084"/>
    <w:rsid w:val="004B29AC"/>
    <w:rsid w:val="004B374D"/>
    <w:rsid w:val="004B6A64"/>
    <w:rsid w:val="004B7751"/>
    <w:rsid w:val="004B7C96"/>
    <w:rsid w:val="004C0245"/>
    <w:rsid w:val="004C0CDD"/>
    <w:rsid w:val="004C2231"/>
    <w:rsid w:val="004C2641"/>
    <w:rsid w:val="004C37F0"/>
    <w:rsid w:val="004C470D"/>
    <w:rsid w:val="004C5003"/>
    <w:rsid w:val="004C5CC6"/>
    <w:rsid w:val="004C64F1"/>
    <w:rsid w:val="004C6D17"/>
    <w:rsid w:val="004C74D3"/>
    <w:rsid w:val="004C7DCE"/>
    <w:rsid w:val="004C7E1C"/>
    <w:rsid w:val="004D1F11"/>
    <w:rsid w:val="004D283E"/>
    <w:rsid w:val="004D28A1"/>
    <w:rsid w:val="004D3784"/>
    <w:rsid w:val="004D50CC"/>
    <w:rsid w:val="004D525F"/>
    <w:rsid w:val="004D7881"/>
    <w:rsid w:val="004D79D6"/>
    <w:rsid w:val="004D7C0A"/>
    <w:rsid w:val="004E03CA"/>
    <w:rsid w:val="004E088B"/>
    <w:rsid w:val="004E1E2F"/>
    <w:rsid w:val="004E34B7"/>
    <w:rsid w:val="004E48BE"/>
    <w:rsid w:val="004E48C3"/>
    <w:rsid w:val="004E6CBC"/>
    <w:rsid w:val="004F09C0"/>
    <w:rsid w:val="004F1962"/>
    <w:rsid w:val="004F1A57"/>
    <w:rsid w:val="004F2105"/>
    <w:rsid w:val="004F2302"/>
    <w:rsid w:val="004F3250"/>
    <w:rsid w:val="004F38EE"/>
    <w:rsid w:val="004F3A9D"/>
    <w:rsid w:val="004F4ED2"/>
    <w:rsid w:val="004F510C"/>
    <w:rsid w:val="004F54E1"/>
    <w:rsid w:val="004F5861"/>
    <w:rsid w:val="004F5896"/>
    <w:rsid w:val="004F5A11"/>
    <w:rsid w:val="004F7D1C"/>
    <w:rsid w:val="00500C9C"/>
    <w:rsid w:val="00500E1F"/>
    <w:rsid w:val="00501361"/>
    <w:rsid w:val="0050159D"/>
    <w:rsid w:val="00503203"/>
    <w:rsid w:val="00503DA9"/>
    <w:rsid w:val="005041B5"/>
    <w:rsid w:val="00505A03"/>
    <w:rsid w:val="00506801"/>
    <w:rsid w:val="0051091D"/>
    <w:rsid w:val="0051100C"/>
    <w:rsid w:val="00511E77"/>
    <w:rsid w:val="00511F68"/>
    <w:rsid w:val="005122A0"/>
    <w:rsid w:val="00513106"/>
    <w:rsid w:val="00514024"/>
    <w:rsid w:val="0051448C"/>
    <w:rsid w:val="005148D4"/>
    <w:rsid w:val="005150EE"/>
    <w:rsid w:val="00515BF5"/>
    <w:rsid w:val="00516F13"/>
    <w:rsid w:val="005179C7"/>
    <w:rsid w:val="0052054F"/>
    <w:rsid w:val="00522D68"/>
    <w:rsid w:val="005238A1"/>
    <w:rsid w:val="00523F60"/>
    <w:rsid w:val="00525288"/>
    <w:rsid w:val="00527337"/>
    <w:rsid w:val="005277BB"/>
    <w:rsid w:val="00527893"/>
    <w:rsid w:val="00527ECE"/>
    <w:rsid w:val="0053181B"/>
    <w:rsid w:val="00532F7A"/>
    <w:rsid w:val="00533127"/>
    <w:rsid w:val="00533A0D"/>
    <w:rsid w:val="00533A2B"/>
    <w:rsid w:val="0053431E"/>
    <w:rsid w:val="00534A85"/>
    <w:rsid w:val="00534C16"/>
    <w:rsid w:val="00535CE9"/>
    <w:rsid w:val="00540461"/>
    <w:rsid w:val="00540C1D"/>
    <w:rsid w:val="00541188"/>
    <w:rsid w:val="00541740"/>
    <w:rsid w:val="005418B6"/>
    <w:rsid w:val="00542AF8"/>
    <w:rsid w:val="0054330C"/>
    <w:rsid w:val="00544E7C"/>
    <w:rsid w:val="00545184"/>
    <w:rsid w:val="00545254"/>
    <w:rsid w:val="0054553E"/>
    <w:rsid w:val="00545CAE"/>
    <w:rsid w:val="00546A01"/>
    <w:rsid w:val="00550F87"/>
    <w:rsid w:val="005511AE"/>
    <w:rsid w:val="005515C2"/>
    <w:rsid w:val="00551FDD"/>
    <w:rsid w:val="00552220"/>
    <w:rsid w:val="0055384C"/>
    <w:rsid w:val="00554A08"/>
    <w:rsid w:val="00554CDA"/>
    <w:rsid w:val="00555CF5"/>
    <w:rsid w:val="00556037"/>
    <w:rsid w:val="005567C2"/>
    <w:rsid w:val="00556A9C"/>
    <w:rsid w:val="00557279"/>
    <w:rsid w:val="00560412"/>
    <w:rsid w:val="005623BB"/>
    <w:rsid w:val="00562D91"/>
    <w:rsid w:val="0056338F"/>
    <w:rsid w:val="00565DAB"/>
    <w:rsid w:val="0056652C"/>
    <w:rsid w:val="00566C81"/>
    <w:rsid w:val="00566E64"/>
    <w:rsid w:val="00567598"/>
    <w:rsid w:val="005704AC"/>
    <w:rsid w:val="00571194"/>
    <w:rsid w:val="00571358"/>
    <w:rsid w:val="00571FAF"/>
    <w:rsid w:val="0057229E"/>
    <w:rsid w:val="00573BA1"/>
    <w:rsid w:val="0057416D"/>
    <w:rsid w:val="0057494A"/>
    <w:rsid w:val="00574D34"/>
    <w:rsid w:val="005760B0"/>
    <w:rsid w:val="005764B1"/>
    <w:rsid w:val="00580650"/>
    <w:rsid w:val="00580877"/>
    <w:rsid w:val="0058158B"/>
    <w:rsid w:val="0058234E"/>
    <w:rsid w:val="005835F5"/>
    <w:rsid w:val="005871F0"/>
    <w:rsid w:val="005903E2"/>
    <w:rsid w:val="005920FF"/>
    <w:rsid w:val="005933C8"/>
    <w:rsid w:val="00593B70"/>
    <w:rsid w:val="0059498F"/>
    <w:rsid w:val="00594F64"/>
    <w:rsid w:val="00595815"/>
    <w:rsid w:val="005A06E9"/>
    <w:rsid w:val="005A0DAB"/>
    <w:rsid w:val="005A4277"/>
    <w:rsid w:val="005A476A"/>
    <w:rsid w:val="005A7B84"/>
    <w:rsid w:val="005B0B96"/>
    <w:rsid w:val="005B247A"/>
    <w:rsid w:val="005B3503"/>
    <w:rsid w:val="005B42E5"/>
    <w:rsid w:val="005B5470"/>
    <w:rsid w:val="005B66D0"/>
    <w:rsid w:val="005B696D"/>
    <w:rsid w:val="005B732C"/>
    <w:rsid w:val="005B78F3"/>
    <w:rsid w:val="005C0B08"/>
    <w:rsid w:val="005C14CF"/>
    <w:rsid w:val="005C1934"/>
    <w:rsid w:val="005C37D1"/>
    <w:rsid w:val="005C61CB"/>
    <w:rsid w:val="005C69D1"/>
    <w:rsid w:val="005C6D44"/>
    <w:rsid w:val="005C7FDC"/>
    <w:rsid w:val="005D1AB2"/>
    <w:rsid w:val="005D280B"/>
    <w:rsid w:val="005D6E98"/>
    <w:rsid w:val="005D7668"/>
    <w:rsid w:val="005E131B"/>
    <w:rsid w:val="005E15DA"/>
    <w:rsid w:val="005E1727"/>
    <w:rsid w:val="005E2931"/>
    <w:rsid w:val="005E2B70"/>
    <w:rsid w:val="005E3AFA"/>
    <w:rsid w:val="005E4477"/>
    <w:rsid w:val="005E4709"/>
    <w:rsid w:val="005E4E6F"/>
    <w:rsid w:val="005E5480"/>
    <w:rsid w:val="005E6E89"/>
    <w:rsid w:val="005E7524"/>
    <w:rsid w:val="005F0A0E"/>
    <w:rsid w:val="005F20D9"/>
    <w:rsid w:val="005F3D41"/>
    <w:rsid w:val="00600078"/>
    <w:rsid w:val="00602E91"/>
    <w:rsid w:val="00602FD1"/>
    <w:rsid w:val="00603D16"/>
    <w:rsid w:val="00604103"/>
    <w:rsid w:val="006046F6"/>
    <w:rsid w:val="0060620E"/>
    <w:rsid w:val="00610172"/>
    <w:rsid w:val="0061052C"/>
    <w:rsid w:val="00610766"/>
    <w:rsid w:val="00613DD5"/>
    <w:rsid w:val="00617618"/>
    <w:rsid w:val="0062195F"/>
    <w:rsid w:val="006230B4"/>
    <w:rsid w:val="0062317E"/>
    <w:rsid w:val="006241A5"/>
    <w:rsid w:val="006243B3"/>
    <w:rsid w:val="006251E7"/>
    <w:rsid w:val="00626293"/>
    <w:rsid w:val="0062742D"/>
    <w:rsid w:val="0063131C"/>
    <w:rsid w:val="0063173F"/>
    <w:rsid w:val="00631A29"/>
    <w:rsid w:val="00633C8D"/>
    <w:rsid w:val="0063415A"/>
    <w:rsid w:val="00636AA2"/>
    <w:rsid w:val="00637283"/>
    <w:rsid w:val="00637625"/>
    <w:rsid w:val="00637937"/>
    <w:rsid w:val="00640B86"/>
    <w:rsid w:val="00641170"/>
    <w:rsid w:val="00641BBF"/>
    <w:rsid w:val="006449C8"/>
    <w:rsid w:val="0064546D"/>
    <w:rsid w:val="006455EC"/>
    <w:rsid w:val="006457C3"/>
    <w:rsid w:val="00650535"/>
    <w:rsid w:val="00651630"/>
    <w:rsid w:val="00651E74"/>
    <w:rsid w:val="00653512"/>
    <w:rsid w:val="006536B4"/>
    <w:rsid w:val="0065391A"/>
    <w:rsid w:val="006539AE"/>
    <w:rsid w:val="0065468E"/>
    <w:rsid w:val="00655154"/>
    <w:rsid w:val="006552CA"/>
    <w:rsid w:val="0065626A"/>
    <w:rsid w:val="00657507"/>
    <w:rsid w:val="006578B4"/>
    <w:rsid w:val="00660621"/>
    <w:rsid w:val="00661409"/>
    <w:rsid w:val="00661779"/>
    <w:rsid w:val="00662977"/>
    <w:rsid w:val="00662ED6"/>
    <w:rsid w:val="00663A73"/>
    <w:rsid w:val="0066441D"/>
    <w:rsid w:val="006647F9"/>
    <w:rsid w:val="00664E16"/>
    <w:rsid w:val="00665DE3"/>
    <w:rsid w:val="0066666A"/>
    <w:rsid w:val="0067079D"/>
    <w:rsid w:val="00672E21"/>
    <w:rsid w:val="00675A9D"/>
    <w:rsid w:val="00675C68"/>
    <w:rsid w:val="00677A78"/>
    <w:rsid w:val="006809BF"/>
    <w:rsid w:val="00680D6F"/>
    <w:rsid w:val="0068116F"/>
    <w:rsid w:val="00682B01"/>
    <w:rsid w:val="00682CC7"/>
    <w:rsid w:val="00684E72"/>
    <w:rsid w:val="00685B70"/>
    <w:rsid w:val="00686D32"/>
    <w:rsid w:val="00686E2D"/>
    <w:rsid w:val="00687080"/>
    <w:rsid w:val="006871E1"/>
    <w:rsid w:val="00687BA3"/>
    <w:rsid w:val="00690540"/>
    <w:rsid w:val="00691256"/>
    <w:rsid w:val="00692CCB"/>
    <w:rsid w:val="00695AC2"/>
    <w:rsid w:val="00696022"/>
    <w:rsid w:val="006966AE"/>
    <w:rsid w:val="006A1AB0"/>
    <w:rsid w:val="006A2E97"/>
    <w:rsid w:val="006A38B5"/>
    <w:rsid w:val="006A44E7"/>
    <w:rsid w:val="006A49CC"/>
    <w:rsid w:val="006A4FA9"/>
    <w:rsid w:val="006A6BD3"/>
    <w:rsid w:val="006B169B"/>
    <w:rsid w:val="006B22B4"/>
    <w:rsid w:val="006B3AA1"/>
    <w:rsid w:val="006B6693"/>
    <w:rsid w:val="006B6BB7"/>
    <w:rsid w:val="006C20E0"/>
    <w:rsid w:val="006C31E3"/>
    <w:rsid w:val="006C7C67"/>
    <w:rsid w:val="006D0A7A"/>
    <w:rsid w:val="006D2AFD"/>
    <w:rsid w:val="006D3B2B"/>
    <w:rsid w:val="006D68DA"/>
    <w:rsid w:val="006D7705"/>
    <w:rsid w:val="006D775E"/>
    <w:rsid w:val="006E095F"/>
    <w:rsid w:val="006E21C9"/>
    <w:rsid w:val="006E2E36"/>
    <w:rsid w:val="006E31AD"/>
    <w:rsid w:val="006E3413"/>
    <w:rsid w:val="006E5BA1"/>
    <w:rsid w:val="006E5BF9"/>
    <w:rsid w:val="006E60E1"/>
    <w:rsid w:val="006E7396"/>
    <w:rsid w:val="006F05F0"/>
    <w:rsid w:val="006F1DD1"/>
    <w:rsid w:val="006F27DD"/>
    <w:rsid w:val="006F4E35"/>
    <w:rsid w:val="006F5C57"/>
    <w:rsid w:val="006F7A44"/>
    <w:rsid w:val="006F7B60"/>
    <w:rsid w:val="0070100A"/>
    <w:rsid w:val="007015FB"/>
    <w:rsid w:val="00702150"/>
    <w:rsid w:val="0070230A"/>
    <w:rsid w:val="00702756"/>
    <w:rsid w:val="00703B13"/>
    <w:rsid w:val="0070555F"/>
    <w:rsid w:val="0070733A"/>
    <w:rsid w:val="00707F0B"/>
    <w:rsid w:val="00711B42"/>
    <w:rsid w:val="00712FA0"/>
    <w:rsid w:val="0071345A"/>
    <w:rsid w:val="00713645"/>
    <w:rsid w:val="007145A6"/>
    <w:rsid w:val="007157D4"/>
    <w:rsid w:val="0071754A"/>
    <w:rsid w:val="00717779"/>
    <w:rsid w:val="00717B13"/>
    <w:rsid w:val="00717FE2"/>
    <w:rsid w:val="00720AA2"/>
    <w:rsid w:val="00721368"/>
    <w:rsid w:val="00721593"/>
    <w:rsid w:val="00723C4E"/>
    <w:rsid w:val="007243DD"/>
    <w:rsid w:val="0072653C"/>
    <w:rsid w:val="00727302"/>
    <w:rsid w:val="00731E0E"/>
    <w:rsid w:val="00732341"/>
    <w:rsid w:val="007344EF"/>
    <w:rsid w:val="007366E8"/>
    <w:rsid w:val="0073713F"/>
    <w:rsid w:val="0074040A"/>
    <w:rsid w:val="00741CD0"/>
    <w:rsid w:val="0074299E"/>
    <w:rsid w:val="0074459B"/>
    <w:rsid w:val="00745149"/>
    <w:rsid w:val="007463B0"/>
    <w:rsid w:val="007468E5"/>
    <w:rsid w:val="00750475"/>
    <w:rsid w:val="00750B67"/>
    <w:rsid w:val="00750B89"/>
    <w:rsid w:val="00751A8A"/>
    <w:rsid w:val="00751F62"/>
    <w:rsid w:val="00753D76"/>
    <w:rsid w:val="007551BB"/>
    <w:rsid w:val="0075578D"/>
    <w:rsid w:val="00755CC4"/>
    <w:rsid w:val="00755F55"/>
    <w:rsid w:val="00756E55"/>
    <w:rsid w:val="00762B7E"/>
    <w:rsid w:val="00762DA6"/>
    <w:rsid w:val="0076356C"/>
    <w:rsid w:val="00765823"/>
    <w:rsid w:val="00765840"/>
    <w:rsid w:val="00765BB6"/>
    <w:rsid w:val="00765D7E"/>
    <w:rsid w:val="00765DB3"/>
    <w:rsid w:val="00766100"/>
    <w:rsid w:val="0076648A"/>
    <w:rsid w:val="00767429"/>
    <w:rsid w:val="0076754B"/>
    <w:rsid w:val="0077035C"/>
    <w:rsid w:val="0077059E"/>
    <w:rsid w:val="007716E7"/>
    <w:rsid w:val="007717EA"/>
    <w:rsid w:val="00772BCA"/>
    <w:rsid w:val="00772D7A"/>
    <w:rsid w:val="0077659A"/>
    <w:rsid w:val="00776E6C"/>
    <w:rsid w:val="00777451"/>
    <w:rsid w:val="00777473"/>
    <w:rsid w:val="00780C5E"/>
    <w:rsid w:val="00780FC1"/>
    <w:rsid w:val="0078186A"/>
    <w:rsid w:val="007823A5"/>
    <w:rsid w:val="00783013"/>
    <w:rsid w:val="00783B6E"/>
    <w:rsid w:val="00783E81"/>
    <w:rsid w:val="00784561"/>
    <w:rsid w:val="007853BA"/>
    <w:rsid w:val="00785B4D"/>
    <w:rsid w:val="007867C8"/>
    <w:rsid w:val="0078684C"/>
    <w:rsid w:val="0078698B"/>
    <w:rsid w:val="0078744E"/>
    <w:rsid w:val="00791FD2"/>
    <w:rsid w:val="007920C9"/>
    <w:rsid w:val="00792CD3"/>
    <w:rsid w:val="0079769D"/>
    <w:rsid w:val="00797F55"/>
    <w:rsid w:val="007A05F2"/>
    <w:rsid w:val="007A0C8A"/>
    <w:rsid w:val="007A1B7E"/>
    <w:rsid w:val="007A2324"/>
    <w:rsid w:val="007A4122"/>
    <w:rsid w:val="007A554A"/>
    <w:rsid w:val="007A58DE"/>
    <w:rsid w:val="007A689F"/>
    <w:rsid w:val="007B166C"/>
    <w:rsid w:val="007B2D1A"/>
    <w:rsid w:val="007B3963"/>
    <w:rsid w:val="007B51CD"/>
    <w:rsid w:val="007B5BE6"/>
    <w:rsid w:val="007B5D3A"/>
    <w:rsid w:val="007B67A9"/>
    <w:rsid w:val="007C003D"/>
    <w:rsid w:val="007C039E"/>
    <w:rsid w:val="007C1522"/>
    <w:rsid w:val="007C1D6A"/>
    <w:rsid w:val="007C1FCD"/>
    <w:rsid w:val="007C2282"/>
    <w:rsid w:val="007C38C2"/>
    <w:rsid w:val="007C5DC3"/>
    <w:rsid w:val="007C635C"/>
    <w:rsid w:val="007C69B1"/>
    <w:rsid w:val="007C712C"/>
    <w:rsid w:val="007C7488"/>
    <w:rsid w:val="007D0610"/>
    <w:rsid w:val="007D0ECA"/>
    <w:rsid w:val="007D1149"/>
    <w:rsid w:val="007D2BF9"/>
    <w:rsid w:val="007D30C8"/>
    <w:rsid w:val="007D4FF7"/>
    <w:rsid w:val="007D59A2"/>
    <w:rsid w:val="007D6C6E"/>
    <w:rsid w:val="007D6F4E"/>
    <w:rsid w:val="007D7EE1"/>
    <w:rsid w:val="007E0D09"/>
    <w:rsid w:val="007E0DB2"/>
    <w:rsid w:val="007E166E"/>
    <w:rsid w:val="007E287A"/>
    <w:rsid w:val="007E2D37"/>
    <w:rsid w:val="007E3204"/>
    <w:rsid w:val="007E32E2"/>
    <w:rsid w:val="007E3EDB"/>
    <w:rsid w:val="007E6855"/>
    <w:rsid w:val="007E691F"/>
    <w:rsid w:val="007F291F"/>
    <w:rsid w:val="007F3477"/>
    <w:rsid w:val="007F5E18"/>
    <w:rsid w:val="007F64DD"/>
    <w:rsid w:val="007F6CDB"/>
    <w:rsid w:val="007F7460"/>
    <w:rsid w:val="00801254"/>
    <w:rsid w:val="0080193D"/>
    <w:rsid w:val="00801B93"/>
    <w:rsid w:val="00804927"/>
    <w:rsid w:val="008061C0"/>
    <w:rsid w:val="00811989"/>
    <w:rsid w:val="00812B8A"/>
    <w:rsid w:val="008135F2"/>
    <w:rsid w:val="00815E97"/>
    <w:rsid w:val="00816A14"/>
    <w:rsid w:val="00816C63"/>
    <w:rsid w:val="00817628"/>
    <w:rsid w:val="00820F85"/>
    <w:rsid w:val="00822016"/>
    <w:rsid w:val="00824106"/>
    <w:rsid w:val="00824219"/>
    <w:rsid w:val="008249AC"/>
    <w:rsid w:val="00827461"/>
    <w:rsid w:val="00827CA1"/>
    <w:rsid w:val="00830DBB"/>
    <w:rsid w:val="008319D7"/>
    <w:rsid w:val="00832B73"/>
    <w:rsid w:val="00833CD7"/>
    <w:rsid w:val="00835A47"/>
    <w:rsid w:val="00837FC1"/>
    <w:rsid w:val="00840273"/>
    <w:rsid w:val="00840340"/>
    <w:rsid w:val="00841290"/>
    <w:rsid w:val="00841646"/>
    <w:rsid w:val="008420F1"/>
    <w:rsid w:val="00843F5F"/>
    <w:rsid w:val="00845886"/>
    <w:rsid w:val="00850D17"/>
    <w:rsid w:val="00850E9F"/>
    <w:rsid w:val="008533D7"/>
    <w:rsid w:val="008549BD"/>
    <w:rsid w:val="00854F98"/>
    <w:rsid w:val="0085537B"/>
    <w:rsid w:val="00855732"/>
    <w:rsid w:val="00856615"/>
    <w:rsid w:val="00856884"/>
    <w:rsid w:val="00856FC3"/>
    <w:rsid w:val="00857FF5"/>
    <w:rsid w:val="008605D5"/>
    <w:rsid w:val="0086170C"/>
    <w:rsid w:val="00861F84"/>
    <w:rsid w:val="008625B6"/>
    <w:rsid w:val="00863184"/>
    <w:rsid w:val="00864228"/>
    <w:rsid w:val="00864305"/>
    <w:rsid w:val="008655F1"/>
    <w:rsid w:val="00865B7B"/>
    <w:rsid w:val="00866C98"/>
    <w:rsid w:val="00866D57"/>
    <w:rsid w:val="00866EC0"/>
    <w:rsid w:val="0087230D"/>
    <w:rsid w:val="0087273A"/>
    <w:rsid w:val="008732EA"/>
    <w:rsid w:val="008746E1"/>
    <w:rsid w:val="00875F7C"/>
    <w:rsid w:val="00881BFC"/>
    <w:rsid w:val="008843FC"/>
    <w:rsid w:val="0088487C"/>
    <w:rsid w:val="0088532B"/>
    <w:rsid w:val="00885749"/>
    <w:rsid w:val="00885F00"/>
    <w:rsid w:val="0089015C"/>
    <w:rsid w:val="00890894"/>
    <w:rsid w:val="0089156D"/>
    <w:rsid w:val="008945C4"/>
    <w:rsid w:val="0089524E"/>
    <w:rsid w:val="00895EC2"/>
    <w:rsid w:val="00896E00"/>
    <w:rsid w:val="00897157"/>
    <w:rsid w:val="008971D8"/>
    <w:rsid w:val="008A0018"/>
    <w:rsid w:val="008A0676"/>
    <w:rsid w:val="008A2720"/>
    <w:rsid w:val="008A29BF"/>
    <w:rsid w:val="008A2E0B"/>
    <w:rsid w:val="008A3B72"/>
    <w:rsid w:val="008A5D6B"/>
    <w:rsid w:val="008A5E57"/>
    <w:rsid w:val="008A6646"/>
    <w:rsid w:val="008B1344"/>
    <w:rsid w:val="008B2709"/>
    <w:rsid w:val="008B2F34"/>
    <w:rsid w:val="008B5219"/>
    <w:rsid w:val="008B654C"/>
    <w:rsid w:val="008B77E2"/>
    <w:rsid w:val="008B7D9C"/>
    <w:rsid w:val="008C0540"/>
    <w:rsid w:val="008C1243"/>
    <w:rsid w:val="008C1A39"/>
    <w:rsid w:val="008C1A55"/>
    <w:rsid w:val="008C2332"/>
    <w:rsid w:val="008C23A9"/>
    <w:rsid w:val="008C27C4"/>
    <w:rsid w:val="008C2C24"/>
    <w:rsid w:val="008C4413"/>
    <w:rsid w:val="008C451A"/>
    <w:rsid w:val="008C5119"/>
    <w:rsid w:val="008D1265"/>
    <w:rsid w:val="008D1AA9"/>
    <w:rsid w:val="008D4328"/>
    <w:rsid w:val="008D44DA"/>
    <w:rsid w:val="008D491F"/>
    <w:rsid w:val="008D4FDA"/>
    <w:rsid w:val="008D56FF"/>
    <w:rsid w:val="008D7A4E"/>
    <w:rsid w:val="008D7C1A"/>
    <w:rsid w:val="008E19C1"/>
    <w:rsid w:val="008E2FDC"/>
    <w:rsid w:val="008E4320"/>
    <w:rsid w:val="008E44A7"/>
    <w:rsid w:val="008E453D"/>
    <w:rsid w:val="008E4583"/>
    <w:rsid w:val="008E4D1F"/>
    <w:rsid w:val="008E4FDC"/>
    <w:rsid w:val="008E67E7"/>
    <w:rsid w:val="008E78AB"/>
    <w:rsid w:val="008E7CBF"/>
    <w:rsid w:val="008F117E"/>
    <w:rsid w:val="008F188E"/>
    <w:rsid w:val="008F1F37"/>
    <w:rsid w:val="008F393A"/>
    <w:rsid w:val="008F4BC5"/>
    <w:rsid w:val="008F5C64"/>
    <w:rsid w:val="008F7336"/>
    <w:rsid w:val="008F7840"/>
    <w:rsid w:val="008F7A28"/>
    <w:rsid w:val="00902DDA"/>
    <w:rsid w:val="00903574"/>
    <w:rsid w:val="00904301"/>
    <w:rsid w:val="00904F88"/>
    <w:rsid w:val="009050ED"/>
    <w:rsid w:val="00905637"/>
    <w:rsid w:val="00905933"/>
    <w:rsid w:val="00905D12"/>
    <w:rsid w:val="00906ACD"/>
    <w:rsid w:val="009105F3"/>
    <w:rsid w:val="00916115"/>
    <w:rsid w:val="00916134"/>
    <w:rsid w:val="00921B9D"/>
    <w:rsid w:val="0092240E"/>
    <w:rsid w:val="009249AE"/>
    <w:rsid w:val="009251FC"/>
    <w:rsid w:val="009273EA"/>
    <w:rsid w:val="0092768D"/>
    <w:rsid w:val="009305E6"/>
    <w:rsid w:val="00930A41"/>
    <w:rsid w:val="00931258"/>
    <w:rsid w:val="009315A5"/>
    <w:rsid w:val="009319F7"/>
    <w:rsid w:val="00932607"/>
    <w:rsid w:val="00932B25"/>
    <w:rsid w:val="00935722"/>
    <w:rsid w:val="009368F6"/>
    <w:rsid w:val="00940E8C"/>
    <w:rsid w:val="00942852"/>
    <w:rsid w:val="00943746"/>
    <w:rsid w:val="00944E00"/>
    <w:rsid w:val="00945D7F"/>
    <w:rsid w:val="00946197"/>
    <w:rsid w:val="00946542"/>
    <w:rsid w:val="00946C8F"/>
    <w:rsid w:val="00947166"/>
    <w:rsid w:val="0095289E"/>
    <w:rsid w:val="00953C86"/>
    <w:rsid w:val="00956B65"/>
    <w:rsid w:val="00957B15"/>
    <w:rsid w:val="00962B4D"/>
    <w:rsid w:val="00963C65"/>
    <w:rsid w:val="00967B25"/>
    <w:rsid w:val="00967D69"/>
    <w:rsid w:val="00970D91"/>
    <w:rsid w:val="00970FA9"/>
    <w:rsid w:val="00970FBD"/>
    <w:rsid w:val="00972CB9"/>
    <w:rsid w:val="00973CF2"/>
    <w:rsid w:val="00983635"/>
    <w:rsid w:val="00984046"/>
    <w:rsid w:val="00984A44"/>
    <w:rsid w:val="00991393"/>
    <w:rsid w:val="0099213F"/>
    <w:rsid w:val="009946A3"/>
    <w:rsid w:val="00995289"/>
    <w:rsid w:val="009968A6"/>
    <w:rsid w:val="00997B65"/>
    <w:rsid w:val="009A232E"/>
    <w:rsid w:val="009A381E"/>
    <w:rsid w:val="009A4C3D"/>
    <w:rsid w:val="009A64E3"/>
    <w:rsid w:val="009A6669"/>
    <w:rsid w:val="009A6BC2"/>
    <w:rsid w:val="009A6DAC"/>
    <w:rsid w:val="009B1C75"/>
    <w:rsid w:val="009B1E55"/>
    <w:rsid w:val="009B214D"/>
    <w:rsid w:val="009B4BFE"/>
    <w:rsid w:val="009B52AD"/>
    <w:rsid w:val="009B5E4E"/>
    <w:rsid w:val="009B7170"/>
    <w:rsid w:val="009B75FB"/>
    <w:rsid w:val="009C0EFD"/>
    <w:rsid w:val="009C256E"/>
    <w:rsid w:val="009C2A58"/>
    <w:rsid w:val="009C2A63"/>
    <w:rsid w:val="009C2F53"/>
    <w:rsid w:val="009C4D24"/>
    <w:rsid w:val="009C6A8C"/>
    <w:rsid w:val="009C78B5"/>
    <w:rsid w:val="009D07CA"/>
    <w:rsid w:val="009D1684"/>
    <w:rsid w:val="009D226A"/>
    <w:rsid w:val="009D247F"/>
    <w:rsid w:val="009D2DA7"/>
    <w:rsid w:val="009D3B7B"/>
    <w:rsid w:val="009D6BC3"/>
    <w:rsid w:val="009D7970"/>
    <w:rsid w:val="009E2E13"/>
    <w:rsid w:val="009E305E"/>
    <w:rsid w:val="009E6011"/>
    <w:rsid w:val="009E728A"/>
    <w:rsid w:val="009E7426"/>
    <w:rsid w:val="009F1126"/>
    <w:rsid w:val="009F3630"/>
    <w:rsid w:val="009F5302"/>
    <w:rsid w:val="009F54D7"/>
    <w:rsid w:val="009F65BB"/>
    <w:rsid w:val="009F6BD3"/>
    <w:rsid w:val="009F6E19"/>
    <w:rsid w:val="009F77E1"/>
    <w:rsid w:val="009F7F09"/>
    <w:rsid w:val="00A01390"/>
    <w:rsid w:val="00A02D3F"/>
    <w:rsid w:val="00A03800"/>
    <w:rsid w:val="00A03FDD"/>
    <w:rsid w:val="00A04CD1"/>
    <w:rsid w:val="00A04ECD"/>
    <w:rsid w:val="00A05C7C"/>
    <w:rsid w:val="00A05EFE"/>
    <w:rsid w:val="00A06B93"/>
    <w:rsid w:val="00A06C7E"/>
    <w:rsid w:val="00A1009D"/>
    <w:rsid w:val="00A10197"/>
    <w:rsid w:val="00A10689"/>
    <w:rsid w:val="00A115C6"/>
    <w:rsid w:val="00A11A08"/>
    <w:rsid w:val="00A126A3"/>
    <w:rsid w:val="00A152F5"/>
    <w:rsid w:val="00A1653B"/>
    <w:rsid w:val="00A16A12"/>
    <w:rsid w:val="00A170A3"/>
    <w:rsid w:val="00A208B0"/>
    <w:rsid w:val="00A211C5"/>
    <w:rsid w:val="00A21950"/>
    <w:rsid w:val="00A22F9A"/>
    <w:rsid w:val="00A2398B"/>
    <w:rsid w:val="00A240F3"/>
    <w:rsid w:val="00A24AFA"/>
    <w:rsid w:val="00A24E80"/>
    <w:rsid w:val="00A2510A"/>
    <w:rsid w:val="00A30CAE"/>
    <w:rsid w:val="00A31A50"/>
    <w:rsid w:val="00A33276"/>
    <w:rsid w:val="00A33393"/>
    <w:rsid w:val="00A33D36"/>
    <w:rsid w:val="00A349E5"/>
    <w:rsid w:val="00A34D2E"/>
    <w:rsid w:val="00A36587"/>
    <w:rsid w:val="00A373CF"/>
    <w:rsid w:val="00A37D28"/>
    <w:rsid w:val="00A419AE"/>
    <w:rsid w:val="00A427A1"/>
    <w:rsid w:val="00A43718"/>
    <w:rsid w:val="00A43D72"/>
    <w:rsid w:val="00A4474E"/>
    <w:rsid w:val="00A45B93"/>
    <w:rsid w:val="00A46617"/>
    <w:rsid w:val="00A47807"/>
    <w:rsid w:val="00A5007E"/>
    <w:rsid w:val="00A504BF"/>
    <w:rsid w:val="00A509A3"/>
    <w:rsid w:val="00A51941"/>
    <w:rsid w:val="00A5233D"/>
    <w:rsid w:val="00A52D39"/>
    <w:rsid w:val="00A53ACB"/>
    <w:rsid w:val="00A55117"/>
    <w:rsid w:val="00A56741"/>
    <w:rsid w:val="00A56926"/>
    <w:rsid w:val="00A57D74"/>
    <w:rsid w:val="00A602B2"/>
    <w:rsid w:val="00A60B48"/>
    <w:rsid w:val="00A63874"/>
    <w:rsid w:val="00A63CC6"/>
    <w:rsid w:val="00A6524A"/>
    <w:rsid w:val="00A65A99"/>
    <w:rsid w:val="00A65F63"/>
    <w:rsid w:val="00A66605"/>
    <w:rsid w:val="00A669DB"/>
    <w:rsid w:val="00A709F6"/>
    <w:rsid w:val="00A736DC"/>
    <w:rsid w:val="00A76834"/>
    <w:rsid w:val="00A76939"/>
    <w:rsid w:val="00A7744A"/>
    <w:rsid w:val="00A80543"/>
    <w:rsid w:val="00A80894"/>
    <w:rsid w:val="00A808F0"/>
    <w:rsid w:val="00A81BD3"/>
    <w:rsid w:val="00A82284"/>
    <w:rsid w:val="00A82972"/>
    <w:rsid w:val="00A84410"/>
    <w:rsid w:val="00A84C41"/>
    <w:rsid w:val="00A85D54"/>
    <w:rsid w:val="00A90278"/>
    <w:rsid w:val="00A91910"/>
    <w:rsid w:val="00A91A1F"/>
    <w:rsid w:val="00A92820"/>
    <w:rsid w:val="00A93C3F"/>
    <w:rsid w:val="00A9451D"/>
    <w:rsid w:val="00A9453C"/>
    <w:rsid w:val="00A94E91"/>
    <w:rsid w:val="00A95604"/>
    <w:rsid w:val="00A968DA"/>
    <w:rsid w:val="00A96B2F"/>
    <w:rsid w:val="00A97A0D"/>
    <w:rsid w:val="00AA0DD0"/>
    <w:rsid w:val="00AA16BE"/>
    <w:rsid w:val="00AA1A6E"/>
    <w:rsid w:val="00AA1D57"/>
    <w:rsid w:val="00AA4824"/>
    <w:rsid w:val="00AA530F"/>
    <w:rsid w:val="00AA559B"/>
    <w:rsid w:val="00AA5859"/>
    <w:rsid w:val="00AA5DEB"/>
    <w:rsid w:val="00AB005F"/>
    <w:rsid w:val="00AB1F7F"/>
    <w:rsid w:val="00AB22AE"/>
    <w:rsid w:val="00AB286C"/>
    <w:rsid w:val="00AB2AC1"/>
    <w:rsid w:val="00AB5263"/>
    <w:rsid w:val="00AB7857"/>
    <w:rsid w:val="00AB7ACF"/>
    <w:rsid w:val="00AC187E"/>
    <w:rsid w:val="00AC52FA"/>
    <w:rsid w:val="00AC5595"/>
    <w:rsid w:val="00AC5698"/>
    <w:rsid w:val="00AC5FA9"/>
    <w:rsid w:val="00AC70CB"/>
    <w:rsid w:val="00AC7ACD"/>
    <w:rsid w:val="00AC7F93"/>
    <w:rsid w:val="00AD00D7"/>
    <w:rsid w:val="00AD1370"/>
    <w:rsid w:val="00AD19DE"/>
    <w:rsid w:val="00AD203F"/>
    <w:rsid w:val="00AD288B"/>
    <w:rsid w:val="00AD2A08"/>
    <w:rsid w:val="00AD3090"/>
    <w:rsid w:val="00AD3334"/>
    <w:rsid w:val="00AD34B1"/>
    <w:rsid w:val="00AD4DBB"/>
    <w:rsid w:val="00AD4E0C"/>
    <w:rsid w:val="00AD514B"/>
    <w:rsid w:val="00AD58EA"/>
    <w:rsid w:val="00AD59F5"/>
    <w:rsid w:val="00AD6490"/>
    <w:rsid w:val="00AD64C4"/>
    <w:rsid w:val="00AD653C"/>
    <w:rsid w:val="00AD72D1"/>
    <w:rsid w:val="00AE00F8"/>
    <w:rsid w:val="00AE1288"/>
    <w:rsid w:val="00AE1B18"/>
    <w:rsid w:val="00AE2200"/>
    <w:rsid w:val="00AE4C42"/>
    <w:rsid w:val="00AE4C43"/>
    <w:rsid w:val="00AE72C9"/>
    <w:rsid w:val="00AE7BF3"/>
    <w:rsid w:val="00AE7E49"/>
    <w:rsid w:val="00AF1257"/>
    <w:rsid w:val="00AF1B0C"/>
    <w:rsid w:val="00AF2E15"/>
    <w:rsid w:val="00AF557F"/>
    <w:rsid w:val="00AF5FED"/>
    <w:rsid w:val="00B0194A"/>
    <w:rsid w:val="00B01BFC"/>
    <w:rsid w:val="00B028AA"/>
    <w:rsid w:val="00B03E80"/>
    <w:rsid w:val="00B040AF"/>
    <w:rsid w:val="00B04182"/>
    <w:rsid w:val="00B04DA3"/>
    <w:rsid w:val="00B052E8"/>
    <w:rsid w:val="00B05E58"/>
    <w:rsid w:val="00B06EF1"/>
    <w:rsid w:val="00B07865"/>
    <w:rsid w:val="00B07BD8"/>
    <w:rsid w:val="00B10CEE"/>
    <w:rsid w:val="00B1471B"/>
    <w:rsid w:val="00B156AE"/>
    <w:rsid w:val="00B16B4A"/>
    <w:rsid w:val="00B1714C"/>
    <w:rsid w:val="00B206C5"/>
    <w:rsid w:val="00B20BF6"/>
    <w:rsid w:val="00B20DA2"/>
    <w:rsid w:val="00B21660"/>
    <w:rsid w:val="00B21A52"/>
    <w:rsid w:val="00B21A71"/>
    <w:rsid w:val="00B22953"/>
    <w:rsid w:val="00B23012"/>
    <w:rsid w:val="00B243D7"/>
    <w:rsid w:val="00B25121"/>
    <w:rsid w:val="00B26D0F"/>
    <w:rsid w:val="00B26EF5"/>
    <w:rsid w:val="00B30327"/>
    <w:rsid w:val="00B329A8"/>
    <w:rsid w:val="00B34224"/>
    <w:rsid w:val="00B34934"/>
    <w:rsid w:val="00B356AB"/>
    <w:rsid w:val="00B35858"/>
    <w:rsid w:val="00B35CBC"/>
    <w:rsid w:val="00B35E0A"/>
    <w:rsid w:val="00B3675D"/>
    <w:rsid w:val="00B36828"/>
    <w:rsid w:val="00B36CE6"/>
    <w:rsid w:val="00B374FA"/>
    <w:rsid w:val="00B37A09"/>
    <w:rsid w:val="00B37EC2"/>
    <w:rsid w:val="00B40C18"/>
    <w:rsid w:val="00B4145C"/>
    <w:rsid w:val="00B421CD"/>
    <w:rsid w:val="00B42A6C"/>
    <w:rsid w:val="00B44098"/>
    <w:rsid w:val="00B45054"/>
    <w:rsid w:val="00B46492"/>
    <w:rsid w:val="00B46EF4"/>
    <w:rsid w:val="00B4762B"/>
    <w:rsid w:val="00B47BC8"/>
    <w:rsid w:val="00B50160"/>
    <w:rsid w:val="00B504A4"/>
    <w:rsid w:val="00B50CAE"/>
    <w:rsid w:val="00B5112D"/>
    <w:rsid w:val="00B52542"/>
    <w:rsid w:val="00B526CE"/>
    <w:rsid w:val="00B52877"/>
    <w:rsid w:val="00B52AA1"/>
    <w:rsid w:val="00B54AD2"/>
    <w:rsid w:val="00B54F45"/>
    <w:rsid w:val="00B55264"/>
    <w:rsid w:val="00B5579F"/>
    <w:rsid w:val="00B55C25"/>
    <w:rsid w:val="00B568AE"/>
    <w:rsid w:val="00B578B9"/>
    <w:rsid w:val="00B605E8"/>
    <w:rsid w:val="00B640E7"/>
    <w:rsid w:val="00B65185"/>
    <w:rsid w:val="00B65544"/>
    <w:rsid w:val="00B663A8"/>
    <w:rsid w:val="00B74A2F"/>
    <w:rsid w:val="00B75A3F"/>
    <w:rsid w:val="00B76964"/>
    <w:rsid w:val="00B77F44"/>
    <w:rsid w:val="00B80AAE"/>
    <w:rsid w:val="00B818DB"/>
    <w:rsid w:val="00B84F97"/>
    <w:rsid w:val="00B85783"/>
    <w:rsid w:val="00B85E2F"/>
    <w:rsid w:val="00B86560"/>
    <w:rsid w:val="00B9085D"/>
    <w:rsid w:val="00B9089A"/>
    <w:rsid w:val="00B90EA6"/>
    <w:rsid w:val="00B93320"/>
    <w:rsid w:val="00B93B83"/>
    <w:rsid w:val="00B94EB6"/>
    <w:rsid w:val="00B95733"/>
    <w:rsid w:val="00BA019F"/>
    <w:rsid w:val="00BA1712"/>
    <w:rsid w:val="00BA3217"/>
    <w:rsid w:val="00BA5EA9"/>
    <w:rsid w:val="00BA6F5A"/>
    <w:rsid w:val="00BA7ABB"/>
    <w:rsid w:val="00BB09DD"/>
    <w:rsid w:val="00BB0CF7"/>
    <w:rsid w:val="00BB0D53"/>
    <w:rsid w:val="00BB0EB1"/>
    <w:rsid w:val="00BB2C0B"/>
    <w:rsid w:val="00BB30D6"/>
    <w:rsid w:val="00BB537D"/>
    <w:rsid w:val="00BB5B2B"/>
    <w:rsid w:val="00BB5C24"/>
    <w:rsid w:val="00BB6EA7"/>
    <w:rsid w:val="00BB7722"/>
    <w:rsid w:val="00BC0B35"/>
    <w:rsid w:val="00BC2826"/>
    <w:rsid w:val="00BC30D3"/>
    <w:rsid w:val="00BC3E23"/>
    <w:rsid w:val="00BC5188"/>
    <w:rsid w:val="00BC52A7"/>
    <w:rsid w:val="00BC5EA9"/>
    <w:rsid w:val="00BC6E8B"/>
    <w:rsid w:val="00BD07FC"/>
    <w:rsid w:val="00BD0D0E"/>
    <w:rsid w:val="00BD1250"/>
    <w:rsid w:val="00BD17A0"/>
    <w:rsid w:val="00BD21F2"/>
    <w:rsid w:val="00BD33E7"/>
    <w:rsid w:val="00BD3DC9"/>
    <w:rsid w:val="00BD4C0D"/>
    <w:rsid w:val="00BD5355"/>
    <w:rsid w:val="00BD6824"/>
    <w:rsid w:val="00BD7DBA"/>
    <w:rsid w:val="00BE086A"/>
    <w:rsid w:val="00BE16EE"/>
    <w:rsid w:val="00BE1948"/>
    <w:rsid w:val="00BE1C9C"/>
    <w:rsid w:val="00BE3933"/>
    <w:rsid w:val="00BE46D0"/>
    <w:rsid w:val="00BE720B"/>
    <w:rsid w:val="00BE7F14"/>
    <w:rsid w:val="00BF045E"/>
    <w:rsid w:val="00BF125E"/>
    <w:rsid w:val="00BF2221"/>
    <w:rsid w:val="00BF26A3"/>
    <w:rsid w:val="00BF42D0"/>
    <w:rsid w:val="00BF4FB8"/>
    <w:rsid w:val="00BF5060"/>
    <w:rsid w:val="00BF5330"/>
    <w:rsid w:val="00C00E75"/>
    <w:rsid w:val="00C01363"/>
    <w:rsid w:val="00C04CEE"/>
    <w:rsid w:val="00C05039"/>
    <w:rsid w:val="00C0654A"/>
    <w:rsid w:val="00C073BD"/>
    <w:rsid w:val="00C1067C"/>
    <w:rsid w:val="00C10F96"/>
    <w:rsid w:val="00C114DA"/>
    <w:rsid w:val="00C12BE8"/>
    <w:rsid w:val="00C1333F"/>
    <w:rsid w:val="00C146FB"/>
    <w:rsid w:val="00C1513A"/>
    <w:rsid w:val="00C15522"/>
    <w:rsid w:val="00C17019"/>
    <w:rsid w:val="00C1705C"/>
    <w:rsid w:val="00C17BF9"/>
    <w:rsid w:val="00C217F0"/>
    <w:rsid w:val="00C22A3F"/>
    <w:rsid w:val="00C241F5"/>
    <w:rsid w:val="00C24FD5"/>
    <w:rsid w:val="00C26116"/>
    <w:rsid w:val="00C273AA"/>
    <w:rsid w:val="00C27BFC"/>
    <w:rsid w:val="00C27CB6"/>
    <w:rsid w:val="00C27F5D"/>
    <w:rsid w:val="00C3084C"/>
    <w:rsid w:val="00C30F8B"/>
    <w:rsid w:val="00C3324F"/>
    <w:rsid w:val="00C33383"/>
    <w:rsid w:val="00C3507E"/>
    <w:rsid w:val="00C35BC7"/>
    <w:rsid w:val="00C37A11"/>
    <w:rsid w:val="00C37E9C"/>
    <w:rsid w:val="00C401DB"/>
    <w:rsid w:val="00C410CB"/>
    <w:rsid w:val="00C41546"/>
    <w:rsid w:val="00C43147"/>
    <w:rsid w:val="00C43AED"/>
    <w:rsid w:val="00C46E41"/>
    <w:rsid w:val="00C47040"/>
    <w:rsid w:val="00C47A88"/>
    <w:rsid w:val="00C51920"/>
    <w:rsid w:val="00C521C0"/>
    <w:rsid w:val="00C5366A"/>
    <w:rsid w:val="00C5367B"/>
    <w:rsid w:val="00C53805"/>
    <w:rsid w:val="00C55104"/>
    <w:rsid w:val="00C55CFB"/>
    <w:rsid w:val="00C57367"/>
    <w:rsid w:val="00C57F71"/>
    <w:rsid w:val="00C60D58"/>
    <w:rsid w:val="00C651A9"/>
    <w:rsid w:val="00C66E2D"/>
    <w:rsid w:val="00C7028A"/>
    <w:rsid w:val="00C7287D"/>
    <w:rsid w:val="00C7364C"/>
    <w:rsid w:val="00C76C27"/>
    <w:rsid w:val="00C76F32"/>
    <w:rsid w:val="00C80B98"/>
    <w:rsid w:val="00C81219"/>
    <w:rsid w:val="00C82477"/>
    <w:rsid w:val="00C82917"/>
    <w:rsid w:val="00C85947"/>
    <w:rsid w:val="00C85F27"/>
    <w:rsid w:val="00C87A81"/>
    <w:rsid w:val="00C87CF1"/>
    <w:rsid w:val="00C90A97"/>
    <w:rsid w:val="00C90CB8"/>
    <w:rsid w:val="00C91CC9"/>
    <w:rsid w:val="00C94D26"/>
    <w:rsid w:val="00CA0851"/>
    <w:rsid w:val="00CA1283"/>
    <w:rsid w:val="00CA1EFA"/>
    <w:rsid w:val="00CA24E1"/>
    <w:rsid w:val="00CA3048"/>
    <w:rsid w:val="00CA4918"/>
    <w:rsid w:val="00CA57C8"/>
    <w:rsid w:val="00CA6A27"/>
    <w:rsid w:val="00CA7A6E"/>
    <w:rsid w:val="00CB13B4"/>
    <w:rsid w:val="00CB1595"/>
    <w:rsid w:val="00CB2C4E"/>
    <w:rsid w:val="00CB3D25"/>
    <w:rsid w:val="00CB4656"/>
    <w:rsid w:val="00CB47BE"/>
    <w:rsid w:val="00CB58A2"/>
    <w:rsid w:val="00CB7C3E"/>
    <w:rsid w:val="00CC0D70"/>
    <w:rsid w:val="00CC3A10"/>
    <w:rsid w:val="00CC6091"/>
    <w:rsid w:val="00CC66BB"/>
    <w:rsid w:val="00CC7039"/>
    <w:rsid w:val="00CC7053"/>
    <w:rsid w:val="00CD0276"/>
    <w:rsid w:val="00CD0A65"/>
    <w:rsid w:val="00CD261E"/>
    <w:rsid w:val="00CD5C41"/>
    <w:rsid w:val="00CD6CE0"/>
    <w:rsid w:val="00CD6D7B"/>
    <w:rsid w:val="00CE102F"/>
    <w:rsid w:val="00CE14EF"/>
    <w:rsid w:val="00CE576B"/>
    <w:rsid w:val="00CE667C"/>
    <w:rsid w:val="00CE6947"/>
    <w:rsid w:val="00CE73F4"/>
    <w:rsid w:val="00CF1C7C"/>
    <w:rsid w:val="00CF2641"/>
    <w:rsid w:val="00CF2D57"/>
    <w:rsid w:val="00CF47F1"/>
    <w:rsid w:val="00CF506C"/>
    <w:rsid w:val="00CF5F76"/>
    <w:rsid w:val="00CF79C7"/>
    <w:rsid w:val="00D00261"/>
    <w:rsid w:val="00D009CB"/>
    <w:rsid w:val="00D01849"/>
    <w:rsid w:val="00D01F23"/>
    <w:rsid w:val="00D03D42"/>
    <w:rsid w:val="00D03DA4"/>
    <w:rsid w:val="00D04015"/>
    <w:rsid w:val="00D041DB"/>
    <w:rsid w:val="00D0493F"/>
    <w:rsid w:val="00D06FE7"/>
    <w:rsid w:val="00D077F5"/>
    <w:rsid w:val="00D07846"/>
    <w:rsid w:val="00D07AD2"/>
    <w:rsid w:val="00D12027"/>
    <w:rsid w:val="00D12AF5"/>
    <w:rsid w:val="00D145D6"/>
    <w:rsid w:val="00D158A0"/>
    <w:rsid w:val="00D169CF"/>
    <w:rsid w:val="00D226D4"/>
    <w:rsid w:val="00D2433E"/>
    <w:rsid w:val="00D24485"/>
    <w:rsid w:val="00D252D4"/>
    <w:rsid w:val="00D25F1C"/>
    <w:rsid w:val="00D2612E"/>
    <w:rsid w:val="00D2769C"/>
    <w:rsid w:val="00D27A66"/>
    <w:rsid w:val="00D30A8B"/>
    <w:rsid w:val="00D31B3E"/>
    <w:rsid w:val="00D31FCF"/>
    <w:rsid w:val="00D3256B"/>
    <w:rsid w:val="00D339F5"/>
    <w:rsid w:val="00D34C49"/>
    <w:rsid w:val="00D34E77"/>
    <w:rsid w:val="00D36054"/>
    <w:rsid w:val="00D37CF0"/>
    <w:rsid w:val="00D40046"/>
    <w:rsid w:val="00D41ADF"/>
    <w:rsid w:val="00D429BA"/>
    <w:rsid w:val="00D42E58"/>
    <w:rsid w:val="00D4301D"/>
    <w:rsid w:val="00D43643"/>
    <w:rsid w:val="00D43880"/>
    <w:rsid w:val="00D44807"/>
    <w:rsid w:val="00D44F64"/>
    <w:rsid w:val="00D45523"/>
    <w:rsid w:val="00D500A5"/>
    <w:rsid w:val="00D50B71"/>
    <w:rsid w:val="00D51753"/>
    <w:rsid w:val="00D51961"/>
    <w:rsid w:val="00D51E4E"/>
    <w:rsid w:val="00D527ED"/>
    <w:rsid w:val="00D53AB0"/>
    <w:rsid w:val="00D5434B"/>
    <w:rsid w:val="00D5465D"/>
    <w:rsid w:val="00D55E09"/>
    <w:rsid w:val="00D56800"/>
    <w:rsid w:val="00D5704C"/>
    <w:rsid w:val="00D570DF"/>
    <w:rsid w:val="00D571BA"/>
    <w:rsid w:val="00D572BD"/>
    <w:rsid w:val="00D6050A"/>
    <w:rsid w:val="00D60DCB"/>
    <w:rsid w:val="00D60ED5"/>
    <w:rsid w:val="00D6196C"/>
    <w:rsid w:val="00D62D28"/>
    <w:rsid w:val="00D6391A"/>
    <w:rsid w:val="00D6392A"/>
    <w:rsid w:val="00D64424"/>
    <w:rsid w:val="00D67156"/>
    <w:rsid w:val="00D678C6"/>
    <w:rsid w:val="00D7061F"/>
    <w:rsid w:val="00D72592"/>
    <w:rsid w:val="00D72A1B"/>
    <w:rsid w:val="00D73A19"/>
    <w:rsid w:val="00D73CE3"/>
    <w:rsid w:val="00D74AE9"/>
    <w:rsid w:val="00D74F46"/>
    <w:rsid w:val="00D7524A"/>
    <w:rsid w:val="00D75F50"/>
    <w:rsid w:val="00D7654B"/>
    <w:rsid w:val="00D77DF9"/>
    <w:rsid w:val="00D82427"/>
    <w:rsid w:val="00D8392C"/>
    <w:rsid w:val="00D855CF"/>
    <w:rsid w:val="00D87980"/>
    <w:rsid w:val="00D917C7"/>
    <w:rsid w:val="00D9196B"/>
    <w:rsid w:val="00D96989"/>
    <w:rsid w:val="00D9738A"/>
    <w:rsid w:val="00D975B5"/>
    <w:rsid w:val="00D976DA"/>
    <w:rsid w:val="00D97F79"/>
    <w:rsid w:val="00DA2934"/>
    <w:rsid w:val="00DA2AD9"/>
    <w:rsid w:val="00DA2D20"/>
    <w:rsid w:val="00DA32A0"/>
    <w:rsid w:val="00DA33E3"/>
    <w:rsid w:val="00DA3595"/>
    <w:rsid w:val="00DA44AB"/>
    <w:rsid w:val="00DA5C06"/>
    <w:rsid w:val="00DA748D"/>
    <w:rsid w:val="00DA78D7"/>
    <w:rsid w:val="00DA7B8B"/>
    <w:rsid w:val="00DB03E2"/>
    <w:rsid w:val="00DB0414"/>
    <w:rsid w:val="00DB0A31"/>
    <w:rsid w:val="00DB3491"/>
    <w:rsid w:val="00DB3789"/>
    <w:rsid w:val="00DB3997"/>
    <w:rsid w:val="00DB4EB8"/>
    <w:rsid w:val="00DC18B8"/>
    <w:rsid w:val="00DC1EEE"/>
    <w:rsid w:val="00DC3F1A"/>
    <w:rsid w:val="00DC61C6"/>
    <w:rsid w:val="00DC65D4"/>
    <w:rsid w:val="00DC7382"/>
    <w:rsid w:val="00DC73CC"/>
    <w:rsid w:val="00DC7EA5"/>
    <w:rsid w:val="00DD0DE6"/>
    <w:rsid w:val="00DD1B5F"/>
    <w:rsid w:val="00DD263B"/>
    <w:rsid w:val="00DD3317"/>
    <w:rsid w:val="00DD49C3"/>
    <w:rsid w:val="00DD4B6F"/>
    <w:rsid w:val="00DD4F66"/>
    <w:rsid w:val="00DD659F"/>
    <w:rsid w:val="00DD6C4A"/>
    <w:rsid w:val="00DD796A"/>
    <w:rsid w:val="00DE169B"/>
    <w:rsid w:val="00DE2273"/>
    <w:rsid w:val="00DE34C6"/>
    <w:rsid w:val="00DE3D36"/>
    <w:rsid w:val="00DE5B64"/>
    <w:rsid w:val="00DE6225"/>
    <w:rsid w:val="00DE75BB"/>
    <w:rsid w:val="00DF04C6"/>
    <w:rsid w:val="00DF1BE2"/>
    <w:rsid w:val="00DF25D1"/>
    <w:rsid w:val="00DF372D"/>
    <w:rsid w:val="00DF37A8"/>
    <w:rsid w:val="00DF4FA6"/>
    <w:rsid w:val="00DF51D8"/>
    <w:rsid w:val="00E00197"/>
    <w:rsid w:val="00E018EC"/>
    <w:rsid w:val="00E03265"/>
    <w:rsid w:val="00E0406D"/>
    <w:rsid w:val="00E04618"/>
    <w:rsid w:val="00E07381"/>
    <w:rsid w:val="00E0755E"/>
    <w:rsid w:val="00E07921"/>
    <w:rsid w:val="00E07BA4"/>
    <w:rsid w:val="00E1010A"/>
    <w:rsid w:val="00E11448"/>
    <w:rsid w:val="00E12246"/>
    <w:rsid w:val="00E12E8A"/>
    <w:rsid w:val="00E14BC2"/>
    <w:rsid w:val="00E1533D"/>
    <w:rsid w:val="00E166CC"/>
    <w:rsid w:val="00E17934"/>
    <w:rsid w:val="00E2001C"/>
    <w:rsid w:val="00E228A7"/>
    <w:rsid w:val="00E22D10"/>
    <w:rsid w:val="00E22F89"/>
    <w:rsid w:val="00E23164"/>
    <w:rsid w:val="00E250AC"/>
    <w:rsid w:val="00E25408"/>
    <w:rsid w:val="00E2690B"/>
    <w:rsid w:val="00E311C4"/>
    <w:rsid w:val="00E312E5"/>
    <w:rsid w:val="00E3134B"/>
    <w:rsid w:val="00E31E4C"/>
    <w:rsid w:val="00E33DFB"/>
    <w:rsid w:val="00E3796D"/>
    <w:rsid w:val="00E403E9"/>
    <w:rsid w:val="00E41326"/>
    <w:rsid w:val="00E420B9"/>
    <w:rsid w:val="00E427DB"/>
    <w:rsid w:val="00E436BB"/>
    <w:rsid w:val="00E43FEA"/>
    <w:rsid w:val="00E446C3"/>
    <w:rsid w:val="00E45424"/>
    <w:rsid w:val="00E459C7"/>
    <w:rsid w:val="00E45E0A"/>
    <w:rsid w:val="00E45EF7"/>
    <w:rsid w:val="00E47354"/>
    <w:rsid w:val="00E479ED"/>
    <w:rsid w:val="00E50363"/>
    <w:rsid w:val="00E5105D"/>
    <w:rsid w:val="00E51A2C"/>
    <w:rsid w:val="00E52126"/>
    <w:rsid w:val="00E534D7"/>
    <w:rsid w:val="00E53E15"/>
    <w:rsid w:val="00E54D15"/>
    <w:rsid w:val="00E55C20"/>
    <w:rsid w:val="00E6010D"/>
    <w:rsid w:val="00E602BC"/>
    <w:rsid w:val="00E60A24"/>
    <w:rsid w:val="00E61054"/>
    <w:rsid w:val="00E61154"/>
    <w:rsid w:val="00E61E25"/>
    <w:rsid w:val="00E65280"/>
    <w:rsid w:val="00E662D1"/>
    <w:rsid w:val="00E66428"/>
    <w:rsid w:val="00E66800"/>
    <w:rsid w:val="00E70078"/>
    <w:rsid w:val="00E703E8"/>
    <w:rsid w:val="00E7311D"/>
    <w:rsid w:val="00E733E1"/>
    <w:rsid w:val="00E74943"/>
    <w:rsid w:val="00E75679"/>
    <w:rsid w:val="00E7641E"/>
    <w:rsid w:val="00E777B6"/>
    <w:rsid w:val="00E815C8"/>
    <w:rsid w:val="00E82FF8"/>
    <w:rsid w:val="00E8350C"/>
    <w:rsid w:val="00E85B27"/>
    <w:rsid w:val="00E85FAC"/>
    <w:rsid w:val="00E86026"/>
    <w:rsid w:val="00E87FA7"/>
    <w:rsid w:val="00E90F83"/>
    <w:rsid w:val="00E91F3A"/>
    <w:rsid w:val="00E922EF"/>
    <w:rsid w:val="00E9345C"/>
    <w:rsid w:val="00E93777"/>
    <w:rsid w:val="00E93B9A"/>
    <w:rsid w:val="00E93F42"/>
    <w:rsid w:val="00E942E9"/>
    <w:rsid w:val="00E94549"/>
    <w:rsid w:val="00E9456E"/>
    <w:rsid w:val="00E95653"/>
    <w:rsid w:val="00E9607E"/>
    <w:rsid w:val="00EA0FD4"/>
    <w:rsid w:val="00EA179F"/>
    <w:rsid w:val="00EA180F"/>
    <w:rsid w:val="00EA20A6"/>
    <w:rsid w:val="00EA2F47"/>
    <w:rsid w:val="00EA4BB3"/>
    <w:rsid w:val="00EA512E"/>
    <w:rsid w:val="00EA7BCB"/>
    <w:rsid w:val="00EB05E0"/>
    <w:rsid w:val="00EB0CBA"/>
    <w:rsid w:val="00EB0D25"/>
    <w:rsid w:val="00EB0E0A"/>
    <w:rsid w:val="00EB2DCA"/>
    <w:rsid w:val="00EB379A"/>
    <w:rsid w:val="00EB3E53"/>
    <w:rsid w:val="00EB6C1E"/>
    <w:rsid w:val="00EB6E4B"/>
    <w:rsid w:val="00EB75D2"/>
    <w:rsid w:val="00EB7600"/>
    <w:rsid w:val="00EB764A"/>
    <w:rsid w:val="00EC1F51"/>
    <w:rsid w:val="00EC4467"/>
    <w:rsid w:val="00EC54E4"/>
    <w:rsid w:val="00EC66EE"/>
    <w:rsid w:val="00EC783D"/>
    <w:rsid w:val="00ED01A1"/>
    <w:rsid w:val="00ED0354"/>
    <w:rsid w:val="00ED0A4D"/>
    <w:rsid w:val="00ED2226"/>
    <w:rsid w:val="00ED33F0"/>
    <w:rsid w:val="00ED40AE"/>
    <w:rsid w:val="00ED41CC"/>
    <w:rsid w:val="00ED42A7"/>
    <w:rsid w:val="00ED48B2"/>
    <w:rsid w:val="00ED6493"/>
    <w:rsid w:val="00ED6879"/>
    <w:rsid w:val="00ED75FF"/>
    <w:rsid w:val="00EE0376"/>
    <w:rsid w:val="00EE2178"/>
    <w:rsid w:val="00EE28CA"/>
    <w:rsid w:val="00EE40B9"/>
    <w:rsid w:val="00EE4473"/>
    <w:rsid w:val="00EE4844"/>
    <w:rsid w:val="00EE5487"/>
    <w:rsid w:val="00EE5B95"/>
    <w:rsid w:val="00EE61BC"/>
    <w:rsid w:val="00EE76A7"/>
    <w:rsid w:val="00EF06AF"/>
    <w:rsid w:val="00EF0EF7"/>
    <w:rsid w:val="00EF259E"/>
    <w:rsid w:val="00EF2998"/>
    <w:rsid w:val="00EF3C25"/>
    <w:rsid w:val="00EF4145"/>
    <w:rsid w:val="00EF43DE"/>
    <w:rsid w:val="00EF6B99"/>
    <w:rsid w:val="00EF6FA8"/>
    <w:rsid w:val="00EF7720"/>
    <w:rsid w:val="00F00F24"/>
    <w:rsid w:val="00F0500A"/>
    <w:rsid w:val="00F05197"/>
    <w:rsid w:val="00F0560F"/>
    <w:rsid w:val="00F1313E"/>
    <w:rsid w:val="00F13D8C"/>
    <w:rsid w:val="00F14ADA"/>
    <w:rsid w:val="00F16534"/>
    <w:rsid w:val="00F17404"/>
    <w:rsid w:val="00F201C8"/>
    <w:rsid w:val="00F202BB"/>
    <w:rsid w:val="00F20AC6"/>
    <w:rsid w:val="00F237D7"/>
    <w:rsid w:val="00F23989"/>
    <w:rsid w:val="00F23D70"/>
    <w:rsid w:val="00F24AA0"/>
    <w:rsid w:val="00F24EAB"/>
    <w:rsid w:val="00F25D79"/>
    <w:rsid w:val="00F26F0D"/>
    <w:rsid w:val="00F27666"/>
    <w:rsid w:val="00F30F71"/>
    <w:rsid w:val="00F319E4"/>
    <w:rsid w:val="00F32E7C"/>
    <w:rsid w:val="00F332A5"/>
    <w:rsid w:val="00F335C1"/>
    <w:rsid w:val="00F343AC"/>
    <w:rsid w:val="00F34F2F"/>
    <w:rsid w:val="00F350AB"/>
    <w:rsid w:val="00F35E5E"/>
    <w:rsid w:val="00F36822"/>
    <w:rsid w:val="00F37E41"/>
    <w:rsid w:val="00F42206"/>
    <w:rsid w:val="00F42CC3"/>
    <w:rsid w:val="00F42D3E"/>
    <w:rsid w:val="00F43543"/>
    <w:rsid w:val="00F43AE2"/>
    <w:rsid w:val="00F462E8"/>
    <w:rsid w:val="00F47A6B"/>
    <w:rsid w:val="00F47F04"/>
    <w:rsid w:val="00F520D1"/>
    <w:rsid w:val="00F54100"/>
    <w:rsid w:val="00F5417E"/>
    <w:rsid w:val="00F54CCE"/>
    <w:rsid w:val="00F54F1D"/>
    <w:rsid w:val="00F55AB5"/>
    <w:rsid w:val="00F55F24"/>
    <w:rsid w:val="00F57344"/>
    <w:rsid w:val="00F57895"/>
    <w:rsid w:val="00F57B38"/>
    <w:rsid w:val="00F57E8D"/>
    <w:rsid w:val="00F60E0A"/>
    <w:rsid w:val="00F6101B"/>
    <w:rsid w:val="00F61508"/>
    <w:rsid w:val="00F615AC"/>
    <w:rsid w:val="00F62685"/>
    <w:rsid w:val="00F66561"/>
    <w:rsid w:val="00F67ABE"/>
    <w:rsid w:val="00F70318"/>
    <w:rsid w:val="00F70FA2"/>
    <w:rsid w:val="00F71799"/>
    <w:rsid w:val="00F72247"/>
    <w:rsid w:val="00F73C1A"/>
    <w:rsid w:val="00F74529"/>
    <w:rsid w:val="00F75B3F"/>
    <w:rsid w:val="00F75D08"/>
    <w:rsid w:val="00F760E7"/>
    <w:rsid w:val="00F76F09"/>
    <w:rsid w:val="00F80139"/>
    <w:rsid w:val="00F80519"/>
    <w:rsid w:val="00F81129"/>
    <w:rsid w:val="00F81966"/>
    <w:rsid w:val="00F820E8"/>
    <w:rsid w:val="00F82BA5"/>
    <w:rsid w:val="00F836DF"/>
    <w:rsid w:val="00F83BB4"/>
    <w:rsid w:val="00F8417B"/>
    <w:rsid w:val="00F841D1"/>
    <w:rsid w:val="00F85038"/>
    <w:rsid w:val="00F85354"/>
    <w:rsid w:val="00F85ABD"/>
    <w:rsid w:val="00F85DD1"/>
    <w:rsid w:val="00F87744"/>
    <w:rsid w:val="00F87909"/>
    <w:rsid w:val="00F92606"/>
    <w:rsid w:val="00F94F61"/>
    <w:rsid w:val="00F951A4"/>
    <w:rsid w:val="00F95BB2"/>
    <w:rsid w:val="00F960C5"/>
    <w:rsid w:val="00F9646F"/>
    <w:rsid w:val="00F9696C"/>
    <w:rsid w:val="00FA11B0"/>
    <w:rsid w:val="00FA18B2"/>
    <w:rsid w:val="00FA22D4"/>
    <w:rsid w:val="00FA37C4"/>
    <w:rsid w:val="00FA4A7A"/>
    <w:rsid w:val="00FA4AFC"/>
    <w:rsid w:val="00FA68DB"/>
    <w:rsid w:val="00FB0CAD"/>
    <w:rsid w:val="00FB0E8D"/>
    <w:rsid w:val="00FB0EC9"/>
    <w:rsid w:val="00FB1A9C"/>
    <w:rsid w:val="00FB265A"/>
    <w:rsid w:val="00FB3AED"/>
    <w:rsid w:val="00FB3C89"/>
    <w:rsid w:val="00FB5D16"/>
    <w:rsid w:val="00FC0174"/>
    <w:rsid w:val="00FC0580"/>
    <w:rsid w:val="00FC09F6"/>
    <w:rsid w:val="00FC0A21"/>
    <w:rsid w:val="00FC3F56"/>
    <w:rsid w:val="00FC4916"/>
    <w:rsid w:val="00FC5675"/>
    <w:rsid w:val="00FC7412"/>
    <w:rsid w:val="00FC74FB"/>
    <w:rsid w:val="00FC7F39"/>
    <w:rsid w:val="00FD04A4"/>
    <w:rsid w:val="00FD15EE"/>
    <w:rsid w:val="00FD32A0"/>
    <w:rsid w:val="00FD3431"/>
    <w:rsid w:val="00FD3D83"/>
    <w:rsid w:val="00FD48DD"/>
    <w:rsid w:val="00FD55AF"/>
    <w:rsid w:val="00FD6220"/>
    <w:rsid w:val="00FD68CB"/>
    <w:rsid w:val="00FD7C9A"/>
    <w:rsid w:val="00FE1873"/>
    <w:rsid w:val="00FE3F42"/>
    <w:rsid w:val="00FE44FB"/>
    <w:rsid w:val="00FE4A81"/>
    <w:rsid w:val="00FE682B"/>
    <w:rsid w:val="00FE7771"/>
    <w:rsid w:val="00FF1661"/>
    <w:rsid w:val="00FF1802"/>
    <w:rsid w:val="00FF1DF3"/>
    <w:rsid w:val="00FF2675"/>
    <w:rsid w:val="00FF3586"/>
    <w:rsid w:val="00FF371B"/>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660621"/>
    <w:pPr>
      <w:tabs>
        <w:tab w:val="right" w:leader="dot" w:pos="9422"/>
      </w:tabs>
      <w:spacing w:after="100"/>
      <w:ind w:left="560"/>
      <w:jc w:val="left"/>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7E166E"/>
    <w:pPr>
      <w:spacing w:after="0" w:line="240" w:lineRule="auto"/>
      <w:ind w:left="447" w:hanging="10"/>
      <w:jc w:val="both"/>
    </w:pPr>
    <w:rPr>
      <w:rFonts w:ascii="Times New Roman" w:eastAsia="Times New Roman" w:hAnsi="Times New Roman" w:cs="Times New Roman"/>
      <w:color w:val="000000"/>
      <w:sz w:val="28"/>
    </w:rPr>
  </w:style>
  <w:style w:type="character" w:styleId="PlaceholderText">
    <w:name w:val="Placeholder Text"/>
    <w:basedOn w:val="DefaultParagraphFont"/>
    <w:uiPriority w:val="99"/>
    <w:semiHidden/>
    <w:rsid w:val="00E07BA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204224303">
      <w:bodyDiv w:val="1"/>
      <w:marLeft w:val="0"/>
      <w:marRight w:val="0"/>
      <w:marTop w:val="0"/>
      <w:marBottom w:val="0"/>
      <w:divBdr>
        <w:top w:val="none" w:sz="0" w:space="0" w:color="auto"/>
        <w:left w:val="none" w:sz="0" w:space="0" w:color="auto"/>
        <w:bottom w:val="none" w:sz="0" w:space="0" w:color="auto"/>
        <w:right w:val="none" w:sz="0" w:space="0" w:color="auto"/>
      </w:divBdr>
      <w:divsChild>
        <w:div w:id="1454130234">
          <w:marLeft w:val="0"/>
          <w:marRight w:val="0"/>
          <w:marTop w:val="0"/>
          <w:marBottom w:val="0"/>
          <w:divBdr>
            <w:top w:val="none" w:sz="0" w:space="0" w:color="auto"/>
            <w:left w:val="none" w:sz="0" w:space="0" w:color="auto"/>
            <w:bottom w:val="none" w:sz="0" w:space="0" w:color="auto"/>
            <w:right w:val="none" w:sz="0" w:space="0" w:color="auto"/>
          </w:divBdr>
        </w:div>
      </w:divsChild>
    </w:div>
    <w:div w:id="218589127">
      <w:bodyDiv w:val="1"/>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1722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662">
      <w:bodyDiv w:val="1"/>
      <w:marLeft w:val="0"/>
      <w:marRight w:val="0"/>
      <w:marTop w:val="0"/>
      <w:marBottom w:val="0"/>
      <w:divBdr>
        <w:top w:val="none" w:sz="0" w:space="0" w:color="auto"/>
        <w:left w:val="none" w:sz="0" w:space="0" w:color="auto"/>
        <w:bottom w:val="none" w:sz="0" w:space="0" w:color="auto"/>
        <w:right w:val="none" w:sz="0" w:space="0" w:color="auto"/>
      </w:divBdr>
    </w:div>
    <w:div w:id="451824848">
      <w:bodyDiv w:val="1"/>
      <w:marLeft w:val="0"/>
      <w:marRight w:val="0"/>
      <w:marTop w:val="0"/>
      <w:marBottom w:val="0"/>
      <w:divBdr>
        <w:top w:val="none" w:sz="0" w:space="0" w:color="auto"/>
        <w:left w:val="none" w:sz="0" w:space="0" w:color="auto"/>
        <w:bottom w:val="none" w:sz="0" w:space="0" w:color="auto"/>
        <w:right w:val="none" w:sz="0" w:space="0" w:color="auto"/>
      </w:divBdr>
      <w:divsChild>
        <w:div w:id="1568955055">
          <w:marLeft w:val="0"/>
          <w:marRight w:val="0"/>
          <w:marTop w:val="0"/>
          <w:marBottom w:val="0"/>
          <w:divBdr>
            <w:top w:val="none" w:sz="0" w:space="0" w:color="auto"/>
            <w:left w:val="none" w:sz="0" w:space="0" w:color="auto"/>
            <w:bottom w:val="none" w:sz="0" w:space="0" w:color="auto"/>
            <w:right w:val="none" w:sz="0" w:space="0" w:color="auto"/>
          </w:divBdr>
          <w:divsChild>
            <w:div w:id="1057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298210">
      <w:bodyDiv w:val="1"/>
      <w:marLeft w:val="0"/>
      <w:marRight w:val="0"/>
      <w:marTop w:val="0"/>
      <w:marBottom w:val="0"/>
      <w:divBdr>
        <w:top w:val="none" w:sz="0" w:space="0" w:color="auto"/>
        <w:left w:val="none" w:sz="0" w:space="0" w:color="auto"/>
        <w:bottom w:val="none" w:sz="0" w:space="0" w:color="auto"/>
        <w:right w:val="none" w:sz="0" w:space="0" w:color="auto"/>
      </w:divBdr>
      <w:divsChild>
        <w:div w:id="572664579">
          <w:marLeft w:val="0"/>
          <w:marRight w:val="0"/>
          <w:marTop w:val="0"/>
          <w:marBottom w:val="0"/>
          <w:divBdr>
            <w:top w:val="none" w:sz="0" w:space="0" w:color="auto"/>
            <w:left w:val="none" w:sz="0" w:space="0" w:color="auto"/>
            <w:bottom w:val="none" w:sz="0" w:space="0" w:color="auto"/>
            <w:right w:val="none" w:sz="0" w:space="0" w:color="auto"/>
          </w:divBdr>
        </w:div>
      </w:divsChild>
    </w:div>
    <w:div w:id="694305232">
      <w:bodyDiv w:val="1"/>
      <w:marLeft w:val="0"/>
      <w:marRight w:val="0"/>
      <w:marTop w:val="0"/>
      <w:marBottom w:val="0"/>
      <w:divBdr>
        <w:top w:val="none" w:sz="0" w:space="0" w:color="auto"/>
        <w:left w:val="none" w:sz="0" w:space="0" w:color="auto"/>
        <w:bottom w:val="none" w:sz="0" w:space="0" w:color="auto"/>
        <w:right w:val="none" w:sz="0" w:space="0" w:color="auto"/>
      </w:divBdr>
    </w:div>
    <w:div w:id="1009409757">
      <w:bodyDiv w:val="1"/>
      <w:marLeft w:val="0"/>
      <w:marRight w:val="0"/>
      <w:marTop w:val="0"/>
      <w:marBottom w:val="0"/>
      <w:divBdr>
        <w:top w:val="none" w:sz="0" w:space="0" w:color="auto"/>
        <w:left w:val="none" w:sz="0" w:space="0" w:color="auto"/>
        <w:bottom w:val="none" w:sz="0" w:space="0" w:color="auto"/>
        <w:right w:val="none" w:sz="0" w:space="0" w:color="auto"/>
      </w:divBdr>
      <w:divsChild>
        <w:div w:id="402026926">
          <w:marLeft w:val="0"/>
          <w:marRight w:val="0"/>
          <w:marTop w:val="0"/>
          <w:marBottom w:val="0"/>
          <w:divBdr>
            <w:top w:val="none" w:sz="0" w:space="0" w:color="auto"/>
            <w:left w:val="none" w:sz="0" w:space="0" w:color="auto"/>
            <w:bottom w:val="none" w:sz="0" w:space="0" w:color="auto"/>
            <w:right w:val="none" w:sz="0" w:space="0" w:color="auto"/>
          </w:divBdr>
        </w:div>
      </w:divsChild>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
    <w:div w:id="1058674417">
      <w:bodyDiv w:val="1"/>
      <w:marLeft w:val="0"/>
      <w:marRight w:val="0"/>
      <w:marTop w:val="0"/>
      <w:marBottom w:val="0"/>
      <w:divBdr>
        <w:top w:val="none" w:sz="0" w:space="0" w:color="auto"/>
        <w:left w:val="none" w:sz="0" w:space="0" w:color="auto"/>
        <w:bottom w:val="none" w:sz="0" w:space="0" w:color="auto"/>
        <w:right w:val="none" w:sz="0" w:space="0" w:color="auto"/>
      </w:divBdr>
    </w:div>
    <w:div w:id="1062560658">
      <w:bodyDiv w:val="1"/>
      <w:marLeft w:val="0"/>
      <w:marRight w:val="0"/>
      <w:marTop w:val="0"/>
      <w:marBottom w:val="0"/>
      <w:divBdr>
        <w:top w:val="none" w:sz="0" w:space="0" w:color="auto"/>
        <w:left w:val="none" w:sz="0" w:space="0" w:color="auto"/>
        <w:bottom w:val="none" w:sz="0" w:space="0" w:color="auto"/>
        <w:right w:val="none" w:sz="0" w:space="0" w:color="auto"/>
      </w:divBdr>
      <w:divsChild>
        <w:div w:id="1104571705">
          <w:marLeft w:val="0"/>
          <w:marRight w:val="0"/>
          <w:marTop w:val="0"/>
          <w:marBottom w:val="0"/>
          <w:divBdr>
            <w:top w:val="none" w:sz="0" w:space="0" w:color="auto"/>
            <w:left w:val="none" w:sz="0" w:space="0" w:color="auto"/>
            <w:bottom w:val="none" w:sz="0" w:space="0" w:color="auto"/>
            <w:right w:val="none" w:sz="0" w:space="0" w:color="auto"/>
          </w:divBdr>
          <w:divsChild>
            <w:div w:id="16034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761390">
      <w:bodyDiv w:val="1"/>
      <w:marLeft w:val="0"/>
      <w:marRight w:val="0"/>
      <w:marTop w:val="0"/>
      <w:marBottom w:val="0"/>
      <w:divBdr>
        <w:top w:val="none" w:sz="0" w:space="0" w:color="auto"/>
        <w:left w:val="none" w:sz="0" w:space="0" w:color="auto"/>
        <w:bottom w:val="none" w:sz="0" w:space="0" w:color="auto"/>
        <w:right w:val="none" w:sz="0" w:space="0" w:color="auto"/>
      </w:divBdr>
      <w:divsChild>
        <w:div w:id="1261643123">
          <w:marLeft w:val="0"/>
          <w:marRight w:val="0"/>
          <w:marTop w:val="0"/>
          <w:marBottom w:val="0"/>
          <w:divBdr>
            <w:top w:val="none" w:sz="0" w:space="0" w:color="auto"/>
            <w:left w:val="none" w:sz="0" w:space="0" w:color="auto"/>
            <w:bottom w:val="none" w:sz="0" w:space="0" w:color="auto"/>
            <w:right w:val="none" w:sz="0" w:space="0" w:color="auto"/>
          </w:divBdr>
        </w:div>
      </w:divsChild>
    </w:div>
    <w:div w:id="1168785759">
      <w:bodyDiv w:val="1"/>
      <w:marLeft w:val="0"/>
      <w:marRight w:val="0"/>
      <w:marTop w:val="0"/>
      <w:marBottom w:val="0"/>
      <w:divBdr>
        <w:top w:val="none" w:sz="0" w:space="0" w:color="auto"/>
        <w:left w:val="none" w:sz="0" w:space="0" w:color="auto"/>
        <w:bottom w:val="none" w:sz="0" w:space="0" w:color="auto"/>
        <w:right w:val="none" w:sz="0" w:space="0" w:color="auto"/>
      </w:divBdr>
      <w:divsChild>
        <w:div w:id="65105211">
          <w:marLeft w:val="0"/>
          <w:marRight w:val="0"/>
          <w:marTop w:val="0"/>
          <w:marBottom w:val="0"/>
          <w:divBdr>
            <w:top w:val="none" w:sz="0" w:space="0" w:color="auto"/>
            <w:left w:val="none" w:sz="0" w:space="0" w:color="auto"/>
            <w:bottom w:val="none" w:sz="0" w:space="0" w:color="auto"/>
            <w:right w:val="none" w:sz="0" w:space="0" w:color="auto"/>
          </w:divBdr>
          <w:divsChild>
            <w:div w:id="275408957">
              <w:marLeft w:val="0"/>
              <w:marRight w:val="0"/>
              <w:marTop w:val="0"/>
              <w:marBottom w:val="0"/>
              <w:divBdr>
                <w:top w:val="none" w:sz="0" w:space="0" w:color="auto"/>
                <w:left w:val="none" w:sz="0" w:space="0" w:color="auto"/>
                <w:bottom w:val="none" w:sz="0" w:space="0" w:color="auto"/>
                <w:right w:val="none" w:sz="0" w:space="0" w:color="auto"/>
              </w:divBdr>
            </w:div>
          </w:divsChild>
        </w:div>
        <w:div w:id="1084304369">
          <w:marLeft w:val="0"/>
          <w:marRight w:val="0"/>
          <w:marTop w:val="0"/>
          <w:marBottom w:val="0"/>
          <w:divBdr>
            <w:top w:val="none" w:sz="0" w:space="0" w:color="auto"/>
            <w:left w:val="none" w:sz="0" w:space="0" w:color="auto"/>
            <w:bottom w:val="none" w:sz="0" w:space="0" w:color="auto"/>
            <w:right w:val="none" w:sz="0" w:space="0" w:color="auto"/>
          </w:divBdr>
          <w:divsChild>
            <w:div w:id="663775401">
              <w:marLeft w:val="0"/>
              <w:marRight w:val="0"/>
              <w:marTop w:val="0"/>
              <w:marBottom w:val="0"/>
              <w:divBdr>
                <w:top w:val="none" w:sz="0" w:space="0" w:color="auto"/>
                <w:left w:val="none" w:sz="0" w:space="0" w:color="auto"/>
                <w:bottom w:val="none" w:sz="0" w:space="0" w:color="auto"/>
                <w:right w:val="none" w:sz="0" w:space="0" w:color="auto"/>
              </w:divBdr>
            </w:div>
          </w:divsChild>
        </w:div>
        <w:div w:id="1020398614">
          <w:marLeft w:val="0"/>
          <w:marRight w:val="0"/>
          <w:marTop w:val="0"/>
          <w:marBottom w:val="0"/>
          <w:divBdr>
            <w:top w:val="none" w:sz="0" w:space="0" w:color="auto"/>
            <w:left w:val="none" w:sz="0" w:space="0" w:color="auto"/>
            <w:bottom w:val="none" w:sz="0" w:space="0" w:color="auto"/>
            <w:right w:val="none" w:sz="0" w:space="0" w:color="auto"/>
          </w:divBdr>
          <w:divsChild>
            <w:div w:id="123825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692340603">
      <w:bodyDiv w:val="1"/>
      <w:marLeft w:val="0"/>
      <w:marRight w:val="0"/>
      <w:marTop w:val="0"/>
      <w:marBottom w:val="0"/>
      <w:divBdr>
        <w:top w:val="none" w:sz="0" w:space="0" w:color="auto"/>
        <w:left w:val="none" w:sz="0" w:space="0" w:color="auto"/>
        <w:bottom w:val="none" w:sz="0" w:space="0" w:color="auto"/>
        <w:right w:val="none" w:sz="0" w:space="0" w:color="auto"/>
      </w:divBdr>
      <w:divsChild>
        <w:div w:id="460391210">
          <w:marLeft w:val="0"/>
          <w:marRight w:val="0"/>
          <w:marTop w:val="0"/>
          <w:marBottom w:val="0"/>
          <w:divBdr>
            <w:top w:val="none" w:sz="0" w:space="0" w:color="auto"/>
            <w:left w:val="none" w:sz="0" w:space="0" w:color="auto"/>
            <w:bottom w:val="none" w:sz="0" w:space="0" w:color="auto"/>
            <w:right w:val="none" w:sz="0" w:space="0" w:color="auto"/>
          </w:divBdr>
        </w:div>
      </w:divsChild>
    </w:div>
    <w:div w:id="1751612152">
      <w:bodyDiv w:val="1"/>
      <w:marLeft w:val="0"/>
      <w:marRight w:val="0"/>
      <w:marTop w:val="0"/>
      <w:marBottom w:val="0"/>
      <w:divBdr>
        <w:top w:val="none" w:sz="0" w:space="0" w:color="auto"/>
        <w:left w:val="none" w:sz="0" w:space="0" w:color="auto"/>
        <w:bottom w:val="none" w:sz="0" w:space="0" w:color="auto"/>
        <w:right w:val="none" w:sz="0" w:space="0" w:color="auto"/>
      </w:divBdr>
      <w:divsChild>
        <w:div w:id="258373746">
          <w:marLeft w:val="0"/>
          <w:marRight w:val="0"/>
          <w:marTop w:val="0"/>
          <w:marBottom w:val="0"/>
          <w:divBdr>
            <w:top w:val="none" w:sz="0" w:space="0" w:color="auto"/>
            <w:left w:val="none" w:sz="0" w:space="0" w:color="auto"/>
            <w:bottom w:val="none" w:sz="0" w:space="0" w:color="auto"/>
            <w:right w:val="none" w:sz="0" w:space="0" w:color="auto"/>
          </w:divBdr>
        </w:div>
      </w:divsChild>
    </w:div>
    <w:div w:id="1773889185">
      <w:bodyDiv w:val="1"/>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505976520">
              <w:marLeft w:val="0"/>
              <w:marRight w:val="0"/>
              <w:marTop w:val="0"/>
              <w:marBottom w:val="0"/>
              <w:divBdr>
                <w:top w:val="none" w:sz="0" w:space="0" w:color="auto"/>
                <w:left w:val="none" w:sz="0" w:space="0" w:color="auto"/>
                <w:bottom w:val="none" w:sz="0" w:space="0" w:color="auto"/>
                <w:right w:val="none" w:sz="0" w:space="0" w:color="auto"/>
              </w:divBdr>
            </w:div>
          </w:divsChild>
        </w:div>
        <w:div w:id="1016813257">
          <w:marLeft w:val="0"/>
          <w:marRight w:val="0"/>
          <w:marTop w:val="0"/>
          <w:marBottom w:val="0"/>
          <w:divBdr>
            <w:top w:val="none" w:sz="0" w:space="0" w:color="auto"/>
            <w:left w:val="none" w:sz="0" w:space="0" w:color="auto"/>
            <w:bottom w:val="none" w:sz="0" w:space="0" w:color="auto"/>
            <w:right w:val="none" w:sz="0" w:space="0" w:color="auto"/>
          </w:divBdr>
          <w:divsChild>
            <w:div w:id="1004749577">
              <w:marLeft w:val="0"/>
              <w:marRight w:val="0"/>
              <w:marTop w:val="0"/>
              <w:marBottom w:val="0"/>
              <w:divBdr>
                <w:top w:val="none" w:sz="0" w:space="0" w:color="auto"/>
                <w:left w:val="none" w:sz="0" w:space="0" w:color="auto"/>
                <w:bottom w:val="none" w:sz="0" w:space="0" w:color="auto"/>
                <w:right w:val="none" w:sz="0" w:space="0" w:color="auto"/>
              </w:divBdr>
            </w:div>
          </w:divsChild>
        </w:div>
        <w:div w:id="1591154796">
          <w:marLeft w:val="0"/>
          <w:marRight w:val="0"/>
          <w:marTop w:val="0"/>
          <w:marBottom w:val="0"/>
          <w:divBdr>
            <w:top w:val="none" w:sz="0" w:space="0" w:color="auto"/>
            <w:left w:val="none" w:sz="0" w:space="0" w:color="auto"/>
            <w:bottom w:val="none" w:sz="0" w:space="0" w:color="auto"/>
            <w:right w:val="none" w:sz="0" w:space="0" w:color="auto"/>
          </w:divBdr>
          <w:divsChild>
            <w:div w:id="49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 w:id="2080249352">
      <w:bodyDiv w:val="1"/>
      <w:marLeft w:val="0"/>
      <w:marRight w:val="0"/>
      <w:marTop w:val="0"/>
      <w:marBottom w:val="0"/>
      <w:divBdr>
        <w:top w:val="none" w:sz="0" w:space="0" w:color="auto"/>
        <w:left w:val="none" w:sz="0" w:space="0" w:color="auto"/>
        <w:bottom w:val="none" w:sz="0" w:space="0" w:color="auto"/>
        <w:right w:val="none" w:sz="0" w:space="0" w:color="auto"/>
      </w:divBdr>
      <w:divsChild>
        <w:div w:id="1405224226">
          <w:marLeft w:val="0"/>
          <w:marRight w:val="0"/>
          <w:marTop w:val="0"/>
          <w:marBottom w:val="0"/>
          <w:divBdr>
            <w:top w:val="none" w:sz="0" w:space="0" w:color="auto"/>
            <w:left w:val="none" w:sz="0" w:space="0" w:color="auto"/>
            <w:bottom w:val="none" w:sz="0" w:space="0" w:color="auto"/>
            <w:right w:val="none" w:sz="0" w:space="0" w:color="auto"/>
          </w:divBdr>
          <w:divsChild>
            <w:div w:id="2126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250</TotalTime>
  <Pages>33</Pages>
  <Words>6965</Words>
  <Characters>39704</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 Lotf</cp:lastModifiedBy>
  <cp:revision>5</cp:revision>
  <dcterms:created xsi:type="dcterms:W3CDTF">2026-06-14T10:26:00Z</dcterms:created>
  <dcterms:modified xsi:type="dcterms:W3CDTF">2026-06-15T11:42:00Z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