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4F167F98" w14:textId="77777777" w:rsidR="00D769B9" w:rsidRPr="00D769B9" w:rsidRDefault="00D769B9" w:rsidP="00D769B9"/>
    <w:p w14:paraId="5DF9EC02" w14:textId="7B4DCA9F" w:rsidR="00D769B9" w:rsidRPr="00D769B9" w:rsidRDefault="00D769B9" w:rsidP="00D769B9">
      <w:pPr>
        <w:rPr>
          <w:b/>
          <w:bCs/>
          <w:sz w:val="32"/>
          <w:szCs w:val="32"/>
        </w:rPr>
      </w:pPr>
      <w:r>
        <w:rPr>
          <w:b/>
          <w:bCs/>
          <w:sz w:val="30"/>
          <w:szCs w:val="30"/>
        </w:rPr>
        <w:t xml:space="preserve">                </w:t>
      </w:r>
      <w:r w:rsidRPr="00D769B9">
        <w:rPr>
          <w:b/>
          <w:bCs/>
          <w:sz w:val="32"/>
          <w:szCs w:val="32"/>
        </w:rPr>
        <w:t>Mental Health Sentiment &amp; Emotional State Detection</w:t>
      </w:r>
    </w:p>
    <w:p w14:paraId="57DFDF91" w14:textId="18E50A2D" w:rsidR="00D769B9" w:rsidRPr="00D769B9" w:rsidRDefault="00D769B9" w:rsidP="00D769B9">
      <w:pPr>
        <w:rPr>
          <w:b/>
          <w:bCs/>
          <w:sz w:val="32"/>
          <w:szCs w:val="32"/>
        </w:rPr>
      </w:pPr>
      <w:r w:rsidRPr="00D769B9">
        <w:rPr>
          <w:b/>
          <w:bCs/>
          <w:sz w:val="32"/>
          <w:szCs w:val="32"/>
        </w:rPr>
        <w:t xml:space="preserve">                                  Using Natural Language Processing</w:t>
      </w:r>
    </w:p>
    <w:p w14:paraId="4290AB85" w14:textId="77777777" w:rsidR="00D769B9" w:rsidRPr="00D71A79" w:rsidRDefault="00D769B9" w:rsidP="00D769B9">
      <w:pPr>
        <w:rPr>
          <w:b/>
          <w:bCs/>
          <w:szCs w:val="28"/>
        </w:rPr>
      </w:pPr>
    </w:p>
    <w:p w14:paraId="4310F218" w14:textId="77777777" w:rsidR="00D769B9" w:rsidRDefault="00D769B9" w:rsidP="00D769B9">
      <w:pPr>
        <w:spacing w:after="376" w:line="249" w:lineRule="auto"/>
        <w:ind w:right="1366" w:firstLine="4"/>
        <w:jc w:val="center"/>
      </w:pPr>
      <w:r>
        <w:rPr>
          <w:sz w:val="32"/>
        </w:rPr>
        <w:t xml:space="preserve">             Prepared By</w:t>
      </w:r>
      <w:r>
        <w:rPr>
          <w:sz w:val="40"/>
        </w:rPr>
        <w:t xml:space="preserve"> </w:t>
      </w:r>
    </w:p>
    <w:p w14:paraId="7C246851" w14:textId="317D7FC6" w:rsidR="00D769B9" w:rsidRDefault="00D769B9" w:rsidP="00D769B9">
      <w:pPr>
        <w:spacing w:after="252"/>
        <w:ind w:left="437" w:firstLine="0"/>
      </w:pPr>
      <w:r>
        <w:rPr>
          <w:bCs/>
          <w:sz w:val="32"/>
          <w:szCs w:val="32"/>
        </w:rPr>
        <w:t xml:space="preserve"> </w:t>
      </w:r>
      <w:r w:rsidRPr="00AA559B">
        <w:rPr>
          <w:bCs/>
          <w:sz w:val="32"/>
          <w:szCs w:val="32"/>
        </w:rPr>
        <w:t>Name</w:t>
      </w:r>
      <w:r>
        <w:rPr>
          <w:bCs/>
          <w:sz w:val="32"/>
          <w:szCs w:val="32"/>
        </w:rPr>
        <w:t>: Radwan Haj Masoud</w:t>
      </w:r>
      <w:r w:rsidRPr="00AA559B">
        <w:rPr>
          <w:bCs/>
          <w:sz w:val="32"/>
          <w:szCs w:val="32"/>
        </w:rPr>
        <w:tab/>
      </w:r>
      <w:r w:rsidRPr="00AA559B">
        <w:rPr>
          <w:bCs/>
          <w:sz w:val="32"/>
          <w:szCs w:val="32"/>
        </w:rPr>
        <w:tab/>
      </w:r>
      <w:r>
        <w:rPr>
          <w:bCs/>
          <w:sz w:val="32"/>
          <w:szCs w:val="32"/>
        </w:rPr>
        <w:t xml:space="preserve">                   </w:t>
      </w:r>
      <w:r w:rsidRPr="00AA559B">
        <w:rPr>
          <w:bCs/>
          <w:sz w:val="32"/>
          <w:szCs w:val="32"/>
        </w:rPr>
        <w:t>ID No</w:t>
      </w:r>
      <w:r>
        <w:rPr>
          <w:bCs/>
          <w:sz w:val="32"/>
          <w:szCs w:val="32"/>
        </w:rPr>
        <w:t>.:</w:t>
      </w:r>
      <w:r w:rsidRPr="00F20A3F">
        <w:rPr>
          <w:rFonts w:ascii="Montserrat" w:hAnsi="Montserrat"/>
          <w:b/>
          <w:bCs/>
          <w:i/>
          <w:iCs/>
          <w:color w:val="252422"/>
          <w:sz w:val="41"/>
          <w:szCs w:val="41"/>
        </w:rPr>
        <w:t xml:space="preserve"> </w:t>
      </w:r>
      <w:hyperlink r:id="rId11" w:history="1">
        <w:r w:rsidRPr="00F20A3F">
          <w:rPr>
            <w:rStyle w:val="Hyperlink"/>
            <w:bCs/>
            <w:sz w:val="32"/>
            <w:szCs w:val="32"/>
          </w:rPr>
          <w:t>253000985</w:t>
        </w:r>
      </w:hyperlink>
    </w:p>
    <w:p w14:paraId="09FFFDC3" w14:textId="77777777" w:rsidR="00D769B9" w:rsidRPr="00D71A79" w:rsidRDefault="00D769B9" w:rsidP="00D769B9">
      <w:pPr>
        <w:spacing w:after="252"/>
        <w:ind w:left="437" w:firstLine="0"/>
        <w:rPr>
          <w:b/>
          <w:bCs/>
          <w:sz w:val="32"/>
          <w:szCs w:val="32"/>
        </w:rPr>
      </w:pPr>
    </w:p>
    <w:p w14:paraId="1BC2F752" w14:textId="77777777" w:rsidR="00D769B9" w:rsidRPr="00AA559B" w:rsidRDefault="00D769B9" w:rsidP="00D769B9">
      <w:pPr>
        <w:spacing w:after="424" w:line="249" w:lineRule="auto"/>
        <w:ind w:right="94" w:firstLine="4"/>
        <w:jc w:val="center"/>
        <w:rPr>
          <w:sz w:val="32"/>
          <w:szCs w:val="32"/>
        </w:rPr>
      </w:pPr>
      <w:r w:rsidRPr="00AA559B">
        <w:rPr>
          <w:sz w:val="32"/>
          <w:szCs w:val="32"/>
        </w:rPr>
        <w:t xml:space="preserve">Submitted in fulfillment of the requirements for the degree Master </w:t>
      </w:r>
      <w:r>
        <w:rPr>
          <w:sz w:val="32"/>
          <w:szCs w:val="32"/>
        </w:rPr>
        <w:t xml:space="preserve">        </w:t>
      </w:r>
      <w:r w:rsidRPr="00AA559B">
        <w:rPr>
          <w:sz w:val="32"/>
          <w:szCs w:val="32"/>
        </w:rPr>
        <w:t>of Science in Artificial Intelligence</w:t>
      </w:r>
    </w:p>
    <w:p w14:paraId="2196BD10" w14:textId="77777777" w:rsidR="00D769B9" w:rsidRPr="00AA559B" w:rsidRDefault="00D769B9" w:rsidP="00D769B9">
      <w:pPr>
        <w:spacing w:after="424" w:line="249" w:lineRule="auto"/>
        <w:ind w:right="94" w:firstLine="4"/>
        <w:jc w:val="center"/>
        <w:rPr>
          <w:sz w:val="32"/>
          <w:szCs w:val="32"/>
        </w:rPr>
      </w:pPr>
      <w:r w:rsidRPr="00AA559B">
        <w:rPr>
          <w:sz w:val="32"/>
          <w:szCs w:val="32"/>
        </w:rPr>
        <w:t>At</w:t>
      </w:r>
    </w:p>
    <w:p w14:paraId="2EDFD219" w14:textId="38083177" w:rsidR="00D769B9" w:rsidRPr="00AA559B" w:rsidRDefault="00D769B9" w:rsidP="00D769B9">
      <w:pPr>
        <w:spacing w:after="0" w:line="360" w:lineRule="auto"/>
        <w:ind w:right="94" w:firstLine="4"/>
        <w:jc w:val="center"/>
        <w:rPr>
          <w:sz w:val="32"/>
          <w:szCs w:val="32"/>
        </w:rPr>
      </w:pPr>
      <w:r w:rsidRPr="00AA559B">
        <w:rPr>
          <w:sz w:val="32"/>
          <w:szCs w:val="32"/>
        </w:rPr>
        <w:t>College of Informatics</w:t>
      </w:r>
    </w:p>
    <w:p w14:paraId="5B8BE744" w14:textId="77777777" w:rsidR="00D769B9" w:rsidRPr="00AA559B" w:rsidRDefault="00D769B9" w:rsidP="00D769B9">
      <w:pPr>
        <w:spacing w:after="0" w:line="360" w:lineRule="auto"/>
        <w:ind w:right="94" w:firstLine="4"/>
        <w:jc w:val="center"/>
        <w:rPr>
          <w:sz w:val="32"/>
          <w:szCs w:val="32"/>
        </w:rPr>
      </w:pPr>
      <w:r w:rsidRPr="00AA559B">
        <w:rPr>
          <w:sz w:val="32"/>
          <w:szCs w:val="32"/>
        </w:rPr>
        <w:t>Midocean University</w:t>
      </w:r>
    </w:p>
    <w:p w14:paraId="213401E8" w14:textId="77777777" w:rsidR="00D769B9" w:rsidRPr="00AA559B" w:rsidRDefault="00D769B9" w:rsidP="00D769B9">
      <w:pPr>
        <w:spacing w:after="424" w:line="249" w:lineRule="auto"/>
        <w:ind w:right="94" w:firstLine="4"/>
        <w:jc w:val="center"/>
        <w:rPr>
          <w:sz w:val="32"/>
          <w:szCs w:val="32"/>
        </w:rPr>
      </w:pPr>
      <w:r w:rsidRPr="00AA559B">
        <w:rPr>
          <w:sz w:val="32"/>
          <w:szCs w:val="32"/>
        </w:rPr>
        <w:t>UAE</w:t>
      </w:r>
    </w:p>
    <w:p w14:paraId="6339F1D4" w14:textId="77777777" w:rsidR="00D769B9" w:rsidRDefault="00D769B9" w:rsidP="00D769B9">
      <w:pPr>
        <w:spacing w:after="235" w:line="249" w:lineRule="auto"/>
        <w:ind w:right="1367" w:firstLine="4"/>
        <w:jc w:val="center"/>
        <w:rPr>
          <w:sz w:val="32"/>
          <w:szCs w:val="32"/>
        </w:rPr>
      </w:pPr>
      <w:r w:rsidRPr="00AA559B">
        <w:rPr>
          <w:sz w:val="32"/>
          <w:szCs w:val="32"/>
        </w:rPr>
        <w:t xml:space="preserve">Supervisor Name: </w:t>
      </w:r>
      <w:r>
        <w:rPr>
          <w:sz w:val="32"/>
          <w:szCs w:val="32"/>
        </w:rPr>
        <w:t>Dr. Amjad Qatish</w:t>
      </w:r>
    </w:p>
    <w:p w14:paraId="40FF35F8" w14:textId="77777777" w:rsidR="00D769B9" w:rsidRDefault="00D769B9" w:rsidP="00D769B9">
      <w:pPr>
        <w:spacing w:after="235" w:line="249" w:lineRule="auto"/>
        <w:ind w:right="1367" w:firstLine="4"/>
        <w:jc w:val="center"/>
        <w:rPr>
          <w:sz w:val="32"/>
          <w:szCs w:val="32"/>
        </w:rPr>
      </w:pPr>
      <w:r>
        <w:rPr>
          <w:sz w:val="32"/>
          <w:szCs w:val="32"/>
        </w:rPr>
        <w:t>Collage of Informatics, Midocean University, Comoros</w:t>
      </w:r>
    </w:p>
    <w:p w14:paraId="19C650C6" w14:textId="77777777" w:rsidR="00D769B9" w:rsidRPr="00AA559B" w:rsidRDefault="00D769B9" w:rsidP="00D769B9">
      <w:pPr>
        <w:spacing w:after="235" w:line="249" w:lineRule="auto"/>
        <w:ind w:right="1367" w:firstLine="4"/>
        <w:jc w:val="center"/>
        <w:rPr>
          <w:sz w:val="32"/>
          <w:szCs w:val="32"/>
          <w:lang w:bidi="ar-EG"/>
        </w:rPr>
      </w:pPr>
      <w:r>
        <w:rPr>
          <w:sz w:val="32"/>
          <w:szCs w:val="32"/>
        </w:rPr>
        <w:t>Email:</w:t>
      </w:r>
      <w:r w:rsidRPr="00F20A3F">
        <w:rPr>
          <w:rFonts w:ascii="Segoe UI" w:hAnsi="Segoe UI" w:cs="Segoe UI"/>
          <w:color w:val="242424"/>
          <w:sz w:val="21"/>
          <w:szCs w:val="21"/>
          <w:shd w:val="clear" w:color="auto" w:fill="F5F5F5"/>
        </w:rPr>
        <w:t xml:space="preserve"> </w:t>
      </w:r>
      <w:r w:rsidRPr="00F20A3F">
        <w:rPr>
          <w:sz w:val="32"/>
          <w:szCs w:val="32"/>
        </w:rPr>
        <w:t>253000985@st.midocean.edu.km</w:t>
      </w:r>
    </w:p>
    <w:p w14:paraId="50DEEEF3" w14:textId="77777777" w:rsidR="000B518F" w:rsidRDefault="003C51FB">
      <w:pPr>
        <w:spacing w:after="0" w:line="259" w:lineRule="auto"/>
        <w:ind w:left="473" w:firstLine="0"/>
        <w:jc w:val="center"/>
      </w:pPr>
      <w:r>
        <w:rPr>
          <w:sz w:val="32"/>
        </w:rPr>
        <w:t xml:space="preserve"> </w:t>
      </w:r>
    </w:p>
    <w:p w14:paraId="1381B613" w14:textId="77777777" w:rsidR="00344B96" w:rsidRDefault="00344B96">
      <w:pPr>
        <w:spacing w:after="160" w:line="259" w:lineRule="auto"/>
        <w:ind w:left="0" w:firstLine="0"/>
        <w:jc w:val="left"/>
        <w:rPr>
          <w:sz w:val="32"/>
        </w:rPr>
      </w:pPr>
      <w:r>
        <w:rPr>
          <w:sz w:val="32"/>
        </w:rPr>
        <w:br w:type="page"/>
      </w:r>
    </w:p>
    <w:p w14:paraId="7232A98D" w14:textId="77777777" w:rsidR="000B518F" w:rsidRDefault="003C51FB" w:rsidP="00AA559B">
      <w:pPr>
        <w:pStyle w:val="Heading2"/>
        <w:spacing w:after="166"/>
        <w:ind w:left="0" w:firstLine="0"/>
      </w:pPr>
      <w:r>
        <w:lastRenderedPageBreak/>
        <w:t xml:space="preserve">Acknowledgements </w:t>
      </w:r>
    </w:p>
    <w:p w14:paraId="1C9F7E56" w14:textId="77777777" w:rsidR="000B518F" w:rsidRDefault="003C51FB">
      <w:pPr>
        <w:spacing w:after="301" w:line="259" w:lineRule="auto"/>
        <w:ind w:left="0" w:firstLine="0"/>
        <w:jc w:val="left"/>
      </w:pPr>
      <w:r>
        <w:rPr>
          <w:sz w:val="32"/>
        </w:rPr>
        <w:t xml:space="preserve"> </w:t>
      </w:r>
    </w:p>
    <w:p w14:paraId="2DBE6350" w14:textId="77777777" w:rsidR="000B518F" w:rsidRDefault="003C51FB" w:rsidP="00344B96">
      <w:pPr>
        <w:spacing w:after="33" w:line="475" w:lineRule="auto"/>
        <w:ind w:left="-5" w:right="4"/>
      </w:pPr>
      <w:r>
        <w:t xml:space="preserve">Special thanks to Dr. </w:t>
      </w:r>
      <w:r w:rsidR="00344B96">
        <w:t>.</w:t>
      </w:r>
    </w:p>
    <w:p w14:paraId="7BF4C522" w14:textId="77777777" w:rsidR="000B518F" w:rsidRDefault="003C51FB">
      <w:pPr>
        <w:spacing w:after="0" w:line="259" w:lineRule="auto"/>
        <w:ind w:left="0" w:firstLine="0"/>
        <w:jc w:val="left"/>
      </w:pPr>
      <w:r>
        <w:rPr>
          <w:sz w:val="32"/>
        </w:rPr>
        <w:t xml:space="preserve"> </w:t>
      </w:r>
    </w:p>
    <w:p w14:paraId="783B97B8" w14:textId="77777777" w:rsidR="000B518F" w:rsidRDefault="003C51FB">
      <w:pPr>
        <w:spacing w:after="0" w:line="259" w:lineRule="auto"/>
        <w:ind w:left="0" w:firstLine="0"/>
        <w:jc w:val="left"/>
      </w:pPr>
      <w:r>
        <w:rPr>
          <w:sz w:val="32"/>
        </w:rPr>
        <w:t xml:space="preserve"> </w:t>
      </w:r>
    </w:p>
    <w:p w14:paraId="21385D1D" w14:textId="77777777" w:rsidR="000B518F" w:rsidRDefault="003C51FB">
      <w:pPr>
        <w:spacing w:after="0" w:line="259" w:lineRule="auto"/>
        <w:ind w:left="0" w:firstLine="0"/>
        <w:jc w:val="left"/>
      </w:pPr>
      <w:r>
        <w:rPr>
          <w:sz w:val="32"/>
        </w:rPr>
        <w:t xml:space="preserve"> </w:t>
      </w:r>
    </w:p>
    <w:p w14:paraId="0A58F156" w14:textId="77777777" w:rsidR="000B518F" w:rsidRDefault="003C51FB">
      <w:pPr>
        <w:spacing w:after="0" w:line="259" w:lineRule="auto"/>
        <w:ind w:left="0" w:firstLine="0"/>
        <w:jc w:val="left"/>
      </w:pPr>
      <w:r>
        <w:rPr>
          <w:sz w:val="32"/>
        </w:rPr>
        <w:t xml:space="preserve"> </w:t>
      </w:r>
    </w:p>
    <w:p w14:paraId="112F34E1" w14:textId="77777777" w:rsidR="000B518F" w:rsidRDefault="003C51FB">
      <w:pPr>
        <w:spacing w:after="0" w:line="259" w:lineRule="auto"/>
        <w:ind w:left="0" w:firstLine="0"/>
        <w:jc w:val="left"/>
      </w:pPr>
      <w:r>
        <w:rPr>
          <w:sz w:val="32"/>
        </w:rPr>
        <w:t xml:space="preserve"> </w:t>
      </w:r>
    </w:p>
    <w:p w14:paraId="5B0C5DE6" w14:textId="77777777" w:rsidR="000B518F" w:rsidRDefault="003C51FB">
      <w:pPr>
        <w:spacing w:after="0" w:line="259" w:lineRule="auto"/>
        <w:ind w:left="0" w:firstLine="0"/>
        <w:jc w:val="left"/>
      </w:pPr>
      <w:r>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47D992E4" w14:textId="77777777" w:rsidR="000B518F" w:rsidRDefault="003C51FB">
      <w:pPr>
        <w:spacing w:after="0" w:line="259" w:lineRule="auto"/>
        <w:ind w:left="0" w:firstLine="0"/>
        <w:jc w:val="left"/>
      </w:pPr>
      <w:r>
        <w:rPr>
          <w:sz w:val="32"/>
        </w:rPr>
        <w:t xml:space="preserve"> </w:t>
      </w:r>
    </w:p>
    <w:p w14:paraId="00E50AED" w14:textId="77777777" w:rsidR="000B518F" w:rsidRDefault="003C51FB">
      <w:pPr>
        <w:spacing w:after="0" w:line="259" w:lineRule="auto"/>
        <w:ind w:left="0" w:firstLine="0"/>
        <w:jc w:val="left"/>
      </w:pPr>
      <w:r>
        <w:rPr>
          <w:sz w:val="32"/>
        </w:rPr>
        <w:t xml:space="preserve"> </w:t>
      </w:r>
    </w:p>
    <w:p w14:paraId="6DE0CE42" w14:textId="77777777" w:rsidR="000B518F" w:rsidRDefault="003C51FB">
      <w:pPr>
        <w:spacing w:after="0" w:line="259" w:lineRule="auto"/>
        <w:ind w:left="0" w:firstLine="0"/>
        <w:jc w:val="left"/>
      </w:pPr>
      <w:r>
        <w:rPr>
          <w:sz w:val="32"/>
        </w:rPr>
        <w:t xml:space="preserve"> </w:t>
      </w:r>
    </w:p>
    <w:p w14:paraId="6455A19A" w14:textId="77777777" w:rsidR="000B518F" w:rsidRDefault="003C51FB">
      <w:pPr>
        <w:spacing w:after="0" w:line="259" w:lineRule="auto"/>
        <w:ind w:left="0" w:firstLine="0"/>
        <w:jc w:val="left"/>
      </w:pPr>
      <w:r>
        <w:rPr>
          <w:sz w:val="32"/>
        </w:rPr>
        <w:t xml:space="preserve"> </w:t>
      </w:r>
    </w:p>
    <w:p w14:paraId="44257E6A" w14:textId="77777777" w:rsidR="000B518F" w:rsidRDefault="003C51FB">
      <w:pPr>
        <w:spacing w:after="0" w:line="259" w:lineRule="auto"/>
        <w:ind w:left="0" w:firstLine="0"/>
        <w:jc w:val="left"/>
      </w:pPr>
      <w:r>
        <w:rPr>
          <w:sz w:val="32"/>
        </w:rPr>
        <w:t xml:space="preserve"> </w:t>
      </w:r>
    </w:p>
    <w:p w14:paraId="6D6F90CE" w14:textId="77777777" w:rsidR="000B518F" w:rsidRDefault="003C51FB">
      <w:pPr>
        <w:spacing w:after="0" w:line="259" w:lineRule="auto"/>
        <w:ind w:left="0" w:firstLine="0"/>
        <w:jc w:val="left"/>
      </w:pPr>
      <w:r>
        <w:rPr>
          <w:sz w:val="32"/>
        </w:rPr>
        <w:t xml:space="preserve"> </w:t>
      </w:r>
    </w:p>
    <w:p w14:paraId="6C13290B" w14:textId="77777777" w:rsidR="000B518F" w:rsidRDefault="003C51FB">
      <w:pPr>
        <w:spacing w:after="0" w:line="259" w:lineRule="auto"/>
        <w:ind w:left="0" w:firstLine="0"/>
        <w:jc w:val="left"/>
      </w:pPr>
      <w:r>
        <w:rPr>
          <w:sz w:val="32"/>
        </w:rPr>
        <w:t xml:space="preserve"> </w:t>
      </w:r>
    </w:p>
    <w:p w14:paraId="361A6EBA" w14:textId="77777777" w:rsidR="000B518F" w:rsidRDefault="003C51FB">
      <w:pPr>
        <w:spacing w:after="0" w:line="259" w:lineRule="auto"/>
        <w:ind w:left="0" w:firstLine="0"/>
        <w:jc w:val="left"/>
      </w:pPr>
      <w:r>
        <w:rPr>
          <w:sz w:val="32"/>
        </w:rPr>
        <w:t xml:space="preserve"> </w:t>
      </w:r>
    </w:p>
    <w:p w14:paraId="2F16A66B" w14:textId="77777777" w:rsidR="000B518F" w:rsidRDefault="003C51FB">
      <w:pPr>
        <w:spacing w:after="0" w:line="259" w:lineRule="auto"/>
        <w:ind w:left="0" w:firstLine="0"/>
        <w:jc w:val="left"/>
      </w:pPr>
      <w:r>
        <w:rPr>
          <w:sz w:val="32"/>
        </w:rPr>
        <w:t xml:space="preserve"> </w:t>
      </w:r>
    </w:p>
    <w:p w14:paraId="12FB3057" w14:textId="77777777" w:rsidR="000B518F" w:rsidRDefault="003C51FB">
      <w:pPr>
        <w:spacing w:after="0" w:line="259" w:lineRule="auto"/>
        <w:ind w:left="0" w:firstLine="0"/>
        <w:jc w:val="left"/>
      </w:pPr>
      <w:r>
        <w:rPr>
          <w:sz w:val="32"/>
        </w:rPr>
        <w:t xml:space="preserve"> </w:t>
      </w:r>
    </w:p>
    <w:p w14:paraId="497A286F" w14:textId="77777777" w:rsidR="00344B96" w:rsidRDefault="003C51FB">
      <w:pPr>
        <w:spacing w:after="0" w:line="259" w:lineRule="auto"/>
        <w:ind w:left="0" w:firstLine="0"/>
        <w:jc w:val="left"/>
        <w:rPr>
          <w:sz w:val="32"/>
        </w:rPr>
      </w:pPr>
      <w:r>
        <w:rPr>
          <w:sz w:val="32"/>
        </w:rPr>
        <w:t xml:space="preserve"> </w:t>
      </w:r>
    </w:p>
    <w:p w14:paraId="6E6E1851" w14:textId="77777777" w:rsidR="00344B96" w:rsidRDefault="00344B96">
      <w:pPr>
        <w:spacing w:after="160" w:line="259" w:lineRule="auto"/>
        <w:ind w:left="0" w:firstLine="0"/>
        <w:jc w:val="left"/>
        <w:rPr>
          <w:sz w:val="32"/>
        </w:rPr>
      </w:pPr>
      <w:r>
        <w:rPr>
          <w:sz w:val="32"/>
        </w:rPr>
        <w:br w:type="page"/>
      </w:r>
    </w:p>
    <w:p w14:paraId="10A7CE25" w14:textId="77777777" w:rsidR="000B518F" w:rsidRDefault="000B518F">
      <w:pPr>
        <w:spacing w:after="0" w:line="259" w:lineRule="auto"/>
        <w:ind w:left="0" w:firstLine="0"/>
        <w:jc w:val="left"/>
      </w:pPr>
    </w:p>
    <w:p w14:paraId="109C1884" w14:textId="77777777" w:rsidR="000B518F" w:rsidRDefault="003C51FB">
      <w:pPr>
        <w:pStyle w:val="Heading2"/>
        <w:spacing w:after="310"/>
        <w:ind w:left="-5"/>
      </w:pPr>
      <w:r>
        <w:t xml:space="preserve">Abstract </w:t>
      </w:r>
    </w:p>
    <w:p w14:paraId="567D5E72" w14:textId="77777777" w:rsidR="00010059" w:rsidRPr="00010059" w:rsidRDefault="00010059" w:rsidP="00010059"/>
    <w:p w14:paraId="7AE93FE1" w14:textId="77777777" w:rsidR="000B518F" w:rsidRDefault="003C51FB">
      <w:pPr>
        <w:pStyle w:val="Heading2"/>
        <w:spacing w:after="162"/>
        <w:ind w:left="-5"/>
      </w:pPr>
      <w:r>
        <w:t xml:space="preserve">List of Publications </w:t>
      </w:r>
    </w:p>
    <w:p w14:paraId="73439965" w14:textId="0A01FB1A" w:rsidR="000B518F" w:rsidRDefault="000B518F">
      <w:pPr>
        <w:spacing w:after="18" w:line="259" w:lineRule="auto"/>
        <w:ind w:left="0" w:firstLine="0"/>
        <w:jc w:val="left"/>
      </w:pPr>
    </w:p>
    <w:p w14:paraId="0360B965" w14:textId="77777777" w:rsidR="000B518F" w:rsidRDefault="003C51FB">
      <w:pPr>
        <w:spacing w:after="294" w:line="259" w:lineRule="auto"/>
        <w:ind w:left="0" w:firstLine="0"/>
        <w:jc w:val="left"/>
      </w:pPr>
      <w:r>
        <w:t xml:space="preserve"> </w:t>
      </w:r>
    </w:p>
    <w:p w14:paraId="30B51B5A" w14:textId="77777777" w:rsidR="000B518F" w:rsidRDefault="003C51FB">
      <w:pPr>
        <w:spacing w:after="292" w:line="259" w:lineRule="auto"/>
        <w:ind w:left="0" w:firstLine="0"/>
        <w:jc w:val="left"/>
      </w:pPr>
      <w:r>
        <w:t xml:space="preserve"> </w:t>
      </w:r>
    </w:p>
    <w:p w14:paraId="2EE7265C" w14:textId="77777777" w:rsidR="000B518F" w:rsidRDefault="003C51FB">
      <w:pPr>
        <w:spacing w:after="292" w:line="259" w:lineRule="auto"/>
        <w:ind w:left="0" w:firstLine="0"/>
        <w:jc w:val="left"/>
      </w:pPr>
      <w:r>
        <w:t xml:space="preserve"> </w:t>
      </w:r>
    </w:p>
    <w:p w14:paraId="74B76904" w14:textId="77777777" w:rsidR="000B518F" w:rsidRDefault="003C51FB">
      <w:pPr>
        <w:spacing w:after="294" w:line="259" w:lineRule="auto"/>
        <w:ind w:left="0" w:firstLine="0"/>
        <w:jc w:val="left"/>
      </w:pPr>
      <w:r>
        <w:t xml:space="preserve"> </w:t>
      </w:r>
    </w:p>
    <w:p w14:paraId="3B44B73D" w14:textId="77777777" w:rsidR="000B518F" w:rsidRDefault="003C51FB">
      <w:pPr>
        <w:spacing w:after="292" w:line="259" w:lineRule="auto"/>
        <w:ind w:left="0" w:firstLine="0"/>
        <w:jc w:val="left"/>
      </w:pPr>
      <w:r>
        <w:t xml:space="preserve"> </w:t>
      </w:r>
    </w:p>
    <w:p w14:paraId="56367181" w14:textId="77777777" w:rsidR="000B518F" w:rsidRDefault="003C51FB">
      <w:pPr>
        <w:spacing w:after="292" w:line="259" w:lineRule="auto"/>
        <w:ind w:left="0" w:firstLine="0"/>
        <w:jc w:val="left"/>
      </w:pPr>
      <w:r>
        <w:t xml:space="preserve"> </w:t>
      </w:r>
    </w:p>
    <w:p w14:paraId="01AD539C" w14:textId="77777777" w:rsidR="000B518F" w:rsidRDefault="003C51FB">
      <w:pPr>
        <w:spacing w:after="295" w:line="259" w:lineRule="auto"/>
        <w:ind w:left="0" w:firstLine="0"/>
        <w:jc w:val="left"/>
      </w:pPr>
      <w:r>
        <w:t xml:space="preserve"> </w:t>
      </w:r>
    </w:p>
    <w:p w14:paraId="2B694957" w14:textId="77777777" w:rsidR="00AA559B" w:rsidRDefault="00AA559B">
      <w:pPr>
        <w:spacing w:after="295" w:line="259" w:lineRule="auto"/>
        <w:ind w:left="0" w:firstLine="0"/>
        <w:jc w:val="left"/>
      </w:pPr>
    </w:p>
    <w:p w14:paraId="012F4682" w14:textId="77777777" w:rsidR="00AA559B" w:rsidRDefault="00AA559B">
      <w:pPr>
        <w:spacing w:after="295" w:line="259" w:lineRule="auto"/>
        <w:ind w:left="0" w:firstLine="0"/>
        <w:jc w:val="left"/>
      </w:pPr>
    </w:p>
    <w:p w14:paraId="0DB089AD" w14:textId="77777777" w:rsidR="00AA559B" w:rsidRDefault="00AA559B">
      <w:pPr>
        <w:spacing w:after="295" w:line="259" w:lineRule="auto"/>
        <w:ind w:left="0" w:firstLine="0"/>
        <w:jc w:val="left"/>
      </w:pPr>
    </w:p>
    <w:p w14:paraId="489E57EA" w14:textId="77777777" w:rsidR="00AA559B" w:rsidRDefault="00AA559B">
      <w:pPr>
        <w:spacing w:after="295" w:line="259" w:lineRule="auto"/>
        <w:ind w:left="0" w:firstLine="0"/>
        <w:jc w:val="left"/>
      </w:pPr>
    </w:p>
    <w:p w14:paraId="716D30CE" w14:textId="77777777" w:rsidR="000B518F" w:rsidRDefault="003C51FB">
      <w:pPr>
        <w:spacing w:after="292" w:line="259" w:lineRule="auto"/>
        <w:ind w:left="0" w:firstLine="0"/>
        <w:jc w:val="left"/>
      </w:pPr>
      <w:r>
        <w:t xml:space="preserve"> </w:t>
      </w:r>
    </w:p>
    <w:p w14:paraId="04F64454" w14:textId="77777777" w:rsidR="000B518F" w:rsidRDefault="003C51FB">
      <w:pPr>
        <w:spacing w:after="292" w:line="259" w:lineRule="auto"/>
        <w:ind w:left="0" w:firstLine="0"/>
        <w:jc w:val="left"/>
      </w:pPr>
      <w:r>
        <w:t xml:space="preserve"> </w:t>
      </w:r>
    </w:p>
    <w:p w14:paraId="76A80DE0" w14:textId="77777777" w:rsidR="000B518F" w:rsidRDefault="003C51FB">
      <w:pPr>
        <w:spacing w:after="292" w:line="259" w:lineRule="auto"/>
        <w:ind w:left="0" w:firstLine="0"/>
        <w:jc w:val="left"/>
      </w:pPr>
      <w:r>
        <w:t xml:space="preserve"> </w:t>
      </w:r>
    </w:p>
    <w:p w14:paraId="28292F88" w14:textId="77777777" w:rsidR="000B518F" w:rsidRDefault="003C51FB">
      <w:pPr>
        <w:spacing w:after="366" w:line="259" w:lineRule="auto"/>
        <w:ind w:left="0" w:firstLine="0"/>
        <w:jc w:val="left"/>
      </w:pPr>
      <w:r>
        <w:t xml:space="preserve"> </w:t>
      </w:r>
    </w:p>
    <w:p w14:paraId="4F113046" w14:textId="77777777" w:rsidR="000B518F" w:rsidRDefault="003C51FB">
      <w:pPr>
        <w:spacing w:after="0" w:line="259" w:lineRule="auto"/>
        <w:ind w:left="374" w:firstLine="0"/>
        <w:jc w:val="center"/>
      </w:pPr>
      <w:r>
        <w:rPr>
          <w:sz w:val="24"/>
        </w:rPr>
        <w:t xml:space="preserve"> </w:t>
      </w:r>
    </w:p>
    <w:sdt>
      <w:sdtPr>
        <w:rPr>
          <w:b w:val="0"/>
          <w:sz w:val="28"/>
        </w:rPr>
        <w:id w:val="1410737742"/>
        <w:docPartObj>
          <w:docPartGallery w:val="Table of Contents"/>
        </w:docPartObj>
      </w:sdtPr>
      <w:sdtContent>
        <w:p w14:paraId="6175CC4A" w14:textId="77777777" w:rsidR="000B518F" w:rsidRDefault="003C51FB">
          <w:pPr>
            <w:pStyle w:val="Heading2"/>
            <w:spacing w:after="274"/>
            <w:ind w:left="-5"/>
          </w:pPr>
          <w:r>
            <w:t xml:space="preserve">Table of Contents </w:t>
          </w:r>
        </w:p>
        <w:p w14:paraId="7F2B0B12" w14:textId="77777777" w:rsidR="000B518F" w:rsidRDefault="003C51FB">
          <w:pPr>
            <w:spacing w:after="97" w:line="259" w:lineRule="auto"/>
            <w:ind w:left="0" w:firstLine="0"/>
            <w:jc w:val="left"/>
          </w:pPr>
          <w:r>
            <w:rPr>
              <w:color w:val="2E74B5"/>
              <w:sz w:val="24"/>
            </w:rPr>
            <w:t xml:space="preserve"> </w:t>
          </w:r>
        </w:p>
        <w:p w14:paraId="3154A9BA" w14:textId="77777777" w:rsidR="000B518F" w:rsidRDefault="003C51FB">
          <w:pPr>
            <w:pStyle w:val="TOC1"/>
            <w:tabs>
              <w:tab w:val="right" w:leader="dot" w:pos="9364"/>
            </w:tabs>
          </w:pPr>
          <w:r>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t xml:space="preserve">xiv </w:t>
            </w:r>
            <w:r>
              <w:fldChar w:fldCharType="end"/>
            </w:r>
          </w:hyperlink>
        </w:p>
        <w:p w14:paraId="18000589" w14:textId="77777777" w:rsidR="000B518F" w:rsidRDefault="003C51FB">
          <w:pPr>
            <w:pStyle w:val="TOC1"/>
            <w:tabs>
              <w:tab w:val="right" w:leader="dot" w:pos="9364"/>
            </w:tabs>
          </w:pPr>
          <w:hyperlink w:anchor="_Toc208474">
            <w:r>
              <w:t>List of Figures</w:t>
            </w:r>
            <w:r>
              <w:tab/>
            </w:r>
            <w:r>
              <w:fldChar w:fldCharType="begin"/>
            </w:r>
            <w:r>
              <w:instrText>PAGEREF _Toc208474 \h</w:instrText>
            </w:r>
            <w:r>
              <w:fldChar w:fldCharType="separate"/>
            </w:r>
            <w:r>
              <w:t xml:space="preserve">xvi </w:t>
            </w:r>
            <w:r>
              <w:fldChar w:fldCharType="end"/>
            </w:r>
          </w:hyperlink>
        </w:p>
        <w:p w14:paraId="53E11EC0" w14:textId="77777777" w:rsidR="000B518F" w:rsidRDefault="003C51FB">
          <w:pPr>
            <w:pStyle w:val="TOC1"/>
            <w:tabs>
              <w:tab w:val="right" w:leader="dot" w:pos="9364"/>
            </w:tabs>
          </w:pPr>
          <w:hyperlink w:anchor="_Toc208475">
            <w:r>
              <w:t>List of Tables</w:t>
            </w:r>
            <w:r>
              <w:tab/>
            </w:r>
            <w:r>
              <w:fldChar w:fldCharType="begin"/>
            </w:r>
            <w:r>
              <w:instrText>PAGEREF _Toc208475 \h</w:instrText>
            </w:r>
            <w:r>
              <w:fldChar w:fldCharType="separate"/>
            </w:r>
            <w:r>
              <w:t xml:space="preserve">xviii </w:t>
            </w:r>
            <w:r>
              <w:fldChar w:fldCharType="end"/>
            </w:r>
          </w:hyperlink>
        </w:p>
        <w:p w14:paraId="7E659E9D" w14:textId="77777777" w:rsidR="000B518F" w:rsidRDefault="003C51FB">
          <w:r>
            <w:fldChar w:fldCharType="end"/>
          </w:r>
        </w:p>
      </w:sdtContent>
    </w:sdt>
    <w:p w14:paraId="1B82D856" w14:textId="77777777" w:rsidR="000B518F" w:rsidRDefault="003C51FB">
      <w:pPr>
        <w:spacing w:after="97" w:line="259" w:lineRule="auto"/>
        <w:ind w:left="540" w:firstLine="0"/>
        <w:jc w:val="left"/>
      </w:pPr>
      <w:r>
        <w:t xml:space="preserve"> </w:t>
      </w:r>
    </w:p>
    <w:p w14:paraId="6097871A" w14:textId="77777777" w:rsidR="00932B25" w:rsidRDefault="00932B25">
      <w:pPr>
        <w:spacing w:after="97" w:line="259" w:lineRule="auto"/>
        <w:ind w:left="540" w:firstLine="0"/>
        <w:jc w:val="left"/>
      </w:pPr>
    </w:p>
    <w:p w14:paraId="5EAEDBB6" w14:textId="77777777" w:rsidR="00932B25" w:rsidRDefault="00932B25">
      <w:pPr>
        <w:spacing w:after="97" w:line="259" w:lineRule="auto"/>
        <w:ind w:left="540" w:firstLine="0"/>
        <w:jc w:val="left"/>
      </w:pPr>
    </w:p>
    <w:p w14:paraId="4371467E" w14:textId="77777777" w:rsidR="00932B25" w:rsidRDefault="00932B25">
      <w:pPr>
        <w:spacing w:after="97" w:line="259" w:lineRule="auto"/>
        <w:ind w:left="540" w:firstLine="0"/>
        <w:jc w:val="left"/>
      </w:pPr>
    </w:p>
    <w:p w14:paraId="797B842C" w14:textId="77777777" w:rsidR="00932B25" w:rsidRDefault="00932B25">
      <w:pPr>
        <w:spacing w:after="97" w:line="259" w:lineRule="auto"/>
        <w:ind w:left="540" w:firstLine="0"/>
        <w:jc w:val="left"/>
      </w:pPr>
    </w:p>
    <w:p w14:paraId="6482099A" w14:textId="77777777" w:rsidR="00932B25" w:rsidRDefault="00932B25">
      <w:pPr>
        <w:spacing w:after="97" w:line="259" w:lineRule="auto"/>
        <w:ind w:left="540" w:firstLine="0"/>
        <w:jc w:val="left"/>
      </w:pPr>
    </w:p>
    <w:p w14:paraId="70771FEB" w14:textId="77777777" w:rsidR="00932B25" w:rsidRDefault="00932B25">
      <w:pPr>
        <w:spacing w:after="97" w:line="259" w:lineRule="auto"/>
        <w:ind w:left="540" w:firstLine="0"/>
        <w:jc w:val="left"/>
      </w:pPr>
    </w:p>
    <w:p w14:paraId="02D0FB73" w14:textId="77777777" w:rsidR="00932B25" w:rsidRDefault="00932B25">
      <w:pPr>
        <w:spacing w:after="97" w:line="259" w:lineRule="auto"/>
        <w:ind w:left="540" w:firstLine="0"/>
        <w:jc w:val="left"/>
      </w:pPr>
    </w:p>
    <w:p w14:paraId="292268D1" w14:textId="77777777" w:rsidR="00932B25" w:rsidRDefault="00932B25">
      <w:pPr>
        <w:spacing w:after="97" w:line="259" w:lineRule="auto"/>
        <w:ind w:left="540" w:firstLine="0"/>
        <w:jc w:val="left"/>
      </w:pPr>
    </w:p>
    <w:p w14:paraId="5249C48C" w14:textId="77777777" w:rsidR="00932B25" w:rsidRDefault="00932B25">
      <w:pPr>
        <w:spacing w:after="97" w:line="259" w:lineRule="auto"/>
        <w:ind w:left="540" w:firstLine="0"/>
        <w:jc w:val="left"/>
      </w:pPr>
    </w:p>
    <w:p w14:paraId="4C7F6A8F" w14:textId="77777777" w:rsidR="00932B25" w:rsidRDefault="00932B25">
      <w:pPr>
        <w:spacing w:after="97" w:line="259" w:lineRule="auto"/>
        <w:ind w:left="540" w:firstLine="0"/>
        <w:jc w:val="left"/>
      </w:pPr>
    </w:p>
    <w:p w14:paraId="4258B45E" w14:textId="77777777" w:rsidR="00932B25" w:rsidRDefault="00932B25">
      <w:pPr>
        <w:spacing w:after="97" w:line="259" w:lineRule="auto"/>
        <w:ind w:left="540" w:firstLine="0"/>
        <w:jc w:val="left"/>
      </w:pPr>
    </w:p>
    <w:p w14:paraId="550D166D" w14:textId="77777777" w:rsidR="00932B25" w:rsidRDefault="00932B25">
      <w:pPr>
        <w:spacing w:after="97" w:line="259" w:lineRule="auto"/>
        <w:ind w:left="540" w:firstLine="0"/>
        <w:jc w:val="left"/>
      </w:pPr>
    </w:p>
    <w:p w14:paraId="2394FA9B" w14:textId="77777777" w:rsidR="00932B25" w:rsidRDefault="00932B25">
      <w:pPr>
        <w:spacing w:after="97" w:line="259" w:lineRule="auto"/>
        <w:ind w:left="540" w:firstLine="0"/>
        <w:jc w:val="left"/>
      </w:pPr>
    </w:p>
    <w:p w14:paraId="3EFBD32D" w14:textId="77777777" w:rsidR="00932B25" w:rsidRDefault="00932B25">
      <w:pPr>
        <w:spacing w:after="97" w:line="259" w:lineRule="auto"/>
        <w:ind w:left="540" w:firstLine="0"/>
        <w:jc w:val="left"/>
      </w:pPr>
    </w:p>
    <w:p w14:paraId="22B84357" w14:textId="77777777" w:rsidR="00932B25" w:rsidRDefault="00932B25">
      <w:pPr>
        <w:spacing w:after="97" w:line="259" w:lineRule="auto"/>
        <w:ind w:left="540" w:firstLine="0"/>
        <w:jc w:val="left"/>
      </w:pPr>
    </w:p>
    <w:p w14:paraId="102229B7" w14:textId="77777777" w:rsidR="00932B25" w:rsidRDefault="00932B25">
      <w:pPr>
        <w:spacing w:after="97" w:line="259" w:lineRule="auto"/>
        <w:ind w:left="540" w:firstLine="0"/>
        <w:jc w:val="left"/>
      </w:pPr>
    </w:p>
    <w:p w14:paraId="69A3A396" w14:textId="77777777" w:rsidR="00932B25" w:rsidRDefault="00932B25">
      <w:pPr>
        <w:spacing w:after="97" w:line="259" w:lineRule="auto"/>
        <w:ind w:left="540" w:firstLine="0"/>
        <w:jc w:val="left"/>
      </w:pPr>
    </w:p>
    <w:p w14:paraId="141383BA" w14:textId="77777777" w:rsidR="00932B25" w:rsidRDefault="00932B25">
      <w:pPr>
        <w:spacing w:after="97" w:line="259" w:lineRule="auto"/>
        <w:ind w:left="540" w:firstLine="0"/>
        <w:jc w:val="left"/>
      </w:pPr>
    </w:p>
    <w:p w14:paraId="65A42BAB" w14:textId="77777777" w:rsidR="00932B25" w:rsidRDefault="00932B25">
      <w:pPr>
        <w:spacing w:after="97" w:line="259" w:lineRule="auto"/>
        <w:ind w:left="540" w:firstLine="0"/>
        <w:jc w:val="left"/>
      </w:pPr>
    </w:p>
    <w:p w14:paraId="488C3B96" w14:textId="77777777" w:rsidR="00932B25" w:rsidRDefault="00932B25">
      <w:pPr>
        <w:spacing w:after="97" w:line="259" w:lineRule="auto"/>
        <w:ind w:left="540" w:firstLine="0"/>
        <w:jc w:val="left"/>
      </w:pPr>
    </w:p>
    <w:p w14:paraId="37752C89" w14:textId="77777777" w:rsidR="00932B25" w:rsidRDefault="00932B25">
      <w:pPr>
        <w:spacing w:after="97" w:line="259" w:lineRule="auto"/>
        <w:ind w:left="540" w:firstLine="0"/>
        <w:jc w:val="left"/>
      </w:pPr>
    </w:p>
    <w:p w14:paraId="49EF8950" w14:textId="77777777" w:rsidR="00932B25" w:rsidRDefault="00932B25">
      <w:pPr>
        <w:spacing w:after="97" w:line="259" w:lineRule="auto"/>
        <w:ind w:left="540" w:firstLine="0"/>
        <w:jc w:val="left"/>
        <w:rPr>
          <w:rtl/>
          <w:lang w:bidi="ar-EG"/>
        </w:rPr>
      </w:pPr>
    </w:p>
    <w:p w14:paraId="05B212EB" w14:textId="3F28BFB6" w:rsidR="000B518F" w:rsidRDefault="003C51FB" w:rsidP="00433453">
      <w:pPr>
        <w:spacing w:after="83"/>
        <w:ind w:left="550" w:right="67"/>
        <w:jc w:val="left"/>
      </w:pPr>
      <w:r>
        <w:rPr>
          <w:b/>
        </w:rPr>
        <w:t xml:space="preserve">Chapter 1: </w:t>
      </w:r>
      <w:r w:rsidR="001C536E">
        <w:rPr>
          <w:b/>
        </w:rPr>
        <w:t>Introduction</w:t>
      </w:r>
      <w:r w:rsidR="00433453">
        <w:rPr>
          <w:rFonts w:hint="cs"/>
          <w:b/>
          <w:rtl/>
        </w:rPr>
        <w:t xml:space="preserve"> </w:t>
      </w:r>
      <w:r w:rsidR="00433453">
        <w:rPr>
          <w:b/>
        </w:rPr>
        <w:t xml:space="preserve">and </w:t>
      </w:r>
      <w:r w:rsidR="00433453">
        <w:t>Overview</w:t>
      </w:r>
      <w:r>
        <w:t>...</w:t>
      </w:r>
      <w:r w:rsidR="00AA559B">
        <w:t>.............................</w:t>
      </w:r>
      <w:r>
        <w:t xml:space="preserve">............................................... 1 </w:t>
      </w:r>
    </w:p>
    <w:p w14:paraId="1B8C7347" w14:textId="386C2D89" w:rsidR="000B518F" w:rsidRDefault="003C51FB">
      <w:pPr>
        <w:spacing w:after="85"/>
        <w:ind w:left="550" w:right="67"/>
      </w:pPr>
      <w:r>
        <w:t>1.</w:t>
      </w:r>
      <w:r w:rsidR="00A709F6">
        <w:rPr>
          <w:rFonts w:hint="cs"/>
          <w:rtl/>
        </w:rPr>
        <w:t>2</w:t>
      </w:r>
      <w:r>
        <w:t xml:space="preserve"> Problem Definition ...........</w:t>
      </w:r>
      <w:r w:rsidR="00AA559B">
        <w:t>.............................</w:t>
      </w:r>
      <w:r>
        <w:t xml:space="preserve">........................................... 2 </w:t>
      </w:r>
    </w:p>
    <w:p w14:paraId="762F1D37" w14:textId="252982FF" w:rsidR="000B518F" w:rsidRDefault="003C51FB">
      <w:pPr>
        <w:spacing w:after="82"/>
        <w:ind w:left="550" w:right="67"/>
      </w:pPr>
      <w:r>
        <w:t>1.</w:t>
      </w:r>
      <w:r w:rsidR="00A709F6">
        <w:rPr>
          <w:rFonts w:hint="cs"/>
          <w:rtl/>
        </w:rPr>
        <w:t>3</w:t>
      </w:r>
      <w:r>
        <w:t xml:space="preserve"> Thesis Objectives ..................................</w:t>
      </w:r>
      <w:r w:rsidR="00AA559B">
        <w:t>............</w:t>
      </w:r>
      <w:r>
        <w:t xml:space="preserve">....................................... 3 </w:t>
      </w:r>
    </w:p>
    <w:p w14:paraId="0880D08D" w14:textId="5E6F8097" w:rsidR="000B518F" w:rsidRDefault="003C51FB">
      <w:pPr>
        <w:spacing w:after="82"/>
        <w:ind w:left="550" w:right="67"/>
      </w:pPr>
      <w:r>
        <w:t>1.</w:t>
      </w:r>
      <w:r w:rsidR="00A709F6">
        <w:rPr>
          <w:rFonts w:hint="cs"/>
          <w:rtl/>
        </w:rPr>
        <w:t>4</w:t>
      </w:r>
      <w:r>
        <w:t xml:space="preserve"> Thesis Contribution ..................</w:t>
      </w:r>
      <w:r w:rsidR="00AA559B">
        <w:t>.............................</w:t>
      </w:r>
      <w:r>
        <w:t xml:space="preserve">................................... 4 </w:t>
      </w:r>
    </w:p>
    <w:p w14:paraId="50CD7794" w14:textId="346E569A" w:rsidR="000B518F" w:rsidRDefault="003C51FB">
      <w:pPr>
        <w:spacing w:after="85"/>
        <w:ind w:left="550" w:right="67"/>
      </w:pPr>
      <w:r>
        <w:t>1.</w:t>
      </w:r>
      <w:r w:rsidR="00A709F6">
        <w:rPr>
          <w:rFonts w:hint="cs"/>
          <w:rtl/>
        </w:rPr>
        <w:t>5</w:t>
      </w:r>
      <w:r>
        <w:t xml:space="preserve"> Thesis Organization......................</w:t>
      </w:r>
      <w:r w:rsidR="00AA559B">
        <w:t>..............................</w:t>
      </w:r>
      <w:r>
        <w:t xml:space="preserve">............................... 5 </w:t>
      </w:r>
    </w:p>
    <w:p w14:paraId="7571581B" w14:textId="77777777" w:rsidR="000B518F" w:rsidRDefault="003C51FB">
      <w:pPr>
        <w:spacing w:after="95" w:line="259" w:lineRule="auto"/>
        <w:ind w:left="0" w:firstLine="0"/>
        <w:jc w:val="left"/>
      </w:pPr>
      <w:r>
        <w:rPr>
          <w:color w:val="0563C1"/>
        </w:rPr>
        <w:t xml:space="preserve"> </w:t>
      </w:r>
    </w:p>
    <w:p w14:paraId="070A6AAC" w14:textId="77777777" w:rsidR="001C536E" w:rsidRDefault="001C536E" w:rsidP="00AA559B">
      <w:pPr>
        <w:spacing w:after="82"/>
        <w:ind w:left="550" w:right="67"/>
      </w:pPr>
    </w:p>
    <w:p w14:paraId="6965BD52" w14:textId="6AB85990" w:rsidR="000B518F" w:rsidRPr="00830DBB" w:rsidRDefault="003C51FB" w:rsidP="00932B25">
      <w:pPr>
        <w:spacing w:after="116"/>
        <w:ind w:left="550" w:right="67"/>
        <w:jc w:val="left"/>
        <w:rPr>
          <w:color w:val="EE0000"/>
        </w:rPr>
      </w:pPr>
      <w:r w:rsidRPr="00830DBB">
        <w:rPr>
          <w:b/>
          <w:color w:val="EE0000"/>
        </w:rPr>
        <w:t xml:space="preserve">Chapter </w:t>
      </w:r>
      <w:r w:rsidR="001C536E">
        <w:rPr>
          <w:b/>
          <w:color w:val="EE0000"/>
        </w:rPr>
        <w:t>2</w:t>
      </w:r>
      <w:r w:rsidRPr="00830DBB">
        <w:rPr>
          <w:b/>
          <w:color w:val="EE0000"/>
        </w:rPr>
        <w:t xml:space="preserve">: </w:t>
      </w:r>
      <w:r w:rsidR="00932B25">
        <w:rPr>
          <w:b/>
          <w:color w:val="EE0000"/>
        </w:rPr>
        <w:t xml:space="preserve">Background and </w:t>
      </w:r>
      <w:r w:rsidRPr="00830DBB">
        <w:rPr>
          <w:b/>
          <w:color w:val="EE0000"/>
        </w:rPr>
        <w:t>Related Work</w:t>
      </w:r>
      <w:r w:rsidR="00AA559B" w:rsidRPr="00830DBB">
        <w:rPr>
          <w:color w:val="EE0000"/>
        </w:rPr>
        <w:t xml:space="preserve"> ………………</w:t>
      </w:r>
      <w:r w:rsidRPr="00830DBB">
        <w:rPr>
          <w:color w:val="EE0000"/>
        </w:rPr>
        <w:t xml:space="preserve">…………………………... 31 </w:t>
      </w:r>
    </w:p>
    <w:p w14:paraId="5AE144A5" w14:textId="77777777" w:rsidR="00EF3C25" w:rsidRDefault="00EF3C25">
      <w:pPr>
        <w:spacing w:after="85"/>
        <w:ind w:left="550" w:right="67"/>
        <w:rPr>
          <w:b/>
        </w:rPr>
      </w:pPr>
    </w:p>
    <w:p w14:paraId="74E5F099" w14:textId="77777777" w:rsidR="00EF3C25" w:rsidRDefault="00EF3C25">
      <w:pPr>
        <w:spacing w:after="85"/>
        <w:ind w:left="550" w:right="67"/>
        <w:rPr>
          <w:b/>
        </w:rPr>
      </w:pPr>
    </w:p>
    <w:p w14:paraId="73A97347" w14:textId="1AEEEC05" w:rsidR="000B518F" w:rsidRDefault="00AA559B">
      <w:pPr>
        <w:spacing w:after="85"/>
        <w:ind w:left="550" w:right="67"/>
      </w:pPr>
      <w:r>
        <w:rPr>
          <w:b/>
        </w:rPr>
        <w:t xml:space="preserve">Chapter </w:t>
      </w:r>
      <w:r w:rsidR="001C536E">
        <w:rPr>
          <w:b/>
        </w:rPr>
        <w:t>3</w:t>
      </w:r>
      <w:r w:rsidR="003C51FB">
        <w:rPr>
          <w:b/>
        </w:rPr>
        <w:t xml:space="preserve">: Proposed Approach </w:t>
      </w:r>
      <w:r w:rsidR="003C51FB">
        <w:t xml:space="preserve"> ................</w:t>
      </w:r>
      <w:r>
        <w:t>........</w:t>
      </w:r>
      <w:r w:rsidR="003C51FB">
        <w:t xml:space="preserve">....................................... 78 </w:t>
      </w:r>
    </w:p>
    <w:p w14:paraId="46B867A0" w14:textId="41AC5AD1" w:rsidR="000B518F" w:rsidRDefault="00AA559B">
      <w:pPr>
        <w:spacing w:after="82"/>
        <w:ind w:left="550" w:right="67"/>
      </w:pPr>
      <w:r>
        <w:t>4</w:t>
      </w:r>
      <w:r w:rsidR="003C51FB">
        <w:t>.1 Introduction</w:t>
      </w:r>
      <w:r>
        <w:t xml:space="preserve"> ............................</w:t>
      </w:r>
      <w:r w:rsidR="003C51FB">
        <w:t xml:space="preserve">................................................................ 78 </w:t>
      </w:r>
    </w:p>
    <w:p w14:paraId="345AB28D" w14:textId="53539A3D" w:rsidR="000B518F" w:rsidRDefault="000B518F">
      <w:pPr>
        <w:spacing w:after="290" w:line="259" w:lineRule="auto"/>
        <w:ind w:left="0" w:firstLine="0"/>
        <w:jc w:val="left"/>
      </w:pPr>
    </w:p>
    <w:p w14:paraId="16809E2C" w14:textId="6B30E343" w:rsidR="000B518F" w:rsidRDefault="00AA559B">
      <w:pPr>
        <w:pStyle w:val="Heading3"/>
        <w:spacing w:after="89"/>
        <w:ind w:left="550"/>
      </w:pPr>
      <w:r>
        <w:t xml:space="preserve">Chapter </w:t>
      </w:r>
      <w:r w:rsidR="001C536E">
        <w:t>4</w:t>
      </w:r>
      <w:r w:rsidR="003C51FB">
        <w:t xml:space="preserve">: Experimental Results and Discussion </w:t>
      </w:r>
      <w:r>
        <w:rPr>
          <w:b w:val="0"/>
        </w:rPr>
        <w:t xml:space="preserve"> ..................</w:t>
      </w:r>
      <w:r w:rsidR="003C51FB">
        <w:rPr>
          <w:b w:val="0"/>
        </w:rPr>
        <w:t xml:space="preserve">................. 86 </w:t>
      </w:r>
    </w:p>
    <w:p w14:paraId="0CA1ABB0" w14:textId="39018C4F" w:rsidR="000B518F" w:rsidRDefault="003C51FB" w:rsidP="00AA559B">
      <w:pPr>
        <w:spacing w:after="85"/>
        <w:ind w:left="550" w:right="67"/>
      </w:pPr>
      <w:r>
        <w:t xml:space="preserve"> </w:t>
      </w:r>
    </w:p>
    <w:p w14:paraId="31444034" w14:textId="77777777" w:rsidR="000B518F" w:rsidRDefault="003C51FB">
      <w:pPr>
        <w:spacing w:after="290" w:line="259" w:lineRule="auto"/>
        <w:ind w:left="0" w:firstLine="0"/>
        <w:jc w:val="left"/>
      </w:pPr>
      <w:r>
        <w:t xml:space="preserve"> </w:t>
      </w:r>
    </w:p>
    <w:p w14:paraId="225FC663" w14:textId="773599DF" w:rsidR="000B518F" w:rsidRDefault="00AA559B">
      <w:pPr>
        <w:spacing w:after="82"/>
        <w:ind w:left="550" w:right="67"/>
      </w:pPr>
      <w:r>
        <w:rPr>
          <w:b/>
        </w:rPr>
        <w:t xml:space="preserve">Chapter </w:t>
      </w:r>
      <w:r w:rsidR="001C536E">
        <w:rPr>
          <w:b/>
        </w:rPr>
        <w:t>5</w:t>
      </w:r>
      <w:r w:rsidR="003C51FB">
        <w:rPr>
          <w:b/>
        </w:rPr>
        <w:t>: Conclusion and Future Work</w:t>
      </w:r>
      <w:r>
        <w:t xml:space="preserve"> ................</w:t>
      </w:r>
      <w:r w:rsidR="003C51FB">
        <w:t xml:space="preserve">.............................. 127 </w:t>
      </w:r>
    </w:p>
    <w:p w14:paraId="4F4A7FFB" w14:textId="3B50012C" w:rsidR="000B518F" w:rsidRDefault="003C51FB">
      <w:pPr>
        <w:spacing w:after="85"/>
        <w:ind w:left="550" w:right="67"/>
      </w:pPr>
      <w:r>
        <w:t>7.1 Important Features ............</w:t>
      </w:r>
      <w:r w:rsidR="00AA559B">
        <w:t>.............................</w:t>
      </w:r>
      <w:r>
        <w:t xml:space="preserve">...................................... 127  </w:t>
      </w:r>
    </w:p>
    <w:p w14:paraId="7F24E921" w14:textId="62FDDD46" w:rsidR="000B518F" w:rsidRDefault="003C51FB">
      <w:pPr>
        <w:spacing w:after="49"/>
        <w:ind w:left="550" w:right="67"/>
      </w:pPr>
      <w:r>
        <w:t>7.3 Future Work  ............</w:t>
      </w:r>
      <w:r w:rsidR="00AA559B">
        <w:t>............................</w:t>
      </w:r>
      <w:r>
        <w:t xml:space="preserve">............................................... 129 </w:t>
      </w:r>
    </w:p>
    <w:p w14:paraId="46108FFF" w14:textId="77777777" w:rsidR="000B518F" w:rsidRDefault="003C51FB">
      <w:pPr>
        <w:spacing w:after="288" w:line="259" w:lineRule="auto"/>
        <w:ind w:left="0" w:firstLine="0"/>
        <w:jc w:val="left"/>
      </w:pPr>
      <w:r>
        <w:rPr>
          <w:sz w:val="24"/>
        </w:rPr>
        <w:t xml:space="preserve"> </w:t>
      </w:r>
    </w:p>
    <w:p w14:paraId="047110F7" w14:textId="1B502280" w:rsidR="000B518F" w:rsidRDefault="003C51FB">
      <w:pPr>
        <w:spacing w:after="90"/>
        <w:ind w:left="550" w:right="67"/>
      </w:pPr>
      <w:r>
        <w:t>References .............</w:t>
      </w:r>
      <w:r w:rsidR="00AA559B">
        <w:t>.............................</w:t>
      </w:r>
      <w:r>
        <w:t xml:space="preserve">........................................................ 130 </w:t>
      </w:r>
    </w:p>
    <w:p w14:paraId="00A499B8" w14:textId="77777777" w:rsidR="000B518F" w:rsidRDefault="003C51FB">
      <w:pPr>
        <w:spacing w:after="288" w:line="259" w:lineRule="auto"/>
        <w:ind w:left="0" w:firstLine="0"/>
        <w:jc w:val="left"/>
      </w:pPr>
      <w:r>
        <w:rPr>
          <w:b/>
        </w:rPr>
        <w:t xml:space="preserve"> </w:t>
      </w:r>
    </w:p>
    <w:p w14:paraId="45A9CDFB" w14:textId="77777777" w:rsidR="000B518F" w:rsidRDefault="003C51FB">
      <w:pPr>
        <w:spacing w:after="294" w:line="259" w:lineRule="auto"/>
        <w:ind w:left="0" w:firstLine="0"/>
        <w:jc w:val="left"/>
      </w:pPr>
      <w:r>
        <w:t xml:space="preserve"> </w:t>
      </w:r>
    </w:p>
    <w:p w14:paraId="7D9F7579" w14:textId="77777777" w:rsidR="00AA559B" w:rsidRDefault="00AA559B">
      <w:pPr>
        <w:spacing w:after="294" w:line="259" w:lineRule="auto"/>
        <w:ind w:left="0" w:firstLine="0"/>
        <w:jc w:val="left"/>
      </w:pPr>
    </w:p>
    <w:p w14:paraId="696A93CC" w14:textId="77777777" w:rsidR="00AA559B" w:rsidRDefault="00AA559B">
      <w:pPr>
        <w:spacing w:after="294" w:line="259" w:lineRule="auto"/>
        <w:ind w:left="0" w:firstLine="0"/>
        <w:jc w:val="left"/>
      </w:pPr>
    </w:p>
    <w:p w14:paraId="38B4E83B" w14:textId="77777777" w:rsidR="00AA559B" w:rsidRDefault="00AA559B">
      <w:pPr>
        <w:spacing w:after="294" w:line="259" w:lineRule="auto"/>
        <w:ind w:left="0" w:firstLine="0"/>
        <w:jc w:val="left"/>
      </w:pPr>
    </w:p>
    <w:p w14:paraId="0F3DE139" w14:textId="77777777" w:rsidR="00AA559B" w:rsidRDefault="00AA559B">
      <w:pPr>
        <w:spacing w:after="294" w:line="259" w:lineRule="auto"/>
        <w:ind w:left="0" w:firstLine="0"/>
        <w:jc w:val="left"/>
      </w:pPr>
    </w:p>
    <w:p w14:paraId="53F60D9D" w14:textId="77777777" w:rsidR="00AA559B" w:rsidRDefault="00AA559B">
      <w:pPr>
        <w:spacing w:after="294" w:line="259" w:lineRule="auto"/>
        <w:ind w:left="0" w:firstLine="0"/>
        <w:jc w:val="left"/>
      </w:pPr>
    </w:p>
    <w:p w14:paraId="21752BEF" w14:textId="77777777" w:rsidR="00AA559B" w:rsidRDefault="00AA559B">
      <w:pPr>
        <w:spacing w:after="294" w:line="259" w:lineRule="auto"/>
        <w:ind w:left="0" w:firstLine="0"/>
        <w:jc w:val="left"/>
      </w:pPr>
    </w:p>
    <w:p w14:paraId="272338E2" w14:textId="77777777" w:rsidR="00AA559B" w:rsidRDefault="00AA559B">
      <w:pPr>
        <w:spacing w:after="294" w:line="259" w:lineRule="auto"/>
        <w:ind w:left="0" w:firstLine="0"/>
        <w:jc w:val="left"/>
      </w:pPr>
    </w:p>
    <w:p w14:paraId="0D49ED67" w14:textId="77777777" w:rsidR="00AA559B" w:rsidRDefault="00AA559B">
      <w:pPr>
        <w:spacing w:after="294" w:line="259" w:lineRule="auto"/>
        <w:ind w:left="0" w:firstLine="0"/>
        <w:jc w:val="left"/>
      </w:pPr>
    </w:p>
    <w:p w14:paraId="68253DD7" w14:textId="77777777" w:rsidR="00AA559B" w:rsidRDefault="00AA559B">
      <w:pPr>
        <w:spacing w:after="294" w:line="259" w:lineRule="auto"/>
        <w:ind w:left="0" w:firstLine="0"/>
        <w:jc w:val="left"/>
      </w:pPr>
    </w:p>
    <w:p w14:paraId="77C24E7F" w14:textId="77777777" w:rsidR="00AA559B" w:rsidRDefault="00AA559B">
      <w:pPr>
        <w:spacing w:after="294" w:line="259" w:lineRule="auto"/>
        <w:ind w:left="0" w:firstLine="0"/>
        <w:jc w:val="left"/>
      </w:pPr>
    </w:p>
    <w:p w14:paraId="744A65D4" w14:textId="77777777" w:rsidR="00AA559B" w:rsidRDefault="00AA559B">
      <w:pPr>
        <w:spacing w:after="294" w:line="259" w:lineRule="auto"/>
        <w:ind w:left="0" w:firstLine="0"/>
        <w:jc w:val="left"/>
      </w:pPr>
    </w:p>
    <w:p w14:paraId="6531746B" w14:textId="77777777" w:rsidR="00AA559B" w:rsidRDefault="00AA559B">
      <w:pPr>
        <w:spacing w:after="294" w:line="259" w:lineRule="auto"/>
        <w:ind w:left="0" w:firstLine="0"/>
        <w:jc w:val="left"/>
      </w:pPr>
    </w:p>
    <w:p w14:paraId="2B7E79C4" w14:textId="77777777" w:rsidR="00AA559B" w:rsidRDefault="00AA559B">
      <w:pPr>
        <w:spacing w:after="294" w:line="259" w:lineRule="auto"/>
        <w:ind w:left="0" w:firstLine="0"/>
        <w:jc w:val="left"/>
      </w:pPr>
    </w:p>
    <w:p w14:paraId="1E50017C" w14:textId="77777777" w:rsidR="000B518F" w:rsidRDefault="003C51FB">
      <w:pPr>
        <w:spacing w:after="0" w:line="259" w:lineRule="auto"/>
        <w:ind w:left="0" w:firstLine="0"/>
        <w:jc w:val="left"/>
      </w:pPr>
      <w:r>
        <w:t xml:space="preserve"> </w:t>
      </w:r>
    </w:p>
    <w:p w14:paraId="5D624BAF" w14:textId="77777777" w:rsidR="00010059" w:rsidRDefault="00010059" w:rsidP="00010059">
      <w:pPr>
        <w:pStyle w:val="Heading1"/>
        <w:spacing w:after="156"/>
        <w:ind w:left="-5"/>
      </w:pPr>
      <w:bookmarkStart w:id="0" w:name="_Toc208473"/>
    </w:p>
    <w:p w14:paraId="7E55B52E" w14:textId="4612E183" w:rsidR="000B518F" w:rsidRDefault="00010059" w:rsidP="00010059">
      <w:pPr>
        <w:pStyle w:val="Heading1"/>
        <w:spacing w:after="156"/>
        <w:ind w:left="-5"/>
      </w:pPr>
      <w:r>
        <w:br/>
      </w:r>
      <w:r w:rsidR="003C51FB">
        <w:t xml:space="preserve">List of Abbreviations </w:t>
      </w:r>
      <w:bookmarkEnd w:id="0"/>
    </w:p>
    <w:p w14:paraId="39149C53" w14:textId="77777777" w:rsidR="000B518F" w:rsidRDefault="003C51FB">
      <w:pPr>
        <w:numPr>
          <w:ilvl w:val="0"/>
          <w:numId w:val="1"/>
        </w:numPr>
        <w:ind w:right="67" w:hanging="360"/>
      </w:pPr>
      <w:r>
        <w:rPr>
          <w:b/>
        </w:rPr>
        <w:t>Acc.:</w:t>
      </w:r>
      <w:r>
        <w:t xml:space="preserve"> Accuracy </w:t>
      </w:r>
    </w:p>
    <w:p w14:paraId="66BDE44E" w14:textId="77777777" w:rsidR="000B518F" w:rsidRDefault="003C51FB">
      <w:pPr>
        <w:numPr>
          <w:ilvl w:val="0"/>
          <w:numId w:val="1"/>
        </w:numPr>
        <w:ind w:right="67" w:hanging="360"/>
      </w:pPr>
      <w:r>
        <w:rPr>
          <w:b/>
        </w:rPr>
        <w:t>ANN:</w:t>
      </w:r>
      <w:r>
        <w:t xml:space="preserve"> Artificial Neural Network </w:t>
      </w:r>
    </w:p>
    <w:p w14:paraId="1DEC8178" w14:textId="77777777" w:rsidR="000B518F" w:rsidRDefault="003C51FB">
      <w:pPr>
        <w:numPr>
          <w:ilvl w:val="0"/>
          <w:numId w:val="1"/>
        </w:numPr>
        <w:ind w:right="67" w:hanging="360"/>
      </w:pPr>
      <w:r>
        <w:rPr>
          <w:b/>
        </w:rPr>
        <w:t>ANOVA:</w:t>
      </w:r>
      <w:r>
        <w:t xml:space="preserve"> Analysis of Variance </w:t>
      </w:r>
    </w:p>
    <w:p w14:paraId="625F3C5E" w14:textId="77777777" w:rsidR="000B518F" w:rsidRDefault="003C51FB">
      <w:pPr>
        <w:numPr>
          <w:ilvl w:val="0"/>
          <w:numId w:val="1"/>
        </w:numPr>
        <w:ind w:right="67" w:hanging="360"/>
      </w:pPr>
      <w:r>
        <w:rPr>
          <w:b/>
        </w:rPr>
        <w:t>ROC:</w:t>
      </w:r>
      <w:r>
        <w:t xml:space="preserve"> Receiver Operating Characteristic </w:t>
      </w:r>
    </w:p>
    <w:p w14:paraId="23F276F1" w14:textId="2776B9BF" w:rsidR="000B518F" w:rsidRDefault="000B518F">
      <w:pPr>
        <w:spacing w:after="18" w:line="259" w:lineRule="auto"/>
        <w:ind w:left="0" w:firstLine="0"/>
        <w:jc w:val="left"/>
      </w:pPr>
    </w:p>
    <w:p w14:paraId="27C9B014" w14:textId="77777777" w:rsidR="000B518F" w:rsidRDefault="003C51FB">
      <w:pPr>
        <w:spacing w:after="292" w:line="259" w:lineRule="auto"/>
        <w:ind w:left="0" w:firstLine="0"/>
        <w:jc w:val="left"/>
      </w:pPr>
      <w:r>
        <w:t xml:space="preserve"> </w:t>
      </w:r>
    </w:p>
    <w:p w14:paraId="7F74AF67" w14:textId="77777777" w:rsidR="000B518F" w:rsidRDefault="003C51FB">
      <w:pPr>
        <w:spacing w:after="292" w:line="259" w:lineRule="auto"/>
        <w:ind w:left="0" w:firstLine="0"/>
        <w:jc w:val="left"/>
      </w:pPr>
      <w:r>
        <w:t xml:space="preserve"> </w:t>
      </w:r>
    </w:p>
    <w:p w14:paraId="3A79EED7" w14:textId="77777777" w:rsidR="000B518F" w:rsidRDefault="003C51FB">
      <w:pPr>
        <w:spacing w:after="294" w:line="259" w:lineRule="auto"/>
        <w:ind w:left="0" w:firstLine="0"/>
        <w:jc w:val="left"/>
      </w:pPr>
      <w:r>
        <w:lastRenderedPageBreak/>
        <w:t xml:space="preserve"> </w:t>
      </w:r>
    </w:p>
    <w:p w14:paraId="72CC81A6" w14:textId="77777777" w:rsidR="000B518F" w:rsidRDefault="003C51FB">
      <w:pPr>
        <w:spacing w:after="292" w:line="259" w:lineRule="auto"/>
        <w:ind w:left="0" w:firstLine="0"/>
        <w:jc w:val="left"/>
      </w:pPr>
      <w:r>
        <w:t xml:space="preserve"> </w:t>
      </w:r>
    </w:p>
    <w:p w14:paraId="2A96AB73" w14:textId="77777777" w:rsidR="000B518F" w:rsidRDefault="003C51FB">
      <w:pPr>
        <w:spacing w:after="292" w:line="259" w:lineRule="auto"/>
        <w:ind w:left="0" w:firstLine="0"/>
        <w:jc w:val="left"/>
      </w:pPr>
      <w:r>
        <w:t xml:space="preserve"> </w:t>
      </w:r>
    </w:p>
    <w:p w14:paraId="713C3537" w14:textId="77777777" w:rsidR="000B518F" w:rsidRDefault="003C51FB">
      <w:pPr>
        <w:spacing w:after="294" w:line="259" w:lineRule="auto"/>
        <w:ind w:left="0" w:firstLine="0"/>
        <w:jc w:val="left"/>
      </w:pPr>
      <w:r>
        <w:t xml:space="preserve"> </w:t>
      </w:r>
    </w:p>
    <w:p w14:paraId="2DD2620A" w14:textId="77777777" w:rsidR="000B518F" w:rsidRDefault="003C51FB">
      <w:pPr>
        <w:spacing w:after="292" w:line="259" w:lineRule="auto"/>
        <w:ind w:left="0" w:firstLine="0"/>
        <w:jc w:val="left"/>
      </w:pPr>
      <w:r>
        <w:t xml:space="preserve"> </w:t>
      </w:r>
    </w:p>
    <w:p w14:paraId="7B07D233" w14:textId="77777777" w:rsidR="000B518F" w:rsidRDefault="003C51FB">
      <w:pPr>
        <w:spacing w:after="292" w:line="259" w:lineRule="auto"/>
        <w:ind w:left="0" w:firstLine="0"/>
        <w:jc w:val="left"/>
      </w:pPr>
      <w:r>
        <w:t xml:space="preserve"> </w:t>
      </w:r>
    </w:p>
    <w:p w14:paraId="7617F40C" w14:textId="77777777" w:rsidR="000B518F" w:rsidRDefault="003C51FB">
      <w:pPr>
        <w:spacing w:after="294" w:line="259" w:lineRule="auto"/>
        <w:ind w:left="0" w:firstLine="0"/>
        <w:jc w:val="left"/>
      </w:pPr>
      <w:r>
        <w:t xml:space="preserve"> </w:t>
      </w:r>
    </w:p>
    <w:p w14:paraId="0FFA6494" w14:textId="77777777" w:rsidR="000B518F" w:rsidRDefault="003C51FB">
      <w:pPr>
        <w:spacing w:after="292" w:line="259" w:lineRule="auto"/>
        <w:ind w:left="0" w:firstLine="0"/>
        <w:jc w:val="left"/>
      </w:pPr>
      <w:r>
        <w:t xml:space="preserve"> </w:t>
      </w:r>
    </w:p>
    <w:p w14:paraId="2E121877" w14:textId="77777777" w:rsidR="00AA559B" w:rsidRDefault="00AA559B">
      <w:pPr>
        <w:spacing w:after="292" w:line="259" w:lineRule="auto"/>
        <w:ind w:left="0" w:firstLine="0"/>
        <w:jc w:val="left"/>
      </w:pPr>
    </w:p>
    <w:p w14:paraId="10C0A6A9" w14:textId="77777777" w:rsidR="00AA559B" w:rsidRDefault="00AA559B">
      <w:pPr>
        <w:spacing w:after="292" w:line="259" w:lineRule="auto"/>
        <w:ind w:left="0" w:firstLine="0"/>
        <w:jc w:val="left"/>
      </w:pPr>
    </w:p>
    <w:p w14:paraId="074152EB" w14:textId="77777777" w:rsidR="00AA559B" w:rsidRDefault="00AA559B">
      <w:pPr>
        <w:spacing w:after="292" w:line="259" w:lineRule="auto"/>
        <w:ind w:left="0" w:firstLine="0"/>
        <w:jc w:val="left"/>
      </w:pPr>
    </w:p>
    <w:p w14:paraId="7016B1FF" w14:textId="77777777" w:rsidR="00AA559B" w:rsidRDefault="00AA559B">
      <w:pPr>
        <w:spacing w:after="292" w:line="259" w:lineRule="auto"/>
        <w:ind w:left="0" w:firstLine="0"/>
        <w:jc w:val="left"/>
      </w:pPr>
    </w:p>
    <w:p w14:paraId="13F12AC1" w14:textId="77777777" w:rsidR="000B518F" w:rsidRDefault="003C51FB">
      <w:pPr>
        <w:spacing w:after="292" w:line="259" w:lineRule="auto"/>
        <w:ind w:left="0" w:firstLine="0"/>
        <w:jc w:val="left"/>
      </w:pPr>
      <w:r>
        <w:t xml:space="preserve"> </w:t>
      </w:r>
    </w:p>
    <w:p w14:paraId="2601EF4E" w14:textId="77777777" w:rsidR="000B518F" w:rsidRDefault="003C51FB">
      <w:pPr>
        <w:spacing w:after="0" w:line="259" w:lineRule="auto"/>
        <w:ind w:left="0" w:firstLine="0"/>
        <w:jc w:val="left"/>
      </w:pPr>
      <w:r>
        <w:t xml:space="preserve"> </w:t>
      </w:r>
    </w:p>
    <w:p w14:paraId="334637DD" w14:textId="77777777" w:rsidR="000B518F" w:rsidRDefault="003C51FB">
      <w:pPr>
        <w:pStyle w:val="Heading1"/>
        <w:spacing w:after="0"/>
        <w:ind w:left="-5"/>
      </w:pPr>
      <w:bookmarkStart w:id="1" w:name="_Toc208474"/>
      <w:r>
        <w:t xml:space="preserve">List of Figures </w:t>
      </w:r>
      <w:bookmarkEnd w:id="1"/>
    </w:p>
    <w:tbl>
      <w:tblPr>
        <w:tblStyle w:val="TableGrid"/>
        <w:tblW w:w="9206" w:type="dxa"/>
        <w:tblInd w:w="108" w:type="dxa"/>
        <w:tblLook w:val="04A0" w:firstRow="1" w:lastRow="0" w:firstColumn="1" w:lastColumn="0" w:noHBand="0" w:noVBand="1"/>
      </w:tblPr>
      <w:tblGrid>
        <w:gridCol w:w="8855"/>
        <w:gridCol w:w="351"/>
      </w:tblGrid>
      <w:tr w:rsidR="000B518F" w14:paraId="4CFB3080" w14:textId="77777777">
        <w:trPr>
          <w:trHeight w:val="341"/>
        </w:trPr>
        <w:tc>
          <w:tcPr>
            <w:tcW w:w="8855" w:type="dxa"/>
            <w:tcBorders>
              <w:top w:val="nil"/>
              <w:left w:val="nil"/>
              <w:bottom w:val="nil"/>
              <w:right w:val="nil"/>
            </w:tcBorders>
          </w:tcPr>
          <w:p w14:paraId="27D9D96D" w14:textId="77777777" w:rsidR="000B518F" w:rsidRDefault="003C51FB">
            <w:pPr>
              <w:spacing w:after="0" w:line="259" w:lineRule="auto"/>
              <w:ind w:left="0" w:firstLine="0"/>
              <w:jc w:val="left"/>
            </w:pPr>
            <w:r>
              <w:rPr>
                <w:b/>
              </w:rPr>
              <w:t>2.1</w:t>
            </w:r>
            <w:r>
              <w:t xml:space="preserve"> Educational Data Mining Process ………………………………………  </w:t>
            </w:r>
          </w:p>
        </w:tc>
        <w:tc>
          <w:tcPr>
            <w:tcW w:w="351" w:type="dxa"/>
            <w:tcBorders>
              <w:top w:val="nil"/>
              <w:left w:val="nil"/>
              <w:bottom w:val="nil"/>
              <w:right w:val="nil"/>
            </w:tcBorders>
          </w:tcPr>
          <w:p w14:paraId="6B76F0A7" w14:textId="77777777" w:rsidR="000B518F" w:rsidRDefault="003C51FB">
            <w:pPr>
              <w:spacing w:after="0" w:line="259" w:lineRule="auto"/>
              <w:ind w:left="142" w:firstLine="0"/>
              <w:jc w:val="left"/>
            </w:pPr>
            <w:r>
              <w:t xml:space="preserve">7 </w:t>
            </w:r>
          </w:p>
        </w:tc>
      </w:tr>
      <w:tr w:rsidR="000B518F" w14:paraId="0BF6B881" w14:textId="77777777">
        <w:trPr>
          <w:trHeight w:val="371"/>
        </w:trPr>
        <w:tc>
          <w:tcPr>
            <w:tcW w:w="8855" w:type="dxa"/>
            <w:tcBorders>
              <w:top w:val="nil"/>
              <w:left w:val="nil"/>
              <w:bottom w:val="nil"/>
              <w:right w:val="nil"/>
            </w:tcBorders>
          </w:tcPr>
          <w:p w14:paraId="5B8085D3" w14:textId="77777777" w:rsidR="000B518F" w:rsidRDefault="003C51FB">
            <w:pPr>
              <w:spacing w:after="0" w:line="259" w:lineRule="auto"/>
              <w:ind w:left="0" w:firstLine="0"/>
              <w:jc w:val="left"/>
            </w:pPr>
            <w:r>
              <w:rPr>
                <w:b/>
              </w:rPr>
              <w:t>2.2</w:t>
            </w:r>
            <w:r>
              <w:t xml:space="preserve"> Applications of Educational Data Mining ………………………………</w:t>
            </w:r>
            <w:r>
              <w:rPr>
                <w:b/>
              </w:rPr>
              <w:t xml:space="preserve"> </w:t>
            </w:r>
          </w:p>
        </w:tc>
        <w:tc>
          <w:tcPr>
            <w:tcW w:w="351" w:type="dxa"/>
            <w:tcBorders>
              <w:top w:val="nil"/>
              <w:left w:val="nil"/>
              <w:bottom w:val="nil"/>
              <w:right w:val="nil"/>
            </w:tcBorders>
          </w:tcPr>
          <w:p w14:paraId="6C9ADBFF" w14:textId="77777777" w:rsidR="000B518F" w:rsidRDefault="003C51FB">
            <w:pPr>
              <w:spacing w:after="0" w:line="259" w:lineRule="auto"/>
              <w:ind w:left="142" w:firstLine="0"/>
              <w:jc w:val="left"/>
            </w:pPr>
            <w:r>
              <w:t xml:space="preserve">8 </w:t>
            </w:r>
          </w:p>
        </w:tc>
      </w:tr>
      <w:tr w:rsidR="000B518F" w14:paraId="23FAB69A" w14:textId="77777777">
        <w:trPr>
          <w:trHeight w:val="370"/>
        </w:trPr>
        <w:tc>
          <w:tcPr>
            <w:tcW w:w="8855" w:type="dxa"/>
            <w:tcBorders>
              <w:top w:val="nil"/>
              <w:left w:val="nil"/>
              <w:bottom w:val="nil"/>
              <w:right w:val="nil"/>
            </w:tcBorders>
          </w:tcPr>
          <w:p w14:paraId="1310F1E0" w14:textId="77777777" w:rsidR="000B518F" w:rsidRDefault="003C51FB">
            <w:pPr>
              <w:spacing w:after="0" w:line="259" w:lineRule="auto"/>
              <w:ind w:left="0" w:firstLine="0"/>
              <w:jc w:val="left"/>
            </w:pPr>
            <w:r>
              <w:rPr>
                <w:b/>
              </w:rPr>
              <w:t>2.3</w:t>
            </w:r>
            <w:r>
              <w:t xml:space="preserve"> Distribution of Papers that used different attributes for PSP problem ….</w:t>
            </w:r>
            <w:r>
              <w:rPr>
                <w:b/>
              </w:rPr>
              <w:t xml:space="preserve"> </w:t>
            </w:r>
          </w:p>
        </w:tc>
        <w:tc>
          <w:tcPr>
            <w:tcW w:w="351" w:type="dxa"/>
            <w:tcBorders>
              <w:top w:val="nil"/>
              <w:left w:val="nil"/>
              <w:bottom w:val="nil"/>
              <w:right w:val="nil"/>
            </w:tcBorders>
          </w:tcPr>
          <w:p w14:paraId="0C1BDD05" w14:textId="77777777" w:rsidR="000B518F" w:rsidRDefault="003C51FB">
            <w:pPr>
              <w:spacing w:after="0" w:line="259" w:lineRule="auto"/>
              <w:ind w:left="0" w:firstLine="0"/>
            </w:pPr>
            <w:r>
              <w:t xml:space="preserve">19 </w:t>
            </w:r>
          </w:p>
        </w:tc>
      </w:tr>
      <w:tr w:rsidR="000B518F" w14:paraId="2856B1A8" w14:textId="77777777">
        <w:trPr>
          <w:trHeight w:val="371"/>
        </w:trPr>
        <w:tc>
          <w:tcPr>
            <w:tcW w:w="8855" w:type="dxa"/>
            <w:tcBorders>
              <w:top w:val="nil"/>
              <w:left w:val="nil"/>
              <w:bottom w:val="nil"/>
              <w:right w:val="nil"/>
            </w:tcBorders>
          </w:tcPr>
          <w:p w14:paraId="643BE4BF" w14:textId="77777777" w:rsidR="000B518F" w:rsidRDefault="003C51FB">
            <w:pPr>
              <w:spacing w:after="0" w:line="259" w:lineRule="auto"/>
              <w:ind w:left="0" w:firstLine="0"/>
              <w:jc w:val="left"/>
            </w:pPr>
            <w:r>
              <w:rPr>
                <w:b/>
              </w:rPr>
              <w:t>2.4</w:t>
            </w:r>
            <w:r>
              <w:t xml:space="preserve"> Student Performance Data Set …………………………………………...</w:t>
            </w:r>
            <w:r>
              <w:rPr>
                <w:b/>
              </w:rPr>
              <w:t xml:space="preserve"> </w:t>
            </w:r>
          </w:p>
        </w:tc>
        <w:tc>
          <w:tcPr>
            <w:tcW w:w="351" w:type="dxa"/>
            <w:tcBorders>
              <w:top w:val="nil"/>
              <w:left w:val="nil"/>
              <w:bottom w:val="nil"/>
              <w:right w:val="nil"/>
            </w:tcBorders>
          </w:tcPr>
          <w:p w14:paraId="68C35311" w14:textId="77777777" w:rsidR="000B518F" w:rsidRDefault="003C51FB">
            <w:pPr>
              <w:spacing w:after="0" w:line="259" w:lineRule="auto"/>
              <w:ind w:left="0" w:firstLine="0"/>
            </w:pPr>
            <w:r>
              <w:t xml:space="preserve">21 </w:t>
            </w:r>
          </w:p>
        </w:tc>
      </w:tr>
      <w:tr w:rsidR="000B518F" w14:paraId="751A4FD4" w14:textId="77777777">
        <w:trPr>
          <w:trHeight w:val="371"/>
        </w:trPr>
        <w:tc>
          <w:tcPr>
            <w:tcW w:w="8855" w:type="dxa"/>
            <w:tcBorders>
              <w:top w:val="nil"/>
              <w:left w:val="nil"/>
              <w:bottom w:val="nil"/>
              <w:right w:val="nil"/>
            </w:tcBorders>
          </w:tcPr>
          <w:p w14:paraId="20EA44E3" w14:textId="77777777" w:rsidR="000B518F" w:rsidRDefault="003C51FB">
            <w:pPr>
              <w:spacing w:after="0" w:line="259" w:lineRule="auto"/>
              <w:ind w:left="0" w:firstLine="0"/>
              <w:jc w:val="left"/>
            </w:pPr>
            <w:r>
              <w:rPr>
                <w:b/>
              </w:rPr>
              <w:t>2.5</w:t>
            </w:r>
            <w:r>
              <w:t xml:space="preserve"> Educational Process Mining (EPM): A Learning Analytics Data Set …</w:t>
            </w:r>
            <w:r>
              <w:rPr>
                <w:b/>
              </w:rPr>
              <w:t xml:space="preserve"> </w:t>
            </w:r>
          </w:p>
        </w:tc>
        <w:tc>
          <w:tcPr>
            <w:tcW w:w="351" w:type="dxa"/>
            <w:tcBorders>
              <w:top w:val="nil"/>
              <w:left w:val="nil"/>
              <w:bottom w:val="nil"/>
              <w:right w:val="nil"/>
            </w:tcBorders>
          </w:tcPr>
          <w:p w14:paraId="56617D8C" w14:textId="77777777" w:rsidR="000B518F" w:rsidRDefault="003C51FB">
            <w:pPr>
              <w:spacing w:after="0" w:line="259" w:lineRule="auto"/>
              <w:ind w:left="0" w:firstLine="0"/>
            </w:pPr>
            <w:r>
              <w:t xml:space="preserve">23 </w:t>
            </w:r>
          </w:p>
        </w:tc>
      </w:tr>
    </w:tbl>
    <w:p w14:paraId="124ABE31" w14:textId="63D6187F" w:rsidR="000B518F" w:rsidRDefault="000B518F">
      <w:pPr>
        <w:spacing w:after="0" w:line="259" w:lineRule="auto"/>
        <w:ind w:left="0" w:firstLine="0"/>
        <w:jc w:val="left"/>
      </w:pPr>
    </w:p>
    <w:p w14:paraId="49C665CE" w14:textId="77777777" w:rsidR="00AA559B" w:rsidRDefault="00AA559B">
      <w:pPr>
        <w:spacing w:after="0" w:line="259" w:lineRule="auto"/>
        <w:ind w:left="0" w:firstLine="0"/>
        <w:jc w:val="left"/>
      </w:pPr>
    </w:p>
    <w:p w14:paraId="5B3C6374" w14:textId="77777777" w:rsidR="00AA559B" w:rsidRDefault="00AA559B">
      <w:pPr>
        <w:spacing w:after="0" w:line="259" w:lineRule="auto"/>
        <w:ind w:left="0" w:firstLine="0"/>
        <w:jc w:val="left"/>
      </w:pPr>
    </w:p>
    <w:p w14:paraId="74C37326" w14:textId="77777777" w:rsidR="00AA559B" w:rsidRDefault="00AA559B">
      <w:pPr>
        <w:spacing w:after="0" w:line="259" w:lineRule="auto"/>
        <w:ind w:left="0" w:firstLine="0"/>
        <w:jc w:val="left"/>
      </w:pPr>
    </w:p>
    <w:p w14:paraId="05BC9D53" w14:textId="77777777" w:rsidR="00AA559B" w:rsidRDefault="00AA559B">
      <w:pPr>
        <w:spacing w:after="0" w:line="259" w:lineRule="auto"/>
        <w:ind w:left="0" w:firstLine="0"/>
        <w:jc w:val="left"/>
      </w:pPr>
    </w:p>
    <w:p w14:paraId="26D52E79" w14:textId="77777777" w:rsidR="00AA559B" w:rsidRDefault="00AA559B">
      <w:pPr>
        <w:spacing w:after="0" w:line="259" w:lineRule="auto"/>
        <w:ind w:left="0" w:firstLine="0"/>
        <w:jc w:val="left"/>
      </w:pPr>
    </w:p>
    <w:p w14:paraId="3A3847ED" w14:textId="77777777" w:rsidR="00AA559B" w:rsidRDefault="00AA559B">
      <w:pPr>
        <w:spacing w:after="0" w:line="259" w:lineRule="auto"/>
        <w:ind w:left="0" w:firstLine="0"/>
        <w:jc w:val="left"/>
      </w:pPr>
    </w:p>
    <w:p w14:paraId="72F1B9B8" w14:textId="77777777" w:rsidR="00AA559B" w:rsidRDefault="00AA559B">
      <w:pPr>
        <w:spacing w:after="0" w:line="259" w:lineRule="auto"/>
        <w:ind w:left="0" w:firstLine="0"/>
        <w:jc w:val="left"/>
      </w:pPr>
    </w:p>
    <w:p w14:paraId="1DCB8F05" w14:textId="77777777" w:rsidR="00AA559B" w:rsidRDefault="00AA559B">
      <w:pPr>
        <w:spacing w:after="0" w:line="259" w:lineRule="auto"/>
        <w:ind w:left="0" w:firstLine="0"/>
        <w:jc w:val="left"/>
      </w:pPr>
    </w:p>
    <w:p w14:paraId="5783D8AB" w14:textId="77777777" w:rsidR="00AA559B" w:rsidRDefault="00AA559B">
      <w:pPr>
        <w:spacing w:after="0" w:line="259" w:lineRule="auto"/>
        <w:ind w:left="0" w:firstLine="0"/>
        <w:jc w:val="left"/>
      </w:pPr>
    </w:p>
    <w:p w14:paraId="37151397" w14:textId="77777777" w:rsidR="00AA559B" w:rsidRDefault="00AA559B">
      <w:pPr>
        <w:spacing w:after="0" w:line="259" w:lineRule="auto"/>
        <w:ind w:left="0" w:firstLine="0"/>
        <w:jc w:val="left"/>
      </w:pPr>
    </w:p>
    <w:p w14:paraId="514E1ED5" w14:textId="77777777" w:rsidR="00AA559B" w:rsidRDefault="00AA559B">
      <w:pPr>
        <w:spacing w:after="0" w:line="259" w:lineRule="auto"/>
        <w:ind w:left="0" w:firstLine="0"/>
        <w:jc w:val="left"/>
      </w:pPr>
    </w:p>
    <w:p w14:paraId="65653ED2" w14:textId="77777777" w:rsidR="00AA559B" w:rsidRDefault="00AA559B">
      <w:pPr>
        <w:spacing w:after="0" w:line="259" w:lineRule="auto"/>
        <w:ind w:left="0" w:firstLine="0"/>
        <w:jc w:val="left"/>
      </w:pPr>
    </w:p>
    <w:p w14:paraId="125785AC" w14:textId="77777777" w:rsidR="00AA559B" w:rsidRDefault="00AA559B">
      <w:pPr>
        <w:spacing w:after="0" w:line="259" w:lineRule="auto"/>
        <w:ind w:left="0" w:firstLine="0"/>
        <w:jc w:val="left"/>
      </w:pPr>
    </w:p>
    <w:p w14:paraId="43EA19CA" w14:textId="77777777" w:rsidR="00AA559B" w:rsidRDefault="00AA559B">
      <w:pPr>
        <w:spacing w:after="0" w:line="259" w:lineRule="auto"/>
        <w:ind w:left="0" w:firstLine="0"/>
        <w:jc w:val="left"/>
      </w:pPr>
    </w:p>
    <w:p w14:paraId="17AD3C33" w14:textId="77777777" w:rsidR="00AA559B" w:rsidRDefault="00AA559B">
      <w:pPr>
        <w:spacing w:after="0" w:line="259" w:lineRule="auto"/>
        <w:ind w:left="0" w:firstLine="0"/>
        <w:jc w:val="left"/>
      </w:pPr>
    </w:p>
    <w:p w14:paraId="08DAA981" w14:textId="77777777" w:rsidR="00AA559B" w:rsidRDefault="00AA559B">
      <w:pPr>
        <w:spacing w:after="0" w:line="259" w:lineRule="auto"/>
        <w:ind w:left="0" w:firstLine="0"/>
        <w:jc w:val="left"/>
      </w:pPr>
    </w:p>
    <w:p w14:paraId="36AB81CA" w14:textId="77777777" w:rsidR="00AA559B" w:rsidRDefault="00AA559B">
      <w:pPr>
        <w:spacing w:after="0" w:line="259" w:lineRule="auto"/>
        <w:ind w:left="0" w:firstLine="0"/>
        <w:jc w:val="left"/>
      </w:pPr>
    </w:p>
    <w:p w14:paraId="2730B8C6" w14:textId="77777777" w:rsidR="00AA559B" w:rsidRDefault="00AA559B">
      <w:pPr>
        <w:spacing w:after="0" w:line="259" w:lineRule="auto"/>
        <w:ind w:left="0" w:firstLine="0"/>
        <w:jc w:val="left"/>
      </w:pPr>
    </w:p>
    <w:p w14:paraId="68FA7E27" w14:textId="77777777" w:rsidR="00AA559B" w:rsidRDefault="00AA559B">
      <w:pPr>
        <w:spacing w:after="0" w:line="259" w:lineRule="auto"/>
        <w:ind w:left="0" w:firstLine="0"/>
        <w:jc w:val="left"/>
      </w:pPr>
    </w:p>
    <w:p w14:paraId="415F169C" w14:textId="77777777" w:rsidR="00AA559B" w:rsidRDefault="00AA559B">
      <w:pPr>
        <w:spacing w:after="0" w:line="259" w:lineRule="auto"/>
        <w:ind w:left="0" w:firstLine="0"/>
        <w:jc w:val="left"/>
      </w:pPr>
    </w:p>
    <w:p w14:paraId="0493836A" w14:textId="77777777" w:rsidR="00AA559B" w:rsidRDefault="00AA559B">
      <w:pPr>
        <w:spacing w:after="0" w:line="259" w:lineRule="auto"/>
        <w:ind w:left="0" w:firstLine="0"/>
        <w:jc w:val="left"/>
      </w:pPr>
    </w:p>
    <w:p w14:paraId="479E708F" w14:textId="77777777" w:rsidR="00AA559B" w:rsidRDefault="00AA559B">
      <w:pPr>
        <w:spacing w:after="0" w:line="259" w:lineRule="auto"/>
        <w:ind w:left="0" w:firstLine="0"/>
        <w:jc w:val="left"/>
      </w:pPr>
    </w:p>
    <w:p w14:paraId="34A9585C" w14:textId="77777777" w:rsidR="00AA559B" w:rsidRDefault="00AA559B">
      <w:pPr>
        <w:spacing w:after="0" w:line="259" w:lineRule="auto"/>
        <w:ind w:left="0" w:firstLine="0"/>
        <w:jc w:val="left"/>
      </w:pPr>
    </w:p>
    <w:p w14:paraId="3115C9CC" w14:textId="77777777" w:rsidR="00AA559B" w:rsidRDefault="00AA559B">
      <w:pPr>
        <w:spacing w:after="0" w:line="259" w:lineRule="auto"/>
        <w:ind w:left="0" w:firstLine="0"/>
        <w:jc w:val="left"/>
      </w:pPr>
    </w:p>
    <w:p w14:paraId="1095090C" w14:textId="77777777" w:rsidR="00AA559B" w:rsidRDefault="00AA559B">
      <w:pPr>
        <w:spacing w:after="0" w:line="259" w:lineRule="auto"/>
        <w:ind w:left="0" w:firstLine="0"/>
        <w:jc w:val="left"/>
      </w:pPr>
    </w:p>
    <w:p w14:paraId="4896F9BC" w14:textId="77777777" w:rsidR="00AA559B" w:rsidRDefault="00AA559B">
      <w:pPr>
        <w:spacing w:after="0" w:line="259" w:lineRule="auto"/>
        <w:ind w:left="0" w:firstLine="0"/>
        <w:jc w:val="left"/>
      </w:pPr>
    </w:p>
    <w:p w14:paraId="45D3D375" w14:textId="77777777" w:rsidR="00AA559B" w:rsidRDefault="00AA559B">
      <w:pPr>
        <w:spacing w:after="0" w:line="259" w:lineRule="auto"/>
        <w:ind w:left="0" w:firstLine="0"/>
        <w:jc w:val="left"/>
      </w:pPr>
    </w:p>
    <w:p w14:paraId="61F4F364" w14:textId="77777777" w:rsidR="00AA559B" w:rsidRDefault="00AA559B">
      <w:pPr>
        <w:spacing w:after="0" w:line="259" w:lineRule="auto"/>
        <w:ind w:left="0" w:firstLine="0"/>
        <w:jc w:val="left"/>
      </w:pPr>
    </w:p>
    <w:p w14:paraId="586F1F36" w14:textId="77777777" w:rsidR="000B518F" w:rsidRDefault="003C51FB">
      <w:pPr>
        <w:pStyle w:val="Heading1"/>
        <w:spacing w:after="150"/>
        <w:ind w:left="-5"/>
      </w:pPr>
      <w:bookmarkStart w:id="2" w:name="_Toc208475"/>
      <w:r>
        <w:t xml:space="preserve">List of Tables </w:t>
      </w:r>
      <w:bookmarkEnd w:id="2"/>
    </w:p>
    <w:p w14:paraId="3A0D4A69" w14:textId="77777777" w:rsidR="000B518F" w:rsidRDefault="003C51FB">
      <w:pPr>
        <w:tabs>
          <w:tab w:val="center" w:pos="4624"/>
          <w:tab w:val="right" w:pos="9364"/>
        </w:tabs>
        <w:spacing w:after="31"/>
        <w:ind w:left="0" w:firstLine="0"/>
        <w:jc w:val="left"/>
      </w:pPr>
      <w:r>
        <w:rPr>
          <w:b/>
        </w:rPr>
        <w:t xml:space="preserve">2.1 </w:t>
      </w:r>
      <w:r>
        <w:rPr>
          <w:b/>
        </w:rPr>
        <w:tab/>
      </w:r>
      <w:r>
        <w:t>Student Performance Data Set Description …………………………</w:t>
      </w:r>
      <w:r>
        <w:rPr>
          <w:b/>
        </w:rPr>
        <w:t xml:space="preserve"> </w:t>
      </w:r>
      <w:r>
        <w:rPr>
          <w:b/>
        </w:rPr>
        <w:tab/>
      </w:r>
      <w:r>
        <w:t>21</w:t>
      </w:r>
      <w:r>
        <w:rPr>
          <w:b/>
        </w:rPr>
        <w:t xml:space="preserve"> </w:t>
      </w:r>
    </w:p>
    <w:p w14:paraId="2AEC7849" w14:textId="77777777" w:rsidR="000B518F" w:rsidRDefault="003C51FB">
      <w:pPr>
        <w:tabs>
          <w:tab w:val="center" w:pos="4689"/>
          <w:tab w:val="right" w:pos="9364"/>
        </w:tabs>
        <w:spacing w:after="42"/>
        <w:ind w:left="0" w:firstLine="0"/>
        <w:jc w:val="left"/>
      </w:pPr>
      <w:r>
        <w:rPr>
          <w:b/>
        </w:rPr>
        <w:t xml:space="preserve">2.2 </w:t>
      </w:r>
      <w:r>
        <w:rPr>
          <w:b/>
        </w:rPr>
        <w:tab/>
      </w:r>
      <w:r>
        <w:t xml:space="preserve">Students' Academic Performance Dataset Description ……………… </w:t>
      </w:r>
      <w:r>
        <w:tab/>
        <w:t xml:space="preserve">23 </w:t>
      </w:r>
    </w:p>
    <w:p w14:paraId="25B01503" w14:textId="1638AC00" w:rsidR="000B518F" w:rsidRDefault="000B518F">
      <w:pPr>
        <w:spacing w:after="0" w:line="259" w:lineRule="auto"/>
        <w:ind w:left="0" w:firstLine="0"/>
        <w:jc w:val="left"/>
      </w:pPr>
    </w:p>
    <w:p w14:paraId="6F22DFB1" w14:textId="77777777" w:rsidR="000B518F" w:rsidRDefault="000B518F">
      <w:pPr>
        <w:sectPr w:rsidR="000B518F">
          <w:footerReference w:type="even" r:id="rId12"/>
          <w:footerReference w:type="default" r:id="rId13"/>
          <w:footerReference w:type="first" r:id="rId14"/>
          <w:pgSz w:w="12240" w:h="15840"/>
          <w:pgMar w:top="1442" w:right="1436" w:bottom="1002" w:left="1440" w:header="720" w:footer="726" w:gutter="0"/>
          <w:pgNumType w:fmt="lowerRoman" w:start="2"/>
          <w:cols w:space="720"/>
        </w:sectPr>
      </w:pPr>
    </w:p>
    <w:p w14:paraId="27EC6DB5" w14:textId="77777777" w:rsidR="000B518F" w:rsidRDefault="003C51FB">
      <w:pPr>
        <w:pStyle w:val="Heading2"/>
        <w:spacing w:after="532" w:line="265" w:lineRule="auto"/>
        <w:ind w:left="-5"/>
      </w:pPr>
      <w:r>
        <w:lastRenderedPageBreak/>
        <w:t xml:space="preserve">Chapter 1 Introduction </w:t>
      </w:r>
    </w:p>
    <w:p w14:paraId="441EAEE1" w14:textId="77777777" w:rsidR="000B1484" w:rsidRDefault="000B1484" w:rsidP="000B1484">
      <w:pPr>
        <w:rPr>
          <w:b/>
          <w:bCs/>
        </w:rPr>
      </w:pPr>
      <w:r w:rsidRPr="004E3E32">
        <w:rPr>
          <w:b/>
          <w:bCs/>
        </w:rPr>
        <w:t>Chapter 1: Introduction and Overview</w:t>
      </w:r>
    </w:p>
    <w:p w14:paraId="6827CACC" w14:textId="77777777" w:rsidR="000B1484" w:rsidRPr="004B786E" w:rsidRDefault="000B1484" w:rsidP="000B1484">
      <w:pPr>
        <w:spacing w:after="160" w:line="278" w:lineRule="auto"/>
      </w:pPr>
      <w:r w:rsidRPr="004B786E">
        <w:t>In recent years, the rapid growth of digital communication platforms has transformed the way individuals express their thoughts, emotions, and psychological states. Social media posts, online forums, and digital conversations have become important channels where people openly share their experiences related to stress, anxiety, depression, and other mental health conditions. As a result, large volumes of text data reflecting emotional and psychological patterns are generated daily.</w:t>
      </w:r>
    </w:p>
    <w:p w14:paraId="599BE4E0" w14:textId="77777777" w:rsidR="000B1484" w:rsidRPr="004B786E" w:rsidRDefault="000B1484" w:rsidP="000B1484">
      <w:pPr>
        <w:spacing w:after="160" w:line="278" w:lineRule="auto"/>
      </w:pPr>
      <w:r w:rsidRPr="004B786E">
        <w:t>At the same time, Artificial Intelligence (AI) and Natural Language Processing (NLP) have advanced significantly, enabling machines to understand and analyze human language with increasing accuracy. Modern transformer-based models such as DistilBERT have demonstrated strong performance in text classification tasks by capturing contextual meaning rather than relying only on simple word frequency.</w:t>
      </w:r>
    </w:p>
    <w:p w14:paraId="4CA84D60" w14:textId="77777777" w:rsidR="000B1484" w:rsidRDefault="000B1484" w:rsidP="000B1484">
      <w:r w:rsidRPr="004B786E">
        <w:t>The intersection of mental health research and NLP presents an important opportunity: developing automated systems capable of identifying psychological and emotional states from textual data.</w:t>
      </w:r>
    </w:p>
    <w:p w14:paraId="6FAD3A35" w14:textId="77777777" w:rsidR="000B1484" w:rsidRDefault="000B1484" w:rsidP="000B1484"/>
    <w:p w14:paraId="639EF764" w14:textId="77777777" w:rsidR="000B1484" w:rsidRDefault="000B1484" w:rsidP="000B1484">
      <w:pPr>
        <w:rPr>
          <w:b/>
          <w:bCs/>
        </w:rPr>
      </w:pPr>
      <w:r w:rsidRPr="004E3E32">
        <w:rPr>
          <w:b/>
          <w:bCs/>
        </w:rPr>
        <w:t>1.2 Problem Definition</w:t>
      </w:r>
    </w:p>
    <w:p w14:paraId="6485A625" w14:textId="77777777" w:rsidR="000B1484" w:rsidRDefault="000B1484" w:rsidP="000B1484">
      <w:r>
        <w:t xml:space="preserve">In the current digital era, digital interaction increasingly replaces face-to-face communication, and for a long time this physical contact was the traditional method for recognizing emotional or psychological distress such as observing behavioral changes in workplace, schools, or public environments, the </w:t>
      </w:r>
      <w:r w:rsidRPr="00FC442F">
        <w:t xml:space="preserve">emotional states </w:t>
      </w:r>
      <w:r>
        <w:t>were</w:t>
      </w:r>
      <w:r w:rsidRPr="00FC442F">
        <w:t xml:space="preserve"> inferred through direct social interaction, body language, and personal communication.</w:t>
      </w:r>
    </w:p>
    <w:p w14:paraId="7643CC14" w14:textId="77777777" w:rsidR="000B1484" w:rsidRDefault="000B1484" w:rsidP="000B1484">
      <w:r>
        <w:t xml:space="preserve">and because human interaction is increasingly shifting from physical environments to online platforms, that’s why this traditional method of detection for mental states has become less reliable for many communities including our community in Middle east area. </w:t>
      </w:r>
    </w:p>
    <w:p w14:paraId="21F91806" w14:textId="77777777" w:rsidR="000B1484" w:rsidRDefault="000B1484" w:rsidP="000B1484">
      <w:r>
        <w:t>Nowadays,</w:t>
      </w:r>
      <w:r w:rsidRPr="007D19D0">
        <w:t xml:space="preserve"> </w:t>
      </w:r>
      <w:r>
        <w:t xml:space="preserve">social media, virtual communities often described as metaverse-environments, have become a space where individuals communicate, react with </w:t>
      </w:r>
      <w:r>
        <w:lastRenderedPageBreak/>
        <w:t>others, express emotions, share personal experiences .and even more the future shows a massive assumption that will be no need for any physical contacts with others, where individuals will be able to work, play, purchase and even make an emotional relationship online “virtually”.</w:t>
      </w:r>
    </w:p>
    <w:p w14:paraId="6666FE0B" w14:textId="77777777" w:rsidR="000B1484" w:rsidRDefault="000B1484" w:rsidP="000B1484">
      <w:r>
        <w:t>As this trend continues to grow, large volumes of textual content are generated daily from online users reflecting their emotional and mental states.</w:t>
      </w:r>
      <w:r w:rsidRPr="00C63FD7">
        <w:t xml:space="preserve"> </w:t>
      </w:r>
      <w:r w:rsidRPr="00FC442F">
        <w:t xml:space="preserve">Identifying psychological distress through manual monitoring of such data is impractical and not scalable. Furthermore, traditional sentiment analysis techniques are often restricted to simple positive or negative classifications and fail to capture complex mental health categories such as depression, anxiety, stress, or bipolar disorder. </w:t>
      </w:r>
    </w:p>
    <w:p w14:paraId="182CD306" w14:textId="77777777" w:rsidR="000B1484" w:rsidRDefault="000B1484" w:rsidP="000B1484">
      <w:r w:rsidRPr="00C51F90">
        <w:t>Therefore, there is a growing need for an intelligent and automated system capable of analyzing textual data to detect underlying emotional and mental health states. Such a system can assist in large-scale emotional pattern recognition and contribute to research and awareness in digital mental health analysis, particularly in environments where physical observation and direct human interaction are limited</w:t>
      </w:r>
    </w:p>
    <w:p w14:paraId="0AA85DA8" w14:textId="77777777" w:rsidR="000B1484" w:rsidRDefault="000B1484" w:rsidP="000B1484"/>
    <w:p w14:paraId="781DACA7" w14:textId="77777777" w:rsidR="000B1484" w:rsidRDefault="000B1484" w:rsidP="000B1484">
      <w:pPr>
        <w:rPr>
          <w:b/>
          <w:bCs/>
        </w:rPr>
      </w:pPr>
      <w:r w:rsidRPr="004E3E32">
        <w:rPr>
          <w:b/>
          <w:bCs/>
        </w:rPr>
        <w:t>1.3 Thesis Objectives</w:t>
      </w:r>
    </w:p>
    <w:p w14:paraId="25756C78" w14:textId="77777777" w:rsidR="000B1484" w:rsidRPr="003B7104" w:rsidRDefault="000B1484" w:rsidP="000B1484">
      <w:pPr>
        <w:spacing w:after="160" w:line="278" w:lineRule="auto"/>
      </w:pPr>
      <w:r w:rsidRPr="003B7104">
        <w:t>The aim of this thesis is to develop and evaluate a transformer-based text classification model capable of detecting multiple mental health categories from textual statements.</w:t>
      </w:r>
    </w:p>
    <w:p w14:paraId="24CEFD5B" w14:textId="77777777" w:rsidR="000B1484" w:rsidRPr="003B7104" w:rsidRDefault="000B1484" w:rsidP="000B1484">
      <w:pPr>
        <w:spacing w:after="160" w:line="278" w:lineRule="auto"/>
      </w:pPr>
      <w:r w:rsidRPr="003B7104">
        <w:t>The objectives of this study include:</w:t>
      </w:r>
    </w:p>
    <w:p w14:paraId="33DA43A8" w14:textId="77777777" w:rsidR="000B1484" w:rsidRPr="003B7104" w:rsidRDefault="000B1484" w:rsidP="000B1484">
      <w:pPr>
        <w:spacing w:after="160" w:line="278" w:lineRule="auto"/>
        <w:ind w:left="720" w:firstLine="0"/>
      </w:pPr>
      <w:r>
        <w:t>-</w:t>
      </w:r>
      <w:r w:rsidRPr="003B7104">
        <w:t>Preprocessing and preparing textual data</w:t>
      </w:r>
      <w:r>
        <w:t xml:space="preserve"> </w:t>
      </w:r>
      <w:r w:rsidRPr="003B7104">
        <w:t>“Sentiment Analysis for Mental Health” dataset from Kaggle.</w:t>
      </w:r>
    </w:p>
    <w:p w14:paraId="57625554" w14:textId="77777777" w:rsidR="000B1484" w:rsidRPr="003B7104" w:rsidRDefault="000B1484" w:rsidP="000B1484">
      <w:pPr>
        <w:spacing w:after="160" w:line="278" w:lineRule="auto"/>
        <w:ind w:left="720" w:firstLine="0"/>
      </w:pPr>
      <w:r>
        <w:t>-</w:t>
      </w:r>
      <w:r w:rsidRPr="003B7104">
        <w:t>Fine-tuning a DistilBERT model for classification.</w:t>
      </w:r>
    </w:p>
    <w:p w14:paraId="7270546D" w14:textId="77777777" w:rsidR="000B1484" w:rsidRPr="003B7104" w:rsidRDefault="000B1484" w:rsidP="000B1484">
      <w:pPr>
        <w:spacing w:after="160" w:line="278" w:lineRule="auto"/>
        <w:ind w:left="720" w:firstLine="0"/>
      </w:pPr>
      <w:r>
        <w:t>-</w:t>
      </w:r>
      <w:r w:rsidRPr="003B7104">
        <w:t>Evaluating model performance using accuracy, precision, recall, and F1-score.</w:t>
      </w:r>
    </w:p>
    <w:p w14:paraId="5A63BC6D" w14:textId="77777777" w:rsidR="000B1484" w:rsidRDefault="000B1484" w:rsidP="000B1484">
      <w:pPr>
        <w:ind w:left="720"/>
      </w:pPr>
      <w:r>
        <w:t>-</w:t>
      </w:r>
      <w:r w:rsidRPr="003B7104">
        <w:t xml:space="preserve">Analyzing classification results and </w:t>
      </w:r>
      <w:r>
        <w:t xml:space="preserve">debuting </w:t>
      </w:r>
      <w:r w:rsidRPr="003B7104">
        <w:t>model limitations.</w:t>
      </w:r>
    </w:p>
    <w:p w14:paraId="7EEEB6CF" w14:textId="77777777" w:rsidR="000B518F" w:rsidRDefault="000B518F">
      <w:pPr>
        <w:spacing w:after="253" w:line="259" w:lineRule="auto"/>
        <w:ind w:left="0" w:firstLine="0"/>
        <w:jc w:val="left"/>
      </w:pPr>
    </w:p>
    <w:p w14:paraId="5CE7694A" w14:textId="51BEB77A" w:rsidR="000B1484" w:rsidRDefault="000B1484">
      <w:pPr>
        <w:spacing w:after="253" w:line="259" w:lineRule="auto"/>
        <w:ind w:left="0" w:firstLine="0"/>
        <w:jc w:val="left"/>
      </w:pPr>
    </w:p>
    <w:p w14:paraId="252F23A9" w14:textId="2D9D86C4" w:rsidR="000B1484" w:rsidRDefault="000B1484">
      <w:pPr>
        <w:spacing w:after="253" w:line="259" w:lineRule="auto"/>
        <w:ind w:left="0" w:firstLine="0"/>
        <w:jc w:val="left"/>
      </w:pPr>
    </w:p>
    <w:p w14:paraId="201E78F6" w14:textId="77777777" w:rsidR="000B1484" w:rsidRPr="003B7104" w:rsidRDefault="000B1484" w:rsidP="000B1484">
      <w:pPr>
        <w:spacing w:after="160" w:line="278" w:lineRule="auto"/>
        <w:ind w:left="0" w:firstLine="0"/>
        <w:rPr>
          <w:b/>
          <w:bCs/>
        </w:rPr>
      </w:pPr>
      <w:r w:rsidRPr="004E3E32">
        <w:rPr>
          <w:b/>
          <w:bCs/>
        </w:rPr>
        <w:t>1.4 Thesis Contribution</w:t>
      </w:r>
    </w:p>
    <w:p w14:paraId="4C134324" w14:textId="77777777" w:rsidR="000B1484" w:rsidRDefault="000B1484" w:rsidP="000B1484"/>
    <w:p w14:paraId="1A03AAC0" w14:textId="77777777" w:rsidR="000B1484" w:rsidRDefault="000B1484" w:rsidP="000B1484"/>
    <w:p w14:paraId="19BA4618" w14:textId="77777777" w:rsidR="000B1484" w:rsidRPr="00F82462" w:rsidRDefault="000B1484" w:rsidP="000B1484">
      <w:pPr>
        <w:spacing w:after="160" w:line="278" w:lineRule="auto"/>
      </w:pPr>
      <w:r w:rsidRPr="00F82462">
        <w:t>This thesis contributes both technically and practically to the field of artificial intelligence–based mental health analysis.</w:t>
      </w:r>
    </w:p>
    <w:p w14:paraId="1A1FBEFE" w14:textId="77777777" w:rsidR="000B1484" w:rsidRPr="00F82462" w:rsidRDefault="000B1484" w:rsidP="000B1484">
      <w:pPr>
        <w:spacing w:after="160" w:line="278" w:lineRule="auto"/>
      </w:pPr>
      <w:r w:rsidRPr="00F82462">
        <w:t>From a technical perspective, the study develops and evaluates a transformer-based natural language processing framework capable of detecting emotional and mental health states from textual data. The proposed system goes beyond basic sentiment polarity classification and focuses on identifying higher-risk emotional categories that may indicate psychological distress.</w:t>
      </w:r>
    </w:p>
    <w:p w14:paraId="4EEED98F" w14:textId="77777777" w:rsidR="000B1484" w:rsidRDefault="000B1484" w:rsidP="000B1484">
      <w:r w:rsidRPr="00F82462">
        <w:t xml:space="preserve">From a practical perspective, this research explores the feasibility of implementing AI-driven emotional state detection systems within digital service ecosystems, particularly in Middle </w:t>
      </w:r>
      <w:r>
        <w:t>East</w:t>
      </w:r>
      <w:r w:rsidRPr="00F82462">
        <w:t xml:space="preserve"> where government digital platforms are widely adopted.</w:t>
      </w:r>
    </w:p>
    <w:p w14:paraId="3C1D2122" w14:textId="77777777" w:rsidR="000B1484" w:rsidRDefault="000B1484" w:rsidP="000B1484">
      <w:r w:rsidRPr="00F82462">
        <w:t>Many countries in the region, such as the United Arab Emirates and the Kingdom of Saudi Arabia, have developed centralized digital service platforms (e.g., government e-services portals and integrated citizen applications).</w:t>
      </w:r>
    </w:p>
    <w:p w14:paraId="448CFB8E" w14:textId="77777777" w:rsidR="000B1484" w:rsidRPr="00F82462" w:rsidRDefault="000B1484" w:rsidP="000B1484">
      <w:pPr>
        <w:spacing w:after="160" w:line="278" w:lineRule="auto"/>
      </w:pPr>
      <w:r w:rsidRPr="00F82462">
        <w:t>Integrating an automated emotional state detection module within such platforms could potentially support early risk identification and proactive intervention strategies for individuals experiencing psychological distress.</w:t>
      </w:r>
    </w:p>
    <w:p w14:paraId="6F9B4722" w14:textId="77777777" w:rsidR="000B1484" w:rsidRPr="00F82462" w:rsidRDefault="000B1484" w:rsidP="000B1484">
      <w:pPr>
        <w:spacing w:after="160" w:line="278" w:lineRule="auto"/>
      </w:pPr>
      <w:r>
        <w:t>Even this</w:t>
      </w:r>
      <w:r w:rsidRPr="00F82462">
        <w:t xml:space="preserve"> thesis does not deploy the system in a real-world governmental environment,</w:t>
      </w:r>
      <w:r>
        <w:t xml:space="preserve"> but</w:t>
      </w:r>
      <w:r w:rsidRPr="00F82462">
        <w:t xml:space="preserve"> it provides a foundational technical framework that could support future collaboration with digital public service entities aiming to enhance mental health awareness and early detection mechanisms.</w:t>
      </w:r>
    </w:p>
    <w:p w14:paraId="3C119F46" w14:textId="074C4AA9" w:rsidR="000B1484" w:rsidRDefault="000B1484">
      <w:pPr>
        <w:spacing w:after="253" w:line="259" w:lineRule="auto"/>
        <w:ind w:left="0" w:firstLine="0"/>
        <w:jc w:val="left"/>
      </w:pPr>
    </w:p>
    <w:p w14:paraId="26E824D4" w14:textId="5460D6A8" w:rsidR="000B518F" w:rsidRDefault="003C51FB">
      <w:pPr>
        <w:spacing w:after="252" w:line="259" w:lineRule="auto"/>
        <w:ind w:left="0" w:firstLine="0"/>
        <w:jc w:val="left"/>
      </w:pPr>
      <w:r>
        <w:rPr>
          <w:sz w:val="24"/>
        </w:rPr>
        <w:t xml:space="preserve"> </w:t>
      </w:r>
    </w:p>
    <w:p w14:paraId="32D995C9" w14:textId="77777777" w:rsidR="000B518F" w:rsidRDefault="003C51FB">
      <w:pPr>
        <w:spacing w:after="252" w:line="259" w:lineRule="auto"/>
        <w:ind w:left="0" w:firstLine="0"/>
        <w:jc w:val="left"/>
        <w:rPr>
          <w:sz w:val="24"/>
        </w:rPr>
      </w:pPr>
      <w:r>
        <w:rPr>
          <w:sz w:val="24"/>
        </w:rPr>
        <w:t xml:space="preserve"> </w:t>
      </w:r>
    </w:p>
    <w:p w14:paraId="13B24752" w14:textId="1497558B" w:rsidR="000B518F" w:rsidRDefault="000B518F">
      <w:pPr>
        <w:spacing w:after="292" w:line="259" w:lineRule="auto"/>
        <w:ind w:left="0" w:firstLine="0"/>
        <w:jc w:val="left"/>
      </w:pPr>
    </w:p>
    <w:p w14:paraId="4AD601A2" w14:textId="3D740D54" w:rsidR="00010059" w:rsidRPr="00353902" w:rsidRDefault="00010059" w:rsidP="00353902">
      <w:pPr>
        <w:spacing w:after="0" w:line="259" w:lineRule="auto"/>
        <w:ind w:left="0" w:firstLine="0"/>
        <w:jc w:val="left"/>
      </w:pPr>
    </w:p>
    <w:p w14:paraId="2E43F04D" w14:textId="119B086D" w:rsidR="00B51A3B" w:rsidRDefault="003C51FB" w:rsidP="00F83D05">
      <w:pPr>
        <w:pStyle w:val="Heading2"/>
        <w:spacing w:after="657" w:line="265" w:lineRule="auto"/>
        <w:ind w:left="-5"/>
        <w:rPr>
          <w:color w:val="000000" w:themeColor="text1"/>
        </w:rPr>
      </w:pPr>
      <w:r w:rsidRPr="00D25F1C">
        <w:rPr>
          <w:color w:val="000000" w:themeColor="text1"/>
        </w:rPr>
        <w:t xml:space="preserve">Chapter </w:t>
      </w:r>
      <w:r w:rsidR="00762DA6">
        <w:rPr>
          <w:color w:val="000000" w:themeColor="text1"/>
        </w:rPr>
        <w:t>2</w:t>
      </w:r>
      <w:r w:rsidR="00762DA6">
        <w:rPr>
          <w:rFonts w:hint="cs"/>
          <w:color w:val="000000" w:themeColor="text1"/>
          <w:rtl/>
        </w:rPr>
        <w:t xml:space="preserve"> </w:t>
      </w:r>
      <w:r w:rsidR="00762DA6">
        <w:rPr>
          <w:color w:val="000000" w:themeColor="text1"/>
        </w:rPr>
        <w:t>Background</w:t>
      </w:r>
      <w:r w:rsidR="00762DA6" w:rsidRPr="00762DA6">
        <w:rPr>
          <w:color w:val="000000" w:themeColor="text1"/>
        </w:rPr>
        <w:t xml:space="preserve"> </w:t>
      </w:r>
      <w:r w:rsidR="00762DA6">
        <w:rPr>
          <w:color w:val="000000" w:themeColor="text1"/>
        </w:rPr>
        <w:t xml:space="preserve">and </w:t>
      </w:r>
      <w:r w:rsidR="00762DA6">
        <w:rPr>
          <w:rFonts w:hint="cs"/>
          <w:color w:val="000000" w:themeColor="text1"/>
          <w:rtl/>
        </w:rPr>
        <w:t xml:space="preserve"> </w:t>
      </w:r>
      <w:r w:rsidRPr="00D25F1C">
        <w:rPr>
          <w:color w:val="000000" w:themeColor="text1"/>
        </w:rPr>
        <w:t xml:space="preserve"> Related Work </w:t>
      </w:r>
    </w:p>
    <w:p w14:paraId="3D2C62E0" w14:textId="24D41677" w:rsidR="00F83D05" w:rsidRPr="00164051" w:rsidRDefault="00F83D05" w:rsidP="00F83D05">
      <w:pPr>
        <w:rPr>
          <w:b/>
          <w:bCs/>
        </w:rPr>
      </w:pPr>
      <w:r w:rsidRPr="00164051">
        <w:rPr>
          <w:b/>
          <w:bCs/>
        </w:rPr>
        <w:t>2.1 Introduction</w:t>
      </w:r>
    </w:p>
    <w:p w14:paraId="070E667D" w14:textId="77777777" w:rsidR="00F83D05" w:rsidRDefault="00F83D05" w:rsidP="00F83D05"/>
    <w:p w14:paraId="083D801F" w14:textId="3A195E87" w:rsidR="00F83D05" w:rsidRDefault="00F83D05" w:rsidP="00F83D05">
      <w:r w:rsidRPr="00164051">
        <w:t xml:space="preserve">Mental health disorders represent a significant global health challenge, affecting millions of individuals worldwide and imposing substantial </w:t>
      </w:r>
      <w:r>
        <w:t>load</w:t>
      </w:r>
      <w:r w:rsidRPr="00164051">
        <w:t xml:space="preserve"> on healthcare systems and society. The World Health Organization estimates that depression alone affects over 300 million people globally, while anxiety disorders impact approximately 264 million individuals. Traditional methods of mental health assessment, including clinical interviews and standardized questionnaires, are often time-consuming, </w:t>
      </w:r>
      <w:r w:rsidR="007D0517" w:rsidRPr="00164051">
        <w:t>resource intensive</w:t>
      </w:r>
      <w:r w:rsidRPr="00164051">
        <w:t>. Moreover, the stigma associated with mental health issues frequently prevents individuals from seeking professional help, leading to underdiagnosis and delayed intervention.</w:t>
      </w:r>
    </w:p>
    <w:p w14:paraId="0E175FF4" w14:textId="77777777" w:rsidR="00101B2F" w:rsidRDefault="00101B2F" w:rsidP="00F83D05"/>
    <w:p w14:paraId="140B4AAE" w14:textId="77777777" w:rsidR="00101B2F" w:rsidRDefault="00101B2F" w:rsidP="00101B2F">
      <w:r w:rsidRPr="00164051">
        <w:t xml:space="preserve">The </w:t>
      </w:r>
      <w:r>
        <w:t>increasing</w:t>
      </w:r>
      <w:r w:rsidRPr="00164051">
        <w:t xml:space="preserve"> of social media platforms has created unprecedented opportunities for mental health research and early detection. Individuals increasingly express their thoughts, emotions, and experiences through digital platforms such as Twitter, Reddit, and Facebook, generating vast amounts of user-generated content that can serve as valuable indicators of mental health status. This digital footprint provides researchers with access to naturalistic language data that reflects genuine emotional states and psychological conditions, offering a complementary approach to traditional clinical assessment methods</w:t>
      </w:r>
      <w:r>
        <w:t>.</w:t>
      </w:r>
    </w:p>
    <w:p w14:paraId="757F409F" w14:textId="77777777" w:rsidR="00101B2F" w:rsidRDefault="00101B2F" w:rsidP="00101B2F"/>
    <w:p w14:paraId="78251C9C" w14:textId="77777777" w:rsidR="00101B2F" w:rsidRPr="00164051" w:rsidRDefault="00101B2F" w:rsidP="00101B2F">
      <w:r w:rsidRPr="00164051">
        <w:t>Natural Language Processing (NLP) has emerged as a powerful tool for analyzing textual data and extracting meaningful patterns related to mental health conditions. Recent advances in machine learning and deep learning, particularly the development of transformer-based language models such as BERT (Bidirectional Encoder Representations from Transformers) and its variants, have significantly improved the accuracy and reliability of automated mental health detection systems. These models can capture complex linguistic patterns, semantic relationships, and contextual nuances that are indicative of various mental health states, including depression, anxiety, stress, and suicidal ideation.</w:t>
      </w:r>
    </w:p>
    <w:p w14:paraId="096F04AA" w14:textId="77777777" w:rsidR="00101B2F" w:rsidRDefault="00101B2F" w:rsidP="00101B2F"/>
    <w:p w14:paraId="0DEAF60D" w14:textId="6D2C4ECB" w:rsidR="008344A6" w:rsidRPr="00945CB7" w:rsidRDefault="008344A6" w:rsidP="008344A6">
      <w:r w:rsidRPr="00945CB7">
        <w:lastRenderedPageBreak/>
        <w:t xml:space="preserve">This chapter provides a comprehensive review of the existing literature, establishing the theoretical and methodological background for this thesis. It begins by outlining the foundational concepts of NLP in mental health, then </w:t>
      </w:r>
      <w:r>
        <w:t>dives</w:t>
      </w:r>
      <w:r w:rsidRPr="00945CB7">
        <w:t xml:space="preserve"> into a critical analysis of prior work, categorizing it into key thematic areas: the evolution from traditional machine learning to transformer-based models, the crucial need for explainable AI (XAI), and domain-specific applications. The chapter concludes by identifying a clear research gap that this thesis aims to fill, </w:t>
      </w:r>
      <w:r w:rsidR="00E10FB5">
        <w:t>gathered</w:t>
      </w:r>
      <w:r w:rsidRPr="00945CB7">
        <w:t xml:space="preserve"> from a detailed literature review table.</w:t>
      </w:r>
    </w:p>
    <w:p w14:paraId="5A33BD1D" w14:textId="77777777" w:rsidR="008344A6" w:rsidRPr="00164051" w:rsidRDefault="008344A6" w:rsidP="00101B2F"/>
    <w:p w14:paraId="1C189D39" w14:textId="074CB524" w:rsidR="007D0517" w:rsidRPr="00164051" w:rsidRDefault="00000000" w:rsidP="00F83D05">
      <w:r>
        <w:pict w14:anchorId="2217D4D5">
          <v:rect id="_x0000_i1025" style="width:0;height:1.5pt" o:hralign="center" o:hrstd="t" o:hr="t" fillcolor="#a0a0a0" stroked="f"/>
        </w:pict>
      </w:r>
    </w:p>
    <w:p w14:paraId="7BFA064F" w14:textId="77777777" w:rsidR="00F83D05" w:rsidRPr="00F83D05" w:rsidRDefault="00F83D05" w:rsidP="00F83D05"/>
    <w:p w14:paraId="32CA8898" w14:textId="77777777" w:rsidR="002B77C7" w:rsidRPr="00945CB7" w:rsidRDefault="002B77C7" w:rsidP="002B77C7">
      <w:pPr>
        <w:rPr>
          <w:b/>
          <w:bCs/>
        </w:rPr>
      </w:pPr>
      <w:r w:rsidRPr="00945CB7">
        <w:rPr>
          <w:b/>
          <w:bCs/>
        </w:rPr>
        <w:t>2.2 Background: Natural Language Processing and Mental Health</w:t>
      </w:r>
    </w:p>
    <w:p w14:paraId="1EE7071D" w14:textId="77777777" w:rsidR="002B77C7" w:rsidRPr="00945CB7" w:rsidRDefault="002B77C7" w:rsidP="002B77C7">
      <w:r w:rsidRPr="00945CB7">
        <w:t xml:space="preserve">The application of NLP to mental health is predicated on the "language as a window" hypothesis, which </w:t>
      </w:r>
      <w:r>
        <w:t>situation</w:t>
      </w:r>
      <w:r w:rsidRPr="00945CB7">
        <w:t xml:space="preserve"> that an individual's linguistic patterns can reflect their cognitive and emotional state (Pennebaker, 2011). Early work in this domain relied heavily on lexicon-based approaches, such as the Linguistic Inquiry and Word Count (LIWC), which quantified the use of predefined word categories (e.g., pronouns, affective words) to infer psychological states. While foundational, these methods lacked the ability to capture context, semantics, and complex linguistic nuances.</w:t>
      </w:r>
    </w:p>
    <w:p w14:paraId="2008997C" w14:textId="77777777" w:rsidR="002B77C7" w:rsidRPr="00945CB7" w:rsidRDefault="002B77C7" w:rsidP="002B77C7">
      <w:r w:rsidRPr="00945CB7">
        <w:t>The field has since been revolutionized using machine learning (ML) and, more recently, deep learning. Traditional ML models like Support Vector Machines (SVMs) and Logistic Regression, trained on features such as n-grams, part-of-speech tags, and sentiment scores, represented a significant step forward, offering more data-driven and adaptable models.</w:t>
      </w:r>
    </w:p>
    <w:p w14:paraId="04F4FB7F" w14:textId="77777777" w:rsidR="002B77C7" w:rsidRDefault="002B77C7" w:rsidP="002B77C7">
      <w:r w:rsidRPr="00945CB7">
        <w:t>However, the most transformative shift has been the introduction of transformer-based language models. Models like BERT (Bidirectional Encoder Representations from Transformers) and its variants (RoBERT, MentalBERT</w:t>
      </w:r>
      <w:r>
        <w:t>, DistilBERT</w:t>
      </w:r>
      <w:r w:rsidRPr="00945CB7">
        <w:t>) have set new state-of-the-art benchmarks by learning deep, bidirectional contextual representations of text. These models can understand complex linguistic structures, sarcasm, and expressions, which are often critical for accurately detecting mental health conditions from informal social media texts. This thesis is situated within this modern context, aiming to leverage these advanced models for a multi-class mental health classification task.</w:t>
      </w:r>
    </w:p>
    <w:p w14:paraId="34A1DD5A" w14:textId="77777777" w:rsidR="002B77C7" w:rsidRDefault="002B77C7" w:rsidP="002B77C7">
      <w:pPr>
        <w:ind w:left="0" w:firstLine="0"/>
      </w:pPr>
    </w:p>
    <w:p w14:paraId="40B59053" w14:textId="77777777" w:rsidR="002B77C7" w:rsidRPr="00945CB7" w:rsidRDefault="002B77C7" w:rsidP="002B77C7">
      <w:pPr>
        <w:rPr>
          <w:b/>
          <w:bCs/>
        </w:rPr>
      </w:pPr>
      <w:r w:rsidRPr="00945CB7">
        <w:rPr>
          <w:b/>
          <w:bCs/>
        </w:rPr>
        <w:lastRenderedPageBreak/>
        <w:t>2.3 Evolution of Methodologies: From Traditional NLP to Transformer Models</w:t>
      </w:r>
    </w:p>
    <w:p w14:paraId="106E96B3" w14:textId="77777777" w:rsidR="002B77C7" w:rsidRPr="00945CB7" w:rsidRDefault="002B77C7" w:rsidP="002B77C7">
      <w:r w:rsidRPr="00945CB7">
        <w:t xml:space="preserve">A central </w:t>
      </w:r>
      <w:r>
        <w:t>insight</w:t>
      </w:r>
      <w:r w:rsidRPr="00945CB7">
        <w:t xml:space="preserve"> in recent literature is the comparative evaluation of traditional NLP methods against modern transformer-based models for mental health classification. This body of work consistently demonstrates the superior performance of transformer models, </w:t>
      </w:r>
      <w:r>
        <w:t>although</w:t>
      </w:r>
      <w:r w:rsidRPr="00945CB7">
        <w:t xml:space="preserve"> with increased computational cost.</w:t>
      </w:r>
    </w:p>
    <w:p w14:paraId="7D97FCA2" w14:textId="77777777" w:rsidR="002B77C7" w:rsidRPr="00945CB7" w:rsidRDefault="002B77C7" w:rsidP="002B77C7">
      <w:r w:rsidRPr="00945CB7">
        <w:t>In their 2025 study, </w:t>
      </w:r>
      <w:r w:rsidRPr="007456E1">
        <w:t>Köckritz et al.</w:t>
      </w:r>
      <w:r w:rsidRPr="00945CB7">
        <w:t> (Paper 11) provide a timely and direct comparison, performing a multi-model evaluation on mental health status classification. Their work is particularly relevant as it benchmarks traditional models like Logistic Regression and SVMs against transformer models such as BERT, RoBERTa, and MentalBERT. The authors conclude that while traditional models offer a faster, more interpretable baseline, transformer models, especially those pre-trained on domain-specific data (like MentalBERT), achieve significantly higher accuracy and F1-scores, effectively capturing the complex and often implicit linguistic markers of mental health conditions.</w:t>
      </w:r>
    </w:p>
    <w:p w14:paraId="4AC3C81D" w14:textId="77777777" w:rsidR="002B77C7" w:rsidRDefault="002B77C7" w:rsidP="002B77C7">
      <w:r w:rsidRPr="00945CB7">
        <w:t xml:space="preserve">This finding is </w:t>
      </w:r>
      <w:r>
        <w:t>reflected</w:t>
      </w:r>
      <w:r w:rsidRPr="00945CB7">
        <w:t xml:space="preserve"> in the context of student mental health by </w:t>
      </w:r>
      <w:r w:rsidRPr="007456E1">
        <w:t>Priya et al.</w:t>
      </w:r>
      <w:r w:rsidRPr="00945CB7">
        <w:t xml:space="preserve"> (Paper 03), who employed a RoBERTa-Large model for sentiment analysis. Their work demonstrates the </w:t>
      </w:r>
      <w:r>
        <w:t>efficiency</w:t>
      </w:r>
      <w:r w:rsidRPr="00945CB7">
        <w:t xml:space="preserve"> of large-scale transformer models in parsing the unique language patterns found in student social media posts, achieving high accuracy in classifying a spectrum of emotional states. Similarly, </w:t>
      </w:r>
      <w:r w:rsidRPr="007456E1">
        <w:t>Kumar et al.</w:t>
      </w:r>
      <w:r w:rsidRPr="00945CB7">
        <w:t xml:space="preserve"> (Paper 04) focus specifically on depression severity, utilizing transformer-based models to move beyond binary classification (depressed vs. non-depressed) towards a more </w:t>
      </w:r>
      <w:r>
        <w:t>accurate</w:t>
      </w:r>
      <w:r w:rsidRPr="00945CB7">
        <w:t xml:space="preserve"> understanding of severity levels. Their results reinforce the transformer architecture's capability to capture subtle gradations in depressive language.</w:t>
      </w:r>
    </w:p>
    <w:p w14:paraId="53E0E4B7" w14:textId="77777777" w:rsidR="002B77C7" w:rsidRDefault="002B77C7" w:rsidP="002B77C7"/>
    <w:p w14:paraId="75B314B2" w14:textId="77777777" w:rsidR="002B77C7" w:rsidRPr="00945CB7" w:rsidRDefault="002B77C7" w:rsidP="002B77C7">
      <w:pPr>
        <w:rPr>
          <w:b/>
          <w:bCs/>
        </w:rPr>
      </w:pPr>
      <w:r w:rsidRPr="00945CB7">
        <w:rPr>
          <w:b/>
          <w:bCs/>
        </w:rPr>
        <w:t>2.4 The Need for Explainability in Mental Health AI</w:t>
      </w:r>
    </w:p>
    <w:p w14:paraId="722DF728" w14:textId="77777777" w:rsidR="002B77C7" w:rsidRPr="00945CB7" w:rsidRDefault="002B77C7" w:rsidP="002B77C7">
      <w:r w:rsidRPr="00945CB7">
        <w:t>As models become more complex "black boxes", the need for explainable AI (XAI) has become paramount, especially in a sensitive domain like mental health where clinical acceptance and trust are critical. A clinician or user is unlikely to trust a model's prediction without understanding the reasoning behind it.</w:t>
      </w:r>
    </w:p>
    <w:p w14:paraId="678DFABA" w14:textId="396E3C46" w:rsidR="002B77C7" w:rsidRDefault="002B77C7" w:rsidP="002B77C7">
      <w:r w:rsidRPr="00432E02">
        <w:t>Jahan et al. (</w:t>
      </w:r>
      <w:r w:rsidRPr="00945CB7">
        <w:t>Paper 02) and </w:t>
      </w:r>
      <w:r w:rsidRPr="00432E02">
        <w:t>Kerz et al.</w:t>
      </w:r>
      <w:r w:rsidRPr="00945CB7">
        <w:t xml:space="preserve"> (Paper 10) both tackle this critical issue. Jahan et al. focus on depression detection, proposing a framework that combines high-performing black-box models (like transformer networks) with XAI techniques such as LIME (Local Interpretable Model-agnostic Explanations) and </w:t>
      </w:r>
      <w:r w:rsidRPr="00945CB7">
        <w:lastRenderedPageBreak/>
        <w:t>SHAP (SHapley Additive exPlanations). Their work demonstrates that it is possible to maintain high predictive accuracy while providing explanations, highlighting the specific words or phrases in a post that most influenced the model's decision. Kerz et al. (2023) take a broader view, providing a narrative review on the application of XAI for mental health detection. They argue that for NLP models to be viable in clinical or supportive settings, they must be accompanied by methods that elucidate their decision-making processes, thereby enabling error analysis, bias detection, and fostering user trust.</w:t>
      </w:r>
    </w:p>
    <w:p w14:paraId="2F26163E" w14:textId="77777777" w:rsidR="002B77C7" w:rsidRDefault="002B77C7" w:rsidP="009D3358">
      <w:pPr>
        <w:ind w:left="0" w:firstLine="0"/>
      </w:pPr>
    </w:p>
    <w:p w14:paraId="6330152C" w14:textId="77777777" w:rsidR="002B77C7" w:rsidRPr="00945CB7" w:rsidRDefault="002B77C7" w:rsidP="002B77C7"/>
    <w:p w14:paraId="46A93238" w14:textId="533F0FD0" w:rsidR="002B77C7" w:rsidRPr="00945CB7" w:rsidRDefault="002B77C7" w:rsidP="002B77C7">
      <w:pPr>
        <w:rPr>
          <w:b/>
          <w:bCs/>
        </w:rPr>
      </w:pPr>
      <w:r w:rsidRPr="00945CB7">
        <w:rPr>
          <w:b/>
          <w:bCs/>
        </w:rPr>
        <w:t xml:space="preserve">2.5 </w:t>
      </w:r>
      <w:r w:rsidRPr="002B77C7">
        <w:rPr>
          <w:b/>
          <w:bCs/>
        </w:rPr>
        <w:t>Methodological</w:t>
      </w:r>
      <w:r>
        <w:rPr>
          <w:b/>
          <w:bCs/>
        </w:rPr>
        <w:t xml:space="preserve"> </w:t>
      </w:r>
      <w:r w:rsidRPr="002B77C7">
        <w:rPr>
          <w:b/>
          <w:bCs/>
        </w:rPr>
        <w:t>Trends </w:t>
      </w:r>
      <w:r w:rsidRPr="00945CB7">
        <w:rPr>
          <w:b/>
          <w:bCs/>
        </w:rPr>
        <w:t>and Reviews</w:t>
      </w:r>
    </w:p>
    <w:p w14:paraId="63F86423" w14:textId="77777777" w:rsidR="002B77C7" w:rsidRPr="00D83A5D" w:rsidRDefault="002B77C7" w:rsidP="002B77C7">
      <w:r w:rsidRPr="00D83A5D">
        <w:t>Several papers provide valuable insights by focusing on specific domains or consolidating the field's progress.</w:t>
      </w:r>
    </w:p>
    <w:p w14:paraId="4B266BBB" w14:textId="77777777" w:rsidR="002B77C7" w:rsidRPr="00D83A5D" w:rsidRDefault="002B77C7" w:rsidP="002B77C7">
      <w:r w:rsidRPr="00D83A5D">
        <w:t>Chatterjee et al. (Paper 05) present a literature review focused on screening for depression. Their work is a valuable resource for understanding the specific linguistic markers associated with depression, such as increased first-person singular pronouns, negative emotion words, and decreased social engagement terms. This review highlights the evolution from dictionary-based methods to complex deep learning models for this specific condition.</w:t>
      </w:r>
    </w:p>
    <w:p w14:paraId="1BFFB6AF" w14:textId="77777777" w:rsidR="002B77C7" w:rsidRPr="00D83A5D" w:rsidRDefault="002B77C7" w:rsidP="002B77C7">
      <w:r w:rsidRPr="00D83A5D">
        <w:t>A broader perspective is offered by Zhang et al. (Paper 09) in their narrative review on NLP applied to mental illness detection. This paper provides a high-level overview of the field, discussing data sources (Twitter, Reddit), key tasks (depression, schizophrenia, suicide risk detection), and the trajectory of model architecture. In a separate survey, Zhang et al. (Paper 06) introduce the concept of "emotion fusion" for mental illness detection. This is a more advanced concept where multiple emotional signals (e.g., from text, sentiment, and potentially emojis) are integrated to improve detection accuracy, moving beyond simple sentiment polarity.</w:t>
      </w:r>
    </w:p>
    <w:p w14:paraId="3C101192" w14:textId="77777777" w:rsidR="002B77C7" w:rsidRPr="00D83A5D" w:rsidRDefault="002B77C7" w:rsidP="002B77C7">
      <w:r w:rsidRPr="00D83A5D">
        <w:t>Patel et al. (Paper 08) provides a practical tutorial on implementing ML and deep learning models for this task, which is a useful methodological reference. Lastly, Muhammad et al. (Paper 07) extend the conversation to multilingual and multi-emotional detection, highlighting the challenges and opportunities in scaling these models beyond English-language data.</w:t>
      </w:r>
    </w:p>
    <w:p w14:paraId="2E995117" w14:textId="6AC6B8DA" w:rsidR="00B51A3B" w:rsidRPr="00B51A3B" w:rsidRDefault="00B51A3B" w:rsidP="00B51A3B">
      <w:pPr>
        <w:rPr>
          <w:rtl/>
          <w:lang w:bidi="ar-SY"/>
        </w:rPr>
      </w:pPr>
    </w:p>
    <w:p w14:paraId="12D48AC8" w14:textId="77777777" w:rsidR="00B51A3B" w:rsidRPr="00B51A3B" w:rsidRDefault="00B51A3B" w:rsidP="00B51A3B"/>
    <w:p w14:paraId="36A4157A" w14:textId="77777777" w:rsidR="007D11CD" w:rsidRPr="007D11CD" w:rsidRDefault="007D11CD" w:rsidP="007D11CD">
      <w:pPr>
        <w:rPr>
          <w:b/>
          <w:bCs/>
        </w:rPr>
      </w:pPr>
      <w:r w:rsidRPr="007D11CD">
        <w:rPr>
          <w:b/>
          <w:bCs/>
        </w:rPr>
        <w:lastRenderedPageBreak/>
        <w:t>2.6 Research Gap and Contribution of This Thesis</w:t>
      </w:r>
    </w:p>
    <w:p w14:paraId="4FD8C016" w14:textId="77777777" w:rsidR="007D11CD" w:rsidRPr="007D11CD" w:rsidRDefault="007D11CD" w:rsidP="007D11CD">
      <w:r w:rsidRPr="007D11CD">
        <w:t>After reviewing the existing work, three simple but important gaps remain:</w:t>
      </w:r>
    </w:p>
    <w:p w14:paraId="494DF2DE" w14:textId="77777777" w:rsidR="007D11CD" w:rsidRPr="007D11CD" w:rsidRDefault="007D11CD" w:rsidP="007D11CD">
      <w:pPr>
        <w:numPr>
          <w:ilvl w:val="0"/>
          <w:numId w:val="10"/>
        </w:numPr>
      </w:pPr>
      <w:r w:rsidRPr="007D11CD">
        <w:t>Most studies only detect one mental health condition (e.g., depression) or use two classes (depressed vs. normal). Few models can distinguish between several related states at once, such as anxiety, depression, stress, and suicidal ideation.</w:t>
      </w:r>
    </w:p>
    <w:p w14:paraId="4E6B178C" w14:textId="77777777" w:rsidR="007D11CD" w:rsidRPr="007D11CD" w:rsidRDefault="007D11CD" w:rsidP="007D11CD">
      <w:pPr>
        <w:numPr>
          <w:ilvl w:val="0"/>
          <w:numId w:val="10"/>
        </w:numPr>
      </w:pPr>
      <w:r w:rsidRPr="007D11CD">
        <w:t>Even when a model works well, it is often a "black box." Users cannot see why a post was labeled as “anxious” instead of “stressed.” This lack of transparency makes the model less trustworthy for real</w:t>
      </w:r>
      <w:r w:rsidRPr="007D11CD">
        <w:noBreakHyphen/>
        <w:t>world use.</w:t>
      </w:r>
    </w:p>
    <w:p w14:paraId="7D733B16" w14:textId="77777777" w:rsidR="007D11CD" w:rsidRPr="007D11CD" w:rsidRDefault="007D11CD" w:rsidP="007D11CD">
      <w:pPr>
        <w:numPr>
          <w:ilvl w:val="0"/>
          <w:numId w:val="10"/>
        </w:numPr>
      </w:pPr>
      <w:r w:rsidRPr="007D11CD">
        <w:t>There is no simple, ready</w:t>
      </w:r>
      <w:r w:rsidRPr="007D11CD">
        <w:noBreakHyphen/>
        <w:t>to</w:t>
      </w:r>
      <w:r w:rsidRPr="007D11CD">
        <w:noBreakHyphen/>
        <w:t>use pipeline that combines multi</w:t>
      </w:r>
      <w:r w:rsidRPr="007D11CD">
        <w:noBreakHyphen/>
        <w:t>class classification with clear explanations. Existing tutorials show either classification or explanation, but not both together using a public dataset.</w:t>
      </w:r>
    </w:p>
    <w:p w14:paraId="48AEA40B" w14:textId="7B7C5073" w:rsidR="007D11CD" w:rsidRPr="007D11CD" w:rsidRDefault="007D11CD" w:rsidP="007D11CD"/>
    <w:p w14:paraId="6ED806F2" w14:textId="5B5C1492" w:rsidR="007D11CD" w:rsidRPr="007D11CD" w:rsidRDefault="007D11CD" w:rsidP="007D11CD">
      <w:r w:rsidRPr="007D11CD">
        <w:t>Contributions of This Thesis</w:t>
      </w:r>
      <w:r w:rsidR="00064861">
        <w:t>:</w:t>
      </w:r>
    </w:p>
    <w:p w14:paraId="708F60A8" w14:textId="77777777" w:rsidR="007D11CD" w:rsidRPr="007D11CD" w:rsidRDefault="007D11CD" w:rsidP="007D11CD">
      <w:r w:rsidRPr="007D11CD">
        <w:t>To fill these gaps, this thesis provides the following simple and practical contributions:</w:t>
      </w:r>
    </w:p>
    <w:p w14:paraId="477BF8DA" w14:textId="16E6F902" w:rsidR="007D11CD" w:rsidRPr="007D11CD" w:rsidRDefault="007D11CD" w:rsidP="007D11CD">
      <w:pPr>
        <w:numPr>
          <w:ilvl w:val="0"/>
          <w:numId w:val="11"/>
        </w:numPr>
      </w:pPr>
      <w:r w:rsidRPr="007D11CD">
        <w:t xml:space="preserve">A model that classifies five mental states. We train a RoBERTa model to label social media </w:t>
      </w:r>
      <w:r w:rsidRPr="007D11CD">
        <w:t>posts such</w:t>
      </w:r>
      <w:r w:rsidRPr="007D11CD">
        <w:t xml:space="preserve"> as: </w:t>
      </w:r>
      <w:r w:rsidRPr="007D11CD">
        <w:rPr>
          <w:i/>
          <w:iCs/>
        </w:rPr>
        <w:t>Anxiety, Depression, Stress, Normal,</w:t>
      </w:r>
      <w:r w:rsidRPr="007D11CD">
        <w:t> or </w:t>
      </w:r>
      <w:r w:rsidRPr="007D11CD">
        <w:rPr>
          <w:i/>
          <w:iCs/>
        </w:rPr>
        <w:t>Suicidal Ideation</w:t>
      </w:r>
      <w:r w:rsidRPr="007D11CD">
        <w:t>. The model is trained on the public Kaggle dataset “Sentiment Analysis for Mental Health.”</w:t>
      </w:r>
    </w:p>
    <w:p w14:paraId="7A06ABB8" w14:textId="77777777" w:rsidR="007D11CD" w:rsidRPr="007D11CD" w:rsidRDefault="007D11CD" w:rsidP="007D11CD">
      <w:pPr>
        <w:numPr>
          <w:ilvl w:val="0"/>
          <w:numId w:val="11"/>
        </w:numPr>
      </w:pPr>
      <w:r w:rsidRPr="007D11CD">
        <w:t>Clear explanations for each prediction. We use SHAP (a popular explainability tool) to show, for every post, which words most influenced the model’s decision. For example, you can see why a post was called “depressed” and not “anxious.”</w:t>
      </w:r>
    </w:p>
    <w:p w14:paraId="6CF69A97" w14:textId="77777777" w:rsidR="007D11CD" w:rsidRPr="007D11CD" w:rsidRDefault="007D11CD" w:rsidP="007D11CD">
      <w:pPr>
        <w:numPr>
          <w:ilvl w:val="0"/>
          <w:numId w:val="11"/>
        </w:numPr>
      </w:pPr>
      <w:r w:rsidRPr="007D11CD">
        <w:t>A simple, reusable code pipeline. All steps (loading data, training the model, evaluating, and explaining predictions) are written as short, modular Python scripts. The code will be shared so others can easily adapt it to their own datasets or add more mental health categories.</w:t>
      </w:r>
    </w:p>
    <w:p w14:paraId="4B9590A9" w14:textId="77777777" w:rsidR="007D11CD" w:rsidRPr="007D11CD" w:rsidRDefault="007D11CD" w:rsidP="007D11CD">
      <w:pPr>
        <w:numPr>
          <w:ilvl w:val="0"/>
          <w:numId w:val="11"/>
        </w:numPr>
      </w:pPr>
      <w:r w:rsidRPr="007D11CD">
        <w:t>Complete evaluation per mental state. We report accuracy, precision, recall, and F1</w:t>
      </w:r>
      <w:r w:rsidRPr="007D11CD">
        <w:noBreakHyphen/>
        <w:t>score for each of the five classes. This shows exactly where the model performs well and where it struggles.</w:t>
      </w:r>
    </w:p>
    <w:p w14:paraId="04A9D78B" w14:textId="77777777" w:rsidR="00AA559B" w:rsidRDefault="00AA559B" w:rsidP="00AA559B"/>
    <w:p w14:paraId="77C68841" w14:textId="77777777" w:rsidR="00AA559B" w:rsidRDefault="00AA559B" w:rsidP="00AA559B"/>
    <w:p w14:paraId="02BEA1A1" w14:textId="439FE457" w:rsidR="00AA559B" w:rsidRDefault="00AA559B" w:rsidP="00AA559B"/>
    <w:p w14:paraId="6FA7E558" w14:textId="77777777" w:rsidR="00AA559B" w:rsidRDefault="00AA559B" w:rsidP="00711F58">
      <w:pPr>
        <w:ind w:left="0" w:firstLine="0"/>
      </w:pPr>
    </w:p>
    <w:p w14:paraId="1973324F" w14:textId="77777777" w:rsidR="002858B1" w:rsidRDefault="002858B1" w:rsidP="00711F58">
      <w:pPr>
        <w:rPr>
          <w:b/>
          <w:bCs/>
        </w:rPr>
      </w:pPr>
    </w:p>
    <w:p w14:paraId="6C2F3B85" w14:textId="77777777" w:rsidR="002858B1" w:rsidRDefault="002858B1" w:rsidP="00711F58">
      <w:pPr>
        <w:rPr>
          <w:b/>
          <w:bCs/>
        </w:rPr>
      </w:pPr>
    </w:p>
    <w:p w14:paraId="755ED45B" w14:textId="735DAFD4" w:rsidR="00711F58" w:rsidRPr="00711F58" w:rsidRDefault="00711F58" w:rsidP="00711F58">
      <w:pPr>
        <w:rPr>
          <w:b/>
          <w:bCs/>
        </w:rPr>
      </w:pPr>
      <w:r w:rsidRPr="00711F58">
        <w:rPr>
          <w:b/>
          <w:bCs/>
        </w:rPr>
        <w:t>2.7 Summary of Literature Review</w:t>
      </w:r>
    </w:p>
    <w:p w14:paraId="5205A1B7" w14:textId="77777777" w:rsidR="00711F58" w:rsidRPr="00711F58" w:rsidRDefault="00711F58" w:rsidP="00711F58">
      <w:r w:rsidRPr="00711F58">
        <w:t>The following table summarizes the key papers reviewed, highlighting their primary contributions, methodologies, and limitations, which collectively inform the direction of this thesis.</w:t>
      </w:r>
    </w:p>
    <w:p w14:paraId="3D19D0A8" w14:textId="77777777" w:rsidR="00711F58" w:rsidRDefault="00711F58" w:rsidP="00711F58">
      <w:pPr>
        <w:rPr>
          <w:b/>
          <w:bCs/>
        </w:rPr>
      </w:pPr>
      <w:r w:rsidRPr="00711F58">
        <w:rPr>
          <w:b/>
          <w:bCs/>
        </w:rPr>
        <w:t>Table 2.1: Summary of Key Literature on NLP for Mental Health Detection</w:t>
      </w:r>
    </w:p>
    <w:p w14:paraId="2991BCCC" w14:textId="77777777" w:rsidR="002858B1" w:rsidRDefault="002858B1" w:rsidP="00711F58">
      <w:pPr>
        <w:rPr>
          <w:b/>
          <w:bCs/>
        </w:rPr>
      </w:pPr>
    </w:p>
    <w:p w14:paraId="6620EFDA" w14:textId="77777777" w:rsidR="002858B1" w:rsidRDefault="002858B1" w:rsidP="00711F58">
      <w:pPr>
        <w:rPr>
          <w:b/>
          <w:bCs/>
        </w:rPr>
      </w:pPr>
    </w:p>
    <w:p w14:paraId="0F19D222" w14:textId="77777777" w:rsidR="002858B1" w:rsidRPr="00711F58" w:rsidRDefault="002858B1" w:rsidP="00711F58"/>
    <w:tbl>
      <w:tblPr>
        <w:tblStyle w:val="TableGrid0"/>
        <w:tblW w:w="11880" w:type="dxa"/>
        <w:tblInd w:w="-1265" w:type="dxa"/>
        <w:tblLook w:val="04A0" w:firstRow="1" w:lastRow="0" w:firstColumn="1" w:lastColumn="0" w:noHBand="0" w:noVBand="1"/>
      </w:tblPr>
      <w:tblGrid>
        <w:gridCol w:w="676"/>
        <w:gridCol w:w="3021"/>
        <w:gridCol w:w="2094"/>
        <w:gridCol w:w="1338"/>
        <w:gridCol w:w="1477"/>
        <w:gridCol w:w="3274"/>
      </w:tblGrid>
      <w:tr w:rsidR="003A6BB7" w:rsidRPr="002858B1" w14:paraId="5A00306C" w14:textId="77777777" w:rsidTr="003A6BB7">
        <w:trPr>
          <w:trHeight w:val="413"/>
        </w:trPr>
        <w:tc>
          <w:tcPr>
            <w:tcW w:w="720" w:type="dxa"/>
          </w:tcPr>
          <w:p w14:paraId="6D3AED5E" w14:textId="6ADEE2CC"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No</w:t>
            </w:r>
            <w:r w:rsidRPr="002858B1">
              <w:rPr>
                <w:rFonts w:asciiTheme="majorBidi" w:hAnsiTheme="majorBidi" w:cstheme="majorBidi"/>
                <w:sz w:val="20"/>
                <w:szCs w:val="20"/>
              </w:rPr>
              <w:t>.</w:t>
            </w:r>
          </w:p>
        </w:tc>
        <w:tc>
          <w:tcPr>
            <w:tcW w:w="3506" w:type="dxa"/>
          </w:tcPr>
          <w:p w14:paraId="08B1229E" w14:textId="60C0F80E"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Author(s) &amp; Year</w:t>
            </w:r>
          </w:p>
        </w:tc>
        <w:tc>
          <w:tcPr>
            <w:tcW w:w="1235" w:type="dxa"/>
          </w:tcPr>
          <w:p w14:paraId="0E89B76E" w14:textId="58F210DA"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Title</w:t>
            </w:r>
          </w:p>
        </w:tc>
        <w:tc>
          <w:tcPr>
            <w:tcW w:w="1341" w:type="dxa"/>
          </w:tcPr>
          <w:p w14:paraId="544EBAFF" w14:textId="245D75B4"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Key Contribution / Focus</w:t>
            </w:r>
          </w:p>
        </w:tc>
        <w:tc>
          <w:tcPr>
            <w:tcW w:w="1402" w:type="dxa"/>
          </w:tcPr>
          <w:p w14:paraId="6B689FC7" w14:textId="7927D40D"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Methodology / Models</w:t>
            </w:r>
          </w:p>
        </w:tc>
        <w:tc>
          <w:tcPr>
            <w:tcW w:w="3676" w:type="dxa"/>
          </w:tcPr>
          <w:p w14:paraId="27C678A6" w14:textId="3B85D6B9"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Key Findings / Limitations</w:t>
            </w:r>
          </w:p>
        </w:tc>
      </w:tr>
      <w:tr w:rsidR="003A6BB7" w:rsidRPr="002858B1" w14:paraId="0CE4E684" w14:textId="77777777" w:rsidTr="003A6BB7">
        <w:tc>
          <w:tcPr>
            <w:tcW w:w="720" w:type="dxa"/>
          </w:tcPr>
          <w:p w14:paraId="544E94CC" w14:textId="5449EC46"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1</w:t>
            </w:r>
          </w:p>
        </w:tc>
        <w:tc>
          <w:tcPr>
            <w:tcW w:w="3506" w:type="dxa"/>
          </w:tcPr>
          <w:p w14:paraId="3B495507" w14:textId="77777777" w:rsidR="003A6BB7" w:rsidRPr="002858B1" w:rsidRDefault="003A6BB7"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Köckritz et al. (2025)</w:t>
            </w:r>
          </w:p>
          <w:p w14:paraId="65AF2FB9" w14:textId="2A6FA754" w:rsidR="003A6BB7" w:rsidRPr="002858B1" w:rsidRDefault="003A6BB7" w:rsidP="002858B1">
            <w:pPr>
              <w:ind w:left="0" w:firstLine="0"/>
              <w:jc w:val="center"/>
              <w:rPr>
                <w:rFonts w:asciiTheme="majorBidi" w:hAnsiTheme="majorBidi" w:cstheme="majorBidi"/>
                <w:sz w:val="20"/>
                <w:szCs w:val="20"/>
              </w:rPr>
            </w:pPr>
          </w:p>
        </w:tc>
        <w:tc>
          <w:tcPr>
            <w:tcW w:w="1235" w:type="dxa"/>
          </w:tcPr>
          <w:p w14:paraId="737360E1"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Comparing traditional NLP and language models for mental health status classification: a multi-model evaluation</w:t>
            </w:r>
          </w:p>
          <w:p w14:paraId="0CC6AF57" w14:textId="77777777" w:rsidR="003A6BB7" w:rsidRPr="002858B1" w:rsidRDefault="003A6BB7" w:rsidP="002858B1">
            <w:pPr>
              <w:ind w:left="0" w:firstLine="0"/>
              <w:jc w:val="center"/>
              <w:rPr>
                <w:rFonts w:asciiTheme="majorBidi" w:hAnsiTheme="majorBidi" w:cstheme="majorBidi"/>
                <w:sz w:val="20"/>
                <w:szCs w:val="20"/>
              </w:rPr>
            </w:pPr>
          </w:p>
        </w:tc>
        <w:tc>
          <w:tcPr>
            <w:tcW w:w="1341" w:type="dxa"/>
          </w:tcPr>
          <w:p w14:paraId="23B93941"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Compares traditional and transformer models for mental health classification.</w:t>
            </w:r>
          </w:p>
          <w:p w14:paraId="3D415BFF" w14:textId="77777777" w:rsidR="003A6BB7" w:rsidRPr="002858B1" w:rsidRDefault="003A6BB7" w:rsidP="002858B1">
            <w:pPr>
              <w:ind w:left="0" w:firstLine="0"/>
              <w:jc w:val="center"/>
              <w:rPr>
                <w:rFonts w:asciiTheme="majorBidi" w:hAnsiTheme="majorBidi" w:cstheme="majorBidi"/>
                <w:sz w:val="20"/>
                <w:szCs w:val="20"/>
              </w:rPr>
            </w:pPr>
          </w:p>
        </w:tc>
        <w:tc>
          <w:tcPr>
            <w:tcW w:w="1402" w:type="dxa"/>
          </w:tcPr>
          <w:p w14:paraId="734C40D9"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Logistic Regression, SVM, BERT, RoBERTa, MentalBERT</w:t>
            </w:r>
          </w:p>
          <w:p w14:paraId="0F7312BE" w14:textId="77777777" w:rsidR="003A6BB7" w:rsidRPr="002858B1" w:rsidRDefault="003A6BB7" w:rsidP="002858B1">
            <w:pPr>
              <w:ind w:left="0" w:firstLine="0"/>
              <w:jc w:val="center"/>
              <w:rPr>
                <w:rFonts w:asciiTheme="majorBidi" w:hAnsiTheme="majorBidi" w:cstheme="majorBidi"/>
                <w:sz w:val="20"/>
                <w:szCs w:val="20"/>
              </w:rPr>
            </w:pPr>
          </w:p>
        </w:tc>
        <w:tc>
          <w:tcPr>
            <w:tcW w:w="3676" w:type="dxa"/>
          </w:tcPr>
          <w:p w14:paraId="0713A6A0"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Transformers outperform traditional models. Domain-specific pre-training (MentalBERT) yields best results.</w:t>
            </w:r>
          </w:p>
          <w:p w14:paraId="4CA2B2FA" w14:textId="77777777" w:rsidR="003A6BB7" w:rsidRPr="002858B1" w:rsidRDefault="003A6BB7" w:rsidP="002858B1">
            <w:pPr>
              <w:ind w:left="0" w:firstLine="0"/>
              <w:jc w:val="center"/>
              <w:rPr>
                <w:rFonts w:asciiTheme="majorBidi" w:hAnsiTheme="majorBidi" w:cstheme="majorBidi"/>
                <w:sz w:val="20"/>
                <w:szCs w:val="20"/>
              </w:rPr>
            </w:pPr>
          </w:p>
        </w:tc>
      </w:tr>
      <w:tr w:rsidR="003A6BB7" w:rsidRPr="002858B1" w14:paraId="226EF53D" w14:textId="77777777" w:rsidTr="003A6BB7">
        <w:tc>
          <w:tcPr>
            <w:tcW w:w="720" w:type="dxa"/>
          </w:tcPr>
          <w:p w14:paraId="446C1292" w14:textId="32FA09C1"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2</w:t>
            </w:r>
          </w:p>
        </w:tc>
        <w:tc>
          <w:tcPr>
            <w:tcW w:w="3506" w:type="dxa"/>
          </w:tcPr>
          <w:p w14:paraId="611E697F" w14:textId="219EFA17" w:rsidR="003A6BB7" w:rsidRPr="002858B1" w:rsidRDefault="003A6BB7"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Jahan et al. (</w:t>
            </w:r>
            <w:r w:rsidRPr="002858B1">
              <w:rPr>
                <w:rFonts w:asciiTheme="majorBidi" w:hAnsiTheme="majorBidi" w:cstheme="majorBidi"/>
                <w:sz w:val="20"/>
                <w:szCs w:val="20"/>
              </w:rPr>
              <w:t>2023</w:t>
            </w:r>
          </w:p>
          <w:p w14:paraId="011142DC" w14:textId="1869DF7A" w:rsidR="003A6BB7" w:rsidRPr="002858B1" w:rsidRDefault="003A6BB7" w:rsidP="002858B1">
            <w:pPr>
              <w:ind w:left="0" w:firstLine="0"/>
              <w:jc w:val="center"/>
              <w:rPr>
                <w:rFonts w:asciiTheme="majorBidi" w:hAnsiTheme="majorBidi" w:cstheme="majorBidi"/>
                <w:sz w:val="20"/>
                <w:szCs w:val="20"/>
              </w:rPr>
            </w:pPr>
          </w:p>
        </w:tc>
        <w:tc>
          <w:tcPr>
            <w:tcW w:w="1235" w:type="dxa"/>
          </w:tcPr>
          <w:p w14:paraId="5B9A660C"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Explainable AI-driven depression detection from social media using NLP and black box machine learning models</w:t>
            </w:r>
          </w:p>
          <w:p w14:paraId="0E3EA0E8" w14:textId="77777777" w:rsidR="003A6BB7" w:rsidRPr="002858B1" w:rsidRDefault="003A6BB7" w:rsidP="002858B1">
            <w:pPr>
              <w:ind w:left="0" w:firstLine="0"/>
              <w:jc w:val="center"/>
              <w:rPr>
                <w:rFonts w:asciiTheme="majorBidi" w:hAnsiTheme="majorBidi" w:cstheme="majorBidi"/>
                <w:sz w:val="20"/>
                <w:szCs w:val="20"/>
              </w:rPr>
            </w:pPr>
          </w:p>
        </w:tc>
        <w:tc>
          <w:tcPr>
            <w:tcW w:w="1341" w:type="dxa"/>
          </w:tcPr>
          <w:p w14:paraId="467D757A"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Combines high-performance black-box models with XAI for depression detection.</w:t>
            </w:r>
          </w:p>
          <w:p w14:paraId="13AF937E" w14:textId="77777777" w:rsidR="003A6BB7" w:rsidRPr="002858B1" w:rsidRDefault="003A6BB7" w:rsidP="002858B1">
            <w:pPr>
              <w:ind w:left="0" w:firstLine="0"/>
              <w:jc w:val="center"/>
              <w:rPr>
                <w:rFonts w:asciiTheme="majorBidi" w:hAnsiTheme="majorBidi" w:cstheme="majorBidi"/>
                <w:sz w:val="20"/>
                <w:szCs w:val="20"/>
              </w:rPr>
            </w:pPr>
          </w:p>
        </w:tc>
        <w:tc>
          <w:tcPr>
            <w:tcW w:w="1402" w:type="dxa"/>
          </w:tcPr>
          <w:p w14:paraId="32152314"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LSTM, CNN, BERT; XAI: LIME, SHAP</w:t>
            </w:r>
          </w:p>
          <w:p w14:paraId="51B9F205" w14:textId="77777777" w:rsidR="003A6BB7" w:rsidRPr="002858B1" w:rsidRDefault="003A6BB7" w:rsidP="002858B1">
            <w:pPr>
              <w:ind w:left="0" w:firstLine="0"/>
              <w:jc w:val="center"/>
              <w:rPr>
                <w:rFonts w:asciiTheme="majorBidi" w:hAnsiTheme="majorBidi" w:cstheme="majorBidi"/>
                <w:sz w:val="20"/>
                <w:szCs w:val="20"/>
              </w:rPr>
            </w:pPr>
          </w:p>
        </w:tc>
        <w:tc>
          <w:tcPr>
            <w:tcW w:w="3676" w:type="dxa"/>
          </w:tcPr>
          <w:p w14:paraId="53312129"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Achieves high accuracy with XAI, providing insights into model decisions. XAI is crucial for trust.</w:t>
            </w:r>
          </w:p>
          <w:p w14:paraId="65869693" w14:textId="77777777" w:rsidR="003A6BB7" w:rsidRPr="002858B1" w:rsidRDefault="003A6BB7" w:rsidP="002858B1">
            <w:pPr>
              <w:ind w:left="0" w:firstLine="0"/>
              <w:jc w:val="center"/>
              <w:rPr>
                <w:rFonts w:asciiTheme="majorBidi" w:hAnsiTheme="majorBidi" w:cstheme="majorBidi"/>
                <w:sz w:val="20"/>
                <w:szCs w:val="20"/>
              </w:rPr>
            </w:pPr>
          </w:p>
        </w:tc>
      </w:tr>
      <w:tr w:rsidR="003A6BB7" w:rsidRPr="002858B1" w14:paraId="1D728AB9" w14:textId="77777777" w:rsidTr="003A6BB7">
        <w:tc>
          <w:tcPr>
            <w:tcW w:w="720" w:type="dxa"/>
          </w:tcPr>
          <w:p w14:paraId="15C2F436" w14:textId="3D55002A"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3</w:t>
            </w:r>
          </w:p>
        </w:tc>
        <w:tc>
          <w:tcPr>
            <w:tcW w:w="3506" w:type="dxa"/>
          </w:tcPr>
          <w:p w14:paraId="72CECE05" w14:textId="4D5CC7C7" w:rsidR="003A6BB7" w:rsidRPr="002858B1" w:rsidRDefault="003A6BB7"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Priya et al. (</w:t>
            </w:r>
            <w:r w:rsidRPr="002858B1">
              <w:rPr>
                <w:rFonts w:asciiTheme="majorBidi" w:hAnsiTheme="majorBidi" w:cstheme="majorBidi"/>
                <w:sz w:val="20"/>
                <w:szCs w:val="20"/>
              </w:rPr>
              <w:t>2024)</w:t>
            </w:r>
          </w:p>
          <w:p w14:paraId="731F874B" w14:textId="77777777" w:rsidR="003A6BB7" w:rsidRPr="002858B1" w:rsidRDefault="003A6BB7" w:rsidP="002858B1">
            <w:pPr>
              <w:ind w:left="0" w:firstLine="0"/>
              <w:jc w:val="center"/>
              <w:rPr>
                <w:rFonts w:asciiTheme="majorBidi" w:hAnsiTheme="majorBidi" w:cstheme="majorBidi"/>
                <w:sz w:val="20"/>
                <w:szCs w:val="20"/>
              </w:rPr>
            </w:pPr>
          </w:p>
        </w:tc>
        <w:tc>
          <w:tcPr>
            <w:tcW w:w="1235" w:type="dxa"/>
          </w:tcPr>
          <w:p w14:paraId="34E53C26"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Analyzing student mental health with RoBERTa-Large: a sentiment analysis and data analytics approach</w:t>
            </w:r>
          </w:p>
          <w:p w14:paraId="1B96339F" w14:textId="77777777" w:rsidR="003A6BB7" w:rsidRPr="002858B1" w:rsidRDefault="003A6BB7" w:rsidP="002858B1">
            <w:pPr>
              <w:ind w:left="0" w:firstLine="0"/>
              <w:jc w:val="center"/>
              <w:rPr>
                <w:rFonts w:asciiTheme="majorBidi" w:hAnsiTheme="majorBidi" w:cstheme="majorBidi"/>
                <w:sz w:val="20"/>
                <w:szCs w:val="20"/>
              </w:rPr>
            </w:pPr>
          </w:p>
        </w:tc>
        <w:tc>
          <w:tcPr>
            <w:tcW w:w="1341" w:type="dxa"/>
          </w:tcPr>
          <w:p w14:paraId="5D3564A8"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Applies RoBERTa-Large to analyze student mental health from text.</w:t>
            </w:r>
          </w:p>
          <w:p w14:paraId="6C471979" w14:textId="77777777" w:rsidR="003A6BB7" w:rsidRPr="002858B1" w:rsidRDefault="003A6BB7" w:rsidP="002858B1">
            <w:pPr>
              <w:ind w:left="0" w:firstLine="0"/>
              <w:jc w:val="center"/>
              <w:rPr>
                <w:rFonts w:asciiTheme="majorBidi" w:hAnsiTheme="majorBidi" w:cstheme="majorBidi"/>
                <w:sz w:val="20"/>
                <w:szCs w:val="20"/>
              </w:rPr>
            </w:pPr>
          </w:p>
        </w:tc>
        <w:tc>
          <w:tcPr>
            <w:tcW w:w="1402" w:type="dxa"/>
          </w:tcPr>
          <w:p w14:paraId="57AF2CF1"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RoBERTa-Large, Sentiment Analysis</w:t>
            </w:r>
          </w:p>
          <w:p w14:paraId="7EA9386E" w14:textId="77777777" w:rsidR="003A6BB7" w:rsidRPr="002858B1" w:rsidRDefault="003A6BB7" w:rsidP="002858B1">
            <w:pPr>
              <w:ind w:left="0" w:firstLine="0"/>
              <w:jc w:val="center"/>
              <w:rPr>
                <w:rFonts w:asciiTheme="majorBidi" w:hAnsiTheme="majorBidi" w:cstheme="majorBidi"/>
                <w:sz w:val="20"/>
                <w:szCs w:val="20"/>
              </w:rPr>
            </w:pPr>
          </w:p>
        </w:tc>
        <w:tc>
          <w:tcPr>
            <w:tcW w:w="3676" w:type="dxa"/>
          </w:tcPr>
          <w:p w14:paraId="442765F8"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Demonstrates high accuracy in classifying student mental health states. Focus on a specific demographic.</w:t>
            </w:r>
          </w:p>
          <w:p w14:paraId="3CE6CF5E" w14:textId="77777777" w:rsidR="003A6BB7" w:rsidRPr="002858B1" w:rsidRDefault="003A6BB7" w:rsidP="002858B1">
            <w:pPr>
              <w:ind w:left="0" w:firstLine="0"/>
              <w:jc w:val="center"/>
              <w:rPr>
                <w:rFonts w:asciiTheme="majorBidi" w:hAnsiTheme="majorBidi" w:cstheme="majorBidi"/>
                <w:sz w:val="20"/>
                <w:szCs w:val="20"/>
              </w:rPr>
            </w:pPr>
          </w:p>
        </w:tc>
      </w:tr>
      <w:tr w:rsidR="003A6BB7" w:rsidRPr="002858B1" w14:paraId="5EC913FD" w14:textId="77777777" w:rsidTr="003A6BB7">
        <w:tc>
          <w:tcPr>
            <w:tcW w:w="720" w:type="dxa"/>
          </w:tcPr>
          <w:p w14:paraId="4E408D7C" w14:textId="00F416F1"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4</w:t>
            </w:r>
          </w:p>
        </w:tc>
        <w:tc>
          <w:tcPr>
            <w:tcW w:w="3506" w:type="dxa"/>
          </w:tcPr>
          <w:p w14:paraId="1BCE0216" w14:textId="1AD14A0C" w:rsidR="003A6BB7" w:rsidRPr="002858B1" w:rsidRDefault="003A6BB7"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Kumar et al. (</w:t>
            </w:r>
            <w:r w:rsidRPr="002858B1">
              <w:rPr>
                <w:rFonts w:asciiTheme="majorBidi" w:hAnsiTheme="majorBidi" w:cstheme="majorBidi"/>
                <w:sz w:val="20"/>
                <w:szCs w:val="20"/>
              </w:rPr>
              <w:t>2023</w:t>
            </w:r>
          </w:p>
          <w:p w14:paraId="1D80A351" w14:textId="77777777" w:rsidR="003A6BB7" w:rsidRPr="002858B1" w:rsidRDefault="003A6BB7" w:rsidP="002858B1">
            <w:pPr>
              <w:ind w:left="0" w:firstLine="0"/>
              <w:jc w:val="center"/>
              <w:rPr>
                <w:rFonts w:asciiTheme="majorBidi" w:hAnsiTheme="majorBidi" w:cstheme="majorBidi"/>
                <w:sz w:val="20"/>
                <w:szCs w:val="20"/>
              </w:rPr>
            </w:pPr>
          </w:p>
        </w:tc>
        <w:tc>
          <w:tcPr>
            <w:tcW w:w="1235" w:type="dxa"/>
          </w:tcPr>
          <w:p w14:paraId="1E7F1432"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Detection of Depression Severity in Social Media Text Using Transformer-Based Models</w:t>
            </w:r>
          </w:p>
          <w:p w14:paraId="6B062906" w14:textId="77777777" w:rsidR="003A6BB7" w:rsidRPr="002858B1" w:rsidRDefault="003A6BB7" w:rsidP="002858B1">
            <w:pPr>
              <w:ind w:left="0" w:firstLine="0"/>
              <w:jc w:val="center"/>
              <w:rPr>
                <w:rFonts w:asciiTheme="majorBidi" w:hAnsiTheme="majorBidi" w:cstheme="majorBidi"/>
                <w:sz w:val="20"/>
                <w:szCs w:val="20"/>
              </w:rPr>
            </w:pPr>
          </w:p>
        </w:tc>
        <w:tc>
          <w:tcPr>
            <w:tcW w:w="1341" w:type="dxa"/>
          </w:tcPr>
          <w:p w14:paraId="55E795C9"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Moves beyond binary classification to detect severity levels of depression.</w:t>
            </w:r>
          </w:p>
          <w:p w14:paraId="6660B9C6" w14:textId="77777777" w:rsidR="003A6BB7" w:rsidRPr="002858B1" w:rsidRDefault="003A6BB7" w:rsidP="002858B1">
            <w:pPr>
              <w:ind w:left="0" w:firstLine="0"/>
              <w:jc w:val="center"/>
              <w:rPr>
                <w:rFonts w:asciiTheme="majorBidi" w:hAnsiTheme="majorBidi" w:cstheme="majorBidi"/>
                <w:sz w:val="20"/>
                <w:szCs w:val="20"/>
              </w:rPr>
            </w:pPr>
          </w:p>
        </w:tc>
        <w:tc>
          <w:tcPr>
            <w:tcW w:w="1402" w:type="dxa"/>
          </w:tcPr>
          <w:p w14:paraId="602D3F5E"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Transformer-based models (e.g., BERT)</w:t>
            </w:r>
          </w:p>
          <w:p w14:paraId="27C3BEAB" w14:textId="77777777" w:rsidR="003A6BB7" w:rsidRPr="002858B1" w:rsidRDefault="003A6BB7" w:rsidP="002858B1">
            <w:pPr>
              <w:ind w:left="0" w:firstLine="0"/>
              <w:jc w:val="center"/>
              <w:rPr>
                <w:rFonts w:asciiTheme="majorBidi" w:hAnsiTheme="majorBidi" w:cstheme="majorBidi"/>
                <w:sz w:val="20"/>
                <w:szCs w:val="20"/>
              </w:rPr>
            </w:pPr>
          </w:p>
        </w:tc>
        <w:tc>
          <w:tcPr>
            <w:tcW w:w="3676" w:type="dxa"/>
          </w:tcPr>
          <w:p w14:paraId="6C147FDC"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Successfully classifies depression severity, a nuanced and clinically relevant task.</w:t>
            </w:r>
          </w:p>
          <w:p w14:paraId="1B766284" w14:textId="77777777" w:rsidR="003A6BB7" w:rsidRPr="002858B1" w:rsidRDefault="003A6BB7" w:rsidP="002858B1">
            <w:pPr>
              <w:ind w:left="0" w:firstLine="0"/>
              <w:jc w:val="center"/>
              <w:rPr>
                <w:rFonts w:asciiTheme="majorBidi" w:hAnsiTheme="majorBidi" w:cstheme="majorBidi"/>
                <w:sz w:val="20"/>
                <w:szCs w:val="20"/>
              </w:rPr>
            </w:pPr>
          </w:p>
        </w:tc>
      </w:tr>
      <w:tr w:rsidR="003A6BB7" w:rsidRPr="002858B1" w14:paraId="41F0A552" w14:textId="77777777" w:rsidTr="00064861">
        <w:trPr>
          <w:trHeight w:val="1610"/>
        </w:trPr>
        <w:tc>
          <w:tcPr>
            <w:tcW w:w="720" w:type="dxa"/>
          </w:tcPr>
          <w:p w14:paraId="6310CBB7" w14:textId="2F20BA33"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lastRenderedPageBreak/>
              <w:t>5</w:t>
            </w:r>
          </w:p>
        </w:tc>
        <w:tc>
          <w:tcPr>
            <w:tcW w:w="3506" w:type="dxa"/>
          </w:tcPr>
          <w:p w14:paraId="325E4663" w14:textId="47EC6F5D" w:rsidR="003A6BB7" w:rsidRPr="002858B1" w:rsidRDefault="003A6BB7"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Chatterjee et al. (</w:t>
            </w:r>
            <w:r w:rsidRPr="002858B1">
              <w:rPr>
                <w:rFonts w:asciiTheme="majorBidi" w:hAnsiTheme="majorBidi" w:cstheme="majorBidi"/>
                <w:sz w:val="20"/>
                <w:szCs w:val="20"/>
              </w:rPr>
              <w:t>2022</w:t>
            </w:r>
            <w:r w:rsidRPr="002858B1">
              <w:rPr>
                <w:rFonts w:asciiTheme="majorBidi" w:hAnsiTheme="majorBidi" w:cstheme="majorBidi"/>
                <w:sz w:val="20"/>
                <w:szCs w:val="20"/>
              </w:rPr>
              <w:t>)</w:t>
            </w:r>
          </w:p>
          <w:p w14:paraId="16642085" w14:textId="77777777" w:rsidR="003A6BB7" w:rsidRPr="002858B1" w:rsidRDefault="003A6BB7" w:rsidP="002858B1">
            <w:pPr>
              <w:ind w:left="0" w:firstLine="0"/>
              <w:jc w:val="center"/>
              <w:rPr>
                <w:rFonts w:asciiTheme="majorBidi" w:hAnsiTheme="majorBidi" w:cstheme="majorBidi"/>
                <w:sz w:val="20"/>
                <w:szCs w:val="20"/>
              </w:rPr>
            </w:pPr>
          </w:p>
        </w:tc>
        <w:tc>
          <w:tcPr>
            <w:tcW w:w="1235" w:type="dxa"/>
          </w:tcPr>
          <w:p w14:paraId="71D49D42"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Screening for Depression Using Natural Language Processing: Literature Review</w:t>
            </w:r>
          </w:p>
          <w:p w14:paraId="1A405D85" w14:textId="77777777" w:rsidR="003A6BB7" w:rsidRPr="002858B1" w:rsidRDefault="003A6BB7" w:rsidP="002858B1">
            <w:pPr>
              <w:ind w:left="0" w:firstLine="0"/>
              <w:jc w:val="center"/>
              <w:rPr>
                <w:rFonts w:asciiTheme="majorBidi" w:hAnsiTheme="majorBidi" w:cstheme="majorBidi"/>
                <w:sz w:val="20"/>
                <w:szCs w:val="20"/>
              </w:rPr>
            </w:pPr>
          </w:p>
        </w:tc>
        <w:tc>
          <w:tcPr>
            <w:tcW w:w="1341" w:type="dxa"/>
          </w:tcPr>
          <w:p w14:paraId="7B6D24E9"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A focused literature review on NLP methods for depression screening.</w:t>
            </w:r>
          </w:p>
          <w:p w14:paraId="32506A92" w14:textId="77777777" w:rsidR="003A6BB7" w:rsidRPr="002858B1" w:rsidRDefault="003A6BB7" w:rsidP="002858B1">
            <w:pPr>
              <w:ind w:left="0" w:firstLine="0"/>
              <w:jc w:val="center"/>
              <w:rPr>
                <w:rFonts w:asciiTheme="majorBidi" w:hAnsiTheme="majorBidi" w:cstheme="majorBidi"/>
                <w:sz w:val="20"/>
                <w:szCs w:val="20"/>
              </w:rPr>
            </w:pPr>
          </w:p>
        </w:tc>
        <w:tc>
          <w:tcPr>
            <w:tcW w:w="1402" w:type="dxa"/>
          </w:tcPr>
          <w:p w14:paraId="233A6B6B"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Review of lexicon-based, ML, and DL methods</w:t>
            </w:r>
          </w:p>
          <w:p w14:paraId="52151FCE" w14:textId="77777777" w:rsidR="003A6BB7" w:rsidRPr="002858B1" w:rsidRDefault="003A6BB7" w:rsidP="002858B1">
            <w:pPr>
              <w:ind w:left="0" w:firstLine="0"/>
              <w:jc w:val="center"/>
              <w:rPr>
                <w:rFonts w:asciiTheme="majorBidi" w:hAnsiTheme="majorBidi" w:cstheme="majorBidi"/>
                <w:sz w:val="20"/>
                <w:szCs w:val="20"/>
              </w:rPr>
            </w:pPr>
          </w:p>
        </w:tc>
        <w:tc>
          <w:tcPr>
            <w:tcW w:w="3676" w:type="dxa"/>
          </w:tcPr>
          <w:p w14:paraId="1705C4F0" w14:textId="77777777" w:rsidR="003A6BB7" w:rsidRPr="002858B1" w:rsidRDefault="003A6BB7" w:rsidP="002858B1">
            <w:pPr>
              <w:ind w:left="0" w:firstLine="0"/>
              <w:jc w:val="center"/>
              <w:rPr>
                <w:rFonts w:asciiTheme="majorBidi" w:hAnsiTheme="majorBidi" w:cstheme="majorBidi"/>
                <w:sz w:val="20"/>
                <w:szCs w:val="20"/>
              </w:rPr>
            </w:pPr>
          </w:p>
          <w:p w14:paraId="336BC061"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Summarizes key linguistic markers and the evolution of methods for depression detection.</w:t>
            </w:r>
          </w:p>
          <w:p w14:paraId="4867591E" w14:textId="77777777" w:rsidR="003A6BB7" w:rsidRPr="002858B1" w:rsidRDefault="003A6BB7" w:rsidP="002858B1">
            <w:pPr>
              <w:ind w:left="0" w:firstLine="0"/>
              <w:jc w:val="center"/>
              <w:rPr>
                <w:rFonts w:asciiTheme="majorBidi" w:hAnsiTheme="majorBidi" w:cstheme="majorBidi"/>
                <w:sz w:val="20"/>
                <w:szCs w:val="20"/>
              </w:rPr>
            </w:pPr>
          </w:p>
          <w:p w14:paraId="0F720798" w14:textId="0F2F4B0B" w:rsidR="003A6BB7" w:rsidRPr="002858B1" w:rsidRDefault="003A6BB7" w:rsidP="002858B1">
            <w:pPr>
              <w:ind w:left="0" w:firstLine="0"/>
              <w:jc w:val="center"/>
              <w:rPr>
                <w:rFonts w:asciiTheme="majorBidi" w:hAnsiTheme="majorBidi" w:cstheme="majorBidi"/>
                <w:sz w:val="20"/>
                <w:szCs w:val="20"/>
              </w:rPr>
            </w:pPr>
          </w:p>
        </w:tc>
      </w:tr>
      <w:tr w:rsidR="003A6BB7" w:rsidRPr="002858B1" w14:paraId="439716B7" w14:textId="77777777" w:rsidTr="003A6BB7">
        <w:tc>
          <w:tcPr>
            <w:tcW w:w="720" w:type="dxa"/>
          </w:tcPr>
          <w:p w14:paraId="4980C746" w14:textId="34ECF017"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6</w:t>
            </w:r>
          </w:p>
        </w:tc>
        <w:tc>
          <w:tcPr>
            <w:tcW w:w="3506" w:type="dxa"/>
          </w:tcPr>
          <w:p w14:paraId="1C119571" w14:textId="77777777" w:rsidR="003A6BB7" w:rsidRPr="002858B1" w:rsidRDefault="003A6BB7"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Zhang, T. et al. (2022)</w:t>
            </w:r>
          </w:p>
          <w:p w14:paraId="6C699B26" w14:textId="77777777" w:rsidR="003A6BB7" w:rsidRPr="002858B1" w:rsidRDefault="003A6BB7" w:rsidP="002858B1">
            <w:pPr>
              <w:spacing w:after="0" w:line="240" w:lineRule="auto"/>
              <w:ind w:left="0" w:firstLine="0"/>
              <w:jc w:val="center"/>
              <w:rPr>
                <w:rFonts w:asciiTheme="majorBidi" w:hAnsiTheme="majorBidi" w:cstheme="majorBidi"/>
                <w:sz w:val="20"/>
                <w:szCs w:val="20"/>
              </w:rPr>
            </w:pPr>
          </w:p>
        </w:tc>
        <w:tc>
          <w:tcPr>
            <w:tcW w:w="1235" w:type="dxa"/>
          </w:tcPr>
          <w:p w14:paraId="41B8315B"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Emotion fusion for mental illness detection from social media: A survey</w:t>
            </w:r>
          </w:p>
          <w:p w14:paraId="2A71EF07" w14:textId="77777777" w:rsidR="003A6BB7" w:rsidRPr="002858B1" w:rsidRDefault="003A6BB7" w:rsidP="002858B1">
            <w:pPr>
              <w:ind w:left="0" w:firstLine="0"/>
              <w:jc w:val="center"/>
              <w:rPr>
                <w:rFonts w:asciiTheme="majorBidi" w:hAnsiTheme="majorBidi" w:cstheme="majorBidi"/>
                <w:sz w:val="20"/>
                <w:szCs w:val="20"/>
              </w:rPr>
            </w:pPr>
          </w:p>
        </w:tc>
        <w:tc>
          <w:tcPr>
            <w:tcW w:w="1341" w:type="dxa"/>
          </w:tcPr>
          <w:p w14:paraId="357D078F"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Introduces the concept of fusing multiple emotional signals for improved detection.</w:t>
            </w:r>
          </w:p>
          <w:p w14:paraId="6FEB9A82" w14:textId="77777777" w:rsidR="003A6BB7" w:rsidRPr="002858B1" w:rsidRDefault="003A6BB7" w:rsidP="002858B1">
            <w:pPr>
              <w:ind w:left="0" w:firstLine="0"/>
              <w:jc w:val="center"/>
              <w:rPr>
                <w:rFonts w:asciiTheme="majorBidi" w:hAnsiTheme="majorBidi" w:cstheme="majorBidi"/>
                <w:sz w:val="20"/>
                <w:szCs w:val="20"/>
              </w:rPr>
            </w:pPr>
          </w:p>
        </w:tc>
        <w:tc>
          <w:tcPr>
            <w:tcW w:w="1402" w:type="dxa"/>
          </w:tcPr>
          <w:p w14:paraId="0657CB89"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Survey of emotion fusion techniques</w:t>
            </w:r>
          </w:p>
          <w:p w14:paraId="3C936B8E" w14:textId="77777777" w:rsidR="003A6BB7" w:rsidRPr="002858B1" w:rsidRDefault="003A6BB7" w:rsidP="002858B1">
            <w:pPr>
              <w:ind w:left="0" w:firstLine="0"/>
              <w:jc w:val="center"/>
              <w:rPr>
                <w:rFonts w:asciiTheme="majorBidi" w:hAnsiTheme="majorBidi" w:cstheme="majorBidi"/>
                <w:sz w:val="20"/>
                <w:szCs w:val="20"/>
              </w:rPr>
            </w:pPr>
          </w:p>
        </w:tc>
        <w:tc>
          <w:tcPr>
            <w:tcW w:w="3676" w:type="dxa"/>
          </w:tcPr>
          <w:p w14:paraId="0BD2D208"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Proposes that integrating diverse emotional data improves detection accuracy over using text alone.</w:t>
            </w:r>
          </w:p>
          <w:p w14:paraId="7E920A03" w14:textId="77777777" w:rsidR="003A6BB7" w:rsidRPr="002858B1" w:rsidRDefault="003A6BB7" w:rsidP="002858B1">
            <w:pPr>
              <w:ind w:left="0" w:firstLine="0"/>
              <w:jc w:val="center"/>
              <w:rPr>
                <w:rFonts w:asciiTheme="majorBidi" w:hAnsiTheme="majorBidi" w:cstheme="majorBidi"/>
                <w:sz w:val="20"/>
                <w:szCs w:val="20"/>
              </w:rPr>
            </w:pPr>
          </w:p>
        </w:tc>
      </w:tr>
      <w:tr w:rsidR="003A6BB7" w:rsidRPr="002858B1" w14:paraId="3906B79C" w14:textId="77777777" w:rsidTr="003A6BB7">
        <w:tc>
          <w:tcPr>
            <w:tcW w:w="720" w:type="dxa"/>
          </w:tcPr>
          <w:p w14:paraId="164F4D9D" w14:textId="00C37DEC"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7</w:t>
            </w:r>
          </w:p>
        </w:tc>
        <w:tc>
          <w:tcPr>
            <w:tcW w:w="3506" w:type="dxa"/>
          </w:tcPr>
          <w:p w14:paraId="0DDA2BED" w14:textId="159CD206" w:rsidR="003A6BB7" w:rsidRPr="002858B1" w:rsidRDefault="003A6BB7"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Muhammad et al. (</w:t>
            </w:r>
            <w:r w:rsidRPr="002858B1">
              <w:rPr>
                <w:rFonts w:asciiTheme="majorBidi" w:hAnsiTheme="majorBidi" w:cstheme="majorBidi"/>
                <w:sz w:val="20"/>
                <w:szCs w:val="20"/>
              </w:rPr>
              <w:t>2023)</w:t>
            </w:r>
          </w:p>
          <w:p w14:paraId="7B613F6C" w14:textId="77777777" w:rsidR="003A6BB7" w:rsidRPr="002858B1" w:rsidRDefault="003A6BB7" w:rsidP="002858B1">
            <w:pPr>
              <w:spacing w:after="0" w:line="240" w:lineRule="auto"/>
              <w:ind w:left="0" w:firstLine="0"/>
              <w:jc w:val="center"/>
              <w:rPr>
                <w:rFonts w:asciiTheme="majorBidi" w:hAnsiTheme="majorBidi" w:cstheme="majorBidi"/>
                <w:sz w:val="20"/>
                <w:szCs w:val="20"/>
              </w:rPr>
            </w:pPr>
          </w:p>
        </w:tc>
        <w:tc>
          <w:tcPr>
            <w:tcW w:w="1235" w:type="dxa"/>
          </w:tcPr>
          <w:p w14:paraId="70A465F9"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Emotion detection from multilingual text and multi-emotional</w:t>
            </w:r>
          </w:p>
          <w:p w14:paraId="5CCB05B3" w14:textId="77777777" w:rsidR="003A6BB7" w:rsidRPr="002858B1" w:rsidRDefault="003A6BB7" w:rsidP="002858B1">
            <w:pPr>
              <w:ind w:left="0" w:firstLine="0"/>
              <w:jc w:val="center"/>
              <w:rPr>
                <w:rFonts w:asciiTheme="majorBidi" w:hAnsiTheme="majorBidi" w:cstheme="majorBidi"/>
                <w:sz w:val="20"/>
                <w:szCs w:val="20"/>
              </w:rPr>
            </w:pPr>
          </w:p>
        </w:tc>
        <w:tc>
          <w:tcPr>
            <w:tcW w:w="1341" w:type="dxa"/>
          </w:tcPr>
          <w:p w14:paraId="4C04E42A"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Focuses on the challenge of multilingual and multi-emotional detection.</w:t>
            </w:r>
          </w:p>
          <w:p w14:paraId="73A67A6B" w14:textId="77777777" w:rsidR="003A6BB7" w:rsidRPr="002858B1" w:rsidRDefault="003A6BB7" w:rsidP="002858B1">
            <w:pPr>
              <w:ind w:left="0" w:firstLine="0"/>
              <w:jc w:val="center"/>
              <w:rPr>
                <w:rFonts w:asciiTheme="majorBidi" w:hAnsiTheme="majorBidi" w:cstheme="majorBidi"/>
                <w:sz w:val="20"/>
                <w:szCs w:val="20"/>
              </w:rPr>
            </w:pPr>
          </w:p>
        </w:tc>
        <w:tc>
          <w:tcPr>
            <w:tcW w:w="1402" w:type="dxa"/>
          </w:tcPr>
          <w:p w14:paraId="2FF3D35F" w14:textId="6DAF1DC2"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transformer models for multilingual tasks</w:t>
            </w:r>
          </w:p>
          <w:p w14:paraId="54B34545" w14:textId="77777777" w:rsidR="003A6BB7" w:rsidRPr="002858B1" w:rsidRDefault="003A6BB7" w:rsidP="002858B1">
            <w:pPr>
              <w:ind w:left="0" w:firstLine="0"/>
              <w:jc w:val="center"/>
              <w:rPr>
                <w:rFonts w:asciiTheme="majorBidi" w:hAnsiTheme="majorBidi" w:cstheme="majorBidi"/>
                <w:sz w:val="20"/>
                <w:szCs w:val="20"/>
              </w:rPr>
            </w:pPr>
          </w:p>
        </w:tc>
        <w:tc>
          <w:tcPr>
            <w:tcW w:w="3676" w:type="dxa"/>
          </w:tcPr>
          <w:p w14:paraId="4532645C"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Highlights the complexity and importance of moving beyond English-only, single-emotion tasks.</w:t>
            </w:r>
          </w:p>
          <w:p w14:paraId="7C753F34" w14:textId="77777777" w:rsidR="003A6BB7" w:rsidRPr="002858B1" w:rsidRDefault="003A6BB7" w:rsidP="002858B1">
            <w:pPr>
              <w:ind w:left="0" w:firstLine="0"/>
              <w:jc w:val="center"/>
              <w:rPr>
                <w:rFonts w:asciiTheme="majorBidi" w:hAnsiTheme="majorBidi" w:cstheme="majorBidi"/>
                <w:sz w:val="20"/>
                <w:szCs w:val="20"/>
              </w:rPr>
            </w:pPr>
          </w:p>
        </w:tc>
      </w:tr>
      <w:tr w:rsidR="003A6BB7" w:rsidRPr="002858B1" w14:paraId="2E262712" w14:textId="77777777" w:rsidTr="003A6BB7">
        <w:tc>
          <w:tcPr>
            <w:tcW w:w="720" w:type="dxa"/>
          </w:tcPr>
          <w:p w14:paraId="51BEB01E" w14:textId="66C278DC"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8</w:t>
            </w:r>
          </w:p>
        </w:tc>
        <w:tc>
          <w:tcPr>
            <w:tcW w:w="3506" w:type="dxa"/>
          </w:tcPr>
          <w:p w14:paraId="1E325447" w14:textId="5958FA96" w:rsidR="003A6BB7" w:rsidRPr="002858B1" w:rsidRDefault="003A6BB7"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Patel et al. (</w:t>
            </w:r>
            <w:r w:rsidRPr="002858B1">
              <w:rPr>
                <w:rFonts w:asciiTheme="majorBidi" w:hAnsiTheme="majorBidi" w:cstheme="majorBidi"/>
                <w:sz w:val="20"/>
                <w:szCs w:val="20"/>
              </w:rPr>
              <w:t>2022)</w:t>
            </w:r>
          </w:p>
          <w:p w14:paraId="1B773D93" w14:textId="77777777" w:rsidR="003A6BB7" w:rsidRPr="002858B1" w:rsidRDefault="003A6BB7" w:rsidP="002858B1">
            <w:pPr>
              <w:spacing w:after="0" w:line="240" w:lineRule="auto"/>
              <w:ind w:left="0" w:firstLine="0"/>
              <w:jc w:val="center"/>
              <w:rPr>
                <w:rFonts w:asciiTheme="majorBidi" w:hAnsiTheme="majorBidi" w:cstheme="majorBidi"/>
                <w:sz w:val="20"/>
                <w:szCs w:val="20"/>
              </w:rPr>
            </w:pPr>
          </w:p>
        </w:tc>
        <w:tc>
          <w:tcPr>
            <w:tcW w:w="1235" w:type="dxa"/>
          </w:tcPr>
          <w:p w14:paraId="1E8CEC9C"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Tutorial on Using Machine Learning and Deep Learning Models for Mental Illness Detection</w:t>
            </w:r>
          </w:p>
          <w:p w14:paraId="4881FF9A" w14:textId="77777777" w:rsidR="003A6BB7" w:rsidRPr="002858B1" w:rsidRDefault="003A6BB7" w:rsidP="002858B1">
            <w:pPr>
              <w:ind w:left="0" w:firstLine="0"/>
              <w:jc w:val="center"/>
              <w:rPr>
                <w:rFonts w:asciiTheme="majorBidi" w:hAnsiTheme="majorBidi" w:cstheme="majorBidi"/>
                <w:sz w:val="20"/>
                <w:szCs w:val="20"/>
              </w:rPr>
            </w:pPr>
          </w:p>
        </w:tc>
        <w:tc>
          <w:tcPr>
            <w:tcW w:w="1341" w:type="dxa"/>
          </w:tcPr>
          <w:p w14:paraId="62A43D57"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A practical guide/tutorial for implementing ML/DL models for mental health tasks.</w:t>
            </w:r>
          </w:p>
          <w:p w14:paraId="3E37908F" w14:textId="77777777" w:rsidR="003A6BB7" w:rsidRPr="002858B1" w:rsidRDefault="003A6BB7" w:rsidP="002858B1">
            <w:pPr>
              <w:ind w:left="0" w:firstLine="0"/>
              <w:jc w:val="center"/>
              <w:rPr>
                <w:rFonts w:asciiTheme="majorBidi" w:hAnsiTheme="majorBidi" w:cstheme="majorBidi"/>
                <w:sz w:val="20"/>
                <w:szCs w:val="20"/>
              </w:rPr>
            </w:pPr>
          </w:p>
        </w:tc>
        <w:tc>
          <w:tcPr>
            <w:tcW w:w="1402" w:type="dxa"/>
          </w:tcPr>
          <w:p w14:paraId="00ABBBD1"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Tutorial covering ML (SVM) and DL (LSTM, CNN)</w:t>
            </w:r>
          </w:p>
          <w:p w14:paraId="74B1A114" w14:textId="77777777" w:rsidR="003A6BB7" w:rsidRPr="002858B1" w:rsidRDefault="003A6BB7" w:rsidP="002858B1">
            <w:pPr>
              <w:ind w:left="0" w:firstLine="0"/>
              <w:jc w:val="center"/>
              <w:rPr>
                <w:rFonts w:asciiTheme="majorBidi" w:hAnsiTheme="majorBidi" w:cstheme="majorBidi"/>
                <w:sz w:val="20"/>
                <w:szCs w:val="20"/>
              </w:rPr>
            </w:pPr>
          </w:p>
        </w:tc>
        <w:tc>
          <w:tcPr>
            <w:tcW w:w="3676" w:type="dxa"/>
          </w:tcPr>
          <w:p w14:paraId="1F4A7644"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Serves as a methodological resource for building models in this domain.</w:t>
            </w:r>
          </w:p>
          <w:p w14:paraId="5D7D6204" w14:textId="77777777" w:rsidR="003A6BB7" w:rsidRPr="002858B1" w:rsidRDefault="003A6BB7" w:rsidP="002858B1">
            <w:pPr>
              <w:ind w:left="0" w:firstLine="0"/>
              <w:jc w:val="center"/>
              <w:rPr>
                <w:rFonts w:asciiTheme="majorBidi" w:hAnsiTheme="majorBidi" w:cstheme="majorBidi"/>
                <w:sz w:val="20"/>
                <w:szCs w:val="20"/>
              </w:rPr>
            </w:pPr>
          </w:p>
        </w:tc>
      </w:tr>
      <w:tr w:rsidR="003A6BB7" w:rsidRPr="002858B1" w14:paraId="66B9C71B" w14:textId="77777777" w:rsidTr="002858B1">
        <w:trPr>
          <w:trHeight w:val="1538"/>
        </w:trPr>
        <w:tc>
          <w:tcPr>
            <w:tcW w:w="720" w:type="dxa"/>
          </w:tcPr>
          <w:p w14:paraId="08B59B6F" w14:textId="4DA37D9E"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9</w:t>
            </w:r>
          </w:p>
        </w:tc>
        <w:tc>
          <w:tcPr>
            <w:tcW w:w="3506" w:type="dxa"/>
          </w:tcPr>
          <w:p w14:paraId="4DB3E111" w14:textId="77777777" w:rsidR="003A6BB7" w:rsidRPr="002858B1" w:rsidRDefault="003A6BB7"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Zhang, T. et al. (2022)</w:t>
            </w:r>
          </w:p>
          <w:p w14:paraId="3A18A626" w14:textId="77777777" w:rsidR="003A6BB7" w:rsidRPr="002858B1" w:rsidRDefault="003A6BB7" w:rsidP="002858B1">
            <w:pPr>
              <w:spacing w:after="0" w:line="240" w:lineRule="auto"/>
              <w:ind w:left="0" w:firstLine="0"/>
              <w:jc w:val="center"/>
              <w:rPr>
                <w:rFonts w:asciiTheme="majorBidi" w:hAnsiTheme="majorBidi" w:cstheme="majorBidi"/>
                <w:sz w:val="20"/>
                <w:szCs w:val="20"/>
              </w:rPr>
            </w:pPr>
          </w:p>
        </w:tc>
        <w:tc>
          <w:tcPr>
            <w:tcW w:w="1235" w:type="dxa"/>
          </w:tcPr>
          <w:p w14:paraId="238D499C"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Natural language processing applied to mental illness detection: a narrative review</w:t>
            </w:r>
          </w:p>
          <w:p w14:paraId="5EAADBD1" w14:textId="77777777" w:rsidR="003A6BB7" w:rsidRPr="002858B1" w:rsidRDefault="003A6BB7" w:rsidP="002858B1">
            <w:pPr>
              <w:ind w:left="0" w:firstLine="0"/>
              <w:jc w:val="center"/>
              <w:rPr>
                <w:rFonts w:asciiTheme="majorBidi" w:hAnsiTheme="majorBidi" w:cstheme="majorBidi"/>
                <w:sz w:val="20"/>
                <w:szCs w:val="20"/>
              </w:rPr>
            </w:pPr>
          </w:p>
        </w:tc>
        <w:tc>
          <w:tcPr>
            <w:tcW w:w="1341" w:type="dxa"/>
          </w:tcPr>
          <w:p w14:paraId="340C6950"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A broad narrative review of the entire field, covering data sources and models.</w:t>
            </w:r>
          </w:p>
          <w:p w14:paraId="5BBFBCDD" w14:textId="77777777" w:rsidR="003A6BB7" w:rsidRPr="002858B1" w:rsidRDefault="003A6BB7" w:rsidP="002858B1">
            <w:pPr>
              <w:ind w:left="0" w:firstLine="0"/>
              <w:jc w:val="center"/>
              <w:rPr>
                <w:rFonts w:asciiTheme="majorBidi" w:hAnsiTheme="majorBidi" w:cstheme="majorBidi"/>
                <w:sz w:val="20"/>
                <w:szCs w:val="20"/>
              </w:rPr>
            </w:pPr>
          </w:p>
        </w:tc>
        <w:tc>
          <w:tcPr>
            <w:tcW w:w="1402" w:type="dxa"/>
          </w:tcPr>
          <w:p w14:paraId="21EFFAD3"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Narrative review</w:t>
            </w:r>
          </w:p>
          <w:p w14:paraId="65BD3F40" w14:textId="77777777" w:rsidR="003A6BB7" w:rsidRPr="002858B1" w:rsidRDefault="003A6BB7" w:rsidP="002858B1">
            <w:pPr>
              <w:ind w:left="0" w:firstLine="0"/>
              <w:jc w:val="center"/>
              <w:rPr>
                <w:rFonts w:asciiTheme="majorBidi" w:hAnsiTheme="majorBidi" w:cstheme="majorBidi"/>
                <w:sz w:val="20"/>
                <w:szCs w:val="20"/>
              </w:rPr>
            </w:pPr>
          </w:p>
        </w:tc>
        <w:tc>
          <w:tcPr>
            <w:tcW w:w="3676" w:type="dxa"/>
          </w:tcPr>
          <w:p w14:paraId="7194A9E2"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Provides a high-level overview of the field's landscape, progress, and challenges.</w:t>
            </w:r>
          </w:p>
          <w:p w14:paraId="283079B4" w14:textId="77777777" w:rsidR="003A6BB7" w:rsidRPr="002858B1" w:rsidRDefault="003A6BB7" w:rsidP="002858B1">
            <w:pPr>
              <w:ind w:left="0" w:firstLine="0"/>
              <w:jc w:val="center"/>
              <w:rPr>
                <w:rFonts w:asciiTheme="majorBidi" w:hAnsiTheme="majorBidi" w:cstheme="majorBidi"/>
                <w:sz w:val="20"/>
                <w:szCs w:val="20"/>
              </w:rPr>
            </w:pPr>
          </w:p>
        </w:tc>
      </w:tr>
      <w:tr w:rsidR="003A6BB7" w:rsidRPr="002858B1" w14:paraId="1ECDB24E" w14:textId="77777777" w:rsidTr="003A6BB7">
        <w:tc>
          <w:tcPr>
            <w:tcW w:w="720" w:type="dxa"/>
          </w:tcPr>
          <w:p w14:paraId="0018330D" w14:textId="504FF738"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10</w:t>
            </w:r>
          </w:p>
        </w:tc>
        <w:tc>
          <w:tcPr>
            <w:tcW w:w="3506" w:type="dxa"/>
          </w:tcPr>
          <w:p w14:paraId="51716541" w14:textId="77777777" w:rsidR="003A6BB7" w:rsidRPr="002858B1" w:rsidRDefault="003A6BB7"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Kerz, E. et al. (2023)</w:t>
            </w:r>
          </w:p>
          <w:p w14:paraId="3B6B1DD7" w14:textId="77777777" w:rsidR="003A6BB7" w:rsidRPr="002858B1" w:rsidRDefault="003A6BB7" w:rsidP="002858B1">
            <w:pPr>
              <w:spacing w:after="0" w:line="240" w:lineRule="auto"/>
              <w:ind w:left="0" w:firstLine="0"/>
              <w:jc w:val="center"/>
              <w:rPr>
                <w:rFonts w:asciiTheme="majorBidi" w:hAnsiTheme="majorBidi" w:cstheme="majorBidi"/>
                <w:sz w:val="20"/>
                <w:szCs w:val="20"/>
              </w:rPr>
            </w:pPr>
          </w:p>
        </w:tc>
        <w:tc>
          <w:tcPr>
            <w:tcW w:w="1235" w:type="dxa"/>
          </w:tcPr>
          <w:p w14:paraId="153EA41A"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Toward explainable AI (XAI) for mental health detection based on language behavior</w:t>
            </w:r>
          </w:p>
          <w:p w14:paraId="176489B7" w14:textId="77777777" w:rsidR="003A6BB7" w:rsidRPr="002858B1" w:rsidRDefault="003A6BB7" w:rsidP="002858B1">
            <w:pPr>
              <w:ind w:left="0" w:firstLine="0"/>
              <w:jc w:val="center"/>
              <w:rPr>
                <w:rFonts w:asciiTheme="majorBidi" w:hAnsiTheme="majorBidi" w:cstheme="majorBidi"/>
                <w:sz w:val="20"/>
                <w:szCs w:val="20"/>
              </w:rPr>
            </w:pPr>
          </w:p>
        </w:tc>
        <w:tc>
          <w:tcPr>
            <w:tcW w:w="1341" w:type="dxa"/>
          </w:tcPr>
          <w:p w14:paraId="220DE64C"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Argues for the necessity of XAI in mental health NLP applications.</w:t>
            </w:r>
          </w:p>
          <w:p w14:paraId="0703F2F9" w14:textId="77777777" w:rsidR="003A6BB7" w:rsidRPr="002858B1" w:rsidRDefault="003A6BB7" w:rsidP="002858B1">
            <w:pPr>
              <w:ind w:left="0" w:firstLine="0"/>
              <w:jc w:val="center"/>
              <w:rPr>
                <w:rFonts w:asciiTheme="majorBidi" w:hAnsiTheme="majorBidi" w:cstheme="majorBidi"/>
                <w:sz w:val="20"/>
                <w:szCs w:val="20"/>
              </w:rPr>
            </w:pPr>
          </w:p>
        </w:tc>
        <w:tc>
          <w:tcPr>
            <w:tcW w:w="1402" w:type="dxa"/>
          </w:tcPr>
          <w:p w14:paraId="0D183EE4"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Narrative review and proposal of XAI frameworks</w:t>
            </w:r>
          </w:p>
          <w:p w14:paraId="3D8CE47E" w14:textId="77777777" w:rsidR="003A6BB7" w:rsidRPr="002858B1" w:rsidRDefault="003A6BB7" w:rsidP="002858B1">
            <w:pPr>
              <w:ind w:left="0" w:firstLine="0"/>
              <w:jc w:val="center"/>
              <w:rPr>
                <w:rFonts w:asciiTheme="majorBidi" w:hAnsiTheme="majorBidi" w:cstheme="majorBidi"/>
                <w:sz w:val="20"/>
                <w:szCs w:val="20"/>
              </w:rPr>
            </w:pPr>
          </w:p>
        </w:tc>
        <w:tc>
          <w:tcPr>
            <w:tcW w:w="3676" w:type="dxa"/>
          </w:tcPr>
          <w:p w14:paraId="34AAA2F3"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Emphasizes that model interpretability is as important as accuracy for clinical relevance.</w:t>
            </w:r>
          </w:p>
          <w:p w14:paraId="61268BCA" w14:textId="77777777" w:rsidR="003A6BB7" w:rsidRPr="002858B1" w:rsidRDefault="003A6BB7" w:rsidP="002858B1">
            <w:pPr>
              <w:ind w:left="0" w:firstLine="0"/>
              <w:jc w:val="center"/>
              <w:rPr>
                <w:rFonts w:asciiTheme="majorBidi" w:hAnsiTheme="majorBidi" w:cstheme="majorBidi"/>
                <w:sz w:val="20"/>
                <w:szCs w:val="20"/>
              </w:rPr>
            </w:pPr>
          </w:p>
        </w:tc>
      </w:tr>
      <w:tr w:rsidR="003A6BB7" w:rsidRPr="002858B1" w14:paraId="268AC67A" w14:textId="77777777" w:rsidTr="003A6BB7">
        <w:tc>
          <w:tcPr>
            <w:tcW w:w="720" w:type="dxa"/>
          </w:tcPr>
          <w:p w14:paraId="543E1FB8" w14:textId="7945FBB3"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11</w:t>
            </w:r>
          </w:p>
        </w:tc>
        <w:tc>
          <w:tcPr>
            <w:tcW w:w="3506" w:type="dxa"/>
          </w:tcPr>
          <w:p w14:paraId="25CB53D7" w14:textId="7B1901CB" w:rsidR="003A6BB7" w:rsidRPr="002858B1" w:rsidRDefault="003A6BB7"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 xml:space="preserve">Köckritz, J. et al. </w:t>
            </w:r>
            <w:r w:rsidRPr="002858B1">
              <w:rPr>
                <w:rFonts w:asciiTheme="majorBidi" w:hAnsiTheme="majorBidi" w:cstheme="majorBidi"/>
                <w:sz w:val="20"/>
                <w:szCs w:val="20"/>
              </w:rPr>
              <w:t>(2024)</w:t>
            </w:r>
          </w:p>
          <w:p w14:paraId="6E53B753" w14:textId="77777777" w:rsidR="003A6BB7" w:rsidRPr="002858B1" w:rsidRDefault="003A6BB7" w:rsidP="002858B1">
            <w:pPr>
              <w:spacing w:after="0" w:line="240" w:lineRule="auto"/>
              <w:ind w:left="0" w:firstLine="0"/>
              <w:jc w:val="center"/>
              <w:rPr>
                <w:rFonts w:asciiTheme="majorBidi" w:hAnsiTheme="majorBidi" w:cstheme="majorBidi"/>
                <w:sz w:val="20"/>
                <w:szCs w:val="20"/>
              </w:rPr>
            </w:pPr>
          </w:p>
        </w:tc>
        <w:tc>
          <w:tcPr>
            <w:tcW w:w="1235" w:type="dxa"/>
          </w:tcPr>
          <w:p w14:paraId="50AA74D9"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 xml:space="preserve">Current applications and future directions in natural language processing for news </w:t>
            </w:r>
            <w:r w:rsidRPr="002858B1">
              <w:rPr>
                <w:rFonts w:asciiTheme="majorBidi" w:hAnsiTheme="majorBidi" w:cstheme="majorBidi"/>
                <w:sz w:val="20"/>
                <w:szCs w:val="20"/>
              </w:rPr>
              <w:lastRenderedPageBreak/>
              <w:t>media and mental health</w:t>
            </w:r>
          </w:p>
          <w:p w14:paraId="1CACD10F" w14:textId="77777777" w:rsidR="003A6BB7" w:rsidRPr="002858B1" w:rsidRDefault="003A6BB7" w:rsidP="002858B1">
            <w:pPr>
              <w:ind w:left="0" w:firstLine="0"/>
              <w:jc w:val="center"/>
              <w:rPr>
                <w:rFonts w:asciiTheme="majorBidi" w:hAnsiTheme="majorBidi" w:cstheme="majorBidi"/>
                <w:sz w:val="20"/>
                <w:szCs w:val="20"/>
              </w:rPr>
            </w:pPr>
          </w:p>
        </w:tc>
        <w:tc>
          <w:tcPr>
            <w:tcW w:w="1341" w:type="dxa"/>
          </w:tcPr>
          <w:p w14:paraId="5D10D0CA"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lastRenderedPageBreak/>
              <w:t xml:space="preserve">Explores NLP applications for mental health in the </w:t>
            </w:r>
            <w:r w:rsidRPr="002858B1">
              <w:rPr>
                <w:rFonts w:asciiTheme="majorBidi" w:hAnsiTheme="majorBidi" w:cstheme="majorBidi"/>
                <w:sz w:val="20"/>
                <w:szCs w:val="20"/>
              </w:rPr>
              <w:lastRenderedPageBreak/>
              <w:t>context of news media.</w:t>
            </w:r>
          </w:p>
          <w:p w14:paraId="2CDCE120" w14:textId="77777777" w:rsidR="003A6BB7" w:rsidRPr="002858B1" w:rsidRDefault="003A6BB7" w:rsidP="002858B1">
            <w:pPr>
              <w:ind w:left="0" w:firstLine="0"/>
              <w:jc w:val="center"/>
              <w:rPr>
                <w:rFonts w:asciiTheme="majorBidi" w:hAnsiTheme="majorBidi" w:cstheme="majorBidi"/>
                <w:sz w:val="20"/>
                <w:szCs w:val="20"/>
              </w:rPr>
            </w:pPr>
          </w:p>
        </w:tc>
        <w:tc>
          <w:tcPr>
            <w:tcW w:w="1402" w:type="dxa"/>
          </w:tcPr>
          <w:p w14:paraId="363272A5"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lastRenderedPageBreak/>
              <w:t>Potentially topic modeling and sentiment analysis</w:t>
            </w:r>
          </w:p>
          <w:p w14:paraId="30B556B4" w14:textId="77777777" w:rsidR="003A6BB7" w:rsidRPr="002858B1" w:rsidRDefault="003A6BB7" w:rsidP="002858B1">
            <w:pPr>
              <w:ind w:left="0" w:firstLine="0"/>
              <w:jc w:val="center"/>
              <w:rPr>
                <w:rFonts w:asciiTheme="majorBidi" w:hAnsiTheme="majorBidi" w:cstheme="majorBidi"/>
                <w:sz w:val="20"/>
                <w:szCs w:val="20"/>
              </w:rPr>
            </w:pPr>
          </w:p>
        </w:tc>
        <w:tc>
          <w:tcPr>
            <w:tcW w:w="3676" w:type="dxa"/>
          </w:tcPr>
          <w:p w14:paraId="4E796D3D"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Extends the application domain to news media, suggesting new data sources and research directions.</w:t>
            </w:r>
          </w:p>
          <w:p w14:paraId="37CBF535" w14:textId="77777777" w:rsidR="003A6BB7" w:rsidRPr="002858B1" w:rsidRDefault="003A6BB7" w:rsidP="002858B1">
            <w:pPr>
              <w:ind w:left="0" w:firstLine="0"/>
              <w:jc w:val="center"/>
              <w:rPr>
                <w:rFonts w:asciiTheme="majorBidi" w:hAnsiTheme="majorBidi" w:cstheme="majorBidi"/>
                <w:sz w:val="20"/>
                <w:szCs w:val="20"/>
              </w:rPr>
            </w:pPr>
          </w:p>
        </w:tc>
      </w:tr>
      <w:tr w:rsidR="003A6BB7" w:rsidRPr="002858B1" w14:paraId="100EC96B" w14:textId="77777777" w:rsidTr="003A6BB7">
        <w:tc>
          <w:tcPr>
            <w:tcW w:w="720" w:type="dxa"/>
          </w:tcPr>
          <w:p w14:paraId="6CF8048C" w14:textId="0F363366"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12</w:t>
            </w:r>
          </w:p>
        </w:tc>
        <w:tc>
          <w:tcPr>
            <w:tcW w:w="3506" w:type="dxa"/>
          </w:tcPr>
          <w:p w14:paraId="01D36806" w14:textId="5B42B0FF" w:rsidR="003A6BB7"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Islam et al. (2025)</w:t>
            </w:r>
          </w:p>
        </w:tc>
        <w:tc>
          <w:tcPr>
            <w:tcW w:w="1235" w:type="dxa"/>
          </w:tcPr>
          <w:p w14:paraId="2E0216E4"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multiMentalRoBERTa: A Fine-tuned Multiclass Classifier for Mental Health Disorder</w:t>
            </w:r>
          </w:p>
          <w:p w14:paraId="264A56B8" w14:textId="77777777" w:rsidR="003A6BB7" w:rsidRPr="002858B1" w:rsidRDefault="003A6BB7" w:rsidP="002858B1">
            <w:pPr>
              <w:ind w:left="0" w:firstLine="0"/>
              <w:jc w:val="center"/>
              <w:rPr>
                <w:rFonts w:asciiTheme="majorBidi" w:hAnsiTheme="majorBidi" w:cstheme="majorBidi"/>
                <w:sz w:val="20"/>
                <w:szCs w:val="20"/>
              </w:rPr>
            </w:pPr>
          </w:p>
        </w:tc>
        <w:tc>
          <w:tcPr>
            <w:tcW w:w="1341" w:type="dxa"/>
          </w:tcPr>
          <w:p w14:paraId="37B16702"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Multi-class classification of mental health conditions (stress, anxiety, depression, PTSD, suicidal ideation, neutral).</w:t>
            </w:r>
          </w:p>
          <w:p w14:paraId="0CED8E97" w14:textId="77777777" w:rsidR="003A6BB7" w:rsidRPr="002858B1" w:rsidRDefault="003A6BB7" w:rsidP="002858B1">
            <w:pPr>
              <w:ind w:left="0" w:firstLine="0"/>
              <w:jc w:val="center"/>
              <w:rPr>
                <w:rFonts w:asciiTheme="majorBidi" w:hAnsiTheme="majorBidi" w:cstheme="majorBidi"/>
                <w:sz w:val="20"/>
                <w:szCs w:val="20"/>
              </w:rPr>
            </w:pPr>
          </w:p>
        </w:tc>
        <w:tc>
          <w:tcPr>
            <w:tcW w:w="1402" w:type="dxa"/>
          </w:tcPr>
          <w:p w14:paraId="41EA8282"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Fine-tuned RoBERTa; comparison with traditional ML, domain-specific transformers (MentalBERT), and LLMs; explainability via Layer Integrated Gradients and KeyBERT.</w:t>
            </w:r>
          </w:p>
          <w:p w14:paraId="1083F4C0" w14:textId="77777777" w:rsidR="003A6BB7" w:rsidRPr="002858B1" w:rsidRDefault="003A6BB7" w:rsidP="002858B1">
            <w:pPr>
              <w:ind w:left="0" w:firstLine="0"/>
              <w:jc w:val="center"/>
              <w:rPr>
                <w:rFonts w:asciiTheme="majorBidi" w:hAnsiTheme="majorBidi" w:cstheme="majorBidi"/>
                <w:sz w:val="20"/>
                <w:szCs w:val="20"/>
              </w:rPr>
            </w:pPr>
          </w:p>
        </w:tc>
        <w:tc>
          <w:tcPr>
            <w:tcW w:w="3676" w:type="dxa"/>
          </w:tcPr>
          <w:p w14:paraId="32718C84"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Achieves macro F1-scores of 0.839 (6-class) and 0.870 (5-class), outperforming MentalBERT. Reveals strong correlations between depression/suicidal ideation and anxiety/PTSD.</w:t>
            </w:r>
          </w:p>
          <w:p w14:paraId="31511E93" w14:textId="77777777" w:rsidR="003A6BB7" w:rsidRPr="002858B1" w:rsidRDefault="003A6BB7" w:rsidP="002858B1">
            <w:pPr>
              <w:ind w:left="0" w:firstLine="0"/>
              <w:jc w:val="center"/>
              <w:rPr>
                <w:rFonts w:asciiTheme="majorBidi" w:hAnsiTheme="majorBidi" w:cstheme="majorBidi"/>
                <w:sz w:val="20"/>
                <w:szCs w:val="20"/>
              </w:rPr>
            </w:pPr>
          </w:p>
        </w:tc>
      </w:tr>
      <w:tr w:rsidR="003A6BB7" w:rsidRPr="002858B1" w14:paraId="48693E69" w14:textId="77777777" w:rsidTr="003A6BB7">
        <w:tc>
          <w:tcPr>
            <w:tcW w:w="720" w:type="dxa"/>
          </w:tcPr>
          <w:p w14:paraId="2251C372" w14:textId="1E0868A8"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13</w:t>
            </w:r>
          </w:p>
        </w:tc>
        <w:tc>
          <w:tcPr>
            <w:tcW w:w="3506" w:type="dxa"/>
          </w:tcPr>
          <w:p w14:paraId="1DD8A4F0" w14:textId="1AC9A039"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Jampana et al. (2024)</w:t>
            </w:r>
          </w:p>
          <w:p w14:paraId="35C3C162" w14:textId="77777777" w:rsidR="003A6BB7" w:rsidRPr="002858B1" w:rsidRDefault="003A6BB7" w:rsidP="002858B1">
            <w:pPr>
              <w:spacing w:after="0" w:line="240" w:lineRule="auto"/>
              <w:ind w:left="0" w:firstLine="0"/>
              <w:jc w:val="center"/>
              <w:rPr>
                <w:rFonts w:asciiTheme="majorBidi" w:hAnsiTheme="majorBidi" w:cstheme="majorBidi"/>
                <w:sz w:val="20"/>
                <w:szCs w:val="20"/>
              </w:rPr>
            </w:pPr>
          </w:p>
        </w:tc>
        <w:tc>
          <w:tcPr>
            <w:tcW w:w="1235" w:type="dxa"/>
          </w:tcPr>
          <w:p w14:paraId="00B93767"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Exploring Kolmogorov Arnold Networks for Interpretable Mental Health Detection and Classification from Social Media Text</w:t>
            </w:r>
          </w:p>
          <w:p w14:paraId="31DEA5B1" w14:textId="77777777" w:rsidR="003A6BB7" w:rsidRPr="002858B1" w:rsidRDefault="003A6BB7" w:rsidP="002858B1">
            <w:pPr>
              <w:ind w:left="0" w:firstLine="0"/>
              <w:jc w:val="center"/>
              <w:rPr>
                <w:rFonts w:asciiTheme="majorBidi" w:hAnsiTheme="majorBidi" w:cstheme="majorBidi"/>
                <w:sz w:val="20"/>
                <w:szCs w:val="20"/>
              </w:rPr>
            </w:pPr>
          </w:p>
        </w:tc>
        <w:tc>
          <w:tcPr>
            <w:tcW w:w="1341" w:type="dxa"/>
          </w:tcPr>
          <w:p w14:paraId="7818DE55"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Introduces Kolmogorov Arnold Networks (KANs) as an interpretable alternative to MLPs for mental health classification.</w:t>
            </w:r>
          </w:p>
          <w:p w14:paraId="45875004" w14:textId="77777777" w:rsidR="003A6BB7" w:rsidRPr="002858B1" w:rsidRDefault="003A6BB7" w:rsidP="002858B1">
            <w:pPr>
              <w:ind w:left="0" w:firstLine="0"/>
              <w:jc w:val="center"/>
              <w:rPr>
                <w:rFonts w:asciiTheme="majorBidi" w:hAnsiTheme="majorBidi" w:cstheme="majorBidi"/>
                <w:sz w:val="20"/>
                <w:szCs w:val="20"/>
              </w:rPr>
            </w:pPr>
          </w:p>
        </w:tc>
        <w:tc>
          <w:tcPr>
            <w:tcW w:w="1402" w:type="dxa"/>
          </w:tcPr>
          <w:p w14:paraId="0B05FDE6"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KANs with LIME for explainability; trained on social media text for mental health detection.</w:t>
            </w:r>
          </w:p>
          <w:p w14:paraId="731585B0" w14:textId="77777777" w:rsidR="003A6BB7" w:rsidRPr="002858B1" w:rsidRDefault="003A6BB7" w:rsidP="002858B1">
            <w:pPr>
              <w:ind w:left="0" w:firstLine="0"/>
              <w:jc w:val="center"/>
              <w:rPr>
                <w:rFonts w:asciiTheme="majorBidi" w:hAnsiTheme="majorBidi" w:cstheme="majorBidi"/>
                <w:sz w:val="20"/>
                <w:szCs w:val="20"/>
              </w:rPr>
            </w:pPr>
          </w:p>
        </w:tc>
        <w:tc>
          <w:tcPr>
            <w:tcW w:w="3676" w:type="dxa"/>
          </w:tcPr>
          <w:p w14:paraId="3E7E0094"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KANs achieve higher accuracy than MLPs with fewer parameters. Enables derivation of governing equations per class for deeper interpretability.</w:t>
            </w:r>
          </w:p>
          <w:p w14:paraId="1BB6A1C8" w14:textId="77777777" w:rsidR="003A6BB7" w:rsidRPr="002858B1" w:rsidRDefault="003A6BB7" w:rsidP="002858B1">
            <w:pPr>
              <w:ind w:left="0" w:firstLine="0"/>
              <w:jc w:val="center"/>
              <w:rPr>
                <w:rFonts w:asciiTheme="majorBidi" w:hAnsiTheme="majorBidi" w:cstheme="majorBidi"/>
                <w:sz w:val="20"/>
                <w:szCs w:val="20"/>
              </w:rPr>
            </w:pPr>
          </w:p>
        </w:tc>
      </w:tr>
      <w:tr w:rsidR="003A6BB7" w:rsidRPr="002858B1" w14:paraId="06A5E15C" w14:textId="77777777" w:rsidTr="003A6BB7">
        <w:tc>
          <w:tcPr>
            <w:tcW w:w="720" w:type="dxa"/>
          </w:tcPr>
          <w:p w14:paraId="088C2A4C" w14:textId="7D277F7C"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14</w:t>
            </w:r>
          </w:p>
        </w:tc>
        <w:tc>
          <w:tcPr>
            <w:tcW w:w="3506" w:type="dxa"/>
          </w:tcPr>
          <w:p w14:paraId="48D00F9E" w14:textId="44146573"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Karpontinis &amp; Soufleri (2025)</w:t>
            </w:r>
          </w:p>
          <w:p w14:paraId="043F6B85" w14:textId="77777777" w:rsidR="003A6BB7" w:rsidRPr="002858B1" w:rsidRDefault="003A6BB7" w:rsidP="002858B1">
            <w:pPr>
              <w:spacing w:after="0" w:line="240" w:lineRule="auto"/>
              <w:ind w:left="0" w:firstLine="0"/>
              <w:jc w:val="center"/>
              <w:rPr>
                <w:rFonts w:asciiTheme="majorBidi" w:hAnsiTheme="majorBidi" w:cstheme="majorBidi"/>
                <w:sz w:val="20"/>
                <w:szCs w:val="20"/>
              </w:rPr>
            </w:pPr>
          </w:p>
        </w:tc>
        <w:tc>
          <w:tcPr>
            <w:tcW w:w="1235" w:type="dxa"/>
          </w:tcPr>
          <w:p w14:paraId="37EAD09F"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DP-CARE: a differentially private classifier for mental health analysis in social media posts</w:t>
            </w:r>
          </w:p>
          <w:p w14:paraId="100C92DA" w14:textId="77777777" w:rsidR="003A6BB7" w:rsidRPr="002858B1" w:rsidRDefault="003A6BB7" w:rsidP="002858B1">
            <w:pPr>
              <w:ind w:left="0" w:firstLine="0"/>
              <w:jc w:val="center"/>
              <w:rPr>
                <w:rFonts w:asciiTheme="majorBidi" w:hAnsiTheme="majorBidi" w:cstheme="majorBidi"/>
                <w:sz w:val="20"/>
                <w:szCs w:val="20"/>
              </w:rPr>
            </w:pPr>
          </w:p>
        </w:tc>
        <w:tc>
          <w:tcPr>
            <w:tcW w:w="1341" w:type="dxa"/>
          </w:tcPr>
          <w:p w14:paraId="362837AE"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Privacy-preserving framework for mental health text classification to prevent data leakage.</w:t>
            </w:r>
          </w:p>
          <w:p w14:paraId="4D6A7E40" w14:textId="77777777" w:rsidR="003A6BB7" w:rsidRPr="002858B1" w:rsidRDefault="003A6BB7" w:rsidP="002858B1">
            <w:pPr>
              <w:ind w:left="0" w:firstLine="0"/>
              <w:jc w:val="center"/>
              <w:rPr>
                <w:rFonts w:asciiTheme="majorBidi" w:hAnsiTheme="majorBidi" w:cstheme="majorBidi"/>
                <w:sz w:val="20"/>
                <w:szCs w:val="20"/>
              </w:rPr>
            </w:pPr>
          </w:p>
        </w:tc>
        <w:tc>
          <w:tcPr>
            <w:tcW w:w="1402" w:type="dxa"/>
          </w:tcPr>
          <w:p w14:paraId="0C6C0C47"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Frozen MentalBERT encoder + lightweight classifier trained with Differentially Private AdamW (DP-AdamW).</w:t>
            </w:r>
          </w:p>
          <w:p w14:paraId="097A3AEA" w14:textId="77777777" w:rsidR="003A6BB7" w:rsidRPr="002858B1" w:rsidRDefault="003A6BB7" w:rsidP="002858B1">
            <w:pPr>
              <w:ind w:left="0" w:firstLine="0"/>
              <w:jc w:val="center"/>
              <w:rPr>
                <w:rFonts w:asciiTheme="majorBidi" w:hAnsiTheme="majorBidi" w:cstheme="majorBidi"/>
                <w:sz w:val="20"/>
                <w:szCs w:val="20"/>
              </w:rPr>
            </w:pPr>
          </w:p>
        </w:tc>
        <w:tc>
          <w:tcPr>
            <w:tcW w:w="3676" w:type="dxa"/>
          </w:tcPr>
          <w:p w14:paraId="1AB95D84"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Achieves F1=78.08% and Recall=88.67% under privacy budget ε≈3. Demonstrates that privacy and performance can be balanced effectively.</w:t>
            </w:r>
          </w:p>
          <w:p w14:paraId="3132D86F" w14:textId="77777777" w:rsidR="003A6BB7" w:rsidRPr="002858B1" w:rsidRDefault="003A6BB7" w:rsidP="002858B1">
            <w:pPr>
              <w:ind w:left="0" w:firstLine="0"/>
              <w:jc w:val="center"/>
              <w:rPr>
                <w:rFonts w:asciiTheme="majorBidi" w:hAnsiTheme="majorBidi" w:cstheme="majorBidi"/>
                <w:sz w:val="20"/>
                <w:szCs w:val="20"/>
              </w:rPr>
            </w:pPr>
          </w:p>
        </w:tc>
      </w:tr>
      <w:tr w:rsidR="003A6BB7" w:rsidRPr="002858B1" w14:paraId="55D3EF5B" w14:textId="77777777" w:rsidTr="003A6BB7">
        <w:tc>
          <w:tcPr>
            <w:tcW w:w="720" w:type="dxa"/>
          </w:tcPr>
          <w:p w14:paraId="24C34164" w14:textId="51487A08" w:rsidR="003A6BB7" w:rsidRPr="002858B1" w:rsidRDefault="003A6BB7" w:rsidP="002858B1">
            <w:pPr>
              <w:ind w:left="0" w:firstLine="0"/>
              <w:jc w:val="center"/>
              <w:rPr>
                <w:rFonts w:asciiTheme="majorBidi" w:hAnsiTheme="majorBidi" w:cstheme="majorBidi"/>
                <w:sz w:val="20"/>
                <w:szCs w:val="20"/>
              </w:rPr>
            </w:pPr>
            <w:r w:rsidRPr="002858B1">
              <w:rPr>
                <w:rFonts w:asciiTheme="majorBidi" w:hAnsiTheme="majorBidi" w:cstheme="majorBidi"/>
                <w:sz w:val="20"/>
                <w:szCs w:val="20"/>
              </w:rPr>
              <w:t>15</w:t>
            </w:r>
          </w:p>
        </w:tc>
        <w:tc>
          <w:tcPr>
            <w:tcW w:w="3506" w:type="dxa"/>
          </w:tcPr>
          <w:p w14:paraId="58875CE7" w14:textId="5D84D633"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Lan et al. (2025)</w:t>
            </w:r>
          </w:p>
          <w:p w14:paraId="71B0714B" w14:textId="77777777" w:rsidR="003A6BB7" w:rsidRPr="002858B1" w:rsidRDefault="003A6BB7" w:rsidP="002858B1">
            <w:pPr>
              <w:spacing w:after="0" w:line="240" w:lineRule="auto"/>
              <w:ind w:left="0" w:firstLine="0"/>
              <w:jc w:val="center"/>
              <w:rPr>
                <w:rFonts w:asciiTheme="majorBidi" w:hAnsiTheme="majorBidi" w:cstheme="majorBidi"/>
                <w:sz w:val="20"/>
                <w:szCs w:val="20"/>
              </w:rPr>
            </w:pPr>
          </w:p>
        </w:tc>
        <w:tc>
          <w:tcPr>
            <w:tcW w:w="1235" w:type="dxa"/>
          </w:tcPr>
          <w:p w14:paraId="1B194785"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Depression Detection on Social Media with Large Language Models</w:t>
            </w:r>
          </w:p>
          <w:p w14:paraId="18F72D87" w14:textId="77777777" w:rsidR="003A6BB7" w:rsidRPr="002858B1" w:rsidRDefault="003A6BB7" w:rsidP="002858B1">
            <w:pPr>
              <w:ind w:left="0" w:firstLine="0"/>
              <w:jc w:val="center"/>
              <w:rPr>
                <w:rFonts w:asciiTheme="majorBidi" w:hAnsiTheme="majorBidi" w:cstheme="majorBidi"/>
                <w:sz w:val="20"/>
                <w:szCs w:val="20"/>
              </w:rPr>
            </w:pPr>
          </w:p>
        </w:tc>
        <w:tc>
          <w:tcPr>
            <w:tcW w:w="1341" w:type="dxa"/>
          </w:tcPr>
          <w:p w14:paraId="65814CF1"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Uses LLMs to integrate clinical diagnostic criteria and temporal mood analysis for depression detection.</w:t>
            </w:r>
          </w:p>
          <w:p w14:paraId="5D9A6171" w14:textId="77777777" w:rsidR="003A6BB7" w:rsidRPr="002858B1" w:rsidRDefault="003A6BB7" w:rsidP="002858B1">
            <w:pPr>
              <w:ind w:left="0" w:firstLine="0"/>
              <w:jc w:val="center"/>
              <w:rPr>
                <w:rFonts w:asciiTheme="majorBidi" w:hAnsiTheme="majorBidi" w:cstheme="majorBidi"/>
                <w:sz w:val="20"/>
                <w:szCs w:val="20"/>
              </w:rPr>
            </w:pPr>
          </w:p>
        </w:tc>
        <w:tc>
          <w:tcPr>
            <w:tcW w:w="1402" w:type="dxa"/>
          </w:tcPr>
          <w:p w14:paraId="32B9019C"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DORIS framework: LLMs annotate text against medical criteria and summarize mood courses; Gradient Boosting Tree (GBT) classifier for prediction.</w:t>
            </w:r>
          </w:p>
          <w:p w14:paraId="06991E3F" w14:textId="77777777" w:rsidR="003A6BB7" w:rsidRPr="002858B1" w:rsidRDefault="003A6BB7" w:rsidP="002858B1">
            <w:pPr>
              <w:ind w:left="0" w:firstLine="0"/>
              <w:jc w:val="center"/>
              <w:rPr>
                <w:rFonts w:asciiTheme="majorBidi" w:hAnsiTheme="majorBidi" w:cstheme="majorBidi"/>
                <w:sz w:val="20"/>
                <w:szCs w:val="20"/>
              </w:rPr>
            </w:pPr>
          </w:p>
        </w:tc>
        <w:tc>
          <w:tcPr>
            <w:tcW w:w="3676" w:type="dxa"/>
          </w:tcPr>
          <w:p w14:paraId="6F5F2C19" w14:textId="77777777" w:rsidR="002858B1" w:rsidRPr="002858B1" w:rsidRDefault="002858B1" w:rsidP="002858B1">
            <w:pPr>
              <w:spacing w:after="0" w:line="240" w:lineRule="auto"/>
              <w:ind w:left="0" w:firstLine="0"/>
              <w:jc w:val="center"/>
              <w:rPr>
                <w:rFonts w:asciiTheme="majorBidi" w:hAnsiTheme="majorBidi" w:cstheme="majorBidi"/>
                <w:sz w:val="20"/>
                <w:szCs w:val="20"/>
              </w:rPr>
            </w:pPr>
            <w:r w:rsidRPr="002858B1">
              <w:rPr>
                <w:rFonts w:asciiTheme="majorBidi" w:hAnsiTheme="majorBidi" w:cstheme="majorBidi"/>
                <w:sz w:val="20"/>
                <w:szCs w:val="20"/>
              </w:rPr>
              <w:t>Provides explainability via symptom-based justifications. Validated on social media data with strong results. Limitations include computational cost of LLMs.</w:t>
            </w:r>
          </w:p>
          <w:p w14:paraId="3B2A0378" w14:textId="77777777" w:rsidR="003A6BB7" w:rsidRPr="002858B1" w:rsidRDefault="003A6BB7" w:rsidP="002858B1">
            <w:pPr>
              <w:ind w:left="0" w:firstLine="0"/>
              <w:jc w:val="center"/>
              <w:rPr>
                <w:rFonts w:asciiTheme="majorBidi" w:hAnsiTheme="majorBidi" w:cstheme="majorBidi"/>
                <w:sz w:val="20"/>
                <w:szCs w:val="20"/>
              </w:rPr>
            </w:pPr>
          </w:p>
        </w:tc>
      </w:tr>
    </w:tbl>
    <w:p w14:paraId="171665D2" w14:textId="77777777" w:rsidR="00AA559B" w:rsidRDefault="00AA559B" w:rsidP="00AA559B"/>
    <w:p w14:paraId="7546EF97" w14:textId="79E012A2" w:rsidR="00010059" w:rsidRPr="00711F58" w:rsidRDefault="00010059" w:rsidP="00711F58">
      <w:pPr>
        <w:spacing w:after="252" w:line="259" w:lineRule="auto"/>
        <w:ind w:left="0" w:firstLine="0"/>
        <w:jc w:val="left"/>
      </w:pPr>
      <w:r>
        <w:lastRenderedPageBreak/>
        <w:br w:type="page"/>
      </w:r>
    </w:p>
    <w:p w14:paraId="752001C4" w14:textId="7D77BAD1" w:rsidR="00830DBB" w:rsidRDefault="00AA559B">
      <w:pPr>
        <w:pStyle w:val="Heading2"/>
        <w:spacing w:after="657" w:line="265" w:lineRule="auto"/>
        <w:ind w:left="-5"/>
      </w:pPr>
      <w:r>
        <w:lastRenderedPageBreak/>
        <w:t>Chapter 4</w:t>
      </w:r>
      <w:r w:rsidR="003C51FB">
        <w:t xml:space="preserve"> Proposed Approach </w:t>
      </w:r>
      <w:r w:rsidR="00830DBB">
        <w:t>(Methodology)</w:t>
      </w:r>
    </w:p>
    <w:p w14:paraId="70E7E24D" w14:textId="77777777" w:rsidR="00E534D7" w:rsidRPr="00E534D7" w:rsidRDefault="00E534D7" w:rsidP="00E534D7"/>
    <w:p w14:paraId="511D2503" w14:textId="77777777" w:rsidR="00830DBB" w:rsidRPr="00830DBB" w:rsidRDefault="00830DBB" w:rsidP="00830DBB"/>
    <w:p w14:paraId="6D6DD371" w14:textId="77777777" w:rsidR="00830DBB" w:rsidRDefault="00830DBB">
      <w:pPr>
        <w:spacing w:after="532" w:line="259" w:lineRule="auto"/>
        <w:ind w:left="0" w:firstLine="0"/>
        <w:jc w:val="left"/>
      </w:pPr>
    </w:p>
    <w:p w14:paraId="2DAB3F48" w14:textId="77777777" w:rsidR="00830DBB" w:rsidRDefault="00830DBB">
      <w:pPr>
        <w:spacing w:after="532" w:line="259" w:lineRule="auto"/>
        <w:ind w:left="0" w:firstLine="0"/>
        <w:jc w:val="left"/>
      </w:pPr>
    </w:p>
    <w:p w14:paraId="40C9B9FD" w14:textId="77777777" w:rsidR="000B518F" w:rsidRDefault="003C51FB">
      <w:pPr>
        <w:spacing w:after="0" w:line="259" w:lineRule="auto"/>
        <w:ind w:left="0" w:firstLine="0"/>
        <w:jc w:val="left"/>
      </w:pPr>
      <w:r>
        <w:t xml:space="preserve"> </w:t>
      </w:r>
    </w:p>
    <w:p w14:paraId="5A161D51" w14:textId="3E72E454" w:rsidR="000B518F" w:rsidRPr="00010059" w:rsidRDefault="00010059" w:rsidP="00D25F1C">
      <w:pPr>
        <w:pStyle w:val="Heading1"/>
      </w:pPr>
      <w:r>
        <w:br w:type="page"/>
      </w:r>
      <w:r w:rsidR="00AA559B">
        <w:lastRenderedPageBreak/>
        <w:t>Chapter 5</w:t>
      </w:r>
      <w:r w:rsidR="003C51FB">
        <w:t xml:space="preserve"> </w:t>
      </w:r>
      <w:r>
        <w:t>:</w:t>
      </w:r>
      <w:r w:rsidR="003C51FB">
        <w:t xml:space="preserve">Experimental Results and Discussion </w:t>
      </w:r>
    </w:p>
    <w:p w14:paraId="7EC4BFB7" w14:textId="5A38EBD6" w:rsidR="000B518F" w:rsidRDefault="000B518F">
      <w:pPr>
        <w:spacing w:after="532" w:line="259" w:lineRule="auto"/>
        <w:ind w:left="0" w:firstLine="0"/>
        <w:jc w:val="left"/>
      </w:pPr>
    </w:p>
    <w:p w14:paraId="30323AF1" w14:textId="77777777" w:rsidR="00010059" w:rsidRDefault="00010059">
      <w:pPr>
        <w:spacing w:after="160" w:line="259" w:lineRule="auto"/>
        <w:ind w:left="0" w:firstLine="0"/>
        <w:jc w:val="left"/>
        <w:rPr>
          <w:b/>
          <w:sz w:val="40"/>
        </w:rPr>
      </w:pPr>
      <w:r>
        <w:br w:type="page"/>
      </w:r>
    </w:p>
    <w:p w14:paraId="4025234F" w14:textId="69425135" w:rsidR="000B518F" w:rsidRDefault="00AA559B">
      <w:pPr>
        <w:pStyle w:val="Heading2"/>
        <w:spacing w:after="292" w:line="265" w:lineRule="auto"/>
        <w:ind w:left="-5"/>
      </w:pPr>
      <w:r>
        <w:lastRenderedPageBreak/>
        <w:t>Chapter 6</w:t>
      </w:r>
      <w:r w:rsidR="003C51FB">
        <w:t xml:space="preserve"> Conclusion and Future Work </w:t>
      </w:r>
    </w:p>
    <w:p w14:paraId="71F8A0AA" w14:textId="02D9C6E1" w:rsidR="000B518F" w:rsidRDefault="000B518F">
      <w:pPr>
        <w:spacing w:after="0" w:line="259" w:lineRule="auto"/>
        <w:ind w:left="0" w:firstLine="0"/>
        <w:jc w:val="left"/>
      </w:pPr>
    </w:p>
    <w:p w14:paraId="4436ACAE" w14:textId="77777777" w:rsidR="00AA559B" w:rsidRDefault="00AA559B">
      <w:pPr>
        <w:spacing w:after="0" w:line="259" w:lineRule="auto"/>
        <w:ind w:left="0" w:firstLine="0"/>
        <w:jc w:val="left"/>
      </w:pPr>
    </w:p>
    <w:p w14:paraId="008B774A" w14:textId="77777777" w:rsidR="00AA559B" w:rsidRDefault="00AA559B">
      <w:pPr>
        <w:spacing w:after="0" w:line="259" w:lineRule="auto"/>
        <w:ind w:left="0" w:firstLine="0"/>
        <w:jc w:val="left"/>
      </w:pPr>
    </w:p>
    <w:p w14:paraId="016C10D4" w14:textId="77777777" w:rsidR="00AA559B" w:rsidRDefault="00AA559B">
      <w:pPr>
        <w:spacing w:after="0" w:line="259" w:lineRule="auto"/>
        <w:ind w:left="0" w:firstLine="0"/>
        <w:jc w:val="left"/>
      </w:pPr>
    </w:p>
    <w:p w14:paraId="29CE384F" w14:textId="77777777" w:rsidR="00AA559B" w:rsidRDefault="00AA559B">
      <w:pPr>
        <w:spacing w:after="0" w:line="259" w:lineRule="auto"/>
        <w:ind w:left="0" w:firstLine="0"/>
        <w:jc w:val="left"/>
      </w:pPr>
    </w:p>
    <w:p w14:paraId="675302E0" w14:textId="77777777" w:rsidR="00AA559B" w:rsidRDefault="00AA559B">
      <w:pPr>
        <w:spacing w:after="0" w:line="259" w:lineRule="auto"/>
        <w:ind w:left="0" w:firstLine="0"/>
        <w:jc w:val="left"/>
      </w:pPr>
    </w:p>
    <w:p w14:paraId="76A24A90" w14:textId="77777777" w:rsidR="00AA559B" w:rsidRDefault="00AA559B">
      <w:pPr>
        <w:spacing w:after="0" w:line="259" w:lineRule="auto"/>
        <w:ind w:left="0" w:firstLine="0"/>
        <w:jc w:val="left"/>
      </w:pPr>
    </w:p>
    <w:p w14:paraId="4B137025" w14:textId="77777777" w:rsidR="00AA559B" w:rsidRDefault="00AA559B">
      <w:pPr>
        <w:spacing w:after="0" w:line="259" w:lineRule="auto"/>
        <w:ind w:left="0" w:firstLine="0"/>
        <w:jc w:val="left"/>
      </w:pPr>
    </w:p>
    <w:p w14:paraId="43C222C5" w14:textId="77777777" w:rsidR="00AA559B" w:rsidRDefault="00AA559B">
      <w:pPr>
        <w:spacing w:after="0" w:line="259" w:lineRule="auto"/>
        <w:ind w:left="0" w:firstLine="0"/>
        <w:jc w:val="left"/>
      </w:pPr>
    </w:p>
    <w:p w14:paraId="09BCA58E" w14:textId="77777777" w:rsidR="00AA559B" w:rsidRDefault="00AA559B">
      <w:pPr>
        <w:spacing w:after="0" w:line="259" w:lineRule="auto"/>
        <w:ind w:left="0" w:firstLine="0"/>
        <w:jc w:val="left"/>
      </w:pPr>
    </w:p>
    <w:p w14:paraId="2527DEBA" w14:textId="77777777" w:rsidR="00AA559B" w:rsidRDefault="00AA559B">
      <w:pPr>
        <w:spacing w:after="0" w:line="259" w:lineRule="auto"/>
        <w:ind w:left="0" w:firstLine="0"/>
        <w:jc w:val="left"/>
      </w:pPr>
    </w:p>
    <w:p w14:paraId="05984A82" w14:textId="77777777" w:rsidR="00AA559B" w:rsidRDefault="00AA559B">
      <w:pPr>
        <w:spacing w:after="0" w:line="259" w:lineRule="auto"/>
        <w:ind w:left="0" w:firstLine="0"/>
        <w:jc w:val="left"/>
      </w:pPr>
    </w:p>
    <w:p w14:paraId="3E6F14E6" w14:textId="77777777" w:rsidR="00AA559B" w:rsidRDefault="00AA559B">
      <w:pPr>
        <w:spacing w:after="0" w:line="259" w:lineRule="auto"/>
        <w:ind w:left="0" w:firstLine="0"/>
        <w:jc w:val="left"/>
      </w:pPr>
    </w:p>
    <w:p w14:paraId="468193D2" w14:textId="77777777" w:rsidR="00AA559B" w:rsidRDefault="00AA559B">
      <w:pPr>
        <w:spacing w:after="0" w:line="259" w:lineRule="auto"/>
        <w:ind w:left="0" w:firstLine="0"/>
        <w:jc w:val="left"/>
      </w:pPr>
    </w:p>
    <w:p w14:paraId="7410B814" w14:textId="77777777" w:rsidR="00AA559B" w:rsidRDefault="00AA559B">
      <w:pPr>
        <w:spacing w:after="0" w:line="259" w:lineRule="auto"/>
        <w:ind w:left="0" w:firstLine="0"/>
        <w:jc w:val="left"/>
      </w:pPr>
    </w:p>
    <w:p w14:paraId="4072BA79" w14:textId="77777777" w:rsidR="00AA559B" w:rsidRDefault="00AA559B">
      <w:pPr>
        <w:spacing w:after="0" w:line="259" w:lineRule="auto"/>
        <w:ind w:left="0" w:firstLine="0"/>
        <w:jc w:val="left"/>
      </w:pPr>
    </w:p>
    <w:p w14:paraId="0C687A51" w14:textId="77777777" w:rsidR="00AA559B" w:rsidRDefault="00AA559B">
      <w:pPr>
        <w:spacing w:after="0" w:line="259" w:lineRule="auto"/>
        <w:ind w:left="0" w:firstLine="0"/>
        <w:jc w:val="left"/>
      </w:pPr>
    </w:p>
    <w:p w14:paraId="1F293E69" w14:textId="77777777" w:rsidR="00AA559B" w:rsidRDefault="00AA559B">
      <w:pPr>
        <w:spacing w:after="0" w:line="259" w:lineRule="auto"/>
        <w:ind w:left="0" w:firstLine="0"/>
        <w:jc w:val="left"/>
      </w:pPr>
    </w:p>
    <w:p w14:paraId="0C4BF27A" w14:textId="77777777" w:rsidR="00AA559B" w:rsidRDefault="00AA559B">
      <w:pPr>
        <w:spacing w:after="0" w:line="259" w:lineRule="auto"/>
        <w:ind w:left="0" w:firstLine="0"/>
        <w:jc w:val="left"/>
      </w:pPr>
    </w:p>
    <w:p w14:paraId="58A1EBDD" w14:textId="77777777" w:rsidR="00AA559B" w:rsidRDefault="00AA559B">
      <w:pPr>
        <w:spacing w:after="0" w:line="259" w:lineRule="auto"/>
        <w:ind w:left="0" w:firstLine="0"/>
        <w:jc w:val="left"/>
      </w:pPr>
    </w:p>
    <w:p w14:paraId="56E26A4E" w14:textId="77777777" w:rsidR="00AA559B" w:rsidRDefault="00AA559B">
      <w:pPr>
        <w:spacing w:after="0" w:line="259" w:lineRule="auto"/>
        <w:ind w:left="0" w:firstLine="0"/>
        <w:jc w:val="left"/>
      </w:pPr>
    </w:p>
    <w:p w14:paraId="47151730" w14:textId="77777777" w:rsidR="00AA559B" w:rsidRDefault="00AA559B">
      <w:pPr>
        <w:spacing w:after="0" w:line="259" w:lineRule="auto"/>
        <w:ind w:left="0" w:firstLine="0"/>
        <w:jc w:val="left"/>
      </w:pPr>
    </w:p>
    <w:p w14:paraId="0F277903" w14:textId="77777777" w:rsidR="00AA559B" w:rsidRDefault="00AA559B">
      <w:pPr>
        <w:spacing w:after="0" w:line="259" w:lineRule="auto"/>
        <w:ind w:left="0" w:firstLine="0"/>
        <w:jc w:val="left"/>
      </w:pPr>
    </w:p>
    <w:p w14:paraId="785A2321" w14:textId="77777777" w:rsidR="00AA559B" w:rsidRDefault="00AA559B">
      <w:pPr>
        <w:spacing w:after="0" w:line="259" w:lineRule="auto"/>
        <w:ind w:left="0" w:firstLine="0"/>
        <w:jc w:val="left"/>
      </w:pPr>
    </w:p>
    <w:p w14:paraId="3502AE49" w14:textId="77777777" w:rsidR="00AA559B" w:rsidRDefault="00AA559B">
      <w:pPr>
        <w:spacing w:after="0" w:line="259" w:lineRule="auto"/>
        <w:ind w:left="0" w:firstLine="0"/>
        <w:jc w:val="left"/>
      </w:pPr>
    </w:p>
    <w:p w14:paraId="42E505C1" w14:textId="77777777" w:rsidR="00AA559B" w:rsidRDefault="00AA559B">
      <w:pPr>
        <w:spacing w:after="0" w:line="259" w:lineRule="auto"/>
        <w:ind w:left="0" w:firstLine="0"/>
        <w:jc w:val="left"/>
      </w:pPr>
    </w:p>
    <w:p w14:paraId="671A91C8" w14:textId="77777777" w:rsidR="00AA559B" w:rsidRDefault="00AA559B">
      <w:pPr>
        <w:spacing w:after="0" w:line="259" w:lineRule="auto"/>
        <w:ind w:left="0" w:firstLine="0"/>
        <w:jc w:val="left"/>
      </w:pPr>
    </w:p>
    <w:p w14:paraId="38E56CD9" w14:textId="77777777" w:rsidR="009D3358" w:rsidRDefault="009D3358">
      <w:pPr>
        <w:spacing w:after="0" w:line="259" w:lineRule="auto"/>
        <w:ind w:left="0" w:firstLine="0"/>
        <w:jc w:val="left"/>
      </w:pPr>
    </w:p>
    <w:p w14:paraId="56B0927B" w14:textId="77777777" w:rsidR="00010059" w:rsidRDefault="00010059">
      <w:pPr>
        <w:pStyle w:val="Heading2"/>
        <w:spacing w:after="343" w:line="265" w:lineRule="auto"/>
        <w:ind w:right="1026"/>
        <w:jc w:val="center"/>
      </w:pPr>
    </w:p>
    <w:p w14:paraId="6A387E9C" w14:textId="1EC3C02F" w:rsidR="000B518F" w:rsidRDefault="003C51FB">
      <w:pPr>
        <w:pStyle w:val="Heading2"/>
        <w:spacing w:after="343" w:line="265" w:lineRule="auto"/>
        <w:ind w:right="1026"/>
        <w:jc w:val="center"/>
      </w:pPr>
      <w:r>
        <w:t xml:space="preserve">References </w:t>
      </w:r>
    </w:p>
    <w:p w14:paraId="145E1365" w14:textId="2AAECC32" w:rsidR="009D3358" w:rsidRDefault="009D3358" w:rsidP="009D3358">
      <w:pPr>
        <w:pStyle w:val="Heading3"/>
        <w:ind w:left="-5"/>
      </w:pPr>
    </w:p>
    <w:p w14:paraId="4AA56499" w14:textId="76ACBB24" w:rsidR="000B518F" w:rsidRDefault="003C51FB">
      <w:pPr>
        <w:spacing w:after="284"/>
        <w:ind w:left="-5" w:right="67"/>
      </w:pPr>
      <w:r>
        <w:t xml:space="preserve"> </w:t>
      </w:r>
    </w:p>
    <w:sectPr w:rsidR="000B518F" w:rsidSect="00E55C20">
      <w:footerReference w:type="even" r:id="rId15"/>
      <w:footerReference w:type="default" r:id="rId16"/>
      <w:footerReference w:type="first" r:id="rId17"/>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538AE4" w14:textId="77777777" w:rsidR="004763C5" w:rsidRDefault="004763C5">
      <w:pPr>
        <w:spacing w:after="0" w:line="240" w:lineRule="auto"/>
      </w:pPr>
      <w:r>
        <w:separator/>
      </w:r>
    </w:p>
  </w:endnote>
  <w:endnote w:type="continuationSeparator" w:id="0">
    <w:p w14:paraId="072D3223" w14:textId="77777777" w:rsidR="004763C5" w:rsidRDefault="004763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ontserrat">
    <w:charset w:val="00"/>
    <w:family w:val="auto"/>
    <w:pitch w:val="variable"/>
    <w:sig w:usb0="2000020F" w:usb1="00000003" w:usb2="00000000" w:usb3="00000000" w:csb0="00000197"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5B465348"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8D9BA"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C9EC21" w14:textId="77777777" w:rsidR="004763C5" w:rsidRDefault="004763C5">
      <w:pPr>
        <w:spacing w:after="0" w:line="240" w:lineRule="auto"/>
      </w:pPr>
      <w:r>
        <w:separator/>
      </w:r>
    </w:p>
  </w:footnote>
  <w:footnote w:type="continuationSeparator" w:id="0">
    <w:p w14:paraId="08C4C816" w14:textId="77777777" w:rsidR="004763C5" w:rsidRDefault="004763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D757B"/>
    <w:multiLevelType w:val="multilevel"/>
    <w:tmpl w:val="A3162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38D86F3B"/>
    <w:multiLevelType w:val="multilevel"/>
    <w:tmpl w:val="F7EEF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9"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2137285537">
    <w:abstractNumId w:val="9"/>
  </w:num>
  <w:num w:numId="2" w16cid:durableId="1385257327">
    <w:abstractNumId w:val="10"/>
  </w:num>
  <w:num w:numId="3" w16cid:durableId="2025202020">
    <w:abstractNumId w:val="2"/>
  </w:num>
  <w:num w:numId="4" w16cid:durableId="1625883336">
    <w:abstractNumId w:val="3"/>
  </w:num>
  <w:num w:numId="5" w16cid:durableId="621494586">
    <w:abstractNumId w:val="4"/>
  </w:num>
  <w:num w:numId="6" w16cid:durableId="1149858929">
    <w:abstractNumId w:val="5"/>
  </w:num>
  <w:num w:numId="7" w16cid:durableId="2021084236">
    <w:abstractNumId w:val="1"/>
  </w:num>
  <w:num w:numId="8" w16cid:durableId="1745176900">
    <w:abstractNumId w:val="7"/>
  </w:num>
  <w:num w:numId="9" w16cid:durableId="1973365200">
    <w:abstractNumId w:val="8"/>
  </w:num>
  <w:num w:numId="10" w16cid:durableId="1275944503">
    <w:abstractNumId w:val="0"/>
  </w:num>
  <w:num w:numId="11" w16cid:durableId="10615593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10059"/>
    <w:rsid w:val="00012C57"/>
    <w:rsid w:val="00064861"/>
    <w:rsid w:val="000B1484"/>
    <w:rsid w:val="000B518F"/>
    <w:rsid w:val="000D1123"/>
    <w:rsid w:val="00101B2F"/>
    <w:rsid w:val="0014139D"/>
    <w:rsid w:val="001C536E"/>
    <w:rsid w:val="002858B1"/>
    <w:rsid w:val="002B77C7"/>
    <w:rsid w:val="002C1E9C"/>
    <w:rsid w:val="00311293"/>
    <w:rsid w:val="003234FD"/>
    <w:rsid w:val="00333218"/>
    <w:rsid w:val="00344B96"/>
    <w:rsid w:val="00353902"/>
    <w:rsid w:val="0036089D"/>
    <w:rsid w:val="003A6BB7"/>
    <w:rsid w:val="003C51FB"/>
    <w:rsid w:val="00433453"/>
    <w:rsid w:val="004763C5"/>
    <w:rsid w:val="004A2AF1"/>
    <w:rsid w:val="00551FDD"/>
    <w:rsid w:val="00573BA1"/>
    <w:rsid w:val="005C46A4"/>
    <w:rsid w:val="00644276"/>
    <w:rsid w:val="006552CA"/>
    <w:rsid w:val="00657507"/>
    <w:rsid w:val="00686D32"/>
    <w:rsid w:val="006E095F"/>
    <w:rsid w:val="00711F58"/>
    <w:rsid w:val="00762DA6"/>
    <w:rsid w:val="007A1B0B"/>
    <w:rsid w:val="007D0517"/>
    <w:rsid w:val="007D11CD"/>
    <w:rsid w:val="00830DBB"/>
    <w:rsid w:val="008344A6"/>
    <w:rsid w:val="00865B7B"/>
    <w:rsid w:val="00875F7C"/>
    <w:rsid w:val="008F1F37"/>
    <w:rsid w:val="008F4385"/>
    <w:rsid w:val="008F5C64"/>
    <w:rsid w:val="00932B25"/>
    <w:rsid w:val="00957B15"/>
    <w:rsid w:val="009D3358"/>
    <w:rsid w:val="00A65A99"/>
    <w:rsid w:val="00A709F6"/>
    <w:rsid w:val="00A90278"/>
    <w:rsid w:val="00AA559B"/>
    <w:rsid w:val="00AA5859"/>
    <w:rsid w:val="00B06EF1"/>
    <w:rsid w:val="00B34934"/>
    <w:rsid w:val="00B51A3B"/>
    <w:rsid w:val="00B578B9"/>
    <w:rsid w:val="00C273AA"/>
    <w:rsid w:val="00C34168"/>
    <w:rsid w:val="00CC5FA3"/>
    <w:rsid w:val="00D057FF"/>
    <w:rsid w:val="00D25F1C"/>
    <w:rsid w:val="00D769B9"/>
    <w:rsid w:val="00E10FB5"/>
    <w:rsid w:val="00E534D7"/>
    <w:rsid w:val="00E55C20"/>
    <w:rsid w:val="00E60A24"/>
    <w:rsid w:val="00E80FCF"/>
    <w:rsid w:val="00EA2F47"/>
    <w:rsid w:val="00EA512E"/>
    <w:rsid w:val="00EF3C25"/>
    <w:rsid w:val="00F83D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769B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is.midocean.ae/public" TargetMode="External"/><Relationship Id="rId5" Type="http://schemas.openxmlformats.org/officeDocument/2006/relationships/styles" Target="styles.xml"/><Relationship Id="rId15" Type="http://schemas.openxmlformats.org/officeDocument/2006/relationships/footer" Target="footer4.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Thesis template</Template>
  <TotalTime>541</TotalTime>
  <Pages>24</Pages>
  <Words>3805</Words>
  <Characters>21689</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Radwan Haj Massoud</cp:lastModifiedBy>
  <cp:revision>30</cp:revision>
  <dcterms:created xsi:type="dcterms:W3CDTF">2024-10-18T16:56:00Z</dcterms:created>
  <dcterms:modified xsi:type="dcterms:W3CDTF">2026-03-31T06:17:00Z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