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52E4EC5B" w14:textId="391C0BEF" w:rsidR="000B518F" w:rsidRDefault="00AA559B" w:rsidP="00AA559B">
      <w:pPr>
        <w:pStyle w:val="Heading2"/>
        <w:spacing w:after="156" w:line="265" w:lineRule="auto"/>
        <w:ind w:left="0"/>
        <w:jc w:val="center"/>
      </w:pPr>
      <w:r>
        <w:t>Title</w:t>
      </w:r>
    </w:p>
    <w:p w14:paraId="334C362A" w14:textId="5D15E71C" w:rsidR="000B518F" w:rsidRDefault="00AA559B" w:rsidP="00AA559B">
      <w:pPr>
        <w:spacing w:after="376" w:line="249" w:lineRule="auto"/>
        <w:ind w:left="0" w:right="1366" w:firstLine="4"/>
        <w:jc w:val="center"/>
      </w:pPr>
      <w:r>
        <w:rPr>
          <w:sz w:val="32"/>
        </w:rPr>
        <w:t>Prepared By</w:t>
      </w:r>
      <w:r w:rsidR="003C51FB">
        <w:rPr>
          <w:sz w:val="40"/>
        </w:rPr>
        <w:t xml:space="preserve"> </w:t>
      </w:r>
    </w:p>
    <w:p w14:paraId="0DC6C174" w14:textId="4C96A6ED" w:rsidR="000B518F" w:rsidRPr="00AA559B" w:rsidRDefault="00AA559B" w:rsidP="00AA559B">
      <w:pPr>
        <w:spacing w:after="252" w:line="259" w:lineRule="auto"/>
        <w:ind w:left="0" w:firstLine="0"/>
        <w:jc w:val="center"/>
        <w:rPr>
          <w:bCs/>
          <w:sz w:val="32"/>
          <w:szCs w:val="32"/>
        </w:rPr>
      </w:pPr>
      <w:r w:rsidRPr="00AA559B">
        <w:rPr>
          <w:bCs/>
          <w:sz w:val="32"/>
          <w:szCs w:val="32"/>
        </w:rPr>
        <w:t>Name:………</w:t>
      </w:r>
      <w:r w:rsidRPr="00AA559B">
        <w:rPr>
          <w:bCs/>
          <w:sz w:val="32"/>
          <w:szCs w:val="32"/>
        </w:rPr>
        <w:tab/>
      </w:r>
      <w:r w:rsidRPr="00AA559B">
        <w:rPr>
          <w:bCs/>
          <w:sz w:val="32"/>
          <w:szCs w:val="32"/>
        </w:rPr>
        <w:tab/>
      </w:r>
      <w:r w:rsidRPr="00AA559B">
        <w:rPr>
          <w:bCs/>
          <w:sz w:val="32"/>
          <w:szCs w:val="32"/>
        </w:rPr>
        <w:tab/>
        <w:t>ID No.:………..</w:t>
      </w:r>
    </w:p>
    <w:p w14:paraId="7970236F" w14:textId="77777777" w:rsidR="00AA559B" w:rsidRPr="00AA559B" w:rsidRDefault="00AA559B" w:rsidP="00AA559B">
      <w:pPr>
        <w:spacing w:after="252" w:line="259" w:lineRule="auto"/>
        <w:ind w:left="0" w:firstLine="0"/>
        <w:jc w:val="center"/>
        <w:rPr>
          <w:bCs/>
          <w:sz w:val="32"/>
          <w:szCs w:val="32"/>
        </w:rPr>
      </w:pPr>
      <w:r w:rsidRPr="00AA559B">
        <w:rPr>
          <w:bCs/>
          <w:sz w:val="32"/>
          <w:szCs w:val="32"/>
        </w:rPr>
        <w:t>Name:………</w:t>
      </w:r>
      <w:r w:rsidRPr="00AA559B">
        <w:rPr>
          <w:bCs/>
          <w:sz w:val="32"/>
          <w:szCs w:val="32"/>
        </w:rPr>
        <w:tab/>
      </w:r>
      <w:r w:rsidRPr="00AA559B">
        <w:rPr>
          <w:bCs/>
          <w:sz w:val="32"/>
          <w:szCs w:val="32"/>
        </w:rPr>
        <w:tab/>
      </w:r>
      <w:r w:rsidRPr="00AA559B">
        <w:rPr>
          <w:bCs/>
          <w:sz w:val="32"/>
          <w:szCs w:val="32"/>
        </w:rPr>
        <w:tab/>
        <w:t>ID No.:………..</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3EF3FEFC" w:rsidR="000B518F" w:rsidRDefault="00AA559B" w:rsidP="00AA559B">
      <w:pPr>
        <w:spacing w:after="235" w:line="249" w:lineRule="auto"/>
        <w:ind w:left="0" w:right="1367" w:firstLine="4"/>
        <w:jc w:val="center"/>
        <w:rPr>
          <w:sz w:val="32"/>
          <w:szCs w:val="32"/>
        </w:rPr>
      </w:pPr>
      <w:r w:rsidRPr="00AA559B">
        <w:rPr>
          <w:sz w:val="32"/>
          <w:szCs w:val="32"/>
        </w:rPr>
        <w:t xml:space="preserve">Supervisor Name: </w:t>
      </w:r>
      <w:r w:rsidR="008532EC">
        <w:rPr>
          <w:sz w:val="32"/>
          <w:szCs w:val="32"/>
        </w:rPr>
        <w:t>Wesam Ahmed</w:t>
      </w:r>
    </w:p>
    <w:p w14:paraId="3794069F" w14:textId="19223C70"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0DE62325" w14:textId="7A7079F4" w:rsidR="000B518F" w:rsidRPr="00AA559B" w:rsidRDefault="00AA559B" w:rsidP="00AA559B">
      <w:pPr>
        <w:spacing w:after="235" w:line="249" w:lineRule="auto"/>
        <w:ind w:left="0" w:right="1367" w:firstLine="4"/>
        <w:jc w:val="center"/>
        <w:rPr>
          <w:sz w:val="32"/>
          <w:szCs w:val="32"/>
          <w:lang w:bidi="ar-EG"/>
        </w:rPr>
      </w:pPr>
      <w:r>
        <w:rPr>
          <w:sz w:val="32"/>
          <w:szCs w:val="32"/>
        </w:rPr>
        <w:t>Email:</w:t>
      </w:r>
      <w:r w:rsidR="008532EC" w:rsidRPr="008532EC">
        <w:t xml:space="preserve"> </w:t>
      </w:r>
      <w:r w:rsidR="008532EC" w:rsidRPr="008532EC">
        <w:rPr>
          <w:sz w:val="32"/>
          <w:szCs w:val="32"/>
        </w:rPr>
        <w:t>wesamahmed@midocean.edu.km</w:t>
      </w:r>
    </w:p>
    <w:p w14:paraId="50DEEEF3" w14:textId="77777777" w:rsidR="000B518F" w:rsidRDefault="003C51FB">
      <w:pPr>
        <w:spacing w:after="0" w:line="259" w:lineRule="auto"/>
        <w:ind w:left="473" w:firstLine="0"/>
        <w:jc w:val="center"/>
      </w:pPr>
      <w:r>
        <w:rPr>
          <w:sz w:val="32"/>
        </w:rPr>
        <w:t xml:space="preserve"> </w:t>
      </w:r>
    </w:p>
    <w:p w14:paraId="1381B613" w14:textId="77777777" w:rsidR="00344B96" w:rsidRDefault="00344B96">
      <w:pPr>
        <w:spacing w:after="160" w:line="259" w:lineRule="auto"/>
        <w:ind w:left="0" w:firstLine="0"/>
        <w:jc w:val="left"/>
        <w:rPr>
          <w:sz w:val="32"/>
        </w:rPr>
      </w:pPr>
      <w:r>
        <w:rPr>
          <w:sz w:val="32"/>
        </w:rPr>
        <w:br w:type="page"/>
      </w:r>
    </w:p>
    <w:p w14:paraId="7232A98D" w14:textId="77777777" w:rsidR="000B518F" w:rsidRDefault="003C51FB" w:rsidP="00AA559B">
      <w:pPr>
        <w:pStyle w:val="Heading2"/>
        <w:spacing w:after="166"/>
        <w:ind w:left="0" w:firstLine="0"/>
      </w:pPr>
      <w:r>
        <w:lastRenderedPageBreak/>
        <w:t xml:space="preserve">Acknowledgements </w:t>
      </w:r>
    </w:p>
    <w:p w14:paraId="1C9F7E56" w14:textId="77777777" w:rsidR="000B518F" w:rsidRDefault="003C51FB">
      <w:pPr>
        <w:spacing w:after="301" w:line="259" w:lineRule="auto"/>
        <w:ind w:left="0" w:firstLine="0"/>
        <w:jc w:val="left"/>
      </w:pPr>
      <w:r>
        <w:rPr>
          <w:sz w:val="32"/>
        </w:rPr>
        <w:t xml:space="preserve"> </w:t>
      </w:r>
    </w:p>
    <w:p w14:paraId="2DBE6350" w14:textId="77777777" w:rsidR="000B518F" w:rsidRDefault="003C51FB" w:rsidP="00344B96">
      <w:pPr>
        <w:spacing w:after="33" w:line="475" w:lineRule="auto"/>
        <w:ind w:left="-5" w:right="4"/>
      </w:pPr>
      <w:r>
        <w:t xml:space="preserve">Special thanks to Dr. </w:t>
      </w:r>
      <w:r w:rsidR="00344B96">
        <w:t>.</w:t>
      </w:r>
    </w:p>
    <w:p w14:paraId="7BF4C522" w14:textId="77777777" w:rsidR="000B518F" w:rsidRDefault="003C51FB">
      <w:pPr>
        <w:spacing w:after="0" w:line="259" w:lineRule="auto"/>
        <w:ind w:left="0" w:firstLine="0"/>
        <w:jc w:val="left"/>
      </w:pPr>
      <w:r>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6E6E1851" w14:textId="77777777" w:rsidR="00344B96" w:rsidRDefault="00344B96">
      <w:pPr>
        <w:spacing w:after="160" w:line="259" w:lineRule="auto"/>
        <w:ind w:left="0" w:firstLine="0"/>
        <w:jc w:val="left"/>
        <w:rPr>
          <w:sz w:val="32"/>
        </w:rPr>
      </w:pPr>
      <w:r>
        <w:rPr>
          <w:sz w:val="32"/>
        </w:rPr>
        <w:br w:type="page"/>
      </w:r>
    </w:p>
    <w:p w14:paraId="10A7CE25" w14:textId="77777777" w:rsidR="000B518F" w:rsidRDefault="000B518F">
      <w:pPr>
        <w:spacing w:after="0" w:line="259" w:lineRule="auto"/>
        <w:ind w:left="0" w:firstLine="0"/>
        <w:jc w:val="left"/>
      </w:pPr>
    </w:p>
    <w:p w14:paraId="109C1884" w14:textId="77777777" w:rsidR="000B518F" w:rsidRDefault="003C51FB">
      <w:pPr>
        <w:pStyle w:val="Heading2"/>
        <w:spacing w:after="310"/>
        <w:ind w:left="-5"/>
      </w:pPr>
      <w:r>
        <w:t xml:space="preserve">Abstract </w:t>
      </w:r>
    </w:p>
    <w:p w14:paraId="7AE93FE1" w14:textId="77777777" w:rsidR="000B518F" w:rsidRDefault="003C51FB">
      <w:pPr>
        <w:pStyle w:val="Heading2"/>
        <w:spacing w:after="162"/>
        <w:ind w:left="-5"/>
      </w:pPr>
      <w:r>
        <w:t xml:space="preserve">List of Publications </w:t>
      </w:r>
    </w:p>
    <w:p w14:paraId="73439965" w14:textId="0A01FB1A" w:rsidR="000B518F" w:rsidRDefault="000B518F">
      <w:pPr>
        <w:spacing w:after="18" w:line="259" w:lineRule="auto"/>
        <w:ind w:left="0" w:firstLine="0"/>
        <w:jc w:val="left"/>
      </w:pPr>
    </w:p>
    <w:p w14:paraId="0360B965" w14:textId="77777777" w:rsidR="000B518F" w:rsidRDefault="003C51FB">
      <w:pPr>
        <w:spacing w:after="294" w:line="259" w:lineRule="auto"/>
        <w:ind w:left="0" w:firstLine="0"/>
        <w:jc w:val="left"/>
      </w:pPr>
      <w:r>
        <w:t xml:space="preserve"> </w:t>
      </w:r>
    </w:p>
    <w:p w14:paraId="30B51B5A" w14:textId="77777777" w:rsidR="000B518F" w:rsidRDefault="003C51FB">
      <w:pPr>
        <w:spacing w:after="292" w:line="259" w:lineRule="auto"/>
        <w:ind w:left="0" w:firstLine="0"/>
        <w:jc w:val="left"/>
      </w:pPr>
      <w:r>
        <w:t xml:space="preserve"> </w:t>
      </w:r>
    </w:p>
    <w:p w14:paraId="2EE7265C" w14:textId="77777777" w:rsidR="000B518F" w:rsidRDefault="003C51FB">
      <w:pPr>
        <w:spacing w:after="292" w:line="259" w:lineRule="auto"/>
        <w:ind w:left="0" w:firstLine="0"/>
        <w:jc w:val="left"/>
      </w:pPr>
      <w:r>
        <w:t xml:space="preserve"> </w:t>
      </w:r>
    </w:p>
    <w:p w14:paraId="74B76904" w14:textId="77777777" w:rsidR="000B518F" w:rsidRDefault="003C51FB">
      <w:pPr>
        <w:spacing w:after="294" w:line="259" w:lineRule="auto"/>
        <w:ind w:left="0" w:firstLine="0"/>
        <w:jc w:val="left"/>
      </w:pPr>
      <w:r>
        <w:t xml:space="preserve"> </w:t>
      </w:r>
    </w:p>
    <w:p w14:paraId="3B44B73D" w14:textId="77777777" w:rsidR="000B518F" w:rsidRDefault="003C51FB">
      <w:pPr>
        <w:spacing w:after="292" w:line="259" w:lineRule="auto"/>
        <w:ind w:left="0" w:firstLine="0"/>
        <w:jc w:val="left"/>
      </w:pPr>
      <w:r>
        <w:t xml:space="preserve"> </w:t>
      </w:r>
    </w:p>
    <w:p w14:paraId="56367181" w14:textId="77777777" w:rsidR="000B518F" w:rsidRDefault="003C51FB">
      <w:pPr>
        <w:spacing w:after="292" w:line="259" w:lineRule="auto"/>
        <w:ind w:left="0" w:firstLine="0"/>
        <w:jc w:val="left"/>
      </w:pPr>
      <w:r>
        <w:t xml:space="preserve"> </w:t>
      </w:r>
    </w:p>
    <w:p w14:paraId="01AD539C" w14:textId="77777777" w:rsidR="000B518F" w:rsidRDefault="003C51FB">
      <w:pPr>
        <w:spacing w:after="295" w:line="259" w:lineRule="auto"/>
        <w:ind w:left="0" w:firstLine="0"/>
        <w:jc w:val="left"/>
      </w:pPr>
      <w:r>
        <w:t xml:space="preserve"> </w:t>
      </w:r>
    </w:p>
    <w:p w14:paraId="2B694957" w14:textId="77777777" w:rsidR="00AA559B" w:rsidRDefault="00AA559B">
      <w:pPr>
        <w:spacing w:after="295" w:line="259" w:lineRule="auto"/>
        <w:ind w:left="0" w:firstLine="0"/>
        <w:jc w:val="left"/>
      </w:pPr>
    </w:p>
    <w:p w14:paraId="012F4682" w14:textId="77777777" w:rsidR="00AA559B" w:rsidRDefault="00AA559B">
      <w:pPr>
        <w:spacing w:after="295" w:line="259" w:lineRule="auto"/>
        <w:ind w:left="0" w:firstLine="0"/>
        <w:jc w:val="left"/>
      </w:pPr>
    </w:p>
    <w:p w14:paraId="0DB089AD" w14:textId="77777777" w:rsidR="00AA559B" w:rsidRDefault="00AA559B">
      <w:pPr>
        <w:spacing w:after="295" w:line="259" w:lineRule="auto"/>
        <w:ind w:left="0" w:firstLine="0"/>
        <w:jc w:val="left"/>
      </w:pPr>
    </w:p>
    <w:p w14:paraId="489E57EA" w14:textId="77777777" w:rsidR="00AA559B" w:rsidRDefault="00AA559B">
      <w:pPr>
        <w:spacing w:after="295" w:line="259" w:lineRule="auto"/>
        <w:ind w:left="0" w:firstLine="0"/>
        <w:jc w:val="left"/>
      </w:pPr>
    </w:p>
    <w:p w14:paraId="716D30CE" w14:textId="77777777" w:rsidR="000B518F" w:rsidRDefault="003C51FB">
      <w:pPr>
        <w:spacing w:after="292" w:line="259" w:lineRule="auto"/>
        <w:ind w:left="0" w:firstLine="0"/>
        <w:jc w:val="left"/>
      </w:pPr>
      <w:r>
        <w:t xml:space="preserve"> </w:t>
      </w:r>
    </w:p>
    <w:p w14:paraId="04F64454" w14:textId="77777777" w:rsidR="000B518F" w:rsidRDefault="003C51FB">
      <w:pPr>
        <w:spacing w:after="292" w:line="259" w:lineRule="auto"/>
        <w:ind w:left="0" w:firstLine="0"/>
        <w:jc w:val="left"/>
      </w:pPr>
      <w:r>
        <w:t xml:space="preserve"> </w:t>
      </w:r>
    </w:p>
    <w:p w14:paraId="76A80DE0" w14:textId="77777777" w:rsidR="000B518F" w:rsidRDefault="003C51FB">
      <w:pPr>
        <w:spacing w:after="292" w:line="259" w:lineRule="auto"/>
        <w:ind w:left="0" w:firstLine="0"/>
        <w:jc w:val="left"/>
      </w:pPr>
      <w:r>
        <w:t xml:space="preserve"> </w:t>
      </w:r>
    </w:p>
    <w:p w14:paraId="28292F88" w14:textId="77777777" w:rsidR="000B518F" w:rsidRDefault="003C51FB">
      <w:pPr>
        <w:spacing w:after="366" w:line="259" w:lineRule="auto"/>
        <w:ind w:left="0" w:firstLine="0"/>
        <w:jc w:val="left"/>
      </w:pPr>
      <w:r>
        <w:t xml:space="preserve"> </w:t>
      </w:r>
    </w:p>
    <w:p w14:paraId="4F113046" w14:textId="77777777"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Content>
        <w:p w14:paraId="6175CC4A" w14:textId="77777777" w:rsidR="000B518F" w:rsidRDefault="003C51FB">
          <w:pPr>
            <w:pStyle w:val="Heading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7777777" w:rsidR="000B518F" w:rsidRDefault="003C51FB">
          <w:pPr>
            <w:pStyle w:val="TOC1"/>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18000589" w14:textId="77777777" w:rsidR="000B518F" w:rsidRDefault="003C51FB">
          <w:pPr>
            <w:pStyle w:val="TOC1"/>
            <w:tabs>
              <w:tab w:val="right" w:leader="dot" w:pos="9364"/>
            </w:tabs>
          </w:pPr>
          <w:hyperlink w:anchor="_Toc208474">
            <w:r>
              <w:t>List of Figures</w:t>
            </w:r>
            <w:r>
              <w:tab/>
            </w:r>
            <w:r>
              <w:fldChar w:fldCharType="begin"/>
            </w:r>
            <w:r>
              <w:instrText>PAGEREF _Toc208474 \h</w:instrText>
            </w:r>
            <w:r>
              <w:fldChar w:fldCharType="separate"/>
            </w:r>
            <w:r>
              <w:t xml:space="preserve">xvi </w:t>
            </w:r>
            <w:r>
              <w:fldChar w:fldCharType="end"/>
            </w:r>
          </w:hyperlink>
        </w:p>
        <w:p w14:paraId="53E11EC0" w14:textId="77777777" w:rsidR="000B518F" w:rsidRDefault="003C51FB">
          <w:pPr>
            <w:pStyle w:val="TOC1"/>
            <w:tabs>
              <w:tab w:val="right" w:leader="dot" w:pos="9364"/>
            </w:tabs>
          </w:pPr>
          <w:hyperlink w:anchor="_Toc208475">
            <w:r>
              <w:t>List of Tables</w:t>
            </w:r>
            <w:r>
              <w:tab/>
            </w:r>
            <w:r>
              <w:fldChar w:fldCharType="begin"/>
            </w:r>
            <w:r>
              <w:instrText>PAGEREF _Toc208475 \h</w:instrText>
            </w:r>
            <w:r>
              <w:fldChar w:fldCharType="separate"/>
            </w:r>
            <w:r>
              <w:t xml:space="preserve">xviii </w:t>
            </w:r>
            <w:r>
              <w:fldChar w:fldCharType="end"/>
            </w:r>
          </w:hyperlink>
        </w:p>
        <w:p w14:paraId="7E659E9D" w14:textId="77777777" w:rsidR="000B518F" w:rsidRDefault="003C51FB">
          <w:r>
            <w:fldChar w:fldCharType="end"/>
          </w:r>
        </w:p>
      </w:sdtContent>
    </w:sdt>
    <w:p w14:paraId="1B82D856" w14:textId="77777777" w:rsidR="000B518F" w:rsidRDefault="003C51FB">
      <w:pPr>
        <w:spacing w:after="97" w:line="259" w:lineRule="auto"/>
        <w:ind w:left="540" w:firstLine="0"/>
        <w:jc w:val="left"/>
      </w:pPr>
      <w:r>
        <w:t xml:space="preserve"> </w:t>
      </w:r>
    </w:p>
    <w:p w14:paraId="05B212EB" w14:textId="56406024" w:rsidR="000B518F" w:rsidRDefault="003C51FB">
      <w:pPr>
        <w:spacing w:after="83"/>
        <w:ind w:left="550" w:right="67"/>
      </w:pPr>
      <w:r>
        <w:rPr>
          <w:b/>
        </w:rPr>
        <w:t xml:space="preserve">Chapter 1: Introcudion </w:t>
      </w:r>
      <w:r>
        <w:t xml:space="preserve"> ...</w:t>
      </w:r>
      <w:r w:rsidR="00AA559B">
        <w:t>.............................</w:t>
      </w:r>
      <w:r>
        <w:t xml:space="preserve">............................................... 1 </w:t>
      </w:r>
    </w:p>
    <w:p w14:paraId="1B8C7347" w14:textId="3F44FFF0" w:rsidR="000B518F" w:rsidRDefault="003C51FB">
      <w:pPr>
        <w:spacing w:after="85"/>
        <w:ind w:left="550" w:right="67"/>
      </w:pPr>
      <w:r>
        <w:t>1.1 Problem Definition ...........</w:t>
      </w:r>
      <w:r w:rsidR="00AA559B">
        <w:t>.............................</w:t>
      </w:r>
      <w:r>
        <w:t xml:space="preserve">........................................... 2 </w:t>
      </w:r>
    </w:p>
    <w:p w14:paraId="762F1D37" w14:textId="57E21DAD" w:rsidR="000B518F" w:rsidRDefault="003C51FB">
      <w:pPr>
        <w:spacing w:after="82"/>
        <w:ind w:left="550" w:right="67"/>
      </w:pPr>
      <w:r>
        <w:t>1.2 Thesis Objectives ..................................</w:t>
      </w:r>
      <w:r w:rsidR="00AA559B">
        <w:t>............</w:t>
      </w:r>
      <w:r>
        <w:t xml:space="preserve">....................................... 3 </w:t>
      </w:r>
    </w:p>
    <w:p w14:paraId="0880D08D" w14:textId="30D6E8EB" w:rsidR="000B518F" w:rsidRDefault="003C51FB">
      <w:pPr>
        <w:spacing w:after="82"/>
        <w:ind w:left="550" w:right="67"/>
      </w:pPr>
      <w:r>
        <w:t>1.3 Thesis Contribution ..................</w:t>
      </w:r>
      <w:r w:rsidR="00AA559B">
        <w:t>.............................</w:t>
      </w:r>
      <w:r>
        <w:t xml:space="preserve">................................... 4 </w:t>
      </w:r>
    </w:p>
    <w:p w14:paraId="50CD7794" w14:textId="4414CA6F" w:rsidR="000B518F" w:rsidRDefault="003C51FB">
      <w:pPr>
        <w:spacing w:after="85"/>
        <w:ind w:left="550" w:right="67"/>
      </w:pPr>
      <w:r>
        <w:t>1.4 Thesis Organization......................</w:t>
      </w:r>
      <w:r w:rsidR="00AA559B">
        <w:t>..............................</w:t>
      </w:r>
      <w:r>
        <w:t xml:space="preserve">............................... 5 </w:t>
      </w:r>
    </w:p>
    <w:p w14:paraId="7571581B" w14:textId="77777777" w:rsidR="000B518F" w:rsidRDefault="003C51FB">
      <w:pPr>
        <w:spacing w:after="95" w:line="259" w:lineRule="auto"/>
        <w:ind w:left="0" w:firstLine="0"/>
        <w:jc w:val="left"/>
      </w:pPr>
      <w:r>
        <w:rPr>
          <w:color w:val="0563C1"/>
        </w:rPr>
        <w:t xml:space="preserve"> </w:t>
      </w:r>
    </w:p>
    <w:p w14:paraId="184E00DE" w14:textId="71048FB3" w:rsidR="000B518F" w:rsidRDefault="003C51FB" w:rsidP="00AA559B">
      <w:pPr>
        <w:pStyle w:val="Heading3"/>
        <w:spacing w:after="91"/>
        <w:ind w:left="550"/>
      </w:pPr>
      <w:r>
        <w:t>Chapter 2: Overview</w:t>
      </w:r>
      <w:r>
        <w:rPr>
          <w:b w:val="0"/>
        </w:rPr>
        <w:t xml:space="preserve">..................................... 6 </w:t>
      </w:r>
    </w:p>
    <w:p w14:paraId="0383FE46" w14:textId="2C14E0E4" w:rsidR="000B518F" w:rsidRDefault="003C51FB">
      <w:pPr>
        <w:spacing w:after="82"/>
        <w:ind w:left="550" w:right="67"/>
      </w:pPr>
      <w:r>
        <w:t>2.1 Introduction .....</w:t>
      </w:r>
      <w:r w:rsidR="00AA559B">
        <w:t>..............................</w:t>
      </w:r>
      <w:r>
        <w:t xml:space="preserve">............................................................ 6 </w:t>
      </w:r>
    </w:p>
    <w:p w14:paraId="79BE6AB0" w14:textId="3A69C53D" w:rsidR="000B518F" w:rsidRDefault="003C51FB">
      <w:pPr>
        <w:spacing w:after="85"/>
        <w:ind w:left="550" w:right="67"/>
      </w:pPr>
      <w:r>
        <w:t xml:space="preserve">2.2 Educational Data </w:t>
      </w:r>
      <w:r w:rsidR="00AA559B">
        <w:t>Mining .......................</w:t>
      </w:r>
      <w:r>
        <w:t xml:space="preserve">................................................... 6 </w:t>
      </w:r>
    </w:p>
    <w:p w14:paraId="1AE54A72" w14:textId="06C09B5E" w:rsidR="000B518F" w:rsidRDefault="003C51FB" w:rsidP="00AA559B">
      <w:pPr>
        <w:spacing w:after="82"/>
        <w:ind w:left="550" w:right="67"/>
      </w:pPr>
      <w:r>
        <w:t xml:space="preserve">2.3 Applications of Educational Data Mining .................................................. 7 </w:t>
      </w:r>
    </w:p>
    <w:p w14:paraId="6965BD52" w14:textId="42BCDD95" w:rsidR="000B518F" w:rsidRDefault="003C51FB">
      <w:pPr>
        <w:spacing w:after="116"/>
        <w:ind w:left="550" w:right="67"/>
      </w:pPr>
      <w:r>
        <w:rPr>
          <w:b/>
        </w:rPr>
        <w:t>Chapter 3: Related Work</w:t>
      </w:r>
      <w:r w:rsidR="00AA559B">
        <w:t xml:space="preserve"> ………………</w:t>
      </w:r>
      <w:r>
        <w:t xml:space="preserve">…………………………... 31 </w:t>
      </w:r>
    </w:p>
    <w:p w14:paraId="7F1CDEAF" w14:textId="23BEDF23" w:rsidR="000B518F" w:rsidRDefault="003C51FB">
      <w:pPr>
        <w:spacing w:after="85"/>
        <w:ind w:left="550" w:right="67"/>
      </w:pPr>
      <w:r>
        <w:t>3.1 Introduction .......................................</w:t>
      </w:r>
      <w:r w:rsidR="00AA559B">
        <w:t>............................</w:t>
      </w:r>
      <w:r>
        <w:t xml:space="preserve">.........................31 </w:t>
      </w:r>
    </w:p>
    <w:p w14:paraId="1197CEFF" w14:textId="77777777" w:rsidR="000B518F" w:rsidRDefault="003C51FB">
      <w:pPr>
        <w:spacing w:after="82"/>
        <w:ind w:left="550" w:right="67"/>
      </w:pPr>
      <w:r>
        <w:t xml:space="preserve">3.2 History  ...................................................................................................... 31 </w:t>
      </w:r>
    </w:p>
    <w:p w14:paraId="73A97347" w14:textId="50A2334B" w:rsidR="000B518F" w:rsidRDefault="00AA559B">
      <w:pPr>
        <w:spacing w:after="85"/>
        <w:ind w:left="550" w:right="67"/>
      </w:pPr>
      <w:r>
        <w:rPr>
          <w:b/>
        </w:rPr>
        <w:t>Chapter 4</w:t>
      </w:r>
      <w:r w:rsidR="003C51FB">
        <w:rPr>
          <w:b/>
        </w:rPr>
        <w:t xml:space="preserve">: Proposed Approach </w:t>
      </w:r>
      <w:r w:rsidR="003C51FB">
        <w:t xml:space="preserve"> ................</w:t>
      </w:r>
      <w:r>
        <w:t>........</w:t>
      </w:r>
      <w:r w:rsidR="003C51FB">
        <w:t xml:space="preserve">....................................... 78 </w:t>
      </w:r>
    </w:p>
    <w:p w14:paraId="46B867A0" w14:textId="41AC5AD1" w:rsidR="000B518F" w:rsidRDefault="00AA559B">
      <w:pPr>
        <w:spacing w:after="82"/>
        <w:ind w:left="550" w:right="67"/>
      </w:pPr>
      <w:r>
        <w:t>4</w:t>
      </w:r>
      <w:r w:rsidR="003C51FB">
        <w:t>.1 Introduction</w:t>
      </w:r>
      <w:r>
        <w:t xml:space="preserve"> ............................</w:t>
      </w:r>
      <w:r w:rsidR="003C51FB">
        <w:t xml:space="preserve">................................................................ 78 </w:t>
      </w:r>
    </w:p>
    <w:p w14:paraId="345AB28D" w14:textId="53539A3D" w:rsidR="000B518F" w:rsidRDefault="000B518F">
      <w:pPr>
        <w:spacing w:after="290" w:line="259" w:lineRule="auto"/>
        <w:ind w:left="0" w:firstLine="0"/>
        <w:jc w:val="left"/>
      </w:pPr>
    </w:p>
    <w:p w14:paraId="16809E2C" w14:textId="3DF3B19A" w:rsidR="000B518F" w:rsidRDefault="00AA559B">
      <w:pPr>
        <w:pStyle w:val="Heading3"/>
        <w:spacing w:after="89"/>
        <w:ind w:left="550"/>
      </w:pPr>
      <w:r>
        <w:t>Chapter 5</w:t>
      </w:r>
      <w:r w:rsidR="003C51FB">
        <w:t xml:space="preserve">: Experimental Results and Discussion </w:t>
      </w:r>
      <w:r>
        <w:rPr>
          <w:b w:val="0"/>
        </w:rPr>
        <w:t xml:space="preserve"> ..................</w:t>
      </w:r>
      <w:r w:rsidR="003C51FB">
        <w:rPr>
          <w:b w:val="0"/>
        </w:rPr>
        <w:t xml:space="preserve">................. 86 </w:t>
      </w:r>
    </w:p>
    <w:p w14:paraId="0CA1ABB0" w14:textId="39018C4F" w:rsidR="000B518F" w:rsidRDefault="003C51FB" w:rsidP="00AA559B">
      <w:pPr>
        <w:spacing w:after="85"/>
        <w:ind w:left="550" w:right="67"/>
      </w:pPr>
      <w:r>
        <w:t xml:space="preserve"> </w:t>
      </w:r>
    </w:p>
    <w:p w14:paraId="31444034" w14:textId="77777777" w:rsidR="000B518F" w:rsidRDefault="003C51FB">
      <w:pPr>
        <w:spacing w:after="290" w:line="259" w:lineRule="auto"/>
        <w:ind w:left="0" w:firstLine="0"/>
        <w:jc w:val="left"/>
      </w:pPr>
      <w:r>
        <w:t xml:space="preserve"> </w:t>
      </w:r>
    </w:p>
    <w:p w14:paraId="225FC663" w14:textId="093F5D81" w:rsidR="000B518F" w:rsidRDefault="00AA559B">
      <w:pPr>
        <w:spacing w:after="82"/>
        <w:ind w:left="550" w:right="67"/>
      </w:pPr>
      <w:r>
        <w:rPr>
          <w:b/>
        </w:rPr>
        <w:lastRenderedPageBreak/>
        <w:t>Chapter 6</w:t>
      </w:r>
      <w:r w:rsidR="003C51FB">
        <w:rPr>
          <w:b/>
        </w:rPr>
        <w:t>: Conclusion and Future Work</w:t>
      </w:r>
      <w:r>
        <w:t xml:space="preserve"> ................</w:t>
      </w:r>
      <w:r w:rsidR="003C51FB">
        <w:t xml:space="preserve">.............................. 127 </w:t>
      </w:r>
    </w:p>
    <w:p w14:paraId="4F4A7FFB" w14:textId="3B50012C" w:rsidR="000B518F" w:rsidRDefault="003C51FB">
      <w:pPr>
        <w:spacing w:after="85"/>
        <w:ind w:left="550" w:right="67"/>
      </w:pPr>
      <w:r>
        <w:t>7.1 Important Features ............</w:t>
      </w:r>
      <w:r w:rsidR="00AA559B">
        <w:t>.............................</w:t>
      </w:r>
      <w:r>
        <w:t xml:space="preserve">...................................... 127  </w:t>
      </w:r>
    </w:p>
    <w:p w14:paraId="7F24E921" w14:textId="62FDDD46" w:rsidR="000B518F" w:rsidRDefault="003C51FB">
      <w:pPr>
        <w:spacing w:after="49"/>
        <w:ind w:left="550" w:right="67"/>
      </w:pPr>
      <w:r>
        <w:t>7.3 Future Work  ............</w:t>
      </w:r>
      <w:r w:rsidR="00AA559B">
        <w:t>............................</w:t>
      </w:r>
      <w:r>
        <w:t xml:space="preserve">............................................... 129 </w:t>
      </w:r>
    </w:p>
    <w:p w14:paraId="46108FFF" w14:textId="77777777" w:rsidR="000B518F" w:rsidRDefault="003C51FB">
      <w:pPr>
        <w:spacing w:after="288" w:line="259" w:lineRule="auto"/>
        <w:ind w:left="0" w:firstLine="0"/>
        <w:jc w:val="left"/>
      </w:pPr>
      <w:r>
        <w:rPr>
          <w:sz w:val="24"/>
        </w:rPr>
        <w:t xml:space="preserve"> </w:t>
      </w:r>
    </w:p>
    <w:p w14:paraId="047110F7" w14:textId="1B502280" w:rsidR="000B518F" w:rsidRDefault="003C51FB">
      <w:pPr>
        <w:spacing w:after="90"/>
        <w:ind w:left="550" w:right="67"/>
      </w:pPr>
      <w:r>
        <w:t>References .............</w:t>
      </w:r>
      <w:r w:rsidR="00AA559B">
        <w:t>.............................</w:t>
      </w:r>
      <w:r>
        <w:t xml:space="preserve">........................................................ 130 </w:t>
      </w:r>
    </w:p>
    <w:p w14:paraId="00A499B8" w14:textId="77777777" w:rsidR="000B518F" w:rsidRDefault="003C51FB">
      <w:pPr>
        <w:spacing w:after="288" w:line="259" w:lineRule="auto"/>
        <w:ind w:left="0" w:firstLine="0"/>
        <w:jc w:val="left"/>
      </w:pPr>
      <w:r>
        <w:rPr>
          <w:b/>
        </w:rPr>
        <w:t xml:space="preserve"> </w:t>
      </w:r>
    </w:p>
    <w:p w14:paraId="45A9CDFB" w14:textId="77777777" w:rsidR="000B518F" w:rsidRDefault="003C51FB">
      <w:pPr>
        <w:spacing w:after="294" w:line="259" w:lineRule="auto"/>
        <w:ind w:left="0" w:firstLine="0"/>
        <w:jc w:val="left"/>
      </w:pPr>
      <w:r>
        <w:t xml:space="preserve"> </w:t>
      </w:r>
    </w:p>
    <w:p w14:paraId="7D9F7579" w14:textId="77777777" w:rsidR="00AA559B" w:rsidRDefault="00AA559B">
      <w:pPr>
        <w:spacing w:after="294" w:line="259" w:lineRule="auto"/>
        <w:ind w:left="0" w:firstLine="0"/>
        <w:jc w:val="left"/>
      </w:pPr>
    </w:p>
    <w:p w14:paraId="696A93CC" w14:textId="77777777" w:rsidR="00AA559B" w:rsidRDefault="00AA559B">
      <w:pPr>
        <w:spacing w:after="294" w:line="259" w:lineRule="auto"/>
        <w:ind w:left="0" w:firstLine="0"/>
        <w:jc w:val="left"/>
      </w:pPr>
    </w:p>
    <w:p w14:paraId="38B4E83B" w14:textId="77777777" w:rsidR="00AA559B" w:rsidRDefault="00AA559B">
      <w:pPr>
        <w:spacing w:after="294" w:line="259" w:lineRule="auto"/>
        <w:ind w:left="0" w:firstLine="0"/>
        <w:jc w:val="left"/>
      </w:pPr>
    </w:p>
    <w:p w14:paraId="0F3DE139" w14:textId="77777777" w:rsidR="00AA559B" w:rsidRDefault="00AA559B">
      <w:pPr>
        <w:spacing w:after="294" w:line="259" w:lineRule="auto"/>
        <w:ind w:left="0" w:firstLine="0"/>
        <w:jc w:val="left"/>
      </w:pPr>
    </w:p>
    <w:p w14:paraId="53F60D9D" w14:textId="77777777" w:rsidR="00AA559B" w:rsidRDefault="00AA559B">
      <w:pPr>
        <w:spacing w:after="294" w:line="259" w:lineRule="auto"/>
        <w:ind w:left="0" w:firstLine="0"/>
        <w:jc w:val="left"/>
      </w:pPr>
    </w:p>
    <w:p w14:paraId="21752BEF" w14:textId="77777777" w:rsidR="00AA559B" w:rsidRDefault="00AA559B">
      <w:pPr>
        <w:spacing w:after="294" w:line="259" w:lineRule="auto"/>
        <w:ind w:left="0" w:firstLine="0"/>
        <w:jc w:val="left"/>
      </w:pPr>
    </w:p>
    <w:p w14:paraId="272338E2" w14:textId="77777777" w:rsidR="00AA559B" w:rsidRDefault="00AA559B">
      <w:pPr>
        <w:spacing w:after="294" w:line="259" w:lineRule="auto"/>
        <w:ind w:left="0" w:firstLine="0"/>
        <w:jc w:val="left"/>
      </w:pPr>
    </w:p>
    <w:p w14:paraId="0D49ED67" w14:textId="77777777" w:rsidR="00AA559B" w:rsidRDefault="00AA559B">
      <w:pPr>
        <w:spacing w:after="294" w:line="259" w:lineRule="auto"/>
        <w:ind w:left="0" w:firstLine="0"/>
        <w:jc w:val="left"/>
      </w:pPr>
    </w:p>
    <w:p w14:paraId="68253DD7" w14:textId="77777777" w:rsidR="00AA559B" w:rsidRDefault="00AA559B">
      <w:pPr>
        <w:spacing w:after="294" w:line="259" w:lineRule="auto"/>
        <w:ind w:left="0" w:firstLine="0"/>
        <w:jc w:val="left"/>
      </w:pPr>
    </w:p>
    <w:p w14:paraId="77C24E7F" w14:textId="77777777" w:rsidR="00AA559B" w:rsidRDefault="00AA559B">
      <w:pPr>
        <w:spacing w:after="294" w:line="259" w:lineRule="auto"/>
        <w:ind w:left="0" w:firstLine="0"/>
        <w:jc w:val="left"/>
      </w:pPr>
    </w:p>
    <w:p w14:paraId="744A65D4" w14:textId="77777777" w:rsidR="00AA559B" w:rsidRDefault="00AA559B">
      <w:pPr>
        <w:spacing w:after="294" w:line="259" w:lineRule="auto"/>
        <w:ind w:left="0" w:firstLine="0"/>
        <w:jc w:val="left"/>
      </w:pPr>
    </w:p>
    <w:p w14:paraId="6531746B" w14:textId="77777777" w:rsidR="00AA559B" w:rsidRDefault="00AA559B">
      <w:pPr>
        <w:spacing w:after="294" w:line="259" w:lineRule="auto"/>
        <w:ind w:left="0" w:firstLine="0"/>
        <w:jc w:val="left"/>
      </w:pPr>
    </w:p>
    <w:p w14:paraId="2B7E79C4" w14:textId="77777777" w:rsidR="00AA559B" w:rsidRDefault="00AA559B">
      <w:pPr>
        <w:spacing w:after="294" w:line="259" w:lineRule="auto"/>
        <w:ind w:left="0" w:firstLine="0"/>
        <w:jc w:val="left"/>
      </w:pPr>
    </w:p>
    <w:p w14:paraId="1E50017C" w14:textId="77777777" w:rsidR="000B518F" w:rsidRDefault="003C51FB">
      <w:pPr>
        <w:spacing w:after="0" w:line="259" w:lineRule="auto"/>
        <w:ind w:left="0" w:firstLine="0"/>
        <w:jc w:val="left"/>
      </w:pPr>
      <w:r>
        <w:t xml:space="preserve"> </w:t>
      </w:r>
    </w:p>
    <w:p w14:paraId="7E55B52E" w14:textId="77777777" w:rsidR="000B518F" w:rsidRDefault="003C51FB">
      <w:pPr>
        <w:pStyle w:val="Heading1"/>
        <w:spacing w:after="156"/>
        <w:ind w:left="-5"/>
      </w:pPr>
      <w:bookmarkStart w:id="0" w:name="_Toc208473"/>
      <w:r>
        <w:lastRenderedPageBreak/>
        <w:t xml:space="preserve">List of Abbreviations </w:t>
      </w:r>
      <w:bookmarkEnd w:id="0"/>
    </w:p>
    <w:p w14:paraId="39149C53" w14:textId="77777777" w:rsidR="000B518F" w:rsidRDefault="003C51FB">
      <w:pPr>
        <w:numPr>
          <w:ilvl w:val="0"/>
          <w:numId w:val="1"/>
        </w:numPr>
        <w:ind w:right="67" w:hanging="360"/>
      </w:pPr>
      <w:r>
        <w:rPr>
          <w:b/>
        </w:rPr>
        <w:t>Acc.:</w:t>
      </w:r>
      <w:r>
        <w:t xml:space="preserve"> Accuracy </w:t>
      </w:r>
    </w:p>
    <w:p w14:paraId="66BDE44E" w14:textId="77777777" w:rsidR="000B518F" w:rsidRDefault="003C51FB">
      <w:pPr>
        <w:numPr>
          <w:ilvl w:val="0"/>
          <w:numId w:val="1"/>
        </w:numPr>
        <w:ind w:right="67" w:hanging="360"/>
      </w:pPr>
      <w:r>
        <w:rPr>
          <w:b/>
        </w:rPr>
        <w:t>ANN:</w:t>
      </w:r>
      <w:r>
        <w:t xml:space="preserve"> Artificial Neural Network </w:t>
      </w:r>
    </w:p>
    <w:p w14:paraId="1DEC8178" w14:textId="77777777" w:rsidR="000B518F" w:rsidRDefault="003C51FB">
      <w:pPr>
        <w:numPr>
          <w:ilvl w:val="0"/>
          <w:numId w:val="1"/>
        </w:numPr>
        <w:ind w:right="67" w:hanging="360"/>
      </w:pPr>
      <w:r>
        <w:rPr>
          <w:b/>
        </w:rPr>
        <w:t>ANOVA:</w:t>
      </w:r>
      <w:r>
        <w:t xml:space="preserve"> Analysis of Variance </w:t>
      </w:r>
    </w:p>
    <w:p w14:paraId="625F3C5E" w14:textId="77777777" w:rsidR="000B518F" w:rsidRDefault="003C51FB">
      <w:pPr>
        <w:numPr>
          <w:ilvl w:val="0"/>
          <w:numId w:val="1"/>
        </w:numPr>
        <w:ind w:right="67" w:hanging="360"/>
      </w:pPr>
      <w:r>
        <w:rPr>
          <w:b/>
        </w:rPr>
        <w:t>ROC:</w:t>
      </w:r>
      <w:r>
        <w:t xml:space="preserve"> Receiver Operating Characteristic </w:t>
      </w:r>
    </w:p>
    <w:p w14:paraId="23F276F1" w14:textId="2776B9BF" w:rsidR="000B518F" w:rsidRDefault="000B518F">
      <w:pPr>
        <w:spacing w:after="18" w:line="259" w:lineRule="auto"/>
        <w:ind w:left="0" w:firstLine="0"/>
        <w:jc w:val="left"/>
      </w:pPr>
    </w:p>
    <w:p w14:paraId="27C9B014" w14:textId="77777777" w:rsidR="000B518F" w:rsidRDefault="003C51FB">
      <w:pPr>
        <w:spacing w:after="292" w:line="259" w:lineRule="auto"/>
        <w:ind w:left="0" w:firstLine="0"/>
        <w:jc w:val="left"/>
      </w:pPr>
      <w:r>
        <w:t xml:space="preserve"> </w:t>
      </w:r>
    </w:p>
    <w:p w14:paraId="7F74AF67" w14:textId="77777777" w:rsidR="000B518F" w:rsidRDefault="003C51FB">
      <w:pPr>
        <w:spacing w:after="292" w:line="259" w:lineRule="auto"/>
        <w:ind w:left="0" w:firstLine="0"/>
        <w:jc w:val="left"/>
      </w:pPr>
      <w:r>
        <w:t xml:space="preserve"> </w:t>
      </w:r>
    </w:p>
    <w:p w14:paraId="3A79EED7" w14:textId="77777777" w:rsidR="000B518F" w:rsidRDefault="003C51FB">
      <w:pPr>
        <w:spacing w:after="294" w:line="259" w:lineRule="auto"/>
        <w:ind w:left="0" w:firstLine="0"/>
        <w:jc w:val="left"/>
      </w:pPr>
      <w:r>
        <w:t xml:space="preserve"> </w:t>
      </w:r>
    </w:p>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713C3537" w14:textId="77777777" w:rsidR="000B518F" w:rsidRDefault="003C51FB">
      <w:pPr>
        <w:spacing w:after="294" w:line="259" w:lineRule="auto"/>
        <w:ind w:left="0" w:firstLine="0"/>
        <w:jc w:val="left"/>
      </w:pPr>
      <w:r>
        <w:t xml:space="preserve"> </w:t>
      </w:r>
    </w:p>
    <w:p w14:paraId="2DD2620A" w14:textId="77777777" w:rsidR="000B518F" w:rsidRDefault="003C51FB">
      <w:pPr>
        <w:spacing w:after="292" w:line="259" w:lineRule="auto"/>
        <w:ind w:left="0" w:firstLine="0"/>
        <w:jc w:val="left"/>
      </w:pPr>
      <w:r>
        <w:t xml:space="preserve"> </w:t>
      </w:r>
    </w:p>
    <w:p w14:paraId="7B07D233" w14:textId="77777777" w:rsidR="000B518F" w:rsidRDefault="003C51FB">
      <w:pPr>
        <w:spacing w:after="292" w:line="259" w:lineRule="auto"/>
        <w:ind w:left="0" w:firstLine="0"/>
        <w:jc w:val="left"/>
      </w:pPr>
      <w:r>
        <w:t xml:space="preserve"> </w:t>
      </w:r>
    </w:p>
    <w:p w14:paraId="7617F40C" w14:textId="77777777" w:rsidR="000B518F" w:rsidRDefault="003C51FB">
      <w:pPr>
        <w:spacing w:after="294" w:line="259" w:lineRule="auto"/>
        <w:ind w:left="0" w:firstLine="0"/>
        <w:jc w:val="left"/>
      </w:pPr>
      <w:r>
        <w:t xml:space="preserve"> </w:t>
      </w:r>
    </w:p>
    <w:p w14:paraId="0FFA6494" w14:textId="77777777" w:rsidR="000B518F" w:rsidRDefault="003C51FB">
      <w:pPr>
        <w:spacing w:after="292" w:line="259" w:lineRule="auto"/>
        <w:ind w:left="0" w:firstLine="0"/>
        <w:jc w:val="left"/>
      </w:pPr>
      <w:r>
        <w:t xml:space="preserve"> </w:t>
      </w:r>
    </w:p>
    <w:p w14:paraId="2E121877" w14:textId="77777777" w:rsidR="00AA559B" w:rsidRDefault="00AA559B">
      <w:pPr>
        <w:spacing w:after="292" w:line="259" w:lineRule="auto"/>
        <w:ind w:left="0" w:firstLine="0"/>
        <w:jc w:val="left"/>
      </w:pPr>
    </w:p>
    <w:p w14:paraId="10C0A6A9" w14:textId="77777777" w:rsidR="00AA559B" w:rsidRDefault="00AA559B">
      <w:pPr>
        <w:spacing w:after="292" w:line="259" w:lineRule="auto"/>
        <w:ind w:left="0" w:firstLine="0"/>
        <w:jc w:val="left"/>
      </w:pPr>
    </w:p>
    <w:p w14:paraId="074152EB" w14:textId="77777777" w:rsidR="00AA559B" w:rsidRDefault="00AA559B">
      <w:pPr>
        <w:spacing w:after="292" w:line="259" w:lineRule="auto"/>
        <w:ind w:left="0" w:firstLine="0"/>
        <w:jc w:val="left"/>
      </w:pPr>
    </w:p>
    <w:p w14:paraId="7016B1FF" w14:textId="77777777" w:rsidR="00AA559B" w:rsidRDefault="00AA559B">
      <w:pPr>
        <w:spacing w:after="292" w:line="259" w:lineRule="auto"/>
        <w:ind w:left="0" w:firstLine="0"/>
        <w:jc w:val="left"/>
      </w:pPr>
    </w:p>
    <w:p w14:paraId="13F12AC1" w14:textId="77777777" w:rsidR="000B518F" w:rsidRDefault="003C51FB">
      <w:pPr>
        <w:spacing w:after="292" w:line="259" w:lineRule="auto"/>
        <w:ind w:left="0" w:firstLine="0"/>
        <w:jc w:val="left"/>
      </w:pPr>
      <w:r>
        <w:t xml:space="preserve"> </w:t>
      </w:r>
    </w:p>
    <w:p w14:paraId="2601EF4E" w14:textId="77777777" w:rsidR="000B518F" w:rsidRDefault="003C51FB">
      <w:pPr>
        <w:spacing w:after="0" w:line="259" w:lineRule="auto"/>
        <w:ind w:left="0" w:firstLine="0"/>
        <w:jc w:val="left"/>
      </w:pPr>
      <w:r>
        <w:t xml:space="preserve"> </w:t>
      </w:r>
    </w:p>
    <w:p w14:paraId="334637DD" w14:textId="77777777" w:rsidR="000B518F" w:rsidRDefault="003C51FB">
      <w:pPr>
        <w:pStyle w:val="Heading1"/>
        <w:spacing w:after="0"/>
        <w:ind w:left="-5"/>
      </w:pPr>
      <w:bookmarkStart w:id="1" w:name="_Toc208474"/>
      <w:r>
        <w:lastRenderedPageBreak/>
        <w:t xml:space="preserve">List of Figures </w:t>
      </w:r>
      <w:bookmarkEnd w:id="1"/>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pPr>
              <w:spacing w:after="0" w:line="259"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pPr>
              <w:spacing w:after="0" w:line="259" w:lineRule="auto"/>
              <w:ind w:left="142" w:firstLine="0"/>
              <w:jc w:val="left"/>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pPr>
              <w:spacing w:after="0" w:line="259"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pPr>
              <w:spacing w:after="0" w:line="259"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pPr>
              <w:spacing w:after="0" w:line="259"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pPr>
              <w:spacing w:after="0" w:line="259" w:lineRule="auto"/>
              <w:ind w:left="0" w:firstLine="0"/>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pPr>
              <w:spacing w:after="0" w:line="259"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pPr>
              <w:spacing w:after="0" w:line="259"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pPr>
              <w:spacing w:after="0" w:line="259"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pPr>
              <w:spacing w:after="0" w:line="259" w:lineRule="auto"/>
              <w:ind w:left="0" w:firstLine="0"/>
            </w:pPr>
            <w:r>
              <w:t xml:space="preserve">23 </w:t>
            </w: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72F1B9B8" w14:textId="77777777" w:rsidR="00AA559B" w:rsidRDefault="00AA559B">
      <w:pPr>
        <w:spacing w:after="0" w:line="259" w:lineRule="auto"/>
        <w:ind w:left="0" w:firstLine="0"/>
        <w:jc w:val="left"/>
      </w:pPr>
    </w:p>
    <w:p w14:paraId="1DCB8F05" w14:textId="77777777" w:rsidR="00AA559B" w:rsidRDefault="00AA559B">
      <w:pPr>
        <w:spacing w:after="0" w:line="259" w:lineRule="auto"/>
        <w:ind w:left="0" w:firstLine="0"/>
        <w:jc w:val="left"/>
      </w:pPr>
    </w:p>
    <w:p w14:paraId="5783D8AB" w14:textId="77777777" w:rsidR="00AA559B" w:rsidRDefault="00AA559B">
      <w:pPr>
        <w:spacing w:after="0" w:line="259" w:lineRule="auto"/>
        <w:ind w:left="0" w:firstLine="0"/>
        <w:jc w:val="left"/>
      </w:pPr>
    </w:p>
    <w:p w14:paraId="37151397" w14:textId="77777777" w:rsidR="00AA559B" w:rsidRDefault="00AA559B">
      <w:pPr>
        <w:spacing w:after="0" w:line="259" w:lineRule="auto"/>
        <w:ind w:left="0" w:firstLine="0"/>
        <w:jc w:val="left"/>
      </w:pPr>
    </w:p>
    <w:p w14:paraId="514E1ED5" w14:textId="77777777" w:rsidR="00AA559B" w:rsidRDefault="00AA559B">
      <w:pPr>
        <w:spacing w:after="0" w:line="259" w:lineRule="auto"/>
        <w:ind w:left="0" w:firstLine="0"/>
        <w:jc w:val="left"/>
      </w:pPr>
    </w:p>
    <w:p w14:paraId="65653ED2" w14:textId="77777777" w:rsidR="00AA559B" w:rsidRDefault="00AA559B">
      <w:pPr>
        <w:spacing w:after="0" w:line="259" w:lineRule="auto"/>
        <w:ind w:left="0" w:firstLine="0"/>
        <w:jc w:val="left"/>
      </w:pPr>
    </w:p>
    <w:p w14:paraId="125785AC" w14:textId="77777777" w:rsidR="00AA559B" w:rsidRDefault="00AA559B">
      <w:pPr>
        <w:spacing w:after="0" w:line="259" w:lineRule="auto"/>
        <w:ind w:left="0" w:firstLine="0"/>
        <w:jc w:val="left"/>
      </w:pPr>
    </w:p>
    <w:p w14:paraId="43EA19CA" w14:textId="77777777" w:rsidR="00AA559B" w:rsidRDefault="00AA559B">
      <w:pPr>
        <w:spacing w:after="0" w:line="259" w:lineRule="auto"/>
        <w:ind w:left="0" w:firstLine="0"/>
        <w:jc w:val="left"/>
      </w:pPr>
    </w:p>
    <w:p w14:paraId="17AD3C33" w14:textId="77777777" w:rsidR="00AA559B" w:rsidRDefault="00AA559B">
      <w:pPr>
        <w:spacing w:after="0" w:line="259" w:lineRule="auto"/>
        <w:ind w:left="0" w:firstLine="0"/>
        <w:jc w:val="left"/>
      </w:pPr>
    </w:p>
    <w:p w14:paraId="08DAA981"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0493836A" w14:textId="77777777" w:rsidR="00AA559B" w:rsidRDefault="00AA559B">
      <w:pPr>
        <w:spacing w:after="0" w:line="259" w:lineRule="auto"/>
        <w:ind w:left="0" w:firstLine="0"/>
        <w:jc w:val="left"/>
      </w:pPr>
    </w:p>
    <w:p w14:paraId="479E708F" w14:textId="77777777" w:rsidR="00AA559B" w:rsidRDefault="00AA559B">
      <w:pPr>
        <w:spacing w:after="0" w:line="259" w:lineRule="auto"/>
        <w:ind w:left="0" w:firstLine="0"/>
        <w:jc w:val="left"/>
      </w:pPr>
    </w:p>
    <w:p w14:paraId="34A9585C" w14:textId="77777777" w:rsidR="00AA559B" w:rsidRDefault="00AA559B">
      <w:pPr>
        <w:spacing w:after="0" w:line="259" w:lineRule="auto"/>
        <w:ind w:left="0" w:firstLine="0"/>
        <w:jc w:val="left"/>
      </w:pPr>
    </w:p>
    <w:p w14:paraId="3115C9CC" w14:textId="77777777" w:rsidR="00AA559B" w:rsidRDefault="00AA559B">
      <w:pPr>
        <w:spacing w:after="0" w:line="259" w:lineRule="auto"/>
        <w:ind w:left="0" w:firstLine="0"/>
        <w:jc w:val="left"/>
      </w:pPr>
    </w:p>
    <w:p w14:paraId="1095090C" w14:textId="77777777" w:rsidR="00AA559B" w:rsidRDefault="00AA559B">
      <w:pPr>
        <w:spacing w:after="0" w:line="259" w:lineRule="auto"/>
        <w:ind w:left="0" w:firstLine="0"/>
        <w:jc w:val="left"/>
      </w:pPr>
    </w:p>
    <w:p w14:paraId="4896F9BC" w14:textId="77777777" w:rsidR="00AA559B" w:rsidRDefault="00AA559B">
      <w:pPr>
        <w:spacing w:after="0" w:line="259" w:lineRule="auto"/>
        <w:ind w:left="0" w:firstLine="0"/>
        <w:jc w:val="left"/>
      </w:pPr>
    </w:p>
    <w:p w14:paraId="45D3D375"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586F1F36" w14:textId="77777777" w:rsidR="000B518F" w:rsidRDefault="003C51FB">
      <w:pPr>
        <w:pStyle w:val="Heading1"/>
        <w:spacing w:after="150"/>
        <w:ind w:left="-5"/>
      </w:pPr>
      <w:bookmarkStart w:id="2" w:name="_Toc208475"/>
      <w:r>
        <w:lastRenderedPageBreak/>
        <w:t xml:space="preserve">List of Tables </w:t>
      </w:r>
      <w:bookmarkEnd w:id="2"/>
    </w:p>
    <w:p w14:paraId="3A0D4A69" w14:textId="77777777" w:rsidR="000B518F" w:rsidRDefault="003C51FB">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23 </w:t>
      </w:r>
    </w:p>
    <w:p w14:paraId="25B01503" w14:textId="1638AC00" w:rsidR="000B518F" w:rsidRDefault="000B518F">
      <w:pPr>
        <w:spacing w:after="0" w:line="259" w:lineRule="auto"/>
        <w:ind w:left="0" w:firstLine="0"/>
        <w:jc w:val="left"/>
      </w:pPr>
    </w:p>
    <w:p w14:paraId="6F22DFB1" w14:textId="77777777" w:rsidR="000B518F" w:rsidRDefault="000B518F">
      <w:pPr>
        <w:sectPr w:rsidR="000B518F">
          <w:footerReference w:type="even" r:id="rId11"/>
          <w:footerReference w:type="default" r:id="rId12"/>
          <w:footerReference w:type="first" r:id="rId13"/>
          <w:pgSz w:w="12240" w:h="15840"/>
          <w:pgMar w:top="1442" w:right="1436" w:bottom="1002" w:left="1440" w:header="720" w:footer="726" w:gutter="0"/>
          <w:pgNumType w:fmt="lowerRoman" w:start="2"/>
          <w:cols w:space="720"/>
        </w:sectPr>
      </w:pPr>
    </w:p>
    <w:p w14:paraId="27EC6DB5" w14:textId="77777777" w:rsidR="000B518F" w:rsidRDefault="003C51FB">
      <w:pPr>
        <w:pStyle w:val="Heading2"/>
        <w:spacing w:after="532" w:line="265" w:lineRule="auto"/>
        <w:ind w:left="-5"/>
      </w:pPr>
      <w:r>
        <w:lastRenderedPageBreak/>
        <w:t xml:space="preserve">Chapter 1 Introduction </w:t>
      </w:r>
    </w:p>
    <w:p w14:paraId="14D469A9" w14:textId="77777777" w:rsidR="00953D38" w:rsidRDefault="00953D38" w:rsidP="00953D38"/>
    <w:p w14:paraId="20D1B450" w14:textId="77777777" w:rsidR="00953D38" w:rsidRPr="00953D38" w:rsidRDefault="00953D38" w:rsidP="00953D38"/>
    <w:p w14:paraId="52CD0724" w14:textId="6814CCC9" w:rsidR="000B518F" w:rsidRDefault="003C51FB" w:rsidP="00953D38">
      <w:pPr>
        <w:pStyle w:val="Heading3"/>
        <w:numPr>
          <w:ilvl w:val="1"/>
          <w:numId w:val="10"/>
        </w:numPr>
        <w:spacing w:after="360"/>
      </w:pPr>
      <w:r>
        <w:t xml:space="preserve">Problem Definition </w:t>
      </w:r>
    </w:p>
    <w:p w14:paraId="04BD2A84" w14:textId="77777777" w:rsidR="00953D38" w:rsidRPr="00953D38" w:rsidRDefault="00953D38" w:rsidP="00953D38"/>
    <w:p w14:paraId="1E97E38C" w14:textId="4CCC6CAB" w:rsidR="000B518F" w:rsidRDefault="003C51FB" w:rsidP="00953D38">
      <w:pPr>
        <w:pStyle w:val="Heading3"/>
        <w:numPr>
          <w:ilvl w:val="1"/>
          <w:numId w:val="10"/>
        </w:numPr>
        <w:spacing w:after="360"/>
      </w:pPr>
      <w:r>
        <w:t xml:space="preserve">Thesis Objectives </w:t>
      </w:r>
    </w:p>
    <w:p w14:paraId="63359842" w14:textId="77777777" w:rsidR="00953D38" w:rsidRDefault="00953D38" w:rsidP="00953D38">
      <w:pPr>
        <w:pStyle w:val="ListParagraph"/>
      </w:pPr>
    </w:p>
    <w:p w14:paraId="7D33F1B3" w14:textId="77777777" w:rsidR="00953D38" w:rsidRPr="00953D38" w:rsidRDefault="00953D38" w:rsidP="00953D38">
      <w:pPr>
        <w:pStyle w:val="ListParagraph"/>
        <w:ind w:left="405" w:firstLine="0"/>
      </w:pPr>
    </w:p>
    <w:p w14:paraId="440121D0" w14:textId="77777777" w:rsidR="000B518F" w:rsidRDefault="000B518F">
      <w:pPr>
        <w:spacing w:after="0" w:line="259" w:lineRule="auto"/>
        <w:ind w:left="0" w:firstLine="0"/>
        <w:jc w:val="left"/>
      </w:pPr>
    </w:p>
    <w:p w14:paraId="7A7B0BFD" w14:textId="77777777" w:rsidR="000B518F" w:rsidRDefault="003C51FB">
      <w:pPr>
        <w:pStyle w:val="Heading3"/>
        <w:spacing w:after="360"/>
        <w:ind w:left="-5"/>
      </w:pPr>
      <w:r>
        <w:t xml:space="preserve">1.3 Thesis Contribution </w:t>
      </w:r>
    </w:p>
    <w:p w14:paraId="423D6CE6" w14:textId="67A00868" w:rsidR="000B518F" w:rsidRDefault="003C51FB" w:rsidP="00AA559B">
      <w:pPr>
        <w:spacing w:line="475" w:lineRule="auto"/>
        <w:ind w:left="-15" w:right="67" w:firstLine="720"/>
      </w:pPr>
      <w:r>
        <w:t xml:space="preserve"> </w:t>
      </w:r>
    </w:p>
    <w:p w14:paraId="4987994F" w14:textId="77777777" w:rsidR="000B518F" w:rsidRDefault="003C51FB">
      <w:pPr>
        <w:spacing w:after="292" w:line="259" w:lineRule="auto"/>
        <w:ind w:left="0" w:firstLine="0"/>
        <w:jc w:val="left"/>
      </w:pPr>
      <w:r>
        <w:t xml:space="preserve"> </w:t>
      </w:r>
    </w:p>
    <w:p w14:paraId="721138CC" w14:textId="77777777" w:rsidR="000B518F" w:rsidRDefault="003C51FB">
      <w:pPr>
        <w:spacing w:after="0" w:line="259" w:lineRule="auto"/>
        <w:ind w:left="0" w:firstLine="0"/>
        <w:jc w:val="left"/>
      </w:pPr>
      <w:r>
        <w:t xml:space="preserve"> </w:t>
      </w:r>
    </w:p>
    <w:p w14:paraId="19BCE6CB" w14:textId="77777777" w:rsidR="000B518F" w:rsidRDefault="003C51FB">
      <w:pPr>
        <w:pStyle w:val="Heading3"/>
        <w:spacing w:after="360"/>
        <w:ind w:left="-5"/>
      </w:pPr>
      <w:r>
        <w:t xml:space="preserve">1.4 Thesis Organization </w:t>
      </w:r>
    </w:p>
    <w:p w14:paraId="7156712F" w14:textId="77777777" w:rsidR="0019752D" w:rsidRPr="00B3202D" w:rsidRDefault="0019752D" w:rsidP="0019752D">
      <w:pPr>
        <w:spacing w:line="360" w:lineRule="auto"/>
        <w:ind w:left="-284" w:firstLine="284"/>
        <w:rPr>
          <w:rFonts w:asciiTheme="majorBidi" w:hAnsiTheme="majorBidi" w:cstheme="majorBidi"/>
          <w:sz w:val="10"/>
          <w:szCs w:val="10"/>
        </w:rPr>
      </w:pPr>
      <w:r w:rsidRPr="00B3202D">
        <w:rPr>
          <w:rFonts w:asciiTheme="majorBidi" w:hAnsiTheme="majorBidi" w:cstheme="majorBidi"/>
          <w:sz w:val="26"/>
          <w:szCs w:val="26"/>
        </w:rPr>
        <w:t xml:space="preserve">The remainder of the thesis is structured as follows: </w:t>
      </w:r>
    </w:p>
    <w:p w14:paraId="1C4100E7" w14:textId="55F23176" w:rsidR="0019752D" w:rsidRDefault="0019752D" w:rsidP="0019752D">
      <w:pPr>
        <w:pStyle w:val="ListParagraph"/>
        <w:numPr>
          <w:ilvl w:val="0"/>
          <w:numId w:val="11"/>
        </w:numPr>
        <w:spacing w:after="0" w:line="360" w:lineRule="auto"/>
        <w:ind w:left="426"/>
        <w:rPr>
          <w:rFonts w:asciiTheme="majorBidi" w:hAnsiTheme="majorBidi" w:cstheme="majorBidi"/>
          <w:sz w:val="26"/>
          <w:szCs w:val="26"/>
        </w:rPr>
      </w:pPr>
      <w:r w:rsidRPr="00B3202D">
        <w:rPr>
          <w:rFonts w:asciiTheme="majorBidi" w:hAnsiTheme="majorBidi" w:cstheme="majorBidi"/>
          <w:b/>
          <w:bCs/>
          <w:sz w:val="26"/>
          <w:szCs w:val="26"/>
        </w:rPr>
        <w:t xml:space="preserve">Chapter 2 </w:t>
      </w:r>
      <w:r w:rsidRPr="00B3202D">
        <w:rPr>
          <w:rFonts w:asciiTheme="majorBidi" w:hAnsiTheme="majorBidi" w:cstheme="majorBidi"/>
          <w:sz w:val="26"/>
          <w:szCs w:val="26"/>
        </w:rPr>
        <w:t xml:space="preserve">gives an overview of sentiment analysis, covering the Lexicon-based approach, machine learning approaches, deep learning approaches, and evaluation metrics on sentiment classification. </w:t>
      </w:r>
    </w:p>
    <w:p w14:paraId="3BC422B0" w14:textId="58D550B0" w:rsidR="0019752D" w:rsidRPr="0019752D" w:rsidRDefault="0019752D" w:rsidP="0019752D">
      <w:pPr>
        <w:pStyle w:val="ListParagraph"/>
        <w:numPr>
          <w:ilvl w:val="0"/>
          <w:numId w:val="11"/>
        </w:numPr>
        <w:spacing w:after="0" w:line="360" w:lineRule="auto"/>
        <w:ind w:left="426"/>
        <w:rPr>
          <w:rFonts w:asciiTheme="majorBidi" w:hAnsiTheme="majorBidi" w:cstheme="majorBidi"/>
          <w:sz w:val="26"/>
          <w:szCs w:val="26"/>
        </w:rPr>
      </w:pPr>
      <w:r w:rsidRPr="00B3202D">
        <w:rPr>
          <w:rFonts w:asciiTheme="majorBidi" w:hAnsiTheme="majorBidi" w:cstheme="majorBidi"/>
          <w:b/>
          <w:bCs/>
          <w:sz w:val="26"/>
          <w:szCs w:val="26"/>
        </w:rPr>
        <w:t xml:space="preserve">Chapter </w:t>
      </w:r>
      <w:r>
        <w:rPr>
          <w:rFonts w:asciiTheme="majorBidi" w:hAnsiTheme="majorBidi" w:cstheme="majorBidi"/>
          <w:b/>
          <w:bCs/>
          <w:sz w:val="26"/>
          <w:szCs w:val="26"/>
        </w:rPr>
        <w:t>3</w:t>
      </w:r>
      <w:r w:rsidRPr="00B3202D">
        <w:rPr>
          <w:rFonts w:asciiTheme="majorBidi" w:hAnsiTheme="majorBidi" w:cstheme="majorBidi"/>
          <w:b/>
          <w:bCs/>
          <w:sz w:val="26"/>
          <w:szCs w:val="26"/>
        </w:rPr>
        <w:t xml:space="preserve"> </w:t>
      </w:r>
      <w:r>
        <w:rPr>
          <w:rFonts w:asciiTheme="majorBidi" w:hAnsiTheme="majorBidi" w:cstheme="majorBidi"/>
          <w:b/>
          <w:bCs/>
          <w:sz w:val="26"/>
          <w:szCs w:val="26"/>
        </w:rPr>
        <w:t xml:space="preserve"> </w:t>
      </w:r>
      <w:r w:rsidRPr="00B3202D">
        <w:rPr>
          <w:rFonts w:asciiTheme="majorBidi" w:hAnsiTheme="majorBidi" w:cstheme="majorBidi"/>
          <w:sz w:val="26"/>
          <w:szCs w:val="26"/>
        </w:rPr>
        <w:t>discusses the methods employed by other researchers to perform sentiment analysis on different datasets</w:t>
      </w:r>
      <w:r>
        <w:rPr>
          <w:rFonts w:asciiTheme="majorBidi" w:hAnsiTheme="majorBidi" w:cstheme="majorBidi"/>
          <w:sz w:val="26"/>
          <w:szCs w:val="26"/>
        </w:rPr>
        <w:t>.</w:t>
      </w:r>
    </w:p>
    <w:p w14:paraId="3F1949B2" w14:textId="77777777" w:rsidR="0019752D" w:rsidRDefault="0019752D" w:rsidP="0019752D">
      <w:pPr>
        <w:pStyle w:val="ListParagraph"/>
        <w:spacing w:after="0" w:line="360" w:lineRule="auto"/>
        <w:ind w:left="426" w:firstLine="0"/>
        <w:rPr>
          <w:rFonts w:asciiTheme="majorBidi" w:hAnsiTheme="majorBidi" w:cstheme="majorBidi"/>
          <w:sz w:val="26"/>
          <w:szCs w:val="26"/>
        </w:rPr>
      </w:pPr>
    </w:p>
    <w:p w14:paraId="04CC55E5" w14:textId="77777777" w:rsidR="0019752D" w:rsidRPr="00B3202D" w:rsidRDefault="0019752D" w:rsidP="0019752D">
      <w:pPr>
        <w:pStyle w:val="ListParagraph"/>
        <w:spacing w:line="360" w:lineRule="auto"/>
        <w:ind w:left="426" w:hanging="360"/>
        <w:rPr>
          <w:rFonts w:asciiTheme="majorBidi" w:hAnsiTheme="majorBidi" w:cstheme="majorBidi"/>
          <w:sz w:val="8"/>
          <w:szCs w:val="8"/>
        </w:rPr>
      </w:pPr>
    </w:p>
    <w:p w14:paraId="2E07D99B" w14:textId="0B143D58" w:rsidR="0019752D" w:rsidRDefault="0019752D" w:rsidP="0019752D">
      <w:pPr>
        <w:pStyle w:val="ListParagraph"/>
        <w:numPr>
          <w:ilvl w:val="0"/>
          <w:numId w:val="11"/>
        </w:numPr>
        <w:spacing w:after="0" w:line="360" w:lineRule="auto"/>
        <w:ind w:left="426"/>
        <w:rPr>
          <w:rFonts w:asciiTheme="majorBidi" w:hAnsiTheme="majorBidi" w:cstheme="majorBidi"/>
          <w:sz w:val="26"/>
          <w:szCs w:val="26"/>
        </w:rPr>
      </w:pPr>
      <w:r w:rsidRPr="00B3202D">
        <w:rPr>
          <w:rFonts w:asciiTheme="majorBidi" w:hAnsiTheme="majorBidi" w:cstheme="majorBidi"/>
          <w:b/>
          <w:bCs/>
          <w:sz w:val="26"/>
          <w:szCs w:val="26"/>
        </w:rPr>
        <w:t xml:space="preserve">Chapter </w:t>
      </w:r>
      <w:r>
        <w:rPr>
          <w:rFonts w:asciiTheme="majorBidi" w:hAnsiTheme="majorBidi" w:cstheme="majorBidi"/>
          <w:b/>
          <w:bCs/>
          <w:sz w:val="26"/>
          <w:szCs w:val="26"/>
        </w:rPr>
        <w:t>4</w:t>
      </w:r>
      <w:r w:rsidRPr="00B3202D">
        <w:rPr>
          <w:rFonts w:asciiTheme="majorBidi" w:hAnsiTheme="majorBidi" w:cstheme="majorBidi"/>
          <w:b/>
          <w:bCs/>
          <w:sz w:val="26"/>
          <w:szCs w:val="26"/>
        </w:rPr>
        <w:t xml:space="preserve"> </w:t>
      </w:r>
      <w:r w:rsidRPr="00B3202D">
        <w:rPr>
          <w:rFonts w:asciiTheme="majorBidi" w:hAnsiTheme="majorBidi" w:cstheme="majorBidi"/>
          <w:sz w:val="26"/>
          <w:szCs w:val="26"/>
        </w:rPr>
        <w:t>presents our proposed methodolog</w:t>
      </w:r>
      <w:r>
        <w:rPr>
          <w:rFonts w:asciiTheme="majorBidi" w:hAnsiTheme="majorBidi" w:cstheme="majorBidi"/>
          <w:sz w:val="26"/>
          <w:szCs w:val="26"/>
        </w:rPr>
        <w:t>ies</w:t>
      </w:r>
      <w:r w:rsidRPr="00B3202D">
        <w:rPr>
          <w:rFonts w:asciiTheme="majorBidi" w:hAnsiTheme="majorBidi" w:cstheme="majorBidi"/>
          <w:sz w:val="26"/>
          <w:szCs w:val="26"/>
        </w:rPr>
        <w:t xml:space="preserve"> used </w:t>
      </w:r>
      <w:r>
        <w:rPr>
          <w:rFonts w:asciiTheme="majorBidi" w:hAnsiTheme="majorBidi" w:cstheme="majorBidi"/>
          <w:sz w:val="26"/>
          <w:szCs w:val="26"/>
        </w:rPr>
        <w:t>to enhance</w:t>
      </w:r>
      <w:r w:rsidRPr="00B3202D">
        <w:rPr>
          <w:rFonts w:asciiTheme="majorBidi" w:hAnsiTheme="majorBidi" w:cstheme="majorBidi"/>
          <w:sz w:val="26"/>
          <w:szCs w:val="26"/>
        </w:rPr>
        <w:t xml:space="preserve"> </w:t>
      </w:r>
      <w:r>
        <w:rPr>
          <w:rFonts w:asciiTheme="majorBidi" w:hAnsiTheme="majorBidi" w:cstheme="majorBidi"/>
          <w:sz w:val="26"/>
          <w:szCs w:val="26"/>
        </w:rPr>
        <w:t xml:space="preserve">the </w:t>
      </w:r>
      <w:r w:rsidRPr="00B3202D">
        <w:rPr>
          <w:rFonts w:asciiTheme="majorBidi" w:hAnsiTheme="majorBidi" w:cstheme="majorBidi"/>
          <w:sz w:val="26"/>
          <w:szCs w:val="26"/>
        </w:rPr>
        <w:t xml:space="preserve">sentiment </w:t>
      </w:r>
      <w:r>
        <w:rPr>
          <w:rFonts w:asciiTheme="majorBidi" w:hAnsiTheme="majorBidi" w:cstheme="majorBidi"/>
          <w:sz w:val="26"/>
          <w:szCs w:val="26"/>
        </w:rPr>
        <w:t>classification process</w:t>
      </w:r>
      <w:r w:rsidRPr="00B3202D">
        <w:rPr>
          <w:rFonts w:asciiTheme="majorBidi" w:hAnsiTheme="majorBidi" w:cstheme="majorBidi"/>
          <w:sz w:val="26"/>
          <w:szCs w:val="26"/>
        </w:rPr>
        <w:t xml:space="preserve">. </w:t>
      </w:r>
    </w:p>
    <w:p w14:paraId="7E33D79C" w14:textId="77777777" w:rsidR="0019752D" w:rsidRPr="00B3202D" w:rsidRDefault="0019752D" w:rsidP="0019752D">
      <w:pPr>
        <w:pStyle w:val="ListParagraph"/>
        <w:ind w:left="426" w:hanging="360"/>
        <w:rPr>
          <w:rFonts w:asciiTheme="majorBidi" w:hAnsiTheme="majorBidi" w:cstheme="majorBidi"/>
          <w:sz w:val="2"/>
          <w:szCs w:val="2"/>
        </w:rPr>
      </w:pPr>
    </w:p>
    <w:p w14:paraId="25E386BE" w14:textId="77777777" w:rsidR="0019752D" w:rsidRPr="004063DE" w:rsidRDefault="0019752D" w:rsidP="0019752D">
      <w:pPr>
        <w:spacing w:line="360" w:lineRule="auto"/>
        <w:ind w:left="426" w:hanging="360"/>
        <w:rPr>
          <w:rFonts w:asciiTheme="majorBidi" w:hAnsiTheme="majorBidi" w:cstheme="majorBidi"/>
          <w:sz w:val="4"/>
          <w:szCs w:val="4"/>
        </w:rPr>
      </w:pPr>
    </w:p>
    <w:p w14:paraId="24B4DF4C" w14:textId="755A5E19" w:rsidR="0019752D" w:rsidRDefault="0019752D" w:rsidP="0019752D">
      <w:pPr>
        <w:pStyle w:val="ListParagraph"/>
        <w:numPr>
          <w:ilvl w:val="0"/>
          <w:numId w:val="11"/>
        </w:numPr>
        <w:spacing w:after="0" w:line="360" w:lineRule="auto"/>
        <w:ind w:left="426"/>
        <w:rPr>
          <w:rFonts w:asciiTheme="majorBidi" w:hAnsiTheme="majorBidi" w:cstheme="majorBidi"/>
          <w:sz w:val="26"/>
          <w:szCs w:val="26"/>
        </w:rPr>
      </w:pPr>
      <w:r w:rsidRPr="00B3202D">
        <w:rPr>
          <w:rFonts w:asciiTheme="majorBidi" w:hAnsiTheme="majorBidi" w:cstheme="majorBidi"/>
          <w:b/>
          <w:bCs/>
          <w:sz w:val="26"/>
          <w:szCs w:val="26"/>
        </w:rPr>
        <w:t xml:space="preserve">Chapter </w:t>
      </w:r>
      <w:r>
        <w:rPr>
          <w:rFonts w:asciiTheme="majorBidi" w:hAnsiTheme="majorBidi" w:cstheme="majorBidi"/>
          <w:b/>
          <w:bCs/>
          <w:sz w:val="26"/>
          <w:szCs w:val="26"/>
        </w:rPr>
        <w:t>5</w:t>
      </w:r>
      <w:r w:rsidRPr="00B3202D">
        <w:rPr>
          <w:rFonts w:asciiTheme="majorBidi" w:hAnsiTheme="majorBidi" w:cstheme="majorBidi"/>
          <w:b/>
          <w:bCs/>
          <w:sz w:val="26"/>
          <w:szCs w:val="26"/>
        </w:rPr>
        <w:t xml:space="preserve"> </w:t>
      </w:r>
      <w:r w:rsidRPr="00B3202D">
        <w:rPr>
          <w:rFonts w:asciiTheme="majorBidi" w:hAnsiTheme="majorBidi" w:cstheme="majorBidi"/>
          <w:sz w:val="26"/>
          <w:szCs w:val="26"/>
        </w:rPr>
        <w:t>presents the experiment results for the four</w:t>
      </w:r>
      <w:r>
        <w:rPr>
          <w:rFonts w:asciiTheme="majorBidi" w:hAnsiTheme="majorBidi" w:cstheme="majorBidi"/>
          <w:sz w:val="26"/>
          <w:szCs w:val="26"/>
        </w:rPr>
        <w:t xml:space="preserve"> proposed</w:t>
      </w:r>
      <w:r w:rsidRPr="00B3202D">
        <w:rPr>
          <w:rFonts w:asciiTheme="majorBidi" w:hAnsiTheme="majorBidi" w:cstheme="majorBidi"/>
          <w:sz w:val="26"/>
          <w:szCs w:val="26"/>
        </w:rPr>
        <w:t xml:space="preserve"> methodologies, the analysis for each methodology, and the discussion of the </w:t>
      </w:r>
      <w:r>
        <w:rPr>
          <w:rFonts w:asciiTheme="majorBidi" w:hAnsiTheme="majorBidi" w:cstheme="majorBidi"/>
          <w:sz w:val="26"/>
          <w:szCs w:val="26"/>
        </w:rPr>
        <w:t>proposed</w:t>
      </w:r>
      <w:r w:rsidRPr="00B3202D">
        <w:rPr>
          <w:rFonts w:asciiTheme="majorBidi" w:hAnsiTheme="majorBidi" w:cstheme="majorBidi"/>
          <w:sz w:val="26"/>
          <w:szCs w:val="26"/>
        </w:rPr>
        <w:t xml:space="preserve"> methodologies.</w:t>
      </w:r>
    </w:p>
    <w:p w14:paraId="49E729E5" w14:textId="77777777" w:rsidR="0019752D" w:rsidRPr="00B3202D" w:rsidRDefault="0019752D" w:rsidP="0019752D">
      <w:pPr>
        <w:pStyle w:val="ListParagraph"/>
        <w:spacing w:line="360" w:lineRule="auto"/>
        <w:ind w:left="426" w:hanging="360"/>
        <w:rPr>
          <w:rFonts w:asciiTheme="majorBidi" w:hAnsiTheme="majorBidi" w:cstheme="majorBidi"/>
          <w:sz w:val="6"/>
          <w:szCs w:val="6"/>
        </w:rPr>
      </w:pPr>
    </w:p>
    <w:p w14:paraId="443F1460" w14:textId="7E75D12B" w:rsidR="0019752D" w:rsidRPr="00656B2B" w:rsidRDefault="0019752D" w:rsidP="0019752D">
      <w:pPr>
        <w:pStyle w:val="ListParagraph"/>
        <w:numPr>
          <w:ilvl w:val="0"/>
          <w:numId w:val="11"/>
        </w:numPr>
        <w:spacing w:after="0" w:line="360" w:lineRule="auto"/>
        <w:ind w:left="426"/>
        <w:rPr>
          <w:rFonts w:asciiTheme="majorBidi" w:hAnsiTheme="majorBidi" w:cstheme="majorBidi"/>
          <w:sz w:val="26"/>
          <w:szCs w:val="26"/>
        </w:rPr>
      </w:pPr>
      <w:r w:rsidRPr="00656B2B">
        <w:rPr>
          <w:rFonts w:asciiTheme="majorBidi" w:hAnsiTheme="majorBidi" w:cstheme="majorBidi"/>
          <w:b/>
          <w:bCs/>
          <w:sz w:val="26"/>
          <w:szCs w:val="26"/>
        </w:rPr>
        <w:t xml:space="preserve">Chapter </w:t>
      </w:r>
      <w:r>
        <w:rPr>
          <w:rFonts w:asciiTheme="majorBidi" w:hAnsiTheme="majorBidi" w:cstheme="majorBidi"/>
          <w:b/>
          <w:bCs/>
          <w:sz w:val="26"/>
          <w:szCs w:val="26"/>
        </w:rPr>
        <w:t xml:space="preserve">6 </w:t>
      </w:r>
      <w:r w:rsidRPr="00656B2B">
        <w:rPr>
          <w:rFonts w:asciiTheme="majorBidi" w:hAnsiTheme="majorBidi" w:cstheme="majorBidi"/>
          <w:b/>
          <w:bCs/>
          <w:sz w:val="26"/>
          <w:szCs w:val="26"/>
        </w:rPr>
        <w:t xml:space="preserve"> </w:t>
      </w:r>
      <w:r w:rsidRPr="00656B2B">
        <w:rPr>
          <w:rFonts w:asciiTheme="majorBidi" w:hAnsiTheme="majorBidi" w:cstheme="majorBidi"/>
          <w:sz w:val="26"/>
          <w:szCs w:val="26"/>
        </w:rPr>
        <w:t>provides a comprehensive summary of the proposed methodologies and the overall conclusions drawn from our work. It also offers valuable insights into potential future directions for research in the field of sentiment analysis.</w:t>
      </w:r>
    </w:p>
    <w:p w14:paraId="7EEEB6CF" w14:textId="77777777" w:rsidR="000B518F" w:rsidRDefault="000B518F">
      <w:pPr>
        <w:spacing w:after="253" w:line="259" w:lineRule="auto"/>
        <w:ind w:left="0" w:firstLine="0"/>
        <w:jc w:val="left"/>
      </w:pPr>
    </w:p>
    <w:p w14:paraId="26E824D4" w14:textId="77777777" w:rsidR="000B518F" w:rsidRDefault="003C51FB">
      <w:pPr>
        <w:spacing w:after="252" w:line="259" w:lineRule="auto"/>
        <w:ind w:left="0" w:firstLine="0"/>
        <w:jc w:val="left"/>
      </w:pPr>
      <w:r>
        <w:rPr>
          <w:sz w:val="24"/>
        </w:rPr>
        <w:t xml:space="preserve"> </w:t>
      </w:r>
    </w:p>
    <w:p w14:paraId="32D995C9" w14:textId="77777777" w:rsidR="000B518F" w:rsidRDefault="003C51FB">
      <w:pPr>
        <w:spacing w:after="252" w:line="259" w:lineRule="auto"/>
        <w:ind w:left="0" w:firstLine="0"/>
        <w:jc w:val="left"/>
        <w:rPr>
          <w:sz w:val="24"/>
        </w:rPr>
      </w:pPr>
      <w:r>
        <w:rPr>
          <w:sz w:val="24"/>
        </w:rPr>
        <w:t xml:space="preserve"> </w:t>
      </w:r>
    </w:p>
    <w:p w14:paraId="27D47735" w14:textId="77777777" w:rsidR="00AA559B" w:rsidRDefault="00AA559B">
      <w:pPr>
        <w:spacing w:after="252" w:line="259" w:lineRule="auto"/>
        <w:ind w:left="0" w:firstLine="0"/>
        <w:jc w:val="left"/>
        <w:rPr>
          <w:sz w:val="24"/>
        </w:rPr>
      </w:pPr>
    </w:p>
    <w:p w14:paraId="1CEDE1C1" w14:textId="77777777" w:rsidR="00AA559B" w:rsidRDefault="00AA559B">
      <w:pPr>
        <w:spacing w:after="252" w:line="259" w:lineRule="auto"/>
        <w:ind w:left="0" w:firstLine="0"/>
        <w:jc w:val="left"/>
        <w:rPr>
          <w:sz w:val="24"/>
        </w:rPr>
      </w:pPr>
    </w:p>
    <w:p w14:paraId="6CFA771C" w14:textId="77777777" w:rsidR="00AA559B" w:rsidRDefault="00AA559B">
      <w:pPr>
        <w:spacing w:after="252" w:line="259" w:lineRule="auto"/>
        <w:ind w:left="0" w:firstLine="0"/>
        <w:jc w:val="left"/>
      </w:pPr>
    </w:p>
    <w:p w14:paraId="6053FF68" w14:textId="73CB805E" w:rsidR="004E40AC" w:rsidRDefault="003C51FB">
      <w:pPr>
        <w:spacing w:after="252" w:line="259" w:lineRule="auto"/>
        <w:ind w:left="0" w:firstLine="0"/>
        <w:jc w:val="left"/>
        <w:rPr>
          <w:sz w:val="24"/>
        </w:rPr>
      </w:pPr>
      <w:r>
        <w:rPr>
          <w:sz w:val="24"/>
        </w:rPr>
        <w:t xml:space="preserve"> </w:t>
      </w:r>
    </w:p>
    <w:p w14:paraId="610880EB" w14:textId="77777777" w:rsidR="004E40AC" w:rsidRDefault="004E40AC">
      <w:pPr>
        <w:spacing w:after="160" w:line="259" w:lineRule="auto"/>
        <w:ind w:left="0" w:firstLine="0"/>
        <w:jc w:val="left"/>
        <w:rPr>
          <w:sz w:val="24"/>
        </w:rPr>
      </w:pPr>
      <w:r>
        <w:rPr>
          <w:sz w:val="24"/>
        </w:rPr>
        <w:br w:type="page"/>
      </w:r>
    </w:p>
    <w:p w14:paraId="68BB33B4" w14:textId="09D683A2" w:rsidR="000B518F" w:rsidRDefault="003C51FB" w:rsidP="00AA559B">
      <w:pPr>
        <w:pStyle w:val="Heading2"/>
        <w:spacing w:after="657" w:line="265" w:lineRule="auto"/>
        <w:ind w:left="-5"/>
      </w:pPr>
      <w:r>
        <w:lastRenderedPageBreak/>
        <w:t xml:space="preserve">Chapter 2 Overview </w:t>
      </w:r>
    </w:p>
    <w:p w14:paraId="188A34A3" w14:textId="77777777" w:rsidR="000B518F" w:rsidRDefault="000B518F">
      <w:pPr>
        <w:spacing w:after="294" w:line="259" w:lineRule="auto"/>
        <w:ind w:left="0" w:firstLine="0"/>
        <w:jc w:val="left"/>
      </w:pPr>
    </w:p>
    <w:p w14:paraId="0584A569" w14:textId="77777777" w:rsidR="00AA559B" w:rsidRDefault="00AA559B">
      <w:pPr>
        <w:spacing w:after="294" w:line="259" w:lineRule="auto"/>
        <w:ind w:left="0" w:firstLine="0"/>
        <w:jc w:val="left"/>
      </w:pPr>
    </w:p>
    <w:p w14:paraId="4CCA7287" w14:textId="77777777" w:rsidR="00AA559B" w:rsidRDefault="00AA559B">
      <w:pPr>
        <w:spacing w:after="294" w:line="259" w:lineRule="auto"/>
        <w:ind w:left="0" w:firstLine="0"/>
        <w:jc w:val="left"/>
      </w:pPr>
    </w:p>
    <w:p w14:paraId="0D988687" w14:textId="77777777" w:rsidR="00AA559B" w:rsidRDefault="00AA559B">
      <w:pPr>
        <w:spacing w:after="294" w:line="259" w:lineRule="auto"/>
        <w:ind w:left="0" w:firstLine="0"/>
        <w:jc w:val="left"/>
      </w:pPr>
    </w:p>
    <w:p w14:paraId="2F6DA895" w14:textId="77777777" w:rsidR="00AA559B" w:rsidRDefault="00AA559B">
      <w:pPr>
        <w:spacing w:after="294" w:line="259" w:lineRule="auto"/>
        <w:ind w:left="0" w:firstLine="0"/>
        <w:jc w:val="left"/>
      </w:pPr>
    </w:p>
    <w:p w14:paraId="1CE9372B" w14:textId="77777777" w:rsidR="00AA559B" w:rsidRDefault="00AA559B">
      <w:pPr>
        <w:spacing w:after="294" w:line="259" w:lineRule="auto"/>
        <w:ind w:left="0" w:firstLine="0"/>
        <w:jc w:val="left"/>
      </w:pPr>
    </w:p>
    <w:p w14:paraId="39F63AB2" w14:textId="77777777" w:rsidR="00AA559B" w:rsidRDefault="00AA559B">
      <w:pPr>
        <w:spacing w:after="294" w:line="259" w:lineRule="auto"/>
        <w:ind w:left="0" w:firstLine="0"/>
        <w:jc w:val="left"/>
      </w:pPr>
    </w:p>
    <w:p w14:paraId="09120764" w14:textId="77777777" w:rsidR="000B518F" w:rsidRDefault="003C51FB">
      <w:pPr>
        <w:spacing w:after="292" w:line="259" w:lineRule="auto"/>
        <w:ind w:left="0" w:firstLine="0"/>
        <w:jc w:val="left"/>
      </w:pPr>
      <w:r>
        <w:t xml:space="preserve"> </w:t>
      </w:r>
    </w:p>
    <w:p w14:paraId="1480CF75" w14:textId="77777777" w:rsidR="00AA559B" w:rsidRDefault="00AA559B">
      <w:pPr>
        <w:spacing w:after="292" w:line="259" w:lineRule="auto"/>
        <w:ind w:left="0" w:firstLine="0"/>
        <w:jc w:val="left"/>
      </w:pPr>
    </w:p>
    <w:p w14:paraId="2CA38712" w14:textId="77777777" w:rsidR="00AA559B" w:rsidRDefault="00AA559B">
      <w:pPr>
        <w:spacing w:after="292" w:line="259" w:lineRule="auto"/>
        <w:ind w:left="0" w:firstLine="0"/>
        <w:jc w:val="left"/>
      </w:pPr>
    </w:p>
    <w:p w14:paraId="18818B48" w14:textId="77777777" w:rsidR="00AA559B" w:rsidRDefault="00AA559B">
      <w:pPr>
        <w:spacing w:after="292" w:line="259" w:lineRule="auto"/>
        <w:ind w:left="0" w:firstLine="0"/>
        <w:jc w:val="left"/>
      </w:pPr>
    </w:p>
    <w:p w14:paraId="3CC8FACC" w14:textId="77777777" w:rsidR="00AA559B" w:rsidRDefault="00AA559B">
      <w:pPr>
        <w:spacing w:after="292" w:line="259" w:lineRule="auto"/>
        <w:ind w:left="0" w:firstLine="0"/>
        <w:jc w:val="left"/>
      </w:pPr>
    </w:p>
    <w:p w14:paraId="054A37B2" w14:textId="77777777" w:rsidR="00AA559B" w:rsidRDefault="00AA559B">
      <w:pPr>
        <w:spacing w:after="292" w:line="259" w:lineRule="auto"/>
        <w:ind w:left="0" w:firstLine="0"/>
        <w:jc w:val="left"/>
      </w:pPr>
    </w:p>
    <w:p w14:paraId="0B475FB7" w14:textId="77777777" w:rsidR="00AA559B" w:rsidRDefault="00AA559B">
      <w:pPr>
        <w:spacing w:after="292" w:line="259" w:lineRule="auto"/>
        <w:ind w:left="0" w:firstLine="0"/>
        <w:jc w:val="left"/>
      </w:pPr>
    </w:p>
    <w:p w14:paraId="4C2F9DDC" w14:textId="77777777" w:rsidR="00AA559B" w:rsidRDefault="00AA559B">
      <w:pPr>
        <w:spacing w:after="292" w:line="259" w:lineRule="auto"/>
        <w:ind w:left="0" w:firstLine="0"/>
        <w:jc w:val="left"/>
      </w:pPr>
    </w:p>
    <w:p w14:paraId="13B24752" w14:textId="77777777" w:rsidR="000B518F" w:rsidRDefault="003C51FB">
      <w:pPr>
        <w:spacing w:after="292" w:line="259" w:lineRule="auto"/>
        <w:ind w:left="0" w:firstLine="0"/>
        <w:jc w:val="left"/>
      </w:pPr>
      <w:r>
        <w:t xml:space="preserve"> </w:t>
      </w:r>
    </w:p>
    <w:p w14:paraId="3966CCE9" w14:textId="77777777" w:rsidR="000B518F" w:rsidRDefault="003C51FB">
      <w:pPr>
        <w:spacing w:after="0" w:line="259" w:lineRule="auto"/>
        <w:ind w:left="0" w:firstLine="0"/>
        <w:jc w:val="left"/>
      </w:pPr>
      <w:r>
        <w:t xml:space="preserve"> </w:t>
      </w:r>
    </w:p>
    <w:p w14:paraId="37CFE25C" w14:textId="77777777" w:rsidR="000B518F" w:rsidRDefault="003C51FB">
      <w:pPr>
        <w:pStyle w:val="Heading2"/>
        <w:spacing w:after="657" w:line="265" w:lineRule="auto"/>
        <w:ind w:left="-5"/>
      </w:pPr>
      <w:r>
        <w:lastRenderedPageBreak/>
        <w:t xml:space="preserve">Chapter 3 Related Work </w:t>
      </w:r>
    </w:p>
    <w:p w14:paraId="3D2BA37C" w14:textId="77777777" w:rsidR="000B518F" w:rsidRDefault="003C51FB">
      <w:pPr>
        <w:pStyle w:val="Heading3"/>
        <w:spacing w:after="180"/>
        <w:ind w:left="-5"/>
      </w:pPr>
      <w:r>
        <w:t xml:space="preserve">3.1 Introduction </w:t>
      </w:r>
    </w:p>
    <w:p w14:paraId="5EBFD62B" w14:textId="77777777" w:rsidR="00953D38" w:rsidRDefault="00953D38" w:rsidP="00953D38"/>
    <w:p w14:paraId="7DF6C480" w14:textId="77777777" w:rsidR="00953D38" w:rsidRDefault="00953D38" w:rsidP="00953D38"/>
    <w:p w14:paraId="0EDE2825" w14:textId="77777777" w:rsidR="00953D38" w:rsidRPr="00953D38" w:rsidRDefault="00953D38" w:rsidP="00953D38"/>
    <w:p w14:paraId="4E2BB180" w14:textId="77777777" w:rsidR="000B518F" w:rsidRDefault="003C51FB">
      <w:pPr>
        <w:pStyle w:val="Heading3"/>
        <w:spacing w:after="183"/>
        <w:ind w:left="-5"/>
      </w:pPr>
      <w:r>
        <w:t xml:space="preserve">3.2 History </w:t>
      </w:r>
    </w:p>
    <w:p w14:paraId="6A5A9325" w14:textId="77777777" w:rsidR="00953D38" w:rsidRDefault="00953D38" w:rsidP="00953D38"/>
    <w:p w14:paraId="3D849CFC" w14:textId="77777777" w:rsidR="00953D38" w:rsidRDefault="00953D38" w:rsidP="00953D38"/>
    <w:p w14:paraId="18BB0545" w14:textId="77777777" w:rsidR="00953D38" w:rsidRPr="00953D38" w:rsidRDefault="00953D38" w:rsidP="00953D38"/>
    <w:tbl>
      <w:tblPr>
        <w:tblStyle w:val="TableGrid0"/>
        <w:tblW w:w="10109" w:type="dxa"/>
        <w:tblInd w:w="-5" w:type="dxa"/>
        <w:tblLook w:val="04A0" w:firstRow="1" w:lastRow="0" w:firstColumn="1" w:lastColumn="0" w:noHBand="0" w:noVBand="1"/>
      </w:tblPr>
      <w:tblGrid>
        <w:gridCol w:w="1124"/>
        <w:gridCol w:w="1218"/>
        <w:gridCol w:w="1493"/>
        <w:gridCol w:w="1419"/>
        <w:gridCol w:w="1409"/>
        <w:gridCol w:w="1747"/>
        <w:gridCol w:w="1699"/>
      </w:tblGrid>
      <w:tr w:rsidR="00953D38" w14:paraId="23C63B98" w14:textId="2307A0D9" w:rsidTr="00953D38">
        <w:trPr>
          <w:trHeight w:val="750"/>
        </w:trPr>
        <w:tc>
          <w:tcPr>
            <w:tcW w:w="1124" w:type="dxa"/>
          </w:tcPr>
          <w:p w14:paraId="192DE8E6" w14:textId="77777777" w:rsidR="00953D38" w:rsidRDefault="00953D38" w:rsidP="00F02D69">
            <w:pPr>
              <w:ind w:left="0" w:firstLine="0"/>
            </w:pPr>
            <w:r>
              <w:t>Ref</w:t>
            </w:r>
          </w:p>
        </w:tc>
        <w:tc>
          <w:tcPr>
            <w:tcW w:w="1218" w:type="dxa"/>
          </w:tcPr>
          <w:p w14:paraId="114C7ECC" w14:textId="77777777" w:rsidR="00953D38" w:rsidRDefault="00953D38" w:rsidP="00F02D69">
            <w:pPr>
              <w:ind w:left="0" w:firstLine="0"/>
            </w:pPr>
            <w:r>
              <w:t>Year</w:t>
            </w:r>
          </w:p>
        </w:tc>
        <w:tc>
          <w:tcPr>
            <w:tcW w:w="1493" w:type="dxa"/>
          </w:tcPr>
          <w:p w14:paraId="3EA91746" w14:textId="77777777" w:rsidR="00953D38" w:rsidRDefault="00953D38" w:rsidP="00F02D69">
            <w:pPr>
              <w:ind w:left="0" w:firstLine="0"/>
            </w:pPr>
            <w:r>
              <w:t>Datasets</w:t>
            </w:r>
          </w:p>
        </w:tc>
        <w:tc>
          <w:tcPr>
            <w:tcW w:w="1419" w:type="dxa"/>
          </w:tcPr>
          <w:p w14:paraId="77EEB6FC" w14:textId="45008B4F" w:rsidR="00953D38" w:rsidRDefault="00953D38" w:rsidP="00F02D69">
            <w:pPr>
              <w:ind w:left="0" w:firstLine="0"/>
            </w:pPr>
            <w:r>
              <w:t>Models</w:t>
            </w:r>
          </w:p>
        </w:tc>
        <w:tc>
          <w:tcPr>
            <w:tcW w:w="1409" w:type="dxa"/>
          </w:tcPr>
          <w:p w14:paraId="1BEEEA98" w14:textId="6842686C" w:rsidR="00953D38" w:rsidRDefault="00953D38" w:rsidP="00F02D69">
            <w:pPr>
              <w:ind w:left="0" w:firstLine="0"/>
            </w:pPr>
            <w:r>
              <w:t>Results</w:t>
            </w:r>
          </w:p>
        </w:tc>
        <w:tc>
          <w:tcPr>
            <w:tcW w:w="1747" w:type="dxa"/>
          </w:tcPr>
          <w:p w14:paraId="37AA853D" w14:textId="75623ADA" w:rsidR="00953D38" w:rsidRDefault="00953D38" w:rsidP="00F02D69">
            <w:pPr>
              <w:ind w:left="0" w:firstLine="0"/>
            </w:pPr>
            <w:r>
              <w:t>Advantages</w:t>
            </w:r>
          </w:p>
        </w:tc>
        <w:tc>
          <w:tcPr>
            <w:tcW w:w="1699" w:type="dxa"/>
          </w:tcPr>
          <w:p w14:paraId="76B269B0" w14:textId="1F68902C" w:rsidR="00953D38" w:rsidRDefault="00953D38" w:rsidP="00F02D69">
            <w:pPr>
              <w:ind w:left="0" w:firstLine="0"/>
            </w:pPr>
            <w:r>
              <w:t>Limitations</w:t>
            </w:r>
          </w:p>
        </w:tc>
      </w:tr>
      <w:tr w:rsidR="00953D38" w14:paraId="0AB9B553" w14:textId="358D825E" w:rsidTr="00953D38">
        <w:trPr>
          <w:trHeight w:val="775"/>
        </w:trPr>
        <w:tc>
          <w:tcPr>
            <w:tcW w:w="1124" w:type="dxa"/>
          </w:tcPr>
          <w:p w14:paraId="06E9062C" w14:textId="77777777" w:rsidR="00953D38" w:rsidRDefault="00953D38" w:rsidP="00F02D69">
            <w:pPr>
              <w:ind w:left="0" w:firstLine="0"/>
            </w:pPr>
          </w:p>
        </w:tc>
        <w:tc>
          <w:tcPr>
            <w:tcW w:w="1218" w:type="dxa"/>
          </w:tcPr>
          <w:p w14:paraId="349E7231" w14:textId="77777777" w:rsidR="00953D38" w:rsidRDefault="00953D38" w:rsidP="00F02D69">
            <w:pPr>
              <w:ind w:left="0" w:firstLine="0"/>
            </w:pPr>
          </w:p>
        </w:tc>
        <w:tc>
          <w:tcPr>
            <w:tcW w:w="1493" w:type="dxa"/>
          </w:tcPr>
          <w:p w14:paraId="3D8FA216" w14:textId="77777777" w:rsidR="00953D38" w:rsidRDefault="00953D38" w:rsidP="00F02D69">
            <w:pPr>
              <w:ind w:left="0" w:firstLine="0"/>
            </w:pPr>
          </w:p>
        </w:tc>
        <w:tc>
          <w:tcPr>
            <w:tcW w:w="1419" w:type="dxa"/>
          </w:tcPr>
          <w:p w14:paraId="4A49E921" w14:textId="77777777" w:rsidR="00953D38" w:rsidRDefault="00953D38" w:rsidP="00F02D69">
            <w:pPr>
              <w:ind w:left="0" w:firstLine="0"/>
            </w:pPr>
          </w:p>
        </w:tc>
        <w:tc>
          <w:tcPr>
            <w:tcW w:w="1409" w:type="dxa"/>
          </w:tcPr>
          <w:p w14:paraId="1081673D" w14:textId="77777777" w:rsidR="00953D38" w:rsidRDefault="00953D38" w:rsidP="00F02D69">
            <w:pPr>
              <w:ind w:left="0" w:firstLine="0"/>
            </w:pPr>
          </w:p>
        </w:tc>
        <w:tc>
          <w:tcPr>
            <w:tcW w:w="1747" w:type="dxa"/>
          </w:tcPr>
          <w:p w14:paraId="4F62573E" w14:textId="77777777" w:rsidR="00953D38" w:rsidRDefault="00953D38" w:rsidP="00F02D69">
            <w:pPr>
              <w:ind w:left="0" w:firstLine="0"/>
            </w:pPr>
          </w:p>
        </w:tc>
        <w:tc>
          <w:tcPr>
            <w:tcW w:w="1699" w:type="dxa"/>
          </w:tcPr>
          <w:p w14:paraId="10CF2CB0" w14:textId="77777777" w:rsidR="00953D38" w:rsidRDefault="00953D38" w:rsidP="00F02D69">
            <w:pPr>
              <w:ind w:left="0" w:firstLine="0"/>
            </w:pPr>
          </w:p>
        </w:tc>
      </w:tr>
      <w:tr w:rsidR="00953D38" w14:paraId="56860F6A" w14:textId="76F21BEC" w:rsidTr="00953D38">
        <w:trPr>
          <w:trHeight w:val="750"/>
        </w:trPr>
        <w:tc>
          <w:tcPr>
            <w:tcW w:w="1124" w:type="dxa"/>
          </w:tcPr>
          <w:p w14:paraId="116DF5CA" w14:textId="77777777" w:rsidR="00953D38" w:rsidRDefault="00953D38" w:rsidP="00F02D69">
            <w:pPr>
              <w:ind w:left="0" w:firstLine="0"/>
            </w:pPr>
          </w:p>
        </w:tc>
        <w:tc>
          <w:tcPr>
            <w:tcW w:w="1218" w:type="dxa"/>
          </w:tcPr>
          <w:p w14:paraId="427B088B" w14:textId="77777777" w:rsidR="00953D38" w:rsidRDefault="00953D38" w:rsidP="00F02D69">
            <w:pPr>
              <w:ind w:left="0" w:firstLine="0"/>
            </w:pPr>
          </w:p>
        </w:tc>
        <w:tc>
          <w:tcPr>
            <w:tcW w:w="1493" w:type="dxa"/>
          </w:tcPr>
          <w:p w14:paraId="0503A540" w14:textId="77777777" w:rsidR="00953D38" w:rsidRDefault="00953D38" w:rsidP="00F02D69">
            <w:pPr>
              <w:ind w:left="0" w:firstLine="0"/>
            </w:pPr>
          </w:p>
        </w:tc>
        <w:tc>
          <w:tcPr>
            <w:tcW w:w="1419" w:type="dxa"/>
          </w:tcPr>
          <w:p w14:paraId="77E7392D" w14:textId="77777777" w:rsidR="00953D38" w:rsidRDefault="00953D38" w:rsidP="00F02D69">
            <w:pPr>
              <w:ind w:left="0" w:firstLine="0"/>
            </w:pPr>
          </w:p>
        </w:tc>
        <w:tc>
          <w:tcPr>
            <w:tcW w:w="1409" w:type="dxa"/>
          </w:tcPr>
          <w:p w14:paraId="7C8964A3" w14:textId="77777777" w:rsidR="00953D38" w:rsidRDefault="00953D38" w:rsidP="00F02D69">
            <w:pPr>
              <w:ind w:left="0" w:firstLine="0"/>
            </w:pPr>
          </w:p>
        </w:tc>
        <w:tc>
          <w:tcPr>
            <w:tcW w:w="1747" w:type="dxa"/>
          </w:tcPr>
          <w:p w14:paraId="3DE6B3A1" w14:textId="77777777" w:rsidR="00953D38" w:rsidRDefault="00953D38" w:rsidP="00F02D69">
            <w:pPr>
              <w:ind w:left="0" w:firstLine="0"/>
            </w:pPr>
          </w:p>
        </w:tc>
        <w:tc>
          <w:tcPr>
            <w:tcW w:w="1699" w:type="dxa"/>
          </w:tcPr>
          <w:p w14:paraId="41263195" w14:textId="77777777" w:rsidR="00953D38" w:rsidRDefault="00953D38" w:rsidP="00F02D69">
            <w:pPr>
              <w:ind w:left="0" w:firstLine="0"/>
            </w:pPr>
          </w:p>
        </w:tc>
      </w:tr>
      <w:tr w:rsidR="00953D38" w14:paraId="117B0A36" w14:textId="7148FCEA" w:rsidTr="00953D38">
        <w:trPr>
          <w:trHeight w:val="775"/>
        </w:trPr>
        <w:tc>
          <w:tcPr>
            <w:tcW w:w="1124" w:type="dxa"/>
          </w:tcPr>
          <w:p w14:paraId="700A2CDF" w14:textId="77777777" w:rsidR="00953D38" w:rsidRDefault="00953D38" w:rsidP="00F02D69">
            <w:pPr>
              <w:ind w:left="0" w:firstLine="0"/>
            </w:pPr>
          </w:p>
        </w:tc>
        <w:tc>
          <w:tcPr>
            <w:tcW w:w="1218" w:type="dxa"/>
          </w:tcPr>
          <w:p w14:paraId="51685F45" w14:textId="77777777" w:rsidR="00953D38" w:rsidRDefault="00953D38" w:rsidP="00F02D69">
            <w:pPr>
              <w:ind w:left="0" w:firstLine="0"/>
            </w:pPr>
          </w:p>
        </w:tc>
        <w:tc>
          <w:tcPr>
            <w:tcW w:w="1493" w:type="dxa"/>
          </w:tcPr>
          <w:p w14:paraId="2C1BC870" w14:textId="77777777" w:rsidR="00953D38" w:rsidRDefault="00953D38" w:rsidP="00F02D69">
            <w:pPr>
              <w:ind w:left="0" w:firstLine="0"/>
            </w:pPr>
          </w:p>
        </w:tc>
        <w:tc>
          <w:tcPr>
            <w:tcW w:w="1419" w:type="dxa"/>
          </w:tcPr>
          <w:p w14:paraId="40E53985" w14:textId="77777777" w:rsidR="00953D38" w:rsidRDefault="00953D38" w:rsidP="00F02D69">
            <w:pPr>
              <w:ind w:left="0" w:firstLine="0"/>
            </w:pPr>
          </w:p>
        </w:tc>
        <w:tc>
          <w:tcPr>
            <w:tcW w:w="1409" w:type="dxa"/>
          </w:tcPr>
          <w:p w14:paraId="34DC6C13" w14:textId="77777777" w:rsidR="00953D38" w:rsidRDefault="00953D38" w:rsidP="00F02D69">
            <w:pPr>
              <w:ind w:left="0" w:firstLine="0"/>
            </w:pPr>
          </w:p>
        </w:tc>
        <w:tc>
          <w:tcPr>
            <w:tcW w:w="1747" w:type="dxa"/>
          </w:tcPr>
          <w:p w14:paraId="072AD6B1" w14:textId="77777777" w:rsidR="00953D38" w:rsidRDefault="00953D38" w:rsidP="00F02D69">
            <w:pPr>
              <w:ind w:left="0" w:firstLine="0"/>
            </w:pPr>
          </w:p>
        </w:tc>
        <w:tc>
          <w:tcPr>
            <w:tcW w:w="1699" w:type="dxa"/>
          </w:tcPr>
          <w:p w14:paraId="181B8A68" w14:textId="77777777" w:rsidR="00953D38" w:rsidRDefault="00953D38" w:rsidP="00F02D69">
            <w:pPr>
              <w:ind w:left="0" w:firstLine="0"/>
            </w:pPr>
          </w:p>
        </w:tc>
      </w:tr>
      <w:tr w:rsidR="00953D38" w14:paraId="0D537EB5" w14:textId="739972BF" w:rsidTr="00953D38">
        <w:trPr>
          <w:trHeight w:val="750"/>
        </w:trPr>
        <w:tc>
          <w:tcPr>
            <w:tcW w:w="1124" w:type="dxa"/>
          </w:tcPr>
          <w:p w14:paraId="38437F27" w14:textId="77777777" w:rsidR="00953D38" w:rsidRDefault="00953D38" w:rsidP="00F02D69">
            <w:pPr>
              <w:ind w:left="0" w:firstLine="0"/>
            </w:pPr>
          </w:p>
        </w:tc>
        <w:tc>
          <w:tcPr>
            <w:tcW w:w="1218" w:type="dxa"/>
          </w:tcPr>
          <w:p w14:paraId="1071C43A" w14:textId="77777777" w:rsidR="00953D38" w:rsidRDefault="00953D38" w:rsidP="00F02D69">
            <w:pPr>
              <w:ind w:left="0" w:firstLine="0"/>
            </w:pPr>
          </w:p>
        </w:tc>
        <w:tc>
          <w:tcPr>
            <w:tcW w:w="1493" w:type="dxa"/>
          </w:tcPr>
          <w:p w14:paraId="77819C5D" w14:textId="77777777" w:rsidR="00953D38" w:rsidRDefault="00953D38" w:rsidP="00F02D69">
            <w:pPr>
              <w:ind w:left="0" w:firstLine="0"/>
            </w:pPr>
          </w:p>
        </w:tc>
        <w:tc>
          <w:tcPr>
            <w:tcW w:w="1419" w:type="dxa"/>
          </w:tcPr>
          <w:p w14:paraId="42589DF0" w14:textId="77777777" w:rsidR="00953D38" w:rsidRDefault="00953D38" w:rsidP="00F02D69">
            <w:pPr>
              <w:ind w:left="0" w:firstLine="0"/>
            </w:pPr>
          </w:p>
        </w:tc>
        <w:tc>
          <w:tcPr>
            <w:tcW w:w="1409" w:type="dxa"/>
          </w:tcPr>
          <w:p w14:paraId="5CAFC74B" w14:textId="77777777" w:rsidR="00953D38" w:rsidRDefault="00953D38" w:rsidP="00F02D69">
            <w:pPr>
              <w:ind w:left="0" w:firstLine="0"/>
            </w:pPr>
          </w:p>
        </w:tc>
        <w:tc>
          <w:tcPr>
            <w:tcW w:w="1747" w:type="dxa"/>
          </w:tcPr>
          <w:p w14:paraId="5E7D708B" w14:textId="77777777" w:rsidR="00953D38" w:rsidRDefault="00953D38" w:rsidP="00F02D69">
            <w:pPr>
              <w:ind w:left="0" w:firstLine="0"/>
            </w:pPr>
          </w:p>
        </w:tc>
        <w:tc>
          <w:tcPr>
            <w:tcW w:w="1699" w:type="dxa"/>
          </w:tcPr>
          <w:p w14:paraId="60D407B7" w14:textId="77777777" w:rsidR="00953D38" w:rsidRDefault="00953D38" w:rsidP="00F02D69">
            <w:pPr>
              <w:ind w:left="0" w:firstLine="0"/>
            </w:pPr>
          </w:p>
        </w:tc>
      </w:tr>
      <w:tr w:rsidR="00953D38" w14:paraId="4757433E" w14:textId="4138DAE9" w:rsidTr="00953D38">
        <w:trPr>
          <w:trHeight w:val="750"/>
        </w:trPr>
        <w:tc>
          <w:tcPr>
            <w:tcW w:w="1124" w:type="dxa"/>
          </w:tcPr>
          <w:p w14:paraId="5730A30B" w14:textId="77777777" w:rsidR="00953D38" w:rsidRDefault="00953D38" w:rsidP="00F02D69">
            <w:pPr>
              <w:ind w:left="0" w:firstLine="0"/>
            </w:pPr>
          </w:p>
        </w:tc>
        <w:tc>
          <w:tcPr>
            <w:tcW w:w="1218" w:type="dxa"/>
          </w:tcPr>
          <w:p w14:paraId="7FEBCD29" w14:textId="77777777" w:rsidR="00953D38" w:rsidRDefault="00953D38" w:rsidP="00F02D69">
            <w:pPr>
              <w:ind w:left="0" w:firstLine="0"/>
            </w:pPr>
          </w:p>
        </w:tc>
        <w:tc>
          <w:tcPr>
            <w:tcW w:w="1493" w:type="dxa"/>
          </w:tcPr>
          <w:p w14:paraId="142A9AE1" w14:textId="77777777" w:rsidR="00953D38" w:rsidRDefault="00953D38" w:rsidP="00F02D69">
            <w:pPr>
              <w:ind w:left="0" w:firstLine="0"/>
            </w:pPr>
          </w:p>
        </w:tc>
        <w:tc>
          <w:tcPr>
            <w:tcW w:w="1419" w:type="dxa"/>
          </w:tcPr>
          <w:p w14:paraId="41845C51" w14:textId="77777777" w:rsidR="00953D38" w:rsidRDefault="00953D38" w:rsidP="00F02D69">
            <w:pPr>
              <w:ind w:left="0" w:firstLine="0"/>
            </w:pPr>
          </w:p>
        </w:tc>
        <w:tc>
          <w:tcPr>
            <w:tcW w:w="1409" w:type="dxa"/>
          </w:tcPr>
          <w:p w14:paraId="0DD65A35" w14:textId="77777777" w:rsidR="00953D38" w:rsidRDefault="00953D38" w:rsidP="00F02D69">
            <w:pPr>
              <w:ind w:left="0" w:firstLine="0"/>
            </w:pPr>
          </w:p>
        </w:tc>
        <w:tc>
          <w:tcPr>
            <w:tcW w:w="1747" w:type="dxa"/>
          </w:tcPr>
          <w:p w14:paraId="734F615E" w14:textId="77777777" w:rsidR="00953D38" w:rsidRDefault="00953D38" w:rsidP="00F02D69">
            <w:pPr>
              <w:ind w:left="0" w:firstLine="0"/>
            </w:pPr>
          </w:p>
        </w:tc>
        <w:tc>
          <w:tcPr>
            <w:tcW w:w="1699" w:type="dxa"/>
          </w:tcPr>
          <w:p w14:paraId="3D32F7E8" w14:textId="77777777" w:rsidR="00953D38" w:rsidRDefault="00953D38" w:rsidP="00F02D69">
            <w:pPr>
              <w:ind w:left="0" w:firstLine="0"/>
            </w:pPr>
          </w:p>
        </w:tc>
      </w:tr>
    </w:tbl>
    <w:p w14:paraId="04A9D78B" w14:textId="77777777" w:rsidR="00AA559B" w:rsidRDefault="00AA559B" w:rsidP="00AA559B"/>
    <w:p w14:paraId="77C68841" w14:textId="77777777" w:rsidR="00AA559B" w:rsidRDefault="00AA559B" w:rsidP="00AA559B"/>
    <w:p w14:paraId="02BEA1A1" w14:textId="77777777" w:rsidR="00AA559B" w:rsidRDefault="00AA559B" w:rsidP="00AA559B"/>
    <w:p w14:paraId="664B3E74" w14:textId="77777777" w:rsidR="00AA559B" w:rsidRDefault="00AA559B" w:rsidP="00AA559B"/>
    <w:p w14:paraId="6FA7E558" w14:textId="77777777" w:rsidR="00AA559B" w:rsidRDefault="00AA559B" w:rsidP="00AA559B"/>
    <w:p w14:paraId="171665D2" w14:textId="77777777" w:rsidR="00AA559B" w:rsidRDefault="00AA559B" w:rsidP="00AA559B"/>
    <w:p w14:paraId="514CDEB6" w14:textId="77777777" w:rsidR="00AA559B" w:rsidRDefault="00AA559B" w:rsidP="00AA559B"/>
    <w:p w14:paraId="0D08D984" w14:textId="77777777" w:rsidR="00AA559B" w:rsidRDefault="00AA559B" w:rsidP="00AA559B"/>
    <w:p w14:paraId="278D57EC" w14:textId="77777777" w:rsidR="00AA559B" w:rsidRDefault="00AA559B" w:rsidP="00AA559B"/>
    <w:p w14:paraId="7472D0B3" w14:textId="77777777" w:rsidR="00AA559B" w:rsidRDefault="00AA559B" w:rsidP="00AA559B"/>
    <w:p w14:paraId="7E3BDD1F" w14:textId="0362EA55" w:rsidR="000B518F" w:rsidRDefault="00AA559B">
      <w:pPr>
        <w:pStyle w:val="Heading2"/>
        <w:spacing w:after="657" w:line="265" w:lineRule="auto"/>
        <w:ind w:left="-5"/>
      </w:pPr>
      <w:r>
        <w:lastRenderedPageBreak/>
        <w:t>Chapter 4</w:t>
      </w:r>
      <w:r w:rsidR="003C51FB">
        <w:t xml:space="preserve"> Proposed Approach </w:t>
      </w:r>
    </w:p>
    <w:p w14:paraId="6C20C8F1" w14:textId="7898397C" w:rsidR="00EE2568" w:rsidRDefault="00EE2568">
      <w:pPr>
        <w:spacing w:after="160" w:line="259" w:lineRule="auto"/>
        <w:ind w:left="0" w:firstLine="0"/>
        <w:jc w:val="left"/>
      </w:pPr>
      <w:r>
        <w:br w:type="page"/>
      </w:r>
    </w:p>
    <w:p w14:paraId="02E23FFD" w14:textId="77777777" w:rsidR="000B518F" w:rsidRDefault="000B518F">
      <w:pPr>
        <w:spacing w:after="532" w:line="259" w:lineRule="auto"/>
        <w:ind w:left="0" w:firstLine="0"/>
        <w:jc w:val="left"/>
      </w:pPr>
    </w:p>
    <w:p w14:paraId="4978907C" w14:textId="77777777" w:rsidR="00AA559B" w:rsidRDefault="00AA559B">
      <w:pPr>
        <w:spacing w:after="532" w:line="259" w:lineRule="auto"/>
        <w:ind w:left="0" w:firstLine="0"/>
        <w:jc w:val="left"/>
      </w:pPr>
    </w:p>
    <w:p w14:paraId="40C9B9FD" w14:textId="77777777" w:rsidR="000B518F" w:rsidRDefault="003C51FB">
      <w:pPr>
        <w:spacing w:after="0" w:line="259" w:lineRule="auto"/>
        <w:ind w:left="0" w:firstLine="0"/>
        <w:jc w:val="left"/>
      </w:pPr>
      <w:r>
        <w:t xml:space="preserve"> </w:t>
      </w:r>
    </w:p>
    <w:p w14:paraId="15F1033E" w14:textId="5CA579AB" w:rsidR="000B518F" w:rsidRDefault="00AA559B">
      <w:pPr>
        <w:spacing w:after="427" w:line="259" w:lineRule="auto"/>
        <w:ind w:left="-5"/>
        <w:jc w:val="left"/>
      </w:pPr>
      <w:r>
        <w:rPr>
          <w:b/>
          <w:sz w:val="40"/>
        </w:rPr>
        <w:t>Chapter 5</w:t>
      </w:r>
      <w:r w:rsidR="003C51FB">
        <w:rPr>
          <w:b/>
          <w:sz w:val="40"/>
        </w:rPr>
        <w:t xml:space="preserve"> </w:t>
      </w:r>
    </w:p>
    <w:p w14:paraId="5A161D51" w14:textId="77777777" w:rsidR="000B518F" w:rsidRDefault="003C51FB" w:rsidP="00AA559B">
      <w:pPr>
        <w:pStyle w:val="Heading2"/>
        <w:spacing w:after="753" w:line="265" w:lineRule="auto"/>
        <w:ind w:left="0" w:right="464" w:firstLine="0"/>
      </w:pPr>
      <w:r>
        <w:t xml:space="preserve">Experimental Results and Discussion </w:t>
      </w:r>
    </w:p>
    <w:p w14:paraId="7EC4BFB7" w14:textId="5A38EBD6" w:rsidR="000B518F" w:rsidRDefault="000B518F">
      <w:pPr>
        <w:spacing w:after="532" w:line="259" w:lineRule="auto"/>
        <w:ind w:left="0" w:firstLine="0"/>
        <w:jc w:val="left"/>
      </w:pPr>
    </w:p>
    <w:p w14:paraId="54BC578B" w14:textId="77777777" w:rsidR="00AA559B" w:rsidRDefault="00AA559B">
      <w:pPr>
        <w:spacing w:after="532" w:line="259" w:lineRule="auto"/>
        <w:ind w:left="0" w:firstLine="0"/>
        <w:jc w:val="left"/>
      </w:pPr>
    </w:p>
    <w:p w14:paraId="5877516D" w14:textId="77777777" w:rsidR="00AA559B" w:rsidRDefault="00AA559B">
      <w:pPr>
        <w:spacing w:after="532" w:line="259" w:lineRule="auto"/>
        <w:ind w:left="0" w:firstLine="0"/>
        <w:jc w:val="left"/>
      </w:pPr>
    </w:p>
    <w:p w14:paraId="747BABF2" w14:textId="77777777" w:rsidR="00AA559B" w:rsidRDefault="00AA559B">
      <w:pPr>
        <w:spacing w:after="532" w:line="259" w:lineRule="auto"/>
        <w:ind w:left="0" w:firstLine="0"/>
        <w:jc w:val="left"/>
      </w:pPr>
    </w:p>
    <w:p w14:paraId="47804B97" w14:textId="77777777" w:rsidR="00AA559B" w:rsidRDefault="00AA559B">
      <w:pPr>
        <w:spacing w:after="532" w:line="259" w:lineRule="auto"/>
        <w:ind w:left="0" w:firstLine="0"/>
        <w:jc w:val="left"/>
      </w:pPr>
    </w:p>
    <w:p w14:paraId="1FE0B041" w14:textId="77777777" w:rsidR="00AA559B" w:rsidRDefault="00AA559B">
      <w:pPr>
        <w:spacing w:after="532" w:line="259" w:lineRule="auto"/>
        <w:ind w:left="0" w:firstLine="0"/>
        <w:jc w:val="left"/>
      </w:pPr>
    </w:p>
    <w:p w14:paraId="4C692DD9" w14:textId="77777777" w:rsidR="00EE2568" w:rsidRDefault="00EE2568">
      <w:pPr>
        <w:spacing w:after="532" w:line="259" w:lineRule="auto"/>
        <w:ind w:left="0" w:firstLine="0"/>
        <w:jc w:val="left"/>
      </w:pPr>
    </w:p>
    <w:p w14:paraId="6CEA8418" w14:textId="77777777" w:rsidR="00EE2568" w:rsidRDefault="00EE2568">
      <w:pPr>
        <w:spacing w:after="532" w:line="259" w:lineRule="auto"/>
        <w:ind w:left="0" w:firstLine="0"/>
        <w:jc w:val="left"/>
      </w:pPr>
    </w:p>
    <w:p w14:paraId="0AB90759" w14:textId="77777777" w:rsidR="00EE2568" w:rsidRDefault="00EE2568">
      <w:pPr>
        <w:spacing w:after="532" w:line="259" w:lineRule="auto"/>
        <w:ind w:left="0" w:firstLine="0"/>
        <w:jc w:val="left"/>
      </w:pPr>
    </w:p>
    <w:p w14:paraId="5CFBBA40" w14:textId="77777777" w:rsidR="000B518F" w:rsidRDefault="003C51FB">
      <w:pPr>
        <w:spacing w:after="0" w:line="259" w:lineRule="auto"/>
        <w:ind w:left="0" w:firstLine="0"/>
        <w:jc w:val="left"/>
      </w:pPr>
      <w:r>
        <w:t xml:space="preserve"> </w:t>
      </w:r>
    </w:p>
    <w:p w14:paraId="09AF18F5" w14:textId="77777777" w:rsidR="00AA559B" w:rsidRDefault="00AA559B">
      <w:pPr>
        <w:pStyle w:val="Heading2"/>
        <w:spacing w:after="292" w:line="265" w:lineRule="auto"/>
        <w:ind w:left="-5"/>
      </w:pPr>
    </w:p>
    <w:p w14:paraId="4025234F" w14:textId="2E2CD9DF" w:rsidR="000B518F" w:rsidRDefault="00AA559B">
      <w:pPr>
        <w:pStyle w:val="Heading2"/>
        <w:spacing w:after="292" w:line="265" w:lineRule="auto"/>
        <w:ind w:left="-5"/>
      </w:pPr>
      <w:r>
        <w:t>Chapter 6</w:t>
      </w:r>
      <w:r w:rsidR="003C51FB">
        <w:t xml:space="preserve"> Conclusion and Future Work </w:t>
      </w:r>
    </w:p>
    <w:p w14:paraId="71F8A0AA" w14:textId="02D9C6E1" w:rsidR="000B518F" w:rsidRDefault="000B518F">
      <w:pPr>
        <w:spacing w:after="0" w:line="259" w:lineRule="auto"/>
        <w:ind w:left="0" w:firstLine="0"/>
        <w:jc w:val="left"/>
      </w:pPr>
    </w:p>
    <w:p w14:paraId="4436ACAE" w14:textId="77777777" w:rsidR="00AA559B" w:rsidRDefault="00AA559B">
      <w:pPr>
        <w:spacing w:after="0" w:line="259" w:lineRule="auto"/>
        <w:ind w:left="0" w:firstLine="0"/>
        <w:jc w:val="left"/>
      </w:pPr>
    </w:p>
    <w:p w14:paraId="008B774A" w14:textId="77777777" w:rsidR="00AA559B" w:rsidRDefault="00AA559B">
      <w:pPr>
        <w:spacing w:after="0" w:line="259" w:lineRule="auto"/>
        <w:ind w:left="0" w:firstLine="0"/>
        <w:jc w:val="left"/>
      </w:pPr>
    </w:p>
    <w:p w14:paraId="016C10D4"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42E505C1" w14:textId="77777777" w:rsidR="00AA559B" w:rsidRDefault="00AA559B">
      <w:pPr>
        <w:spacing w:after="0" w:line="259" w:lineRule="auto"/>
        <w:ind w:left="0" w:firstLine="0"/>
        <w:jc w:val="left"/>
      </w:pPr>
    </w:p>
    <w:p w14:paraId="671A91C8" w14:textId="77777777" w:rsidR="00AA559B" w:rsidRDefault="00AA559B">
      <w:pPr>
        <w:spacing w:after="0" w:line="259" w:lineRule="auto"/>
        <w:ind w:left="0" w:firstLine="0"/>
        <w:jc w:val="left"/>
      </w:pPr>
    </w:p>
    <w:p w14:paraId="6A387E9C" w14:textId="77777777" w:rsidR="000B518F" w:rsidRDefault="003C51FB">
      <w:pPr>
        <w:pStyle w:val="Heading2"/>
        <w:spacing w:after="343" w:line="265" w:lineRule="auto"/>
        <w:ind w:right="1026"/>
        <w:jc w:val="center"/>
      </w:pPr>
      <w:r>
        <w:lastRenderedPageBreak/>
        <w:t xml:space="preserve">References </w:t>
      </w:r>
    </w:p>
    <w:p w14:paraId="145E1365" w14:textId="77777777" w:rsidR="000B518F" w:rsidRDefault="003C51FB">
      <w:pPr>
        <w:pStyle w:val="Heading3"/>
        <w:ind w:left="-5"/>
      </w:pPr>
      <w:r>
        <w:t xml:space="preserve">[Abiodun, Oludare Isaac, et al., 2018] </w:t>
      </w:r>
    </w:p>
    <w:p w14:paraId="781AD2AB" w14:textId="77777777" w:rsidR="000B518F" w:rsidRDefault="003C51FB">
      <w:pPr>
        <w:spacing w:after="289"/>
        <w:ind w:left="-5" w:right="67"/>
      </w:pPr>
      <w:r>
        <w:t>Abiodun, Oludare Isaac, Aman Jantan, Abiodun Esther Omolara, Kemi Victoria Dada, Nachaat AbdElatif Mohamed, and Humaira Arshad. “State-of-the-art in artificial neural network applications: A survey”. Heliyon 4. 2018.</w:t>
      </w:r>
      <w:r>
        <w:rPr>
          <w:sz w:val="24"/>
        </w:rPr>
        <w:t xml:space="preserve"> </w:t>
      </w:r>
    </w:p>
    <w:p w14:paraId="3810E72D" w14:textId="77777777" w:rsidR="000B518F" w:rsidRDefault="003C51FB">
      <w:pPr>
        <w:pStyle w:val="Heading3"/>
        <w:ind w:left="-5"/>
      </w:pPr>
      <w:r>
        <w:t xml:space="preserve">[Abu Saa, Amjed, et al., 2019] </w:t>
      </w:r>
    </w:p>
    <w:p w14:paraId="7B818954" w14:textId="77777777" w:rsidR="000B518F" w:rsidRDefault="003C51FB">
      <w:pPr>
        <w:spacing w:after="289"/>
        <w:ind w:left="-5" w:right="67"/>
      </w:pPr>
      <w:r>
        <w:t xml:space="preserve">Abu Saa, Amjed, Mostafa Al-Emran, and Khaled Shaalan. “Factors Affecting Students’ Performance in Higher Education: A Systematic Review of Predictive Data Mining Techniques”. Tech Know Learn 24, 567–598., 2019.  </w:t>
      </w:r>
    </w:p>
    <w:p w14:paraId="337E4F81" w14:textId="77777777" w:rsidR="000B518F" w:rsidRDefault="003C51FB">
      <w:pPr>
        <w:pStyle w:val="Heading3"/>
        <w:ind w:left="-5"/>
      </w:pPr>
      <w:r>
        <w:t xml:space="preserve">[Adewale, Amoo M., et al., 2018] </w:t>
      </w:r>
    </w:p>
    <w:p w14:paraId="0FBCE899" w14:textId="77777777" w:rsidR="000B518F" w:rsidRDefault="003C51FB">
      <w:pPr>
        <w:spacing w:after="289"/>
        <w:ind w:left="-5" w:right="67"/>
      </w:pPr>
      <w:r>
        <w:t xml:space="preserve">Adewale, Amoo M., Alaba O. Bamidele, and Usman O. Lateef. “Predictive modelling and analysis of academic performance of secondary school students: Artificial Neural Network approach”. International Journal of Science and Technology Educational Research 9(1), 1-8, 2018. </w:t>
      </w:r>
    </w:p>
    <w:p w14:paraId="5D33FC2A" w14:textId="77777777" w:rsidR="000B518F" w:rsidRDefault="003C51FB">
      <w:pPr>
        <w:pStyle w:val="Heading3"/>
        <w:ind w:left="-5"/>
      </w:pPr>
      <w:r>
        <w:t xml:space="preserve">[Ali S, Rasheed Mansoor, and S Perumal, 2022] </w:t>
      </w:r>
    </w:p>
    <w:p w14:paraId="2E5DB525" w14:textId="77777777" w:rsidR="000B518F" w:rsidRDefault="003C51FB">
      <w:pPr>
        <w:spacing w:after="284" w:line="273" w:lineRule="auto"/>
        <w:ind w:left="-5" w:right="29"/>
        <w:jc w:val="left"/>
      </w:pPr>
      <w:r>
        <w:t xml:space="preserve">Ali S, Rasheed Mansoor, and S. Perumal. “Multi-class LDA classifier and CNN feature extraction for student performance analysis during Covid-19 pandemic”. International Journal of Nonlinear Analysis and Applications, 13(1), pp. 13291339., 2022. </w:t>
      </w:r>
    </w:p>
    <w:p w14:paraId="5BFB16C5" w14:textId="77777777" w:rsidR="000B518F" w:rsidRDefault="003C51FB">
      <w:pPr>
        <w:pStyle w:val="Heading3"/>
        <w:ind w:left="-5"/>
      </w:pPr>
      <w:r>
        <w:t xml:space="preserve">[Alpaydin, Ethem, 2010] </w:t>
      </w:r>
    </w:p>
    <w:p w14:paraId="4AA56499" w14:textId="77777777" w:rsidR="000B518F" w:rsidRDefault="003C51FB">
      <w:pPr>
        <w:spacing w:after="284"/>
        <w:ind w:left="-5" w:right="67"/>
      </w:pPr>
      <w:r>
        <w:t xml:space="preserve">Alpaydin, Ethem (2010). Introduction to Machine Learning. London: The MIT Press. ISBN 978-0-262-01243-0 </w:t>
      </w:r>
    </w:p>
    <w:sectPr w:rsidR="000B518F" w:rsidSect="00E55C20">
      <w:footerReference w:type="even" r:id="rId14"/>
      <w:footerReference w:type="default" r:id="rId15"/>
      <w:footerReference w:type="first" r:id="rId16"/>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4E64C" w14:textId="77777777" w:rsidR="00A87860" w:rsidRDefault="00A87860">
      <w:pPr>
        <w:spacing w:after="0" w:line="240" w:lineRule="auto"/>
      </w:pPr>
      <w:r>
        <w:separator/>
      </w:r>
    </w:p>
  </w:endnote>
  <w:endnote w:type="continuationSeparator" w:id="0">
    <w:p w14:paraId="7CE4C008" w14:textId="77777777" w:rsidR="00A87860" w:rsidRDefault="00A878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DBF58" w14:textId="77777777" w:rsidR="00A87860" w:rsidRDefault="00A87860">
      <w:pPr>
        <w:spacing w:after="0" w:line="240" w:lineRule="auto"/>
      </w:pPr>
      <w:r>
        <w:separator/>
      </w:r>
    </w:p>
  </w:footnote>
  <w:footnote w:type="continuationSeparator" w:id="0">
    <w:p w14:paraId="230D86FA" w14:textId="77777777" w:rsidR="00A87860" w:rsidRDefault="00A878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229B5C55"/>
    <w:multiLevelType w:val="multilevel"/>
    <w:tmpl w:val="E2C66A02"/>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5"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365D53B6"/>
    <w:multiLevelType w:val="hybridMultilevel"/>
    <w:tmpl w:val="52AAA2C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9"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02602804">
    <w:abstractNumId w:val="9"/>
  </w:num>
  <w:num w:numId="2" w16cid:durableId="641270079">
    <w:abstractNumId w:val="10"/>
  </w:num>
  <w:num w:numId="3" w16cid:durableId="2000956829">
    <w:abstractNumId w:val="1"/>
  </w:num>
  <w:num w:numId="4" w16cid:durableId="1113482539">
    <w:abstractNumId w:val="2"/>
  </w:num>
  <w:num w:numId="5" w16cid:durableId="682903146">
    <w:abstractNumId w:val="3"/>
  </w:num>
  <w:num w:numId="6" w16cid:durableId="1137146164">
    <w:abstractNumId w:val="5"/>
  </w:num>
  <w:num w:numId="7" w16cid:durableId="1191728008">
    <w:abstractNumId w:val="0"/>
  </w:num>
  <w:num w:numId="8" w16cid:durableId="1171139383">
    <w:abstractNumId w:val="7"/>
  </w:num>
  <w:num w:numId="9" w16cid:durableId="1859157974">
    <w:abstractNumId w:val="8"/>
  </w:num>
  <w:num w:numId="10" w16cid:durableId="430707344">
    <w:abstractNumId w:val="4"/>
  </w:num>
  <w:num w:numId="11" w16cid:durableId="21050297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B518F"/>
    <w:rsid w:val="0014139D"/>
    <w:rsid w:val="0019752D"/>
    <w:rsid w:val="002E60E2"/>
    <w:rsid w:val="00333218"/>
    <w:rsid w:val="00344B96"/>
    <w:rsid w:val="003C51FB"/>
    <w:rsid w:val="004E40AC"/>
    <w:rsid w:val="008532EC"/>
    <w:rsid w:val="00865B7B"/>
    <w:rsid w:val="008F5C64"/>
    <w:rsid w:val="00953D38"/>
    <w:rsid w:val="00957B15"/>
    <w:rsid w:val="00A87860"/>
    <w:rsid w:val="00AA559B"/>
    <w:rsid w:val="00C6184C"/>
    <w:rsid w:val="00E55C20"/>
    <w:rsid w:val="00ED5C6C"/>
    <w:rsid w:val="00EE2568"/>
    <w:rsid w:val="00FF0C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953D38"/>
    <w:pPr>
      <w:ind w:left="720"/>
      <w:contextualSpacing/>
    </w:pPr>
  </w:style>
  <w:style w:type="table" w:styleId="TableGrid0">
    <w:name w:val="Table Grid"/>
    <w:basedOn w:val="TableNormal"/>
    <w:uiPriority w:val="39"/>
    <w:rsid w:val="00953D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5.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59</TotalTime>
  <Pages>16</Pages>
  <Words>907</Words>
  <Characters>5171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wesam ahmed abd elsamie</cp:lastModifiedBy>
  <cp:revision>7</cp:revision>
  <dcterms:created xsi:type="dcterms:W3CDTF">2024-10-18T16:56:00Z</dcterms:created>
  <dcterms:modified xsi:type="dcterms:W3CDTF">2025-06-29T19:20:00Z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ies>
</file>