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A559B" w:rsidRDefault="00AA559B" w14:paraId="1E7B4578" w14:textId="5FFD2ABA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59B" w:rsidP="00AA559B" w:rsidRDefault="00AA559B" w14:paraId="0C5EB458" w14:textId="2847A7CD">
      <w:pPr>
        <w:pStyle w:val="Heading2"/>
        <w:spacing w:after="156" w:line="265" w:lineRule="auto"/>
        <w:jc w:val="center"/>
      </w:pPr>
    </w:p>
    <w:p w:rsidR="00AA559B" w:rsidP="00AA559B" w:rsidRDefault="00AA559B" w14:paraId="28394C77" w14:textId="49551209">
      <w:pPr>
        <w:pStyle w:val="Heading2"/>
        <w:spacing w:after="156" w:line="265" w:lineRule="auto"/>
        <w:jc w:val="center"/>
      </w:pPr>
    </w:p>
    <w:p w:rsidRPr="00AA559B" w:rsidR="00AA559B" w:rsidP="00AA559B" w:rsidRDefault="00AA559B" w14:paraId="629E3B6C" w14:textId="77777777"/>
    <w:p w:rsidR="32AC997D" w:rsidP="77DC26F7" w:rsidRDefault="32AC997D" w14:paraId="27CFF039" w14:textId="01820AD1">
      <w:pPr>
        <w:pStyle w:val="Normal"/>
        <w:rPr>
          <w:sz w:val="28"/>
          <w:szCs w:val="28"/>
        </w:rPr>
      </w:pPr>
      <w:r w:rsidRPr="77DC26F7" w:rsidR="32AC997D">
        <w:rPr>
          <w:sz w:val="32"/>
          <w:szCs w:val="32"/>
        </w:rPr>
        <w:t>Deep Learning-Based Network Intrusion Detection Using a Hybrid CNN-LSTM Framework</w:t>
      </w:r>
    </w:p>
    <w:p w:rsidR="000B518F" w:rsidP="00AA559B" w:rsidRDefault="00AA559B" w14:paraId="334C362A" w14:textId="5D15E71C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:rsidRPr="00AA559B" w:rsidR="000B518F" w:rsidP="77DC26F7" w:rsidRDefault="00AA559B" w14:paraId="0DC6C174" w14:textId="3429005E">
      <w:pPr>
        <w:spacing w:after="252" w:line="259" w:lineRule="auto"/>
        <w:ind w:left="0" w:firstLine="0"/>
        <w:jc w:val="center"/>
        <w:rPr>
          <w:sz w:val="32"/>
          <w:szCs w:val="32"/>
        </w:rPr>
      </w:pPr>
      <w:r w:rsidRPr="77DC26F7" w:rsidR="00AA559B">
        <w:rPr>
          <w:sz w:val="32"/>
          <w:szCs w:val="32"/>
        </w:rPr>
        <w:t>Name:</w:t>
      </w:r>
      <w:r w:rsidRPr="77DC26F7" w:rsidR="18E537B1">
        <w:rPr>
          <w:sz w:val="32"/>
          <w:szCs w:val="32"/>
        </w:rPr>
        <w:t>Megern</w:t>
      </w:r>
      <w:r w:rsidRPr="77DC26F7" w:rsidR="18E537B1">
        <w:rPr>
          <w:sz w:val="32"/>
          <w:szCs w:val="32"/>
        </w:rPr>
        <w:t xml:space="preserve"> Qaisse</w:t>
      </w:r>
      <w:r>
        <w:tab/>
      </w:r>
      <w:r>
        <w:tab/>
      </w:r>
      <w:r>
        <w:tab/>
      </w:r>
      <w:r w:rsidRPr="77DC26F7" w:rsidR="00AA559B">
        <w:rPr>
          <w:sz w:val="32"/>
          <w:szCs w:val="32"/>
        </w:rPr>
        <w:t xml:space="preserve">ID </w:t>
      </w:r>
      <w:r w:rsidRPr="77DC26F7" w:rsidR="00AA559B">
        <w:rPr>
          <w:sz w:val="32"/>
          <w:szCs w:val="32"/>
        </w:rPr>
        <w:t>No.:</w:t>
      </w:r>
      <w:r w:rsidRPr="77DC26F7" w:rsidR="06BDE03F">
        <w:rPr>
          <w:sz w:val="32"/>
          <w:szCs w:val="32"/>
        </w:rPr>
        <w:t>253001866</w:t>
      </w:r>
    </w:p>
    <w:p w:rsidRPr="00AA559B" w:rsidR="00AA559B" w:rsidP="77DC26F7" w:rsidRDefault="00AA559B" w14:paraId="7970236F" w14:textId="589C816B">
      <w:pPr>
        <w:spacing w:after="252" w:line="259" w:lineRule="auto"/>
        <w:ind w:left="0" w:firstLine="0"/>
        <w:jc w:val="center"/>
        <w:rPr>
          <w:sz w:val="32"/>
          <w:szCs w:val="32"/>
        </w:rPr>
      </w:pPr>
    </w:p>
    <w:p w:rsidRPr="00AA559B" w:rsidR="00AA559B" w:rsidP="00AA559B" w:rsidRDefault="00AA559B" w14:paraId="7D9FE063" w14:textId="77777777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:rsidRPr="00AA559B" w:rsidR="000B518F" w:rsidP="00AA559B" w:rsidRDefault="00AA559B" w14:paraId="778716E8" w14:textId="64A83F5D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:rsidRPr="00AA559B" w:rsidR="00AA559B" w:rsidP="00AA559B" w:rsidRDefault="00AA559B" w14:paraId="113751A4" w14:textId="49C415BE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:rsidRPr="00AA559B" w:rsidR="00AA559B" w:rsidP="00AA559B" w:rsidRDefault="00AA559B" w14:paraId="0282EBC6" w14:textId="687877D3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proofErr w:type="gramStart"/>
      <w:r w:rsidRPr="00AA559B">
        <w:rPr>
          <w:sz w:val="32"/>
          <w:szCs w:val="32"/>
        </w:rPr>
        <w:t>Collage</w:t>
      </w:r>
      <w:proofErr w:type="gramEnd"/>
      <w:r w:rsidRPr="00AA559B">
        <w:rPr>
          <w:sz w:val="32"/>
          <w:szCs w:val="32"/>
        </w:rPr>
        <w:t xml:space="preserve"> of Informatics</w:t>
      </w:r>
    </w:p>
    <w:p w:rsidRPr="00AA559B" w:rsidR="00AA559B" w:rsidP="00AA559B" w:rsidRDefault="00AA559B" w14:paraId="7099CA31" w14:textId="2DADA83F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:rsidRPr="00AA559B" w:rsidR="00AA559B" w:rsidP="00AA559B" w:rsidRDefault="00AA559B" w14:paraId="7A1C3F3E" w14:textId="672E7441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:rsidR="000B518F" w:rsidP="50FC3365" w:rsidRDefault="00AA559B" w14:paraId="1486AEA1" w14:textId="21538566">
      <w:pPr>
        <w:pStyle w:val="Normal"/>
        <w:spacing w:after="235" w:line="249" w:lineRule="auto"/>
        <w:ind w:left="0" w:right="1367" w:firstLine="4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50FC3365" w:rsidR="00AA559B">
        <w:rPr>
          <w:sz w:val="32"/>
          <w:szCs w:val="32"/>
        </w:rPr>
        <w:t xml:space="preserve">Supervisor Name: </w:t>
      </w:r>
      <w:r w:rsidRPr="50FC3365" w:rsidR="7D02339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Dr. Amjad Qtaish</w:t>
      </w:r>
    </w:p>
    <w:p w:rsidR="00AA559B" w:rsidP="00AA559B" w:rsidRDefault="00AA559B" w14:paraId="3794069F" w14:textId="19223C70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:rsidRPr="00AA559B" w:rsidR="000B518F" w:rsidP="00AA559B" w:rsidRDefault="00AA559B" w14:paraId="0DE62325" w14:textId="1D4F64FA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proofErr w:type="gramStart"/>
      <w:r>
        <w:rPr>
          <w:sz w:val="32"/>
          <w:szCs w:val="32"/>
        </w:rPr>
        <w:t>Email:…</w:t>
      </w:r>
      <w:proofErr w:type="gramEnd"/>
      <w:r>
        <w:rPr>
          <w:sz w:val="32"/>
          <w:szCs w:val="32"/>
        </w:rPr>
        <w:t>………………….</w:t>
      </w:r>
    </w:p>
    <w:p w:rsidR="000B518F" w:rsidRDefault="003C51FB" w14:paraId="50DEEEF3" w14:textId="77777777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:rsidR="00344B96" w:rsidRDefault="00344B96" w14:paraId="1381B613" w14:textId="77777777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:rsidR="000B518F" w:rsidP="00AA559B" w:rsidRDefault="003C51FB" w14:paraId="7232A98D" w14:textId="77777777">
      <w:pPr>
        <w:pStyle w:val="Heading2"/>
        <w:spacing w:after="166"/>
        <w:ind w:left="0" w:firstLine="0"/>
      </w:pPr>
      <w:r>
        <w:t xml:space="preserve">Acknowledgements </w:t>
      </w:r>
    </w:p>
    <w:p w:rsidR="000B518F" w:rsidRDefault="003C51FB" w14:paraId="1C9F7E56" w14:textId="77777777">
      <w:pPr>
        <w:spacing w:after="301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P="50FC3365" w:rsidRDefault="003C51FB" w14:paraId="2DBE6350" w14:textId="159200EE">
      <w:pPr>
        <w:pStyle w:val="Normal"/>
        <w:spacing w:after="33" w:line="475" w:lineRule="auto"/>
        <w:ind w:left="-5" w:right="4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="003C51FB">
        <w:rPr/>
        <w:t xml:space="preserve">Special thanks to </w:t>
      </w:r>
      <w:r w:rsidRPr="50FC3365" w:rsidR="21203BF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Dr. Amjad Qtaish</w:t>
      </w:r>
    </w:p>
    <w:p w:rsidR="000B518F" w:rsidRDefault="003C51FB" w14:paraId="7BF4C522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783B97B8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21385D1D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0A58F156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112F34E1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5B0C5DE6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047B294F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03EC6CA2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2010276B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26C4FFED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6E9AE895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47D992E4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00E50AED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6DE0CE42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6455A19A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44257E6A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6D6F90CE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6C13290B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361A6EBA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2F16A66B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0B518F" w:rsidRDefault="003C51FB" w14:paraId="12FB3057" w14:textId="7777777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:rsidR="00344B96" w:rsidRDefault="003C51FB" w14:paraId="497A286F" w14:textId="77777777">
      <w:pPr>
        <w:spacing w:after="0" w:line="259" w:lineRule="auto"/>
        <w:ind w:left="0" w:firstLine="0"/>
        <w:jc w:val="left"/>
        <w:rPr>
          <w:sz w:val="32"/>
        </w:rPr>
      </w:pPr>
      <w:r>
        <w:rPr>
          <w:sz w:val="32"/>
        </w:rPr>
        <w:t xml:space="preserve"> </w:t>
      </w:r>
    </w:p>
    <w:p w:rsidR="00344B96" w:rsidRDefault="00344B96" w14:paraId="6E6E1851" w14:textId="77777777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:rsidR="000B518F" w:rsidRDefault="000B518F" w14:paraId="10A7CE25" w14:textId="77777777">
      <w:pPr>
        <w:spacing w:after="0" w:line="259" w:lineRule="auto"/>
        <w:ind w:left="0" w:firstLine="0"/>
        <w:jc w:val="left"/>
      </w:pPr>
    </w:p>
    <w:p w:rsidR="000B518F" w:rsidRDefault="003C51FB" w14:paraId="109C1884" w14:textId="77777777">
      <w:pPr>
        <w:pStyle w:val="Heading2"/>
        <w:spacing w:after="310"/>
        <w:ind w:left="-5"/>
      </w:pPr>
      <w:r>
        <w:t xml:space="preserve">Abstract </w:t>
      </w:r>
    </w:p>
    <w:p w:rsidRPr="00010059" w:rsidR="00010059" w:rsidP="00010059" w:rsidRDefault="00010059" w14:paraId="567D5E72" w14:textId="77777777"/>
    <w:p w:rsidR="000B518F" w:rsidRDefault="003C51FB" w14:paraId="7AE93FE1" w14:textId="77777777">
      <w:pPr>
        <w:pStyle w:val="Heading2"/>
        <w:spacing w:after="162"/>
        <w:ind w:left="-5"/>
      </w:pPr>
      <w:r>
        <w:t xml:space="preserve">List of Publications </w:t>
      </w:r>
    </w:p>
    <w:p w:rsidR="000B518F" w:rsidRDefault="000B518F" w14:paraId="73439965" w14:textId="0A01FB1A">
      <w:pPr>
        <w:spacing w:after="18" w:line="259" w:lineRule="auto"/>
        <w:ind w:left="0" w:firstLine="0"/>
        <w:jc w:val="left"/>
      </w:pPr>
    </w:p>
    <w:p w:rsidR="000B518F" w:rsidRDefault="003C51FB" w14:paraId="0360B965" w14:textId="77777777">
      <w:pPr>
        <w:spacing w:after="294" w:line="259" w:lineRule="auto"/>
        <w:ind w:left="0" w:firstLine="0"/>
        <w:jc w:val="left"/>
      </w:pPr>
      <w:r>
        <w:t xml:space="preserve"> </w:t>
      </w:r>
    </w:p>
    <w:p w:rsidR="000B518F" w:rsidRDefault="003C51FB" w14:paraId="30B51B5A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2EE7265C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74B76904" w14:textId="77777777">
      <w:pPr>
        <w:spacing w:after="294" w:line="259" w:lineRule="auto"/>
        <w:ind w:left="0" w:firstLine="0"/>
        <w:jc w:val="left"/>
      </w:pPr>
      <w:r>
        <w:t xml:space="preserve"> </w:t>
      </w:r>
    </w:p>
    <w:p w:rsidR="000B518F" w:rsidRDefault="003C51FB" w14:paraId="3B44B73D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56367181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01AD539C" w14:textId="77777777">
      <w:pPr>
        <w:spacing w:after="295" w:line="259" w:lineRule="auto"/>
        <w:ind w:left="0" w:firstLine="0"/>
        <w:jc w:val="left"/>
      </w:pPr>
      <w:r>
        <w:t xml:space="preserve"> </w:t>
      </w:r>
    </w:p>
    <w:p w:rsidR="00AA559B" w:rsidRDefault="00AA559B" w14:paraId="2B694957" w14:textId="77777777">
      <w:pPr>
        <w:spacing w:after="295" w:line="259" w:lineRule="auto"/>
        <w:ind w:left="0" w:firstLine="0"/>
        <w:jc w:val="left"/>
      </w:pPr>
    </w:p>
    <w:p w:rsidR="00AA559B" w:rsidRDefault="00AA559B" w14:paraId="012F4682" w14:textId="77777777">
      <w:pPr>
        <w:spacing w:after="295" w:line="259" w:lineRule="auto"/>
        <w:ind w:left="0" w:firstLine="0"/>
        <w:jc w:val="left"/>
      </w:pPr>
    </w:p>
    <w:p w:rsidR="00AA559B" w:rsidRDefault="00AA559B" w14:paraId="0DB089AD" w14:textId="77777777">
      <w:pPr>
        <w:spacing w:after="295" w:line="259" w:lineRule="auto"/>
        <w:ind w:left="0" w:firstLine="0"/>
        <w:jc w:val="left"/>
      </w:pPr>
    </w:p>
    <w:p w:rsidR="00AA559B" w:rsidRDefault="00AA559B" w14:paraId="489E57EA" w14:textId="77777777">
      <w:pPr>
        <w:spacing w:after="295" w:line="259" w:lineRule="auto"/>
        <w:ind w:left="0" w:firstLine="0"/>
        <w:jc w:val="left"/>
      </w:pPr>
    </w:p>
    <w:p w:rsidR="000B518F" w:rsidRDefault="003C51FB" w14:paraId="716D30CE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04F64454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76A80DE0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28292F88" w14:textId="77777777">
      <w:pPr>
        <w:spacing w:after="366" w:line="259" w:lineRule="auto"/>
        <w:ind w:left="0" w:firstLine="0"/>
        <w:jc w:val="left"/>
      </w:pPr>
      <w:r>
        <w:t xml:space="preserve"> </w:t>
      </w:r>
    </w:p>
    <w:p w:rsidR="000B518F" w:rsidRDefault="003C51FB" w14:paraId="4F113046" w14:textId="77777777">
      <w:pPr>
        <w:spacing w:after="0" w:line="259" w:lineRule="auto"/>
        <w:ind w:left="374" w:firstLine="0"/>
        <w:jc w:val="center"/>
      </w:pPr>
      <w:r>
        <w:rPr>
          <w:sz w:val="24"/>
        </w:rPr>
        <w:t xml:space="preserve"> </w:t>
      </w:r>
    </w:p>
    <w:sdt>
      <w:sdtPr>
        <w:id w:val="1410737742"/>
        <w:docPartObj>
          <w:docPartGallery w:val="Table of Contents"/>
        </w:docPartObj>
        <w:rPr>
          <w:b w:val="0"/>
          <w:bCs w:val="0"/>
          <w:sz w:val="28"/>
          <w:szCs w:val="28"/>
        </w:rPr>
      </w:sdtPr>
      <w:sdtContent>
        <w:p w:rsidR="000B518F" w:rsidRDefault="003C51FB" w14:paraId="6175CC4A" w14:textId="77777777">
          <w:pPr>
            <w:pStyle w:val="Heading2"/>
            <w:spacing w:after="274"/>
            <w:ind w:left="-5"/>
          </w:pPr>
          <w:r>
            <w:t xml:space="preserve">Table of Contents </w:t>
          </w:r>
        </w:p>
        <w:p w:rsidR="000B518F" w:rsidRDefault="003C51FB" w14:paraId="7F2B0B12" w14:textId="77777777">
          <w:pPr>
            <w:spacing w:after="97" w:line="259" w:lineRule="auto"/>
            <w:ind w:left="0" w:firstLine="0"/>
            <w:jc w:val="left"/>
          </w:pPr>
          <w:r>
            <w:rPr>
              <w:color w:val="2E74B5"/>
              <w:sz w:val="24"/>
            </w:rPr>
            <w:t xml:space="preserve"> </w:t>
          </w:r>
        </w:p>
        <w:p w:rsidR="000B518F" w:rsidRDefault="003C51FB" w14:paraId="3154A9BA" w14:textId="77777777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8473">
            <w:r>
              <w:t>List of Abbreviations</w:t>
            </w:r>
            <w:r>
              <w:tab/>
            </w:r>
            <w:r>
              <w:fldChar w:fldCharType="begin"/>
            </w:r>
            <w:r>
              <w:instrText>PAGEREF _Toc208473 \h</w:instrText>
            </w:r>
            <w:r>
              <w:fldChar w:fldCharType="separate"/>
            </w:r>
            <w:r>
              <w:t xml:space="preserve">xiv </w:t>
            </w:r>
            <w:r>
              <w:fldChar w:fldCharType="end"/>
            </w:r>
          </w:hyperlink>
        </w:p>
        <w:p w:rsidR="000B518F" w:rsidRDefault="003C51FB" w14:paraId="18000589" w14:textId="77777777">
          <w:pPr>
            <w:pStyle w:val="TOC1"/>
            <w:tabs>
              <w:tab w:val="right" w:leader="dot" w:pos="9364"/>
            </w:tabs>
          </w:pPr>
          <w:hyperlink w:anchor="_Toc208474">
            <w:r>
              <w:t>List of Figures</w:t>
            </w:r>
            <w:r>
              <w:tab/>
            </w:r>
            <w:r>
              <w:fldChar w:fldCharType="begin"/>
            </w:r>
            <w:r>
              <w:instrText>PAGEREF _Toc208474 \h</w:instrText>
            </w:r>
            <w:r>
              <w:fldChar w:fldCharType="separate"/>
            </w:r>
            <w:r>
              <w:t xml:space="preserve">xvi </w:t>
            </w:r>
            <w:r>
              <w:fldChar w:fldCharType="end"/>
            </w:r>
          </w:hyperlink>
        </w:p>
        <w:p w:rsidR="000B518F" w:rsidRDefault="003C51FB" w14:paraId="53E11EC0" w14:textId="77777777">
          <w:pPr>
            <w:pStyle w:val="TOC1"/>
            <w:tabs>
              <w:tab w:val="right" w:leader="dot" w:pos="9364"/>
            </w:tabs>
          </w:pPr>
          <w:hyperlink w:anchor="_Toc208475">
            <w:r>
              <w:t>List of Tables</w:t>
            </w:r>
            <w:r>
              <w:tab/>
            </w:r>
            <w:r>
              <w:fldChar w:fldCharType="begin"/>
            </w:r>
            <w:r>
              <w:instrText>PAGEREF _Toc208475 \h</w:instrText>
            </w:r>
            <w:r>
              <w:fldChar w:fldCharType="separate"/>
            </w:r>
            <w:r>
              <w:t xml:space="preserve">xviii </w:t>
            </w:r>
            <w:r>
              <w:fldChar w:fldCharType="end"/>
            </w:r>
          </w:hyperlink>
        </w:p>
        <w:p w:rsidR="000B518F" w:rsidRDefault="003C51FB" w14:paraId="7E659E9D" w14:textId="77777777">
          <w:r>
            <w:fldChar w:fldCharType="end"/>
          </w:r>
        </w:p>
      </w:sdtContent>
      <w:sdtEndPr>
        <w:rPr>
          <w:b w:val="0"/>
          <w:bCs w:val="0"/>
          <w:sz w:val="28"/>
          <w:szCs w:val="28"/>
        </w:rPr>
      </w:sdtEndPr>
    </w:sdt>
    <w:p w:rsidR="000B518F" w:rsidRDefault="003C51FB" w14:paraId="1B82D856" w14:textId="77777777">
      <w:pPr>
        <w:spacing w:after="97" w:line="259" w:lineRule="auto"/>
        <w:ind w:left="540" w:firstLine="0"/>
        <w:jc w:val="left"/>
      </w:pPr>
      <w:r>
        <w:t xml:space="preserve"> </w:t>
      </w:r>
    </w:p>
    <w:p w:rsidR="00932B25" w:rsidRDefault="00932B25" w14:paraId="6097871A" w14:textId="77777777">
      <w:pPr>
        <w:spacing w:after="97" w:line="259" w:lineRule="auto"/>
        <w:ind w:left="540" w:firstLine="0"/>
        <w:jc w:val="left"/>
      </w:pPr>
    </w:p>
    <w:p w:rsidR="00932B25" w:rsidRDefault="00932B25" w14:paraId="5EAEDBB6" w14:textId="77777777">
      <w:pPr>
        <w:spacing w:after="97" w:line="259" w:lineRule="auto"/>
        <w:ind w:left="540" w:firstLine="0"/>
        <w:jc w:val="left"/>
      </w:pPr>
    </w:p>
    <w:p w:rsidR="00932B25" w:rsidRDefault="00932B25" w14:paraId="4371467E" w14:textId="77777777">
      <w:pPr>
        <w:spacing w:after="97" w:line="259" w:lineRule="auto"/>
        <w:ind w:left="540" w:firstLine="0"/>
        <w:jc w:val="left"/>
      </w:pPr>
    </w:p>
    <w:p w:rsidR="00932B25" w:rsidRDefault="00932B25" w14:paraId="797B842C" w14:textId="77777777">
      <w:pPr>
        <w:spacing w:after="97" w:line="259" w:lineRule="auto"/>
        <w:ind w:left="540" w:firstLine="0"/>
        <w:jc w:val="left"/>
      </w:pPr>
    </w:p>
    <w:p w:rsidR="00932B25" w:rsidRDefault="00932B25" w14:paraId="6482099A" w14:textId="77777777">
      <w:pPr>
        <w:spacing w:after="97" w:line="259" w:lineRule="auto"/>
        <w:ind w:left="540" w:firstLine="0"/>
        <w:jc w:val="left"/>
      </w:pPr>
    </w:p>
    <w:p w:rsidR="00932B25" w:rsidRDefault="00932B25" w14:paraId="70771FEB" w14:textId="77777777">
      <w:pPr>
        <w:spacing w:after="97" w:line="259" w:lineRule="auto"/>
        <w:ind w:left="540" w:firstLine="0"/>
        <w:jc w:val="left"/>
      </w:pPr>
    </w:p>
    <w:p w:rsidR="00932B25" w:rsidRDefault="00932B25" w14:paraId="02D0FB73" w14:textId="77777777">
      <w:pPr>
        <w:spacing w:after="97" w:line="259" w:lineRule="auto"/>
        <w:ind w:left="540" w:firstLine="0"/>
        <w:jc w:val="left"/>
      </w:pPr>
    </w:p>
    <w:p w:rsidR="00932B25" w:rsidRDefault="00932B25" w14:paraId="292268D1" w14:textId="77777777">
      <w:pPr>
        <w:spacing w:after="97" w:line="259" w:lineRule="auto"/>
        <w:ind w:left="540" w:firstLine="0"/>
        <w:jc w:val="left"/>
      </w:pPr>
    </w:p>
    <w:p w:rsidR="00932B25" w:rsidRDefault="00932B25" w14:paraId="5249C48C" w14:textId="77777777">
      <w:pPr>
        <w:spacing w:after="97" w:line="259" w:lineRule="auto"/>
        <w:ind w:left="540" w:firstLine="0"/>
        <w:jc w:val="left"/>
      </w:pPr>
    </w:p>
    <w:p w:rsidR="00932B25" w:rsidRDefault="00932B25" w14:paraId="4C7F6A8F" w14:textId="77777777">
      <w:pPr>
        <w:spacing w:after="97" w:line="259" w:lineRule="auto"/>
        <w:ind w:left="540" w:firstLine="0"/>
        <w:jc w:val="left"/>
      </w:pPr>
    </w:p>
    <w:p w:rsidR="00932B25" w:rsidRDefault="00932B25" w14:paraId="4258B45E" w14:textId="77777777">
      <w:pPr>
        <w:spacing w:after="97" w:line="259" w:lineRule="auto"/>
        <w:ind w:left="540" w:firstLine="0"/>
        <w:jc w:val="left"/>
      </w:pPr>
    </w:p>
    <w:p w:rsidR="00932B25" w:rsidRDefault="00932B25" w14:paraId="550D166D" w14:textId="77777777">
      <w:pPr>
        <w:spacing w:after="97" w:line="259" w:lineRule="auto"/>
        <w:ind w:left="540" w:firstLine="0"/>
        <w:jc w:val="left"/>
      </w:pPr>
    </w:p>
    <w:p w:rsidR="00932B25" w:rsidRDefault="00932B25" w14:paraId="2394FA9B" w14:textId="77777777">
      <w:pPr>
        <w:spacing w:after="97" w:line="259" w:lineRule="auto"/>
        <w:ind w:left="540" w:firstLine="0"/>
        <w:jc w:val="left"/>
      </w:pPr>
    </w:p>
    <w:p w:rsidR="00932B25" w:rsidRDefault="00932B25" w14:paraId="3EFBD32D" w14:textId="77777777">
      <w:pPr>
        <w:spacing w:after="97" w:line="259" w:lineRule="auto"/>
        <w:ind w:left="540" w:firstLine="0"/>
        <w:jc w:val="left"/>
      </w:pPr>
    </w:p>
    <w:p w:rsidR="00932B25" w:rsidRDefault="00932B25" w14:paraId="22B84357" w14:textId="77777777">
      <w:pPr>
        <w:spacing w:after="97" w:line="259" w:lineRule="auto"/>
        <w:ind w:left="540" w:firstLine="0"/>
        <w:jc w:val="left"/>
      </w:pPr>
    </w:p>
    <w:p w:rsidR="00932B25" w:rsidRDefault="00932B25" w14:paraId="102229B7" w14:textId="77777777">
      <w:pPr>
        <w:spacing w:after="97" w:line="259" w:lineRule="auto"/>
        <w:ind w:left="540" w:firstLine="0"/>
        <w:jc w:val="left"/>
      </w:pPr>
    </w:p>
    <w:p w:rsidR="00932B25" w:rsidRDefault="00932B25" w14:paraId="69A3A396" w14:textId="77777777">
      <w:pPr>
        <w:spacing w:after="97" w:line="259" w:lineRule="auto"/>
        <w:ind w:left="540" w:firstLine="0"/>
        <w:jc w:val="left"/>
      </w:pPr>
    </w:p>
    <w:p w:rsidR="00932B25" w:rsidRDefault="00932B25" w14:paraId="141383BA" w14:textId="77777777">
      <w:pPr>
        <w:spacing w:after="97" w:line="259" w:lineRule="auto"/>
        <w:ind w:left="540" w:firstLine="0"/>
        <w:jc w:val="left"/>
      </w:pPr>
    </w:p>
    <w:p w:rsidR="00932B25" w:rsidRDefault="00932B25" w14:paraId="65A42BAB" w14:textId="77777777">
      <w:pPr>
        <w:spacing w:after="97" w:line="259" w:lineRule="auto"/>
        <w:ind w:left="540" w:firstLine="0"/>
        <w:jc w:val="left"/>
      </w:pPr>
    </w:p>
    <w:p w:rsidR="00932B25" w:rsidRDefault="00932B25" w14:paraId="488C3B96" w14:textId="77777777">
      <w:pPr>
        <w:spacing w:after="97" w:line="259" w:lineRule="auto"/>
        <w:ind w:left="540" w:firstLine="0"/>
        <w:jc w:val="left"/>
      </w:pPr>
    </w:p>
    <w:p w:rsidR="00932B25" w:rsidRDefault="00932B25" w14:paraId="37752C89" w14:textId="77777777">
      <w:pPr>
        <w:spacing w:after="97" w:line="259" w:lineRule="auto"/>
        <w:ind w:left="540" w:firstLine="0"/>
        <w:jc w:val="left"/>
      </w:pPr>
    </w:p>
    <w:p w:rsidR="00932B25" w:rsidRDefault="00932B25" w14:paraId="49EF8950" w14:textId="77777777">
      <w:pPr>
        <w:spacing w:after="97" w:line="259" w:lineRule="auto"/>
        <w:ind w:left="540" w:firstLine="0"/>
        <w:jc w:val="left"/>
        <w:rPr>
          <w:rFonts w:hint="cs"/>
          <w:rtl/>
          <w:lang w:bidi="ar-EG"/>
        </w:rPr>
      </w:pPr>
    </w:p>
    <w:p w:rsidR="000B518F" w:rsidP="00433453" w:rsidRDefault="003C51FB" w14:paraId="05B212EB" w14:textId="1F6BFEDA">
      <w:pPr>
        <w:spacing w:after="83"/>
        <w:ind w:left="550" w:right="67"/>
        <w:jc w:val="left"/>
      </w:pPr>
      <w:r w:rsidRPr="77DC26F7" w:rsidR="003C51FB">
        <w:rPr>
          <w:b w:val="1"/>
          <w:bCs w:val="1"/>
        </w:rPr>
        <w:t xml:space="preserve">Chapter 1: </w:t>
      </w:r>
      <w:r w:rsidRPr="77DC26F7" w:rsidR="001C536E">
        <w:rPr>
          <w:b w:val="1"/>
          <w:bCs w:val="1"/>
        </w:rPr>
        <w:t>Introduction</w:t>
      </w:r>
      <w:r w:rsidRPr="77DC26F7" w:rsidR="00433453">
        <w:rPr>
          <w:b w:val="1"/>
          <w:bCs w:val="1"/>
        </w:rPr>
        <w:t xml:space="preserve"> </w:t>
      </w:r>
      <w:r w:rsidRPr="77DC26F7" w:rsidR="00433453">
        <w:rPr>
          <w:b w:val="1"/>
          <w:bCs w:val="1"/>
        </w:rPr>
        <w:t xml:space="preserve">and </w:t>
      </w:r>
      <w:r w:rsidR="00433453">
        <w:rPr/>
        <w:t>Overview</w:t>
      </w:r>
      <w:r w:rsidR="003C51FB">
        <w:rPr/>
        <w:t>...</w:t>
      </w:r>
      <w:r w:rsidR="00AA559B">
        <w:rPr/>
        <w:t>.............................</w:t>
      </w:r>
      <w:r w:rsidR="003C51FB">
        <w:rPr/>
        <w:t xml:space="preserve">............................................... </w:t>
      </w:r>
    </w:p>
    <w:p w:rsidR="000B518F" w:rsidRDefault="003C51FB" w14:paraId="1B8C7347" w14:textId="45ACD0F6">
      <w:pPr>
        <w:spacing w:after="85"/>
        <w:ind w:left="550" w:right="67"/>
      </w:pPr>
      <w:r w:rsidR="003C51FB">
        <w:rPr/>
        <w:t>1.</w:t>
      </w:r>
      <w:r w:rsidRPr="77DC26F7" w:rsidR="00A709F6">
        <w:rPr/>
        <w:t>2</w:t>
      </w:r>
      <w:r w:rsidR="003C51FB">
        <w:rPr/>
        <w:t xml:space="preserve"> Problem Definition ...........</w:t>
      </w:r>
      <w:r w:rsidR="00AA559B">
        <w:rPr/>
        <w:t>.............................</w:t>
      </w:r>
      <w:r w:rsidR="003C51FB">
        <w:rPr/>
        <w:t xml:space="preserve">...........................................  </w:t>
      </w:r>
    </w:p>
    <w:p w:rsidR="000B518F" w:rsidRDefault="003C51FB" w14:paraId="762F1D37" w14:textId="6601319A">
      <w:pPr>
        <w:spacing w:after="82"/>
        <w:ind w:left="550" w:right="67"/>
      </w:pPr>
      <w:r w:rsidR="003C51FB">
        <w:rPr/>
        <w:t>1.</w:t>
      </w:r>
      <w:r w:rsidRPr="77DC26F7" w:rsidR="00A709F6">
        <w:rPr/>
        <w:t>3</w:t>
      </w:r>
      <w:r w:rsidR="003C51FB">
        <w:rPr/>
        <w:t xml:space="preserve"> Thesis Objectives ..................................</w:t>
      </w:r>
      <w:r w:rsidR="00AA559B">
        <w:rPr/>
        <w:t>............</w:t>
      </w:r>
      <w:r w:rsidR="003C51FB">
        <w:rPr/>
        <w:t xml:space="preserve">....................................... </w:t>
      </w:r>
    </w:p>
    <w:p w:rsidR="000B518F" w:rsidRDefault="003C51FB" w14:paraId="0880D08D" w14:textId="6A8B0B7D">
      <w:pPr>
        <w:spacing w:after="82"/>
        <w:ind w:left="550" w:right="67"/>
      </w:pPr>
      <w:r w:rsidR="003C51FB">
        <w:rPr/>
        <w:t>1.</w:t>
      </w:r>
      <w:r w:rsidRPr="77DC26F7" w:rsidR="00A709F6">
        <w:rPr/>
        <w:t>4</w:t>
      </w:r>
      <w:r w:rsidR="003C51FB">
        <w:rPr/>
        <w:t xml:space="preserve"> Thesis Contribution ..................</w:t>
      </w:r>
      <w:r w:rsidR="00AA559B">
        <w:rPr/>
        <w:t>.............................</w:t>
      </w:r>
      <w:r w:rsidR="003C51FB">
        <w:rPr/>
        <w:t xml:space="preserve">................................... </w:t>
      </w:r>
    </w:p>
    <w:p w:rsidR="000B518F" w:rsidRDefault="003C51FB" w14:paraId="50CD7794" w14:textId="46AEE9B5">
      <w:pPr>
        <w:spacing w:after="85"/>
        <w:ind w:left="550" w:right="67"/>
      </w:pPr>
      <w:r w:rsidR="003C51FB">
        <w:rPr/>
        <w:t>1.</w:t>
      </w:r>
      <w:r w:rsidRPr="77DC26F7" w:rsidR="00A709F6">
        <w:rPr/>
        <w:t>5</w:t>
      </w:r>
      <w:r w:rsidR="003C51FB">
        <w:rPr/>
        <w:t xml:space="preserve"> Thesis Organization......................</w:t>
      </w:r>
      <w:r w:rsidR="00AA559B">
        <w:rPr/>
        <w:t>..............................</w:t>
      </w:r>
      <w:r w:rsidR="003C51FB">
        <w:rPr/>
        <w:t xml:space="preserve">...............................  </w:t>
      </w:r>
    </w:p>
    <w:p w:rsidR="000B518F" w:rsidRDefault="003C51FB" w14:paraId="7571581B" w14:textId="77777777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:rsidR="001C536E" w:rsidP="50FC3365" w:rsidRDefault="001C536E" w14:paraId="070A6AAC" w14:textId="77777777">
      <w:pPr>
        <w:spacing w:after="82"/>
        <w:ind w:left="550" w:right="67"/>
        <w:rPr>
          <w:color w:val="000000" w:themeColor="text1" w:themeTint="FF" w:themeShade="FF"/>
        </w:rPr>
      </w:pPr>
    </w:p>
    <w:p w:rsidRPr="00830DBB" w:rsidR="000B518F" w:rsidP="50FC3365" w:rsidRDefault="003C51FB" w14:paraId="6965BD52" w14:textId="79AB5F63">
      <w:pPr>
        <w:spacing w:after="116"/>
        <w:ind w:left="550" w:right="67"/>
        <w:jc w:val="left"/>
        <w:rPr>
          <w:color w:val="000000" w:themeColor="text1" w:themeTint="FF" w:themeShade="FF"/>
        </w:rPr>
      </w:pPr>
      <w:r w:rsidRPr="50FC3365" w:rsidR="003C51FB">
        <w:rPr>
          <w:b w:val="1"/>
          <w:bCs w:val="1"/>
          <w:color w:val="000000" w:themeColor="text1" w:themeTint="FF" w:themeShade="FF"/>
        </w:rPr>
        <w:t xml:space="preserve">Chapter </w:t>
      </w:r>
      <w:r w:rsidRPr="50FC3365" w:rsidR="001C536E">
        <w:rPr>
          <w:b w:val="1"/>
          <w:bCs w:val="1"/>
          <w:color w:val="000000" w:themeColor="text1" w:themeTint="FF" w:themeShade="FF"/>
        </w:rPr>
        <w:t>2</w:t>
      </w:r>
      <w:r w:rsidRPr="50FC3365" w:rsidR="003C51FB">
        <w:rPr>
          <w:b w:val="1"/>
          <w:bCs w:val="1"/>
          <w:color w:val="000000" w:themeColor="text1" w:themeTint="FF" w:themeShade="FF"/>
        </w:rPr>
        <w:t xml:space="preserve">: </w:t>
      </w:r>
      <w:r w:rsidRPr="50FC3365" w:rsidR="00932B25">
        <w:rPr>
          <w:b w:val="1"/>
          <w:bCs w:val="1"/>
          <w:color w:val="000000" w:themeColor="text1" w:themeTint="FF" w:themeShade="FF"/>
        </w:rPr>
        <w:t xml:space="preserve">Background and </w:t>
      </w:r>
      <w:r w:rsidRPr="50FC3365" w:rsidR="003C51FB">
        <w:rPr>
          <w:b w:val="1"/>
          <w:bCs w:val="1"/>
          <w:color w:val="000000" w:themeColor="text1" w:themeTint="FF" w:themeShade="FF"/>
        </w:rPr>
        <w:t>Related Work</w:t>
      </w:r>
      <w:r w:rsidRPr="50FC3365" w:rsidR="00AA559B">
        <w:rPr>
          <w:color w:val="000000" w:themeColor="text1" w:themeTint="FF" w:themeShade="FF"/>
        </w:rPr>
        <w:t xml:space="preserve"> ………………</w:t>
      </w:r>
      <w:r w:rsidRPr="50FC3365" w:rsidR="003C51FB">
        <w:rPr>
          <w:color w:val="000000" w:themeColor="text1" w:themeTint="FF" w:themeShade="FF"/>
        </w:rPr>
        <w:t xml:space="preserve">…………………………... </w:t>
      </w:r>
    </w:p>
    <w:p w:rsidR="00EF3C25" w:rsidP="50FC3365" w:rsidRDefault="00EF3C25" w14:paraId="5AE144A5" w14:textId="77777777">
      <w:pPr>
        <w:spacing w:after="85"/>
        <w:ind w:left="550" w:right="67"/>
        <w:rPr>
          <w:b w:val="1"/>
          <w:bCs w:val="1"/>
          <w:color w:val="000000" w:themeColor="text1" w:themeTint="FF" w:themeShade="FF"/>
        </w:rPr>
      </w:pPr>
    </w:p>
    <w:p w:rsidR="00EF3C25" w:rsidRDefault="00EF3C25" w14:paraId="74E5F099" w14:textId="77777777">
      <w:pPr>
        <w:spacing w:after="85"/>
        <w:ind w:left="550" w:right="67"/>
        <w:rPr>
          <w:b/>
        </w:rPr>
      </w:pPr>
    </w:p>
    <w:p w:rsidR="000B518F" w:rsidP="77DC26F7" w:rsidRDefault="00AA559B" w14:paraId="73A97347" w14:textId="3C971D1D">
      <w:pPr>
        <w:pStyle w:val="Normal"/>
        <w:spacing w:after="85"/>
        <w:ind w:left="550" w:right="67"/>
      </w:pPr>
      <w:r w:rsidRPr="77DC26F7" w:rsidR="00AA559B">
        <w:rPr>
          <w:b w:val="1"/>
          <w:bCs w:val="1"/>
        </w:rPr>
        <w:t xml:space="preserve">Chapter </w:t>
      </w:r>
      <w:r w:rsidRPr="77DC26F7" w:rsidR="001C536E">
        <w:rPr>
          <w:b w:val="1"/>
          <w:bCs w:val="1"/>
        </w:rPr>
        <w:t>3</w:t>
      </w:r>
      <w:r w:rsidRPr="77DC26F7" w:rsidR="003C51FB">
        <w:rPr>
          <w:b w:val="1"/>
          <w:bCs w:val="1"/>
        </w:rPr>
        <w:t xml:space="preserve">: </w:t>
      </w:r>
      <w:r w:rsidRPr="77DC26F7" w:rsidR="290D2A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Proposed Framework and Methodology</w:t>
      </w:r>
      <w:r w:rsidR="003C51FB">
        <w:rPr/>
        <w:t xml:space="preserve">  </w:t>
      </w:r>
    </w:p>
    <w:p w:rsidR="000B518F" w:rsidRDefault="00AA559B" w14:paraId="46B867A0" w14:textId="75A4CD1C">
      <w:pPr>
        <w:spacing w:after="82"/>
        <w:ind w:left="550" w:right="67"/>
      </w:pPr>
      <w:r w:rsidR="00AA559B">
        <w:rPr/>
        <w:t>4</w:t>
      </w:r>
      <w:r w:rsidR="003C51FB">
        <w:rPr/>
        <w:t>.1 Introduction</w:t>
      </w:r>
      <w:r w:rsidR="00AA559B">
        <w:rPr/>
        <w:t xml:space="preserve"> ............................</w:t>
      </w:r>
      <w:r w:rsidR="003C51FB">
        <w:rPr/>
        <w:t xml:space="preserve">................................................................ </w:t>
      </w:r>
    </w:p>
    <w:p w:rsidR="000B518F" w:rsidRDefault="000B518F" w14:paraId="345AB28D" w14:textId="53539A3D">
      <w:pPr>
        <w:spacing w:after="290" w:line="259" w:lineRule="auto"/>
        <w:ind w:left="0" w:firstLine="0"/>
        <w:jc w:val="left"/>
      </w:pPr>
    </w:p>
    <w:p w:rsidR="000B518F" w:rsidRDefault="00AA559B" w14:paraId="16809E2C" w14:textId="51BD3B0E">
      <w:pPr>
        <w:pStyle w:val="Heading3"/>
        <w:spacing w:after="89"/>
        <w:ind w:left="550"/>
      </w:pPr>
      <w:r w:rsidR="00AA559B">
        <w:rPr/>
        <w:t xml:space="preserve">Chapter </w:t>
      </w:r>
      <w:r w:rsidR="001C536E">
        <w:rPr/>
        <w:t>4</w:t>
      </w:r>
      <w:r w:rsidR="003C51FB">
        <w:rPr/>
        <w:t xml:space="preserve">: Experimental Results and </w:t>
      </w:r>
      <w:r w:rsidR="003C51FB">
        <w:rPr/>
        <w:t xml:space="preserve">Discussion </w:t>
      </w:r>
      <w:r w:rsidR="00AA559B">
        <w:rPr>
          <w:b w:val="0"/>
          <w:bCs w:val="0"/>
        </w:rPr>
        <w:t xml:space="preserve"> ..................</w:t>
      </w:r>
      <w:r w:rsidR="003C51FB">
        <w:rPr>
          <w:b w:val="0"/>
          <w:bCs w:val="0"/>
        </w:rPr>
        <w:t>.................</w:t>
      </w:r>
      <w:r w:rsidR="003C51FB">
        <w:rPr>
          <w:b w:val="0"/>
          <w:bCs w:val="0"/>
        </w:rPr>
        <w:t xml:space="preserve"> </w:t>
      </w:r>
    </w:p>
    <w:p w:rsidR="000B518F" w:rsidP="00AA559B" w:rsidRDefault="003C51FB" w14:paraId="0CA1ABB0" w14:textId="39018C4F">
      <w:pPr>
        <w:spacing w:after="85"/>
        <w:ind w:left="550" w:right="67"/>
      </w:pPr>
      <w:r>
        <w:t xml:space="preserve"> </w:t>
      </w:r>
    </w:p>
    <w:p w:rsidR="000B518F" w:rsidRDefault="003C51FB" w14:paraId="31444034" w14:textId="77777777">
      <w:pPr>
        <w:spacing w:after="290" w:line="259" w:lineRule="auto"/>
        <w:ind w:left="0" w:firstLine="0"/>
        <w:jc w:val="left"/>
      </w:pPr>
      <w:r>
        <w:t xml:space="preserve"> </w:t>
      </w:r>
    </w:p>
    <w:p w:rsidR="000B518F" w:rsidRDefault="00AA559B" w14:paraId="225FC663" w14:textId="2608C0F2">
      <w:pPr>
        <w:spacing w:after="82"/>
        <w:ind w:left="550" w:right="67"/>
      </w:pPr>
      <w:r w:rsidRPr="77DC26F7" w:rsidR="00AA559B">
        <w:rPr>
          <w:b w:val="1"/>
          <w:bCs w:val="1"/>
        </w:rPr>
        <w:t xml:space="preserve">Chapter </w:t>
      </w:r>
      <w:r w:rsidRPr="77DC26F7" w:rsidR="001C536E">
        <w:rPr>
          <w:b w:val="1"/>
          <w:bCs w:val="1"/>
        </w:rPr>
        <w:t>5</w:t>
      </w:r>
      <w:r w:rsidRPr="77DC26F7" w:rsidR="003C51FB">
        <w:rPr>
          <w:b w:val="1"/>
          <w:bCs w:val="1"/>
        </w:rPr>
        <w:t>: Conclusion and Future Work</w:t>
      </w:r>
      <w:r w:rsidR="00AA559B">
        <w:rPr/>
        <w:t xml:space="preserve"> ................</w:t>
      </w:r>
      <w:r w:rsidR="003C51FB">
        <w:rPr/>
        <w:t xml:space="preserve">.............................. </w:t>
      </w:r>
    </w:p>
    <w:p w:rsidR="000B518F" w:rsidRDefault="003C51FB" w14:paraId="4F4A7FFB" w14:textId="0CDF35AE">
      <w:pPr>
        <w:spacing w:after="85"/>
        <w:ind w:left="550" w:right="67"/>
      </w:pPr>
      <w:r w:rsidR="003C51FB">
        <w:rPr/>
        <w:t>7.1 Important Features ............</w:t>
      </w:r>
      <w:r w:rsidR="00AA559B">
        <w:rPr/>
        <w:t>.............................</w:t>
      </w:r>
      <w:r w:rsidR="003C51FB">
        <w:rPr/>
        <w:t xml:space="preserve">......................................  </w:t>
      </w:r>
    </w:p>
    <w:p w:rsidR="000B518F" w:rsidRDefault="003C51FB" w14:paraId="7F24E921" w14:textId="6FD7F8BB">
      <w:pPr>
        <w:spacing w:after="49"/>
        <w:ind w:left="550" w:right="67"/>
      </w:pPr>
      <w:r w:rsidR="003C51FB">
        <w:rPr/>
        <w:t xml:space="preserve">7.3 Future </w:t>
      </w:r>
      <w:r w:rsidR="003C51FB">
        <w:rPr/>
        <w:t>Work  ............</w:t>
      </w:r>
      <w:r w:rsidR="00AA559B">
        <w:rPr/>
        <w:t>............................</w:t>
      </w:r>
      <w:r w:rsidR="003C51FB">
        <w:rPr/>
        <w:t>...............................................</w:t>
      </w:r>
      <w:r w:rsidR="003C51FB">
        <w:rPr/>
        <w:t xml:space="preserve"> </w:t>
      </w:r>
    </w:p>
    <w:p w:rsidR="000B518F" w:rsidRDefault="003C51FB" w14:paraId="46108FFF" w14:textId="77777777">
      <w:pPr>
        <w:spacing w:after="288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047110F7" w14:textId="6F7D7390">
      <w:pPr>
        <w:spacing w:after="90"/>
        <w:ind w:left="550" w:right="67"/>
      </w:pPr>
      <w:r w:rsidR="003C51FB">
        <w:rPr/>
        <w:t>References .............</w:t>
      </w:r>
      <w:r w:rsidR="00AA559B">
        <w:rPr/>
        <w:t>.............................</w:t>
      </w:r>
      <w:r w:rsidR="003C51FB">
        <w:rPr/>
        <w:t xml:space="preserve">........................................................ </w:t>
      </w:r>
    </w:p>
    <w:p w:rsidR="000B518F" w:rsidP="50FC3365" w:rsidRDefault="003C51FB" w14:paraId="45A9CDFB" w14:textId="4C74C475">
      <w:pPr>
        <w:spacing w:after="288" w:line="259" w:lineRule="auto"/>
        <w:ind w:left="0" w:firstLine="0"/>
        <w:jc w:val="left"/>
      </w:pPr>
      <w:r w:rsidRPr="50FC3365" w:rsidR="003C51FB">
        <w:rPr>
          <w:b w:val="1"/>
          <w:bCs w:val="1"/>
        </w:rPr>
        <w:t xml:space="preserve"> </w:t>
      </w:r>
      <w:r w:rsidR="003C51FB">
        <w:rPr/>
        <w:t xml:space="preserve"> </w:t>
      </w:r>
    </w:p>
    <w:p w:rsidR="000B518F" w:rsidP="50FC3365" w:rsidRDefault="00010059" w14:paraId="7E55B52E" w14:textId="5DA3FC6E">
      <w:pPr>
        <w:pStyle w:val="Heading1"/>
        <w:spacing w:after="294" w:line="259" w:lineRule="auto"/>
        <w:ind w:left="0" w:firstLine="0"/>
        <w:jc w:val="left"/>
      </w:pPr>
      <w:bookmarkStart w:name="_Toc208473" w:id="0"/>
      <w:r w:rsidR="003C51FB">
        <w:rPr/>
        <w:t xml:space="preserve">List of Abbreviations </w:t>
      </w:r>
      <w:bookmarkEnd w:id="0"/>
    </w:p>
    <w:p w:rsidR="000B518F" w:rsidP="50FC3365" w:rsidRDefault="000B518F" w14:paraId="15FE169F" w14:textId="3A8319DE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Acc.: Accuracy</w:t>
      </w:r>
    </w:p>
    <w:p w:rsidR="000B518F" w:rsidP="50FC3365" w:rsidRDefault="000B518F" w14:paraId="40831B44" w14:textId="039DFEEA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ANN: Artificial Neural Network</w:t>
      </w:r>
    </w:p>
    <w:p w:rsidR="000B518F" w:rsidP="50FC3365" w:rsidRDefault="000B518F" w14:paraId="7224C4C9" w14:textId="79E3CBD6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CNN: Convolutional Neural Network</w:t>
      </w:r>
    </w:p>
    <w:p w:rsidR="000B518F" w:rsidP="50FC3365" w:rsidRDefault="000B518F" w14:paraId="1B9C1459" w14:textId="6AEBA033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LSTM: Long Short-Term Memory</w:t>
      </w:r>
    </w:p>
    <w:p w:rsidR="000B518F" w:rsidP="50FC3365" w:rsidRDefault="000B518F" w14:paraId="2FEBD1E2" w14:textId="0FB5934D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DL: Deep Learning</w:t>
      </w:r>
    </w:p>
    <w:p w:rsidR="000B518F" w:rsidP="50FC3365" w:rsidRDefault="000B518F" w14:paraId="1244304D" w14:textId="0A9C7F6F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ML: Machine Learning</w:t>
      </w:r>
    </w:p>
    <w:p w:rsidR="000B518F" w:rsidP="50FC3365" w:rsidRDefault="000B518F" w14:paraId="1040E286" w14:textId="0A929AB7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IDS: Intrusion Detection System</w:t>
      </w:r>
    </w:p>
    <w:p w:rsidR="000B518F" w:rsidP="50FC3365" w:rsidRDefault="000B518F" w14:paraId="5E881075" w14:textId="4B409EB9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DoS: Denial of Service</w:t>
      </w:r>
    </w:p>
    <w:p w:rsidR="000B518F" w:rsidP="50FC3365" w:rsidRDefault="000B518F" w14:paraId="22C3FF16" w14:textId="6F3C62C2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ROC: Receiver Operating Characteristic</w:t>
      </w:r>
    </w:p>
    <w:p w:rsidR="000B518F" w:rsidP="50FC3365" w:rsidRDefault="000B518F" w14:paraId="6FA0C690" w14:textId="3B7169BD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AUC: Area Under the Curve</w:t>
      </w:r>
    </w:p>
    <w:p w:rsidR="000B518F" w:rsidP="50FC3365" w:rsidRDefault="000B518F" w14:paraId="271FE2C2" w14:textId="34C55577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TP: True Positive</w:t>
      </w:r>
    </w:p>
    <w:p w:rsidR="000B518F" w:rsidP="50FC3365" w:rsidRDefault="000B518F" w14:paraId="7953F0D3" w14:textId="0351C23B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FP: False Positive</w:t>
      </w:r>
    </w:p>
    <w:p w:rsidR="000B518F" w:rsidP="50FC3365" w:rsidRDefault="000B518F" w14:paraId="153133D8" w14:textId="19D40719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TN: True Negative</w:t>
      </w:r>
    </w:p>
    <w:p w:rsidR="000B518F" w:rsidP="50FC3365" w:rsidRDefault="000B518F" w14:paraId="7CA8A287" w14:textId="06E12F4C">
      <w:pPr>
        <w:spacing w:after="18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40161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FN: False Negative</w:t>
      </w:r>
    </w:p>
    <w:p w:rsidR="000B518F" w:rsidRDefault="000B518F" w14:paraId="23F276F1" w14:textId="3A6A7C2E">
      <w:pPr>
        <w:spacing w:after="18" w:line="259" w:lineRule="auto"/>
        <w:ind w:left="0" w:firstLine="0"/>
        <w:jc w:val="left"/>
      </w:pPr>
    </w:p>
    <w:p w:rsidR="000B518F" w:rsidRDefault="003C51FB" w14:paraId="27C9B014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7F74AF67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3A79EED7" w14:textId="77777777">
      <w:pPr>
        <w:spacing w:after="294" w:line="259" w:lineRule="auto"/>
        <w:ind w:left="0" w:firstLine="0"/>
        <w:jc w:val="left"/>
      </w:pPr>
      <w:r>
        <w:t xml:space="preserve"> </w:t>
      </w:r>
    </w:p>
    <w:p w:rsidR="000B518F" w:rsidRDefault="003C51FB" w14:paraId="72CC81A6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2A96AB73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713C3537" w14:textId="77777777">
      <w:pPr>
        <w:spacing w:after="294" w:line="259" w:lineRule="auto"/>
        <w:ind w:left="0" w:firstLine="0"/>
        <w:jc w:val="left"/>
      </w:pPr>
      <w:r>
        <w:t xml:space="preserve"> </w:t>
      </w:r>
    </w:p>
    <w:p w:rsidR="000B518F" w:rsidRDefault="003C51FB" w14:paraId="2DD2620A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7B07D233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RDefault="003C51FB" w14:paraId="7617F40C" w14:textId="77777777">
      <w:pPr>
        <w:spacing w:after="294" w:line="259" w:lineRule="auto"/>
        <w:ind w:left="0" w:firstLine="0"/>
        <w:jc w:val="left"/>
      </w:pPr>
      <w:r>
        <w:t xml:space="preserve"> </w:t>
      </w:r>
    </w:p>
    <w:p w:rsidR="000B518F" w:rsidRDefault="003C51FB" w14:paraId="0FFA6494" w14:textId="77777777">
      <w:pPr>
        <w:spacing w:after="292" w:line="259" w:lineRule="auto"/>
        <w:ind w:left="0" w:firstLine="0"/>
        <w:jc w:val="left"/>
      </w:pPr>
      <w:r>
        <w:t xml:space="preserve"> </w:t>
      </w:r>
    </w:p>
    <w:p w:rsidR="000B518F" w:rsidP="50FC3365" w:rsidRDefault="003C51FB" w14:paraId="2601EF4E" w14:textId="63312E85">
      <w:pPr>
        <w:pStyle w:val="Normal"/>
        <w:spacing w:after="292" w:line="259" w:lineRule="auto"/>
        <w:ind w:left="0" w:firstLine="0"/>
        <w:jc w:val="left"/>
      </w:pPr>
      <w:r w:rsidR="003C51FB">
        <w:rPr/>
        <w:t xml:space="preserve"> </w:t>
      </w:r>
    </w:p>
    <w:p w:rsidR="000B518F" w:rsidP="50FC3365" w:rsidRDefault="003C51FB" w14:paraId="334637DD" w14:textId="77777777">
      <w:pPr>
        <w:pStyle w:val="Heading1"/>
        <w:spacing w:after="0"/>
        <w:ind w:left="-15" w:hanging="0"/>
      </w:pPr>
      <w:bookmarkStart w:name="_Toc208474" w:id="1"/>
      <w:r w:rsidR="003C51FB">
        <w:rPr/>
        <w:t xml:space="preserve">List of Figures </w:t>
      </w:r>
      <w:bookmarkEnd w:id="1"/>
    </w:p>
    <w:p w:rsidR="00AA559B" w:rsidP="50FC3365" w:rsidRDefault="00AA559B" w14:paraId="486F7066" w14:textId="4B17609F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2.1 General Architecture of Intrusion Detection Systems</w:t>
      </w:r>
    </w:p>
    <w:p w:rsidR="00AA559B" w:rsidP="50FC3365" w:rsidRDefault="00AA559B" w14:paraId="4F34D260" w14:textId="69DB249A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2.2 Types of Network Attacks in IDS</w:t>
      </w:r>
    </w:p>
    <w:p w:rsidR="00AA559B" w:rsidP="50FC3365" w:rsidRDefault="00AA559B" w14:paraId="51C5BC55" w14:textId="41414D2F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2.3 Overview of Deep Learning in Cybersecurity</w:t>
      </w:r>
    </w:p>
    <w:p w:rsidR="00AA559B" w:rsidP="50FC3365" w:rsidRDefault="00AA559B" w14:paraId="0A8E37FA" w14:textId="2BB92BB1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3.1 Proposed Hybrid CNN-LSTM Framework</w:t>
      </w:r>
    </w:p>
    <w:p w:rsidR="00AA559B" w:rsidP="50FC3365" w:rsidRDefault="00AA559B" w14:paraId="3D29BBF4" w14:textId="184DE34C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3.2 Data Preprocessing Pipeline</w:t>
      </w:r>
    </w:p>
    <w:p w:rsidR="00AA559B" w:rsidP="50FC3365" w:rsidRDefault="00AA559B" w14:paraId="74F5723A" w14:textId="680DDE63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4.1 Confusion Matrix of the Proposed Model</w:t>
      </w:r>
    </w:p>
    <w:p w:rsidR="00AA559B" w:rsidP="50FC3365" w:rsidRDefault="00AA559B" w14:paraId="2DD69F05" w14:textId="4F0D8E5A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067E9E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4.2 ROC Curve of the Proposed Model</w:t>
      </w:r>
    </w:p>
    <w:p w:rsidR="00AA559B" w:rsidP="50FC3365" w:rsidRDefault="00AA559B" w14:paraId="49C665CE" w14:textId="15CC4FF6">
      <w:pPr>
        <w:spacing w:after="0" w:line="259" w:lineRule="auto"/>
        <w:ind w:left="0" w:firstLine="0"/>
        <w:jc w:val="left"/>
        <w:rPr>
          <w:sz w:val="24"/>
          <w:szCs w:val="24"/>
        </w:rPr>
      </w:pPr>
    </w:p>
    <w:p w:rsidR="00AA559B" w:rsidRDefault="00AA559B" w14:paraId="5B3C6374" w14:textId="77777777">
      <w:pPr>
        <w:spacing w:after="0" w:line="259" w:lineRule="auto"/>
        <w:ind w:left="0" w:firstLine="0"/>
        <w:jc w:val="left"/>
      </w:pPr>
    </w:p>
    <w:p w:rsidR="00AA559B" w:rsidRDefault="00AA559B" w14:paraId="74C37326" w14:textId="77777777">
      <w:pPr>
        <w:spacing w:after="0" w:line="259" w:lineRule="auto"/>
        <w:ind w:left="0" w:firstLine="0"/>
        <w:jc w:val="left"/>
      </w:pPr>
    </w:p>
    <w:p w:rsidR="00AA559B" w:rsidRDefault="00AA559B" w14:paraId="05BC9D53" w14:textId="77777777">
      <w:pPr>
        <w:spacing w:after="0" w:line="259" w:lineRule="auto"/>
        <w:ind w:left="0" w:firstLine="0"/>
        <w:jc w:val="left"/>
      </w:pPr>
    </w:p>
    <w:p w:rsidR="00AA559B" w:rsidRDefault="00AA559B" w14:paraId="26D52E79" w14:textId="77777777">
      <w:pPr>
        <w:spacing w:after="0" w:line="259" w:lineRule="auto"/>
        <w:ind w:left="0" w:firstLine="0"/>
        <w:jc w:val="left"/>
      </w:pPr>
    </w:p>
    <w:p w:rsidR="00AA559B" w:rsidRDefault="00AA559B" w14:paraId="3A3847ED" w14:textId="77777777">
      <w:pPr>
        <w:spacing w:after="0" w:line="259" w:lineRule="auto"/>
        <w:ind w:left="0" w:firstLine="0"/>
        <w:jc w:val="left"/>
      </w:pPr>
    </w:p>
    <w:p w:rsidR="00AA559B" w:rsidRDefault="00AA559B" w14:paraId="72F1B9B8" w14:textId="77777777">
      <w:pPr>
        <w:spacing w:after="0" w:line="259" w:lineRule="auto"/>
        <w:ind w:left="0" w:firstLine="0"/>
        <w:jc w:val="left"/>
      </w:pPr>
    </w:p>
    <w:p w:rsidR="00AA559B" w:rsidRDefault="00AA559B" w14:paraId="1DCB8F05" w14:textId="77777777">
      <w:pPr>
        <w:spacing w:after="0" w:line="259" w:lineRule="auto"/>
        <w:ind w:left="0" w:firstLine="0"/>
        <w:jc w:val="left"/>
      </w:pPr>
    </w:p>
    <w:p w:rsidR="00AA559B" w:rsidRDefault="00AA559B" w14:paraId="5783D8AB" w14:textId="77777777">
      <w:pPr>
        <w:spacing w:after="0" w:line="259" w:lineRule="auto"/>
        <w:ind w:left="0" w:firstLine="0"/>
        <w:jc w:val="left"/>
      </w:pPr>
    </w:p>
    <w:p w:rsidR="00AA559B" w:rsidRDefault="00AA559B" w14:paraId="37151397" w14:textId="77777777">
      <w:pPr>
        <w:spacing w:after="0" w:line="259" w:lineRule="auto"/>
        <w:ind w:left="0" w:firstLine="0"/>
        <w:jc w:val="left"/>
      </w:pPr>
    </w:p>
    <w:p w:rsidR="00AA559B" w:rsidRDefault="00AA559B" w14:paraId="514E1ED5" w14:textId="77777777">
      <w:pPr>
        <w:spacing w:after="0" w:line="259" w:lineRule="auto"/>
        <w:ind w:left="0" w:firstLine="0"/>
        <w:jc w:val="left"/>
      </w:pPr>
    </w:p>
    <w:p w:rsidR="00AA559B" w:rsidRDefault="00AA559B" w14:paraId="65653ED2" w14:textId="77777777">
      <w:pPr>
        <w:spacing w:after="0" w:line="259" w:lineRule="auto"/>
        <w:ind w:left="0" w:firstLine="0"/>
        <w:jc w:val="left"/>
      </w:pPr>
    </w:p>
    <w:p w:rsidR="00AA559B" w:rsidRDefault="00AA559B" w14:paraId="125785AC" w14:textId="77777777">
      <w:pPr>
        <w:spacing w:after="0" w:line="259" w:lineRule="auto"/>
        <w:ind w:left="0" w:firstLine="0"/>
        <w:jc w:val="left"/>
      </w:pPr>
    </w:p>
    <w:p w:rsidR="00AA559B" w:rsidRDefault="00AA559B" w14:paraId="43EA19CA" w14:textId="77777777">
      <w:pPr>
        <w:spacing w:after="0" w:line="259" w:lineRule="auto"/>
        <w:ind w:left="0" w:firstLine="0"/>
        <w:jc w:val="left"/>
      </w:pPr>
    </w:p>
    <w:p w:rsidR="00AA559B" w:rsidRDefault="00AA559B" w14:paraId="17AD3C33" w14:textId="77777777">
      <w:pPr>
        <w:spacing w:after="0" w:line="259" w:lineRule="auto"/>
        <w:ind w:left="0" w:firstLine="0"/>
        <w:jc w:val="left"/>
      </w:pPr>
    </w:p>
    <w:p w:rsidR="00AA559B" w:rsidRDefault="00AA559B" w14:paraId="08DAA981" w14:textId="77777777">
      <w:pPr>
        <w:spacing w:after="0" w:line="259" w:lineRule="auto"/>
        <w:ind w:left="0" w:firstLine="0"/>
        <w:jc w:val="left"/>
      </w:pPr>
    </w:p>
    <w:p w:rsidR="00AA559B" w:rsidRDefault="00AA559B" w14:paraId="36AB81CA" w14:textId="77777777">
      <w:pPr>
        <w:spacing w:after="0" w:line="259" w:lineRule="auto"/>
        <w:ind w:left="0" w:firstLine="0"/>
        <w:jc w:val="left"/>
      </w:pPr>
    </w:p>
    <w:p w:rsidR="00AA559B" w:rsidRDefault="00AA559B" w14:paraId="2730B8C6" w14:textId="77777777">
      <w:pPr>
        <w:spacing w:after="0" w:line="259" w:lineRule="auto"/>
        <w:ind w:left="0" w:firstLine="0"/>
        <w:jc w:val="left"/>
      </w:pPr>
    </w:p>
    <w:p w:rsidR="00AA559B" w:rsidRDefault="00AA559B" w14:paraId="68FA7E27" w14:textId="77777777">
      <w:pPr>
        <w:spacing w:after="0" w:line="259" w:lineRule="auto"/>
        <w:ind w:left="0" w:firstLine="0"/>
        <w:jc w:val="left"/>
      </w:pPr>
    </w:p>
    <w:p w:rsidR="00AA559B" w:rsidRDefault="00AA559B" w14:paraId="415F169C" w14:textId="77777777">
      <w:pPr>
        <w:spacing w:after="0" w:line="259" w:lineRule="auto"/>
        <w:ind w:left="0" w:firstLine="0"/>
        <w:jc w:val="left"/>
      </w:pPr>
    </w:p>
    <w:p w:rsidR="00AA559B" w:rsidRDefault="00AA559B" w14:paraId="0493836A" w14:textId="77777777">
      <w:pPr>
        <w:spacing w:after="0" w:line="259" w:lineRule="auto"/>
        <w:ind w:left="0" w:firstLine="0"/>
        <w:jc w:val="left"/>
      </w:pPr>
    </w:p>
    <w:p w:rsidR="00AA559B" w:rsidRDefault="00AA559B" w14:paraId="479E708F" w14:textId="77777777">
      <w:pPr>
        <w:spacing w:after="0" w:line="259" w:lineRule="auto"/>
        <w:ind w:left="0" w:firstLine="0"/>
        <w:jc w:val="left"/>
      </w:pPr>
    </w:p>
    <w:p w:rsidR="00AA559B" w:rsidRDefault="00AA559B" w14:paraId="34A9585C" w14:textId="77777777">
      <w:pPr>
        <w:spacing w:after="0" w:line="259" w:lineRule="auto"/>
        <w:ind w:left="0" w:firstLine="0"/>
        <w:jc w:val="left"/>
      </w:pPr>
    </w:p>
    <w:p w:rsidR="00AA559B" w:rsidRDefault="00AA559B" w14:paraId="3115C9CC" w14:textId="77777777">
      <w:pPr>
        <w:spacing w:after="0" w:line="259" w:lineRule="auto"/>
        <w:ind w:left="0" w:firstLine="0"/>
        <w:jc w:val="left"/>
      </w:pPr>
    </w:p>
    <w:p w:rsidR="00AA559B" w:rsidRDefault="00AA559B" w14:paraId="1095090C" w14:textId="77777777">
      <w:pPr>
        <w:spacing w:after="0" w:line="259" w:lineRule="auto"/>
        <w:ind w:left="0" w:firstLine="0"/>
        <w:jc w:val="left"/>
      </w:pPr>
    </w:p>
    <w:p w:rsidR="00AA559B" w:rsidRDefault="00AA559B" w14:paraId="4896F9BC" w14:textId="77777777">
      <w:pPr>
        <w:spacing w:after="0" w:line="259" w:lineRule="auto"/>
        <w:ind w:left="0" w:firstLine="0"/>
        <w:jc w:val="left"/>
      </w:pPr>
    </w:p>
    <w:p w:rsidR="00AA559B" w:rsidRDefault="00AA559B" w14:paraId="45D3D375" w14:textId="77777777">
      <w:pPr>
        <w:spacing w:after="0" w:line="259" w:lineRule="auto"/>
        <w:ind w:left="0" w:firstLine="0"/>
        <w:jc w:val="left"/>
      </w:pPr>
    </w:p>
    <w:p w:rsidR="00AA559B" w:rsidRDefault="00AA559B" w14:paraId="61F4F364" w14:textId="77777777">
      <w:pPr>
        <w:spacing w:after="0" w:line="259" w:lineRule="auto"/>
        <w:ind w:left="0" w:firstLine="0"/>
        <w:jc w:val="left"/>
      </w:pPr>
    </w:p>
    <w:p w:rsidR="000B518F" w:rsidP="50FC3365" w:rsidRDefault="000B518F" w14:paraId="5953F435" w14:textId="5BB3A114">
      <w:pPr>
        <w:pStyle w:val="Heading1"/>
        <w:spacing w:after="150" w:line="259" w:lineRule="auto"/>
        <w:ind w:left="-5"/>
      </w:pPr>
      <w:bookmarkStart w:name="_Toc208475" w:id="2"/>
      <w:r w:rsidR="003C51FB">
        <w:rPr/>
        <w:t xml:space="preserve">List of Tables </w:t>
      </w:r>
      <w:bookmarkEnd w:id="2"/>
    </w:p>
    <w:p w:rsidR="000B518F" w:rsidP="50FC3365" w:rsidRDefault="000B518F" w14:paraId="33CF6570" w14:textId="60BFEAD6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D772B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2.1 Summary of Related Work in Deep Learning-based IDS</w:t>
      </w:r>
    </w:p>
    <w:p w:rsidR="000B518F" w:rsidP="50FC3365" w:rsidRDefault="000B518F" w14:paraId="4DBC640C" w14:textId="6C2E6E87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D772B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3.1 NSL-KDD Dataset Description</w:t>
      </w:r>
    </w:p>
    <w:p w:rsidR="000B518F" w:rsidP="50FC3365" w:rsidRDefault="000B518F" w14:paraId="535F3824" w14:textId="42422009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D772B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4.1 Performance Comparison Between Proposed Model and Traditional ML Models</w:t>
      </w:r>
    </w:p>
    <w:p w:rsidR="000B518F" w:rsidP="50FC3365" w:rsidRDefault="000B518F" w14:paraId="1FCF6335" w14:textId="41978EFB">
      <w:pPr>
        <w:spacing w:after="0" w:line="259" w:lineRule="auto"/>
        <w:ind w:left="0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D772B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4.2 Evaluation Metrics Results (Accuracy, Precision, Recall, F1-score)</w:t>
      </w:r>
    </w:p>
    <w:p w:rsidR="000B518F" w:rsidP="50FC3365" w:rsidRDefault="000B518F" w14:paraId="25B01503" w14:textId="28A63317">
      <w:pPr>
        <w:spacing w:after="0" w:line="259" w:lineRule="auto"/>
        <w:ind w:left="0" w:firstLine="0"/>
        <w:jc w:val="left"/>
        <w:rPr>
          <w:sz w:val="24"/>
          <w:szCs w:val="24"/>
        </w:rPr>
      </w:pPr>
    </w:p>
    <w:p w:rsidR="000B518F" w:rsidRDefault="000B518F" w14:paraId="6F22DFB1" w14:textId="77777777">
      <w:pPr>
        <w:sectPr w:rsidR="000B518F">
          <w:footerReference w:type="even" r:id="rId11"/>
          <w:footerReference w:type="default" r:id="rId12"/>
          <w:footerReference w:type="first" r:id="rId13"/>
          <w:pgSz w:w="12240" w:h="15840" w:orient="portrait"/>
          <w:pgMar w:top="1442" w:right="1436" w:bottom="1002" w:left="1440" w:header="720" w:footer="726" w:gutter="0"/>
          <w:pgNumType w:fmt="lowerRoman" w:start="2"/>
          <w:cols w:space="720"/>
        </w:sectPr>
      </w:pPr>
    </w:p>
    <w:p w:rsidR="000B518F" w:rsidRDefault="003C51FB" w14:paraId="27EC6DB5" w14:textId="77777777">
      <w:pPr>
        <w:pStyle w:val="Heading2"/>
        <w:spacing w:after="532" w:line="265" w:lineRule="auto"/>
        <w:ind w:left="-5"/>
      </w:pPr>
      <w:r>
        <w:t xml:space="preserve">Chapter 1 Introduction </w:t>
      </w:r>
    </w:p>
    <w:p w:rsidR="00433453" w:rsidRDefault="00433453" w14:paraId="2697FBE6" w14:textId="0DED3036">
      <w:pPr>
        <w:pStyle w:val="Heading3"/>
        <w:spacing w:after="360"/>
        <w:ind w:left="-5"/>
      </w:pPr>
      <w:r w:rsidR="00433453">
        <w:rPr/>
        <w:t xml:space="preserve">1.1 </w:t>
      </w:r>
      <w:r w:rsidR="00A90278">
        <w:rPr/>
        <w:t xml:space="preserve">Overview </w:t>
      </w:r>
    </w:p>
    <w:p w:rsidR="00433453" w:rsidP="50FC3365" w:rsidRDefault="00433453" w14:paraId="14DD0CEC" w14:textId="27660772">
      <w:pPr>
        <w:pStyle w:val="Heading3"/>
        <w:spacing w:after="360"/>
        <w:ind w:left="-5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rapid growth of digital communication and internet-based services has significantly increased the exposure of computer networks to various cybersecurity threats. Organizations across sectors rely heavily on networked systems to store, process, and t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ransmit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sensitive information. As a result, cyberattacks such as denial-of-service (DoS), probing, unauthorized access, and malware-based intrusions have become more frequent and sophisticated.</w:t>
      </w:r>
    </w:p>
    <w:p w:rsidR="00433453" w:rsidP="50FC3365" w:rsidRDefault="00433453" w14:paraId="4CEE073C" w14:textId="08FAB140">
      <w:pPr>
        <w:pStyle w:val="Heading3"/>
        <w:spacing w:after="360"/>
        <w:ind w:left="-5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Intrusion Detection Systems (IDS) play a crucial role in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identifying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malicious activities within network environments.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Traditional IDS approaches typically rely on rule-based detection mechanisms or classical machine learning algorithms.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However, these approaches often struggle to detect complex and previously unseen attack patterns. Additionally, high false positive rates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remain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persistent challenge, leading to inefficient security monitoring.</w:t>
      </w:r>
    </w:p>
    <w:p w:rsidR="00433453" w:rsidP="50FC3365" w:rsidRDefault="00433453" w14:paraId="374B5800" w14:textId="4008C1EC">
      <w:pPr>
        <w:pStyle w:val="Heading3"/>
        <w:spacing w:after="360"/>
        <w:ind w:left="-5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Recent advancements in artificial intelligence, particularly deep learning, have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demonstrated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promising results in pattern recognition and anomaly detection tasks.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Deep learning models are capable of automatically extracting complex representations from large datasets, making them suitable for cybersecurity applications.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This research focuses on 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leveraging</w:t>
      </w: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deep learning techniques to enhance network intrusion detection performance.</w:t>
      </w:r>
    </w:p>
    <w:p w:rsidR="00433453" w:rsidP="50FC3365" w:rsidRDefault="00433453" w14:paraId="0BFAF61B" w14:textId="3AA3E22B">
      <w:pPr>
        <w:pStyle w:val="Heading3"/>
        <w:spacing w:after="360"/>
        <w:ind w:left="-5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0AA3AF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Specifically, this thesis proposes a hybrid deep learning framework that integrates Convolutional Neural Networks (CNN) and Long Short-Term Memory (LSTM) networks to improve detection accuracy and reduce false alarms in network intrusion detection systems.</w:t>
      </w:r>
    </w:p>
    <w:p w:rsidR="00433453" w:rsidP="50FC3365" w:rsidRDefault="00433453" w14:paraId="07A0DA1C" w14:textId="3696A9CF">
      <w:pPr>
        <w:pStyle w:val="Normal"/>
        <w:rPr>
          <w:b w:val="0"/>
          <w:bCs w:val="0"/>
          <w:sz w:val="24"/>
          <w:szCs w:val="24"/>
        </w:rPr>
      </w:pPr>
    </w:p>
    <w:p w:rsidR="000B518F" w:rsidRDefault="003C51FB" w14:paraId="52CD0724" w14:textId="7D321B75">
      <w:pPr>
        <w:pStyle w:val="Heading3"/>
        <w:spacing w:after="360"/>
        <w:ind w:left="-5"/>
      </w:pPr>
      <w:r w:rsidR="003C51FB">
        <w:rPr/>
        <w:t>1.</w:t>
      </w:r>
      <w:r w:rsidR="00433453">
        <w:rPr/>
        <w:t>2</w:t>
      </w:r>
      <w:r w:rsidR="003C51FB">
        <w:rPr/>
        <w:t xml:space="preserve"> Problem Definition </w:t>
      </w:r>
    </w:p>
    <w:p w:rsidR="15241B08" w:rsidP="50FC3365" w:rsidRDefault="15241B08" w14:paraId="7DE1E0E5" w14:textId="7D86FEEC">
      <w:p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Despite continuous advancements in cybersecurity technologies, existing intrusion detection systems face several limitations. Traditional signature-based systems can only detect known attacks and </w:t>
      </w: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fail to</w:t>
      </w: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identify</w:t>
      </w: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new or evolving threats. On the other hand, anomaly-based systems may generate a high number of false positives due to difficulty in modeling complex network behavior.</w:t>
      </w:r>
    </w:p>
    <w:p w:rsidR="50FC3365" w:rsidP="50FC3365" w:rsidRDefault="50FC3365" w14:paraId="3E6D418D" w14:textId="1B48DFB2">
      <w:p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5241B08" w:rsidP="50FC3365" w:rsidRDefault="15241B08" w14:paraId="100CC0D9" w14:textId="3BD7CA8F">
      <w:p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Machine learning-based IDS have improved detection performance; however, many models struggle to capture both spatial relationships among network features and temporal dependencies within traffic sequences. As cyberattacks become increasingly sophisticated, there is a need for more intelligent detection models capable of learning complex patterns from network data.</w:t>
      </w:r>
    </w:p>
    <w:p w:rsidR="50FC3365" w:rsidP="50FC3365" w:rsidRDefault="50FC3365" w14:paraId="1108409F" w14:textId="727AD9B1">
      <w:p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5241B08" w:rsidP="50FC3365" w:rsidRDefault="15241B08" w14:paraId="76C51EDB" w14:textId="739F6E41">
      <w:p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Therefore, the main problem addressed in this research is:</w:t>
      </w:r>
    </w:p>
    <w:p w:rsidR="50FC3365" w:rsidP="50FC3365" w:rsidRDefault="50FC3365" w14:paraId="39CF3562" w14:textId="4542DE1E">
      <w:p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5241B08" w:rsidP="50FC3365" w:rsidRDefault="15241B08" w14:paraId="75C0A49D" w14:textId="44C1E5D3">
      <w:p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15241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How can a hybrid deep learning model combining CNN and LSTM improve the accuracy and reliability of network intrusion detection compared to traditional machine learning approaches?</w:t>
      </w:r>
    </w:p>
    <w:p w:rsidR="50FC3365" w:rsidP="50FC3365" w:rsidRDefault="50FC3365" w14:paraId="64F0A194" w14:textId="70AF2540">
      <w:pPr>
        <w:pStyle w:val="Normal"/>
        <w:rPr>
          <w:sz w:val="24"/>
          <w:szCs w:val="24"/>
        </w:rPr>
      </w:pPr>
    </w:p>
    <w:p w:rsidR="000B518F" w:rsidRDefault="003C51FB" w14:paraId="1E97E38C" w14:textId="6CD80AF2">
      <w:pPr>
        <w:pStyle w:val="Heading3"/>
        <w:spacing w:after="360"/>
        <w:ind w:left="-5"/>
      </w:pPr>
      <w:r w:rsidR="003C51FB">
        <w:rPr/>
        <w:t>1.</w:t>
      </w:r>
      <w:r w:rsidR="00433453">
        <w:rPr/>
        <w:t>3</w:t>
      </w:r>
      <w:r w:rsidR="003C51FB">
        <w:rPr/>
        <w:t xml:space="preserve"> Thesis Objectives </w:t>
      </w:r>
    </w:p>
    <w:p w:rsidR="120936E3" w:rsidP="50FC3365" w:rsidRDefault="120936E3" w14:paraId="261AF353" w14:textId="06258C2E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primary </w:t>
      </w: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objectives</w:t>
      </w: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this thesis are:</w:t>
      </w:r>
    </w:p>
    <w:p w:rsidR="120936E3" w:rsidP="50FC3365" w:rsidRDefault="120936E3" w14:paraId="329BA32D" w14:textId="0E19F5D4">
      <w:pPr>
        <w:pStyle w:val="Normal"/>
        <w:numPr>
          <w:ilvl w:val="0"/>
          <w:numId w:val="10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design and implement a hybrid CNN-LSTM deep learning model for network intrusion detection.</w:t>
      </w:r>
    </w:p>
    <w:p w:rsidR="120936E3" w:rsidP="50FC3365" w:rsidRDefault="120936E3" w14:paraId="63BE8058" w14:textId="372AF496">
      <w:pPr>
        <w:pStyle w:val="Normal"/>
        <w:numPr>
          <w:ilvl w:val="0"/>
          <w:numId w:val="10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preprocess and prepare the NSL-KDD dataset for effective model training.</w:t>
      </w:r>
    </w:p>
    <w:p w:rsidR="120936E3" w:rsidP="50FC3365" w:rsidRDefault="120936E3" w14:paraId="0390CCD9" w14:textId="62A59688">
      <w:pPr>
        <w:pStyle w:val="Normal"/>
        <w:numPr>
          <w:ilvl w:val="0"/>
          <w:numId w:val="10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evaluate the performance of the proposed model using standard evaluation metrics such as Accuracy, Precision, Recall, and F1-score.</w:t>
      </w:r>
    </w:p>
    <w:p w:rsidR="120936E3" w:rsidP="50FC3365" w:rsidRDefault="120936E3" w14:paraId="6955CFC5" w14:textId="0CFFEE11">
      <w:pPr>
        <w:pStyle w:val="Normal"/>
        <w:numPr>
          <w:ilvl w:val="0"/>
          <w:numId w:val="10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compare the proposed deep learning model with selected traditional machine learning classifiers.</w:t>
      </w:r>
    </w:p>
    <w:p w:rsidR="120936E3" w:rsidP="50FC3365" w:rsidRDefault="120936E3" w14:paraId="6B5E4FD2" w14:textId="4AA13BDC">
      <w:pPr>
        <w:pStyle w:val="Normal"/>
        <w:numPr>
          <w:ilvl w:val="0"/>
          <w:numId w:val="10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12093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analyze the impact of hybrid modeling on reducing false positives in intrusion detection systems.</w:t>
      </w:r>
    </w:p>
    <w:p w:rsidR="50FC3365" w:rsidP="50FC3365" w:rsidRDefault="50FC3365" w14:paraId="326B882C" w14:textId="36C3255A">
      <w:pPr>
        <w:pStyle w:val="Normal"/>
        <w:rPr>
          <w:sz w:val="24"/>
          <w:szCs w:val="24"/>
        </w:rPr>
      </w:pPr>
    </w:p>
    <w:p w:rsidR="000B518F" w:rsidRDefault="000B518F" w14:paraId="440121D0" w14:textId="77777777">
      <w:pPr>
        <w:spacing w:after="0" w:line="259" w:lineRule="auto"/>
        <w:ind w:left="0" w:firstLine="0"/>
        <w:jc w:val="left"/>
      </w:pPr>
    </w:p>
    <w:p w:rsidR="000B518F" w:rsidRDefault="003C51FB" w14:paraId="7A7B0BFD" w14:textId="3661869C">
      <w:pPr>
        <w:pStyle w:val="Heading3"/>
        <w:spacing w:after="360"/>
        <w:ind w:left="-5"/>
      </w:pPr>
      <w:r w:rsidR="003C51FB">
        <w:rPr/>
        <w:t>1.</w:t>
      </w:r>
      <w:r w:rsidR="00433453">
        <w:rPr/>
        <w:t>4</w:t>
      </w:r>
      <w:r w:rsidR="003C51FB">
        <w:rPr/>
        <w:t xml:space="preserve"> Thesis Contribution </w:t>
      </w:r>
    </w:p>
    <w:p w:rsidR="5E62A3D8" w:rsidP="50FC3365" w:rsidRDefault="5E62A3D8" w14:paraId="1EC2F7AA" w14:textId="0EFB4540">
      <w:p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main contributions of this thesis are summarized as follows:</w:t>
      </w:r>
    </w:p>
    <w:p w:rsidR="5E62A3D8" w:rsidP="50FC3365" w:rsidRDefault="5E62A3D8" w14:paraId="004E9DB2" w14:textId="4DCE4644">
      <w:pPr>
        <w:pStyle w:val="Normal"/>
        <w:numPr>
          <w:ilvl w:val="0"/>
          <w:numId w:val="11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Proposing a hybrid deep learning framework that integrates CNN for spatial feature extraction and LSTM for temporal pattern learning in network intrusion detection.</w:t>
      </w:r>
    </w:p>
    <w:p w:rsidR="5E62A3D8" w:rsidP="50FC3365" w:rsidRDefault="5E62A3D8" w14:paraId="63499E05" w14:textId="4A1FDB7F">
      <w:pPr>
        <w:pStyle w:val="Normal"/>
        <w:numPr>
          <w:ilvl w:val="0"/>
          <w:numId w:val="11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Providing a comprehensive experimental evaluation using a benchmark dataset (NSL-KDD).</w:t>
      </w:r>
    </w:p>
    <w:p w:rsidR="5E62A3D8" w:rsidP="50FC3365" w:rsidRDefault="5E62A3D8" w14:paraId="6B739AD5" w14:textId="02BD69A2">
      <w:pPr>
        <w:pStyle w:val="Normal"/>
        <w:numPr>
          <w:ilvl w:val="0"/>
          <w:numId w:val="11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Conducting a comparative analysis between the proposed hybrid model and conventional machine learning approaches</w:t>
      </w: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5E62A3D8" w:rsidP="50FC3365" w:rsidRDefault="5E62A3D8" w14:paraId="000370C2" w14:textId="145E8B5E">
      <w:pPr>
        <w:pStyle w:val="Normal"/>
        <w:numPr>
          <w:ilvl w:val="0"/>
          <w:numId w:val="11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Demonstrating the effectiveness of deep </w:t>
      </w: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learning in improving</w:t>
      </w:r>
      <w:r w:rsidRPr="50FC3365" w:rsidR="5E62A3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intrusion detection performance and minimizing false alarm rates.</w:t>
      </w:r>
    </w:p>
    <w:p w:rsidR="50FC3365" w:rsidP="50FC3365" w:rsidRDefault="50FC3365" w14:paraId="42A4E5BA" w14:textId="16201572">
      <w:pPr>
        <w:pStyle w:val="Normal"/>
        <w:rPr>
          <w:b w:val="0"/>
          <w:bCs w:val="0"/>
          <w:sz w:val="24"/>
          <w:szCs w:val="24"/>
        </w:rPr>
      </w:pPr>
    </w:p>
    <w:p w:rsidR="000B518F" w:rsidRDefault="003C51FB" w14:paraId="721138CC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0B518F" w:rsidRDefault="003C51FB" w14:paraId="19BCE6CB" w14:textId="03D8E19A">
      <w:pPr>
        <w:pStyle w:val="Heading3"/>
        <w:spacing w:after="360"/>
        <w:ind w:left="-5"/>
      </w:pPr>
      <w:r w:rsidR="003C51FB">
        <w:rPr/>
        <w:t>1.</w:t>
      </w:r>
      <w:r w:rsidR="00433453">
        <w:rPr/>
        <w:t>5</w:t>
      </w:r>
      <w:r w:rsidR="003C51FB">
        <w:rPr/>
        <w:t xml:space="preserve"> Thesis Organization </w:t>
      </w:r>
    </w:p>
    <w:p w:rsidR="24112737" w:rsidP="50FC3365" w:rsidRDefault="24112737" w14:paraId="56ACABE5" w14:textId="31C0AD8F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remainder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this thesis is organized as follows:</w:t>
      </w:r>
    </w:p>
    <w:p w:rsidR="50FC3365" w:rsidP="50FC3365" w:rsidRDefault="50FC3365" w14:paraId="5DC2F954" w14:textId="09D414C2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4112737" w:rsidP="50FC3365" w:rsidRDefault="24112737" w14:paraId="0F58890E" w14:textId="418920AB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Chapter 2 presents 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background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related work in intrusion detection systems and deep learning techniques. It reviews existing studies and 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identifies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research gaps in current IDS approaches.</w:t>
      </w:r>
    </w:p>
    <w:p w:rsidR="50FC3365" w:rsidP="50FC3365" w:rsidRDefault="50FC3365" w14:paraId="5F9647A4" w14:textId="66DFFEF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4112737" w:rsidP="50FC3365" w:rsidRDefault="24112737" w14:paraId="7BE6BA43" w14:textId="393B0FA0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Chapter 3 describes the proposed hybrid CNN-LSTM framework and explains the 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methodology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adopted in this research, including dataset preprocessing, model design, and 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implementation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details.</w:t>
      </w:r>
    </w:p>
    <w:p w:rsidR="50FC3365" w:rsidP="50FC3365" w:rsidRDefault="50FC3365" w14:paraId="43C1AE43" w14:textId="08C735E5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4112737" w:rsidP="50FC3365" w:rsidRDefault="24112737" w14:paraId="1158023A" w14:textId="63C109D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Chapter 4 presents the experimental results and performance evaluation of the proposed model, along with a comparative analysis 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against</w:t>
      </w: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traditional machine learning classifiers.</w:t>
      </w:r>
    </w:p>
    <w:p w:rsidR="50FC3365" w:rsidP="50FC3365" w:rsidRDefault="50FC3365" w14:paraId="6A750F4F" w14:textId="33D57875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4112737" w:rsidP="50FC3365" w:rsidRDefault="24112737" w14:paraId="20D735DE" w14:textId="33429CC0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FC3365" w:rsidR="241127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Finally, Chapter 5 concludes the thesis by summarizing the key findings and discussing potential directions for future research.</w:t>
      </w:r>
    </w:p>
    <w:p w:rsidR="50FC3365" w:rsidP="50FC3365" w:rsidRDefault="50FC3365" w14:paraId="3A22A919" w14:textId="3A931229">
      <w:pPr>
        <w:pStyle w:val="Normal"/>
        <w:rPr>
          <w:sz w:val="24"/>
          <w:szCs w:val="24"/>
        </w:rPr>
      </w:pPr>
    </w:p>
    <w:p w:rsidR="000B518F" w:rsidP="50FC3365" w:rsidRDefault="000B518F" w14:paraId="7EEEB6CF" w14:textId="77777777">
      <w:pPr>
        <w:spacing w:after="253" w:line="259" w:lineRule="auto"/>
        <w:ind w:left="0" w:firstLine="0"/>
        <w:jc w:val="left"/>
        <w:rPr>
          <w:sz w:val="24"/>
          <w:szCs w:val="24"/>
        </w:rPr>
      </w:pPr>
    </w:p>
    <w:p w:rsidR="000B518F" w:rsidRDefault="003C51FB" w14:paraId="26E824D4" w14:textId="77777777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32D995C9" w14:textId="77777777">
      <w:pPr>
        <w:spacing w:after="252" w:line="259" w:lineRule="auto"/>
        <w:ind w:left="0" w:firstLine="0"/>
        <w:jc w:val="left"/>
        <w:rPr>
          <w:sz w:val="24"/>
        </w:rPr>
      </w:pPr>
      <w:r>
        <w:rPr>
          <w:sz w:val="24"/>
        </w:rPr>
        <w:t xml:space="preserve"> </w:t>
      </w:r>
    </w:p>
    <w:p w:rsidR="00AA559B" w:rsidRDefault="00AA559B" w14:paraId="27D47735" w14:textId="77777777">
      <w:pPr>
        <w:spacing w:after="252" w:line="259" w:lineRule="auto"/>
        <w:ind w:left="0" w:firstLine="0"/>
        <w:jc w:val="left"/>
        <w:rPr>
          <w:sz w:val="24"/>
        </w:rPr>
      </w:pPr>
    </w:p>
    <w:p w:rsidR="00AA559B" w:rsidRDefault="00AA559B" w14:paraId="1CEDE1C1" w14:textId="77777777">
      <w:pPr>
        <w:spacing w:after="252" w:line="259" w:lineRule="auto"/>
        <w:ind w:left="0" w:firstLine="0"/>
        <w:jc w:val="left"/>
        <w:rPr>
          <w:sz w:val="24"/>
        </w:rPr>
      </w:pPr>
    </w:p>
    <w:p w:rsidR="00AA559B" w:rsidRDefault="00AA559B" w14:paraId="6CFA771C" w14:textId="77777777">
      <w:pPr>
        <w:spacing w:after="252" w:line="259" w:lineRule="auto"/>
        <w:ind w:left="0" w:firstLine="0"/>
        <w:jc w:val="left"/>
      </w:pPr>
    </w:p>
    <w:p w:rsidR="000B518F" w:rsidRDefault="003C51FB" w14:paraId="6053FF68" w14:textId="77777777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117A2C40" w14:textId="77777777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17004335" w14:textId="77777777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001F0553" w14:textId="77777777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411BF60D" w14:textId="77777777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AA559B" w:rsidRDefault="00AA559B" w14:paraId="4CCA7287" w14:textId="77777777">
      <w:pPr>
        <w:spacing w:after="294" w:line="259" w:lineRule="auto"/>
        <w:ind w:left="0" w:firstLine="0"/>
        <w:jc w:val="left"/>
      </w:pPr>
    </w:p>
    <w:p w:rsidR="00AA559B" w:rsidRDefault="00AA559B" w14:paraId="0D988687" w14:textId="77777777">
      <w:pPr>
        <w:spacing w:after="294" w:line="259" w:lineRule="auto"/>
        <w:ind w:left="0" w:firstLine="0"/>
        <w:jc w:val="left"/>
      </w:pPr>
    </w:p>
    <w:p w:rsidR="00AA559B" w:rsidP="50FC3365" w:rsidRDefault="00AA559B" w14:paraId="2CA38712" w14:textId="20FD50B7">
      <w:pPr>
        <w:pStyle w:val="Normal"/>
        <w:spacing w:after="294" w:line="259" w:lineRule="auto"/>
        <w:ind w:left="0" w:firstLine="0"/>
        <w:jc w:val="left"/>
      </w:pPr>
    </w:p>
    <w:p w:rsidRPr="00D25F1C" w:rsidR="000B518F" w:rsidP="00762DA6" w:rsidRDefault="003C51FB" w14:paraId="37CFE25C" w14:textId="4C00C4C8">
      <w:pPr>
        <w:pStyle w:val="Heading2"/>
        <w:spacing w:after="657" w:line="265" w:lineRule="auto"/>
        <w:ind w:left="-5"/>
        <w:rPr>
          <w:color w:val="000000" w:themeColor="text1"/>
        </w:rPr>
      </w:pPr>
      <w:r w:rsidRPr="00D25F1C">
        <w:rPr>
          <w:color w:val="000000" w:themeColor="text1"/>
        </w:rPr>
        <w:t xml:space="preserve">Chapter </w:t>
      </w:r>
      <w:r w:rsidR="00762DA6">
        <w:rPr>
          <w:color w:val="000000" w:themeColor="text1"/>
        </w:rPr>
        <w:t>2</w:t>
      </w:r>
      <w:r w:rsidR="00762DA6">
        <w:rPr>
          <w:rFonts w:hint="cs"/>
          <w:color w:val="000000" w:themeColor="text1"/>
          <w:rtl/>
        </w:rPr>
        <w:t xml:space="preserve"> </w:t>
      </w:r>
      <w:r w:rsidR="00762DA6">
        <w:rPr>
          <w:color w:val="000000" w:themeColor="text1"/>
        </w:rPr>
        <w:t>Background</w:t>
      </w:r>
      <w:r w:rsidRPr="00762DA6" w:rsidR="00762DA6">
        <w:rPr>
          <w:color w:val="000000" w:themeColor="text1"/>
        </w:rPr>
        <w:t xml:space="preserve"> </w:t>
      </w:r>
      <w:r w:rsidR="00762DA6">
        <w:rPr>
          <w:color w:val="000000" w:themeColor="text1"/>
        </w:rPr>
        <w:t xml:space="preserve">and </w:t>
      </w:r>
      <w:r w:rsidR="00762DA6">
        <w:rPr>
          <w:rFonts w:hint="cs"/>
          <w:color w:val="000000" w:themeColor="text1"/>
          <w:rtl/>
        </w:rPr>
        <w:t xml:space="preserve"> </w:t>
      </w:r>
      <w:r w:rsidRPr="00D25F1C">
        <w:rPr>
          <w:color w:val="000000" w:themeColor="text1"/>
        </w:rPr>
        <w:t xml:space="preserve"> Related Work </w:t>
      </w:r>
    </w:p>
    <w:p w:rsidR="00AA559B" w:rsidP="00AA559B" w:rsidRDefault="00AA559B" w14:paraId="04A9D78B" w14:textId="77777777"/>
    <w:p w:rsidR="00AA559B" w:rsidP="00AA559B" w:rsidRDefault="00AA559B" w14:paraId="77C68841" w14:textId="77777777"/>
    <w:p w:rsidR="00AA559B" w:rsidP="00AA559B" w:rsidRDefault="00AA559B" w14:paraId="02BEA1A1" w14:textId="439FE457"/>
    <w:p w:rsidR="00AA559B" w:rsidP="00AA559B" w:rsidRDefault="00AA559B" w14:paraId="664B3E74" w14:textId="77777777"/>
    <w:p w:rsidR="00AA559B" w:rsidP="00AA559B" w:rsidRDefault="00AA559B" w14:paraId="6FA7E558" w14:textId="77777777"/>
    <w:p w:rsidR="00AA559B" w:rsidP="00AA559B" w:rsidRDefault="00AA559B" w14:paraId="171665D2" w14:textId="77777777"/>
    <w:p w:rsidR="000B518F" w:rsidRDefault="003C51FB" w14:paraId="28386B2D" w14:textId="77777777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P="00AA559B" w:rsidRDefault="003C51FB" w14:paraId="25F01C63" w14:textId="49728581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B518F" w:rsidRDefault="003C51FB" w14:paraId="077DC003" w14:textId="77777777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010059" w:rsidRDefault="00010059" w14:paraId="7546EF97" w14:textId="77777777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:rsidR="00830DBB" w:rsidRDefault="00AA559B" w14:paraId="752001C4" w14:textId="7D77BAD1">
      <w:pPr>
        <w:pStyle w:val="Heading2"/>
        <w:spacing w:after="657" w:line="265" w:lineRule="auto"/>
        <w:ind w:left="-5"/>
      </w:pPr>
      <w:r>
        <w:t>Chapter 4</w:t>
      </w:r>
      <w:r w:rsidR="003C51FB">
        <w:t xml:space="preserve"> Proposed Approach </w:t>
      </w:r>
      <w:r w:rsidR="00830DBB">
        <w:t>(Methodology)</w:t>
      </w:r>
    </w:p>
    <w:p w:rsidRPr="00E534D7" w:rsidR="00E534D7" w:rsidP="00E534D7" w:rsidRDefault="00E534D7" w14:paraId="70E7E24D" w14:textId="77777777"/>
    <w:p w:rsidRPr="00830DBB" w:rsidR="00830DBB" w:rsidP="00830DBB" w:rsidRDefault="00830DBB" w14:paraId="511D2503" w14:textId="77777777"/>
    <w:p w:rsidR="00830DBB" w:rsidRDefault="00830DBB" w14:paraId="6D6DD371" w14:textId="77777777">
      <w:pPr>
        <w:spacing w:after="532" w:line="259" w:lineRule="auto"/>
        <w:ind w:left="0" w:firstLine="0"/>
        <w:jc w:val="left"/>
      </w:pPr>
    </w:p>
    <w:p w:rsidR="00830DBB" w:rsidRDefault="00830DBB" w14:paraId="2DAB3F48" w14:textId="77777777">
      <w:pPr>
        <w:spacing w:after="532" w:line="259" w:lineRule="auto"/>
        <w:ind w:left="0" w:firstLine="0"/>
        <w:jc w:val="left"/>
      </w:pPr>
    </w:p>
    <w:p w:rsidR="000B518F" w:rsidRDefault="003C51FB" w14:paraId="40C9B9FD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Pr="00010059" w:rsidR="000B518F" w:rsidP="00D25F1C" w:rsidRDefault="00010059" w14:paraId="5A161D51" w14:textId="3E72E454">
      <w:pPr>
        <w:pStyle w:val="Heading1"/>
      </w:pPr>
      <w:r>
        <w:br w:type="page"/>
      </w:r>
      <w:r w:rsidR="00AA559B">
        <w:t xml:space="preserve">Chapter </w:t>
      </w:r>
      <w:proofErr w:type="gramStart"/>
      <w:r w:rsidR="00AA559B">
        <w:t>5</w:t>
      </w:r>
      <w:r w:rsidR="003C51FB">
        <w:t xml:space="preserve"> </w:t>
      </w:r>
      <w:r>
        <w:t>:</w:t>
      </w:r>
      <w:r w:rsidR="003C51FB">
        <w:t>Experimental</w:t>
      </w:r>
      <w:proofErr w:type="gramEnd"/>
      <w:r w:rsidR="003C51FB">
        <w:t xml:space="preserve"> Results and Discussion </w:t>
      </w:r>
    </w:p>
    <w:p w:rsidR="000B518F" w:rsidRDefault="000B518F" w14:paraId="7EC4BFB7" w14:textId="5A38EBD6">
      <w:pPr>
        <w:spacing w:after="532" w:line="259" w:lineRule="auto"/>
        <w:ind w:left="0" w:firstLine="0"/>
        <w:jc w:val="left"/>
      </w:pPr>
    </w:p>
    <w:p w:rsidR="00010059" w:rsidRDefault="00010059" w14:paraId="30323AF1" w14:textId="77777777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:rsidR="000B518F" w:rsidRDefault="00AA559B" w14:paraId="4025234F" w14:textId="69425135">
      <w:pPr>
        <w:pStyle w:val="Heading2"/>
        <w:spacing w:after="292" w:line="265" w:lineRule="auto"/>
        <w:ind w:left="-5"/>
      </w:pPr>
      <w:r>
        <w:t>Chapter 6</w:t>
      </w:r>
      <w:r w:rsidR="003C51FB">
        <w:t xml:space="preserve"> Conclusion and Future Work </w:t>
      </w:r>
    </w:p>
    <w:p w:rsidR="000B518F" w:rsidRDefault="000B518F" w14:paraId="71F8A0AA" w14:textId="02D9C6E1">
      <w:pPr>
        <w:spacing w:after="0" w:line="259" w:lineRule="auto"/>
        <w:ind w:left="0" w:firstLine="0"/>
        <w:jc w:val="left"/>
      </w:pPr>
    </w:p>
    <w:p w:rsidR="00AA559B" w:rsidRDefault="00AA559B" w14:paraId="4436ACAE" w14:textId="77777777">
      <w:pPr>
        <w:spacing w:after="0" w:line="259" w:lineRule="auto"/>
        <w:ind w:left="0" w:firstLine="0"/>
        <w:jc w:val="left"/>
      </w:pPr>
    </w:p>
    <w:p w:rsidR="00AA559B" w:rsidRDefault="00AA559B" w14:paraId="008B774A" w14:textId="77777777">
      <w:pPr>
        <w:spacing w:after="0" w:line="259" w:lineRule="auto"/>
        <w:ind w:left="0" w:firstLine="0"/>
        <w:jc w:val="left"/>
      </w:pPr>
    </w:p>
    <w:p w:rsidR="00AA559B" w:rsidRDefault="00AA559B" w14:paraId="016C10D4" w14:textId="77777777">
      <w:pPr>
        <w:spacing w:after="0" w:line="259" w:lineRule="auto"/>
        <w:ind w:left="0" w:firstLine="0"/>
        <w:jc w:val="left"/>
      </w:pPr>
    </w:p>
    <w:p w:rsidR="00AA559B" w:rsidRDefault="00AA559B" w14:paraId="29CE384F" w14:textId="77777777">
      <w:pPr>
        <w:spacing w:after="0" w:line="259" w:lineRule="auto"/>
        <w:ind w:left="0" w:firstLine="0"/>
        <w:jc w:val="left"/>
      </w:pPr>
    </w:p>
    <w:p w:rsidR="00AA559B" w:rsidRDefault="00AA559B" w14:paraId="675302E0" w14:textId="77777777">
      <w:pPr>
        <w:spacing w:after="0" w:line="259" w:lineRule="auto"/>
        <w:ind w:left="0" w:firstLine="0"/>
        <w:jc w:val="left"/>
      </w:pPr>
    </w:p>
    <w:p w:rsidR="00AA559B" w:rsidRDefault="00AA559B" w14:paraId="76A24A90" w14:textId="77777777">
      <w:pPr>
        <w:spacing w:after="0" w:line="259" w:lineRule="auto"/>
        <w:ind w:left="0" w:firstLine="0"/>
        <w:jc w:val="left"/>
      </w:pPr>
    </w:p>
    <w:p w:rsidR="00AA559B" w:rsidRDefault="00AA559B" w14:paraId="4B137025" w14:textId="77777777">
      <w:pPr>
        <w:spacing w:after="0" w:line="259" w:lineRule="auto"/>
        <w:ind w:left="0" w:firstLine="0"/>
        <w:jc w:val="left"/>
      </w:pPr>
    </w:p>
    <w:p w:rsidR="00AA559B" w:rsidRDefault="00AA559B" w14:paraId="43C222C5" w14:textId="77777777">
      <w:pPr>
        <w:spacing w:after="0" w:line="259" w:lineRule="auto"/>
        <w:ind w:left="0" w:firstLine="0"/>
        <w:jc w:val="left"/>
      </w:pPr>
    </w:p>
    <w:p w:rsidR="00AA559B" w:rsidRDefault="00AA559B" w14:paraId="09BCA58E" w14:textId="77777777">
      <w:pPr>
        <w:spacing w:after="0" w:line="259" w:lineRule="auto"/>
        <w:ind w:left="0" w:firstLine="0"/>
        <w:jc w:val="left"/>
      </w:pPr>
    </w:p>
    <w:p w:rsidR="00AA559B" w:rsidRDefault="00AA559B" w14:paraId="2527DEBA" w14:textId="77777777">
      <w:pPr>
        <w:spacing w:after="0" w:line="259" w:lineRule="auto"/>
        <w:ind w:left="0" w:firstLine="0"/>
        <w:jc w:val="left"/>
      </w:pPr>
    </w:p>
    <w:p w:rsidR="00AA559B" w:rsidRDefault="00AA559B" w14:paraId="05984A82" w14:textId="77777777">
      <w:pPr>
        <w:spacing w:after="0" w:line="259" w:lineRule="auto"/>
        <w:ind w:left="0" w:firstLine="0"/>
        <w:jc w:val="left"/>
      </w:pPr>
    </w:p>
    <w:p w:rsidR="00AA559B" w:rsidRDefault="00AA559B" w14:paraId="3E6F14E6" w14:textId="77777777">
      <w:pPr>
        <w:spacing w:after="0" w:line="259" w:lineRule="auto"/>
        <w:ind w:left="0" w:firstLine="0"/>
        <w:jc w:val="left"/>
      </w:pPr>
    </w:p>
    <w:p w:rsidR="00AA559B" w:rsidRDefault="00AA559B" w14:paraId="468193D2" w14:textId="77777777">
      <w:pPr>
        <w:spacing w:after="0" w:line="259" w:lineRule="auto"/>
        <w:ind w:left="0" w:firstLine="0"/>
        <w:jc w:val="left"/>
      </w:pPr>
    </w:p>
    <w:p w:rsidR="00AA559B" w:rsidRDefault="00AA559B" w14:paraId="7410B814" w14:textId="77777777">
      <w:pPr>
        <w:spacing w:after="0" w:line="259" w:lineRule="auto"/>
        <w:ind w:left="0" w:firstLine="0"/>
        <w:jc w:val="left"/>
      </w:pPr>
    </w:p>
    <w:p w:rsidR="00AA559B" w:rsidRDefault="00AA559B" w14:paraId="4072BA79" w14:textId="77777777">
      <w:pPr>
        <w:spacing w:after="0" w:line="259" w:lineRule="auto"/>
        <w:ind w:left="0" w:firstLine="0"/>
        <w:jc w:val="left"/>
      </w:pPr>
    </w:p>
    <w:p w:rsidR="00AA559B" w:rsidRDefault="00AA559B" w14:paraId="0C687A51" w14:textId="77777777">
      <w:pPr>
        <w:spacing w:after="0" w:line="259" w:lineRule="auto"/>
        <w:ind w:left="0" w:firstLine="0"/>
        <w:jc w:val="left"/>
      </w:pPr>
    </w:p>
    <w:p w:rsidR="00AA559B" w:rsidRDefault="00AA559B" w14:paraId="1F293E69" w14:textId="77777777">
      <w:pPr>
        <w:spacing w:after="0" w:line="259" w:lineRule="auto"/>
        <w:ind w:left="0" w:firstLine="0"/>
        <w:jc w:val="left"/>
      </w:pPr>
    </w:p>
    <w:p w:rsidR="00AA559B" w:rsidRDefault="00AA559B" w14:paraId="0C4BF27A" w14:textId="77777777">
      <w:pPr>
        <w:spacing w:after="0" w:line="259" w:lineRule="auto"/>
        <w:ind w:left="0" w:firstLine="0"/>
        <w:jc w:val="left"/>
      </w:pPr>
    </w:p>
    <w:p w:rsidR="00AA559B" w:rsidRDefault="00AA559B" w14:paraId="58A1EBDD" w14:textId="77777777">
      <w:pPr>
        <w:spacing w:after="0" w:line="259" w:lineRule="auto"/>
        <w:ind w:left="0" w:firstLine="0"/>
        <w:jc w:val="left"/>
      </w:pPr>
    </w:p>
    <w:p w:rsidR="00AA559B" w:rsidRDefault="00AA559B" w14:paraId="56E26A4E" w14:textId="77777777">
      <w:pPr>
        <w:spacing w:after="0" w:line="259" w:lineRule="auto"/>
        <w:ind w:left="0" w:firstLine="0"/>
        <w:jc w:val="left"/>
      </w:pPr>
    </w:p>
    <w:p w:rsidR="00AA559B" w:rsidRDefault="00AA559B" w14:paraId="47151730" w14:textId="77777777">
      <w:pPr>
        <w:spacing w:after="0" w:line="259" w:lineRule="auto"/>
        <w:ind w:left="0" w:firstLine="0"/>
        <w:jc w:val="left"/>
      </w:pPr>
    </w:p>
    <w:p w:rsidR="00AA559B" w:rsidRDefault="00AA559B" w14:paraId="0F277903" w14:textId="77777777">
      <w:pPr>
        <w:spacing w:after="0" w:line="259" w:lineRule="auto"/>
        <w:ind w:left="0" w:firstLine="0"/>
        <w:jc w:val="left"/>
      </w:pPr>
    </w:p>
    <w:p w:rsidR="00AA559B" w:rsidRDefault="00AA559B" w14:paraId="785A2321" w14:textId="77777777">
      <w:pPr>
        <w:spacing w:after="0" w:line="259" w:lineRule="auto"/>
        <w:ind w:left="0" w:firstLine="0"/>
        <w:jc w:val="left"/>
      </w:pPr>
    </w:p>
    <w:p w:rsidR="00AA559B" w:rsidRDefault="00AA559B" w14:paraId="3502AE49" w14:textId="77777777">
      <w:pPr>
        <w:spacing w:after="0" w:line="259" w:lineRule="auto"/>
        <w:ind w:left="0" w:firstLine="0"/>
        <w:jc w:val="left"/>
      </w:pPr>
    </w:p>
    <w:p w:rsidR="00AA559B" w:rsidRDefault="00AA559B" w14:paraId="42E505C1" w14:textId="77777777">
      <w:pPr>
        <w:spacing w:after="0" w:line="259" w:lineRule="auto"/>
        <w:ind w:left="0" w:firstLine="0"/>
        <w:jc w:val="left"/>
      </w:pPr>
    </w:p>
    <w:p w:rsidR="00AA559B" w:rsidRDefault="00AA559B" w14:paraId="671A91C8" w14:textId="77777777">
      <w:pPr>
        <w:spacing w:after="0" w:line="259" w:lineRule="auto"/>
        <w:ind w:left="0" w:firstLine="0"/>
        <w:jc w:val="left"/>
      </w:pPr>
    </w:p>
    <w:p w:rsidR="00010059" w:rsidRDefault="00010059" w14:paraId="56B0927B" w14:textId="77777777">
      <w:pPr>
        <w:pStyle w:val="Heading2"/>
        <w:spacing w:after="343" w:line="265" w:lineRule="auto"/>
        <w:ind w:right="1026"/>
        <w:jc w:val="center"/>
      </w:pPr>
    </w:p>
    <w:p w:rsidR="000B518F" w:rsidRDefault="003C51FB" w14:paraId="6A387E9C" w14:textId="1EC3C02F">
      <w:pPr>
        <w:pStyle w:val="Heading2"/>
        <w:spacing w:after="343" w:line="265" w:lineRule="auto"/>
        <w:ind w:right="1026"/>
        <w:jc w:val="center"/>
      </w:pPr>
      <w:r>
        <w:t xml:space="preserve">References </w:t>
      </w:r>
    </w:p>
    <w:p w:rsidR="000B518F" w:rsidRDefault="003C51FB" w14:paraId="145E1365" w14:textId="77777777">
      <w:pPr>
        <w:pStyle w:val="Heading3"/>
        <w:ind w:left="-5"/>
      </w:pPr>
      <w:r>
        <w:t xml:space="preserve">[Abiodun, Oludare Isaac, et al., 2018] </w:t>
      </w:r>
    </w:p>
    <w:p w:rsidR="000B518F" w:rsidRDefault="003C51FB" w14:paraId="781AD2AB" w14:textId="77777777">
      <w:pPr>
        <w:spacing w:after="289"/>
        <w:ind w:left="-5" w:right="67"/>
      </w:pPr>
      <w:r>
        <w:t xml:space="preserve">Abiodun, Oludare Isaac, Aman Jantan, Abiodun Esther Omolara, Kemi Victoria Dada, </w:t>
      </w:r>
      <w:proofErr w:type="spellStart"/>
      <w:r>
        <w:t>Nachaat</w:t>
      </w:r>
      <w:proofErr w:type="spellEnd"/>
      <w:r>
        <w:t xml:space="preserve"> </w:t>
      </w:r>
      <w:proofErr w:type="spellStart"/>
      <w:r>
        <w:t>AbdElatif</w:t>
      </w:r>
      <w:proofErr w:type="spellEnd"/>
      <w:r>
        <w:t xml:space="preserve"> Mohamed, and Humaira Arshad. “State-of-the-art in artificial neural network applications: A survey”. </w:t>
      </w:r>
      <w:proofErr w:type="spellStart"/>
      <w:r>
        <w:t>Heliyon</w:t>
      </w:r>
      <w:proofErr w:type="spellEnd"/>
      <w:r>
        <w:t xml:space="preserve"> 4. 2018.</w:t>
      </w:r>
      <w:r>
        <w:rPr>
          <w:sz w:val="24"/>
        </w:rPr>
        <w:t xml:space="preserve"> </w:t>
      </w:r>
    </w:p>
    <w:p w:rsidR="000B518F" w:rsidRDefault="003C51FB" w14:paraId="3810E72D" w14:textId="77777777">
      <w:pPr>
        <w:pStyle w:val="Heading3"/>
        <w:ind w:left="-5"/>
      </w:pPr>
      <w:r>
        <w:t xml:space="preserve">[Abu Saa, Amjed, et al., 2019] </w:t>
      </w:r>
    </w:p>
    <w:p w:rsidR="000B518F" w:rsidRDefault="003C51FB" w14:paraId="7B818954" w14:textId="77777777">
      <w:pPr>
        <w:spacing w:after="289"/>
        <w:ind w:left="-5" w:right="67"/>
      </w:pPr>
      <w:r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:rsidR="000B518F" w:rsidRDefault="003C51FB" w14:paraId="337E4F81" w14:textId="77777777">
      <w:pPr>
        <w:pStyle w:val="Heading3"/>
        <w:ind w:left="-5"/>
      </w:pPr>
      <w:r>
        <w:t xml:space="preserve">[Adewale, Amoo M., et al., 2018] </w:t>
      </w:r>
    </w:p>
    <w:p w:rsidR="000B518F" w:rsidRDefault="003C51FB" w14:paraId="0FBCE899" w14:textId="77777777">
      <w:pPr>
        <w:spacing w:after="289"/>
        <w:ind w:left="-5" w:right="67"/>
      </w:pPr>
      <w:r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:rsidR="000B518F" w:rsidRDefault="003C51FB" w14:paraId="5D33FC2A" w14:textId="77777777">
      <w:pPr>
        <w:pStyle w:val="Heading3"/>
        <w:ind w:left="-5"/>
      </w:pPr>
      <w:r>
        <w:t xml:space="preserve">[Ali S, Rasheed Mansoor, and S Perumal, 2022] </w:t>
      </w:r>
    </w:p>
    <w:p w:rsidR="000B518F" w:rsidRDefault="003C51FB" w14:paraId="2E5DB525" w14:textId="77777777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:rsidR="000B518F" w:rsidRDefault="003C51FB" w14:paraId="5BFB16C5" w14:textId="77777777">
      <w:pPr>
        <w:pStyle w:val="Heading3"/>
        <w:ind w:left="-5"/>
      </w:pPr>
      <w:r>
        <w:t>[</w:t>
      </w:r>
      <w:proofErr w:type="spellStart"/>
      <w:r>
        <w:t>Alpaydin</w:t>
      </w:r>
      <w:proofErr w:type="spellEnd"/>
      <w:r>
        <w:t xml:space="preserve">, Ethem, 2010] </w:t>
      </w:r>
    </w:p>
    <w:p w:rsidR="000B518F" w:rsidRDefault="003C51FB" w14:paraId="4AA56499" w14:textId="77777777">
      <w:pPr>
        <w:spacing w:after="284"/>
        <w:ind w:left="-5" w:right="67"/>
      </w:pPr>
      <w:proofErr w:type="spellStart"/>
      <w:r>
        <w:t>Alpaydin</w:t>
      </w:r>
      <w:proofErr w:type="spellEnd"/>
      <w:r>
        <w:t xml:space="preserve">, Ethem (2010). Introduction to Machine Learning. London: The MIT Press. ISBN 978-0-262-01243-0 </w:t>
      </w:r>
    </w:p>
    <w:sectPr w:rsidR="000B518F" w:rsidSect="00E55C20">
      <w:footerReference w:type="even" r:id="rId14"/>
      <w:footerReference w:type="default" r:id="rId15"/>
      <w:footerReference w:type="first" r:id="rId16"/>
      <w:pgSz w:w="12240" w:h="15840" w:orient="portrait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5F7C" w:rsidRDefault="00875F7C" w14:paraId="6D252CB3" w14:textId="77777777">
      <w:pPr>
        <w:spacing w:after="0" w:line="240" w:lineRule="auto"/>
      </w:pPr>
      <w:r>
        <w:separator/>
      </w:r>
    </w:p>
  </w:endnote>
  <w:endnote w:type="continuationSeparator" w:id="0">
    <w:p w:rsidR="00875F7C" w:rsidRDefault="00875F7C" w14:paraId="565A97D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518F" w:rsidRDefault="003C51FB" w14:paraId="26875365" w14:textId="77777777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</w:t>
    </w:r>
    <w:proofErr w:type="spellStart"/>
    <w:r>
      <w:rPr>
        <w:sz w:val="24"/>
      </w:rPr>
      <w:t>i</w:t>
    </w:r>
    <w:proofErr w:type="spellEnd"/>
    <w:r>
      <w:rPr>
        <w:sz w:val="24"/>
      </w:rPr>
      <w:fldChar w:fldCharType="end"/>
    </w:r>
    <w:r>
      <w:rPr>
        <w:sz w:val="24"/>
      </w:rPr>
      <w:t xml:space="preserve"> </w:t>
    </w:r>
  </w:p>
  <w:p w:rsidR="000B518F" w:rsidRDefault="003C51FB" w14:paraId="30971406" w14:textId="77777777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518F" w:rsidRDefault="003C51FB" w14:paraId="11433B4A" w14:textId="77777777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Pr="0014139D" w:rsidR="0014139D">
      <w:rPr>
        <w:noProof/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:rsidR="000B518F" w:rsidRDefault="003C51FB" w14:paraId="5B465348" w14:textId="77777777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518F" w:rsidRDefault="003C51FB" w14:paraId="7B1FA046" w14:textId="77777777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</w:t>
    </w:r>
    <w:proofErr w:type="spellStart"/>
    <w:r>
      <w:rPr>
        <w:sz w:val="24"/>
      </w:rPr>
      <w:t>i</w:t>
    </w:r>
    <w:proofErr w:type="spellEnd"/>
    <w:r>
      <w:rPr>
        <w:sz w:val="24"/>
      </w:rPr>
      <w:fldChar w:fldCharType="end"/>
    </w:r>
    <w:r>
      <w:rPr>
        <w:sz w:val="24"/>
      </w:rPr>
      <w:t xml:space="preserve"> </w:t>
    </w:r>
  </w:p>
  <w:p w:rsidR="000B518F" w:rsidRDefault="003C51FB" w14:paraId="0754A08F" w14:textId="77777777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518F" w:rsidRDefault="000B518F" w14:paraId="2AA6A75B" w14:textId="77777777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518F" w:rsidRDefault="000B518F" w14:paraId="7E18D9BA" w14:textId="77777777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518F" w:rsidRDefault="000B518F" w14:paraId="4BA3D85D" w14:textId="77777777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5F7C" w:rsidRDefault="00875F7C" w14:paraId="57261D87" w14:textId="77777777">
      <w:pPr>
        <w:spacing w:after="0" w:line="240" w:lineRule="auto"/>
      </w:pPr>
      <w:r>
        <w:separator/>
      </w:r>
    </w:p>
  </w:footnote>
  <w:footnote w:type="continuationSeparator" w:id="0">
    <w:p w:rsidR="00875F7C" w:rsidRDefault="00875F7C" w14:paraId="15D0B2A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0">
    <w:nsid w:val="2c0882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97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517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237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957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77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97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117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837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557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1a3e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97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517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237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957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77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97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117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837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557" w:hanging="360"/>
      </w:pPr>
      <w:rPr>
        <w:rFonts w:hint="default" w:ascii="Wingdings" w:hAnsi="Wingdings"/>
      </w:rPr>
    </w:lvl>
  </w:abstractNum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8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1">
    <w:abstractNumId w:val="10"/>
  </w:num>
  <w:num w:numId="10">
    <w:abstractNumId w:val="9"/>
  </w:num>
  <w:num w:numId="1" w16cid:durableId="2137285537">
    <w:abstractNumId w:val="7"/>
  </w:num>
  <w:num w:numId="2" w16cid:durableId="1385257327">
    <w:abstractNumId w:val="8"/>
  </w:num>
  <w:num w:numId="3" w16cid:durableId="2025202020">
    <w:abstractNumId w:val="1"/>
  </w:num>
  <w:num w:numId="4" w16cid:durableId="1625883336">
    <w:abstractNumId w:val="2"/>
  </w:num>
  <w:num w:numId="5" w16cid:durableId="621494586">
    <w:abstractNumId w:val="3"/>
  </w:num>
  <w:num w:numId="6" w16cid:durableId="1149858929">
    <w:abstractNumId w:val="4"/>
  </w:num>
  <w:num w:numId="7" w16cid:durableId="2021084236">
    <w:abstractNumId w:val="0"/>
  </w:num>
  <w:num w:numId="8" w16cid:durableId="1745176900">
    <w:abstractNumId w:val="5"/>
  </w:num>
  <w:num w:numId="9" w16cid:durableId="1973365200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0059"/>
    <w:rsid w:val="000B518F"/>
    <w:rsid w:val="000D1123"/>
    <w:rsid w:val="0014139D"/>
    <w:rsid w:val="001C536E"/>
    <w:rsid w:val="00273E6A"/>
    <w:rsid w:val="003234FD"/>
    <w:rsid w:val="00333218"/>
    <w:rsid w:val="00344B96"/>
    <w:rsid w:val="003C51FB"/>
    <w:rsid w:val="00433453"/>
    <w:rsid w:val="004A2AF1"/>
    <w:rsid w:val="00551FDD"/>
    <w:rsid w:val="00573BA1"/>
    <w:rsid w:val="006552CA"/>
    <w:rsid w:val="00657507"/>
    <w:rsid w:val="00686D32"/>
    <w:rsid w:val="006E095F"/>
    <w:rsid w:val="00762DA6"/>
    <w:rsid w:val="00830DBB"/>
    <w:rsid w:val="00865B7B"/>
    <w:rsid w:val="00875F7C"/>
    <w:rsid w:val="008F1F37"/>
    <w:rsid w:val="008F5C64"/>
    <w:rsid w:val="00932B25"/>
    <w:rsid w:val="00957B15"/>
    <w:rsid w:val="00A65A99"/>
    <w:rsid w:val="00A709F6"/>
    <w:rsid w:val="00A90278"/>
    <w:rsid w:val="00AA559B"/>
    <w:rsid w:val="00AA5859"/>
    <w:rsid w:val="00B06EF1"/>
    <w:rsid w:val="00B34934"/>
    <w:rsid w:val="00B578B9"/>
    <w:rsid w:val="00C273AA"/>
    <w:rsid w:val="00D25F1C"/>
    <w:rsid w:val="00E534D7"/>
    <w:rsid w:val="00E55C20"/>
    <w:rsid w:val="00E60A24"/>
    <w:rsid w:val="00EA2F47"/>
    <w:rsid w:val="00EA512E"/>
    <w:rsid w:val="00EF3C25"/>
    <w:rsid w:val="067E9ED5"/>
    <w:rsid w:val="06BDE03F"/>
    <w:rsid w:val="077CCA7A"/>
    <w:rsid w:val="0AA3AF4E"/>
    <w:rsid w:val="120936E3"/>
    <w:rsid w:val="127ACBCE"/>
    <w:rsid w:val="15241B08"/>
    <w:rsid w:val="18E537B1"/>
    <w:rsid w:val="191B433F"/>
    <w:rsid w:val="1D772BC1"/>
    <w:rsid w:val="21203BF4"/>
    <w:rsid w:val="24112737"/>
    <w:rsid w:val="263C2B99"/>
    <w:rsid w:val="290D2A6C"/>
    <w:rsid w:val="2D4D0040"/>
    <w:rsid w:val="32AC997D"/>
    <w:rsid w:val="3F40A83D"/>
    <w:rsid w:val="40161657"/>
    <w:rsid w:val="42D23E3F"/>
    <w:rsid w:val="50FC3365"/>
    <w:rsid w:val="5E0BEB1C"/>
    <w:rsid w:val="5E62A3D8"/>
    <w:rsid w:val="6E19BE30"/>
    <w:rsid w:val="70CB0A96"/>
    <w:rsid w:val="7186B656"/>
    <w:rsid w:val="77DC26F7"/>
    <w:rsid w:val="7D02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5" w:line="270" w:lineRule="auto"/>
      <w:ind w:left="447" w:hanging="10"/>
      <w:jc w:val="both"/>
    </w:pPr>
    <w:rPr>
      <w:rFonts w:ascii="Times New Roman" w:hAnsi="Times New Roman" w:eastAsia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hAnsi="Times New Roman" w:eastAsia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hAnsi="Times New Roman" w:eastAsia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hAnsi="Times New Roman" w:eastAsia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hAnsi="Times New Roman" w:eastAsia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hAnsi="Times New Roman" w:eastAsia="Times New Roman" w:cs="Times New Roman"/>
      <w:b/>
      <w:i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link w:val="Heading3"/>
    <w:rPr>
      <w:rFonts w:ascii="Times New Roman" w:hAnsi="Times New Roman" w:eastAsia="Times New Roman" w:cs="Times New Roman"/>
      <w:b/>
      <w:color w:val="000000"/>
      <w:sz w:val="28"/>
    </w:rPr>
  </w:style>
  <w:style w:type="character" w:styleId="Heading2Char" w:customStyle="1">
    <w:name w:val="Heading 2 Char"/>
    <w:link w:val="Heading2"/>
    <w:rPr>
      <w:rFonts w:ascii="Times New Roman" w:hAnsi="Times New Roman" w:eastAsia="Times New Roman" w:cs="Times New Roman"/>
      <w:b/>
      <w:color w:val="000000"/>
      <w:sz w:val="40"/>
    </w:rPr>
  </w:style>
  <w:style w:type="character" w:styleId="Heading4Char" w:customStyle="1">
    <w:name w:val="Heading 4 Char"/>
    <w:link w:val="Heading4"/>
    <w:rPr>
      <w:rFonts w:ascii="Times New Roman" w:hAnsi="Times New Roman" w:eastAsia="Times New Roman" w:cs="Times New Roman"/>
      <w:b/>
      <w:i/>
      <w:color w:val="000000"/>
      <w:sz w:val="28"/>
    </w:rPr>
  </w:style>
  <w:style w:type="character" w:styleId="Heading5Char" w:customStyle="1">
    <w:name w:val="Heading 5 Char"/>
    <w:link w:val="Heading5"/>
    <w:rPr>
      <w:rFonts w:ascii="Times New Roman" w:hAnsi="Times New Roman" w:eastAsia="Times New Roman" w:cs="Times New Roman"/>
      <w:b/>
      <w:i/>
      <w:color w:val="000000"/>
      <w:sz w:val="28"/>
    </w:rPr>
  </w:style>
  <w:style w:type="character" w:styleId="Heading6Char" w:customStyle="1">
    <w:name w:val="Heading 6 Char"/>
    <w:link w:val="Heading6"/>
    <w:rPr>
      <w:rFonts w:ascii="Times New Roman" w:hAnsi="Times New Roman" w:eastAsia="Times New Roman" w:cs="Times New Roman"/>
      <w:b/>
      <w:i/>
      <w:color w:val="000000"/>
      <w:sz w:val="28"/>
    </w:rPr>
  </w:style>
  <w:style w:type="character" w:styleId="Heading1Char" w:customStyle="1">
    <w:name w:val="Heading 1 Char"/>
    <w:link w:val="Heading1"/>
    <w:rPr>
      <w:rFonts w:ascii="Times New Roman" w:hAnsi="Times New Roman" w:eastAsia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hAnsi="Times New Roman" w:eastAsia="Times New Roman" w:cs="Times New Roman"/>
      <w:b/>
      <w:color w:val="000000"/>
      <w:sz w:val="28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30DBB"/>
    <w:pPr>
      <w:spacing w:after="0" w:line="240" w:lineRule="auto"/>
    </w:pPr>
    <w:rPr>
      <w:rFonts w:eastAsiaTheme="minorHAns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3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6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footer" Target="footer5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4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Props1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Thesis template.dotx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Yasser</dc:creator>
  <keywords/>
  <lastModifiedBy>meqrn a qaisy</lastModifiedBy>
  <revision>19</revision>
  <dcterms:created xsi:type="dcterms:W3CDTF">2024-10-18T16:56:00.0000000Z</dcterms:created>
  <dcterms:modified xsi:type="dcterms:W3CDTF">2026-02-28T12:10:06.3447939Z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  <property fmtid="{D5CDD505-2E9C-101B-9397-08002B2CF9AE}" pid="3" name="GrammarlyDocumentId">
    <vt:lpwstr>65aa2f14-3dd3-4220-8d83-1fdf459f339d</vt:lpwstr>
  </property>
</Properties>
</file>