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A9941FC" w14:textId="77777777" w:rsidR="007339EA" w:rsidRDefault="007339EA" w:rsidP="007339EA">
      <w:pPr>
        <w:spacing w:after="376" w:line="249" w:lineRule="auto"/>
        <w:ind w:left="0" w:right="4" w:firstLine="4"/>
        <w:jc w:val="center"/>
        <w:rPr>
          <w:b/>
          <w:sz w:val="40"/>
          <w:rtl/>
        </w:rPr>
      </w:pPr>
      <w:r w:rsidRPr="007339EA">
        <w:rPr>
          <w:b/>
          <w:bCs/>
          <w:sz w:val="40"/>
        </w:rPr>
        <w:t>Enhancing Email Management through Machine Learning: A Multi-Label and Priority Approach</w:t>
      </w:r>
      <w:r w:rsidRPr="007339EA">
        <w:rPr>
          <w:b/>
          <w:sz w:val="40"/>
        </w:rPr>
        <w:t xml:space="preserve"> </w:t>
      </w:r>
    </w:p>
    <w:p w14:paraId="468DD498" w14:textId="77777777" w:rsidR="007339EA" w:rsidRDefault="007339EA" w:rsidP="007339EA">
      <w:pPr>
        <w:spacing w:after="376" w:line="249" w:lineRule="auto"/>
        <w:ind w:left="0" w:right="4" w:firstLine="4"/>
        <w:jc w:val="center"/>
        <w:rPr>
          <w:b/>
          <w:sz w:val="40"/>
          <w:rtl/>
        </w:rPr>
      </w:pPr>
    </w:p>
    <w:p w14:paraId="334C362A" w14:textId="44853D4F" w:rsidR="000B518F" w:rsidRDefault="00AA559B" w:rsidP="007339EA">
      <w:pPr>
        <w:spacing w:after="376" w:line="249" w:lineRule="auto"/>
        <w:ind w:left="0" w:right="4" w:firstLine="4"/>
        <w:jc w:val="center"/>
      </w:pPr>
      <w:r>
        <w:rPr>
          <w:sz w:val="32"/>
        </w:rPr>
        <w:t>Prepared By</w:t>
      </w:r>
      <w:r w:rsidR="003C51FB">
        <w:rPr>
          <w:sz w:val="40"/>
        </w:rPr>
        <w:t xml:space="preserve"> </w:t>
      </w:r>
    </w:p>
    <w:p w14:paraId="1CF00CB4" w14:textId="1F09B462" w:rsidR="0063660F" w:rsidRPr="00AA559B" w:rsidRDefault="0063660F" w:rsidP="0063660F">
      <w:pPr>
        <w:spacing w:after="252"/>
        <w:jc w:val="center"/>
        <w:rPr>
          <w:bCs/>
          <w:sz w:val="32"/>
          <w:szCs w:val="32"/>
        </w:rPr>
      </w:pPr>
      <w:r w:rsidRPr="00AA559B">
        <w:rPr>
          <w:bCs/>
          <w:sz w:val="32"/>
          <w:szCs w:val="32"/>
        </w:rPr>
        <w:t>Name:</w:t>
      </w:r>
      <w:r>
        <w:rPr>
          <w:rFonts w:hint="cs"/>
          <w:bCs/>
          <w:sz w:val="32"/>
          <w:szCs w:val="32"/>
          <w:rtl/>
        </w:rPr>
        <w:t xml:space="preserve"> </w:t>
      </w:r>
      <w:r>
        <w:rPr>
          <w:bCs/>
          <w:sz w:val="32"/>
          <w:szCs w:val="32"/>
        </w:rPr>
        <w:t>Abubaker Hussein</w:t>
      </w:r>
      <w:r w:rsidRPr="00AA559B">
        <w:rPr>
          <w:bCs/>
          <w:sz w:val="32"/>
          <w:szCs w:val="32"/>
        </w:rPr>
        <w:tab/>
      </w:r>
      <w:r w:rsidRPr="00AA559B">
        <w:rPr>
          <w:bCs/>
          <w:sz w:val="32"/>
          <w:szCs w:val="32"/>
        </w:rPr>
        <w:tab/>
      </w:r>
      <w:r w:rsidRPr="00AA559B">
        <w:rPr>
          <w:bCs/>
          <w:sz w:val="32"/>
          <w:szCs w:val="32"/>
        </w:rPr>
        <w:tab/>
        <w:t>ID No.</w:t>
      </w:r>
      <w:r w:rsidR="007372EE" w:rsidRPr="00AA559B">
        <w:rPr>
          <w:bCs/>
          <w:sz w:val="32"/>
          <w:szCs w:val="32"/>
        </w:rPr>
        <w:t>:</w:t>
      </w:r>
      <w:r w:rsidR="007372EE">
        <w:rPr>
          <w:bCs/>
          <w:sz w:val="32"/>
          <w:szCs w:val="32"/>
        </w:rPr>
        <w:t xml:space="preserve"> 253002549</w:t>
      </w:r>
    </w:p>
    <w:p w14:paraId="7763AD8B" w14:textId="77777777" w:rsidR="0063660F" w:rsidRDefault="0063660F" w:rsidP="00AA559B">
      <w:pPr>
        <w:spacing w:after="424" w:line="249" w:lineRule="auto"/>
        <w:ind w:left="0" w:right="94" w:firstLine="4"/>
        <w:jc w:val="center"/>
        <w:rPr>
          <w:sz w:val="32"/>
          <w:szCs w:val="32"/>
        </w:rPr>
      </w:pPr>
    </w:p>
    <w:p w14:paraId="778716E8" w14:textId="0E128421"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05B1B712" w:rsidR="00AA559B" w:rsidRPr="00AA559B" w:rsidRDefault="003761FD"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45AED1AD" w14:textId="77777777" w:rsidR="002F5FA3" w:rsidRDefault="002F5FA3" w:rsidP="00F9608B">
      <w:pPr>
        <w:spacing w:after="235" w:line="249" w:lineRule="auto"/>
        <w:ind w:right="4" w:firstLine="4"/>
        <w:jc w:val="center"/>
        <w:rPr>
          <w:sz w:val="32"/>
          <w:szCs w:val="32"/>
        </w:rPr>
      </w:pPr>
      <w:r w:rsidRPr="00AA559B">
        <w:rPr>
          <w:sz w:val="32"/>
          <w:szCs w:val="32"/>
        </w:rPr>
        <w:t xml:space="preserve">Supervisor Name: </w:t>
      </w:r>
      <w:r>
        <w:rPr>
          <w:sz w:val="32"/>
          <w:szCs w:val="32"/>
        </w:rPr>
        <w:t xml:space="preserve">Dr. </w:t>
      </w:r>
      <w:r w:rsidRPr="0098191E">
        <w:rPr>
          <w:sz w:val="32"/>
          <w:szCs w:val="32"/>
        </w:rPr>
        <w:t>Amjad</w:t>
      </w:r>
      <w:r>
        <w:rPr>
          <w:sz w:val="32"/>
          <w:szCs w:val="32"/>
        </w:rPr>
        <w:t xml:space="preserve"> Q</w:t>
      </w:r>
      <w:r w:rsidRPr="0098191E">
        <w:rPr>
          <w:sz w:val="32"/>
          <w:szCs w:val="32"/>
        </w:rPr>
        <w:t>atish</w:t>
      </w:r>
    </w:p>
    <w:p w14:paraId="5EAEB14A" w14:textId="77777777" w:rsidR="002F5FA3" w:rsidRDefault="002F5FA3" w:rsidP="00F9608B">
      <w:pPr>
        <w:spacing w:after="235" w:line="249" w:lineRule="auto"/>
        <w:ind w:right="4" w:firstLine="4"/>
        <w:jc w:val="center"/>
        <w:rPr>
          <w:sz w:val="32"/>
          <w:szCs w:val="32"/>
        </w:rPr>
      </w:pPr>
      <w:r>
        <w:rPr>
          <w:sz w:val="32"/>
          <w:szCs w:val="32"/>
        </w:rPr>
        <w:t>College of Informatics, Midocean University, Comoros</w:t>
      </w:r>
    </w:p>
    <w:p w14:paraId="6ED43CBF" w14:textId="77777777" w:rsidR="002F5FA3" w:rsidRPr="00AA559B" w:rsidRDefault="002F5FA3" w:rsidP="00F9608B">
      <w:pPr>
        <w:spacing w:after="235" w:line="249" w:lineRule="auto"/>
        <w:ind w:right="4" w:firstLine="4"/>
        <w:jc w:val="center"/>
        <w:rPr>
          <w:sz w:val="32"/>
          <w:szCs w:val="32"/>
          <w:lang w:bidi="ar-EG"/>
        </w:rPr>
      </w:pPr>
      <w:r>
        <w:rPr>
          <w:sz w:val="32"/>
          <w:szCs w:val="32"/>
        </w:rPr>
        <w:t xml:space="preserve">Email: </w:t>
      </w:r>
      <w:r w:rsidRPr="001950D2">
        <w:rPr>
          <w:sz w:val="32"/>
          <w:szCs w:val="32"/>
        </w:rPr>
        <w:t>amjadqtaish@midocean.edu.km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6C725FAB" w:rsidR="000B518F" w:rsidRDefault="003C51FB" w:rsidP="00344B96">
      <w:pPr>
        <w:spacing w:after="33" w:line="475" w:lineRule="auto"/>
        <w:ind w:left="-5" w:right="4"/>
      </w:pPr>
      <w:r>
        <w:t xml:space="preserve">Special thanks to </w:t>
      </w:r>
      <w:r w:rsidR="00A15B81" w:rsidRPr="00A15B81">
        <w:t>Dr. Amjad Qatish</w:t>
      </w:r>
      <w:r w:rsidR="00344B96">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2"/>
        <w:spacing w:after="310"/>
        <w:ind w:left="-5"/>
      </w:pPr>
      <w:r>
        <w:t xml:space="preserve">Abstract </w:t>
      </w:r>
    </w:p>
    <w:p w14:paraId="567D5E72" w14:textId="77777777" w:rsidR="00010059" w:rsidRPr="00010059" w:rsidRDefault="00010059" w:rsidP="00010059"/>
    <w:p w14:paraId="7AE93FE1" w14:textId="77777777" w:rsidR="000B518F" w:rsidRDefault="003C51FB">
      <w:pPr>
        <w:pStyle w:val="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10"/>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10"/>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1"/>
        <w:spacing w:after="156"/>
        <w:ind w:left="-5"/>
      </w:pPr>
      <w:bookmarkStart w:id="0" w:name="_Toc208473"/>
    </w:p>
    <w:p w14:paraId="7E55B52E" w14:textId="4612E183" w:rsidR="000B518F" w:rsidRDefault="00010059" w:rsidP="00010059">
      <w:pPr>
        <w:pStyle w:val="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lastRenderedPageBreak/>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2"/>
        <w:spacing w:after="532" w:line="265" w:lineRule="auto"/>
        <w:ind w:left="-5"/>
      </w:pPr>
      <w:r>
        <w:lastRenderedPageBreak/>
        <w:t xml:space="preserve">Chapter 1 Introduction </w:t>
      </w:r>
    </w:p>
    <w:p w14:paraId="697BAD53" w14:textId="6D57B4ED" w:rsidR="00433453" w:rsidRDefault="00433453" w:rsidP="002726C8">
      <w:pPr>
        <w:pStyle w:val="3"/>
        <w:spacing w:after="0"/>
        <w:ind w:left="-5"/>
      </w:pPr>
      <w:r>
        <w:t xml:space="preserve">1.1 </w:t>
      </w:r>
      <w:r w:rsidR="00A90278">
        <w:t xml:space="preserve">Overview </w:t>
      </w:r>
    </w:p>
    <w:p w14:paraId="025ADC09" w14:textId="4B9E6323" w:rsidR="00F63B8A" w:rsidRDefault="00F63B8A" w:rsidP="0063441E">
      <w:pPr>
        <w:ind w:left="0" w:firstLine="0"/>
      </w:pPr>
      <w:r w:rsidRPr="00F63B8A">
        <w:t xml:space="preserve">Emails continue to be an essential tool for communication in both personal and professional lives. The increasing rate of emails received </w:t>
      </w:r>
      <w:r w:rsidR="007428AE" w:rsidRPr="00F63B8A">
        <w:t>daily</w:t>
      </w:r>
      <w:r w:rsidRPr="00F63B8A">
        <w:t xml:space="preserve"> has made the management of email inboxes a challenging task.</w:t>
      </w:r>
    </w:p>
    <w:p w14:paraId="6941AD01" w14:textId="77513B59" w:rsidR="00C546CF" w:rsidRDefault="00506914" w:rsidP="00506914">
      <w:pPr>
        <w:ind w:left="0" w:firstLine="0"/>
        <w:rPr>
          <w:rtl/>
        </w:rPr>
      </w:pPr>
      <w:r w:rsidRPr="00506914">
        <w:t xml:space="preserve">However, conventional rule-based methods have not been able to address the contextual understanding of the importance of messages. While there have been developments in the application of Machine Learning (ML) and Natural Language Processing (NLP) for text data, current literature remains mostly focused on the </w:t>
      </w:r>
      <w:r w:rsidR="004C7923">
        <w:t>problem of spam detection</w:t>
      </w:r>
      <w:r w:rsidRPr="00506914">
        <w:t>.</w:t>
      </w:r>
    </w:p>
    <w:p w14:paraId="4015256D" w14:textId="214182BF" w:rsidR="00F37743" w:rsidRDefault="00506914" w:rsidP="00506914">
      <w:pPr>
        <w:ind w:left="0" w:firstLine="0"/>
      </w:pPr>
      <w:r w:rsidRPr="00506914">
        <w:t>This thesis attempts to address the need for a more general approach by proposing a multi-class classifier along with a priority determination tool</w:t>
      </w:r>
      <w:r w:rsidR="0063441E">
        <w:t>.</w:t>
      </w:r>
    </w:p>
    <w:p w14:paraId="60185DB7" w14:textId="77777777" w:rsidR="0063441E" w:rsidRDefault="0063441E" w:rsidP="0063441E">
      <w:pPr>
        <w:ind w:left="0" w:firstLine="0"/>
      </w:pPr>
    </w:p>
    <w:p w14:paraId="52CD0724" w14:textId="79C2C539" w:rsidR="000B518F" w:rsidRDefault="003C51FB" w:rsidP="002726C8">
      <w:pPr>
        <w:pStyle w:val="3"/>
        <w:spacing w:after="0"/>
        <w:ind w:left="-5"/>
      </w:pPr>
      <w:r>
        <w:t>1.</w:t>
      </w:r>
      <w:r w:rsidR="00433453">
        <w:t>2</w:t>
      </w:r>
      <w:r>
        <w:t xml:space="preserve"> Problem Definition </w:t>
      </w:r>
    </w:p>
    <w:p w14:paraId="78010D22" w14:textId="58FB0CCC" w:rsidR="00B8750B" w:rsidRDefault="00B8750B" w:rsidP="00B8750B">
      <w:pPr>
        <w:ind w:left="0" w:firstLine="0"/>
      </w:pPr>
      <w:r>
        <w:t xml:space="preserve">Dealing with </w:t>
      </w:r>
      <w:r>
        <w:t>many</w:t>
      </w:r>
      <w:r>
        <w:t xml:space="preserve"> emails is a common </w:t>
      </w:r>
      <w:r>
        <w:t>issue</w:t>
      </w:r>
      <w:r>
        <w:t xml:space="preserve"> fac</w:t>
      </w:r>
      <w:r>
        <w:t xml:space="preserve">ing </w:t>
      </w:r>
      <w:r>
        <w:t xml:space="preserve">many users, especially when the emails differ in their purpose and level of urgency. Many users still use the method of sorting </w:t>
      </w:r>
      <w:r>
        <w:t>emails</w:t>
      </w:r>
      <w:r>
        <w:t xml:space="preserve"> manually, which is not efficient, as this method is not able to </w:t>
      </w:r>
      <w:r>
        <w:t>understand</w:t>
      </w:r>
      <w:r>
        <w:t xml:space="preserve"> the actual meaning of the email and which email is more important. With the increase in the number of emails, important </w:t>
      </w:r>
      <w:r w:rsidR="00F25FC5">
        <w:t>emails</w:t>
      </w:r>
      <w:r>
        <w:t xml:space="preserve"> may be missed, which affects productivity and communication.</w:t>
      </w:r>
    </w:p>
    <w:p w14:paraId="5B61B72E" w14:textId="77777777" w:rsidR="00B8750B" w:rsidRDefault="00B8750B" w:rsidP="00B8750B">
      <w:pPr>
        <w:ind w:left="0" w:firstLine="0"/>
      </w:pPr>
    </w:p>
    <w:p w14:paraId="4EBD33DB" w14:textId="77653458" w:rsidR="00B8750B" w:rsidRDefault="00B8750B" w:rsidP="00B8750B">
      <w:pPr>
        <w:ind w:left="0" w:firstLine="0"/>
      </w:pPr>
      <w:r>
        <w:t xml:space="preserve">Although many studies have been conducted based on the classification of emails using machine learning, </w:t>
      </w:r>
      <w:r w:rsidR="00C27AF1">
        <w:t>most of</w:t>
      </w:r>
      <w:r>
        <w:t xml:space="preserve"> the studies were based only on the classification of spam emails. Only a few studies explored multi‑category classification or priority prediction.</w:t>
      </w:r>
    </w:p>
    <w:p w14:paraId="4B7B31B9" w14:textId="77777777" w:rsidR="00B8750B" w:rsidRDefault="00B8750B" w:rsidP="00B8750B">
      <w:pPr>
        <w:ind w:left="0" w:firstLine="0"/>
      </w:pPr>
    </w:p>
    <w:p w14:paraId="4BF64A4C" w14:textId="323F18F6" w:rsidR="00427EB9" w:rsidRDefault="00B8750B" w:rsidP="00B8750B">
      <w:pPr>
        <w:ind w:left="0" w:firstLine="0"/>
      </w:pPr>
      <w:r>
        <w:t xml:space="preserve">In this research, the Enron Email Corpus will be used as the primary dataset. It is a widely recognized and commonly used dataset in academic studies on email classification, providing a large collection of real professional emails. By applying this dataset, the study aims to evaluate the performance of machine learning algorithms such as Naive Bayes, Support Vector Machines (SVM), and Random Forest in a multi-task environment. Through standard preprocessing and feature </w:t>
      </w:r>
      <w:r>
        <w:lastRenderedPageBreak/>
        <w:t xml:space="preserve">extraction techniques, this research seeks to develop </w:t>
      </w:r>
      <w:r w:rsidR="001B425F">
        <w:t xml:space="preserve">a </w:t>
      </w:r>
      <w:r w:rsidR="00D03892">
        <w:t>m</w:t>
      </w:r>
      <w:r w:rsidR="00507FBB" w:rsidRPr="00507FBB">
        <w:t>odel</w:t>
      </w:r>
      <w:r w:rsidR="00507FBB" w:rsidRPr="00507FBB">
        <w:t xml:space="preserve"> </w:t>
      </w:r>
      <w:r>
        <w:t>for joint categorization and priority level prediction to support more efficient email management</w:t>
      </w:r>
      <w:r w:rsidR="00997136">
        <w:t>.</w:t>
      </w:r>
    </w:p>
    <w:p w14:paraId="495A7229" w14:textId="77777777" w:rsidR="0050121D" w:rsidRPr="00427EB9" w:rsidRDefault="0050121D" w:rsidP="00997136">
      <w:pPr>
        <w:ind w:left="0" w:firstLine="0"/>
      </w:pPr>
    </w:p>
    <w:p w14:paraId="1E97E38C" w14:textId="6CD80AF2" w:rsidR="000B518F" w:rsidRDefault="003C51FB" w:rsidP="002726C8">
      <w:pPr>
        <w:pStyle w:val="3"/>
        <w:spacing w:after="0"/>
        <w:ind w:left="-5"/>
      </w:pPr>
      <w:r>
        <w:t>1.</w:t>
      </w:r>
      <w:r w:rsidR="00433453">
        <w:t>3</w:t>
      </w:r>
      <w:r>
        <w:t xml:space="preserve"> Thesis Objectives </w:t>
      </w:r>
    </w:p>
    <w:p w14:paraId="186337D5" w14:textId="77777777" w:rsidR="006E0CF1" w:rsidRDefault="006E0CF1" w:rsidP="006E0CF1">
      <w:pPr>
        <w:ind w:left="0" w:firstLine="0"/>
      </w:pPr>
      <w:r>
        <w:t>The main objective of this thesis is to develop a machine learning framework that can automatically classify emails into multiple categories and predict their priority level. To achieve this, the research aims to:</w:t>
      </w:r>
    </w:p>
    <w:p w14:paraId="31619549" w14:textId="598E39A4" w:rsidR="006E0CF1" w:rsidRDefault="006E0CF1" w:rsidP="00CF219F">
      <w:pPr>
        <w:pStyle w:val="a4"/>
        <w:numPr>
          <w:ilvl w:val="0"/>
          <w:numId w:val="11"/>
        </w:numPr>
        <w:spacing w:after="0" w:line="259" w:lineRule="auto"/>
      </w:pPr>
      <w:r>
        <w:t>Design a model that classifies emails into several categories based on their content.</w:t>
      </w:r>
    </w:p>
    <w:p w14:paraId="07A8E020" w14:textId="78C0D3DE" w:rsidR="006E0CF1" w:rsidRDefault="006E0CF1" w:rsidP="00CF219F">
      <w:pPr>
        <w:pStyle w:val="a4"/>
        <w:numPr>
          <w:ilvl w:val="0"/>
          <w:numId w:val="11"/>
        </w:numPr>
        <w:spacing w:after="0" w:line="259" w:lineRule="auto"/>
      </w:pPr>
      <w:r>
        <w:t>Develop a model that predicts whether an email is high, medium, or low priority.</w:t>
      </w:r>
    </w:p>
    <w:p w14:paraId="74AACD7D" w14:textId="3ECF8ECE" w:rsidR="006E0CF1" w:rsidRDefault="006E0CF1" w:rsidP="00CF219F">
      <w:pPr>
        <w:pStyle w:val="a4"/>
        <w:numPr>
          <w:ilvl w:val="0"/>
          <w:numId w:val="11"/>
        </w:numPr>
        <w:spacing w:after="0" w:line="259" w:lineRule="auto"/>
      </w:pPr>
      <w:r>
        <w:t>Apply simple and effective text preprocessing techniques such as cleaning, tokenization, lemmatization, and TF‑IDF.</w:t>
      </w:r>
    </w:p>
    <w:p w14:paraId="579A3882" w14:textId="2E74E42B" w:rsidR="006E0CF1" w:rsidRDefault="006E0CF1" w:rsidP="00CF219F">
      <w:pPr>
        <w:pStyle w:val="a4"/>
        <w:numPr>
          <w:ilvl w:val="0"/>
          <w:numId w:val="11"/>
        </w:numPr>
        <w:spacing w:after="0" w:line="259" w:lineRule="auto"/>
      </w:pPr>
      <w:r>
        <w:t>Compare different machine learning and transformer‑based models to identify the most suitable approach.</w:t>
      </w:r>
    </w:p>
    <w:p w14:paraId="18E72178" w14:textId="448EB311" w:rsidR="003375BC" w:rsidRDefault="006E0CF1" w:rsidP="00CF219F">
      <w:pPr>
        <w:pStyle w:val="a4"/>
        <w:numPr>
          <w:ilvl w:val="0"/>
          <w:numId w:val="11"/>
        </w:numPr>
        <w:spacing w:after="0" w:line="259" w:lineRule="auto"/>
      </w:pPr>
      <w:r>
        <w:t>Build and evaluate a working system using the Enron Email Corpus to test the performance of the proposed framework</w:t>
      </w:r>
    </w:p>
    <w:p w14:paraId="7AB22DBD" w14:textId="77777777" w:rsidR="00F5691F" w:rsidRDefault="00F5691F" w:rsidP="00F5691F"/>
    <w:p w14:paraId="7A7B0BFD" w14:textId="3661869C" w:rsidR="000B518F" w:rsidRDefault="003C51FB" w:rsidP="00F5691F">
      <w:pPr>
        <w:pStyle w:val="3"/>
        <w:spacing w:after="0"/>
        <w:ind w:left="-5"/>
      </w:pPr>
      <w:r>
        <w:t>1.</w:t>
      </w:r>
      <w:r w:rsidR="00433453">
        <w:t>4</w:t>
      </w:r>
      <w:r>
        <w:t xml:space="preserve"> Thesis Contribution </w:t>
      </w:r>
    </w:p>
    <w:p w14:paraId="21008D7A" w14:textId="77777777" w:rsidR="00361327" w:rsidRDefault="00E31FA0" w:rsidP="004718FE">
      <w:pPr>
        <w:spacing w:after="0" w:line="259" w:lineRule="auto"/>
        <w:ind w:left="0" w:firstLine="0"/>
      </w:pPr>
      <w:r>
        <w:t xml:space="preserve">This thesis makes </w:t>
      </w:r>
      <w:r w:rsidR="004718FE">
        <w:t>several</w:t>
      </w:r>
      <w:r>
        <w:t xml:space="preserve"> contributions, both on the theoretical level and the practical level.</w:t>
      </w:r>
    </w:p>
    <w:p w14:paraId="63705F27" w14:textId="12033B24" w:rsidR="00E31FA0" w:rsidRDefault="004718FE" w:rsidP="00361327">
      <w:pPr>
        <w:spacing w:after="0" w:line="259" w:lineRule="auto"/>
        <w:ind w:left="180" w:firstLine="0"/>
      </w:pPr>
      <w:r>
        <w:rPr>
          <w:rFonts w:hint="cs"/>
          <w:rtl/>
        </w:rPr>
        <w:t xml:space="preserve"> </w:t>
      </w:r>
      <w:r w:rsidR="00E31FA0">
        <w:t>The theoretical contributions of this thesis are:</w:t>
      </w:r>
    </w:p>
    <w:p w14:paraId="03984634" w14:textId="77777777" w:rsidR="007F6C74" w:rsidRPr="009F61D0" w:rsidRDefault="007F6C74" w:rsidP="007F6C74">
      <w:pPr>
        <w:numPr>
          <w:ilvl w:val="0"/>
          <w:numId w:val="11"/>
        </w:numPr>
        <w:spacing w:after="0" w:line="259" w:lineRule="auto"/>
      </w:pPr>
      <w:r w:rsidRPr="009F61D0">
        <w:t>Expanding the scope of email classification beyond traditional spam detection to include multiple functional categories.</w:t>
      </w:r>
    </w:p>
    <w:p w14:paraId="2C51C93E" w14:textId="50989539" w:rsidR="007F6C74" w:rsidRDefault="007F6C74" w:rsidP="007F6C74">
      <w:pPr>
        <w:pStyle w:val="a4"/>
        <w:numPr>
          <w:ilvl w:val="0"/>
          <w:numId w:val="11"/>
        </w:numPr>
        <w:spacing w:after="0" w:line="259" w:lineRule="auto"/>
      </w:pPr>
      <w:r w:rsidRPr="009F61D0">
        <w:t>Providing a comparative analysis of different machine learning algorithms to identify the most effective approach for handling email data</w:t>
      </w:r>
      <w:r w:rsidR="004175F0">
        <w:t>.</w:t>
      </w:r>
    </w:p>
    <w:p w14:paraId="5154B5BB" w14:textId="77777777" w:rsidR="00E31FA0" w:rsidRDefault="00E31FA0" w:rsidP="00361327">
      <w:pPr>
        <w:spacing w:after="0" w:line="259" w:lineRule="auto"/>
        <w:ind w:left="180" w:firstLine="0"/>
      </w:pPr>
      <w:r>
        <w:t>The practical contributions of this thesis are:</w:t>
      </w:r>
    </w:p>
    <w:p w14:paraId="72BB69B5" w14:textId="77777777" w:rsidR="00361327" w:rsidRPr="009F61D0" w:rsidRDefault="00361327" w:rsidP="00361327">
      <w:pPr>
        <w:numPr>
          <w:ilvl w:val="0"/>
          <w:numId w:val="11"/>
        </w:numPr>
        <w:spacing w:after="0" w:line="259" w:lineRule="auto"/>
      </w:pPr>
      <w:r w:rsidRPr="009F61D0">
        <w:t>Implementing an automated system that can assess email priority to support better time and task management.</w:t>
      </w:r>
    </w:p>
    <w:p w14:paraId="1931B200" w14:textId="77777777" w:rsidR="009F61D0" w:rsidRPr="009F61D0" w:rsidRDefault="009F61D0" w:rsidP="009F61D0">
      <w:pPr>
        <w:numPr>
          <w:ilvl w:val="0"/>
          <w:numId w:val="16"/>
        </w:numPr>
        <w:spacing w:after="0" w:line="259" w:lineRule="auto"/>
      </w:pPr>
      <w:r w:rsidRPr="009F61D0">
        <w:t>Developing an efficient preprocessing workflow using techniques such as TF</w:t>
      </w:r>
      <w:r w:rsidRPr="009F61D0">
        <w:noBreakHyphen/>
        <w:t>IDF to ensure the system is suitable for real</w:t>
      </w:r>
      <w:r w:rsidRPr="009F61D0">
        <w:noBreakHyphen/>
        <w:t>time applications.</w:t>
      </w:r>
    </w:p>
    <w:p w14:paraId="22867109" w14:textId="77777777" w:rsidR="009F61D0" w:rsidRPr="009F61D0" w:rsidRDefault="009F61D0" w:rsidP="009F61D0">
      <w:pPr>
        <w:numPr>
          <w:ilvl w:val="0"/>
          <w:numId w:val="16"/>
        </w:numPr>
        <w:spacing w:after="0" w:line="259" w:lineRule="auto"/>
      </w:pPr>
      <w:r w:rsidRPr="009F61D0">
        <w:t>Delivering a functional prototype capable of performing both email categorization and priority prediction.</w:t>
      </w:r>
    </w:p>
    <w:p w14:paraId="2156E209" w14:textId="77777777" w:rsidR="009F61D0" w:rsidRDefault="009F61D0" w:rsidP="009F61D0">
      <w:pPr>
        <w:spacing w:after="0" w:line="259" w:lineRule="auto"/>
        <w:ind w:left="0" w:firstLine="0"/>
        <w:rPr>
          <w:rtl/>
        </w:rPr>
      </w:pPr>
    </w:p>
    <w:p w14:paraId="5DBAF9EC" w14:textId="77777777" w:rsidR="00F56088" w:rsidRDefault="00F56088" w:rsidP="00F56088">
      <w:pPr>
        <w:spacing w:after="0" w:line="259" w:lineRule="auto"/>
        <w:ind w:left="0" w:firstLine="0"/>
        <w:jc w:val="left"/>
      </w:pPr>
    </w:p>
    <w:p w14:paraId="19BCE6CB" w14:textId="03D8E19A" w:rsidR="000B518F" w:rsidRDefault="003C51FB" w:rsidP="009E58DE">
      <w:pPr>
        <w:pStyle w:val="3"/>
        <w:spacing w:after="0"/>
        <w:ind w:left="-5"/>
      </w:pPr>
      <w:r>
        <w:lastRenderedPageBreak/>
        <w:t>1.</w:t>
      </w:r>
      <w:r w:rsidR="00433453">
        <w:t>5</w:t>
      </w:r>
      <w:r>
        <w:t xml:space="preserve"> Thesis Organization </w:t>
      </w:r>
    </w:p>
    <w:p w14:paraId="445ED506" w14:textId="7270EDED" w:rsidR="00F06402" w:rsidRDefault="00F06402" w:rsidP="00F06402">
      <w:pPr>
        <w:spacing w:after="253" w:line="259" w:lineRule="auto"/>
        <w:ind w:left="0" w:firstLine="0"/>
      </w:pPr>
      <w:r>
        <w:t>This thesis comprises</w:t>
      </w:r>
      <w:r w:rsidR="00442AF9">
        <w:t xml:space="preserve"> the following </w:t>
      </w:r>
      <w:r>
        <w:t>chapters</w:t>
      </w:r>
      <w:r w:rsidR="00442AF9">
        <w:t>:</w:t>
      </w:r>
    </w:p>
    <w:p w14:paraId="13966D45" w14:textId="77777777" w:rsidR="00F06402" w:rsidRDefault="00F06402" w:rsidP="00517220">
      <w:pPr>
        <w:pStyle w:val="a4"/>
        <w:numPr>
          <w:ilvl w:val="0"/>
          <w:numId w:val="12"/>
        </w:numPr>
        <w:spacing w:after="253" w:line="259" w:lineRule="auto"/>
      </w:pPr>
      <w:r>
        <w:t xml:space="preserve">Chapter 1: Introduction and Overview  </w:t>
      </w:r>
    </w:p>
    <w:p w14:paraId="5C8281ED" w14:textId="470D63AA" w:rsidR="00C94297" w:rsidRDefault="00FF0B55" w:rsidP="003B17AC">
      <w:pPr>
        <w:pStyle w:val="a4"/>
        <w:spacing w:after="253" w:line="259" w:lineRule="auto"/>
        <w:ind w:firstLine="0"/>
        <w:rPr>
          <w:rtl/>
        </w:rPr>
      </w:pPr>
      <w:r>
        <w:t>An introduction to</w:t>
      </w:r>
      <w:r>
        <w:t xml:space="preserve"> the research subject with background, problem definition, objectives, contributions, and finally, an overview of the thesis.</w:t>
      </w:r>
    </w:p>
    <w:p w14:paraId="469F0CF5" w14:textId="664E14D8" w:rsidR="00F06402" w:rsidRDefault="00F06402" w:rsidP="00517220">
      <w:pPr>
        <w:pStyle w:val="a4"/>
        <w:numPr>
          <w:ilvl w:val="0"/>
          <w:numId w:val="12"/>
        </w:numPr>
        <w:spacing w:after="253" w:line="259" w:lineRule="auto"/>
      </w:pPr>
      <w:r>
        <w:t xml:space="preserve">Chapter 2: Background and Related Work  </w:t>
      </w:r>
    </w:p>
    <w:p w14:paraId="661E0B39" w14:textId="27450A90" w:rsidR="002A6B07" w:rsidRDefault="00A5535A" w:rsidP="00E27349">
      <w:pPr>
        <w:pStyle w:val="a4"/>
        <w:spacing w:after="253" w:line="259" w:lineRule="auto"/>
        <w:ind w:firstLine="0"/>
        <w:rPr>
          <w:rtl/>
        </w:rPr>
      </w:pPr>
      <w:r>
        <w:t>P</w:t>
      </w:r>
      <w:r w:rsidR="00FF0B55">
        <w:t>rovides an overview of the theoretical background of email classification and priority prediction. It also includes previous research in text preprocessing, feature extraction, machine learning algorithms, and finally, email classification</w:t>
      </w:r>
      <w:r w:rsidR="002A6B07">
        <w:t>.</w:t>
      </w:r>
    </w:p>
    <w:p w14:paraId="679BAA1E" w14:textId="77777777" w:rsidR="00F06402" w:rsidRDefault="00F06402" w:rsidP="00517220">
      <w:pPr>
        <w:pStyle w:val="a4"/>
        <w:numPr>
          <w:ilvl w:val="0"/>
          <w:numId w:val="12"/>
        </w:numPr>
        <w:spacing w:after="253" w:line="259" w:lineRule="auto"/>
      </w:pPr>
      <w:r>
        <w:t xml:space="preserve">Chapter 3: Proposed Approach  </w:t>
      </w:r>
    </w:p>
    <w:p w14:paraId="59DA1CAF" w14:textId="1A6516A3" w:rsidR="00F06402" w:rsidRDefault="001E4485" w:rsidP="00E27349">
      <w:pPr>
        <w:pStyle w:val="a4"/>
        <w:spacing w:after="253" w:line="259" w:lineRule="auto"/>
        <w:ind w:firstLine="0"/>
        <w:rPr>
          <w:rtl/>
        </w:rPr>
      </w:pPr>
      <w:r>
        <w:t>Focus</w:t>
      </w:r>
      <w:r w:rsidR="00810E9F">
        <w:t xml:space="preserve"> on the methodology of this research. It includes an overview of the dataset, preprocessing, </w:t>
      </w:r>
      <w:r w:rsidR="00495C2F">
        <w:t>feature</w:t>
      </w:r>
      <w:r w:rsidR="00810E9F">
        <w:t xml:space="preserve"> extraction, and finally, machine learning algorithms for both category classification and priority prediction</w:t>
      </w:r>
      <w:r w:rsidR="00F06402">
        <w:t>.</w:t>
      </w:r>
    </w:p>
    <w:p w14:paraId="3EFAD56D" w14:textId="77777777" w:rsidR="00F06402" w:rsidRDefault="00F06402" w:rsidP="00517220">
      <w:pPr>
        <w:pStyle w:val="a4"/>
        <w:numPr>
          <w:ilvl w:val="0"/>
          <w:numId w:val="12"/>
        </w:numPr>
        <w:spacing w:after="253" w:line="259" w:lineRule="auto"/>
      </w:pPr>
      <w:r>
        <w:t xml:space="preserve">Chapter 4: Experimental Results and Discussion  </w:t>
      </w:r>
    </w:p>
    <w:p w14:paraId="37DA8E90" w14:textId="05B29CE3" w:rsidR="00F06402" w:rsidRDefault="00000C02" w:rsidP="00517220">
      <w:pPr>
        <w:pStyle w:val="a4"/>
        <w:spacing w:after="253" w:line="259" w:lineRule="auto"/>
        <w:ind w:firstLine="0"/>
        <w:rPr>
          <w:rtl/>
        </w:rPr>
      </w:pPr>
      <w:r>
        <w:t>I</w:t>
      </w:r>
      <w:r>
        <w:t>ncludes the experiment, evaluation metrics, results, and finally, a discussion of the results</w:t>
      </w:r>
      <w:r w:rsidR="00F06402">
        <w:t>.</w:t>
      </w:r>
    </w:p>
    <w:p w14:paraId="3BC24D8C" w14:textId="77777777" w:rsidR="00F06402" w:rsidRDefault="00F06402" w:rsidP="00517220">
      <w:pPr>
        <w:pStyle w:val="a4"/>
        <w:numPr>
          <w:ilvl w:val="0"/>
          <w:numId w:val="12"/>
        </w:numPr>
        <w:spacing w:after="253" w:line="259" w:lineRule="auto"/>
      </w:pPr>
      <w:r>
        <w:t xml:space="preserve">Chapter 5: Conclusion and Future Work  </w:t>
      </w:r>
    </w:p>
    <w:p w14:paraId="6053FF68" w14:textId="415FBC7A" w:rsidR="000B518F" w:rsidRDefault="00000C02" w:rsidP="00742994">
      <w:pPr>
        <w:pStyle w:val="a4"/>
        <w:spacing w:after="253" w:line="259" w:lineRule="auto"/>
        <w:ind w:firstLine="0"/>
      </w:pPr>
      <w:r>
        <w:t>This thesis concludes</w:t>
      </w:r>
      <w:r>
        <w:t xml:space="preserve"> with an overview of the results, contributions, and finally, recommendations for future research, including deep learning algorithms and a larger dataset for better classification results</w:t>
      </w:r>
      <w:r w:rsidR="00EF5884">
        <w:t>.</w:t>
      </w:r>
      <w:r w:rsidR="003C51FB">
        <w:rPr>
          <w:sz w:val="24"/>
        </w:rPr>
        <w:t xml:space="preserve"> </w:t>
      </w:r>
    </w:p>
    <w:p w14:paraId="4AD601A2" w14:textId="0C5257AC" w:rsidR="00010059" w:rsidRDefault="003C51FB" w:rsidP="00742994">
      <w:pPr>
        <w:spacing w:after="252" w:line="259" w:lineRule="auto"/>
        <w:ind w:left="0" w:firstLine="0"/>
        <w:jc w:val="left"/>
        <w:rPr>
          <w:b/>
          <w:color w:val="EE0000"/>
          <w:sz w:val="40"/>
        </w:rPr>
      </w:pPr>
      <w:r>
        <w:rPr>
          <w:sz w:val="24"/>
        </w:rPr>
        <w:t xml:space="preserve"> </w:t>
      </w:r>
    </w:p>
    <w:p w14:paraId="34C1FEF4" w14:textId="77777777" w:rsidR="004C1115" w:rsidRDefault="004C1115">
      <w:pPr>
        <w:spacing w:after="160" w:line="259" w:lineRule="auto"/>
        <w:ind w:left="0" w:firstLine="0"/>
        <w:jc w:val="left"/>
        <w:rPr>
          <w:b/>
          <w:color w:val="000000" w:themeColor="text1"/>
          <w:sz w:val="40"/>
        </w:rPr>
      </w:pPr>
      <w:r>
        <w:rPr>
          <w:color w:val="000000" w:themeColor="text1"/>
        </w:rPr>
        <w:br w:type="page"/>
      </w:r>
    </w:p>
    <w:p w14:paraId="37CFE25C" w14:textId="5B93580E" w:rsidR="000B518F" w:rsidRPr="00D25F1C" w:rsidRDefault="003C51FB" w:rsidP="00762DA6">
      <w:pPr>
        <w:pStyle w:val="2"/>
        <w:spacing w:after="657" w:line="265" w:lineRule="auto"/>
        <w:ind w:left="-5"/>
        <w:rPr>
          <w:color w:val="000000" w:themeColor="text1"/>
        </w:rPr>
      </w:pPr>
      <w:r w:rsidRPr="00D25F1C">
        <w:rPr>
          <w:color w:val="000000" w:themeColor="text1"/>
        </w:rPr>
        <w:lastRenderedPageBreak/>
        <w:t xml:space="preserve">Chapter </w:t>
      </w:r>
      <w:r w:rsidR="00793CD2">
        <w:rPr>
          <w:color w:val="000000" w:themeColor="text1"/>
        </w:rPr>
        <w:t>2</w:t>
      </w:r>
      <w:r w:rsidR="00793CD2">
        <w:rPr>
          <w:rFonts w:hint="cs"/>
          <w:color w:val="000000" w:themeColor="text1"/>
          <w:rtl/>
        </w:rPr>
        <w:t xml:space="preserve"> </w:t>
      </w:r>
      <w:r w:rsidR="00793CD2">
        <w:rPr>
          <w:rFonts w:hint="cs"/>
          <w:color w:val="000000" w:themeColor="text1"/>
        </w:rPr>
        <w:t>Background</w:t>
      </w:r>
      <w:r w:rsidR="00762DA6" w:rsidRPr="00762DA6">
        <w:rPr>
          <w:color w:val="000000" w:themeColor="text1"/>
        </w:rPr>
        <w:t xml:space="preserve"> </w:t>
      </w:r>
      <w:r w:rsidR="00762DA6">
        <w:rPr>
          <w:color w:val="000000" w:themeColor="text1"/>
        </w:rPr>
        <w:t xml:space="preserve">and </w:t>
      </w:r>
      <w:r w:rsidRPr="00D25F1C">
        <w:rPr>
          <w:color w:val="000000" w:themeColor="text1"/>
        </w:rPr>
        <w:t xml:space="preserve">Related Work </w:t>
      </w:r>
    </w:p>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8386B2D" w14:textId="77777777" w:rsidR="000B518F" w:rsidRDefault="003C51FB">
      <w:pPr>
        <w:spacing w:after="252" w:line="259" w:lineRule="auto"/>
        <w:ind w:left="0" w:firstLine="0"/>
        <w:jc w:val="left"/>
      </w:pPr>
      <w:r>
        <w:rPr>
          <w:sz w:val="24"/>
        </w:rPr>
        <w:t xml:space="preserve"> </w:t>
      </w: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7546EF97" w14:textId="77777777" w:rsidR="00010059" w:rsidRDefault="00010059">
      <w:pPr>
        <w:spacing w:after="160" w:line="259" w:lineRule="auto"/>
        <w:ind w:left="0" w:firstLine="0"/>
        <w:jc w:val="left"/>
        <w:rPr>
          <w:b/>
          <w:sz w:val="40"/>
        </w:rPr>
      </w:pPr>
      <w:r>
        <w:br w:type="page"/>
      </w:r>
    </w:p>
    <w:p w14:paraId="752001C4" w14:textId="7D77BAD1" w:rsidR="00830DBB" w:rsidRDefault="00AA559B">
      <w:pPr>
        <w:pStyle w:val="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3E72E454" w:rsidR="000B518F" w:rsidRPr="00010059" w:rsidRDefault="00010059" w:rsidP="00D25F1C">
      <w:pPr>
        <w:pStyle w:val="1"/>
      </w:pPr>
      <w:r>
        <w:br w:type="page"/>
      </w:r>
      <w:r w:rsidR="00AA559B">
        <w:lastRenderedPageBreak/>
        <w:t>Chapter 5</w:t>
      </w:r>
      <w:r w:rsidR="003C51FB">
        <w:t xml:space="preserve"> </w:t>
      </w:r>
      <w:r>
        <w:t>:</w:t>
      </w:r>
      <w:r w:rsidR="003C51FB">
        <w:t xml:space="preserve">Experimental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2"/>
        <w:spacing w:after="343" w:line="265" w:lineRule="auto"/>
        <w:ind w:right="1026"/>
        <w:jc w:val="center"/>
      </w:pPr>
    </w:p>
    <w:p w14:paraId="6A387E9C" w14:textId="1EC3C02F" w:rsidR="000B518F" w:rsidRDefault="003C51FB">
      <w:pPr>
        <w:pStyle w:val="2"/>
        <w:spacing w:after="343" w:line="265" w:lineRule="auto"/>
        <w:ind w:right="1026"/>
        <w:jc w:val="center"/>
      </w:pPr>
      <w:r>
        <w:t xml:space="preserve">References </w:t>
      </w:r>
    </w:p>
    <w:p w14:paraId="145E1365" w14:textId="77777777" w:rsidR="000B518F" w:rsidRDefault="003C51FB">
      <w:pPr>
        <w:pStyle w:val="3"/>
        <w:ind w:left="-5"/>
      </w:pPr>
      <w:r>
        <w:t xml:space="preserve">[Abiodun, Oludare Isaac, et al., 2018] </w:t>
      </w:r>
    </w:p>
    <w:p w14:paraId="781AD2AB" w14:textId="77777777" w:rsidR="000B518F" w:rsidRDefault="003C51FB">
      <w:pPr>
        <w:spacing w:after="289"/>
        <w:ind w:left="-5" w:right="67"/>
      </w:pPr>
      <w:r>
        <w:t xml:space="preserve">Abiodun, Oludare Isaac, Aman Jantan, Abiodun Esther Omolara, Kemi Victoria Dada, </w:t>
      </w:r>
      <w:proofErr w:type="spellStart"/>
      <w:r>
        <w:t>Nachaat</w:t>
      </w:r>
      <w:proofErr w:type="spellEnd"/>
      <w:r>
        <w:t xml:space="preserve"> </w:t>
      </w:r>
      <w:proofErr w:type="spellStart"/>
      <w:r>
        <w:t>AbdElatif</w:t>
      </w:r>
      <w:proofErr w:type="spellEnd"/>
      <w:r>
        <w:t xml:space="preserve"> Mohamed, and Humaira Arshad. “State-of-the-art in artificial neural network applications: A survey”. </w:t>
      </w:r>
      <w:proofErr w:type="spellStart"/>
      <w:r>
        <w:t>Heliyon</w:t>
      </w:r>
      <w:proofErr w:type="spellEnd"/>
      <w:r>
        <w:t xml:space="preserve"> 4. 2018.</w:t>
      </w:r>
      <w:r>
        <w:rPr>
          <w:sz w:val="24"/>
        </w:rPr>
        <w:t xml:space="preserve"> </w:t>
      </w:r>
    </w:p>
    <w:p w14:paraId="3810E72D" w14:textId="77777777" w:rsidR="000B518F" w:rsidRDefault="003C51FB">
      <w:pPr>
        <w:pStyle w:val="3"/>
        <w:ind w:left="-5"/>
      </w:pPr>
      <w:r>
        <w:t xml:space="preserve">[Abu Saa, Amjed,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3"/>
        <w:ind w:left="-5"/>
      </w:pPr>
      <w:r>
        <w:t>[</w:t>
      </w:r>
      <w:proofErr w:type="spellStart"/>
      <w:r>
        <w:t>Alpaydin</w:t>
      </w:r>
      <w:proofErr w:type="spellEnd"/>
      <w:r>
        <w:t xml:space="preserve">, Ethem, 2010] </w:t>
      </w:r>
    </w:p>
    <w:p w14:paraId="4AA56499" w14:textId="77777777" w:rsidR="000B518F" w:rsidRDefault="003C51FB">
      <w:pPr>
        <w:spacing w:after="284"/>
        <w:ind w:left="-5" w:right="67"/>
      </w:pPr>
      <w:proofErr w:type="spellStart"/>
      <w:r>
        <w:t>Alpaydin</w:t>
      </w:r>
      <w:proofErr w:type="spellEnd"/>
      <w:r>
        <w:t xml:space="preserve">, Ethem (2010). Introduction to Machine Learning. London: The MIT Press. ISBN 978-0-262-01243-0 </w:t>
      </w:r>
    </w:p>
    <w:sectPr w:rsidR="000B518F"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20E90" w14:textId="77777777" w:rsidR="00CA4286" w:rsidRDefault="00CA4286">
      <w:pPr>
        <w:spacing w:after="0" w:line="240" w:lineRule="auto"/>
      </w:pPr>
      <w:r>
        <w:separator/>
      </w:r>
    </w:p>
  </w:endnote>
  <w:endnote w:type="continuationSeparator" w:id="0">
    <w:p w14:paraId="7E0E209C" w14:textId="77777777" w:rsidR="00CA4286" w:rsidRDefault="00CA4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B6B4D" w14:textId="77777777" w:rsidR="00CA4286" w:rsidRDefault="00CA4286">
      <w:pPr>
        <w:spacing w:after="0" w:line="240" w:lineRule="auto"/>
      </w:pPr>
      <w:r>
        <w:separator/>
      </w:r>
    </w:p>
  </w:footnote>
  <w:footnote w:type="continuationSeparator" w:id="0">
    <w:p w14:paraId="336B1FB3" w14:textId="77777777" w:rsidR="00CA4286" w:rsidRDefault="00CA4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F4E8D"/>
    <w:multiLevelType w:val="hybridMultilevel"/>
    <w:tmpl w:val="26A6F3CE"/>
    <w:lvl w:ilvl="0" w:tplc="04090001">
      <w:start w:val="1"/>
      <w:numFmt w:val="bullet"/>
      <w:lvlText w:val=""/>
      <w:lvlJc w:val="left"/>
      <w:pPr>
        <w:ind w:left="797"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8B335B"/>
    <w:multiLevelType w:val="hybridMultilevel"/>
    <w:tmpl w:val="E710DC42"/>
    <w:lvl w:ilvl="0" w:tplc="E7A8BE84">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C2333"/>
    <w:multiLevelType w:val="multilevel"/>
    <w:tmpl w:val="3D70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93A78"/>
    <w:multiLevelType w:val="hybridMultilevel"/>
    <w:tmpl w:val="4BE85A48"/>
    <w:lvl w:ilvl="0" w:tplc="E7A8BE84">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3E6336C"/>
    <w:multiLevelType w:val="hybridMultilevel"/>
    <w:tmpl w:val="F30A9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552B0F20"/>
    <w:multiLevelType w:val="hybridMultilevel"/>
    <w:tmpl w:val="D25CB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4216F03"/>
    <w:multiLevelType w:val="hybridMultilevel"/>
    <w:tmpl w:val="1AB84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342710"/>
    <w:multiLevelType w:val="multilevel"/>
    <w:tmpl w:val="7DA4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8544F5"/>
    <w:multiLevelType w:val="hybridMultilevel"/>
    <w:tmpl w:val="7FEE302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2137285537">
    <w:abstractNumId w:val="12"/>
  </w:num>
  <w:num w:numId="2" w16cid:durableId="1385257327">
    <w:abstractNumId w:val="14"/>
  </w:num>
  <w:num w:numId="3" w16cid:durableId="2025202020">
    <w:abstractNumId w:val="5"/>
  </w:num>
  <w:num w:numId="4" w16cid:durableId="1625883336">
    <w:abstractNumId w:val="6"/>
  </w:num>
  <w:num w:numId="5" w16cid:durableId="621494586">
    <w:abstractNumId w:val="7"/>
  </w:num>
  <w:num w:numId="6" w16cid:durableId="1149858929">
    <w:abstractNumId w:val="8"/>
  </w:num>
  <w:num w:numId="7" w16cid:durableId="2021084236">
    <w:abstractNumId w:val="4"/>
  </w:num>
  <w:num w:numId="8" w16cid:durableId="1745176900">
    <w:abstractNumId w:val="10"/>
  </w:num>
  <w:num w:numId="9" w16cid:durableId="1973365200">
    <w:abstractNumId w:val="11"/>
  </w:num>
  <w:num w:numId="10" w16cid:durableId="1485075919">
    <w:abstractNumId w:val="13"/>
  </w:num>
  <w:num w:numId="11" w16cid:durableId="1099106797">
    <w:abstractNumId w:val="15"/>
  </w:num>
  <w:num w:numId="12" w16cid:durableId="788060">
    <w:abstractNumId w:val="9"/>
  </w:num>
  <w:num w:numId="13" w16cid:durableId="1289967351">
    <w:abstractNumId w:val="17"/>
  </w:num>
  <w:num w:numId="14" w16cid:durableId="1229655670">
    <w:abstractNumId w:val="3"/>
  </w:num>
  <w:num w:numId="15" w16cid:durableId="1070692243">
    <w:abstractNumId w:val="16"/>
  </w:num>
  <w:num w:numId="16" w16cid:durableId="1658730962">
    <w:abstractNumId w:val="2"/>
  </w:num>
  <w:num w:numId="17" w16cid:durableId="77213975">
    <w:abstractNumId w:val="1"/>
  </w:num>
  <w:num w:numId="18" w16cid:durableId="1247812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C02"/>
    <w:rsid w:val="000060DF"/>
    <w:rsid w:val="00010059"/>
    <w:rsid w:val="00014F34"/>
    <w:rsid w:val="00065551"/>
    <w:rsid w:val="00073B93"/>
    <w:rsid w:val="000843B8"/>
    <w:rsid w:val="000962B5"/>
    <w:rsid w:val="000B518F"/>
    <w:rsid w:val="000D1123"/>
    <w:rsid w:val="001047D6"/>
    <w:rsid w:val="0010755B"/>
    <w:rsid w:val="0014139D"/>
    <w:rsid w:val="001B2DB2"/>
    <w:rsid w:val="001B425F"/>
    <w:rsid w:val="001C3517"/>
    <w:rsid w:val="001C536E"/>
    <w:rsid w:val="001E4485"/>
    <w:rsid w:val="00224FB9"/>
    <w:rsid w:val="00252F79"/>
    <w:rsid w:val="00266652"/>
    <w:rsid w:val="002726C8"/>
    <w:rsid w:val="002907A2"/>
    <w:rsid w:val="002A60E6"/>
    <w:rsid w:val="002A6B07"/>
    <w:rsid w:val="002D5FEC"/>
    <w:rsid w:val="002F5FA3"/>
    <w:rsid w:val="003111B8"/>
    <w:rsid w:val="003234FD"/>
    <w:rsid w:val="00333218"/>
    <w:rsid w:val="003375BC"/>
    <w:rsid w:val="00344B96"/>
    <w:rsid w:val="00361327"/>
    <w:rsid w:val="00366F26"/>
    <w:rsid w:val="003761FD"/>
    <w:rsid w:val="00394C06"/>
    <w:rsid w:val="003B17AC"/>
    <w:rsid w:val="003B774B"/>
    <w:rsid w:val="003C51FB"/>
    <w:rsid w:val="003D3EED"/>
    <w:rsid w:val="004175F0"/>
    <w:rsid w:val="004248CF"/>
    <w:rsid w:val="00427EB9"/>
    <w:rsid w:val="00433453"/>
    <w:rsid w:val="004364F3"/>
    <w:rsid w:val="00442AF9"/>
    <w:rsid w:val="00450747"/>
    <w:rsid w:val="004621F9"/>
    <w:rsid w:val="004718FE"/>
    <w:rsid w:val="00495C2F"/>
    <w:rsid w:val="004A2AF1"/>
    <w:rsid w:val="004A62DD"/>
    <w:rsid w:val="004C1115"/>
    <w:rsid w:val="004C7923"/>
    <w:rsid w:val="004F5454"/>
    <w:rsid w:val="00500A7A"/>
    <w:rsid w:val="0050121D"/>
    <w:rsid w:val="00506914"/>
    <w:rsid w:val="00507FBB"/>
    <w:rsid w:val="00515177"/>
    <w:rsid w:val="00517220"/>
    <w:rsid w:val="00540FEC"/>
    <w:rsid w:val="00551FDD"/>
    <w:rsid w:val="00573BA1"/>
    <w:rsid w:val="00583041"/>
    <w:rsid w:val="005B00DF"/>
    <w:rsid w:val="005F4B1C"/>
    <w:rsid w:val="0063441E"/>
    <w:rsid w:val="0063660F"/>
    <w:rsid w:val="006368C5"/>
    <w:rsid w:val="006552CA"/>
    <w:rsid w:val="00657507"/>
    <w:rsid w:val="00670491"/>
    <w:rsid w:val="00686D32"/>
    <w:rsid w:val="00691F86"/>
    <w:rsid w:val="006C70E9"/>
    <w:rsid w:val="006D79D8"/>
    <w:rsid w:val="006E095F"/>
    <w:rsid w:val="006E0CF1"/>
    <w:rsid w:val="0071431F"/>
    <w:rsid w:val="00725647"/>
    <w:rsid w:val="0073180E"/>
    <w:rsid w:val="007339EA"/>
    <w:rsid w:val="007372EE"/>
    <w:rsid w:val="007428AE"/>
    <w:rsid w:val="00742994"/>
    <w:rsid w:val="00743DF8"/>
    <w:rsid w:val="00762DA6"/>
    <w:rsid w:val="0077658C"/>
    <w:rsid w:val="007771C1"/>
    <w:rsid w:val="00793CD2"/>
    <w:rsid w:val="007A0C2D"/>
    <w:rsid w:val="007B2A8A"/>
    <w:rsid w:val="007B7E4F"/>
    <w:rsid w:val="007D1382"/>
    <w:rsid w:val="007E0E60"/>
    <w:rsid w:val="007E2DD7"/>
    <w:rsid w:val="007F6C74"/>
    <w:rsid w:val="00810E9F"/>
    <w:rsid w:val="00830DBB"/>
    <w:rsid w:val="00865B7B"/>
    <w:rsid w:val="00872C58"/>
    <w:rsid w:val="00875F7C"/>
    <w:rsid w:val="008F1F37"/>
    <w:rsid w:val="008F5C64"/>
    <w:rsid w:val="00932B25"/>
    <w:rsid w:val="00945C5D"/>
    <w:rsid w:val="00954C40"/>
    <w:rsid w:val="00957B15"/>
    <w:rsid w:val="00970549"/>
    <w:rsid w:val="009706E0"/>
    <w:rsid w:val="00997136"/>
    <w:rsid w:val="009B17DF"/>
    <w:rsid w:val="009D2D9B"/>
    <w:rsid w:val="009D53FE"/>
    <w:rsid w:val="009D5E99"/>
    <w:rsid w:val="009E58DE"/>
    <w:rsid w:val="009F61D0"/>
    <w:rsid w:val="00A046BF"/>
    <w:rsid w:val="00A15B81"/>
    <w:rsid w:val="00A3707F"/>
    <w:rsid w:val="00A5535A"/>
    <w:rsid w:val="00A65A99"/>
    <w:rsid w:val="00A709F6"/>
    <w:rsid w:val="00A90278"/>
    <w:rsid w:val="00AA559B"/>
    <w:rsid w:val="00AA5859"/>
    <w:rsid w:val="00AA71C7"/>
    <w:rsid w:val="00AB18F5"/>
    <w:rsid w:val="00AD2942"/>
    <w:rsid w:val="00AF1B62"/>
    <w:rsid w:val="00AF287C"/>
    <w:rsid w:val="00B06EF1"/>
    <w:rsid w:val="00B17420"/>
    <w:rsid w:val="00B21991"/>
    <w:rsid w:val="00B34934"/>
    <w:rsid w:val="00B578B9"/>
    <w:rsid w:val="00B8750B"/>
    <w:rsid w:val="00C01F31"/>
    <w:rsid w:val="00C15529"/>
    <w:rsid w:val="00C273AA"/>
    <w:rsid w:val="00C27AF1"/>
    <w:rsid w:val="00C546CF"/>
    <w:rsid w:val="00C94297"/>
    <w:rsid w:val="00CA2F7E"/>
    <w:rsid w:val="00CA4286"/>
    <w:rsid w:val="00CA6E9A"/>
    <w:rsid w:val="00CC6493"/>
    <w:rsid w:val="00CE5B4E"/>
    <w:rsid w:val="00CF219F"/>
    <w:rsid w:val="00D03892"/>
    <w:rsid w:val="00D25F1C"/>
    <w:rsid w:val="00D40A86"/>
    <w:rsid w:val="00D95D81"/>
    <w:rsid w:val="00E04F25"/>
    <w:rsid w:val="00E27349"/>
    <w:rsid w:val="00E31FA0"/>
    <w:rsid w:val="00E3643C"/>
    <w:rsid w:val="00E37F62"/>
    <w:rsid w:val="00E534D7"/>
    <w:rsid w:val="00E55C20"/>
    <w:rsid w:val="00E60A24"/>
    <w:rsid w:val="00EA2F47"/>
    <w:rsid w:val="00EA512E"/>
    <w:rsid w:val="00EB62C1"/>
    <w:rsid w:val="00EE5473"/>
    <w:rsid w:val="00EF3C25"/>
    <w:rsid w:val="00EF5884"/>
    <w:rsid w:val="00F030F0"/>
    <w:rsid w:val="00F06402"/>
    <w:rsid w:val="00F11876"/>
    <w:rsid w:val="00F17791"/>
    <w:rsid w:val="00F25FC5"/>
    <w:rsid w:val="00F37377"/>
    <w:rsid w:val="00F37743"/>
    <w:rsid w:val="00F56088"/>
    <w:rsid w:val="00F5691F"/>
    <w:rsid w:val="00F63B8A"/>
    <w:rsid w:val="00F7091A"/>
    <w:rsid w:val="00F7676E"/>
    <w:rsid w:val="00F9608B"/>
    <w:rsid w:val="00FF0B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B07"/>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370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EB4528-4F63-442B-943E-689EAC2A037A}">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90</TotalTime>
  <Pages>16</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Abubaker Hussein</dc:creator>
  <cp:keywords>V 2.0</cp:keywords>
  <cp:lastModifiedBy>ᗩᗷᑌᔕᑌᒪYᗰᗩᑎ ᗩᒪᕼᗩᗪI</cp:lastModifiedBy>
  <cp:revision>54</cp:revision>
  <dcterms:created xsi:type="dcterms:W3CDTF">2026-03-07T09:43:00Z</dcterms:created>
  <dcterms:modified xsi:type="dcterms:W3CDTF">2026-03-07T12:18:00Z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