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94C77" w14:textId="7342C274" w:rsidR="00AA559B" w:rsidRDefault="00AA559B" w:rsidP="004B7366">
      <w:bookmarkStart w:id="0" w:name="_Toc214029523"/>
      <w:r w:rsidRPr="00AA559B">
        <w:rPr>
          <w:noProof/>
        </w:rPr>
        <w:drawing>
          <wp:anchor distT="0" distB="0" distL="114300" distR="114300" simplePos="0" relativeHeight="251658240" behindDoc="1" locked="0" layoutInCell="1" allowOverlap="1" wp14:anchorId="0F98AF7E" wp14:editId="1E19247C">
            <wp:simplePos x="0" y="0"/>
            <wp:positionH relativeFrom="column">
              <wp:posOffset>1452623</wp:posOffset>
            </wp:positionH>
            <wp:positionV relativeFrom="paragraph">
              <wp:posOffset>-891252</wp:posOffset>
            </wp:positionV>
            <wp:extent cx="2424430" cy="1539433"/>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1093" cy="1569063"/>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29E3B6C" w14:textId="77777777" w:rsidR="00AA559B" w:rsidRPr="00AA559B" w:rsidRDefault="00AA559B" w:rsidP="0064122F"/>
    <w:p w14:paraId="52E4EC5B" w14:textId="118F9738" w:rsidR="000B518F" w:rsidRDefault="00AA559B" w:rsidP="0064122F">
      <w:pPr>
        <w:pStyle w:val="Heading2"/>
        <w:spacing w:after="156" w:line="265" w:lineRule="auto"/>
        <w:ind w:left="0"/>
        <w:jc w:val="both"/>
      </w:pPr>
      <w:bookmarkStart w:id="1" w:name="_Toc214029524"/>
      <w:bookmarkStart w:id="2" w:name="_Toc214887469"/>
      <w:r>
        <w:t>Title</w:t>
      </w:r>
      <w:bookmarkEnd w:id="1"/>
      <w:bookmarkEnd w:id="2"/>
    </w:p>
    <w:p w14:paraId="334C362A" w14:textId="5D15E71C" w:rsidR="000B518F" w:rsidRDefault="00AA559B" w:rsidP="0064122F">
      <w:pPr>
        <w:spacing w:after="376" w:line="249" w:lineRule="auto"/>
        <w:ind w:left="0" w:right="1366" w:firstLine="4"/>
      </w:pPr>
      <w:r>
        <w:rPr>
          <w:sz w:val="32"/>
        </w:rPr>
        <w:t>Prepared By</w:t>
      </w:r>
      <w:r w:rsidR="003C51FB">
        <w:rPr>
          <w:sz w:val="40"/>
        </w:rPr>
        <w:t xml:space="preserve"> </w:t>
      </w:r>
    </w:p>
    <w:p w14:paraId="7D9FE063" w14:textId="65BA017D" w:rsidR="00AA559B" w:rsidRDefault="00AA559B" w:rsidP="007C6598">
      <w:pPr>
        <w:spacing w:after="252" w:line="259" w:lineRule="auto"/>
        <w:ind w:left="0" w:firstLine="0"/>
        <w:rPr>
          <w:bCs/>
          <w:sz w:val="32"/>
          <w:szCs w:val="32"/>
        </w:rPr>
      </w:pPr>
      <w:r w:rsidRPr="00AA559B">
        <w:rPr>
          <w:bCs/>
          <w:sz w:val="32"/>
          <w:szCs w:val="32"/>
        </w:rPr>
        <w:t>Name</w:t>
      </w:r>
      <w:r w:rsidR="00F21A98">
        <w:rPr>
          <w:bCs/>
          <w:sz w:val="32"/>
          <w:szCs w:val="32"/>
        </w:rPr>
        <w:t>: Hizam Ahmed</w:t>
      </w:r>
      <w:r w:rsidRPr="00AA559B">
        <w:rPr>
          <w:bCs/>
          <w:sz w:val="32"/>
          <w:szCs w:val="32"/>
        </w:rPr>
        <w:tab/>
      </w:r>
      <w:r w:rsidRPr="00AA559B">
        <w:rPr>
          <w:bCs/>
          <w:sz w:val="32"/>
          <w:szCs w:val="32"/>
        </w:rPr>
        <w:tab/>
      </w:r>
      <w:r w:rsidRPr="00AA559B">
        <w:rPr>
          <w:bCs/>
          <w:sz w:val="32"/>
          <w:szCs w:val="32"/>
        </w:rPr>
        <w:tab/>
      </w:r>
      <w:r w:rsidR="00A207C3">
        <w:rPr>
          <w:bCs/>
          <w:sz w:val="32"/>
          <w:szCs w:val="32"/>
        </w:rPr>
        <w:tab/>
      </w:r>
      <w:r w:rsidR="00A207C3">
        <w:rPr>
          <w:bCs/>
          <w:sz w:val="32"/>
          <w:szCs w:val="32"/>
        </w:rPr>
        <w:tab/>
      </w:r>
      <w:r w:rsidR="00A207C3">
        <w:rPr>
          <w:bCs/>
          <w:sz w:val="32"/>
          <w:szCs w:val="32"/>
        </w:rPr>
        <w:tab/>
      </w:r>
      <w:r w:rsidRPr="00AA559B">
        <w:rPr>
          <w:bCs/>
          <w:sz w:val="32"/>
          <w:szCs w:val="32"/>
        </w:rPr>
        <w:t>ID No.:</w:t>
      </w:r>
      <w:r w:rsidR="007C6576" w:rsidRPr="007C6576">
        <w:t xml:space="preserve"> </w:t>
      </w:r>
      <w:r w:rsidR="007C6576" w:rsidRPr="007C6576">
        <w:rPr>
          <w:bCs/>
          <w:sz w:val="32"/>
          <w:szCs w:val="32"/>
        </w:rPr>
        <w:t>251002066</w:t>
      </w:r>
      <w:r w:rsidR="00F21A98">
        <w:rPr>
          <w:bCs/>
          <w:sz w:val="32"/>
          <w:szCs w:val="32"/>
        </w:rPr>
        <w:t xml:space="preserve"> </w:t>
      </w:r>
    </w:p>
    <w:p w14:paraId="69013BB8" w14:textId="77777777" w:rsidR="00F21A98" w:rsidRDefault="00F21A98" w:rsidP="007C6598">
      <w:pPr>
        <w:spacing w:after="424" w:line="249" w:lineRule="auto"/>
        <w:ind w:left="0" w:right="94" w:firstLine="4"/>
        <w:rPr>
          <w:sz w:val="32"/>
          <w:szCs w:val="32"/>
        </w:rPr>
      </w:pPr>
    </w:p>
    <w:p w14:paraId="33441F63" w14:textId="77777777" w:rsidR="00EB203D" w:rsidRDefault="00EB203D" w:rsidP="007C6598">
      <w:pPr>
        <w:pStyle w:val="Heading4"/>
        <w:shd w:val="clear" w:color="auto" w:fill="FFFFFF"/>
        <w:jc w:val="both"/>
        <w:rPr>
          <w:rFonts w:ascii="Arial" w:hAnsi="Arial" w:cs="Arial"/>
          <w:i w:val="0"/>
          <w:iCs/>
          <w:color w:val="212121"/>
        </w:rPr>
      </w:pPr>
      <w:r w:rsidRPr="00AE0F7A">
        <w:rPr>
          <w:rFonts w:asciiTheme="minorBidi" w:hAnsiTheme="minorBidi"/>
        </w:rPr>
        <w:t xml:space="preserve">Project Title: </w:t>
      </w:r>
      <w:r>
        <w:rPr>
          <w:rFonts w:ascii="Arial" w:hAnsi="Arial" w:cs="Arial"/>
          <w:iCs/>
          <w:color w:val="212121"/>
        </w:rPr>
        <w:t xml:space="preserve">Development of a multimodal AI framework for ICU outcome </w:t>
      </w:r>
      <w:r w:rsidRPr="00A910FA">
        <w:rPr>
          <w:rFonts w:ascii="Arial" w:hAnsi="Arial" w:cs="Arial"/>
          <w:iCs/>
          <w:color w:val="212121"/>
        </w:rPr>
        <w:t>mortality</w:t>
      </w:r>
      <w:r>
        <w:rPr>
          <w:rFonts w:ascii="Arial" w:hAnsi="Arial" w:cs="Arial"/>
          <w:iCs/>
          <w:color w:val="212121"/>
        </w:rPr>
        <w:t xml:space="preserve"> prediction using clinical notes and laboratory data</w:t>
      </w:r>
    </w:p>
    <w:p w14:paraId="113751A4" w14:textId="49C415BE" w:rsidR="00AA559B" w:rsidRPr="00AA559B" w:rsidRDefault="00AA559B" w:rsidP="00FB19D6">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FB19D6">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FB19D6">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FB19D6">
      <w:pPr>
        <w:spacing w:after="424" w:line="249" w:lineRule="auto"/>
        <w:ind w:left="0" w:right="94" w:firstLine="4"/>
        <w:jc w:val="center"/>
        <w:rPr>
          <w:sz w:val="32"/>
          <w:szCs w:val="32"/>
        </w:rPr>
      </w:pPr>
      <w:r w:rsidRPr="00AA559B">
        <w:rPr>
          <w:sz w:val="32"/>
          <w:szCs w:val="32"/>
        </w:rPr>
        <w:t>UAE</w:t>
      </w:r>
    </w:p>
    <w:p w14:paraId="1486AEA1" w14:textId="76273720" w:rsidR="000B518F" w:rsidRDefault="00624627" w:rsidP="00B824D6">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EB203D">
        <w:rPr>
          <w:sz w:val="32"/>
          <w:szCs w:val="32"/>
        </w:rPr>
        <w:t>Dr. Hager Salah</w:t>
      </w:r>
    </w:p>
    <w:p w14:paraId="3794069F" w14:textId="37BC0312" w:rsidR="00AA559B" w:rsidRDefault="000359D1" w:rsidP="00B824D6">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0DE62325" w14:textId="12A1C238" w:rsidR="000B518F" w:rsidRPr="00AA559B" w:rsidRDefault="000359D1" w:rsidP="00B824D6">
      <w:pPr>
        <w:spacing w:after="235" w:line="249" w:lineRule="auto"/>
        <w:ind w:left="0" w:right="1367" w:firstLine="4"/>
        <w:jc w:val="center"/>
        <w:rPr>
          <w:sz w:val="32"/>
          <w:szCs w:val="32"/>
          <w:lang w:bidi="ar-EG"/>
        </w:rPr>
      </w:pPr>
      <w:r>
        <w:rPr>
          <w:sz w:val="32"/>
          <w:szCs w:val="32"/>
        </w:rPr>
        <w:t xml:space="preserve">       </w:t>
      </w:r>
      <w:r w:rsidR="000D6AEA">
        <w:rPr>
          <w:sz w:val="32"/>
          <w:szCs w:val="32"/>
        </w:rPr>
        <w:t>Email: hizam.alsaeedi@gmail.com</w:t>
      </w:r>
    </w:p>
    <w:p w14:paraId="50DEEEF3" w14:textId="77777777" w:rsidR="000B518F" w:rsidRDefault="003C51FB" w:rsidP="0064122F">
      <w:pPr>
        <w:spacing w:after="0" w:line="259" w:lineRule="auto"/>
        <w:ind w:left="473" w:firstLine="0"/>
      </w:pPr>
      <w:r>
        <w:rPr>
          <w:sz w:val="32"/>
        </w:rPr>
        <w:t xml:space="preserve"> </w:t>
      </w:r>
    </w:p>
    <w:p w14:paraId="1381B613" w14:textId="77777777" w:rsidR="00344B96" w:rsidRDefault="00344B96" w:rsidP="0064122F">
      <w:pPr>
        <w:spacing w:after="160" w:line="259" w:lineRule="auto"/>
        <w:ind w:left="0" w:firstLine="0"/>
        <w:rPr>
          <w:sz w:val="32"/>
        </w:rPr>
      </w:pPr>
      <w:r>
        <w:rPr>
          <w:sz w:val="32"/>
        </w:rPr>
        <w:br w:type="page"/>
      </w:r>
    </w:p>
    <w:p w14:paraId="6DBF0491" w14:textId="68D34B13" w:rsidR="001C592E" w:rsidRDefault="003C51FB" w:rsidP="00642488">
      <w:pPr>
        <w:pStyle w:val="Heading2"/>
        <w:spacing w:after="166"/>
        <w:ind w:left="0" w:firstLine="0"/>
        <w:jc w:val="both"/>
        <w:rPr>
          <w:sz w:val="32"/>
        </w:rPr>
      </w:pPr>
      <w:bookmarkStart w:id="3" w:name="_Toc214029525"/>
      <w:bookmarkStart w:id="4" w:name="_Toc214887470"/>
      <w:r>
        <w:lastRenderedPageBreak/>
        <w:t>Acknowledgements</w:t>
      </w:r>
      <w:bookmarkEnd w:id="3"/>
      <w:bookmarkEnd w:id="4"/>
      <w:r>
        <w:t xml:space="preserve"> </w:t>
      </w:r>
      <w:r>
        <w:rPr>
          <w:sz w:val="32"/>
        </w:rPr>
        <w:t xml:space="preserve"> </w:t>
      </w:r>
    </w:p>
    <w:p w14:paraId="35AB7DBB" w14:textId="14295A62" w:rsidR="001C592E" w:rsidRPr="00211A31" w:rsidRDefault="001C592E" w:rsidP="001C592E">
      <w:pPr>
        <w:spacing w:after="301" w:line="259" w:lineRule="auto"/>
        <w:ind w:left="0" w:firstLine="0"/>
        <w:rPr>
          <w:szCs w:val="28"/>
        </w:rPr>
      </w:pPr>
      <w:r w:rsidRPr="00211A31">
        <w:rPr>
          <w:szCs w:val="28"/>
        </w:rPr>
        <w:t xml:space="preserve">First and foremost, I would like to express my deepest gratitude to Dr. Hager Salah for her continuous support, valuable guidance, and encouragement throughout the course of this </w:t>
      </w:r>
      <w:r w:rsidR="00E3221E" w:rsidRPr="00211A31">
        <w:rPr>
          <w:szCs w:val="28"/>
        </w:rPr>
        <w:t>thesis</w:t>
      </w:r>
      <w:r w:rsidRPr="00211A31">
        <w:rPr>
          <w:szCs w:val="28"/>
        </w:rPr>
        <w:t>. Her expertise, insightful feedback, and patience have been instrumental in shaping this work and ensuring its successful completion.</w:t>
      </w:r>
    </w:p>
    <w:p w14:paraId="0F0343FB" w14:textId="77777777" w:rsidR="001C592E" w:rsidRPr="00211A31" w:rsidRDefault="001C592E" w:rsidP="001C592E">
      <w:pPr>
        <w:spacing w:after="0" w:line="259" w:lineRule="auto"/>
        <w:ind w:left="0" w:firstLine="0"/>
        <w:rPr>
          <w:szCs w:val="28"/>
        </w:rPr>
      </w:pPr>
    </w:p>
    <w:p w14:paraId="0B53ADE2" w14:textId="06E08EF7" w:rsidR="001C592E" w:rsidRPr="00211A31" w:rsidRDefault="001C592E" w:rsidP="001C592E">
      <w:pPr>
        <w:spacing w:after="0" w:line="259" w:lineRule="auto"/>
        <w:ind w:left="0" w:firstLine="0"/>
        <w:rPr>
          <w:szCs w:val="28"/>
        </w:rPr>
      </w:pPr>
      <w:r w:rsidRPr="00211A31">
        <w:rPr>
          <w:szCs w:val="28"/>
        </w:rPr>
        <w:t xml:space="preserve">I would also like to thank all the faculty members and colleagues who </w:t>
      </w:r>
      <w:proofErr w:type="gramStart"/>
      <w:r w:rsidRPr="00211A31">
        <w:rPr>
          <w:szCs w:val="28"/>
        </w:rPr>
        <w:t>provided assistance</w:t>
      </w:r>
      <w:proofErr w:type="gramEnd"/>
      <w:r w:rsidRPr="00211A31">
        <w:rPr>
          <w:szCs w:val="28"/>
        </w:rPr>
        <w:t xml:space="preserve"> and shared their knowledge during the development of this </w:t>
      </w:r>
      <w:r w:rsidR="00E3221E" w:rsidRPr="00211A31">
        <w:rPr>
          <w:szCs w:val="28"/>
        </w:rPr>
        <w:t>thesis</w:t>
      </w:r>
      <w:r w:rsidRPr="00211A31">
        <w:rPr>
          <w:szCs w:val="28"/>
        </w:rPr>
        <w:t>. Their constructive suggestions and motivation have greatly contributed to the improvement of this study.</w:t>
      </w:r>
    </w:p>
    <w:p w14:paraId="24426556" w14:textId="77777777" w:rsidR="001C592E" w:rsidRPr="00211A31" w:rsidRDefault="001C592E" w:rsidP="001C592E">
      <w:pPr>
        <w:spacing w:after="0" w:line="259" w:lineRule="auto"/>
        <w:ind w:left="0" w:firstLine="0"/>
        <w:rPr>
          <w:szCs w:val="28"/>
        </w:rPr>
      </w:pPr>
    </w:p>
    <w:p w14:paraId="7BF4C522" w14:textId="22364A7E" w:rsidR="000B518F" w:rsidRPr="00211A31" w:rsidRDefault="001C592E" w:rsidP="001C592E">
      <w:pPr>
        <w:spacing w:after="0" w:line="259" w:lineRule="auto"/>
        <w:ind w:left="0" w:firstLine="0"/>
        <w:rPr>
          <w:szCs w:val="28"/>
        </w:rPr>
      </w:pPr>
      <w:r w:rsidRPr="00211A31">
        <w:rPr>
          <w:szCs w:val="28"/>
        </w:rPr>
        <w:t>Finally, I am sincerely thankful to my family and friends for their constant love, understanding, and support, which have been a source of strength throughout this journey.</w:t>
      </w:r>
    </w:p>
    <w:p w14:paraId="783B97B8" w14:textId="77777777" w:rsidR="000B518F" w:rsidRDefault="003C51FB" w:rsidP="0064122F">
      <w:pPr>
        <w:spacing w:after="0" w:line="259" w:lineRule="auto"/>
        <w:ind w:left="0" w:firstLine="0"/>
      </w:pPr>
      <w:r>
        <w:rPr>
          <w:sz w:val="32"/>
        </w:rPr>
        <w:t xml:space="preserve"> </w:t>
      </w:r>
    </w:p>
    <w:p w14:paraId="21385D1D" w14:textId="77777777" w:rsidR="000B518F" w:rsidRDefault="003C51FB" w:rsidP="0064122F">
      <w:pPr>
        <w:spacing w:after="0" w:line="259" w:lineRule="auto"/>
        <w:ind w:left="0" w:firstLine="0"/>
      </w:pPr>
      <w:r>
        <w:rPr>
          <w:sz w:val="32"/>
        </w:rPr>
        <w:t xml:space="preserve"> </w:t>
      </w:r>
    </w:p>
    <w:p w14:paraId="0A58F156" w14:textId="77777777" w:rsidR="000B518F" w:rsidRDefault="003C51FB" w:rsidP="0064122F">
      <w:pPr>
        <w:spacing w:after="0" w:line="259" w:lineRule="auto"/>
        <w:ind w:left="0" w:firstLine="0"/>
      </w:pPr>
      <w:r>
        <w:rPr>
          <w:sz w:val="32"/>
        </w:rPr>
        <w:t xml:space="preserve"> </w:t>
      </w:r>
    </w:p>
    <w:p w14:paraId="112F34E1" w14:textId="77777777" w:rsidR="000B518F" w:rsidRDefault="003C51FB" w:rsidP="0064122F">
      <w:pPr>
        <w:spacing w:after="0" w:line="259" w:lineRule="auto"/>
        <w:ind w:left="0" w:firstLine="0"/>
      </w:pPr>
      <w:r>
        <w:rPr>
          <w:sz w:val="32"/>
        </w:rPr>
        <w:t xml:space="preserve"> </w:t>
      </w:r>
    </w:p>
    <w:p w14:paraId="5B0C5DE6" w14:textId="77777777" w:rsidR="000B518F" w:rsidRDefault="003C51FB" w:rsidP="0064122F">
      <w:pPr>
        <w:spacing w:after="0" w:line="259" w:lineRule="auto"/>
        <w:ind w:left="0" w:firstLine="0"/>
      </w:pPr>
      <w:r>
        <w:rPr>
          <w:sz w:val="32"/>
        </w:rPr>
        <w:t xml:space="preserve"> </w:t>
      </w:r>
    </w:p>
    <w:p w14:paraId="047B294F" w14:textId="77777777" w:rsidR="000B518F" w:rsidRDefault="003C51FB" w:rsidP="0064122F">
      <w:pPr>
        <w:spacing w:after="0" w:line="259" w:lineRule="auto"/>
        <w:ind w:left="0" w:firstLine="0"/>
      </w:pPr>
      <w:r>
        <w:rPr>
          <w:sz w:val="32"/>
        </w:rPr>
        <w:t xml:space="preserve"> </w:t>
      </w:r>
    </w:p>
    <w:p w14:paraId="03EC6CA2" w14:textId="77777777" w:rsidR="000B518F" w:rsidRDefault="003C51FB" w:rsidP="0064122F">
      <w:pPr>
        <w:spacing w:after="0" w:line="259" w:lineRule="auto"/>
        <w:ind w:left="0" w:firstLine="0"/>
      </w:pPr>
      <w:r>
        <w:rPr>
          <w:sz w:val="32"/>
        </w:rPr>
        <w:t xml:space="preserve"> </w:t>
      </w:r>
    </w:p>
    <w:p w14:paraId="2010276B" w14:textId="77777777" w:rsidR="000B518F" w:rsidRDefault="003C51FB" w:rsidP="0064122F">
      <w:pPr>
        <w:spacing w:after="0" w:line="259" w:lineRule="auto"/>
        <w:ind w:left="0" w:firstLine="0"/>
      </w:pPr>
      <w:r>
        <w:rPr>
          <w:sz w:val="32"/>
        </w:rPr>
        <w:t xml:space="preserve"> </w:t>
      </w:r>
    </w:p>
    <w:p w14:paraId="6DE0CE42" w14:textId="095B1576" w:rsidR="000B518F" w:rsidRDefault="003C51FB" w:rsidP="00250792">
      <w:pPr>
        <w:spacing w:after="0" w:line="259" w:lineRule="auto"/>
        <w:ind w:left="0" w:firstLine="0"/>
      </w:pPr>
      <w:r>
        <w:rPr>
          <w:sz w:val="32"/>
        </w:rPr>
        <w:t xml:space="preserve"> </w:t>
      </w:r>
    </w:p>
    <w:p w14:paraId="6455A19A" w14:textId="77777777" w:rsidR="000B518F" w:rsidRDefault="003C51FB" w:rsidP="0064122F">
      <w:pPr>
        <w:spacing w:after="0" w:line="259" w:lineRule="auto"/>
        <w:ind w:left="0" w:firstLine="0"/>
      </w:pPr>
      <w:r>
        <w:rPr>
          <w:sz w:val="32"/>
        </w:rPr>
        <w:t xml:space="preserve"> </w:t>
      </w:r>
    </w:p>
    <w:p w14:paraId="44257E6A" w14:textId="77777777" w:rsidR="000B518F" w:rsidRDefault="003C51FB" w:rsidP="0064122F">
      <w:pPr>
        <w:spacing w:after="0" w:line="259" w:lineRule="auto"/>
        <w:ind w:left="0" w:firstLine="0"/>
      </w:pPr>
      <w:r>
        <w:rPr>
          <w:sz w:val="32"/>
        </w:rPr>
        <w:t xml:space="preserve"> </w:t>
      </w:r>
    </w:p>
    <w:p w14:paraId="6D6F90CE" w14:textId="77777777" w:rsidR="000B518F" w:rsidRDefault="003C51FB" w:rsidP="0064122F">
      <w:pPr>
        <w:spacing w:after="0" w:line="259" w:lineRule="auto"/>
        <w:ind w:left="0" w:firstLine="0"/>
      </w:pPr>
      <w:r>
        <w:rPr>
          <w:sz w:val="32"/>
        </w:rPr>
        <w:t xml:space="preserve"> </w:t>
      </w:r>
    </w:p>
    <w:p w14:paraId="6C13290B" w14:textId="77777777" w:rsidR="000B518F" w:rsidRDefault="003C51FB" w:rsidP="0064122F">
      <w:pPr>
        <w:spacing w:after="0" w:line="259" w:lineRule="auto"/>
        <w:ind w:left="0" w:firstLine="0"/>
      </w:pPr>
      <w:r>
        <w:rPr>
          <w:sz w:val="32"/>
        </w:rPr>
        <w:t xml:space="preserve"> </w:t>
      </w:r>
    </w:p>
    <w:p w14:paraId="361A6EBA" w14:textId="77777777" w:rsidR="000B518F" w:rsidRDefault="003C51FB" w:rsidP="0064122F">
      <w:pPr>
        <w:spacing w:after="0" w:line="259" w:lineRule="auto"/>
        <w:ind w:left="0" w:firstLine="0"/>
      </w:pPr>
      <w:r>
        <w:rPr>
          <w:sz w:val="32"/>
        </w:rPr>
        <w:t xml:space="preserve"> </w:t>
      </w:r>
    </w:p>
    <w:p w14:paraId="2F16A66B" w14:textId="77777777" w:rsidR="000B518F" w:rsidRDefault="003C51FB" w:rsidP="0064122F">
      <w:pPr>
        <w:spacing w:after="0" w:line="259" w:lineRule="auto"/>
        <w:ind w:left="0" w:firstLine="0"/>
      </w:pPr>
      <w:r>
        <w:rPr>
          <w:sz w:val="32"/>
        </w:rPr>
        <w:t xml:space="preserve"> </w:t>
      </w:r>
    </w:p>
    <w:p w14:paraId="12FB3057" w14:textId="77777777" w:rsidR="000B518F" w:rsidRDefault="003C51FB" w:rsidP="0064122F">
      <w:pPr>
        <w:spacing w:after="0" w:line="259" w:lineRule="auto"/>
        <w:ind w:left="0" w:firstLine="0"/>
      </w:pPr>
      <w:r>
        <w:rPr>
          <w:sz w:val="32"/>
        </w:rPr>
        <w:t xml:space="preserve"> </w:t>
      </w:r>
    </w:p>
    <w:p w14:paraId="497A286F" w14:textId="77777777" w:rsidR="00344B96" w:rsidRDefault="003C51FB" w:rsidP="0064122F">
      <w:pPr>
        <w:spacing w:after="0" w:line="259" w:lineRule="auto"/>
        <w:ind w:left="0" w:firstLine="0"/>
        <w:rPr>
          <w:sz w:val="32"/>
        </w:rPr>
      </w:pPr>
      <w:r>
        <w:rPr>
          <w:sz w:val="32"/>
        </w:rPr>
        <w:t xml:space="preserve"> </w:t>
      </w:r>
    </w:p>
    <w:p w14:paraId="6E6E1851" w14:textId="77777777" w:rsidR="00344B96" w:rsidRDefault="00344B96" w:rsidP="0064122F">
      <w:pPr>
        <w:spacing w:after="160" w:line="259" w:lineRule="auto"/>
        <w:ind w:left="0" w:firstLine="0"/>
        <w:rPr>
          <w:sz w:val="32"/>
        </w:rPr>
      </w:pPr>
      <w:r>
        <w:rPr>
          <w:sz w:val="32"/>
        </w:rPr>
        <w:br w:type="page"/>
      </w:r>
    </w:p>
    <w:p w14:paraId="10A7CE25" w14:textId="77777777" w:rsidR="000B518F" w:rsidRDefault="000B518F" w:rsidP="0064122F">
      <w:pPr>
        <w:spacing w:after="0" w:line="259" w:lineRule="auto"/>
        <w:ind w:left="0" w:firstLine="0"/>
      </w:pPr>
    </w:p>
    <w:p w14:paraId="0360B965" w14:textId="3103CC34" w:rsidR="000B518F" w:rsidRDefault="003C51FB" w:rsidP="00F52D0D">
      <w:pPr>
        <w:pStyle w:val="Heading2"/>
        <w:spacing w:after="310"/>
        <w:ind w:left="-5"/>
        <w:jc w:val="both"/>
      </w:pPr>
      <w:bookmarkStart w:id="5" w:name="_Toc214029526"/>
      <w:bookmarkStart w:id="6" w:name="_Toc214887471"/>
      <w:r>
        <w:t>Abstract</w:t>
      </w:r>
      <w:bookmarkEnd w:id="5"/>
      <w:bookmarkEnd w:id="6"/>
      <w:r>
        <w:t xml:space="preserve">  </w:t>
      </w:r>
    </w:p>
    <w:p w14:paraId="44C2B7F7" w14:textId="53E8578E" w:rsidR="00E14DD7" w:rsidRDefault="00E14DD7" w:rsidP="00E14DD7">
      <w:pPr>
        <w:spacing w:after="292" w:line="259" w:lineRule="auto"/>
        <w:ind w:left="0" w:firstLine="0"/>
      </w:pPr>
      <w:r>
        <w:t xml:space="preserve">This </w:t>
      </w:r>
      <w:r w:rsidR="009D0755">
        <w:t>these</w:t>
      </w:r>
      <w:r>
        <w:t xml:space="preserve"> presents a multimodal artificial intelligence framework designed to improve ICU mortality prediction by integrating structured clinical data with unstructured clinical notes. The proposed approach combines multiple machine-learning methods with transformer-based language models to capture both numerical patterns and nuanced textual info</w:t>
      </w:r>
      <w:bookmarkStart w:id="7" w:name="_GoBack"/>
      <w:bookmarkEnd w:id="7"/>
      <w:r>
        <w:t xml:space="preserve">rmation recorded during patient care. In the structured data component, models such as Random Forest, Support Vector Machines, Logistic Regression, Decision Trees, and Naïve Bayes are evaluated using laboratory measurements, vital signs, and demographic attributes. To handle the unstructured part of the dataset, the study makes use of </w:t>
      </w:r>
      <w:proofErr w:type="spellStart"/>
      <w:r>
        <w:t>BioBERT</w:t>
      </w:r>
      <w:proofErr w:type="spellEnd"/>
      <w:r>
        <w:t xml:space="preserve"> and </w:t>
      </w:r>
      <w:proofErr w:type="spellStart"/>
      <w:r>
        <w:t>ClinicalBERT</w:t>
      </w:r>
      <w:proofErr w:type="spellEnd"/>
      <w:r>
        <w:t>, which are well suited for interpreting medical language found in clinical notes. These models convert the narrative text into meaningful representations that capture clinical context and subtle linguistic cues. In parallel, the structured variables—laboratory findings, physiological measurements, and demographic attributes—are processed separately to form their own feature representation.</w:t>
      </w:r>
    </w:p>
    <w:p w14:paraId="2BED94FC" w14:textId="1E5A8047" w:rsidR="00E14DD7" w:rsidRDefault="00E14DD7" w:rsidP="00E14DD7">
      <w:pPr>
        <w:spacing w:after="292" w:line="259" w:lineRule="auto"/>
        <w:ind w:left="0" w:firstLine="0"/>
      </w:pPr>
      <w:r>
        <w:t>Once both streams are encoded, their outputs are brought together through a multimodal fusion layer that simply joins the two embeddings into one combined feature vector. This unified representation is then used to predict ICU mortality. The full framework is trained and tested on a dataset that includes both numeric patient information and written clinical documentation. Its performance is examined through several evaluation measures, including accuracy, precision, recall, F1-score, and AUC.</w:t>
      </w:r>
    </w:p>
    <w:p w14:paraId="2EE7265C" w14:textId="4F496842" w:rsidR="000B518F" w:rsidRDefault="00E14DD7" w:rsidP="00E14DD7">
      <w:pPr>
        <w:spacing w:after="292" w:line="259" w:lineRule="auto"/>
        <w:ind w:left="0" w:firstLine="0"/>
      </w:pPr>
      <w:r>
        <w:t>The results consistently show that merging text-based embeddings with structured clinical features leads to stronger predictive performance than relying on either source alone. By pairing transformer-based language models with established machine-learning methods, the approach offers a realistic path toward more dependable mortality prediction. The framework provides a practical foundation for clinical decision-support applications and has the potential to enhance risk assessment and patient management within intensive-care settings.</w:t>
      </w:r>
    </w:p>
    <w:p w14:paraId="4E3185AA" w14:textId="5CE1B4DB" w:rsidR="00E14DD7" w:rsidRDefault="00E14DD7" w:rsidP="00E14DD7">
      <w:pPr>
        <w:spacing w:after="292" w:line="259" w:lineRule="auto"/>
        <w:ind w:left="0" w:firstLine="0"/>
      </w:pPr>
    </w:p>
    <w:p w14:paraId="6242C861" w14:textId="77777777" w:rsidR="00E14DD7" w:rsidRDefault="003C51FB" w:rsidP="00E14DD7">
      <w:pPr>
        <w:spacing w:after="294" w:line="259" w:lineRule="auto"/>
        <w:ind w:left="0" w:firstLine="0"/>
      </w:pPr>
      <w:r>
        <w:t xml:space="preserve"> </w:t>
      </w:r>
    </w:p>
    <w:sdt>
      <w:sdtPr>
        <w:id w:val="239220561"/>
        <w:docPartObj>
          <w:docPartGallery w:val="Table of Contents"/>
          <w:docPartUnique/>
        </w:docPartObj>
      </w:sdtPr>
      <w:sdtEndPr>
        <w:rPr>
          <w:b/>
          <w:bCs/>
          <w:noProof/>
        </w:rPr>
      </w:sdtEndPr>
      <w:sdtContent>
        <w:p w14:paraId="72D9C371" w14:textId="1D73103D" w:rsidR="00EE2F71" w:rsidRDefault="00EE2F71" w:rsidP="00E14DD7">
          <w:pPr>
            <w:spacing w:after="295" w:line="259" w:lineRule="auto"/>
            <w:ind w:left="0" w:firstLine="0"/>
          </w:pPr>
          <w:r>
            <w:t>Table of Contents</w:t>
          </w:r>
        </w:p>
        <w:p w14:paraId="57EE2291" w14:textId="09F27135" w:rsidR="003D08BC" w:rsidRDefault="00164DC2">
          <w:pPr>
            <w:pStyle w:val="TOC2"/>
            <w:tabs>
              <w:tab w:val="right" w:leader="dot" w:pos="9422"/>
            </w:tabs>
            <w:rPr>
              <w:rFonts w:eastAsiaTheme="minorEastAsia" w:cstheme="minorBidi"/>
              <w:smallCaps w:val="0"/>
              <w:noProof/>
              <w:color w:val="auto"/>
              <w:sz w:val="22"/>
              <w:szCs w:val="22"/>
              <w:lang w:eastAsia="zh-CN"/>
            </w:rPr>
          </w:pPr>
          <w:r>
            <w:rPr>
              <w:rFonts w:eastAsiaTheme="minorEastAsia"/>
              <w:color w:val="auto"/>
              <w:sz w:val="22"/>
            </w:rPr>
            <w:fldChar w:fldCharType="begin"/>
          </w:r>
          <w:r>
            <w:rPr>
              <w:rFonts w:eastAsiaTheme="minorEastAsia"/>
              <w:color w:val="auto"/>
              <w:sz w:val="22"/>
            </w:rPr>
            <w:instrText xml:space="preserve"> TOC \o "1-3" \h \z \u </w:instrText>
          </w:r>
          <w:r>
            <w:rPr>
              <w:rFonts w:eastAsiaTheme="minorEastAsia"/>
              <w:color w:val="auto"/>
              <w:sz w:val="22"/>
            </w:rPr>
            <w:fldChar w:fldCharType="separate"/>
          </w:r>
          <w:hyperlink w:anchor="_Toc214887469" w:history="1">
            <w:r w:rsidR="003D08BC" w:rsidRPr="00032D63">
              <w:rPr>
                <w:rStyle w:val="Hyperlink"/>
                <w:noProof/>
              </w:rPr>
              <w:t>Title</w:t>
            </w:r>
            <w:r w:rsidR="003D08BC">
              <w:rPr>
                <w:noProof/>
                <w:webHidden/>
              </w:rPr>
              <w:tab/>
            </w:r>
            <w:r w:rsidR="003D08BC">
              <w:rPr>
                <w:noProof/>
                <w:webHidden/>
              </w:rPr>
              <w:fldChar w:fldCharType="begin"/>
            </w:r>
            <w:r w:rsidR="003D08BC">
              <w:rPr>
                <w:noProof/>
                <w:webHidden/>
              </w:rPr>
              <w:instrText xml:space="preserve"> PAGEREF _Toc214887469 \h </w:instrText>
            </w:r>
            <w:r w:rsidR="003D08BC">
              <w:rPr>
                <w:noProof/>
                <w:webHidden/>
              </w:rPr>
            </w:r>
            <w:r w:rsidR="003D08BC">
              <w:rPr>
                <w:noProof/>
                <w:webHidden/>
              </w:rPr>
              <w:fldChar w:fldCharType="separate"/>
            </w:r>
            <w:r w:rsidR="00486E4D">
              <w:rPr>
                <w:noProof/>
                <w:webHidden/>
              </w:rPr>
              <w:t>1</w:t>
            </w:r>
            <w:r w:rsidR="003D08BC">
              <w:rPr>
                <w:noProof/>
                <w:webHidden/>
              </w:rPr>
              <w:fldChar w:fldCharType="end"/>
            </w:r>
          </w:hyperlink>
        </w:p>
        <w:p w14:paraId="65B0EFB6" w14:textId="62E13BE4"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70" w:history="1">
            <w:r w:rsidR="003D08BC" w:rsidRPr="00032D63">
              <w:rPr>
                <w:rStyle w:val="Hyperlink"/>
                <w:noProof/>
              </w:rPr>
              <w:t>Acknowledgements</w:t>
            </w:r>
            <w:r w:rsidR="003D08BC">
              <w:rPr>
                <w:noProof/>
                <w:webHidden/>
              </w:rPr>
              <w:tab/>
            </w:r>
            <w:r w:rsidR="003D08BC">
              <w:rPr>
                <w:noProof/>
                <w:webHidden/>
              </w:rPr>
              <w:fldChar w:fldCharType="begin"/>
            </w:r>
            <w:r w:rsidR="003D08BC">
              <w:rPr>
                <w:noProof/>
                <w:webHidden/>
              </w:rPr>
              <w:instrText xml:space="preserve"> PAGEREF _Toc214887470 \h </w:instrText>
            </w:r>
            <w:r w:rsidR="003D08BC">
              <w:rPr>
                <w:noProof/>
                <w:webHidden/>
              </w:rPr>
            </w:r>
            <w:r w:rsidR="003D08BC">
              <w:rPr>
                <w:noProof/>
                <w:webHidden/>
              </w:rPr>
              <w:fldChar w:fldCharType="separate"/>
            </w:r>
            <w:r w:rsidR="00486E4D">
              <w:rPr>
                <w:noProof/>
                <w:webHidden/>
              </w:rPr>
              <w:t>2</w:t>
            </w:r>
            <w:r w:rsidR="003D08BC">
              <w:rPr>
                <w:noProof/>
                <w:webHidden/>
              </w:rPr>
              <w:fldChar w:fldCharType="end"/>
            </w:r>
          </w:hyperlink>
        </w:p>
        <w:p w14:paraId="4FE90D8E" w14:textId="69AE90F5"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71" w:history="1">
            <w:r w:rsidR="003D08BC" w:rsidRPr="00032D63">
              <w:rPr>
                <w:rStyle w:val="Hyperlink"/>
                <w:noProof/>
              </w:rPr>
              <w:t>Abstract</w:t>
            </w:r>
            <w:r w:rsidR="003D08BC">
              <w:rPr>
                <w:noProof/>
                <w:webHidden/>
              </w:rPr>
              <w:tab/>
            </w:r>
            <w:r w:rsidR="003D08BC">
              <w:rPr>
                <w:noProof/>
                <w:webHidden/>
              </w:rPr>
              <w:fldChar w:fldCharType="begin"/>
            </w:r>
            <w:r w:rsidR="003D08BC">
              <w:rPr>
                <w:noProof/>
                <w:webHidden/>
              </w:rPr>
              <w:instrText xml:space="preserve"> PAGEREF _Toc214887471 \h </w:instrText>
            </w:r>
            <w:r w:rsidR="003D08BC">
              <w:rPr>
                <w:noProof/>
                <w:webHidden/>
              </w:rPr>
            </w:r>
            <w:r w:rsidR="003D08BC">
              <w:rPr>
                <w:noProof/>
                <w:webHidden/>
              </w:rPr>
              <w:fldChar w:fldCharType="separate"/>
            </w:r>
            <w:r w:rsidR="00486E4D">
              <w:rPr>
                <w:noProof/>
                <w:webHidden/>
              </w:rPr>
              <w:t>3</w:t>
            </w:r>
            <w:r w:rsidR="003D08BC">
              <w:rPr>
                <w:noProof/>
                <w:webHidden/>
              </w:rPr>
              <w:fldChar w:fldCharType="end"/>
            </w:r>
          </w:hyperlink>
        </w:p>
        <w:p w14:paraId="3AB9E4C4" w14:textId="27235423"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472" w:history="1">
            <w:r w:rsidR="003D08BC" w:rsidRPr="00032D63">
              <w:rPr>
                <w:rStyle w:val="Hyperlink"/>
                <w:noProof/>
              </w:rPr>
              <w:t>List of Abbreviations</w:t>
            </w:r>
            <w:r w:rsidR="003D08BC">
              <w:rPr>
                <w:noProof/>
                <w:webHidden/>
              </w:rPr>
              <w:tab/>
            </w:r>
            <w:r w:rsidR="003D08BC">
              <w:rPr>
                <w:noProof/>
                <w:webHidden/>
              </w:rPr>
              <w:fldChar w:fldCharType="begin"/>
            </w:r>
            <w:r w:rsidR="003D08BC">
              <w:rPr>
                <w:noProof/>
                <w:webHidden/>
              </w:rPr>
              <w:instrText xml:space="preserve"> PAGEREF _Toc214887472 \h </w:instrText>
            </w:r>
            <w:r w:rsidR="003D08BC">
              <w:rPr>
                <w:noProof/>
                <w:webHidden/>
              </w:rPr>
            </w:r>
            <w:r w:rsidR="003D08BC">
              <w:rPr>
                <w:noProof/>
                <w:webHidden/>
              </w:rPr>
              <w:fldChar w:fldCharType="separate"/>
            </w:r>
            <w:r w:rsidR="00486E4D">
              <w:rPr>
                <w:noProof/>
                <w:webHidden/>
              </w:rPr>
              <w:t>5</w:t>
            </w:r>
            <w:r w:rsidR="003D08BC">
              <w:rPr>
                <w:noProof/>
                <w:webHidden/>
              </w:rPr>
              <w:fldChar w:fldCharType="end"/>
            </w:r>
          </w:hyperlink>
        </w:p>
        <w:p w14:paraId="088A076D" w14:textId="171ABDE8"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473" w:history="1">
            <w:r w:rsidR="003D08BC" w:rsidRPr="00032D63">
              <w:rPr>
                <w:rStyle w:val="Hyperlink"/>
                <w:noProof/>
              </w:rPr>
              <w:t>List of Figures</w:t>
            </w:r>
            <w:r w:rsidR="003D08BC">
              <w:rPr>
                <w:noProof/>
                <w:webHidden/>
              </w:rPr>
              <w:tab/>
            </w:r>
            <w:r w:rsidR="003D08BC">
              <w:rPr>
                <w:noProof/>
                <w:webHidden/>
              </w:rPr>
              <w:fldChar w:fldCharType="begin"/>
            </w:r>
            <w:r w:rsidR="003D08BC">
              <w:rPr>
                <w:noProof/>
                <w:webHidden/>
              </w:rPr>
              <w:instrText xml:space="preserve"> PAGEREF _Toc214887473 \h </w:instrText>
            </w:r>
            <w:r w:rsidR="003D08BC">
              <w:rPr>
                <w:noProof/>
                <w:webHidden/>
              </w:rPr>
            </w:r>
            <w:r w:rsidR="003D08BC">
              <w:rPr>
                <w:noProof/>
                <w:webHidden/>
              </w:rPr>
              <w:fldChar w:fldCharType="separate"/>
            </w:r>
            <w:r w:rsidR="00486E4D">
              <w:rPr>
                <w:noProof/>
                <w:webHidden/>
              </w:rPr>
              <w:t>6</w:t>
            </w:r>
            <w:r w:rsidR="003D08BC">
              <w:rPr>
                <w:noProof/>
                <w:webHidden/>
              </w:rPr>
              <w:fldChar w:fldCharType="end"/>
            </w:r>
          </w:hyperlink>
        </w:p>
        <w:p w14:paraId="324B9A5E" w14:textId="6BD3018F"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474" w:history="1">
            <w:r w:rsidR="003D08BC" w:rsidRPr="00032D63">
              <w:rPr>
                <w:rStyle w:val="Hyperlink"/>
                <w:noProof/>
              </w:rPr>
              <w:t>List of Tables</w:t>
            </w:r>
            <w:r w:rsidR="003D08BC">
              <w:rPr>
                <w:noProof/>
                <w:webHidden/>
              </w:rPr>
              <w:tab/>
            </w:r>
            <w:r w:rsidR="003D08BC">
              <w:rPr>
                <w:noProof/>
                <w:webHidden/>
              </w:rPr>
              <w:fldChar w:fldCharType="begin"/>
            </w:r>
            <w:r w:rsidR="003D08BC">
              <w:rPr>
                <w:noProof/>
                <w:webHidden/>
              </w:rPr>
              <w:instrText xml:space="preserve"> PAGEREF _Toc214887474 \h </w:instrText>
            </w:r>
            <w:r w:rsidR="003D08BC">
              <w:rPr>
                <w:noProof/>
                <w:webHidden/>
              </w:rPr>
            </w:r>
            <w:r w:rsidR="003D08BC">
              <w:rPr>
                <w:noProof/>
                <w:webHidden/>
              </w:rPr>
              <w:fldChar w:fldCharType="separate"/>
            </w:r>
            <w:r w:rsidR="00486E4D">
              <w:rPr>
                <w:noProof/>
                <w:webHidden/>
              </w:rPr>
              <w:t>6</w:t>
            </w:r>
            <w:r w:rsidR="003D08BC">
              <w:rPr>
                <w:noProof/>
                <w:webHidden/>
              </w:rPr>
              <w:fldChar w:fldCharType="end"/>
            </w:r>
          </w:hyperlink>
        </w:p>
        <w:p w14:paraId="196DE3B7" w14:textId="416B7343"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475" w:history="1">
            <w:r w:rsidR="003D08BC" w:rsidRPr="00032D63">
              <w:rPr>
                <w:rStyle w:val="Hyperlink"/>
                <w:noProof/>
              </w:rPr>
              <w:t>Chapter 1 Introduction</w:t>
            </w:r>
            <w:r w:rsidR="003D08BC">
              <w:rPr>
                <w:noProof/>
                <w:webHidden/>
              </w:rPr>
              <w:tab/>
            </w:r>
            <w:r w:rsidR="003D08BC">
              <w:rPr>
                <w:noProof/>
                <w:webHidden/>
              </w:rPr>
              <w:fldChar w:fldCharType="begin"/>
            </w:r>
            <w:r w:rsidR="003D08BC">
              <w:rPr>
                <w:noProof/>
                <w:webHidden/>
              </w:rPr>
              <w:instrText xml:space="preserve"> PAGEREF _Toc214887475 \h </w:instrText>
            </w:r>
            <w:r w:rsidR="003D08BC">
              <w:rPr>
                <w:noProof/>
                <w:webHidden/>
              </w:rPr>
            </w:r>
            <w:r w:rsidR="003D08BC">
              <w:rPr>
                <w:noProof/>
                <w:webHidden/>
              </w:rPr>
              <w:fldChar w:fldCharType="separate"/>
            </w:r>
            <w:r w:rsidR="00486E4D">
              <w:rPr>
                <w:noProof/>
                <w:webHidden/>
              </w:rPr>
              <w:t>7</w:t>
            </w:r>
            <w:r w:rsidR="003D08BC">
              <w:rPr>
                <w:noProof/>
                <w:webHidden/>
              </w:rPr>
              <w:fldChar w:fldCharType="end"/>
            </w:r>
          </w:hyperlink>
        </w:p>
        <w:p w14:paraId="27C5959C" w14:textId="55250508"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76" w:history="1">
            <w:r w:rsidR="003D08BC" w:rsidRPr="00032D63">
              <w:rPr>
                <w:rStyle w:val="Hyperlink"/>
                <w:noProof/>
              </w:rPr>
              <w:t>1.1 Problem Definition</w:t>
            </w:r>
            <w:r w:rsidR="003D08BC">
              <w:rPr>
                <w:noProof/>
                <w:webHidden/>
              </w:rPr>
              <w:tab/>
            </w:r>
            <w:r w:rsidR="003D08BC">
              <w:rPr>
                <w:noProof/>
                <w:webHidden/>
              </w:rPr>
              <w:fldChar w:fldCharType="begin"/>
            </w:r>
            <w:r w:rsidR="003D08BC">
              <w:rPr>
                <w:noProof/>
                <w:webHidden/>
              </w:rPr>
              <w:instrText xml:space="preserve"> PAGEREF _Toc214887476 \h </w:instrText>
            </w:r>
            <w:r w:rsidR="003D08BC">
              <w:rPr>
                <w:noProof/>
                <w:webHidden/>
              </w:rPr>
            </w:r>
            <w:r w:rsidR="003D08BC">
              <w:rPr>
                <w:noProof/>
                <w:webHidden/>
              </w:rPr>
              <w:fldChar w:fldCharType="separate"/>
            </w:r>
            <w:r w:rsidR="00486E4D">
              <w:rPr>
                <w:noProof/>
                <w:webHidden/>
              </w:rPr>
              <w:t>7</w:t>
            </w:r>
            <w:r w:rsidR="003D08BC">
              <w:rPr>
                <w:noProof/>
                <w:webHidden/>
              </w:rPr>
              <w:fldChar w:fldCharType="end"/>
            </w:r>
          </w:hyperlink>
        </w:p>
        <w:p w14:paraId="62094900" w14:textId="6EB99AF6"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77" w:history="1">
            <w:r w:rsidR="003D08BC" w:rsidRPr="00032D63">
              <w:rPr>
                <w:rStyle w:val="Hyperlink"/>
                <w:noProof/>
              </w:rPr>
              <w:t>1.2 Thesis Objectives</w:t>
            </w:r>
            <w:r w:rsidR="003D08BC">
              <w:rPr>
                <w:noProof/>
                <w:webHidden/>
              </w:rPr>
              <w:tab/>
            </w:r>
            <w:r w:rsidR="003D08BC">
              <w:rPr>
                <w:noProof/>
                <w:webHidden/>
              </w:rPr>
              <w:fldChar w:fldCharType="begin"/>
            </w:r>
            <w:r w:rsidR="003D08BC">
              <w:rPr>
                <w:noProof/>
                <w:webHidden/>
              </w:rPr>
              <w:instrText xml:space="preserve"> PAGEREF _Toc214887477 \h </w:instrText>
            </w:r>
            <w:r w:rsidR="003D08BC">
              <w:rPr>
                <w:noProof/>
                <w:webHidden/>
              </w:rPr>
            </w:r>
            <w:r w:rsidR="003D08BC">
              <w:rPr>
                <w:noProof/>
                <w:webHidden/>
              </w:rPr>
              <w:fldChar w:fldCharType="separate"/>
            </w:r>
            <w:r w:rsidR="00486E4D">
              <w:rPr>
                <w:noProof/>
                <w:webHidden/>
              </w:rPr>
              <w:t>7</w:t>
            </w:r>
            <w:r w:rsidR="003D08BC">
              <w:rPr>
                <w:noProof/>
                <w:webHidden/>
              </w:rPr>
              <w:fldChar w:fldCharType="end"/>
            </w:r>
          </w:hyperlink>
        </w:p>
        <w:p w14:paraId="19428235" w14:textId="3DFB9710"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78" w:history="1">
            <w:r w:rsidR="003D08BC" w:rsidRPr="00032D63">
              <w:rPr>
                <w:rStyle w:val="Hyperlink"/>
                <w:noProof/>
              </w:rPr>
              <w:t>1.3 Thesis Contribution</w:t>
            </w:r>
            <w:r w:rsidR="003D08BC">
              <w:rPr>
                <w:noProof/>
                <w:webHidden/>
              </w:rPr>
              <w:tab/>
            </w:r>
            <w:r w:rsidR="003D08BC">
              <w:rPr>
                <w:noProof/>
                <w:webHidden/>
              </w:rPr>
              <w:fldChar w:fldCharType="begin"/>
            </w:r>
            <w:r w:rsidR="003D08BC">
              <w:rPr>
                <w:noProof/>
                <w:webHidden/>
              </w:rPr>
              <w:instrText xml:space="preserve"> PAGEREF _Toc214887478 \h </w:instrText>
            </w:r>
            <w:r w:rsidR="003D08BC">
              <w:rPr>
                <w:noProof/>
                <w:webHidden/>
              </w:rPr>
            </w:r>
            <w:r w:rsidR="003D08BC">
              <w:rPr>
                <w:noProof/>
                <w:webHidden/>
              </w:rPr>
              <w:fldChar w:fldCharType="separate"/>
            </w:r>
            <w:r w:rsidR="00486E4D">
              <w:rPr>
                <w:noProof/>
                <w:webHidden/>
              </w:rPr>
              <w:t>8</w:t>
            </w:r>
            <w:r w:rsidR="003D08BC">
              <w:rPr>
                <w:noProof/>
                <w:webHidden/>
              </w:rPr>
              <w:fldChar w:fldCharType="end"/>
            </w:r>
          </w:hyperlink>
        </w:p>
        <w:p w14:paraId="2789F2BD" w14:textId="42FA8244"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79" w:history="1">
            <w:r w:rsidR="003D08BC" w:rsidRPr="00032D63">
              <w:rPr>
                <w:rStyle w:val="Hyperlink"/>
                <w:noProof/>
              </w:rPr>
              <w:t>1.4 Thesis Organization</w:t>
            </w:r>
            <w:r w:rsidR="003D08BC">
              <w:rPr>
                <w:noProof/>
                <w:webHidden/>
              </w:rPr>
              <w:tab/>
            </w:r>
            <w:r w:rsidR="003D08BC">
              <w:rPr>
                <w:noProof/>
                <w:webHidden/>
              </w:rPr>
              <w:fldChar w:fldCharType="begin"/>
            </w:r>
            <w:r w:rsidR="003D08BC">
              <w:rPr>
                <w:noProof/>
                <w:webHidden/>
              </w:rPr>
              <w:instrText xml:space="preserve"> PAGEREF _Toc214887479 \h </w:instrText>
            </w:r>
            <w:r w:rsidR="003D08BC">
              <w:rPr>
                <w:noProof/>
                <w:webHidden/>
              </w:rPr>
            </w:r>
            <w:r w:rsidR="003D08BC">
              <w:rPr>
                <w:noProof/>
                <w:webHidden/>
              </w:rPr>
              <w:fldChar w:fldCharType="separate"/>
            </w:r>
            <w:r w:rsidR="00486E4D">
              <w:rPr>
                <w:noProof/>
                <w:webHidden/>
              </w:rPr>
              <w:t>9</w:t>
            </w:r>
            <w:r w:rsidR="003D08BC">
              <w:rPr>
                <w:noProof/>
                <w:webHidden/>
              </w:rPr>
              <w:fldChar w:fldCharType="end"/>
            </w:r>
          </w:hyperlink>
        </w:p>
        <w:p w14:paraId="7231FB13" w14:textId="63DD2338"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480" w:history="1">
            <w:r w:rsidR="003D08BC" w:rsidRPr="00032D63">
              <w:rPr>
                <w:rStyle w:val="Hyperlink"/>
                <w:noProof/>
              </w:rPr>
              <w:t>Chapter 2 Overview</w:t>
            </w:r>
            <w:r w:rsidR="003D08BC">
              <w:rPr>
                <w:noProof/>
                <w:webHidden/>
              </w:rPr>
              <w:tab/>
            </w:r>
            <w:r w:rsidR="003D08BC">
              <w:rPr>
                <w:noProof/>
                <w:webHidden/>
              </w:rPr>
              <w:fldChar w:fldCharType="begin"/>
            </w:r>
            <w:r w:rsidR="003D08BC">
              <w:rPr>
                <w:noProof/>
                <w:webHidden/>
              </w:rPr>
              <w:instrText xml:space="preserve"> PAGEREF _Toc214887480 \h </w:instrText>
            </w:r>
            <w:r w:rsidR="003D08BC">
              <w:rPr>
                <w:noProof/>
                <w:webHidden/>
              </w:rPr>
            </w:r>
            <w:r w:rsidR="003D08BC">
              <w:rPr>
                <w:noProof/>
                <w:webHidden/>
              </w:rPr>
              <w:fldChar w:fldCharType="separate"/>
            </w:r>
            <w:r w:rsidR="00486E4D">
              <w:rPr>
                <w:noProof/>
                <w:webHidden/>
              </w:rPr>
              <w:t>10</w:t>
            </w:r>
            <w:r w:rsidR="003D08BC">
              <w:rPr>
                <w:noProof/>
                <w:webHidden/>
              </w:rPr>
              <w:fldChar w:fldCharType="end"/>
            </w:r>
          </w:hyperlink>
        </w:p>
        <w:p w14:paraId="0279ED82" w14:textId="64623C1F"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81" w:history="1">
            <w:r w:rsidR="003D08BC" w:rsidRPr="00032D63">
              <w:rPr>
                <w:rStyle w:val="Hyperlink"/>
                <w:noProof/>
              </w:rPr>
              <w:t>2.1 Introduction</w:t>
            </w:r>
            <w:r w:rsidR="003D08BC">
              <w:rPr>
                <w:noProof/>
                <w:webHidden/>
              </w:rPr>
              <w:tab/>
            </w:r>
            <w:r w:rsidR="003D08BC">
              <w:rPr>
                <w:noProof/>
                <w:webHidden/>
              </w:rPr>
              <w:fldChar w:fldCharType="begin"/>
            </w:r>
            <w:r w:rsidR="003D08BC">
              <w:rPr>
                <w:noProof/>
                <w:webHidden/>
              </w:rPr>
              <w:instrText xml:space="preserve"> PAGEREF _Toc214887481 \h </w:instrText>
            </w:r>
            <w:r w:rsidR="003D08BC">
              <w:rPr>
                <w:noProof/>
                <w:webHidden/>
              </w:rPr>
            </w:r>
            <w:r w:rsidR="003D08BC">
              <w:rPr>
                <w:noProof/>
                <w:webHidden/>
              </w:rPr>
              <w:fldChar w:fldCharType="separate"/>
            </w:r>
            <w:r w:rsidR="00486E4D">
              <w:rPr>
                <w:noProof/>
                <w:webHidden/>
              </w:rPr>
              <w:t>10</w:t>
            </w:r>
            <w:r w:rsidR="003D08BC">
              <w:rPr>
                <w:noProof/>
                <w:webHidden/>
              </w:rPr>
              <w:fldChar w:fldCharType="end"/>
            </w:r>
          </w:hyperlink>
        </w:p>
        <w:p w14:paraId="1A995365" w14:textId="2509323D"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82" w:history="1">
            <w:r w:rsidR="003D08BC" w:rsidRPr="00032D63">
              <w:rPr>
                <w:rStyle w:val="Hyperlink"/>
                <w:noProof/>
              </w:rPr>
              <w:t>2.2 Healthcare Data Analytics and Mining</w:t>
            </w:r>
            <w:r w:rsidR="003D08BC">
              <w:rPr>
                <w:noProof/>
                <w:webHidden/>
              </w:rPr>
              <w:tab/>
            </w:r>
            <w:r w:rsidR="003D08BC">
              <w:rPr>
                <w:noProof/>
                <w:webHidden/>
              </w:rPr>
              <w:fldChar w:fldCharType="begin"/>
            </w:r>
            <w:r w:rsidR="003D08BC">
              <w:rPr>
                <w:noProof/>
                <w:webHidden/>
              </w:rPr>
              <w:instrText xml:space="preserve"> PAGEREF _Toc214887482 \h </w:instrText>
            </w:r>
            <w:r w:rsidR="003D08BC">
              <w:rPr>
                <w:noProof/>
                <w:webHidden/>
              </w:rPr>
            </w:r>
            <w:r w:rsidR="003D08BC">
              <w:rPr>
                <w:noProof/>
                <w:webHidden/>
              </w:rPr>
              <w:fldChar w:fldCharType="separate"/>
            </w:r>
            <w:r w:rsidR="00486E4D">
              <w:rPr>
                <w:noProof/>
                <w:webHidden/>
              </w:rPr>
              <w:t>10</w:t>
            </w:r>
            <w:r w:rsidR="003D08BC">
              <w:rPr>
                <w:noProof/>
                <w:webHidden/>
              </w:rPr>
              <w:fldChar w:fldCharType="end"/>
            </w:r>
          </w:hyperlink>
        </w:p>
        <w:p w14:paraId="072101E5" w14:textId="60876930"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83" w:history="1">
            <w:r w:rsidR="003D08BC" w:rsidRPr="00032D63">
              <w:rPr>
                <w:rStyle w:val="Hyperlink"/>
                <w:noProof/>
              </w:rPr>
              <w:t>2.3 Multimodal AI in Clinical Outcome Prediction</w:t>
            </w:r>
            <w:r w:rsidR="003D08BC">
              <w:rPr>
                <w:noProof/>
                <w:webHidden/>
              </w:rPr>
              <w:tab/>
            </w:r>
            <w:r w:rsidR="003D08BC">
              <w:rPr>
                <w:noProof/>
                <w:webHidden/>
              </w:rPr>
              <w:fldChar w:fldCharType="begin"/>
            </w:r>
            <w:r w:rsidR="003D08BC">
              <w:rPr>
                <w:noProof/>
                <w:webHidden/>
              </w:rPr>
              <w:instrText xml:space="preserve"> PAGEREF _Toc214887483 \h </w:instrText>
            </w:r>
            <w:r w:rsidR="003D08BC">
              <w:rPr>
                <w:noProof/>
                <w:webHidden/>
              </w:rPr>
            </w:r>
            <w:r w:rsidR="003D08BC">
              <w:rPr>
                <w:noProof/>
                <w:webHidden/>
              </w:rPr>
              <w:fldChar w:fldCharType="separate"/>
            </w:r>
            <w:r w:rsidR="00486E4D">
              <w:rPr>
                <w:noProof/>
                <w:webHidden/>
              </w:rPr>
              <w:t>12</w:t>
            </w:r>
            <w:r w:rsidR="003D08BC">
              <w:rPr>
                <w:noProof/>
                <w:webHidden/>
              </w:rPr>
              <w:fldChar w:fldCharType="end"/>
            </w:r>
          </w:hyperlink>
        </w:p>
        <w:p w14:paraId="18525B27" w14:textId="09EB2B03"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484" w:history="1">
            <w:r w:rsidR="003D08BC" w:rsidRPr="00032D63">
              <w:rPr>
                <w:rStyle w:val="Hyperlink"/>
                <w:noProof/>
                <w:lang w:eastAsia="zh-CN"/>
              </w:rPr>
              <w:t>2.3.1 Structured Data Analysis</w:t>
            </w:r>
            <w:r w:rsidR="003D08BC">
              <w:rPr>
                <w:noProof/>
                <w:webHidden/>
              </w:rPr>
              <w:tab/>
            </w:r>
            <w:r w:rsidR="003D08BC">
              <w:rPr>
                <w:noProof/>
                <w:webHidden/>
              </w:rPr>
              <w:fldChar w:fldCharType="begin"/>
            </w:r>
            <w:r w:rsidR="003D08BC">
              <w:rPr>
                <w:noProof/>
                <w:webHidden/>
              </w:rPr>
              <w:instrText xml:space="preserve"> PAGEREF _Toc214887484 \h </w:instrText>
            </w:r>
            <w:r w:rsidR="003D08BC">
              <w:rPr>
                <w:noProof/>
                <w:webHidden/>
              </w:rPr>
            </w:r>
            <w:r w:rsidR="003D08BC">
              <w:rPr>
                <w:noProof/>
                <w:webHidden/>
              </w:rPr>
              <w:fldChar w:fldCharType="separate"/>
            </w:r>
            <w:r w:rsidR="00486E4D">
              <w:rPr>
                <w:noProof/>
                <w:webHidden/>
              </w:rPr>
              <w:t>12</w:t>
            </w:r>
            <w:r w:rsidR="003D08BC">
              <w:rPr>
                <w:noProof/>
                <w:webHidden/>
              </w:rPr>
              <w:fldChar w:fldCharType="end"/>
            </w:r>
          </w:hyperlink>
        </w:p>
        <w:p w14:paraId="2A7F9A0C" w14:textId="626F40A3"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485" w:history="1">
            <w:r w:rsidR="003D08BC" w:rsidRPr="00032D63">
              <w:rPr>
                <w:rStyle w:val="Hyperlink"/>
                <w:noProof/>
                <w:lang w:eastAsia="zh-CN"/>
              </w:rPr>
              <w:t>2.3.2 Unstructured Data Analysis</w:t>
            </w:r>
            <w:r w:rsidR="003D08BC">
              <w:rPr>
                <w:noProof/>
                <w:webHidden/>
              </w:rPr>
              <w:tab/>
            </w:r>
            <w:r w:rsidR="003D08BC">
              <w:rPr>
                <w:noProof/>
                <w:webHidden/>
              </w:rPr>
              <w:fldChar w:fldCharType="begin"/>
            </w:r>
            <w:r w:rsidR="003D08BC">
              <w:rPr>
                <w:noProof/>
                <w:webHidden/>
              </w:rPr>
              <w:instrText xml:space="preserve"> PAGEREF _Toc214887485 \h </w:instrText>
            </w:r>
            <w:r w:rsidR="003D08BC">
              <w:rPr>
                <w:noProof/>
                <w:webHidden/>
              </w:rPr>
            </w:r>
            <w:r w:rsidR="003D08BC">
              <w:rPr>
                <w:noProof/>
                <w:webHidden/>
              </w:rPr>
              <w:fldChar w:fldCharType="separate"/>
            </w:r>
            <w:r w:rsidR="00486E4D">
              <w:rPr>
                <w:noProof/>
                <w:webHidden/>
              </w:rPr>
              <w:t>12</w:t>
            </w:r>
            <w:r w:rsidR="003D08BC">
              <w:rPr>
                <w:noProof/>
                <w:webHidden/>
              </w:rPr>
              <w:fldChar w:fldCharType="end"/>
            </w:r>
          </w:hyperlink>
        </w:p>
        <w:p w14:paraId="7C457EA5" w14:textId="2C8BEC73"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486" w:history="1">
            <w:r w:rsidR="003D08BC" w:rsidRPr="00032D63">
              <w:rPr>
                <w:rStyle w:val="Hyperlink"/>
                <w:noProof/>
                <w:lang w:eastAsia="zh-CN"/>
              </w:rPr>
              <w:t>2.3.3 Multimodal Fusion Approaches</w:t>
            </w:r>
            <w:r w:rsidR="003D08BC">
              <w:rPr>
                <w:noProof/>
                <w:webHidden/>
              </w:rPr>
              <w:tab/>
            </w:r>
            <w:r w:rsidR="003D08BC">
              <w:rPr>
                <w:noProof/>
                <w:webHidden/>
              </w:rPr>
              <w:fldChar w:fldCharType="begin"/>
            </w:r>
            <w:r w:rsidR="003D08BC">
              <w:rPr>
                <w:noProof/>
                <w:webHidden/>
              </w:rPr>
              <w:instrText xml:space="preserve"> PAGEREF _Toc214887486 \h </w:instrText>
            </w:r>
            <w:r w:rsidR="003D08BC">
              <w:rPr>
                <w:noProof/>
                <w:webHidden/>
              </w:rPr>
            </w:r>
            <w:r w:rsidR="003D08BC">
              <w:rPr>
                <w:noProof/>
                <w:webHidden/>
              </w:rPr>
              <w:fldChar w:fldCharType="separate"/>
            </w:r>
            <w:r w:rsidR="00486E4D">
              <w:rPr>
                <w:noProof/>
                <w:webHidden/>
              </w:rPr>
              <w:t>12</w:t>
            </w:r>
            <w:r w:rsidR="003D08BC">
              <w:rPr>
                <w:noProof/>
                <w:webHidden/>
              </w:rPr>
              <w:fldChar w:fldCharType="end"/>
            </w:r>
          </w:hyperlink>
        </w:p>
        <w:p w14:paraId="11187A4D" w14:textId="42FE5D79"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487" w:history="1">
            <w:r w:rsidR="003D08BC" w:rsidRPr="00032D63">
              <w:rPr>
                <w:rStyle w:val="Hyperlink"/>
                <w:noProof/>
                <w:lang w:eastAsia="zh-CN"/>
              </w:rPr>
              <w:t>2.3.4 Optimization and Model Tuning</w:t>
            </w:r>
            <w:r w:rsidR="003D08BC">
              <w:rPr>
                <w:noProof/>
                <w:webHidden/>
              </w:rPr>
              <w:tab/>
            </w:r>
            <w:r w:rsidR="003D08BC">
              <w:rPr>
                <w:noProof/>
                <w:webHidden/>
              </w:rPr>
              <w:fldChar w:fldCharType="begin"/>
            </w:r>
            <w:r w:rsidR="003D08BC">
              <w:rPr>
                <w:noProof/>
                <w:webHidden/>
              </w:rPr>
              <w:instrText xml:space="preserve"> PAGEREF _Toc214887487 \h </w:instrText>
            </w:r>
            <w:r w:rsidR="003D08BC">
              <w:rPr>
                <w:noProof/>
                <w:webHidden/>
              </w:rPr>
            </w:r>
            <w:r w:rsidR="003D08BC">
              <w:rPr>
                <w:noProof/>
                <w:webHidden/>
              </w:rPr>
              <w:fldChar w:fldCharType="separate"/>
            </w:r>
            <w:r w:rsidR="00486E4D">
              <w:rPr>
                <w:noProof/>
                <w:webHidden/>
              </w:rPr>
              <w:t>13</w:t>
            </w:r>
            <w:r w:rsidR="003D08BC">
              <w:rPr>
                <w:noProof/>
                <w:webHidden/>
              </w:rPr>
              <w:fldChar w:fldCharType="end"/>
            </w:r>
          </w:hyperlink>
        </w:p>
        <w:p w14:paraId="7318A746" w14:textId="5631163A"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488" w:history="1">
            <w:r w:rsidR="003D08BC" w:rsidRPr="00032D63">
              <w:rPr>
                <w:rStyle w:val="Hyperlink"/>
                <w:noProof/>
              </w:rPr>
              <w:t>Chapter 3 Related Work</w:t>
            </w:r>
            <w:r w:rsidR="003D08BC">
              <w:rPr>
                <w:noProof/>
                <w:webHidden/>
              </w:rPr>
              <w:tab/>
            </w:r>
            <w:r w:rsidR="003D08BC">
              <w:rPr>
                <w:noProof/>
                <w:webHidden/>
              </w:rPr>
              <w:fldChar w:fldCharType="begin"/>
            </w:r>
            <w:r w:rsidR="003D08BC">
              <w:rPr>
                <w:noProof/>
                <w:webHidden/>
              </w:rPr>
              <w:instrText xml:space="preserve"> PAGEREF _Toc214887488 \h </w:instrText>
            </w:r>
            <w:r w:rsidR="003D08BC">
              <w:rPr>
                <w:noProof/>
                <w:webHidden/>
              </w:rPr>
            </w:r>
            <w:r w:rsidR="003D08BC">
              <w:rPr>
                <w:noProof/>
                <w:webHidden/>
              </w:rPr>
              <w:fldChar w:fldCharType="separate"/>
            </w:r>
            <w:r w:rsidR="00486E4D">
              <w:rPr>
                <w:noProof/>
                <w:webHidden/>
              </w:rPr>
              <w:t>14</w:t>
            </w:r>
            <w:r w:rsidR="003D08BC">
              <w:rPr>
                <w:noProof/>
                <w:webHidden/>
              </w:rPr>
              <w:fldChar w:fldCharType="end"/>
            </w:r>
          </w:hyperlink>
        </w:p>
        <w:p w14:paraId="13D61754" w14:textId="7C4C3604"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89" w:history="1">
            <w:r w:rsidR="003D08BC" w:rsidRPr="00032D63">
              <w:rPr>
                <w:rStyle w:val="Hyperlink"/>
                <w:noProof/>
              </w:rPr>
              <w:t>3.1 Introduction</w:t>
            </w:r>
            <w:r w:rsidR="003D08BC">
              <w:rPr>
                <w:noProof/>
                <w:webHidden/>
              </w:rPr>
              <w:tab/>
            </w:r>
            <w:r w:rsidR="003D08BC">
              <w:rPr>
                <w:noProof/>
                <w:webHidden/>
              </w:rPr>
              <w:fldChar w:fldCharType="begin"/>
            </w:r>
            <w:r w:rsidR="003D08BC">
              <w:rPr>
                <w:noProof/>
                <w:webHidden/>
              </w:rPr>
              <w:instrText xml:space="preserve"> PAGEREF _Toc214887489 \h </w:instrText>
            </w:r>
            <w:r w:rsidR="003D08BC">
              <w:rPr>
                <w:noProof/>
                <w:webHidden/>
              </w:rPr>
            </w:r>
            <w:r w:rsidR="003D08BC">
              <w:rPr>
                <w:noProof/>
                <w:webHidden/>
              </w:rPr>
              <w:fldChar w:fldCharType="separate"/>
            </w:r>
            <w:r w:rsidR="00486E4D">
              <w:rPr>
                <w:noProof/>
                <w:webHidden/>
              </w:rPr>
              <w:t>14</w:t>
            </w:r>
            <w:r w:rsidR="003D08BC">
              <w:rPr>
                <w:noProof/>
                <w:webHidden/>
              </w:rPr>
              <w:fldChar w:fldCharType="end"/>
            </w:r>
          </w:hyperlink>
        </w:p>
        <w:p w14:paraId="17499E67" w14:textId="16CF18D2"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90" w:history="1">
            <w:r w:rsidR="003D08BC" w:rsidRPr="00032D63">
              <w:rPr>
                <w:rStyle w:val="Hyperlink"/>
                <w:noProof/>
              </w:rPr>
              <w:t>3.2 History and Literature Review</w:t>
            </w:r>
            <w:r w:rsidR="003D08BC">
              <w:rPr>
                <w:noProof/>
                <w:webHidden/>
              </w:rPr>
              <w:tab/>
            </w:r>
            <w:r w:rsidR="003D08BC">
              <w:rPr>
                <w:noProof/>
                <w:webHidden/>
              </w:rPr>
              <w:fldChar w:fldCharType="begin"/>
            </w:r>
            <w:r w:rsidR="003D08BC">
              <w:rPr>
                <w:noProof/>
                <w:webHidden/>
              </w:rPr>
              <w:instrText xml:space="preserve"> PAGEREF _Toc214887490 \h </w:instrText>
            </w:r>
            <w:r w:rsidR="003D08BC">
              <w:rPr>
                <w:noProof/>
                <w:webHidden/>
              </w:rPr>
            </w:r>
            <w:r w:rsidR="003D08BC">
              <w:rPr>
                <w:noProof/>
                <w:webHidden/>
              </w:rPr>
              <w:fldChar w:fldCharType="separate"/>
            </w:r>
            <w:r w:rsidR="00486E4D">
              <w:rPr>
                <w:noProof/>
                <w:webHidden/>
              </w:rPr>
              <w:t>14</w:t>
            </w:r>
            <w:r w:rsidR="003D08BC">
              <w:rPr>
                <w:noProof/>
                <w:webHidden/>
              </w:rPr>
              <w:fldChar w:fldCharType="end"/>
            </w:r>
          </w:hyperlink>
        </w:p>
        <w:p w14:paraId="7E4E8153" w14:textId="3DA1CB1C"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91" w:history="1">
            <w:r w:rsidR="003D08BC" w:rsidRPr="00032D63">
              <w:rPr>
                <w:rStyle w:val="Hyperlink"/>
                <w:noProof/>
              </w:rPr>
              <w:t>3.3 Multimodal and Fusion-Based Frameworks</w:t>
            </w:r>
            <w:r w:rsidR="003D08BC">
              <w:rPr>
                <w:noProof/>
                <w:webHidden/>
              </w:rPr>
              <w:tab/>
            </w:r>
            <w:r w:rsidR="003D08BC">
              <w:rPr>
                <w:noProof/>
                <w:webHidden/>
              </w:rPr>
              <w:fldChar w:fldCharType="begin"/>
            </w:r>
            <w:r w:rsidR="003D08BC">
              <w:rPr>
                <w:noProof/>
                <w:webHidden/>
              </w:rPr>
              <w:instrText xml:space="preserve"> PAGEREF _Toc214887491 \h </w:instrText>
            </w:r>
            <w:r w:rsidR="003D08BC">
              <w:rPr>
                <w:noProof/>
                <w:webHidden/>
              </w:rPr>
            </w:r>
            <w:r w:rsidR="003D08BC">
              <w:rPr>
                <w:noProof/>
                <w:webHidden/>
              </w:rPr>
              <w:fldChar w:fldCharType="separate"/>
            </w:r>
            <w:r w:rsidR="00486E4D">
              <w:rPr>
                <w:noProof/>
                <w:webHidden/>
              </w:rPr>
              <w:t>15</w:t>
            </w:r>
            <w:r w:rsidR="003D08BC">
              <w:rPr>
                <w:noProof/>
                <w:webHidden/>
              </w:rPr>
              <w:fldChar w:fldCharType="end"/>
            </w:r>
          </w:hyperlink>
        </w:p>
        <w:p w14:paraId="24C437ED" w14:textId="420DF95C"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92" w:history="1">
            <w:r w:rsidR="003D08BC" w:rsidRPr="00032D63">
              <w:rPr>
                <w:rStyle w:val="Hyperlink"/>
                <w:noProof/>
              </w:rPr>
              <w:t>3.4 Optimization Methods in Model Development</w:t>
            </w:r>
            <w:r w:rsidR="003D08BC">
              <w:rPr>
                <w:noProof/>
                <w:webHidden/>
              </w:rPr>
              <w:tab/>
            </w:r>
            <w:r w:rsidR="003D08BC">
              <w:rPr>
                <w:noProof/>
                <w:webHidden/>
              </w:rPr>
              <w:fldChar w:fldCharType="begin"/>
            </w:r>
            <w:r w:rsidR="003D08BC">
              <w:rPr>
                <w:noProof/>
                <w:webHidden/>
              </w:rPr>
              <w:instrText xml:space="preserve"> PAGEREF _Toc214887492 \h </w:instrText>
            </w:r>
            <w:r w:rsidR="003D08BC">
              <w:rPr>
                <w:noProof/>
                <w:webHidden/>
              </w:rPr>
            </w:r>
            <w:r w:rsidR="003D08BC">
              <w:rPr>
                <w:noProof/>
                <w:webHidden/>
              </w:rPr>
              <w:fldChar w:fldCharType="separate"/>
            </w:r>
            <w:r w:rsidR="00486E4D">
              <w:rPr>
                <w:noProof/>
                <w:webHidden/>
              </w:rPr>
              <w:t>16</w:t>
            </w:r>
            <w:r w:rsidR="003D08BC">
              <w:rPr>
                <w:noProof/>
                <w:webHidden/>
              </w:rPr>
              <w:fldChar w:fldCharType="end"/>
            </w:r>
          </w:hyperlink>
        </w:p>
        <w:p w14:paraId="16A252CC" w14:textId="5C594FCC"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493" w:history="1">
            <w:r w:rsidR="003D08BC" w:rsidRPr="00032D63">
              <w:rPr>
                <w:rStyle w:val="Hyperlink"/>
                <w:noProof/>
              </w:rPr>
              <w:t>Chapter 4 Proposed Approach</w:t>
            </w:r>
            <w:r w:rsidR="003D08BC">
              <w:rPr>
                <w:noProof/>
                <w:webHidden/>
              </w:rPr>
              <w:tab/>
            </w:r>
            <w:r w:rsidR="003D08BC">
              <w:rPr>
                <w:noProof/>
                <w:webHidden/>
              </w:rPr>
              <w:fldChar w:fldCharType="begin"/>
            </w:r>
            <w:r w:rsidR="003D08BC">
              <w:rPr>
                <w:noProof/>
                <w:webHidden/>
              </w:rPr>
              <w:instrText xml:space="preserve"> PAGEREF _Toc214887493 \h </w:instrText>
            </w:r>
            <w:r w:rsidR="003D08BC">
              <w:rPr>
                <w:noProof/>
                <w:webHidden/>
              </w:rPr>
            </w:r>
            <w:r w:rsidR="003D08BC">
              <w:rPr>
                <w:noProof/>
                <w:webHidden/>
              </w:rPr>
              <w:fldChar w:fldCharType="separate"/>
            </w:r>
            <w:r w:rsidR="00486E4D">
              <w:rPr>
                <w:noProof/>
                <w:webHidden/>
              </w:rPr>
              <w:t>18</w:t>
            </w:r>
            <w:r w:rsidR="003D08BC">
              <w:rPr>
                <w:noProof/>
                <w:webHidden/>
              </w:rPr>
              <w:fldChar w:fldCharType="end"/>
            </w:r>
          </w:hyperlink>
        </w:p>
        <w:p w14:paraId="6C4F0B76" w14:textId="527871D7"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94" w:history="1">
            <w:r w:rsidR="003D08BC" w:rsidRPr="00032D63">
              <w:rPr>
                <w:rStyle w:val="Hyperlink"/>
                <w:noProof/>
              </w:rPr>
              <w:t>4.1 Overview</w:t>
            </w:r>
            <w:r w:rsidR="003D08BC">
              <w:rPr>
                <w:noProof/>
                <w:webHidden/>
              </w:rPr>
              <w:tab/>
            </w:r>
            <w:r w:rsidR="003D08BC">
              <w:rPr>
                <w:noProof/>
                <w:webHidden/>
              </w:rPr>
              <w:fldChar w:fldCharType="begin"/>
            </w:r>
            <w:r w:rsidR="003D08BC">
              <w:rPr>
                <w:noProof/>
                <w:webHidden/>
              </w:rPr>
              <w:instrText xml:space="preserve"> PAGEREF _Toc214887494 \h </w:instrText>
            </w:r>
            <w:r w:rsidR="003D08BC">
              <w:rPr>
                <w:noProof/>
                <w:webHidden/>
              </w:rPr>
            </w:r>
            <w:r w:rsidR="003D08BC">
              <w:rPr>
                <w:noProof/>
                <w:webHidden/>
              </w:rPr>
              <w:fldChar w:fldCharType="separate"/>
            </w:r>
            <w:r w:rsidR="00486E4D">
              <w:rPr>
                <w:noProof/>
                <w:webHidden/>
              </w:rPr>
              <w:t>18</w:t>
            </w:r>
            <w:r w:rsidR="003D08BC">
              <w:rPr>
                <w:noProof/>
                <w:webHidden/>
              </w:rPr>
              <w:fldChar w:fldCharType="end"/>
            </w:r>
          </w:hyperlink>
        </w:p>
        <w:p w14:paraId="2F77A647" w14:textId="263C39C7"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95" w:history="1">
            <w:r w:rsidR="003D08BC" w:rsidRPr="00032D63">
              <w:rPr>
                <w:rStyle w:val="Hyperlink"/>
                <w:noProof/>
              </w:rPr>
              <w:t>4.2 Overview of the Multimodal Framework</w:t>
            </w:r>
            <w:r w:rsidR="003D08BC">
              <w:rPr>
                <w:noProof/>
                <w:webHidden/>
              </w:rPr>
              <w:tab/>
            </w:r>
            <w:r w:rsidR="003D08BC">
              <w:rPr>
                <w:noProof/>
                <w:webHidden/>
              </w:rPr>
              <w:fldChar w:fldCharType="begin"/>
            </w:r>
            <w:r w:rsidR="003D08BC">
              <w:rPr>
                <w:noProof/>
                <w:webHidden/>
              </w:rPr>
              <w:instrText xml:space="preserve"> PAGEREF _Toc214887495 \h </w:instrText>
            </w:r>
            <w:r w:rsidR="003D08BC">
              <w:rPr>
                <w:noProof/>
                <w:webHidden/>
              </w:rPr>
            </w:r>
            <w:r w:rsidR="003D08BC">
              <w:rPr>
                <w:noProof/>
                <w:webHidden/>
              </w:rPr>
              <w:fldChar w:fldCharType="separate"/>
            </w:r>
            <w:r w:rsidR="00486E4D">
              <w:rPr>
                <w:noProof/>
                <w:webHidden/>
              </w:rPr>
              <w:t>19</w:t>
            </w:r>
            <w:r w:rsidR="003D08BC">
              <w:rPr>
                <w:noProof/>
                <w:webHidden/>
              </w:rPr>
              <w:fldChar w:fldCharType="end"/>
            </w:r>
          </w:hyperlink>
        </w:p>
        <w:p w14:paraId="1C32C7BD" w14:textId="4E81492A"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96" w:history="1">
            <w:r w:rsidR="003D08BC" w:rsidRPr="00032D63">
              <w:rPr>
                <w:rStyle w:val="Hyperlink"/>
                <w:noProof/>
              </w:rPr>
              <w:t>4.3 Structured Data Processing (Demographics and Lab Values)</w:t>
            </w:r>
            <w:r w:rsidR="003D08BC">
              <w:rPr>
                <w:noProof/>
                <w:webHidden/>
              </w:rPr>
              <w:tab/>
            </w:r>
            <w:r w:rsidR="003D08BC">
              <w:rPr>
                <w:noProof/>
                <w:webHidden/>
              </w:rPr>
              <w:fldChar w:fldCharType="begin"/>
            </w:r>
            <w:r w:rsidR="003D08BC">
              <w:rPr>
                <w:noProof/>
                <w:webHidden/>
              </w:rPr>
              <w:instrText xml:space="preserve"> PAGEREF _Toc214887496 \h </w:instrText>
            </w:r>
            <w:r w:rsidR="003D08BC">
              <w:rPr>
                <w:noProof/>
                <w:webHidden/>
              </w:rPr>
            </w:r>
            <w:r w:rsidR="003D08BC">
              <w:rPr>
                <w:noProof/>
                <w:webHidden/>
              </w:rPr>
              <w:fldChar w:fldCharType="separate"/>
            </w:r>
            <w:r w:rsidR="00486E4D">
              <w:rPr>
                <w:noProof/>
                <w:webHidden/>
              </w:rPr>
              <w:t>20</w:t>
            </w:r>
            <w:r w:rsidR="003D08BC">
              <w:rPr>
                <w:noProof/>
                <w:webHidden/>
              </w:rPr>
              <w:fldChar w:fldCharType="end"/>
            </w:r>
          </w:hyperlink>
        </w:p>
        <w:p w14:paraId="63255E3F" w14:textId="57EFBB79"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497" w:history="1">
            <w:r w:rsidR="003D08BC" w:rsidRPr="00032D63">
              <w:rPr>
                <w:rStyle w:val="Hyperlink"/>
                <w:noProof/>
              </w:rPr>
              <w:t>4.3.1 Data Preprocessing</w:t>
            </w:r>
            <w:r w:rsidR="003D08BC">
              <w:rPr>
                <w:noProof/>
                <w:webHidden/>
              </w:rPr>
              <w:tab/>
            </w:r>
            <w:r w:rsidR="003D08BC">
              <w:rPr>
                <w:noProof/>
                <w:webHidden/>
              </w:rPr>
              <w:fldChar w:fldCharType="begin"/>
            </w:r>
            <w:r w:rsidR="003D08BC">
              <w:rPr>
                <w:noProof/>
                <w:webHidden/>
              </w:rPr>
              <w:instrText xml:space="preserve"> PAGEREF _Toc214887497 \h </w:instrText>
            </w:r>
            <w:r w:rsidR="003D08BC">
              <w:rPr>
                <w:noProof/>
                <w:webHidden/>
              </w:rPr>
            </w:r>
            <w:r w:rsidR="003D08BC">
              <w:rPr>
                <w:noProof/>
                <w:webHidden/>
              </w:rPr>
              <w:fldChar w:fldCharType="separate"/>
            </w:r>
            <w:r w:rsidR="00486E4D">
              <w:rPr>
                <w:noProof/>
                <w:webHidden/>
              </w:rPr>
              <w:t>20</w:t>
            </w:r>
            <w:r w:rsidR="003D08BC">
              <w:rPr>
                <w:noProof/>
                <w:webHidden/>
              </w:rPr>
              <w:fldChar w:fldCharType="end"/>
            </w:r>
          </w:hyperlink>
        </w:p>
        <w:p w14:paraId="2B9D86C2" w14:textId="1FB77A97"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498" w:history="1">
            <w:r w:rsidR="003D08BC" w:rsidRPr="00032D63">
              <w:rPr>
                <w:rStyle w:val="Hyperlink"/>
                <w:noProof/>
              </w:rPr>
              <w:t>4.3.2 training models</w:t>
            </w:r>
            <w:r w:rsidR="003D08BC">
              <w:rPr>
                <w:noProof/>
                <w:webHidden/>
              </w:rPr>
              <w:tab/>
            </w:r>
            <w:r w:rsidR="003D08BC">
              <w:rPr>
                <w:noProof/>
                <w:webHidden/>
              </w:rPr>
              <w:fldChar w:fldCharType="begin"/>
            </w:r>
            <w:r w:rsidR="003D08BC">
              <w:rPr>
                <w:noProof/>
                <w:webHidden/>
              </w:rPr>
              <w:instrText xml:space="preserve"> PAGEREF _Toc214887498 \h </w:instrText>
            </w:r>
            <w:r w:rsidR="003D08BC">
              <w:rPr>
                <w:noProof/>
                <w:webHidden/>
              </w:rPr>
            </w:r>
            <w:r w:rsidR="003D08BC">
              <w:rPr>
                <w:noProof/>
                <w:webHidden/>
              </w:rPr>
              <w:fldChar w:fldCharType="separate"/>
            </w:r>
            <w:r w:rsidR="00486E4D">
              <w:rPr>
                <w:noProof/>
                <w:webHidden/>
              </w:rPr>
              <w:t>20</w:t>
            </w:r>
            <w:r w:rsidR="003D08BC">
              <w:rPr>
                <w:noProof/>
                <w:webHidden/>
              </w:rPr>
              <w:fldChar w:fldCharType="end"/>
            </w:r>
          </w:hyperlink>
        </w:p>
        <w:p w14:paraId="55477B38" w14:textId="1828D550"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499" w:history="1">
            <w:r w:rsidR="003D08BC" w:rsidRPr="00032D63">
              <w:rPr>
                <w:rStyle w:val="Hyperlink"/>
                <w:noProof/>
              </w:rPr>
              <w:t>4.4 Unstructured Data Processing (Clinical Notes)</w:t>
            </w:r>
            <w:r w:rsidR="003D08BC">
              <w:rPr>
                <w:noProof/>
                <w:webHidden/>
              </w:rPr>
              <w:tab/>
            </w:r>
            <w:r w:rsidR="003D08BC">
              <w:rPr>
                <w:noProof/>
                <w:webHidden/>
              </w:rPr>
              <w:fldChar w:fldCharType="begin"/>
            </w:r>
            <w:r w:rsidR="003D08BC">
              <w:rPr>
                <w:noProof/>
                <w:webHidden/>
              </w:rPr>
              <w:instrText xml:space="preserve"> PAGEREF _Toc214887499 \h </w:instrText>
            </w:r>
            <w:r w:rsidR="003D08BC">
              <w:rPr>
                <w:noProof/>
                <w:webHidden/>
              </w:rPr>
            </w:r>
            <w:r w:rsidR="003D08BC">
              <w:rPr>
                <w:noProof/>
                <w:webHidden/>
              </w:rPr>
              <w:fldChar w:fldCharType="separate"/>
            </w:r>
            <w:r w:rsidR="00486E4D">
              <w:rPr>
                <w:noProof/>
                <w:webHidden/>
              </w:rPr>
              <w:t>21</w:t>
            </w:r>
            <w:r w:rsidR="003D08BC">
              <w:rPr>
                <w:noProof/>
                <w:webHidden/>
              </w:rPr>
              <w:fldChar w:fldCharType="end"/>
            </w:r>
          </w:hyperlink>
        </w:p>
        <w:p w14:paraId="324EFCC5" w14:textId="25616E9E"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00" w:history="1">
            <w:r w:rsidR="003D08BC" w:rsidRPr="00032D63">
              <w:rPr>
                <w:rStyle w:val="Hyperlink"/>
                <w:noProof/>
              </w:rPr>
              <w:t>4.4.1 Text Preprocessing</w:t>
            </w:r>
            <w:r w:rsidR="003D08BC">
              <w:rPr>
                <w:noProof/>
                <w:webHidden/>
              </w:rPr>
              <w:tab/>
            </w:r>
            <w:r w:rsidR="003D08BC">
              <w:rPr>
                <w:noProof/>
                <w:webHidden/>
              </w:rPr>
              <w:fldChar w:fldCharType="begin"/>
            </w:r>
            <w:r w:rsidR="003D08BC">
              <w:rPr>
                <w:noProof/>
                <w:webHidden/>
              </w:rPr>
              <w:instrText xml:space="preserve"> PAGEREF _Toc214887500 \h </w:instrText>
            </w:r>
            <w:r w:rsidR="003D08BC">
              <w:rPr>
                <w:noProof/>
                <w:webHidden/>
              </w:rPr>
            </w:r>
            <w:r w:rsidR="003D08BC">
              <w:rPr>
                <w:noProof/>
                <w:webHidden/>
              </w:rPr>
              <w:fldChar w:fldCharType="separate"/>
            </w:r>
            <w:r w:rsidR="00486E4D">
              <w:rPr>
                <w:noProof/>
                <w:webHidden/>
              </w:rPr>
              <w:t>21</w:t>
            </w:r>
            <w:r w:rsidR="003D08BC">
              <w:rPr>
                <w:noProof/>
                <w:webHidden/>
              </w:rPr>
              <w:fldChar w:fldCharType="end"/>
            </w:r>
          </w:hyperlink>
        </w:p>
        <w:p w14:paraId="1B43DAD9" w14:textId="3A2F0075"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01" w:history="1">
            <w:r w:rsidR="003D08BC" w:rsidRPr="00032D63">
              <w:rPr>
                <w:rStyle w:val="Hyperlink"/>
                <w:noProof/>
              </w:rPr>
              <w:t>4.4.2 Feature Extraction with Transformer Models</w:t>
            </w:r>
            <w:r w:rsidR="003D08BC">
              <w:rPr>
                <w:noProof/>
                <w:webHidden/>
              </w:rPr>
              <w:tab/>
            </w:r>
            <w:r w:rsidR="003D08BC">
              <w:rPr>
                <w:noProof/>
                <w:webHidden/>
              </w:rPr>
              <w:fldChar w:fldCharType="begin"/>
            </w:r>
            <w:r w:rsidR="003D08BC">
              <w:rPr>
                <w:noProof/>
                <w:webHidden/>
              </w:rPr>
              <w:instrText xml:space="preserve"> PAGEREF _Toc214887501 \h </w:instrText>
            </w:r>
            <w:r w:rsidR="003D08BC">
              <w:rPr>
                <w:noProof/>
                <w:webHidden/>
              </w:rPr>
            </w:r>
            <w:r w:rsidR="003D08BC">
              <w:rPr>
                <w:noProof/>
                <w:webHidden/>
              </w:rPr>
              <w:fldChar w:fldCharType="separate"/>
            </w:r>
            <w:r w:rsidR="00486E4D">
              <w:rPr>
                <w:noProof/>
                <w:webHidden/>
              </w:rPr>
              <w:t>21</w:t>
            </w:r>
            <w:r w:rsidR="003D08BC">
              <w:rPr>
                <w:noProof/>
                <w:webHidden/>
              </w:rPr>
              <w:fldChar w:fldCharType="end"/>
            </w:r>
          </w:hyperlink>
        </w:p>
        <w:p w14:paraId="152F8309" w14:textId="591DE112"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502" w:history="1">
            <w:r w:rsidR="003D08BC" w:rsidRPr="00032D63">
              <w:rPr>
                <w:rStyle w:val="Hyperlink"/>
                <w:noProof/>
              </w:rPr>
              <w:t>4.5 Multimodal Fusion Layer</w:t>
            </w:r>
            <w:r w:rsidR="003D08BC">
              <w:rPr>
                <w:noProof/>
                <w:webHidden/>
              </w:rPr>
              <w:tab/>
            </w:r>
            <w:r w:rsidR="003D08BC">
              <w:rPr>
                <w:noProof/>
                <w:webHidden/>
              </w:rPr>
              <w:fldChar w:fldCharType="begin"/>
            </w:r>
            <w:r w:rsidR="003D08BC">
              <w:rPr>
                <w:noProof/>
                <w:webHidden/>
              </w:rPr>
              <w:instrText xml:space="preserve"> PAGEREF _Toc214887502 \h </w:instrText>
            </w:r>
            <w:r w:rsidR="003D08BC">
              <w:rPr>
                <w:noProof/>
                <w:webHidden/>
              </w:rPr>
            </w:r>
            <w:r w:rsidR="003D08BC">
              <w:rPr>
                <w:noProof/>
                <w:webHidden/>
              </w:rPr>
              <w:fldChar w:fldCharType="separate"/>
            </w:r>
            <w:r w:rsidR="00486E4D">
              <w:rPr>
                <w:noProof/>
                <w:webHidden/>
              </w:rPr>
              <w:t>22</w:t>
            </w:r>
            <w:r w:rsidR="003D08BC">
              <w:rPr>
                <w:noProof/>
                <w:webHidden/>
              </w:rPr>
              <w:fldChar w:fldCharType="end"/>
            </w:r>
          </w:hyperlink>
        </w:p>
        <w:p w14:paraId="5AC2BFB1" w14:textId="27FBBECE"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503" w:history="1">
            <w:r w:rsidR="003D08BC" w:rsidRPr="00032D63">
              <w:rPr>
                <w:rStyle w:val="Hyperlink"/>
                <w:noProof/>
              </w:rPr>
              <w:t>Chapter 5</w:t>
            </w:r>
            <w:r w:rsidR="003D08BC">
              <w:rPr>
                <w:noProof/>
                <w:webHidden/>
              </w:rPr>
              <w:tab/>
            </w:r>
            <w:r w:rsidR="003D08BC">
              <w:rPr>
                <w:noProof/>
                <w:webHidden/>
              </w:rPr>
              <w:fldChar w:fldCharType="begin"/>
            </w:r>
            <w:r w:rsidR="003D08BC">
              <w:rPr>
                <w:noProof/>
                <w:webHidden/>
              </w:rPr>
              <w:instrText xml:space="preserve"> PAGEREF _Toc214887503 \h </w:instrText>
            </w:r>
            <w:r w:rsidR="003D08BC">
              <w:rPr>
                <w:noProof/>
                <w:webHidden/>
              </w:rPr>
            </w:r>
            <w:r w:rsidR="003D08BC">
              <w:rPr>
                <w:noProof/>
                <w:webHidden/>
              </w:rPr>
              <w:fldChar w:fldCharType="separate"/>
            </w:r>
            <w:r w:rsidR="00486E4D">
              <w:rPr>
                <w:noProof/>
                <w:webHidden/>
              </w:rPr>
              <w:t>24</w:t>
            </w:r>
            <w:r w:rsidR="003D08BC">
              <w:rPr>
                <w:noProof/>
                <w:webHidden/>
              </w:rPr>
              <w:fldChar w:fldCharType="end"/>
            </w:r>
          </w:hyperlink>
        </w:p>
        <w:p w14:paraId="7C40D7D1" w14:textId="7655A666"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504" w:history="1">
            <w:r w:rsidR="003D08BC" w:rsidRPr="00032D63">
              <w:rPr>
                <w:rStyle w:val="Hyperlink"/>
                <w:noProof/>
              </w:rPr>
              <w:t>5.1 Experimental Results and Discussion</w:t>
            </w:r>
            <w:r w:rsidR="003D08BC">
              <w:rPr>
                <w:noProof/>
                <w:webHidden/>
              </w:rPr>
              <w:tab/>
            </w:r>
            <w:r w:rsidR="003D08BC">
              <w:rPr>
                <w:noProof/>
                <w:webHidden/>
              </w:rPr>
              <w:fldChar w:fldCharType="begin"/>
            </w:r>
            <w:r w:rsidR="003D08BC">
              <w:rPr>
                <w:noProof/>
                <w:webHidden/>
              </w:rPr>
              <w:instrText xml:space="preserve"> PAGEREF _Toc214887504 \h </w:instrText>
            </w:r>
            <w:r w:rsidR="003D08BC">
              <w:rPr>
                <w:noProof/>
                <w:webHidden/>
              </w:rPr>
            </w:r>
            <w:r w:rsidR="003D08BC">
              <w:rPr>
                <w:noProof/>
                <w:webHidden/>
              </w:rPr>
              <w:fldChar w:fldCharType="separate"/>
            </w:r>
            <w:r w:rsidR="00486E4D">
              <w:rPr>
                <w:noProof/>
                <w:webHidden/>
              </w:rPr>
              <w:t>24</w:t>
            </w:r>
            <w:r w:rsidR="003D08BC">
              <w:rPr>
                <w:noProof/>
                <w:webHidden/>
              </w:rPr>
              <w:fldChar w:fldCharType="end"/>
            </w:r>
          </w:hyperlink>
        </w:p>
        <w:p w14:paraId="5EA46A0E" w14:textId="26C407EE"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505" w:history="1">
            <w:r w:rsidR="003D08BC" w:rsidRPr="00032D63">
              <w:rPr>
                <w:rStyle w:val="Hyperlink"/>
                <w:noProof/>
              </w:rPr>
              <w:t>5.2 Experimental Setup</w:t>
            </w:r>
            <w:r w:rsidR="003D08BC">
              <w:rPr>
                <w:noProof/>
                <w:webHidden/>
              </w:rPr>
              <w:tab/>
            </w:r>
            <w:r w:rsidR="003D08BC">
              <w:rPr>
                <w:noProof/>
                <w:webHidden/>
              </w:rPr>
              <w:fldChar w:fldCharType="begin"/>
            </w:r>
            <w:r w:rsidR="003D08BC">
              <w:rPr>
                <w:noProof/>
                <w:webHidden/>
              </w:rPr>
              <w:instrText xml:space="preserve"> PAGEREF _Toc214887505 \h </w:instrText>
            </w:r>
            <w:r w:rsidR="003D08BC">
              <w:rPr>
                <w:noProof/>
                <w:webHidden/>
              </w:rPr>
            </w:r>
            <w:r w:rsidR="003D08BC">
              <w:rPr>
                <w:noProof/>
                <w:webHidden/>
              </w:rPr>
              <w:fldChar w:fldCharType="separate"/>
            </w:r>
            <w:r w:rsidR="00486E4D">
              <w:rPr>
                <w:noProof/>
                <w:webHidden/>
              </w:rPr>
              <w:t>24</w:t>
            </w:r>
            <w:r w:rsidR="003D08BC">
              <w:rPr>
                <w:noProof/>
                <w:webHidden/>
              </w:rPr>
              <w:fldChar w:fldCharType="end"/>
            </w:r>
          </w:hyperlink>
        </w:p>
        <w:p w14:paraId="6485821C" w14:textId="109E7792"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506" w:history="1">
            <w:r w:rsidR="003D08BC" w:rsidRPr="00032D63">
              <w:rPr>
                <w:rStyle w:val="Hyperlink"/>
                <w:noProof/>
              </w:rPr>
              <w:t>5.3 Results on Structured and Unstructured Data Models</w:t>
            </w:r>
            <w:r w:rsidR="003D08BC">
              <w:rPr>
                <w:noProof/>
                <w:webHidden/>
              </w:rPr>
              <w:tab/>
            </w:r>
            <w:r w:rsidR="003D08BC">
              <w:rPr>
                <w:noProof/>
                <w:webHidden/>
              </w:rPr>
              <w:fldChar w:fldCharType="begin"/>
            </w:r>
            <w:r w:rsidR="003D08BC">
              <w:rPr>
                <w:noProof/>
                <w:webHidden/>
              </w:rPr>
              <w:instrText xml:space="preserve"> PAGEREF _Toc214887506 \h </w:instrText>
            </w:r>
            <w:r w:rsidR="003D08BC">
              <w:rPr>
                <w:noProof/>
                <w:webHidden/>
              </w:rPr>
            </w:r>
            <w:r w:rsidR="003D08BC">
              <w:rPr>
                <w:noProof/>
                <w:webHidden/>
              </w:rPr>
              <w:fldChar w:fldCharType="separate"/>
            </w:r>
            <w:r w:rsidR="00486E4D">
              <w:rPr>
                <w:noProof/>
                <w:webHidden/>
              </w:rPr>
              <w:t>24</w:t>
            </w:r>
            <w:r w:rsidR="003D08BC">
              <w:rPr>
                <w:noProof/>
                <w:webHidden/>
              </w:rPr>
              <w:fldChar w:fldCharType="end"/>
            </w:r>
          </w:hyperlink>
        </w:p>
        <w:p w14:paraId="70DD6301" w14:textId="6E3C121C"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07" w:history="1">
            <w:r w:rsidR="003D08BC" w:rsidRPr="00032D63">
              <w:rPr>
                <w:rStyle w:val="Hyperlink"/>
                <w:noProof/>
              </w:rPr>
              <w:t>5.3.1 Word Count Representation</w:t>
            </w:r>
            <w:r w:rsidR="003D08BC">
              <w:rPr>
                <w:noProof/>
                <w:webHidden/>
              </w:rPr>
              <w:tab/>
            </w:r>
            <w:r w:rsidR="003D08BC">
              <w:rPr>
                <w:noProof/>
                <w:webHidden/>
              </w:rPr>
              <w:fldChar w:fldCharType="begin"/>
            </w:r>
            <w:r w:rsidR="003D08BC">
              <w:rPr>
                <w:noProof/>
                <w:webHidden/>
              </w:rPr>
              <w:instrText xml:space="preserve"> PAGEREF _Toc214887507 \h </w:instrText>
            </w:r>
            <w:r w:rsidR="003D08BC">
              <w:rPr>
                <w:noProof/>
                <w:webHidden/>
              </w:rPr>
            </w:r>
            <w:r w:rsidR="003D08BC">
              <w:rPr>
                <w:noProof/>
                <w:webHidden/>
              </w:rPr>
              <w:fldChar w:fldCharType="separate"/>
            </w:r>
            <w:r w:rsidR="00486E4D">
              <w:rPr>
                <w:noProof/>
                <w:webHidden/>
              </w:rPr>
              <w:t>27</w:t>
            </w:r>
            <w:r w:rsidR="003D08BC">
              <w:rPr>
                <w:noProof/>
                <w:webHidden/>
              </w:rPr>
              <w:fldChar w:fldCharType="end"/>
            </w:r>
          </w:hyperlink>
        </w:p>
        <w:p w14:paraId="782C20B6" w14:textId="5209A2E5"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08" w:history="1">
            <w:r w:rsidR="003D08BC" w:rsidRPr="00032D63">
              <w:rPr>
                <w:rStyle w:val="Hyperlink"/>
                <w:noProof/>
              </w:rPr>
              <w:t>5.3.2 TF-IDF Representation</w:t>
            </w:r>
            <w:r w:rsidR="003D08BC">
              <w:rPr>
                <w:noProof/>
                <w:webHidden/>
              </w:rPr>
              <w:tab/>
            </w:r>
            <w:r w:rsidR="003D08BC">
              <w:rPr>
                <w:noProof/>
                <w:webHidden/>
              </w:rPr>
              <w:fldChar w:fldCharType="begin"/>
            </w:r>
            <w:r w:rsidR="003D08BC">
              <w:rPr>
                <w:noProof/>
                <w:webHidden/>
              </w:rPr>
              <w:instrText xml:space="preserve"> PAGEREF _Toc214887508 \h </w:instrText>
            </w:r>
            <w:r w:rsidR="003D08BC">
              <w:rPr>
                <w:noProof/>
                <w:webHidden/>
              </w:rPr>
            </w:r>
            <w:r w:rsidR="003D08BC">
              <w:rPr>
                <w:noProof/>
                <w:webHidden/>
              </w:rPr>
              <w:fldChar w:fldCharType="separate"/>
            </w:r>
            <w:r w:rsidR="00486E4D">
              <w:rPr>
                <w:noProof/>
                <w:webHidden/>
              </w:rPr>
              <w:t>27</w:t>
            </w:r>
            <w:r w:rsidR="003D08BC">
              <w:rPr>
                <w:noProof/>
                <w:webHidden/>
              </w:rPr>
              <w:fldChar w:fldCharType="end"/>
            </w:r>
          </w:hyperlink>
        </w:p>
        <w:p w14:paraId="4FEFCFFD" w14:textId="60C269CF"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09" w:history="1">
            <w:r w:rsidR="003D08BC" w:rsidRPr="00032D63">
              <w:rPr>
                <w:rStyle w:val="Hyperlink"/>
                <w:noProof/>
              </w:rPr>
              <w:t>5.3.3 Contextual BERT Embeddings</w:t>
            </w:r>
            <w:r w:rsidR="003D08BC">
              <w:rPr>
                <w:noProof/>
                <w:webHidden/>
              </w:rPr>
              <w:tab/>
            </w:r>
            <w:r w:rsidR="003D08BC">
              <w:rPr>
                <w:noProof/>
                <w:webHidden/>
              </w:rPr>
              <w:fldChar w:fldCharType="begin"/>
            </w:r>
            <w:r w:rsidR="003D08BC">
              <w:rPr>
                <w:noProof/>
                <w:webHidden/>
              </w:rPr>
              <w:instrText xml:space="preserve"> PAGEREF _Toc214887509 \h </w:instrText>
            </w:r>
            <w:r w:rsidR="003D08BC">
              <w:rPr>
                <w:noProof/>
                <w:webHidden/>
              </w:rPr>
            </w:r>
            <w:r w:rsidR="003D08BC">
              <w:rPr>
                <w:noProof/>
                <w:webHidden/>
              </w:rPr>
              <w:fldChar w:fldCharType="separate"/>
            </w:r>
            <w:r w:rsidR="00486E4D">
              <w:rPr>
                <w:noProof/>
                <w:webHidden/>
              </w:rPr>
              <w:t>27</w:t>
            </w:r>
            <w:r w:rsidR="003D08BC">
              <w:rPr>
                <w:noProof/>
                <w:webHidden/>
              </w:rPr>
              <w:fldChar w:fldCharType="end"/>
            </w:r>
          </w:hyperlink>
        </w:p>
        <w:p w14:paraId="3E0B1013" w14:textId="557B1735"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510" w:history="1">
            <w:r w:rsidR="003D08BC" w:rsidRPr="00032D63">
              <w:rPr>
                <w:rStyle w:val="Hyperlink"/>
                <w:noProof/>
              </w:rPr>
              <w:t>5.4 Results on Multimodal</w:t>
            </w:r>
            <w:r w:rsidR="003D08BC">
              <w:rPr>
                <w:noProof/>
                <w:webHidden/>
              </w:rPr>
              <w:tab/>
            </w:r>
            <w:r w:rsidR="003D08BC">
              <w:rPr>
                <w:noProof/>
                <w:webHidden/>
              </w:rPr>
              <w:fldChar w:fldCharType="begin"/>
            </w:r>
            <w:r w:rsidR="003D08BC">
              <w:rPr>
                <w:noProof/>
                <w:webHidden/>
              </w:rPr>
              <w:instrText xml:space="preserve"> PAGEREF _Toc214887510 \h </w:instrText>
            </w:r>
            <w:r w:rsidR="003D08BC">
              <w:rPr>
                <w:noProof/>
                <w:webHidden/>
              </w:rPr>
            </w:r>
            <w:r w:rsidR="003D08BC">
              <w:rPr>
                <w:noProof/>
                <w:webHidden/>
              </w:rPr>
              <w:fldChar w:fldCharType="separate"/>
            </w:r>
            <w:r w:rsidR="00486E4D">
              <w:rPr>
                <w:noProof/>
                <w:webHidden/>
              </w:rPr>
              <w:t>28</w:t>
            </w:r>
            <w:r w:rsidR="003D08BC">
              <w:rPr>
                <w:noProof/>
                <w:webHidden/>
              </w:rPr>
              <w:fldChar w:fldCharType="end"/>
            </w:r>
          </w:hyperlink>
        </w:p>
        <w:p w14:paraId="497489B6" w14:textId="2FFB45E6"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11" w:history="1">
            <w:r w:rsidR="003D08BC" w:rsidRPr="00032D63">
              <w:rPr>
                <w:rStyle w:val="Hyperlink"/>
                <w:noProof/>
              </w:rPr>
              <w:t>5.4.1 Multimodal Transformer Fusion Performance</w:t>
            </w:r>
            <w:r w:rsidR="003D08BC">
              <w:rPr>
                <w:noProof/>
                <w:webHidden/>
              </w:rPr>
              <w:tab/>
            </w:r>
            <w:r w:rsidR="003D08BC">
              <w:rPr>
                <w:noProof/>
                <w:webHidden/>
              </w:rPr>
              <w:fldChar w:fldCharType="begin"/>
            </w:r>
            <w:r w:rsidR="003D08BC">
              <w:rPr>
                <w:noProof/>
                <w:webHidden/>
              </w:rPr>
              <w:instrText xml:space="preserve"> PAGEREF _Toc214887511 \h </w:instrText>
            </w:r>
            <w:r w:rsidR="003D08BC">
              <w:rPr>
                <w:noProof/>
                <w:webHidden/>
              </w:rPr>
            </w:r>
            <w:r w:rsidR="003D08BC">
              <w:rPr>
                <w:noProof/>
                <w:webHidden/>
              </w:rPr>
              <w:fldChar w:fldCharType="separate"/>
            </w:r>
            <w:r w:rsidR="00486E4D">
              <w:rPr>
                <w:noProof/>
                <w:webHidden/>
              </w:rPr>
              <w:t>29</w:t>
            </w:r>
            <w:r w:rsidR="003D08BC">
              <w:rPr>
                <w:noProof/>
                <w:webHidden/>
              </w:rPr>
              <w:fldChar w:fldCharType="end"/>
            </w:r>
          </w:hyperlink>
        </w:p>
        <w:p w14:paraId="16D3D8AC" w14:textId="286A66F0"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12" w:history="1">
            <w:r w:rsidR="003D08BC" w:rsidRPr="00032D63">
              <w:rPr>
                <w:rStyle w:val="Hyperlink"/>
                <w:noProof/>
              </w:rPr>
              <w:t>5.4.2 Explanation of the ROC Curve</w:t>
            </w:r>
            <w:r w:rsidR="003D08BC">
              <w:rPr>
                <w:noProof/>
                <w:webHidden/>
              </w:rPr>
              <w:tab/>
            </w:r>
            <w:r w:rsidR="003D08BC">
              <w:rPr>
                <w:noProof/>
                <w:webHidden/>
              </w:rPr>
              <w:fldChar w:fldCharType="begin"/>
            </w:r>
            <w:r w:rsidR="003D08BC">
              <w:rPr>
                <w:noProof/>
                <w:webHidden/>
              </w:rPr>
              <w:instrText xml:space="preserve"> PAGEREF _Toc214887512 \h </w:instrText>
            </w:r>
            <w:r w:rsidR="003D08BC">
              <w:rPr>
                <w:noProof/>
                <w:webHidden/>
              </w:rPr>
            </w:r>
            <w:r w:rsidR="003D08BC">
              <w:rPr>
                <w:noProof/>
                <w:webHidden/>
              </w:rPr>
              <w:fldChar w:fldCharType="separate"/>
            </w:r>
            <w:r w:rsidR="00486E4D">
              <w:rPr>
                <w:noProof/>
                <w:webHidden/>
              </w:rPr>
              <w:t>30</w:t>
            </w:r>
            <w:r w:rsidR="003D08BC">
              <w:rPr>
                <w:noProof/>
                <w:webHidden/>
              </w:rPr>
              <w:fldChar w:fldCharType="end"/>
            </w:r>
          </w:hyperlink>
        </w:p>
        <w:p w14:paraId="582BF1E2" w14:textId="1A32890D" w:rsidR="003D08BC" w:rsidRDefault="00AB5360">
          <w:pPr>
            <w:pStyle w:val="TOC3"/>
            <w:tabs>
              <w:tab w:val="right" w:leader="dot" w:pos="9422"/>
            </w:tabs>
            <w:rPr>
              <w:rFonts w:eastAsiaTheme="minorEastAsia" w:cstheme="minorBidi"/>
              <w:i w:val="0"/>
              <w:iCs w:val="0"/>
              <w:noProof/>
              <w:color w:val="auto"/>
              <w:sz w:val="22"/>
              <w:szCs w:val="22"/>
              <w:lang w:eastAsia="zh-CN"/>
            </w:rPr>
          </w:pPr>
          <w:hyperlink w:anchor="_Toc214887513" w:history="1">
            <w:r w:rsidR="003D08BC" w:rsidRPr="00032D63">
              <w:rPr>
                <w:rStyle w:val="Hyperlink"/>
                <w:noProof/>
              </w:rPr>
              <w:t>5.4.3 Confusion Matrix Interpretation</w:t>
            </w:r>
            <w:r w:rsidR="003D08BC">
              <w:rPr>
                <w:noProof/>
                <w:webHidden/>
              </w:rPr>
              <w:tab/>
            </w:r>
            <w:r w:rsidR="003D08BC">
              <w:rPr>
                <w:noProof/>
                <w:webHidden/>
              </w:rPr>
              <w:fldChar w:fldCharType="begin"/>
            </w:r>
            <w:r w:rsidR="003D08BC">
              <w:rPr>
                <w:noProof/>
                <w:webHidden/>
              </w:rPr>
              <w:instrText xml:space="preserve"> PAGEREF _Toc214887513 \h </w:instrText>
            </w:r>
            <w:r w:rsidR="003D08BC">
              <w:rPr>
                <w:noProof/>
                <w:webHidden/>
              </w:rPr>
            </w:r>
            <w:r w:rsidR="003D08BC">
              <w:rPr>
                <w:noProof/>
                <w:webHidden/>
              </w:rPr>
              <w:fldChar w:fldCharType="separate"/>
            </w:r>
            <w:r w:rsidR="00486E4D">
              <w:rPr>
                <w:noProof/>
                <w:webHidden/>
              </w:rPr>
              <w:t>31</w:t>
            </w:r>
            <w:r w:rsidR="003D08BC">
              <w:rPr>
                <w:noProof/>
                <w:webHidden/>
              </w:rPr>
              <w:fldChar w:fldCharType="end"/>
            </w:r>
          </w:hyperlink>
        </w:p>
        <w:p w14:paraId="28EB5C2C" w14:textId="344A9049"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514" w:history="1">
            <w:r w:rsidR="003D08BC" w:rsidRPr="00032D63">
              <w:rPr>
                <w:rStyle w:val="Hyperlink"/>
                <w:noProof/>
              </w:rPr>
              <w:t>Chapter 6 Conclusion and Future Work</w:t>
            </w:r>
            <w:r w:rsidR="003D08BC">
              <w:rPr>
                <w:noProof/>
                <w:webHidden/>
              </w:rPr>
              <w:tab/>
            </w:r>
            <w:r w:rsidR="003D08BC">
              <w:rPr>
                <w:noProof/>
                <w:webHidden/>
              </w:rPr>
              <w:fldChar w:fldCharType="begin"/>
            </w:r>
            <w:r w:rsidR="003D08BC">
              <w:rPr>
                <w:noProof/>
                <w:webHidden/>
              </w:rPr>
              <w:instrText xml:space="preserve"> PAGEREF _Toc214887514 \h </w:instrText>
            </w:r>
            <w:r w:rsidR="003D08BC">
              <w:rPr>
                <w:noProof/>
                <w:webHidden/>
              </w:rPr>
            </w:r>
            <w:r w:rsidR="003D08BC">
              <w:rPr>
                <w:noProof/>
                <w:webHidden/>
              </w:rPr>
              <w:fldChar w:fldCharType="separate"/>
            </w:r>
            <w:r w:rsidR="00486E4D">
              <w:rPr>
                <w:noProof/>
                <w:webHidden/>
              </w:rPr>
              <w:t>33</w:t>
            </w:r>
            <w:r w:rsidR="003D08BC">
              <w:rPr>
                <w:noProof/>
                <w:webHidden/>
              </w:rPr>
              <w:fldChar w:fldCharType="end"/>
            </w:r>
          </w:hyperlink>
        </w:p>
        <w:p w14:paraId="683BBB21" w14:textId="050C134E"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515" w:history="1">
            <w:r w:rsidR="003D08BC" w:rsidRPr="00032D63">
              <w:rPr>
                <w:rStyle w:val="Hyperlink"/>
                <w:noProof/>
              </w:rPr>
              <w:t>6.1 Conclusion</w:t>
            </w:r>
            <w:r w:rsidR="003D08BC">
              <w:rPr>
                <w:noProof/>
                <w:webHidden/>
              </w:rPr>
              <w:tab/>
            </w:r>
            <w:r w:rsidR="003D08BC">
              <w:rPr>
                <w:noProof/>
                <w:webHidden/>
              </w:rPr>
              <w:fldChar w:fldCharType="begin"/>
            </w:r>
            <w:r w:rsidR="003D08BC">
              <w:rPr>
                <w:noProof/>
                <w:webHidden/>
              </w:rPr>
              <w:instrText xml:space="preserve"> PAGEREF _Toc214887515 \h </w:instrText>
            </w:r>
            <w:r w:rsidR="003D08BC">
              <w:rPr>
                <w:noProof/>
                <w:webHidden/>
              </w:rPr>
            </w:r>
            <w:r w:rsidR="003D08BC">
              <w:rPr>
                <w:noProof/>
                <w:webHidden/>
              </w:rPr>
              <w:fldChar w:fldCharType="separate"/>
            </w:r>
            <w:r w:rsidR="00486E4D">
              <w:rPr>
                <w:noProof/>
                <w:webHidden/>
              </w:rPr>
              <w:t>33</w:t>
            </w:r>
            <w:r w:rsidR="003D08BC">
              <w:rPr>
                <w:noProof/>
                <w:webHidden/>
              </w:rPr>
              <w:fldChar w:fldCharType="end"/>
            </w:r>
          </w:hyperlink>
        </w:p>
        <w:p w14:paraId="5686D533" w14:textId="201095AB" w:rsidR="003D08BC" w:rsidRDefault="00AB5360">
          <w:pPr>
            <w:pStyle w:val="TOC2"/>
            <w:tabs>
              <w:tab w:val="right" w:leader="dot" w:pos="9422"/>
            </w:tabs>
            <w:rPr>
              <w:rFonts w:eastAsiaTheme="minorEastAsia" w:cstheme="minorBidi"/>
              <w:smallCaps w:val="0"/>
              <w:noProof/>
              <w:color w:val="auto"/>
              <w:sz w:val="22"/>
              <w:szCs w:val="22"/>
              <w:lang w:eastAsia="zh-CN"/>
            </w:rPr>
          </w:pPr>
          <w:hyperlink w:anchor="_Toc214887516" w:history="1">
            <w:r w:rsidR="003D08BC" w:rsidRPr="00032D63">
              <w:rPr>
                <w:rStyle w:val="Hyperlink"/>
                <w:noProof/>
              </w:rPr>
              <w:t>6.2 Future Work</w:t>
            </w:r>
            <w:r w:rsidR="003D08BC">
              <w:rPr>
                <w:noProof/>
                <w:webHidden/>
              </w:rPr>
              <w:tab/>
            </w:r>
            <w:r w:rsidR="003D08BC">
              <w:rPr>
                <w:noProof/>
                <w:webHidden/>
              </w:rPr>
              <w:fldChar w:fldCharType="begin"/>
            </w:r>
            <w:r w:rsidR="003D08BC">
              <w:rPr>
                <w:noProof/>
                <w:webHidden/>
              </w:rPr>
              <w:instrText xml:space="preserve"> PAGEREF _Toc214887516 \h </w:instrText>
            </w:r>
            <w:r w:rsidR="003D08BC">
              <w:rPr>
                <w:noProof/>
                <w:webHidden/>
              </w:rPr>
            </w:r>
            <w:r w:rsidR="003D08BC">
              <w:rPr>
                <w:noProof/>
                <w:webHidden/>
              </w:rPr>
              <w:fldChar w:fldCharType="separate"/>
            </w:r>
            <w:r w:rsidR="00486E4D">
              <w:rPr>
                <w:noProof/>
                <w:webHidden/>
              </w:rPr>
              <w:t>33</w:t>
            </w:r>
            <w:r w:rsidR="003D08BC">
              <w:rPr>
                <w:noProof/>
                <w:webHidden/>
              </w:rPr>
              <w:fldChar w:fldCharType="end"/>
            </w:r>
          </w:hyperlink>
        </w:p>
        <w:p w14:paraId="0DADFB2B" w14:textId="3EA160AB" w:rsidR="003D08BC" w:rsidRDefault="00AB5360">
          <w:pPr>
            <w:pStyle w:val="TOC1"/>
            <w:tabs>
              <w:tab w:val="right" w:leader="dot" w:pos="9422"/>
            </w:tabs>
            <w:rPr>
              <w:rFonts w:eastAsiaTheme="minorEastAsia" w:cstheme="minorBidi"/>
              <w:b w:val="0"/>
              <w:bCs w:val="0"/>
              <w:caps w:val="0"/>
              <w:noProof/>
              <w:color w:val="auto"/>
              <w:sz w:val="22"/>
              <w:szCs w:val="22"/>
              <w:lang w:eastAsia="zh-CN"/>
            </w:rPr>
          </w:pPr>
          <w:hyperlink w:anchor="_Toc214887517" w:history="1">
            <w:r w:rsidR="003D08BC" w:rsidRPr="00032D63">
              <w:rPr>
                <w:rStyle w:val="Hyperlink"/>
                <w:noProof/>
              </w:rPr>
              <w:t>References</w:t>
            </w:r>
            <w:r w:rsidR="003D08BC">
              <w:rPr>
                <w:noProof/>
                <w:webHidden/>
              </w:rPr>
              <w:tab/>
            </w:r>
            <w:r w:rsidR="003D08BC">
              <w:rPr>
                <w:noProof/>
                <w:webHidden/>
              </w:rPr>
              <w:fldChar w:fldCharType="begin"/>
            </w:r>
            <w:r w:rsidR="003D08BC">
              <w:rPr>
                <w:noProof/>
                <w:webHidden/>
              </w:rPr>
              <w:instrText xml:space="preserve"> PAGEREF _Toc214887517 \h </w:instrText>
            </w:r>
            <w:r w:rsidR="003D08BC">
              <w:rPr>
                <w:noProof/>
                <w:webHidden/>
              </w:rPr>
            </w:r>
            <w:r w:rsidR="003D08BC">
              <w:rPr>
                <w:noProof/>
                <w:webHidden/>
              </w:rPr>
              <w:fldChar w:fldCharType="separate"/>
            </w:r>
            <w:r w:rsidR="00486E4D">
              <w:rPr>
                <w:noProof/>
                <w:webHidden/>
              </w:rPr>
              <w:t>34</w:t>
            </w:r>
            <w:r w:rsidR="003D08BC">
              <w:rPr>
                <w:noProof/>
                <w:webHidden/>
              </w:rPr>
              <w:fldChar w:fldCharType="end"/>
            </w:r>
          </w:hyperlink>
        </w:p>
        <w:p w14:paraId="272BAA3B" w14:textId="2457D0B3" w:rsidR="00EE2F71" w:rsidRDefault="00164DC2">
          <w:r>
            <w:rPr>
              <w:rFonts w:asciiTheme="minorHAnsi" w:eastAsiaTheme="minorEastAsia" w:hAnsiTheme="minorHAnsi" w:cstheme="minorHAnsi"/>
              <w:color w:val="auto"/>
              <w:sz w:val="22"/>
              <w:szCs w:val="24"/>
            </w:rPr>
            <w:fldChar w:fldCharType="end"/>
          </w:r>
        </w:p>
      </w:sdtContent>
    </w:sdt>
    <w:p w14:paraId="46B867A0" w14:textId="7A4ABCC7" w:rsidR="000B518F" w:rsidRDefault="003C51FB" w:rsidP="001651BA">
      <w:pPr>
        <w:spacing w:after="97" w:line="259" w:lineRule="auto"/>
        <w:ind w:left="540" w:hanging="540"/>
      </w:pPr>
      <w:r>
        <w:t xml:space="preserve"> </w:t>
      </w:r>
    </w:p>
    <w:p w14:paraId="7E55B52E" w14:textId="6E3FB0AD" w:rsidR="000B518F" w:rsidRDefault="003C51FB" w:rsidP="0064122F">
      <w:pPr>
        <w:pStyle w:val="Heading1"/>
        <w:spacing w:after="156"/>
        <w:ind w:left="-5"/>
        <w:jc w:val="both"/>
      </w:pPr>
      <w:bookmarkStart w:id="8" w:name="_Toc214029527"/>
      <w:bookmarkStart w:id="9" w:name="_Toc214887472"/>
      <w:r>
        <w:t>List of Abbreviations</w:t>
      </w:r>
      <w:bookmarkEnd w:id="8"/>
      <w:bookmarkEnd w:id="9"/>
      <w:r>
        <w:t xml:space="preserve"> </w:t>
      </w:r>
    </w:p>
    <w:p w14:paraId="625F3C5E" w14:textId="2E23A86C" w:rsidR="000B518F" w:rsidRDefault="003C51FB" w:rsidP="00483ECB">
      <w:pPr>
        <w:numPr>
          <w:ilvl w:val="0"/>
          <w:numId w:val="1"/>
        </w:numPr>
        <w:ind w:right="67" w:hanging="360"/>
      </w:pPr>
      <w:r>
        <w:rPr>
          <w:b/>
        </w:rPr>
        <w:t>Acc.:</w:t>
      </w:r>
      <w:r>
        <w:t xml:space="preserve"> Accuracy </w:t>
      </w:r>
    </w:p>
    <w:p w14:paraId="440F6060" w14:textId="10507269" w:rsidR="004F4CB9" w:rsidRPr="004F4CB9" w:rsidRDefault="002E0BFD" w:rsidP="005B16B3">
      <w:pPr>
        <w:numPr>
          <w:ilvl w:val="0"/>
          <w:numId w:val="1"/>
        </w:numPr>
        <w:ind w:right="67" w:hanging="360"/>
      </w:pPr>
      <w:r>
        <w:rPr>
          <w:b/>
        </w:rPr>
        <w:t>NLP:</w:t>
      </w:r>
      <w:r>
        <w:t xml:space="preserve"> N</w:t>
      </w:r>
      <w:r w:rsidRPr="002E0BFD">
        <w:t xml:space="preserve">atural </w:t>
      </w:r>
      <w:r>
        <w:t>L</w:t>
      </w:r>
      <w:r w:rsidRPr="002E0BFD">
        <w:t xml:space="preserve">anguage </w:t>
      </w:r>
      <w:r>
        <w:t>P</w:t>
      </w:r>
      <w:r w:rsidRPr="002E0BFD">
        <w:t>rocessing</w:t>
      </w:r>
      <w:r w:rsidR="004F4CB9" w:rsidRPr="004F4CB9">
        <w:t xml:space="preserve"> </w:t>
      </w:r>
    </w:p>
    <w:p w14:paraId="1CF11659" w14:textId="77777777" w:rsidR="004F4CB9" w:rsidRPr="004F4CB9" w:rsidRDefault="004F4CB9" w:rsidP="004F4CB9">
      <w:pPr>
        <w:numPr>
          <w:ilvl w:val="0"/>
          <w:numId w:val="1"/>
        </w:numPr>
        <w:ind w:right="67" w:hanging="360"/>
      </w:pPr>
      <w:r w:rsidRPr="004F4CB9">
        <w:rPr>
          <w:b/>
          <w:bCs/>
        </w:rPr>
        <w:t xml:space="preserve">ML: </w:t>
      </w:r>
      <w:r w:rsidRPr="004F4CB9">
        <w:t xml:space="preserve">Machine Learning </w:t>
      </w:r>
    </w:p>
    <w:p w14:paraId="2AB2DED0" w14:textId="31F7047A" w:rsidR="004F4CB9" w:rsidRPr="004F4CB9" w:rsidRDefault="004F4CB9" w:rsidP="00052C25">
      <w:pPr>
        <w:numPr>
          <w:ilvl w:val="0"/>
          <w:numId w:val="1"/>
        </w:numPr>
        <w:ind w:right="67" w:hanging="360"/>
      </w:pPr>
      <w:r w:rsidRPr="004F4CB9">
        <w:rPr>
          <w:b/>
          <w:bCs/>
        </w:rPr>
        <w:t xml:space="preserve">DL: </w:t>
      </w:r>
      <w:r w:rsidRPr="004F4CB9">
        <w:t xml:space="preserve">Deep Learning </w:t>
      </w:r>
    </w:p>
    <w:p w14:paraId="2B1A9753" w14:textId="77777777" w:rsidR="004F4CB9" w:rsidRPr="004F4CB9" w:rsidRDefault="004F4CB9" w:rsidP="004F4CB9">
      <w:pPr>
        <w:numPr>
          <w:ilvl w:val="0"/>
          <w:numId w:val="1"/>
        </w:numPr>
        <w:ind w:right="67" w:hanging="360"/>
      </w:pPr>
      <w:r w:rsidRPr="004F4CB9">
        <w:rPr>
          <w:b/>
          <w:bCs/>
        </w:rPr>
        <w:t xml:space="preserve">XAI: </w:t>
      </w:r>
      <w:r w:rsidRPr="004F4CB9">
        <w:t xml:space="preserve">Explainable Artificial Intelligence </w:t>
      </w:r>
    </w:p>
    <w:p w14:paraId="362C02C0" w14:textId="77777777" w:rsidR="004F4CB9" w:rsidRPr="004F4CB9" w:rsidRDefault="004F4CB9" w:rsidP="004F4CB9">
      <w:pPr>
        <w:numPr>
          <w:ilvl w:val="0"/>
          <w:numId w:val="1"/>
        </w:numPr>
        <w:ind w:right="67" w:hanging="360"/>
      </w:pPr>
      <w:r w:rsidRPr="004F4CB9">
        <w:rPr>
          <w:b/>
          <w:bCs/>
        </w:rPr>
        <w:t xml:space="preserve">SVM: </w:t>
      </w:r>
      <w:r w:rsidRPr="004F4CB9">
        <w:t xml:space="preserve">Support Vector Machine </w:t>
      </w:r>
    </w:p>
    <w:p w14:paraId="5172510C" w14:textId="77777777" w:rsidR="004F4CB9" w:rsidRPr="004F4CB9" w:rsidRDefault="004F4CB9" w:rsidP="004F4CB9">
      <w:pPr>
        <w:numPr>
          <w:ilvl w:val="0"/>
          <w:numId w:val="1"/>
        </w:numPr>
        <w:ind w:right="67" w:hanging="360"/>
      </w:pPr>
      <w:r w:rsidRPr="004F4CB9">
        <w:rPr>
          <w:b/>
          <w:bCs/>
        </w:rPr>
        <w:t xml:space="preserve">RF: </w:t>
      </w:r>
      <w:r w:rsidRPr="004F4CB9">
        <w:t xml:space="preserve">Random Forest </w:t>
      </w:r>
    </w:p>
    <w:p w14:paraId="36E03C6F" w14:textId="0BF5A7E6" w:rsidR="004F4CB9" w:rsidRPr="004F4CB9" w:rsidRDefault="004F4CB9" w:rsidP="00FE6872">
      <w:pPr>
        <w:numPr>
          <w:ilvl w:val="0"/>
          <w:numId w:val="1"/>
        </w:numPr>
        <w:ind w:right="67" w:hanging="360"/>
      </w:pPr>
      <w:r w:rsidRPr="004F4CB9">
        <w:rPr>
          <w:b/>
          <w:bCs/>
        </w:rPr>
        <w:t xml:space="preserve">DT: </w:t>
      </w:r>
      <w:r w:rsidRPr="004F4CB9">
        <w:t xml:space="preserve">Decision Tree </w:t>
      </w:r>
    </w:p>
    <w:p w14:paraId="537B4BE9" w14:textId="77777777" w:rsidR="004F4CB9" w:rsidRPr="004F4CB9" w:rsidRDefault="004F4CB9" w:rsidP="004F4CB9">
      <w:pPr>
        <w:numPr>
          <w:ilvl w:val="0"/>
          <w:numId w:val="1"/>
        </w:numPr>
        <w:ind w:right="67" w:hanging="360"/>
      </w:pPr>
      <w:r w:rsidRPr="004F4CB9">
        <w:rPr>
          <w:b/>
          <w:bCs/>
        </w:rPr>
        <w:t xml:space="preserve">RNN: </w:t>
      </w:r>
      <w:r w:rsidRPr="004F4CB9">
        <w:t xml:space="preserve">Recurrent Neural Network </w:t>
      </w:r>
    </w:p>
    <w:p w14:paraId="6895A816" w14:textId="553B07DD" w:rsidR="004F4CB9" w:rsidRDefault="004F4CB9" w:rsidP="00376B01">
      <w:pPr>
        <w:numPr>
          <w:ilvl w:val="0"/>
          <w:numId w:val="1"/>
        </w:numPr>
        <w:ind w:right="67" w:hanging="360"/>
      </w:pPr>
      <w:r w:rsidRPr="004F4CB9">
        <w:rPr>
          <w:b/>
          <w:bCs/>
        </w:rPr>
        <w:t xml:space="preserve">LR: </w:t>
      </w:r>
      <w:r w:rsidRPr="004F4CB9">
        <w:t xml:space="preserve">Logistic Regression </w:t>
      </w:r>
    </w:p>
    <w:p w14:paraId="325517AD" w14:textId="052CF430" w:rsidR="0002796B" w:rsidRDefault="00644271" w:rsidP="0002796B">
      <w:pPr>
        <w:numPr>
          <w:ilvl w:val="0"/>
          <w:numId w:val="1"/>
        </w:numPr>
        <w:ind w:right="67" w:hanging="360"/>
      </w:pPr>
      <w:r>
        <w:rPr>
          <w:b/>
          <w:bCs/>
        </w:rPr>
        <w:t>AI:</w:t>
      </w:r>
      <w:r w:rsidR="0002796B" w:rsidRPr="004F4CB9">
        <w:rPr>
          <w:b/>
          <w:bCs/>
        </w:rPr>
        <w:t xml:space="preserve"> </w:t>
      </w:r>
      <w:r w:rsidR="001032AE" w:rsidRPr="004F4CB9">
        <w:t>Artificial Intelligence</w:t>
      </w:r>
    </w:p>
    <w:p w14:paraId="2ECE8BEB" w14:textId="53637CBA" w:rsidR="0061228F" w:rsidRDefault="00F35F4D" w:rsidP="0061228F">
      <w:pPr>
        <w:pStyle w:val="NormalWeb"/>
        <w:numPr>
          <w:ilvl w:val="0"/>
          <w:numId w:val="1"/>
        </w:numPr>
        <w:ind w:hanging="360"/>
        <w:jc w:val="both"/>
        <w:rPr>
          <w:sz w:val="28"/>
          <w:szCs w:val="28"/>
        </w:rPr>
      </w:pPr>
      <w:r>
        <w:rPr>
          <w:rStyle w:val="Strong"/>
          <w:sz w:val="28"/>
          <w:szCs w:val="28"/>
        </w:rPr>
        <w:t>NB</w:t>
      </w:r>
      <w:r w:rsidR="00DD428A">
        <w:rPr>
          <w:rStyle w:val="Strong"/>
          <w:sz w:val="28"/>
          <w:szCs w:val="28"/>
        </w:rPr>
        <w:t>:</w:t>
      </w:r>
      <w:r w:rsidR="0061228F" w:rsidRPr="00F93AB0">
        <w:rPr>
          <w:sz w:val="28"/>
          <w:szCs w:val="28"/>
        </w:rPr>
        <w:t xml:space="preserve"> </w:t>
      </w:r>
      <w:r w:rsidRPr="00F35F4D">
        <w:rPr>
          <w:sz w:val="28"/>
          <w:szCs w:val="28"/>
        </w:rPr>
        <w:t>Naïve Bayes</w:t>
      </w:r>
    </w:p>
    <w:p w14:paraId="510CCD42" w14:textId="049C5D7D" w:rsidR="007B6FB9" w:rsidRDefault="007B6FB9" w:rsidP="007B6FB9">
      <w:pPr>
        <w:pStyle w:val="NormalWeb"/>
        <w:numPr>
          <w:ilvl w:val="0"/>
          <w:numId w:val="1"/>
        </w:numPr>
        <w:ind w:hanging="360"/>
        <w:jc w:val="both"/>
        <w:rPr>
          <w:sz w:val="28"/>
          <w:szCs w:val="28"/>
        </w:rPr>
      </w:pPr>
      <w:r w:rsidRPr="007B6FB9">
        <w:rPr>
          <w:rStyle w:val="Strong"/>
          <w:sz w:val="28"/>
          <w:szCs w:val="28"/>
        </w:rPr>
        <w:t>PRE</w:t>
      </w:r>
      <w:r>
        <w:rPr>
          <w:rStyle w:val="Strong"/>
          <w:sz w:val="28"/>
          <w:szCs w:val="28"/>
        </w:rPr>
        <w:t>:</w:t>
      </w:r>
      <w:r w:rsidRPr="00F93AB0">
        <w:rPr>
          <w:sz w:val="28"/>
          <w:szCs w:val="28"/>
        </w:rPr>
        <w:t xml:space="preserve"> </w:t>
      </w:r>
      <w:r w:rsidRPr="007B6FB9">
        <w:rPr>
          <w:sz w:val="28"/>
          <w:szCs w:val="28"/>
        </w:rPr>
        <w:t>Precision</w:t>
      </w:r>
    </w:p>
    <w:p w14:paraId="0FDDADDA" w14:textId="7F1D14F9" w:rsidR="007B6FB9" w:rsidRDefault="007B6FB9" w:rsidP="007B6FB9">
      <w:pPr>
        <w:pStyle w:val="NormalWeb"/>
        <w:numPr>
          <w:ilvl w:val="0"/>
          <w:numId w:val="1"/>
        </w:numPr>
        <w:ind w:hanging="360"/>
        <w:jc w:val="both"/>
        <w:rPr>
          <w:sz w:val="28"/>
          <w:szCs w:val="28"/>
        </w:rPr>
      </w:pPr>
      <w:r w:rsidRPr="007B6FB9">
        <w:rPr>
          <w:rStyle w:val="Strong"/>
          <w:sz w:val="28"/>
          <w:szCs w:val="28"/>
        </w:rPr>
        <w:t>REC</w:t>
      </w:r>
      <w:r>
        <w:rPr>
          <w:rStyle w:val="Strong"/>
          <w:sz w:val="28"/>
          <w:szCs w:val="28"/>
        </w:rPr>
        <w:t>:</w:t>
      </w:r>
      <w:r w:rsidRPr="00F93AB0">
        <w:rPr>
          <w:sz w:val="28"/>
          <w:szCs w:val="28"/>
        </w:rPr>
        <w:t xml:space="preserve"> </w:t>
      </w:r>
      <w:r w:rsidRPr="007B6FB9">
        <w:rPr>
          <w:sz w:val="28"/>
          <w:szCs w:val="28"/>
        </w:rPr>
        <w:t>Recall</w:t>
      </w:r>
    </w:p>
    <w:p w14:paraId="7DBB2740" w14:textId="66B9E8A3" w:rsidR="007B6FB9" w:rsidRDefault="007B6FB9" w:rsidP="00E543B4">
      <w:pPr>
        <w:pStyle w:val="NormalWeb"/>
        <w:numPr>
          <w:ilvl w:val="0"/>
          <w:numId w:val="1"/>
        </w:numPr>
        <w:ind w:hanging="360"/>
        <w:jc w:val="both"/>
        <w:rPr>
          <w:sz w:val="28"/>
          <w:szCs w:val="28"/>
        </w:rPr>
      </w:pPr>
      <w:r w:rsidRPr="00925C4B">
        <w:rPr>
          <w:rStyle w:val="Strong"/>
          <w:sz w:val="28"/>
          <w:szCs w:val="28"/>
        </w:rPr>
        <w:t>F1:</w:t>
      </w:r>
      <w:r w:rsidRPr="00925C4B">
        <w:rPr>
          <w:sz w:val="28"/>
          <w:szCs w:val="28"/>
        </w:rPr>
        <w:t xml:space="preserve"> F1-Score</w:t>
      </w:r>
    </w:p>
    <w:p w14:paraId="051EB280" w14:textId="05B28097" w:rsidR="0004690A" w:rsidRDefault="0004690A" w:rsidP="0004690A">
      <w:pPr>
        <w:pStyle w:val="NormalWeb"/>
        <w:jc w:val="both"/>
        <w:rPr>
          <w:sz w:val="28"/>
          <w:szCs w:val="28"/>
        </w:rPr>
      </w:pPr>
    </w:p>
    <w:p w14:paraId="2BFBDB27" w14:textId="781326C7" w:rsidR="0004690A" w:rsidRDefault="0004690A" w:rsidP="0004690A">
      <w:pPr>
        <w:pStyle w:val="NormalWeb"/>
        <w:jc w:val="both"/>
        <w:rPr>
          <w:sz w:val="28"/>
          <w:szCs w:val="28"/>
        </w:rPr>
      </w:pPr>
    </w:p>
    <w:p w14:paraId="11C3A8AA" w14:textId="1A2A4BB7" w:rsidR="0004690A" w:rsidRDefault="0004690A" w:rsidP="0004690A">
      <w:pPr>
        <w:pStyle w:val="NormalWeb"/>
        <w:jc w:val="both"/>
        <w:rPr>
          <w:sz w:val="28"/>
          <w:szCs w:val="28"/>
        </w:rPr>
      </w:pPr>
    </w:p>
    <w:p w14:paraId="63A769AB" w14:textId="77777777" w:rsidR="0004690A" w:rsidRPr="00925C4B" w:rsidRDefault="0004690A" w:rsidP="0004690A">
      <w:pPr>
        <w:pStyle w:val="NormalWeb"/>
        <w:jc w:val="both"/>
        <w:rPr>
          <w:sz w:val="28"/>
          <w:szCs w:val="28"/>
        </w:rPr>
      </w:pPr>
    </w:p>
    <w:p w14:paraId="4741B3AF" w14:textId="2B5358CE" w:rsidR="004D70FF" w:rsidRDefault="00B069F8" w:rsidP="006339D9">
      <w:pPr>
        <w:pStyle w:val="Heading1"/>
        <w:ind w:left="0"/>
      </w:pPr>
      <w:bookmarkStart w:id="10" w:name="_Toc214887473"/>
      <w:r>
        <w:lastRenderedPageBreak/>
        <w:t>List of Figures</w:t>
      </w:r>
      <w:bookmarkEnd w:id="10"/>
    </w:p>
    <w:p w14:paraId="7D44727D" w14:textId="2B121F30" w:rsidR="00764777" w:rsidRPr="00DF6BDC" w:rsidRDefault="00764777">
      <w:pPr>
        <w:pStyle w:val="TableofFigures"/>
        <w:tabs>
          <w:tab w:val="right" w:leader="dot" w:pos="9422"/>
        </w:tabs>
        <w:rPr>
          <w:rFonts w:asciiTheme="minorHAnsi" w:eastAsiaTheme="minorEastAsia" w:hAnsiTheme="minorHAnsi" w:cstheme="minorBidi"/>
          <w:noProof/>
          <w:color w:val="auto"/>
          <w:sz w:val="24"/>
          <w:szCs w:val="24"/>
          <w:lang w:eastAsia="zh-CN"/>
        </w:rPr>
      </w:pPr>
      <w:r w:rsidRPr="00DF6BDC">
        <w:rPr>
          <w:sz w:val="24"/>
          <w:szCs w:val="24"/>
        </w:rPr>
        <w:fldChar w:fldCharType="begin"/>
      </w:r>
      <w:r w:rsidRPr="00DF6BDC">
        <w:rPr>
          <w:sz w:val="24"/>
          <w:szCs w:val="24"/>
        </w:rPr>
        <w:instrText xml:space="preserve"> TOC \h \z \c "Fig 5." </w:instrText>
      </w:r>
      <w:r w:rsidRPr="00DF6BDC">
        <w:rPr>
          <w:sz w:val="24"/>
          <w:szCs w:val="24"/>
        </w:rPr>
        <w:fldChar w:fldCharType="separate"/>
      </w:r>
      <w:hyperlink w:anchor="_Toc214799900" w:history="1">
        <w:r w:rsidRPr="00DF6BDC">
          <w:rPr>
            <w:rStyle w:val="Hyperlink"/>
            <w:b/>
            <w:bCs/>
            <w:noProof/>
            <w:sz w:val="24"/>
            <w:szCs w:val="24"/>
          </w:rPr>
          <w:t xml:space="preserve">Fig 5. 1 </w:t>
        </w:r>
        <w:r w:rsidRPr="00DF6BDC">
          <w:rPr>
            <w:rStyle w:val="Hyperlink"/>
            <w:noProof/>
            <w:sz w:val="24"/>
            <w:szCs w:val="24"/>
          </w:rPr>
          <w:t>Accuracy comparison of all models</w:t>
        </w:r>
        <w:r w:rsidRPr="00DF6BDC">
          <w:rPr>
            <w:noProof/>
            <w:webHidden/>
            <w:sz w:val="24"/>
            <w:szCs w:val="24"/>
          </w:rPr>
          <w:tab/>
        </w:r>
        <w:r w:rsidRPr="00DF6BDC">
          <w:rPr>
            <w:noProof/>
            <w:webHidden/>
            <w:sz w:val="24"/>
            <w:szCs w:val="24"/>
          </w:rPr>
          <w:fldChar w:fldCharType="begin"/>
        </w:r>
        <w:r w:rsidRPr="00DF6BDC">
          <w:rPr>
            <w:noProof/>
            <w:webHidden/>
            <w:sz w:val="24"/>
            <w:szCs w:val="24"/>
          </w:rPr>
          <w:instrText xml:space="preserve"> PAGEREF _Toc214799900 \h </w:instrText>
        </w:r>
        <w:r w:rsidRPr="00DF6BDC">
          <w:rPr>
            <w:noProof/>
            <w:webHidden/>
            <w:sz w:val="24"/>
            <w:szCs w:val="24"/>
          </w:rPr>
        </w:r>
        <w:r w:rsidRPr="00DF6BDC">
          <w:rPr>
            <w:noProof/>
            <w:webHidden/>
            <w:sz w:val="24"/>
            <w:szCs w:val="24"/>
          </w:rPr>
          <w:fldChar w:fldCharType="separate"/>
        </w:r>
        <w:r w:rsidR="00486E4D">
          <w:rPr>
            <w:noProof/>
            <w:webHidden/>
            <w:sz w:val="24"/>
            <w:szCs w:val="24"/>
          </w:rPr>
          <w:t>26</w:t>
        </w:r>
        <w:r w:rsidRPr="00DF6BDC">
          <w:rPr>
            <w:noProof/>
            <w:webHidden/>
            <w:sz w:val="24"/>
            <w:szCs w:val="24"/>
          </w:rPr>
          <w:fldChar w:fldCharType="end"/>
        </w:r>
      </w:hyperlink>
    </w:p>
    <w:p w14:paraId="45E926BD" w14:textId="3DBA2FFE" w:rsidR="00764777" w:rsidRPr="00DF6BDC" w:rsidRDefault="00AB5360">
      <w:pPr>
        <w:pStyle w:val="TableofFigures"/>
        <w:tabs>
          <w:tab w:val="right" w:leader="dot" w:pos="9422"/>
        </w:tabs>
        <w:rPr>
          <w:rFonts w:asciiTheme="minorHAnsi" w:eastAsiaTheme="minorEastAsia" w:hAnsiTheme="minorHAnsi" w:cstheme="minorBidi"/>
          <w:noProof/>
          <w:color w:val="auto"/>
          <w:sz w:val="24"/>
          <w:szCs w:val="24"/>
          <w:lang w:eastAsia="zh-CN"/>
        </w:rPr>
      </w:pPr>
      <w:hyperlink w:anchor="_Toc214799901" w:history="1">
        <w:r w:rsidR="00764777" w:rsidRPr="00DF6BDC">
          <w:rPr>
            <w:rStyle w:val="Hyperlink"/>
            <w:b/>
            <w:bCs/>
            <w:noProof/>
            <w:sz w:val="24"/>
            <w:szCs w:val="24"/>
          </w:rPr>
          <w:t>Fig 5. 2</w:t>
        </w:r>
        <w:r w:rsidR="00764777" w:rsidRPr="00DF6BDC">
          <w:rPr>
            <w:rStyle w:val="Hyperlink"/>
            <w:noProof/>
            <w:sz w:val="24"/>
            <w:szCs w:val="24"/>
          </w:rPr>
          <w:t xml:space="preserve"> Comparison of Multimodal</w:t>
        </w:r>
        <w:r w:rsidR="00764777" w:rsidRPr="00DF6BDC">
          <w:rPr>
            <w:noProof/>
            <w:webHidden/>
            <w:sz w:val="24"/>
            <w:szCs w:val="24"/>
          </w:rPr>
          <w:tab/>
        </w:r>
        <w:r w:rsidR="00764777" w:rsidRPr="00DF6BDC">
          <w:rPr>
            <w:noProof/>
            <w:webHidden/>
            <w:sz w:val="24"/>
            <w:szCs w:val="24"/>
          </w:rPr>
          <w:fldChar w:fldCharType="begin"/>
        </w:r>
        <w:r w:rsidR="00764777" w:rsidRPr="00DF6BDC">
          <w:rPr>
            <w:noProof/>
            <w:webHidden/>
            <w:sz w:val="24"/>
            <w:szCs w:val="24"/>
          </w:rPr>
          <w:instrText xml:space="preserve"> PAGEREF _Toc214799901 \h </w:instrText>
        </w:r>
        <w:r w:rsidR="00764777" w:rsidRPr="00DF6BDC">
          <w:rPr>
            <w:noProof/>
            <w:webHidden/>
            <w:sz w:val="24"/>
            <w:szCs w:val="24"/>
          </w:rPr>
        </w:r>
        <w:r w:rsidR="00764777" w:rsidRPr="00DF6BDC">
          <w:rPr>
            <w:noProof/>
            <w:webHidden/>
            <w:sz w:val="24"/>
            <w:szCs w:val="24"/>
          </w:rPr>
          <w:fldChar w:fldCharType="separate"/>
        </w:r>
        <w:r w:rsidR="00486E4D">
          <w:rPr>
            <w:noProof/>
            <w:webHidden/>
            <w:sz w:val="24"/>
            <w:szCs w:val="24"/>
          </w:rPr>
          <w:t>28</w:t>
        </w:r>
        <w:r w:rsidR="00764777" w:rsidRPr="00DF6BDC">
          <w:rPr>
            <w:noProof/>
            <w:webHidden/>
            <w:sz w:val="24"/>
            <w:szCs w:val="24"/>
          </w:rPr>
          <w:fldChar w:fldCharType="end"/>
        </w:r>
      </w:hyperlink>
    </w:p>
    <w:p w14:paraId="1C7FE7EB" w14:textId="06BE23C4" w:rsidR="00764777" w:rsidRPr="00DF6BDC" w:rsidRDefault="00AB5360">
      <w:pPr>
        <w:pStyle w:val="TableofFigures"/>
        <w:tabs>
          <w:tab w:val="right" w:leader="dot" w:pos="9422"/>
        </w:tabs>
        <w:rPr>
          <w:rFonts w:asciiTheme="minorHAnsi" w:eastAsiaTheme="minorEastAsia" w:hAnsiTheme="minorHAnsi" w:cstheme="minorBidi"/>
          <w:noProof/>
          <w:color w:val="auto"/>
          <w:sz w:val="24"/>
          <w:szCs w:val="24"/>
          <w:lang w:eastAsia="zh-CN"/>
        </w:rPr>
      </w:pPr>
      <w:hyperlink w:anchor="_Toc214799902" w:history="1">
        <w:r w:rsidR="00764777" w:rsidRPr="00DF6BDC">
          <w:rPr>
            <w:rStyle w:val="Hyperlink"/>
            <w:b/>
            <w:bCs/>
            <w:noProof/>
            <w:sz w:val="24"/>
            <w:szCs w:val="24"/>
          </w:rPr>
          <w:t xml:space="preserve">Fig 5. 3 </w:t>
        </w:r>
        <w:r w:rsidR="00764777" w:rsidRPr="00DF6BDC">
          <w:rPr>
            <w:rStyle w:val="Hyperlink"/>
            <w:noProof/>
            <w:sz w:val="24"/>
            <w:szCs w:val="24"/>
          </w:rPr>
          <w:t>Accuracy comparison of all models, highlighting the best-performing model</w:t>
        </w:r>
        <w:r w:rsidR="00764777" w:rsidRPr="00DF6BDC">
          <w:rPr>
            <w:noProof/>
            <w:webHidden/>
            <w:sz w:val="24"/>
            <w:szCs w:val="24"/>
          </w:rPr>
          <w:tab/>
        </w:r>
        <w:r w:rsidR="00764777" w:rsidRPr="00DF6BDC">
          <w:rPr>
            <w:noProof/>
            <w:webHidden/>
            <w:sz w:val="24"/>
            <w:szCs w:val="24"/>
          </w:rPr>
          <w:fldChar w:fldCharType="begin"/>
        </w:r>
        <w:r w:rsidR="00764777" w:rsidRPr="00DF6BDC">
          <w:rPr>
            <w:noProof/>
            <w:webHidden/>
            <w:sz w:val="24"/>
            <w:szCs w:val="24"/>
          </w:rPr>
          <w:instrText xml:space="preserve"> PAGEREF _Toc214799902 \h </w:instrText>
        </w:r>
        <w:r w:rsidR="00764777" w:rsidRPr="00DF6BDC">
          <w:rPr>
            <w:noProof/>
            <w:webHidden/>
            <w:sz w:val="24"/>
            <w:szCs w:val="24"/>
          </w:rPr>
        </w:r>
        <w:r w:rsidR="00764777" w:rsidRPr="00DF6BDC">
          <w:rPr>
            <w:noProof/>
            <w:webHidden/>
            <w:sz w:val="24"/>
            <w:szCs w:val="24"/>
          </w:rPr>
          <w:fldChar w:fldCharType="separate"/>
        </w:r>
        <w:r w:rsidR="00486E4D">
          <w:rPr>
            <w:noProof/>
            <w:webHidden/>
            <w:sz w:val="24"/>
            <w:szCs w:val="24"/>
          </w:rPr>
          <w:t>29</w:t>
        </w:r>
        <w:r w:rsidR="00764777" w:rsidRPr="00DF6BDC">
          <w:rPr>
            <w:noProof/>
            <w:webHidden/>
            <w:sz w:val="24"/>
            <w:szCs w:val="24"/>
          </w:rPr>
          <w:fldChar w:fldCharType="end"/>
        </w:r>
      </w:hyperlink>
    </w:p>
    <w:p w14:paraId="71F0F23E" w14:textId="7EBABB35" w:rsidR="00764777" w:rsidRPr="00DF6BDC" w:rsidRDefault="00AB5360">
      <w:pPr>
        <w:pStyle w:val="TableofFigures"/>
        <w:tabs>
          <w:tab w:val="right" w:leader="dot" w:pos="9422"/>
        </w:tabs>
        <w:rPr>
          <w:rFonts w:asciiTheme="minorHAnsi" w:eastAsiaTheme="minorEastAsia" w:hAnsiTheme="minorHAnsi" w:cstheme="minorBidi"/>
          <w:noProof/>
          <w:color w:val="auto"/>
          <w:sz w:val="24"/>
          <w:szCs w:val="24"/>
          <w:lang w:eastAsia="zh-CN"/>
        </w:rPr>
      </w:pPr>
      <w:hyperlink w:anchor="_Toc214799903" w:history="1">
        <w:r w:rsidR="00764777" w:rsidRPr="00DF6BDC">
          <w:rPr>
            <w:rStyle w:val="Hyperlink"/>
            <w:b/>
            <w:bCs/>
            <w:noProof/>
            <w:sz w:val="24"/>
            <w:szCs w:val="24"/>
          </w:rPr>
          <w:t xml:space="preserve">Fig 5. 4 </w:t>
        </w:r>
        <w:r w:rsidR="00764777" w:rsidRPr="00DF6BDC">
          <w:rPr>
            <w:rStyle w:val="Hyperlink"/>
            <w:noProof/>
            <w:sz w:val="24"/>
            <w:szCs w:val="24"/>
          </w:rPr>
          <w:t>Receiver Operating Characteristic (ROC) curve of the model</w:t>
        </w:r>
        <w:r w:rsidR="00764777" w:rsidRPr="00DF6BDC">
          <w:rPr>
            <w:noProof/>
            <w:webHidden/>
            <w:sz w:val="24"/>
            <w:szCs w:val="24"/>
          </w:rPr>
          <w:tab/>
        </w:r>
        <w:r w:rsidR="00764777" w:rsidRPr="00DF6BDC">
          <w:rPr>
            <w:noProof/>
            <w:webHidden/>
            <w:sz w:val="24"/>
            <w:szCs w:val="24"/>
          </w:rPr>
          <w:fldChar w:fldCharType="begin"/>
        </w:r>
        <w:r w:rsidR="00764777" w:rsidRPr="00DF6BDC">
          <w:rPr>
            <w:noProof/>
            <w:webHidden/>
            <w:sz w:val="24"/>
            <w:szCs w:val="24"/>
          </w:rPr>
          <w:instrText xml:space="preserve"> PAGEREF _Toc214799903 \h </w:instrText>
        </w:r>
        <w:r w:rsidR="00764777" w:rsidRPr="00DF6BDC">
          <w:rPr>
            <w:noProof/>
            <w:webHidden/>
            <w:sz w:val="24"/>
            <w:szCs w:val="24"/>
          </w:rPr>
        </w:r>
        <w:r w:rsidR="00764777" w:rsidRPr="00DF6BDC">
          <w:rPr>
            <w:noProof/>
            <w:webHidden/>
            <w:sz w:val="24"/>
            <w:szCs w:val="24"/>
          </w:rPr>
          <w:fldChar w:fldCharType="separate"/>
        </w:r>
        <w:r w:rsidR="00486E4D">
          <w:rPr>
            <w:noProof/>
            <w:webHidden/>
            <w:sz w:val="24"/>
            <w:szCs w:val="24"/>
          </w:rPr>
          <w:t>30</w:t>
        </w:r>
        <w:r w:rsidR="00764777" w:rsidRPr="00DF6BDC">
          <w:rPr>
            <w:noProof/>
            <w:webHidden/>
            <w:sz w:val="24"/>
            <w:szCs w:val="24"/>
          </w:rPr>
          <w:fldChar w:fldCharType="end"/>
        </w:r>
      </w:hyperlink>
    </w:p>
    <w:p w14:paraId="438A267D" w14:textId="715F20E6" w:rsidR="00764777" w:rsidRPr="00DF6BDC" w:rsidRDefault="00AB5360">
      <w:pPr>
        <w:pStyle w:val="TableofFigures"/>
        <w:tabs>
          <w:tab w:val="right" w:leader="dot" w:pos="9422"/>
        </w:tabs>
        <w:rPr>
          <w:rFonts w:asciiTheme="minorHAnsi" w:eastAsiaTheme="minorEastAsia" w:hAnsiTheme="minorHAnsi" w:cstheme="minorBidi"/>
          <w:noProof/>
          <w:color w:val="auto"/>
          <w:sz w:val="24"/>
          <w:szCs w:val="24"/>
          <w:lang w:eastAsia="zh-CN"/>
        </w:rPr>
      </w:pPr>
      <w:hyperlink w:anchor="_Toc214799904" w:history="1">
        <w:r w:rsidR="00764777" w:rsidRPr="00DF6BDC">
          <w:rPr>
            <w:rStyle w:val="Hyperlink"/>
            <w:b/>
            <w:bCs/>
            <w:noProof/>
            <w:sz w:val="24"/>
            <w:szCs w:val="24"/>
          </w:rPr>
          <w:t xml:space="preserve">Fig 5. 5 </w:t>
        </w:r>
        <w:r w:rsidR="00764777" w:rsidRPr="00DF6BDC">
          <w:rPr>
            <w:rStyle w:val="Hyperlink"/>
            <w:noProof/>
            <w:sz w:val="24"/>
            <w:szCs w:val="24"/>
          </w:rPr>
          <w:t>Confusion Matrix</w:t>
        </w:r>
        <w:r w:rsidR="00764777" w:rsidRPr="00DF6BDC">
          <w:rPr>
            <w:noProof/>
            <w:webHidden/>
            <w:sz w:val="24"/>
            <w:szCs w:val="24"/>
          </w:rPr>
          <w:tab/>
        </w:r>
        <w:r w:rsidR="00764777" w:rsidRPr="00DF6BDC">
          <w:rPr>
            <w:noProof/>
            <w:webHidden/>
            <w:sz w:val="24"/>
            <w:szCs w:val="24"/>
          </w:rPr>
          <w:fldChar w:fldCharType="begin"/>
        </w:r>
        <w:r w:rsidR="00764777" w:rsidRPr="00DF6BDC">
          <w:rPr>
            <w:noProof/>
            <w:webHidden/>
            <w:sz w:val="24"/>
            <w:szCs w:val="24"/>
          </w:rPr>
          <w:instrText xml:space="preserve"> PAGEREF _Toc214799904 \h </w:instrText>
        </w:r>
        <w:r w:rsidR="00764777" w:rsidRPr="00DF6BDC">
          <w:rPr>
            <w:noProof/>
            <w:webHidden/>
            <w:sz w:val="24"/>
            <w:szCs w:val="24"/>
          </w:rPr>
        </w:r>
        <w:r w:rsidR="00764777" w:rsidRPr="00DF6BDC">
          <w:rPr>
            <w:noProof/>
            <w:webHidden/>
            <w:sz w:val="24"/>
            <w:szCs w:val="24"/>
          </w:rPr>
          <w:fldChar w:fldCharType="separate"/>
        </w:r>
        <w:r w:rsidR="00486E4D">
          <w:rPr>
            <w:noProof/>
            <w:webHidden/>
            <w:sz w:val="24"/>
            <w:szCs w:val="24"/>
          </w:rPr>
          <w:t>31</w:t>
        </w:r>
        <w:r w:rsidR="00764777" w:rsidRPr="00DF6BDC">
          <w:rPr>
            <w:noProof/>
            <w:webHidden/>
            <w:sz w:val="24"/>
            <w:szCs w:val="24"/>
          </w:rPr>
          <w:fldChar w:fldCharType="end"/>
        </w:r>
      </w:hyperlink>
    </w:p>
    <w:p w14:paraId="448CD550" w14:textId="7A6B0B28" w:rsidR="004D70FF" w:rsidRDefault="00764777" w:rsidP="004D70FF">
      <w:r w:rsidRPr="00DF6BDC">
        <w:rPr>
          <w:sz w:val="24"/>
          <w:szCs w:val="24"/>
        </w:rPr>
        <w:fldChar w:fldCharType="end"/>
      </w:r>
    </w:p>
    <w:p w14:paraId="3FE3D7BC" w14:textId="1EDB51C5" w:rsidR="004D3CD5" w:rsidRDefault="004D3CD5" w:rsidP="009E4394">
      <w:pPr>
        <w:pStyle w:val="Heading1"/>
        <w:ind w:left="0"/>
      </w:pPr>
      <w:bookmarkStart w:id="11" w:name="_Toc214887474"/>
      <w:r>
        <w:t>List of Tables</w:t>
      </w:r>
      <w:bookmarkEnd w:id="11"/>
    </w:p>
    <w:p w14:paraId="6AE1AA9C" w14:textId="260BD7AC" w:rsidR="00BA325E" w:rsidRDefault="00BA325E">
      <w:pPr>
        <w:pStyle w:val="TableofFigures"/>
        <w:tabs>
          <w:tab w:val="right" w:leader="dot" w:pos="9422"/>
        </w:tabs>
        <w:rPr>
          <w:rFonts w:asciiTheme="minorHAnsi" w:eastAsiaTheme="minorEastAsia" w:hAnsiTheme="minorHAnsi" w:cstheme="minorBidi"/>
          <w:noProof/>
          <w:color w:val="auto"/>
          <w:sz w:val="22"/>
          <w:lang w:eastAsia="zh-CN"/>
        </w:rPr>
      </w:pPr>
      <w:r>
        <w:rPr>
          <w:b/>
          <w:bCs/>
          <w:sz w:val="40"/>
          <w:szCs w:val="40"/>
        </w:rPr>
        <w:fldChar w:fldCharType="begin"/>
      </w:r>
      <w:r>
        <w:rPr>
          <w:b/>
          <w:bCs/>
          <w:sz w:val="40"/>
          <w:szCs w:val="40"/>
        </w:rPr>
        <w:instrText xml:space="preserve"> TOC \h \z \c "Table" </w:instrText>
      </w:r>
      <w:r>
        <w:rPr>
          <w:b/>
          <w:bCs/>
          <w:sz w:val="40"/>
          <w:szCs w:val="40"/>
        </w:rPr>
        <w:fldChar w:fldCharType="separate"/>
      </w:r>
      <w:hyperlink w:anchor="_Toc214820264" w:history="1">
        <w:r w:rsidRPr="00391276">
          <w:rPr>
            <w:rStyle w:val="Hyperlink"/>
            <w:b/>
            <w:bCs/>
            <w:noProof/>
            <w:sz w:val="24"/>
            <w:szCs w:val="24"/>
          </w:rPr>
          <w:t xml:space="preserve">Table 1 </w:t>
        </w:r>
        <w:r w:rsidRPr="00391276">
          <w:rPr>
            <w:rStyle w:val="Hyperlink"/>
            <w:sz w:val="24"/>
            <w:szCs w:val="24"/>
          </w:rPr>
          <w:t>Comparison of All Models</w:t>
        </w:r>
        <w:r w:rsidRPr="00391276">
          <w:rPr>
            <w:rStyle w:val="Hyperlink"/>
            <w:webHidden/>
            <w:sz w:val="24"/>
            <w:szCs w:val="24"/>
          </w:rPr>
          <w:tab/>
        </w:r>
        <w:r>
          <w:rPr>
            <w:noProof/>
            <w:webHidden/>
          </w:rPr>
          <w:fldChar w:fldCharType="begin"/>
        </w:r>
        <w:r>
          <w:rPr>
            <w:noProof/>
            <w:webHidden/>
          </w:rPr>
          <w:instrText xml:space="preserve"> PAGEREF _Toc214820264 \h </w:instrText>
        </w:r>
        <w:r>
          <w:rPr>
            <w:noProof/>
            <w:webHidden/>
          </w:rPr>
        </w:r>
        <w:r>
          <w:rPr>
            <w:noProof/>
            <w:webHidden/>
          </w:rPr>
          <w:fldChar w:fldCharType="separate"/>
        </w:r>
        <w:r w:rsidR="00486E4D">
          <w:rPr>
            <w:noProof/>
            <w:webHidden/>
          </w:rPr>
          <w:t>26</w:t>
        </w:r>
        <w:r>
          <w:rPr>
            <w:noProof/>
            <w:webHidden/>
          </w:rPr>
          <w:fldChar w:fldCharType="end"/>
        </w:r>
      </w:hyperlink>
    </w:p>
    <w:p w14:paraId="6E5AFFCE" w14:textId="343C9223" w:rsidR="00BA325E" w:rsidRDefault="00AB5360">
      <w:pPr>
        <w:pStyle w:val="TableofFigures"/>
        <w:tabs>
          <w:tab w:val="right" w:leader="dot" w:pos="9422"/>
        </w:tabs>
        <w:rPr>
          <w:rFonts w:asciiTheme="minorHAnsi" w:eastAsiaTheme="minorEastAsia" w:hAnsiTheme="minorHAnsi" w:cstheme="minorBidi"/>
          <w:noProof/>
          <w:color w:val="auto"/>
          <w:sz w:val="22"/>
          <w:lang w:eastAsia="zh-CN"/>
        </w:rPr>
      </w:pPr>
      <w:hyperlink w:anchor="_Toc214820265" w:history="1">
        <w:r w:rsidR="00BA325E" w:rsidRPr="00391276">
          <w:rPr>
            <w:rStyle w:val="Hyperlink"/>
            <w:b/>
            <w:bCs/>
            <w:noProof/>
            <w:sz w:val="24"/>
            <w:szCs w:val="24"/>
          </w:rPr>
          <w:t xml:space="preserve">Table 2 </w:t>
        </w:r>
        <w:r w:rsidR="00BA325E" w:rsidRPr="00391276">
          <w:rPr>
            <w:rStyle w:val="Hyperlink"/>
            <w:sz w:val="24"/>
            <w:szCs w:val="24"/>
          </w:rPr>
          <w:t>Comparison</w:t>
        </w:r>
        <w:r w:rsidR="00BA325E" w:rsidRPr="00391276">
          <w:rPr>
            <w:rStyle w:val="Hyperlink"/>
            <w:noProof/>
            <w:sz w:val="24"/>
            <w:szCs w:val="24"/>
          </w:rPr>
          <w:t xml:space="preserve"> of Multimodal</w:t>
        </w:r>
        <w:r w:rsidR="00BA325E" w:rsidRPr="00391276">
          <w:rPr>
            <w:rStyle w:val="Hyperlink"/>
            <w:webHidden/>
            <w:sz w:val="24"/>
            <w:szCs w:val="24"/>
          </w:rPr>
          <w:tab/>
        </w:r>
        <w:r w:rsidR="00BA325E">
          <w:rPr>
            <w:noProof/>
            <w:webHidden/>
          </w:rPr>
          <w:fldChar w:fldCharType="begin"/>
        </w:r>
        <w:r w:rsidR="00BA325E">
          <w:rPr>
            <w:noProof/>
            <w:webHidden/>
          </w:rPr>
          <w:instrText xml:space="preserve"> PAGEREF _Toc214820265 \h </w:instrText>
        </w:r>
        <w:r w:rsidR="00BA325E">
          <w:rPr>
            <w:noProof/>
            <w:webHidden/>
          </w:rPr>
        </w:r>
        <w:r w:rsidR="00BA325E">
          <w:rPr>
            <w:noProof/>
            <w:webHidden/>
          </w:rPr>
          <w:fldChar w:fldCharType="separate"/>
        </w:r>
        <w:r w:rsidR="00486E4D">
          <w:rPr>
            <w:noProof/>
            <w:webHidden/>
          </w:rPr>
          <w:t>28</w:t>
        </w:r>
        <w:r w:rsidR="00BA325E">
          <w:rPr>
            <w:noProof/>
            <w:webHidden/>
          </w:rPr>
          <w:fldChar w:fldCharType="end"/>
        </w:r>
      </w:hyperlink>
    </w:p>
    <w:p w14:paraId="06C0C6E2" w14:textId="71E896F2" w:rsidR="000E3000" w:rsidRDefault="00BA325E" w:rsidP="00E861AF">
      <w:pPr>
        <w:pStyle w:val="Heading1"/>
        <w:ind w:left="0" w:firstLine="0"/>
        <w:rPr>
          <w:bCs/>
          <w:szCs w:val="40"/>
        </w:rPr>
      </w:pPr>
      <w:r>
        <w:rPr>
          <w:bCs/>
          <w:szCs w:val="40"/>
        </w:rPr>
        <w:fldChar w:fldCharType="end"/>
      </w:r>
      <w:bookmarkStart w:id="12" w:name="_Toc214029528"/>
    </w:p>
    <w:p w14:paraId="02F3C125" w14:textId="73100418" w:rsidR="00BD4BE2" w:rsidRDefault="00BD4BE2" w:rsidP="00BD4BE2"/>
    <w:p w14:paraId="4879F83E" w14:textId="312BCE23" w:rsidR="00BD4BE2" w:rsidRDefault="00BD4BE2" w:rsidP="00BD4BE2"/>
    <w:p w14:paraId="788FEDBA" w14:textId="449FF0AE" w:rsidR="00BD4BE2" w:rsidRDefault="00BD4BE2" w:rsidP="00BD4BE2"/>
    <w:p w14:paraId="46E123A5" w14:textId="46214204" w:rsidR="00BD4BE2" w:rsidRDefault="00BD4BE2" w:rsidP="00BD4BE2"/>
    <w:p w14:paraId="04EE5B77" w14:textId="473786B3" w:rsidR="00BD4BE2" w:rsidRDefault="00BD4BE2" w:rsidP="00BD4BE2"/>
    <w:p w14:paraId="383749C9" w14:textId="3C1665CF" w:rsidR="00BD4BE2" w:rsidRDefault="00BD4BE2" w:rsidP="00BD4BE2"/>
    <w:p w14:paraId="424C7C1C" w14:textId="0B4203B5" w:rsidR="00BD4BE2" w:rsidRDefault="00BD4BE2" w:rsidP="00BD4BE2"/>
    <w:p w14:paraId="7E94FFCE" w14:textId="352685DC" w:rsidR="00BD4BE2" w:rsidRDefault="00BD4BE2" w:rsidP="00BD4BE2"/>
    <w:p w14:paraId="21EA24DC" w14:textId="2E94E0E4" w:rsidR="00BD4BE2" w:rsidRDefault="00BD4BE2" w:rsidP="00BD4BE2"/>
    <w:p w14:paraId="208463EC" w14:textId="11FA0717" w:rsidR="00BD4BE2" w:rsidRDefault="00BD4BE2" w:rsidP="00BD4BE2"/>
    <w:p w14:paraId="3FEEB33B" w14:textId="435EA8EA" w:rsidR="00BD4BE2" w:rsidRDefault="00BD4BE2" w:rsidP="00BD4BE2"/>
    <w:p w14:paraId="2182E19E" w14:textId="35161E40" w:rsidR="00BD4BE2" w:rsidRDefault="00BD4BE2" w:rsidP="00BD4BE2"/>
    <w:p w14:paraId="2C934B67" w14:textId="29C07334" w:rsidR="00BD4BE2" w:rsidRDefault="00BD4BE2" w:rsidP="00BD4BE2"/>
    <w:p w14:paraId="571061FD" w14:textId="2A8C076B" w:rsidR="00BD4BE2" w:rsidRDefault="00BD4BE2" w:rsidP="00BD4BE2"/>
    <w:p w14:paraId="59056BE9" w14:textId="4009B3E5" w:rsidR="00BD4BE2" w:rsidRDefault="00BD4BE2" w:rsidP="00BD4BE2"/>
    <w:p w14:paraId="4F472165" w14:textId="76D90B49" w:rsidR="00BD4BE2" w:rsidRDefault="00BD4BE2" w:rsidP="00BD4BE2"/>
    <w:p w14:paraId="27EC6DB5" w14:textId="2FF28ABA" w:rsidR="000B518F" w:rsidRDefault="003C51FB" w:rsidP="00E861AF">
      <w:pPr>
        <w:pStyle w:val="Heading1"/>
        <w:ind w:left="0" w:firstLine="0"/>
      </w:pPr>
      <w:bookmarkStart w:id="13" w:name="_Toc214887475"/>
      <w:r>
        <w:lastRenderedPageBreak/>
        <w:t>Chapter 1 Introduction</w:t>
      </w:r>
      <w:bookmarkEnd w:id="12"/>
      <w:bookmarkEnd w:id="13"/>
      <w:r>
        <w:t xml:space="preserve"> </w:t>
      </w:r>
    </w:p>
    <w:p w14:paraId="52CD0724" w14:textId="127B4ACD" w:rsidR="000B518F" w:rsidRDefault="00F643BE" w:rsidP="00D45D23">
      <w:pPr>
        <w:pStyle w:val="Heading2"/>
        <w:ind w:hanging="401"/>
      </w:pPr>
      <w:bookmarkStart w:id="14" w:name="_Toc214029529"/>
      <w:bookmarkStart w:id="15" w:name="_Toc214887476"/>
      <w:r>
        <w:t xml:space="preserve">1.1 </w:t>
      </w:r>
      <w:r w:rsidR="003C51FB">
        <w:t>Problem Definition</w:t>
      </w:r>
      <w:bookmarkEnd w:id="14"/>
      <w:bookmarkEnd w:id="15"/>
      <w:r w:rsidR="003C51FB">
        <w:t xml:space="preserve"> </w:t>
      </w:r>
    </w:p>
    <w:p w14:paraId="6EFA89B6" w14:textId="0EF36381" w:rsidR="00106F26" w:rsidRPr="0053141C" w:rsidRDefault="00106F26" w:rsidP="0064122F">
      <w:pPr>
        <w:pStyle w:val="NormalWeb"/>
        <w:jc w:val="both"/>
        <w:rPr>
          <w:sz w:val="28"/>
          <w:szCs w:val="28"/>
        </w:rPr>
      </w:pPr>
      <w:r w:rsidRPr="0053141C">
        <w:rPr>
          <w:sz w:val="28"/>
          <w:szCs w:val="28"/>
        </w:rPr>
        <w:t>Predicting patient outcomes in the Intensive Care Unit (ICU) is one of the most critical challenges in clinical decision support. ICU patients often have complex medical conditions that evolve rapidly, requiring physicians to make time-sensitive and data-driven decisions</w:t>
      </w:r>
      <w:r w:rsidR="00CA4AE4">
        <w:rPr>
          <w:sz w:val="28"/>
          <w:szCs w:val="28"/>
        </w:rPr>
        <w:t xml:space="preserve"> </w:t>
      </w:r>
      <w:r w:rsidR="00CC23B9">
        <w:rPr>
          <w:sz w:val="28"/>
          <w:szCs w:val="28"/>
        </w:rPr>
        <w:t>[16]</w:t>
      </w:r>
      <w:r w:rsidRPr="0053141C">
        <w:rPr>
          <w:sz w:val="28"/>
          <w:szCs w:val="28"/>
        </w:rPr>
        <w:t>. Traditionally, outcome prediction models rely primarily on structured data such as demographics, laboratory test results, and vital signs. Although these structured data elements provide valuable quantitative insights, they fail to capture the qualitative and contextual information found in unstructured clinical notes, such as physicians’ observations, progress reports, and discharge summaries</w:t>
      </w:r>
      <w:r w:rsidR="002404FF">
        <w:rPr>
          <w:sz w:val="28"/>
          <w:szCs w:val="28"/>
        </w:rPr>
        <w:t xml:space="preserve"> [2]</w:t>
      </w:r>
      <w:r w:rsidRPr="0053141C">
        <w:rPr>
          <w:sz w:val="28"/>
          <w:szCs w:val="28"/>
        </w:rPr>
        <w:t>.</w:t>
      </w:r>
    </w:p>
    <w:p w14:paraId="1C8208C6" w14:textId="55D50A59" w:rsidR="00106F26" w:rsidRPr="0053141C" w:rsidRDefault="00106F26" w:rsidP="0064122F">
      <w:pPr>
        <w:pStyle w:val="NormalWeb"/>
        <w:jc w:val="both"/>
        <w:rPr>
          <w:sz w:val="28"/>
          <w:szCs w:val="28"/>
        </w:rPr>
      </w:pPr>
      <w:r w:rsidRPr="0053141C">
        <w:rPr>
          <w:sz w:val="28"/>
          <w:szCs w:val="28"/>
        </w:rPr>
        <w:t>The integration of unstructured clinical text with structured data remains a significant challenge due to differences in data formats, semantics, and dimensionality. As a result, existing predictive models often exhibit limited generalization and lower performance in real-world ICU settings</w:t>
      </w:r>
      <w:r w:rsidR="00B178D4">
        <w:rPr>
          <w:sz w:val="28"/>
          <w:szCs w:val="28"/>
        </w:rPr>
        <w:t xml:space="preserve"> </w:t>
      </w:r>
      <w:r w:rsidR="00C46965">
        <w:rPr>
          <w:sz w:val="28"/>
          <w:szCs w:val="28"/>
        </w:rPr>
        <w:t>[16]</w:t>
      </w:r>
      <w:r w:rsidRPr="0053141C">
        <w:rPr>
          <w:sz w:val="28"/>
          <w:szCs w:val="28"/>
        </w:rPr>
        <w:t>.</w:t>
      </w:r>
    </w:p>
    <w:p w14:paraId="2121C9D9" w14:textId="0A0D2D77" w:rsidR="00106F26" w:rsidRPr="00DC382C" w:rsidRDefault="00106F26" w:rsidP="000862AD">
      <w:pPr>
        <w:pStyle w:val="NormalWeb"/>
        <w:jc w:val="both"/>
        <w:rPr>
          <w:b/>
          <w:bCs/>
          <w:sz w:val="28"/>
          <w:szCs w:val="28"/>
        </w:rPr>
      </w:pPr>
      <w:r w:rsidRPr="0053141C">
        <w:rPr>
          <w:sz w:val="28"/>
          <w:szCs w:val="28"/>
        </w:rPr>
        <w:t xml:space="preserve">Therefore, the central </w:t>
      </w:r>
      <w:r w:rsidR="00E3221E">
        <w:rPr>
          <w:sz w:val="28"/>
          <w:szCs w:val="28"/>
        </w:rPr>
        <w:t>thesis</w:t>
      </w:r>
      <w:r w:rsidRPr="0053141C">
        <w:rPr>
          <w:sz w:val="28"/>
          <w:szCs w:val="28"/>
        </w:rPr>
        <w:t xml:space="preserve"> problem of this study is:</w:t>
      </w:r>
      <w:r w:rsidR="000862AD">
        <w:rPr>
          <w:sz w:val="28"/>
          <w:szCs w:val="28"/>
        </w:rPr>
        <w:t xml:space="preserve">  </w:t>
      </w:r>
      <w:r w:rsidRPr="00DC382C">
        <w:rPr>
          <w:rStyle w:val="Strong"/>
          <w:b w:val="0"/>
          <w:bCs w:val="0"/>
          <w:sz w:val="28"/>
          <w:szCs w:val="28"/>
        </w:rPr>
        <w:t>How can structured (laboratory and demographic) data and unstructured (clinical notes) data be effectively integrated into a unified multimodal AI framework to improve ICU mortality outcome prediction accuracy and reliability?</w:t>
      </w:r>
    </w:p>
    <w:p w14:paraId="28494733" w14:textId="526E0B3D" w:rsidR="00106F26" w:rsidRPr="0053141C" w:rsidRDefault="00106F26" w:rsidP="0064122F">
      <w:pPr>
        <w:pStyle w:val="NormalWeb"/>
        <w:jc w:val="both"/>
        <w:rPr>
          <w:sz w:val="28"/>
          <w:szCs w:val="28"/>
        </w:rPr>
      </w:pPr>
      <w:r w:rsidRPr="0053141C">
        <w:rPr>
          <w:sz w:val="28"/>
          <w:szCs w:val="28"/>
        </w:rPr>
        <w:t xml:space="preserve">This </w:t>
      </w:r>
      <w:r w:rsidR="00E3221E">
        <w:rPr>
          <w:sz w:val="28"/>
          <w:szCs w:val="28"/>
        </w:rPr>
        <w:t>thesis</w:t>
      </w:r>
      <w:r w:rsidRPr="0053141C">
        <w:rPr>
          <w:sz w:val="28"/>
          <w:szCs w:val="28"/>
        </w:rPr>
        <w:t xml:space="preserve"> seeks to bridge the gap between numeric and textual information, </w:t>
      </w:r>
      <w:r w:rsidR="002E0BFD" w:rsidRPr="000631B2">
        <w:rPr>
          <w:sz w:val="28"/>
          <w:szCs w:val="28"/>
        </w:rPr>
        <w:t>taking</w:t>
      </w:r>
      <w:r w:rsidR="000631B2" w:rsidRPr="000631B2">
        <w:rPr>
          <w:sz w:val="28"/>
          <w:szCs w:val="28"/>
        </w:rPr>
        <w:t xml:space="preserve"> advantage of recent developments in natural language processing </w:t>
      </w:r>
      <w:r w:rsidRPr="0053141C">
        <w:rPr>
          <w:sz w:val="28"/>
          <w:szCs w:val="28"/>
        </w:rPr>
        <w:t>(NLP) and deep learning to enhance predictive performance and clinical interpretability.</w:t>
      </w:r>
    </w:p>
    <w:p w14:paraId="649BB0CA" w14:textId="77777777" w:rsidR="00106F26" w:rsidRPr="00106F26" w:rsidRDefault="00106F26" w:rsidP="0064122F"/>
    <w:p w14:paraId="1E97E38C" w14:textId="3C16F557" w:rsidR="000B518F" w:rsidRDefault="003C51FB" w:rsidP="007A2616">
      <w:pPr>
        <w:pStyle w:val="Heading2"/>
        <w:ind w:hanging="401"/>
      </w:pPr>
      <w:bookmarkStart w:id="16" w:name="_Toc214029530"/>
      <w:bookmarkStart w:id="17" w:name="_Toc214887477"/>
      <w:r>
        <w:t>1.2 Thesis Objectives</w:t>
      </w:r>
      <w:bookmarkEnd w:id="16"/>
      <w:bookmarkEnd w:id="17"/>
      <w:r>
        <w:t xml:space="preserve"> </w:t>
      </w:r>
    </w:p>
    <w:p w14:paraId="15C369BA" w14:textId="6420B9B1" w:rsidR="00D857ED" w:rsidRPr="001316B6" w:rsidRDefault="00D857ED"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 xml:space="preserve">The main objective of this </w:t>
      </w:r>
      <w:r w:rsidR="00E3221E">
        <w:rPr>
          <w:color w:val="auto"/>
          <w:szCs w:val="28"/>
          <w:lang w:eastAsia="zh-CN"/>
        </w:rPr>
        <w:t>thesis</w:t>
      </w:r>
      <w:r w:rsidRPr="001316B6">
        <w:rPr>
          <w:color w:val="auto"/>
          <w:szCs w:val="28"/>
          <w:lang w:eastAsia="zh-CN"/>
        </w:rPr>
        <w:t xml:space="preserve"> is to design and develop a </w:t>
      </w:r>
      <w:r w:rsidRPr="00D56DDE">
        <w:rPr>
          <w:color w:val="auto"/>
          <w:szCs w:val="28"/>
          <w:lang w:eastAsia="zh-CN"/>
        </w:rPr>
        <w:t xml:space="preserve">multimodal AI framework </w:t>
      </w:r>
      <w:r w:rsidRPr="001316B6">
        <w:rPr>
          <w:color w:val="auto"/>
          <w:szCs w:val="28"/>
          <w:lang w:eastAsia="zh-CN"/>
        </w:rPr>
        <w:t>that integrates structured and unstructured clinical data for improved ICU mortality prediction.</w:t>
      </w:r>
    </w:p>
    <w:p w14:paraId="04BBC1F1" w14:textId="77777777" w:rsidR="00D857ED" w:rsidRPr="001316B6" w:rsidRDefault="00D857ED"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The specific objectives include:</w:t>
      </w:r>
    </w:p>
    <w:p w14:paraId="320BE4F6"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lastRenderedPageBreak/>
        <w:t>Data preprocessing and representation</w:t>
      </w:r>
      <w:r w:rsidRPr="001316B6">
        <w:rPr>
          <w:color w:val="auto"/>
          <w:szCs w:val="28"/>
          <w:lang w:eastAsia="zh-CN"/>
        </w:rPr>
        <w:t>: To preprocess and clean both structured (lab values, demographic data) and unstructured (clinical notes) datasets to ensure consistency, accuracy, and readiness for modeling.</w:t>
      </w:r>
    </w:p>
    <w:p w14:paraId="0D5B83DE" w14:textId="37F4A9F9"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Model development for individual modalities</w:t>
      </w:r>
      <w:r w:rsidRPr="001316B6">
        <w:rPr>
          <w:color w:val="auto"/>
          <w:szCs w:val="28"/>
          <w:lang w:eastAsia="zh-CN"/>
        </w:rPr>
        <w:t>: To develop separate models for structured and unstructured data such as Random Forests</w:t>
      </w:r>
      <w:r w:rsidR="00603D56">
        <w:rPr>
          <w:color w:val="auto"/>
          <w:szCs w:val="28"/>
          <w:lang w:eastAsia="zh-CN"/>
        </w:rPr>
        <w:t xml:space="preserve"> (RF)</w:t>
      </w:r>
      <w:r w:rsidRPr="001316B6">
        <w:rPr>
          <w:color w:val="auto"/>
          <w:szCs w:val="28"/>
          <w:lang w:eastAsia="zh-CN"/>
        </w:rPr>
        <w:t xml:space="preserve">, </w:t>
      </w:r>
      <w:r w:rsidR="00603D56">
        <w:rPr>
          <w:color w:val="auto"/>
          <w:szCs w:val="28"/>
          <w:lang w:eastAsia="zh-CN"/>
        </w:rPr>
        <w:t>Logistic Regression (LR),</w:t>
      </w:r>
      <w:r w:rsidR="00727D99" w:rsidRPr="00727D99">
        <w:rPr>
          <w:rStyle w:val="Strong"/>
          <w:szCs w:val="28"/>
        </w:rPr>
        <w:t xml:space="preserve"> </w:t>
      </w:r>
      <w:r w:rsidR="00727D99" w:rsidRPr="00727D99">
        <w:rPr>
          <w:color w:val="auto"/>
          <w:szCs w:val="28"/>
          <w:lang w:eastAsia="zh-CN"/>
        </w:rPr>
        <w:t>Naïve Bayes (NB), Decision Tree (DT),</w:t>
      </w:r>
      <w:r w:rsidR="00603D56">
        <w:rPr>
          <w:color w:val="auto"/>
          <w:szCs w:val="28"/>
          <w:lang w:eastAsia="zh-CN"/>
        </w:rPr>
        <w:t xml:space="preserve"> </w:t>
      </w:r>
      <w:r w:rsidRPr="001316B6">
        <w:rPr>
          <w:color w:val="auto"/>
          <w:szCs w:val="28"/>
          <w:lang w:eastAsia="zh-CN"/>
        </w:rPr>
        <w:t xml:space="preserve">Support Vector Machines (SVM), and Recurrent Neural Networks (RNN) for structured data, and </w:t>
      </w:r>
      <w:r w:rsidR="00AD0C1F">
        <w:rPr>
          <w:color w:val="auto"/>
          <w:szCs w:val="28"/>
          <w:lang w:eastAsia="zh-CN"/>
        </w:rPr>
        <w:t xml:space="preserve">Word </w:t>
      </w:r>
      <w:r w:rsidR="0012341B">
        <w:rPr>
          <w:color w:val="auto"/>
          <w:szCs w:val="28"/>
          <w:lang w:eastAsia="zh-CN"/>
        </w:rPr>
        <w:t>C</w:t>
      </w:r>
      <w:r w:rsidR="00AD0C1F">
        <w:rPr>
          <w:color w:val="auto"/>
          <w:szCs w:val="28"/>
          <w:lang w:eastAsia="zh-CN"/>
        </w:rPr>
        <w:t xml:space="preserve">ount, TF-IDF and </w:t>
      </w:r>
      <w:r w:rsidRPr="001316B6">
        <w:rPr>
          <w:color w:val="auto"/>
          <w:szCs w:val="28"/>
          <w:lang w:eastAsia="zh-CN"/>
        </w:rPr>
        <w:t xml:space="preserve">transformer-based models such as </w:t>
      </w:r>
      <w:proofErr w:type="spellStart"/>
      <w:r w:rsidRPr="00746405">
        <w:rPr>
          <w:color w:val="auto"/>
          <w:szCs w:val="28"/>
          <w:lang w:eastAsia="zh-CN"/>
        </w:rPr>
        <w:t>BioBERT</w:t>
      </w:r>
      <w:proofErr w:type="spellEnd"/>
      <w:r w:rsidR="00106F58">
        <w:rPr>
          <w:b/>
          <w:bCs/>
          <w:color w:val="auto"/>
          <w:szCs w:val="28"/>
          <w:lang w:eastAsia="zh-CN"/>
        </w:rPr>
        <w:t xml:space="preserve"> </w:t>
      </w:r>
      <w:r w:rsidR="00106F58" w:rsidRPr="00746405">
        <w:rPr>
          <w:color w:val="auto"/>
          <w:szCs w:val="28"/>
          <w:lang w:eastAsia="zh-CN"/>
        </w:rPr>
        <w:t xml:space="preserve">and </w:t>
      </w:r>
      <w:proofErr w:type="spellStart"/>
      <w:r w:rsidR="00106F58" w:rsidRPr="00746405">
        <w:rPr>
          <w:color w:val="auto"/>
          <w:szCs w:val="28"/>
          <w:lang w:eastAsia="zh-CN"/>
        </w:rPr>
        <w:t>ClinicalBERT</w:t>
      </w:r>
      <w:proofErr w:type="spellEnd"/>
      <w:r w:rsidRPr="001316B6">
        <w:rPr>
          <w:color w:val="auto"/>
          <w:szCs w:val="28"/>
          <w:lang w:eastAsia="zh-CN"/>
        </w:rPr>
        <w:t xml:space="preserve"> for textual data.</w:t>
      </w:r>
    </w:p>
    <w:p w14:paraId="0ADE8E9A"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Multimodal fusion</w:t>
      </w:r>
      <w:r w:rsidRPr="001316B6">
        <w:rPr>
          <w:color w:val="auto"/>
          <w:szCs w:val="28"/>
          <w:lang w:eastAsia="zh-CN"/>
        </w:rPr>
        <w:t>: To integrate outputs from both modalities through a concatenation (fusion) layer to form a comprehensive patient representation for outcome prediction.</w:t>
      </w:r>
    </w:p>
    <w:p w14:paraId="17117134"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Performance evaluation</w:t>
      </w:r>
      <w:r w:rsidRPr="001316B6">
        <w:rPr>
          <w:color w:val="auto"/>
          <w:szCs w:val="28"/>
          <w:lang w:eastAsia="zh-CN"/>
        </w:rPr>
        <w:t>: To evaluate the proposed model using standard metrics such as accuracy, precision, recall, F1-score, and area under the ROC curve (AUC).</w:t>
      </w:r>
    </w:p>
    <w:p w14:paraId="1330A7C4"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Comparative analysis</w:t>
      </w:r>
      <w:r w:rsidRPr="001316B6">
        <w:rPr>
          <w:color w:val="auto"/>
          <w:szCs w:val="28"/>
          <w:lang w:eastAsia="zh-CN"/>
        </w:rPr>
        <w:t>: To compare the multimodal model against unimodal (single-type data) baselines to demonstrate its superiority in ICU mortality prediction tasks.</w:t>
      </w:r>
    </w:p>
    <w:p w14:paraId="61C9C5C3" w14:textId="77777777" w:rsidR="0045522A" w:rsidRPr="0045522A" w:rsidRDefault="0045522A" w:rsidP="0064122F"/>
    <w:p w14:paraId="440121D0" w14:textId="77777777" w:rsidR="000B518F" w:rsidRDefault="000B518F" w:rsidP="0064122F">
      <w:pPr>
        <w:spacing w:after="0" w:line="259" w:lineRule="auto"/>
        <w:ind w:left="0" w:firstLine="0"/>
      </w:pPr>
    </w:p>
    <w:p w14:paraId="7A7B0BFD" w14:textId="673E1F75" w:rsidR="000B518F" w:rsidRDefault="003C51FB" w:rsidP="007A2616">
      <w:pPr>
        <w:pStyle w:val="Heading2"/>
        <w:ind w:hanging="401"/>
      </w:pPr>
      <w:bookmarkStart w:id="18" w:name="_Toc214029531"/>
      <w:bookmarkStart w:id="19" w:name="_Toc214887478"/>
      <w:r>
        <w:t>1.3 Thesis Contribution</w:t>
      </w:r>
      <w:bookmarkEnd w:id="18"/>
      <w:bookmarkEnd w:id="19"/>
      <w:r>
        <w:t xml:space="preserve"> </w:t>
      </w:r>
    </w:p>
    <w:p w14:paraId="5E7EBA6A" w14:textId="2153104F" w:rsidR="00FC3F77" w:rsidRPr="001316B6" w:rsidRDefault="00FC3F77"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 xml:space="preserve">This </w:t>
      </w:r>
      <w:r w:rsidR="00E3221E">
        <w:rPr>
          <w:color w:val="auto"/>
          <w:szCs w:val="28"/>
          <w:lang w:eastAsia="zh-CN"/>
        </w:rPr>
        <w:t>thesis</w:t>
      </w:r>
      <w:r w:rsidRPr="001316B6">
        <w:rPr>
          <w:color w:val="auto"/>
          <w:szCs w:val="28"/>
          <w:lang w:eastAsia="zh-CN"/>
        </w:rPr>
        <w:t xml:space="preserve"> contributes to the growing field of </w:t>
      </w:r>
      <w:r w:rsidRPr="00EF48D9">
        <w:rPr>
          <w:color w:val="auto"/>
          <w:szCs w:val="28"/>
          <w:lang w:eastAsia="zh-CN"/>
        </w:rPr>
        <w:t>AI-driven healthcare analytics</w:t>
      </w:r>
      <w:r w:rsidRPr="001316B6">
        <w:rPr>
          <w:color w:val="auto"/>
          <w:szCs w:val="28"/>
          <w:lang w:eastAsia="zh-CN"/>
        </w:rPr>
        <w:t xml:space="preserve"> by introducing an innovative multimodal approach that leverages both structured and unstructured ICU data. The key contributions include:</w:t>
      </w:r>
    </w:p>
    <w:p w14:paraId="3EC251DE"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A unified multimodal AI architecture</w:t>
      </w:r>
      <w:r w:rsidRPr="001316B6">
        <w:rPr>
          <w:color w:val="auto"/>
          <w:szCs w:val="28"/>
          <w:lang w:eastAsia="zh-CN"/>
        </w:rPr>
        <w:t xml:space="preserve"> combining </w:t>
      </w:r>
      <w:r w:rsidRPr="00617FA5">
        <w:rPr>
          <w:color w:val="auto"/>
          <w:szCs w:val="28"/>
          <w:lang w:eastAsia="zh-CN"/>
        </w:rPr>
        <w:t>RNN</w:t>
      </w:r>
      <w:r w:rsidRPr="001316B6">
        <w:rPr>
          <w:color w:val="auto"/>
          <w:szCs w:val="28"/>
          <w:lang w:eastAsia="zh-CN"/>
        </w:rPr>
        <w:t xml:space="preserve"> for structured data processing and </w:t>
      </w:r>
      <w:proofErr w:type="spellStart"/>
      <w:r w:rsidRPr="001316B6">
        <w:rPr>
          <w:b/>
          <w:bCs/>
          <w:color w:val="auto"/>
          <w:szCs w:val="28"/>
          <w:lang w:eastAsia="zh-CN"/>
        </w:rPr>
        <w:t>BioBERT</w:t>
      </w:r>
      <w:proofErr w:type="spellEnd"/>
      <w:r w:rsidRPr="001316B6">
        <w:rPr>
          <w:b/>
          <w:bCs/>
          <w:color w:val="auto"/>
          <w:szCs w:val="28"/>
          <w:lang w:eastAsia="zh-CN"/>
        </w:rPr>
        <w:t>/Transformer</w:t>
      </w:r>
      <w:r w:rsidRPr="001316B6">
        <w:rPr>
          <w:color w:val="auto"/>
          <w:szCs w:val="28"/>
          <w:lang w:eastAsia="zh-CN"/>
        </w:rPr>
        <w:t xml:space="preserve"> for textual feature extraction from clinical notes.</w:t>
      </w:r>
    </w:p>
    <w:p w14:paraId="3FCB97ED"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An optimized data preprocessing pipeline</w:t>
      </w:r>
      <w:r w:rsidRPr="001316B6">
        <w:rPr>
          <w:color w:val="auto"/>
          <w:szCs w:val="28"/>
          <w:lang w:eastAsia="zh-CN"/>
        </w:rPr>
        <w:t xml:space="preserve"> capable of handling heterogeneous ICU data, including missing values, irregular sampling, and unstructured text.</w:t>
      </w:r>
    </w:p>
    <w:p w14:paraId="0090369E"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A fusion-based integration strategy</w:t>
      </w:r>
      <w:r w:rsidRPr="001316B6">
        <w:rPr>
          <w:color w:val="auto"/>
          <w:szCs w:val="28"/>
          <w:lang w:eastAsia="zh-CN"/>
        </w:rPr>
        <w:t xml:space="preserve"> using a concatenation layer that effectively combines deep representations from both modalities for enhanced predictive performance.</w:t>
      </w:r>
    </w:p>
    <w:p w14:paraId="378C04DF"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Comprehensive performance evaluation</w:t>
      </w:r>
      <w:r w:rsidRPr="001316B6">
        <w:rPr>
          <w:color w:val="auto"/>
          <w:szCs w:val="28"/>
          <w:lang w:eastAsia="zh-CN"/>
        </w:rPr>
        <w:t>, showing that the proposed model achieves higher accuracy, precision, recall, and F1-score compared to traditional unimodal models.</w:t>
      </w:r>
    </w:p>
    <w:p w14:paraId="11A39EB5"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lastRenderedPageBreak/>
        <w:t>Clinical interpretability</w:t>
      </w:r>
      <w:r w:rsidRPr="001316B6">
        <w:rPr>
          <w:color w:val="auto"/>
          <w:szCs w:val="28"/>
          <w:lang w:eastAsia="zh-CN"/>
        </w:rPr>
        <w:t>, highlighting how multimodal fusion helps capture both quantitative and narrative aspects of patient health, supporting more informed ICU decision-making.</w:t>
      </w:r>
    </w:p>
    <w:p w14:paraId="721138CC" w14:textId="77777777" w:rsidR="000B518F" w:rsidRDefault="003C51FB" w:rsidP="0064122F">
      <w:pPr>
        <w:spacing w:after="0" w:line="259" w:lineRule="auto"/>
        <w:ind w:left="0" w:firstLine="0"/>
      </w:pPr>
      <w:r>
        <w:t xml:space="preserve"> </w:t>
      </w:r>
    </w:p>
    <w:p w14:paraId="19BCE6CB" w14:textId="0F9DC0E0" w:rsidR="000B518F" w:rsidRDefault="003C51FB" w:rsidP="005E1F63">
      <w:pPr>
        <w:pStyle w:val="Heading2"/>
        <w:ind w:hanging="401"/>
      </w:pPr>
      <w:bookmarkStart w:id="20" w:name="_Toc214029532"/>
      <w:bookmarkStart w:id="21" w:name="_Toc214887479"/>
      <w:r>
        <w:t>1.4 Thesis Organization</w:t>
      </w:r>
      <w:bookmarkEnd w:id="20"/>
      <w:bookmarkEnd w:id="21"/>
      <w:r>
        <w:t xml:space="preserve"> </w:t>
      </w:r>
    </w:p>
    <w:p w14:paraId="352B47E6" w14:textId="77777777" w:rsidR="00DC1EFE" w:rsidRPr="001316B6" w:rsidRDefault="00DC1EFE"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The remainder of this thesis is organized as follows:</w:t>
      </w:r>
    </w:p>
    <w:p w14:paraId="5872235C"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2</w:t>
      </w:r>
      <w:r w:rsidRPr="001316B6">
        <w:rPr>
          <w:color w:val="auto"/>
          <w:szCs w:val="28"/>
          <w:lang w:eastAsia="zh-CN"/>
        </w:rPr>
        <w:t xml:space="preserve"> provides an overview of machine learning and data mining in healthcare, focusing on predictive modeling and the role of multimodal data.</w:t>
      </w:r>
    </w:p>
    <w:p w14:paraId="2DC37456"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3</w:t>
      </w:r>
      <w:r w:rsidRPr="001316B6">
        <w:rPr>
          <w:color w:val="auto"/>
          <w:szCs w:val="28"/>
          <w:lang w:eastAsia="zh-CN"/>
        </w:rPr>
        <w:t xml:space="preserve"> reviews related work on ICU outcome prediction, including existing models that use structured data, text-based clinical notes, and multimodal fusion techniques.</w:t>
      </w:r>
    </w:p>
    <w:p w14:paraId="3E52E102"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4</w:t>
      </w:r>
      <w:r w:rsidRPr="001316B6">
        <w:rPr>
          <w:color w:val="auto"/>
          <w:szCs w:val="28"/>
          <w:lang w:eastAsia="zh-CN"/>
        </w:rPr>
        <w:t xml:space="preserve"> presents the proposed multimodal AI framework, detailing the data preprocessing, feature extraction, model architectures, and the fusion mechanism used to integrate structured and unstructured information.</w:t>
      </w:r>
    </w:p>
    <w:p w14:paraId="0C8ED46F"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5</w:t>
      </w:r>
      <w:r w:rsidRPr="001316B6">
        <w:rPr>
          <w:color w:val="auto"/>
          <w:szCs w:val="28"/>
          <w:lang w:eastAsia="zh-CN"/>
        </w:rPr>
        <w:t xml:space="preserve"> discusses the experimental setup, implementation details, and comparative evaluation of model performance across multiple baselines.</w:t>
      </w:r>
    </w:p>
    <w:p w14:paraId="5E785D78" w14:textId="4C395BD1"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6</w:t>
      </w:r>
      <w:r w:rsidRPr="001316B6">
        <w:rPr>
          <w:color w:val="auto"/>
          <w:szCs w:val="28"/>
          <w:lang w:eastAsia="zh-CN"/>
        </w:rPr>
        <w:t xml:space="preserve"> concludes the </w:t>
      </w:r>
      <w:r w:rsidR="00E3221E">
        <w:rPr>
          <w:color w:val="auto"/>
          <w:szCs w:val="28"/>
          <w:lang w:eastAsia="zh-CN"/>
        </w:rPr>
        <w:t>thesis</w:t>
      </w:r>
      <w:r w:rsidRPr="001316B6">
        <w:rPr>
          <w:color w:val="auto"/>
          <w:szCs w:val="28"/>
          <w:lang w:eastAsia="zh-CN"/>
        </w:rPr>
        <w:t xml:space="preserve"> by summarizing key findings, highlighting limitations, and outlining future directions for improving multimodal healthcare prediction systems.</w:t>
      </w:r>
    </w:p>
    <w:p w14:paraId="0801959B" w14:textId="77777777" w:rsidR="00DC1EFE" w:rsidRPr="001316B6" w:rsidRDefault="00DC1EFE" w:rsidP="0064122F">
      <w:pPr>
        <w:rPr>
          <w:sz w:val="32"/>
          <w:szCs w:val="24"/>
        </w:rPr>
      </w:pPr>
    </w:p>
    <w:p w14:paraId="7EEEB6CF" w14:textId="77777777" w:rsidR="000B518F" w:rsidRDefault="000B518F" w:rsidP="0064122F">
      <w:pPr>
        <w:spacing w:after="253" w:line="259" w:lineRule="auto"/>
        <w:ind w:left="0" w:firstLine="0"/>
      </w:pPr>
    </w:p>
    <w:p w14:paraId="411BF60D" w14:textId="1D6EE290" w:rsidR="000B518F" w:rsidRDefault="003C51FB" w:rsidP="007F11D8">
      <w:pPr>
        <w:spacing w:after="252" w:line="259" w:lineRule="auto"/>
        <w:ind w:left="0" w:firstLine="0"/>
        <w:rPr>
          <w:sz w:val="24"/>
        </w:rPr>
      </w:pPr>
      <w:r>
        <w:rPr>
          <w:sz w:val="24"/>
        </w:rPr>
        <w:t xml:space="preserve">   </w:t>
      </w:r>
    </w:p>
    <w:p w14:paraId="41F67CFD" w14:textId="2825C51C" w:rsidR="00D11065" w:rsidRDefault="00D11065" w:rsidP="007F11D8">
      <w:pPr>
        <w:spacing w:after="252" w:line="259" w:lineRule="auto"/>
        <w:ind w:left="0" w:firstLine="0"/>
      </w:pPr>
    </w:p>
    <w:p w14:paraId="4C079CC9" w14:textId="4891B40D" w:rsidR="00D11065" w:rsidRDefault="00D11065" w:rsidP="007F11D8">
      <w:pPr>
        <w:spacing w:after="252" w:line="259" w:lineRule="auto"/>
        <w:ind w:left="0" w:firstLine="0"/>
      </w:pPr>
    </w:p>
    <w:p w14:paraId="18B52D0B" w14:textId="0B54F509" w:rsidR="00D11065" w:rsidRDefault="00D11065" w:rsidP="007F11D8">
      <w:pPr>
        <w:spacing w:after="252" w:line="259" w:lineRule="auto"/>
        <w:ind w:left="0" w:firstLine="0"/>
      </w:pPr>
    </w:p>
    <w:p w14:paraId="68BB33B4" w14:textId="3A951589" w:rsidR="000B518F" w:rsidRDefault="003C51FB" w:rsidP="00A0536D">
      <w:pPr>
        <w:pStyle w:val="Heading1"/>
        <w:ind w:hanging="401"/>
      </w:pPr>
      <w:bookmarkStart w:id="22" w:name="_Toc214029533"/>
      <w:bookmarkStart w:id="23" w:name="_Toc214887480"/>
      <w:r>
        <w:lastRenderedPageBreak/>
        <w:t>Chapter 2 Overview</w:t>
      </w:r>
      <w:bookmarkEnd w:id="22"/>
      <w:bookmarkEnd w:id="23"/>
      <w:r>
        <w:t xml:space="preserve"> </w:t>
      </w:r>
    </w:p>
    <w:p w14:paraId="6D23F674" w14:textId="5FE42520" w:rsidR="0039099D" w:rsidRPr="00877EEC" w:rsidRDefault="0039099D" w:rsidP="00877EEC">
      <w:pPr>
        <w:pStyle w:val="Heading2"/>
        <w:ind w:hanging="401"/>
      </w:pPr>
      <w:bookmarkStart w:id="24" w:name="_Toc214029534"/>
      <w:bookmarkStart w:id="25" w:name="_Toc214887481"/>
      <w:r w:rsidRPr="00877EEC">
        <w:rPr>
          <w:rStyle w:val="Strong"/>
          <w:b/>
          <w:bCs w:val="0"/>
        </w:rPr>
        <w:t>2.1 Introduction</w:t>
      </w:r>
      <w:bookmarkEnd w:id="24"/>
      <w:bookmarkEnd w:id="25"/>
    </w:p>
    <w:p w14:paraId="5F286538" w14:textId="1E15C963" w:rsidR="006B73AE" w:rsidRPr="006B73AE" w:rsidRDefault="006B73AE" w:rsidP="001E11BA">
      <w:pPr>
        <w:pStyle w:val="NormalWeb"/>
        <w:jc w:val="both"/>
        <w:rPr>
          <w:sz w:val="28"/>
          <w:szCs w:val="28"/>
        </w:rPr>
      </w:pPr>
      <w:r w:rsidRPr="006B73AE">
        <w:rPr>
          <w:sz w:val="28"/>
          <w:szCs w:val="28"/>
        </w:rPr>
        <w:t>In recent years, hospitals have been relying more heavily on digital systems, especially electronic health records (EHRs), and this shift has significantly changed daily clinical practice</w:t>
      </w:r>
      <w:r w:rsidR="001944F3">
        <w:rPr>
          <w:sz w:val="28"/>
          <w:szCs w:val="28"/>
        </w:rPr>
        <w:t xml:space="preserve"> [</w:t>
      </w:r>
      <w:r w:rsidR="00081051">
        <w:rPr>
          <w:sz w:val="28"/>
          <w:szCs w:val="28"/>
        </w:rPr>
        <w:t>3</w:t>
      </w:r>
      <w:r w:rsidR="001944F3">
        <w:rPr>
          <w:sz w:val="28"/>
          <w:szCs w:val="28"/>
        </w:rPr>
        <w:t>]</w:t>
      </w:r>
      <w:r w:rsidRPr="006B73AE">
        <w:rPr>
          <w:sz w:val="28"/>
          <w:szCs w:val="28"/>
        </w:rPr>
        <w:t>. This is particularly clear in Intensive Care Units (ICUs), where patient information is collected almost continuously</w:t>
      </w:r>
      <w:r w:rsidR="000E66D8">
        <w:rPr>
          <w:sz w:val="28"/>
          <w:szCs w:val="28"/>
        </w:rPr>
        <w:t xml:space="preserve"> [6]</w:t>
      </w:r>
      <w:r w:rsidRPr="006B73AE">
        <w:rPr>
          <w:sz w:val="28"/>
          <w:szCs w:val="28"/>
        </w:rPr>
        <w:t>. As a result, a single ICU stay can generate an enormous amount of data</w:t>
      </w:r>
      <w:r w:rsidR="00464ED5">
        <w:rPr>
          <w:sz w:val="28"/>
          <w:szCs w:val="28"/>
        </w:rPr>
        <w:t xml:space="preserve"> </w:t>
      </w:r>
      <w:r w:rsidR="00BD4E86">
        <w:rPr>
          <w:sz w:val="28"/>
          <w:szCs w:val="28"/>
        </w:rPr>
        <w:t>[13]</w:t>
      </w:r>
      <w:r w:rsidRPr="006B73AE">
        <w:rPr>
          <w:sz w:val="28"/>
          <w:szCs w:val="28"/>
        </w:rPr>
        <w:t>. Some of these data points are highly structured</w:t>
      </w:r>
      <w:r w:rsidR="002901B7">
        <w:rPr>
          <w:sz w:val="28"/>
          <w:szCs w:val="28"/>
        </w:rPr>
        <w:t xml:space="preserve"> </w:t>
      </w:r>
      <w:r w:rsidRPr="006B73AE">
        <w:rPr>
          <w:sz w:val="28"/>
          <w:szCs w:val="28"/>
        </w:rPr>
        <w:t>lab tests, vital signs, medication dosage</w:t>
      </w:r>
      <w:r w:rsidR="002901B7">
        <w:rPr>
          <w:sz w:val="28"/>
          <w:szCs w:val="28"/>
        </w:rPr>
        <w:t xml:space="preserve"> </w:t>
      </w:r>
      <w:r w:rsidRPr="006B73AE">
        <w:rPr>
          <w:sz w:val="28"/>
          <w:szCs w:val="28"/>
        </w:rPr>
        <w:t>while others come in the form of free-text notes written by clinicians</w:t>
      </w:r>
      <w:r w:rsidR="00BD4E86">
        <w:rPr>
          <w:sz w:val="28"/>
          <w:szCs w:val="28"/>
        </w:rPr>
        <w:t xml:space="preserve"> [13]</w:t>
      </w:r>
      <w:r w:rsidRPr="006B73AE">
        <w:rPr>
          <w:sz w:val="28"/>
          <w:szCs w:val="28"/>
        </w:rPr>
        <w:t>. Although these sources look very different, each of them captures something meaningful about a patient’s condition.</w:t>
      </w:r>
    </w:p>
    <w:p w14:paraId="01721FC5" w14:textId="75636D71" w:rsidR="006B73AE" w:rsidRPr="006B73AE" w:rsidRDefault="006B73AE" w:rsidP="001E11BA">
      <w:pPr>
        <w:pStyle w:val="NormalWeb"/>
        <w:jc w:val="both"/>
        <w:rPr>
          <w:sz w:val="28"/>
          <w:szCs w:val="28"/>
        </w:rPr>
      </w:pPr>
      <w:r w:rsidRPr="006B73AE">
        <w:rPr>
          <w:sz w:val="28"/>
          <w:szCs w:val="28"/>
        </w:rPr>
        <w:t>Working with this type of data is not straightforward. ICU datasets are usually large, messy, and often inconsistent from one patient to the next</w:t>
      </w:r>
      <w:r w:rsidR="00EB6C90">
        <w:rPr>
          <w:sz w:val="28"/>
          <w:szCs w:val="28"/>
        </w:rPr>
        <w:t xml:space="preserve"> [5]</w:t>
      </w:r>
      <w:r w:rsidRPr="006B73AE">
        <w:rPr>
          <w:sz w:val="28"/>
          <w:szCs w:val="28"/>
        </w:rPr>
        <w:t xml:space="preserve">. Traditional statistical approaches tend to struggle with such complexity, which is one reason why </w:t>
      </w:r>
      <w:r w:rsidR="00EB6C90">
        <w:rPr>
          <w:sz w:val="28"/>
          <w:szCs w:val="28"/>
        </w:rPr>
        <w:t>t</w:t>
      </w:r>
      <w:r w:rsidR="00EB6C90" w:rsidRPr="00EB6C90">
        <w:rPr>
          <w:sz w:val="28"/>
          <w:szCs w:val="28"/>
        </w:rPr>
        <w:t xml:space="preserve">heses </w:t>
      </w:r>
      <w:r w:rsidRPr="006B73AE">
        <w:rPr>
          <w:sz w:val="28"/>
          <w:szCs w:val="28"/>
        </w:rPr>
        <w:t>have increasingly turned to artificial intelligence (AI) and machine learning (ML)</w:t>
      </w:r>
      <w:r w:rsidR="005B4E94">
        <w:rPr>
          <w:sz w:val="28"/>
          <w:szCs w:val="28"/>
        </w:rPr>
        <w:t>[8]</w:t>
      </w:r>
      <w:r w:rsidRPr="006B73AE">
        <w:rPr>
          <w:sz w:val="28"/>
          <w:szCs w:val="28"/>
        </w:rPr>
        <w:t>. These methods are better suited for analyzing high-dimensional, multimodal information</w:t>
      </w:r>
      <w:r w:rsidR="00E841CA">
        <w:rPr>
          <w:sz w:val="28"/>
          <w:szCs w:val="28"/>
        </w:rPr>
        <w:t xml:space="preserve"> [16]</w:t>
      </w:r>
      <w:r w:rsidRPr="006B73AE">
        <w:rPr>
          <w:sz w:val="28"/>
          <w:szCs w:val="28"/>
        </w:rPr>
        <w:t xml:space="preserve">. In addition, recent progress in </w:t>
      </w:r>
      <w:r w:rsidR="000E47DC">
        <w:rPr>
          <w:sz w:val="28"/>
          <w:szCs w:val="28"/>
        </w:rPr>
        <w:t xml:space="preserve">DL </w:t>
      </w:r>
      <w:r w:rsidR="000E47DC" w:rsidRPr="006B73AE">
        <w:rPr>
          <w:sz w:val="28"/>
          <w:szCs w:val="28"/>
        </w:rPr>
        <w:t>and</w:t>
      </w:r>
      <w:r w:rsidRPr="006B73AE">
        <w:rPr>
          <w:sz w:val="28"/>
          <w:szCs w:val="28"/>
        </w:rPr>
        <w:t xml:space="preserve"> NLP has made it possible to extract clinical meaning from unstructured text using models that were trained specifically for biomedical language, such as </w:t>
      </w:r>
      <w:proofErr w:type="spellStart"/>
      <w:r w:rsidRPr="006B73AE">
        <w:rPr>
          <w:sz w:val="28"/>
          <w:szCs w:val="28"/>
        </w:rPr>
        <w:t>BioBERT</w:t>
      </w:r>
      <w:proofErr w:type="spellEnd"/>
      <w:r w:rsidRPr="006B73AE">
        <w:rPr>
          <w:sz w:val="28"/>
          <w:szCs w:val="28"/>
        </w:rPr>
        <w:t xml:space="preserve"> and </w:t>
      </w:r>
      <w:proofErr w:type="spellStart"/>
      <w:r w:rsidRPr="006B73AE">
        <w:rPr>
          <w:sz w:val="28"/>
          <w:szCs w:val="28"/>
        </w:rPr>
        <w:t>ClinicalBERT</w:t>
      </w:r>
      <w:proofErr w:type="spellEnd"/>
      <w:r w:rsidR="00E841CA">
        <w:rPr>
          <w:sz w:val="28"/>
          <w:szCs w:val="28"/>
        </w:rPr>
        <w:t xml:space="preserve"> [7]</w:t>
      </w:r>
      <w:r w:rsidRPr="006B73AE">
        <w:rPr>
          <w:sz w:val="28"/>
          <w:szCs w:val="28"/>
        </w:rPr>
        <w:t>.</w:t>
      </w:r>
    </w:p>
    <w:p w14:paraId="1C72D147" w14:textId="409119EB" w:rsidR="0039099D" w:rsidRDefault="006B73AE" w:rsidP="001E11BA">
      <w:pPr>
        <w:pStyle w:val="NormalWeb"/>
        <w:jc w:val="both"/>
        <w:rPr>
          <w:sz w:val="28"/>
          <w:szCs w:val="28"/>
        </w:rPr>
      </w:pPr>
      <w:r w:rsidRPr="006B73AE">
        <w:rPr>
          <w:sz w:val="28"/>
          <w:szCs w:val="28"/>
        </w:rPr>
        <w:t>The purpose of this chapter is to give a general overview of the concepts that guide the development of multimodal AI models for ICU mortality prediction. I start by describing how different types of healthcare data are organized and used in practice. After that, the chapter discusses the key characteristics of structured and unstructured ICU data. Finally, I explain why combining these two forms of information can improve prediction performance and provide more useful insights for clinicians.</w:t>
      </w:r>
    </w:p>
    <w:p w14:paraId="199C1B6C" w14:textId="77777777" w:rsidR="001E11BA" w:rsidRPr="001316B6" w:rsidRDefault="001E11BA" w:rsidP="006B73AE">
      <w:pPr>
        <w:pStyle w:val="NormalWeb"/>
        <w:jc w:val="both"/>
        <w:rPr>
          <w:sz w:val="28"/>
          <w:szCs w:val="28"/>
        </w:rPr>
      </w:pPr>
    </w:p>
    <w:p w14:paraId="7BD34697" w14:textId="251FF047" w:rsidR="0039099D" w:rsidRPr="00FC4BFF" w:rsidRDefault="0039099D" w:rsidP="00FC4BFF">
      <w:pPr>
        <w:pStyle w:val="Heading2"/>
        <w:ind w:left="0" w:firstLine="0"/>
      </w:pPr>
      <w:bookmarkStart w:id="26" w:name="_Toc214029535"/>
      <w:bookmarkStart w:id="27" w:name="_Toc214887482"/>
      <w:r w:rsidRPr="00FC4BFF">
        <w:rPr>
          <w:rStyle w:val="Strong"/>
          <w:b/>
          <w:bCs w:val="0"/>
        </w:rPr>
        <w:t xml:space="preserve">2.2 </w:t>
      </w:r>
      <w:r w:rsidRPr="00FC4BFF">
        <w:t>Healthcare Data Analytics and Mining</w:t>
      </w:r>
      <w:bookmarkEnd w:id="26"/>
      <w:bookmarkEnd w:id="27"/>
    </w:p>
    <w:p w14:paraId="50A06E52" w14:textId="134FA4ED" w:rsidR="0020194E" w:rsidRPr="0020194E" w:rsidRDefault="0020194E" w:rsidP="006A166F">
      <w:pPr>
        <w:pStyle w:val="NormalWeb"/>
        <w:jc w:val="both"/>
        <w:rPr>
          <w:sz w:val="28"/>
          <w:szCs w:val="28"/>
        </w:rPr>
      </w:pPr>
      <w:r w:rsidRPr="0020194E">
        <w:rPr>
          <w:sz w:val="28"/>
          <w:szCs w:val="28"/>
        </w:rPr>
        <w:t>Healthcare data analytics is essentially the practice of examining different types of clinical information to understand what is happening with patients and why. In hospitals, especially in intensive care units, a large amount of information is generated every day</w:t>
      </w:r>
      <w:r w:rsidR="00261CC5">
        <w:rPr>
          <w:sz w:val="28"/>
          <w:szCs w:val="28"/>
        </w:rPr>
        <w:t xml:space="preserve"> [5]</w:t>
      </w:r>
      <w:r w:rsidRPr="0020194E">
        <w:rPr>
          <w:sz w:val="28"/>
          <w:szCs w:val="28"/>
        </w:rPr>
        <w:t>. Some of it is numerical and well-organized</w:t>
      </w:r>
      <w:r w:rsidR="007D7B72">
        <w:rPr>
          <w:sz w:val="28"/>
          <w:szCs w:val="28"/>
        </w:rPr>
        <w:t xml:space="preserve"> </w:t>
      </w:r>
      <w:r w:rsidRPr="0020194E">
        <w:rPr>
          <w:sz w:val="28"/>
          <w:szCs w:val="28"/>
        </w:rPr>
        <w:t>such as laboratory readings, vital signs, or demographic records</w:t>
      </w:r>
      <w:r w:rsidR="0076618F">
        <w:rPr>
          <w:sz w:val="28"/>
          <w:szCs w:val="28"/>
        </w:rPr>
        <w:t xml:space="preserve"> </w:t>
      </w:r>
      <w:r w:rsidRPr="0020194E">
        <w:rPr>
          <w:sz w:val="28"/>
          <w:szCs w:val="28"/>
        </w:rPr>
        <w:t xml:space="preserve">while other information </w:t>
      </w:r>
      <w:r w:rsidRPr="0020194E">
        <w:rPr>
          <w:sz w:val="28"/>
          <w:szCs w:val="28"/>
        </w:rPr>
        <w:lastRenderedPageBreak/>
        <w:t>appears in free-text form, including notes written by doctors, radiology comments, and discharge summaries</w:t>
      </w:r>
      <w:r w:rsidR="00261CC5">
        <w:rPr>
          <w:sz w:val="28"/>
          <w:szCs w:val="28"/>
        </w:rPr>
        <w:t xml:space="preserve"> [16]</w:t>
      </w:r>
      <w:r w:rsidRPr="0020194E">
        <w:rPr>
          <w:sz w:val="28"/>
          <w:szCs w:val="28"/>
        </w:rPr>
        <w:t>. Bringing these different elements together is an important part of understanding a patient’s overall condition.</w:t>
      </w:r>
    </w:p>
    <w:p w14:paraId="35B5167B" w14:textId="77777777" w:rsidR="0020194E" w:rsidRPr="0020194E" w:rsidRDefault="0020194E" w:rsidP="0020194E">
      <w:pPr>
        <w:pStyle w:val="NormalWeb"/>
        <w:jc w:val="both"/>
        <w:rPr>
          <w:sz w:val="28"/>
          <w:szCs w:val="28"/>
        </w:rPr>
      </w:pPr>
      <w:r w:rsidRPr="0020194E">
        <w:rPr>
          <w:sz w:val="28"/>
          <w:szCs w:val="28"/>
        </w:rPr>
        <w:t>When hospitals perform data mining, the work usually moves through several steps.</w:t>
      </w:r>
    </w:p>
    <w:p w14:paraId="7F2C4C97" w14:textId="77777777" w:rsidR="0020194E" w:rsidRPr="0020194E" w:rsidRDefault="0020194E" w:rsidP="0020194E">
      <w:pPr>
        <w:pStyle w:val="NormalWeb"/>
        <w:jc w:val="both"/>
        <w:rPr>
          <w:sz w:val="28"/>
          <w:szCs w:val="28"/>
        </w:rPr>
      </w:pPr>
      <w:r w:rsidRPr="0020194E">
        <w:rPr>
          <w:sz w:val="28"/>
          <w:szCs w:val="28"/>
        </w:rPr>
        <w:t>1. Collecting and combining data:</w:t>
      </w:r>
    </w:p>
    <w:p w14:paraId="7FEA5B4D" w14:textId="54B5EA92" w:rsidR="0020194E" w:rsidRPr="0020194E" w:rsidRDefault="0020194E" w:rsidP="006A166F">
      <w:pPr>
        <w:pStyle w:val="NormalWeb"/>
        <w:jc w:val="both"/>
        <w:rPr>
          <w:sz w:val="28"/>
          <w:szCs w:val="28"/>
        </w:rPr>
      </w:pPr>
      <w:r w:rsidRPr="0020194E">
        <w:rPr>
          <w:sz w:val="28"/>
          <w:szCs w:val="28"/>
        </w:rPr>
        <w:t>Information is gathered from electronic health records, lab systems, and bedside monitoring equipment. Often these sources store data differently, so they must be merged before analysis</w:t>
      </w:r>
      <w:r w:rsidR="00A63695">
        <w:rPr>
          <w:sz w:val="28"/>
          <w:szCs w:val="28"/>
        </w:rPr>
        <w:t xml:space="preserve"> [16]</w:t>
      </w:r>
      <w:r w:rsidRPr="0020194E">
        <w:rPr>
          <w:sz w:val="28"/>
          <w:szCs w:val="28"/>
        </w:rPr>
        <w:t>.</w:t>
      </w:r>
    </w:p>
    <w:p w14:paraId="5CBD8C83" w14:textId="77777777" w:rsidR="0020194E" w:rsidRPr="0020194E" w:rsidRDefault="0020194E" w:rsidP="0020194E">
      <w:pPr>
        <w:pStyle w:val="NormalWeb"/>
        <w:jc w:val="both"/>
        <w:rPr>
          <w:sz w:val="28"/>
          <w:szCs w:val="28"/>
        </w:rPr>
      </w:pPr>
      <w:r w:rsidRPr="0020194E">
        <w:rPr>
          <w:sz w:val="28"/>
          <w:szCs w:val="28"/>
        </w:rPr>
        <w:t>2. Preparing the data:</w:t>
      </w:r>
    </w:p>
    <w:p w14:paraId="7DE4E26C" w14:textId="34B094DE" w:rsidR="0020194E" w:rsidRPr="0020194E" w:rsidRDefault="0020194E" w:rsidP="006A166F">
      <w:pPr>
        <w:pStyle w:val="NormalWeb"/>
        <w:jc w:val="both"/>
        <w:rPr>
          <w:sz w:val="28"/>
          <w:szCs w:val="28"/>
        </w:rPr>
      </w:pPr>
      <w:r w:rsidRPr="0020194E">
        <w:rPr>
          <w:sz w:val="28"/>
          <w:szCs w:val="28"/>
        </w:rPr>
        <w:t>At this stage, missing values are handled, abnormal entries are checked, and numerical readings are standardized. Text is also cleaned and converted into a form that can be processed by computational models</w:t>
      </w:r>
      <w:r w:rsidR="00586349">
        <w:rPr>
          <w:sz w:val="28"/>
          <w:szCs w:val="28"/>
        </w:rPr>
        <w:t xml:space="preserve"> </w:t>
      </w:r>
      <w:r w:rsidR="00A63695">
        <w:rPr>
          <w:sz w:val="28"/>
          <w:szCs w:val="28"/>
        </w:rPr>
        <w:t>[</w:t>
      </w:r>
      <w:r w:rsidR="0014528C">
        <w:rPr>
          <w:sz w:val="28"/>
          <w:szCs w:val="28"/>
        </w:rPr>
        <w:t>13</w:t>
      </w:r>
      <w:r w:rsidR="00A63695">
        <w:rPr>
          <w:sz w:val="28"/>
          <w:szCs w:val="28"/>
        </w:rPr>
        <w:t>]</w:t>
      </w:r>
      <w:r w:rsidRPr="0020194E">
        <w:rPr>
          <w:sz w:val="28"/>
          <w:szCs w:val="28"/>
        </w:rPr>
        <w:t>.</w:t>
      </w:r>
    </w:p>
    <w:p w14:paraId="50CF4324" w14:textId="77777777" w:rsidR="0020194E" w:rsidRPr="0020194E" w:rsidRDefault="0020194E" w:rsidP="0020194E">
      <w:pPr>
        <w:pStyle w:val="NormalWeb"/>
        <w:jc w:val="both"/>
        <w:rPr>
          <w:sz w:val="28"/>
          <w:szCs w:val="28"/>
        </w:rPr>
      </w:pPr>
      <w:r w:rsidRPr="0020194E">
        <w:rPr>
          <w:sz w:val="28"/>
          <w:szCs w:val="28"/>
        </w:rPr>
        <w:t>3. Extracting meaningful features:</w:t>
      </w:r>
    </w:p>
    <w:p w14:paraId="1D4506DE" w14:textId="205B82EC" w:rsidR="0020194E" w:rsidRPr="0020194E" w:rsidRDefault="0020194E" w:rsidP="006A166F">
      <w:pPr>
        <w:pStyle w:val="NormalWeb"/>
        <w:jc w:val="both"/>
        <w:rPr>
          <w:sz w:val="28"/>
          <w:szCs w:val="28"/>
        </w:rPr>
      </w:pPr>
      <w:r w:rsidRPr="0020194E">
        <w:rPr>
          <w:sz w:val="28"/>
          <w:szCs w:val="28"/>
        </w:rPr>
        <w:t xml:space="preserve">Important variables are selected from structured data, while text is turned into numerical representations using language models such as BERT, </w:t>
      </w:r>
      <w:proofErr w:type="spellStart"/>
      <w:r w:rsidRPr="0020194E">
        <w:rPr>
          <w:sz w:val="28"/>
          <w:szCs w:val="28"/>
        </w:rPr>
        <w:t>BioBERT</w:t>
      </w:r>
      <w:proofErr w:type="spellEnd"/>
      <w:r w:rsidRPr="0020194E">
        <w:rPr>
          <w:sz w:val="28"/>
          <w:szCs w:val="28"/>
        </w:rPr>
        <w:t xml:space="preserve">, or </w:t>
      </w:r>
      <w:proofErr w:type="spellStart"/>
      <w:r w:rsidRPr="0020194E">
        <w:rPr>
          <w:sz w:val="28"/>
          <w:szCs w:val="28"/>
        </w:rPr>
        <w:t>ClinicalBERT</w:t>
      </w:r>
      <w:proofErr w:type="spellEnd"/>
      <w:r w:rsidR="0014528C">
        <w:rPr>
          <w:sz w:val="28"/>
          <w:szCs w:val="28"/>
        </w:rPr>
        <w:t xml:space="preserve"> [16]</w:t>
      </w:r>
      <w:r w:rsidRPr="0020194E">
        <w:rPr>
          <w:sz w:val="28"/>
          <w:szCs w:val="28"/>
        </w:rPr>
        <w:t>.</w:t>
      </w:r>
    </w:p>
    <w:p w14:paraId="7C2543A4" w14:textId="77777777" w:rsidR="0020194E" w:rsidRPr="0020194E" w:rsidRDefault="0020194E" w:rsidP="0020194E">
      <w:pPr>
        <w:pStyle w:val="NormalWeb"/>
        <w:jc w:val="both"/>
        <w:rPr>
          <w:sz w:val="28"/>
          <w:szCs w:val="28"/>
        </w:rPr>
      </w:pPr>
      <w:r w:rsidRPr="0020194E">
        <w:rPr>
          <w:sz w:val="28"/>
          <w:szCs w:val="28"/>
        </w:rPr>
        <w:t>4. Building predictive models:</w:t>
      </w:r>
    </w:p>
    <w:p w14:paraId="066414ED" w14:textId="2C2B4FD5" w:rsidR="0020194E" w:rsidRPr="0020194E" w:rsidRDefault="0020194E" w:rsidP="006A166F">
      <w:pPr>
        <w:pStyle w:val="NormalWeb"/>
        <w:jc w:val="both"/>
        <w:rPr>
          <w:sz w:val="28"/>
          <w:szCs w:val="28"/>
        </w:rPr>
      </w:pPr>
      <w:r w:rsidRPr="0020194E">
        <w:rPr>
          <w:sz w:val="28"/>
          <w:szCs w:val="28"/>
        </w:rPr>
        <w:t>Different learning methods</w:t>
      </w:r>
      <w:r w:rsidR="00AA6038">
        <w:rPr>
          <w:sz w:val="28"/>
          <w:szCs w:val="28"/>
        </w:rPr>
        <w:t xml:space="preserve"> </w:t>
      </w:r>
      <w:r w:rsidRPr="0020194E">
        <w:rPr>
          <w:sz w:val="28"/>
          <w:szCs w:val="28"/>
        </w:rPr>
        <w:t>ranging from Random Forests and Gradient Boosting to deep learning approaches like CNNs, RNNs, or Transformer-based models</w:t>
      </w:r>
      <w:r w:rsidR="0070020F">
        <w:rPr>
          <w:sz w:val="28"/>
          <w:szCs w:val="28"/>
        </w:rPr>
        <w:t xml:space="preserve"> </w:t>
      </w:r>
      <w:r w:rsidRPr="0020194E">
        <w:rPr>
          <w:sz w:val="28"/>
          <w:szCs w:val="28"/>
        </w:rPr>
        <w:t>are applied to estimate clinical outcomes</w:t>
      </w:r>
      <w:r w:rsidR="009D28D1">
        <w:rPr>
          <w:sz w:val="28"/>
          <w:szCs w:val="28"/>
        </w:rPr>
        <w:t xml:space="preserve"> </w:t>
      </w:r>
      <w:r w:rsidR="005F62A9">
        <w:rPr>
          <w:sz w:val="28"/>
          <w:szCs w:val="28"/>
        </w:rPr>
        <w:t>[16]</w:t>
      </w:r>
      <w:r w:rsidRPr="0020194E">
        <w:rPr>
          <w:sz w:val="28"/>
          <w:szCs w:val="28"/>
        </w:rPr>
        <w:t>.</w:t>
      </w:r>
    </w:p>
    <w:p w14:paraId="48836A1D" w14:textId="77777777" w:rsidR="0020194E" w:rsidRPr="0020194E" w:rsidRDefault="0020194E" w:rsidP="0020194E">
      <w:pPr>
        <w:pStyle w:val="NormalWeb"/>
        <w:jc w:val="both"/>
        <w:rPr>
          <w:sz w:val="28"/>
          <w:szCs w:val="28"/>
        </w:rPr>
      </w:pPr>
      <w:r w:rsidRPr="0020194E">
        <w:rPr>
          <w:sz w:val="28"/>
          <w:szCs w:val="28"/>
        </w:rPr>
        <w:t>5. Evaluating model performance:</w:t>
      </w:r>
    </w:p>
    <w:p w14:paraId="748AC634" w14:textId="77777777" w:rsidR="0020194E" w:rsidRPr="0020194E" w:rsidRDefault="0020194E" w:rsidP="0020194E">
      <w:pPr>
        <w:pStyle w:val="NormalWeb"/>
        <w:jc w:val="both"/>
        <w:rPr>
          <w:sz w:val="28"/>
          <w:szCs w:val="28"/>
        </w:rPr>
      </w:pPr>
      <w:r w:rsidRPr="0020194E">
        <w:rPr>
          <w:sz w:val="28"/>
          <w:szCs w:val="28"/>
        </w:rPr>
        <w:t>Accuracy, Precision, Recall, F1-Score, and AUC are commonly used to judge how well a model works and how reliable it is when applied to new patient cases.</w:t>
      </w:r>
    </w:p>
    <w:p w14:paraId="3248D22F" w14:textId="4E64B477" w:rsidR="0039099D" w:rsidRDefault="0020194E" w:rsidP="0020194E">
      <w:pPr>
        <w:pStyle w:val="NormalWeb"/>
        <w:jc w:val="both"/>
        <w:rPr>
          <w:sz w:val="28"/>
          <w:szCs w:val="28"/>
        </w:rPr>
      </w:pPr>
      <w:r w:rsidRPr="0020194E">
        <w:rPr>
          <w:sz w:val="28"/>
          <w:szCs w:val="28"/>
        </w:rPr>
        <w:t>In ICU mortality prediction, these steps form the basis of decision-support tools that track patient status and provide early warnings when the risk of deterioration begins to rise</w:t>
      </w:r>
      <w:r w:rsidR="0035624D">
        <w:rPr>
          <w:sz w:val="28"/>
          <w:szCs w:val="28"/>
        </w:rPr>
        <w:t xml:space="preserve"> [14]</w:t>
      </w:r>
      <w:r w:rsidRPr="0020194E">
        <w:rPr>
          <w:sz w:val="28"/>
          <w:szCs w:val="28"/>
        </w:rPr>
        <w:t>.</w:t>
      </w:r>
    </w:p>
    <w:p w14:paraId="36B87970" w14:textId="77777777" w:rsidR="006A166F" w:rsidRPr="001316B6" w:rsidRDefault="006A166F" w:rsidP="0020194E">
      <w:pPr>
        <w:pStyle w:val="NormalWeb"/>
        <w:jc w:val="both"/>
        <w:rPr>
          <w:sz w:val="28"/>
          <w:szCs w:val="28"/>
        </w:rPr>
      </w:pPr>
    </w:p>
    <w:p w14:paraId="2EB4240D" w14:textId="78A921A3" w:rsidR="0039099D" w:rsidRPr="00955887" w:rsidRDefault="0039099D" w:rsidP="00401E4C">
      <w:pPr>
        <w:pStyle w:val="Heading2"/>
        <w:ind w:hanging="401"/>
      </w:pPr>
      <w:bookmarkStart w:id="28" w:name="_Toc214029536"/>
      <w:bookmarkStart w:id="29" w:name="_Toc214887483"/>
      <w:r w:rsidRPr="0051551E">
        <w:lastRenderedPageBreak/>
        <w:t>2.3</w:t>
      </w:r>
      <w:r w:rsidRPr="00955887">
        <w:rPr>
          <w:rStyle w:val="Strong"/>
          <w:b/>
          <w:bCs w:val="0"/>
        </w:rPr>
        <w:t xml:space="preserve"> </w:t>
      </w:r>
      <w:r w:rsidRPr="0051551E">
        <w:t>Multimodal AI in Clinical Outcome Prediction</w:t>
      </w:r>
      <w:bookmarkEnd w:id="28"/>
      <w:bookmarkEnd w:id="29"/>
    </w:p>
    <w:p w14:paraId="57A43179" w14:textId="3342CD5D" w:rsidR="007B5307" w:rsidRPr="007B5307" w:rsidRDefault="007B5307" w:rsidP="007B5307">
      <w:pPr>
        <w:spacing w:after="294" w:line="259" w:lineRule="auto"/>
        <w:ind w:left="0" w:firstLine="0"/>
        <w:rPr>
          <w:color w:val="auto"/>
          <w:szCs w:val="28"/>
          <w:lang w:eastAsia="zh-CN"/>
        </w:rPr>
      </w:pPr>
      <w:r w:rsidRPr="007B5307">
        <w:rPr>
          <w:color w:val="auto"/>
          <w:szCs w:val="28"/>
          <w:lang w:eastAsia="zh-CN"/>
        </w:rPr>
        <w:t>Early attempts to predict outcomes in the ICU mainly depended on structured, numeric information</w:t>
      </w:r>
      <w:r w:rsidR="00A853AC">
        <w:rPr>
          <w:color w:val="auto"/>
          <w:szCs w:val="28"/>
          <w:lang w:eastAsia="zh-CN"/>
        </w:rPr>
        <w:t xml:space="preserve"> </w:t>
      </w:r>
      <w:r w:rsidRPr="007B5307">
        <w:rPr>
          <w:color w:val="auto"/>
          <w:szCs w:val="28"/>
          <w:lang w:eastAsia="zh-CN"/>
        </w:rPr>
        <w:t xml:space="preserve">things like the APACHE II or SOFA scores. These systems were useful, but they only described what could be measured. In recent years, </w:t>
      </w:r>
      <w:r w:rsidR="009C35D6">
        <w:rPr>
          <w:color w:val="auto"/>
          <w:szCs w:val="28"/>
          <w:lang w:eastAsia="zh-CN"/>
        </w:rPr>
        <w:t>theses</w:t>
      </w:r>
      <w:r w:rsidRPr="007B5307">
        <w:rPr>
          <w:color w:val="auto"/>
          <w:szCs w:val="28"/>
          <w:lang w:eastAsia="zh-CN"/>
        </w:rPr>
        <w:t xml:space="preserve"> have found that models perform noticeably better when they combine those measurable features with the information found in free-text notes written by clinicians</w:t>
      </w:r>
      <w:r w:rsidR="008B5B83">
        <w:rPr>
          <w:color w:val="auto"/>
          <w:szCs w:val="28"/>
          <w:lang w:eastAsia="zh-CN"/>
        </w:rPr>
        <w:t xml:space="preserve"> [16]</w:t>
      </w:r>
      <w:r w:rsidRPr="007B5307">
        <w:rPr>
          <w:color w:val="auto"/>
          <w:szCs w:val="28"/>
          <w:lang w:eastAsia="zh-CN"/>
        </w:rPr>
        <w:t>. Structured data reflects the patient’s physiological state in numbers, while unstructured notes often include reasoning, context, and observations that never appear in a chart of measurements</w:t>
      </w:r>
      <w:r w:rsidR="00F775AE">
        <w:rPr>
          <w:color w:val="auto"/>
          <w:szCs w:val="28"/>
          <w:lang w:eastAsia="zh-CN"/>
        </w:rPr>
        <w:t xml:space="preserve"> </w:t>
      </w:r>
      <w:r w:rsidR="002A0DDA">
        <w:rPr>
          <w:color w:val="auto"/>
          <w:szCs w:val="28"/>
          <w:lang w:eastAsia="zh-CN"/>
        </w:rPr>
        <w:t>[16]</w:t>
      </w:r>
      <w:r w:rsidRPr="007B5307">
        <w:rPr>
          <w:color w:val="auto"/>
          <w:szCs w:val="28"/>
          <w:lang w:eastAsia="zh-CN"/>
        </w:rPr>
        <w:t>. Bringing these two sources together has become one of the main directions in improving ICU prediction</w:t>
      </w:r>
      <w:r w:rsidR="00EB4894">
        <w:rPr>
          <w:color w:val="auto"/>
          <w:szCs w:val="28"/>
          <w:lang w:eastAsia="zh-CN"/>
        </w:rPr>
        <w:t xml:space="preserve"> [16]</w:t>
      </w:r>
      <w:r w:rsidRPr="007B5307">
        <w:rPr>
          <w:color w:val="auto"/>
          <w:szCs w:val="28"/>
          <w:lang w:eastAsia="zh-CN"/>
        </w:rPr>
        <w:t>.</w:t>
      </w:r>
    </w:p>
    <w:p w14:paraId="510AE4D2" w14:textId="77777777" w:rsidR="007B5307" w:rsidRPr="007B5307" w:rsidRDefault="007B5307" w:rsidP="001A06C1">
      <w:pPr>
        <w:pStyle w:val="Heading3"/>
        <w:ind w:hanging="461"/>
        <w:rPr>
          <w:lang w:eastAsia="zh-CN"/>
        </w:rPr>
      </w:pPr>
      <w:bookmarkStart w:id="30" w:name="_Toc214887484"/>
      <w:r w:rsidRPr="007B5307">
        <w:rPr>
          <w:lang w:eastAsia="zh-CN"/>
        </w:rPr>
        <w:t>2.3.1 Structured Data Analysis</w:t>
      </w:r>
      <w:bookmarkEnd w:id="30"/>
    </w:p>
    <w:p w14:paraId="29F91B6A" w14:textId="1FB3B5F4" w:rsidR="007B5307" w:rsidRPr="007B5307" w:rsidRDefault="007B5307" w:rsidP="007B5307">
      <w:pPr>
        <w:spacing w:after="294" w:line="259" w:lineRule="auto"/>
        <w:ind w:left="0" w:firstLine="0"/>
        <w:rPr>
          <w:color w:val="auto"/>
          <w:szCs w:val="28"/>
          <w:lang w:eastAsia="zh-CN"/>
        </w:rPr>
      </w:pPr>
      <w:r w:rsidRPr="007B5307">
        <w:rPr>
          <w:color w:val="auto"/>
          <w:szCs w:val="28"/>
          <w:lang w:eastAsia="zh-CN"/>
        </w:rPr>
        <w:t>Structured ICU data includes lab results such as creatinine or hemoglobin, vital signs like heart rate or blood pressure, and demographic factors. Traditional machine-learning algorithms</w:t>
      </w:r>
      <w:r w:rsidR="005977F0">
        <w:rPr>
          <w:color w:val="auto"/>
          <w:szCs w:val="28"/>
          <w:lang w:eastAsia="zh-CN"/>
        </w:rPr>
        <w:t xml:space="preserve"> </w:t>
      </w:r>
      <w:r w:rsidR="00CC6878">
        <w:rPr>
          <w:color w:val="auto"/>
          <w:szCs w:val="28"/>
          <w:lang w:eastAsia="zh-CN"/>
        </w:rPr>
        <w:t>DT</w:t>
      </w:r>
      <w:r w:rsidRPr="007B5307">
        <w:rPr>
          <w:color w:val="auto"/>
          <w:szCs w:val="28"/>
          <w:lang w:eastAsia="zh-CN"/>
        </w:rPr>
        <w:t xml:space="preserve">, </w:t>
      </w:r>
      <w:r w:rsidR="00CC6878">
        <w:rPr>
          <w:color w:val="auto"/>
          <w:szCs w:val="28"/>
          <w:lang w:eastAsia="zh-CN"/>
        </w:rPr>
        <w:t>RF</w:t>
      </w:r>
      <w:r w:rsidRPr="007B5307">
        <w:rPr>
          <w:color w:val="auto"/>
          <w:szCs w:val="28"/>
          <w:lang w:eastAsia="zh-CN"/>
        </w:rPr>
        <w:t xml:space="preserve">, </w:t>
      </w:r>
      <w:r w:rsidR="00CC6878">
        <w:rPr>
          <w:color w:val="auto"/>
          <w:szCs w:val="28"/>
          <w:lang w:eastAsia="zh-CN"/>
        </w:rPr>
        <w:t>SVM</w:t>
      </w:r>
      <w:r w:rsidRPr="007B5307">
        <w:rPr>
          <w:color w:val="auto"/>
          <w:szCs w:val="28"/>
          <w:lang w:eastAsia="zh-CN"/>
        </w:rPr>
        <w:t>, and others</w:t>
      </w:r>
      <w:r w:rsidR="0081617D">
        <w:rPr>
          <w:color w:val="auto"/>
          <w:szCs w:val="28"/>
          <w:lang w:eastAsia="zh-CN"/>
        </w:rPr>
        <w:t xml:space="preserve"> </w:t>
      </w:r>
      <w:r w:rsidRPr="007B5307">
        <w:rPr>
          <w:color w:val="auto"/>
          <w:szCs w:val="28"/>
          <w:lang w:eastAsia="zh-CN"/>
        </w:rPr>
        <w:t>have all been widely tested on these features</w:t>
      </w:r>
      <w:r w:rsidR="00315AF0">
        <w:rPr>
          <w:color w:val="auto"/>
          <w:szCs w:val="28"/>
          <w:lang w:eastAsia="zh-CN"/>
        </w:rPr>
        <w:t xml:space="preserve"> [18]</w:t>
      </w:r>
      <w:r w:rsidRPr="007B5307">
        <w:rPr>
          <w:color w:val="auto"/>
          <w:szCs w:val="28"/>
          <w:lang w:eastAsia="zh-CN"/>
        </w:rPr>
        <w:t>. These models are especially good at picking up patterns and relationships that are not obvious from looking at the raw numbers alone, which helps in estimating a patient’s survival risk</w:t>
      </w:r>
      <w:r w:rsidR="000418AA">
        <w:rPr>
          <w:color w:val="auto"/>
          <w:szCs w:val="28"/>
          <w:lang w:eastAsia="zh-CN"/>
        </w:rPr>
        <w:t xml:space="preserve"> [18]</w:t>
      </w:r>
      <w:r w:rsidRPr="007B5307">
        <w:rPr>
          <w:color w:val="auto"/>
          <w:szCs w:val="28"/>
          <w:lang w:eastAsia="zh-CN"/>
        </w:rPr>
        <w:t>.</w:t>
      </w:r>
    </w:p>
    <w:p w14:paraId="549D8427" w14:textId="77777777" w:rsidR="007B5307" w:rsidRPr="007B5307" w:rsidRDefault="007B5307" w:rsidP="001A06C1">
      <w:pPr>
        <w:pStyle w:val="Heading3"/>
        <w:ind w:hanging="461"/>
        <w:rPr>
          <w:lang w:eastAsia="zh-CN"/>
        </w:rPr>
      </w:pPr>
      <w:bookmarkStart w:id="31" w:name="_Toc214887485"/>
      <w:r w:rsidRPr="007B5307">
        <w:rPr>
          <w:lang w:eastAsia="zh-CN"/>
        </w:rPr>
        <w:t>2.3.2 Unstructured Data Analysis</w:t>
      </w:r>
      <w:bookmarkEnd w:id="31"/>
    </w:p>
    <w:p w14:paraId="39E3B36B" w14:textId="271FCDA6" w:rsidR="007B5307" w:rsidRPr="007B5307" w:rsidRDefault="007B5307" w:rsidP="007B5307">
      <w:pPr>
        <w:spacing w:after="294" w:line="259" w:lineRule="auto"/>
        <w:ind w:left="0" w:firstLine="0"/>
        <w:rPr>
          <w:color w:val="auto"/>
          <w:szCs w:val="28"/>
          <w:lang w:eastAsia="zh-CN"/>
        </w:rPr>
      </w:pPr>
      <w:r w:rsidRPr="007B5307">
        <w:rPr>
          <w:color w:val="auto"/>
          <w:szCs w:val="28"/>
          <w:lang w:eastAsia="zh-CN"/>
        </w:rPr>
        <w:t>Unstructured data mostly refers to clinical notes. These notes require NLP methods because the information is written in natural language rather than arranged in tables</w:t>
      </w:r>
      <w:r w:rsidR="00455EB2">
        <w:rPr>
          <w:color w:val="auto"/>
          <w:szCs w:val="28"/>
          <w:lang w:eastAsia="zh-CN"/>
        </w:rPr>
        <w:t xml:space="preserve"> [16]</w:t>
      </w:r>
      <w:r w:rsidRPr="007B5307">
        <w:rPr>
          <w:color w:val="auto"/>
          <w:szCs w:val="28"/>
          <w:lang w:eastAsia="zh-CN"/>
        </w:rPr>
        <w:t xml:space="preserve">. Models like </w:t>
      </w:r>
      <w:proofErr w:type="spellStart"/>
      <w:r w:rsidRPr="007B5307">
        <w:rPr>
          <w:color w:val="auto"/>
          <w:szCs w:val="28"/>
          <w:lang w:eastAsia="zh-CN"/>
        </w:rPr>
        <w:t>BioBERT</w:t>
      </w:r>
      <w:proofErr w:type="spellEnd"/>
      <w:r w:rsidRPr="007B5307">
        <w:rPr>
          <w:color w:val="auto"/>
          <w:szCs w:val="28"/>
          <w:lang w:eastAsia="zh-CN"/>
        </w:rPr>
        <w:t xml:space="preserve"> and </w:t>
      </w:r>
      <w:proofErr w:type="spellStart"/>
      <w:r w:rsidRPr="007B5307">
        <w:rPr>
          <w:color w:val="auto"/>
          <w:szCs w:val="28"/>
          <w:lang w:eastAsia="zh-CN"/>
        </w:rPr>
        <w:t>ClinicalBERT</w:t>
      </w:r>
      <w:proofErr w:type="spellEnd"/>
      <w:r w:rsidRPr="007B5307">
        <w:rPr>
          <w:color w:val="auto"/>
          <w:szCs w:val="28"/>
          <w:lang w:eastAsia="zh-CN"/>
        </w:rPr>
        <w:t>, trained on medical literature and real clinical documents, are able to understand context, terminology, and even the style in which physicians describe their thought process</w:t>
      </w:r>
      <w:r w:rsidR="00361A4A">
        <w:rPr>
          <w:color w:val="auto"/>
          <w:szCs w:val="28"/>
          <w:lang w:eastAsia="zh-CN"/>
        </w:rPr>
        <w:t xml:space="preserve"> [16]</w:t>
      </w:r>
      <w:r w:rsidRPr="007B5307">
        <w:rPr>
          <w:color w:val="auto"/>
          <w:szCs w:val="28"/>
          <w:lang w:eastAsia="zh-CN"/>
        </w:rPr>
        <w:t>. As a result, they can extract hints about diagnoses, treatments, and day-to-day changes that are difficult to quantify but still crucial for prediction</w:t>
      </w:r>
      <w:r w:rsidR="000C1D44">
        <w:rPr>
          <w:color w:val="auto"/>
          <w:szCs w:val="28"/>
          <w:lang w:eastAsia="zh-CN"/>
        </w:rPr>
        <w:t xml:space="preserve"> [11]</w:t>
      </w:r>
      <w:r w:rsidRPr="007B5307">
        <w:rPr>
          <w:color w:val="auto"/>
          <w:szCs w:val="28"/>
          <w:lang w:eastAsia="zh-CN"/>
        </w:rPr>
        <w:t>.</w:t>
      </w:r>
    </w:p>
    <w:p w14:paraId="6F66F53F" w14:textId="77777777" w:rsidR="007B5307" w:rsidRPr="007B5307" w:rsidRDefault="007B5307" w:rsidP="000265AF">
      <w:pPr>
        <w:pStyle w:val="Heading3"/>
        <w:ind w:hanging="461"/>
        <w:rPr>
          <w:lang w:eastAsia="zh-CN"/>
        </w:rPr>
      </w:pPr>
      <w:bookmarkStart w:id="32" w:name="_Toc214887486"/>
      <w:r w:rsidRPr="007B5307">
        <w:rPr>
          <w:lang w:eastAsia="zh-CN"/>
        </w:rPr>
        <w:t>2.3.3 Multimodal Fusion Approaches</w:t>
      </w:r>
      <w:bookmarkEnd w:id="32"/>
    </w:p>
    <w:p w14:paraId="19E2E51D" w14:textId="42FC814A" w:rsidR="007B5307" w:rsidRPr="007B5307" w:rsidRDefault="007B5307" w:rsidP="00854A66">
      <w:pPr>
        <w:spacing w:after="294" w:line="259" w:lineRule="auto"/>
        <w:ind w:left="0" w:firstLine="0"/>
        <w:rPr>
          <w:color w:val="auto"/>
          <w:szCs w:val="28"/>
          <w:lang w:eastAsia="zh-CN"/>
        </w:rPr>
      </w:pPr>
      <w:r w:rsidRPr="007B5307">
        <w:rPr>
          <w:color w:val="auto"/>
          <w:szCs w:val="28"/>
          <w:lang w:eastAsia="zh-CN"/>
        </w:rPr>
        <w:t>Multimodal learning brings structured and unstructured data together in a single predictive system. This can be done in different ways:</w:t>
      </w:r>
      <w:r w:rsidR="00854A66">
        <w:rPr>
          <w:color w:val="auto"/>
          <w:szCs w:val="28"/>
          <w:lang w:eastAsia="zh-CN"/>
        </w:rPr>
        <w:t xml:space="preserve">   </w:t>
      </w:r>
      <w:r w:rsidRPr="007B5307">
        <w:rPr>
          <w:color w:val="auto"/>
          <w:szCs w:val="28"/>
          <w:lang w:eastAsia="zh-CN"/>
        </w:rPr>
        <w:t>Early fusion mixes all features before training,</w:t>
      </w:r>
      <w:r w:rsidR="003204C3">
        <w:rPr>
          <w:color w:val="auto"/>
          <w:szCs w:val="28"/>
          <w:lang w:eastAsia="zh-CN"/>
        </w:rPr>
        <w:t xml:space="preserve"> </w:t>
      </w:r>
      <w:r w:rsidRPr="007B5307">
        <w:rPr>
          <w:color w:val="auto"/>
          <w:szCs w:val="28"/>
          <w:lang w:eastAsia="zh-CN"/>
        </w:rPr>
        <w:t>Intermediate fusion connects representations from separate models for text and numeric data,</w:t>
      </w:r>
      <w:r w:rsidR="00847678">
        <w:rPr>
          <w:color w:val="auto"/>
          <w:szCs w:val="28"/>
          <w:lang w:eastAsia="zh-CN"/>
        </w:rPr>
        <w:t xml:space="preserve"> </w:t>
      </w:r>
      <w:r w:rsidRPr="007B5307">
        <w:rPr>
          <w:color w:val="auto"/>
          <w:szCs w:val="28"/>
          <w:lang w:eastAsia="zh-CN"/>
        </w:rPr>
        <w:t>Late fusion combines outputs from standalone models</w:t>
      </w:r>
      <w:r w:rsidR="00A4008D">
        <w:rPr>
          <w:color w:val="auto"/>
          <w:szCs w:val="28"/>
          <w:lang w:eastAsia="zh-CN"/>
        </w:rPr>
        <w:t xml:space="preserve"> [16]</w:t>
      </w:r>
      <w:r w:rsidRPr="007B5307">
        <w:rPr>
          <w:color w:val="auto"/>
          <w:szCs w:val="28"/>
          <w:lang w:eastAsia="zh-CN"/>
        </w:rPr>
        <w:t>.</w:t>
      </w:r>
    </w:p>
    <w:p w14:paraId="307C3A17" w14:textId="2E9169A2" w:rsidR="007B5307" w:rsidRPr="007B5307" w:rsidRDefault="007B5307" w:rsidP="007B5307">
      <w:pPr>
        <w:spacing w:after="294" w:line="259" w:lineRule="auto"/>
        <w:ind w:left="0" w:firstLine="0"/>
        <w:rPr>
          <w:color w:val="auto"/>
          <w:szCs w:val="28"/>
          <w:lang w:eastAsia="zh-CN"/>
        </w:rPr>
      </w:pPr>
      <w:r w:rsidRPr="007B5307">
        <w:rPr>
          <w:color w:val="auto"/>
          <w:szCs w:val="28"/>
          <w:lang w:eastAsia="zh-CN"/>
        </w:rPr>
        <w:lastRenderedPageBreak/>
        <w:t xml:space="preserve">Regardless of the strategy, the idea is to form a </w:t>
      </w:r>
      <w:r w:rsidR="00DA699F" w:rsidRPr="007B5307">
        <w:rPr>
          <w:color w:val="auto"/>
          <w:szCs w:val="28"/>
          <w:lang w:eastAsia="zh-CN"/>
        </w:rPr>
        <w:t>completer and more realistic</w:t>
      </w:r>
      <w:r w:rsidRPr="007B5307">
        <w:rPr>
          <w:color w:val="auto"/>
          <w:szCs w:val="28"/>
          <w:lang w:eastAsia="zh-CN"/>
        </w:rPr>
        <w:t xml:space="preserve"> picture of the patient. Newer multimodal approaches</w:t>
      </w:r>
      <w:r w:rsidR="000F7BE0">
        <w:rPr>
          <w:color w:val="auto"/>
          <w:szCs w:val="28"/>
          <w:lang w:eastAsia="zh-CN"/>
        </w:rPr>
        <w:t xml:space="preserve"> </w:t>
      </w:r>
      <w:r w:rsidRPr="007B5307">
        <w:rPr>
          <w:color w:val="auto"/>
          <w:szCs w:val="28"/>
          <w:lang w:eastAsia="zh-CN"/>
        </w:rPr>
        <w:t>such as Transformer-Fusion, multimodal transformer models, and hybrids that blend LSTMs with CNNs</w:t>
      </w:r>
      <w:r w:rsidR="00A1702E">
        <w:rPr>
          <w:color w:val="auto"/>
          <w:szCs w:val="28"/>
          <w:lang w:eastAsia="zh-CN"/>
        </w:rPr>
        <w:t xml:space="preserve"> </w:t>
      </w:r>
      <w:r w:rsidRPr="007B5307">
        <w:rPr>
          <w:color w:val="auto"/>
          <w:szCs w:val="28"/>
          <w:lang w:eastAsia="zh-CN"/>
        </w:rPr>
        <w:t>have shown strong results on commonly used datasets like MIMIC-III and MIMIC-IV</w:t>
      </w:r>
      <w:r w:rsidR="00345A01">
        <w:rPr>
          <w:color w:val="auto"/>
          <w:szCs w:val="28"/>
          <w:lang w:eastAsia="zh-CN"/>
        </w:rPr>
        <w:t xml:space="preserve"> [18]</w:t>
      </w:r>
      <w:r w:rsidRPr="007B5307">
        <w:rPr>
          <w:color w:val="auto"/>
          <w:szCs w:val="28"/>
          <w:lang w:eastAsia="zh-CN"/>
        </w:rPr>
        <w:t>.</w:t>
      </w:r>
    </w:p>
    <w:p w14:paraId="28CD52CF" w14:textId="77777777" w:rsidR="007B5307" w:rsidRPr="007B5307" w:rsidRDefault="007B5307" w:rsidP="00196709">
      <w:pPr>
        <w:pStyle w:val="Heading3"/>
        <w:ind w:hanging="461"/>
        <w:rPr>
          <w:lang w:eastAsia="zh-CN"/>
        </w:rPr>
      </w:pPr>
      <w:bookmarkStart w:id="33" w:name="_Toc214887487"/>
      <w:r w:rsidRPr="007B5307">
        <w:rPr>
          <w:lang w:eastAsia="zh-CN"/>
        </w:rPr>
        <w:t>2.3.4 Optimization and Model Tuning</w:t>
      </w:r>
      <w:bookmarkEnd w:id="33"/>
    </w:p>
    <w:p w14:paraId="67EE897E" w14:textId="4FF1A624" w:rsidR="007B5307" w:rsidRPr="007B5307" w:rsidRDefault="007B5307" w:rsidP="007B5307">
      <w:pPr>
        <w:spacing w:after="294" w:line="259" w:lineRule="auto"/>
        <w:ind w:left="0" w:firstLine="0"/>
        <w:rPr>
          <w:color w:val="auto"/>
          <w:szCs w:val="28"/>
          <w:lang w:eastAsia="zh-CN"/>
        </w:rPr>
      </w:pPr>
      <w:r w:rsidRPr="007B5307">
        <w:rPr>
          <w:color w:val="auto"/>
          <w:szCs w:val="28"/>
          <w:lang w:eastAsia="zh-CN"/>
        </w:rPr>
        <w:t xml:space="preserve">To improve performance, </w:t>
      </w:r>
      <w:r w:rsidR="009C35D6">
        <w:rPr>
          <w:color w:val="auto"/>
          <w:szCs w:val="28"/>
          <w:lang w:eastAsia="zh-CN"/>
        </w:rPr>
        <w:t>theses</w:t>
      </w:r>
      <w:r w:rsidRPr="007B5307">
        <w:rPr>
          <w:color w:val="auto"/>
          <w:szCs w:val="28"/>
          <w:lang w:eastAsia="zh-CN"/>
        </w:rPr>
        <w:t xml:space="preserve"> usually fine-tune hyperparameters through methods like grid search, Bayesian optimization, or SHAC. These techniques help identify model settings that maximize metrics such as AUC or F1-Score, ensuring that the model performs well not only on the training data but also on new ICU cases</w:t>
      </w:r>
      <w:r w:rsidR="00F464AD">
        <w:rPr>
          <w:color w:val="auto"/>
          <w:szCs w:val="28"/>
          <w:lang w:eastAsia="zh-CN"/>
        </w:rPr>
        <w:t xml:space="preserve"> [16]</w:t>
      </w:r>
      <w:r w:rsidRPr="007B5307">
        <w:rPr>
          <w:color w:val="auto"/>
          <w:szCs w:val="28"/>
          <w:lang w:eastAsia="zh-CN"/>
        </w:rPr>
        <w:t>.</w:t>
      </w:r>
    </w:p>
    <w:p w14:paraId="188A34A3" w14:textId="12671878" w:rsidR="000B518F" w:rsidRDefault="000B518F" w:rsidP="007B5307">
      <w:pPr>
        <w:spacing w:after="294" w:line="259" w:lineRule="auto"/>
        <w:ind w:left="0" w:firstLine="0"/>
        <w:rPr>
          <w:sz w:val="32"/>
          <w:szCs w:val="24"/>
        </w:rPr>
      </w:pPr>
    </w:p>
    <w:p w14:paraId="18225D55" w14:textId="79634005" w:rsidR="0001299C" w:rsidRDefault="0001299C" w:rsidP="007B5307">
      <w:pPr>
        <w:spacing w:after="294" w:line="259" w:lineRule="auto"/>
        <w:ind w:left="0" w:firstLine="0"/>
        <w:rPr>
          <w:sz w:val="32"/>
          <w:szCs w:val="24"/>
        </w:rPr>
      </w:pPr>
    </w:p>
    <w:p w14:paraId="6F9BFE38" w14:textId="437DE898" w:rsidR="0001299C" w:rsidRDefault="0001299C" w:rsidP="007B5307">
      <w:pPr>
        <w:spacing w:after="294" w:line="259" w:lineRule="auto"/>
        <w:ind w:left="0" w:firstLine="0"/>
        <w:rPr>
          <w:sz w:val="32"/>
          <w:szCs w:val="24"/>
        </w:rPr>
      </w:pPr>
    </w:p>
    <w:p w14:paraId="5050DF04" w14:textId="2F4085B9" w:rsidR="0001299C" w:rsidRDefault="0001299C" w:rsidP="006951FF">
      <w:pPr>
        <w:spacing w:after="294" w:line="259" w:lineRule="auto"/>
        <w:ind w:left="0" w:firstLine="0"/>
        <w:rPr>
          <w:sz w:val="32"/>
          <w:szCs w:val="24"/>
        </w:rPr>
      </w:pPr>
    </w:p>
    <w:p w14:paraId="5956E17F" w14:textId="0CCA6905" w:rsidR="0001299C" w:rsidRDefault="0001299C" w:rsidP="006951FF">
      <w:pPr>
        <w:spacing w:after="294" w:line="259" w:lineRule="auto"/>
        <w:ind w:left="0" w:firstLine="0"/>
        <w:rPr>
          <w:sz w:val="32"/>
          <w:szCs w:val="24"/>
        </w:rPr>
      </w:pPr>
    </w:p>
    <w:p w14:paraId="4C2B95D2" w14:textId="0D90C33F" w:rsidR="0001299C" w:rsidRDefault="0001299C" w:rsidP="006951FF">
      <w:pPr>
        <w:spacing w:after="294" w:line="259" w:lineRule="auto"/>
        <w:ind w:left="0" w:firstLine="0"/>
        <w:rPr>
          <w:sz w:val="32"/>
          <w:szCs w:val="24"/>
        </w:rPr>
      </w:pPr>
    </w:p>
    <w:p w14:paraId="059F09E7" w14:textId="414B975E" w:rsidR="00571FE7" w:rsidRDefault="00571FE7" w:rsidP="006951FF">
      <w:pPr>
        <w:spacing w:after="294" w:line="259" w:lineRule="auto"/>
        <w:ind w:left="0" w:firstLine="0"/>
        <w:rPr>
          <w:sz w:val="32"/>
          <w:szCs w:val="24"/>
        </w:rPr>
      </w:pPr>
    </w:p>
    <w:p w14:paraId="0BFAD0AF" w14:textId="302493C1" w:rsidR="00571FE7" w:rsidRDefault="00571FE7" w:rsidP="006951FF">
      <w:pPr>
        <w:spacing w:after="294" w:line="259" w:lineRule="auto"/>
        <w:ind w:left="0" w:firstLine="0"/>
        <w:rPr>
          <w:sz w:val="32"/>
          <w:szCs w:val="24"/>
        </w:rPr>
      </w:pPr>
    </w:p>
    <w:p w14:paraId="06452636" w14:textId="25D7A9F4" w:rsidR="00571FE7" w:rsidRDefault="00571FE7" w:rsidP="006951FF">
      <w:pPr>
        <w:spacing w:after="294" w:line="259" w:lineRule="auto"/>
        <w:ind w:left="0" w:firstLine="0"/>
        <w:rPr>
          <w:sz w:val="32"/>
          <w:szCs w:val="24"/>
        </w:rPr>
      </w:pPr>
    </w:p>
    <w:p w14:paraId="5D9FC24A" w14:textId="77777777" w:rsidR="00571FE7" w:rsidRDefault="00571FE7" w:rsidP="006951FF">
      <w:pPr>
        <w:spacing w:after="294" w:line="259" w:lineRule="auto"/>
        <w:ind w:left="0" w:firstLine="0"/>
        <w:rPr>
          <w:sz w:val="32"/>
          <w:szCs w:val="24"/>
        </w:rPr>
      </w:pPr>
    </w:p>
    <w:p w14:paraId="07DC830F" w14:textId="1039A64F" w:rsidR="001933DE" w:rsidRPr="00CE649A" w:rsidRDefault="003C51FB" w:rsidP="00AA7B43">
      <w:pPr>
        <w:pStyle w:val="Heading1"/>
      </w:pPr>
      <w:bookmarkStart w:id="34" w:name="_Toc214029541"/>
      <w:bookmarkStart w:id="35" w:name="_Toc214887488"/>
      <w:r w:rsidRPr="00CE649A">
        <w:lastRenderedPageBreak/>
        <w:t>Chapter 3 Related Work</w:t>
      </w:r>
      <w:bookmarkEnd w:id="34"/>
      <w:bookmarkEnd w:id="35"/>
      <w:r w:rsidRPr="00CE649A">
        <w:t xml:space="preserve"> </w:t>
      </w:r>
    </w:p>
    <w:p w14:paraId="1E6A9F5F" w14:textId="2FB45BFF" w:rsidR="00027E98" w:rsidRPr="00797192" w:rsidRDefault="00027E98" w:rsidP="00F703D1">
      <w:pPr>
        <w:pStyle w:val="Heading2"/>
      </w:pPr>
      <w:bookmarkStart w:id="36" w:name="_Toc214887489"/>
      <w:r w:rsidRPr="00797192">
        <w:t>3.1 Introduction</w:t>
      </w:r>
      <w:bookmarkEnd w:id="36"/>
    </w:p>
    <w:p w14:paraId="0210F3E5" w14:textId="77777777" w:rsidR="00E5334F" w:rsidRPr="00E5334F" w:rsidRDefault="00E5334F" w:rsidP="00FB5F0F">
      <w:bookmarkStart w:id="37" w:name="_Toc214029542"/>
      <w:r w:rsidRPr="00E5334F">
        <w:t>These days, hospitals have a lot of electronic health records. They include numbers, like lab tests and vital signs, but also doctors’ and nurses’ notes. Having both makes it possible to build AI systems that try to predict what might happen to patients in the ICU. Before, people mostly used simple statistical models. The basic methods worked to some extent, but they struggled with the more complicated patterns in the dataset. Machine learning and deep learning models do a better job, since they consider both the numbers and the text and can uncover hidden connections.</w:t>
      </w:r>
    </w:p>
    <w:p w14:paraId="3E1F357A" w14:textId="6CDE5985" w:rsidR="00597EA5" w:rsidRDefault="00E5334F" w:rsidP="00FB5F0F">
      <w:r w:rsidRPr="00E5334F">
        <w:t xml:space="preserve">In this chapter, we go over recent studies on ICU predictions, like mortality or sepsis. Some models only use structured data, some only use clinical notes, and some try to combine both. </w:t>
      </w:r>
      <w:r w:rsidR="009C35D6">
        <w:t>Theses</w:t>
      </w:r>
      <w:r w:rsidRPr="00E5334F">
        <w:t xml:space="preserve"> also spend a lot of time tweaking the models, merging different sources of information, and using newer architectures like transformers. All of this helps make predictions more reliable and closer to what doctors actually see.</w:t>
      </w:r>
    </w:p>
    <w:p w14:paraId="30A426F2" w14:textId="77777777" w:rsidR="00E5334F" w:rsidRPr="00E5334F" w:rsidRDefault="00E5334F" w:rsidP="00E5334F"/>
    <w:p w14:paraId="4B43DB93" w14:textId="38C53D65" w:rsidR="00027E98" w:rsidRPr="00602778" w:rsidRDefault="00027E98" w:rsidP="00602778">
      <w:pPr>
        <w:pStyle w:val="Heading2"/>
        <w:rPr>
          <w:rStyle w:val="Strong"/>
          <w:b/>
          <w:bCs w:val="0"/>
        </w:rPr>
      </w:pPr>
      <w:bookmarkStart w:id="38" w:name="_Toc214887490"/>
      <w:r w:rsidRPr="00602778">
        <w:rPr>
          <w:rStyle w:val="Strong"/>
          <w:b/>
          <w:bCs w:val="0"/>
        </w:rPr>
        <w:t>3.2 History and Literature Review</w:t>
      </w:r>
      <w:bookmarkEnd w:id="37"/>
      <w:bookmarkEnd w:id="38"/>
    </w:p>
    <w:p w14:paraId="07B3DB04" w14:textId="77777777" w:rsidR="00071E4E" w:rsidRPr="00071E4E" w:rsidRDefault="00071E4E" w:rsidP="00071E4E"/>
    <w:p w14:paraId="4F577658" w14:textId="64D1C328" w:rsidR="002C7819" w:rsidRPr="002C7819" w:rsidRDefault="002C7819" w:rsidP="002C7819">
      <w:pPr>
        <w:rPr>
          <w:color w:val="auto"/>
          <w:szCs w:val="28"/>
          <w:lang w:eastAsia="zh-CN"/>
        </w:rPr>
      </w:pPr>
      <w:r w:rsidRPr="002C7819">
        <w:rPr>
          <w:color w:val="auto"/>
          <w:szCs w:val="28"/>
          <w:lang w:eastAsia="zh-CN"/>
        </w:rPr>
        <w:t>In the beginning, ICU prediction mostly looked at structured data, like lab results or vital signs. People used traditional machine learning methods</w:t>
      </w:r>
      <w:r w:rsidR="00B60B6D">
        <w:rPr>
          <w:color w:val="auto"/>
          <w:szCs w:val="28"/>
          <w:lang w:eastAsia="zh-CN"/>
        </w:rPr>
        <w:t xml:space="preserve"> LR</w:t>
      </w:r>
      <w:r w:rsidRPr="002C7819">
        <w:rPr>
          <w:color w:val="auto"/>
          <w:szCs w:val="28"/>
          <w:lang w:eastAsia="zh-CN"/>
        </w:rPr>
        <w:t xml:space="preserve">, </w:t>
      </w:r>
      <w:r w:rsidR="00B60B6D">
        <w:rPr>
          <w:color w:val="auto"/>
          <w:szCs w:val="28"/>
          <w:lang w:eastAsia="zh-CN"/>
        </w:rPr>
        <w:t>DT</w:t>
      </w:r>
      <w:r w:rsidRPr="002C7819">
        <w:rPr>
          <w:color w:val="auto"/>
          <w:szCs w:val="28"/>
          <w:lang w:eastAsia="zh-CN"/>
        </w:rPr>
        <w:t>, SVM. They worked okay, but as computers got faster and more data became available, deep learning and multimodal models started showing up. These could handle structured data and clinical notes at the same time</w:t>
      </w:r>
      <w:r w:rsidR="00C9576B">
        <w:rPr>
          <w:color w:val="auto"/>
          <w:szCs w:val="28"/>
          <w:lang w:eastAsia="zh-CN"/>
        </w:rPr>
        <w:t xml:space="preserve"> [16]</w:t>
      </w:r>
      <w:r w:rsidRPr="002C7819">
        <w:rPr>
          <w:color w:val="auto"/>
          <w:szCs w:val="28"/>
          <w:lang w:eastAsia="zh-CN"/>
        </w:rPr>
        <w:t>.</w:t>
      </w:r>
    </w:p>
    <w:p w14:paraId="6963F571" w14:textId="77777777" w:rsidR="002C7819" w:rsidRPr="002C7819" w:rsidRDefault="002C7819" w:rsidP="002C7819">
      <w:pPr>
        <w:rPr>
          <w:color w:val="auto"/>
          <w:szCs w:val="28"/>
          <w:lang w:eastAsia="zh-CN"/>
        </w:rPr>
      </w:pPr>
    </w:p>
    <w:p w14:paraId="3ACBEA56" w14:textId="00563F82" w:rsidR="002C7819" w:rsidRPr="002C7819" w:rsidRDefault="002C7819" w:rsidP="002C7819">
      <w:pPr>
        <w:rPr>
          <w:color w:val="auto"/>
          <w:szCs w:val="28"/>
          <w:lang w:eastAsia="zh-CN"/>
        </w:rPr>
      </w:pPr>
      <w:r w:rsidRPr="002C7819">
        <w:rPr>
          <w:color w:val="auto"/>
          <w:szCs w:val="28"/>
          <w:lang w:eastAsia="zh-CN"/>
        </w:rPr>
        <w:t>Some studies stand out. Gao et al. (2024)</w:t>
      </w:r>
      <w:r w:rsidR="003E474B">
        <w:rPr>
          <w:color w:val="auto"/>
          <w:szCs w:val="28"/>
          <w:lang w:eastAsia="zh-CN"/>
        </w:rPr>
        <w:t xml:space="preserve"> [2]</w:t>
      </w:r>
      <w:r w:rsidRPr="002C7819">
        <w:rPr>
          <w:color w:val="auto"/>
          <w:szCs w:val="28"/>
          <w:lang w:eastAsia="zh-CN"/>
        </w:rPr>
        <w:t xml:space="preserve"> tested a bunch of machine learning models—Decision Trees, Gradient Boosting, </w:t>
      </w:r>
      <w:proofErr w:type="spellStart"/>
      <w:r w:rsidRPr="002C7819">
        <w:rPr>
          <w:color w:val="auto"/>
          <w:szCs w:val="28"/>
          <w:lang w:eastAsia="zh-CN"/>
        </w:rPr>
        <w:t>XGBoost</w:t>
      </w:r>
      <w:proofErr w:type="spellEnd"/>
      <w:r w:rsidRPr="002C7819">
        <w:rPr>
          <w:color w:val="auto"/>
          <w:szCs w:val="28"/>
          <w:lang w:eastAsia="zh-CN"/>
        </w:rPr>
        <w:t xml:space="preserve">, </w:t>
      </w:r>
      <w:proofErr w:type="spellStart"/>
      <w:r w:rsidRPr="002C7819">
        <w:rPr>
          <w:color w:val="auto"/>
          <w:szCs w:val="28"/>
          <w:lang w:eastAsia="zh-CN"/>
        </w:rPr>
        <w:t>LightGBM</w:t>
      </w:r>
      <w:proofErr w:type="spellEnd"/>
      <w:r w:rsidRPr="002C7819">
        <w:rPr>
          <w:color w:val="auto"/>
          <w:szCs w:val="28"/>
          <w:lang w:eastAsia="zh-CN"/>
        </w:rPr>
        <w:t xml:space="preserve">, Multilayer </w:t>
      </w:r>
      <w:proofErr w:type="spellStart"/>
      <w:r w:rsidRPr="002C7819">
        <w:rPr>
          <w:color w:val="auto"/>
          <w:szCs w:val="28"/>
          <w:lang w:eastAsia="zh-CN"/>
        </w:rPr>
        <w:t>Perceptrons</w:t>
      </w:r>
      <w:proofErr w:type="spellEnd"/>
      <w:r w:rsidRPr="002C7819">
        <w:rPr>
          <w:color w:val="auto"/>
          <w:szCs w:val="28"/>
          <w:lang w:eastAsia="zh-CN"/>
        </w:rPr>
        <w:t>, SVM, and Random Forests—to predict sepsis using MIMIC-IV. They cleaned the data, handled missing values, regrouped categories, and even used SMOTE to balance the dataset. Random Forest came out on top with an AUROC of 0.94.</w:t>
      </w:r>
    </w:p>
    <w:p w14:paraId="3BE9A981" w14:textId="77777777" w:rsidR="002C7819" w:rsidRPr="002C7819" w:rsidRDefault="002C7819" w:rsidP="002C7819">
      <w:pPr>
        <w:rPr>
          <w:color w:val="auto"/>
          <w:szCs w:val="28"/>
          <w:lang w:eastAsia="zh-CN"/>
        </w:rPr>
      </w:pPr>
    </w:p>
    <w:p w14:paraId="0E187F8D" w14:textId="4C845D51" w:rsidR="002C7819" w:rsidRPr="002C7819" w:rsidRDefault="002C7819" w:rsidP="002C7819">
      <w:pPr>
        <w:rPr>
          <w:color w:val="auto"/>
          <w:szCs w:val="28"/>
          <w:lang w:eastAsia="zh-CN"/>
        </w:rPr>
      </w:pPr>
      <w:r w:rsidRPr="002C7819">
        <w:rPr>
          <w:color w:val="auto"/>
          <w:szCs w:val="28"/>
          <w:lang w:eastAsia="zh-CN"/>
        </w:rPr>
        <w:lastRenderedPageBreak/>
        <w:t>Iwase et al. (2022)</w:t>
      </w:r>
      <w:r w:rsidR="006808C3">
        <w:rPr>
          <w:color w:val="auto"/>
          <w:szCs w:val="28"/>
          <w:lang w:eastAsia="zh-CN"/>
        </w:rPr>
        <w:t xml:space="preserve"> [6]</w:t>
      </w:r>
      <w:r w:rsidRPr="002C7819">
        <w:rPr>
          <w:color w:val="auto"/>
          <w:szCs w:val="28"/>
          <w:lang w:eastAsia="zh-CN"/>
        </w:rPr>
        <w:t xml:space="preserve"> also compared Random Forest, </w:t>
      </w:r>
      <w:proofErr w:type="spellStart"/>
      <w:r w:rsidRPr="002C7819">
        <w:rPr>
          <w:color w:val="auto"/>
          <w:szCs w:val="28"/>
          <w:lang w:eastAsia="zh-CN"/>
        </w:rPr>
        <w:t>XGBoost</w:t>
      </w:r>
      <w:proofErr w:type="spellEnd"/>
      <w:r w:rsidRPr="002C7819">
        <w:rPr>
          <w:color w:val="auto"/>
          <w:szCs w:val="28"/>
          <w:lang w:eastAsia="zh-CN"/>
        </w:rPr>
        <w:t xml:space="preserve">, Neural Networks, and Logistic Regression, looking at ICU mortality and length of stay. Again, Random Forest did best—AUROC of 0.961 for short stays, 0.830 for long ones. </w:t>
      </w:r>
      <w:proofErr w:type="spellStart"/>
      <w:r w:rsidRPr="002C7819">
        <w:rPr>
          <w:color w:val="auto"/>
          <w:szCs w:val="28"/>
          <w:lang w:eastAsia="zh-CN"/>
        </w:rPr>
        <w:t>Huddar</w:t>
      </w:r>
      <w:proofErr w:type="spellEnd"/>
      <w:r w:rsidRPr="002C7819">
        <w:rPr>
          <w:color w:val="auto"/>
          <w:szCs w:val="28"/>
          <w:lang w:eastAsia="zh-CN"/>
        </w:rPr>
        <w:t xml:space="preserve"> et al. (2016)</w:t>
      </w:r>
      <w:r w:rsidR="00CF76E7">
        <w:rPr>
          <w:color w:val="auto"/>
          <w:szCs w:val="28"/>
          <w:lang w:eastAsia="zh-CN"/>
        </w:rPr>
        <w:t xml:space="preserve"> [4]</w:t>
      </w:r>
      <w:r w:rsidRPr="002C7819">
        <w:rPr>
          <w:color w:val="auto"/>
          <w:szCs w:val="28"/>
          <w:lang w:eastAsia="zh-CN"/>
        </w:rPr>
        <w:t xml:space="preserve"> did something similar for acute renal failure using MIMIC-II. Despite messy data, Random Forest still outperformed others, with an AUC of 0.844.</w:t>
      </w:r>
    </w:p>
    <w:p w14:paraId="5CE1F4DA" w14:textId="77777777" w:rsidR="002C7819" w:rsidRPr="002C7819" w:rsidRDefault="002C7819" w:rsidP="002C7819">
      <w:pPr>
        <w:rPr>
          <w:color w:val="auto"/>
          <w:szCs w:val="28"/>
          <w:lang w:eastAsia="zh-CN"/>
        </w:rPr>
      </w:pPr>
    </w:p>
    <w:p w14:paraId="637B249D" w14:textId="4F153D58" w:rsidR="002C7819" w:rsidRPr="002C7819" w:rsidRDefault="002C7819" w:rsidP="002C7819">
      <w:pPr>
        <w:rPr>
          <w:color w:val="auto"/>
          <w:szCs w:val="28"/>
          <w:lang w:eastAsia="zh-CN"/>
        </w:rPr>
      </w:pPr>
      <w:r w:rsidRPr="002C7819">
        <w:rPr>
          <w:color w:val="auto"/>
          <w:szCs w:val="28"/>
          <w:lang w:eastAsia="zh-CN"/>
        </w:rPr>
        <w:t>When EHR data became more complex, deep learning gained ground. Al-</w:t>
      </w:r>
      <w:proofErr w:type="spellStart"/>
      <w:r w:rsidRPr="002C7819">
        <w:rPr>
          <w:color w:val="auto"/>
          <w:szCs w:val="28"/>
          <w:lang w:eastAsia="zh-CN"/>
        </w:rPr>
        <w:t>Dailami</w:t>
      </w:r>
      <w:proofErr w:type="spellEnd"/>
      <w:r w:rsidRPr="002C7819">
        <w:rPr>
          <w:color w:val="auto"/>
          <w:szCs w:val="28"/>
          <w:lang w:eastAsia="zh-CN"/>
        </w:rPr>
        <w:t xml:space="preserve"> et al. (2025) </w:t>
      </w:r>
      <w:r w:rsidR="00CF76E7">
        <w:rPr>
          <w:color w:val="auto"/>
          <w:szCs w:val="28"/>
          <w:lang w:eastAsia="zh-CN"/>
        </w:rPr>
        <w:t xml:space="preserve">[5] </w:t>
      </w:r>
      <w:r w:rsidRPr="002C7819">
        <w:rPr>
          <w:color w:val="auto"/>
          <w:szCs w:val="28"/>
          <w:lang w:eastAsia="zh-CN"/>
        </w:rPr>
        <w:t>compared CNNs, RNNs, autoencoders, and attention-based networks for ICU outcomes using MIMIC-III. They used a Transformer-based skip-gram for codes and BERT for clinical notes. CNN ended up with the highest AUROC, 0.9149.</w:t>
      </w:r>
    </w:p>
    <w:p w14:paraId="06387793" w14:textId="77777777" w:rsidR="002C7819" w:rsidRPr="002C7819" w:rsidRDefault="002C7819" w:rsidP="002C7819">
      <w:pPr>
        <w:rPr>
          <w:color w:val="auto"/>
          <w:szCs w:val="28"/>
          <w:lang w:eastAsia="zh-CN"/>
        </w:rPr>
      </w:pPr>
    </w:p>
    <w:p w14:paraId="3F500264" w14:textId="4CC40B02" w:rsidR="002C7819" w:rsidRPr="002C7819" w:rsidRDefault="002C7819" w:rsidP="002C7819">
      <w:pPr>
        <w:rPr>
          <w:color w:val="auto"/>
          <w:szCs w:val="28"/>
          <w:lang w:eastAsia="zh-CN"/>
        </w:rPr>
      </w:pPr>
      <w:r w:rsidRPr="002C7819">
        <w:rPr>
          <w:color w:val="auto"/>
          <w:szCs w:val="28"/>
          <w:lang w:eastAsia="zh-CN"/>
        </w:rPr>
        <w:t xml:space="preserve">Yang et al. (2021) </w:t>
      </w:r>
      <w:r w:rsidR="00CF76E7">
        <w:rPr>
          <w:color w:val="auto"/>
          <w:szCs w:val="28"/>
          <w:lang w:eastAsia="zh-CN"/>
        </w:rPr>
        <w:t xml:space="preserve">[7] </w:t>
      </w:r>
      <w:r w:rsidRPr="002C7819">
        <w:rPr>
          <w:color w:val="auto"/>
          <w:szCs w:val="28"/>
          <w:lang w:eastAsia="zh-CN"/>
        </w:rPr>
        <w:t xml:space="preserve">used CNNs to look at time-series data and clinical text together for disease progression. Their model got an AUCROC of 0.861. Shi and </w:t>
      </w:r>
      <w:proofErr w:type="spellStart"/>
      <w:r w:rsidRPr="002C7819">
        <w:rPr>
          <w:color w:val="auto"/>
          <w:szCs w:val="28"/>
          <w:lang w:eastAsia="zh-CN"/>
        </w:rPr>
        <w:t>Zuo</w:t>
      </w:r>
      <w:proofErr w:type="spellEnd"/>
      <w:r w:rsidRPr="002C7819">
        <w:rPr>
          <w:color w:val="auto"/>
          <w:szCs w:val="28"/>
          <w:lang w:eastAsia="zh-CN"/>
        </w:rPr>
        <w:t xml:space="preserve"> introduced IDDSAM, combining preprocessing strategies for MIMIC-III. Their accuracies ranged from 55% to 93%, doing well in diagnosis and mortality prediction.</w:t>
      </w:r>
    </w:p>
    <w:p w14:paraId="7B7894CF" w14:textId="77777777" w:rsidR="002C7819" w:rsidRPr="002C7819" w:rsidRDefault="002C7819" w:rsidP="002C7819">
      <w:pPr>
        <w:rPr>
          <w:color w:val="auto"/>
          <w:szCs w:val="28"/>
          <w:lang w:eastAsia="zh-CN"/>
        </w:rPr>
      </w:pPr>
    </w:p>
    <w:p w14:paraId="22088938" w14:textId="314B1179" w:rsidR="00027E98" w:rsidRDefault="002C7819" w:rsidP="002C7819">
      <w:r w:rsidRPr="002C7819">
        <w:rPr>
          <w:color w:val="auto"/>
          <w:szCs w:val="28"/>
          <w:lang w:eastAsia="zh-CN"/>
        </w:rPr>
        <w:t>Kumar et al</w:t>
      </w:r>
      <w:r w:rsidR="00DD1AF7">
        <w:rPr>
          <w:color w:val="auto"/>
          <w:szCs w:val="28"/>
          <w:lang w:eastAsia="zh-CN"/>
        </w:rPr>
        <w:t xml:space="preserve"> [9]</w:t>
      </w:r>
      <w:r w:rsidRPr="002C7819">
        <w:rPr>
          <w:color w:val="auto"/>
          <w:szCs w:val="28"/>
          <w:lang w:eastAsia="zh-CN"/>
        </w:rPr>
        <w:t xml:space="preserve">. reviewed lots of methods on MIMIC-III—from regression and SVMs to Bayesian and neural networks. Decision trees did well in some tasks, but deep learning scaled better with bigger datasets. Huang and </w:t>
      </w:r>
      <w:proofErr w:type="spellStart"/>
      <w:r w:rsidRPr="002C7819">
        <w:rPr>
          <w:color w:val="auto"/>
          <w:szCs w:val="28"/>
          <w:lang w:eastAsia="zh-CN"/>
        </w:rPr>
        <w:t>Altosaar</w:t>
      </w:r>
      <w:proofErr w:type="spellEnd"/>
      <w:r w:rsidRPr="002C7819">
        <w:rPr>
          <w:color w:val="auto"/>
          <w:szCs w:val="28"/>
          <w:lang w:eastAsia="zh-CN"/>
        </w:rPr>
        <w:t xml:space="preserve"> fine-tuned </w:t>
      </w:r>
      <w:proofErr w:type="spellStart"/>
      <w:r w:rsidRPr="002C7819">
        <w:rPr>
          <w:color w:val="auto"/>
          <w:szCs w:val="28"/>
          <w:lang w:eastAsia="zh-CN"/>
        </w:rPr>
        <w:t>ClinicalBERT</w:t>
      </w:r>
      <w:proofErr w:type="spellEnd"/>
      <w:r w:rsidRPr="002C7819">
        <w:rPr>
          <w:color w:val="auto"/>
          <w:szCs w:val="28"/>
          <w:lang w:eastAsia="zh-CN"/>
        </w:rPr>
        <w:t xml:space="preserve"> on hospital text. Unlike regular BERT, it caught medical nuances, with AUROC 0.714, and gave interpretable results through attention weights.</w:t>
      </w:r>
    </w:p>
    <w:p w14:paraId="20DB92B4" w14:textId="77777777" w:rsidR="00814C00" w:rsidRDefault="00814C00" w:rsidP="00E175F4"/>
    <w:p w14:paraId="3C84FA44" w14:textId="556839F7" w:rsidR="00027E98" w:rsidRPr="00602778" w:rsidRDefault="00AA7B43" w:rsidP="00602778">
      <w:pPr>
        <w:pStyle w:val="Heading2"/>
      </w:pPr>
      <w:bookmarkStart w:id="39" w:name="_Toc214029545"/>
      <w:bookmarkStart w:id="40" w:name="_Toc214887491"/>
      <w:r w:rsidRPr="00602778">
        <w:rPr>
          <w:rStyle w:val="Strong"/>
          <w:b/>
          <w:bCs w:val="0"/>
        </w:rPr>
        <w:t xml:space="preserve">3.3 </w:t>
      </w:r>
      <w:r w:rsidR="00027E98" w:rsidRPr="00602778">
        <w:rPr>
          <w:rStyle w:val="Strong"/>
          <w:b/>
          <w:bCs w:val="0"/>
        </w:rPr>
        <w:t>Multimodal and Fusion-Based Frameworks</w:t>
      </w:r>
      <w:bookmarkEnd w:id="39"/>
      <w:bookmarkEnd w:id="40"/>
    </w:p>
    <w:p w14:paraId="6AE6E85B" w14:textId="77777777" w:rsidR="00A83B83" w:rsidRPr="00A83B83" w:rsidRDefault="00A83B83" w:rsidP="00A83B83">
      <w:pPr>
        <w:rPr>
          <w:color w:val="auto"/>
          <w:szCs w:val="28"/>
          <w:lang w:eastAsia="zh-CN"/>
        </w:rPr>
      </w:pPr>
      <w:r w:rsidRPr="00A83B83">
        <w:rPr>
          <w:color w:val="auto"/>
          <w:szCs w:val="28"/>
          <w:lang w:eastAsia="zh-CN"/>
        </w:rPr>
        <w:t>Lately, ICU prediction has been moving toward combining numbers and notes to get a fuller picture of patients.</w:t>
      </w:r>
    </w:p>
    <w:p w14:paraId="376CE305" w14:textId="77777777" w:rsidR="00A83B83" w:rsidRPr="00A83B83" w:rsidRDefault="00A83B83" w:rsidP="00A83B83">
      <w:pPr>
        <w:rPr>
          <w:color w:val="auto"/>
          <w:szCs w:val="28"/>
          <w:lang w:eastAsia="zh-CN"/>
        </w:rPr>
      </w:pPr>
    </w:p>
    <w:p w14:paraId="674E094F" w14:textId="7C134D2D" w:rsidR="00A83B83" w:rsidRPr="00A83B83" w:rsidRDefault="00A83B83" w:rsidP="00A83B83">
      <w:pPr>
        <w:rPr>
          <w:color w:val="auto"/>
          <w:szCs w:val="28"/>
          <w:lang w:eastAsia="zh-CN"/>
        </w:rPr>
      </w:pPr>
      <w:proofErr w:type="spellStart"/>
      <w:r w:rsidRPr="00A83B83">
        <w:rPr>
          <w:color w:val="auto"/>
          <w:szCs w:val="28"/>
          <w:lang w:eastAsia="zh-CN"/>
        </w:rPr>
        <w:t>Ruan</w:t>
      </w:r>
      <w:proofErr w:type="spellEnd"/>
      <w:r w:rsidRPr="00A83B83">
        <w:rPr>
          <w:color w:val="auto"/>
          <w:szCs w:val="28"/>
          <w:lang w:eastAsia="zh-CN"/>
        </w:rPr>
        <w:t xml:space="preserve"> et al. (2025)</w:t>
      </w:r>
      <w:r w:rsidR="00457ED0">
        <w:rPr>
          <w:color w:val="auto"/>
          <w:szCs w:val="28"/>
          <w:lang w:eastAsia="zh-CN"/>
        </w:rPr>
        <w:t xml:space="preserve"> [3]</w:t>
      </w:r>
      <w:r w:rsidRPr="00A83B83">
        <w:rPr>
          <w:color w:val="auto"/>
          <w:szCs w:val="28"/>
          <w:lang w:eastAsia="zh-CN"/>
        </w:rPr>
        <w:t xml:space="preserve"> built a system that merged structured data with clinical notes. They used </w:t>
      </w:r>
      <w:proofErr w:type="spellStart"/>
      <w:r w:rsidRPr="00A83B83">
        <w:rPr>
          <w:color w:val="auto"/>
          <w:szCs w:val="28"/>
          <w:lang w:eastAsia="zh-CN"/>
        </w:rPr>
        <w:t>ResNet</w:t>
      </w:r>
      <w:proofErr w:type="spellEnd"/>
      <w:r w:rsidRPr="00A83B83">
        <w:rPr>
          <w:color w:val="auto"/>
          <w:szCs w:val="28"/>
          <w:lang w:eastAsia="zh-CN"/>
        </w:rPr>
        <w:t xml:space="preserve"> and Transformers for the numbers, and pre-trained language models for the text. The model got balanced accuracy of 0.7672, AUROC 0.8534, and AUPRC 0.4977.</w:t>
      </w:r>
    </w:p>
    <w:p w14:paraId="37C81B61" w14:textId="77777777" w:rsidR="00A83B83" w:rsidRPr="00A83B83" w:rsidRDefault="00A83B83" w:rsidP="00A83B83">
      <w:pPr>
        <w:rPr>
          <w:color w:val="auto"/>
          <w:szCs w:val="28"/>
          <w:lang w:eastAsia="zh-CN"/>
        </w:rPr>
      </w:pPr>
    </w:p>
    <w:p w14:paraId="12CF1F80" w14:textId="54BBD484" w:rsidR="00A83B83" w:rsidRPr="00A83B83" w:rsidRDefault="00A83B83" w:rsidP="00A83B83">
      <w:pPr>
        <w:rPr>
          <w:color w:val="auto"/>
          <w:szCs w:val="28"/>
          <w:lang w:eastAsia="zh-CN"/>
        </w:rPr>
      </w:pPr>
      <w:r w:rsidRPr="00A83B83">
        <w:rPr>
          <w:color w:val="auto"/>
          <w:szCs w:val="28"/>
          <w:lang w:eastAsia="zh-CN"/>
        </w:rPr>
        <w:t>Xu et al.</w:t>
      </w:r>
      <w:r w:rsidR="002A7108">
        <w:rPr>
          <w:color w:val="auto"/>
          <w:szCs w:val="28"/>
          <w:lang w:eastAsia="zh-CN"/>
        </w:rPr>
        <w:t xml:space="preserve"> [11]</w:t>
      </w:r>
      <w:r w:rsidRPr="00A83B83">
        <w:rPr>
          <w:color w:val="auto"/>
          <w:szCs w:val="28"/>
          <w:lang w:eastAsia="zh-CN"/>
        </w:rPr>
        <w:t xml:space="preserve"> made an ensemble model. Text-CNN handled the notes, deep learning took care of semi-structured data, and decision trees worked on the tables. On MIMIC-III, it reached a micro-AUC of 0.9541, beating most of the baseline models.</w:t>
      </w:r>
    </w:p>
    <w:p w14:paraId="2EF81B03" w14:textId="77777777" w:rsidR="00A83B83" w:rsidRPr="00A83B83" w:rsidRDefault="00A83B83" w:rsidP="00A83B83">
      <w:pPr>
        <w:rPr>
          <w:color w:val="auto"/>
          <w:szCs w:val="28"/>
          <w:lang w:eastAsia="zh-CN"/>
        </w:rPr>
      </w:pPr>
    </w:p>
    <w:p w14:paraId="7F310DB0" w14:textId="468E4EF2" w:rsidR="00A83B83" w:rsidRPr="00A83B83" w:rsidRDefault="00A83B83" w:rsidP="00A83B83">
      <w:pPr>
        <w:rPr>
          <w:color w:val="auto"/>
          <w:szCs w:val="28"/>
          <w:lang w:eastAsia="zh-CN"/>
        </w:rPr>
      </w:pPr>
      <w:proofErr w:type="spellStart"/>
      <w:r w:rsidRPr="00A83B83">
        <w:rPr>
          <w:color w:val="auto"/>
          <w:szCs w:val="28"/>
          <w:lang w:eastAsia="zh-CN"/>
        </w:rPr>
        <w:t>Caicedo</w:t>
      </w:r>
      <w:proofErr w:type="spellEnd"/>
      <w:r w:rsidRPr="00A83B83">
        <w:rPr>
          <w:color w:val="auto"/>
          <w:szCs w:val="28"/>
          <w:lang w:eastAsia="zh-CN"/>
        </w:rPr>
        <w:t xml:space="preserve">-Torres et al. (2022) </w:t>
      </w:r>
      <w:r w:rsidR="002A7108">
        <w:rPr>
          <w:color w:val="auto"/>
          <w:szCs w:val="28"/>
          <w:lang w:eastAsia="zh-CN"/>
        </w:rPr>
        <w:t xml:space="preserve">[12] </w:t>
      </w:r>
      <w:r w:rsidRPr="00A83B83">
        <w:rPr>
          <w:color w:val="auto"/>
          <w:szCs w:val="28"/>
          <w:lang w:eastAsia="zh-CN"/>
        </w:rPr>
        <w:t xml:space="preserve">created </w:t>
      </w:r>
      <w:proofErr w:type="spellStart"/>
      <w:r w:rsidRPr="00A83B83">
        <w:rPr>
          <w:color w:val="auto"/>
          <w:szCs w:val="28"/>
          <w:lang w:eastAsia="zh-CN"/>
        </w:rPr>
        <w:t>ISeeU</w:t>
      </w:r>
      <w:proofErr w:type="spellEnd"/>
      <w:r w:rsidRPr="00A83B83">
        <w:rPr>
          <w:color w:val="auto"/>
          <w:szCs w:val="28"/>
          <w:lang w:eastAsia="zh-CN"/>
        </w:rPr>
        <w:t>. It used multi-scale CNNs on nursing notes to predict ICU mortality. They added Shapley values to explain the predictions. ROC-AUC was 0.8735. Clinicians could actually understand what the model was doing.</w:t>
      </w:r>
    </w:p>
    <w:p w14:paraId="17E723B5" w14:textId="77777777" w:rsidR="00A83B83" w:rsidRPr="00A83B83" w:rsidRDefault="00A83B83" w:rsidP="00A83B83">
      <w:pPr>
        <w:rPr>
          <w:color w:val="auto"/>
          <w:szCs w:val="28"/>
          <w:lang w:eastAsia="zh-CN"/>
        </w:rPr>
      </w:pPr>
    </w:p>
    <w:p w14:paraId="19519985" w14:textId="5DF7DF67" w:rsidR="00A83B83" w:rsidRPr="00A83B83" w:rsidRDefault="002A7108" w:rsidP="00A83B83">
      <w:pPr>
        <w:rPr>
          <w:color w:val="auto"/>
          <w:szCs w:val="28"/>
          <w:lang w:eastAsia="zh-CN"/>
        </w:rPr>
      </w:pPr>
      <w:proofErr w:type="spellStart"/>
      <w:r>
        <w:rPr>
          <w:color w:val="auto"/>
          <w:szCs w:val="28"/>
          <w:lang w:eastAsia="zh-CN"/>
        </w:rPr>
        <w:t>Lyu</w:t>
      </w:r>
      <w:proofErr w:type="spellEnd"/>
      <w:r>
        <w:rPr>
          <w:color w:val="auto"/>
          <w:szCs w:val="28"/>
          <w:lang w:eastAsia="zh-CN"/>
        </w:rPr>
        <w:t xml:space="preserve"> W</w:t>
      </w:r>
      <w:r w:rsidR="00A83B83" w:rsidRPr="00A83B83">
        <w:rPr>
          <w:color w:val="auto"/>
          <w:szCs w:val="28"/>
          <w:lang w:eastAsia="zh-CN"/>
        </w:rPr>
        <w:t xml:space="preserve"> et al. (2022)</w:t>
      </w:r>
      <w:r>
        <w:rPr>
          <w:color w:val="auto"/>
          <w:szCs w:val="28"/>
          <w:lang w:eastAsia="zh-CN"/>
        </w:rPr>
        <w:t xml:space="preserve"> [13]</w:t>
      </w:r>
      <w:r w:rsidR="00A83B83" w:rsidRPr="00A83B83">
        <w:rPr>
          <w:color w:val="auto"/>
          <w:szCs w:val="28"/>
          <w:lang w:eastAsia="zh-CN"/>
        </w:rPr>
        <w:t xml:space="preserve"> used a Multimodal Transformer. It combined structured EHR data and notes, capturing both time patterns and context. On MIMIC-III and </w:t>
      </w:r>
      <w:proofErr w:type="spellStart"/>
      <w:r w:rsidR="00A83B83" w:rsidRPr="00A83B83">
        <w:rPr>
          <w:color w:val="auto"/>
          <w:szCs w:val="28"/>
          <w:lang w:eastAsia="zh-CN"/>
        </w:rPr>
        <w:t>eICU</w:t>
      </w:r>
      <w:proofErr w:type="spellEnd"/>
      <w:r w:rsidR="00A83B83" w:rsidRPr="00A83B83">
        <w:rPr>
          <w:color w:val="auto"/>
          <w:szCs w:val="28"/>
          <w:lang w:eastAsia="zh-CN"/>
        </w:rPr>
        <w:t>-CRD, AUROC was 0.877, AUPRC 0.538. Better than other fusion methods.</w:t>
      </w:r>
    </w:p>
    <w:p w14:paraId="6A7B30B8" w14:textId="77777777" w:rsidR="00A83B83" w:rsidRPr="00A83B83" w:rsidRDefault="00A83B83" w:rsidP="00A83B83">
      <w:pPr>
        <w:rPr>
          <w:color w:val="auto"/>
          <w:szCs w:val="28"/>
          <w:lang w:eastAsia="zh-CN"/>
        </w:rPr>
      </w:pPr>
    </w:p>
    <w:p w14:paraId="130905E5" w14:textId="39E1B163" w:rsidR="00A83B83" w:rsidRPr="00A83B83" w:rsidRDefault="00A83B83" w:rsidP="00A83B83">
      <w:pPr>
        <w:rPr>
          <w:color w:val="auto"/>
          <w:szCs w:val="28"/>
          <w:lang w:eastAsia="zh-CN"/>
        </w:rPr>
      </w:pPr>
      <w:r w:rsidRPr="00A83B83">
        <w:rPr>
          <w:color w:val="auto"/>
          <w:szCs w:val="28"/>
          <w:lang w:eastAsia="zh-CN"/>
        </w:rPr>
        <w:t>Shukla et al. (2019)</w:t>
      </w:r>
      <w:r w:rsidR="00416732">
        <w:rPr>
          <w:color w:val="auto"/>
          <w:szCs w:val="28"/>
          <w:lang w:eastAsia="zh-CN"/>
        </w:rPr>
        <w:t xml:space="preserve"> [14]</w:t>
      </w:r>
      <w:r w:rsidRPr="00A83B83">
        <w:rPr>
          <w:color w:val="auto"/>
          <w:szCs w:val="28"/>
          <w:lang w:eastAsia="zh-CN"/>
        </w:rPr>
        <w:t xml:space="preserve"> combined LSTM for time-series data with CNN for notes. AUROC reached 0.90. Shows mixing sequential and text data works well.</w:t>
      </w:r>
    </w:p>
    <w:p w14:paraId="5C33F01E" w14:textId="77777777" w:rsidR="00A83B83" w:rsidRPr="00A83B83" w:rsidRDefault="00A83B83" w:rsidP="00A83B83">
      <w:pPr>
        <w:rPr>
          <w:color w:val="auto"/>
          <w:szCs w:val="28"/>
          <w:lang w:eastAsia="zh-CN"/>
        </w:rPr>
      </w:pPr>
    </w:p>
    <w:p w14:paraId="4F8F8524" w14:textId="04F01297" w:rsidR="00A83B83" w:rsidRPr="00A83B83" w:rsidRDefault="00A83B83" w:rsidP="00A83B83">
      <w:pPr>
        <w:rPr>
          <w:color w:val="auto"/>
          <w:szCs w:val="28"/>
          <w:lang w:eastAsia="zh-CN"/>
        </w:rPr>
      </w:pPr>
      <w:r w:rsidRPr="00A83B83">
        <w:rPr>
          <w:color w:val="auto"/>
          <w:szCs w:val="28"/>
          <w:lang w:eastAsia="zh-CN"/>
        </w:rPr>
        <w:t>King et al. (2023)</w:t>
      </w:r>
      <w:r w:rsidR="00416732">
        <w:rPr>
          <w:color w:val="auto"/>
          <w:szCs w:val="28"/>
          <w:lang w:eastAsia="zh-CN"/>
        </w:rPr>
        <w:t xml:space="preserve"> [15]</w:t>
      </w:r>
      <w:r w:rsidRPr="00A83B83">
        <w:rPr>
          <w:color w:val="auto"/>
          <w:szCs w:val="28"/>
          <w:lang w:eastAsia="zh-CN"/>
        </w:rPr>
        <w:t xml:space="preserve"> went further with self-supervised pretraining. They used contrastive learning and masked modeling to encode both physiological and text data. Needed very little labeled data and improved AUC-ROC by 0.17 over models trained from scratch.</w:t>
      </w:r>
    </w:p>
    <w:p w14:paraId="4FF3928A" w14:textId="77777777" w:rsidR="00A83B83" w:rsidRPr="00A83B83" w:rsidRDefault="00A83B83" w:rsidP="00A83B83">
      <w:pPr>
        <w:rPr>
          <w:color w:val="auto"/>
          <w:szCs w:val="28"/>
          <w:lang w:eastAsia="zh-CN"/>
        </w:rPr>
      </w:pPr>
    </w:p>
    <w:p w14:paraId="4E499784" w14:textId="72EB97E7" w:rsidR="00A83B83" w:rsidRPr="00A83B83" w:rsidRDefault="00A83B83" w:rsidP="00A83B83">
      <w:pPr>
        <w:rPr>
          <w:color w:val="auto"/>
          <w:szCs w:val="28"/>
          <w:lang w:eastAsia="zh-CN"/>
        </w:rPr>
      </w:pPr>
      <w:r w:rsidRPr="00A83B83">
        <w:rPr>
          <w:color w:val="auto"/>
          <w:szCs w:val="28"/>
          <w:lang w:eastAsia="zh-CN"/>
        </w:rPr>
        <w:t>Finally, Saleh et al. (2023)</w:t>
      </w:r>
      <w:r w:rsidR="00416732">
        <w:rPr>
          <w:color w:val="auto"/>
          <w:szCs w:val="28"/>
          <w:lang w:eastAsia="zh-CN"/>
        </w:rPr>
        <w:t xml:space="preserve"> [16]</w:t>
      </w:r>
      <w:r w:rsidRPr="00A83B83">
        <w:rPr>
          <w:color w:val="auto"/>
          <w:szCs w:val="28"/>
          <w:lang w:eastAsia="zh-CN"/>
        </w:rPr>
        <w:t xml:space="preserve"> made a real-time system for ICU heart disease prediction. Transformer-</w:t>
      </w:r>
      <w:r w:rsidR="00552E5D">
        <w:rPr>
          <w:color w:val="auto"/>
          <w:szCs w:val="28"/>
          <w:lang w:eastAsia="zh-CN"/>
        </w:rPr>
        <w:t xml:space="preserve">Fusion </w:t>
      </w:r>
      <w:r w:rsidRPr="00A83B83">
        <w:rPr>
          <w:color w:val="auto"/>
          <w:szCs w:val="28"/>
          <w:lang w:eastAsia="zh-CN"/>
        </w:rPr>
        <w:t xml:space="preserve">combined </w:t>
      </w:r>
      <w:proofErr w:type="spellStart"/>
      <w:r w:rsidRPr="00A83B83">
        <w:rPr>
          <w:color w:val="auto"/>
          <w:szCs w:val="28"/>
          <w:lang w:eastAsia="zh-CN"/>
        </w:rPr>
        <w:t>BioBERT</w:t>
      </w:r>
      <w:proofErr w:type="spellEnd"/>
      <w:r w:rsidRPr="00A83B83">
        <w:rPr>
          <w:color w:val="auto"/>
          <w:szCs w:val="28"/>
          <w:lang w:eastAsia="zh-CN"/>
        </w:rPr>
        <w:t xml:space="preserve"> for notes and RNNs for numbers. They used MIMIC-III. Accuracy reached 91.72%. Shows Transformer-based models are really powerful in clinical AI.</w:t>
      </w:r>
    </w:p>
    <w:p w14:paraId="7846858E" w14:textId="54941F70" w:rsidR="00A83B83" w:rsidRDefault="00A83B83" w:rsidP="00A83B83">
      <w:pPr>
        <w:rPr>
          <w:color w:val="auto"/>
          <w:szCs w:val="28"/>
          <w:lang w:eastAsia="zh-CN"/>
        </w:rPr>
      </w:pPr>
    </w:p>
    <w:p w14:paraId="5186DD35" w14:textId="19938EB5" w:rsidR="00A83B83" w:rsidRPr="00602778" w:rsidRDefault="00AA7B43" w:rsidP="00602778">
      <w:pPr>
        <w:pStyle w:val="Heading2"/>
      </w:pPr>
      <w:bookmarkStart w:id="41" w:name="_Toc214029546"/>
      <w:bookmarkStart w:id="42" w:name="_Toc214887492"/>
      <w:r w:rsidRPr="00602778">
        <w:rPr>
          <w:rStyle w:val="Strong"/>
          <w:b/>
          <w:bCs w:val="0"/>
        </w:rPr>
        <w:t xml:space="preserve">3.4 </w:t>
      </w:r>
      <w:r w:rsidR="00A83B83" w:rsidRPr="00602778">
        <w:rPr>
          <w:rStyle w:val="Strong"/>
          <w:b/>
          <w:bCs w:val="0"/>
        </w:rPr>
        <w:t>Optimization Methods in Model Development</w:t>
      </w:r>
      <w:bookmarkEnd w:id="41"/>
      <w:bookmarkEnd w:id="42"/>
    </w:p>
    <w:p w14:paraId="77C68841" w14:textId="7DD56293" w:rsidR="00AA559B" w:rsidRDefault="00CA2A3F" w:rsidP="0064122F">
      <w:r>
        <w:t>Designing the model is only part of the process</w:t>
      </w:r>
      <w:r w:rsidR="000F4080">
        <w:t xml:space="preserve"> </w:t>
      </w:r>
      <w:r>
        <w:t xml:space="preserve">choosing the right hyperparameters is equally important. Methods such as grid search, Bayesian optimization, and SHAC are commonly used to find the best settings. Adjusting the parameters this way usually improves model performance and helps it </w:t>
      </w:r>
      <w:r>
        <w:lastRenderedPageBreak/>
        <w:t>generalize more reliably</w:t>
      </w:r>
      <w:r w:rsidR="00C86024">
        <w:t xml:space="preserve"> </w:t>
      </w:r>
      <w:r w:rsidR="008A76B7">
        <w:t>[16]</w:t>
      </w:r>
      <w:r>
        <w:t>. This step is especially critical for healthcare data, where there are many features, complex interactions, and occasional inconsistencies or noise.</w:t>
      </w:r>
    </w:p>
    <w:p w14:paraId="02BEA1A1" w14:textId="77777777" w:rsidR="00AA559B" w:rsidRDefault="00AA559B" w:rsidP="0064122F"/>
    <w:p w14:paraId="664B3E74" w14:textId="77777777" w:rsidR="00AA559B" w:rsidRDefault="00AA559B" w:rsidP="0064122F"/>
    <w:p w14:paraId="6FA7E558" w14:textId="77777777" w:rsidR="00AA559B" w:rsidRDefault="00AA559B" w:rsidP="0064122F"/>
    <w:p w14:paraId="171665D2" w14:textId="77777777" w:rsidR="00AA559B" w:rsidRDefault="00AA559B" w:rsidP="0064122F"/>
    <w:p w14:paraId="514CDEB6" w14:textId="77777777" w:rsidR="00AA559B" w:rsidRDefault="00AA559B" w:rsidP="0064122F"/>
    <w:p w14:paraId="0D08D984" w14:textId="77777777" w:rsidR="00AA559B" w:rsidRDefault="00AA559B" w:rsidP="0064122F"/>
    <w:p w14:paraId="278D57EC" w14:textId="77777777" w:rsidR="00AA559B" w:rsidRDefault="00AA559B" w:rsidP="0064122F"/>
    <w:p w14:paraId="7472D0B3" w14:textId="77777777" w:rsidR="00AA559B" w:rsidRDefault="00AA559B" w:rsidP="0064122F"/>
    <w:p w14:paraId="73BD464E" w14:textId="77777777" w:rsidR="00AA559B" w:rsidRDefault="00AA559B" w:rsidP="0064122F"/>
    <w:p w14:paraId="3F3F121A" w14:textId="77777777" w:rsidR="00AA559B" w:rsidRDefault="00AA559B" w:rsidP="0064122F"/>
    <w:p w14:paraId="71A63B58" w14:textId="77777777" w:rsidR="00AA559B" w:rsidRDefault="00AA559B" w:rsidP="0064122F"/>
    <w:p w14:paraId="113F9F40" w14:textId="227C24EB" w:rsidR="00AA559B" w:rsidRDefault="00AA559B" w:rsidP="0064122F"/>
    <w:p w14:paraId="0FA11687" w14:textId="31E9F3A3" w:rsidR="00C57051" w:rsidRDefault="00C57051" w:rsidP="0064122F"/>
    <w:p w14:paraId="77348FB3" w14:textId="3679BDEA" w:rsidR="00C57051" w:rsidRDefault="00C57051" w:rsidP="0064122F"/>
    <w:p w14:paraId="77778575" w14:textId="3F47D656" w:rsidR="00C57051" w:rsidRDefault="00C57051" w:rsidP="0064122F"/>
    <w:p w14:paraId="41F66C65" w14:textId="25A93FA7" w:rsidR="00C57051" w:rsidRDefault="00C57051" w:rsidP="0064122F"/>
    <w:p w14:paraId="50CD0C87" w14:textId="77777777" w:rsidR="00AA559B" w:rsidRDefault="00AA559B" w:rsidP="0064122F"/>
    <w:p w14:paraId="65666C4F" w14:textId="23AC7F13" w:rsidR="00AA559B" w:rsidRDefault="00AA559B" w:rsidP="0064122F"/>
    <w:p w14:paraId="2B93CED9" w14:textId="60733797" w:rsidR="00961D06" w:rsidRDefault="00961D06" w:rsidP="0064122F"/>
    <w:p w14:paraId="3BAE0942" w14:textId="5833B18B" w:rsidR="00831F88" w:rsidRDefault="00AA559B" w:rsidP="00CE3F5B">
      <w:pPr>
        <w:pStyle w:val="Heading1"/>
      </w:pPr>
      <w:bookmarkStart w:id="43" w:name="_Toc214029547"/>
      <w:bookmarkStart w:id="44" w:name="_Toc214887493"/>
      <w:r>
        <w:lastRenderedPageBreak/>
        <w:t>Chapter 4</w:t>
      </w:r>
      <w:r w:rsidR="003C51FB">
        <w:t xml:space="preserve"> Proposed Approach</w:t>
      </w:r>
      <w:bookmarkEnd w:id="43"/>
      <w:bookmarkEnd w:id="44"/>
    </w:p>
    <w:p w14:paraId="0249DE77" w14:textId="77777777" w:rsidR="00C82CBE" w:rsidRDefault="0064633B" w:rsidP="00C82CBE">
      <w:pPr>
        <w:keepNext/>
      </w:pPr>
      <w:r>
        <w:rPr>
          <w:noProof/>
        </w:rPr>
        <w:drawing>
          <wp:inline distT="0" distB="0" distL="0" distR="0" wp14:anchorId="7062245C" wp14:editId="006B03F5">
            <wp:extent cx="5989320" cy="26054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89320" cy="2605405"/>
                    </a:xfrm>
                    <a:prstGeom prst="rect">
                      <a:avLst/>
                    </a:prstGeom>
                  </pic:spPr>
                </pic:pic>
              </a:graphicData>
            </a:graphic>
          </wp:inline>
        </w:drawing>
      </w:r>
    </w:p>
    <w:p w14:paraId="6D313DF6" w14:textId="11DE1600" w:rsidR="00FB5808" w:rsidRPr="00C57818" w:rsidRDefault="00C82CBE" w:rsidP="00C82CBE">
      <w:pPr>
        <w:pStyle w:val="Caption"/>
        <w:rPr>
          <w:b/>
          <w:bCs/>
          <w:sz w:val="28"/>
          <w:szCs w:val="28"/>
        </w:rPr>
      </w:pPr>
      <w:r w:rsidRPr="00C57818">
        <w:rPr>
          <w:b/>
          <w:bCs/>
          <w:sz w:val="28"/>
          <w:szCs w:val="28"/>
        </w:rPr>
        <w:t xml:space="preserve">Fig. 4. </w:t>
      </w:r>
      <w:r w:rsidRPr="00C57818">
        <w:rPr>
          <w:b/>
          <w:bCs/>
          <w:sz w:val="28"/>
          <w:szCs w:val="28"/>
        </w:rPr>
        <w:fldChar w:fldCharType="begin"/>
      </w:r>
      <w:r w:rsidRPr="00C57818">
        <w:rPr>
          <w:b/>
          <w:bCs/>
          <w:sz w:val="28"/>
          <w:szCs w:val="28"/>
        </w:rPr>
        <w:instrText xml:space="preserve"> SEQ Fig._4. \* ARABIC </w:instrText>
      </w:r>
      <w:r w:rsidRPr="00C57818">
        <w:rPr>
          <w:b/>
          <w:bCs/>
          <w:sz w:val="28"/>
          <w:szCs w:val="28"/>
        </w:rPr>
        <w:fldChar w:fldCharType="separate"/>
      </w:r>
      <w:r w:rsidR="00486E4D">
        <w:rPr>
          <w:b/>
          <w:bCs/>
          <w:noProof/>
          <w:sz w:val="28"/>
          <w:szCs w:val="28"/>
        </w:rPr>
        <w:t>1</w:t>
      </w:r>
      <w:r w:rsidRPr="00C57818">
        <w:rPr>
          <w:b/>
          <w:bCs/>
          <w:sz w:val="28"/>
          <w:szCs w:val="28"/>
        </w:rPr>
        <w:fldChar w:fldCharType="end"/>
      </w:r>
      <w:r w:rsidRPr="00C57818">
        <w:rPr>
          <w:b/>
          <w:bCs/>
          <w:sz w:val="28"/>
          <w:szCs w:val="28"/>
        </w:rPr>
        <w:t xml:space="preserve"> Proposed system architecture</w:t>
      </w:r>
    </w:p>
    <w:p w14:paraId="30EBA15E" w14:textId="77777777" w:rsidR="00DE2D28" w:rsidRDefault="00DE2D28" w:rsidP="0064122F">
      <w:pPr>
        <w:rPr>
          <w:b/>
          <w:bCs/>
        </w:rPr>
      </w:pPr>
    </w:p>
    <w:p w14:paraId="1FDC29C3" w14:textId="5EFB9F80" w:rsidR="00A64863" w:rsidRPr="00D570C3" w:rsidRDefault="00D52E86" w:rsidP="00D570C3">
      <w:pPr>
        <w:pStyle w:val="Heading2"/>
        <w:ind w:hanging="401"/>
      </w:pPr>
      <w:bookmarkStart w:id="45" w:name="_Toc214887494"/>
      <w:r w:rsidRPr="00D570C3">
        <w:rPr>
          <w:rStyle w:val="Strong"/>
          <w:b/>
          <w:bCs w:val="0"/>
        </w:rPr>
        <w:t>4.1 Overview</w:t>
      </w:r>
      <w:bookmarkEnd w:id="45"/>
      <w:r w:rsidRPr="00D570C3">
        <w:rPr>
          <w:rStyle w:val="Strong"/>
          <w:b/>
          <w:bCs w:val="0"/>
        </w:rPr>
        <w:t xml:space="preserve"> </w:t>
      </w:r>
    </w:p>
    <w:p w14:paraId="0346AD2E" w14:textId="20ADCE27" w:rsidR="00A068B9" w:rsidRPr="00A068B9" w:rsidRDefault="00A068B9" w:rsidP="00BD3F52">
      <w:pPr>
        <w:pStyle w:val="NormalWeb"/>
        <w:jc w:val="both"/>
        <w:rPr>
          <w:sz w:val="28"/>
          <w:szCs w:val="28"/>
        </w:rPr>
      </w:pPr>
      <w:r w:rsidRPr="00A068B9">
        <w:rPr>
          <w:sz w:val="28"/>
          <w:szCs w:val="28"/>
        </w:rPr>
        <w:t>This chapter introduces a multimodal AI framework developed to estimate ICU mortality by combining two main sources of patient information: structured data</w:t>
      </w:r>
      <w:r w:rsidR="00883A96">
        <w:rPr>
          <w:sz w:val="28"/>
          <w:szCs w:val="28"/>
        </w:rPr>
        <w:t xml:space="preserve"> </w:t>
      </w:r>
      <w:r w:rsidRPr="00A068B9">
        <w:rPr>
          <w:sz w:val="28"/>
          <w:szCs w:val="28"/>
        </w:rPr>
        <w:t>such as demographic details and laboratory results</w:t>
      </w:r>
      <w:r w:rsidR="00DD6359">
        <w:rPr>
          <w:sz w:val="28"/>
          <w:szCs w:val="28"/>
        </w:rPr>
        <w:t xml:space="preserve"> </w:t>
      </w:r>
      <w:r w:rsidRPr="00A068B9">
        <w:rPr>
          <w:sz w:val="28"/>
          <w:szCs w:val="28"/>
        </w:rPr>
        <w:t>and unstructured clinical notes.</w:t>
      </w:r>
    </w:p>
    <w:p w14:paraId="0527FCFF" w14:textId="2275884A" w:rsidR="00A068B9" w:rsidRDefault="00A068B9" w:rsidP="00BD3F52">
      <w:pPr>
        <w:pStyle w:val="NormalWeb"/>
        <w:jc w:val="both"/>
        <w:rPr>
          <w:sz w:val="28"/>
          <w:szCs w:val="28"/>
        </w:rPr>
      </w:pPr>
      <w:r w:rsidRPr="00A068B9">
        <w:rPr>
          <w:sz w:val="28"/>
          <w:szCs w:val="28"/>
        </w:rPr>
        <w:t>The key idea behind this framework is that patient outcomes in the ICU depend on both measurable physiological signals and descriptive observations made by medical staff. By bringing these numerical and textual elements together in one model, the system can offer more accurate predictions than approaches that rely on only a single type of data</w:t>
      </w:r>
      <w:r w:rsidR="005B100F">
        <w:rPr>
          <w:sz w:val="28"/>
          <w:szCs w:val="28"/>
        </w:rPr>
        <w:t xml:space="preserve"> [16]</w:t>
      </w:r>
      <w:r w:rsidRPr="00A068B9">
        <w:rPr>
          <w:sz w:val="28"/>
          <w:szCs w:val="28"/>
        </w:rPr>
        <w:t>.</w:t>
      </w:r>
    </w:p>
    <w:p w14:paraId="4AC8AFA6" w14:textId="2EFB98F7" w:rsidR="00694E02" w:rsidRDefault="00C026F5" w:rsidP="00A068B9">
      <w:pPr>
        <w:pStyle w:val="NormalWeb"/>
        <w:jc w:val="both"/>
        <w:rPr>
          <w:sz w:val="28"/>
          <w:szCs w:val="28"/>
        </w:rPr>
      </w:pPr>
      <w:r w:rsidRPr="001A24BF">
        <w:rPr>
          <w:sz w:val="28"/>
          <w:szCs w:val="28"/>
        </w:rPr>
        <w:t xml:space="preserve">The overall architecture of the proposed system is illustrated in Figure 4.1. </w:t>
      </w:r>
    </w:p>
    <w:p w14:paraId="3238C7A2" w14:textId="47ACC9DB" w:rsidR="00C026F5" w:rsidRPr="001A24BF" w:rsidRDefault="00C026F5" w:rsidP="0064122F">
      <w:pPr>
        <w:pStyle w:val="NormalWeb"/>
        <w:jc w:val="both"/>
        <w:rPr>
          <w:sz w:val="28"/>
          <w:szCs w:val="28"/>
        </w:rPr>
      </w:pPr>
      <w:r w:rsidRPr="001A24BF">
        <w:rPr>
          <w:sz w:val="28"/>
          <w:szCs w:val="28"/>
        </w:rPr>
        <w:t>It consists of six key stages:</w:t>
      </w:r>
    </w:p>
    <w:p w14:paraId="474F63E6" w14:textId="77777777" w:rsidR="00C026F5" w:rsidRPr="0084647A" w:rsidRDefault="00C026F5" w:rsidP="0064122F">
      <w:pPr>
        <w:pStyle w:val="NormalWeb"/>
        <w:numPr>
          <w:ilvl w:val="0"/>
          <w:numId w:val="24"/>
        </w:numPr>
        <w:jc w:val="both"/>
        <w:rPr>
          <w:sz w:val="28"/>
          <w:szCs w:val="28"/>
        </w:rPr>
      </w:pPr>
      <w:r w:rsidRPr="0084647A">
        <w:rPr>
          <w:sz w:val="28"/>
          <w:szCs w:val="28"/>
        </w:rPr>
        <w:t>Data collection</w:t>
      </w:r>
    </w:p>
    <w:p w14:paraId="4BB8446C" w14:textId="77777777" w:rsidR="00C026F5" w:rsidRPr="0084647A" w:rsidRDefault="00C026F5" w:rsidP="0064122F">
      <w:pPr>
        <w:pStyle w:val="NormalWeb"/>
        <w:numPr>
          <w:ilvl w:val="0"/>
          <w:numId w:val="24"/>
        </w:numPr>
        <w:jc w:val="both"/>
        <w:rPr>
          <w:sz w:val="28"/>
          <w:szCs w:val="28"/>
        </w:rPr>
      </w:pPr>
      <w:r w:rsidRPr="0084647A">
        <w:rPr>
          <w:sz w:val="28"/>
          <w:szCs w:val="28"/>
        </w:rPr>
        <w:t>Preprocessing of structured and unstructured data</w:t>
      </w:r>
    </w:p>
    <w:p w14:paraId="7725C337" w14:textId="77777777" w:rsidR="00C026F5" w:rsidRPr="0084647A" w:rsidRDefault="00C026F5" w:rsidP="0064122F">
      <w:pPr>
        <w:pStyle w:val="NormalWeb"/>
        <w:numPr>
          <w:ilvl w:val="0"/>
          <w:numId w:val="24"/>
        </w:numPr>
        <w:jc w:val="both"/>
        <w:rPr>
          <w:sz w:val="28"/>
          <w:szCs w:val="28"/>
        </w:rPr>
      </w:pPr>
      <w:r w:rsidRPr="0084647A">
        <w:rPr>
          <w:sz w:val="28"/>
          <w:szCs w:val="28"/>
        </w:rPr>
        <w:t>Feature representation and model design</w:t>
      </w:r>
    </w:p>
    <w:p w14:paraId="7EBF08F7" w14:textId="77777777" w:rsidR="00C026F5" w:rsidRPr="0084647A" w:rsidRDefault="00C026F5" w:rsidP="0064122F">
      <w:pPr>
        <w:pStyle w:val="NormalWeb"/>
        <w:numPr>
          <w:ilvl w:val="0"/>
          <w:numId w:val="24"/>
        </w:numPr>
        <w:jc w:val="both"/>
        <w:rPr>
          <w:sz w:val="28"/>
          <w:szCs w:val="28"/>
        </w:rPr>
      </w:pPr>
      <w:r w:rsidRPr="0084647A">
        <w:rPr>
          <w:sz w:val="28"/>
          <w:szCs w:val="28"/>
        </w:rPr>
        <w:t>Individual model training for each modality</w:t>
      </w:r>
    </w:p>
    <w:p w14:paraId="01C7F2D5" w14:textId="77777777" w:rsidR="00C026F5" w:rsidRPr="0084647A" w:rsidRDefault="00C026F5" w:rsidP="0064122F">
      <w:pPr>
        <w:pStyle w:val="NormalWeb"/>
        <w:numPr>
          <w:ilvl w:val="0"/>
          <w:numId w:val="24"/>
        </w:numPr>
        <w:jc w:val="both"/>
        <w:rPr>
          <w:sz w:val="28"/>
          <w:szCs w:val="28"/>
        </w:rPr>
      </w:pPr>
      <w:r w:rsidRPr="0084647A">
        <w:rPr>
          <w:sz w:val="28"/>
          <w:szCs w:val="28"/>
        </w:rPr>
        <w:t>Multimodal fusion via concatenation</w:t>
      </w:r>
    </w:p>
    <w:p w14:paraId="6EBB75AC" w14:textId="6FB0EDAD" w:rsidR="00C026F5" w:rsidRPr="0084647A" w:rsidRDefault="00C026F5" w:rsidP="0064122F">
      <w:pPr>
        <w:pStyle w:val="NormalWeb"/>
        <w:numPr>
          <w:ilvl w:val="0"/>
          <w:numId w:val="24"/>
        </w:numPr>
        <w:jc w:val="both"/>
        <w:rPr>
          <w:sz w:val="28"/>
          <w:szCs w:val="28"/>
        </w:rPr>
      </w:pPr>
      <w:r w:rsidRPr="0084647A">
        <w:rPr>
          <w:sz w:val="28"/>
          <w:szCs w:val="28"/>
        </w:rPr>
        <w:t>Final classification and evaluation</w:t>
      </w:r>
    </w:p>
    <w:p w14:paraId="404C0378" w14:textId="68069447" w:rsidR="00535D60" w:rsidRPr="00535D60" w:rsidRDefault="00535D60" w:rsidP="003B2C76">
      <w:pPr>
        <w:pStyle w:val="NormalWeb"/>
        <w:rPr>
          <w:b/>
          <w:bCs/>
          <w:sz w:val="28"/>
          <w:szCs w:val="28"/>
        </w:rPr>
      </w:pPr>
      <w:r w:rsidRPr="00535D60">
        <w:rPr>
          <w:b/>
          <w:bCs/>
          <w:sz w:val="28"/>
          <w:szCs w:val="28"/>
        </w:rPr>
        <w:lastRenderedPageBreak/>
        <w:t>Data Collection</w:t>
      </w:r>
    </w:p>
    <w:p w14:paraId="61A2FB2C" w14:textId="0621CA18" w:rsidR="00535D60" w:rsidRPr="00535D60" w:rsidRDefault="00535D60" w:rsidP="003B2C76">
      <w:pPr>
        <w:pStyle w:val="NormalWeb"/>
        <w:jc w:val="both"/>
        <w:rPr>
          <w:sz w:val="28"/>
          <w:szCs w:val="28"/>
        </w:rPr>
      </w:pPr>
      <w:r w:rsidRPr="00535D60">
        <w:rPr>
          <w:sz w:val="28"/>
          <w:szCs w:val="28"/>
        </w:rPr>
        <w:t xml:space="preserve">The dataset used in this study was obtained from the MIMIC-III </w:t>
      </w:r>
      <w:r w:rsidR="0029024F">
        <w:rPr>
          <w:sz w:val="28"/>
          <w:szCs w:val="28"/>
        </w:rPr>
        <w:t xml:space="preserve">[23] </w:t>
      </w:r>
      <w:r w:rsidRPr="00535D60">
        <w:rPr>
          <w:sz w:val="28"/>
          <w:szCs w:val="28"/>
        </w:rPr>
        <w:t>clinical database, which provides de-identified information for patients admitted to the intensive care unit. For this work, both structured records and narrative clinical notes were collected to build a multimodal view of each patient’s condition.</w:t>
      </w:r>
    </w:p>
    <w:p w14:paraId="1945026B" w14:textId="151F50BA" w:rsidR="00535D60" w:rsidRPr="00535D60" w:rsidRDefault="00535D60" w:rsidP="003B2C76">
      <w:pPr>
        <w:pStyle w:val="NormalWeb"/>
        <w:jc w:val="both"/>
        <w:rPr>
          <w:sz w:val="28"/>
          <w:szCs w:val="28"/>
        </w:rPr>
      </w:pPr>
      <w:r w:rsidRPr="00535D60">
        <w:rPr>
          <w:sz w:val="28"/>
          <w:szCs w:val="28"/>
        </w:rPr>
        <w:t xml:space="preserve">The structured part of the dataset includes demographic details such as age, and gender, along with a wide range of physiological and laboratory measurements. These measurements cover heart rate, systolic and diastolic blood pressure, respiratory rate, </w:t>
      </w:r>
      <w:proofErr w:type="spellStart"/>
      <w:r w:rsidRPr="00535D60">
        <w:rPr>
          <w:sz w:val="28"/>
          <w:szCs w:val="28"/>
        </w:rPr>
        <w:t>SpO</w:t>
      </w:r>
      <w:proofErr w:type="spellEnd"/>
      <w:r w:rsidRPr="00535D60">
        <w:rPr>
          <w:sz w:val="28"/>
          <w:szCs w:val="28"/>
        </w:rPr>
        <w:t>₂, body temperature, sodium, potassium, creatinine, BUN, hemoglobin, and white blood cell count. Clinical notes written by physicians and nurses were also retrieved to represent the unstructured portion of the data. Together, these elements provide a detailed snapshot of each hospital stay</w:t>
      </w:r>
      <w:r w:rsidR="00A43514">
        <w:rPr>
          <w:sz w:val="28"/>
          <w:szCs w:val="28"/>
        </w:rPr>
        <w:t xml:space="preserve"> [16]</w:t>
      </w:r>
      <w:r w:rsidRPr="00535D60">
        <w:rPr>
          <w:sz w:val="28"/>
          <w:szCs w:val="28"/>
        </w:rPr>
        <w:t>.</w:t>
      </w:r>
    </w:p>
    <w:p w14:paraId="719AFFD4" w14:textId="32D5A803" w:rsidR="00535D60" w:rsidRPr="00B424DE" w:rsidRDefault="00535D60" w:rsidP="00F3377E">
      <w:pPr>
        <w:pStyle w:val="NormalWeb"/>
        <w:rPr>
          <w:sz w:val="28"/>
          <w:szCs w:val="28"/>
          <w:highlight w:val="yellow"/>
        </w:rPr>
      </w:pPr>
      <w:r w:rsidRPr="00535D60">
        <w:rPr>
          <w:sz w:val="28"/>
          <w:szCs w:val="28"/>
        </w:rPr>
        <w:t>To define the prediction target, patients were assigned to one of two categories based on the clinical records: 429 cases were labeled as ELECTIVE, while 363 cases were labeled as EMERGENCY</w:t>
      </w:r>
      <w:r w:rsidR="002B56EA">
        <w:rPr>
          <w:sz w:val="28"/>
          <w:szCs w:val="28"/>
        </w:rPr>
        <w:t xml:space="preserve"> [16]</w:t>
      </w:r>
      <w:r w:rsidRPr="00535D60">
        <w:rPr>
          <w:sz w:val="28"/>
          <w:szCs w:val="28"/>
        </w:rPr>
        <w:t>. Before analysis, several preprocessing steps were carried out. Missing numerical values were replaced using the mean of each feature, while missing categorical fields were filled using the most frequent value. Categorical attributes were then encoded to make them suitable for machine-learning models. For the clinical notes, preprocessing involved tokenization, removal of stop words, case normalization, and elimination of irrelevant symbols and noise</w:t>
      </w:r>
      <w:r w:rsidR="00B4190D">
        <w:rPr>
          <w:sz w:val="28"/>
          <w:szCs w:val="28"/>
        </w:rPr>
        <w:t xml:space="preserve"> and </w:t>
      </w:r>
      <w:r w:rsidR="0073517B" w:rsidRPr="0073517B">
        <w:rPr>
          <w:sz w:val="28"/>
          <w:szCs w:val="28"/>
        </w:rPr>
        <w:t xml:space="preserve">the clinical notes were converted into numerical representations using </w:t>
      </w:r>
      <w:proofErr w:type="spellStart"/>
      <w:r w:rsidR="0073517B" w:rsidRPr="0073517B">
        <w:rPr>
          <w:sz w:val="28"/>
          <w:szCs w:val="28"/>
        </w:rPr>
        <w:t>BioBER</w:t>
      </w:r>
      <w:proofErr w:type="spellEnd"/>
      <w:r w:rsidR="0073517B" w:rsidRPr="0073517B">
        <w:rPr>
          <w:sz w:val="28"/>
          <w:szCs w:val="28"/>
        </w:rPr>
        <w:t xml:space="preserve"> </w:t>
      </w:r>
      <w:r w:rsidR="00F3377E" w:rsidRPr="00F3377E">
        <w:rPr>
          <w:sz w:val="28"/>
          <w:szCs w:val="28"/>
        </w:rPr>
        <w:t>[</w:t>
      </w:r>
      <w:r w:rsidR="00F3377E">
        <w:rPr>
          <w:sz w:val="28"/>
          <w:szCs w:val="28"/>
        </w:rPr>
        <w:t>24</w:t>
      </w:r>
      <w:r w:rsidR="00F3377E" w:rsidRPr="00F3377E">
        <w:rPr>
          <w:sz w:val="28"/>
          <w:szCs w:val="28"/>
        </w:rPr>
        <w:t>].</w:t>
      </w:r>
    </w:p>
    <w:p w14:paraId="289E2C58" w14:textId="4DD5D058" w:rsidR="00C026F5" w:rsidRDefault="00C026F5" w:rsidP="0064122F"/>
    <w:p w14:paraId="5717E2E4" w14:textId="4EE6B045" w:rsidR="00C026F5" w:rsidRPr="00A35FF5" w:rsidRDefault="00C026F5" w:rsidP="007608F0">
      <w:pPr>
        <w:pStyle w:val="Heading2"/>
        <w:ind w:left="0"/>
      </w:pPr>
      <w:bookmarkStart w:id="46" w:name="_Toc214029549"/>
      <w:bookmarkStart w:id="47" w:name="_Toc214887495"/>
      <w:r w:rsidRPr="00A35FF5">
        <w:rPr>
          <w:rStyle w:val="Strong"/>
          <w:b/>
          <w:bCs w:val="0"/>
        </w:rPr>
        <w:t>4.2 Overview of the Multimodal Framework</w:t>
      </w:r>
      <w:bookmarkEnd w:id="46"/>
      <w:bookmarkEnd w:id="47"/>
    </w:p>
    <w:p w14:paraId="4A682423" w14:textId="77777777" w:rsidR="00C026F5" w:rsidRPr="001A24BF" w:rsidRDefault="00C026F5" w:rsidP="007608F0">
      <w:pPr>
        <w:pStyle w:val="NormalWeb"/>
        <w:ind w:firstLine="142"/>
        <w:jc w:val="both"/>
        <w:rPr>
          <w:sz w:val="28"/>
          <w:szCs w:val="28"/>
        </w:rPr>
      </w:pPr>
      <w:r w:rsidRPr="001A24BF">
        <w:rPr>
          <w:sz w:val="28"/>
          <w:szCs w:val="28"/>
        </w:rPr>
        <w:t>The proposed framework integrates two distinct information modalities:</w:t>
      </w:r>
    </w:p>
    <w:p w14:paraId="183F2E5B" w14:textId="77777777" w:rsidR="00C026F5" w:rsidRPr="001A24BF" w:rsidRDefault="00C026F5" w:rsidP="0064122F">
      <w:pPr>
        <w:pStyle w:val="NormalWeb"/>
        <w:numPr>
          <w:ilvl w:val="0"/>
          <w:numId w:val="25"/>
        </w:numPr>
        <w:jc w:val="both"/>
        <w:rPr>
          <w:sz w:val="28"/>
          <w:szCs w:val="28"/>
        </w:rPr>
      </w:pPr>
      <w:r w:rsidRPr="001A24BF">
        <w:rPr>
          <w:rStyle w:val="Strong"/>
          <w:sz w:val="28"/>
          <w:szCs w:val="28"/>
        </w:rPr>
        <w:t>Structured Data (Tabular Data):</w:t>
      </w:r>
      <w:r w:rsidRPr="001A24BF">
        <w:rPr>
          <w:sz w:val="28"/>
          <w:szCs w:val="28"/>
        </w:rPr>
        <w:t xml:space="preserve"> Includes patient demographics, vital signs, and laboratory test results.</w:t>
      </w:r>
    </w:p>
    <w:p w14:paraId="4AE21227" w14:textId="77777777" w:rsidR="00C026F5" w:rsidRPr="001A24BF" w:rsidRDefault="00C026F5" w:rsidP="0064122F">
      <w:pPr>
        <w:pStyle w:val="NormalWeb"/>
        <w:numPr>
          <w:ilvl w:val="0"/>
          <w:numId w:val="25"/>
        </w:numPr>
        <w:jc w:val="both"/>
        <w:rPr>
          <w:sz w:val="28"/>
          <w:szCs w:val="28"/>
        </w:rPr>
      </w:pPr>
      <w:r w:rsidRPr="001A24BF">
        <w:rPr>
          <w:rStyle w:val="Strong"/>
          <w:sz w:val="28"/>
          <w:szCs w:val="28"/>
        </w:rPr>
        <w:t>Unstructured Data (Clinical Notes):</w:t>
      </w:r>
      <w:r w:rsidRPr="001A24BF">
        <w:rPr>
          <w:sz w:val="28"/>
          <w:szCs w:val="28"/>
        </w:rPr>
        <w:t xml:space="preserve"> Consists of textual narratives from doctors and nurses describing patient conditions, progress, and diagnoses.</w:t>
      </w:r>
    </w:p>
    <w:p w14:paraId="5DDF4BBE" w14:textId="77777777" w:rsidR="00C026F5" w:rsidRPr="001A24BF" w:rsidRDefault="00C026F5" w:rsidP="00A27183">
      <w:pPr>
        <w:pStyle w:val="NormalWeb"/>
        <w:ind w:left="142"/>
        <w:jc w:val="both"/>
        <w:rPr>
          <w:sz w:val="28"/>
          <w:szCs w:val="28"/>
        </w:rPr>
      </w:pPr>
      <w:r w:rsidRPr="001A24BF">
        <w:rPr>
          <w:sz w:val="28"/>
          <w:szCs w:val="28"/>
        </w:rPr>
        <w:t xml:space="preserve">The two data streams are processed independently, transformed into latent feature representations, and later </w:t>
      </w:r>
      <w:r w:rsidRPr="002256D2">
        <w:rPr>
          <w:rStyle w:val="Strong"/>
          <w:b w:val="0"/>
          <w:bCs w:val="0"/>
          <w:sz w:val="28"/>
          <w:szCs w:val="28"/>
        </w:rPr>
        <w:t>fused in a shared concatenation layer</w:t>
      </w:r>
      <w:r w:rsidRPr="002256D2">
        <w:rPr>
          <w:b/>
          <w:bCs/>
          <w:sz w:val="28"/>
          <w:szCs w:val="28"/>
        </w:rPr>
        <w:t xml:space="preserve"> </w:t>
      </w:r>
      <w:r w:rsidRPr="001A24BF">
        <w:rPr>
          <w:sz w:val="28"/>
          <w:szCs w:val="28"/>
        </w:rPr>
        <w:t>for joint learning and classification.</w:t>
      </w:r>
    </w:p>
    <w:p w14:paraId="5A698F3D" w14:textId="77A6F4F1" w:rsidR="00C026F5" w:rsidRDefault="00C026F5" w:rsidP="0064122F"/>
    <w:p w14:paraId="1EA9017C" w14:textId="47098865" w:rsidR="00C026F5" w:rsidRPr="00A35FF5" w:rsidRDefault="00C026F5" w:rsidP="00A35FF5">
      <w:pPr>
        <w:pStyle w:val="Heading2"/>
      </w:pPr>
      <w:bookmarkStart w:id="48" w:name="_Toc214029550"/>
      <w:bookmarkStart w:id="49" w:name="_Toc214887496"/>
      <w:r w:rsidRPr="00A35FF5">
        <w:rPr>
          <w:rStyle w:val="Strong"/>
          <w:b/>
          <w:bCs w:val="0"/>
        </w:rPr>
        <w:t>4.3 Structured Data Processing (Demographics and Lab Values)</w:t>
      </w:r>
      <w:bookmarkEnd w:id="48"/>
      <w:bookmarkEnd w:id="49"/>
    </w:p>
    <w:p w14:paraId="54AAC238" w14:textId="163369E1" w:rsidR="00C026F5" w:rsidRPr="00D62C31" w:rsidRDefault="00C026F5" w:rsidP="00D62C31">
      <w:pPr>
        <w:pStyle w:val="Heading3"/>
      </w:pPr>
      <w:bookmarkStart w:id="50" w:name="_Toc214029551"/>
      <w:bookmarkStart w:id="51" w:name="_Toc214887497"/>
      <w:r w:rsidRPr="00D62C31">
        <w:rPr>
          <w:rStyle w:val="Strong"/>
          <w:b/>
          <w:bCs w:val="0"/>
        </w:rPr>
        <w:t>4.3.1 Data Preprocessing</w:t>
      </w:r>
      <w:bookmarkEnd w:id="50"/>
      <w:bookmarkEnd w:id="51"/>
    </w:p>
    <w:p w14:paraId="35E9C5D2" w14:textId="77777777" w:rsidR="00C026F5" w:rsidRPr="001A24BF" w:rsidRDefault="00C026F5" w:rsidP="0064122F">
      <w:pPr>
        <w:pStyle w:val="NormalWeb"/>
        <w:ind w:left="451"/>
        <w:jc w:val="both"/>
        <w:rPr>
          <w:sz w:val="28"/>
          <w:szCs w:val="28"/>
        </w:rPr>
      </w:pPr>
      <w:r w:rsidRPr="001A24BF">
        <w:rPr>
          <w:sz w:val="28"/>
          <w:szCs w:val="28"/>
        </w:rPr>
        <w:t>Structured data are often noisy, incomplete, and heterogeneous in ICU settings. To ensure data quality and consistency, the following preprocessing steps were applied:</w:t>
      </w:r>
    </w:p>
    <w:p w14:paraId="6456DD35" w14:textId="77777777" w:rsidR="00C026F5" w:rsidRPr="001A24BF" w:rsidRDefault="00C026F5" w:rsidP="0064122F">
      <w:pPr>
        <w:pStyle w:val="NormalWeb"/>
        <w:numPr>
          <w:ilvl w:val="0"/>
          <w:numId w:val="26"/>
        </w:numPr>
        <w:jc w:val="both"/>
        <w:rPr>
          <w:sz w:val="28"/>
          <w:szCs w:val="28"/>
        </w:rPr>
      </w:pPr>
      <w:r w:rsidRPr="001A24BF">
        <w:rPr>
          <w:rStyle w:val="Strong"/>
          <w:sz w:val="28"/>
          <w:szCs w:val="28"/>
        </w:rPr>
        <w:t>Handling Missing Values:</w:t>
      </w:r>
      <w:r w:rsidRPr="001A24BF">
        <w:rPr>
          <w:sz w:val="28"/>
          <w:szCs w:val="28"/>
        </w:rPr>
        <w:t xml:space="preserve"> Missing lab values and demographic attributes were imputed using median or mean imputation, depending on variable type.</w:t>
      </w:r>
    </w:p>
    <w:p w14:paraId="737124E0" w14:textId="77777777" w:rsidR="00C026F5" w:rsidRPr="001A24BF" w:rsidRDefault="00C026F5" w:rsidP="0064122F">
      <w:pPr>
        <w:pStyle w:val="NormalWeb"/>
        <w:numPr>
          <w:ilvl w:val="0"/>
          <w:numId w:val="26"/>
        </w:numPr>
        <w:jc w:val="both"/>
        <w:rPr>
          <w:sz w:val="28"/>
          <w:szCs w:val="28"/>
        </w:rPr>
      </w:pPr>
      <w:r w:rsidRPr="001A24BF">
        <w:rPr>
          <w:rStyle w:val="Strong"/>
          <w:sz w:val="28"/>
          <w:szCs w:val="28"/>
        </w:rPr>
        <w:t>Normalization:</w:t>
      </w:r>
      <w:r w:rsidRPr="001A24BF">
        <w:rPr>
          <w:sz w:val="28"/>
          <w:szCs w:val="28"/>
        </w:rPr>
        <w:t xml:space="preserve"> Continuous features such as blood pressure, glucose, and creatinine levels were normalized using Min-Max scaling to ensure uniform feature distribution.</w:t>
      </w:r>
    </w:p>
    <w:p w14:paraId="56A0916C" w14:textId="77777777" w:rsidR="00C026F5" w:rsidRPr="001A24BF" w:rsidRDefault="00C026F5" w:rsidP="0064122F">
      <w:pPr>
        <w:pStyle w:val="NormalWeb"/>
        <w:numPr>
          <w:ilvl w:val="0"/>
          <w:numId w:val="26"/>
        </w:numPr>
        <w:jc w:val="both"/>
        <w:rPr>
          <w:sz w:val="28"/>
          <w:szCs w:val="28"/>
        </w:rPr>
      </w:pPr>
      <w:r w:rsidRPr="001A24BF">
        <w:rPr>
          <w:rStyle w:val="Strong"/>
          <w:sz w:val="28"/>
          <w:szCs w:val="28"/>
        </w:rPr>
        <w:t>Encoding Categorical Features:</w:t>
      </w:r>
      <w:r w:rsidRPr="001A24BF">
        <w:rPr>
          <w:sz w:val="28"/>
          <w:szCs w:val="28"/>
        </w:rPr>
        <w:t xml:space="preserve"> Non-numeric fields such as gender or admission type were encoded using one-hot or label encoding.</w:t>
      </w:r>
    </w:p>
    <w:p w14:paraId="68F7B360" w14:textId="77777777" w:rsidR="00C026F5" w:rsidRDefault="00C026F5" w:rsidP="0064122F">
      <w:pPr>
        <w:pStyle w:val="NormalWeb"/>
        <w:numPr>
          <w:ilvl w:val="0"/>
          <w:numId w:val="26"/>
        </w:numPr>
        <w:jc w:val="both"/>
      </w:pPr>
      <w:r w:rsidRPr="007B2508">
        <w:rPr>
          <w:rStyle w:val="Strong"/>
          <w:sz w:val="28"/>
          <w:szCs w:val="28"/>
        </w:rPr>
        <w:t>Feature Selection:</w:t>
      </w:r>
      <w:r w:rsidRPr="007B2508">
        <w:rPr>
          <w:sz w:val="28"/>
          <w:szCs w:val="28"/>
        </w:rPr>
        <w:t xml:space="preserve"> Redundant or low-variance features were removed to reduce dimensionality and prevent overfitting.</w:t>
      </w:r>
    </w:p>
    <w:p w14:paraId="01A94D3C" w14:textId="5A240758" w:rsidR="00C026F5" w:rsidRPr="00D62C31" w:rsidRDefault="00C026F5" w:rsidP="00D62C31">
      <w:pPr>
        <w:pStyle w:val="Heading3"/>
      </w:pPr>
      <w:bookmarkStart w:id="52" w:name="_Toc214029552"/>
      <w:bookmarkStart w:id="53" w:name="_Toc214887498"/>
      <w:r w:rsidRPr="00D62C31">
        <w:rPr>
          <w:rStyle w:val="Strong"/>
          <w:b/>
          <w:bCs w:val="0"/>
        </w:rPr>
        <w:t xml:space="preserve">4.3.2 </w:t>
      </w:r>
      <w:r w:rsidR="00000A88" w:rsidRPr="00D62C31">
        <w:rPr>
          <w:rStyle w:val="Strong"/>
          <w:b/>
          <w:bCs w:val="0"/>
        </w:rPr>
        <w:t>training models</w:t>
      </w:r>
      <w:bookmarkEnd w:id="52"/>
      <w:bookmarkEnd w:id="53"/>
    </w:p>
    <w:p w14:paraId="5704A4BA" w14:textId="77777777" w:rsidR="00C026F5" w:rsidRPr="001A24BF" w:rsidRDefault="00C026F5" w:rsidP="0064122F">
      <w:pPr>
        <w:pStyle w:val="NormalWeb"/>
        <w:ind w:left="451"/>
        <w:jc w:val="both"/>
        <w:rPr>
          <w:sz w:val="28"/>
          <w:szCs w:val="28"/>
        </w:rPr>
      </w:pPr>
      <w:r w:rsidRPr="001A24BF">
        <w:rPr>
          <w:sz w:val="28"/>
          <w:szCs w:val="28"/>
        </w:rPr>
        <w:t>Once preprocessed, the structured data were transformed into numerical tensors suitable for input into deep learning models. Several machine learning and deep models were used to model structured data:</w:t>
      </w:r>
    </w:p>
    <w:p w14:paraId="68305AAC" w14:textId="1DDF85AA" w:rsidR="00C026F5" w:rsidRPr="001A24BF" w:rsidRDefault="00C026F5" w:rsidP="0064122F">
      <w:pPr>
        <w:pStyle w:val="NormalWeb"/>
        <w:numPr>
          <w:ilvl w:val="0"/>
          <w:numId w:val="27"/>
        </w:numPr>
        <w:jc w:val="both"/>
        <w:rPr>
          <w:sz w:val="28"/>
          <w:szCs w:val="28"/>
        </w:rPr>
      </w:pPr>
      <w:r w:rsidRPr="001A24BF">
        <w:rPr>
          <w:rStyle w:val="Strong"/>
          <w:sz w:val="28"/>
          <w:szCs w:val="28"/>
        </w:rPr>
        <w:t>RF:</w:t>
      </w:r>
      <w:r w:rsidRPr="001A24BF">
        <w:rPr>
          <w:sz w:val="28"/>
          <w:szCs w:val="28"/>
        </w:rPr>
        <w:t xml:space="preserve"> To capture non-linear feature interactions.</w:t>
      </w:r>
    </w:p>
    <w:p w14:paraId="22135B64" w14:textId="6D15B82B" w:rsidR="00C026F5" w:rsidRPr="001A24BF" w:rsidRDefault="00C026F5" w:rsidP="0064122F">
      <w:pPr>
        <w:pStyle w:val="NormalWeb"/>
        <w:numPr>
          <w:ilvl w:val="0"/>
          <w:numId w:val="27"/>
        </w:numPr>
        <w:jc w:val="both"/>
        <w:rPr>
          <w:sz w:val="28"/>
          <w:szCs w:val="28"/>
        </w:rPr>
      </w:pPr>
      <w:r w:rsidRPr="001A24BF">
        <w:rPr>
          <w:rStyle w:val="Strong"/>
          <w:sz w:val="28"/>
          <w:szCs w:val="28"/>
        </w:rPr>
        <w:t>DT:</w:t>
      </w:r>
      <w:r w:rsidRPr="001A24BF">
        <w:rPr>
          <w:sz w:val="28"/>
          <w:szCs w:val="28"/>
        </w:rPr>
        <w:t xml:space="preserve"> As a baseline interpretable model.</w:t>
      </w:r>
    </w:p>
    <w:p w14:paraId="5BA5DC2D" w14:textId="096F4485" w:rsidR="00C026F5" w:rsidRPr="001A24BF" w:rsidRDefault="00C026F5" w:rsidP="0064122F">
      <w:pPr>
        <w:pStyle w:val="NormalWeb"/>
        <w:numPr>
          <w:ilvl w:val="0"/>
          <w:numId w:val="27"/>
        </w:numPr>
        <w:jc w:val="both"/>
        <w:rPr>
          <w:sz w:val="28"/>
          <w:szCs w:val="28"/>
        </w:rPr>
      </w:pPr>
      <w:r w:rsidRPr="001A24BF">
        <w:rPr>
          <w:rStyle w:val="Strong"/>
          <w:sz w:val="28"/>
          <w:szCs w:val="28"/>
        </w:rPr>
        <w:t>SVM:</w:t>
      </w:r>
      <w:r w:rsidRPr="001A24BF">
        <w:rPr>
          <w:sz w:val="28"/>
          <w:szCs w:val="28"/>
        </w:rPr>
        <w:t xml:space="preserve"> For high-dimensional boundary-based classification.</w:t>
      </w:r>
    </w:p>
    <w:p w14:paraId="04FC83D1" w14:textId="7E6A7C90" w:rsidR="00C026F5" w:rsidRPr="001A24BF" w:rsidRDefault="00C026F5" w:rsidP="0064122F">
      <w:pPr>
        <w:pStyle w:val="NormalWeb"/>
        <w:numPr>
          <w:ilvl w:val="0"/>
          <w:numId w:val="27"/>
        </w:numPr>
        <w:jc w:val="both"/>
        <w:rPr>
          <w:sz w:val="28"/>
          <w:szCs w:val="28"/>
        </w:rPr>
      </w:pPr>
      <w:r w:rsidRPr="001A24BF">
        <w:rPr>
          <w:rStyle w:val="Strong"/>
          <w:sz w:val="28"/>
          <w:szCs w:val="28"/>
        </w:rPr>
        <w:t>LR:</w:t>
      </w:r>
      <w:r w:rsidRPr="001A24BF">
        <w:rPr>
          <w:sz w:val="28"/>
          <w:szCs w:val="28"/>
        </w:rPr>
        <w:t xml:space="preserve"> As a linear baseline for comparison.</w:t>
      </w:r>
    </w:p>
    <w:p w14:paraId="665997C1" w14:textId="7A292CA2" w:rsidR="00C026F5" w:rsidRPr="001A24BF" w:rsidRDefault="00C026F5" w:rsidP="0064122F">
      <w:pPr>
        <w:pStyle w:val="NormalWeb"/>
        <w:numPr>
          <w:ilvl w:val="0"/>
          <w:numId w:val="27"/>
        </w:numPr>
        <w:jc w:val="both"/>
        <w:rPr>
          <w:sz w:val="28"/>
          <w:szCs w:val="28"/>
        </w:rPr>
      </w:pPr>
      <w:r w:rsidRPr="001A24BF">
        <w:rPr>
          <w:rStyle w:val="Strong"/>
          <w:sz w:val="28"/>
          <w:szCs w:val="28"/>
        </w:rPr>
        <w:t>NB:</w:t>
      </w:r>
      <w:r w:rsidRPr="001A24BF">
        <w:rPr>
          <w:sz w:val="28"/>
          <w:szCs w:val="28"/>
        </w:rPr>
        <w:t xml:space="preserve"> To model probabilistic dependencies.</w:t>
      </w:r>
    </w:p>
    <w:p w14:paraId="161FB51C" w14:textId="6A22E7BD" w:rsidR="00C026F5" w:rsidRPr="001A24BF" w:rsidRDefault="00C026F5" w:rsidP="0064122F">
      <w:pPr>
        <w:pStyle w:val="NormalWeb"/>
        <w:numPr>
          <w:ilvl w:val="0"/>
          <w:numId w:val="27"/>
        </w:numPr>
        <w:jc w:val="both"/>
        <w:rPr>
          <w:sz w:val="28"/>
          <w:szCs w:val="28"/>
        </w:rPr>
      </w:pPr>
      <w:r w:rsidRPr="001A24BF">
        <w:rPr>
          <w:rStyle w:val="Strong"/>
          <w:sz w:val="28"/>
          <w:szCs w:val="28"/>
        </w:rPr>
        <w:t>RNN:</w:t>
      </w:r>
      <w:r w:rsidRPr="001A24BF">
        <w:rPr>
          <w:sz w:val="28"/>
          <w:szCs w:val="28"/>
        </w:rPr>
        <w:t xml:space="preserve"> Used to learn temporal dependencies and complex patterns in lab time-series data.</w:t>
      </w:r>
    </w:p>
    <w:p w14:paraId="5973BF86" w14:textId="77777777" w:rsidR="00C026F5" w:rsidRPr="001A24BF" w:rsidRDefault="00C026F5" w:rsidP="0064122F">
      <w:pPr>
        <w:pStyle w:val="NormalWeb"/>
        <w:ind w:left="437"/>
        <w:jc w:val="both"/>
        <w:rPr>
          <w:sz w:val="28"/>
          <w:szCs w:val="28"/>
        </w:rPr>
      </w:pPr>
      <w:r w:rsidRPr="001A24BF">
        <w:rPr>
          <w:sz w:val="28"/>
          <w:szCs w:val="28"/>
        </w:rPr>
        <w:t>Each model produced predictive features or class probabilities representing the structured data’s contribution to the overall mortality risk.</w:t>
      </w:r>
    </w:p>
    <w:p w14:paraId="4887550A" w14:textId="3F57DA43" w:rsidR="00C026F5" w:rsidRDefault="00C026F5" w:rsidP="0064122F"/>
    <w:p w14:paraId="0AD646EA" w14:textId="60548DE7" w:rsidR="00C026F5" w:rsidRPr="00C33C72" w:rsidRDefault="00C026F5" w:rsidP="00C33C72">
      <w:pPr>
        <w:pStyle w:val="Heading2"/>
      </w:pPr>
      <w:bookmarkStart w:id="54" w:name="_Toc214029553"/>
      <w:bookmarkStart w:id="55" w:name="_Toc214887499"/>
      <w:r w:rsidRPr="00D62C31">
        <w:lastRenderedPageBreak/>
        <w:t>4.4 Unstructured Data Processing (Clinical Notes)</w:t>
      </w:r>
      <w:bookmarkEnd w:id="54"/>
      <w:bookmarkEnd w:id="55"/>
    </w:p>
    <w:p w14:paraId="596B3029" w14:textId="26EFA11D" w:rsidR="00C026F5" w:rsidRPr="00C33C72" w:rsidRDefault="00C026F5" w:rsidP="00C33C72">
      <w:pPr>
        <w:pStyle w:val="Heading3"/>
      </w:pPr>
      <w:bookmarkStart w:id="56" w:name="_Toc214029554"/>
      <w:bookmarkStart w:id="57" w:name="_Toc214887500"/>
      <w:r w:rsidRPr="00C33C72">
        <w:rPr>
          <w:rStyle w:val="Strong"/>
          <w:b/>
          <w:bCs w:val="0"/>
        </w:rPr>
        <w:t>4.4.1 Text Preprocessing</w:t>
      </w:r>
      <w:bookmarkEnd w:id="56"/>
      <w:bookmarkEnd w:id="57"/>
    </w:p>
    <w:p w14:paraId="04410FCA" w14:textId="77777777" w:rsidR="00FB52CC" w:rsidRDefault="00C026F5" w:rsidP="0064122F">
      <w:pPr>
        <w:pStyle w:val="NormalWeb"/>
        <w:ind w:left="360"/>
        <w:jc w:val="both"/>
        <w:rPr>
          <w:sz w:val="28"/>
          <w:szCs w:val="28"/>
        </w:rPr>
      </w:pPr>
      <w:r w:rsidRPr="001A24BF">
        <w:rPr>
          <w:sz w:val="28"/>
          <w:szCs w:val="28"/>
        </w:rPr>
        <w:t xml:space="preserve">Clinical notes contain rich contextual information but require careful preprocessing to handle linguistic noise. </w:t>
      </w:r>
    </w:p>
    <w:p w14:paraId="002374BB" w14:textId="2408E4DF" w:rsidR="00C026F5" w:rsidRPr="001A24BF" w:rsidRDefault="00C026F5" w:rsidP="0064122F">
      <w:pPr>
        <w:pStyle w:val="NormalWeb"/>
        <w:ind w:left="360"/>
        <w:jc w:val="both"/>
        <w:rPr>
          <w:sz w:val="28"/>
          <w:szCs w:val="28"/>
        </w:rPr>
      </w:pPr>
      <w:r w:rsidRPr="001A24BF">
        <w:rPr>
          <w:sz w:val="28"/>
          <w:szCs w:val="28"/>
        </w:rPr>
        <w:t>The following steps were performed:</w:t>
      </w:r>
    </w:p>
    <w:p w14:paraId="6B41E99F"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r w:rsidRPr="001A24BF">
        <w:rPr>
          <w:rStyle w:val="Strong"/>
          <w:sz w:val="28"/>
          <w:szCs w:val="28"/>
        </w:rPr>
        <w:t>Tokenization:</w:t>
      </w:r>
      <w:r w:rsidRPr="001A24BF">
        <w:rPr>
          <w:sz w:val="28"/>
          <w:szCs w:val="28"/>
        </w:rPr>
        <w:t xml:space="preserve"> Text was split into tokens using a domain-specific tokenizer.</w:t>
      </w:r>
    </w:p>
    <w:p w14:paraId="5AAC61BD"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proofErr w:type="spellStart"/>
      <w:r w:rsidRPr="001A24BF">
        <w:rPr>
          <w:rStyle w:val="Strong"/>
          <w:sz w:val="28"/>
          <w:szCs w:val="28"/>
        </w:rPr>
        <w:t>Stopword</w:t>
      </w:r>
      <w:proofErr w:type="spellEnd"/>
      <w:r w:rsidRPr="001A24BF">
        <w:rPr>
          <w:rStyle w:val="Strong"/>
          <w:sz w:val="28"/>
          <w:szCs w:val="28"/>
        </w:rPr>
        <w:t xml:space="preserve"> Removal:</w:t>
      </w:r>
      <w:r w:rsidRPr="001A24BF">
        <w:rPr>
          <w:sz w:val="28"/>
          <w:szCs w:val="28"/>
        </w:rPr>
        <w:t xml:space="preserve"> Non-informative words (e.g., “the,” “and,” “was”) were removed using NLTK’s English </w:t>
      </w:r>
      <w:proofErr w:type="spellStart"/>
      <w:r w:rsidRPr="001A24BF">
        <w:rPr>
          <w:sz w:val="28"/>
          <w:szCs w:val="28"/>
        </w:rPr>
        <w:t>stopword</w:t>
      </w:r>
      <w:proofErr w:type="spellEnd"/>
      <w:r w:rsidRPr="001A24BF">
        <w:rPr>
          <w:sz w:val="28"/>
          <w:szCs w:val="28"/>
        </w:rPr>
        <w:t xml:space="preserve"> list.</w:t>
      </w:r>
    </w:p>
    <w:p w14:paraId="222E63F5"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r w:rsidRPr="001A24BF">
        <w:rPr>
          <w:rStyle w:val="Strong"/>
          <w:sz w:val="28"/>
          <w:szCs w:val="28"/>
        </w:rPr>
        <w:t>Lemmatization:</w:t>
      </w:r>
      <w:r w:rsidRPr="001A24BF">
        <w:rPr>
          <w:sz w:val="28"/>
          <w:szCs w:val="28"/>
        </w:rPr>
        <w:t xml:space="preserve"> Words were reduced to their base form using the </w:t>
      </w:r>
      <w:proofErr w:type="spellStart"/>
      <w:r w:rsidRPr="001A24BF">
        <w:rPr>
          <w:sz w:val="28"/>
          <w:szCs w:val="28"/>
        </w:rPr>
        <w:t>WordNetLemmatizer</w:t>
      </w:r>
      <w:proofErr w:type="spellEnd"/>
      <w:r w:rsidRPr="001A24BF">
        <w:rPr>
          <w:sz w:val="28"/>
          <w:szCs w:val="28"/>
        </w:rPr>
        <w:t xml:space="preserve"> to reduce lexical variability.</w:t>
      </w:r>
    </w:p>
    <w:p w14:paraId="68BD6EBD"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r w:rsidRPr="001A24BF">
        <w:rPr>
          <w:rStyle w:val="Strong"/>
          <w:sz w:val="28"/>
          <w:szCs w:val="28"/>
        </w:rPr>
        <w:t>Lowercasing and Cleaning:</w:t>
      </w:r>
      <w:r w:rsidRPr="001A24BF">
        <w:rPr>
          <w:sz w:val="28"/>
          <w:szCs w:val="28"/>
        </w:rPr>
        <w:t xml:space="preserve"> All text was converted to lowercase and punctuation, digits, and special characters were removed.</w:t>
      </w:r>
    </w:p>
    <w:p w14:paraId="464E4677" w14:textId="2B07DD0C" w:rsidR="00C026F5" w:rsidRPr="00C33C72" w:rsidRDefault="00C026F5" w:rsidP="00C33C72">
      <w:pPr>
        <w:pStyle w:val="Heading3"/>
      </w:pPr>
      <w:bookmarkStart w:id="58" w:name="_Toc214029555"/>
      <w:bookmarkStart w:id="59" w:name="_Toc214887501"/>
      <w:r w:rsidRPr="00C33C72">
        <w:rPr>
          <w:rStyle w:val="Strong"/>
          <w:b/>
          <w:bCs w:val="0"/>
        </w:rPr>
        <w:t>4.4.2 Feature Extraction with Transformer Models</w:t>
      </w:r>
      <w:bookmarkEnd w:id="58"/>
      <w:bookmarkEnd w:id="59"/>
    </w:p>
    <w:p w14:paraId="43F21C18" w14:textId="33486E39" w:rsidR="00C026F5" w:rsidRDefault="00C026F5" w:rsidP="0064122F">
      <w:pPr>
        <w:pStyle w:val="NormalWeb"/>
        <w:ind w:left="360"/>
        <w:jc w:val="both"/>
        <w:rPr>
          <w:sz w:val="28"/>
          <w:szCs w:val="28"/>
        </w:rPr>
      </w:pPr>
      <w:r w:rsidRPr="001A24BF">
        <w:rPr>
          <w:sz w:val="28"/>
          <w:szCs w:val="28"/>
        </w:rPr>
        <w:t>For advanced text representation, two pre-trained transformer-based biomedical models were used:</w:t>
      </w:r>
      <w:r w:rsidR="005D4DAC">
        <w:rPr>
          <w:sz w:val="28"/>
          <w:szCs w:val="28"/>
        </w:rPr>
        <w:t xml:space="preserve">  </w:t>
      </w:r>
    </w:p>
    <w:p w14:paraId="7EE80E9A" w14:textId="4F82F732" w:rsidR="000502AB" w:rsidRDefault="000502AB" w:rsidP="00A02395">
      <w:pPr>
        <w:pStyle w:val="NormalWeb"/>
        <w:ind w:left="720"/>
        <w:jc w:val="both"/>
      </w:pPr>
      <w:r>
        <w:rPr>
          <w:rFonts w:hAnsi="Symbol"/>
        </w:rPr>
        <w:t></w:t>
      </w:r>
      <w:r>
        <w:t xml:space="preserve"> </w:t>
      </w:r>
      <w:r w:rsidRPr="007C25F9">
        <w:rPr>
          <w:rStyle w:val="Strong"/>
          <w:sz w:val="28"/>
          <w:szCs w:val="28"/>
        </w:rPr>
        <w:t>Word Count</w:t>
      </w:r>
      <w:r w:rsidR="0078632D">
        <w:rPr>
          <w:rStyle w:val="Strong"/>
          <w:sz w:val="28"/>
          <w:szCs w:val="28"/>
        </w:rPr>
        <w:t xml:space="preserve"> [25]</w:t>
      </w:r>
      <w:r w:rsidRPr="007C25F9">
        <w:rPr>
          <w:rStyle w:val="Strong"/>
          <w:sz w:val="28"/>
          <w:szCs w:val="28"/>
        </w:rPr>
        <w:t>:</w:t>
      </w:r>
      <w:r>
        <w:t xml:space="preserve"> </w:t>
      </w:r>
      <w:r w:rsidRPr="007C25F9">
        <w:rPr>
          <w:sz w:val="28"/>
          <w:szCs w:val="28"/>
        </w:rPr>
        <w:t>This method represents clinical notes as a vector of token frequencies. Each feature corresponds to the number of times a specific word appears in the document. Word Count captures basic lexical information and provides a simple, interpretable representation of the text.</w:t>
      </w:r>
    </w:p>
    <w:p w14:paraId="27852774" w14:textId="2F4289EC" w:rsidR="000502AB" w:rsidRDefault="000502AB" w:rsidP="008C35B0">
      <w:pPr>
        <w:pStyle w:val="NormalWeb"/>
        <w:ind w:left="720"/>
        <w:jc w:val="both"/>
      </w:pPr>
      <w:r>
        <w:rPr>
          <w:rFonts w:hAnsi="Symbol"/>
        </w:rPr>
        <w:t></w:t>
      </w:r>
      <w:r>
        <w:t xml:space="preserve"> </w:t>
      </w:r>
      <w:r w:rsidRPr="007C25F9">
        <w:rPr>
          <w:rStyle w:val="Strong"/>
          <w:sz w:val="28"/>
          <w:szCs w:val="28"/>
        </w:rPr>
        <w:t>TF-IDF (Term Frequency–Inverse Document Frequency):</w:t>
      </w:r>
      <w:r>
        <w:t xml:space="preserve"> </w:t>
      </w:r>
      <w:r w:rsidRPr="007C25F9">
        <w:rPr>
          <w:sz w:val="28"/>
          <w:szCs w:val="28"/>
        </w:rPr>
        <w:t>TF-IDF improves upon Word Count by weighing words according to their importance across the corpus. Terms that appear frequently in a particular note but rarely across all notes receive higher weights. This allows the model to emphasize clinically meaningful terms while reducing the impact of common but uninformative words (e.g., “patient,” “the”)</w:t>
      </w:r>
      <w:r w:rsidR="00844729">
        <w:rPr>
          <w:sz w:val="28"/>
          <w:szCs w:val="28"/>
        </w:rPr>
        <w:t xml:space="preserve"> [16]</w:t>
      </w:r>
      <w:r w:rsidRPr="007C25F9">
        <w:rPr>
          <w:sz w:val="28"/>
          <w:szCs w:val="28"/>
        </w:rPr>
        <w:t>.</w:t>
      </w:r>
    </w:p>
    <w:p w14:paraId="3A2CAEE5" w14:textId="4033CA2B" w:rsidR="00C026F5" w:rsidRPr="001A24BF" w:rsidRDefault="00C026F5" w:rsidP="0064122F">
      <w:pPr>
        <w:pStyle w:val="NormalWeb"/>
        <w:numPr>
          <w:ilvl w:val="0"/>
          <w:numId w:val="29"/>
        </w:numPr>
        <w:tabs>
          <w:tab w:val="clear" w:pos="720"/>
          <w:tab w:val="num" w:pos="1080"/>
        </w:tabs>
        <w:ind w:left="1080"/>
        <w:jc w:val="both"/>
        <w:rPr>
          <w:sz w:val="28"/>
          <w:szCs w:val="28"/>
        </w:rPr>
      </w:pPr>
      <w:proofErr w:type="spellStart"/>
      <w:r w:rsidRPr="001A24BF">
        <w:rPr>
          <w:rStyle w:val="Strong"/>
          <w:sz w:val="28"/>
          <w:szCs w:val="28"/>
        </w:rPr>
        <w:t>BioBERT</w:t>
      </w:r>
      <w:proofErr w:type="spellEnd"/>
      <w:r w:rsidR="001F6EC9">
        <w:rPr>
          <w:rStyle w:val="Strong"/>
          <w:sz w:val="28"/>
          <w:szCs w:val="28"/>
        </w:rPr>
        <w:t xml:space="preserve"> [24]</w:t>
      </w:r>
      <w:r w:rsidRPr="001A24BF">
        <w:rPr>
          <w:rStyle w:val="Strong"/>
          <w:sz w:val="28"/>
          <w:szCs w:val="28"/>
        </w:rPr>
        <w:t>:</w:t>
      </w:r>
      <w:r w:rsidRPr="001A24BF">
        <w:rPr>
          <w:sz w:val="28"/>
          <w:szCs w:val="28"/>
        </w:rPr>
        <w:t xml:space="preserve"> A BERT-based model pre-trained on biomedical literature (PubMed and PMC).</w:t>
      </w:r>
    </w:p>
    <w:p w14:paraId="5F3E496D" w14:textId="3E4B2F61" w:rsidR="00C026F5" w:rsidRPr="001A24BF" w:rsidRDefault="00C026F5" w:rsidP="0064122F">
      <w:pPr>
        <w:pStyle w:val="NormalWeb"/>
        <w:numPr>
          <w:ilvl w:val="0"/>
          <w:numId w:val="29"/>
        </w:numPr>
        <w:tabs>
          <w:tab w:val="clear" w:pos="720"/>
          <w:tab w:val="num" w:pos="1080"/>
        </w:tabs>
        <w:ind w:left="1080"/>
        <w:jc w:val="both"/>
        <w:rPr>
          <w:sz w:val="28"/>
          <w:szCs w:val="28"/>
        </w:rPr>
      </w:pPr>
      <w:proofErr w:type="spellStart"/>
      <w:r w:rsidRPr="001A24BF">
        <w:rPr>
          <w:rStyle w:val="Strong"/>
          <w:sz w:val="28"/>
          <w:szCs w:val="28"/>
        </w:rPr>
        <w:t>ClinicalBERT</w:t>
      </w:r>
      <w:proofErr w:type="spellEnd"/>
      <w:r w:rsidR="001F6EC9">
        <w:rPr>
          <w:rStyle w:val="Strong"/>
          <w:sz w:val="28"/>
          <w:szCs w:val="28"/>
        </w:rPr>
        <w:t xml:space="preserve"> [24]</w:t>
      </w:r>
      <w:r w:rsidRPr="001A24BF">
        <w:rPr>
          <w:rStyle w:val="Strong"/>
          <w:sz w:val="28"/>
          <w:szCs w:val="28"/>
        </w:rPr>
        <w:t>:</w:t>
      </w:r>
      <w:r w:rsidRPr="001A24BF">
        <w:rPr>
          <w:sz w:val="28"/>
          <w:szCs w:val="28"/>
        </w:rPr>
        <w:t xml:space="preserve"> Fine-tuned on hospital discharge summaries and MIMIC-III</w:t>
      </w:r>
      <w:r w:rsidR="00D32E61">
        <w:rPr>
          <w:sz w:val="28"/>
          <w:szCs w:val="28"/>
        </w:rPr>
        <w:t xml:space="preserve"> [23]</w:t>
      </w:r>
      <w:r w:rsidRPr="001A24BF">
        <w:rPr>
          <w:sz w:val="28"/>
          <w:szCs w:val="28"/>
        </w:rPr>
        <w:t xml:space="preserve"> clinical notes</w:t>
      </w:r>
      <w:r w:rsidR="00B6416D">
        <w:rPr>
          <w:sz w:val="28"/>
          <w:szCs w:val="28"/>
        </w:rPr>
        <w:t>.</w:t>
      </w:r>
    </w:p>
    <w:p w14:paraId="7393CA50" w14:textId="77777777" w:rsidR="00C026F5" w:rsidRPr="001A24BF" w:rsidRDefault="00C026F5" w:rsidP="0064122F">
      <w:pPr>
        <w:pStyle w:val="NormalWeb"/>
        <w:ind w:left="360"/>
        <w:jc w:val="both"/>
        <w:rPr>
          <w:sz w:val="28"/>
          <w:szCs w:val="28"/>
        </w:rPr>
      </w:pPr>
      <w:r w:rsidRPr="001A24BF">
        <w:rPr>
          <w:sz w:val="28"/>
          <w:szCs w:val="28"/>
        </w:rPr>
        <w:lastRenderedPageBreak/>
        <w:t>Each sentence was tokenized using the corresponding model tokenizer (</w:t>
      </w:r>
      <w:proofErr w:type="spellStart"/>
      <w:r w:rsidRPr="001A24BF">
        <w:rPr>
          <w:rStyle w:val="HTMLCode"/>
          <w:sz w:val="22"/>
          <w:szCs w:val="22"/>
        </w:rPr>
        <w:t>AutoTokenizer.from_pretrained</w:t>
      </w:r>
      <w:proofErr w:type="spellEnd"/>
      <w:r w:rsidRPr="001A24BF">
        <w:rPr>
          <w:sz w:val="28"/>
          <w:szCs w:val="28"/>
        </w:rPr>
        <w:t>), and the encoded tokens were passed through the transformer layers to obtain contextual embeddings.</w:t>
      </w:r>
    </w:p>
    <w:p w14:paraId="07C5589A" w14:textId="622029D9" w:rsidR="00C026F5" w:rsidRPr="001A24BF" w:rsidRDefault="00C026F5" w:rsidP="0064122F">
      <w:pPr>
        <w:pStyle w:val="NormalWeb"/>
        <w:ind w:left="360"/>
        <w:jc w:val="both"/>
        <w:rPr>
          <w:rFonts w:asciiTheme="majorBidi" w:hAnsiTheme="majorBidi" w:cstheme="majorBidi"/>
          <w:sz w:val="28"/>
          <w:szCs w:val="28"/>
        </w:rPr>
      </w:pPr>
      <w:r w:rsidRPr="001A24BF">
        <w:rPr>
          <w:rFonts w:asciiTheme="majorBidi" w:hAnsiTheme="majorBidi" w:cstheme="majorBidi"/>
          <w:sz w:val="28"/>
          <w:szCs w:val="28"/>
        </w:rPr>
        <w:t xml:space="preserve">The final hidden states from the </w:t>
      </w:r>
      <w:r w:rsidRPr="001A24BF">
        <w:rPr>
          <w:rStyle w:val="HTMLCode"/>
          <w:rFonts w:asciiTheme="majorBidi" w:hAnsiTheme="majorBidi" w:cstheme="majorBidi"/>
          <w:sz w:val="28"/>
          <w:szCs w:val="28"/>
        </w:rPr>
        <w:t>[CLS]</w:t>
      </w:r>
      <w:r w:rsidRPr="001A24BF">
        <w:rPr>
          <w:rFonts w:asciiTheme="majorBidi" w:hAnsiTheme="majorBidi" w:cstheme="majorBidi"/>
          <w:sz w:val="28"/>
          <w:szCs w:val="28"/>
        </w:rPr>
        <w:t xml:space="preserve"> token </w:t>
      </w:r>
      <w:r w:rsidR="00344B39" w:rsidRPr="001A24BF">
        <w:rPr>
          <w:rFonts w:asciiTheme="majorBidi" w:hAnsiTheme="majorBidi" w:cstheme="majorBidi"/>
          <w:sz w:val="28"/>
          <w:szCs w:val="28"/>
        </w:rPr>
        <w:t>was</w:t>
      </w:r>
      <w:r w:rsidRPr="001A24BF">
        <w:rPr>
          <w:rFonts w:asciiTheme="majorBidi" w:hAnsiTheme="majorBidi" w:cstheme="majorBidi"/>
          <w:sz w:val="28"/>
          <w:szCs w:val="28"/>
        </w:rPr>
        <w:t xml:space="preserve"> extracted as the textual feature vectors representing the patient’s unstructured information.</w:t>
      </w:r>
    </w:p>
    <w:p w14:paraId="38E4B109" w14:textId="285D0ACB" w:rsidR="00C026F5" w:rsidRDefault="00C026F5" w:rsidP="0064122F"/>
    <w:p w14:paraId="38687CBD" w14:textId="2F2D69D0" w:rsidR="00C026F5" w:rsidRPr="00916D0C" w:rsidRDefault="00C026F5" w:rsidP="00916D0C">
      <w:pPr>
        <w:pStyle w:val="Heading2"/>
      </w:pPr>
      <w:bookmarkStart w:id="60" w:name="_Toc214029556"/>
      <w:bookmarkStart w:id="61" w:name="_Toc214887502"/>
      <w:r w:rsidRPr="00D62C31">
        <w:t>4.5 Multimodal Fusion Layer</w:t>
      </w:r>
      <w:bookmarkEnd w:id="60"/>
      <w:bookmarkEnd w:id="61"/>
    </w:p>
    <w:p w14:paraId="1B8629AA" w14:textId="41EBFC1A" w:rsidR="00C026F5" w:rsidRPr="00F93AB0" w:rsidRDefault="00956849" w:rsidP="0064122F">
      <w:pPr>
        <w:pStyle w:val="NormalWeb"/>
        <w:ind w:left="391"/>
        <w:jc w:val="both"/>
        <w:rPr>
          <w:sz w:val="28"/>
          <w:szCs w:val="28"/>
        </w:rPr>
      </w:pPr>
      <w:r w:rsidRPr="00F93AB0">
        <w:rPr>
          <w:sz w:val="28"/>
          <w:szCs w:val="28"/>
        </w:rPr>
        <w:t xml:space="preserve">After obtaining separate embeddings from the structured data (using machine learning models such as </w:t>
      </w:r>
      <w:r w:rsidR="00BD1FA2">
        <w:rPr>
          <w:sz w:val="28"/>
          <w:szCs w:val="28"/>
        </w:rPr>
        <w:t>RF</w:t>
      </w:r>
      <w:r w:rsidRPr="00F93AB0">
        <w:rPr>
          <w:sz w:val="28"/>
          <w:szCs w:val="28"/>
        </w:rPr>
        <w:t xml:space="preserve"> or </w:t>
      </w:r>
      <w:r w:rsidR="00CC2F64">
        <w:rPr>
          <w:sz w:val="28"/>
          <w:szCs w:val="28"/>
        </w:rPr>
        <w:t>LR</w:t>
      </w:r>
      <w:r w:rsidRPr="00F93AB0">
        <w:rPr>
          <w:sz w:val="28"/>
          <w:szCs w:val="28"/>
        </w:rPr>
        <w:t xml:space="preserve">) and the unstructured textual data (using transformer-based models such as </w:t>
      </w:r>
      <w:proofErr w:type="spellStart"/>
      <w:r w:rsidRPr="00F93AB0">
        <w:rPr>
          <w:sz w:val="28"/>
          <w:szCs w:val="28"/>
        </w:rPr>
        <w:t>BioBERT</w:t>
      </w:r>
      <w:proofErr w:type="spellEnd"/>
      <w:r w:rsidRPr="00F93AB0">
        <w:rPr>
          <w:sz w:val="28"/>
          <w:szCs w:val="28"/>
        </w:rPr>
        <w:t xml:space="preserve"> and </w:t>
      </w:r>
      <w:proofErr w:type="spellStart"/>
      <w:r w:rsidRPr="00F93AB0">
        <w:rPr>
          <w:sz w:val="28"/>
          <w:szCs w:val="28"/>
        </w:rPr>
        <w:t>ClinicalBERT</w:t>
      </w:r>
      <w:proofErr w:type="spellEnd"/>
      <w:r w:rsidRPr="00F93AB0">
        <w:rPr>
          <w:sz w:val="28"/>
          <w:szCs w:val="28"/>
        </w:rPr>
        <w:t>), both representations were concatenated to form a unified multimodal feature vector. This fusion allows the model to jointly learn complementary patterns from both modalities</w:t>
      </w:r>
      <w:r w:rsidR="000D439D">
        <w:rPr>
          <w:sz w:val="28"/>
          <w:szCs w:val="28"/>
        </w:rPr>
        <w:t xml:space="preserve"> </w:t>
      </w:r>
      <w:r w:rsidRPr="00F93AB0">
        <w:rPr>
          <w:sz w:val="28"/>
          <w:szCs w:val="28"/>
        </w:rPr>
        <w:t>structured laboratory or vital-sign data and unstructured clinical notes. The concatenation-based fusion can be mathematically represented as:</w:t>
      </w:r>
    </w:p>
    <w:p w14:paraId="4ACC9445" w14:textId="548B3B2E" w:rsidR="00F47E85" w:rsidRDefault="00F47E85" w:rsidP="0064122F">
      <w:pPr>
        <w:pStyle w:val="NormalWeb"/>
        <w:ind w:left="1831" w:firstLine="329"/>
        <w:jc w:val="both"/>
        <w:rPr>
          <w:rStyle w:val="mclose"/>
        </w:rPr>
      </w:pPr>
      <w:proofErr w:type="spellStart"/>
      <w:r>
        <w:rPr>
          <w:rStyle w:val="mord"/>
        </w:rPr>
        <w:t>Z</w:t>
      </w:r>
      <w:r w:rsidRPr="009C0C1D">
        <w:rPr>
          <w:rStyle w:val="mord"/>
          <w:vertAlign w:val="subscript"/>
        </w:rPr>
        <w:t>fusion</w:t>
      </w:r>
      <w:proofErr w:type="spellEnd"/>
      <w:r>
        <w:rPr>
          <w:rStyle w:val="vlist-s"/>
        </w:rPr>
        <w:t>​</w:t>
      </w:r>
      <w:r>
        <w:rPr>
          <w:rStyle w:val="mrel"/>
        </w:rPr>
        <w:t>=</w:t>
      </w:r>
      <w:r>
        <w:rPr>
          <w:rStyle w:val="mopen"/>
        </w:rPr>
        <w:t>[</w:t>
      </w:r>
      <w:proofErr w:type="spellStart"/>
      <w:r>
        <w:rPr>
          <w:rStyle w:val="mord"/>
        </w:rPr>
        <w:t>Z</w:t>
      </w:r>
      <w:r w:rsidRPr="00C34B28">
        <w:rPr>
          <w:rStyle w:val="mord"/>
          <w:vertAlign w:val="subscript"/>
        </w:rPr>
        <w:t>structured</w:t>
      </w:r>
      <w:proofErr w:type="spellEnd"/>
      <w:r>
        <w:rPr>
          <w:rStyle w:val="vlist-s"/>
        </w:rPr>
        <w:t>​</w:t>
      </w:r>
      <w:r>
        <w:rPr>
          <w:rStyle w:val="mord"/>
          <w:rFonts w:ascii="Cambria Math" w:hAnsi="Cambria Math" w:cs="Cambria Math"/>
        </w:rPr>
        <w:t>∣∣</w:t>
      </w:r>
      <w:proofErr w:type="spellStart"/>
      <w:proofErr w:type="gramStart"/>
      <w:r>
        <w:rPr>
          <w:rStyle w:val="mord"/>
        </w:rPr>
        <w:t>Z</w:t>
      </w:r>
      <w:r w:rsidRPr="00C34B28">
        <w:rPr>
          <w:rStyle w:val="mord"/>
          <w:vertAlign w:val="subscript"/>
        </w:rPr>
        <w:t>text</w:t>
      </w:r>
      <w:proofErr w:type="spellEnd"/>
      <w:r>
        <w:rPr>
          <w:rStyle w:val="vlist-s"/>
        </w:rPr>
        <w:t>​</w:t>
      </w:r>
      <w:r>
        <w:rPr>
          <w:rStyle w:val="mclose"/>
        </w:rPr>
        <w:t>]</w:t>
      </w:r>
      <w:r w:rsidR="00794F07">
        <w:rPr>
          <w:rStyle w:val="mclose"/>
        </w:rPr>
        <w:t xml:space="preserve"> </w:t>
      </w:r>
      <w:r w:rsidR="007A0D1B">
        <w:rPr>
          <w:rStyle w:val="mclose"/>
        </w:rPr>
        <w:t xml:space="preserve">  </w:t>
      </w:r>
      <w:proofErr w:type="gramEnd"/>
      <w:r w:rsidR="007A0D1B">
        <w:rPr>
          <w:rStyle w:val="mclose"/>
        </w:rPr>
        <w:t xml:space="preserve">  </w:t>
      </w:r>
      <w:r w:rsidR="00794F07">
        <w:rPr>
          <w:rStyle w:val="mclose"/>
        </w:rPr>
        <w:t>[18]</w:t>
      </w:r>
    </w:p>
    <w:p w14:paraId="330186E9" w14:textId="6C9CBB59" w:rsidR="00834DA8" w:rsidRDefault="00834DA8" w:rsidP="003361B2">
      <w:r w:rsidRPr="00F93AB0">
        <w:rPr>
          <w:szCs w:val="28"/>
        </w:rPr>
        <w:t xml:space="preserve">where </w:t>
      </w:r>
      <w:proofErr w:type="spellStart"/>
      <w:r w:rsidRPr="00F93AB0">
        <w:rPr>
          <w:rStyle w:val="katex-mathml"/>
          <w:szCs w:val="28"/>
        </w:rPr>
        <w:t>Z</w:t>
      </w:r>
      <w:r w:rsidRPr="00F93AB0">
        <w:rPr>
          <w:rStyle w:val="katex-mathml"/>
          <w:szCs w:val="28"/>
          <w:vertAlign w:val="subscript"/>
        </w:rPr>
        <w:t>structured</w:t>
      </w:r>
      <w:proofErr w:type="spellEnd"/>
      <w:r w:rsidR="00264B9F" w:rsidRPr="00F93AB0">
        <w:rPr>
          <w:rStyle w:val="vlist-s"/>
          <w:szCs w:val="28"/>
        </w:rPr>
        <w:t xml:space="preserve"> </w:t>
      </w:r>
      <w:r w:rsidRPr="00F93AB0">
        <w:rPr>
          <w:rStyle w:val="vlist-s"/>
          <w:szCs w:val="28"/>
        </w:rPr>
        <w:t>​</w:t>
      </w:r>
      <w:r w:rsidRPr="00F93AB0">
        <w:rPr>
          <w:szCs w:val="28"/>
        </w:rPr>
        <w:t xml:space="preserve"> denotes the embedding derived from tabular or numerical features, and </w:t>
      </w:r>
      <w:proofErr w:type="spellStart"/>
      <w:r w:rsidRPr="00F93AB0">
        <w:rPr>
          <w:rStyle w:val="katex-mathml"/>
          <w:szCs w:val="28"/>
        </w:rPr>
        <w:t>Z</w:t>
      </w:r>
      <w:r w:rsidRPr="00F93AB0">
        <w:rPr>
          <w:rStyle w:val="katex-mathml"/>
          <w:szCs w:val="28"/>
          <w:vertAlign w:val="subscript"/>
        </w:rPr>
        <w:t>text</w:t>
      </w:r>
      <w:proofErr w:type="spellEnd"/>
      <w:r w:rsidR="003621F0" w:rsidRPr="00F93AB0">
        <w:rPr>
          <w:rStyle w:val="katex-mathml"/>
          <w:szCs w:val="28"/>
        </w:rPr>
        <w:t xml:space="preserve"> </w:t>
      </w:r>
      <w:r w:rsidRPr="00F93AB0">
        <w:rPr>
          <w:szCs w:val="28"/>
        </w:rPr>
        <w:t>represents the semantic embedding extracted from clinical notes</w:t>
      </w:r>
      <w:r w:rsidR="00AB149D">
        <w:rPr>
          <w:szCs w:val="28"/>
        </w:rPr>
        <w:t xml:space="preserve"> [18]</w:t>
      </w:r>
      <w:r w:rsidRPr="00F93AB0">
        <w:rPr>
          <w:szCs w:val="28"/>
        </w:rPr>
        <w:t xml:space="preserve">. This feature-level fusion approach is widely used in multimodal deep learning because it effectively integrates heterogeneous information sources into a single representation space for improved prediction </w:t>
      </w:r>
      <w:r w:rsidR="0023501E" w:rsidRPr="00F93AB0">
        <w:rPr>
          <w:szCs w:val="28"/>
        </w:rPr>
        <w:t>performance.</w:t>
      </w:r>
      <w:r w:rsidRPr="00F93AB0">
        <w:rPr>
          <w:szCs w:val="28"/>
        </w:rPr>
        <w:t xml:space="preserve"> In this study, the fused representation </w:t>
      </w:r>
      <w:proofErr w:type="spellStart"/>
      <w:r w:rsidRPr="00F93AB0">
        <w:rPr>
          <w:rStyle w:val="katex-mathml"/>
          <w:szCs w:val="28"/>
        </w:rPr>
        <w:t>Z</w:t>
      </w:r>
      <w:r w:rsidRPr="00F93AB0">
        <w:rPr>
          <w:rStyle w:val="katex-mathml"/>
          <w:szCs w:val="28"/>
          <w:vertAlign w:val="subscript"/>
        </w:rPr>
        <w:t>fusion</w:t>
      </w:r>
      <w:proofErr w:type="spellEnd"/>
      <w:r w:rsidR="003A7B19" w:rsidRPr="00F93AB0">
        <w:rPr>
          <w:rStyle w:val="katex-mathml"/>
          <w:szCs w:val="28"/>
        </w:rPr>
        <w:t xml:space="preserve"> </w:t>
      </w:r>
      <w:r w:rsidRPr="00F93AB0">
        <w:rPr>
          <w:szCs w:val="28"/>
        </w:rPr>
        <w:t>was subsequently fed into fully connected layers for mortality outcome prediction</w:t>
      </w:r>
      <w:r w:rsidR="00926639">
        <w:rPr>
          <w:szCs w:val="28"/>
        </w:rPr>
        <w:t xml:space="preserve"> [18]</w:t>
      </w:r>
      <w:r w:rsidRPr="00F93AB0">
        <w:rPr>
          <w:szCs w:val="28"/>
        </w:rPr>
        <w:t>.</w:t>
      </w:r>
    </w:p>
    <w:p w14:paraId="400967DF" w14:textId="77777777" w:rsidR="00D22326" w:rsidRPr="002C1CB8" w:rsidRDefault="00D22326" w:rsidP="00D22326">
      <w:pPr>
        <w:pStyle w:val="NormalWeb"/>
        <w:ind w:left="391"/>
        <w:jc w:val="both"/>
        <w:rPr>
          <w:sz w:val="28"/>
          <w:szCs w:val="28"/>
        </w:rPr>
      </w:pPr>
      <w:r w:rsidRPr="002C1CB8">
        <w:rPr>
          <w:sz w:val="28"/>
          <w:szCs w:val="28"/>
        </w:rPr>
        <w:t>The performance of each model was evaluated using the following metrics:</w:t>
      </w:r>
    </w:p>
    <w:p w14:paraId="43E2BB3D" w14:textId="77777777" w:rsidR="00D22326" w:rsidRPr="002C1CB8" w:rsidRDefault="00D22326" w:rsidP="00D22326">
      <w:pPr>
        <w:pStyle w:val="ListParagraph"/>
        <w:numPr>
          <w:ilvl w:val="0"/>
          <w:numId w:val="31"/>
        </w:numPr>
        <w:rPr>
          <w:szCs w:val="28"/>
        </w:rPr>
      </w:pPr>
      <w:r w:rsidRPr="002C1CB8">
        <w:rPr>
          <w:szCs w:val="28"/>
        </w:rPr>
        <w:t>Accuracy:</w:t>
      </w:r>
    </w:p>
    <w:p w14:paraId="6C35FC35" w14:textId="77777777" w:rsidR="00D22326" w:rsidRPr="002C1CB8" w:rsidRDefault="00D22326" w:rsidP="00D22326">
      <w:pPr>
        <w:ind w:left="1088"/>
        <w:rPr>
          <w:szCs w:val="28"/>
        </w:rPr>
      </w:pPr>
      <w:r w:rsidRPr="002C1CB8">
        <w:rPr>
          <w:szCs w:val="28"/>
        </w:rPr>
        <w:t xml:space="preserve">    Accuracy measures the overall correctness of the model and is defined as:</w:t>
      </w:r>
    </w:p>
    <w:p w14:paraId="6E19706B" w14:textId="6CEA5E39" w:rsidR="00D22326" w:rsidRPr="002C1CB8" w:rsidRDefault="00D22326" w:rsidP="00D22326">
      <w:pPr>
        <w:ind w:left="1088"/>
        <w:rPr>
          <w:szCs w:val="28"/>
        </w:rPr>
      </w:pPr>
      <w:r w:rsidRPr="002C1CB8">
        <w:rPr>
          <w:szCs w:val="28"/>
        </w:rPr>
        <w:t xml:space="preserve">    Accuracy = (TP + TN) / (TP + TN + FP + FN)</w:t>
      </w:r>
      <w:r w:rsidR="00246FA7">
        <w:rPr>
          <w:szCs w:val="28"/>
        </w:rPr>
        <w:t xml:space="preserve"> </w:t>
      </w:r>
      <w:r w:rsidR="001F30E6">
        <w:rPr>
          <w:szCs w:val="28"/>
        </w:rPr>
        <w:t>[19]</w:t>
      </w:r>
    </w:p>
    <w:p w14:paraId="60FA99C0" w14:textId="77777777" w:rsidR="00D22326" w:rsidRPr="002C1CB8" w:rsidRDefault="00D22326" w:rsidP="00D22326">
      <w:pPr>
        <w:pStyle w:val="ListParagraph"/>
        <w:numPr>
          <w:ilvl w:val="0"/>
          <w:numId w:val="31"/>
        </w:numPr>
        <w:rPr>
          <w:szCs w:val="28"/>
        </w:rPr>
      </w:pPr>
      <w:r w:rsidRPr="002C1CB8">
        <w:rPr>
          <w:szCs w:val="28"/>
        </w:rPr>
        <w:t>Precision:</w:t>
      </w:r>
    </w:p>
    <w:p w14:paraId="08E955B6" w14:textId="77777777" w:rsidR="00D22326" w:rsidRPr="002C1CB8" w:rsidRDefault="00D22326" w:rsidP="00D22326">
      <w:pPr>
        <w:pStyle w:val="ListParagraph"/>
        <w:ind w:left="1188" w:firstLine="0"/>
        <w:rPr>
          <w:szCs w:val="28"/>
        </w:rPr>
      </w:pPr>
      <w:r w:rsidRPr="002C1CB8">
        <w:rPr>
          <w:szCs w:val="28"/>
        </w:rPr>
        <w:t>Precision represents the proportion of correctly predicted positive cases among all predicted positives:</w:t>
      </w:r>
    </w:p>
    <w:p w14:paraId="7A89DD5D" w14:textId="01E7D08A" w:rsidR="00D22326" w:rsidRPr="002C1CB8" w:rsidRDefault="00D22326" w:rsidP="00D22326">
      <w:pPr>
        <w:pStyle w:val="ListParagraph"/>
        <w:ind w:left="1188" w:firstLine="0"/>
        <w:rPr>
          <w:szCs w:val="28"/>
        </w:rPr>
      </w:pPr>
      <w:r w:rsidRPr="002C1CB8">
        <w:rPr>
          <w:szCs w:val="28"/>
        </w:rPr>
        <w:t>Precision = TP / (TP + FP)</w:t>
      </w:r>
      <w:r w:rsidR="001F30E6">
        <w:rPr>
          <w:szCs w:val="28"/>
        </w:rPr>
        <w:t xml:space="preserve"> [20]</w:t>
      </w:r>
    </w:p>
    <w:p w14:paraId="15FE261C" w14:textId="77777777" w:rsidR="00D22326" w:rsidRPr="002C1CB8" w:rsidRDefault="00D22326" w:rsidP="00D22326">
      <w:pPr>
        <w:pStyle w:val="ListParagraph"/>
        <w:numPr>
          <w:ilvl w:val="0"/>
          <w:numId w:val="31"/>
        </w:numPr>
        <w:rPr>
          <w:szCs w:val="28"/>
        </w:rPr>
      </w:pPr>
      <w:r w:rsidRPr="002C1CB8">
        <w:rPr>
          <w:szCs w:val="28"/>
        </w:rPr>
        <w:lastRenderedPageBreak/>
        <w:t>Recall (Sensitivity):</w:t>
      </w:r>
    </w:p>
    <w:p w14:paraId="5208B43F" w14:textId="77777777" w:rsidR="00D22326" w:rsidRPr="002C1CB8" w:rsidRDefault="00D22326" w:rsidP="00D22326">
      <w:pPr>
        <w:pStyle w:val="ListParagraph"/>
        <w:ind w:left="1188" w:firstLine="0"/>
        <w:rPr>
          <w:szCs w:val="28"/>
        </w:rPr>
      </w:pPr>
      <w:r w:rsidRPr="002C1CB8">
        <w:rPr>
          <w:szCs w:val="28"/>
        </w:rPr>
        <w:t>Recall measures the ability of the model to correctly identify all actual positive cases:</w:t>
      </w:r>
    </w:p>
    <w:p w14:paraId="32F7B7F1" w14:textId="2A2E0A72" w:rsidR="00D22326" w:rsidRPr="002C1CB8" w:rsidRDefault="00D22326" w:rsidP="00D22326">
      <w:pPr>
        <w:pStyle w:val="ListParagraph"/>
        <w:ind w:left="1188" w:firstLine="0"/>
        <w:rPr>
          <w:szCs w:val="28"/>
        </w:rPr>
      </w:pPr>
      <w:r w:rsidRPr="002C1CB8">
        <w:rPr>
          <w:szCs w:val="28"/>
        </w:rPr>
        <w:t>Recall = TP / (TP + FN)</w:t>
      </w:r>
      <w:r w:rsidR="001F30E6">
        <w:rPr>
          <w:szCs w:val="28"/>
        </w:rPr>
        <w:t xml:space="preserve"> [21]</w:t>
      </w:r>
    </w:p>
    <w:p w14:paraId="64587755" w14:textId="77777777" w:rsidR="00D22326" w:rsidRPr="002C1CB8" w:rsidRDefault="00D22326" w:rsidP="00D22326">
      <w:pPr>
        <w:pStyle w:val="ListParagraph"/>
        <w:numPr>
          <w:ilvl w:val="0"/>
          <w:numId w:val="31"/>
        </w:numPr>
        <w:rPr>
          <w:szCs w:val="28"/>
        </w:rPr>
      </w:pPr>
      <w:r w:rsidRPr="002C1CB8">
        <w:rPr>
          <w:szCs w:val="28"/>
        </w:rPr>
        <w:t>F1-Score:</w:t>
      </w:r>
    </w:p>
    <w:p w14:paraId="30E6EF77" w14:textId="77777777" w:rsidR="00D22326" w:rsidRPr="002C1CB8" w:rsidRDefault="00D22326" w:rsidP="00D22326">
      <w:pPr>
        <w:pStyle w:val="ListParagraph"/>
        <w:ind w:left="1188" w:firstLine="0"/>
        <w:rPr>
          <w:szCs w:val="28"/>
        </w:rPr>
      </w:pPr>
      <w:r w:rsidRPr="002C1CB8">
        <w:rPr>
          <w:szCs w:val="28"/>
        </w:rPr>
        <w:t>The F1-Score is the harmonic mean of Precision and Recall and provides a balanced measure when both metrics are important:</w:t>
      </w:r>
    </w:p>
    <w:p w14:paraId="267D7E2D" w14:textId="574590FD" w:rsidR="00D22326" w:rsidRPr="002C1CB8" w:rsidRDefault="00D22326" w:rsidP="00D22326">
      <w:pPr>
        <w:pStyle w:val="ListParagraph"/>
        <w:ind w:left="1188" w:firstLine="0"/>
        <w:rPr>
          <w:szCs w:val="28"/>
        </w:rPr>
      </w:pPr>
      <w:r w:rsidRPr="002C1CB8">
        <w:rPr>
          <w:szCs w:val="28"/>
        </w:rPr>
        <w:t>F1 = (2 × Precision × Recall) / (Precision + Recall)</w:t>
      </w:r>
      <w:r w:rsidR="001F30E6">
        <w:rPr>
          <w:szCs w:val="28"/>
        </w:rPr>
        <w:t xml:space="preserve"> [22]</w:t>
      </w:r>
    </w:p>
    <w:p w14:paraId="375E44F0" w14:textId="77777777" w:rsidR="00D22326" w:rsidRPr="002C1CB8" w:rsidRDefault="00D22326" w:rsidP="00D22326">
      <w:pPr>
        <w:ind w:left="838"/>
        <w:rPr>
          <w:sz w:val="32"/>
          <w:szCs w:val="24"/>
        </w:rPr>
      </w:pPr>
    </w:p>
    <w:p w14:paraId="0B662750" w14:textId="2778A8BC" w:rsidR="000D3E74" w:rsidRDefault="00D22326" w:rsidP="00420828">
      <w:pPr>
        <w:pStyle w:val="NormalWeb"/>
        <w:ind w:left="391"/>
        <w:jc w:val="both"/>
        <w:rPr>
          <w:sz w:val="28"/>
          <w:szCs w:val="28"/>
        </w:rPr>
      </w:pPr>
      <w:r w:rsidRPr="002C1CB8">
        <w:rPr>
          <w:sz w:val="28"/>
          <w:szCs w:val="28"/>
        </w:rPr>
        <w:t>These metrics collectively measure the model’s ability to correctly identify mortality outcomes and minimize false alarms.</w:t>
      </w:r>
    </w:p>
    <w:p w14:paraId="52048407" w14:textId="2F272293" w:rsidR="00C026F5" w:rsidRPr="00F93AB0" w:rsidRDefault="00C026F5" w:rsidP="0064122F">
      <w:pPr>
        <w:pStyle w:val="NormalWeb"/>
        <w:ind w:left="360"/>
        <w:jc w:val="both"/>
        <w:rPr>
          <w:sz w:val="28"/>
          <w:szCs w:val="28"/>
        </w:rPr>
      </w:pPr>
      <w:r w:rsidRPr="00F93AB0">
        <w:rPr>
          <w:sz w:val="28"/>
          <w:szCs w:val="28"/>
        </w:rPr>
        <w:t xml:space="preserve">The final layer used a </w:t>
      </w:r>
      <w:proofErr w:type="spellStart"/>
      <w:r w:rsidRPr="002256D2">
        <w:rPr>
          <w:rStyle w:val="Strong"/>
          <w:b w:val="0"/>
          <w:bCs w:val="0"/>
          <w:sz w:val="28"/>
          <w:szCs w:val="28"/>
        </w:rPr>
        <w:t>Softmax</w:t>
      </w:r>
      <w:proofErr w:type="spellEnd"/>
      <w:r w:rsidRPr="00F93AB0">
        <w:rPr>
          <w:sz w:val="28"/>
          <w:szCs w:val="28"/>
        </w:rPr>
        <w:t xml:space="preserve"> or </w:t>
      </w:r>
      <w:r w:rsidRPr="002256D2">
        <w:rPr>
          <w:rStyle w:val="Strong"/>
          <w:b w:val="0"/>
          <w:bCs w:val="0"/>
          <w:sz w:val="28"/>
          <w:szCs w:val="28"/>
        </w:rPr>
        <w:t>Sigmoid activation</w:t>
      </w:r>
      <w:r w:rsidRPr="002256D2">
        <w:rPr>
          <w:b/>
          <w:bCs/>
          <w:sz w:val="28"/>
          <w:szCs w:val="28"/>
        </w:rPr>
        <w:t xml:space="preserve"> </w:t>
      </w:r>
      <w:r w:rsidRPr="00F93AB0">
        <w:rPr>
          <w:sz w:val="28"/>
          <w:szCs w:val="28"/>
        </w:rPr>
        <w:t>(for binary classification) to output the predicted mortality probability.</w:t>
      </w:r>
      <w:r w:rsidRPr="00F93AB0">
        <w:rPr>
          <w:sz w:val="28"/>
          <w:szCs w:val="28"/>
        </w:rPr>
        <w:br/>
        <w:t>Model performance was evaluated using several standard metrics:</w:t>
      </w:r>
    </w:p>
    <w:p w14:paraId="1249EE2B" w14:textId="16E64B7A" w:rsidR="00C026F5" w:rsidRPr="00F93AB0" w:rsidRDefault="00C026F5" w:rsidP="0064122F">
      <w:pPr>
        <w:pStyle w:val="NormalWeb"/>
        <w:numPr>
          <w:ilvl w:val="0"/>
          <w:numId w:val="30"/>
        </w:numPr>
        <w:tabs>
          <w:tab w:val="clear" w:pos="720"/>
          <w:tab w:val="num" w:pos="1080"/>
        </w:tabs>
        <w:ind w:left="1080"/>
        <w:jc w:val="both"/>
        <w:rPr>
          <w:sz w:val="28"/>
          <w:szCs w:val="28"/>
        </w:rPr>
      </w:pPr>
      <w:r w:rsidRPr="00F93AB0">
        <w:rPr>
          <w:rStyle w:val="Strong"/>
          <w:sz w:val="28"/>
          <w:szCs w:val="28"/>
        </w:rPr>
        <w:t>ACC:</w:t>
      </w:r>
      <w:r w:rsidRPr="00F93AB0">
        <w:rPr>
          <w:sz w:val="28"/>
          <w:szCs w:val="28"/>
        </w:rPr>
        <w:t xml:space="preserve"> Overall correctness of predictions</w:t>
      </w:r>
    </w:p>
    <w:p w14:paraId="39429122" w14:textId="6E784260" w:rsidR="00C026F5" w:rsidRPr="00F93AB0" w:rsidRDefault="00C026F5" w:rsidP="0064122F">
      <w:pPr>
        <w:pStyle w:val="NormalWeb"/>
        <w:numPr>
          <w:ilvl w:val="0"/>
          <w:numId w:val="30"/>
        </w:numPr>
        <w:tabs>
          <w:tab w:val="clear" w:pos="720"/>
          <w:tab w:val="num" w:pos="1080"/>
        </w:tabs>
        <w:ind w:left="1080"/>
        <w:jc w:val="both"/>
        <w:rPr>
          <w:sz w:val="28"/>
          <w:szCs w:val="28"/>
        </w:rPr>
      </w:pPr>
      <w:r w:rsidRPr="00F93AB0">
        <w:rPr>
          <w:rStyle w:val="Strong"/>
          <w:sz w:val="28"/>
          <w:szCs w:val="28"/>
        </w:rPr>
        <w:t>PRE:</w:t>
      </w:r>
      <w:r w:rsidRPr="00F93AB0">
        <w:rPr>
          <w:sz w:val="28"/>
          <w:szCs w:val="28"/>
        </w:rPr>
        <w:t xml:space="preserve"> Correctly predicted positive cases</w:t>
      </w:r>
    </w:p>
    <w:p w14:paraId="49C690F4" w14:textId="33E2C2EB" w:rsidR="00C026F5" w:rsidRPr="00F93AB0" w:rsidRDefault="00C026F5" w:rsidP="0064122F">
      <w:pPr>
        <w:pStyle w:val="NormalWeb"/>
        <w:numPr>
          <w:ilvl w:val="0"/>
          <w:numId w:val="30"/>
        </w:numPr>
        <w:tabs>
          <w:tab w:val="clear" w:pos="720"/>
          <w:tab w:val="num" w:pos="1080"/>
        </w:tabs>
        <w:ind w:left="1080"/>
        <w:jc w:val="both"/>
        <w:rPr>
          <w:sz w:val="28"/>
          <w:szCs w:val="28"/>
        </w:rPr>
      </w:pPr>
      <w:r w:rsidRPr="00F93AB0">
        <w:rPr>
          <w:rStyle w:val="Strong"/>
          <w:sz w:val="28"/>
          <w:szCs w:val="28"/>
        </w:rPr>
        <w:t>REC:</w:t>
      </w:r>
      <w:r w:rsidRPr="00F93AB0">
        <w:rPr>
          <w:sz w:val="28"/>
          <w:szCs w:val="28"/>
        </w:rPr>
        <w:t xml:space="preserve"> Sensitivity to true positive cases</w:t>
      </w:r>
    </w:p>
    <w:p w14:paraId="3A98BF2D" w14:textId="4EAAA208" w:rsidR="00727391" w:rsidRPr="00F93AB0" w:rsidRDefault="00C026F5" w:rsidP="00727391">
      <w:pPr>
        <w:pStyle w:val="NormalWeb"/>
        <w:numPr>
          <w:ilvl w:val="0"/>
          <w:numId w:val="30"/>
        </w:numPr>
        <w:tabs>
          <w:tab w:val="clear" w:pos="720"/>
          <w:tab w:val="num" w:pos="1080"/>
        </w:tabs>
        <w:ind w:hanging="11"/>
        <w:jc w:val="both"/>
        <w:rPr>
          <w:sz w:val="28"/>
          <w:szCs w:val="28"/>
        </w:rPr>
      </w:pPr>
      <w:r w:rsidRPr="00F93AB0">
        <w:rPr>
          <w:rStyle w:val="Strong"/>
          <w:sz w:val="28"/>
          <w:szCs w:val="28"/>
        </w:rPr>
        <w:t>F1:</w:t>
      </w:r>
      <w:r w:rsidRPr="00F93AB0">
        <w:rPr>
          <w:sz w:val="28"/>
          <w:szCs w:val="28"/>
        </w:rPr>
        <w:t xml:space="preserve"> Balance between precision and recall</w:t>
      </w:r>
    </w:p>
    <w:p w14:paraId="489B201F" w14:textId="49B83366" w:rsidR="00C026F5" w:rsidRPr="00F93AB0" w:rsidRDefault="00C026F5" w:rsidP="00727391">
      <w:pPr>
        <w:pStyle w:val="NormalWeb"/>
        <w:numPr>
          <w:ilvl w:val="0"/>
          <w:numId w:val="30"/>
        </w:numPr>
        <w:tabs>
          <w:tab w:val="clear" w:pos="720"/>
          <w:tab w:val="num" w:pos="1080"/>
        </w:tabs>
        <w:ind w:hanging="11"/>
        <w:jc w:val="both"/>
        <w:rPr>
          <w:sz w:val="28"/>
          <w:szCs w:val="28"/>
        </w:rPr>
      </w:pPr>
      <w:r w:rsidRPr="00F93AB0">
        <w:rPr>
          <w:rStyle w:val="Strong"/>
          <w:sz w:val="28"/>
          <w:szCs w:val="28"/>
        </w:rPr>
        <w:t>AUC:</w:t>
      </w:r>
      <w:r w:rsidRPr="00F93AB0">
        <w:rPr>
          <w:sz w:val="28"/>
          <w:szCs w:val="28"/>
        </w:rPr>
        <w:t xml:space="preserve"> Area under the ROC curve for robustness</w:t>
      </w:r>
    </w:p>
    <w:p w14:paraId="022C1909" w14:textId="49630CC0" w:rsidR="00C026F5" w:rsidRPr="00F93AB0" w:rsidRDefault="00C026F5" w:rsidP="0064122F">
      <w:pPr>
        <w:pStyle w:val="NormalWeb"/>
        <w:jc w:val="both"/>
        <w:rPr>
          <w:sz w:val="28"/>
          <w:szCs w:val="28"/>
        </w:rPr>
      </w:pPr>
      <w:r w:rsidRPr="00F93AB0">
        <w:rPr>
          <w:sz w:val="28"/>
          <w:szCs w:val="28"/>
        </w:rPr>
        <w:t xml:space="preserve">Cross-validation and hyperparameter optimization (via </w:t>
      </w:r>
      <w:proofErr w:type="spellStart"/>
      <w:r w:rsidRPr="00F93AB0">
        <w:rPr>
          <w:sz w:val="28"/>
          <w:szCs w:val="28"/>
        </w:rPr>
        <w:t>GridSearch</w:t>
      </w:r>
      <w:proofErr w:type="spellEnd"/>
      <w:r w:rsidRPr="00F93AB0">
        <w:rPr>
          <w:sz w:val="28"/>
          <w:szCs w:val="28"/>
        </w:rPr>
        <w:t xml:space="preserve"> for traditional models and fine-tuning for deep models) were used to ensure reliability and generalization.</w:t>
      </w:r>
    </w:p>
    <w:p w14:paraId="62CEDDC9" w14:textId="77777777" w:rsidR="00C026F5" w:rsidRDefault="00C026F5" w:rsidP="0064122F"/>
    <w:p w14:paraId="5C5C69F8" w14:textId="6B067C17" w:rsidR="00A64863" w:rsidRDefault="00A64863" w:rsidP="0064122F"/>
    <w:p w14:paraId="72D36B00" w14:textId="33BCC787" w:rsidR="00985833" w:rsidRDefault="00985833" w:rsidP="0064122F"/>
    <w:p w14:paraId="6C3F4881" w14:textId="52CD5B1F" w:rsidR="00985833" w:rsidRDefault="00985833" w:rsidP="0064122F"/>
    <w:p w14:paraId="2B2DA195" w14:textId="109CAB7F" w:rsidR="00985833" w:rsidRDefault="00985833" w:rsidP="0064122F"/>
    <w:p w14:paraId="656BDCDC" w14:textId="7604C6D3" w:rsidR="00985833" w:rsidRDefault="00985833" w:rsidP="0064122F"/>
    <w:p w14:paraId="304C83DD" w14:textId="026B8ED4" w:rsidR="00985833" w:rsidRDefault="00985833" w:rsidP="0064122F"/>
    <w:p w14:paraId="735310D0" w14:textId="77777777" w:rsidR="00985833" w:rsidRDefault="00985833" w:rsidP="0064122F"/>
    <w:p w14:paraId="7FFD922E" w14:textId="77777777" w:rsidR="00A64863" w:rsidRDefault="00A64863" w:rsidP="0064122F"/>
    <w:p w14:paraId="15F1033E" w14:textId="36D0C13E" w:rsidR="000B518F" w:rsidRDefault="00AA559B" w:rsidP="003D559F">
      <w:pPr>
        <w:pStyle w:val="Heading1"/>
        <w:tabs>
          <w:tab w:val="left" w:pos="7640"/>
        </w:tabs>
        <w:ind w:left="0" w:firstLine="0"/>
      </w:pPr>
      <w:bookmarkStart w:id="62" w:name="_Toc214887503"/>
      <w:r>
        <w:lastRenderedPageBreak/>
        <w:t>Chapter 5</w:t>
      </w:r>
      <w:bookmarkEnd w:id="62"/>
      <w:r w:rsidR="003C51FB">
        <w:t xml:space="preserve"> </w:t>
      </w:r>
      <w:r w:rsidR="00F30E3E">
        <w:tab/>
      </w:r>
    </w:p>
    <w:p w14:paraId="5A161D51" w14:textId="54D1906B" w:rsidR="000B518F" w:rsidRPr="000260C7" w:rsidRDefault="00961EE3" w:rsidP="002C5AF9">
      <w:pPr>
        <w:pStyle w:val="Heading2"/>
        <w:ind w:left="0" w:firstLine="0"/>
      </w:pPr>
      <w:bookmarkStart w:id="63" w:name="_Toc214029558"/>
      <w:bookmarkStart w:id="64" w:name="_Toc214887504"/>
      <w:r w:rsidRPr="000260C7">
        <w:t xml:space="preserve">5.1 </w:t>
      </w:r>
      <w:r w:rsidR="003C51FB" w:rsidRPr="000260C7">
        <w:t>Experimental Results and Discussion</w:t>
      </w:r>
      <w:bookmarkEnd w:id="63"/>
      <w:bookmarkEnd w:id="64"/>
      <w:r w:rsidR="003C51FB" w:rsidRPr="000260C7">
        <w:t xml:space="preserve"> </w:t>
      </w:r>
    </w:p>
    <w:p w14:paraId="348425BA" w14:textId="0459028C" w:rsidR="00746056" w:rsidRPr="00746056" w:rsidRDefault="00746056" w:rsidP="00280F10">
      <w:pPr>
        <w:ind w:left="0" w:firstLine="0"/>
      </w:pPr>
      <w:r w:rsidRPr="00746056">
        <w:t>In this chapter, I talk about what came out of the experiments I ran with the multimodal system for predicting ICU mortality.</w:t>
      </w:r>
      <w:r w:rsidR="00577520">
        <w:t xml:space="preserve"> </w:t>
      </w:r>
      <w:r w:rsidRPr="00746056">
        <w:t>The analysis is based on a clinical dataset that mixes two types of information: structured variables such as lab tests, demographics, and basic physiological readings, and also a large amount of unstructured text taken from clinical notes</w:t>
      </w:r>
      <w:r w:rsidR="00586FAB">
        <w:t xml:space="preserve"> [16]</w:t>
      </w:r>
      <w:r w:rsidRPr="00746056">
        <w:t>.</w:t>
      </w:r>
    </w:p>
    <w:p w14:paraId="309A285B" w14:textId="6B4A45FC" w:rsidR="00746056" w:rsidRDefault="00746056" w:rsidP="00280F10">
      <w:pPr>
        <w:ind w:left="0" w:firstLine="0"/>
      </w:pPr>
      <w:r w:rsidRPr="00746056">
        <w:t>To see how each data source behaves, several machine-learning and deep-learning models were trained on the structured features and on the text separately. Once the two parts were tested individually, I brought the features together into a single multimodal setup. I checked how well the models worked using the standard metrics: Accuracy, Precision, Recall, F1-Score, and AUC.</w:t>
      </w:r>
    </w:p>
    <w:p w14:paraId="1B6BCE02" w14:textId="77777777" w:rsidR="00746056" w:rsidRDefault="00746056" w:rsidP="00746056">
      <w:pPr>
        <w:pStyle w:val="NormalWeb"/>
        <w:ind w:left="391"/>
        <w:jc w:val="both"/>
      </w:pPr>
    </w:p>
    <w:p w14:paraId="0E27A6DB" w14:textId="3F12D909" w:rsidR="00A558B3" w:rsidRPr="00916D0C" w:rsidRDefault="00A558B3" w:rsidP="00FF6958">
      <w:pPr>
        <w:pStyle w:val="Heading2"/>
        <w:ind w:left="0" w:firstLine="0"/>
      </w:pPr>
      <w:bookmarkStart w:id="65" w:name="_Toc214029559"/>
      <w:bookmarkStart w:id="66" w:name="_Toc214887505"/>
      <w:r w:rsidRPr="00FF6958">
        <w:t>5.2 Experimental Setup</w:t>
      </w:r>
      <w:bookmarkEnd w:id="65"/>
      <w:bookmarkEnd w:id="66"/>
    </w:p>
    <w:p w14:paraId="018A7854" w14:textId="68129054" w:rsidR="00D40714" w:rsidRPr="00D40714" w:rsidRDefault="00D40714" w:rsidP="00183B91">
      <w:pPr>
        <w:ind w:left="0" w:firstLine="0"/>
        <w:rPr>
          <w:color w:val="auto"/>
          <w:szCs w:val="28"/>
          <w:lang w:eastAsia="zh-CN"/>
        </w:rPr>
      </w:pPr>
      <w:r w:rsidRPr="00D40714">
        <w:rPr>
          <w:color w:val="auto"/>
          <w:szCs w:val="28"/>
          <w:lang w:eastAsia="zh-CN"/>
        </w:rPr>
        <w:t xml:space="preserve">Before I ran the experiments, I had to tidy up the dataset. That meant filling in missing values, normalizing the numerical columns, and encoding the categorical data. The text notes went through their own preparation steps, like tokenizing the sentences, lemmatizing the words, and removing common </w:t>
      </w:r>
      <w:proofErr w:type="spellStart"/>
      <w:r w:rsidRPr="00D40714">
        <w:rPr>
          <w:color w:val="auto"/>
          <w:szCs w:val="28"/>
          <w:lang w:eastAsia="zh-CN"/>
        </w:rPr>
        <w:t>stopwords</w:t>
      </w:r>
      <w:proofErr w:type="spellEnd"/>
      <w:r w:rsidRPr="00D40714">
        <w:rPr>
          <w:color w:val="auto"/>
          <w:szCs w:val="28"/>
          <w:lang w:eastAsia="zh-CN"/>
        </w:rPr>
        <w:t xml:space="preserve">, and then they were passed through </w:t>
      </w:r>
      <w:proofErr w:type="spellStart"/>
      <w:r w:rsidRPr="00D40714">
        <w:rPr>
          <w:color w:val="auto"/>
          <w:szCs w:val="28"/>
          <w:lang w:eastAsia="zh-CN"/>
        </w:rPr>
        <w:t>BioBERT</w:t>
      </w:r>
      <w:proofErr w:type="spellEnd"/>
      <w:r w:rsidR="00DF105E">
        <w:rPr>
          <w:color w:val="auto"/>
          <w:szCs w:val="28"/>
          <w:lang w:eastAsia="zh-CN"/>
        </w:rPr>
        <w:t xml:space="preserve"> [24]</w:t>
      </w:r>
      <w:r w:rsidRPr="00D40714">
        <w:rPr>
          <w:color w:val="auto"/>
          <w:szCs w:val="28"/>
          <w:lang w:eastAsia="zh-CN"/>
        </w:rPr>
        <w:t xml:space="preserve"> and </w:t>
      </w:r>
      <w:proofErr w:type="spellStart"/>
      <w:r w:rsidRPr="00D40714">
        <w:rPr>
          <w:color w:val="auto"/>
          <w:szCs w:val="28"/>
          <w:lang w:eastAsia="zh-CN"/>
        </w:rPr>
        <w:t>ClinicalBERT</w:t>
      </w:r>
      <w:proofErr w:type="spellEnd"/>
      <w:r w:rsidR="00DF105E">
        <w:rPr>
          <w:color w:val="auto"/>
          <w:szCs w:val="28"/>
          <w:lang w:eastAsia="zh-CN"/>
        </w:rPr>
        <w:t xml:space="preserve"> [24]</w:t>
      </w:r>
      <w:r w:rsidRPr="00D40714">
        <w:rPr>
          <w:color w:val="auto"/>
          <w:szCs w:val="28"/>
          <w:lang w:eastAsia="zh-CN"/>
        </w:rPr>
        <w:t xml:space="preserve"> to get the embeddings.</w:t>
      </w:r>
    </w:p>
    <w:p w14:paraId="3836DA46" w14:textId="77777777" w:rsidR="00D40714" w:rsidRPr="00D40714" w:rsidRDefault="00D40714" w:rsidP="00183B91">
      <w:pPr>
        <w:ind w:left="0" w:firstLine="0"/>
        <w:rPr>
          <w:color w:val="auto"/>
          <w:szCs w:val="28"/>
          <w:lang w:eastAsia="zh-CN"/>
        </w:rPr>
      </w:pPr>
    </w:p>
    <w:p w14:paraId="68E54D5E" w14:textId="31F1F408" w:rsidR="00A558B3" w:rsidRDefault="00D40714" w:rsidP="00183B91">
      <w:pPr>
        <w:ind w:left="0" w:firstLine="0"/>
        <w:rPr>
          <w:color w:val="auto"/>
          <w:szCs w:val="28"/>
          <w:lang w:eastAsia="zh-CN"/>
        </w:rPr>
      </w:pPr>
      <w:r w:rsidRPr="00D40714">
        <w:rPr>
          <w:color w:val="auto"/>
          <w:szCs w:val="28"/>
          <w:lang w:eastAsia="zh-CN"/>
        </w:rPr>
        <w:t xml:space="preserve">The experiments were done on Google </w:t>
      </w:r>
      <w:proofErr w:type="spellStart"/>
      <w:r w:rsidRPr="00D40714">
        <w:rPr>
          <w:color w:val="auto"/>
          <w:szCs w:val="28"/>
          <w:lang w:eastAsia="zh-CN"/>
        </w:rPr>
        <w:t>Colab</w:t>
      </w:r>
      <w:proofErr w:type="spellEnd"/>
      <w:r w:rsidRPr="00D40714">
        <w:rPr>
          <w:color w:val="auto"/>
          <w:szCs w:val="28"/>
          <w:lang w:eastAsia="zh-CN"/>
        </w:rPr>
        <w:t xml:space="preserve"> using a GPU, mainly with </w:t>
      </w:r>
      <w:proofErr w:type="spellStart"/>
      <w:r w:rsidRPr="00D40714">
        <w:rPr>
          <w:color w:val="auto"/>
          <w:szCs w:val="28"/>
          <w:lang w:eastAsia="zh-CN"/>
        </w:rPr>
        <w:t>PyTorch</w:t>
      </w:r>
      <w:proofErr w:type="spellEnd"/>
      <w:r w:rsidRPr="00D40714">
        <w:rPr>
          <w:color w:val="auto"/>
          <w:szCs w:val="28"/>
          <w:lang w:eastAsia="zh-CN"/>
        </w:rPr>
        <w:t xml:space="preserve"> and </w:t>
      </w:r>
      <w:proofErr w:type="spellStart"/>
      <w:r w:rsidRPr="00D40714">
        <w:rPr>
          <w:color w:val="auto"/>
          <w:szCs w:val="28"/>
          <w:lang w:eastAsia="zh-CN"/>
        </w:rPr>
        <w:t>scikit</w:t>
      </w:r>
      <w:proofErr w:type="spellEnd"/>
      <w:r w:rsidRPr="00D40714">
        <w:rPr>
          <w:color w:val="auto"/>
          <w:szCs w:val="28"/>
          <w:lang w:eastAsia="zh-CN"/>
        </w:rPr>
        <w:t xml:space="preserve">-learn. I used an 80/20 train–test split. For the classical models, I tuned the parameters with </w:t>
      </w:r>
      <w:proofErr w:type="spellStart"/>
      <w:r w:rsidRPr="00D40714">
        <w:rPr>
          <w:color w:val="auto"/>
          <w:szCs w:val="28"/>
          <w:lang w:eastAsia="zh-CN"/>
        </w:rPr>
        <w:t>GridSearchCV</w:t>
      </w:r>
      <w:proofErr w:type="spellEnd"/>
      <w:r w:rsidRPr="00D40714">
        <w:rPr>
          <w:color w:val="auto"/>
          <w:szCs w:val="28"/>
          <w:lang w:eastAsia="zh-CN"/>
        </w:rPr>
        <w:t xml:space="preserve">, and for the deep models I used the </w:t>
      </w:r>
      <w:proofErr w:type="spellStart"/>
      <w:r w:rsidRPr="00D40714">
        <w:rPr>
          <w:color w:val="auto"/>
          <w:szCs w:val="28"/>
          <w:lang w:eastAsia="zh-CN"/>
        </w:rPr>
        <w:t>AdamW</w:t>
      </w:r>
      <w:proofErr w:type="spellEnd"/>
      <w:r w:rsidRPr="00D40714">
        <w:rPr>
          <w:color w:val="auto"/>
          <w:szCs w:val="28"/>
          <w:lang w:eastAsia="zh-CN"/>
        </w:rPr>
        <w:t xml:space="preserve"> optimizer with early stopping.</w:t>
      </w:r>
    </w:p>
    <w:p w14:paraId="2A2B9CE4" w14:textId="77777777" w:rsidR="00D40714" w:rsidRPr="002C1CB8" w:rsidRDefault="00D40714" w:rsidP="00D40714">
      <w:pPr>
        <w:rPr>
          <w:sz w:val="32"/>
          <w:szCs w:val="24"/>
        </w:rPr>
      </w:pPr>
    </w:p>
    <w:p w14:paraId="3FD6047D" w14:textId="0312073D" w:rsidR="00A558B3" w:rsidRPr="00415098" w:rsidRDefault="00A558B3" w:rsidP="00370E31">
      <w:pPr>
        <w:pStyle w:val="Heading2"/>
        <w:ind w:left="0" w:firstLine="0"/>
      </w:pPr>
      <w:bookmarkStart w:id="67" w:name="_Toc214029560"/>
      <w:bookmarkStart w:id="68" w:name="_Toc214887506"/>
      <w:r w:rsidRPr="00415098">
        <w:t>5.</w:t>
      </w:r>
      <w:r w:rsidR="00FE6CA5" w:rsidRPr="00415098">
        <w:t>3</w:t>
      </w:r>
      <w:r w:rsidRPr="00415098">
        <w:t xml:space="preserve"> Results on Structured</w:t>
      </w:r>
      <w:r w:rsidR="00472D3F" w:rsidRPr="00415098">
        <w:t xml:space="preserve"> and </w:t>
      </w:r>
      <w:r w:rsidR="00DD4519" w:rsidRPr="00415098">
        <w:t>Unstructured</w:t>
      </w:r>
      <w:r w:rsidRPr="00415098">
        <w:t xml:space="preserve"> Data Models</w:t>
      </w:r>
      <w:bookmarkEnd w:id="67"/>
      <w:bookmarkEnd w:id="68"/>
    </w:p>
    <w:p w14:paraId="2E49A2E0" w14:textId="77777777" w:rsidR="00A818E6" w:rsidRPr="00A818E6" w:rsidRDefault="00A818E6" w:rsidP="00A818E6"/>
    <w:p w14:paraId="6B894223" w14:textId="50C1470D" w:rsidR="00507C96" w:rsidRDefault="009E0D68" w:rsidP="00712F8D">
      <w:pPr>
        <w:ind w:left="0" w:firstLine="0"/>
        <w:rPr>
          <w:lang w:eastAsia="zh-CN"/>
        </w:rPr>
      </w:pPr>
      <w:r w:rsidRPr="009E0D68">
        <w:rPr>
          <w:lang w:eastAsia="zh-CN"/>
        </w:rPr>
        <w:lastRenderedPageBreak/>
        <w:t>I first tested several standard machine learning models on the structured ICU data: Logistic Regression, Decision Tree, Random Forest, Naïve Bayes, and SVM. Random Forest came out on top, probably because it handles complex feature interactions and non-linear relationships better than the others.</w:t>
      </w:r>
    </w:p>
    <w:p w14:paraId="21CF976A" w14:textId="77777777" w:rsidR="009E0D68" w:rsidRDefault="009E0D68" w:rsidP="0064122F"/>
    <w:p w14:paraId="2DB6B291" w14:textId="77777777" w:rsidR="00115539" w:rsidRPr="00115539" w:rsidRDefault="00115539" w:rsidP="0064122F"/>
    <w:tbl>
      <w:tblPr>
        <w:tblStyle w:val="GridTable1Light"/>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3"/>
        <w:gridCol w:w="1103"/>
        <w:gridCol w:w="1609"/>
        <w:gridCol w:w="1603"/>
        <w:gridCol w:w="1306"/>
        <w:gridCol w:w="1749"/>
      </w:tblGrid>
      <w:tr w:rsidR="00A61F12" w:rsidRPr="00CC3508" w14:paraId="410D45D6" w14:textId="77777777" w:rsidTr="00A661E4">
        <w:trPr>
          <w:cnfStyle w:val="100000000000" w:firstRow="1" w:lastRow="0" w:firstColumn="0" w:lastColumn="0" w:oddVBand="0" w:evenVBand="0" w:oddHBand="0"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2003" w:type="dxa"/>
            <w:tcBorders>
              <w:bottom w:val="none" w:sz="0" w:space="0" w:color="auto"/>
            </w:tcBorders>
          </w:tcPr>
          <w:p w14:paraId="5C12899E" w14:textId="3E45BC65" w:rsidR="00C513E1" w:rsidRPr="00CC3508" w:rsidRDefault="00C513E1" w:rsidP="0064122F">
            <w:pPr>
              <w:spacing w:after="532" w:line="259" w:lineRule="auto"/>
              <w:ind w:left="0" w:firstLine="0"/>
              <w:rPr>
                <w:sz w:val="24"/>
                <w:szCs w:val="24"/>
              </w:rPr>
            </w:pPr>
            <w:r w:rsidRPr="00CC3508">
              <w:rPr>
                <w:sz w:val="24"/>
                <w:szCs w:val="24"/>
              </w:rPr>
              <w:t>Feature representation</w:t>
            </w:r>
          </w:p>
        </w:tc>
        <w:tc>
          <w:tcPr>
            <w:tcW w:w="1103" w:type="dxa"/>
            <w:tcBorders>
              <w:bottom w:val="none" w:sz="0" w:space="0" w:color="auto"/>
            </w:tcBorders>
          </w:tcPr>
          <w:p w14:paraId="4E366B2F" w14:textId="77777777"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p>
        </w:tc>
        <w:tc>
          <w:tcPr>
            <w:tcW w:w="1609" w:type="dxa"/>
            <w:tcBorders>
              <w:bottom w:val="none" w:sz="0" w:space="0" w:color="auto"/>
            </w:tcBorders>
          </w:tcPr>
          <w:p w14:paraId="18BABC6C" w14:textId="57AA6A46"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Accuracy</w:t>
            </w:r>
          </w:p>
        </w:tc>
        <w:tc>
          <w:tcPr>
            <w:tcW w:w="1603" w:type="dxa"/>
            <w:tcBorders>
              <w:bottom w:val="none" w:sz="0" w:space="0" w:color="auto"/>
            </w:tcBorders>
          </w:tcPr>
          <w:p w14:paraId="4EDB469D" w14:textId="10C3E251"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Precision</w:t>
            </w:r>
          </w:p>
        </w:tc>
        <w:tc>
          <w:tcPr>
            <w:tcW w:w="1306" w:type="dxa"/>
            <w:tcBorders>
              <w:bottom w:val="none" w:sz="0" w:space="0" w:color="auto"/>
            </w:tcBorders>
          </w:tcPr>
          <w:p w14:paraId="4D30C489" w14:textId="19033588"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Recall</w:t>
            </w:r>
          </w:p>
        </w:tc>
        <w:tc>
          <w:tcPr>
            <w:tcW w:w="1749" w:type="dxa"/>
            <w:tcBorders>
              <w:bottom w:val="none" w:sz="0" w:space="0" w:color="auto"/>
            </w:tcBorders>
          </w:tcPr>
          <w:p w14:paraId="62F08AE4" w14:textId="2BEE0FA4"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F1-score</w:t>
            </w:r>
          </w:p>
        </w:tc>
      </w:tr>
      <w:tr w:rsidR="00D42E8C" w:rsidRPr="00CC3508" w14:paraId="2F5FFAC0"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F2F2E51" w14:textId="77777777" w:rsidR="002E0D94" w:rsidRDefault="002E0D94" w:rsidP="0064122F">
            <w:pPr>
              <w:spacing w:after="532" w:line="259" w:lineRule="auto"/>
              <w:ind w:left="0" w:firstLine="0"/>
              <w:rPr>
                <w:sz w:val="24"/>
                <w:szCs w:val="24"/>
              </w:rPr>
            </w:pPr>
          </w:p>
          <w:p w14:paraId="0E634ABA" w14:textId="77777777" w:rsidR="002E0D94" w:rsidRDefault="002E0D94" w:rsidP="00A661E4">
            <w:pPr>
              <w:spacing w:after="532" w:line="259" w:lineRule="auto"/>
              <w:ind w:left="0" w:firstLine="0"/>
              <w:jc w:val="center"/>
              <w:rPr>
                <w:sz w:val="24"/>
                <w:szCs w:val="24"/>
              </w:rPr>
            </w:pPr>
          </w:p>
          <w:p w14:paraId="353D09FF" w14:textId="1236895B" w:rsidR="00D42E8C" w:rsidRPr="00CC3508" w:rsidRDefault="00D42E8C" w:rsidP="00A661E4">
            <w:pPr>
              <w:spacing w:after="532" w:line="259" w:lineRule="auto"/>
              <w:ind w:left="0" w:firstLine="0"/>
              <w:jc w:val="center"/>
              <w:rPr>
                <w:sz w:val="24"/>
                <w:szCs w:val="24"/>
              </w:rPr>
            </w:pPr>
            <w:r w:rsidRPr="00CC3508">
              <w:rPr>
                <w:sz w:val="24"/>
                <w:szCs w:val="24"/>
              </w:rPr>
              <w:t>Word count</w:t>
            </w:r>
          </w:p>
        </w:tc>
        <w:tc>
          <w:tcPr>
            <w:tcW w:w="1103" w:type="dxa"/>
          </w:tcPr>
          <w:p w14:paraId="01B53AA8" w14:textId="3EE48ABA"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RF</w:t>
            </w:r>
          </w:p>
        </w:tc>
        <w:tc>
          <w:tcPr>
            <w:tcW w:w="1609" w:type="dxa"/>
          </w:tcPr>
          <w:p w14:paraId="2097E94B" w14:textId="50542DC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84.28</w:t>
            </w:r>
          </w:p>
        </w:tc>
        <w:tc>
          <w:tcPr>
            <w:tcW w:w="1603" w:type="dxa"/>
          </w:tcPr>
          <w:p w14:paraId="7EDDA6CE" w14:textId="1593D3F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84.27</w:t>
            </w:r>
          </w:p>
        </w:tc>
        <w:tc>
          <w:tcPr>
            <w:tcW w:w="1306" w:type="dxa"/>
          </w:tcPr>
          <w:p w14:paraId="18552566" w14:textId="79BA10F3"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84.28</w:t>
            </w:r>
          </w:p>
        </w:tc>
        <w:tc>
          <w:tcPr>
            <w:tcW w:w="1749" w:type="dxa"/>
          </w:tcPr>
          <w:p w14:paraId="15887793" w14:textId="5E060DB3"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84.27</w:t>
            </w:r>
          </w:p>
        </w:tc>
      </w:tr>
      <w:tr w:rsidR="00D42E8C" w:rsidRPr="00CC3508" w14:paraId="622AAFD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0236202" w14:textId="77777777" w:rsidR="00D42E8C" w:rsidRPr="00CC3508" w:rsidRDefault="00D42E8C" w:rsidP="0064122F">
            <w:pPr>
              <w:spacing w:after="532" w:line="259" w:lineRule="auto"/>
              <w:ind w:left="0" w:firstLine="0"/>
              <w:rPr>
                <w:sz w:val="24"/>
                <w:szCs w:val="24"/>
              </w:rPr>
            </w:pPr>
          </w:p>
        </w:tc>
        <w:tc>
          <w:tcPr>
            <w:tcW w:w="1103" w:type="dxa"/>
          </w:tcPr>
          <w:p w14:paraId="38739A6E" w14:textId="1C617215"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SVM</w:t>
            </w:r>
          </w:p>
        </w:tc>
        <w:tc>
          <w:tcPr>
            <w:tcW w:w="1609" w:type="dxa"/>
          </w:tcPr>
          <w:p w14:paraId="45F82E2D" w14:textId="4D86CD78"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89.31</w:t>
            </w:r>
          </w:p>
        </w:tc>
        <w:tc>
          <w:tcPr>
            <w:tcW w:w="1603" w:type="dxa"/>
          </w:tcPr>
          <w:p w14:paraId="5D10415F" w14:textId="056C756C"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89.33</w:t>
            </w:r>
          </w:p>
        </w:tc>
        <w:tc>
          <w:tcPr>
            <w:tcW w:w="1306" w:type="dxa"/>
          </w:tcPr>
          <w:p w14:paraId="53A8CF39" w14:textId="39BC904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89.31</w:t>
            </w:r>
          </w:p>
        </w:tc>
        <w:tc>
          <w:tcPr>
            <w:tcW w:w="1749" w:type="dxa"/>
          </w:tcPr>
          <w:p w14:paraId="0E22A543" w14:textId="38576A37"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89.29</w:t>
            </w:r>
          </w:p>
        </w:tc>
      </w:tr>
      <w:tr w:rsidR="00D42E8C" w:rsidRPr="00CC3508" w14:paraId="165718F5"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AA997CA" w14:textId="77777777" w:rsidR="00D42E8C" w:rsidRPr="00CC3508" w:rsidRDefault="00D42E8C" w:rsidP="0064122F">
            <w:pPr>
              <w:spacing w:after="532" w:line="259" w:lineRule="auto"/>
              <w:ind w:left="0" w:firstLine="0"/>
              <w:rPr>
                <w:sz w:val="24"/>
                <w:szCs w:val="24"/>
              </w:rPr>
            </w:pPr>
          </w:p>
        </w:tc>
        <w:tc>
          <w:tcPr>
            <w:tcW w:w="1103" w:type="dxa"/>
          </w:tcPr>
          <w:p w14:paraId="7730E670" w14:textId="1552CAD7"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DT</w:t>
            </w:r>
          </w:p>
        </w:tc>
        <w:tc>
          <w:tcPr>
            <w:tcW w:w="1609" w:type="dxa"/>
          </w:tcPr>
          <w:p w14:paraId="2A055086" w14:textId="62E476F6"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84.91</w:t>
            </w:r>
          </w:p>
        </w:tc>
        <w:tc>
          <w:tcPr>
            <w:tcW w:w="1603" w:type="dxa"/>
          </w:tcPr>
          <w:p w14:paraId="28EEE5A5" w14:textId="2BA06CB8"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84.96</w:t>
            </w:r>
          </w:p>
        </w:tc>
        <w:tc>
          <w:tcPr>
            <w:tcW w:w="1306" w:type="dxa"/>
          </w:tcPr>
          <w:p w14:paraId="6FECB0EC" w14:textId="4F1277C8"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84.91</w:t>
            </w:r>
          </w:p>
        </w:tc>
        <w:tc>
          <w:tcPr>
            <w:tcW w:w="1749" w:type="dxa"/>
          </w:tcPr>
          <w:p w14:paraId="664C4099" w14:textId="190EF329"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84.92</w:t>
            </w:r>
          </w:p>
        </w:tc>
      </w:tr>
      <w:tr w:rsidR="00D42E8C" w:rsidRPr="00CC3508" w14:paraId="16F8972A" w14:textId="77777777" w:rsidTr="00A661E4">
        <w:trPr>
          <w:trHeight w:val="460"/>
        </w:trPr>
        <w:tc>
          <w:tcPr>
            <w:cnfStyle w:val="001000000000" w:firstRow="0" w:lastRow="0" w:firstColumn="1" w:lastColumn="0" w:oddVBand="0" w:evenVBand="0" w:oddHBand="0" w:evenHBand="0" w:firstRowFirstColumn="0" w:firstRowLastColumn="0" w:lastRowFirstColumn="0" w:lastRowLastColumn="0"/>
            <w:tcW w:w="2003" w:type="dxa"/>
            <w:vMerge/>
          </w:tcPr>
          <w:p w14:paraId="26652DA5" w14:textId="77777777" w:rsidR="00D42E8C" w:rsidRPr="00CC3508" w:rsidRDefault="00D42E8C" w:rsidP="0064122F">
            <w:pPr>
              <w:spacing w:after="532" w:line="259" w:lineRule="auto"/>
              <w:ind w:left="0" w:firstLine="0"/>
              <w:rPr>
                <w:sz w:val="24"/>
                <w:szCs w:val="24"/>
              </w:rPr>
            </w:pPr>
          </w:p>
        </w:tc>
        <w:tc>
          <w:tcPr>
            <w:tcW w:w="1103" w:type="dxa"/>
          </w:tcPr>
          <w:p w14:paraId="1294E717" w14:textId="3AC3846B"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LR</w:t>
            </w:r>
          </w:p>
        </w:tc>
        <w:tc>
          <w:tcPr>
            <w:tcW w:w="1609" w:type="dxa"/>
          </w:tcPr>
          <w:p w14:paraId="75721027" w14:textId="3D5C1A44"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0B6C23">
              <w:rPr>
                <w:sz w:val="24"/>
                <w:szCs w:val="24"/>
              </w:rPr>
              <w:t>90.57</w:t>
            </w:r>
          </w:p>
        </w:tc>
        <w:tc>
          <w:tcPr>
            <w:tcW w:w="1603" w:type="dxa"/>
          </w:tcPr>
          <w:p w14:paraId="33E2AE37" w14:textId="375A2D96"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90.56</w:t>
            </w:r>
          </w:p>
        </w:tc>
        <w:tc>
          <w:tcPr>
            <w:tcW w:w="1306" w:type="dxa"/>
          </w:tcPr>
          <w:p w14:paraId="1A424C2C" w14:textId="4E7200F4"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90.57</w:t>
            </w:r>
          </w:p>
        </w:tc>
        <w:tc>
          <w:tcPr>
            <w:tcW w:w="1749" w:type="dxa"/>
          </w:tcPr>
          <w:p w14:paraId="7C7105CD" w14:textId="3DD66402"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90.56</w:t>
            </w:r>
          </w:p>
        </w:tc>
      </w:tr>
      <w:tr w:rsidR="00D42E8C" w:rsidRPr="00CC3508" w14:paraId="4B0F637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6D00E94A" w14:textId="77777777" w:rsidR="00D42E8C" w:rsidRPr="00CC3508" w:rsidRDefault="00D42E8C" w:rsidP="0064122F">
            <w:pPr>
              <w:spacing w:after="532" w:line="259" w:lineRule="auto"/>
              <w:ind w:left="0" w:firstLine="0"/>
              <w:rPr>
                <w:sz w:val="24"/>
                <w:szCs w:val="24"/>
              </w:rPr>
            </w:pPr>
          </w:p>
        </w:tc>
        <w:tc>
          <w:tcPr>
            <w:tcW w:w="1103" w:type="dxa"/>
          </w:tcPr>
          <w:p w14:paraId="5702B50A" w14:textId="5758A70E"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NB</w:t>
            </w:r>
          </w:p>
        </w:tc>
        <w:tc>
          <w:tcPr>
            <w:tcW w:w="1609" w:type="dxa"/>
          </w:tcPr>
          <w:p w14:paraId="1DE835E6" w14:textId="11BA1F7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c>
          <w:tcPr>
            <w:tcW w:w="1603" w:type="dxa"/>
          </w:tcPr>
          <w:p w14:paraId="7068764B" w14:textId="206D13CE"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c>
          <w:tcPr>
            <w:tcW w:w="1306" w:type="dxa"/>
          </w:tcPr>
          <w:p w14:paraId="728F0EDC" w14:textId="4D152C99"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c>
          <w:tcPr>
            <w:tcW w:w="1749" w:type="dxa"/>
          </w:tcPr>
          <w:p w14:paraId="7539F23F" w14:textId="21CA85F7"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r>
      <w:tr w:rsidR="000F6C47" w:rsidRPr="00CC3508" w14:paraId="5793D9C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35C78B7D" w14:textId="77777777" w:rsidR="000F6C47" w:rsidRDefault="000F6C47" w:rsidP="000F6C47">
            <w:pPr>
              <w:spacing w:after="532" w:line="259" w:lineRule="auto"/>
              <w:ind w:left="0" w:firstLine="0"/>
              <w:rPr>
                <w:sz w:val="24"/>
                <w:szCs w:val="24"/>
              </w:rPr>
            </w:pPr>
          </w:p>
          <w:p w14:paraId="433EFCDF" w14:textId="77777777" w:rsidR="000F6C47" w:rsidRDefault="000F6C47" w:rsidP="000F6C47">
            <w:pPr>
              <w:spacing w:after="532" w:line="259" w:lineRule="auto"/>
              <w:ind w:left="0" w:firstLine="0"/>
              <w:rPr>
                <w:sz w:val="24"/>
                <w:szCs w:val="24"/>
              </w:rPr>
            </w:pPr>
          </w:p>
          <w:p w14:paraId="431C43DC" w14:textId="7E1C5383" w:rsidR="000F6C47" w:rsidRPr="00CC3508" w:rsidRDefault="000F6C47" w:rsidP="00A661E4">
            <w:pPr>
              <w:spacing w:after="532" w:line="259" w:lineRule="auto"/>
              <w:ind w:left="0" w:firstLine="0"/>
              <w:jc w:val="center"/>
              <w:rPr>
                <w:sz w:val="24"/>
                <w:szCs w:val="24"/>
              </w:rPr>
            </w:pPr>
            <w:r w:rsidRPr="00D06AB1">
              <w:rPr>
                <w:sz w:val="24"/>
                <w:szCs w:val="24"/>
              </w:rPr>
              <w:t>TF</w:t>
            </w:r>
            <w:r>
              <w:rPr>
                <w:sz w:val="24"/>
                <w:szCs w:val="24"/>
              </w:rPr>
              <w:t>-</w:t>
            </w:r>
            <w:r w:rsidRPr="00D06AB1">
              <w:rPr>
                <w:sz w:val="24"/>
                <w:szCs w:val="24"/>
              </w:rPr>
              <w:t>IDF</w:t>
            </w:r>
          </w:p>
        </w:tc>
        <w:tc>
          <w:tcPr>
            <w:tcW w:w="1103" w:type="dxa"/>
          </w:tcPr>
          <w:p w14:paraId="2E6427A3" w14:textId="2A3DA53D"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RF</w:t>
            </w:r>
          </w:p>
        </w:tc>
        <w:tc>
          <w:tcPr>
            <w:tcW w:w="1609" w:type="dxa"/>
          </w:tcPr>
          <w:p w14:paraId="53517473" w14:textId="19F8E197"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c>
          <w:tcPr>
            <w:tcW w:w="1603" w:type="dxa"/>
          </w:tcPr>
          <w:p w14:paraId="76ED509E" w14:textId="7BF31BD1"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c>
          <w:tcPr>
            <w:tcW w:w="1306" w:type="dxa"/>
          </w:tcPr>
          <w:p w14:paraId="093AAC5F" w14:textId="387F2972"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c>
          <w:tcPr>
            <w:tcW w:w="1749" w:type="dxa"/>
          </w:tcPr>
          <w:p w14:paraId="2AF36C70" w14:textId="0165D275"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r>
      <w:tr w:rsidR="000F6C47" w:rsidRPr="00CC3508" w14:paraId="4289CF69"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4618954" w14:textId="77777777" w:rsidR="000F6C47" w:rsidRPr="00CC3508" w:rsidRDefault="000F6C47" w:rsidP="000F6C47">
            <w:pPr>
              <w:spacing w:after="532" w:line="259" w:lineRule="auto"/>
              <w:ind w:left="0" w:firstLine="0"/>
              <w:rPr>
                <w:sz w:val="24"/>
                <w:szCs w:val="24"/>
              </w:rPr>
            </w:pPr>
          </w:p>
        </w:tc>
        <w:tc>
          <w:tcPr>
            <w:tcW w:w="1103" w:type="dxa"/>
          </w:tcPr>
          <w:p w14:paraId="7CDE120F" w14:textId="3A479664"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SVM</w:t>
            </w:r>
          </w:p>
        </w:tc>
        <w:tc>
          <w:tcPr>
            <w:tcW w:w="1609" w:type="dxa"/>
          </w:tcPr>
          <w:p w14:paraId="6E67D2A4" w14:textId="67614388"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603" w:type="dxa"/>
          </w:tcPr>
          <w:p w14:paraId="2008CDE6" w14:textId="1968AF78"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306" w:type="dxa"/>
          </w:tcPr>
          <w:p w14:paraId="0CCFAED3" w14:textId="60205A1F"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749" w:type="dxa"/>
          </w:tcPr>
          <w:p w14:paraId="167285F5" w14:textId="542E34B2"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r>
      <w:tr w:rsidR="000F6C47" w:rsidRPr="00CC3508" w14:paraId="695A5E43"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D2A7AE1" w14:textId="77777777" w:rsidR="000F6C47" w:rsidRPr="00CC3508" w:rsidRDefault="000F6C47" w:rsidP="000F6C47">
            <w:pPr>
              <w:spacing w:after="532" w:line="259" w:lineRule="auto"/>
              <w:ind w:left="0" w:firstLine="0"/>
              <w:rPr>
                <w:sz w:val="24"/>
                <w:szCs w:val="24"/>
              </w:rPr>
            </w:pPr>
          </w:p>
        </w:tc>
        <w:tc>
          <w:tcPr>
            <w:tcW w:w="1103" w:type="dxa"/>
          </w:tcPr>
          <w:p w14:paraId="51B8D4F7" w14:textId="0BA87DEA"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DT</w:t>
            </w:r>
          </w:p>
        </w:tc>
        <w:tc>
          <w:tcPr>
            <w:tcW w:w="1609" w:type="dxa"/>
          </w:tcPr>
          <w:p w14:paraId="3ACEEFA8" w14:textId="59F3270A"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79.25</w:t>
            </w:r>
          </w:p>
        </w:tc>
        <w:tc>
          <w:tcPr>
            <w:tcW w:w="1603" w:type="dxa"/>
          </w:tcPr>
          <w:p w14:paraId="2FCCD766" w14:textId="602D8AD7"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79.23</w:t>
            </w:r>
          </w:p>
        </w:tc>
        <w:tc>
          <w:tcPr>
            <w:tcW w:w="1306" w:type="dxa"/>
          </w:tcPr>
          <w:p w14:paraId="607035F3" w14:textId="4E343CA3"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79.25</w:t>
            </w:r>
          </w:p>
        </w:tc>
        <w:tc>
          <w:tcPr>
            <w:tcW w:w="1749" w:type="dxa"/>
          </w:tcPr>
          <w:p w14:paraId="4BD29992" w14:textId="45070D96"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79.23</w:t>
            </w:r>
          </w:p>
        </w:tc>
      </w:tr>
      <w:tr w:rsidR="000F6C47" w:rsidRPr="00CC3508" w14:paraId="19A222A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2469AEB" w14:textId="77777777" w:rsidR="000F6C47" w:rsidRPr="00CC3508" w:rsidRDefault="000F6C47" w:rsidP="000F6C47">
            <w:pPr>
              <w:spacing w:after="532" w:line="259" w:lineRule="auto"/>
              <w:ind w:left="0" w:firstLine="0"/>
              <w:rPr>
                <w:sz w:val="24"/>
                <w:szCs w:val="24"/>
              </w:rPr>
            </w:pPr>
          </w:p>
        </w:tc>
        <w:tc>
          <w:tcPr>
            <w:tcW w:w="1103" w:type="dxa"/>
          </w:tcPr>
          <w:p w14:paraId="09B1E5D8" w14:textId="3AA0FB33"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LR</w:t>
            </w:r>
          </w:p>
        </w:tc>
        <w:tc>
          <w:tcPr>
            <w:tcW w:w="1609" w:type="dxa"/>
          </w:tcPr>
          <w:p w14:paraId="08CB32FD" w14:textId="4CD1A6D9"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603" w:type="dxa"/>
          </w:tcPr>
          <w:p w14:paraId="766FCB21" w14:textId="21FAAC13"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306" w:type="dxa"/>
          </w:tcPr>
          <w:p w14:paraId="39D0AC2C" w14:textId="28A81531"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749" w:type="dxa"/>
          </w:tcPr>
          <w:p w14:paraId="1569DF24" w14:textId="5341CCCB"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r>
      <w:tr w:rsidR="000F6C47" w:rsidRPr="00CC3508" w14:paraId="5CDC9D1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A8E6DBF" w14:textId="77777777" w:rsidR="000F6C47" w:rsidRPr="00CC3508" w:rsidRDefault="000F6C47" w:rsidP="000F6C47">
            <w:pPr>
              <w:spacing w:after="532" w:line="259" w:lineRule="auto"/>
              <w:ind w:left="0" w:firstLine="0"/>
              <w:rPr>
                <w:sz w:val="24"/>
                <w:szCs w:val="24"/>
              </w:rPr>
            </w:pPr>
          </w:p>
        </w:tc>
        <w:tc>
          <w:tcPr>
            <w:tcW w:w="1103" w:type="dxa"/>
          </w:tcPr>
          <w:p w14:paraId="25152F86" w14:textId="1E5A7957"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NB</w:t>
            </w:r>
          </w:p>
        </w:tc>
        <w:tc>
          <w:tcPr>
            <w:tcW w:w="1609" w:type="dxa"/>
          </w:tcPr>
          <w:p w14:paraId="38CCFA2D" w14:textId="0FEDC02C"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84.28</w:t>
            </w:r>
          </w:p>
        </w:tc>
        <w:tc>
          <w:tcPr>
            <w:tcW w:w="1603" w:type="dxa"/>
          </w:tcPr>
          <w:p w14:paraId="2AA669AA" w14:textId="2EF208FD"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84.3</w:t>
            </w:r>
          </w:p>
        </w:tc>
        <w:tc>
          <w:tcPr>
            <w:tcW w:w="1306" w:type="dxa"/>
          </w:tcPr>
          <w:p w14:paraId="4D306604" w14:textId="164FA3CF"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84.28</w:t>
            </w:r>
          </w:p>
        </w:tc>
        <w:tc>
          <w:tcPr>
            <w:tcW w:w="1749" w:type="dxa"/>
          </w:tcPr>
          <w:p w14:paraId="54C67753" w14:textId="084C0422"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84.28</w:t>
            </w:r>
          </w:p>
        </w:tc>
      </w:tr>
      <w:tr w:rsidR="00A661E4" w:rsidRPr="00CC3508" w14:paraId="321BD11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873CA3A" w14:textId="77777777" w:rsidR="00A661E4" w:rsidRDefault="00A661E4" w:rsidP="00A661E4">
            <w:pPr>
              <w:spacing w:after="532" w:line="259" w:lineRule="auto"/>
              <w:ind w:left="0" w:firstLine="0"/>
            </w:pPr>
          </w:p>
          <w:p w14:paraId="18B95989" w14:textId="6D21FD2B" w:rsidR="00A661E4" w:rsidRPr="00CC3508" w:rsidRDefault="00A661E4" w:rsidP="00A661E4">
            <w:pPr>
              <w:spacing w:after="532" w:line="259" w:lineRule="auto"/>
              <w:ind w:left="0" w:firstLine="0"/>
              <w:jc w:val="center"/>
              <w:rPr>
                <w:sz w:val="24"/>
                <w:szCs w:val="24"/>
              </w:rPr>
            </w:pPr>
            <w:r>
              <w:t>BERT</w:t>
            </w:r>
          </w:p>
        </w:tc>
        <w:tc>
          <w:tcPr>
            <w:tcW w:w="1103" w:type="dxa"/>
          </w:tcPr>
          <w:p w14:paraId="19ACA60D" w14:textId="4BFA3C41"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Bio BERT</w:t>
            </w:r>
          </w:p>
        </w:tc>
        <w:tc>
          <w:tcPr>
            <w:tcW w:w="1609" w:type="dxa"/>
          </w:tcPr>
          <w:p w14:paraId="0F6B0CEE" w14:textId="59E6572A"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84.08</w:t>
            </w:r>
          </w:p>
        </w:tc>
        <w:tc>
          <w:tcPr>
            <w:tcW w:w="1603" w:type="dxa"/>
          </w:tcPr>
          <w:p w14:paraId="18DBAF86" w14:textId="74AAC005"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91.23</w:t>
            </w:r>
          </w:p>
        </w:tc>
        <w:tc>
          <w:tcPr>
            <w:tcW w:w="1306" w:type="dxa"/>
          </w:tcPr>
          <w:p w14:paraId="3EE96FD6" w14:textId="559570E2"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72.22</w:t>
            </w:r>
          </w:p>
        </w:tc>
        <w:tc>
          <w:tcPr>
            <w:tcW w:w="1749" w:type="dxa"/>
          </w:tcPr>
          <w:p w14:paraId="1C743B83" w14:textId="61186BAF"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80.62</w:t>
            </w:r>
          </w:p>
        </w:tc>
      </w:tr>
      <w:tr w:rsidR="00A661E4" w:rsidRPr="00CC3508" w14:paraId="26A127B4"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480E1CA" w14:textId="77777777" w:rsidR="00A661E4" w:rsidRPr="00CC3508" w:rsidRDefault="00A661E4" w:rsidP="00A661E4">
            <w:pPr>
              <w:spacing w:after="532" w:line="259" w:lineRule="auto"/>
              <w:ind w:left="0" w:firstLine="0"/>
              <w:rPr>
                <w:sz w:val="24"/>
                <w:szCs w:val="24"/>
              </w:rPr>
            </w:pPr>
          </w:p>
        </w:tc>
        <w:tc>
          <w:tcPr>
            <w:tcW w:w="1103" w:type="dxa"/>
          </w:tcPr>
          <w:p w14:paraId="6F62DED7" w14:textId="00E813C3"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Clinical BERT</w:t>
            </w:r>
          </w:p>
        </w:tc>
        <w:tc>
          <w:tcPr>
            <w:tcW w:w="1609" w:type="dxa"/>
          </w:tcPr>
          <w:p w14:paraId="3F0BE3DA" w14:textId="624AC4A1"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85.35</w:t>
            </w:r>
          </w:p>
        </w:tc>
        <w:tc>
          <w:tcPr>
            <w:tcW w:w="1603" w:type="dxa"/>
          </w:tcPr>
          <w:p w14:paraId="463104E0" w14:textId="69663572"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98.04</w:t>
            </w:r>
          </w:p>
        </w:tc>
        <w:tc>
          <w:tcPr>
            <w:tcW w:w="1306" w:type="dxa"/>
          </w:tcPr>
          <w:p w14:paraId="6194E7AE" w14:textId="111D3D5E"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69.44</w:t>
            </w:r>
          </w:p>
        </w:tc>
        <w:tc>
          <w:tcPr>
            <w:tcW w:w="1749" w:type="dxa"/>
          </w:tcPr>
          <w:p w14:paraId="2888E40A" w14:textId="29C808A8" w:rsidR="00A661E4" w:rsidRPr="00D06AB1" w:rsidRDefault="00A661E4" w:rsidP="003B21DF">
            <w:pPr>
              <w:keepNext/>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81.30</w:t>
            </w:r>
          </w:p>
        </w:tc>
      </w:tr>
    </w:tbl>
    <w:p w14:paraId="05D0DCDA" w14:textId="048DD8E3" w:rsidR="003B21DF" w:rsidRPr="00BE2D69" w:rsidRDefault="003B21DF">
      <w:pPr>
        <w:pStyle w:val="Caption"/>
        <w:rPr>
          <w:b/>
          <w:bCs/>
          <w:sz w:val="28"/>
          <w:szCs w:val="28"/>
        </w:rPr>
      </w:pPr>
      <w:bookmarkStart w:id="69" w:name="_Toc214820264"/>
      <w:r w:rsidRPr="00BE2D69">
        <w:rPr>
          <w:b/>
          <w:bCs/>
          <w:sz w:val="28"/>
          <w:szCs w:val="28"/>
        </w:rPr>
        <w:t xml:space="preserve">Table </w:t>
      </w:r>
      <w:r w:rsidRPr="00BE2D69">
        <w:rPr>
          <w:b/>
          <w:bCs/>
          <w:sz w:val="28"/>
          <w:szCs w:val="28"/>
        </w:rPr>
        <w:fldChar w:fldCharType="begin"/>
      </w:r>
      <w:r w:rsidRPr="00BE2D69">
        <w:rPr>
          <w:b/>
          <w:bCs/>
          <w:sz w:val="28"/>
          <w:szCs w:val="28"/>
        </w:rPr>
        <w:instrText xml:space="preserve"> SEQ Table \* ARABIC </w:instrText>
      </w:r>
      <w:r w:rsidRPr="00BE2D69">
        <w:rPr>
          <w:b/>
          <w:bCs/>
          <w:sz w:val="28"/>
          <w:szCs w:val="28"/>
        </w:rPr>
        <w:fldChar w:fldCharType="separate"/>
      </w:r>
      <w:r w:rsidR="00486E4D">
        <w:rPr>
          <w:b/>
          <w:bCs/>
          <w:noProof/>
          <w:sz w:val="28"/>
          <w:szCs w:val="28"/>
        </w:rPr>
        <w:t>1</w:t>
      </w:r>
      <w:r w:rsidRPr="00BE2D69">
        <w:rPr>
          <w:b/>
          <w:bCs/>
          <w:sz w:val="28"/>
          <w:szCs w:val="28"/>
        </w:rPr>
        <w:fldChar w:fldCharType="end"/>
      </w:r>
      <w:r w:rsidRPr="00BE2D69">
        <w:rPr>
          <w:b/>
          <w:bCs/>
          <w:sz w:val="28"/>
          <w:szCs w:val="28"/>
        </w:rPr>
        <w:t xml:space="preserve"> Comparison of All Models</w:t>
      </w:r>
      <w:bookmarkEnd w:id="69"/>
    </w:p>
    <w:p w14:paraId="48F11A29" w14:textId="77777777" w:rsidR="00B1669C" w:rsidRDefault="00B1669C" w:rsidP="0064122F">
      <w:pPr>
        <w:spacing w:after="532" w:line="259" w:lineRule="auto"/>
        <w:ind w:left="0" w:firstLine="0"/>
      </w:pPr>
    </w:p>
    <w:p w14:paraId="1CF95D7A" w14:textId="77777777" w:rsidR="005355C3" w:rsidRDefault="00B1669C" w:rsidP="005355C3">
      <w:pPr>
        <w:keepNext/>
        <w:spacing w:after="532" w:line="259" w:lineRule="auto"/>
        <w:ind w:left="0" w:firstLine="0"/>
      </w:pPr>
      <w:r>
        <w:rPr>
          <w:noProof/>
        </w:rPr>
        <w:drawing>
          <wp:inline distT="0" distB="0" distL="0" distR="0" wp14:anchorId="7683D623" wp14:editId="0698D99E">
            <wp:extent cx="5989320" cy="2898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89320" cy="2898140"/>
                    </a:xfrm>
                    <a:prstGeom prst="rect">
                      <a:avLst/>
                    </a:prstGeom>
                  </pic:spPr>
                </pic:pic>
              </a:graphicData>
            </a:graphic>
          </wp:inline>
        </w:drawing>
      </w:r>
    </w:p>
    <w:p w14:paraId="0AE82DA8" w14:textId="4CD2D0F8" w:rsidR="00B1669C" w:rsidRPr="005355C3" w:rsidRDefault="005355C3" w:rsidP="005355C3">
      <w:pPr>
        <w:pStyle w:val="Caption"/>
        <w:rPr>
          <w:b/>
          <w:bCs/>
          <w:sz w:val="24"/>
          <w:szCs w:val="24"/>
        </w:rPr>
      </w:pPr>
      <w:bookmarkStart w:id="70" w:name="_Toc214799900"/>
      <w:r w:rsidRPr="005355C3">
        <w:rPr>
          <w:b/>
          <w:bCs/>
          <w:sz w:val="24"/>
          <w:szCs w:val="24"/>
        </w:rPr>
        <w:t xml:space="preserve">Fig 5. </w:t>
      </w:r>
      <w:r w:rsidRPr="005355C3">
        <w:rPr>
          <w:b/>
          <w:bCs/>
          <w:sz w:val="24"/>
          <w:szCs w:val="24"/>
        </w:rPr>
        <w:fldChar w:fldCharType="begin"/>
      </w:r>
      <w:r w:rsidRPr="005355C3">
        <w:rPr>
          <w:b/>
          <w:bCs/>
          <w:sz w:val="24"/>
          <w:szCs w:val="24"/>
        </w:rPr>
        <w:instrText xml:space="preserve"> SEQ Fig_5. \* ARABIC </w:instrText>
      </w:r>
      <w:r w:rsidRPr="005355C3">
        <w:rPr>
          <w:b/>
          <w:bCs/>
          <w:sz w:val="24"/>
          <w:szCs w:val="24"/>
        </w:rPr>
        <w:fldChar w:fldCharType="separate"/>
      </w:r>
      <w:r w:rsidR="00486E4D">
        <w:rPr>
          <w:b/>
          <w:bCs/>
          <w:noProof/>
          <w:sz w:val="24"/>
          <w:szCs w:val="24"/>
        </w:rPr>
        <w:t>1</w:t>
      </w:r>
      <w:r w:rsidRPr="005355C3">
        <w:rPr>
          <w:b/>
          <w:bCs/>
          <w:sz w:val="24"/>
          <w:szCs w:val="24"/>
        </w:rPr>
        <w:fldChar w:fldCharType="end"/>
      </w:r>
      <w:r w:rsidRPr="005355C3">
        <w:rPr>
          <w:b/>
          <w:bCs/>
          <w:sz w:val="24"/>
          <w:szCs w:val="24"/>
        </w:rPr>
        <w:t xml:space="preserve"> Accuracy comparison of all models</w:t>
      </w:r>
      <w:bookmarkEnd w:id="70"/>
    </w:p>
    <w:p w14:paraId="55CF9708" w14:textId="77777777" w:rsidR="001F30DF" w:rsidRDefault="001F30DF" w:rsidP="007F5882">
      <w:pPr>
        <w:spacing w:after="532" w:line="259" w:lineRule="auto"/>
        <w:ind w:left="0" w:firstLine="0"/>
      </w:pPr>
    </w:p>
    <w:p w14:paraId="0A2F0DD6" w14:textId="34F76E0D" w:rsidR="00B36270" w:rsidRDefault="00A2640B" w:rsidP="00DF1DF7">
      <w:pPr>
        <w:spacing w:after="532" w:line="259" w:lineRule="auto"/>
        <w:ind w:left="0" w:firstLine="0"/>
      </w:pPr>
      <w:r>
        <w:t xml:space="preserve">Table </w:t>
      </w:r>
      <w:r w:rsidR="00740978">
        <w:t>5.1</w:t>
      </w:r>
      <w:r w:rsidR="00740978" w:rsidRPr="00832FB4">
        <w:t xml:space="preserve"> </w:t>
      </w:r>
      <w:r w:rsidR="00740978">
        <w:t>compared</w:t>
      </w:r>
      <w:r w:rsidR="00832FB4">
        <w:t xml:space="preserve"> different ways of representing the features, like Word Count, TF-IDF, and BERT embeddings, with various machine learning models such as RF, SVM, DT, LR, and NB. The models were evaluated using Accuracy, Precision, Recall, and F1-score, which together give an idea of how well the models predict and how balanced they are between detecting positives and avoiding false alarms.</w:t>
      </w:r>
    </w:p>
    <w:p w14:paraId="3ADCADF2" w14:textId="271290CA" w:rsidR="00A2640B" w:rsidRDefault="00D14982" w:rsidP="008850AC">
      <w:pPr>
        <w:pStyle w:val="Heading3"/>
        <w:ind w:hanging="461"/>
      </w:pPr>
      <w:bookmarkStart w:id="71" w:name="_Toc214887507"/>
      <w:r>
        <w:lastRenderedPageBreak/>
        <w:t>5.3.</w:t>
      </w:r>
      <w:r w:rsidR="00A2640B">
        <w:t>1 Word Count Representation</w:t>
      </w:r>
      <w:bookmarkEnd w:id="71"/>
    </w:p>
    <w:p w14:paraId="39B3200A" w14:textId="27E0F0C8" w:rsidR="00860675" w:rsidRDefault="00860675" w:rsidP="00C65581">
      <w:pPr>
        <w:ind w:left="0" w:firstLine="0"/>
      </w:pPr>
      <w:r w:rsidRPr="00860675">
        <w:t>Using simple word count features, Logistic Regression came out on top with 90.57% accuracy, with SVM close behind at 89.31%. Both models had balanced Precision, Recall, and F1-scores, showing that even basic text features can be useful when combined with solid linear models. On the other hand, Decision Tree, Random Forest, and Naïve Bayes scored lower (around 84–85%), which suggests that word counts might not fully capture the context needed for more complicated clinical notes.</w:t>
      </w:r>
    </w:p>
    <w:p w14:paraId="7B81F7A1" w14:textId="77777777" w:rsidR="00860675" w:rsidRPr="00860675" w:rsidRDefault="00860675" w:rsidP="00860675"/>
    <w:p w14:paraId="60CD5278" w14:textId="4DA1A348" w:rsidR="00A2640B" w:rsidRDefault="00D14982" w:rsidP="008850AC">
      <w:pPr>
        <w:pStyle w:val="Heading3"/>
        <w:ind w:hanging="461"/>
      </w:pPr>
      <w:bookmarkStart w:id="72" w:name="_Toc214887508"/>
      <w:r>
        <w:t>5.3.</w:t>
      </w:r>
      <w:r w:rsidR="00A2640B">
        <w:t>2 TF-IDF Representation</w:t>
      </w:r>
      <w:bookmarkEnd w:id="72"/>
    </w:p>
    <w:p w14:paraId="4D235234" w14:textId="53E19F6C" w:rsidR="006730B4" w:rsidRDefault="006730B4" w:rsidP="000517C3">
      <w:pPr>
        <w:ind w:left="0" w:firstLine="0"/>
      </w:pPr>
      <w:r w:rsidRPr="006730B4">
        <w:t>Applying TF-IDF improved the way the model emphasized important clinical terms. Logistic Regression and SVM both did well again, each scoring 89.94% accuracy, while tree-based models lagged behind. This shows that linear models handle high-dimensional, sparse data better. Decision Tree had the lowest accuracy at 79.25%, probably because it overfitted and couldn’t generalize across the sparse feature space.</w:t>
      </w:r>
    </w:p>
    <w:p w14:paraId="552BC342" w14:textId="77777777" w:rsidR="006730B4" w:rsidRPr="006730B4" w:rsidRDefault="006730B4" w:rsidP="006730B4"/>
    <w:p w14:paraId="37CBE441" w14:textId="4C7505D9" w:rsidR="00A2640B" w:rsidRDefault="00D14982" w:rsidP="005B7D9D">
      <w:pPr>
        <w:pStyle w:val="Heading3"/>
        <w:ind w:hanging="461"/>
      </w:pPr>
      <w:bookmarkStart w:id="73" w:name="_Toc214887509"/>
      <w:r>
        <w:t>5.3.</w:t>
      </w:r>
      <w:r w:rsidR="00A2640B">
        <w:t>3 Contextual BERT Embeddings</w:t>
      </w:r>
      <w:bookmarkEnd w:id="73"/>
    </w:p>
    <w:p w14:paraId="0C30F543" w14:textId="77777777" w:rsidR="00351091" w:rsidRPr="00351091" w:rsidRDefault="00351091" w:rsidP="00E07091">
      <w:pPr>
        <w:ind w:left="0"/>
      </w:pPr>
      <w:r w:rsidRPr="00351091">
        <w:t xml:space="preserve">Using contextual embeddings had a notable impact on model performance. </w:t>
      </w:r>
      <w:proofErr w:type="spellStart"/>
      <w:r w:rsidRPr="00351091">
        <w:t>BioBERT</w:t>
      </w:r>
      <w:proofErr w:type="spellEnd"/>
      <w:r w:rsidRPr="00351091">
        <w:t xml:space="preserve"> achieved an accuracy of 84.08% with an F1-score of 80.62%, while </w:t>
      </w:r>
      <w:proofErr w:type="spellStart"/>
      <w:r w:rsidRPr="00351091">
        <w:t>ClinicalBERT</w:t>
      </w:r>
      <w:proofErr w:type="spellEnd"/>
      <w:r w:rsidRPr="00351091">
        <w:t xml:space="preserve"> performed slightly better, reaching 85.35% accuracy and an F1-score of 81.30%. </w:t>
      </w:r>
      <w:proofErr w:type="spellStart"/>
      <w:r w:rsidRPr="00351091">
        <w:t>ClinicalBERT</w:t>
      </w:r>
      <w:proofErr w:type="spellEnd"/>
      <w:r w:rsidRPr="00351091">
        <w:t xml:space="preserve"> also showed the highest precision at 98.04%, highlighting its ability to correctly identify positive mortality cases. However, its recall was 69.44%, suggesting that some positive cases were missed despite the high reliability of its predictions.</w:t>
      </w:r>
    </w:p>
    <w:p w14:paraId="4D3DBF1D" w14:textId="77777777" w:rsidR="00351091" w:rsidRPr="00351091" w:rsidRDefault="00351091" w:rsidP="00E07091">
      <w:pPr>
        <w:pStyle w:val="Heading2"/>
        <w:ind w:left="0" w:firstLine="0"/>
        <w:jc w:val="both"/>
        <w:rPr>
          <w:b w:val="0"/>
          <w:sz w:val="28"/>
        </w:rPr>
      </w:pPr>
    </w:p>
    <w:p w14:paraId="54D9A914" w14:textId="606956C9" w:rsidR="00351091" w:rsidRPr="00351091" w:rsidRDefault="00351091" w:rsidP="00E07091">
      <w:pPr>
        <w:ind w:left="0"/>
      </w:pPr>
      <w:r w:rsidRPr="00351091">
        <w:t xml:space="preserve">This balance between precision and recall reflects a conservative classification strategy, which can be advantageous in clinical risk prediction, where minimizing false positives is important. The better performance of </w:t>
      </w:r>
      <w:proofErr w:type="spellStart"/>
      <w:r w:rsidRPr="00351091">
        <w:t>ClinicalBERT</w:t>
      </w:r>
      <w:proofErr w:type="spellEnd"/>
      <w:r w:rsidR="00887A67">
        <w:t xml:space="preserve"> [25]</w:t>
      </w:r>
      <w:r w:rsidRPr="00351091">
        <w:t xml:space="preserve"> compared to </w:t>
      </w:r>
      <w:proofErr w:type="spellStart"/>
      <w:r w:rsidRPr="00351091">
        <w:t>BioBERT</w:t>
      </w:r>
      <w:proofErr w:type="spellEnd"/>
      <w:r w:rsidR="008E1CB2">
        <w:t xml:space="preserve"> [25]</w:t>
      </w:r>
      <w:r w:rsidRPr="00351091">
        <w:t xml:space="preserve"> is likely due to its domain-specific pretraining on clinical notes, giving it a deeper understanding of medical terminology and context.</w:t>
      </w:r>
    </w:p>
    <w:p w14:paraId="3D385389" w14:textId="77777777" w:rsidR="00351091" w:rsidRPr="00351091" w:rsidRDefault="00351091" w:rsidP="00E07091">
      <w:pPr>
        <w:ind w:left="0"/>
      </w:pPr>
    </w:p>
    <w:p w14:paraId="7D592AC6" w14:textId="77777777" w:rsidR="00351091" w:rsidRDefault="00351091" w:rsidP="00E07091">
      <w:pPr>
        <w:ind w:left="0"/>
      </w:pPr>
      <w:r w:rsidRPr="00351091">
        <w:lastRenderedPageBreak/>
        <w:t xml:space="preserve">Among the classical models, Logistic Regression performed best, particularly with Word Count and TF-IDF features. For deep contextual models, </w:t>
      </w:r>
      <w:proofErr w:type="spellStart"/>
      <w:r w:rsidRPr="00351091">
        <w:t>ClinicalBERT</w:t>
      </w:r>
      <w:proofErr w:type="spellEnd"/>
      <w:r w:rsidRPr="00351091">
        <w:t xml:space="preserve"> achieved the highest precision and a competitive F1-score, showing its strength in capturing subtle linguistic patterns in clinical text. Overall, these results indicate that while traditional text representations with simple models remain solid baselines, domain-specific transformer models like </w:t>
      </w:r>
      <w:proofErr w:type="spellStart"/>
      <w:r w:rsidRPr="00351091">
        <w:t>ClinicalBERT</w:t>
      </w:r>
      <w:proofErr w:type="spellEnd"/>
      <w:r w:rsidRPr="00351091">
        <w:t xml:space="preserve"> offer improved precision and interpretability for healthcare prediction tasks.</w:t>
      </w:r>
    </w:p>
    <w:p w14:paraId="60D705DC" w14:textId="77777777" w:rsidR="00351091" w:rsidRDefault="00351091" w:rsidP="00351091">
      <w:pPr>
        <w:pStyle w:val="Heading2"/>
        <w:ind w:hanging="401"/>
      </w:pPr>
    </w:p>
    <w:p w14:paraId="538F5EC2" w14:textId="0AF4DBF7" w:rsidR="004F78F3" w:rsidRDefault="00A11282" w:rsidP="00351091">
      <w:pPr>
        <w:pStyle w:val="Heading2"/>
        <w:ind w:hanging="401"/>
      </w:pPr>
      <w:bookmarkStart w:id="74" w:name="_Toc214887510"/>
      <w:r w:rsidRPr="00666FC9">
        <w:t>5.</w:t>
      </w:r>
      <w:r w:rsidR="00A74B73">
        <w:t>4</w:t>
      </w:r>
      <w:r w:rsidRPr="00666FC9">
        <w:t xml:space="preserve"> Results on </w:t>
      </w:r>
      <w:r w:rsidR="00A300C3" w:rsidRPr="00666FC9">
        <w:t>Multimodal</w:t>
      </w:r>
      <w:bookmarkEnd w:id="74"/>
    </w:p>
    <w:tbl>
      <w:tblPr>
        <w:tblStyle w:val="TableGrid0"/>
        <w:tblW w:w="9833" w:type="dxa"/>
        <w:tblLook w:val="04A0" w:firstRow="1" w:lastRow="0" w:firstColumn="1" w:lastColumn="0" w:noHBand="0" w:noVBand="1"/>
      </w:tblPr>
      <w:tblGrid>
        <w:gridCol w:w="1879"/>
        <w:gridCol w:w="1616"/>
        <w:gridCol w:w="1606"/>
        <w:gridCol w:w="1603"/>
        <w:gridCol w:w="1570"/>
        <w:gridCol w:w="1559"/>
      </w:tblGrid>
      <w:tr w:rsidR="00CF411D" w14:paraId="170898DB" w14:textId="77777777" w:rsidTr="00D93B92">
        <w:trPr>
          <w:trHeight w:val="821"/>
        </w:trPr>
        <w:tc>
          <w:tcPr>
            <w:tcW w:w="1879" w:type="dxa"/>
          </w:tcPr>
          <w:p w14:paraId="58694BBC" w14:textId="77777777" w:rsidR="00CF411D" w:rsidRDefault="00CF411D" w:rsidP="0064122F">
            <w:pPr>
              <w:spacing w:after="532" w:line="259" w:lineRule="auto"/>
              <w:ind w:left="0" w:firstLine="0"/>
            </w:pPr>
            <w:r>
              <w:t>Feature representation</w:t>
            </w:r>
          </w:p>
        </w:tc>
        <w:tc>
          <w:tcPr>
            <w:tcW w:w="1616" w:type="dxa"/>
          </w:tcPr>
          <w:p w14:paraId="5A8B47FB" w14:textId="77777777" w:rsidR="00CF411D" w:rsidRDefault="00CF411D" w:rsidP="0064122F">
            <w:pPr>
              <w:spacing w:after="532" w:line="259" w:lineRule="auto"/>
              <w:ind w:left="0" w:firstLine="0"/>
            </w:pPr>
          </w:p>
        </w:tc>
        <w:tc>
          <w:tcPr>
            <w:tcW w:w="1606" w:type="dxa"/>
          </w:tcPr>
          <w:p w14:paraId="2C555C79" w14:textId="77777777" w:rsidR="00CF411D" w:rsidRDefault="00CF411D" w:rsidP="0064122F">
            <w:pPr>
              <w:spacing w:after="532" w:line="259" w:lineRule="auto"/>
              <w:ind w:left="0" w:firstLine="0"/>
            </w:pPr>
            <w:r>
              <w:t>Accuracy</w:t>
            </w:r>
          </w:p>
        </w:tc>
        <w:tc>
          <w:tcPr>
            <w:tcW w:w="1603" w:type="dxa"/>
          </w:tcPr>
          <w:p w14:paraId="61C96433" w14:textId="77777777" w:rsidR="00CF411D" w:rsidRDefault="00CF411D" w:rsidP="0064122F">
            <w:pPr>
              <w:spacing w:after="532" w:line="259" w:lineRule="auto"/>
              <w:ind w:left="0" w:firstLine="0"/>
            </w:pPr>
            <w:r>
              <w:t>Precision</w:t>
            </w:r>
          </w:p>
        </w:tc>
        <w:tc>
          <w:tcPr>
            <w:tcW w:w="1570" w:type="dxa"/>
          </w:tcPr>
          <w:p w14:paraId="0615D4FE" w14:textId="77777777" w:rsidR="00CF411D" w:rsidRDefault="00CF411D" w:rsidP="0064122F">
            <w:pPr>
              <w:spacing w:after="532" w:line="259" w:lineRule="auto"/>
              <w:ind w:left="0" w:firstLine="0"/>
            </w:pPr>
            <w:r>
              <w:t>Recall</w:t>
            </w:r>
          </w:p>
        </w:tc>
        <w:tc>
          <w:tcPr>
            <w:tcW w:w="1559" w:type="dxa"/>
          </w:tcPr>
          <w:p w14:paraId="0E98CD4C" w14:textId="77777777" w:rsidR="00CF411D" w:rsidRDefault="00CF411D" w:rsidP="0064122F">
            <w:pPr>
              <w:spacing w:after="532" w:line="259" w:lineRule="auto"/>
              <w:ind w:left="0" w:firstLine="0"/>
            </w:pPr>
            <w:r>
              <w:t>F1-score</w:t>
            </w:r>
          </w:p>
        </w:tc>
      </w:tr>
      <w:tr w:rsidR="00CF411D" w14:paraId="4144D137" w14:textId="77777777" w:rsidTr="00D93B92">
        <w:trPr>
          <w:trHeight w:val="587"/>
        </w:trPr>
        <w:tc>
          <w:tcPr>
            <w:tcW w:w="1879" w:type="dxa"/>
          </w:tcPr>
          <w:p w14:paraId="3FDCBE89" w14:textId="0B5EF46A" w:rsidR="00CF411D" w:rsidRDefault="00CC4A2D" w:rsidP="0064122F">
            <w:pPr>
              <w:spacing w:after="532" w:line="259" w:lineRule="auto"/>
              <w:ind w:left="0" w:firstLine="0"/>
            </w:pPr>
            <w:r>
              <w:t>M</w:t>
            </w:r>
            <w:r w:rsidRPr="00CC4A2D">
              <w:t>ultimodal</w:t>
            </w:r>
          </w:p>
        </w:tc>
        <w:tc>
          <w:tcPr>
            <w:tcW w:w="1616" w:type="dxa"/>
          </w:tcPr>
          <w:p w14:paraId="1286515C" w14:textId="33CE584C" w:rsidR="00CF411D" w:rsidRDefault="008A00F5" w:rsidP="0064122F">
            <w:pPr>
              <w:spacing w:after="532" w:line="259" w:lineRule="auto"/>
              <w:ind w:left="0" w:firstLine="0"/>
            </w:pPr>
            <w:r w:rsidRPr="008A00F5">
              <w:t>Transformer</w:t>
            </w:r>
            <w:r>
              <w:t xml:space="preserve"> </w:t>
            </w:r>
            <w:r w:rsidRPr="008A00F5">
              <w:t>fusion</w:t>
            </w:r>
          </w:p>
        </w:tc>
        <w:tc>
          <w:tcPr>
            <w:tcW w:w="1606" w:type="dxa"/>
          </w:tcPr>
          <w:p w14:paraId="45EBE3C1" w14:textId="5CE6BD29" w:rsidR="00CF411D" w:rsidRDefault="00CC4A2D" w:rsidP="0064122F">
            <w:pPr>
              <w:spacing w:after="532" w:line="259" w:lineRule="auto"/>
              <w:ind w:left="0" w:firstLine="0"/>
            </w:pPr>
            <w:r>
              <w:t>9</w:t>
            </w:r>
            <w:r w:rsidR="00420952">
              <w:t>1</w:t>
            </w:r>
            <w:r w:rsidR="00760B1A">
              <w:t>.</w:t>
            </w:r>
            <w:r w:rsidR="00D17EC4">
              <w:t>08</w:t>
            </w:r>
          </w:p>
        </w:tc>
        <w:tc>
          <w:tcPr>
            <w:tcW w:w="1603" w:type="dxa"/>
          </w:tcPr>
          <w:p w14:paraId="058D38D6" w14:textId="5E8A022B" w:rsidR="00CF411D" w:rsidRDefault="00CC4A2D" w:rsidP="0064122F">
            <w:pPr>
              <w:spacing w:after="532" w:line="259" w:lineRule="auto"/>
              <w:ind w:left="0" w:firstLine="0"/>
            </w:pPr>
            <w:r w:rsidRPr="002122CA">
              <w:t>9</w:t>
            </w:r>
            <w:r w:rsidR="00420952">
              <w:t>1</w:t>
            </w:r>
            <w:r w:rsidR="00760B1A" w:rsidRPr="002122CA">
              <w:t>.</w:t>
            </w:r>
            <w:r w:rsidR="00D17EC4">
              <w:t>13</w:t>
            </w:r>
          </w:p>
        </w:tc>
        <w:tc>
          <w:tcPr>
            <w:tcW w:w="1570" w:type="dxa"/>
          </w:tcPr>
          <w:p w14:paraId="15CA156E" w14:textId="62AF7100" w:rsidR="00CF411D" w:rsidRDefault="00CC4A2D" w:rsidP="0064122F">
            <w:pPr>
              <w:spacing w:after="532" w:line="259" w:lineRule="auto"/>
              <w:ind w:left="0" w:firstLine="0"/>
            </w:pPr>
            <w:r>
              <w:t>9</w:t>
            </w:r>
            <w:r w:rsidR="00420952">
              <w:t>1</w:t>
            </w:r>
            <w:r w:rsidR="00760B1A">
              <w:t>.</w:t>
            </w:r>
            <w:r w:rsidR="00D17EC4">
              <w:t>08</w:t>
            </w:r>
          </w:p>
        </w:tc>
        <w:tc>
          <w:tcPr>
            <w:tcW w:w="1559" w:type="dxa"/>
          </w:tcPr>
          <w:p w14:paraId="04A4CC78" w14:textId="2117617A" w:rsidR="00CF411D" w:rsidRDefault="00CC4A2D" w:rsidP="00012D31">
            <w:pPr>
              <w:keepNext/>
              <w:spacing w:after="532" w:line="259" w:lineRule="auto"/>
              <w:ind w:left="0" w:firstLine="0"/>
            </w:pPr>
            <w:r>
              <w:t>9</w:t>
            </w:r>
            <w:r w:rsidR="00420952">
              <w:t>1</w:t>
            </w:r>
            <w:r w:rsidR="00760B1A">
              <w:t>.</w:t>
            </w:r>
            <w:r w:rsidR="00D17EC4">
              <w:t>09</w:t>
            </w:r>
          </w:p>
        </w:tc>
      </w:tr>
    </w:tbl>
    <w:p w14:paraId="7B188014" w14:textId="5054183A" w:rsidR="00012D31" w:rsidRPr="00012D31" w:rsidRDefault="00012D31">
      <w:pPr>
        <w:pStyle w:val="Caption"/>
        <w:rPr>
          <w:b/>
          <w:bCs/>
          <w:sz w:val="28"/>
          <w:szCs w:val="28"/>
        </w:rPr>
      </w:pPr>
      <w:bookmarkStart w:id="75" w:name="_Toc214820265"/>
      <w:r w:rsidRPr="00012D31">
        <w:rPr>
          <w:b/>
          <w:bCs/>
          <w:sz w:val="28"/>
          <w:szCs w:val="28"/>
        </w:rPr>
        <w:t xml:space="preserve">Table </w:t>
      </w:r>
      <w:r w:rsidRPr="00012D31">
        <w:rPr>
          <w:b/>
          <w:bCs/>
          <w:sz w:val="28"/>
          <w:szCs w:val="28"/>
        </w:rPr>
        <w:fldChar w:fldCharType="begin"/>
      </w:r>
      <w:r w:rsidRPr="00012D31">
        <w:rPr>
          <w:b/>
          <w:bCs/>
          <w:sz w:val="28"/>
          <w:szCs w:val="28"/>
        </w:rPr>
        <w:instrText xml:space="preserve"> SEQ Table \* ARABIC </w:instrText>
      </w:r>
      <w:r w:rsidRPr="00012D31">
        <w:rPr>
          <w:b/>
          <w:bCs/>
          <w:sz w:val="28"/>
          <w:szCs w:val="28"/>
        </w:rPr>
        <w:fldChar w:fldCharType="separate"/>
      </w:r>
      <w:r w:rsidR="00486E4D">
        <w:rPr>
          <w:b/>
          <w:bCs/>
          <w:noProof/>
          <w:sz w:val="28"/>
          <w:szCs w:val="28"/>
        </w:rPr>
        <w:t>2</w:t>
      </w:r>
      <w:r w:rsidRPr="00012D31">
        <w:rPr>
          <w:b/>
          <w:bCs/>
          <w:sz w:val="28"/>
          <w:szCs w:val="28"/>
        </w:rPr>
        <w:fldChar w:fldCharType="end"/>
      </w:r>
      <w:r w:rsidRPr="00012D31">
        <w:rPr>
          <w:b/>
          <w:bCs/>
          <w:sz w:val="28"/>
          <w:szCs w:val="28"/>
        </w:rPr>
        <w:t xml:space="preserve"> Comparison of Multimodal</w:t>
      </w:r>
      <w:bookmarkEnd w:id="75"/>
    </w:p>
    <w:p w14:paraId="2213F7D8" w14:textId="77777777" w:rsidR="009B6C58" w:rsidRDefault="009B6C58" w:rsidP="00AE35B6">
      <w:pPr>
        <w:ind w:left="0" w:firstLine="0"/>
      </w:pPr>
    </w:p>
    <w:p w14:paraId="529DB249" w14:textId="77777777" w:rsidR="00896C9B" w:rsidRDefault="009B6C58" w:rsidP="00896C9B">
      <w:pPr>
        <w:keepNext/>
        <w:ind w:left="0" w:firstLine="0"/>
      </w:pPr>
      <w:r>
        <w:rPr>
          <w:noProof/>
        </w:rPr>
        <w:drawing>
          <wp:inline distT="0" distB="0" distL="0" distR="0" wp14:anchorId="0A120282" wp14:editId="6FF6E541">
            <wp:extent cx="4450466" cy="214309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42357" cy="2235494"/>
                    </a:xfrm>
                    <a:prstGeom prst="rect">
                      <a:avLst/>
                    </a:prstGeom>
                  </pic:spPr>
                </pic:pic>
              </a:graphicData>
            </a:graphic>
          </wp:inline>
        </w:drawing>
      </w:r>
    </w:p>
    <w:p w14:paraId="0922956B" w14:textId="3CB37945" w:rsidR="009B6C58" w:rsidRPr="00BC36DD" w:rsidRDefault="00896C9B" w:rsidP="00896C9B">
      <w:pPr>
        <w:pStyle w:val="Caption"/>
        <w:rPr>
          <w:b/>
          <w:bCs/>
          <w:sz w:val="22"/>
          <w:szCs w:val="22"/>
        </w:rPr>
      </w:pPr>
      <w:bookmarkStart w:id="76" w:name="_Toc214799901"/>
      <w:r w:rsidRPr="00BC36DD">
        <w:rPr>
          <w:b/>
          <w:bCs/>
          <w:sz w:val="22"/>
          <w:szCs w:val="22"/>
        </w:rPr>
        <w:t xml:space="preserve">Fig 5. </w:t>
      </w:r>
      <w:r w:rsidRPr="00BC36DD">
        <w:rPr>
          <w:b/>
          <w:bCs/>
          <w:sz w:val="22"/>
          <w:szCs w:val="22"/>
        </w:rPr>
        <w:fldChar w:fldCharType="begin"/>
      </w:r>
      <w:r w:rsidRPr="00BC36DD">
        <w:rPr>
          <w:b/>
          <w:bCs/>
          <w:sz w:val="22"/>
          <w:szCs w:val="22"/>
        </w:rPr>
        <w:instrText xml:space="preserve"> SEQ Fig_5. \* ARABIC </w:instrText>
      </w:r>
      <w:r w:rsidRPr="00BC36DD">
        <w:rPr>
          <w:b/>
          <w:bCs/>
          <w:sz w:val="22"/>
          <w:szCs w:val="22"/>
        </w:rPr>
        <w:fldChar w:fldCharType="separate"/>
      </w:r>
      <w:r w:rsidR="00486E4D">
        <w:rPr>
          <w:b/>
          <w:bCs/>
          <w:noProof/>
          <w:sz w:val="22"/>
          <w:szCs w:val="22"/>
        </w:rPr>
        <w:t>2</w:t>
      </w:r>
      <w:r w:rsidRPr="00BC36DD">
        <w:rPr>
          <w:b/>
          <w:bCs/>
          <w:sz w:val="22"/>
          <w:szCs w:val="22"/>
        </w:rPr>
        <w:fldChar w:fldCharType="end"/>
      </w:r>
      <w:r w:rsidRPr="00BC36DD">
        <w:rPr>
          <w:b/>
          <w:bCs/>
          <w:sz w:val="22"/>
          <w:szCs w:val="22"/>
        </w:rPr>
        <w:t xml:space="preserve"> Comparison of Multimodal</w:t>
      </w:r>
      <w:bookmarkEnd w:id="76"/>
    </w:p>
    <w:p w14:paraId="27CA3B59" w14:textId="553A4070" w:rsidR="004014D3" w:rsidRDefault="004014D3" w:rsidP="0064122F">
      <w:pPr>
        <w:spacing w:after="532" w:line="259" w:lineRule="auto"/>
        <w:ind w:left="0" w:firstLine="0"/>
      </w:pPr>
    </w:p>
    <w:p w14:paraId="4705E9C9" w14:textId="77777777" w:rsidR="00E33DD2" w:rsidRDefault="00295DB7" w:rsidP="00E33DD2">
      <w:pPr>
        <w:keepNext/>
        <w:spacing w:after="532" w:line="259" w:lineRule="auto"/>
        <w:ind w:left="0" w:firstLine="0"/>
      </w:pPr>
      <w:r>
        <w:rPr>
          <w:noProof/>
        </w:rPr>
        <w:lastRenderedPageBreak/>
        <w:drawing>
          <wp:inline distT="0" distB="0" distL="0" distR="0" wp14:anchorId="58C6CC01" wp14:editId="4C98356C">
            <wp:extent cx="5989320" cy="2916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07215" cy="2925535"/>
                    </a:xfrm>
                    <a:prstGeom prst="rect">
                      <a:avLst/>
                    </a:prstGeom>
                  </pic:spPr>
                </pic:pic>
              </a:graphicData>
            </a:graphic>
          </wp:inline>
        </w:drawing>
      </w:r>
    </w:p>
    <w:p w14:paraId="2BD234A4" w14:textId="60B1BBE0" w:rsidR="00E33DD2" w:rsidRPr="00AC5B7C" w:rsidRDefault="00E33DD2" w:rsidP="00E33DD2">
      <w:pPr>
        <w:pStyle w:val="Caption"/>
        <w:rPr>
          <w:b/>
          <w:bCs/>
          <w:sz w:val="24"/>
          <w:szCs w:val="24"/>
        </w:rPr>
      </w:pPr>
      <w:bookmarkStart w:id="77" w:name="_Toc214799902"/>
      <w:r w:rsidRPr="00AC5B7C">
        <w:rPr>
          <w:b/>
          <w:bCs/>
          <w:sz w:val="24"/>
          <w:szCs w:val="24"/>
        </w:rPr>
        <w:t xml:space="preserve">Fig 5. </w:t>
      </w:r>
      <w:r w:rsidRPr="00AC5B7C">
        <w:rPr>
          <w:b/>
          <w:bCs/>
          <w:sz w:val="24"/>
          <w:szCs w:val="24"/>
        </w:rPr>
        <w:fldChar w:fldCharType="begin"/>
      </w:r>
      <w:r w:rsidRPr="00AC5B7C">
        <w:rPr>
          <w:b/>
          <w:bCs/>
          <w:sz w:val="24"/>
          <w:szCs w:val="24"/>
        </w:rPr>
        <w:instrText xml:space="preserve"> SEQ Fig_5. \* ARABIC </w:instrText>
      </w:r>
      <w:r w:rsidRPr="00AC5B7C">
        <w:rPr>
          <w:b/>
          <w:bCs/>
          <w:sz w:val="24"/>
          <w:szCs w:val="24"/>
        </w:rPr>
        <w:fldChar w:fldCharType="separate"/>
      </w:r>
      <w:r w:rsidR="00486E4D">
        <w:rPr>
          <w:b/>
          <w:bCs/>
          <w:noProof/>
          <w:sz w:val="24"/>
          <w:szCs w:val="24"/>
        </w:rPr>
        <w:t>3</w:t>
      </w:r>
      <w:r w:rsidRPr="00AC5B7C">
        <w:rPr>
          <w:b/>
          <w:bCs/>
          <w:sz w:val="24"/>
          <w:szCs w:val="24"/>
        </w:rPr>
        <w:fldChar w:fldCharType="end"/>
      </w:r>
      <w:r w:rsidRPr="00AC5B7C">
        <w:rPr>
          <w:b/>
          <w:bCs/>
          <w:sz w:val="24"/>
          <w:szCs w:val="24"/>
        </w:rPr>
        <w:t xml:space="preserve"> Accuracy comparison of all models, highlighting the best-performing model</w:t>
      </w:r>
      <w:bookmarkEnd w:id="77"/>
    </w:p>
    <w:p w14:paraId="489B55D9" w14:textId="77777777" w:rsidR="0027694E" w:rsidRDefault="0027694E" w:rsidP="00735EEF">
      <w:pPr>
        <w:ind w:left="0" w:firstLine="0"/>
        <w:rPr>
          <w:b/>
          <w:bCs/>
        </w:rPr>
      </w:pPr>
    </w:p>
    <w:p w14:paraId="743E9901" w14:textId="093EAE49" w:rsidR="00F57C36" w:rsidRPr="00735EEF" w:rsidRDefault="00A74B73" w:rsidP="001B1AC3">
      <w:pPr>
        <w:pStyle w:val="Heading3"/>
        <w:ind w:hanging="461"/>
      </w:pPr>
      <w:bookmarkStart w:id="78" w:name="_Toc214887511"/>
      <w:r>
        <w:t xml:space="preserve">5.4.1 </w:t>
      </w:r>
      <w:r w:rsidR="003827DE" w:rsidRPr="00735EEF">
        <w:t>Multimodal Transformer Fusion Performance</w:t>
      </w:r>
      <w:bookmarkEnd w:id="78"/>
      <w:r w:rsidR="00324B4A" w:rsidRPr="00735EEF">
        <w:t xml:space="preserve"> </w:t>
      </w:r>
    </w:p>
    <w:p w14:paraId="4831C899" w14:textId="77777777" w:rsidR="00BD10A7" w:rsidRDefault="00BD10A7" w:rsidP="00BD10A7">
      <w:pPr>
        <w:spacing w:after="532" w:line="259" w:lineRule="auto"/>
        <w:ind w:left="0" w:firstLine="0"/>
      </w:pPr>
      <w:r>
        <w:t>The Multimodal Transformer Fusion model achieved the best overall results among all the approaches tested, reaching 91.08% accuracy, 91.13% precision, 91.08% recall, and an F1-score of 91.09%. These results highlight the benefit of combining structured data, such as laboratory tests and vital signs, with unstructured clinical notes in a single deep learning framework.</w:t>
      </w:r>
    </w:p>
    <w:p w14:paraId="4B3AB5D8" w14:textId="38E9703F" w:rsidR="00BD10A7" w:rsidRDefault="00BD10A7" w:rsidP="00BD10A7">
      <w:pPr>
        <w:spacing w:after="532" w:line="259" w:lineRule="auto"/>
        <w:ind w:left="0" w:firstLine="0"/>
      </w:pPr>
      <w:r>
        <w:t>Unlike models that rely only on text or numerical data, the multimodal fusion approach takes advantage of complementary information from both sources. Its Transformer-based design allows the model to capture complex relationships between physiological measurements and the language used in clinical documentation. This produces richer patient representations and helps the model better distinguish between high-risk and low-risk ICU cases.</w:t>
      </w:r>
    </w:p>
    <w:p w14:paraId="258EF1DD" w14:textId="708106AB" w:rsidR="00BD10A7" w:rsidRDefault="00BD10A7" w:rsidP="00BD10A7">
      <w:pPr>
        <w:spacing w:after="532" w:line="259" w:lineRule="auto"/>
        <w:ind w:left="0" w:firstLine="0"/>
      </w:pPr>
      <w:r>
        <w:t>The similar values across precision, recall, and F1-score indicate that the model is both sensitive</w:t>
      </w:r>
      <w:r w:rsidR="00D1398F">
        <w:t xml:space="preserve"> </w:t>
      </w:r>
      <w:r>
        <w:t>correctly identifying mortality cases</w:t>
      </w:r>
      <w:r w:rsidR="005A552D">
        <w:t xml:space="preserve"> </w:t>
      </w:r>
      <w:r>
        <w:t>and specific</w:t>
      </w:r>
      <w:r w:rsidR="005A552D">
        <w:t xml:space="preserve"> </w:t>
      </w:r>
      <w:r>
        <w:t>avoiding false alarms. This balance demonstrates that the Multimodal Transformer generalizes well and can robustly detect clinically relevant patterns.</w:t>
      </w:r>
    </w:p>
    <w:p w14:paraId="0EEDD2D5" w14:textId="77E16F2B" w:rsidR="003827DE" w:rsidRDefault="00BD10A7" w:rsidP="00BD10A7">
      <w:pPr>
        <w:spacing w:after="532" w:line="259" w:lineRule="auto"/>
        <w:ind w:left="0" w:firstLine="0"/>
      </w:pPr>
      <w:r>
        <w:lastRenderedPageBreak/>
        <w:t xml:space="preserve">Overall, these findings show that combining multiple data modalities improves prediction beyond what individual data sources can achieve. While </w:t>
      </w:r>
      <w:proofErr w:type="spellStart"/>
      <w:r>
        <w:t>ClinicalBERT</w:t>
      </w:r>
      <w:proofErr w:type="spellEnd"/>
      <w:r>
        <w:t xml:space="preserve"> provides strong contextual understanding of clinical text, integrating its embeddings with structured clinical features through the Transformer fusion network captures both semantic and physiological aspects of patient health. As a result, the Multimodal Transformer Fusion model offers a more complete view of ICU patient status, delivering the most accurate and balanced mortality predictions.</w:t>
      </w:r>
    </w:p>
    <w:p w14:paraId="600DBD11" w14:textId="77777777" w:rsidR="00F45362" w:rsidRDefault="00C07A53" w:rsidP="00F45362">
      <w:pPr>
        <w:keepNext/>
        <w:spacing w:after="532" w:line="259" w:lineRule="auto"/>
        <w:ind w:left="0" w:firstLine="0"/>
      </w:pPr>
      <w:r>
        <w:rPr>
          <w:noProof/>
        </w:rPr>
        <w:drawing>
          <wp:inline distT="0" distB="0" distL="0" distR="0" wp14:anchorId="536ACA54" wp14:editId="2CC61DB8">
            <wp:extent cx="3290654" cy="2388096"/>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23016" cy="2411582"/>
                    </a:xfrm>
                    <a:prstGeom prst="rect">
                      <a:avLst/>
                    </a:prstGeom>
                  </pic:spPr>
                </pic:pic>
              </a:graphicData>
            </a:graphic>
          </wp:inline>
        </w:drawing>
      </w:r>
    </w:p>
    <w:p w14:paraId="62D6C634" w14:textId="58783B07" w:rsidR="00603987" w:rsidRPr="00F45362" w:rsidRDefault="00F45362" w:rsidP="00F45362">
      <w:pPr>
        <w:pStyle w:val="Caption"/>
        <w:rPr>
          <w:b/>
          <w:bCs/>
          <w:sz w:val="22"/>
          <w:szCs w:val="22"/>
        </w:rPr>
      </w:pPr>
      <w:bookmarkStart w:id="79" w:name="_Toc214799903"/>
      <w:r w:rsidRPr="00F45362">
        <w:rPr>
          <w:b/>
          <w:bCs/>
          <w:sz w:val="22"/>
          <w:szCs w:val="22"/>
        </w:rPr>
        <w:t xml:space="preserve">Fig 5. </w:t>
      </w:r>
      <w:r w:rsidRPr="00F45362">
        <w:rPr>
          <w:b/>
          <w:bCs/>
          <w:sz w:val="22"/>
          <w:szCs w:val="22"/>
        </w:rPr>
        <w:fldChar w:fldCharType="begin"/>
      </w:r>
      <w:r w:rsidRPr="00F45362">
        <w:rPr>
          <w:b/>
          <w:bCs/>
          <w:sz w:val="22"/>
          <w:szCs w:val="22"/>
        </w:rPr>
        <w:instrText xml:space="preserve"> SEQ Fig_5. \* ARABIC </w:instrText>
      </w:r>
      <w:r w:rsidRPr="00F45362">
        <w:rPr>
          <w:b/>
          <w:bCs/>
          <w:sz w:val="22"/>
          <w:szCs w:val="22"/>
        </w:rPr>
        <w:fldChar w:fldCharType="separate"/>
      </w:r>
      <w:r w:rsidR="00486E4D">
        <w:rPr>
          <w:b/>
          <w:bCs/>
          <w:noProof/>
          <w:sz w:val="22"/>
          <w:szCs w:val="22"/>
        </w:rPr>
        <w:t>4</w:t>
      </w:r>
      <w:r w:rsidRPr="00F45362">
        <w:rPr>
          <w:b/>
          <w:bCs/>
          <w:sz w:val="22"/>
          <w:szCs w:val="22"/>
        </w:rPr>
        <w:fldChar w:fldCharType="end"/>
      </w:r>
      <w:r w:rsidRPr="00F45362">
        <w:rPr>
          <w:b/>
          <w:bCs/>
          <w:sz w:val="22"/>
          <w:szCs w:val="22"/>
        </w:rPr>
        <w:t xml:space="preserve"> Receiver Operating Characteristic (ROC) curve of the model</w:t>
      </w:r>
      <w:bookmarkEnd w:id="79"/>
    </w:p>
    <w:p w14:paraId="48D07584" w14:textId="77777777" w:rsidR="00FA17CA" w:rsidRDefault="00FA17CA" w:rsidP="00FB7696">
      <w:pPr>
        <w:pStyle w:val="Heading3"/>
        <w:ind w:left="0" w:firstLine="0"/>
      </w:pPr>
    </w:p>
    <w:p w14:paraId="689F5296" w14:textId="3C6321CC" w:rsidR="00BE57FF" w:rsidRPr="00CA223A" w:rsidRDefault="00CA223A" w:rsidP="00FB7696">
      <w:pPr>
        <w:pStyle w:val="Heading3"/>
        <w:ind w:left="0" w:firstLine="0"/>
      </w:pPr>
      <w:bookmarkStart w:id="80" w:name="_Toc214887512"/>
      <w:r w:rsidRPr="00CA223A">
        <w:t xml:space="preserve">5.4.2 </w:t>
      </w:r>
      <w:r w:rsidR="00BE57FF" w:rsidRPr="00CA223A">
        <w:t>Explanation of the ROC Curve</w:t>
      </w:r>
      <w:bookmarkEnd w:id="80"/>
    </w:p>
    <w:p w14:paraId="3D0DC005" w14:textId="77777777" w:rsidR="001F0DB4" w:rsidRPr="001F0DB4" w:rsidRDefault="001F0DB4" w:rsidP="001D138C">
      <w:pPr>
        <w:spacing w:before="100" w:beforeAutospacing="1" w:after="100" w:afterAutospacing="1" w:line="240" w:lineRule="auto"/>
        <w:ind w:left="0" w:firstLine="0"/>
      </w:pPr>
      <w:r w:rsidRPr="001F0DB4">
        <w:t>Figure 5.4 presents the Receiver Operating Characteristic (ROC) curve for our ICU prediction model. The ROC curve shows how well the model can separate positive and negative cases at different classification thresholds.</w:t>
      </w:r>
    </w:p>
    <w:p w14:paraId="538C50BD" w14:textId="77777777" w:rsidR="001F0DB4" w:rsidRPr="001F0DB4" w:rsidRDefault="001F0DB4" w:rsidP="001D138C">
      <w:pPr>
        <w:numPr>
          <w:ilvl w:val="0"/>
          <w:numId w:val="38"/>
        </w:numPr>
        <w:spacing w:before="100" w:beforeAutospacing="1" w:after="100" w:afterAutospacing="1" w:line="240" w:lineRule="auto"/>
      </w:pPr>
      <w:r w:rsidRPr="001F0DB4">
        <w:t>The x-axis represents the False Positive Rate (FPR).</w:t>
      </w:r>
    </w:p>
    <w:p w14:paraId="49024318" w14:textId="77777777" w:rsidR="001F0DB4" w:rsidRPr="001F0DB4" w:rsidRDefault="001F0DB4" w:rsidP="001D138C">
      <w:pPr>
        <w:numPr>
          <w:ilvl w:val="0"/>
          <w:numId w:val="38"/>
        </w:numPr>
        <w:spacing w:before="100" w:beforeAutospacing="1" w:after="100" w:afterAutospacing="1" w:line="240" w:lineRule="auto"/>
      </w:pPr>
      <w:r w:rsidRPr="001F0DB4">
        <w:t>The y-axis represents the True Positive Rate (TPR).</w:t>
      </w:r>
    </w:p>
    <w:p w14:paraId="76D4C0CA" w14:textId="30146D85" w:rsidR="001F0DB4" w:rsidRPr="001F0DB4" w:rsidRDefault="001F0DB4" w:rsidP="001D138C">
      <w:pPr>
        <w:spacing w:before="100" w:beforeAutospacing="1" w:after="100" w:afterAutospacing="1" w:line="240" w:lineRule="auto"/>
        <w:ind w:left="0" w:firstLine="0"/>
      </w:pPr>
      <w:r w:rsidRPr="001F0DB4">
        <w:t>In the figure</w:t>
      </w:r>
      <w:r w:rsidR="000F29A6">
        <w:t xml:space="preserve"> 5.4</w:t>
      </w:r>
      <w:r w:rsidRPr="001F0DB4">
        <w:t>, the blue curve illustrates the model’s actual performance, while the red dashed diagonal line represents a classifier with no discriminative ability (essentially random guessing), where the AUC would equal 0.50.</w:t>
      </w:r>
    </w:p>
    <w:p w14:paraId="5AF4F3C0" w14:textId="77777777" w:rsidR="001F0DB4" w:rsidRPr="001F0DB4" w:rsidRDefault="001F0DB4" w:rsidP="001D138C">
      <w:pPr>
        <w:spacing w:before="100" w:beforeAutospacing="1" w:after="100" w:afterAutospacing="1" w:line="240" w:lineRule="auto"/>
        <w:ind w:left="0" w:firstLine="0"/>
      </w:pPr>
      <w:r w:rsidRPr="001F0DB4">
        <w:lastRenderedPageBreak/>
        <w:t>For our model, the ROC curve remains consistently above the diagonal, indicating strong separability between classes. The Area Under the Curve (AUC) is 0.94, which demonstrates:</w:t>
      </w:r>
    </w:p>
    <w:p w14:paraId="0237FC06" w14:textId="77777777" w:rsidR="001F0DB4" w:rsidRPr="001F0DB4" w:rsidRDefault="001F0DB4" w:rsidP="001D138C">
      <w:pPr>
        <w:numPr>
          <w:ilvl w:val="0"/>
          <w:numId w:val="39"/>
        </w:numPr>
        <w:spacing w:before="100" w:beforeAutospacing="1" w:after="100" w:afterAutospacing="1" w:line="240" w:lineRule="auto"/>
      </w:pPr>
      <w:r w:rsidRPr="001F0DB4">
        <w:t>Excellent overall classification performance</w:t>
      </w:r>
    </w:p>
    <w:p w14:paraId="38CC1B8A" w14:textId="77777777" w:rsidR="001F0DB4" w:rsidRPr="001F0DB4" w:rsidRDefault="001F0DB4" w:rsidP="001D138C">
      <w:pPr>
        <w:numPr>
          <w:ilvl w:val="0"/>
          <w:numId w:val="39"/>
        </w:numPr>
        <w:spacing w:before="100" w:beforeAutospacing="1" w:after="100" w:afterAutospacing="1" w:line="240" w:lineRule="auto"/>
      </w:pPr>
      <w:r w:rsidRPr="001F0DB4">
        <w:t>High sensitivity and specificity</w:t>
      </w:r>
    </w:p>
    <w:p w14:paraId="0949612B" w14:textId="77777777" w:rsidR="001F0DB4" w:rsidRPr="001F0DB4" w:rsidRDefault="001F0DB4" w:rsidP="001D138C">
      <w:pPr>
        <w:numPr>
          <w:ilvl w:val="0"/>
          <w:numId w:val="39"/>
        </w:numPr>
        <w:spacing w:before="100" w:beforeAutospacing="1" w:after="100" w:afterAutospacing="1" w:line="240" w:lineRule="auto"/>
      </w:pPr>
      <w:r w:rsidRPr="001F0DB4">
        <w:t>Reliable distinction between ICU and non-ICU cases</w:t>
      </w:r>
    </w:p>
    <w:p w14:paraId="5F21658B" w14:textId="77777777" w:rsidR="001F0DB4" w:rsidRPr="001F0DB4" w:rsidRDefault="001F0DB4" w:rsidP="00C338D1">
      <w:pPr>
        <w:ind w:left="0"/>
      </w:pPr>
      <w:r w:rsidRPr="001F0DB4">
        <w:t>These results confirm that the model is highly effective at correctly identifying ICU outcomes while minimizing misclassifications.</w:t>
      </w:r>
    </w:p>
    <w:p w14:paraId="6ABF1506" w14:textId="77777777" w:rsidR="00BE57FF" w:rsidRDefault="00BE57FF" w:rsidP="00C338D1">
      <w:pPr>
        <w:ind w:left="0"/>
      </w:pPr>
    </w:p>
    <w:p w14:paraId="6B02F13C" w14:textId="3F9689C8" w:rsidR="00603987" w:rsidRDefault="00BE57FF" w:rsidP="00C338D1">
      <w:pPr>
        <w:ind w:left="0"/>
      </w:pPr>
      <w:r>
        <w:t>An AUC score of 0.94 suggests that the model correctly ranks a randomly chosen positive instance higher than a negative one 94% of the time, which is considered very good performance in clinical prediction tasks.</w:t>
      </w:r>
    </w:p>
    <w:p w14:paraId="099F7E0F" w14:textId="77777777" w:rsidR="00B622FB" w:rsidRDefault="00B622FB" w:rsidP="003629FB">
      <w:pPr>
        <w:pStyle w:val="Heading3"/>
        <w:ind w:left="0"/>
      </w:pPr>
    </w:p>
    <w:p w14:paraId="3804C5E7" w14:textId="3B7EF4E8" w:rsidR="003629FB" w:rsidRDefault="003629FB" w:rsidP="003629FB">
      <w:pPr>
        <w:pStyle w:val="Heading3"/>
        <w:ind w:left="0"/>
      </w:pPr>
      <w:bookmarkStart w:id="81" w:name="_Toc214887513"/>
      <w:r>
        <w:t>5.4.3 Confusion Matrix Interpretation</w:t>
      </w:r>
      <w:bookmarkEnd w:id="81"/>
    </w:p>
    <w:p w14:paraId="348F219F" w14:textId="77777777" w:rsidR="009D5380" w:rsidRDefault="00B622FB" w:rsidP="009D5380">
      <w:pPr>
        <w:keepNext/>
      </w:pPr>
      <w:r>
        <w:rPr>
          <w:noProof/>
        </w:rPr>
        <w:drawing>
          <wp:inline distT="0" distB="0" distL="0" distR="0" wp14:anchorId="57B8439A" wp14:editId="530662C1">
            <wp:extent cx="3159889" cy="2315979"/>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91516" cy="2339159"/>
                    </a:xfrm>
                    <a:prstGeom prst="rect">
                      <a:avLst/>
                    </a:prstGeom>
                  </pic:spPr>
                </pic:pic>
              </a:graphicData>
            </a:graphic>
          </wp:inline>
        </w:drawing>
      </w:r>
    </w:p>
    <w:p w14:paraId="771515EA" w14:textId="06C51439" w:rsidR="00B622FB" w:rsidRPr="009D5380" w:rsidRDefault="009D5380" w:rsidP="009D5380">
      <w:pPr>
        <w:pStyle w:val="Caption"/>
        <w:rPr>
          <w:b/>
          <w:bCs/>
          <w:sz w:val="24"/>
          <w:szCs w:val="24"/>
        </w:rPr>
      </w:pPr>
      <w:bookmarkStart w:id="82" w:name="_Toc214799904"/>
      <w:r w:rsidRPr="009D5380">
        <w:rPr>
          <w:b/>
          <w:bCs/>
          <w:sz w:val="24"/>
          <w:szCs w:val="24"/>
        </w:rPr>
        <w:t xml:space="preserve">Fig 5. </w:t>
      </w:r>
      <w:r w:rsidRPr="009D5380">
        <w:rPr>
          <w:b/>
          <w:bCs/>
          <w:sz w:val="24"/>
          <w:szCs w:val="24"/>
        </w:rPr>
        <w:fldChar w:fldCharType="begin"/>
      </w:r>
      <w:r w:rsidRPr="009D5380">
        <w:rPr>
          <w:b/>
          <w:bCs/>
          <w:sz w:val="24"/>
          <w:szCs w:val="24"/>
        </w:rPr>
        <w:instrText xml:space="preserve"> SEQ Fig_5. \* ARABIC </w:instrText>
      </w:r>
      <w:r w:rsidRPr="009D5380">
        <w:rPr>
          <w:b/>
          <w:bCs/>
          <w:sz w:val="24"/>
          <w:szCs w:val="24"/>
        </w:rPr>
        <w:fldChar w:fldCharType="separate"/>
      </w:r>
      <w:r w:rsidR="00486E4D">
        <w:rPr>
          <w:b/>
          <w:bCs/>
          <w:noProof/>
          <w:sz w:val="24"/>
          <w:szCs w:val="24"/>
        </w:rPr>
        <w:t>5</w:t>
      </w:r>
      <w:r w:rsidRPr="009D5380">
        <w:rPr>
          <w:b/>
          <w:bCs/>
          <w:sz w:val="24"/>
          <w:szCs w:val="24"/>
        </w:rPr>
        <w:fldChar w:fldCharType="end"/>
      </w:r>
      <w:r w:rsidRPr="009D5380">
        <w:rPr>
          <w:b/>
          <w:bCs/>
          <w:sz w:val="24"/>
          <w:szCs w:val="24"/>
        </w:rPr>
        <w:t xml:space="preserve"> Confusion Matrix</w:t>
      </w:r>
      <w:bookmarkEnd w:id="82"/>
    </w:p>
    <w:p w14:paraId="1D28B020" w14:textId="77777777" w:rsidR="00F80736" w:rsidRDefault="00F80736" w:rsidP="003629FB">
      <w:pPr>
        <w:pStyle w:val="NormalWeb"/>
      </w:pPr>
    </w:p>
    <w:p w14:paraId="2A290649" w14:textId="7A72B222" w:rsidR="003629FB" w:rsidRPr="002C1CB4" w:rsidRDefault="003629FB" w:rsidP="003629FB">
      <w:pPr>
        <w:pStyle w:val="NormalWeb"/>
      </w:pPr>
      <w:r w:rsidRPr="002C1CB4">
        <w:t xml:space="preserve">The confusion matrix shows the performance of a classification model in predicting two classes: </w:t>
      </w:r>
      <w:r w:rsidRPr="002C1CB4">
        <w:rPr>
          <w:rStyle w:val="Strong"/>
          <w:b w:val="0"/>
          <w:bCs w:val="0"/>
        </w:rPr>
        <w:t>Emergency</w:t>
      </w:r>
      <w:r w:rsidRPr="002C1CB4">
        <w:t xml:space="preserve"> and </w:t>
      </w:r>
      <w:r w:rsidRPr="002C1CB4">
        <w:rPr>
          <w:rStyle w:val="Strong"/>
          <w:b w:val="0"/>
          <w:bCs w:val="0"/>
        </w:rPr>
        <w:t>Elective</w:t>
      </w:r>
      <w:r w:rsidRPr="002C1CB4">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9"/>
        <w:gridCol w:w="1590"/>
        <w:gridCol w:w="1299"/>
      </w:tblGrid>
      <w:tr w:rsidR="003629FB" w:rsidRPr="002C1CB4" w14:paraId="5CDED6E8" w14:textId="77777777" w:rsidTr="003629FB">
        <w:trPr>
          <w:tblHeader/>
          <w:tblCellSpacing w:w="15" w:type="dxa"/>
        </w:trPr>
        <w:tc>
          <w:tcPr>
            <w:tcW w:w="0" w:type="auto"/>
            <w:vAlign w:val="center"/>
            <w:hideMark/>
          </w:tcPr>
          <w:p w14:paraId="02E2F06C" w14:textId="77777777" w:rsidR="003629FB" w:rsidRPr="002C1CB4" w:rsidRDefault="003629FB">
            <w:pPr>
              <w:jc w:val="center"/>
              <w:rPr>
                <w:sz w:val="24"/>
                <w:szCs w:val="24"/>
              </w:rPr>
            </w:pPr>
            <w:r w:rsidRPr="002C1CB4">
              <w:rPr>
                <w:sz w:val="24"/>
                <w:szCs w:val="24"/>
              </w:rPr>
              <w:t>True \ Predicted</w:t>
            </w:r>
          </w:p>
        </w:tc>
        <w:tc>
          <w:tcPr>
            <w:tcW w:w="0" w:type="auto"/>
            <w:vAlign w:val="center"/>
            <w:hideMark/>
          </w:tcPr>
          <w:p w14:paraId="572E00CD" w14:textId="77777777" w:rsidR="003629FB" w:rsidRPr="002C1CB4" w:rsidRDefault="003629FB">
            <w:pPr>
              <w:jc w:val="center"/>
              <w:rPr>
                <w:sz w:val="24"/>
                <w:szCs w:val="24"/>
              </w:rPr>
            </w:pPr>
            <w:r w:rsidRPr="002C1CB4">
              <w:rPr>
                <w:sz w:val="24"/>
                <w:szCs w:val="24"/>
              </w:rPr>
              <w:t>Emergency</w:t>
            </w:r>
          </w:p>
        </w:tc>
        <w:tc>
          <w:tcPr>
            <w:tcW w:w="0" w:type="auto"/>
            <w:vAlign w:val="center"/>
            <w:hideMark/>
          </w:tcPr>
          <w:p w14:paraId="1AE1A0B4" w14:textId="77777777" w:rsidR="003629FB" w:rsidRPr="002C1CB4" w:rsidRDefault="003629FB">
            <w:pPr>
              <w:jc w:val="center"/>
              <w:rPr>
                <w:sz w:val="24"/>
                <w:szCs w:val="24"/>
              </w:rPr>
            </w:pPr>
            <w:r w:rsidRPr="002C1CB4">
              <w:rPr>
                <w:sz w:val="24"/>
                <w:szCs w:val="24"/>
              </w:rPr>
              <w:t>Elective</w:t>
            </w:r>
          </w:p>
        </w:tc>
      </w:tr>
      <w:tr w:rsidR="003629FB" w:rsidRPr="002C1CB4" w14:paraId="699A7D41" w14:textId="77777777" w:rsidTr="003629FB">
        <w:trPr>
          <w:tblCellSpacing w:w="15" w:type="dxa"/>
        </w:trPr>
        <w:tc>
          <w:tcPr>
            <w:tcW w:w="0" w:type="auto"/>
            <w:vAlign w:val="center"/>
            <w:hideMark/>
          </w:tcPr>
          <w:p w14:paraId="6BE760FD" w14:textId="77777777" w:rsidR="003629FB" w:rsidRPr="002C1CB4" w:rsidRDefault="003629FB">
            <w:pPr>
              <w:jc w:val="left"/>
              <w:rPr>
                <w:sz w:val="24"/>
                <w:szCs w:val="24"/>
              </w:rPr>
            </w:pPr>
            <w:r w:rsidRPr="002C1CB4">
              <w:rPr>
                <w:sz w:val="24"/>
                <w:szCs w:val="24"/>
              </w:rPr>
              <w:t>Emergency</w:t>
            </w:r>
          </w:p>
        </w:tc>
        <w:tc>
          <w:tcPr>
            <w:tcW w:w="0" w:type="auto"/>
            <w:vAlign w:val="center"/>
            <w:hideMark/>
          </w:tcPr>
          <w:p w14:paraId="2680BA87" w14:textId="77777777" w:rsidR="003629FB" w:rsidRPr="002C1CB4" w:rsidRDefault="003629FB">
            <w:pPr>
              <w:rPr>
                <w:sz w:val="24"/>
                <w:szCs w:val="24"/>
              </w:rPr>
            </w:pPr>
            <w:r w:rsidRPr="002C1CB4">
              <w:rPr>
                <w:sz w:val="24"/>
                <w:szCs w:val="24"/>
              </w:rPr>
              <w:t>94.05</w:t>
            </w:r>
          </w:p>
        </w:tc>
        <w:tc>
          <w:tcPr>
            <w:tcW w:w="0" w:type="auto"/>
            <w:vAlign w:val="center"/>
            <w:hideMark/>
          </w:tcPr>
          <w:p w14:paraId="3380A72F" w14:textId="77777777" w:rsidR="003629FB" w:rsidRPr="002C1CB4" w:rsidRDefault="003629FB">
            <w:pPr>
              <w:rPr>
                <w:sz w:val="24"/>
                <w:szCs w:val="24"/>
              </w:rPr>
            </w:pPr>
            <w:r w:rsidRPr="002C1CB4">
              <w:rPr>
                <w:sz w:val="24"/>
                <w:szCs w:val="24"/>
              </w:rPr>
              <w:t>5.95</w:t>
            </w:r>
          </w:p>
        </w:tc>
      </w:tr>
      <w:tr w:rsidR="003629FB" w:rsidRPr="002C1CB4" w14:paraId="773977DB" w14:textId="77777777" w:rsidTr="003629FB">
        <w:trPr>
          <w:tblCellSpacing w:w="15" w:type="dxa"/>
        </w:trPr>
        <w:tc>
          <w:tcPr>
            <w:tcW w:w="0" w:type="auto"/>
            <w:vAlign w:val="center"/>
            <w:hideMark/>
          </w:tcPr>
          <w:p w14:paraId="66C415E1" w14:textId="77777777" w:rsidR="003629FB" w:rsidRPr="002C1CB4" w:rsidRDefault="003629FB">
            <w:pPr>
              <w:rPr>
                <w:sz w:val="24"/>
                <w:szCs w:val="24"/>
              </w:rPr>
            </w:pPr>
            <w:r w:rsidRPr="002C1CB4">
              <w:rPr>
                <w:sz w:val="24"/>
                <w:szCs w:val="24"/>
              </w:rPr>
              <w:t>Elective</w:t>
            </w:r>
          </w:p>
        </w:tc>
        <w:tc>
          <w:tcPr>
            <w:tcW w:w="0" w:type="auto"/>
            <w:vAlign w:val="center"/>
            <w:hideMark/>
          </w:tcPr>
          <w:p w14:paraId="0B884ED4" w14:textId="77777777" w:rsidR="003629FB" w:rsidRPr="002C1CB4" w:rsidRDefault="003629FB">
            <w:pPr>
              <w:rPr>
                <w:sz w:val="24"/>
                <w:szCs w:val="24"/>
              </w:rPr>
            </w:pPr>
            <w:r w:rsidRPr="002C1CB4">
              <w:rPr>
                <w:sz w:val="24"/>
                <w:szCs w:val="24"/>
              </w:rPr>
              <w:t>16.44</w:t>
            </w:r>
          </w:p>
        </w:tc>
        <w:tc>
          <w:tcPr>
            <w:tcW w:w="0" w:type="auto"/>
            <w:vAlign w:val="center"/>
            <w:hideMark/>
          </w:tcPr>
          <w:p w14:paraId="0744D8AF" w14:textId="77777777" w:rsidR="003629FB" w:rsidRPr="002C1CB4" w:rsidRDefault="003629FB">
            <w:pPr>
              <w:rPr>
                <w:sz w:val="24"/>
                <w:szCs w:val="24"/>
              </w:rPr>
            </w:pPr>
            <w:r w:rsidRPr="002C1CB4">
              <w:rPr>
                <w:sz w:val="24"/>
                <w:szCs w:val="24"/>
              </w:rPr>
              <w:t>83.56</w:t>
            </w:r>
          </w:p>
        </w:tc>
      </w:tr>
    </w:tbl>
    <w:p w14:paraId="72B7F4EE" w14:textId="77777777" w:rsidR="003629FB" w:rsidRPr="002C1CB4" w:rsidRDefault="003629FB" w:rsidP="003629FB">
      <w:pPr>
        <w:pStyle w:val="NormalWeb"/>
      </w:pPr>
      <w:r w:rsidRPr="000D2A6C">
        <w:rPr>
          <w:rStyle w:val="Heading4Char"/>
        </w:rPr>
        <w:lastRenderedPageBreak/>
        <w:t>Explanation</w:t>
      </w:r>
      <w:r w:rsidRPr="002C1CB4">
        <w:rPr>
          <w:rStyle w:val="Strong"/>
          <w:b w:val="0"/>
          <w:bCs w:val="0"/>
        </w:rPr>
        <w:t>:</w:t>
      </w:r>
    </w:p>
    <w:p w14:paraId="163C4FB7" w14:textId="77777777" w:rsidR="003629FB" w:rsidRPr="002C1CB4" w:rsidRDefault="003629FB" w:rsidP="003629FB">
      <w:pPr>
        <w:pStyle w:val="NormalWeb"/>
        <w:numPr>
          <w:ilvl w:val="0"/>
          <w:numId w:val="34"/>
        </w:numPr>
      </w:pPr>
      <w:r w:rsidRPr="002C1CB4">
        <w:rPr>
          <w:rStyle w:val="Strong"/>
          <w:b w:val="0"/>
          <w:bCs w:val="0"/>
        </w:rPr>
        <w:t>True Positives (TP):</w:t>
      </w:r>
    </w:p>
    <w:p w14:paraId="22CADFB2" w14:textId="77777777" w:rsidR="003629FB" w:rsidRPr="002C1CB4" w:rsidRDefault="003629FB" w:rsidP="003629FB">
      <w:pPr>
        <w:pStyle w:val="NormalWeb"/>
        <w:numPr>
          <w:ilvl w:val="1"/>
          <w:numId w:val="34"/>
        </w:numPr>
      </w:pPr>
      <w:r w:rsidRPr="002C1CB4">
        <w:rPr>
          <w:rStyle w:val="Strong"/>
          <w:b w:val="0"/>
          <w:bCs w:val="0"/>
        </w:rPr>
        <w:t>Emergency predicted as Emergency:</w:t>
      </w:r>
      <w:r w:rsidRPr="002C1CB4">
        <w:t xml:space="preserve"> 94.05%</w:t>
      </w:r>
      <w:r w:rsidRPr="002C1CB4">
        <w:br/>
        <w:t xml:space="preserve">This means that out of all actual Emergency cases, </w:t>
      </w:r>
      <w:r w:rsidRPr="002C1CB4">
        <w:rPr>
          <w:rStyle w:val="Strong"/>
          <w:b w:val="0"/>
          <w:bCs w:val="0"/>
        </w:rPr>
        <w:t>94.05% were correctly predicted</w:t>
      </w:r>
      <w:r w:rsidRPr="002C1CB4">
        <w:t xml:space="preserve"> as Emergency.</w:t>
      </w:r>
    </w:p>
    <w:p w14:paraId="5BF47CB0" w14:textId="77777777" w:rsidR="003629FB" w:rsidRPr="002C1CB4" w:rsidRDefault="003629FB" w:rsidP="003629FB">
      <w:pPr>
        <w:pStyle w:val="NormalWeb"/>
        <w:numPr>
          <w:ilvl w:val="0"/>
          <w:numId w:val="34"/>
        </w:numPr>
      </w:pPr>
      <w:r w:rsidRPr="002C1CB4">
        <w:rPr>
          <w:rStyle w:val="Strong"/>
          <w:b w:val="0"/>
          <w:bCs w:val="0"/>
        </w:rPr>
        <w:t>False Negatives (FN):</w:t>
      </w:r>
    </w:p>
    <w:p w14:paraId="4D6061A6" w14:textId="77777777" w:rsidR="003629FB" w:rsidRPr="002C1CB4" w:rsidRDefault="003629FB" w:rsidP="003629FB">
      <w:pPr>
        <w:pStyle w:val="NormalWeb"/>
        <w:numPr>
          <w:ilvl w:val="1"/>
          <w:numId w:val="34"/>
        </w:numPr>
      </w:pPr>
      <w:r w:rsidRPr="002C1CB4">
        <w:rPr>
          <w:rStyle w:val="Strong"/>
          <w:b w:val="0"/>
          <w:bCs w:val="0"/>
        </w:rPr>
        <w:t>Emergency predicted as Elective:</w:t>
      </w:r>
      <w:r w:rsidRPr="002C1CB4">
        <w:t xml:space="preserve"> 5.95%</w:t>
      </w:r>
      <w:r w:rsidRPr="002C1CB4">
        <w:br/>
        <w:t xml:space="preserve">This represents </w:t>
      </w:r>
      <w:r w:rsidRPr="002C1CB4">
        <w:rPr>
          <w:rStyle w:val="Strong"/>
          <w:b w:val="0"/>
          <w:bCs w:val="0"/>
        </w:rPr>
        <w:t>Emergency cases that the model misclassified</w:t>
      </w:r>
      <w:r w:rsidRPr="002C1CB4">
        <w:t xml:space="preserve"> as Elective.</w:t>
      </w:r>
    </w:p>
    <w:p w14:paraId="058F04DC" w14:textId="77777777" w:rsidR="003629FB" w:rsidRPr="002C1CB4" w:rsidRDefault="003629FB" w:rsidP="003629FB">
      <w:pPr>
        <w:pStyle w:val="NormalWeb"/>
        <w:numPr>
          <w:ilvl w:val="0"/>
          <w:numId w:val="34"/>
        </w:numPr>
      </w:pPr>
      <w:r w:rsidRPr="002C1CB4">
        <w:rPr>
          <w:rStyle w:val="Strong"/>
          <w:b w:val="0"/>
          <w:bCs w:val="0"/>
        </w:rPr>
        <w:t>False Positives (FP):</w:t>
      </w:r>
    </w:p>
    <w:p w14:paraId="5ABA2072" w14:textId="77777777" w:rsidR="003629FB" w:rsidRPr="002C1CB4" w:rsidRDefault="003629FB" w:rsidP="003629FB">
      <w:pPr>
        <w:pStyle w:val="NormalWeb"/>
        <w:numPr>
          <w:ilvl w:val="1"/>
          <w:numId w:val="34"/>
        </w:numPr>
      </w:pPr>
      <w:r w:rsidRPr="002C1CB4">
        <w:rPr>
          <w:rStyle w:val="Strong"/>
          <w:b w:val="0"/>
          <w:bCs w:val="0"/>
        </w:rPr>
        <w:t>Elective predicted as Emergency:</w:t>
      </w:r>
      <w:r w:rsidRPr="002C1CB4">
        <w:t xml:space="preserve"> 16.44%</w:t>
      </w:r>
      <w:r w:rsidRPr="002C1CB4">
        <w:br/>
        <w:t xml:space="preserve">This represents </w:t>
      </w:r>
      <w:r w:rsidRPr="002C1CB4">
        <w:rPr>
          <w:rStyle w:val="Strong"/>
          <w:b w:val="0"/>
          <w:bCs w:val="0"/>
        </w:rPr>
        <w:t>Elective cases that were incorrectly predicted</w:t>
      </w:r>
      <w:r w:rsidRPr="002C1CB4">
        <w:t xml:space="preserve"> as Emergency.</w:t>
      </w:r>
    </w:p>
    <w:p w14:paraId="317B9BEB" w14:textId="77777777" w:rsidR="003629FB" w:rsidRPr="002C1CB4" w:rsidRDefault="003629FB" w:rsidP="003629FB">
      <w:pPr>
        <w:pStyle w:val="NormalWeb"/>
        <w:numPr>
          <w:ilvl w:val="0"/>
          <w:numId w:val="34"/>
        </w:numPr>
      </w:pPr>
      <w:r w:rsidRPr="002C1CB4">
        <w:rPr>
          <w:rStyle w:val="Strong"/>
          <w:b w:val="0"/>
          <w:bCs w:val="0"/>
        </w:rPr>
        <w:t>True Negatives (TN):</w:t>
      </w:r>
    </w:p>
    <w:p w14:paraId="5B95EB6E" w14:textId="4CB746F3" w:rsidR="003629FB" w:rsidRPr="002C1CB4" w:rsidRDefault="003629FB" w:rsidP="0016384B">
      <w:pPr>
        <w:pStyle w:val="NormalWeb"/>
        <w:numPr>
          <w:ilvl w:val="1"/>
          <w:numId w:val="34"/>
        </w:numPr>
      </w:pPr>
      <w:r w:rsidRPr="002C1CB4">
        <w:rPr>
          <w:rStyle w:val="Strong"/>
          <w:b w:val="0"/>
          <w:bCs w:val="0"/>
        </w:rPr>
        <w:t>Elective predicted as Elective:</w:t>
      </w:r>
      <w:r w:rsidRPr="002C1CB4">
        <w:t xml:space="preserve"> 83.56%</w:t>
      </w:r>
      <w:r w:rsidRPr="002C1CB4">
        <w:br/>
        <w:t xml:space="preserve">This means that out of all actual Elective cases, </w:t>
      </w:r>
      <w:r w:rsidRPr="002C1CB4">
        <w:rPr>
          <w:rStyle w:val="Strong"/>
          <w:b w:val="0"/>
          <w:bCs w:val="0"/>
        </w:rPr>
        <w:t>83.56% were correctly predicted</w:t>
      </w:r>
      <w:r w:rsidRPr="002C1CB4">
        <w:t xml:space="preserve"> as Elective.</w:t>
      </w:r>
    </w:p>
    <w:p w14:paraId="2175C24A" w14:textId="77777777" w:rsidR="003629FB" w:rsidRPr="002C1CB4" w:rsidRDefault="003629FB" w:rsidP="000D2A6C">
      <w:pPr>
        <w:pStyle w:val="Heading4"/>
      </w:pPr>
      <w:r w:rsidRPr="002C1CB4">
        <w:t>Key Observations:</w:t>
      </w:r>
    </w:p>
    <w:p w14:paraId="3DAB56DE" w14:textId="77777777" w:rsidR="003629FB" w:rsidRPr="002C1CB4" w:rsidRDefault="003629FB" w:rsidP="003629FB">
      <w:pPr>
        <w:pStyle w:val="NormalWeb"/>
        <w:numPr>
          <w:ilvl w:val="0"/>
          <w:numId w:val="35"/>
        </w:numPr>
      </w:pPr>
      <w:r w:rsidRPr="002C1CB4">
        <w:t xml:space="preserve">The model is </w:t>
      </w:r>
      <w:r w:rsidRPr="002C1CB4">
        <w:rPr>
          <w:rStyle w:val="Strong"/>
          <w:b w:val="0"/>
          <w:bCs w:val="0"/>
        </w:rPr>
        <w:t>more accurate at predicting Emergency cases (94.05%)</w:t>
      </w:r>
      <w:r w:rsidRPr="002C1CB4">
        <w:t xml:space="preserve"> than Elective cases (83.56%).</w:t>
      </w:r>
    </w:p>
    <w:p w14:paraId="71304F26" w14:textId="77777777" w:rsidR="003629FB" w:rsidRPr="002C1CB4" w:rsidRDefault="003629FB" w:rsidP="003629FB">
      <w:pPr>
        <w:pStyle w:val="NormalWeb"/>
        <w:numPr>
          <w:ilvl w:val="0"/>
          <w:numId w:val="35"/>
        </w:numPr>
      </w:pPr>
      <w:r w:rsidRPr="002C1CB4">
        <w:t xml:space="preserve">There is a </w:t>
      </w:r>
      <w:r w:rsidRPr="002C1CB4">
        <w:rPr>
          <w:rStyle w:val="Strong"/>
          <w:b w:val="0"/>
          <w:bCs w:val="0"/>
        </w:rPr>
        <w:t>higher misclassification rate for Elective cases (16.44%)</w:t>
      </w:r>
      <w:r w:rsidRPr="002C1CB4">
        <w:t xml:space="preserve"> compared to Emergency cases (5.95%).</w:t>
      </w:r>
    </w:p>
    <w:p w14:paraId="6559501A" w14:textId="77777777" w:rsidR="003629FB" w:rsidRPr="002C1CB4" w:rsidRDefault="003629FB" w:rsidP="003629FB">
      <w:pPr>
        <w:pStyle w:val="NormalWeb"/>
        <w:numPr>
          <w:ilvl w:val="0"/>
          <w:numId w:val="35"/>
        </w:numPr>
      </w:pPr>
      <w:r w:rsidRPr="002C1CB4">
        <w:t>This could suggest that the model is slightly biased towards predicting Emergency cases, which is common if the dataset is imbalanced.</w:t>
      </w:r>
    </w:p>
    <w:p w14:paraId="68505C11" w14:textId="77777777" w:rsidR="003629FB" w:rsidRPr="002C1CB4" w:rsidRDefault="003629FB" w:rsidP="003629FB">
      <w:pPr>
        <w:pStyle w:val="NormalWeb"/>
      </w:pPr>
      <w:r w:rsidRPr="002C1CB4">
        <w:t>For each class:</w:t>
      </w:r>
    </w:p>
    <w:p w14:paraId="6DE8DB61" w14:textId="77777777" w:rsidR="003629FB" w:rsidRPr="002C1CB4" w:rsidRDefault="003629FB" w:rsidP="003629FB">
      <w:pPr>
        <w:pStyle w:val="NormalWeb"/>
      </w:pPr>
      <w:r w:rsidRPr="002C1CB4">
        <w:rPr>
          <w:rStyle w:val="Strong"/>
          <w:b w:val="0"/>
          <w:bCs w:val="0"/>
        </w:rPr>
        <w:t>Emergency:</w:t>
      </w:r>
    </w:p>
    <w:p w14:paraId="193504F6" w14:textId="77777777" w:rsidR="003629FB" w:rsidRPr="002C1CB4" w:rsidRDefault="003629FB" w:rsidP="003629FB">
      <w:pPr>
        <w:pStyle w:val="NormalWeb"/>
        <w:numPr>
          <w:ilvl w:val="0"/>
          <w:numId w:val="36"/>
        </w:numPr>
      </w:pPr>
      <w:r w:rsidRPr="002C1CB4">
        <w:t>Precision = TP / (TP + FP) = 94.05 / (94.05 + 16.44) ≈ 85.1%</w:t>
      </w:r>
    </w:p>
    <w:p w14:paraId="220C1A6D" w14:textId="77777777" w:rsidR="003629FB" w:rsidRPr="002C1CB4" w:rsidRDefault="003629FB" w:rsidP="003629FB">
      <w:pPr>
        <w:pStyle w:val="NormalWeb"/>
        <w:numPr>
          <w:ilvl w:val="0"/>
          <w:numId w:val="36"/>
        </w:numPr>
      </w:pPr>
      <w:r w:rsidRPr="002C1CB4">
        <w:t>Recall = TP / (TP + FN) = 94.05 / (94.05 + 5.95) ≈ 94.0%</w:t>
      </w:r>
    </w:p>
    <w:p w14:paraId="455E7EE5" w14:textId="77777777" w:rsidR="003629FB" w:rsidRPr="002C1CB4" w:rsidRDefault="003629FB" w:rsidP="003629FB">
      <w:pPr>
        <w:pStyle w:val="NormalWeb"/>
      </w:pPr>
      <w:r w:rsidRPr="002C1CB4">
        <w:rPr>
          <w:rStyle w:val="Strong"/>
          <w:b w:val="0"/>
          <w:bCs w:val="0"/>
        </w:rPr>
        <w:t>Elective:</w:t>
      </w:r>
    </w:p>
    <w:p w14:paraId="5536F2FA" w14:textId="77777777" w:rsidR="003629FB" w:rsidRPr="002C1CB4" w:rsidRDefault="003629FB" w:rsidP="003629FB">
      <w:pPr>
        <w:pStyle w:val="NormalWeb"/>
        <w:numPr>
          <w:ilvl w:val="0"/>
          <w:numId w:val="37"/>
        </w:numPr>
      </w:pPr>
      <w:r w:rsidRPr="002C1CB4">
        <w:t>Precision = TP / (TP + FP) = 83.56 / (83.56 + 5.95) ≈ 93.4%</w:t>
      </w:r>
    </w:p>
    <w:p w14:paraId="38144E37" w14:textId="77777777" w:rsidR="003629FB" w:rsidRPr="002C1CB4" w:rsidRDefault="003629FB" w:rsidP="003629FB">
      <w:pPr>
        <w:pStyle w:val="NormalWeb"/>
        <w:numPr>
          <w:ilvl w:val="0"/>
          <w:numId w:val="37"/>
        </w:numPr>
      </w:pPr>
      <w:r w:rsidRPr="002C1CB4">
        <w:t>Recall = TP / (TP + FN) = 83.56 / (83.56 + 16.44) ≈ 83.6%</w:t>
      </w:r>
    </w:p>
    <w:p w14:paraId="3858725E" w14:textId="77777777" w:rsidR="00437550" w:rsidRDefault="00437550" w:rsidP="0064122F">
      <w:pPr>
        <w:spacing w:after="532" w:line="259" w:lineRule="auto"/>
        <w:ind w:left="0" w:firstLine="0"/>
      </w:pPr>
    </w:p>
    <w:p w14:paraId="663A9C1A" w14:textId="77777777" w:rsidR="000F2B62" w:rsidRDefault="000F2B62" w:rsidP="000F2B62"/>
    <w:p w14:paraId="4025234F" w14:textId="73F72A5F" w:rsidR="000B518F" w:rsidRPr="00117B54" w:rsidRDefault="00AA559B" w:rsidP="00665038">
      <w:pPr>
        <w:pStyle w:val="Heading1"/>
        <w:ind w:hanging="401"/>
      </w:pPr>
      <w:bookmarkStart w:id="83" w:name="_Toc214887514"/>
      <w:r w:rsidRPr="00117B54">
        <w:lastRenderedPageBreak/>
        <w:t>Chapter 6</w:t>
      </w:r>
      <w:r w:rsidR="003C51FB" w:rsidRPr="00117B54">
        <w:t xml:space="preserve"> Conclusion and Future Work</w:t>
      </w:r>
      <w:bookmarkEnd w:id="83"/>
      <w:r w:rsidR="003C51FB" w:rsidRPr="00117B54">
        <w:t xml:space="preserve"> </w:t>
      </w:r>
    </w:p>
    <w:p w14:paraId="71F8A0AA" w14:textId="02D9C6E1" w:rsidR="000B518F" w:rsidRDefault="000B518F" w:rsidP="0064122F">
      <w:pPr>
        <w:spacing w:after="0" w:line="259" w:lineRule="auto"/>
        <w:ind w:left="0" w:firstLine="0"/>
      </w:pPr>
    </w:p>
    <w:p w14:paraId="72336652" w14:textId="3B08445E" w:rsidR="00756FD8" w:rsidRPr="00807BA3" w:rsidRDefault="0034104A" w:rsidP="00665038">
      <w:pPr>
        <w:pStyle w:val="Heading2"/>
        <w:ind w:left="0" w:firstLine="0"/>
      </w:pPr>
      <w:bookmarkStart w:id="84" w:name="_Toc214887515"/>
      <w:r>
        <w:t xml:space="preserve">6.1 </w:t>
      </w:r>
      <w:r w:rsidR="00756FD8" w:rsidRPr="00807BA3">
        <w:t>Conclusion</w:t>
      </w:r>
      <w:bookmarkEnd w:id="84"/>
    </w:p>
    <w:p w14:paraId="5B16FCCA" w14:textId="366FFCDD" w:rsidR="00EE2F71" w:rsidRPr="00807BA3" w:rsidRDefault="00756FD8" w:rsidP="000314E6">
      <w:pPr>
        <w:ind w:left="0" w:firstLine="0"/>
      </w:pPr>
      <w:r w:rsidRPr="00807BA3">
        <w:t xml:space="preserve">This research set out to improve ICU mortality prediction by combining structured clinical data with unstructured text from patient notes. Instead of relying on a single type of information, the proposed multimodal framework brings together two complementary sources: numerical measurements such as laboratory results and vitals, and contextual information extracted from clinical narratives. </w:t>
      </w:r>
      <w:proofErr w:type="spellStart"/>
      <w:r w:rsidRPr="00807BA3">
        <w:t>BioBERT</w:t>
      </w:r>
      <w:proofErr w:type="spellEnd"/>
      <w:r w:rsidRPr="00807BA3">
        <w:t xml:space="preserve"> and </w:t>
      </w:r>
      <w:proofErr w:type="spellStart"/>
      <w:r w:rsidRPr="00807BA3">
        <w:t>ClinicalBERT</w:t>
      </w:r>
      <w:proofErr w:type="spellEnd"/>
      <w:r w:rsidRPr="00807BA3">
        <w:t xml:space="preserve"> were used to capture the meaning and subtle patterns within the text, while traditional machine-learning and deep models handled the structured variables.</w:t>
      </w:r>
      <w:r w:rsidR="008A3CFC">
        <w:t xml:space="preserve"> </w:t>
      </w:r>
      <w:r w:rsidRPr="00807BA3">
        <w:t>The fusion of these two streams created a more complete view of each patient’s condition. Across all evaluation metrics</w:t>
      </w:r>
      <w:r w:rsidR="00850717">
        <w:t xml:space="preserve"> </w:t>
      </w:r>
      <w:r w:rsidR="00AD6421" w:rsidRPr="00807BA3">
        <w:t>precision</w:t>
      </w:r>
      <w:r w:rsidR="00AD6421">
        <w:t xml:space="preserve"> 91.13</w:t>
      </w:r>
      <w:r w:rsidR="00AD6421" w:rsidRPr="00807BA3">
        <w:t xml:space="preserve">, </w:t>
      </w:r>
      <w:r w:rsidRPr="00807BA3">
        <w:t>accuracy</w:t>
      </w:r>
      <w:r w:rsidR="00850717">
        <w:t xml:space="preserve"> </w:t>
      </w:r>
      <w:r w:rsidR="00A121A1">
        <w:t>91.08,</w:t>
      </w:r>
      <w:r w:rsidRPr="00807BA3">
        <w:t xml:space="preserve"> recall</w:t>
      </w:r>
      <w:r w:rsidR="00850717">
        <w:t xml:space="preserve"> </w:t>
      </w:r>
      <w:r w:rsidR="00F97E29">
        <w:t>91.08,</w:t>
      </w:r>
      <w:r w:rsidRPr="00807BA3">
        <w:t xml:space="preserve"> F1-score</w:t>
      </w:r>
      <w:r w:rsidR="00850717">
        <w:t xml:space="preserve"> 91.09</w:t>
      </w:r>
      <w:r w:rsidRPr="00807BA3">
        <w:t>, and AUC</w:t>
      </w:r>
      <w:r w:rsidR="00850717">
        <w:t xml:space="preserve"> 95 </w:t>
      </w:r>
      <w:r w:rsidRPr="00807BA3">
        <w:t>the multimodal model consistently performed better than models trained on structured data alone or text alone. These results highlight the value of using domain-specific transformer models to understand clinical language and pairing them with established algorithms for numerical features.</w:t>
      </w:r>
      <w:r w:rsidR="008A3CFC">
        <w:t xml:space="preserve"> </w:t>
      </w:r>
      <w:r w:rsidRPr="00807BA3">
        <w:t>Overall, the study demonstrates that multimodal learning is not only feasible in critical-care settings but also adds meaningful improvements in predictive accuracy. This integrated approach can support clinicians by offering earlier and more reliable insights into patient risk, which may contribute to faster interventions and better outcomes in the ICU.</w:t>
      </w:r>
    </w:p>
    <w:p w14:paraId="2C385E77" w14:textId="77777777" w:rsidR="00807BA3" w:rsidRDefault="00807BA3" w:rsidP="00756FD8">
      <w:pPr>
        <w:spacing w:after="85"/>
        <w:ind w:left="550" w:right="67" w:hanging="540"/>
      </w:pPr>
    </w:p>
    <w:p w14:paraId="29CE384F" w14:textId="5E195479" w:rsidR="00AA559B" w:rsidRDefault="0087595F" w:rsidP="00D3794A">
      <w:pPr>
        <w:pStyle w:val="Heading2"/>
        <w:ind w:hanging="401"/>
      </w:pPr>
      <w:bookmarkStart w:id="85" w:name="_Toc214887516"/>
      <w:r>
        <w:t xml:space="preserve">6.2 </w:t>
      </w:r>
      <w:r w:rsidR="00EE2F71" w:rsidRPr="00EE2F71">
        <w:t>Future Work</w:t>
      </w:r>
      <w:bookmarkEnd w:id="85"/>
      <w:r w:rsidR="00EE2F71" w:rsidRPr="00EE2F71">
        <w:t xml:space="preserve"> </w:t>
      </w:r>
    </w:p>
    <w:p w14:paraId="675302E0" w14:textId="2CFEEAEE" w:rsidR="00AA559B" w:rsidRDefault="00751D42" w:rsidP="0064122F">
      <w:pPr>
        <w:spacing w:after="0" w:line="259" w:lineRule="auto"/>
        <w:ind w:left="0" w:firstLine="0"/>
      </w:pPr>
      <w:r w:rsidRPr="00751D42">
        <w:t>Future work can focus on expanding the dataset, incorporating additional clinical modalities such as medical imaging, and exploring more advanced fusion strategies that go beyond simple concatenation. Improving model interpretability is another important direction, allowing clinicians to better understand the factors influencing predictions. Finally, testing the framework across multiple hospitals and real-time ICU settings would help validate its robustness and support its translation into practical clinical decision-support tools.</w:t>
      </w:r>
    </w:p>
    <w:p w14:paraId="2109E3DC" w14:textId="55A77FA2" w:rsidR="00AC5A29" w:rsidRDefault="00AC5A29" w:rsidP="0064122F">
      <w:pPr>
        <w:spacing w:after="0" w:line="259" w:lineRule="auto"/>
        <w:ind w:left="0" w:firstLine="0"/>
      </w:pPr>
    </w:p>
    <w:p w14:paraId="15D852AE" w14:textId="26E8951C" w:rsidR="00B26E00" w:rsidRDefault="00B26E00" w:rsidP="0064122F">
      <w:pPr>
        <w:spacing w:after="0" w:line="259" w:lineRule="auto"/>
        <w:ind w:left="0" w:firstLine="0"/>
      </w:pPr>
    </w:p>
    <w:p w14:paraId="6A387E9C" w14:textId="77777777" w:rsidR="000B518F" w:rsidRDefault="003C51FB" w:rsidP="00354EF5">
      <w:pPr>
        <w:pStyle w:val="Heading1"/>
        <w:ind w:left="0" w:firstLine="0"/>
      </w:pPr>
      <w:bookmarkStart w:id="86" w:name="_Toc214029561"/>
      <w:bookmarkStart w:id="87" w:name="_Toc214887517"/>
      <w:r>
        <w:lastRenderedPageBreak/>
        <w:t>References</w:t>
      </w:r>
      <w:bookmarkEnd w:id="86"/>
      <w:bookmarkEnd w:id="87"/>
      <w:r>
        <w:t xml:space="preserve"> </w:t>
      </w:r>
    </w:p>
    <w:p w14:paraId="5C4176CB" w14:textId="72EF14E9" w:rsidR="00AC5A29" w:rsidRDefault="00AC5A29" w:rsidP="0064122F">
      <w:pPr>
        <w:autoSpaceDE w:val="0"/>
        <w:autoSpaceDN w:val="0"/>
        <w:adjustRightInd w:val="0"/>
        <w:spacing w:after="0" w:line="240" w:lineRule="auto"/>
        <w:ind w:left="0"/>
      </w:pPr>
      <w:r w:rsidRPr="00AC5A29">
        <w:t xml:space="preserve">[1] </w:t>
      </w:r>
      <w:proofErr w:type="spellStart"/>
      <w:r w:rsidRPr="00AC5A29">
        <w:t>Terwiesch</w:t>
      </w:r>
      <w:proofErr w:type="spellEnd"/>
      <w:r w:rsidRPr="00AC5A29">
        <w:t xml:space="preserve">, C., KC, D., Kahn, </w:t>
      </w:r>
      <w:proofErr w:type="spellStart"/>
      <w:proofErr w:type="gramStart"/>
      <w:r w:rsidRPr="00AC5A29">
        <w:t>J.M.:Working</w:t>
      </w:r>
      <w:proofErr w:type="spellEnd"/>
      <w:proofErr w:type="gramEnd"/>
      <w:r w:rsidRPr="00AC5A29">
        <w:t xml:space="preserve"> with capacity limitations: operations</w:t>
      </w:r>
      <w:r>
        <w:t xml:space="preserve"> </w:t>
      </w:r>
      <w:r w:rsidRPr="00AC5A29">
        <w:t>management in critical care. Critical Care 15, 1–6 (2011)</w:t>
      </w:r>
    </w:p>
    <w:p w14:paraId="59022B79" w14:textId="77777777" w:rsidR="00AC5A29" w:rsidRPr="00AC5A29" w:rsidRDefault="00AC5A29" w:rsidP="0064122F">
      <w:pPr>
        <w:autoSpaceDE w:val="0"/>
        <w:autoSpaceDN w:val="0"/>
        <w:adjustRightInd w:val="0"/>
        <w:spacing w:after="0" w:line="240" w:lineRule="auto"/>
        <w:ind w:left="0"/>
      </w:pPr>
    </w:p>
    <w:p w14:paraId="37AD9459" w14:textId="45F377AF" w:rsidR="00AC5A29" w:rsidRPr="00AC5A29" w:rsidRDefault="00AC5A29" w:rsidP="0064122F">
      <w:pPr>
        <w:autoSpaceDE w:val="0"/>
        <w:autoSpaceDN w:val="0"/>
        <w:adjustRightInd w:val="0"/>
        <w:spacing w:after="0" w:line="240" w:lineRule="auto"/>
        <w:ind w:left="0"/>
      </w:pPr>
      <w:r w:rsidRPr="00AC5A29">
        <w:t xml:space="preserve">[2] Gao, J., Lu, Y., Ashrafi, N., Domingo, I., </w:t>
      </w:r>
      <w:proofErr w:type="spellStart"/>
      <w:r w:rsidRPr="00AC5A29">
        <w:t>Alaei</w:t>
      </w:r>
      <w:proofErr w:type="spellEnd"/>
      <w:r w:rsidRPr="00AC5A29">
        <w:t xml:space="preserve">, K., </w:t>
      </w:r>
      <w:proofErr w:type="spellStart"/>
      <w:r w:rsidRPr="00AC5A29">
        <w:t>Pishgar</w:t>
      </w:r>
      <w:proofErr w:type="spellEnd"/>
      <w:r w:rsidRPr="00AC5A29">
        <w:t>, M.: Prediction of</w:t>
      </w:r>
      <w:r>
        <w:t xml:space="preserve"> </w:t>
      </w:r>
      <w:r w:rsidRPr="00AC5A29">
        <w:t xml:space="preserve">sepsis mortality in </w:t>
      </w:r>
      <w:proofErr w:type="spellStart"/>
      <w:r w:rsidRPr="00AC5A29">
        <w:t>icu</w:t>
      </w:r>
      <w:proofErr w:type="spellEnd"/>
      <w:r w:rsidRPr="00AC5A29">
        <w:t xml:space="preserve"> patients using machine learning methods. BMC Medical</w:t>
      </w:r>
    </w:p>
    <w:p w14:paraId="1920F812" w14:textId="28433FBB" w:rsidR="00AC5A29" w:rsidRDefault="00AC5A29" w:rsidP="0064122F">
      <w:pPr>
        <w:ind w:left="0"/>
      </w:pPr>
      <w:r w:rsidRPr="00AC5A29">
        <w:t>Informatics and Decision Making 24(1), 228 (2024)</w:t>
      </w:r>
    </w:p>
    <w:p w14:paraId="36F0A387" w14:textId="77777777" w:rsidR="00AC5A29" w:rsidRPr="00AC5A29" w:rsidRDefault="00AC5A29" w:rsidP="0064122F">
      <w:pPr>
        <w:ind w:left="0"/>
      </w:pPr>
    </w:p>
    <w:p w14:paraId="20D986EF" w14:textId="6EC313C1" w:rsidR="00AC5A29" w:rsidRDefault="00AC5A29" w:rsidP="0064122F">
      <w:pPr>
        <w:autoSpaceDE w:val="0"/>
        <w:autoSpaceDN w:val="0"/>
        <w:ind w:left="0" w:hanging="480"/>
      </w:pPr>
      <w:r w:rsidRPr="00AC5A29">
        <w:t xml:space="preserve">       [3] </w:t>
      </w:r>
      <w:proofErr w:type="spellStart"/>
      <w:r w:rsidRPr="008C004B">
        <w:t>Ruan</w:t>
      </w:r>
      <w:proofErr w:type="spellEnd"/>
      <w:r w:rsidRPr="008C004B">
        <w:t xml:space="preserve">, Y., Tan, D. J., Ng, S. K., Huang, L., &amp; Feng, M. (2025). </w:t>
      </w:r>
      <w:r w:rsidRPr="00AC5A29">
        <w:t>Towards accurate and reliable ICU outcome prediction: a multimodal learning framework based on belief function theory using structured EHRs and free-text notes</w:t>
      </w:r>
      <w:r w:rsidRPr="008C004B">
        <w:t xml:space="preserve">. </w:t>
      </w:r>
      <w:hyperlink r:id="rId18" w:history="1">
        <w:r w:rsidRPr="00AC5A29">
          <w:t>http://arxiv.org/abs/2501.04389</w:t>
        </w:r>
      </w:hyperlink>
    </w:p>
    <w:p w14:paraId="23ADACEB" w14:textId="77777777" w:rsidR="00AC5A29" w:rsidRDefault="00AC5A29" w:rsidP="0064122F">
      <w:pPr>
        <w:autoSpaceDE w:val="0"/>
        <w:autoSpaceDN w:val="0"/>
        <w:ind w:left="0" w:hanging="480"/>
      </w:pPr>
    </w:p>
    <w:p w14:paraId="541A41BC" w14:textId="4CD9CE85" w:rsidR="00AC5A29" w:rsidRDefault="00AC5A29" w:rsidP="0064122F">
      <w:pPr>
        <w:autoSpaceDE w:val="0"/>
        <w:autoSpaceDN w:val="0"/>
        <w:ind w:left="0" w:hanging="480"/>
      </w:pPr>
      <w:r>
        <w:t xml:space="preserve">       [4] </w:t>
      </w:r>
      <w:r w:rsidRPr="00AC5A29">
        <w:t xml:space="preserve">V. </w:t>
      </w:r>
      <w:proofErr w:type="spellStart"/>
      <w:r w:rsidRPr="00AC5A29">
        <w:t>Huddar</w:t>
      </w:r>
      <w:proofErr w:type="spellEnd"/>
      <w:r w:rsidRPr="00AC5A29">
        <w:t xml:space="preserve">, B. K. </w:t>
      </w:r>
      <w:proofErr w:type="spellStart"/>
      <w:r w:rsidRPr="00AC5A29">
        <w:t>Desiraju</w:t>
      </w:r>
      <w:proofErr w:type="spellEnd"/>
      <w:r w:rsidRPr="00AC5A29">
        <w:t xml:space="preserve">, V. </w:t>
      </w:r>
      <w:proofErr w:type="spellStart"/>
      <w:r w:rsidRPr="00AC5A29">
        <w:t>Rajan</w:t>
      </w:r>
      <w:proofErr w:type="spellEnd"/>
      <w:r w:rsidRPr="00AC5A29">
        <w:t>, S. Bhattacharya, S. Roy and C. K. Reddy, "Predicting Complications in Critical Care Using Heterogeneous Clinical Data," in </w:t>
      </w:r>
      <w:r w:rsidRPr="00AC5A29">
        <w:rPr>
          <w:i/>
          <w:iCs/>
        </w:rPr>
        <w:t>IEEE Access</w:t>
      </w:r>
      <w:r w:rsidRPr="00AC5A29">
        <w:t xml:space="preserve">, vol. 4, pp. 7988-8001, 2016, </w:t>
      </w:r>
      <w:proofErr w:type="spellStart"/>
      <w:r w:rsidRPr="00AC5A29">
        <w:t>doi</w:t>
      </w:r>
      <w:proofErr w:type="spellEnd"/>
      <w:r w:rsidRPr="00AC5A29">
        <w:t>: 10.1109/ACCESS.2016.2618775.</w:t>
      </w:r>
    </w:p>
    <w:p w14:paraId="27E8A1A9" w14:textId="77777777" w:rsidR="00AC5A29" w:rsidRPr="008C004B" w:rsidRDefault="00AC5A29" w:rsidP="0064122F">
      <w:pPr>
        <w:autoSpaceDE w:val="0"/>
        <w:autoSpaceDN w:val="0"/>
        <w:ind w:left="0" w:hanging="480"/>
      </w:pPr>
    </w:p>
    <w:p w14:paraId="0E58AB02" w14:textId="77777777" w:rsidR="00AC5A29" w:rsidRPr="00AC5A29" w:rsidRDefault="00AC5A29" w:rsidP="0064122F">
      <w:pPr>
        <w:autoSpaceDE w:val="0"/>
        <w:autoSpaceDN w:val="0"/>
        <w:adjustRightInd w:val="0"/>
        <w:spacing w:after="0" w:line="240" w:lineRule="auto"/>
        <w:ind w:left="0"/>
      </w:pPr>
      <w:r w:rsidRPr="00AC5A29">
        <w:t>[5] A. Al-</w:t>
      </w:r>
      <w:proofErr w:type="spellStart"/>
      <w:r w:rsidRPr="00AC5A29">
        <w:t>Dailami</w:t>
      </w:r>
      <w:proofErr w:type="spellEnd"/>
      <w:r w:rsidRPr="00AC5A29">
        <w:t xml:space="preserve">, H. </w:t>
      </w:r>
      <w:proofErr w:type="spellStart"/>
      <w:r w:rsidRPr="00AC5A29">
        <w:t>Kuang</w:t>
      </w:r>
      <w:proofErr w:type="spellEnd"/>
      <w:r w:rsidRPr="00AC5A29">
        <w:t xml:space="preserve"> and J. Wang, "Multimodal Representation Learning Based on Personalized Graph-Based Fusion for Mortality Prediction Using Electronic Medical Records," in </w:t>
      </w:r>
      <w:r w:rsidRPr="00AC5A29">
        <w:rPr>
          <w:i/>
          <w:iCs/>
        </w:rPr>
        <w:t>Big Data Mining and Analytics</w:t>
      </w:r>
      <w:r w:rsidRPr="00AC5A29">
        <w:t xml:space="preserve">, vol. 8, no. 4, pp. 933-950, August 2025, </w:t>
      </w:r>
      <w:proofErr w:type="spellStart"/>
      <w:r w:rsidRPr="00AC5A29">
        <w:t>doi</w:t>
      </w:r>
      <w:proofErr w:type="spellEnd"/>
      <w:r w:rsidRPr="00AC5A29">
        <w:t>: 10.26599/BDMA.2024.9020099.</w:t>
      </w:r>
    </w:p>
    <w:p w14:paraId="7AA519CE" w14:textId="228E9BD9" w:rsidR="00AC5A29" w:rsidRDefault="00AC5A29" w:rsidP="0064122F">
      <w:pPr>
        <w:autoSpaceDE w:val="0"/>
        <w:autoSpaceDN w:val="0"/>
        <w:ind w:left="0" w:hanging="480"/>
      </w:pPr>
      <w:r w:rsidRPr="00AC5A29">
        <w:br/>
        <w:t xml:space="preserve">[6] </w:t>
      </w:r>
      <w:r w:rsidRPr="00691412">
        <w:t xml:space="preserve">Iwase, S., Nakada, T. </w:t>
      </w:r>
      <w:proofErr w:type="spellStart"/>
      <w:r w:rsidRPr="00691412">
        <w:t>aki</w:t>
      </w:r>
      <w:proofErr w:type="spellEnd"/>
      <w:r w:rsidRPr="00691412">
        <w:t xml:space="preserve">, Shimada, T., </w:t>
      </w:r>
      <w:proofErr w:type="spellStart"/>
      <w:r w:rsidRPr="00691412">
        <w:t>Oami</w:t>
      </w:r>
      <w:proofErr w:type="spellEnd"/>
      <w:r w:rsidRPr="00691412">
        <w:t xml:space="preserve">, T., </w:t>
      </w:r>
      <w:proofErr w:type="spellStart"/>
      <w:r w:rsidRPr="00691412">
        <w:t>Shimazui</w:t>
      </w:r>
      <w:proofErr w:type="spellEnd"/>
      <w:r w:rsidRPr="00691412">
        <w:t xml:space="preserve">, T., Takahashi, N., </w:t>
      </w:r>
      <w:proofErr w:type="spellStart"/>
      <w:r w:rsidRPr="00691412">
        <w:t>Yamabe</w:t>
      </w:r>
      <w:proofErr w:type="spellEnd"/>
      <w:r w:rsidRPr="00691412">
        <w:t xml:space="preserve">, J., </w:t>
      </w:r>
      <w:proofErr w:type="spellStart"/>
      <w:r w:rsidRPr="00691412">
        <w:t>Yamao</w:t>
      </w:r>
      <w:proofErr w:type="spellEnd"/>
      <w:r w:rsidRPr="00691412">
        <w:t xml:space="preserve">, Y., &amp; Kawakami, E. (2022). Prediction algorithm for ICU mortality and length of stay using machine learning. </w:t>
      </w:r>
      <w:r w:rsidRPr="00AC5A29">
        <w:t>Scientific Reports</w:t>
      </w:r>
      <w:r w:rsidRPr="00691412">
        <w:t xml:space="preserve">, </w:t>
      </w:r>
      <w:r w:rsidRPr="00AC5A29">
        <w:t>12</w:t>
      </w:r>
      <w:r w:rsidRPr="00691412">
        <w:t xml:space="preserve">(1). </w:t>
      </w:r>
      <w:hyperlink r:id="rId19" w:history="1">
        <w:r w:rsidRPr="00AC5A29">
          <w:t>https://doi.org/10.1038/s41598-022-17091-5</w:t>
        </w:r>
      </w:hyperlink>
    </w:p>
    <w:p w14:paraId="53FDAA4C" w14:textId="77777777" w:rsidR="00AC5A29" w:rsidRDefault="00AC5A29" w:rsidP="0064122F">
      <w:pPr>
        <w:autoSpaceDE w:val="0"/>
        <w:autoSpaceDN w:val="0"/>
        <w:ind w:left="0" w:hanging="480"/>
      </w:pPr>
    </w:p>
    <w:p w14:paraId="2ADBE8E0" w14:textId="229ACEA1" w:rsidR="00AC5A29" w:rsidRDefault="00AC5A29" w:rsidP="0064122F">
      <w:pPr>
        <w:autoSpaceDE w:val="0"/>
        <w:autoSpaceDN w:val="0"/>
        <w:ind w:left="0" w:hanging="480"/>
      </w:pPr>
      <w:r>
        <w:t xml:space="preserve">     </w:t>
      </w:r>
      <w:r w:rsidR="00B83677">
        <w:t xml:space="preserve"> </w:t>
      </w:r>
      <w:r w:rsidR="00175150">
        <w:t xml:space="preserve"> </w:t>
      </w:r>
      <w:r>
        <w:t xml:space="preserve">[7] </w:t>
      </w:r>
      <w:r w:rsidRPr="00474D23">
        <w:t xml:space="preserve">Yang, H., </w:t>
      </w:r>
      <w:proofErr w:type="spellStart"/>
      <w:r w:rsidRPr="00474D23">
        <w:t>Kuang</w:t>
      </w:r>
      <w:proofErr w:type="spellEnd"/>
      <w:r w:rsidRPr="00474D23">
        <w:t xml:space="preserve">, L., &amp; Xia, F. Q. (2021). Multimodal temporal-clinical note network for mortality prediction. </w:t>
      </w:r>
      <w:r w:rsidRPr="00AC5A29">
        <w:t>Journal of Biomedical Semantics</w:t>
      </w:r>
      <w:r w:rsidRPr="00474D23">
        <w:t xml:space="preserve">, </w:t>
      </w:r>
      <w:r w:rsidRPr="00AC5A29">
        <w:t>12</w:t>
      </w:r>
      <w:r w:rsidRPr="00474D23">
        <w:t xml:space="preserve">(1). </w:t>
      </w:r>
      <w:hyperlink r:id="rId20" w:history="1">
        <w:r w:rsidRPr="00AC5A29">
          <w:t>https://doi.org/10.1186/s13326-021-00235-3</w:t>
        </w:r>
      </w:hyperlink>
    </w:p>
    <w:p w14:paraId="1E2D47D8" w14:textId="77777777" w:rsidR="00AC5A29" w:rsidRDefault="00AC5A29" w:rsidP="0064122F">
      <w:pPr>
        <w:autoSpaceDE w:val="0"/>
        <w:autoSpaceDN w:val="0"/>
        <w:ind w:left="0" w:hanging="480"/>
      </w:pPr>
    </w:p>
    <w:p w14:paraId="5181A8B9" w14:textId="27F5CE62" w:rsidR="00AC5A29" w:rsidRDefault="00AC5A29" w:rsidP="0064122F">
      <w:pPr>
        <w:autoSpaceDE w:val="0"/>
        <w:autoSpaceDN w:val="0"/>
        <w:ind w:left="0" w:hanging="480"/>
      </w:pPr>
      <w:r>
        <w:t xml:space="preserve">      </w:t>
      </w:r>
      <w:r w:rsidR="00175150">
        <w:t xml:space="preserve"> </w:t>
      </w:r>
      <w:r>
        <w:t xml:space="preserve">[8] </w:t>
      </w:r>
      <w:r w:rsidRPr="00444117">
        <w:t xml:space="preserve">Shi, Z., </w:t>
      </w:r>
      <w:proofErr w:type="spellStart"/>
      <w:r w:rsidRPr="00444117">
        <w:t>Zuo</w:t>
      </w:r>
      <w:proofErr w:type="spellEnd"/>
      <w:r w:rsidRPr="00444117">
        <w:t xml:space="preserve">, W., Liang, S., </w:t>
      </w:r>
      <w:proofErr w:type="spellStart"/>
      <w:r w:rsidRPr="00444117">
        <w:t>Zuo</w:t>
      </w:r>
      <w:proofErr w:type="spellEnd"/>
      <w:r w:rsidRPr="00444117">
        <w:t xml:space="preserve">, X., Yue, L., &amp; Li, X. (2020). </w:t>
      </w:r>
      <w:proofErr w:type="spellStart"/>
      <w:r w:rsidRPr="00444117">
        <w:t>IDDSaM</w:t>
      </w:r>
      <w:proofErr w:type="spellEnd"/>
      <w:r w:rsidRPr="00444117">
        <w:t xml:space="preserve">: </w:t>
      </w:r>
      <w:proofErr w:type="gramStart"/>
      <w:r w:rsidRPr="00444117">
        <w:t>an</w:t>
      </w:r>
      <w:proofErr w:type="gramEnd"/>
      <w:r w:rsidRPr="00444117">
        <w:t xml:space="preserve"> Integrated Disease Diagnosis and Severity assessment Model for Intensive Care Units. </w:t>
      </w:r>
      <w:r w:rsidRPr="00AC5A29">
        <w:t>IEEE Access</w:t>
      </w:r>
      <w:r w:rsidRPr="00444117">
        <w:t xml:space="preserve">, </w:t>
      </w:r>
      <w:r w:rsidRPr="00AC5A29">
        <w:t>8</w:t>
      </w:r>
      <w:r w:rsidRPr="00444117">
        <w:t xml:space="preserve">, 15423–15435. </w:t>
      </w:r>
      <w:hyperlink r:id="rId21" w:history="1">
        <w:r w:rsidRPr="00AD246A">
          <w:rPr>
            <w:rStyle w:val="Hyperlink"/>
          </w:rPr>
          <w:t>https://doi.org/10.1109/aCCESS.2020.2967417</w:t>
        </w:r>
      </w:hyperlink>
    </w:p>
    <w:p w14:paraId="44897084" w14:textId="77777777" w:rsidR="00AC5A29" w:rsidRPr="00444117" w:rsidRDefault="00AC5A29" w:rsidP="0064122F">
      <w:pPr>
        <w:autoSpaceDE w:val="0"/>
        <w:autoSpaceDN w:val="0"/>
        <w:ind w:left="0" w:hanging="480"/>
      </w:pPr>
    </w:p>
    <w:p w14:paraId="7632A8C1" w14:textId="77777777" w:rsidR="00AC5A29" w:rsidRPr="0047276C" w:rsidRDefault="00AC5A29" w:rsidP="0064122F">
      <w:pPr>
        <w:spacing w:line="240" w:lineRule="auto"/>
        <w:ind w:left="0"/>
      </w:pPr>
      <w:r>
        <w:t>[9]</w:t>
      </w:r>
      <w:r w:rsidRPr="0047276C">
        <w:t xml:space="preserve"> Kumar, S., Oh, I., Schindler, S., Lai, A. M., Payne, P. R. O., &amp; Gupta, A. (2021). Machine learning for modeling the progression of Alzheimer disease dementia using clinical data: A systematic literature review. In </w:t>
      </w:r>
      <w:r w:rsidRPr="00AC5A29">
        <w:t>JAMIA Open</w:t>
      </w:r>
      <w:r w:rsidRPr="0047276C">
        <w:t xml:space="preserve"> (Vol. 4, Issue 3). Oxford University Press. https://doi.org/10.1093/jamiaopen/ooab052</w:t>
      </w:r>
    </w:p>
    <w:p w14:paraId="1080F55E" w14:textId="77777777" w:rsidR="00AC5A29" w:rsidRDefault="00AC5A29" w:rsidP="0064122F">
      <w:pPr>
        <w:spacing w:line="240" w:lineRule="auto"/>
        <w:ind w:left="0"/>
      </w:pPr>
    </w:p>
    <w:p w14:paraId="3E51D75D" w14:textId="0A439D3C" w:rsidR="00AC5A29" w:rsidRDefault="00AC5A29" w:rsidP="0064122F">
      <w:pPr>
        <w:spacing w:line="240" w:lineRule="auto"/>
        <w:ind w:left="0"/>
      </w:pPr>
      <w:r>
        <w:t xml:space="preserve">[10] </w:t>
      </w:r>
      <w:bookmarkStart w:id="88" w:name="_Hlk204422279"/>
      <w:r w:rsidRPr="00E8796A">
        <w:t xml:space="preserve">Huang, K., </w:t>
      </w:r>
      <w:proofErr w:type="spellStart"/>
      <w:r w:rsidRPr="00E8796A">
        <w:t>Altosaar</w:t>
      </w:r>
      <w:bookmarkEnd w:id="88"/>
      <w:proofErr w:type="spellEnd"/>
      <w:r w:rsidRPr="00E8796A">
        <w:t xml:space="preserve">, J., &amp; </w:t>
      </w:r>
      <w:proofErr w:type="spellStart"/>
      <w:r w:rsidRPr="00E8796A">
        <w:t>Ranganath</w:t>
      </w:r>
      <w:proofErr w:type="spellEnd"/>
      <w:r w:rsidRPr="00E8796A">
        <w:t xml:space="preserve">, R. (2020). </w:t>
      </w:r>
      <w:proofErr w:type="spellStart"/>
      <w:r w:rsidRPr="00AC5A29">
        <w:t>ClinicalBERT</w:t>
      </w:r>
      <w:proofErr w:type="spellEnd"/>
      <w:r w:rsidRPr="00AC5A29">
        <w:t>: Modeling Clinical Notes and Predicting Hospital Readmission</w:t>
      </w:r>
      <w:r w:rsidRPr="00E8796A">
        <w:t xml:space="preserve">. </w:t>
      </w:r>
      <w:hyperlink r:id="rId22" w:history="1">
        <w:r w:rsidRPr="00AD246A">
          <w:rPr>
            <w:rStyle w:val="Hyperlink"/>
          </w:rPr>
          <w:t>http://arxiv.org/abs/1904.05342</w:t>
        </w:r>
      </w:hyperlink>
    </w:p>
    <w:p w14:paraId="198B24B8" w14:textId="77777777" w:rsidR="00AC5A29" w:rsidRPr="00E8796A" w:rsidRDefault="00AC5A29" w:rsidP="0064122F">
      <w:pPr>
        <w:spacing w:line="240" w:lineRule="auto"/>
        <w:ind w:left="0"/>
      </w:pPr>
    </w:p>
    <w:p w14:paraId="64BFD7CF" w14:textId="49F5CD7B" w:rsidR="00AC5A29" w:rsidRDefault="00AC5A29" w:rsidP="0064122F">
      <w:pPr>
        <w:spacing w:line="240" w:lineRule="auto"/>
        <w:ind w:left="0"/>
      </w:pPr>
      <w:r>
        <w:t xml:space="preserve">[11] </w:t>
      </w:r>
      <w:r w:rsidRPr="006D6492">
        <w:t xml:space="preserve">Xu, K., Lam, M., Pang, J., Gao, X., Band, C., Mathur, P., </w:t>
      </w:r>
      <w:proofErr w:type="spellStart"/>
      <w:r w:rsidRPr="006D6492">
        <w:t>Papay</w:t>
      </w:r>
      <w:proofErr w:type="spellEnd"/>
      <w:r w:rsidRPr="006D6492">
        <w:t xml:space="preserve">, F., Khanna, A. K., Cywinski, J. B., Maheshwari, K., </w:t>
      </w:r>
      <w:proofErr w:type="spellStart"/>
      <w:r w:rsidRPr="006D6492">
        <w:t>Xie</w:t>
      </w:r>
      <w:proofErr w:type="spellEnd"/>
      <w:r w:rsidRPr="006D6492">
        <w:t xml:space="preserve">, P., &amp; Xing, E. P. (2019). Multimodal Machine Learning for Automated ICD Coding. In </w:t>
      </w:r>
      <w:r w:rsidRPr="00AC5A29">
        <w:t xml:space="preserve">Proceedings of Machine Learning </w:t>
      </w:r>
      <w:r w:rsidR="00E3221E">
        <w:t>Thesis</w:t>
      </w:r>
      <w:r w:rsidRPr="006D6492">
        <w:t xml:space="preserve"> (Vol. 106). </w:t>
      </w:r>
      <w:hyperlink r:id="rId23" w:history="1">
        <w:r w:rsidRPr="00AC5A29">
          <w:t>https://www.cdc.gov/nchs/icd/icd10cm.htm</w:t>
        </w:r>
      </w:hyperlink>
    </w:p>
    <w:p w14:paraId="483AD5B8" w14:textId="77777777" w:rsidR="00AC5A29" w:rsidRDefault="00AC5A29" w:rsidP="0064122F">
      <w:pPr>
        <w:spacing w:line="240" w:lineRule="auto"/>
        <w:ind w:left="0"/>
      </w:pPr>
    </w:p>
    <w:p w14:paraId="2EC715EA" w14:textId="77777777" w:rsidR="00AC5A29" w:rsidRDefault="00AC5A29" w:rsidP="0064122F">
      <w:pPr>
        <w:spacing w:line="240" w:lineRule="auto"/>
        <w:ind w:left="0"/>
      </w:pPr>
      <w:r>
        <w:t xml:space="preserve">[12] </w:t>
      </w:r>
      <w:proofErr w:type="spellStart"/>
      <w:r w:rsidRPr="00F26236">
        <w:t>Caicedo</w:t>
      </w:r>
      <w:proofErr w:type="spellEnd"/>
      <w:r w:rsidRPr="00F26236">
        <w:t>-Torres, W., &amp; Gutierrez, J. (2022). ISeeU2: Visually interpretable mortality prediction inside the ICU using deep learning and free-text medical notes. Expert Systems with Applications, 202, 117190.</w:t>
      </w:r>
    </w:p>
    <w:p w14:paraId="26A07333" w14:textId="77777777" w:rsidR="00AC5A29" w:rsidRDefault="00AC5A29" w:rsidP="0064122F">
      <w:pPr>
        <w:spacing w:line="240" w:lineRule="auto"/>
        <w:ind w:left="0"/>
      </w:pPr>
    </w:p>
    <w:p w14:paraId="7470200D" w14:textId="1425E237" w:rsidR="00AC5A29" w:rsidRDefault="00AC5A29" w:rsidP="0064122F">
      <w:pPr>
        <w:spacing w:line="240" w:lineRule="auto"/>
        <w:ind w:left="0"/>
      </w:pPr>
      <w:r>
        <w:t xml:space="preserve">[13] </w:t>
      </w:r>
      <w:proofErr w:type="spellStart"/>
      <w:r w:rsidRPr="00680FAC">
        <w:t>Lyu</w:t>
      </w:r>
      <w:proofErr w:type="spellEnd"/>
      <w:r w:rsidRPr="00680FAC">
        <w:t xml:space="preserve"> W, Dong X, Wong R, Zheng S, Abell-Hart K, Wang F, Chen C. A Multimodal Transformer: Fusing Clinical Notes with Structured EHR Data for Interpretable In-Hospital Mortality Prediction. AMIA </w:t>
      </w:r>
      <w:proofErr w:type="spellStart"/>
      <w:r w:rsidRPr="00680FAC">
        <w:t>Annu</w:t>
      </w:r>
      <w:proofErr w:type="spellEnd"/>
      <w:r w:rsidRPr="00680FAC">
        <w:t xml:space="preserve"> </w:t>
      </w:r>
      <w:proofErr w:type="spellStart"/>
      <w:r w:rsidRPr="00680FAC">
        <w:t>Symp</w:t>
      </w:r>
      <w:proofErr w:type="spellEnd"/>
      <w:r w:rsidRPr="00680FAC">
        <w:t xml:space="preserve"> Proc. 2023 Apr </w:t>
      </w:r>
      <w:proofErr w:type="gramStart"/>
      <w:r w:rsidRPr="00680FAC">
        <w:t>29;2022:719</w:t>
      </w:r>
      <w:proofErr w:type="gramEnd"/>
      <w:r w:rsidRPr="00680FAC">
        <w:t>-728. PMID: 37128451; PMCID: PMC10148371.</w:t>
      </w:r>
    </w:p>
    <w:p w14:paraId="0C6420D0" w14:textId="77777777" w:rsidR="00AC5A29" w:rsidRDefault="00AC5A29" w:rsidP="0064122F">
      <w:pPr>
        <w:spacing w:line="240" w:lineRule="auto"/>
        <w:ind w:left="0"/>
      </w:pPr>
    </w:p>
    <w:p w14:paraId="0C8A793A" w14:textId="784B9451" w:rsidR="00AC5A29" w:rsidRDefault="00AC5A29" w:rsidP="0064122F">
      <w:pPr>
        <w:spacing w:line="240" w:lineRule="auto"/>
        <w:ind w:left="0"/>
      </w:pPr>
      <w:r>
        <w:t xml:space="preserve">[14] </w:t>
      </w:r>
      <w:bookmarkStart w:id="89" w:name="_Hlk206360769"/>
      <w:r w:rsidRPr="00EE563B">
        <w:t>Shukla</w:t>
      </w:r>
      <w:bookmarkEnd w:id="89"/>
      <w:r w:rsidRPr="00EE563B">
        <w:t>, S. N., &amp; Marlin, B. M. (2020). Integrating physiological time series and clinical notes with deep learning for improved ICU mortality prediction. arXiv preprint arXiv:2003.11059.</w:t>
      </w:r>
    </w:p>
    <w:p w14:paraId="0685CF94" w14:textId="77777777" w:rsidR="00AC5A29" w:rsidRDefault="00AC5A29" w:rsidP="0064122F">
      <w:pPr>
        <w:spacing w:line="240" w:lineRule="auto"/>
        <w:ind w:left="0"/>
      </w:pPr>
    </w:p>
    <w:p w14:paraId="37596C21" w14:textId="567926D3" w:rsidR="00AC5A29" w:rsidRDefault="00AC5A29" w:rsidP="0064122F">
      <w:pPr>
        <w:spacing w:line="240" w:lineRule="auto"/>
        <w:ind w:left="0"/>
      </w:pPr>
      <w:r>
        <w:t xml:space="preserve">[15] </w:t>
      </w:r>
      <w:r w:rsidRPr="00E810CD">
        <w:t>King, R., Yang, T., &amp; Mortazavi, B. J. (2023, December). Multimodal pretraining of medical time series and notes. In Machine Learning for Health (ML4H) (pp. 244-255). PMLR.</w:t>
      </w:r>
    </w:p>
    <w:p w14:paraId="00D34020" w14:textId="77777777" w:rsidR="00AC5A29" w:rsidRDefault="00AC5A29" w:rsidP="0064122F">
      <w:pPr>
        <w:spacing w:line="240" w:lineRule="auto"/>
        <w:ind w:left="0"/>
      </w:pPr>
    </w:p>
    <w:p w14:paraId="1BA93CD0" w14:textId="23EED70D" w:rsidR="00AC5A29" w:rsidRDefault="00AC5A29" w:rsidP="00C31B36">
      <w:pPr>
        <w:spacing w:line="240" w:lineRule="auto"/>
        <w:ind w:left="0"/>
        <w:rPr>
          <w:rFonts w:asciiTheme="minorBidi" w:eastAsia="CMR10" w:hAnsiTheme="minorBidi"/>
          <w:sz w:val="20"/>
          <w:szCs w:val="20"/>
          <w:lang w:eastAsia="zh-CN"/>
        </w:rPr>
      </w:pPr>
      <w:r>
        <w:t xml:space="preserve">[16] </w:t>
      </w:r>
      <w:r w:rsidRPr="004701A7">
        <w:t>Saleh,</w:t>
      </w:r>
      <w:r w:rsidRPr="002E277B">
        <w:t xml:space="preserve"> H., </w:t>
      </w:r>
      <w:proofErr w:type="spellStart"/>
      <w:r w:rsidRPr="002E277B">
        <w:t>Mccann</w:t>
      </w:r>
      <w:proofErr w:type="spellEnd"/>
      <w:r w:rsidRPr="002E277B">
        <w:t>, M., El-</w:t>
      </w:r>
      <w:proofErr w:type="spellStart"/>
      <w:r w:rsidRPr="002E277B">
        <w:t>Sappagh</w:t>
      </w:r>
      <w:proofErr w:type="spellEnd"/>
      <w:r w:rsidRPr="002E277B">
        <w:t xml:space="preserve">, S., &amp; Breslin, J. G. (n.d.). </w:t>
      </w:r>
      <w:proofErr w:type="spellStart"/>
      <w:r w:rsidRPr="00AC5A29">
        <w:t>TransformerFusionNet</w:t>
      </w:r>
      <w:proofErr w:type="spellEnd"/>
      <w:r w:rsidRPr="00AC5A29">
        <w:t>: A Real-Time Multimodal Framework for ICU Heart Failure Mortality Prediction Using Big Data Streaming</w:t>
      </w:r>
      <w:r w:rsidRPr="002E277B">
        <w:t>.</w:t>
      </w:r>
    </w:p>
    <w:p w14:paraId="134EF08B" w14:textId="77777777" w:rsidR="00C31B36" w:rsidRDefault="00C31B36" w:rsidP="0064122F">
      <w:pPr>
        <w:spacing w:after="284"/>
        <w:ind w:left="-5" w:right="67"/>
      </w:pPr>
    </w:p>
    <w:p w14:paraId="22504D4E" w14:textId="1CBCD548" w:rsidR="00CE1CB2" w:rsidRDefault="00767934" w:rsidP="0064122F">
      <w:pPr>
        <w:spacing w:after="284"/>
        <w:ind w:left="-5" w:right="67"/>
      </w:pPr>
      <w:r>
        <w:t>[1</w:t>
      </w:r>
      <w:r w:rsidR="00AC5A29">
        <w:t>7</w:t>
      </w:r>
      <w:r>
        <w:t xml:space="preserve">] A. E. Johnson, T. J. Pollard, L. Shen, L.-w. H. Lehman, M. </w:t>
      </w:r>
      <w:proofErr w:type="spellStart"/>
      <w:proofErr w:type="gramStart"/>
      <w:r>
        <w:t>Feng,M</w:t>
      </w:r>
      <w:proofErr w:type="spellEnd"/>
      <w:r>
        <w:t>.</w:t>
      </w:r>
      <w:proofErr w:type="gramEnd"/>
      <w:r>
        <w:t xml:space="preserve"> </w:t>
      </w:r>
      <w:proofErr w:type="spellStart"/>
      <w:r>
        <w:t>Ghassemi</w:t>
      </w:r>
      <w:proofErr w:type="spellEnd"/>
      <w:r>
        <w:t xml:space="preserve">, B. Moody, P. </w:t>
      </w:r>
      <w:proofErr w:type="spellStart"/>
      <w:r>
        <w:t>Szolovits</w:t>
      </w:r>
      <w:proofErr w:type="spellEnd"/>
      <w:r>
        <w:t xml:space="preserve">, L. Anthony </w:t>
      </w:r>
      <w:proofErr w:type="spellStart"/>
      <w:r>
        <w:t>Celi</w:t>
      </w:r>
      <w:proofErr w:type="spellEnd"/>
      <w:r>
        <w:t xml:space="preserve">, and R. G. </w:t>
      </w:r>
      <w:proofErr w:type="spellStart"/>
      <w:r>
        <w:t>Mark,“Mimic</w:t>
      </w:r>
      <w:proofErr w:type="spellEnd"/>
      <w:r>
        <w:t xml:space="preserve">-iii, a freely accessible critical care database,” Scientific </w:t>
      </w:r>
      <w:proofErr w:type="spellStart"/>
      <w:r>
        <w:t>data,vol</w:t>
      </w:r>
      <w:proofErr w:type="spellEnd"/>
      <w:r>
        <w:t>. 3, no. 1, pp. 1–9, 2016.</w:t>
      </w:r>
    </w:p>
    <w:p w14:paraId="1985E5DC" w14:textId="37AD55F7" w:rsidR="00BD5CB8" w:rsidRDefault="00BD5CB8" w:rsidP="0064122F">
      <w:pPr>
        <w:spacing w:after="284"/>
        <w:ind w:left="-5" w:right="67"/>
      </w:pPr>
      <w:r>
        <w:lastRenderedPageBreak/>
        <w:t xml:space="preserve">[18] T. </w:t>
      </w:r>
      <w:proofErr w:type="spellStart"/>
      <w:r>
        <w:t>Baltrušaitis</w:t>
      </w:r>
      <w:proofErr w:type="spellEnd"/>
      <w:r>
        <w:t xml:space="preserve">, C. Ahuja and L. -P. </w:t>
      </w:r>
      <w:proofErr w:type="spellStart"/>
      <w:r>
        <w:t>Morency</w:t>
      </w:r>
      <w:proofErr w:type="spellEnd"/>
      <w:r>
        <w:t xml:space="preserve">, "Multimodal Machine Learning: A Survey and Taxonomy," in IEEE Transactions on Pattern Analysis and Machine Intelligence, vol. 41, no. 2, pp. 423-443, 1 Feb. 2019, </w:t>
      </w:r>
      <w:proofErr w:type="spellStart"/>
      <w:r>
        <w:t>doi</w:t>
      </w:r>
      <w:proofErr w:type="spellEnd"/>
      <w:r>
        <w:t>: 10.1109/TPAMI.2018.2798607.</w:t>
      </w:r>
    </w:p>
    <w:p w14:paraId="5581EA50" w14:textId="0A05687E" w:rsidR="00774EE6" w:rsidRDefault="00774EE6" w:rsidP="00442733">
      <w:pPr>
        <w:spacing w:after="284"/>
        <w:ind w:left="-5" w:right="67"/>
      </w:pPr>
      <w:r>
        <w:t xml:space="preserve">[19] S. Liu, X. Wang, Y. Hou, G. Li, H. Wang, H. Xu, Y. Xiang, and B. </w:t>
      </w:r>
      <w:proofErr w:type="spellStart"/>
      <w:proofErr w:type="gramStart"/>
      <w:r>
        <w:t>Tang,“</w:t>
      </w:r>
      <w:proofErr w:type="gramEnd"/>
      <w:r>
        <w:t>Multimodal</w:t>
      </w:r>
      <w:proofErr w:type="spellEnd"/>
      <w:r>
        <w:t xml:space="preserve"> data matters: language model pre-training over structured and unstructured electronic health records,” IEEE Journal of Biomedical and Health Informatics, vol. 27, no. 1, pp. 504–514, 2022.</w:t>
      </w:r>
    </w:p>
    <w:p w14:paraId="2D24055C" w14:textId="4C7B2A0E" w:rsidR="00774EE6" w:rsidRDefault="00774EE6" w:rsidP="00B93D9F">
      <w:pPr>
        <w:spacing w:after="284"/>
        <w:ind w:left="-5" w:right="67"/>
      </w:pPr>
      <w:r>
        <w:t>[</w:t>
      </w:r>
      <w:r w:rsidR="00B93D9F">
        <w:t>20</w:t>
      </w:r>
      <w:r>
        <w:t>] A. M. Merchant, N. Shenoy, S. Lanka, and S. Kamath, “Ensemble</w:t>
      </w:r>
      <w:r w:rsidR="00B93D9F">
        <w:t xml:space="preserve"> </w:t>
      </w:r>
      <w:r>
        <w:t xml:space="preserve">neural models for </w:t>
      </w:r>
      <w:proofErr w:type="spellStart"/>
      <w:r>
        <w:t>icd</w:t>
      </w:r>
      <w:proofErr w:type="spellEnd"/>
      <w:r>
        <w:t xml:space="preserve"> code prediction using unstructured and structured</w:t>
      </w:r>
      <w:r w:rsidR="00B93D9F">
        <w:t xml:space="preserve"> </w:t>
      </w:r>
      <w:r>
        <w:t xml:space="preserve">healthcare data,” </w:t>
      </w:r>
      <w:proofErr w:type="spellStart"/>
      <w:r>
        <w:t>Heliyon</w:t>
      </w:r>
      <w:proofErr w:type="spellEnd"/>
      <w:r>
        <w:t>, vol. 10, no. 17, 2024.</w:t>
      </w:r>
    </w:p>
    <w:p w14:paraId="2C4DDBBF" w14:textId="45BE6B91" w:rsidR="00774EE6" w:rsidRDefault="00774EE6" w:rsidP="00751799">
      <w:pPr>
        <w:spacing w:after="284"/>
        <w:ind w:left="-5" w:right="67"/>
      </w:pPr>
      <w:r>
        <w:t>[</w:t>
      </w:r>
      <w:r w:rsidR="00751799">
        <w:t>21</w:t>
      </w:r>
      <w:r>
        <w:t>] A. Spark, “Apache spark,” https://spark.apache.org/, online; accessed</w:t>
      </w:r>
      <w:r w:rsidR="00751799">
        <w:t xml:space="preserve"> </w:t>
      </w:r>
      <w:r>
        <w:t>2024.</w:t>
      </w:r>
    </w:p>
    <w:p w14:paraId="226CA256" w14:textId="5D2EA1CD" w:rsidR="00BD5CB8" w:rsidRDefault="00774EE6" w:rsidP="00751799">
      <w:pPr>
        <w:spacing w:after="284"/>
        <w:ind w:left="-5" w:right="67"/>
      </w:pPr>
      <w:r>
        <w:t>[</w:t>
      </w:r>
      <w:r w:rsidR="00751799">
        <w:t>22</w:t>
      </w:r>
      <w:r>
        <w:t xml:space="preserve">] A. Kafka, “Apache </w:t>
      </w:r>
      <w:proofErr w:type="spellStart"/>
      <w:r>
        <w:t>kafka</w:t>
      </w:r>
      <w:proofErr w:type="spellEnd"/>
      <w:r>
        <w:t>,” https://kafka.apache.org/, online; accessed</w:t>
      </w:r>
      <w:r w:rsidR="00751799">
        <w:t xml:space="preserve"> </w:t>
      </w:r>
      <w:r>
        <w:t>2024.</w:t>
      </w:r>
    </w:p>
    <w:p w14:paraId="120CCFC1" w14:textId="661E94A4" w:rsidR="00767934" w:rsidRDefault="007C6809" w:rsidP="007C6809">
      <w:pPr>
        <w:spacing w:after="284"/>
        <w:ind w:left="-5" w:right="67"/>
      </w:pPr>
      <w:r>
        <w:t xml:space="preserve">[23] A. E. Johnson, T. J. Pollard, L. Shen, L.-w. H. Lehman, M. </w:t>
      </w:r>
      <w:proofErr w:type="spellStart"/>
      <w:proofErr w:type="gramStart"/>
      <w:r>
        <w:t>Feng,M</w:t>
      </w:r>
      <w:proofErr w:type="spellEnd"/>
      <w:r>
        <w:t>.</w:t>
      </w:r>
      <w:proofErr w:type="gramEnd"/>
      <w:r>
        <w:t xml:space="preserve"> </w:t>
      </w:r>
      <w:proofErr w:type="spellStart"/>
      <w:r>
        <w:t>Ghassemi</w:t>
      </w:r>
      <w:proofErr w:type="spellEnd"/>
      <w:r>
        <w:t xml:space="preserve">, B. Moody, P. </w:t>
      </w:r>
      <w:proofErr w:type="spellStart"/>
      <w:r>
        <w:t>Szolovits</w:t>
      </w:r>
      <w:proofErr w:type="spellEnd"/>
      <w:r>
        <w:t xml:space="preserve">, L. Anthony </w:t>
      </w:r>
      <w:proofErr w:type="spellStart"/>
      <w:r>
        <w:t>Celi</w:t>
      </w:r>
      <w:proofErr w:type="spellEnd"/>
      <w:r>
        <w:t>, and R. G. Mark, “Mimic-iii, a freely accessible critical care database,” Scientific data, vol. 3, no. 1, pp. 1–9, 2016.</w:t>
      </w:r>
    </w:p>
    <w:p w14:paraId="39DA4FBA" w14:textId="3766C44A" w:rsidR="00767934" w:rsidRDefault="00681687" w:rsidP="00681687">
      <w:pPr>
        <w:spacing w:after="284"/>
        <w:ind w:left="-5" w:right="67"/>
      </w:pPr>
      <w:r>
        <w:t>[</w:t>
      </w:r>
      <w:r w:rsidR="0071186F">
        <w:t>24</w:t>
      </w:r>
      <w:r>
        <w:t xml:space="preserve">] J. Lee, W. Yoon, S. Kim, D. Kim, S. Kim, C. H. So, and J. </w:t>
      </w:r>
      <w:proofErr w:type="gramStart"/>
      <w:r>
        <w:t>Kang,“</w:t>
      </w:r>
      <w:proofErr w:type="spellStart"/>
      <w:proofErr w:type="gramEnd"/>
      <w:r>
        <w:t>Biobert</w:t>
      </w:r>
      <w:proofErr w:type="spellEnd"/>
      <w:r>
        <w:t>: a pre-trained biomedical language representation model for biomedical text mining,” Bioinformatics, vol. 36, no. 4, pp. 1234–1240,2020.</w:t>
      </w:r>
    </w:p>
    <w:p w14:paraId="4CADD0D7" w14:textId="26EBCE50" w:rsidR="0040485E" w:rsidRPr="0040485E" w:rsidRDefault="0040485E" w:rsidP="00B079F9">
      <w:pPr>
        <w:ind w:left="0"/>
      </w:pPr>
      <w:r>
        <w:t xml:space="preserve">[25] </w:t>
      </w:r>
      <w:r w:rsidRPr="0040485E">
        <w:t xml:space="preserve">K. P. </w:t>
      </w:r>
      <w:proofErr w:type="spellStart"/>
      <w:r w:rsidRPr="0040485E">
        <w:t>Chodey</w:t>
      </w:r>
      <w:proofErr w:type="spellEnd"/>
      <w:r w:rsidRPr="0040485E">
        <w:t xml:space="preserve"> and G. Hu, "Clinical text analysis using machine learning methods," 2016 IEEE/ACIS 15th International Conference on Computer and Information Science (ICIS), Okayama, Japan, 2016, pp. 1-6, </w:t>
      </w:r>
      <w:proofErr w:type="spellStart"/>
      <w:r w:rsidRPr="0040485E">
        <w:t>doi</w:t>
      </w:r>
      <w:proofErr w:type="spellEnd"/>
      <w:r w:rsidRPr="0040485E">
        <w:t xml:space="preserve">: 10.1109/ICIS.2016.7550908. </w:t>
      </w:r>
    </w:p>
    <w:sectPr w:rsidR="0040485E" w:rsidRPr="0040485E" w:rsidSect="00E55C20">
      <w:footerReference w:type="even" r:id="rId24"/>
      <w:footerReference w:type="default" r:id="rId25"/>
      <w:footerReference w:type="first" r:id="rId2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06122" w14:textId="77777777" w:rsidR="00AB5360" w:rsidRDefault="00AB5360">
      <w:pPr>
        <w:spacing w:after="0" w:line="240" w:lineRule="auto"/>
      </w:pPr>
      <w:r>
        <w:separator/>
      </w:r>
    </w:p>
  </w:endnote>
  <w:endnote w:type="continuationSeparator" w:id="0">
    <w:p w14:paraId="138545D8" w14:textId="77777777" w:rsidR="00AB5360" w:rsidRDefault="00AB5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MR10">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A75B" w14:textId="77777777" w:rsidR="00637A1C" w:rsidRDefault="00637A1C">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D9BA" w14:textId="77777777" w:rsidR="00637A1C" w:rsidRDefault="00637A1C">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637A1C" w:rsidRDefault="00637A1C">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7FB55" w14:textId="77777777" w:rsidR="00AB5360" w:rsidRDefault="00AB5360">
      <w:pPr>
        <w:spacing w:after="0" w:line="240" w:lineRule="auto"/>
      </w:pPr>
      <w:r>
        <w:separator/>
      </w:r>
    </w:p>
  </w:footnote>
  <w:footnote w:type="continuationSeparator" w:id="0">
    <w:p w14:paraId="198C859C" w14:textId="77777777" w:rsidR="00AB5360" w:rsidRDefault="00AB53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B275CE"/>
    <w:multiLevelType w:val="hybridMultilevel"/>
    <w:tmpl w:val="4B92F9E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F1553B"/>
    <w:multiLevelType w:val="multilevel"/>
    <w:tmpl w:val="014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927CD8"/>
    <w:multiLevelType w:val="multilevel"/>
    <w:tmpl w:val="86DABB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AE91110"/>
    <w:multiLevelType w:val="multilevel"/>
    <w:tmpl w:val="8EA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27680"/>
    <w:multiLevelType w:val="multilevel"/>
    <w:tmpl w:val="BC3CB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30D542B"/>
    <w:multiLevelType w:val="multilevel"/>
    <w:tmpl w:val="91D07CC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0" w15:restartNumberingAfterBreak="0">
    <w:nsid w:val="24895162"/>
    <w:multiLevelType w:val="hybridMultilevel"/>
    <w:tmpl w:val="A2E6E8A0"/>
    <w:lvl w:ilvl="0" w:tplc="6712A878">
      <w:start w:val="1"/>
      <w:numFmt w:val="decimal"/>
      <w:lvlText w:val="%1."/>
      <w:lvlJc w:val="left"/>
      <w:pPr>
        <w:ind w:left="1188" w:hanging="360"/>
      </w:pPr>
      <w:rPr>
        <w:rFonts w:hint="default"/>
      </w:rPr>
    </w:lvl>
    <w:lvl w:ilvl="1" w:tplc="04090019">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1" w15:restartNumberingAfterBreak="0">
    <w:nsid w:val="24A45E3E"/>
    <w:multiLevelType w:val="multilevel"/>
    <w:tmpl w:val="503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03003B"/>
    <w:multiLevelType w:val="multilevel"/>
    <w:tmpl w:val="F07A3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5A7DD3"/>
    <w:multiLevelType w:val="hybridMultilevel"/>
    <w:tmpl w:val="DA3230E8"/>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14" w15:restartNumberingAfterBreak="0">
    <w:nsid w:val="2C5B640A"/>
    <w:multiLevelType w:val="hybridMultilevel"/>
    <w:tmpl w:val="4F68E2E2"/>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5537FB4"/>
    <w:multiLevelType w:val="multilevel"/>
    <w:tmpl w:val="D71A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04E2D99"/>
    <w:multiLevelType w:val="multilevel"/>
    <w:tmpl w:val="1D26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5F4A5F"/>
    <w:multiLevelType w:val="multilevel"/>
    <w:tmpl w:val="A8ECF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A25094"/>
    <w:multiLevelType w:val="multilevel"/>
    <w:tmpl w:val="0ED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2D1672"/>
    <w:multiLevelType w:val="multilevel"/>
    <w:tmpl w:val="B2A61640"/>
    <w:lvl w:ilvl="0">
      <w:start w:val="1"/>
      <w:numFmt w:val="decimal"/>
      <w:lvlText w:val="%1."/>
      <w:lvlJc w:val="left"/>
      <w:pPr>
        <w:tabs>
          <w:tab w:val="num" w:pos="811"/>
        </w:tabs>
        <w:ind w:left="811" w:hanging="360"/>
      </w:pPr>
    </w:lvl>
    <w:lvl w:ilvl="1" w:tentative="1">
      <w:start w:val="1"/>
      <w:numFmt w:val="decimal"/>
      <w:lvlText w:val="%2."/>
      <w:lvlJc w:val="left"/>
      <w:pPr>
        <w:tabs>
          <w:tab w:val="num" w:pos="1531"/>
        </w:tabs>
        <w:ind w:left="1531" w:hanging="360"/>
      </w:pPr>
    </w:lvl>
    <w:lvl w:ilvl="2" w:tentative="1">
      <w:start w:val="1"/>
      <w:numFmt w:val="decimal"/>
      <w:lvlText w:val="%3."/>
      <w:lvlJc w:val="left"/>
      <w:pPr>
        <w:tabs>
          <w:tab w:val="num" w:pos="2251"/>
        </w:tabs>
        <w:ind w:left="2251" w:hanging="360"/>
      </w:pPr>
    </w:lvl>
    <w:lvl w:ilvl="3" w:tentative="1">
      <w:start w:val="1"/>
      <w:numFmt w:val="decimal"/>
      <w:lvlText w:val="%4."/>
      <w:lvlJc w:val="left"/>
      <w:pPr>
        <w:tabs>
          <w:tab w:val="num" w:pos="2971"/>
        </w:tabs>
        <w:ind w:left="2971" w:hanging="360"/>
      </w:pPr>
    </w:lvl>
    <w:lvl w:ilvl="4" w:tentative="1">
      <w:start w:val="1"/>
      <w:numFmt w:val="decimal"/>
      <w:lvlText w:val="%5."/>
      <w:lvlJc w:val="left"/>
      <w:pPr>
        <w:tabs>
          <w:tab w:val="num" w:pos="3691"/>
        </w:tabs>
        <w:ind w:left="3691" w:hanging="360"/>
      </w:pPr>
    </w:lvl>
    <w:lvl w:ilvl="5" w:tentative="1">
      <w:start w:val="1"/>
      <w:numFmt w:val="decimal"/>
      <w:lvlText w:val="%6."/>
      <w:lvlJc w:val="left"/>
      <w:pPr>
        <w:tabs>
          <w:tab w:val="num" w:pos="4411"/>
        </w:tabs>
        <w:ind w:left="4411" w:hanging="360"/>
      </w:pPr>
    </w:lvl>
    <w:lvl w:ilvl="6" w:tentative="1">
      <w:start w:val="1"/>
      <w:numFmt w:val="decimal"/>
      <w:lvlText w:val="%7."/>
      <w:lvlJc w:val="left"/>
      <w:pPr>
        <w:tabs>
          <w:tab w:val="num" w:pos="5131"/>
        </w:tabs>
        <w:ind w:left="5131" w:hanging="360"/>
      </w:pPr>
    </w:lvl>
    <w:lvl w:ilvl="7" w:tentative="1">
      <w:start w:val="1"/>
      <w:numFmt w:val="decimal"/>
      <w:lvlText w:val="%8."/>
      <w:lvlJc w:val="left"/>
      <w:pPr>
        <w:tabs>
          <w:tab w:val="num" w:pos="5851"/>
        </w:tabs>
        <w:ind w:left="5851" w:hanging="360"/>
      </w:pPr>
    </w:lvl>
    <w:lvl w:ilvl="8" w:tentative="1">
      <w:start w:val="1"/>
      <w:numFmt w:val="decimal"/>
      <w:lvlText w:val="%9."/>
      <w:lvlJc w:val="left"/>
      <w:pPr>
        <w:tabs>
          <w:tab w:val="num" w:pos="6571"/>
        </w:tabs>
        <w:ind w:left="6571" w:hanging="360"/>
      </w:pPr>
    </w:lvl>
  </w:abstractNum>
  <w:abstractNum w:abstractNumId="2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483B4CF3"/>
    <w:multiLevelType w:val="hybridMultilevel"/>
    <w:tmpl w:val="7C84513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7CE3357"/>
    <w:multiLevelType w:val="hybridMultilevel"/>
    <w:tmpl w:val="BF1C11BA"/>
    <w:lvl w:ilvl="0" w:tplc="27C88642">
      <w:start w:val="1"/>
      <w:numFmt w:val="bullet"/>
      <w:lvlText w:val="•"/>
      <w:lvlJc w:val="left"/>
      <w:pPr>
        <w:ind w:left="122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26" w15:restartNumberingAfterBreak="0">
    <w:nsid w:val="60C8262B"/>
    <w:multiLevelType w:val="hybridMultilevel"/>
    <w:tmpl w:val="F78C3FA8"/>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27" w15:restartNumberingAfterBreak="0">
    <w:nsid w:val="60DD4C89"/>
    <w:multiLevelType w:val="hybridMultilevel"/>
    <w:tmpl w:val="E58A6B24"/>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8" w15:restartNumberingAfterBreak="0">
    <w:nsid w:val="61D445FE"/>
    <w:multiLevelType w:val="multilevel"/>
    <w:tmpl w:val="AD08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702515"/>
    <w:multiLevelType w:val="multilevel"/>
    <w:tmpl w:val="A54E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202005"/>
    <w:multiLevelType w:val="hybridMultilevel"/>
    <w:tmpl w:val="3864B54E"/>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1" w15:restartNumberingAfterBreak="0">
    <w:nsid w:val="6CD034AD"/>
    <w:multiLevelType w:val="multilevel"/>
    <w:tmpl w:val="186428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6D4C557B"/>
    <w:multiLevelType w:val="multilevel"/>
    <w:tmpl w:val="49D49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DF6C32"/>
    <w:multiLevelType w:val="multilevel"/>
    <w:tmpl w:val="2680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050E6F"/>
    <w:multiLevelType w:val="hybridMultilevel"/>
    <w:tmpl w:val="F7646420"/>
    <w:lvl w:ilvl="0" w:tplc="27C88642">
      <w:start w:val="1"/>
      <w:numFmt w:val="bullet"/>
      <w:lvlText w:val="•"/>
      <w:lvlJc w:val="left"/>
      <w:pPr>
        <w:ind w:left="145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76AE48B6"/>
    <w:multiLevelType w:val="multilevel"/>
    <w:tmpl w:val="82A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BA1B83"/>
    <w:multiLevelType w:val="multilevel"/>
    <w:tmpl w:val="3AE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816DF8"/>
    <w:multiLevelType w:val="multilevel"/>
    <w:tmpl w:val="21E6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69FD"/>
    <w:multiLevelType w:val="multilevel"/>
    <w:tmpl w:val="DDF81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35"/>
  </w:num>
  <w:num w:numId="3">
    <w:abstractNumId w:val="4"/>
  </w:num>
  <w:num w:numId="4">
    <w:abstractNumId w:val="5"/>
  </w:num>
  <w:num w:numId="5">
    <w:abstractNumId w:val="8"/>
  </w:num>
  <w:num w:numId="6">
    <w:abstractNumId w:val="15"/>
  </w:num>
  <w:num w:numId="7">
    <w:abstractNumId w:val="3"/>
  </w:num>
  <w:num w:numId="8">
    <w:abstractNumId w:val="17"/>
  </w:num>
  <w:num w:numId="9">
    <w:abstractNumId w:val="22"/>
  </w:num>
  <w:num w:numId="10">
    <w:abstractNumId w:val="26"/>
  </w:num>
  <w:num w:numId="11">
    <w:abstractNumId w:val="13"/>
  </w:num>
  <w:num w:numId="12">
    <w:abstractNumId w:val="34"/>
  </w:num>
  <w:num w:numId="13">
    <w:abstractNumId w:val="14"/>
  </w:num>
  <w:num w:numId="14">
    <w:abstractNumId w:val="25"/>
  </w:num>
  <w:num w:numId="15">
    <w:abstractNumId w:val="27"/>
  </w:num>
  <w:num w:numId="16">
    <w:abstractNumId w:val="30"/>
  </w:num>
  <w:num w:numId="17">
    <w:abstractNumId w:val="23"/>
  </w:num>
  <w:num w:numId="18">
    <w:abstractNumId w:val="32"/>
  </w:num>
  <w:num w:numId="19">
    <w:abstractNumId w:val="11"/>
  </w:num>
  <w:num w:numId="20">
    <w:abstractNumId w:val="9"/>
  </w:num>
  <w:num w:numId="21">
    <w:abstractNumId w:val="7"/>
  </w:num>
  <w:num w:numId="22">
    <w:abstractNumId w:val="29"/>
  </w:num>
  <w:num w:numId="23">
    <w:abstractNumId w:val="28"/>
  </w:num>
  <w:num w:numId="24">
    <w:abstractNumId w:val="39"/>
  </w:num>
  <w:num w:numId="25">
    <w:abstractNumId w:val="2"/>
  </w:num>
  <w:num w:numId="26">
    <w:abstractNumId w:val="21"/>
  </w:num>
  <w:num w:numId="27">
    <w:abstractNumId w:val="31"/>
  </w:num>
  <w:num w:numId="28">
    <w:abstractNumId w:val="12"/>
  </w:num>
  <w:num w:numId="29">
    <w:abstractNumId w:val="6"/>
  </w:num>
  <w:num w:numId="30">
    <w:abstractNumId w:val="18"/>
  </w:num>
  <w:num w:numId="31">
    <w:abstractNumId w:val="10"/>
  </w:num>
  <w:num w:numId="32">
    <w:abstractNumId w:val="1"/>
  </w:num>
  <w:num w:numId="33">
    <w:abstractNumId w:val="16"/>
  </w:num>
  <w:num w:numId="34">
    <w:abstractNumId w:val="19"/>
  </w:num>
  <w:num w:numId="35">
    <w:abstractNumId w:val="37"/>
  </w:num>
  <w:num w:numId="36">
    <w:abstractNumId w:val="20"/>
  </w:num>
  <w:num w:numId="37">
    <w:abstractNumId w:val="33"/>
  </w:num>
  <w:num w:numId="38">
    <w:abstractNumId w:val="36"/>
  </w:num>
  <w:num w:numId="39">
    <w:abstractNumId w:val="38"/>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88"/>
    <w:rsid w:val="00004A73"/>
    <w:rsid w:val="00007190"/>
    <w:rsid w:val="000073F1"/>
    <w:rsid w:val="0001269B"/>
    <w:rsid w:val="0001299C"/>
    <w:rsid w:val="00012D31"/>
    <w:rsid w:val="000164D0"/>
    <w:rsid w:val="00017314"/>
    <w:rsid w:val="000209DA"/>
    <w:rsid w:val="00021F31"/>
    <w:rsid w:val="00022917"/>
    <w:rsid w:val="0002578A"/>
    <w:rsid w:val="0002608C"/>
    <w:rsid w:val="000260C7"/>
    <w:rsid w:val="000265AF"/>
    <w:rsid w:val="0002796B"/>
    <w:rsid w:val="00027E98"/>
    <w:rsid w:val="000314E6"/>
    <w:rsid w:val="00033B6E"/>
    <w:rsid w:val="000359AB"/>
    <w:rsid w:val="000359D1"/>
    <w:rsid w:val="000418AA"/>
    <w:rsid w:val="00041BA2"/>
    <w:rsid w:val="00041E82"/>
    <w:rsid w:val="000424E2"/>
    <w:rsid w:val="0004510A"/>
    <w:rsid w:val="0004690A"/>
    <w:rsid w:val="000502AB"/>
    <w:rsid w:val="000517C3"/>
    <w:rsid w:val="000520A4"/>
    <w:rsid w:val="000524D2"/>
    <w:rsid w:val="0005253D"/>
    <w:rsid w:val="00052C25"/>
    <w:rsid w:val="00060F46"/>
    <w:rsid w:val="0006241C"/>
    <w:rsid w:val="000631B2"/>
    <w:rsid w:val="00065777"/>
    <w:rsid w:val="000702F9"/>
    <w:rsid w:val="0007081B"/>
    <w:rsid w:val="00071E4E"/>
    <w:rsid w:val="00072E86"/>
    <w:rsid w:val="000804B2"/>
    <w:rsid w:val="00081051"/>
    <w:rsid w:val="00084873"/>
    <w:rsid w:val="000862AD"/>
    <w:rsid w:val="00093898"/>
    <w:rsid w:val="00095C33"/>
    <w:rsid w:val="000976A4"/>
    <w:rsid w:val="000A0A18"/>
    <w:rsid w:val="000A1D39"/>
    <w:rsid w:val="000A4902"/>
    <w:rsid w:val="000A550D"/>
    <w:rsid w:val="000A7E7F"/>
    <w:rsid w:val="000B0D12"/>
    <w:rsid w:val="000B5117"/>
    <w:rsid w:val="000B518F"/>
    <w:rsid w:val="000B559D"/>
    <w:rsid w:val="000B6C23"/>
    <w:rsid w:val="000B7680"/>
    <w:rsid w:val="000C0B45"/>
    <w:rsid w:val="000C1351"/>
    <w:rsid w:val="000C1D44"/>
    <w:rsid w:val="000C3315"/>
    <w:rsid w:val="000C3A31"/>
    <w:rsid w:val="000C6014"/>
    <w:rsid w:val="000C6ADA"/>
    <w:rsid w:val="000C7974"/>
    <w:rsid w:val="000D255C"/>
    <w:rsid w:val="000D2A6C"/>
    <w:rsid w:val="000D3E74"/>
    <w:rsid w:val="000D439D"/>
    <w:rsid w:val="000D6AEA"/>
    <w:rsid w:val="000D6CBB"/>
    <w:rsid w:val="000E2FC1"/>
    <w:rsid w:val="000E3000"/>
    <w:rsid w:val="000E3957"/>
    <w:rsid w:val="000E456E"/>
    <w:rsid w:val="000E47DC"/>
    <w:rsid w:val="000E66D8"/>
    <w:rsid w:val="000E7B1C"/>
    <w:rsid w:val="000F0B0B"/>
    <w:rsid w:val="000F0DD5"/>
    <w:rsid w:val="000F19C7"/>
    <w:rsid w:val="000F29A6"/>
    <w:rsid w:val="000F2B62"/>
    <w:rsid w:val="000F2C14"/>
    <w:rsid w:val="000F4080"/>
    <w:rsid w:val="000F6C47"/>
    <w:rsid w:val="000F7BE0"/>
    <w:rsid w:val="000F7CF9"/>
    <w:rsid w:val="001032AE"/>
    <w:rsid w:val="00106C8B"/>
    <w:rsid w:val="00106F26"/>
    <w:rsid w:val="00106F58"/>
    <w:rsid w:val="001108AB"/>
    <w:rsid w:val="00115539"/>
    <w:rsid w:val="00117289"/>
    <w:rsid w:val="00117B54"/>
    <w:rsid w:val="00120D8E"/>
    <w:rsid w:val="0012341B"/>
    <w:rsid w:val="00130271"/>
    <w:rsid w:val="001316B6"/>
    <w:rsid w:val="00132831"/>
    <w:rsid w:val="001402C5"/>
    <w:rsid w:val="00140528"/>
    <w:rsid w:val="0014139D"/>
    <w:rsid w:val="00141A38"/>
    <w:rsid w:val="00141FF9"/>
    <w:rsid w:val="00142727"/>
    <w:rsid w:val="0014528C"/>
    <w:rsid w:val="00151A41"/>
    <w:rsid w:val="00155885"/>
    <w:rsid w:val="00161D8B"/>
    <w:rsid w:val="0016384B"/>
    <w:rsid w:val="00163B77"/>
    <w:rsid w:val="00164DC2"/>
    <w:rsid w:val="001651BA"/>
    <w:rsid w:val="0016736D"/>
    <w:rsid w:val="0017130E"/>
    <w:rsid w:val="001739FF"/>
    <w:rsid w:val="00175150"/>
    <w:rsid w:val="001806A2"/>
    <w:rsid w:val="001812CD"/>
    <w:rsid w:val="001815CA"/>
    <w:rsid w:val="00183B91"/>
    <w:rsid w:val="00183DC6"/>
    <w:rsid w:val="001920CC"/>
    <w:rsid w:val="00192BA4"/>
    <w:rsid w:val="001933DE"/>
    <w:rsid w:val="001937CF"/>
    <w:rsid w:val="001944F3"/>
    <w:rsid w:val="00196709"/>
    <w:rsid w:val="001A06C1"/>
    <w:rsid w:val="001A24BF"/>
    <w:rsid w:val="001A509E"/>
    <w:rsid w:val="001A7292"/>
    <w:rsid w:val="001B00D2"/>
    <w:rsid w:val="001B1AC3"/>
    <w:rsid w:val="001B249C"/>
    <w:rsid w:val="001B40BD"/>
    <w:rsid w:val="001B726A"/>
    <w:rsid w:val="001B74C4"/>
    <w:rsid w:val="001C592E"/>
    <w:rsid w:val="001D069E"/>
    <w:rsid w:val="001D138C"/>
    <w:rsid w:val="001D5AAB"/>
    <w:rsid w:val="001E11BA"/>
    <w:rsid w:val="001E2E71"/>
    <w:rsid w:val="001F0871"/>
    <w:rsid w:val="001F0B73"/>
    <w:rsid w:val="001F0DB4"/>
    <w:rsid w:val="001F2CFD"/>
    <w:rsid w:val="001F30DF"/>
    <w:rsid w:val="001F30E6"/>
    <w:rsid w:val="001F4E41"/>
    <w:rsid w:val="001F5745"/>
    <w:rsid w:val="001F6EC9"/>
    <w:rsid w:val="00200090"/>
    <w:rsid w:val="00200BAF"/>
    <w:rsid w:val="00200BB0"/>
    <w:rsid w:val="0020194E"/>
    <w:rsid w:val="00204A7E"/>
    <w:rsid w:val="00211A31"/>
    <w:rsid w:val="00211EAB"/>
    <w:rsid w:val="002121D1"/>
    <w:rsid w:val="002122CA"/>
    <w:rsid w:val="00224149"/>
    <w:rsid w:val="002250C2"/>
    <w:rsid w:val="002256D2"/>
    <w:rsid w:val="00230C5C"/>
    <w:rsid w:val="0023501E"/>
    <w:rsid w:val="0023646D"/>
    <w:rsid w:val="002404FF"/>
    <w:rsid w:val="0024535C"/>
    <w:rsid w:val="00246CEF"/>
    <w:rsid w:val="00246FA7"/>
    <w:rsid w:val="0025034A"/>
    <w:rsid w:val="00250792"/>
    <w:rsid w:val="00250B8F"/>
    <w:rsid w:val="00251138"/>
    <w:rsid w:val="00252A9C"/>
    <w:rsid w:val="00253D9F"/>
    <w:rsid w:val="002552CF"/>
    <w:rsid w:val="0026117D"/>
    <w:rsid w:val="00261AD9"/>
    <w:rsid w:val="00261CC5"/>
    <w:rsid w:val="00262401"/>
    <w:rsid w:val="00262668"/>
    <w:rsid w:val="00264B9F"/>
    <w:rsid w:val="00264DAA"/>
    <w:rsid w:val="00266AED"/>
    <w:rsid w:val="00266E06"/>
    <w:rsid w:val="002717DC"/>
    <w:rsid w:val="002721BA"/>
    <w:rsid w:val="00272B3E"/>
    <w:rsid w:val="00272D07"/>
    <w:rsid w:val="00273081"/>
    <w:rsid w:val="00275A64"/>
    <w:rsid w:val="0027694E"/>
    <w:rsid w:val="00276BC2"/>
    <w:rsid w:val="00280F10"/>
    <w:rsid w:val="00281A48"/>
    <w:rsid w:val="0028284D"/>
    <w:rsid w:val="00283652"/>
    <w:rsid w:val="0028654A"/>
    <w:rsid w:val="00287DB8"/>
    <w:rsid w:val="002901B7"/>
    <w:rsid w:val="0029024F"/>
    <w:rsid w:val="00295257"/>
    <w:rsid w:val="00295DB7"/>
    <w:rsid w:val="002A0DDA"/>
    <w:rsid w:val="002A2C6F"/>
    <w:rsid w:val="002A2EE4"/>
    <w:rsid w:val="002A7108"/>
    <w:rsid w:val="002B0F6F"/>
    <w:rsid w:val="002B56EA"/>
    <w:rsid w:val="002B581D"/>
    <w:rsid w:val="002C1CB4"/>
    <w:rsid w:val="002C1CB8"/>
    <w:rsid w:val="002C365B"/>
    <w:rsid w:val="002C4EAB"/>
    <w:rsid w:val="002C5AF9"/>
    <w:rsid w:val="002C7819"/>
    <w:rsid w:val="002D389D"/>
    <w:rsid w:val="002D3BE7"/>
    <w:rsid w:val="002D53D7"/>
    <w:rsid w:val="002E0BFD"/>
    <w:rsid w:val="002E0D94"/>
    <w:rsid w:val="002E10A9"/>
    <w:rsid w:val="002E1254"/>
    <w:rsid w:val="002E4A63"/>
    <w:rsid w:val="002E4F59"/>
    <w:rsid w:val="002E559C"/>
    <w:rsid w:val="002F3B38"/>
    <w:rsid w:val="002F4118"/>
    <w:rsid w:val="002F4893"/>
    <w:rsid w:val="002F4BF7"/>
    <w:rsid w:val="002F6322"/>
    <w:rsid w:val="002F74CF"/>
    <w:rsid w:val="00302805"/>
    <w:rsid w:val="00304E05"/>
    <w:rsid w:val="0030546D"/>
    <w:rsid w:val="00306363"/>
    <w:rsid w:val="00306708"/>
    <w:rsid w:val="00311B44"/>
    <w:rsid w:val="00311DB4"/>
    <w:rsid w:val="0031229B"/>
    <w:rsid w:val="0031526D"/>
    <w:rsid w:val="00315AF0"/>
    <w:rsid w:val="00316816"/>
    <w:rsid w:val="00316E74"/>
    <w:rsid w:val="003204C3"/>
    <w:rsid w:val="00320D96"/>
    <w:rsid w:val="00322F30"/>
    <w:rsid w:val="00324B4A"/>
    <w:rsid w:val="00325504"/>
    <w:rsid w:val="0032739D"/>
    <w:rsid w:val="00327F50"/>
    <w:rsid w:val="00333171"/>
    <w:rsid w:val="00333218"/>
    <w:rsid w:val="00335F94"/>
    <w:rsid w:val="003361B2"/>
    <w:rsid w:val="00337E39"/>
    <w:rsid w:val="0034104A"/>
    <w:rsid w:val="00342349"/>
    <w:rsid w:val="003435A5"/>
    <w:rsid w:val="003440F9"/>
    <w:rsid w:val="003447D9"/>
    <w:rsid w:val="00344B39"/>
    <w:rsid w:val="00344B96"/>
    <w:rsid w:val="00344D64"/>
    <w:rsid w:val="00345A01"/>
    <w:rsid w:val="00345E82"/>
    <w:rsid w:val="00347C4D"/>
    <w:rsid w:val="00351091"/>
    <w:rsid w:val="00352459"/>
    <w:rsid w:val="0035361E"/>
    <w:rsid w:val="00354EF5"/>
    <w:rsid w:val="0035624D"/>
    <w:rsid w:val="00361A4A"/>
    <w:rsid w:val="00361A71"/>
    <w:rsid w:val="003621F0"/>
    <w:rsid w:val="003629FB"/>
    <w:rsid w:val="00363F6D"/>
    <w:rsid w:val="00365672"/>
    <w:rsid w:val="00365967"/>
    <w:rsid w:val="00370E31"/>
    <w:rsid w:val="003725D9"/>
    <w:rsid w:val="00373395"/>
    <w:rsid w:val="00375386"/>
    <w:rsid w:val="00375584"/>
    <w:rsid w:val="00376B01"/>
    <w:rsid w:val="003827DE"/>
    <w:rsid w:val="0038372D"/>
    <w:rsid w:val="0038423D"/>
    <w:rsid w:val="00384459"/>
    <w:rsid w:val="0038798B"/>
    <w:rsid w:val="00390806"/>
    <w:rsid w:val="0039099D"/>
    <w:rsid w:val="00390F71"/>
    <w:rsid w:val="00391276"/>
    <w:rsid w:val="00391955"/>
    <w:rsid w:val="003922ED"/>
    <w:rsid w:val="00392C20"/>
    <w:rsid w:val="00392D2F"/>
    <w:rsid w:val="00394C93"/>
    <w:rsid w:val="003957E0"/>
    <w:rsid w:val="003A501C"/>
    <w:rsid w:val="003A7B19"/>
    <w:rsid w:val="003B0618"/>
    <w:rsid w:val="003B21CD"/>
    <w:rsid w:val="003B21DF"/>
    <w:rsid w:val="003B2C76"/>
    <w:rsid w:val="003B69A3"/>
    <w:rsid w:val="003C0CE0"/>
    <w:rsid w:val="003C2CD8"/>
    <w:rsid w:val="003C4C19"/>
    <w:rsid w:val="003C51FB"/>
    <w:rsid w:val="003C6CCB"/>
    <w:rsid w:val="003D08BC"/>
    <w:rsid w:val="003D43BD"/>
    <w:rsid w:val="003D559F"/>
    <w:rsid w:val="003E3B48"/>
    <w:rsid w:val="003E474B"/>
    <w:rsid w:val="003E74B0"/>
    <w:rsid w:val="003F39D3"/>
    <w:rsid w:val="00400AF3"/>
    <w:rsid w:val="004014D3"/>
    <w:rsid w:val="00401D19"/>
    <w:rsid w:val="00401E4C"/>
    <w:rsid w:val="004040B2"/>
    <w:rsid w:val="0040485E"/>
    <w:rsid w:val="00404FD3"/>
    <w:rsid w:val="00407BF6"/>
    <w:rsid w:val="00410C83"/>
    <w:rsid w:val="0041152A"/>
    <w:rsid w:val="00415098"/>
    <w:rsid w:val="00415331"/>
    <w:rsid w:val="00416732"/>
    <w:rsid w:val="0042040E"/>
    <w:rsid w:val="00420786"/>
    <w:rsid w:val="00420828"/>
    <w:rsid w:val="00420952"/>
    <w:rsid w:val="004220DC"/>
    <w:rsid w:val="0042511C"/>
    <w:rsid w:val="0042568A"/>
    <w:rsid w:val="00426182"/>
    <w:rsid w:val="00426600"/>
    <w:rsid w:val="00426D65"/>
    <w:rsid w:val="00430FCD"/>
    <w:rsid w:val="00432723"/>
    <w:rsid w:val="00432FC1"/>
    <w:rsid w:val="00436B1A"/>
    <w:rsid w:val="00436FB1"/>
    <w:rsid w:val="00437550"/>
    <w:rsid w:val="0043777C"/>
    <w:rsid w:val="00442733"/>
    <w:rsid w:val="004428AC"/>
    <w:rsid w:val="0044331B"/>
    <w:rsid w:val="004453FF"/>
    <w:rsid w:val="00446BA0"/>
    <w:rsid w:val="00451BB3"/>
    <w:rsid w:val="004524F9"/>
    <w:rsid w:val="004531EA"/>
    <w:rsid w:val="004534E4"/>
    <w:rsid w:val="0045522A"/>
    <w:rsid w:val="00455EB2"/>
    <w:rsid w:val="00457ED0"/>
    <w:rsid w:val="0046009C"/>
    <w:rsid w:val="0046040D"/>
    <w:rsid w:val="00462A63"/>
    <w:rsid w:val="00464ED5"/>
    <w:rsid w:val="00465352"/>
    <w:rsid w:val="0046635D"/>
    <w:rsid w:val="00471454"/>
    <w:rsid w:val="00472D3F"/>
    <w:rsid w:val="004732EC"/>
    <w:rsid w:val="00473AC4"/>
    <w:rsid w:val="00473D03"/>
    <w:rsid w:val="004754C8"/>
    <w:rsid w:val="00483C63"/>
    <w:rsid w:val="00483ECB"/>
    <w:rsid w:val="004862C9"/>
    <w:rsid w:val="00486B48"/>
    <w:rsid w:val="00486E4D"/>
    <w:rsid w:val="004876D8"/>
    <w:rsid w:val="00490725"/>
    <w:rsid w:val="004928FA"/>
    <w:rsid w:val="00493D9B"/>
    <w:rsid w:val="00494168"/>
    <w:rsid w:val="004967F0"/>
    <w:rsid w:val="004A100D"/>
    <w:rsid w:val="004A13AC"/>
    <w:rsid w:val="004A2734"/>
    <w:rsid w:val="004A6BC1"/>
    <w:rsid w:val="004B1512"/>
    <w:rsid w:val="004B2A6D"/>
    <w:rsid w:val="004B318A"/>
    <w:rsid w:val="004B6AF4"/>
    <w:rsid w:val="004B7366"/>
    <w:rsid w:val="004C1FA5"/>
    <w:rsid w:val="004C3CB5"/>
    <w:rsid w:val="004C4BD1"/>
    <w:rsid w:val="004D1C3E"/>
    <w:rsid w:val="004D282C"/>
    <w:rsid w:val="004D3CD5"/>
    <w:rsid w:val="004D4B59"/>
    <w:rsid w:val="004D5340"/>
    <w:rsid w:val="004D66CE"/>
    <w:rsid w:val="004D70FF"/>
    <w:rsid w:val="004D7CC2"/>
    <w:rsid w:val="004E0BC6"/>
    <w:rsid w:val="004E3CE9"/>
    <w:rsid w:val="004E68FA"/>
    <w:rsid w:val="004F074A"/>
    <w:rsid w:val="004F4CB9"/>
    <w:rsid w:val="004F78F3"/>
    <w:rsid w:val="005052E4"/>
    <w:rsid w:val="00505AEB"/>
    <w:rsid w:val="00505EEB"/>
    <w:rsid w:val="00506200"/>
    <w:rsid w:val="00507C96"/>
    <w:rsid w:val="0051072B"/>
    <w:rsid w:val="0051551E"/>
    <w:rsid w:val="005261CE"/>
    <w:rsid w:val="005262FF"/>
    <w:rsid w:val="005265CC"/>
    <w:rsid w:val="005304EF"/>
    <w:rsid w:val="0053141C"/>
    <w:rsid w:val="0053399B"/>
    <w:rsid w:val="0053466B"/>
    <w:rsid w:val="005355C3"/>
    <w:rsid w:val="00535D60"/>
    <w:rsid w:val="005403EB"/>
    <w:rsid w:val="00542463"/>
    <w:rsid w:val="00543B14"/>
    <w:rsid w:val="00543DAA"/>
    <w:rsid w:val="005444B2"/>
    <w:rsid w:val="0055000A"/>
    <w:rsid w:val="0055168A"/>
    <w:rsid w:val="005525BE"/>
    <w:rsid w:val="00552887"/>
    <w:rsid w:val="00552E5D"/>
    <w:rsid w:val="00554EF8"/>
    <w:rsid w:val="00555A6D"/>
    <w:rsid w:val="00560FE1"/>
    <w:rsid w:val="005664E9"/>
    <w:rsid w:val="00571FE7"/>
    <w:rsid w:val="0057476E"/>
    <w:rsid w:val="00575A8D"/>
    <w:rsid w:val="00575F3C"/>
    <w:rsid w:val="00577520"/>
    <w:rsid w:val="00582314"/>
    <w:rsid w:val="005840BA"/>
    <w:rsid w:val="00585868"/>
    <w:rsid w:val="00586349"/>
    <w:rsid w:val="00586FAB"/>
    <w:rsid w:val="0059097A"/>
    <w:rsid w:val="0059235C"/>
    <w:rsid w:val="00595C27"/>
    <w:rsid w:val="00595EA9"/>
    <w:rsid w:val="00596A74"/>
    <w:rsid w:val="005977F0"/>
    <w:rsid w:val="005979E5"/>
    <w:rsid w:val="00597EA5"/>
    <w:rsid w:val="005A1F81"/>
    <w:rsid w:val="005A552D"/>
    <w:rsid w:val="005B100F"/>
    <w:rsid w:val="005B16B3"/>
    <w:rsid w:val="005B303F"/>
    <w:rsid w:val="005B4E94"/>
    <w:rsid w:val="005B7D9D"/>
    <w:rsid w:val="005C035E"/>
    <w:rsid w:val="005C0B12"/>
    <w:rsid w:val="005C1ADD"/>
    <w:rsid w:val="005C1BA9"/>
    <w:rsid w:val="005C308F"/>
    <w:rsid w:val="005C4787"/>
    <w:rsid w:val="005D16B8"/>
    <w:rsid w:val="005D1C38"/>
    <w:rsid w:val="005D2279"/>
    <w:rsid w:val="005D43D7"/>
    <w:rsid w:val="005D4804"/>
    <w:rsid w:val="005D4DAC"/>
    <w:rsid w:val="005D58CB"/>
    <w:rsid w:val="005D5D8E"/>
    <w:rsid w:val="005D77A8"/>
    <w:rsid w:val="005E1F63"/>
    <w:rsid w:val="005E4095"/>
    <w:rsid w:val="005F3585"/>
    <w:rsid w:val="005F62A9"/>
    <w:rsid w:val="006018A5"/>
    <w:rsid w:val="00602778"/>
    <w:rsid w:val="00603987"/>
    <w:rsid w:val="00603D56"/>
    <w:rsid w:val="0061151C"/>
    <w:rsid w:val="0061228F"/>
    <w:rsid w:val="00613489"/>
    <w:rsid w:val="00617777"/>
    <w:rsid w:val="00617FA5"/>
    <w:rsid w:val="0062118A"/>
    <w:rsid w:val="00622ECF"/>
    <w:rsid w:val="00624627"/>
    <w:rsid w:val="006248E8"/>
    <w:rsid w:val="00630443"/>
    <w:rsid w:val="00630752"/>
    <w:rsid w:val="00631232"/>
    <w:rsid w:val="006339D9"/>
    <w:rsid w:val="006345B9"/>
    <w:rsid w:val="00634AA5"/>
    <w:rsid w:val="00637A1C"/>
    <w:rsid w:val="00640BE7"/>
    <w:rsid w:val="0064122F"/>
    <w:rsid w:val="00641D7C"/>
    <w:rsid w:val="00642488"/>
    <w:rsid w:val="006430D6"/>
    <w:rsid w:val="006441AE"/>
    <w:rsid w:val="00644271"/>
    <w:rsid w:val="0064633B"/>
    <w:rsid w:val="006466B6"/>
    <w:rsid w:val="0065591D"/>
    <w:rsid w:val="00655F87"/>
    <w:rsid w:val="00660DCD"/>
    <w:rsid w:val="00661FE6"/>
    <w:rsid w:val="00665038"/>
    <w:rsid w:val="00665D39"/>
    <w:rsid w:val="00666FC9"/>
    <w:rsid w:val="006730B4"/>
    <w:rsid w:val="006743A8"/>
    <w:rsid w:val="006752C1"/>
    <w:rsid w:val="006808C3"/>
    <w:rsid w:val="00681687"/>
    <w:rsid w:val="006819DE"/>
    <w:rsid w:val="00684683"/>
    <w:rsid w:val="00684A39"/>
    <w:rsid w:val="00684AF7"/>
    <w:rsid w:val="00685C7B"/>
    <w:rsid w:val="0068660B"/>
    <w:rsid w:val="006902A1"/>
    <w:rsid w:val="00690FE7"/>
    <w:rsid w:val="00691AB4"/>
    <w:rsid w:val="006924AF"/>
    <w:rsid w:val="006924DC"/>
    <w:rsid w:val="00694E02"/>
    <w:rsid w:val="006951FF"/>
    <w:rsid w:val="00696C7C"/>
    <w:rsid w:val="006A0F26"/>
    <w:rsid w:val="006A166F"/>
    <w:rsid w:val="006A774E"/>
    <w:rsid w:val="006B28AE"/>
    <w:rsid w:val="006B73AE"/>
    <w:rsid w:val="006B7C78"/>
    <w:rsid w:val="006C043B"/>
    <w:rsid w:val="006C4C8D"/>
    <w:rsid w:val="006C4FC1"/>
    <w:rsid w:val="006D33A1"/>
    <w:rsid w:val="006D3ECA"/>
    <w:rsid w:val="006D5E09"/>
    <w:rsid w:val="006D62F0"/>
    <w:rsid w:val="006E13E6"/>
    <w:rsid w:val="006E2298"/>
    <w:rsid w:val="006E2584"/>
    <w:rsid w:val="006E276A"/>
    <w:rsid w:val="006E31F5"/>
    <w:rsid w:val="006E324E"/>
    <w:rsid w:val="006E381E"/>
    <w:rsid w:val="006E3DCF"/>
    <w:rsid w:val="006F0D72"/>
    <w:rsid w:val="006F2F45"/>
    <w:rsid w:val="006F53F9"/>
    <w:rsid w:val="006F6E3D"/>
    <w:rsid w:val="006F74A0"/>
    <w:rsid w:val="0070020F"/>
    <w:rsid w:val="00704216"/>
    <w:rsid w:val="00711525"/>
    <w:rsid w:val="0071186F"/>
    <w:rsid w:val="007120D0"/>
    <w:rsid w:val="007128F1"/>
    <w:rsid w:val="00712F8D"/>
    <w:rsid w:val="007159AA"/>
    <w:rsid w:val="00716347"/>
    <w:rsid w:val="00722912"/>
    <w:rsid w:val="00727391"/>
    <w:rsid w:val="00727D99"/>
    <w:rsid w:val="007301F1"/>
    <w:rsid w:val="007313D7"/>
    <w:rsid w:val="00731DCE"/>
    <w:rsid w:val="00733A8E"/>
    <w:rsid w:val="00733DA9"/>
    <w:rsid w:val="0073517B"/>
    <w:rsid w:val="007357C9"/>
    <w:rsid w:val="00735EEF"/>
    <w:rsid w:val="00740978"/>
    <w:rsid w:val="007409C6"/>
    <w:rsid w:val="00746056"/>
    <w:rsid w:val="00746405"/>
    <w:rsid w:val="00747592"/>
    <w:rsid w:val="007510F8"/>
    <w:rsid w:val="0075131B"/>
    <w:rsid w:val="0075174B"/>
    <w:rsid w:val="00751799"/>
    <w:rsid w:val="00751D42"/>
    <w:rsid w:val="00756146"/>
    <w:rsid w:val="00756FD8"/>
    <w:rsid w:val="007570F2"/>
    <w:rsid w:val="00757268"/>
    <w:rsid w:val="007574A8"/>
    <w:rsid w:val="007605BA"/>
    <w:rsid w:val="007608F0"/>
    <w:rsid w:val="00760B1A"/>
    <w:rsid w:val="00761C31"/>
    <w:rsid w:val="007625C8"/>
    <w:rsid w:val="00763336"/>
    <w:rsid w:val="00764659"/>
    <w:rsid w:val="00764777"/>
    <w:rsid w:val="00765E30"/>
    <w:rsid w:val="0076618F"/>
    <w:rsid w:val="00767934"/>
    <w:rsid w:val="007729F8"/>
    <w:rsid w:val="007739BB"/>
    <w:rsid w:val="007739F3"/>
    <w:rsid w:val="007745EA"/>
    <w:rsid w:val="00774EE6"/>
    <w:rsid w:val="0077692A"/>
    <w:rsid w:val="00777F35"/>
    <w:rsid w:val="00781AA0"/>
    <w:rsid w:val="00785361"/>
    <w:rsid w:val="0078632D"/>
    <w:rsid w:val="00790391"/>
    <w:rsid w:val="007914DD"/>
    <w:rsid w:val="00794EC0"/>
    <w:rsid w:val="00794F07"/>
    <w:rsid w:val="00795728"/>
    <w:rsid w:val="00795E7D"/>
    <w:rsid w:val="00796343"/>
    <w:rsid w:val="00796664"/>
    <w:rsid w:val="00797192"/>
    <w:rsid w:val="007A0D1B"/>
    <w:rsid w:val="007A2339"/>
    <w:rsid w:val="007A2616"/>
    <w:rsid w:val="007A2EEA"/>
    <w:rsid w:val="007A3723"/>
    <w:rsid w:val="007B087E"/>
    <w:rsid w:val="007B2508"/>
    <w:rsid w:val="007B5307"/>
    <w:rsid w:val="007B6FB9"/>
    <w:rsid w:val="007C25F9"/>
    <w:rsid w:val="007C53EC"/>
    <w:rsid w:val="007C6576"/>
    <w:rsid w:val="007C6598"/>
    <w:rsid w:val="007C6809"/>
    <w:rsid w:val="007C7014"/>
    <w:rsid w:val="007C72B0"/>
    <w:rsid w:val="007C77C5"/>
    <w:rsid w:val="007C78FD"/>
    <w:rsid w:val="007D3984"/>
    <w:rsid w:val="007D7B72"/>
    <w:rsid w:val="007E0335"/>
    <w:rsid w:val="007E0739"/>
    <w:rsid w:val="007E4D9F"/>
    <w:rsid w:val="007E5772"/>
    <w:rsid w:val="007E7C3E"/>
    <w:rsid w:val="007F11D8"/>
    <w:rsid w:val="007F38DB"/>
    <w:rsid w:val="007F5882"/>
    <w:rsid w:val="008003B5"/>
    <w:rsid w:val="00801616"/>
    <w:rsid w:val="00801BC4"/>
    <w:rsid w:val="00804281"/>
    <w:rsid w:val="00807BA3"/>
    <w:rsid w:val="00807CAE"/>
    <w:rsid w:val="008110DE"/>
    <w:rsid w:val="00811ECD"/>
    <w:rsid w:val="00814C00"/>
    <w:rsid w:val="0081617D"/>
    <w:rsid w:val="008220CF"/>
    <w:rsid w:val="00822F88"/>
    <w:rsid w:val="00824791"/>
    <w:rsid w:val="008256CA"/>
    <w:rsid w:val="00826900"/>
    <w:rsid w:val="008277D6"/>
    <w:rsid w:val="00831F88"/>
    <w:rsid w:val="00832FB4"/>
    <w:rsid w:val="00834DA8"/>
    <w:rsid w:val="0084169C"/>
    <w:rsid w:val="00841724"/>
    <w:rsid w:val="00841C07"/>
    <w:rsid w:val="00844729"/>
    <w:rsid w:val="00844A09"/>
    <w:rsid w:val="0084647A"/>
    <w:rsid w:val="00847678"/>
    <w:rsid w:val="00850717"/>
    <w:rsid w:val="00851B03"/>
    <w:rsid w:val="008529C6"/>
    <w:rsid w:val="00853DF4"/>
    <w:rsid w:val="00854A66"/>
    <w:rsid w:val="008569C0"/>
    <w:rsid w:val="00860675"/>
    <w:rsid w:val="00860A9C"/>
    <w:rsid w:val="00861B75"/>
    <w:rsid w:val="00862D8F"/>
    <w:rsid w:val="0086371C"/>
    <w:rsid w:val="00865B7B"/>
    <w:rsid w:val="008700E0"/>
    <w:rsid w:val="00873DC1"/>
    <w:rsid w:val="0087595F"/>
    <w:rsid w:val="008766AA"/>
    <w:rsid w:val="00877EEC"/>
    <w:rsid w:val="00882A47"/>
    <w:rsid w:val="00883005"/>
    <w:rsid w:val="00883059"/>
    <w:rsid w:val="00883A96"/>
    <w:rsid w:val="008850AC"/>
    <w:rsid w:val="0088567E"/>
    <w:rsid w:val="0088706C"/>
    <w:rsid w:val="00887631"/>
    <w:rsid w:val="00887A67"/>
    <w:rsid w:val="00887DE6"/>
    <w:rsid w:val="00890A62"/>
    <w:rsid w:val="00890B3E"/>
    <w:rsid w:val="00896C9B"/>
    <w:rsid w:val="008A00F5"/>
    <w:rsid w:val="008A1146"/>
    <w:rsid w:val="008A1A0E"/>
    <w:rsid w:val="008A2154"/>
    <w:rsid w:val="008A263A"/>
    <w:rsid w:val="008A3CFC"/>
    <w:rsid w:val="008A526C"/>
    <w:rsid w:val="008A5FD0"/>
    <w:rsid w:val="008A60F7"/>
    <w:rsid w:val="008A76B7"/>
    <w:rsid w:val="008A7B17"/>
    <w:rsid w:val="008B34AC"/>
    <w:rsid w:val="008B354F"/>
    <w:rsid w:val="008B421C"/>
    <w:rsid w:val="008B5B83"/>
    <w:rsid w:val="008B750B"/>
    <w:rsid w:val="008B798C"/>
    <w:rsid w:val="008C0E77"/>
    <w:rsid w:val="008C2AA2"/>
    <w:rsid w:val="008C35B0"/>
    <w:rsid w:val="008C5026"/>
    <w:rsid w:val="008C74B4"/>
    <w:rsid w:val="008D1420"/>
    <w:rsid w:val="008D3809"/>
    <w:rsid w:val="008E1CB2"/>
    <w:rsid w:val="008E357A"/>
    <w:rsid w:val="008E4087"/>
    <w:rsid w:val="008E5798"/>
    <w:rsid w:val="008E7FB1"/>
    <w:rsid w:val="008F0667"/>
    <w:rsid w:val="008F20D5"/>
    <w:rsid w:val="008F59DF"/>
    <w:rsid w:val="008F5C64"/>
    <w:rsid w:val="008F734C"/>
    <w:rsid w:val="009010B8"/>
    <w:rsid w:val="009049A4"/>
    <w:rsid w:val="009058CC"/>
    <w:rsid w:val="009114F2"/>
    <w:rsid w:val="009124EF"/>
    <w:rsid w:val="00912934"/>
    <w:rsid w:val="00914ACF"/>
    <w:rsid w:val="00916D0C"/>
    <w:rsid w:val="00917017"/>
    <w:rsid w:val="009170AF"/>
    <w:rsid w:val="009179EE"/>
    <w:rsid w:val="0092216C"/>
    <w:rsid w:val="00925C4B"/>
    <w:rsid w:val="00926639"/>
    <w:rsid w:val="009275E7"/>
    <w:rsid w:val="0093140A"/>
    <w:rsid w:val="00934636"/>
    <w:rsid w:val="0094068A"/>
    <w:rsid w:val="0094225E"/>
    <w:rsid w:val="00942D28"/>
    <w:rsid w:val="00946FF2"/>
    <w:rsid w:val="009519B0"/>
    <w:rsid w:val="00952E68"/>
    <w:rsid w:val="0095572F"/>
    <w:rsid w:val="00955887"/>
    <w:rsid w:val="00955F4B"/>
    <w:rsid w:val="00956849"/>
    <w:rsid w:val="00957670"/>
    <w:rsid w:val="00957B15"/>
    <w:rsid w:val="00961D06"/>
    <w:rsid w:val="00961EE3"/>
    <w:rsid w:val="0096276A"/>
    <w:rsid w:val="009637DE"/>
    <w:rsid w:val="00965F25"/>
    <w:rsid w:val="00966F62"/>
    <w:rsid w:val="00970278"/>
    <w:rsid w:val="00972EA1"/>
    <w:rsid w:val="0097428F"/>
    <w:rsid w:val="00975159"/>
    <w:rsid w:val="009772D1"/>
    <w:rsid w:val="00977F8A"/>
    <w:rsid w:val="0098161C"/>
    <w:rsid w:val="00983DBD"/>
    <w:rsid w:val="00985833"/>
    <w:rsid w:val="00991B8B"/>
    <w:rsid w:val="00995910"/>
    <w:rsid w:val="009A514F"/>
    <w:rsid w:val="009B019C"/>
    <w:rsid w:val="009B2900"/>
    <w:rsid w:val="009B3C34"/>
    <w:rsid w:val="009B4603"/>
    <w:rsid w:val="009B67EB"/>
    <w:rsid w:val="009B6C58"/>
    <w:rsid w:val="009B7BAA"/>
    <w:rsid w:val="009B7DB0"/>
    <w:rsid w:val="009C0C1D"/>
    <w:rsid w:val="009C35D6"/>
    <w:rsid w:val="009C4A77"/>
    <w:rsid w:val="009C7822"/>
    <w:rsid w:val="009D0755"/>
    <w:rsid w:val="009D28D1"/>
    <w:rsid w:val="009D5380"/>
    <w:rsid w:val="009D7EC3"/>
    <w:rsid w:val="009D7FC0"/>
    <w:rsid w:val="009E0D68"/>
    <w:rsid w:val="009E0EB3"/>
    <w:rsid w:val="009E33C7"/>
    <w:rsid w:val="009E3838"/>
    <w:rsid w:val="009E4394"/>
    <w:rsid w:val="009E6C12"/>
    <w:rsid w:val="009E6FA8"/>
    <w:rsid w:val="009F3379"/>
    <w:rsid w:val="009F5F00"/>
    <w:rsid w:val="009F7604"/>
    <w:rsid w:val="009F775C"/>
    <w:rsid w:val="00A01B45"/>
    <w:rsid w:val="00A02395"/>
    <w:rsid w:val="00A0245F"/>
    <w:rsid w:val="00A026C6"/>
    <w:rsid w:val="00A045C8"/>
    <w:rsid w:val="00A0536D"/>
    <w:rsid w:val="00A05B72"/>
    <w:rsid w:val="00A068B9"/>
    <w:rsid w:val="00A10D34"/>
    <w:rsid w:val="00A10D3F"/>
    <w:rsid w:val="00A11282"/>
    <w:rsid w:val="00A121A1"/>
    <w:rsid w:val="00A14863"/>
    <w:rsid w:val="00A14E7B"/>
    <w:rsid w:val="00A1702E"/>
    <w:rsid w:val="00A17E41"/>
    <w:rsid w:val="00A207C3"/>
    <w:rsid w:val="00A22EA2"/>
    <w:rsid w:val="00A236AC"/>
    <w:rsid w:val="00A23FD8"/>
    <w:rsid w:val="00A24FD4"/>
    <w:rsid w:val="00A2640B"/>
    <w:rsid w:val="00A27183"/>
    <w:rsid w:val="00A300C3"/>
    <w:rsid w:val="00A3193E"/>
    <w:rsid w:val="00A32062"/>
    <w:rsid w:val="00A35BDA"/>
    <w:rsid w:val="00A35FF5"/>
    <w:rsid w:val="00A36181"/>
    <w:rsid w:val="00A4008D"/>
    <w:rsid w:val="00A43514"/>
    <w:rsid w:val="00A43DC0"/>
    <w:rsid w:val="00A5135F"/>
    <w:rsid w:val="00A51B78"/>
    <w:rsid w:val="00A541EB"/>
    <w:rsid w:val="00A5541A"/>
    <w:rsid w:val="00A558B3"/>
    <w:rsid w:val="00A569CE"/>
    <w:rsid w:val="00A61F12"/>
    <w:rsid w:val="00A62D80"/>
    <w:rsid w:val="00A632D2"/>
    <w:rsid w:val="00A63695"/>
    <w:rsid w:val="00A64863"/>
    <w:rsid w:val="00A661E4"/>
    <w:rsid w:val="00A74B73"/>
    <w:rsid w:val="00A779C5"/>
    <w:rsid w:val="00A80078"/>
    <w:rsid w:val="00A80B02"/>
    <w:rsid w:val="00A818E6"/>
    <w:rsid w:val="00A82648"/>
    <w:rsid w:val="00A8284C"/>
    <w:rsid w:val="00A83B83"/>
    <w:rsid w:val="00A853AC"/>
    <w:rsid w:val="00A85C18"/>
    <w:rsid w:val="00A90FE3"/>
    <w:rsid w:val="00A9517F"/>
    <w:rsid w:val="00AA0FFF"/>
    <w:rsid w:val="00AA5063"/>
    <w:rsid w:val="00AA559B"/>
    <w:rsid w:val="00AA6038"/>
    <w:rsid w:val="00AA7B43"/>
    <w:rsid w:val="00AB09DB"/>
    <w:rsid w:val="00AB149D"/>
    <w:rsid w:val="00AB32E9"/>
    <w:rsid w:val="00AB4BAB"/>
    <w:rsid w:val="00AB5183"/>
    <w:rsid w:val="00AB5360"/>
    <w:rsid w:val="00AB7B5B"/>
    <w:rsid w:val="00AC004C"/>
    <w:rsid w:val="00AC0FD1"/>
    <w:rsid w:val="00AC5A29"/>
    <w:rsid w:val="00AC5B7C"/>
    <w:rsid w:val="00AC6A21"/>
    <w:rsid w:val="00AD0C1F"/>
    <w:rsid w:val="00AD385B"/>
    <w:rsid w:val="00AD6421"/>
    <w:rsid w:val="00AE17DB"/>
    <w:rsid w:val="00AE35B6"/>
    <w:rsid w:val="00AE730C"/>
    <w:rsid w:val="00AF5526"/>
    <w:rsid w:val="00B00FF7"/>
    <w:rsid w:val="00B02F20"/>
    <w:rsid w:val="00B0366D"/>
    <w:rsid w:val="00B054D4"/>
    <w:rsid w:val="00B05C9F"/>
    <w:rsid w:val="00B05F60"/>
    <w:rsid w:val="00B069F8"/>
    <w:rsid w:val="00B06DBC"/>
    <w:rsid w:val="00B079F9"/>
    <w:rsid w:val="00B13DD2"/>
    <w:rsid w:val="00B15E62"/>
    <w:rsid w:val="00B1669C"/>
    <w:rsid w:val="00B17443"/>
    <w:rsid w:val="00B178D4"/>
    <w:rsid w:val="00B20B49"/>
    <w:rsid w:val="00B22109"/>
    <w:rsid w:val="00B24EB2"/>
    <w:rsid w:val="00B26E00"/>
    <w:rsid w:val="00B36270"/>
    <w:rsid w:val="00B4190D"/>
    <w:rsid w:val="00B424DE"/>
    <w:rsid w:val="00B47C7E"/>
    <w:rsid w:val="00B5021F"/>
    <w:rsid w:val="00B50CD3"/>
    <w:rsid w:val="00B60B6D"/>
    <w:rsid w:val="00B622FB"/>
    <w:rsid w:val="00B6415D"/>
    <w:rsid w:val="00B6416D"/>
    <w:rsid w:val="00B72A45"/>
    <w:rsid w:val="00B81C87"/>
    <w:rsid w:val="00B824D6"/>
    <w:rsid w:val="00B83633"/>
    <w:rsid w:val="00B83677"/>
    <w:rsid w:val="00B90601"/>
    <w:rsid w:val="00B92BE7"/>
    <w:rsid w:val="00B93D9F"/>
    <w:rsid w:val="00B94E58"/>
    <w:rsid w:val="00B95D87"/>
    <w:rsid w:val="00B966A8"/>
    <w:rsid w:val="00B97A98"/>
    <w:rsid w:val="00BA129A"/>
    <w:rsid w:val="00BA325E"/>
    <w:rsid w:val="00BA3D6E"/>
    <w:rsid w:val="00BA4435"/>
    <w:rsid w:val="00BA4EDC"/>
    <w:rsid w:val="00BA54A6"/>
    <w:rsid w:val="00BA763B"/>
    <w:rsid w:val="00BB05BB"/>
    <w:rsid w:val="00BB1B03"/>
    <w:rsid w:val="00BB72BA"/>
    <w:rsid w:val="00BC32A7"/>
    <w:rsid w:val="00BC34F0"/>
    <w:rsid w:val="00BC36DD"/>
    <w:rsid w:val="00BC3CB7"/>
    <w:rsid w:val="00BC4B20"/>
    <w:rsid w:val="00BC54A3"/>
    <w:rsid w:val="00BD10A7"/>
    <w:rsid w:val="00BD1FA2"/>
    <w:rsid w:val="00BD23FD"/>
    <w:rsid w:val="00BD2D27"/>
    <w:rsid w:val="00BD3F52"/>
    <w:rsid w:val="00BD4BE2"/>
    <w:rsid w:val="00BD4E86"/>
    <w:rsid w:val="00BD5934"/>
    <w:rsid w:val="00BD5CB8"/>
    <w:rsid w:val="00BD6C23"/>
    <w:rsid w:val="00BE18FE"/>
    <w:rsid w:val="00BE2D69"/>
    <w:rsid w:val="00BE2FE3"/>
    <w:rsid w:val="00BE3862"/>
    <w:rsid w:val="00BE4BB4"/>
    <w:rsid w:val="00BE4D10"/>
    <w:rsid w:val="00BE57FF"/>
    <w:rsid w:val="00BF15CB"/>
    <w:rsid w:val="00BF4C25"/>
    <w:rsid w:val="00BF5DD2"/>
    <w:rsid w:val="00BF786A"/>
    <w:rsid w:val="00BF7DE6"/>
    <w:rsid w:val="00BF7FF0"/>
    <w:rsid w:val="00C0033C"/>
    <w:rsid w:val="00C00F33"/>
    <w:rsid w:val="00C026F5"/>
    <w:rsid w:val="00C03972"/>
    <w:rsid w:val="00C068C7"/>
    <w:rsid w:val="00C07A53"/>
    <w:rsid w:val="00C11B43"/>
    <w:rsid w:val="00C1299E"/>
    <w:rsid w:val="00C138A9"/>
    <w:rsid w:val="00C20BCD"/>
    <w:rsid w:val="00C23687"/>
    <w:rsid w:val="00C263C4"/>
    <w:rsid w:val="00C27BFC"/>
    <w:rsid w:val="00C308C7"/>
    <w:rsid w:val="00C30D3B"/>
    <w:rsid w:val="00C31B36"/>
    <w:rsid w:val="00C322D9"/>
    <w:rsid w:val="00C33331"/>
    <w:rsid w:val="00C338D1"/>
    <w:rsid w:val="00C33C72"/>
    <w:rsid w:val="00C33EDF"/>
    <w:rsid w:val="00C34B28"/>
    <w:rsid w:val="00C34C13"/>
    <w:rsid w:val="00C43B92"/>
    <w:rsid w:val="00C45859"/>
    <w:rsid w:val="00C46580"/>
    <w:rsid w:val="00C46965"/>
    <w:rsid w:val="00C513E1"/>
    <w:rsid w:val="00C51CFC"/>
    <w:rsid w:val="00C527F8"/>
    <w:rsid w:val="00C53B80"/>
    <w:rsid w:val="00C5411D"/>
    <w:rsid w:val="00C547F7"/>
    <w:rsid w:val="00C57051"/>
    <w:rsid w:val="00C57818"/>
    <w:rsid w:val="00C60E33"/>
    <w:rsid w:val="00C61EF5"/>
    <w:rsid w:val="00C637C2"/>
    <w:rsid w:val="00C63BA6"/>
    <w:rsid w:val="00C64EC5"/>
    <w:rsid w:val="00C65581"/>
    <w:rsid w:val="00C65DF7"/>
    <w:rsid w:val="00C72681"/>
    <w:rsid w:val="00C72DC4"/>
    <w:rsid w:val="00C7626B"/>
    <w:rsid w:val="00C7700E"/>
    <w:rsid w:val="00C82CBE"/>
    <w:rsid w:val="00C830A9"/>
    <w:rsid w:val="00C86024"/>
    <w:rsid w:val="00C93353"/>
    <w:rsid w:val="00C93E85"/>
    <w:rsid w:val="00C943AC"/>
    <w:rsid w:val="00C9576B"/>
    <w:rsid w:val="00C97764"/>
    <w:rsid w:val="00CA083C"/>
    <w:rsid w:val="00CA0CB2"/>
    <w:rsid w:val="00CA2128"/>
    <w:rsid w:val="00CA223A"/>
    <w:rsid w:val="00CA2A3F"/>
    <w:rsid w:val="00CA2A74"/>
    <w:rsid w:val="00CA2DA8"/>
    <w:rsid w:val="00CA353A"/>
    <w:rsid w:val="00CA474F"/>
    <w:rsid w:val="00CA4AE4"/>
    <w:rsid w:val="00CB1A93"/>
    <w:rsid w:val="00CB68D5"/>
    <w:rsid w:val="00CC23B9"/>
    <w:rsid w:val="00CC2F64"/>
    <w:rsid w:val="00CC341C"/>
    <w:rsid w:val="00CC3508"/>
    <w:rsid w:val="00CC40C0"/>
    <w:rsid w:val="00CC4A2D"/>
    <w:rsid w:val="00CC6878"/>
    <w:rsid w:val="00CC74EA"/>
    <w:rsid w:val="00CE0788"/>
    <w:rsid w:val="00CE0B77"/>
    <w:rsid w:val="00CE18FC"/>
    <w:rsid w:val="00CE1CB2"/>
    <w:rsid w:val="00CE22EC"/>
    <w:rsid w:val="00CE2EC6"/>
    <w:rsid w:val="00CE3F02"/>
    <w:rsid w:val="00CE3F5B"/>
    <w:rsid w:val="00CE43B7"/>
    <w:rsid w:val="00CE4A71"/>
    <w:rsid w:val="00CE5387"/>
    <w:rsid w:val="00CE649A"/>
    <w:rsid w:val="00CE7FA6"/>
    <w:rsid w:val="00CF293E"/>
    <w:rsid w:val="00CF3A8F"/>
    <w:rsid w:val="00CF4098"/>
    <w:rsid w:val="00CF411D"/>
    <w:rsid w:val="00CF4468"/>
    <w:rsid w:val="00CF45D6"/>
    <w:rsid w:val="00CF60A7"/>
    <w:rsid w:val="00CF65C6"/>
    <w:rsid w:val="00CF76E7"/>
    <w:rsid w:val="00D041E4"/>
    <w:rsid w:val="00D06620"/>
    <w:rsid w:val="00D06AB1"/>
    <w:rsid w:val="00D07651"/>
    <w:rsid w:val="00D11065"/>
    <w:rsid w:val="00D11E21"/>
    <w:rsid w:val="00D1398F"/>
    <w:rsid w:val="00D14982"/>
    <w:rsid w:val="00D17EC4"/>
    <w:rsid w:val="00D22326"/>
    <w:rsid w:val="00D27B65"/>
    <w:rsid w:val="00D30B05"/>
    <w:rsid w:val="00D32E61"/>
    <w:rsid w:val="00D34CEF"/>
    <w:rsid w:val="00D36E64"/>
    <w:rsid w:val="00D3794A"/>
    <w:rsid w:val="00D37E87"/>
    <w:rsid w:val="00D40714"/>
    <w:rsid w:val="00D40AF1"/>
    <w:rsid w:val="00D419F0"/>
    <w:rsid w:val="00D41A69"/>
    <w:rsid w:val="00D42E8C"/>
    <w:rsid w:val="00D44CB5"/>
    <w:rsid w:val="00D45D23"/>
    <w:rsid w:val="00D521EA"/>
    <w:rsid w:val="00D52E86"/>
    <w:rsid w:val="00D535DC"/>
    <w:rsid w:val="00D54E4E"/>
    <w:rsid w:val="00D552E5"/>
    <w:rsid w:val="00D55C93"/>
    <w:rsid w:val="00D56DDE"/>
    <w:rsid w:val="00D570C3"/>
    <w:rsid w:val="00D57125"/>
    <w:rsid w:val="00D5783C"/>
    <w:rsid w:val="00D62C31"/>
    <w:rsid w:val="00D67F40"/>
    <w:rsid w:val="00D74319"/>
    <w:rsid w:val="00D7792E"/>
    <w:rsid w:val="00D80D92"/>
    <w:rsid w:val="00D84101"/>
    <w:rsid w:val="00D857ED"/>
    <w:rsid w:val="00D903E3"/>
    <w:rsid w:val="00D9135E"/>
    <w:rsid w:val="00D91482"/>
    <w:rsid w:val="00D93B92"/>
    <w:rsid w:val="00D9438F"/>
    <w:rsid w:val="00DA033D"/>
    <w:rsid w:val="00DA1C52"/>
    <w:rsid w:val="00DA4102"/>
    <w:rsid w:val="00DA699F"/>
    <w:rsid w:val="00DA6F3E"/>
    <w:rsid w:val="00DA7C4C"/>
    <w:rsid w:val="00DB2EA5"/>
    <w:rsid w:val="00DB3FA0"/>
    <w:rsid w:val="00DB5803"/>
    <w:rsid w:val="00DC1EFE"/>
    <w:rsid w:val="00DC382C"/>
    <w:rsid w:val="00DC5DBF"/>
    <w:rsid w:val="00DC670C"/>
    <w:rsid w:val="00DD0A11"/>
    <w:rsid w:val="00DD1AF7"/>
    <w:rsid w:val="00DD1F92"/>
    <w:rsid w:val="00DD428A"/>
    <w:rsid w:val="00DD4519"/>
    <w:rsid w:val="00DD500D"/>
    <w:rsid w:val="00DD6359"/>
    <w:rsid w:val="00DD6B1D"/>
    <w:rsid w:val="00DE0A78"/>
    <w:rsid w:val="00DE1343"/>
    <w:rsid w:val="00DE2D28"/>
    <w:rsid w:val="00DE3BF2"/>
    <w:rsid w:val="00DE7001"/>
    <w:rsid w:val="00DE71FF"/>
    <w:rsid w:val="00DE744D"/>
    <w:rsid w:val="00DE7DFC"/>
    <w:rsid w:val="00DF105E"/>
    <w:rsid w:val="00DF1DF7"/>
    <w:rsid w:val="00DF1F64"/>
    <w:rsid w:val="00DF446B"/>
    <w:rsid w:val="00DF485E"/>
    <w:rsid w:val="00DF6A85"/>
    <w:rsid w:val="00DF6BDC"/>
    <w:rsid w:val="00DF772F"/>
    <w:rsid w:val="00E01AF0"/>
    <w:rsid w:val="00E069FA"/>
    <w:rsid w:val="00E07091"/>
    <w:rsid w:val="00E115AA"/>
    <w:rsid w:val="00E12A6C"/>
    <w:rsid w:val="00E12FA5"/>
    <w:rsid w:val="00E14DD7"/>
    <w:rsid w:val="00E175F4"/>
    <w:rsid w:val="00E1773C"/>
    <w:rsid w:val="00E208CC"/>
    <w:rsid w:val="00E22307"/>
    <w:rsid w:val="00E2370F"/>
    <w:rsid w:val="00E265D1"/>
    <w:rsid w:val="00E3221E"/>
    <w:rsid w:val="00E33DD2"/>
    <w:rsid w:val="00E33F90"/>
    <w:rsid w:val="00E35411"/>
    <w:rsid w:val="00E416F4"/>
    <w:rsid w:val="00E418EC"/>
    <w:rsid w:val="00E4399C"/>
    <w:rsid w:val="00E4779D"/>
    <w:rsid w:val="00E50C1D"/>
    <w:rsid w:val="00E5334F"/>
    <w:rsid w:val="00E53A3E"/>
    <w:rsid w:val="00E53AF7"/>
    <w:rsid w:val="00E543B4"/>
    <w:rsid w:val="00E55C20"/>
    <w:rsid w:val="00E61BA7"/>
    <w:rsid w:val="00E765C5"/>
    <w:rsid w:val="00E81E36"/>
    <w:rsid w:val="00E826C0"/>
    <w:rsid w:val="00E838D1"/>
    <w:rsid w:val="00E83907"/>
    <w:rsid w:val="00E83B24"/>
    <w:rsid w:val="00E83DC1"/>
    <w:rsid w:val="00E8408A"/>
    <w:rsid w:val="00E841CA"/>
    <w:rsid w:val="00E85A4D"/>
    <w:rsid w:val="00E861AF"/>
    <w:rsid w:val="00E910EF"/>
    <w:rsid w:val="00E94429"/>
    <w:rsid w:val="00E9540C"/>
    <w:rsid w:val="00E95B14"/>
    <w:rsid w:val="00EA4638"/>
    <w:rsid w:val="00EA5241"/>
    <w:rsid w:val="00EA5715"/>
    <w:rsid w:val="00EA6D2C"/>
    <w:rsid w:val="00EA7728"/>
    <w:rsid w:val="00EB14AD"/>
    <w:rsid w:val="00EB203D"/>
    <w:rsid w:val="00EB4690"/>
    <w:rsid w:val="00EB4894"/>
    <w:rsid w:val="00EB4A90"/>
    <w:rsid w:val="00EB6C90"/>
    <w:rsid w:val="00EB7B64"/>
    <w:rsid w:val="00EC01E3"/>
    <w:rsid w:val="00EC0DDC"/>
    <w:rsid w:val="00EC28F6"/>
    <w:rsid w:val="00EC4E68"/>
    <w:rsid w:val="00EC761A"/>
    <w:rsid w:val="00EC7B6C"/>
    <w:rsid w:val="00ED125A"/>
    <w:rsid w:val="00ED3020"/>
    <w:rsid w:val="00ED452B"/>
    <w:rsid w:val="00ED544A"/>
    <w:rsid w:val="00ED715B"/>
    <w:rsid w:val="00EE200E"/>
    <w:rsid w:val="00EE2F71"/>
    <w:rsid w:val="00EE48C9"/>
    <w:rsid w:val="00EF48D9"/>
    <w:rsid w:val="00F017CC"/>
    <w:rsid w:val="00F02155"/>
    <w:rsid w:val="00F036DD"/>
    <w:rsid w:val="00F05780"/>
    <w:rsid w:val="00F10498"/>
    <w:rsid w:val="00F1111E"/>
    <w:rsid w:val="00F1147F"/>
    <w:rsid w:val="00F12D10"/>
    <w:rsid w:val="00F153B2"/>
    <w:rsid w:val="00F17F5F"/>
    <w:rsid w:val="00F206B1"/>
    <w:rsid w:val="00F21A98"/>
    <w:rsid w:val="00F23521"/>
    <w:rsid w:val="00F27B01"/>
    <w:rsid w:val="00F30677"/>
    <w:rsid w:val="00F30D89"/>
    <w:rsid w:val="00F30E3E"/>
    <w:rsid w:val="00F32126"/>
    <w:rsid w:val="00F3377E"/>
    <w:rsid w:val="00F35F4D"/>
    <w:rsid w:val="00F40AFC"/>
    <w:rsid w:val="00F412E7"/>
    <w:rsid w:val="00F43B5B"/>
    <w:rsid w:val="00F45362"/>
    <w:rsid w:val="00F464AD"/>
    <w:rsid w:val="00F47E85"/>
    <w:rsid w:val="00F51835"/>
    <w:rsid w:val="00F52D0D"/>
    <w:rsid w:val="00F56091"/>
    <w:rsid w:val="00F56DA8"/>
    <w:rsid w:val="00F56FDB"/>
    <w:rsid w:val="00F571AF"/>
    <w:rsid w:val="00F57299"/>
    <w:rsid w:val="00F577E8"/>
    <w:rsid w:val="00F57BD3"/>
    <w:rsid w:val="00F57C36"/>
    <w:rsid w:val="00F602C3"/>
    <w:rsid w:val="00F635CB"/>
    <w:rsid w:val="00F643BE"/>
    <w:rsid w:val="00F67AA7"/>
    <w:rsid w:val="00F67F86"/>
    <w:rsid w:val="00F703D1"/>
    <w:rsid w:val="00F70BCD"/>
    <w:rsid w:val="00F746E4"/>
    <w:rsid w:val="00F746E7"/>
    <w:rsid w:val="00F75549"/>
    <w:rsid w:val="00F775AE"/>
    <w:rsid w:val="00F80736"/>
    <w:rsid w:val="00F848DC"/>
    <w:rsid w:val="00F870E3"/>
    <w:rsid w:val="00F8717F"/>
    <w:rsid w:val="00F90FB7"/>
    <w:rsid w:val="00F93AB0"/>
    <w:rsid w:val="00F975B6"/>
    <w:rsid w:val="00F97E29"/>
    <w:rsid w:val="00FA0EB6"/>
    <w:rsid w:val="00FA112F"/>
    <w:rsid w:val="00FA17CA"/>
    <w:rsid w:val="00FA2B2B"/>
    <w:rsid w:val="00FA2EBD"/>
    <w:rsid w:val="00FA6ADC"/>
    <w:rsid w:val="00FB1186"/>
    <w:rsid w:val="00FB1918"/>
    <w:rsid w:val="00FB19D6"/>
    <w:rsid w:val="00FB4363"/>
    <w:rsid w:val="00FB464F"/>
    <w:rsid w:val="00FB4F04"/>
    <w:rsid w:val="00FB52CC"/>
    <w:rsid w:val="00FB5808"/>
    <w:rsid w:val="00FB5F0F"/>
    <w:rsid w:val="00FB6976"/>
    <w:rsid w:val="00FB7696"/>
    <w:rsid w:val="00FC3F77"/>
    <w:rsid w:val="00FC438D"/>
    <w:rsid w:val="00FC4BFF"/>
    <w:rsid w:val="00FC5783"/>
    <w:rsid w:val="00FC73B5"/>
    <w:rsid w:val="00FD44A0"/>
    <w:rsid w:val="00FD5A28"/>
    <w:rsid w:val="00FD6E10"/>
    <w:rsid w:val="00FE0AE3"/>
    <w:rsid w:val="00FE4074"/>
    <w:rsid w:val="00FE64C8"/>
    <w:rsid w:val="00FE6728"/>
    <w:rsid w:val="00FE6872"/>
    <w:rsid w:val="00FE6CA5"/>
    <w:rsid w:val="00FF0E0C"/>
    <w:rsid w:val="00FF69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70" w:lineRule="auto"/>
      <w:ind w:hanging="10"/>
    </w:pPr>
    <w:rPr>
      <w:rFonts w:eastAsia="Times New Roman" w:cstheme="minorHAnsi"/>
      <w:b/>
      <w:bCs/>
      <w:caps/>
      <w:color w:val="000000"/>
      <w:sz w:val="20"/>
      <w:szCs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02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805"/>
    <w:rPr>
      <w:rFonts w:ascii="Times New Roman" w:eastAsia="Times New Roman" w:hAnsi="Times New Roman" w:cs="Times New Roman"/>
      <w:color w:val="000000"/>
      <w:sz w:val="28"/>
    </w:rPr>
  </w:style>
  <w:style w:type="table" w:styleId="TableGrid0">
    <w:name w:val="Table Grid"/>
    <w:basedOn w:val="TableNormal"/>
    <w:uiPriority w:val="39"/>
    <w:rsid w:val="00C5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F074A"/>
    <w:pPr>
      <w:spacing w:after="0" w:line="240" w:lineRule="auto"/>
      <w:ind w:left="447" w:hanging="10"/>
      <w:jc w:val="both"/>
    </w:pPr>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AC5A29"/>
    <w:rPr>
      <w:color w:val="0563C1" w:themeColor="hyperlink"/>
      <w:u w:val="single"/>
    </w:rPr>
  </w:style>
  <w:style w:type="character" w:styleId="Emphasis">
    <w:name w:val="Emphasis"/>
    <w:basedOn w:val="DefaultParagraphFont"/>
    <w:uiPriority w:val="20"/>
    <w:qFormat/>
    <w:rsid w:val="00AC5A29"/>
    <w:rPr>
      <w:i/>
      <w:iCs/>
    </w:rPr>
  </w:style>
  <w:style w:type="character" w:styleId="UnresolvedMention">
    <w:name w:val="Unresolved Mention"/>
    <w:basedOn w:val="DefaultParagraphFont"/>
    <w:uiPriority w:val="99"/>
    <w:semiHidden/>
    <w:unhideWhenUsed/>
    <w:rsid w:val="00AC5A29"/>
    <w:rPr>
      <w:color w:val="605E5C"/>
      <w:shd w:val="clear" w:color="auto" w:fill="E1DFDD"/>
    </w:rPr>
  </w:style>
  <w:style w:type="paragraph" w:styleId="ListParagraph">
    <w:name w:val="List Paragraph"/>
    <w:basedOn w:val="Normal"/>
    <w:uiPriority w:val="34"/>
    <w:qFormat/>
    <w:rsid w:val="004B318A"/>
    <w:pPr>
      <w:ind w:left="720"/>
      <w:contextualSpacing/>
    </w:pPr>
  </w:style>
  <w:style w:type="paragraph" w:styleId="TOCHeading">
    <w:name w:val="TOC Heading"/>
    <w:basedOn w:val="Heading1"/>
    <w:next w:val="Normal"/>
    <w:uiPriority w:val="39"/>
    <w:unhideWhenUsed/>
    <w:qFormat/>
    <w:rsid w:val="00914A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914ACF"/>
    <w:pPr>
      <w:spacing w:after="0"/>
      <w:ind w:left="280"/>
      <w:jc w:val="left"/>
    </w:pPr>
    <w:rPr>
      <w:rFonts w:asciiTheme="minorHAnsi" w:hAnsiTheme="minorHAnsi" w:cstheme="minorHAnsi"/>
      <w:smallCaps/>
      <w:sz w:val="20"/>
      <w:szCs w:val="24"/>
    </w:rPr>
  </w:style>
  <w:style w:type="paragraph" w:styleId="TOC3">
    <w:name w:val="toc 3"/>
    <w:basedOn w:val="Normal"/>
    <w:next w:val="Normal"/>
    <w:autoRedefine/>
    <w:uiPriority w:val="39"/>
    <w:unhideWhenUsed/>
    <w:rsid w:val="00914ACF"/>
    <w:pPr>
      <w:spacing w:after="0"/>
      <w:ind w:left="560"/>
      <w:jc w:val="left"/>
    </w:pPr>
    <w:rPr>
      <w:rFonts w:asciiTheme="minorHAnsi" w:hAnsiTheme="minorHAnsi" w:cstheme="minorHAnsi"/>
      <w:i/>
      <w:iCs/>
      <w:sz w:val="20"/>
      <w:szCs w:val="24"/>
    </w:rPr>
  </w:style>
  <w:style w:type="paragraph" w:styleId="EndnoteText">
    <w:name w:val="endnote text"/>
    <w:basedOn w:val="Normal"/>
    <w:link w:val="EndnoteTextChar"/>
    <w:uiPriority w:val="99"/>
    <w:semiHidden/>
    <w:unhideWhenUsed/>
    <w:rsid w:val="004A13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3AC"/>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4A13AC"/>
    <w:rPr>
      <w:vertAlign w:val="superscript"/>
    </w:rPr>
  </w:style>
  <w:style w:type="paragraph" w:styleId="NormalWeb">
    <w:name w:val="Normal (Web)"/>
    <w:basedOn w:val="Normal"/>
    <w:uiPriority w:val="99"/>
    <w:unhideWhenUsed/>
    <w:rsid w:val="0045522A"/>
    <w:pPr>
      <w:spacing w:before="100" w:beforeAutospacing="1" w:after="100" w:afterAutospacing="1" w:line="240" w:lineRule="auto"/>
      <w:ind w:left="0" w:firstLine="0"/>
      <w:jc w:val="left"/>
    </w:pPr>
    <w:rPr>
      <w:color w:val="auto"/>
      <w:sz w:val="24"/>
      <w:szCs w:val="24"/>
      <w:lang w:eastAsia="zh-CN"/>
    </w:rPr>
  </w:style>
  <w:style w:type="character" w:styleId="Strong">
    <w:name w:val="Strong"/>
    <w:basedOn w:val="DefaultParagraphFont"/>
    <w:uiPriority w:val="22"/>
    <w:qFormat/>
    <w:rsid w:val="00295257"/>
    <w:rPr>
      <w:b/>
      <w:bCs/>
    </w:rPr>
  </w:style>
  <w:style w:type="character" w:styleId="HTMLCode">
    <w:name w:val="HTML Code"/>
    <w:basedOn w:val="DefaultParagraphFont"/>
    <w:uiPriority w:val="99"/>
    <w:semiHidden/>
    <w:unhideWhenUsed/>
    <w:rsid w:val="00C026F5"/>
    <w:rPr>
      <w:rFonts w:ascii="Courier New" w:eastAsia="Times New Roman" w:hAnsi="Courier New" w:cs="Courier New"/>
      <w:sz w:val="20"/>
      <w:szCs w:val="20"/>
    </w:rPr>
  </w:style>
  <w:style w:type="character" w:customStyle="1" w:styleId="katex-mathml">
    <w:name w:val="katex-mathml"/>
    <w:basedOn w:val="DefaultParagraphFont"/>
    <w:rsid w:val="00C026F5"/>
  </w:style>
  <w:style w:type="character" w:customStyle="1" w:styleId="mord">
    <w:name w:val="mord"/>
    <w:basedOn w:val="DefaultParagraphFont"/>
    <w:rsid w:val="00C026F5"/>
  </w:style>
  <w:style w:type="character" w:customStyle="1" w:styleId="vlist-s">
    <w:name w:val="vlist-s"/>
    <w:basedOn w:val="DefaultParagraphFont"/>
    <w:rsid w:val="00C026F5"/>
  </w:style>
  <w:style w:type="character" w:customStyle="1" w:styleId="mrel">
    <w:name w:val="mrel"/>
    <w:basedOn w:val="DefaultParagraphFont"/>
    <w:rsid w:val="00C026F5"/>
  </w:style>
  <w:style w:type="character" w:customStyle="1" w:styleId="mopen">
    <w:name w:val="mopen"/>
    <w:basedOn w:val="DefaultParagraphFont"/>
    <w:rsid w:val="00C026F5"/>
  </w:style>
  <w:style w:type="character" w:customStyle="1" w:styleId="mclose">
    <w:name w:val="mclose"/>
    <w:basedOn w:val="DefaultParagraphFont"/>
    <w:rsid w:val="00C026F5"/>
  </w:style>
  <w:style w:type="character" w:customStyle="1" w:styleId="mbin">
    <w:name w:val="mbin"/>
    <w:basedOn w:val="DefaultParagraphFont"/>
    <w:rsid w:val="00A558B3"/>
  </w:style>
  <w:style w:type="table" w:styleId="GridTable1Light">
    <w:name w:val="Grid Table 1 Light"/>
    <w:basedOn w:val="TableNormal"/>
    <w:uiPriority w:val="46"/>
    <w:rsid w:val="008F59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4C1FA5"/>
    <w:pPr>
      <w:spacing w:after="0"/>
      <w:ind w:left="84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4C1FA5"/>
    <w:pPr>
      <w:spacing w:after="0"/>
      <w:ind w:left="112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4C1FA5"/>
    <w:pPr>
      <w:spacing w:after="0"/>
      <w:ind w:left="14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4C1FA5"/>
    <w:pPr>
      <w:spacing w:after="0"/>
      <w:ind w:left="168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4C1FA5"/>
    <w:pPr>
      <w:spacing w:after="0"/>
      <w:ind w:left="196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4C1FA5"/>
    <w:pPr>
      <w:spacing w:after="0"/>
      <w:ind w:left="2240"/>
      <w:jc w:val="left"/>
    </w:pPr>
    <w:rPr>
      <w:rFonts w:asciiTheme="minorHAnsi" w:hAnsiTheme="minorHAnsi" w:cstheme="minorHAnsi"/>
      <w:sz w:val="18"/>
      <w:szCs w:val="21"/>
    </w:rPr>
  </w:style>
  <w:style w:type="paragraph" w:styleId="Caption">
    <w:name w:val="caption"/>
    <w:basedOn w:val="Normal"/>
    <w:next w:val="Normal"/>
    <w:uiPriority w:val="35"/>
    <w:unhideWhenUsed/>
    <w:qFormat/>
    <w:rsid w:val="00FB58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B7B5B"/>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829">
      <w:bodyDiv w:val="1"/>
      <w:marLeft w:val="0"/>
      <w:marRight w:val="0"/>
      <w:marTop w:val="0"/>
      <w:marBottom w:val="0"/>
      <w:divBdr>
        <w:top w:val="none" w:sz="0" w:space="0" w:color="auto"/>
        <w:left w:val="none" w:sz="0" w:space="0" w:color="auto"/>
        <w:bottom w:val="none" w:sz="0" w:space="0" w:color="auto"/>
        <w:right w:val="none" w:sz="0" w:space="0" w:color="auto"/>
      </w:divBdr>
    </w:div>
    <w:div w:id="76482175">
      <w:bodyDiv w:val="1"/>
      <w:marLeft w:val="0"/>
      <w:marRight w:val="0"/>
      <w:marTop w:val="0"/>
      <w:marBottom w:val="0"/>
      <w:divBdr>
        <w:top w:val="none" w:sz="0" w:space="0" w:color="auto"/>
        <w:left w:val="none" w:sz="0" w:space="0" w:color="auto"/>
        <w:bottom w:val="none" w:sz="0" w:space="0" w:color="auto"/>
        <w:right w:val="none" w:sz="0" w:space="0" w:color="auto"/>
      </w:divBdr>
    </w:div>
    <w:div w:id="128937837">
      <w:bodyDiv w:val="1"/>
      <w:marLeft w:val="0"/>
      <w:marRight w:val="0"/>
      <w:marTop w:val="0"/>
      <w:marBottom w:val="0"/>
      <w:divBdr>
        <w:top w:val="none" w:sz="0" w:space="0" w:color="auto"/>
        <w:left w:val="none" w:sz="0" w:space="0" w:color="auto"/>
        <w:bottom w:val="none" w:sz="0" w:space="0" w:color="auto"/>
        <w:right w:val="none" w:sz="0" w:space="0" w:color="auto"/>
      </w:divBdr>
    </w:div>
    <w:div w:id="199519257">
      <w:bodyDiv w:val="1"/>
      <w:marLeft w:val="0"/>
      <w:marRight w:val="0"/>
      <w:marTop w:val="0"/>
      <w:marBottom w:val="0"/>
      <w:divBdr>
        <w:top w:val="none" w:sz="0" w:space="0" w:color="auto"/>
        <w:left w:val="none" w:sz="0" w:space="0" w:color="auto"/>
        <w:bottom w:val="none" w:sz="0" w:space="0" w:color="auto"/>
        <w:right w:val="none" w:sz="0" w:space="0" w:color="auto"/>
      </w:divBdr>
    </w:div>
    <w:div w:id="208495802">
      <w:bodyDiv w:val="1"/>
      <w:marLeft w:val="0"/>
      <w:marRight w:val="0"/>
      <w:marTop w:val="0"/>
      <w:marBottom w:val="0"/>
      <w:divBdr>
        <w:top w:val="none" w:sz="0" w:space="0" w:color="auto"/>
        <w:left w:val="none" w:sz="0" w:space="0" w:color="auto"/>
        <w:bottom w:val="none" w:sz="0" w:space="0" w:color="auto"/>
        <w:right w:val="none" w:sz="0" w:space="0" w:color="auto"/>
      </w:divBdr>
    </w:div>
    <w:div w:id="261033285">
      <w:bodyDiv w:val="1"/>
      <w:marLeft w:val="0"/>
      <w:marRight w:val="0"/>
      <w:marTop w:val="0"/>
      <w:marBottom w:val="0"/>
      <w:divBdr>
        <w:top w:val="none" w:sz="0" w:space="0" w:color="auto"/>
        <w:left w:val="none" w:sz="0" w:space="0" w:color="auto"/>
        <w:bottom w:val="none" w:sz="0" w:space="0" w:color="auto"/>
        <w:right w:val="none" w:sz="0" w:space="0" w:color="auto"/>
      </w:divBdr>
    </w:div>
    <w:div w:id="261187786">
      <w:bodyDiv w:val="1"/>
      <w:marLeft w:val="0"/>
      <w:marRight w:val="0"/>
      <w:marTop w:val="0"/>
      <w:marBottom w:val="0"/>
      <w:divBdr>
        <w:top w:val="none" w:sz="0" w:space="0" w:color="auto"/>
        <w:left w:val="none" w:sz="0" w:space="0" w:color="auto"/>
        <w:bottom w:val="none" w:sz="0" w:space="0" w:color="auto"/>
        <w:right w:val="none" w:sz="0" w:space="0" w:color="auto"/>
      </w:divBdr>
      <w:divsChild>
        <w:div w:id="719861142">
          <w:marLeft w:val="0"/>
          <w:marRight w:val="0"/>
          <w:marTop w:val="0"/>
          <w:marBottom w:val="0"/>
          <w:divBdr>
            <w:top w:val="none" w:sz="0" w:space="0" w:color="auto"/>
            <w:left w:val="none" w:sz="0" w:space="0" w:color="auto"/>
            <w:bottom w:val="none" w:sz="0" w:space="0" w:color="auto"/>
            <w:right w:val="none" w:sz="0" w:space="0" w:color="auto"/>
          </w:divBdr>
          <w:divsChild>
            <w:div w:id="4976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8390">
      <w:bodyDiv w:val="1"/>
      <w:marLeft w:val="0"/>
      <w:marRight w:val="0"/>
      <w:marTop w:val="0"/>
      <w:marBottom w:val="0"/>
      <w:divBdr>
        <w:top w:val="none" w:sz="0" w:space="0" w:color="auto"/>
        <w:left w:val="none" w:sz="0" w:space="0" w:color="auto"/>
        <w:bottom w:val="none" w:sz="0" w:space="0" w:color="auto"/>
        <w:right w:val="none" w:sz="0" w:space="0" w:color="auto"/>
      </w:divBdr>
    </w:div>
    <w:div w:id="416368763">
      <w:bodyDiv w:val="1"/>
      <w:marLeft w:val="0"/>
      <w:marRight w:val="0"/>
      <w:marTop w:val="0"/>
      <w:marBottom w:val="0"/>
      <w:divBdr>
        <w:top w:val="none" w:sz="0" w:space="0" w:color="auto"/>
        <w:left w:val="none" w:sz="0" w:space="0" w:color="auto"/>
        <w:bottom w:val="none" w:sz="0" w:space="0" w:color="auto"/>
        <w:right w:val="none" w:sz="0" w:space="0" w:color="auto"/>
      </w:divBdr>
    </w:div>
    <w:div w:id="428349990">
      <w:bodyDiv w:val="1"/>
      <w:marLeft w:val="0"/>
      <w:marRight w:val="0"/>
      <w:marTop w:val="0"/>
      <w:marBottom w:val="0"/>
      <w:divBdr>
        <w:top w:val="none" w:sz="0" w:space="0" w:color="auto"/>
        <w:left w:val="none" w:sz="0" w:space="0" w:color="auto"/>
        <w:bottom w:val="none" w:sz="0" w:space="0" w:color="auto"/>
        <w:right w:val="none" w:sz="0" w:space="0" w:color="auto"/>
      </w:divBdr>
    </w:div>
    <w:div w:id="536698363">
      <w:bodyDiv w:val="1"/>
      <w:marLeft w:val="0"/>
      <w:marRight w:val="0"/>
      <w:marTop w:val="0"/>
      <w:marBottom w:val="0"/>
      <w:divBdr>
        <w:top w:val="none" w:sz="0" w:space="0" w:color="auto"/>
        <w:left w:val="none" w:sz="0" w:space="0" w:color="auto"/>
        <w:bottom w:val="none" w:sz="0" w:space="0" w:color="auto"/>
        <w:right w:val="none" w:sz="0" w:space="0" w:color="auto"/>
      </w:divBdr>
    </w:div>
    <w:div w:id="547376507">
      <w:bodyDiv w:val="1"/>
      <w:marLeft w:val="0"/>
      <w:marRight w:val="0"/>
      <w:marTop w:val="0"/>
      <w:marBottom w:val="0"/>
      <w:divBdr>
        <w:top w:val="none" w:sz="0" w:space="0" w:color="auto"/>
        <w:left w:val="none" w:sz="0" w:space="0" w:color="auto"/>
        <w:bottom w:val="none" w:sz="0" w:space="0" w:color="auto"/>
        <w:right w:val="none" w:sz="0" w:space="0" w:color="auto"/>
      </w:divBdr>
    </w:div>
    <w:div w:id="661273812">
      <w:bodyDiv w:val="1"/>
      <w:marLeft w:val="0"/>
      <w:marRight w:val="0"/>
      <w:marTop w:val="0"/>
      <w:marBottom w:val="0"/>
      <w:divBdr>
        <w:top w:val="none" w:sz="0" w:space="0" w:color="auto"/>
        <w:left w:val="none" w:sz="0" w:space="0" w:color="auto"/>
        <w:bottom w:val="none" w:sz="0" w:space="0" w:color="auto"/>
        <w:right w:val="none" w:sz="0" w:space="0" w:color="auto"/>
      </w:divBdr>
    </w:div>
    <w:div w:id="679697356">
      <w:bodyDiv w:val="1"/>
      <w:marLeft w:val="0"/>
      <w:marRight w:val="0"/>
      <w:marTop w:val="0"/>
      <w:marBottom w:val="0"/>
      <w:divBdr>
        <w:top w:val="none" w:sz="0" w:space="0" w:color="auto"/>
        <w:left w:val="none" w:sz="0" w:space="0" w:color="auto"/>
        <w:bottom w:val="none" w:sz="0" w:space="0" w:color="auto"/>
        <w:right w:val="none" w:sz="0" w:space="0" w:color="auto"/>
      </w:divBdr>
    </w:div>
    <w:div w:id="797457127">
      <w:bodyDiv w:val="1"/>
      <w:marLeft w:val="0"/>
      <w:marRight w:val="0"/>
      <w:marTop w:val="0"/>
      <w:marBottom w:val="0"/>
      <w:divBdr>
        <w:top w:val="none" w:sz="0" w:space="0" w:color="auto"/>
        <w:left w:val="none" w:sz="0" w:space="0" w:color="auto"/>
        <w:bottom w:val="none" w:sz="0" w:space="0" w:color="auto"/>
        <w:right w:val="none" w:sz="0" w:space="0" w:color="auto"/>
      </w:divBdr>
    </w:div>
    <w:div w:id="851651420">
      <w:bodyDiv w:val="1"/>
      <w:marLeft w:val="0"/>
      <w:marRight w:val="0"/>
      <w:marTop w:val="0"/>
      <w:marBottom w:val="0"/>
      <w:divBdr>
        <w:top w:val="none" w:sz="0" w:space="0" w:color="auto"/>
        <w:left w:val="none" w:sz="0" w:space="0" w:color="auto"/>
        <w:bottom w:val="none" w:sz="0" w:space="0" w:color="auto"/>
        <w:right w:val="none" w:sz="0" w:space="0" w:color="auto"/>
      </w:divBdr>
    </w:div>
    <w:div w:id="870921339">
      <w:bodyDiv w:val="1"/>
      <w:marLeft w:val="0"/>
      <w:marRight w:val="0"/>
      <w:marTop w:val="0"/>
      <w:marBottom w:val="0"/>
      <w:divBdr>
        <w:top w:val="none" w:sz="0" w:space="0" w:color="auto"/>
        <w:left w:val="none" w:sz="0" w:space="0" w:color="auto"/>
        <w:bottom w:val="none" w:sz="0" w:space="0" w:color="auto"/>
        <w:right w:val="none" w:sz="0" w:space="0" w:color="auto"/>
      </w:divBdr>
    </w:div>
    <w:div w:id="922373366">
      <w:bodyDiv w:val="1"/>
      <w:marLeft w:val="0"/>
      <w:marRight w:val="0"/>
      <w:marTop w:val="0"/>
      <w:marBottom w:val="0"/>
      <w:divBdr>
        <w:top w:val="none" w:sz="0" w:space="0" w:color="auto"/>
        <w:left w:val="none" w:sz="0" w:space="0" w:color="auto"/>
        <w:bottom w:val="none" w:sz="0" w:space="0" w:color="auto"/>
        <w:right w:val="none" w:sz="0" w:space="0" w:color="auto"/>
      </w:divBdr>
    </w:div>
    <w:div w:id="989361001">
      <w:bodyDiv w:val="1"/>
      <w:marLeft w:val="0"/>
      <w:marRight w:val="0"/>
      <w:marTop w:val="0"/>
      <w:marBottom w:val="0"/>
      <w:divBdr>
        <w:top w:val="none" w:sz="0" w:space="0" w:color="auto"/>
        <w:left w:val="none" w:sz="0" w:space="0" w:color="auto"/>
        <w:bottom w:val="none" w:sz="0" w:space="0" w:color="auto"/>
        <w:right w:val="none" w:sz="0" w:space="0" w:color="auto"/>
      </w:divBdr>
    </w:div>
    <w:div w:id="992370875">
      <w:bodyDiv w:val="1"/>
      <w:marLeft w:val="0"/>
      <w:marRight w:val="0"/>
      <w:marTop w:val="0"/>
      <w:marBottom w:val="0"/>
      <w:divBdr>
        <w:top w:val="none" w:sz="0" w:space="0" w:color="auto"/>
        <w:left w:val="none" w:sz="0" w:space="0" w:color="auto"/>
        <w:bottom w:val="none" w:sz="0" w:space="0" w:color="auto"/>
        <w:right w:val="none" w:sz="0" w:space="0" w:color="auto"/>
      </w:divBdr>
    </w:div>
    <w:div w:id="1149052148">
      <w:bodyDiv w:val="1"/>
      <w:marLeft w:val="0"/>
      <w:marRight w:val="0"/>
      <w:marTop w:val="0"/>
      <w:marBottom w:val="0"/>
      <w:divBdr>
        <w:top w:val="none" w:sz="0" w:space="0" w:color="auto"/>
        <w:left w:val="none" w:sz="0" w:space="0" w:color="auto"/>
        <w:bottom w:val="none" w:sz="0" w:space="0" w:color="auto"/>
        <w:right w:val="none" w:sz="0" w:space="0" w:color="auto"/>
      </w:divBdr>
    </w:div>
    <w:div w:id="1161506943">
      <w:bodyDiv w:val="1"/>
      <w:marLeft w:val="0"/>
      <w:marRight w:val="0"/>
      <w:marTop w:val="0"/>
      <w:marBottom w:val="0"/>
      <w:divBdr>
        <w:top w:val="none" w:sz="0" w:space="0" w:color="auto"/>
        <w:left w:val="none" w:sz="0" w:space="0" w:color="auto"/>
        <w:bottom w:val="none" w:sz="0" w:space="0" w:color="auto"/>
        <w:right w:val="none" w:sz="0" w:space="0" w:color="auto"/>
      </w:divBdr>
    </w:div>
    <w:div w:id="1253664045">
      <w:bodyDiv w:val="1"/>
      <w:marLeft w:val="0"/>
      <w:marRight w:val="0"/>
      <w:marTop w:val="0"/>
      <w:marBottom w:val="0"/>
      <w:divBdr>
        <w:top w:val="none" w:sz="0" w:space="0" w:color="auto"/>
        <w:left w:val="none" w:sz="0" w:space="0" w:color="auto"/>
        <w:bottom w:val="none" w:sz="0" w:space="0" w:color="auto"/>
        <w:right w:val="none" w:sz="0" w:space="0" w:color="auto"/>
      </w:divBdr>
    </w:div>
    <w:div w:id="1357316494">
      <w:bodyDiv w:val="1"/>
      <w:marLeft w:val="0"/>
      <w:marRight w:val="0"/>
      <w:marTop w:val="0"/>
      <w:marBottom w:val="0"/>
      <w:divBdr>
        <w:top w:val="none" w:sz="0" w:space="0" w:color="auto"/>
        <w:left w:val="none" w:sz="0" w:space="0" w:color="auto"/>
        <w:bottom w:val="none" w:sz="0" w:space="0" w:color="auto"/>
        <w:right w:val="none" w:sz="0" w:space="0" w:color="auto"/>
      </w:divBdr>
    </w:div>
    <w:div w:id="1378045464">
      <w:bodyDiv w:val="1"/>
      <w:marLeft w:val="0"/>
      <w:marRight w:val="0"/>
      <w:marTop w:val="0"/>
      <w:marBottom w:val="0"/>
      <w:divBdr>
        <w:top w:val="none" w:sz="0" w:space="0" w:color="auto"/>
        <w:left w:val="none" w:sz="0" w:space="0" w:color="auto"/>
        <w:bottom w:val="none" w:sz="0" w:space="0" w:color="auto"/>
        <w:right w:val="none" w:sz="0" w:space="0" w:color="auto"/>
      </w:divBdr>
    </w:div>
    <w:div w:id="1398744487">
      <w:bodyDiv w:val="1"/>
      <w:marLeft w:val="0"/>
      <w:marRight w:val="0"/>
      <w:marTop w:val="0"/>
      <w:marBottom w:val="0"/>
      <w:divBdr>
        <w:top w:val="none" w:sz="0" w:space="0" w:color="auto"/>
        <w:left w:val="none" w:sz="0" w:space="0" w:color="auto"/>
        <w:bottom w:val="none" w:sz="0" w:space="0" w:color="auto"/>
        <w:right w:val="none" w:sz="0" w:space="0" w:color="auto"/>
      </w:divBdr>
    </w:div>
    <w:div w:id="1404065037">
      <w:bodyDiv w:val="1"/>
      <w:marLeft w:val="0"/>
      <w:marRight w:val="0"/>
      <w:marTop w:val="0"/>
      <w:marBottom w:val="0"/>
      <w:divBdr>
        <w:top w:val="none" w:sz="0" w:space="0" w:color="auto"/>
        <w:left w:val="none" w:sz="0" w:space="0" w:color="auto"/>
        <w:bottom w:val="none" w:sz="0" w:space="0" w:color="auto"/>
        <w:right w:val="none" w:sz="0" w:space="0" w:color="auto"/>
      </w:divBdr>
    </w:div>
    <w:div w:id="1448162582">
      <w:bodyDiv w:val="1"/>
      <w:marLeft w:val="0"/>
      <w:marRight w:val="0"/>
      <w:marTop w:val="0"/>
      <w:marBottom w:val="0"/>
      <w:divBdr>
        <w:top w:val="none" w:sz="0" w:space="0" w:color="auto"/>
        <w:left w:val="none" w:sz="0" w:space="0" w:color="auto"/>
        <w:bottom w:val="none" w:sz="0" w:space="0" w:color="auto"/>
        <w:right w:val="none" w:sz="0" w:space="0" w:color="auto"/>
      </w:divBdr>
    </w:div>
    <w:div w:id="1570770846">
      <w:bodyDiv w:val="1"/>
      <w:marLeft w:val="0"/>
      <w:marRight w:val="0"/>
      <w:marTop w:val="0"/>
      <w:marBottom w:val="0"/>
      <w:divBdr>
        <w:top w:val="none" w:sz="0" w:space="0" w:color="auto"/>
        <w:left w:val="none" w:sz="0" w:space="0" w:color="auto"/>
        <w:bottom w:val="none" w:sz="0" w:space="0" w:color="auto"/>
        <w:right w:val="none" w:sz="0" w:space="0" w:color="auto"/>
      </w:divBdr>
    </w:div>
    <w:div w:id="1614827957">
      <w:bodyDiv w:val="1"/>
      <w:marLeft w:val="0"/>
      <w:marRight w:val="0"/>
      <w:marTop w:val="0"/>
      <w:marBottom w:val="0"/>
      <w:divBdr>
        <w:top w:val="none" w:sz="0" w:space="0" w:color="auto"/>
        <w:left w:val="none" w:sz="0" w:space="0" w:color="auto"/>
        <w:bottom w:val="none" w:sz="0" w:space="0" w:color="auto"/>
        <w:right w:val="none" w:sz="0" w:space="0" w:color="auto"/>
      </w:divBdr>
    </w:div>
    <w:div w:id="1620255207">
      <w:bodyDiv w:val="1"/>
      <w:marLeft w:val="0"/>
      <w:marRight w:val="0"/>
      <w:marTop w:val="0"/>
      <w:marBottom w:val="0"/>
      <w:divBdr>
        <w:top w:val="none" w:sz="0" w:space="0" w:color="auto"/>
        <w:left w:val="none" w:sz="0" w:space="0" w:color="auto"/>
        <w:bottom w:val="none" w:sz="0" w:space="0" w:color="auto"/>
        <w:right w:val="none" w:sz="0" w:space="0" w:color="auto"/>
      </w:divBdr>
    </w:div>
    <w:div w:id="1741126244">
      <w:bodyDiv w:val="1"/>
      <w:marLeft w:val="0"/>
      <w:marRight w:val="0"/>
      <w:marTop w:val="0"/>
      <w:marBottom w:val="0"/>
      <w:divBdr>
        <w:top w:val="none" w:sz="0" w:space="0" w:color="auto"/>
        <w:left w:val="none" w:sz="0" w:space="0" w:color="auto"/>
        <w:bottom w:val="none" w:sz="0" w:space="0" w:color="auto"/>
        <w:right w:val="none" w:sz="0" w:space="0" w:color="auto"/>
      </w:divBdr>
    </w:div>
    <w:div w:id="1807355832">
      <w:bodyDiv w:val="1"/>
      <w:marLeft w:val="0"/>
      <w:marRight w:val="0"/>
      <w:marTop w:val="0"/>
      <w:marBottom w:val="0"/>
      <w:divBdr>
        <w:top w:val="none" w:sz="0" w:space="0" w:color="auto"/>
        <w:left w:val="none" w:sz="0" w:space="0" w:color="auto"/>
        <w:bottom w:val="none" w:sz="0" w:space="0" w:color="auto"/>
        <w:right w:val="none" w:sz="0" w:space="0" w:color="auto"/>
      </w:divBdr>
    </w:div>
    <w:div w:id="1817642174">
      <w:bodyDiv w:val="1"/>
      <w:marLeft w:val="0"/>
      <w:marRight w:val="0"/>
      <w:marTop w:val="0"/>
      <w:marBottom w:val="0"/>
      <w:divBdr>
        <w:top w:val="none" w:sz="0" w:space="0" w:color="auto"/>
        <w:left w:val="none" w:sz="0" w:space="0" w:color="auto"/>
        <w:bottom w:val="none" w:sz="0" w:space="0" w:color="auto"/>
        <w:right w:val="none" w:sz="0" w:space="0" w:color="auto"/>
      </w:divBdr>
    </w:div>
    <w:div w:id="1823890358">
      <w:bodyDiv w:val="1"/>
      <w:marLeft w:val="0"/>
      <w:marRight w:val="0"/>
      <w:marTop w:val="0"/>
      <w:marBottom w:val="0"/>
      <w:divBdr>
        <w:top w:val="none" w:sz="0" w:space="0" w:color="auto"/>
        <w:left w:val="none" w:sz="0" w:space="0" w:color="auto"/>
        <w:bottom w:val="none" w:sz="0" w:space="0" w:color="auto"/>
        <w:right w:val="none" w:sz="0" w:space="0" w:color="auto"/>
      </w:divBdr>
    </w:div>
    <w:div w:id="1829976165">
      <w:bodyDiv w:val="1"/>
      <w:marLeft w:val="0"/>
      <w:marRight w:val="0"/>
      <w:marTop w:val="0"/>
      <w:marBottom w:val="0"/>
      <w:divBdr>
        <w:top w:val="none" w:sz="0" w:space="0" w:color="auto"/>
        <w:left w:val="none" w:sz="0" w:space="0" w:color="auto"/>
        <w:bottom w:val="none" w:sz="0" w:space="0" w:color="auto"/>
        <w:right w:val="none" w:sz="0" w:space="0" w:color="auto"/>
      </w:divBdr>
    </w:div>
    <w:div w:id="1884712739">
      <w:bodyDiv w:val="1"/>
      <w:marLeft w:val="0"/>
      <w:marRight w:val="0"/>
      <w:marTop w:val="0"/>
      <w:marBottom w:val="0"/>
      <w:divBdr>
        <w:top w:val="none" w:sz="0" w:space="0" w:color="auto"/>
        <w:left w:val="none" w:sz="0" w:space="0" w:color="auto"/>
        <w:bottom w:val="none" w:sz="0" w:space="0" w:color="auto"/>
        <w:right w:val="none" w:sz="0" w:space="0" w:color="auto"/>
      </w:divBdr>
    </w:div>
    <w:div w:id="1974603431">
      <w:bodyDiv w:val="1"/>
      <w:marLeft w:val="0"/>
      <w:marRight w:val="0"/>
      <w:marTop w:val="0"/>
      <w:marBottom w:val="0"/>
      <w:divBdr>
        <w:top w:val="none" w:sz="0" w:space="0" w:color="auto"/>
        <w:left w:val="none" w:sz="0" w:space="0" w:color="auto"/>
        <w:bottom w:val="none" w:sz="0" w:space="0" w:color="auto"/>
        <w:right w:val="none" w:sz="0" w:space="0" w:color="auto"/>
      </w:divBdr>
      <w:divsChild>
        <w:div w:id="71314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6713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arxiv.org/abs/2501.04389"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doi.org/10.1109/aCCESS.2020.296741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186/s13326-021-00235-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cdc.gov/nchs/icd/icd10cm.ht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38/s41598-022-1709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arxiv.org/abs/1904.05342"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895469-8867-471A-8A25-AA268F77B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745</TotalTime>
  <Pages>36</Pages>
  <Words>8060</Words>
  <Characters>45942</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حزام</cp:lastModifiedBy>
  <cp:revision>1686</cp:revision>
  <cp:lastPrinted>2025-11-24T11:38:00Z</cp:lastPrinted>
  <dcterms:created xsi:type="dcterms:W3CDTF">2025-11-19T18:37:00Z</dcterms:created>
  <dcterms:modified xsi:type="dcterms:W3CDTF">2025-11-26T17:30:00Z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