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FB3BD7" w14:textId="77777777" w:rsidR="00E63BDE" w:rsidRDefault="00000000">
      <w:r>
        <w:t>Midocean University</w:t>
      </w:r>
    </w:p>
    <w:p w14:paraId="08339E8B" w14:textId="77777777" w:rsidR="00E63BDE" w:rsidRDefault="00000000">
      <w:r>
        <w:t>College of Management</w:t>
      </w:r>
    </w:p>
    <w:p w14:paraId="3F5602A7" w14:textId="057683DF" w:rsidR="00E63BDE" w:rsidRDefault="00000000">
      <w:pPr>
        <w:rPr>
          <w:rtl/>
          <w:lang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4A5DE1">
        <w:rPr>
          <w:rFonts w:hint="cs"/>
          <w:rtl/>
          <w:lang w:val="en-GB" w:bidi="ar-EG"/>
        </w:rPr>
        <w:t>خالد اللحياني</w:t>
      </w:r>
    </w:p>
    <w:p w14:paraId="61B0976F" w14:textId="77777777" w:rsidR="00E63BDE" w:rsidRDefault="00000000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63BDE" w14:paraId="5AD2F89B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EAE6433" w14:textId="77777777" w:rsidR="00E63BDE" w:rsidRDefault="00E63BDE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1346E16E" w14:textId="77777777" w:rsidR="00E63BDE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2142F7D4" w14:textId="77777777" w:rsidR="00E63BDE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212A42B4" w14:textId="77777777" w:rsidR="00E63BDE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6D4DC031" w14:textId="77777777" w:rsidR="00E63BDE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E63BDE" w14:paraId="321707AC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A984638" w14:textId="77777777" w:rsidR="00E63BDE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6ECAD278" w14:textId="77777777" w:rsidR="00E63BDE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75F936A8" w14:textId="77777777" w:rsidR="00E63BDE" w:rsidRDefault="00E63BDE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4B2CEFA" w14:textId="77777777" w:rsidR="00E63BDE" w:rsidRDefault="00E63BDE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4DC8F976" w14:textId="77777777" w:rsidR="00E63BDE" w:rsidRDefault="00E63BDE">
            <w:pPr>
              <w:spacing w:after="0" w:line="240" w:lineRule="auto"/>
              <w:jc w:val="center"/>
            </w:pPr>
          </w:p>
        </w:tc>
      </w:tr>
      <w:tr w:rsidR="00E63BDE" w14:paraId="7480E17B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88E293A" w14:textId="77777777" w:rsidR="00E63BDE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40D06472" w14:textId="00594830" w:rsidR="00E63BDE" w:rsidRDefault="004A5DE1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5AA431B" w14:textId="77777777" w:rsidR="00E63BDE" w:rsidRDefault="00E63BDE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FDD268B" w14:textId="77777777" w:rsidR="00E63BDE" w:rsidRDefault="00E63BD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0032A76" w14:textId="77777777" w:rsidR="00E63BDE" w:rsidRDefault="00E63BDE">
            <w:pPr>
              <w:spacing w:after="0" w:line="240" w:lineRule="auto"/>
              <w:jc w:val="center"/>
            </w:pPr>
          </w:p>
        </w:tc>
      </w:tr>
      <w:tr w:rsidR="00E63BDE" w14:paraId="31F887B1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F572C1D" w14:textId="77777777" w:rsidR="00E63BDE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1E4414E7" w14:textId="77777777" w:rsidR="00E63BDE" w:rsidRDefault="00E63BDE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34E29685" w14:textId="77777777" w:rsidR="00E63BDE" w:rsidRDefault="00E63BDE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73B5336C" w14:textId="7C331680" w:rsidR="00E63BDE" w:rsidRDefault="004A5DE1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09829E8A" w14:textId="77777777" w:rsidR="00E63BDE" w:rsidRDefault="00000000">
            <w:pPr>
              <w:spacing w:after="0" w:line="240" w:lineRule="auto"/>
              <w:jc w:val="center"/>
            </w:pPr>
            <w:r>
              <w:rPr>
                <w:rtl/>
              </w:rPr>
              <w:t xml:space="preserve">: يجب توضيح تقديماً وافياً يعكس الهدف من دراستك ونبذة صغيرة من الدراسات </w:t>
            </w:r>
            <w:r>
              <w:rPr>
                <w:rFonts w:hint="cs"/>
                <w:rtl/>
              </w:rPr>
              <w:t>السابقة،</w:t>
            </w:r>
            <w:r>
              <w:rPr>
                <w:rtl/>
              </w:rPr>
              <w:t xml:space="preserve"> والاعتماد على الأسلوب العلمي واستخدام المصطلحات العلمية</w:t>
            </w:r>
          </w:p>
          <w:p w14:paraId="7308C19D" w14:textId="77777777" w:rsidR="00E63BDE" w:rsidRDefault="00000000">
            <w:pPr>
              <w:spacing w:after="0" w:line="240" w:lineRule="auto"/>
              <w:jc w:val="center"/>
            </w:pPr>
            <w:r>
              <w:rPr>
                <w:b/>
                <w:bCs/>
                <w:rtl/>
              </w:rPr>
              <w:t>ي</w:t>
            </w:r>
            <w:r>
              <w:rPr>
                <w:b/>
                <w:bCs/>
                <w:color w:val="FF0000"/>
                <w:rtl/>
              </w:rPr>
              <w:t>جب وضع الاقتباس لتجنب مشكله السرقة العلمية</w:t>
            </w:r>
          </w:p>
        </w:tc>
      </w:tr>
      <w:tr w:rsidR="004A5DE1" w14:paraId="515C7DE3" w14:textId="77777777" w:rsidTr="00BF03B5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67A5B42" w14:textId="77777777" w:rsidR="004A5DE1" w:rsidRDefault="004A5DE1" w:rsidP="004A5DE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3F0BB12B" w14:textId="786A5CAD" w:rsidR="004A5DE1" w:rsidRDefault="004A5DE1" w:rsidP="004A5DE1">
            <w:pPr>
              <w:spacing w:after="0" w:line="240" w:lineRule="auto"/>
              <w:jc w:val="center"/>
            </w:pPr>
            <w:r w:rsidRPr="00A46E67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E988F52" w14:textId="77777777" w:rsidR="004A5DE1" w:rsidRDefault="004A5DE1" w:rsidP="004A5DE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DBF0850" w14:textId="77777777" w:rsidR="004A5DE1" w:rsidRDefault="004A5DE1" w:rsidP="004A5DE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5282D3E" w14:textId="0FA4E9C5" w:rsidR="004A5DE1" w:rsidRDefault="004A5DE1" w:rsidP="004A5DE1">
            <w:pPr>
              <w:spacing w:after="0" w:line="240" w:lineRule="auto"/>
              <w:jc w:val="center"/>
            </w:pPr>
          </w:p>
        </w:tc>
      </w:tr>
      <w:tr w:rsidR="004A5DE1" w14:paraId="5E9ED726" w14:textId="77777777" w:rsidTr="00BF03B5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456498D" w14:textId="77777777" w:rsidR="004A5DE1" w:rsidRDefault="004A5DE1" w:rsidP="004A5DE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5D508920" w14:textId="2372401A" w:rsidR="004A5DE1" w:rsidRDefault="004A5DE1" w:rsidP="004A5DE1">
            <w:pPr>
              <w:spacing w:after="0" w:line="240" w:lineRule="auto"/>
              <w:jc w:val="center"/>
            </w:pPr>
            <w:r w:rsidRPr="00A46E67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75A987D5" w14:textId="77777777" w:rsidR="004A5DE1" w:rsidRDefault="004A5DE1" w:rsidP="004A5DE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3CCF636" w14:textId="77777777" w:rsidR="004A5DE1" w:rsidRDefault="004A5DE1" w:rsidP="004A5DE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90E2498" w14:textId="44A8E8C2" w:rsidR="004A5DE1" w:rsidRDefault="004A5DE1" w:rsidP="004A5DE1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4A5DE1" w14:paraId="4ABDD46E" w14:textId="77777777" w:rsidTr="00BF03B5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EB0B748" w14:textId="77777777" w:rsidR="004A5DE1" w:rsidRDefault="004A5DE1" w:rsidP="004A5DE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2C73FCE8" w14:textId="7111E49B" w:rsidR="004A5DE1" w:rsidRDefault="004A5DE1" w:rsidP="004A5DE1">
            <w:pPr>
              <w:spacing w:after="0" w:line="240" w:lineRule="auto"/>
              <w:jc w:val="center"/>
            </w:pPr>
            <w:r w:rsidRPr="00A46E67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78BA0926" w14:textId="77777777" w:rsidR="004A5DE1" w:rsidRDefault="004A5DE1" w:rsidP="004A5DE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3FDF1D7" w14:textId="77777777" w:rsidR="004A5DE1" w:rsidRDefault="004A5DE1" w:rsidP="004A5DE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23212CBB" w14:textId="1EF62B2D" w:rsidR="004A5DE1" w:rsidRDefault="004A5DE1" w:rsidP="004A5DE1">
            <w:pPr>
              <w:spacing w:after="0" w:line="240" w:lineRule="auto"/>
              <w:jc w:val="center"/>
            </w:pPr>
          </w:p>
        </w:tc>
      </w:tr>
      <w:tr w:rsidR="004A5DE1" w14:paraId="16271FBA" w14:textId="77777777" w:rsidTr="00BF03B5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F8B5946" w14:textId="77777777" w:rsidR="004A5DE1" w:rsidRDefault="004A5DE1" w:rsidP="004A5DE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4FECC00D" w14:textId="567C133B" w:rsidR="004A5DE1" w:rsidRDefault="004A5DE1" w:rsidP="004A5DE1">
            <w:pPr>
              <w:spacing w:after="0" w:line="240" w:lineRule="auto"/>
              <w:jc w:val="center"/>
            </w:pPr>
            <w:r w:rsidRPr="00A46E67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89082AC" w14:textId="77777777" w:rsidR="004A5DE1" w:rsidRDefault="004A5DE1" w:rsidP="004A5DE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F1D30E" w14:textId="77777777" w:rsidR="004A5DE1" w:rsidRDefault="004A5DE1" w:rsidP="004A5DE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A3AA05E" w14:textId="64E328E0" w:rsidR="004A5DE1" w:rsidRDefault="004A5DE1" w:rsidP="004A5DE1">
            <w:pPr>
              <w:spacing w:after="0" w:line="240" w:lineRule="auto"/>
              <w:jc w:val="center"/>
            </w:pPr>
          </w:p>
        </w:tc>
      </w:tr>
      <w:tr w:rsidR="004A5DE1" w14:paraId="6F5BFCCE" w14:textId="77777777" w:rsidTr="00BF03B5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5F8D36C" w14:textId="77777777" w:rsidR="004A5DE1" w:rsidRDefault="004A5DE1" w:rsidP="004A5DE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</w:tcPr>
          <w:p w14:paraId="65D3C08E" w14:textId="70FAA143" w:rsidR="004A5DE1" w:rsidRDefault="004A5DE1" w:rsidP="004A5DE1">
            <w:pPr>
              <w:spacing w:after="0" w:line="240" w:lineRule="auto"/>
              <w:jc w:val="center"/>
            </w:pPr>
            <w:r w:rsidRPr="00A46E67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78EFE34" w14:textId="77777777" w:rsidR="004A5DE1" w:rsidRDefault="004A5DE1" w:rsidP="004A5DE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3BAB29D" w14:textId="77777777" w:rsidR="004A5DE1" w:rsidRDefault="004A5DE1" w:rsidP="004A5DE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B7DACD4" w14:textId="79A3F6CF" w:rsidR="004A5DE1" w:rsidRDefault="004A5DE1" w:rsidP="004A5DE1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</w:p>
        </w:tc>
      </w:tr>
      <w:tr w:rsidR="004A5DE1" w14:paraId="15A84DBC" w14:textId="77777777" w:rsidTr="00BF03B5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6FE6917" w14:textId="77777777" w:rsidR="004A5DE1" w:rsidRDefault="004A5DE1" w:rsidP="004A5DE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</w:tcPr>
          <w:p w14:paraId="591273BE" w14:textId="5A097795" w:rsidR="004A5DE1" w:rsidRDefault="004A5DE1" w:rsidP="004A5DE1">
            <w:pPr>
              <w:spacing w:after="0" w:line="240" w:lineRule="auto"/>
              <w:jc w:val="center"/>
            </w:pPr>
            <w:r w:rsidRPr="00A46E67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3EF1871" w14:textId="77777777" w:rsidR="004A5DE1" w:rsidRDefault="004A5DE1" w:rsidP="004A5DE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6896769" w14:textId="77777777" w:rsidR="004A5DE1" w:rsidRDefault="004A5DE1" w:rsidP="004A5DE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233509C" w14:textId="22405072" w:rsidR="004A5DE1" w:rsidRDefault="004A5DE1" w:rsidP="004A5DE1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:rsidR="004A5DE1" w14:paraId="4C5805C1" w14:textId="77777777" w:rsidTr="00BF03B5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4BAEFB3" w14:textId="77777777" w:rsidR="004A5DE1" w:rsidRDefault="004A5DE1" w:rsidP="004A5DE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</w:tcPr>
          <w:p w14:paraId="428A8E07" w14:textId="383D6CDD" w:rsidR="004A5DE1" w:rsidRDefault="004A5DE1" w:rsidP="004A5DE1">
            <w:pPr>
              <w:spacing w:after="0" w:line="240" w:lineRule="auto"/>
              <w:jc w:val="center"/>
            </w:pPr>
            <w:r w:rsidRPr="00A46E67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87780E0" w14:textId="77777777" w:rsidR="004A5DE1" w:rsidRDefault="004A5DE1" w:rsidP="004A5DE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B980583" w14:textId="77777777" w:rsidR="004A5DE1" w:rsidRDefault="004A5DE1" w:rsidP="004A5DE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2186143" w14:textId="185AF8F6" w:rsidR="004A5DE1" w:rsidRDefault="004A5DE1" w:rsidP="004A5DE1">
            <w:pPr>
              <w:spacing w:after="0" w:line="240" w:lineRule="auto"/>
              <w:jc w:val="center"/>
            </w:pPr>
          </w:p>
        </w:tc>
      </w:tr>
      <w:tr w:rsidR="004A5DE1" w14:paraId="62482828" w14:textId="77777777" w:rsidTr="00BF03B5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7E1A2B7" w14:textId="77777777" w:rsidR="004A5DE1" w:rsidRDefault="004A5DE1" w:rsidP="004A5DE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562C2C02" w14:textId="27863D0B" w:rsidR="004A5DE1" w:rsidRDefault="004A5DE1" w:rsidP="004A5DE1">
            <w:pPr>
              <w:spacing w:after="0" w:line="240" w:lineRule="auto"/>
              <w:jc w:val="center"/>
            </w:pPr>
            <w:r w:rsidRPr="00A46E67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77A12748" w14:textId="77777777" w:rsidR="004A5DE1" w:rsidRDefault="004A5DE1" w:rsidP="004A5DE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C6CFE32" w14:textId="77777777" w:rsidR="004A5DE1" w:rsidRDefault="004A5DE1" w:rsidP="004A5DE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28A1CD27" w14:textId="77777777" w:rsidR="004A5DE1" w:rsidRDefault="004A5DE1" w:rsidP="004A5DE1">
            <w:pPr>
              <w:spacing w:after="0" w:line="240" w:lineRule="auto"/>
              <w:jc w:val="center"/>
            </w:pPr>
          </w:p>
        </w:tc>
      </w:tr>
      <w:tr w:rsidR="004A5DE1" w14:paraId="12C65593" w14:textId="77777777" w:rsidTr="00BF03B5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5398251" w14:textId="77777777" w:rsidR="004A5DE1" w:rsidRDefault="004A5DE1" w:rsidP="004A5DE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0A49139A" w14:textId="63E091E8" w:rsidR="004A5DE1" w:rsidRDefault="004A5DE1" w:rsidP="004A5DE1">
            <w:pPr>
              <w:spacing w:after="0" w:line="240" w:lineRule="auto"/>
              <w:jc w:val="center"/>
            </w:pPr>
            <w:r w:rsidRPr="00A46E67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081BAEF" w14:textId="77777777" w:rsidR="004A5DE1" w:rsidRDefault="004A5DE1" w:rsidP="004A5DE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BED414E" w14:textId="77777777" w:rsidR="004A5DE1" w:rsidRDefault="004A5DE1" w:rsidP="004A5DE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7EF4F69" w14:textId="750DBD25" w:rsidR="004A5DE1" w:rsidRDefault="004A5DE1" w:rsidP="004A5DE1">
            <w:pPr>
              <w:spacing w:after="0" w:line="240" w:lineRule="auto"/>
              <w:jc w:val="center"/>
            </w:pPr>
          </w:p>
        </w:tc>
      </w:tr>
      <w:tr w:rsidR="004A5DE1" w14:paraId="4C6863C0" w14:textId="77777777" w:rsidTr="00BF03B5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DCDA77E" w14:textId="77777777" w:rsidR="004A5DE1" w:rsidRDefault="004A5DE1" w:rsidP="004A5DE1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</w:tcPr>
          <w:p w14:paraId="359F645E" w14:textId="394A52FD" w:rsidR="004A5DE1" w:rsidRDefault="004A5DE1" w:rsidP="004A5DE1">
            <w:pPr>
              <w:spacing w:after="0" w:line="240" w:lineRule="auto"/>
              <w:jc w:val="center"/>
            </w:pPr>
            <w:r w:rsidRPr="00A46E67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EDA2A96" w14:textId="77777777" w:rsidR="004A5DE1" w:rsidRDefault="004A5DE1" w:rsidP="004A5DE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2A09E6C" w14:textId="77777777" w:rsidR="004A5DE1" w:rsidRDefault="004A5DE1" w:rsidP="004A5DE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C928796" w14:textId="77777777" w:rsidR="004A5DE1" w:rsidRDefault="004A5DE1" w:rsidP="004A5DE1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:rsidR="00E63BDE" w14:paraId="689D64FD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BC7AA12" w14:textId="77777777" w:rsidR="00E63BDE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5AFAF532" w14:textId="747819B7" w:rsidR="00E63BDE" w:rsidRDefault="00E63BDE">
            <w:pPr>
              <w:bidi/>
              <w:spacing w:after="0" w:line="240" w:lineRule="auto"/>
              <w:jc w:val="center"/>
            </w:pPr>
          </w:p>
        </w:tc>
      </w:tr>
      <w:tr w:rsidR="00E63BDE" w14:paraId="464DE123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79383857" w14:textId="77777777" w:rsidR="00E63BDE" w:rsidRDefault="00000000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  <w:rtl/>
              </w:rPr>
              <w:t>رجاء اتباع التعليمات، عمل جيد</w:t>
            </w:r>
          </w:p>
          <w:p w14:paraId="7CD65A29" w14:textId="77777777" w:rsidR="00E63BDE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34C2DA80" w14:textId="77777777" w:rsidR="00E63BDE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24531B9" wp14:editId="23915C27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63BDE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DCF1AD" w14:textId="77777777" w:rsidR="00225FFA" w:rsidRDefault="00225FFA">
      <w:pPr>
        <w:spacing w:line="240" w:lineRule="auto"/>
      </w:pPr>
      <w:r>
        <w:separator/>
      </w:r>
    </w:p>
  </w:endnote>
  <w:endnote w:type="continuationSeparator" w:id="0">
    <w:p w14:paraId="16F33984" w14:textId="77777777" w:rsidR="00225FFA" w:rsidRDefault="00225FF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007314" w14:textId="77777777" w:rsidR="00225FFA" w:rsidRDefault="00225FFA">
      <w:pPr>
        <w:spacing w:after="0"/>
      </w:pPr>
      <w:r>
        <w:separator/>
      </w:r>
    </w:p>
  </w:footnote>
  <w:footnote w:type="continuationSeparator" w:id="0">
    <w:p w14:paraId="18446940" w14:textId="77777777" w:rsidR="00225FFA" w:rsidRDefault="00225FFA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28963915">
    <w:abstractNumId w:val="0"/>
  </w:num>
  <w:num w:numId="2" w16cid:durableId="22753089">
    <w:abstractNumId w:val="3"/>
  </w:num>
  <w:num w:numId="3" w16cid:durableId="522404388">
    <w:abstractNumId w:val="1"/>
  </w:num>
  <w:num w:numId="4" w16cid:durableId="9703989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73184"/>
    <w:rsid w:val="00177708"/>
    <w:rsid w:val="00207574"/>
    <w:rsid w:val="00225FFA"/>
    <w:rsid w:val="002A7E5E"/>
    <w:rsid w:val="002C4A21"/>
    <w:rsid w:val="002E3E01"/>
    <w:rsid w:val="00421B65"/>
    <w:rsid w:val="00451FB9"/>
    <w:rsid w:val="0046187C"/>
    <w:rsid w:val="004A5DE1"/>
    <w:rsid w:val="004B3C44"/>
    <w:rsid w:val="004D4492"/>
    <w:rsid w:val="00517389"/>
    <w:rsid w:val="00570846"/>
    <w:rsid w:val="0057269C"/>
    <w:rsid w:val="00597EB8"/>
    <w:rsid w:val="00615B51"/>
    <w:rsid w:val="006B0C30"/>
    <w:rsid w:val="00811C8D"/>
    <w:rsid w:val="00846C7F"/>
    <w:rsid w:val="008B63CC"/>
    <w:rsid w:val="008E091B"/>
    <w:rsid w:val="00971514"/>
    <w:rsid w:val="009847B5"/>
    <w:rsid w:val="009C087F"/>
    <w:rsid w:val="009C74AB"/>
    <w:rsid w:val="009F4AE6"/>
    <w:rsid w:val="00A006C8"/>
    <w:rsid w:val="00A06751"/>
    <w:rsid w:val="00A509D4"/>
    <w:rsid w:val="00A528C5"/>
    <w:rsid w:val="00AA2949"/>
    <w:rsid w:val="00B4592B"/>
    <w:rsid w:val="00B752C5"/>
    <w:rsid w:val="00BA567B"/>
    <w:rsid w:val="00C351FF"/>
    <w:rsid w:val="00C51134"/>
    <w:rsid w:val="00CC5AD4"/>
    <w:rsid w:val="00CD142F"/>
    <w:rsid w:val="00D06A80"/>
    <w:rsid w:val="00D2620E"/>
    <w:rsid w:val="00DA77E6"/>
    <w:rsid w:val="00DC0BB7"/>
    <w:rsid w:val="00DD08FF"/>
    <w:rsid w:val="00E05AFD"/>
    <w:rsid w:val="00E6224A"/>
    <w:rsid w:val="00E63BDE"/>
    <w:rsid w:val="00EA22ED"/>
    <w:rsid w:val="00EC585D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508A43E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خالد اللحياني</Template>
  <TotalTime>1</TotalTime>
  <Pages>1</Pages>
  <Words>125</Words>
  <Characters>640</Characters>
  <Application>Microsoft Office Word</Application>
  <DocSecurity>0</DocSecurity>
  <Lines>83</Lines>
  <Paragraphs>39</Paragraphs>
  <ScaleCrop>false</ScaleCrop>
  <Company/>
  <LinksUpToDate>false</LinksUpToDate>
  <CharactersWithSpaces>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sarah fareed</cp:lastModifiedBy>
  <cp:revision>2</cp:revision>
  <dcterms:created xsi:type="dcterms:W3CDTF">2025-08-12T11:31:00Z</dcterms:created>
  <dcterms:modified xsi:type="dcterms:W3CDTF">2025-08-12T11:31:00Z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