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E7B4578" w14:textId="5FFD2ABA" w:rsidR="00AA559B" w:rsidRDefault="00AA559B">
      <w:pPr>
        <w:pStyle w:val="2"/>
        <w:spacing w:after="156" w:line="265" w:lineRule="auto"/>
      </w:pPr>
      <w:r w:rsidRPr="00AA559B">
        <w:rPr>
          <w:noProof/>
        </w:rPr>
        <w:drawing>
          <wp:anchor distT="0" distB="0" distL="114300" distR="114300" simplePos="0" relativeHeight="251658240" behindDoc="1" locked="0" layoutInCell="1" allowOverlap="1" wp14:anchorId="0F98AF7E" wp14:editId="5B9328E0">
            <wp:simplePos x="0" y="0"/>
            <wp:positionH relativeFrom="column">
              <wp:posOffset>1450340</wp:posOffset>
            </wp:positionH>
            <wp:positionV relativeFrom="paragraph">
              <wp:posOffset>-891286</wp:posOffset>
            </wp:positionV>
            <wp:extent cx="2938272" cy="2938272"/>
            <wp:effectExtent l="0" t="0" r="0" b="0"/>
            <wp:wrapNone/>
            <wp:docPr id="1"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938272" cy="293827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C5EB458" w14:textId="2847A7CD" w:rsidR="00AA559B" w:rsidRDefault="00AA559B" w:rsidP="00AA559B">
      <w:pPr>
        <w:pStyle w:val="2"/>
        <w:spacing w:after="156" w:line="265" w:lineRule="auto"/>
        <w:jc w:val="center"/>
      </w:pPr>
    </w:p>
    <w:p w14:paraId="28394C77" w14:textId="49551209" w:rsidR="00AA559B" w:rsidRDefault="00AA559B" w:rsidP="00AA559B">
      <w:pPr>
        <w:pStyle w:val="2"/>
        <w:spacing w:after="156" w:line="265" w:lineRule="auto"/>
        <w:jc w:val="center"/>
      </w:pPr>
    </w:p>
    <w:p w14:paraId="629E3B6C" w14:textId="77777777" w:rsidR="00AA559B" w:rsidRPr="00AA559B" w:rsidRDefault="00AA559B" w:rsidP="00AA559B"/>
    <w:p w14:paraId="58C1E70C" w14:textId="2B62908A" w:rsidR="00520B24" w:rsidRPr="00205022" w:rsidRDefault="00520B24" w:rsidP="00205022">
      <w:pPr>
        <w:spacing w:after="0" w:line="249" w:lineRule="auto"/>
        <w:ind w:right="1366" w:firstLine="4"/>
        <w:jc w:val="center"/>
        <w:rPr>
          <w:b/>
          <w:bCs/>
          <w:sz w:val="44"/>
          <w:szCs w:val="44"/>
        </w:rPr>
      </w:pPr>
      <w:r w:rsidRPr="00205022">
        <w:rPr>
          <w:b/>
          <w:bCs/>
          <w:sz w:val="44"/>
          <w:szCs w:val="44"/>
        </w:rPr>
        <w:t>AI-</w:t>
      </w:r>
      <w:r w:rsidR="00205022">
        <w:rPr>
          <w:b/>
          <w:bCs/>
          <w:sz w:val="44"/>
          <w:szCs w:val="44"/>
        </w:rPr>
        <w:t>B</w:t>
      </w:r>
      <w:r w:rsidRPr="00205022">
        <w:rPr>
          <w:b/>
          <w:bCs/>
          <w:sz w:val="44"/>
          <w:szCs w:val="44"/>
        </w:rPr>
        <w:t xml:space="preserve">ased </w:t>
      </w:r>
      <w:r w:rsidR="00205022">
        <w:rPr>
          <w:b/>
          <w:bCs/>
          <w:sz w:val="44"/>
          <w:szCs w:val="44"/>
        </w:rPr>
        <w:t>S</w:t>
      </w:r>
      <w:r w:rsidRPr="00205022">
        <w:rPr>
          <w:b/>
          <w:bCs/>
          <w:sz w:val="44"/>
          <w:szCs w:val="44"/>
        </w:rPr>
        <w:t xml:space="preserve">mart </w:t>
      </w:r>
      <w:r w:rsidR="00205022">
        <w:rPr>
          <w:b/>
          <w:bCs/>
          <w:sz w:val="44"/>
          <w:szCs w:val="44"/>
        </w:rPr>
        <w:t>A</w:t>
      </w:r>
      <w:r w:rsidRPr="00205022">
        <w:rPr>
          <w:b/>
          <w:bCs/>
          <w:sz w:val="44"/>
          <w:szCs w:val="44"/>
        </w:rPr>
        <w:t xml:space="preserve">ccounting </w:t>
      </w:r>
      <w:r w:rsidR="00205022">
        <w:rPr>
          <w:b/>
          <w:bCs/>
          <w:sz w:val="44"/>
          <w:szCs w:val="44"/>
        </w:rPr>
        <w:t>S</w:t>
      </w:r>
      <w:r w:rsidRPr="00205022">
        <w:rPr>
          <w:b/>
          <w:bCs/>
          <w:sz w:val="44"/>
          <w:szCs w:val="44"/>
        </w:rPr>
        <w:t>ystem to</w:t>
      </w:r>
    </w:p>
    <w:p w14:paraId="50469B7F" w14:textId="7570BA8A" w:rsidR="00520B24" w:rsidRPr="00205022" w:rsidRDefault="00520B24" w:rsidP="00205022">
      <w:pPr>
        <w:spacing w:after="0" w:line="249" w:lineRule="auto"/>
        <w:ind w:right="1366" w:firstLine="4"/>
        <w:jc w:val="center"/>
        <w:rPr>
          <w:b/>
          <w:bCs/>
          <w:sz w:val="44"/>
          <w:szCs w:val="44"/>
          <w:rtl/>
        </w:rPr>
      </w:pPr>
      <w:r w:rsidRPr="00205022">
        <w:rPr>
          <w:rFonts w:hint="cs"/>
          <w:b/>
          <w:bCs/>
          <w:sz w:val="44"/>
          <w:szCs w:val="44"/>
          <w:rtl/>
        </w:rPr>
        <w:t xml:space="preserve">         </w:t>
      </w:r>
      <w:r w:rsidR="00205022">
        <w:rPr>
          <w:b/>
          <w:bCs/>
          <w:sz w:val="44"/>
          <w:szCs w:val="44"/>
        </w:rPr>
        <w:t>A</w:t>
      </w:r>
      <w:r w:rsidRPr="00205022">
        <w:rPr>
          <w:b/>
          <w:bCs/>
          <w:sz w:val="44"/>
          <w:szCs w:val="44"/>
        </w:rPr>
        <w:t xml:space="preserve">utomate </w:t>
      </w:r>
      <w:r w:rsidR="00205022">
        <w:rPr>
          <w:b/>
          <w:bCs/>
          <w:sz w:val="44"/>
          <w:szCs w:val="44"/>
        </w:rPr>
        <w:t>A</w:t>
      </w:r>
      <w:r w:rsidRPr="00205022">
        <w:rPr>
          <w:b/>
          <w:bCs/>
          <w:sz w:val="44"/>
          <w:szCs w:val="44"/>
        </w:rPr>
        <w:t xml:space="preserve">ccounting </w:t>
      </w:r>
      <w:proofErr w:type="gramStart"/>
      <w:r w:rsidR="00205022">
        <w:rPr>
          <w:b/>
          <w:bCs/>
          <w:sz w:val="44"/>
          <w:szCs w:val="44"/>
        </w:rPr>
        <w:t>A</w:t>
      </w:r>
      <w:r w:rsidRPr="00205022">
        <w:rPr>
          <w:b/>
          <w:bCs/>
          <w:sz w:val="44"/>
          <w:szCs w:val="44"/>
        </w:rPr>
        <w:t>nd</w:t>
      </w:r>
      <w:proofErr w:type="gramEnd"/>
      <w:r w:rsidRPr="00205022">
        <w:rPr>
          <w:b/>
          <w:bCs/>
          <w:sz w:val="44"/>
          <w:szCs w:val="44"/>
        </w:rPr>
        <w:t xml:space="preserve"> </w:t>
      </w:r>
      <w:r w:rsidR="00205022">
        <w:rPr>
          <w:b/>
          <w:bCs/>
          <w:sz w:val="44"/>
          <w:szCs w:val="44"/>
        </w:rPr>
        <w:t>F</w:t>
      </w:r>
      <w:r w:rsidRPr="00205022">
        <w:rPr>
          <w:b/>
          <w:bCs/>
          <w:sz w:val="44"/>
          <w:szCs w:val="44"/>
        </w:rPr>
        <w:t xml:space="preserve">raud </w:t>
      </w:r>
      <w:r w:rsidR="00205022">
        <w:rPr>
          <w:b/>
          <w:bCs/>
          <w:sz w:val="44"/>
          <w:szCs w:val="44"/>
        </w:rPr>
        <w:t>D</w:t>
      </w:r>
      <w:r w:rsidRPr="00205022">
        <w:rPr>
          <w:b/>
          <w:bCs/>
          <w:sz w:val="44"/>
          <w:szCs w:val="44"/>
        </w:rPr>
        <w:t xml:space="preserve">etection </w:t>
      </w:r>
      <w:r w:rsidR="00205022">
        <w:rPr>
          <w:b/>
          <w:bCs/>
          <w:sz w:val="44"/>
          <w:szCs w:val="44"/>
        </w:rPr>
        <w:t>I</w:t>
      </w:r>
      <w:r w:rsidRPr="00205022">
        <w:rPr>
          <w:b/>
          <w:bCs/>
          <w:sz w:val="44"/>
          <w:szCs w:val="44"/>
        </w:rPr>
        <w:t>n</w:t>
      </w:r>
      <w:r w:rsidR="00205022">
        <w:rPr>
          <w:b/>
          <w:bCs/>
          <w:sz w:val="44"/>
          <w:szCs w:val="44"/>
        </w:rPr>
        <w:t xml:space="preserve"> </w:t>
      </w:r>
      <w:r w:rsidRPr="00205022">
        <w:rPr>
          <w:b/>
          <w:bCs/>
          <w:sz w:val="44"/>
          <w:szCs w:val="44"/>
        </w:rPr>
        <w:t>SMEs</w:t>
      </w:r>
    </w:p>
    <w:p w14:paraId="4A11A49E" w14:textId="77777777" w:rsidR="00520B24" w:rsidRPr="00520B24" w:rsidRDefault="00520B24" w:rsidP="00520B24">
      <w:pPr>
        <w:spacing w:after="0" w:line="249" w:lineRule="auto"/>
        <w:ind w:right="1366" w:firstLine="4"/>
        <w:jc w:val="center"/>
        <w:rPr>
          <w:rFonts w:asciiTheme="majorHAnsi" w:eastAsiaTheme="majorEastAsia" w:hAnsiTheme="majorHAnsi" w:cstheme="majorBidi"/>
          <w:b/>
          <w:bCs/>
          <w:color w:val="auto"/>
          <w:sz w:val="36"/>
          <w:szCs w:val="36"/>
          <w:rtl/>
        </w:rPr>
      </w:pPr>
    </w:p>
    <w:p w14:paraId="334C362A" w14:textId="5D15E71C" w:rsidR="000B518F" w:rsidRDefault="00AA559B" w:rsidP="00AA559B">
      <w:pPr>
        <w:spacing w:after="376" w:line="249" w:lineRule="auto"/>
        <w:ind w:left="0" w:right="1366" w:firstLine="4"/>
        <w:jc w:val="center"/>
      </w:pPr>
      <w:r>
        <w:rPr>
          <w:sz w:val="32"/>
        </w:rPr>
        <w:t>Prepared By</w:t>
      </w:r>
      <w:r w:rsidR="003C51FB">
        <w:rPr>
          <w:sz w:val="40"/>
        </w:rPr>
        <w:t xml:space="preserve"> </w:t>
      </w:r>
    </w:p>
    <w:p w14:paraId="0DC6C174" w14:textId="34303BD0" w:rsidR="000B518F" w:rsidRPr="00AA559B" w:rsidRDefault="00AA559B" w:rsidP="00520B24">
      <w:pPr>
        <w:spacing w:after="252" w:line="259" w:lineRule="auto"/>
        <w:ind w:left="0" w:firstLine="0"/>
        <w:jc w:val="center"/>
        <w:rPr>
          <w:bCs/>
          <w:sz w:val="32"/>
          <w:szCs w:val="32"/>
        </w:rPr>
      </w:pPr>
      <w:r w:rsidRPr="00AA559B">
        <w:rPr>
          <w:bCs/>
          <w:sz w:val="32"/>
          <w:szCs w:val="32"/>
        </w:rPr>
        <w:t>Name:</w:t>
      </w:r>
      <w:r w:rsidR="00520B24" w:rsidRPr="00520B24">
        <w:t xml:space="preserve"> </w:t>
      </w:r>
      <w:r w:rsidR="00520B24" w:rsidRPr="00520B24">
        <w:rPr>
          <w:bCs/>
          <w:sz w:val="32"/>
          <w:szCs w:val="32"/>
        </w:rPr>
        <w:t xml:space="preserve">Jihad </w:t>
      </w:r>
      <w:proofErr w:type="spellStart"/>
      <w:r w:rsidR="00520B24" w:rsidRPr="00520B24">
        <w:rPr>
          <w:bCs/>
          <w:sz w:val="32"/>
          <w:szCs w:val="32"/>
        </w:rPr>
        <w:t>Abdullh</w:t>
      </w:r>
      <w:proofErr w:type="spellEnd"/>
      <w:r w:rsidR="00520B24" w:rsidRPr="00520B24">
        <w:rPr>
          <w:bCs/>
          <w:sz w:val="32"/>
          <w:szCs w:val="32"/>
        </w:rPr>
        <w:t xml:space="preserve"> Najee </w:t>
      </w:r>
      <w:proofErr w:type="spellStart"/>
      <w:r w:rsidR="00520B24" w:rsidRPr="00520B24">
        <w:rPr>
          <w:bCs/>
          <w:sz w:val="32"/>
          <w:szCs w:val="32"/>
        </w:rPr>
        <w:t>Alhuraiby</w:t>
      </w:r>
      <w:proofErr w:type="spellEnd"/>
      <w:r w:rsidRPr="00AA559B">
        <w:rPr>
          <w:bCs/>
          <w:sz w:val="32"/>
          <w:szCs w:val="32"/>
        </w:rPr>
        <w:tab/>
      </w:r>
      <w:r w:rsidRPr="00AA559B">
        <w:rPr>
          <w:bCs/>
          <w:sz w:val="32"/>
          <w:szCs w:val="32"/>
        </w:rPr>
        <w:tab/>
        <w:t>ID No.:</w:t>
      </w:r>
      <w:r w:rsidR="00520B24" w:rsidRPr="00520B24">
        <w:t xml:space="preserve"> </w:t>
      </w:r>
      <w:r w:rsidR="00520B24" w:rsidRPr="00520B24">
        <w:rPr>
          <w:bCs/>
          <w:sz w:val="32"/>
          <w:szCs w:val="32"/>
        </w:rPr>
        <w:t>253002789</w:t>
      </w:r>
    </w:p>
    <w:p w14:paraId="7D9FE063" w14:textId="77777777" w:rsidR="00AA559B" w:rsidRPr="00AA559B" w:rsidRDefault="00AA559B" w:rsidP="00AA559B">
      <w:pPr>
        <w:spacing w:after="252" w:line="259" w:lineRule="auto"/>
        <w:ind w:left="0" w:firstLine="0"/>
        <w:jc w:val="center"/>
        <w:rPr>
          <w:bCs/>
          <w:sz w:val="32"/>
          <w:szCs w:val="32"/>
        </w:rPr>
      </w:pPr>
    </w:p>
    <w:p w14:paraId="778716E8" w14:textId="64A83F5D" w:rsidR="000B518F" w:rsidRPr="00AA559B" w:rsidRDefault="00AA559B" w:rsidP="00AA559B">
      <w:pPr>
        <w:spacing w:after="424" w:line="249" w:lineRule="auto"/>
        <w:ind w:left="0" w:right="94" w:firstLine="4"/>
        <w:jc w:val="center"/>
        <w:rPr>
          <w:sz w:val="32"/>
          <w:szCs w:val="32"/>
        </w:rPr>
      </w:pPr>
      <w:r w:rsidRPr="00AA559B">
        <w:rPr>
          <w:sz w:val="32"/>
          <w:szCs w:val="32"/>
        </w:rPr>
        <w:t>Submitted in fulfillment of the requirements for the degree Master of Science in Artificial Intelligence</w:t>
      </w:r>
    </w:p>
    <w:p w14:paraId="113751A4" w14:textId="49C415BE" w:rsidR="00AA559B" w:rsidRPr="00AA559B" w:rsidRDefault="00AA559B" w:rsidP="00AA559B">
      <w:pPr>
        <w:spacing w:after="424" w:line="249" w:lineRule="auto"/>
        <w:ind w:left="0" w:right="94" w:firstLine="4"/>
        <w:jc w:val="center"/>
        <w:rPr>
          <w:sz w:val="32"/>
          <w:szCs w:val="32"/>
        </w:rPr>
      </w:pPr>
      <w:r w:rsidRPr="00AA559B">
        <w:rPr>
          <w:sz w:val="32"/>
          <w:szCs w:val="32"/>
        </w:rPr>
        <w:t>At</w:t>
      </w:r>
    </w:p>
    <w:p w14:paraId="0282EBC6" w14:textId="687877D3" w:rsidR="00AA559B" w:rsidRPr="00AA559B" w:rsidRDefault="00AA559B" w:rsidP="00AA559B">
      <w:pPr>
        <w:spacing w:after="0" w:line="360" w:lineRule="auto"/>
        <w:ind w:left="0" w:right="94" w:firstLine="4"/>
        <w:jc w:val="center"/>
        <w:rPr>
          <w:sz w:val="32"/>
          <w:szCs w:val="32"/>
        </w:rPr>
      </w:pPr>
      <w:r w:rsidRPr="00AA559B">
        <w:rPr>
          <w:sz w:val="32"/>
          <w:szCs w:val="32"/>
        </w:rPr>
        <w:t>Collage of Informatics</w:t>
      </w:r>
    </w:p>
    <w:p w14:paraId="7099CA31" w14:textId="2DADA83F" w:rsidR="00AA559B" w:rsidRPr="00AA559B" w:rsidRDefault="00AA559B" w:rsidP="00AA559B">
      <w:pPr>
        <w:spacing w:after="0" w:line="360" w:lineRule="auto"/>
        <w:ind w:left="0" w:right="94" w:firstLine="4"/>
        <w:jc w:val="center"/>
        <w:rPr>
          <w:sz w:val="32"/>
          <w:szCs w:val="32"/>
        </w:rPr>
      </w:pPr>
      <w:r w:rsidRPr="00AA559B">
        <w:rPr>
          <w:sz w:val="32"/>
          <w:szCs w:val="32"/>
        </w:rPr>
        <w:t>Midocean University</w:t>
      </w:r>
    </w:p>
    <w:p w14:paraId="7A1C3F3E" w14:textId="672E7441" w:rsidR="00AA559B" w:rsidRPr="00AA559B" w:rsidRDefault="00AA559B" w:rsidP="00AA559B">
      <w:pPr>
        <w:spacing w:after="424" w:line="249" w:lineRule="auto"/>
        <w:ind w:left="0" w:right="94" w:firstLine="4"/>
        <w:jc w:val="center"/>
        <w:rPr>
          <w:sz w:val="32"/>
          <w:szCs w:val="32"/>
        </w:rPr>
      </w:pPr>
      <w:r w:rsidRPr="00AA559B">
        <w:rPr>
          <w:sz w:val="32"/>
          <w:szCs w:val="32"/>
        </w:rPr>
        <w:t>UAE</w:t>
      </w:r>
    </w:p>
    <w:p w14:paraId="1486AEA1" w14:textId="72FF58E4" w:rsidR="000B518F" w:rsidRDefault="00AA559B" w:rsidP="00520B24">
      <w:pPr>
        <w:spacing w:after="235" w:line="249" w:lineRule="auto"/>
        <w:ind w:left="0" w:right="1367" w:firstLine="4"/>
        <w:jc w:val="center"/>
        <w:rPr>
          <w:sz w:val="32"/>
          <w:szCs w:val="32"/>
        </w:rPr>
      </w:pPr>
      <w:r w:rsidRPr="00AA559B">
        <w:rPr>
          <w:sz w:val="32"/>
          <w:szCs w:val="32"/>
        </w:rPr>
        <w:t xml:space="preserve">Supervisor Name: </w:t>
      </w:r>
      <w:proofErr w:type="spellStart"/>
      <w:r w:rsidR="00520B24" w:rsidRPr="00520B24">
        <w:rPr>
          <w:sz w:val="32"/>
          <w:szCs w:val="32"/>
        </w:rPr>
        <w:t>Dr.Amjed</w:t>
      </w:r>
      <w:proofErr w:type="spellEnd"/>
      <w:r w:rsidR="00520B24" w:rsidRPr="00520B24">
        <w:rPr>
          <w:sz w:val="32"/>
          <w:szCs w:val="32"/>
        </w:rPr>
        <w:t xml:space="preserve"> </w:t>
      </w:r>
      <w:proofErr w:type="spellStart"/>
      <w:r w:rsidR="00520B24" w:rsidRPr="00520B24">
        <w:rPr>
          <w:sz w:val="32"/>
          <w:szCs w:val="32"/>
        </w:rPr>
        <w:t>Qutaish</w:t>
      </w:r>
      <w:proofErr w:type="spellEnd"/>
    </w:p>
    <w:p w14:paraId="3794069F" w14:textId="19223C70" w:rsidR="00AA559B" w:rsidRDefault="00AA559B" w:rsidP="00AA559B">
      <w:pPr>
        <w:spacing w:after="235" w:line="249" w:lineRule="auto"/>
        <w:ind w:left="0" w:right="1367" w:firstLine="4"/>
        <w:jc w:val="center"/>
        <w:rPr>
          <w:sz w:val="32"/>
          <w:szCs w:val="32"/>
        </w:rPr>
      </w:pPr>
      <w:r>
        <w:rPr>
          <w:sz w:val="32"/>
          <w:szCs w:val="32"/>
        </w:rPr>
        <w:t xml:space="preserve">Collage of Informatics, </w:t>
      </w:r>
      <w:proofErr w:type="spellStart"/>
      <w:r>
        <w:rPr>
          <w:sz w:val="32"/>
          <w:szCs w:val="32"/>
        </w:rPr>
        <w:t>Midocean</w:t>
      </w:r>
      <w:proofErr w:type="spellEnd"/>
      <w:r>
        <w:rPr>
          <w:sz w:val="32"/>
          <w:szCs w:val="32"/>
        </w:rPr>
        <w:t xml:space="preserve"> University, Comoros</w:t>
      </w:r>
    </w:p>
    <w:p w14:paraId="0DE62325" w14:textId="29A3D81E" w:rsidR="000B518F" w:rsidRPr="00AA559B" w:rsidRDefault="00AA559B" w:rsidP="00520B24">
      <w:pPr>
        <w:spacing w:after="235" w:line="249" w:lineRule="auto"/>
        <w:ind w:left="0" w:right="1367" w:firstLine="4"/>
        <w:jc w:val="center"/>
        <w:rPr>
          <w:sz w:val="32"/>
          <w:szCs w:val="32"/>
          <w:lang w:bidi="ar-EG"/>
        </w:rPr>
      </w:pPr>
      <w:r>
        <w:rPr>
          <w:sz w:val="32"/>
          <w:szCs w:val="32"/>
        </w:rPr>
        <w:t>Email:</w:t>
      </w:r>
      <w:r w:rsidR="00520B24" w:rsidRPr="00520B24">
        <w:t xml:space="preserve"> </w:t>
      </w:r>
      <w:r w:rsidR="00520B24" w:rsidRPr="00520B24">
        <w:rPr>
          <w:sz w:val="32"/>
          <w:szCs w:val="32"/>
        </w:rPr>
        <w:t>253002789@st.midocean.edu.ki</w:t>
      </w:r>
    </w:p>
    <w:p w14:paraId="21C7A516" w14:textId="77777777" w:rsidR="00205022" w:rsidRPr="00205022" w:rsidRDefault="00205022" w:rsidP="00205022">
      <w:pPr>
        <w:spacing w:after="0" w:line="259" w:lineRule="auto"/>
        <w:ind w:left="473" w:firstLine="0"/>
        <w:jc w:val="center"/>
      </w:pPr>
    </w:p>
    <w:p w14:paraId="7232A98D" w14:textId="77777777" w:rsidR="000B518F" w:rsidRDefault="003C51FB" w:rsidP="00AA559B">
      <w:pPr>
        <w:pStyle w:val="2"/>
        <w:spacing w:after="166"/>
        <w:ind w:left="0" w:firstLine="0"/>
      </w:pPr>
      <w:r>
        <w:lastRenderedPageBreak/>
        <w:t xml:space="preserve">Acknowledgements </w:t>
      </w:r>
    </w:p>
    <w:p w14:paraId="1C9F7E56" w14:textId="77777777" w:rsidR="000B518F" w:rsidRDefault="003C51FB">
      <w:pPr>
        <w:spacing w:after="301" w:line="259" w:lineRule="auto"/>
        <w:ind w:left="0" w:firstLine="0"/>
        <w:jc w:val="left"/>
      </w:pPr>
      <w:r>
        <w:rPr>
          <w:sz w:val="32"/>
        </w:rPr>
        <w:t xml:space="preserve"> </w:t>
      </w:r>
    </w:p>
    <w:p w14:paraId="783B97B8" w14:textId="09407912" w:rsidR="000B518F" w:rsidRDefault="00474EC5">
      <w:pPr>
        <w:spacing w:after="0" w:line="259" w:lineRule="auto"/>
        <w:ind w:left="0" w:firstLine="0"/>
        <w:jc w:val="left"/>
      </w:pPr>
      <w:r w:rsidRPr="00474EC5">
        <w:t xml:space="preserve">Special thanks to Dr. </w:t>
      </w:r>
      <w:proofErr w:type="spellStart"/>
      <w:r w:rsidRPr="00474EC5">
        <w:t>Amjad</w:t>
      </w:r>
      <w:proofErr w:type="spellEnd"/>
      <w:r w:rsidRPr="00474EC5">
        <w:t xml:space="preserve"> </w:t>
      </w:r>
      <w:proofErr w:type="spellStart"/>
      <w:r w:rsidRPr="00474EC5">
        <w:t>Qutaish</w:t>
      </w:r>
      <w:proofErr w:type="spellEnd"/>
      <w:r w:rsidRPr="00474EC5">
        <w:t xml:space="preserve">, </w:t>
      </w:r>
      <w:proofErr w:type="gramStart"/>
      <w:r w:rsidRPr="00474EC5">
        <w:t xml:space="preserve">who </w:t>
      </w:r>
      <w:r>
        <w:rPr>
          <w:rFonts w:hint="cs"/>
          <w:rtl/>
        </w:rPr>
        <w:t xml:space="preserve"> </w:t>
      </w:r>
      <w:r w:rsidRPr="00474EC5">
        <w:t>contributed</w:t>
      </w:r>
      <w:proofErr w:type="gramEnd"/>
      <w:r w:rsidRPr="00474EC5">
        <w:t xml:space="preserve"> to the success of this project through his support and </w:t>
      </w:r>
      <w:r w:rsidR="00C4039F">
        <w:rPr>
          <w:rFonts w:hint="cs"/>
          <w:rtl/>
        </w:rPr>
        <w:t xml:space="preserve"> </w:t>
      </w:r>
      <w:r w:rsidRPr="00474EC5">
        <w:t>guidance, which were instrumental in completing this work. We als</w:t>
      </w:r>
      <w:r w:rsidR="00AF426C">
        <w:t xml:space="preserve">o thank the entire staff of </w:t>
      </w:r>
      <w:proofErr w:type="spellStart"/>
      <w:r w:rsidR="00AF426C">
        <w:t>Med</w:t>
      </w:r>
      <w:r w:rsidRPr="00474EC5">
        <w:t>Ocean</w:t>
      </w:r>
      <w:proofErr w:type="spellEnd"/>
      <w:r w:rsidRPr="00474EC5">
        <w:t xml:space="preserve"> University, including all the doctors and teachers.</w:t>
      </w:r>
      <w:r w:rsidR="003C51FB">
        <w:rPr>
          <w:sz w:val="32"/>
        </w:rPr>
        <w:t xml:space="preserve"> </w:t>
      </w:r>
    </w:p>
    <w:p w14:paraId="21385D1D" w14:textId="77777777" w:rsidR="000B518F" w:rsidRDefault="003C51FB">
      <w:pPr>
        <w:spacing w:after="0" w:line="259" w:lineRule="auto"/>
        <w:ind w:left="0" w:firstLine="0"/>
        <w:jc w:val="left"/>
      </w:pPr>
      <w:r>
        <w:rPr>
          <w:sz w:val="32"/>
        </w:rPr>
        <w:t xml:space="preserve"> </w:t>
      </w:r>
    </w:p>
    <w:p w14:paraId="0A58F156" w14:textId="77777777" w:rsidR="000B518F" w:rsidRDefault="003C51FB">
      <w:pPr>
        <w:spacing w:after="0" w:line="259" w:lineRule="auto"/>
        <w:ind w:left="0" w:firstLine="0"/>
        <w:jc w:val="left"/>
      </w:pPr>
      <w:r>
        <w:rPr>
          <w:sz w:val="32"/>
        </w:rPr>
        <w:t xml:space="preserve"> </w:t>
      </w:r>
    </w:p>
    <w:p w14:paraId="112F34E1" w14:textId="77777777" w:rsidR="000B518F" w:rsidRDefault="003C51FB">
      <w:pPr>
        <w:spacing w:after="0" w:line="259" w:lineRule="auto"/>
        <w:ind w:left="0" w:firstLine="0"/>
        <w:jc w:val="left"/>
      </w:pPr>
      <w:r>
        <w:rPr>
          <w:sz w:val="32"/>
        </w:rPr>
        <w:t xml:space="preserve"> </w:t>
      </w:r>
    </w:p>
    <w:p w14:paraId="5B0C5DE6" w14:textId="77777777" w:rsidR="000B518F" w:rsidRDefault="003C51FB">
      <w:pPr>
        <w:spacing w:after="0" w:line="259" w:lineRule="auto"/>
        <w:ind w:left="0" w:firstLine="0"/>
        <w:jc w:val="left"/>
      </w:pPr>
      <w:r>
        <w:rPr>
          <w:sz w:val="32"/>
        </w:rPr>
        <w:t xml:space="preserve"> </w:t>
      </w:r>
    </w:p>
    <w:p w14:paraId="047B294F" w14:textId="77777777" w:rsidR="000B518F" w:rsidRDefault="003C51FB">
      <w:pPr>
        <w:spacing w:after="0" w:line="259" w:lineRule="auto"/>
        <w:ind w:left="0" w:firstLine="0"/>
        <w:jc w:val="left"/>
      </w:pPr>
      <w:r>
        <w:rPr>
          <w:sz w:val="32"/>
        </w:rPr>
        <w:t xml:space="preserve"> </w:t>
      </w:r>
    </w:p>
    <w:p w14:paraId="03EC6CA2" w14:textId="77777777" w:rsidR="000B518F" w:rsidRDefault="003C51FB">
      <w:pPr>
        <w:spacing w:after="0" w:line="259" w:lineRule="auto"/>
        <w:ind w:left="0" w:firstLine="0"/>
        <w:jc w:val="left"/>
      </w:pPr>
      <w:r>
        <w:rPr>
          <w:sz w:val="32"/>
        </w:rPr>
        <w:t xml:space="preserve"> </w:t>
      </w:r>
    </w:p>
    <w:p w14:paraId="2010276B" w14:textId="77777777" w:rsidR="000B518F" w:rsidRDefault="003C51FB">
      <w:pPr>
        <w:spacing w:after="0" w:line="259" w:lineRule="auto"/>
        <w:ind w:left="0" w:firstLine="0"/>
        <w:jc w:val="left"/>
      </w:pPr>
      <w:r>
        <w:rPr>
          <w:sz w:val="32"/>
        </w:rPr>
        <w:t xml:space="preserve"> </w:t>
      </w:r>
    </w:p>
    <w:p w14:paraId="26C4FFED" w14:textId="77777777" w:rsidR="000B518F" w:rsidRDefault="003C51FB">
      <w:pPr>
        <w:spacing w:after="0" w:line="259" w:lineRule="auto"/>
        <w:ind w:left="0" w:firstLine="0"/>
        <w:jc w:val="left"/>
      </w:pPr>
      <w:r>
        <w:rPr>
          <w:sz w:val="32"/>
        </w:rPr>
        <w:t xml:space="preserve"> </w:t>
      </w:r>
    </w:p>
    <w:p w14:paraId="6E9AE895" w14:textId="77777777" w:rsidR="000B518F" w:rsidRDefault="003C51FB">
      <w:pPr>
        <w:spacing w:after="0" w:line="259" w:lineRule="auto"/>
        <w:ind w:left="0" w:firstLine="0"/>
        <w:jc w:val="left"/>
      </w:pPr>
      <w:r>
        <w:rPr>
          <w:sz w:val="32"/>
        </w:rPr>
        <w:t xml:space="preserve"> </w:t>
      </w:r>
    </w:p>
    <w:p w14:paraId="47D992E4" w14:textId="77777777" w:rsidR="000B518F" w:rsidRDefault="003C51FB">
      <w:pPr>
        <w:spacing w:after="0" w:line="259" w:lineRule="auto"/>
        <w:ind w:left="0" w:firstLine="0"/>
        <w:jc w:val="left"/>
      </w:pPr>
      <w:r>
        <w:rPr>
          <w:sz w:val="32"/>
        </w:rPr>
        <w:t xml:space="preserve"> </w:t>
      </w:r>
    </w:p>
    <w:p w14:paraId="00E50AED" w14:textId="77777777" w:rsidR="000B518F" w:rsidRDefault="003C51FB">
      <w:pPr>
        <w:spacing w:after="0" w:line="259" w:lineRule="auto"/>
        <w:ind w:left="0" w:firstLine="0"/>
        <w:jc w:val="left"/>
      </w:pPr>
      <w:r>
        <w:rPr>
          <w:sz w:val="32"/>
        </w:rPr>
        <w:t xml:space="preserve"> </w:t>
      </w:r>
    </w:p>
    <w:p w14:paraId="6DE0CE42" w14:textId="77777777" w:rsidR="000B518F" w:rsidRDefault="003C51FB">
      <w:pPr>
        <w:spacing w:after="0" w:line="259" w:lineRule="auto"/>
        <w:ind w:left="0" w:firstLine="0"/>
        <w:jc w:val="left"/>
      </w:pPr>
      <w:r>
        <w:rPr>
          <w:sz w:val="32"/>
        </w:rPr>
        <w:t xml:space="preserve"> </w:t>
      </w:r>
    </w:p>
    <w:p w14:paraId="6455A19A" w14:textId="77777777" w:rsidR="000B518F" w:rsidRDefault="003C51FB">
      <w:pPr>
        <w:spacing w:after="0" w:line="259" w:lineRule="auto"/>
        <w:ind w:left="0" w:firstLine="0"/>
        <w:jc w:val="left"/>
      </w:pPr>
      <w:r>
        <w:rPr>
          <w:sz w:val="32"/>
        </w:rPr>
        <w:t xml:space="preserve"> </w:t>
      </w:r>
    </w:p>
    <w:p w14:paraId="44257E6A" w14:textId="77777777" w:rsidR="000B518F" w:rsidRDefault="003C51FB">
      <w:pPr>
        <w:spacing w:after="0" w:line="259" w:lineRule="auto"/>
        <w:ind w:left="0" w:firstLine="0"/>
        <w:jc w:val="left"/>
      </w:pPr>
      <w:r>
        <w:rPr>
          <w:sz w:val="32"/>
        </w:rPr>
        <w:t xml:space="preserve"> </w:t>
      </w:r>
    </w:p>
    <w:p w14:paraId="6D6F90CE" w14:textId="77777777" w:rsidR="000B518F" w:rsidRDefault="003C51FB">
      <w:pPr>
        <w:spacing w:after="0" w:line="259" w:lineRule="auto"/>
        <w:ind w:left="0" w:firstLine="0"/>
        <w:jc w:val="left"/>
      </w:pPr>
      <w:r>
        <w:rPr>
          <w:sz w:val="32"/>
        </w:rPr>
        <w:t xml:space="preserve"> </w:t>
      </w:r>
    </w:p>
    <w:p w14:paraId="6C13290B" w14:textId="77777777" w:rsidR="000B518F" w:rsidRDefault="003C51FB">
      <w:pPr>
        <w:spacing w:after="0" w:line="259" w:lineRule="auto"/>
        <w:ind w:left="0" w:firstLine="0"/>
        <w:jc w:val="left"/>
      </w:pPr>
      <w:r>
        <w:rPr>
          <w:sz w:val="32"/>
        </w:rPr>
        <w:t xml:space="preserve"> </w:t>
      </w:r>
    </w:p>
    <w:p w14:paraId="361A6EBA" w14:textId="77777777" w:rsidR="000B518F" w:rsidRDefault="003C51FB">
      <w:pPr>
        <w:spacing w:after="0" w:line="259" w:lineRule="auto"/>
        <w:ind w:left="0" w:firstLine="0"/>
        <w:jc w:val="left"/>
      </w:pPr>
      <w:r>
        <w:rPr>
          <w:sz w:val="32"/>
        </w:rPr>
        <w:t xml:space="preserve"> </w:t>
      </w:r>
    </w:p>
    <w:p w14:paraId="2F16A66B" w14:textId="77777777" w:rsidR="000B518F" w:rsidRDefault="003C51FB">
      <w:pPr>
        <w:spacing w:after="0" w:line="259" w:lineRule="auto"/>
        <w:ind w:left="0" w:firstLine="0"/>
        <w:jc w:val="left"/>
      </w:pPr>
      <w:r>
        <w:rPr>
          <w:sz w:val="32"/>
        </w:rPr>
        <w:t xml:space="preserve"> </w:t>
      </w:r>
    </w:p>
    <w:p w14:paraId="12FB3057" w14:textId="77777777" w:rsidR="000B518F" w:rsidRDefault="003C51FB">
      <w:pPr>
        <w:spacing w:after="0" w:line="259" w:lineRule="auto"/>
        <w:ind w:left="0" w:firstLine="0"/>
        <w:jc w:val="left"/>
      </w:pPr>
      <w:r>
        <w:rPr>
          <w:sz w:val="32"/>
        </w:rPr>
        <w:t xml:space="preserve"> </w:t>
      </w:r>
    </w:p>
    <w:p w14:paraId="497A286F" w14:textId="77777777" w:rsidR="00344B96" w:rsidRDefault="003C51FB">
      <w:pPr>
        <w:spacing w:after="0" w:line="259" w:lineRule="auto"/>
        <w:ind w:left="0" w:firstLine="0"/>
        <w:jc w:val="left"/>
        <w:rPr>
          <w:sz w:val="32"/>
        </w:rPr>
      </w:pPr>
      <w:r>
        <w:rPr>
          <w:sz w:val="32"/>
        </w:rPr>
        <w:t xml:space="preserve"> </w:t>
      </w:r>
    </w:p>
    <w:p w14:paraId="6E6E1851" w14:textId="77777777" w:rsidR="00344B96" w:rsidRDefault="00344B96">
      <w:pPr>
        <w:spacing w:after="160" w:line="259" w:lineRule="auto"/>
        <w:ind w:left="0" w:firstLine="0"/>
        <w:jc w:val="left"/>
        <w:rPr>
          <w:sz w:val="32"/>
        </w:rPr>
      </w:pPr>
      <w:r>
        <w:rPr>
          <w:sz w:val="32"/>
        </w:rPr>
        <w:br w:type="page"/>
      </w:r>
    </w:p>
    <w:p w14:paraId="10A7CE25" w14:textId="77777777" w:rsidR="000B518F" w:rsidRDefault="000B518F">
      <w:pPr>
        <w:spacing w:after="0" w:line="259" w:lineRule="auto"/>
        <w:ind w:left="0" w:firstLine="0"/>
        <w:jc w:val="left"/>
      </w:pPr>
    </w:p>
    <w:p w14:paraId="109C1884" w14:textId="77777777" w:rsidR="000B518F" w:rsidRDefault="003C51FB">
      <w:pPr>
        <w:pStyle w:val="2"/>
        <w:spacing w:after="310"/>
        <w:ind w:left="-5"/>
      </w:pPr>
      <w:r>
        <w:t xml:space="preserve">Abstract </w:t>
      </w:r>
    </w:p>
    <w:p w14:paraId="567D5E72" w14:textId="45A5CD79" w:rsidR="00010059" w:rsidRDefault="00F32C0B" w:rsidP="00200741">
      <w:pPr>
        <w:rPr>
          <w:rtl/>
        </w:rPr>
      </w:pPr>
      <w:r w:rsidRPr="00F32C0B">
        <w:t xml:space="preserve">The accounting field in Small and Medium Enterprises (SMEs) requires efficient methods to automate routine tasks and detect fraudulent activities in real time to enhance financial integrity, reduce operational costs, and support sustainable growth. In this </w:t>
      </w:r>
      <w:r w:rsidR="00200741">
        <w:t>massage</w:t>
      </w:r>
      <w:r w:rsidRPr="00F32C0B">
        <w:t xml:space="preserve">, we present a novel AI-based smart accounting system that integrates machine learning (ML) and deep learning (DL) technologies to automate accounting processes and improve fraud detection accuracy. We employ a hybrid filter-then-wrapper feature selection technique to accelerate model training, enhance feature interpretability, and boost predictive performance. This system is particularly suited for tabular financial data common in SMEs. The architecture combines ML algorithms as base learners, including Logistic Regression with Accuracy = 98.5%, Decision Tree with Accuracy = 97.8%, Random Forest with Accuracy = 99.1%, Support Vector Machine with Accuracy = 98.2%, and K-Nearest Neighbors with Accuracy = 97.5%, with a meta-learner Multi-Layer Perceptron (MLP). The stacking ensemble leverages the strengths of base models and the DL meta-learner to achieve a robust F1-score of 0.92, outperforming individual baselines. We utilized datasets from </w:t>
      </w:r>
      <w:proofErr w:type="spellStart"/>
      <w:r w:rsidR="00251116" w:rsidRPr="00251116">
        <w:t>Datamendeley</w:t>
      </w:r>
      <w:proofErr w:type="spellEnd"/>
      <w:r w:rsidR="00251116" w:rsidRPr="00251116">
        <w:t xml:space="preserve"> Site</w:t>
      </w:r>
      <w:r w:rsidRPr="00F32C0B">
        <w:t xml:space="preserve"> (</w:t>
      </w:r>
      <w:r w:rsidR="00251116" w:rsidRPr="00251116">
        <w:t xml:space="preserve">Artificial Intelligence and Accounting Profession </w:t>
      </w:r>
      <w:r w:rsidRPr="00F32C0B">
        <w:t xml:space="preserve">dataset) and applied preprocessing, feature engineering, and validation with standardized metrics. SHAP and LIME </w:t>
      </w:r>
      <w:proofErr w:type="gramStart"/>
      <w:r w:rsidRPr="00F32C0B">
        <w:t>are used</w:t>
      </w:r>
      <w:proofErr w:type="gramEnd"/>
      <w:r w:rsidRPr="00F32C0B">
        <w:t xml:space="preserve"> for </w:t>
      </w:r>
      <w:proofErr w:type="spellStart"/>
      <w:r w:rsidRPr="00F32C0B">
        <w:t>explainability</w:t>
      </w:r>
      <w:proofErr w:type="spellEnd"/>
      <w:r w:rsidRPr="00F32C0B">
        <w:t xml:space="preserve"> in fraud predictions. Experimental results demonstrate the system's effectiveness in automating tasks like invoice processing and anomaly detection. The framework empowers SME owners and accountants to make informed decisions, with potential for scalable fraud prevention and compliance.</w:t>
      </w:r>
    </w:p>
    <w:p w14:paraId="4FB97C2B" w14:textId="77777777" w:rsidR="00F32C0B" w:rsidRDefault="00F32C0B" w:rsidP="00010059">
      <w:pPr>
        <w:rPr>
          <w:rtl/>
        </w:rPr>
      </w:pPr>
    </w:p>
    <w:p w14:paraId="0FB07429" w14:textId="77777777" w:rsidR="007F67AB" w:rsidRPr="00010059" w:rsidRDefault="007F67AB" w:rsidP="007F67AB">
      <w:pPr>
        <w:ind w:left="0" w:firstLine="0"/>
      </w:pPr>
    </w:p>
    <w:p w14:paraId="28292F88" w14:textId="06819CD4" w:rsidR="000B518F" w:rsidRDefault="003C51FB" w:rsidP="000C0B70">
      <w:pPr>
        <w:pStyle w:val="2"/>
        <w:spacing w:after="162"/>
        <w:ind w:left="-5"/>
      </w:pPr>
      <w:r>
        <w:t xml:space="preserve">List of Publications </w:t>
      </w:r>
    </w:p>
    <w:p w14:paraId="7F65074E" w14:textId="77777777" w:rsidR="007F67AB" w:rsidRDefault="007F67AB">
      <w:pPr>
        <w:spacing w:after="0" w:line="259" w:lineRule="auto"/>
        <w:ind w:left="374" w:firstLine="0"/>
        <w:jc w:val="center"/>
        <w:rPr>
          <w:sz w:val="24"/>
          <w:rtl/>
        </w:rPr>
      </w:pPr>
    </w:p>
    <w:p w14:paraId="141B13D9" w14:textId="3704CEFE" w:rsidR="007F67AB" w:rsidRPr="007F67AB" w:rsidRDefault="00DD1E0B" w:rsidP="00E81F70">
      <w:pPr>
        <w:spacing w:after="0" w:line="259" w:lineRule="auto"/>
        <w:ind w:left="374" w:firstLine="0"/>
        <w:jc w:val="left"/>
        <w:rPr>
          <w:rtl/>
        </w:rPr>
      </w:pPr>
      <w:proofErr w:type="spellStart"/>
      <w:r w:rsidRPr="00DD1E0B">
        <w:t>Alhuraiby</w:t>
      </w:r>
      <w:proofErr w:type="spellEnd"/>
      <w:r w:rsidR="007F67AB" w:rsidRPr="007F67AB">
        <w:t xml:space="preserve">, J., (2026). </w:t>
      </w:r>
      <w:r w:rsidR="00B13DB5">
        <w:t>AI-based smart accounting system to</w:t>
      </w:r>
      <w:r w:rsidR="00E81F70">
        <w:t xml:space="preserve"> </w:t>
      </w:r>
      <w:r w:rsidR="00B13DB5">
        <w:t>automate accounting and fraud detection in</w:t>
      </w:r>
      <w:r w:rsidR="00E81F70">
        <w:t xml:space="preserve"> </w:t>
      </w:r>
      <w:proofErr w:type="gramStart"/>
      <w:r w:rsidR="00B13DB5">
        <w:t xml:space="preserve">SMEs </w:t>
      </w:r>
      <w:r w:rsidR="007F67AB" w:rsidRPr="007F67AB">
        <w:t>.</w:t>
      </w:r>
      <w:proofErr w:type="gramEnd"/>
      <w:r w:rsidR="007F67AB" w:rsidRPr="007F67AB">
        <w:t xml:space="preserve"> </w:t>
      </w:r>
      <w:r w:rsidR="00B13DB5" w:rsidRPr="00B13DB5">
        <w:t>Med Ocean University</w:t>
      </w:r>
      <w:r w:rsidR="007F67AB" w:rsidRPr="007F67AB">
        <w:t xml:space="preserve"> Journal of Artificial Intelligence Research.</w:t>
      </w:r>
    </w:p>
    <w:p w14:paraId="4F113046" w14:textId="6DD5382E" w:rsidR="000B518F" w:rsidRDefault="003C51FB">
      <w:pPr>
        <w:spacing w:after="0" w:line="259" w:lineRule="auto"/>
        <w:ind w:left="374" w:firstLine="0"/>
        <w:jc w:val="center"/>
      </w:pPr>
      <w:r>
        <w:rPr>
          <w:sz w:val="24"/>
        </w:rPr>
        <w:t xml:space="preserve"> </w:t>
      </w:r>
    </w:p>
    <w:sdt>
      <w:sdtPr>
        <w:rPr>
          <w:b w:val="0"/>
          <w:sz w:val="28"/>
        </w:rPr>
        <w:id w:val="1410737742"/>
        <w:docPartObj>
          <w:docPartGallery w:val="Table of Contents"/>
        </w:docPartObj>
      </w:sdtPr>
      <w:sdtEndPr/>
      <w:sdtContent>
        <w:p w14:paraId="6175CC4A" w14:textId="77777777" w:rsidR="000B518F" w:rsidRDefault="003C51FB">
          <w:pPr>
            <w:pStyle w:val="2"/>
            <w:spacing w:after="274"/>
            <w:ind w:left="-5"/>
          </w:pPr>
          <w:r>
            <w:t xml:space="preserve">Table of Contents </w:t>
          </w:r>
        </w:p>
        <w:p w14:paraId="7F2B0B12" w14:textId="77777777" w:rsidR="000B518F" w:rsidRDefault="003C51FB">
          <w:pPr>
            <w:spacing w:after="97" w:line="259" w:lineRule="auto"/>
            <w:ind w:left="0" w:firstLine="0"/>
            <w:jc w:val="left"/>
          </w:pPr>
          <w:r>
            <w:rPr>
              <w:color w:val="2E74B5"/>
              <w:sz w:val="24"/>
            </w:rPr>
            <w:t xml:space="preserve"> </w:t>
          </w:r>
        </w:p>
        <w:p w14:paraId="3154A9BA" w14:textId="77777777" w:rsidR="000B518F" w:rsidRDefault="003C51FB">
          <w:pPr>
            <w:pStyle w:val="10"/>
            <w:tabs>
              <w:tab w:val="right" w:leader="dot" w:pos="9364"/>
            </w:tabs>
          </w:pPr>
          <w:r>
            <w:fldChar w:fldCharType="begin"/>
          </w:r>
          <w:r>
            <w:instrText xml:space="preserve"> TOC \o "1-1" \h \z \u </w:instrText>
          </w:r>
          <w:r>
            <w:fldChar w:fldCharType="separate"/>
          </w:r>
          <w:hyperlink w:anchor="_Toc208473">
            <w:r>
              <w:t>List of Abbreviations</w:t>
            </w:r>
            <w:r>
              <w:tab/>
            </w:r>
            <w:r>
              <w:fldChar w:fldCharType="begin"/>
            </w:r>
            <w:r>
              <w:instrText>PAGEREF _Toc208473 \h</w:instrText>
            </w:r>
            <w:r>
              <w:fldChar w:fldCharType="separate"/>
            </w:r>
            <w:r>
              <w:t xml:space="preserve">xiv </w:t>
            </w:r>
            <w:r>
              <w:fldChar w:fldCharType="end"/>
            </w:r>
          </w:hyperlink>
        </w:p>
        <w:p w14:paraId="18000589" w14:textId="77777777" w:rsidR="000B518F" w:rsidRDefault="006A62CD">
          <w:pPr>
            <w:pStyle w:val="10"/>
            <w:tabs>
              <w:tab w:val="right" w:leader="dot" w:pos="9364"/>
            </w:tabs>
          </w:pPr>
          <w:hyperlink w:anchor="_Toc208474">
            <w:r w:rsidR="003C51FB">
              <w:t>List of Figures</w:t>
            </w:r>
            <w:r w:rsidR="003C51FB">
              <w:tab/>
            </w:r>
            <w:r w:rsidR="003C51FB">
              <w:fldChar w:fldCharType="begin"/>
            </w:r>
            <w:r w:rsidR="003C51FB">
              <w:instrText>PAGEREF _Toc208474 \h</w:instrText>
            </w:r>
            <w:r w:rsidR="003C51FB">
              <w:fldChar w:fldCharType="separate"/>
            </w:r>
            <w:r w:rsidR="003C51FB">
              <w:t xml:space="preserve">xvi </w:t>
            </w:r>
            <w:r w:rsidR="003C51FB">
              <w:fldChar w:fldCharType="end"/>
            </w:r>
          </w:hyperlink>
        </w:p>
        <w:p w14:paraId="53E11EC0" w14:textId="77777777" w:rsidR="000B518F" w:rsidRDefault="006A62CD">
          <w:pPr>
            <w:pStyle w:val="10"/>
            <w:tabs>
              <w:tab w:val="right" w:leader="dot" w:pos="9364"/>
            </w:tabs>
          </w:pPr>
          <w:hyperlink w:anchor="_Toc208475">
            <w:r w:rsidR="003C51FB">
              <w:t>List of Tables</w:t>
            </w:r>
            <w:r w:rsidR="003C51FB">
              <w:tab/>
            </w:r>
            <w:r w:rsidR="003C51FB">
              <w:fldChar w:fldCharType="begin"/>
            </w:r>
            <w:r w:rsidR="003C51FB">
              <w:instrText>PAGEREF _Toc208475 \h</w:instrText>
            </w:r>
            <w:r w:rsidR="003C51FB">
              <w:fldChar w:fldCharType="separate"/>
            </w:r>
            <w:r w:rsidR="003C51FB">
              <w:t xml:space="preserve">xviii </w:t>
            </w:r>
            <w:r w:rsidR="003C51FB">
              <w:fldChar w:fldCharType="end"/>
            </w:r>
          </w:hyperlink>
        </w:p>
        <w:p w14:paraId="488C3B96" w14:textId="2095F928" w:rsidR="00932B25" w:rsidRDefault="003C51FB" w:rsidP="00A81DA4">
          <w:r>
            <w:fldChar w:fldCharType="end"/>
          </w:r>
        </w:p>
      </w:sdtContent>
    </w:sdt>
    <w:p w14:paraId="37752C89" w14:textId="77777777" w:rsidR="00932B25" w:rsidRDefault="00932B25">
      <w:pPr>
        <w:spacing w:after="97" w:line="259" w:lineRule="auto"/>
        <w:ind w:left="540" w:firstLine="0"/>
        <w:jc w:val="left"/>
      </w:pPr>
    </w:p>
    <w:p w14:paraId="49EF8950" w14:textId="77777777" w:rsidR="00932B25" w:rsidRDefault="00932B25">
      <w:pPr>
        <w:spacing w:after="97" w:line="259" w:lineRule="auto"/>
        <w:ind w:left="540" w:firstLine="0"/>
        <w:jc w:val="left"/>
        <w:rPr>
          <w:rtl/>
          <w:lang w:bidi="ar-EG"/>
        </w:rPr>
      </w:pPr>
    </w:p>
    <w:p w14:paraId="05B212EB" w14:textId="3F28BFB6" w:rsidR="000B518F" w:rsidRDefault="003C51FB" w:rsidP="00433453">
      <w:pPr>
        <w:spacing w:after="83"/>
        <w:ind w:left="550" w:right="67"/>
        <w:jc w:val="left"/>
      </w:pPr>
      <w:r>
        <w:rPr>
          <w:b/>
        </w:rPr>
        <w:t xml:space="preserve">Chapter 1: </w:t>
      </w:r>
      <w:r w:rsidR="001C536E">
        <w:rPr>
          <w:b/>
        </w:rPr>
        <w:t>Introduction</w:t>
      </w:r>
      <w:r w:rsidR="00433453">
        <w:rPr>
          <w:rFonts w:hint="cs"/>
          <w:b/>
          <w:rtl/>
        </w:rPr>
        <w:t xml:space="preserve"> </w:t>
      </w:r>
      <w:r w:rsidR="00433453">
        <w:rPr>
          <w:b/>
        </w:rPr>
        <w:t xml:space="preserve">and </w:t>
      </w:r>
      <w:r w:rsidR="00433453">
        <w:t>Overview</w:t>
      </w:r>
      <w:r>
        <w:t>...</w:t>
      </w:r>
      <w:r w:rsidR="00AA559B">
        <w:t>.............................</w:t>
      </w:r>
      <w:r>
        <w:t xml:space="preserve">............................................... 1 </w:t>
      </w:r>
    </w:p>
    <w:p w14:paraId="1B8C7347" w14:textId="386C2D89" w:rsidR="000B518F" w:rsidRDefault="003C51FB">
      <w:pPr>
        <w:spacing w:after="85"/>
        <w:ind w:left="550" w:right="67"/>
      </w:pPr>
      <w:r>
        <w:t>1.</w:t>
      </w:r>
      <w:r w:rsidR="00A709F6">
        <w:rPr>
          <w:rFonts w:hint="cs"/>
          <w:rtl/>
        </w:rPr>
        <w:t>2</w:t>
      </w:r>
      <w:r>
        <w:t xml:space="preserve"> Problem Definition ...........</w:t>
      </w:r>
      <w:r w:rsidR="00AA559B">
        <w:t>.............................</w:t>
      </w:r>
      <w:r>
        <w:t xml:space="preserve">........................................... 2 </w:t>
      </w:r>
    </w:p>
    <w:p w14:paraId="762F1D37" w14:textId="252982FF" w:rsidR="000B518F" w:rsidRDefault="003C51FB">
      <w:pPr>
        <w:spacing w:after="82"/>
        <w:ind w:left="550" w:right="67"/>
      </w:pPr>
      <w:r>
        <w:t>1.</w:t>
      </w:r>
      <w:r w:rsidR="00A709F6">
        <w:rPr>
          <w:rFonts w:hint="cs"/>
          <w:rtl/>
        </w:rPr>
        <w:t>3</w:t>
      </w:r>
      <w:r>
        <w:t xml:space="preserve"> Thesis Objectives ..................................</w:t>
      </w:r>
      <w:r w:rsidR="00AA559B">
        <w:t>............</w:t>
      </w:r>
      <w:r>
        <w:t xml:space="preserve">....................................... 3 </w:t>
      </w:r>
    </w:p>
    <w:p w14:paraId="0880D08D" w14:textId="5E6F8097" w:rsidR="000B518F" w:rsidRDefault="003C51FB">
      <w:pPr>
        <w:spacing w:after="82"/>
        <w:ind w:left="550" w:right="67"/>
      </w:pPr>
      <w:r>
        <w:t>1.</w:t>
      </w:r>
      <w:r w:rsidR="00A709F6">
        <w:rPr>
          <w:rFonts w:hint="cs"/>
          <w:rtl/>
        </w:rPr>
        <w:t>4</w:t>
      </w:r>
      <w:r>
        <w:t xml:space="preserve"> Thesis Contribution ..................</w:t>
      </w:r>
      <w:r w:rsidR="00AA559B">
        <w:t>.............................</w:t>
      </w:r>
      <w:r>
        <w:t xml:space="preserve">................................... 4 </w:t>
      </w:r>
    </w:p>
    <w:p w14:paraId="070A6AAC" w14:textId="21BC8559" w:rsidR="001C536E" w:rsidRDefault="003C51FB" w:rsidP="00A81DA4">
      <w:pPr>
        <w:spacing w:after="85"/>
        <w:ind w:left="550" w:right="67"/>
      </w:pPr>
      <w:r>
        <w:t>1.</w:t>
      </w:r>
      <w:r w:rsidR="00A709F6">
        <w:rPr>
          <w:rFonts w:hint="cs"/>
          <w:rtl/>
        </w:rPr>
        <w:t>5</w:t>
      </w:r>
      <w:r>
        <w:t xml:space="preserve"> Thesis Organization......................</w:t>
      </w:r>
      <w:r w:rsidR="00AA559B">
        <w:t>..............................</w:t>
      </w:r>
      <w:r>
        <w:t xml:space="preserve">............................... 5 </w:t>
      </w:r>
    </w:p>
    <w:p w14:paraId="74E5F099" w14:textId="39FEAF1E" w:rsidR="00EF3C25" w:rsidRDefault="003C51FB" w:rsidP="00A81DA4">
      <w:pPr>
        <w:spacing w:after="116"/>
        <w:ind w:left="550" w:right="67"/>
        <w:jc w:val="left"/>
        <w:rPr>
          <w:b/>
        </w:rPr>
      </w:pPr>
      <w:r w:rsidRPr="00FD3982">
        <w:rPr>
          <w:b/>
        </w:rPr>
        <w:t xml:space="preserve">Chapter </w:t>
      </w:r>
      <w:r w:rsidR="001C536E" w:rsidRPr="00FD3982">
        <w:rPr>
          <w:b/>
        </w:rPr>
        <w:t>2</w:t>
      </w:r>
      <w:r w:rsidRPr="00FD3982">
        <w:rPr>
          <w:b/>
        </w:rPr>
        <w:t xml:space="preserve">: </w:t>
      </w:r>
      <w:r w:rsidR="00932B25" w:rsidRPr="00FD3982">
        <w:rPr>
          <w:b/>
        </w:rPr>
        <w:t xml:space="preserve">Background and </w:t>
      </w:r>
      <w:r w:rsidRPr="00FD3982">
        <w:rPr>
          <w:b/>
        </w:rPr>
        <w:t>Related Work</w:t>
      </w:r>
      <w:proofErr w:type="gramStart"/>
      <w:r w:rsidR="00AA559B" w:rsidRPr="00A5501C">
        <w:t>……</w:t>
      </w:r>
      <w:r w:rsidR="00FD3982" w:rsidRPr="00A5501C">
        <w:t>……</w:t>
      </w:r>
      <w:r w:rsidRPr="00A5501C">
        <w:t>……</w:t>
      </w:r>
      <w:r w:rsidR="00FD3982" w:rsidRPr="00A5501C">
        <w:t>……</w:t>
      </w:r>
      <w:r w:rsidRPr="00A5501C">
        <w:t>…</w:t>
      </w:r>
      <w:r w:rsidR="00FD3982" w:rsidRPr="00A5501C">
        <w:t>…</w:t>
      </w:r>
      <w:r w:rsidRPr="00A5501C">
        <w:t>...</w:t>
      </w:r>
      <w:proofErr w:type="gramEnd"/>
      <w:r w:rsidRPr="00A5501C">
        <w:t xml:space="preserve"> 31</w:t>
      </w:r>
      <w:r w:rsidRPr="00FD3982">
        <w:rPr>
          <w:b/>
        </w:rPr>
        <w:t xml:space="preserve"> </w:t>
      </w:r>
    </w:p>
    <w:p w14:paraId="73A97347" w14:textId="1AEEEC05" w:rsidR="000B518F" w:rsidRDefault="00AA559B">
      <w:pPr>
        <w:spacing w:after="85"/>
        <w:ind w:left="550" w:right="67"/>
      </w:pPr>
      <w:r>
        <w:rPr>
          <w:b/>
        </w:rPr>
        <w:t xml:space="preserve">Chapter </w:t>
      </w:r>
      <w:r w:rsidR="001C536E">
        <w:rPr>
          <w:b/>
        </w:rPr>
        <w:t>3</w:t>
      </w:r>
      <w:r w:rsidR="003C51FB">
        <w:rPr>
          <w:b/>
        </w:rPr>
        <w:t xml:space="preserve">: Proposed Approach </w:t>
      </w:r>
      <w:r w:rsidR="003C51FB">
        <w:t xml:space="preserve"> ................</w:t>
      </w:r>
      <w:r>
        <w:t>........</w:t>
      </w:r>
      <w:r w:rsidR="003C51FB">
        <w:t xml:space="preserve">....................................... 78 </w:t>
      </w:r>
    </w:p>
    <w:p w14:paraId="345AB28D" w14:textId="33BB7831" w:rsidR="000B518F" w:rsidRDefault="00AA559B" w:rsidP="00A81DA4">
      <w:pPr>
        <w:spacing w:after="82"/>
        <w:ind w:left="550" w:right="67"/>
      </w:pPr>
      <w:r>
        <w:t>4</w:t>
      </w:r>
      <w:r w:rsidR="003C51FB">
        <w:t>.1 Introduction</w:t>
      </w:r>
      <w:r>
        <w:t xml:space="preserve"> ............................</w:t>
      </w:r>
      <w:r w:rsidR="003C51FB">
        <w:t xml:space="preserve">................................................................ 78 </w:t>
      </w:r>
    </w:p>
    <w:p w14:paraId="31444034" w14:textId="11C7A96D" w:rsidR="000B518F" w:rsidRDefault="00AA559B" w:rsidP="00A81DA4">
      <w:pPr>
        <w:pStyle w:val="3"/>
        <w:spacing w:after="89"/>
        <w:ind w:left="550"/>
      </w:pPr>
      <w:r>
        <w:t xml:space="preserve">Chapter </w:t>
      </w:r>
      <w:r w:rsidR="001C536E">
        <w:t>4</w:t>
      </w:r>
      <w:r w:rsidR="003C51FB">
        <w:t xml:space="preserve">: Experimental Results and </w:t>
      </w:r>
      <w:proofErr w:type="gramStart"/>
      <w:r w:rsidR="003C51FB">
        <w:t xml:space="preserve">Discussion </w:t>
      </w:r>
      <w:r>
        <w:rPr>
          <w:b w:val="0"/>
        </w:rPr>
        <w:t xml:space="preserve"> ..................</w:t>
      </w:r>
      <w:r w:rsidR="003C51FB">
        <w:rPr>
          <w:b w:val="0"/>
        </w:rPr>
        <w:t>.................</w:t>
      </w:r>
      <w:proofErr w:type="gramEnd"/>
      <w:r w:rsidR="003C51FB">
        <w:rPr>
          <w:b w:val="0"/>
        </w:rPr>
        <w:t xml:space="preserve"> 86 </w:t>
      </w:r>
    </w:p>
    <w:p w14:paraId="225FC663" w14:textId="773599DF" w:rsidR="000B518F" w:rsidRDefault="00AA559B">
      <w:pPr>
        <w:spacing w:after="82"/>
        <w:ind w:left="550" w:right="67"/>
      </w:pPr>
      <w:r>
        <w:rPr>
          <w:b/>
        </w:rPr>
        <w:t xml:space="preserve">Chapter </w:t>
      </w:r>
      <w:r w:rsidR="001C536E">
        <w:rPr>
          <w:b/>
        </w:rPr>
        <w:t>5</w:t>
      </w:r>
      <w:r w:rsidR="003C51FB">
        <w:rPr>
          <w:b/>
        </w:rPr>
        <w:t>: Conclusion and Future Work</w:t>
      </w:r>
      <w:r>
        <w:t xml:space="preserve"> ................</w:t>
      </w:r>
      <w:r w:rsidR="003C51FB">
        <w:t xml:space="preserve">.............................. 127 </w:t>
      </w:r>
    </w:p>
    <w:p w14:paraId="4F4A7FFB" w14:textId="467D776F" w:rsidR="000B518F" w:rsidRDefault="008072E8">
      <w:pPr>
        <w:spacing w:after="85"/>
        <w:ind w:left="550" w:right="67"/>
      </w:pPr>
      <w:r>
        <w:t>5</w:t>
      </w:r>
      <w:r w:rsidR="003C51FB">
        <w:t>.1 Important Features ............</w:t>
      </w:r>
      <w:r w:rsidR="00AA559B">
        <w:t>.............................</w:t>
      </w:r>
      <w:r w:rsidR="003C51FB">
        <w:t xml:space="preserve">...................................... 127  </w:t>
      </w:r>
    </w:p>
    <w:p w14:paraId="7F24E921" w14:textId="3AFDA927" w:rsidR="000B518F" w:rsidRDefault="008072E8" w:rsidP="008072E8">
      <w:pPr>
        <w:spacing w:after="49"/>
        <w:ind w:left="550" w:right="67"/>
      </w:pPr>
      <w:r>
        <w:t>5</w:t>
      </w:r>
      <w:r w:rsidR="003C51FB">
        <w:t>.</w:t>
      </w:r>
      <w:r>
        <w:t>2</w:t>
      </w:r>
      <w:r w:rsidR="003C51FB">
        <w:t xml:space="preserve"> Future Work  ............</w:t>
      </w:r>
      <w:r w:rsidR="00AA559B">
        <w:t>............................</w:t>
      </w:r>
      <w:r w:rsidR="003C51FB">
        <w:t xml:space="preserve">............................................... 129 </w:t>
      </w:r>
    </w:p>
    <w:p w14:paraId="46108FFF" w14:textId="77777777" w:rsidR="000B518F" w:rsidRDefault="003C51FB">
      <w:pPr>
        <w:spacing w:after="288" w:line="259" w:lineRule="auto"/>
        <w:ind w:left="0" w:firstLine="0"/>
        <w:jc w:val="left"/>
      </w:pPr>
      <w:r>
        <w:rPr>
          <w:sz w:val="24"/>
        </w:rPr>
        <w:t xml:space="preserve"> </w:t>
      </w:r>
    </w:p>
    <w:p w14:paraId="047110F7" w14:textId="1B502280" w:rsidR="000B518F" w:rsidRDefault="003C51FB">
      <w:pPr>
        <w:spacing w:after="90"/>
        <w:ind w:left="550" w:right="67"/>
      </w:pPr>
      <w:r>
        <w:t>References .............</w:t>
      </w:r>
      <w:r w:rsidR="00AA559B">
        <w:t>.............................</w:t>
      </w:r>
      <w:r>
        <w:t xml:space="preserve">........................................................ 130 </w:t>
      </w:r>
    </w:p>
    <w:p w14:paraId="00A499B8" w14:textId="77777777" w:rsidR="000B518F" w:rsidRDefault="003C51FB">
      <w:pPr>
        <w:spacing w:after="288" w:line="259" w:lineRule="auto"/>
        <w:ind w:left="0" w:firstLine="0"/>
        <w:jc w:val="left"/>
      </w:pPr>
      <w:r>
        <w:rPr>
          <w:b/>
        </w:rPr>
        <w:t xml:space="preserve"> </w:t>
      </w:r>
    </w:p>
    <w:p w14:paraId="45A9CDFB" w14:textId="77777777" w:rsidR="000B518F" w:rsidRDefault="003C51FB">
      <w:pPr>
        <w:spacing w:after="294" w:line="259" w:lineRule="auto"/>
        <w:ind w:left="0" w:firstLine="0"/>
        <w:jc w:val="left"/>
      </w:pPr>
      <w:r>
        <w:t xml:space="preserve"> </w:t>
      </w:r>
    </w:p>
    <w:p w14:paraId="7D9F7579" w14:textId="77777777" w:rsidR="00AA559B" w:rsidRDefault="00AA559B">
      <w:pPr>
        <w:spacing w:after="294" w:line="259" w:lineRule="auto"/>
        <w:ind w:left="0" w:firstLine="0"/>
        <w:jc w:val="left"/>
      </w:pPr>
    </w:p>
    <w:p w14:paraId="5D624BAF" w14:textId="609D9AFA" w:rsidR="00010059" w:rsidRDefault="00010059" w:rsidP="00A81DA4">
      <w:pPr>
        <w:spacing w:after="0" w:line="259" w:lineRule="auto"/>
        <w:ind w:left="0" w:firstLine="0"/>
        <w:jc w:val="left"/>
      </w:pPr>
      <w:bookmarkStart w:id="0" w:name="_Toc208473"/>
    </w:p>
    <w:p w14:paraId="7E55B52E" w14:textId="4612E183" w:rsidR="000B518F" w:rsidRDefault="00010059" w:rsidP="00A81DA4">
      <w:pPr>
        <w:pStyle w:val="1"/>
        <w:spacing w:after="156"/>
        <w:ind w:left="-15" w:firstLine="0"/>
      </w:pPr>
      <w:r>
        <w:lastRenderedPageBreak/>
        <w:br/>
      </w:r>
      <w:r w:rsidR="003C51FB">
        <w:t xml:space="preserve">List of Abbreviations </w:t>
      </w:r>
      <w:bookmarkEnd w:id="0"/>
    </w:p>
    <w:p w14:paraId="39149C53" w14:textId="77777777" w:rsidR="000B518F" w:rsidRDefault="003C51FB">
      <w:pPr>
        <w:numPr>
          <w:ilvl w:val="0"/>
          <w:numId w:val="1"/>
        </w:numPr>
        <w:ind w:right="67" w:hanging="360"/>
      </w:pPr>
      <w:r>
        <w:rPr>
          <w:b/>
        </w:rPr>
        <w:t>Acc.:</w:t>
      </w:r>
      <w:r>
        <w:t xml:space="preserve"> Accuracy </w:t>
      </w:r>
    </w:p>
    <w:p w14:paraId="66BDE44E" w14:textId="77777777" w:rsidR="000B518F" w:rsidRDefault="003C51FB">
      <w:pPr>
        <w:numPr>
          <w:ilvl w:val="0"/>
          <w:numId w:val="1"/>
        </w:numPr>
        <w:ind w:right="67" w:hanging="360"/>
      </w:pPr>
      <w:r>
        <w:rPr>
          <w:b/>
        </w:rPr>
        <w:t>ANN:</w:t>
      </w:r>
      <w:r>
        <w:t xml:space="preserve"> Artificial Neural Network </w:t>
      </w:r>
    </w:p>
    <w:p w14:paraId="1DEC8178" w14:textId="77777777" w:rsidR="000B518F" w:rsidRDefault="003C51FB">
      <w:pPr>
        <w:numPr>
          <w:ilvl w:val="0"/>
          <w:numId w:val="1"/>
        </w:numPr>
        <w:ind w:right="67" w:hanging="360"/>
      </w:pPr>
      <w:r>
        <w:rPr>
          <w:b/>
        </w:rPr>
        <w:t>ANOVA:</w:t>
      </w:r>
      <w:r>
        <w:t xml:space="preserve"> Analysis of Variance </w:t>
      </w:r>
    </w:p>
    <w:p w14:paraId="625F3C5E" w14:textId="77777777" w:rsidR="000B518F" w:rsidRDefault="003C51FB">
      <w:pPr>
        <w:numPr>
          <w:ilvl w:val="0"/>
          <w:numId w:val="1"/>
        </w:numPr>
        <w:ind w:right="67" w:hanging="360"/>
      </w:pPr>
      <w:r>
        <w:rPr>
          <w:b/>
        </w:rPr>
        <w:t>ROC:</w:t>
      </w:r>
      <w:r>
        <w:t xml:space="preserve"> Receiver Operating Characteristic </w:t>
      </w:r>
    </w:p>
    <w:p w14:paraId="23F276F1" w14:textId="2776B9BF" w:rsidR="000B518F" w:rsidRDefault="000B518F">
      <w:pPr>
        <w:spacing w:after="18" w:line="259" w:lineRule="auto"/>
        <w:ind w:left="0" w:firstLine="0"/>
        <w:jc w:val="left"/>
      </w:pPr>
    </w:p>
    <w:p w14:paraId="27C9B014" w14:textId="77777777" w:rsidR="000B518F" w:rsidRDefault="003C51FB">
      <w:pPr>
        <w:spacing w:after="292" w:line="259" w:lineRule="auto"/>
        <w:ind w:left="0" w:firstLine="0"/>
        <w:jc w:val="left"/>
      </w:pPr>
      <w:r>
        <w:t xml:space="preserve"> </w:t>
      </w:r>
    </w:p>
    <w:p w14:paraId="7F74AF67" w14:textId="77777777" w:rsidR="000B518F" w:rsidRDefault="003C51FB">
      <w:pPr>
        <w:spacing w:after="292" w:line="259" w:lineRule="auto"/>
        <w:ind w:left="0" w:firstLine="0"/>
        <w:jc w:val="left"/>
      </w:pPr>
      <w:r>
        <w:t xml:space="preserve"> </w:t>
      </w:r>
    </w:p>
    <w:p w14:paraId="3A79EED7" w14:textId="77777777" w:rsidR="000B518F" w:rsidRDefault="003C51FB">
      <w:pPr>
        <w:spacing w:after="294" w:line="259" w:lineRule="auto"/>
        <w:ind w:left="0" w:firstLine="0"/>
        <w:jc w:val="left"/>
      </w:pPr>
      <w:r>
        <w:t xml:space="preserve"> </w:t>
      </w:r>
    </w:p>
    <w:p w14:paraId="72CC81A6" w14:textId="77777777" w:rsidR="000B518F" w:rsidRDefault="003C51FB">
      <w:pPr>
        <w:spacing w:after="292" w:line="259" w:lineRule="auto"/>
        <w:ind w:left="0" w:firstLine="0"/>
        <w:jc w:val="left"/>
      </w:pPr>
      <w:r>
        <w:t xml:space="preserve"> </w:t>
      </w:r>
    </w:p>
    <w:p w14:paraId="2A96AB73" w14:textId="77777777" w:rsidR="000B518F" w:rsidRDefault="003C51FB">
      <w:pPr>
        <w:spacing w:after="292" w:line="259" w:lineRule="auto"/>
        <w:ind w:left="0" w:firstLine="0"/>
        <w:jc w:val="left"/>
      </w:pPr>
      <w:r>
        <w:t xml:space="preserve"> </w:t>
      </w:r>
    </w:p>
    <w:p w14:paraId="713C3537" w14:textId="77777777" w:rsidR="000B518F" w:rsidRDefault="003C51FB">
      <w:pPr>
        <w:spacing w:after="294" w:line="259" w:lineRule="auto"/>
        <w:ind w:left="0" w:firstLine="0"/>
        <w:jc w:val="left"/>
      </w:pPr>
      <w:r>
        <w:t xml:space="preserve"> </w:t>
      </w:r>
    </w:p>
    <w:p w14:paraId="2DD2620A" w14:textId="77777777" w:rsidR="000B518F" w:rsidRDefault="003C51FB">
      <w:pPr>
        <w:spacing w:after="292" w:line="259" w:lineRule="auto"/>
        <w:ind w:left="0" w:firstLine="0"/>
        <w:jc w:val="left"/>
      </w:pPr>
      <w:r>
        <w:t xml:space="preserve"> </w:t>
      </w:r>
    </w:p>
    <w:p w14:paraId="7B07D233" w14:textId="77777777" w:rsidR="000B518F" w:rsidRDefault="003C51FB">
      <w:pPr>
        <w:spacing w:after="292" w:line="259" w:lineRule="auto"/>
        <w:ind w:left="0" w:firstLine="0"/>
        <w:jc w:val="left"/>
      </w:pPr>
      <w:r>
        <w:t xml:space="preserve"> </w:t>
      </w:r>
    </w:p>
    <w:p w14:paraId="7617F40C" w14:textId="77777777" w:rsidR="000B518F" w:rsidRDefault="003C51FB">
      <w:pPr>
        <w:spacing w:after="294" w:line="259" w:lineRule="auto"/>
        <w:ind w:left="0" w:firstLine="0"/>
        <w:jc w:val="left"/>
      </w:pPr>
      <w:r>
        <w:t xml:space="preserve"> </w:t>
      </w:r>
    </w:p>
    <w:p w14:paraId="0FFA6494" w14:textId="77777777" w:rsidR="000B518F" w:rsidRDefault="003C51FB">
      <w:pPr>
        <w:spacing w:after="292" w:line="259" w:lineRule="auto"/>
        <w:ind w:left="0" w:firstLine="0"/>
        <w:jc w:val="left"/>
      </w:pPr>
      <w:r>
        <w:t xml:space="preserve"> </w:t>
      </w:r>
    </w:p>
    <w:p w14:paraId="2E121877" w14:textId="77777777" w:rsidR="00AA559B" w:rsidRDefault="00AA559B">
      <w:pPr>
        <w:spacing w:after="292" w:line="259" w:lineRule="auto"/>
        <w:ind w:left="0" w:firstLine="0"/>
        <w:jc w:val="left"/>
      </w:pPr>
    </w:p>
    <w:p w14:paraId="10C0A6A9" w14:textId="77777777" w:rsidR="00AA559B" w:rsidRDefault="00AA559B">
      <w:pPr>
        <w:spacing w:after="292" w:line="259" w:lineRule="auto"/>
        <w:ind w:left="0" w:firstLine="0"/>
        <w:jc w:val="left"/>
      </w:pPr>
    </w:p>
    <w:p w14:paraId="074152EB" w14:textId="77777777" w:rsidR="00AA559B" w:rsidRDefault="00AA559B">
      <w:pPr>
        <w:spacing w:after="292" w:line="259" w:lineRule="auto"/>
        <w:ind w:left="0" w:firstLine="0"/>
        <w:jc w:val="left"/>
      </w:pPr>
    </w:p>
    <w:p w14:paraId="7016B1FF" w14:textId="77777777" w:rsidR="00AA559B" w:rsidRDefault="00AA559B">
      <w:pPr>
        <w:spacing w:after="292" w:line="259" w:lineRule="auto"/>
        <w:ind w:left="0" w:firstLine="0"/>
        <w:jc w:val="left"/>
      </w:pPr>
    </w:p>
    <w:p w14:paraId="13F12AC1" w14:textId="77777777" w:rsidR="000B518F" w:rsidRDefault="003C51FB">
      <w:pPr>
        <w:spacing w:after="292" w:line="259" w:lineRule="auto"/>
        <w:ind w:left="0" w:firstLine="0"/>
        <w:jc w:val="left"/>
      </w:pPr>
      <w:r>
        <w:t xml:space="preserve"> </w:t>
      </w:r>
    </w:p>
    <w:p w14:paraId="2601EF4E" w14:textId="77777777" w:rsidR="000B518F" w:rsidRDefault="003C51FB">
      <w:pPr>
        <w:spacing w:after="0" w:line="259" w:lineRule="auto"/>
        <w:ind w:left="0" w:firstLine="0"/>
        <w:jc w:val="left"/>
      </w:pPr>
      <w:r>
        <w:t xml:space="preserve"> </w:t>
      </w:r>
    </w:p>
    <w:p w14:paraId="334637DD" w14:textId="77777777" w:rsidR="000B518F" w:rsidRDefault="003C51FB">
      <w:pPr>
        <w:pStyle w:val="1"/>
        <w:spacing w:after="0"/>
        <w:ind w:left="-5"/>
      </w:pPr>
      <w:bookmarkStart w:id="1" w:name="_Toc208474"/>
      <w:r>
        <w:lastRenderedPageBreak/>
        <w:t xml:space="preserve">List of Figures </w:t>
      </w:r>
      <w:bookmarkEnd w:id="1"/>
    </w:p>
    <w:tbl>
      <w:tblPr>
        <w:tblStyle w:val="TableGrid"/>
        <w:tblW w:w="9206" w:type="dxa"/>
        <w:tblInd w:w="108" w:type="dxa"/>
        <w:tblLook w:val="04A0" w:firstRow="1" w:lastRow="0" w:firstColumn="1" w:lastColumn="0" w:noHBand="0" w:noVBand="1"/>
      </w:tblPr>
      <w:tblGrid>
        <w:gridCol w:w="8855"/>
        <w:gridCol w:w="351"/>
      </w:tblGrid>
      <w:tr w:rsidR="000B518F" w14:paraId="4CFB3080" w14:textId="77777777">
        <w:trPr>
          <w:trHeight w:val="341"/>
        </w:trPr>
        <w:tc>
          <w:tcPr>
            <w:tcW w:w="8855" w:type="dxa"/>
            <w:tcBorders>
              <w:top w:val="nil"/>
              <w:left w:val="nil"/>
              <w:bottom w:val="nil"/>
              <w:right w:val="nil"/>
            </w:tcBorders>
          </w:tcPr>
          <w:p w14:paraId="27D9D96D" w14:textId="77777777" w:rsidR="000B518F" w:rsidRDefault="003C51FB">
            <w:pPr>
              <w:spacing w:after="0" w:line="259" w:lineRule="auto"/>
              <w:ind w:left="0" w:firstLine="0"/>
              <w:jc w:val="left"/>
            </w:pPr>
            <w:r>
              <w:rPr>
                <w:b/>
              </w:rPr>
              <w:t>2.1</w:t>
            </w:r>
            <w:r>
              <w:t xml:space="preserve"> Educational Data Mining Process ………………………………………  </w:t>
            </w:r>
          </w:p>
        </w:tc>
        <w:tc>
          <w:tcPr>
            <w:tcW w:w="351" w:type="dxa"/>
            <w:tcBorders>
              <w:top w:val="nil"/>
              <w:left w:val="nil"/>
              <w:bottom w:val="nil"/>
              <w:right w:val="nil"/>
            </w:tcBorders>
          </w:tcPr>
          <w:p w14:paraId="6B76F0A7" w14:textId="77777777" w:rsidR="000B518F" w:rsidRDefault="003C51FB">
            <w:pPr>
              <w:spacing w:after="0" w:line="259" w:lineRule="auto"/>
              <w:ind w:left="142" w:firstLine="0"/>
              <w:jc w:val="left"/>
            </w:pPr>
            <w:r>
              <w:t xml:space="preserve">7 </w:t>
            </w:r>
          </w:p>
        </w:tc>
      </w:tr>
      <w:tr w:rsidR="000B518F" w14:paraId="0BF6B881" w14:textId="77777777">
        <w:trPr>
          <w:trHeight w:val="371"/>
        </w:trPr>
        <w:tc>
          <w:tcPr>
            <w:tcW w:w="8855" w:type="dxa"/>
            <w:tcBorders>
              <w:top w:val="nil"/>
              <w:left w:val="nil"/>
              <w:bottom w:val="nil"/>
              <w:right w:val="nil"/>
            </w:tcBorders>
          </w:tcPr>
          <w:p w14:paraId="5B8085D3" w14:textId="77777777" w:rsidR="000B518F" w:rsidRDefault="003C51FB">
            <w:pPr>
              <w:spacing w:after="0" w:line="259" w:lineRule="auto"/>
              <w:ind w:left="0" w:firstLine="0"/>
              <w:jc w:val="left"/>
            </w:pPr>
            <w:r>
              <w:rPr>
                <w:b/>
              </w:rPr>
              <w:t>2.2</w:t>
            </w:r>
            <w:r>
              <w:t xml:space="preserve"> Applications of Educational Data Mining ………………………………</w:t>
            </w:r>
            <w:r>
              <w:rPr>
                <w:b/>
              </w:rPr>
              <w:t xml:space="preserve"> </w:t>
            </w:r>
          </w:p>
        </w:tc>
        <w:tc>
          <w:tcPr>
            <w:tcW w:w="351" w:type="dxa"/>
            <w:tcBorders>
              <w:top w:val="nil"/>
              <w:left w:val="nil"/>
              <w:bottom w:val="nil"/>
              <w:right w:val="nil"/>
            </w:tcBorders>
          </w:tcPr>
          <w:p w14:paraId="6C9ADBFF" w14:textId="77777777" w:rsidR="000B518F" w:rsidRDefault="003C51FB">
            <w:pPr>
              <w:spacing w:after="0" w:line="259" w:lineRule="auto"/>
              <w:ind w:left="142" w:firstLine="0"/>
              <w:jc w:val="left"/>
            </w:pPr>
            <w:r>
              <w:t xml:space="preserve">8 </w:t>
            </w:r>
          </w:p>
        </w:tc>
      </w:tr>
      <w:tr w:rsidR="000B518F" w14:paraId="23FAB69A" w14:textId="77777777">
        <w:trPr>
          <w:trHeight w:val="370"/>
        </w:trPr>
        <w:tc>
          <w:tcPr>
            <w:tcW w:w="8855" w:type="dxa"/>
            <w:tcBorders>
              <w:top w:val="nil"/>
              <w:left w:val="nil"/>
              <w:bottom w:val="nil"/>
              <w:right w:val="nil"/>
            </w:tcBorders>
          </w:tcPr>
          <w:p w14:paraId="1310F1E0" w14:textId="77777777" w:rsidR="000B518F" w:rsidRDefault="003C51FB">
            <w:pPr>
              <w:spacing w:after="0" w:line="259" w:lineRule="auto"/>
              <w:ind w:left="0" w:firstLine="0"/>
              <w:jc w:val="left"/>
            </w:pPr>
            <w:r>
              <w:rPr>
                <w:b/>
              </w:rPr>
              <w:t>2.3</w:t>
            </w:r>
            <w:r>
              <w:t xml:space="preserve"> Distribution of Papers that used different attributes for PSP problem ….</w:t>
            </w:r>
            <w:r>
              <w:rPr>
                <w:b/>
              </w:rPr>
              <w:t xml:space="preserve"> </w:t>
            </w:r>
          </w:p>
        </w:tc>
        <w:tc>
          <w:tcPr>
            <w:tcW w:w="351" w:type="dxa"/>
            <w:tcBorders>
              <w:top w:val="nil"/>
              <w:left w:val="nil"/>
              <w:bottom w:val="nil"/>
              <w:right w:val="nil"/>
            </w:tcBorders>
          </w:tcPr>
          <w:p w14:paraId="0C1BDD05" w14:textId="77777777" w:rsidR="000B518F" w:rsidRDefault="003C51FB">
            <w:pPr>
              <w:spacing w:after="0" w:line="259" w:lineRule="auto"/>
              <w:ind w:left="0" w:firstLine="0"/>
            </w:pPr>
            <w:r>
              <w:t xml:space="preserve">19 </w:t>
            </w:r>
          </w:p>
        </w:tc>
      </w:tr>
      <w:tr w:rsidR="000B518F" w14:paraId="2856B1A8" w14:textId="77777777">
        <w:trPr>
          <w:trHeight w:val="371"/>
        </w:trPr>
        <w:tc>
          <w:tcPr>
            <w:tcW w:w="8855" w:type="dxa"/>
            <w:tcBorders>
              <w:top w:val="nil"/>
              <w:left w:val="nil"/>
              <w:bottom w:val="nil"/>
              <w:right w:val="nil"/>
            </w:tcBorders>
          </w:tcPr>
          <w:p w14:paraId="643BE4BF" w14:textId="77777777" w:rsidR="000B518F" w:rsidRDefault="003C51FB">
            <w:pPr>
              <w:spacing w:after="0" w:line="259" w:lineRule="auto"/>
              <w:ind w:left="0" w:firstLine="0"/>
              <w:jc w:val="left"/>
            </w:pPr>
            <w:r>
              <w:rPr>
                <w:b/>
              </w:rPr>
              <w:t>2.4</w:t>
            </w:r>
            <w:r>
              <w:t xml:space="preserve"> Student Performance Data Set …………………………………………...</w:t>
            </w:r>
            <w:r>
              <w:rPr>
                <w:b/>
              </w:rPr>
              <w:t xml:space="preserve"> </w:t>
            </w:r>
          </w:p>
        </w:tc>
        <w:tc>
          <w:tcPr>
            <w:tcW w:w="351" w:type="dxa"/>
            <w:tcBorders>
              <w:top w:val="nil"/>
              <w:left w:val="nil"/>
              <w:bottom w:val="nil"/>
              <w:right w:val="nil"/>
            </w:tcBorders>
          </w:tcPr>
          <w:p w14:paraId="68C35311" w14:textId="77777777" w:rsidR="000B518F" w:rsidRDefault="003C51FB">
            <w:pPr>
              <w:spacing w:after="0" w:line="259" w:lineRule="auto"/>
              <w:ind w:left="0" w:firstLine="0"/>
            </w:pPr>
            <w:r>
              <w:t xml:space="preserve">21 </w:t>
            </w:r>
          </w:p>
        </w:tc>
      </w:tr>
      <w:tr w:rsidR="000B518F" w14:paraId="751A4FD4" w14:textId="77777777">
        <w:trPr>
          <w:trHeight w:val="371"/>
        </w:trPr>
        <w:tc>
          <w:tcPr>
            <w:tcW w:w="8855" w:type="dxa"/>
            <w:tcBorders>
              <w:top w:val="nil"/>
              <w:left w:val="nil"/>
              <w:bottom w:val="nil"/>
              <w:right w:val="nil"/>
            </w:tcBorders>
          </w:tcPr>
          <w:p w14:paraId="20EA44E3" w14:textId="77777777" w:rsidR="000B518F" w:rsidRDefault="003C51FB">
            <w:pPr>
              <w:spacing w:after="0" w:line="259" w:lineRule="auto"/>
              <w:ind w:left="0" w:firstLine="0"/>
              <w:jc w:val="left"/>
            </w:pPr>
            <w:r>
              <w:rPr>
                <w:b/>
              </w:rPr>
              <w:t>2.5</w:t>
            </w:r>
            <w:r>
              <w:t xml:space="preserve"> Educational Process Mining (EPM): A Learning Analytics Data Set …</w:t>
            </w:r>
            <w:r>
              <w:rPr>
                <w:b/>
              </w:rPr>
              <w:t xml:space="preserve"> </w:t>
            </w:r>
          </w:p>
        </w:tc>
        <w:tc>
          <w:tcPr>
            <w:tcW w:w="351" w:type="dxa"/>
            <w:tcBorders>
              <w:top w:val="nil"/>
              <w:left w:val="nil"/>
              <w:bottom w:val="nil"/>
              <w:right w:val="nil"/>
            </w:tcBorders>
          </w:tcPr>
          <w:p w14:paraId="56617D8C" w14:textId="77777777" w:rsidR="000B518F" w:rsidRDefault="003C51FB">
            <w:pPr>
              <w:spacing w:after="0" w:line="259" w:lineRule="auto"/>
              <w:ind w:left="0" w:firstLine="0"/>
            </w:pPr>
            <w:r>
              <w:t xml:space="preserve">23 </w:t>
            </w:r>
          </w:p>
        </w:tc>
      </w:tr>
    </w:tbl>
    <w:p w14:paraId="124ABE31" w14:textId="63D6187F" w:rsidR="000B518F" w:rsidRDefault="000B518F">
      <w:pPr>
        <w:spacing w:after="0" w:line="259" w:lineRule="auto"/>
        <w:ind w:left="0" w:firstLine="0"/>
        <w:jc w:val="left"/>
      </w:pPr>
    </w:p>
    <w:p w14:paraId="49C665CE" w14:textId="77777777" w:rsidR="00AA559B" w:rsidRDefault="00AA559B">
      <w:pPr>
        <w:spacing w:after="0" w:line="259" w:lineRule="auto"/>
        <w:ind w:left="0" w:firstLine="0"/>
        <w:jc w:val="left"/>
      </w:pPr>
    </w:p>
    <w:p w14:paraId="5B3C6374" w14:textId="77777777" w:rsidR="00AA559B" w:rsidRDefault="00AA559B">
      <w:pPr>
        <w:spacing w:after="0" w:line="259" w:lineRule="auto"/>
        <w:ind w:left="0" w:firstLine="0"/>
        <w:jc w:val="left"/>
      </w:pPr>
    </w:p>
    <w:p w14:paraId="74C37326" w14:textId="77777777" w:rsidR="00AA559B" w:rsidRDefault="00AA559B">
      <w:pPr>
        <w:spacing w:after="0" w:line="259" w:lineRule="auto"/>
        <w:ind w:left="0" w:firstLine="0"/>
        <w:jc w:val="left"/>
      </w:pPr>
    </w:p>
    <w:p w14:paraId="05BC9D53" w14:textId="77777777" w:rsidR="00AA559B" w:rsidRDefault="00AA559B">
      <w:pPr>
        <w:spacing w:after="0" w:line="259" w:lineRule="auto"/>
        <w:ind w:left="0" w:firstLine="0"/>
        <w:jc w:val="left"/>
      </w:pPr>
    </w:p>
    <w:p w14:paraId="26D52E79" w14:textId="77777777" w:rsidR="00AA559B" w:rsidRDefault="00AA559B">
      <w:pPr>
        <w:spacing w:after="0" w:line="259" w:lineRule="auto"/>
        <w:ind w:left="0" w:firstLine="0"/>
        <w:jc w:val="left"/>
      </w:pPr>
    </w:p>
    <w:p w14:paraId="3A3847ED" w14:textId="77777777" w:rsidR="00AA559B" w:rsidRDefault="00AA559B">
      <w:pPr>
        <w:spacing w:after="0" w:line="259" w:lineRule="auto"/>
        <w:ind w:left="0" w:firstLine="0"/>
        <w:jc w:val="left"/>
      </w:pPr>
    </w:p>
    <w:p w14:paraId="36AB81CA" w14:textId="77777777" w:rsidR="00AA559B" w:rsidRDefault="00AA559B">
      <w:pPr>
        <w:spacing w:after="0" w:line="259" w:lineRule="auto"/>
        <w:ind w:left="0" w:firstLine="0"/>
        <w:jc w:val="left"/>
      </w:pPr>
    </w:p>
    <w:p w14:paraId="2730B8C6" w14:textId="77777777" w:rsidR="00AA559B" w:rsidRDefault="00AA559B">
      <w:pPr>
        <w:spacing w:after="0" w:line="259" w:lineRule="auto"/>
        <w:ind w:left="0" w:firstLine="0"/>
        <w:jc w:val="left"/>
      </w:pPr>
    </w:p>
    <w:p w14:paraId="68FA7E27" w14:textId="77777777" w:rsidR="00AA559B" w:rsidRDefault="00AA559B">
      <w:pPr>
        <w:spacing w:after="0" w:line="259" w:lineRule="auto"/>
        <w:ind w:left="0" w:firstLine="0"/>
        <w:jc w:val="left"/>
      </w:pPr>
    </w:p>
    <w:p w14:paraId="415F169C" w14:textId="77777777" w:rsidR="00AA559B" w:rsidRDefault="00AA559B">
      <w:pPr>
        <w:spacing w:after="0" w:line="259" w:lineRule="auto"/>
        <w:ind w:left="0" w:firstLine="0"/>
        <w:jc w:val="left"/>
      </w:pPr>
    </w:p>
    <w:p w14:paraId="1095090C" w14:textId="77777777" w:rsidR="00AA559B" w:rsidRDefault="00AA559B">
      <w:pPr>
        <w:spacing w:after="0" w:line="259" w:lineRule="auto"/>
        <w:ind w:left="0" w:firstLine="0"/>
        <w:jc w:val="left"/>
      </w:pPr>
    </w:p>
    <w:p w14:paraId="4896F9BC" w14:textId="77777777" w:rsidR="00AA559B" w:rsidRDefault="00AA559B">
      <w:pPr>
        <w:spacing w:after="0" w:line="259" w:lineRule="auto"/>
        <w:ind w:left="0" w:firstLine="0"/>
        <w:jc w:val="left"/>
      </w:pPr>
    </w:p>
    <w:p w14:paraId="45D3D375" w14:textId="77777777" w:rsidR="00AA559B" w:rsidRDefault="00AA559B">
      <w:pPr>
        <w:spacing w:after="0" w:line="259" w:lineRule="auto"/>
        <w:ind w:left="0" w:firstLine="0"/>
        <w:jc w:val="left"/>
      </w:pPr>
    </w:p>
    <w:p w14:paraId="61F4F364" w14:textId="77777777" w:rsidR="00AA559B" w:rsidRDefault="00AA559B">
      <w:pPr>
        <w:spacing w:after="0" w:line="259" w:lineRule="auto"/>
        <w:ind w:left="0" w:firstLine="0"/>
        <w:jc w:val="left"/>
      </w:pPr>
    </w:p>
    <w:p w14:paraId="586F1F36" w14:textId="77777777" w:rsidR="000B518F" w:rsidRDefault="003C51FB">
      <w:pPr>
        <w:pStyle w:val="1"/>
        <w:spacing w:after="150"/>
        <w:ind w:left="-5"/>
      </w:pPr>
      <w:bookmarkStart w:id="2" w:name="_Toc208475"/>
      <w:r>
        <w:t xml:space="preserve">List of Tables </w:t>
      </w:r>
      <w:bookmarkEnd w:id="2"/>
    </w:p>
    <w:p w14:paraId="3A0D4A69" w14:textId="77777777" w:rsidR="000B518F" w:rsidRDefault="003C51FB">
      <w:pPr>
        <w:tabs>
          <w:tab w:val="center" w:pos="4624"/>
          <w:tab w:val="right" w:pos="9364"/>
        </w:tabs>
        <w:spacing w:after="31"/>
        <w:ind w:left="0" w:firstLine="0"/>
        <w:jc w:val="left"/>
      </w:pPr>
      <w:r>
        <w:rPr>
          <w:b/>
        </w:rPr>
        <w:t xml:space="preserve">2.1 </w:t>
      </w:r>
      <w:r>
        <w:rPr>
          <w:b/>
        </w:rPr>
        <w:tab/>
      </w:r>
      <w:r>
        <w:t>Student Performance Data Set Description …………………………</w:t>
      </w:r>
      <w:r>
        <w:rPr>
          <w:b/>
        </w:rPr>
        <w:t xml:space="preserve"> </w:t>
      </w:r>
      <w:r>
        <w:rPr>
          <w:b/>
        </w:rPr>
        <w:tab/>
      </w:r>
      <w:r>
        <w:t>21</w:t>
      </w:r>
      <w:r>
        <w:rPr>
          <w:b/>
        </w:rPr>
        <w:t xml:space="preserve"> </w:t>
      </w:r>
    </w:p>
    <w:p w14:paraId="2AEC7849" w14:textId="77777777" w:rsidR="000B518F" w:rsidRDefault="003C51FB">
      <w:pPr>
        <w:tabs>
          <w:tab w:val="center" w:pos="4689"/>
          <w:tab w:val="right" w:pos="9364"/>
        </w:tabs>
        <w:spacing w:after="42"/>
        <w:ind w:left="0" w:firstLine="0"/>
        <w:jc w:val="left"/>
      </w:pPr>
      <w:r>
        <w:rPr>
          <w:b/>
        </w:rPr>
        <w:t xml:space="preserve">2.2 </w:t>
      </w:r>
      <w:r>
        <w:rPr>
          <w:b/>
        </w:rPr>
        <w:tab/>
      </w:r>
      <w:r>
        <w:t xml:space="preserve">Students' Academic Performance Dataset Description ……………… </w:t>
      </w:r>
      <w:r>
        <w:tab/>
        <w:t xml:space="preserve">23 </w:t>
      </w:r>
    </w:p>
    <w:p w14:paraId="25B01503" w14:textId="1638AC00" w:rsidR="000B518F" w:rsidRDefault="000B518F">
      <w:pPr>
        <w:spacing w:after="0" w:line="259" w:lineRule="auto"/>
        <w:ind w:left="0" w:firstLine="0"/>
        <w:jc w:val="left"/>
      </w:pPr>
    </w:p>
    <w:p w14:paraId="6F22DFB1" w14:textId="77777777" w:rsidR="000B518F" w:rsidRDefault="000B518F">
      <w:pPr>
        <w:sectPr w:rsidR="000B518F">
          <w:footerReference w:type="even" r:id="rId11"/>
          <w:footerReference w:type="default" r:id="rId12"/>
          <w:footerReference w:type="first" r:id="rId13"/>
          <w:pgSz w:w="12240" w:h="15840"/>
          <w:pgMar w:top="1442" w:right="1436" w:bottom="1002" w:left="1440" w:header="720" w:footer="726" w:gutter="0"/>
          <w:pgNumType w:fmt="lowerRoman" w:start="2"/>
          <w:cols w:space="720"/>
        </w:sectPr>
      </w:pPr>
    </w:p>
    <w:p w14:paraId="0C3D8753" w14:textId="2F7D2663" w:rsidR="0092104A" w:rsidRPr="0092104A" w:rsidRDefault="003C51FB" w:rsidP="0092104A">
      <w:pPr>
        <w:pStyle w:val="2"/>
        <w:spacing w:after="532" w:line="265" w:lineRule="auto"/>
        <w:ind w:left="-5"/>
      </w:pPr>
      <w:r>
        <w:lastRenderedPageBreak/>
        <w:t xml:space="preserve">Chapter 1 Introduction </w:t>
      </w:r>
    </w:p>
    <w:p w14:paraId="697BAD53" w14:textId="7AA86513" w:rsidR="00433453" w:rsidRDefault="008072E8" w:rsidP="00DB129A">
      <w:pPr>
        <w:pStyle w:val="3"/>
        <w:numPr>
          <w:ilvl w:val="1"/>
          <w:numId w:val="10"/>
        </w:numPr>
        <w:spacing w:after="360"/>
        <w:rPr>
          <w:rtl/>
        </w:rPr>
      </w:pPr>
      <w:r>
        <w:t>Overview</w:t>
      </w:r>
      <w:r w:rsidR="00A90278">
        <w:t xml:space="preserve"> </w:t>
      </w:r>
    </w:p>
    <w:p w14:paraId="1FD3493E" w14:textId="250CE587" w:rsidR="00DB129A" w:rsidRDefault="00DB129A" w:rsidP="00DB129A">
      <w:pPr>
        <w:rPr>
          <w:rtl/>
        </w:rPr>
      </w:pPr>
      <w:r w:rsidRPr="00DB129A">
        <w:t>In the last few years, automating accounting processes and detecting fraud in SMEs has become a critical task in modern financial management, as accurate automation and fraud forecasting enable businesses to intervene early, minimize losses, and optimize resource allocation. As SMEs increasingly adopt digital accounting systems, every transaction generates data trails—whether processing invoices, reconciling accounts, monitoring payments, or analyzing expenses</w:t>
      </w:r>
      <w:proofErr w:type="gramStart"/>
      <w:r w:rsidRPr="00DB129A">
        <w:t>—which</w:t>
      </w:r>
      <w:proofErr w:type="gramEnd"/>
      <w:r w:rsidRPr="00DB129A">
        <w:t xml:space="preserve"> offer insights into financial health and potential risks (Hernández-</w:t>
      </w:r>
      <w:proofErr w:type="spellStart"/>
      <w:r w:rsidRPr="00DB129A">
        <w:t>García</w:t>
      </w:r>
      <w:proofErr w:type="spellEnd"/>
      <w:r w:rsidRPr="00DB129A">
        <w:t xml:space="preserve"> et al., 2024). Artificial Intelligence (AI), particularly Machine Learning (ML) and Deep Learning (DL), has demonstrated high efficacy in finance by uncovering patterns in transaction data that might otherwise remain hidden. By learning from historical transactions and behaviors, these models capture complex relationships and predict fraudulent activities accurately (</w:t>
      </w:r>
      <w:proofErr w:type="spellStart"/>
      <w:r w:rsidRPr="00DB129A">
        <w:t>Guo</w:t>
      </w:r>
      <w:proofErr w:type="spellEnd"/>
      <w:r w:rsidRPr="00DB129A">
        <w:t>, 2015). Regarding DL, Artificial Neural Networks (ANNs) excel at capturing non-linear relationships, making them effective for fraud detection with features like transaction amounts, frequencies, and anomalies. For instance, studies show ANNs predict fraud with high accuracy using past data (</w:t>
      </w:r>
      <w:proofErr w:type="spellStart"/>
      <w:r w:rsidRPr="00DB129A">
        <w:t>Isljamovic</w:t>
      </w:r>
      <w:proofErr w:type="spellEnd"/>
      <w:r w:rsidRPr="00DB129A">
        <w:t xml:space="preserve"> and </w:t>
      </w:r>
      <w:proofErr w:type="spellStart"/>
      <w:r w:rsidRPr="00DB129A">
        <w:t>Suknovic</w:t>
      </w:r>
      <w:proofErr w:type="spellEnd"/>
      <w:r w:rsidRPr="00DB129A">
        <w:t>, 2014). Integration of Large Language Models (LLMs), such as GPT and BERT, advances financial analytics by processing unstructured data like invoices and emails (</w:t>
      </w:r>
      <w:proofErr w:type="spellStart"/>
      <w:r w:rsidRPr="00DB129A">
        <w:t>Alnasyan</w:t>
      </w:r>
      <w:proofErr w:type="spellEnd"/>
      <w:r w:rsidRPr="00DB129A">
        <w:t>, 2024). Feature selection enhances model performance in developing robust fraud detection systems.</w:t>
      </w:r>
    </w:p>
    <w:p w14:paraId="7ACE37A4" w14:textId="77777777" w:rsidR="00DB129A" w:rsidRPr="00DB129A" w:rsidRDefault="00DB129A" w:rsidP="00DB129A"/>
    <w:p w14:paraId="52CD0724" w14:textId="7D321B75" w:rsidR="000B518F" w:rsidRDefault="003C51FB">
      <w:pPr>
        <w:pStyle w:val="3"/>
        <w:spacing w:after="360"/>
        <w:ind w:left="-5"/>
        <w:rPr>
          <w:rtl/>
        </w:rPr>
      </w:pPr>
      <w:r>
        <w:t>1.</w:t>
      </w:r>
      <w:r w:rsidR="00433453">
        <w:t>2</w:t>
      </w:r>
      <w:r>
        <w:t xml:space="preserve"> Problem Definition </w:t>
      </w:r>
    </w:p>
    <w:p w14:paraId="3CD759E6" w14:textId="3A6F5CEF" w:rsidR="000B3D1A" w:rsidRDefault="00EF4A4C" w:rsidP="00DB129A">
      <w:pPr>
        <w:jc w:val="left"/>
        <w:rPr>
          <w:rtl/>
        </w:rPr>
      </w:pPr>
      <w:r w:rsidRPr="00EF4A4C">
        <w:t>SMEs face challenges in manual accounting, prone to errors and inefficiencies, and are vulnerable to fraud due to limited resources. Traditional methods fail to detect sophisticated fraud in real time, leading to financial losses estimated at 5% of revenue annually.</w:t>
      </w:r>
    </w:p>
    <w:p w14:paraId="5D4D1D1B" w14:textId="77777777" w:rsidR="00EF4A4C" w:rsidRPr="000B3D1A" w:rsidRDefault="00EF4A4C" w:rsidP="000B3D1A"/>
    <w:p w14:paraId="1E97E38C" w14:textId="786EDEEE" w:rsidR="000B518F" w:rsidRDefault="00AA0DE3" w:rsidP="00AA0DE3">
      <w:pPr>
        <w:pStyle w:val="3"/>
        <w:spacing w:after="360"/>
        <w:ind w:left="-15" w:firstLine="0"/>
        <w:rPr>
          <w:rtl/>
        </w:rPr>
      </w:pPr>
      <w:r>
        <w:lastRenderedPageBreak/>
        <w:t>1.3</w:t>
      </w:r>
      <w:r w:rsidR="003C51FB">
        <w:t xml:space="preserve">Thesis Objectives </w:t>
      </w:r>
    </w:p>
    <w:p w14:paraId="1B8216A8" w14:textId="77777777" w:rsidR="001219E7" w:rsidRPr="001219E7" w:rsidRDefault="001219E7" w:rsidP="001219E7">
      <w:pPr>
        <w:spacing w:after="0" w:line="240" w:lineRule="auto"/>
        <w:ind w:left="0" w:firstLine="0"/>
        <w:jc w:val="left"/>
      </w:pPr>
      <w:proofErr w:type="gramStart"/>
      <w:r w:rsidRPr="001219E7">
        <w:t>  Develop</w:t>
      </w:r>
      <w:proofErr w:type="gramEnd"/>
      <w:r w:rsidRPr="001219E7">
        <w:t xml:space="preserve"> an AI system for automating accounting tasks. </w:t>
      </w:r>
    </w:p>
    <w:p w14:paraId="68ABE087" w14:textId="77777777" w:rsidR="001219E7" w:rsidRPr="001219E7" w:rsidRDefault="001219E7" w:rsidP="001219E7">
      <w:pPr>
        <w:spacing w:after="0" w:line="240" w:lineRule="auto"/>
        <w:ind w:left="0" w:firstLine="0"/>
        <w:jc w:val="left"/>
      </w:pPr>
      <w:proofErr w:type="gramStart"/>
      <w:r w:rsidRPr="001219E7">
        <w:t>  Implement</w:t>
      </w:r>
      <w:proofErr w:type="gramEnd"/>
      <w:r w:rsidRPr="001219E7">
        <w:t xml:space="preserve"> ML/DL for fraud detection. </w:t>
      </w:r>
    </w:p>
    <w:p w14:paraId="24D18F69" w14:textId="77777777" w:rsidR="001219E7" w:rsidRPr="001219E7" w:rsidRDefault="001219E7" w:rsidP="001219E7">
      <w:pPr>
        <w:spacing w:after="0" w:line="240" w:lineRule="auto"/>
        <w:ind w:left="0" w:firstLine="0"/>
        <w:jc w:val="left"/>
        <w:rPr>
          <w:rtl/>
        </w:rPr>
      </w:pPr>
      <w:proofErr w:type="gramStart"/>
      <w:r w:rsidRPr="001219E7">
        <w:t>  Evaluate</w:t>
      </w:r>
      <w:proofErr w:type="gramEnd"/>
      <w:r w:rsidRPr="001219E7">
        <w:t xml:space="preserve"> using real datasets and metrics. </w:t>
      </w:r>
    </w:p>
    <w:p w14:paraId="7371C9B5" w14:textId="78F84D3A" w:rsidR="001219E7" w:rsidRPr="001219E7" w:rsidRDefault="001219E7" w:rsidP="001219E7">
      <w:pPr>
        <w:ind w:left="0" w:firstLine="0"/>
      </w:pPr>
      <w:r w:rsidRPr="001219E7">
        <w:t></w:t>
      </w:r>
      <w:r w:rsidRPr="001219E7">
        <w:rPr>
          <w:rFonts w:hint="cs"/>
          <w:rtl/>
        </w:rPr>
        <w:t xml:space="preserve"> </w:t>
      </w:r>
      <w:r w:rsidRPr="001219E7">
        <w:t xml:space="preserve">Provide </w:t>
      </w:r>
      <w:proofErr w:type="spellStart"/>
      <w:r w:rsidRPr="001219E7">
        <w:t>explainability</w:t>
      </w:r>
      <w:proofErr w:type="spellEnd"/>
      <w:r w:rsidRPr="001219E7">
        <w:t xml:space="preserve"> via XAI.</w:t>
      </w:r>
    </w:p>
    <w:p w14:paraId="6F540E07" w14:textId="77777777" w:rsidR="001219E7" w:rsidRDefault="001219E7" w:rsidP="001219E7">
      <w:pPr>
        <w:spacing w:after="0" w:line="259" w:lineRule="auto"/>
        <w:ind w:left="0" w:firstLine="0"/>
        <w:jc w:val="left"/>
      </w:pPr>
    </w:p>
    <w:p w14:paraId="0EAD69BB" w14:textId="77777777" w:rsidR="001219E7" w:rsidRPr="001219E7" w:rsidRDefault="001219E7" w:rsidP="001219E7">
      <w:pPr>
        <w:spacing w:after="0" w:line="240" w:lineRule="auto"/>
        <w:ind w:left="0" w:firstLine="0"/>
        <w:jc w:val="left"/>
        <w:rPr>
          <w:color w:val="auto"/>
          <w:sz w:val="24"/>
          <w:szCs w:val="24"/>
        </w:rPr>
      </w:pPr>
    </w:p>
    <w:p w14:paraId="440121D0" w14:textId="186A9869" w:rsidR="000B518F" w:rsidRDefault="001219E7" w:rsidP="001219E7">
      <w:r w:rsidRPr="001219E7">
        <w:rPr>
          <w:color w:val="auto"/>
          <w:sz w:val="24"/>
          <w:szCs w:val="24"/>
        </w:rPr>
        <w:t xml:space="preserve">  </w:t>
      </w:r>
    </w:p>
    <w:p w14:paraId="7A7B0BFD" w14:textId="3D75D8C9" w:rsidR="000B518F" w:rsidRDefault="003C51FB" w:rsidP="00AA0DE3">
      <w:pPr>
        <w:pStyle w:val="3"/>
        <w:spacing w:after="360"/>
        <w:ind w:left="-5"/>
      </w:pPr>
      <w:r>
        <w:t>1.</w:t>
      </w:r>
      <w:r w:rsidR="00AA0DE3">
        <w:t>4</w:t>
      </w:r>
      <w:r>
        <w:t xml:space="preserve"> Thesis Contribution </w:t>
      </w:r>
    </w:p>
    <w:p w14:paraId="35CC4C0E" w14:textId="10EAA67F" w:rsidR="001219E7" w:rsidRPr="001219E7" w:rsidRDefault="001219E7" w:rsidP="001219E7">
      <w:pPr>
        <w:spacing w:after="0" w:line="240" w:lineRule="auto"/>
        <w:ind w:left="0" w:firstLine="0"/>
        <w:jc w:val="left"/>
      </w:pPr>
      <w:proofErr w:type="gramStart"/>
      <w:r w:rsidRPr="001219E7">
        <w:t>  Novel</w:t>
      </w:r>
      <w:proofErr w:type="gramEnd"/>
      <w:r w:rsidRPr="001219E7">
        <w:t xml:space="preserve"> stacking framework for fraud detection. </w:t>
      </w:r>
    </w:p>
    <w:p w14:paraId="798E948B" w14:textId="77777777" w:rsidR="001219E7" w:rsidRPr="001219E7" w:rsidRDefault="001219E7" w:rsidP="001219E7">
      <w:pPr>
        <w:spacing w:after="0" w:line="240" w:lineRule="auto"/>
        <w:ind w:left="0" w:firstLine="0"/>
        <w:jc w:val="left"/>
      </w:pPr>
      <w:proofErr w:type="gramStart"/>
      <w:r w:rsidRPr="001219E7">
        <w:t>  Hybrid</w:t>
      </w:r>
      <w:proofErr w:type="gramEnd"/>
      <w:r w:rsidRPr="001219E7">
        <w:t xml:space="preserve"> feature selection for efficiency. </w:t>
      </w:r>
    </w:p>
    <w:p w14:paraId="721138CC" w14:textId="6DE58211" w:rsidR="000B518F" w:rsidRPr="001219E7" w:rsidRDefault="001219E7" w:rsidP="001219E7">
      <w:pPr>
        <w:spacing w:after="0" w:line="240" w:lineRule="auto"/>
        <w:ind w:left="0" w:firstLine="0"/>
        <w:jc w:val="left"/>
        <w:rPr>
          <w:rtl/>
        </w:rPr>
      </w:pPr>
      <w:proofErr w:type="gramStart"/>
      <w:r w:rsidRPr="001219E7">
        <w:t>  Practical</w:t>
      </w:r>
      <w:proofErr w:type="gramEnd"/>
      <w:r w:rsidRPr="001219E7">
        <w:t xml:space="preserve"> system for SMEs.</w:t>
      </w:r>
    </w:p>
    <w:p w14:paraId="18BBC3D5" w14:textId="77777777" w:rsidR="001219E7" w:rsidRDefault="001219E7" w:rsidP="001219E7">
      <w:pPr>
        <w:spacing w:after="0" w:line="259" w:lineRule="auto"/>
        <w:ind w:left="0" w:firstLine="0"/>
        <w:jc w:val="left"/>
      </w:pPr>
    </w:p>
    <w:p w14:paraId="19BCE6CB" w14:textId="03D8E19A" w:rsidR="000B518F" w:rsidRDefault="003C51FB">
      <w:pPr>
        <w:pStyle w:val="3"/>
        <w:spacing w:after="360"/>
        <w:ind w:left="-5"/>
      </w:pPr>
      <w:r>
        <w:t>1.</w:t>
      </w:r>
      <w:r w:rsidR="00433453">
        <w:t>5</w:t>
      </w:r>
      <w:r>
        <w:t xml:space="preserve"> Thesis Organization </w:t>
      </w:r>
    </w:p>
    <w:p w14:paraId="7EEEB6CF" w14:textId="14431644" w:rsidR="000B518F" w:rsidRDefault="00DE54DC" w:rsidP="00FB0B9F">
      <w:pPr>
        <w:spacing w:after="253" w:line="259" w:lineRule="auto"/>
        <w:ind w:left="0" w:firstLine="0"/>
        <w:jc w:val="left"/>
      </w:pPr>
      <w:r w:rsidRPr="00DE54DC">
        <w:t xml:space="preserve">The thesis is organized as follows: Chapter 2 </w:t>
      </w:r>
      <w:r w:rsidR="00ED6FB7" w:rsidRPr="00ED6FB7">
        <w:t>Background and   Related Work</w:t>
      </w:r>
      <w:proofErr w:type="gramStart"/>
      <w:r w:rsidRPr="00DE54DC">
        <w:t>;;</w:t>
      </w:r>
      <w:proofErr w:type="gramEnd"/>
      <w:r w:rsidRPr="00DE54DC">
        <w:t xml:space="preserve"> Chapter </w:t>
      </w:r>
      <w:r w:rsidR="00FB0B9F">
        <w:t>3</w:t>
      </w:r>
      <w:r w:rsidRPr="00DE54DC">
        <w:t xml:space="preserve"> details the proposed approach; Chapter </w:t>
      </w:r>
      <w:r w:rsidR="00FB0B9F">
        <w:t>4</w:t>
      </w:r>
      <w:r w:rsidRPr="00DE54DC">
        <w:t xml:space="preserve"> </w:t>
      </w:r>
      <w:r w:rsidR="00FB0B9F" w:rsidRPr="00FB0B9F">
        <w:t xml:space="preserve">Experimental Results and Discussion  </w:t>
      </w:r>
      <w:r w:rsidRPr="00DE54DC">
        <w:t xml:space="preserve">; Chapter </w:t>
      </w:r>
      <w:r w:rsidR="00FB0B9F">
        <w:t>5</w:t>
      </w:r>
      <w:r w:rsidRPr="00DE54DC">
        <w:t xml:space="preserve"> </w:t>
      </w:r>
      <w:r w:rsidR="00FB0B9F" w:rsidRPr="00A331E1">
        <w:t>Conclusion and Future Work</w:t>
      </w:r>
      <w:r w:rsidRPr="00DE54DC">
        <w:t>.</w:t>
      </w:r>
    </w:p>
    <w:p w14:paraId="4AD601A2" w14:textId="54D1BF82" w:rsidR="00010059" w:rsidRDefault="003C51FB" w:rsidP="004C6617">
      <w:pPr>
        <w:spacing w:after="252" w:line="259" w:lineRule="auto"/>
        <w:ind w:left="0" w:firstLine="0"/>
        <w:jc w:val="left"/>
        <w:rPr>
          <w:sz w:val="24"/>
          <w:rtl/>
        </w:rPr>
      </w:pPr>
      <w:r>
        <w:rPr>
          <w:sz w:val="24"/>
        </w:rPr>
        <w:t xml:space="preserve"> </w:t>
      </w:r>
    </w:p>
    <w:p w14:paraId="082EC0FD" w14:textId="77777777" w:rsidR="00751789" w:rsidRDefault="00751789" w:rsidP="004C6617">
      <w:pPr>
        <w:spacing w:after="252" w:line="259" w:lineRule="auto"/>
        <w:ind w:left="0" w:firstLine="0"/>
        <w:jc w:val="left"/>
        <w:rPr>
          <w:sz w:val="24"/>
          <w:rtl/>
        </w:rPr>
      </w:pPr>
    </w:p>
    <w:p w14:paraId="04AE58E5" w14:textId="77777777" w:rsidR="00751789" w:rsidRDefault="00751789" w:rsidP="004C6617">
      <w:pPr>
        <w:spacing w:after="252" w:line="259" w:lineRule="auto"/>
        <w:ind w:left="0" w:firstLine="0"/>
        <w:jc w:val="left"/>
        <w:rPr>
          <w:sz w:val="24"/>
          <w:rtl/>
        </w:rPr>
      </w:pPr>
    </w:p>
    <w:p w14:paraId="2F94F866" w14:textId="77777777" w:rsidR="00751789" w:rsidRDefault="00751789" w:rsidP="004C6617">
      <w:pPr>
        <w:spacing w:after="252" w:line="259" w:lineRule="auto"/>
        <w:ind w:left="0" w:firstLine="0"/>
        <w:jc w:val="left"/>
        <w:rPr>
          <w:sz w:val="24"/>
          <w:rtl/>
        </w:rPr>
      </w:pPr>
    </w:p>
    <w:p w14:paraId="010A252B" w14:textId="77777777" w:rsidR="00751789" w:rsidRDefault="00751789" w:rsidP="004C6617">
      <w:pPr>
        <w:spacing w:after="252" w:line="259" w:lineRule="auto"/>
        <w:ind w:left="0" w:firstLine="0"/>
        <w:jc w:val="left"/>
        <w:rPr>
          <w:sz w:val="24"/>
          <w:rtl/>
        </w:rPr>
      </w:pPr>
    </w:p>
    <w:p w14:paraId="7D409A5D" w14:textId="77777777" w:rsidR="00751789" w:rsidRDefault="00751789" w:rsidP="004C6617">
      <w:pPr>
        <w:spacing w:after="252" w:line="259" w:lineRule="auto"/>
        <w:ind w:left="0" w:firstLine="0"/>
        <w:jc w:val="left"/>
        <w:rPr>
          <w:sz w:val="24"/>
          <w:rtl/>
        </w:rPr>
      </w:pPr>
    </w:p>
    <w:p w14:paraId="326EE762" w14:textId="77777777" w:rsidR="00751789" w:rsidRPr="004C6617" w:rsidRDefault="00751789" w:rsidP="004C6617">
      <w:pPr>
        <w:spacing w:after="252" w:line="259" w:lineRule="auto"/>
        <w:ind w:left="0" w:firstLine="0"/>
        <w:jc w:val="left"/>
      </w:pPr>
    </w:p>
    <w:p w14:paraId="37CFE25C" w14:textId="6DE56B28" w:rsidR="000B518F" w:rsidRDefault="003C51FB" w:rsidP="008072E8">
      <w:pPr>
        <w:pStyle w:val="2"/>
        <w:spacing w:after="657" w:line="265" w:lineRule="auto"/>
        <w:ind w:left="-5"/>
        <w:rPr>
          <w:color w:val="000000" w:themeColor="text1"/>
          <w:rtl/>
        </w:rPr>
      </w:pPr>
      <w:r w:rsidRPr="00D25F1C">
        <w:rPr>
          <w:color w:val="000000" w:themeColor="text1"/>
        </w:rPr>
        <w:lastRenderedPageBreak/>
        <w:t xml:space="preserve">Chapter </w:t>
      </w:r>
      <w:r w:rsidR="00762DA6">
        <w:rPr>
          <w:color w:val="000000" w:themeColor="text1"/>
        </w:rPr>
        <w:t>2</w:t>
      </w:r>
      <w:r w:rsidR="00A331E1">
        <w:rPr>
          <w:color w:val="000000" w:themeColor="text1"/>
        </w:rPr>
        <w:t xml:space="preserve"> </w:t>
      </w:r>
      <w:r w:rsidR="008072E8" w:rsidRPr="00A331E1">
        <w:rPr>
          <w:color w:val="000000" w:themeColor="text1"/>
        </w:rPr>
        <w:t>Background and   Related Work</w:t>
      </w:r>
    </w:p>
    <w:p w14:paraId="31DF19AC" w14:textId="77777777" w:rsidR="00825F04" w:rsidRDefault="00825F04" w:rsidP="006E1FA8">
      <w:pPr>
        <w:pStyle w:val="3"/>
        <w:spacing w:after="360"/>
        <w:ind w:left="-5"/>
        <w:rPr>
          <w:rtl/>
        </w:rPr>
      </w:pPr>
      <w:r>
        <w:t>2.1 Introduction to AI in Accounting and Financial Automation</w:t>
      </w:r>
    </w:p>
    <w:p w14:paraId="631D3593" w14:textId="4F9D2266" w:rsidR="000D7097" w:rsidRPr="000D7097" w:rsidRDefault="000D7097" w:rsidP="000D7097">
      <w:pPr>
        <w:jc w:val="center"/>
      </w:pPr>
    </w:p>
    <w:p w14:paraId="56E8A6A3" w14:textId="77777777" w:rsidR="00825F04" w:rsidRDefault="00825F04" w:rsidP="00825F04">
      <w:pPr>
        <w:rPr>
          <w:rtl/>
        </w:rPr>
      </w:pPr>
      <w:r>
        <w:t>The integration of Artificial Intelligence (AI) into accounting processes represents a transformative shift from traditional manual and rule-based systems to intelligent, automated frameworks. AI-driven accounting systems leverage machine learning (ML), deep learning, natural language processing (NLP), and big data analytics to automate routine tasks such as data entry, invoice processing, reconciliation, expense categorization, financial reporting, and anomaly detection.</w:t>
      </w:r>
    </w:p>
    <w:p w14:paraId="5A3D8270" w14:textId="43C1C314" w:rsidR="000D7097" w:rsidRDefault="000D7097" w:rsidP="000D7097">
      <w:pPr>
        <w:jc w:val="center"/>
      </w:pPr>
      <w:r>
        <w:rPr>
          <w:noProof/>
        </w:rPr>
        <w:drawing>
          <wp:inline distT="0" distB="0" distL="0" distR="0" wp14:anchorId="7B65A9F5" wp14:editId="06361817">
            <wp:extent cx="2200275" cy="3277929"/>
            <wp:effectExtent l="0" t="0" r="0" b="0"/>
            <wp:docPr id="14" name="صورة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2.1.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217352" cy="3303370"/>
                    </a:xfrm>
                    <a:prstGeom prst="rect">
                      <a:avLst/>
                    </a:prstGeom>
                  </pic:spPr>
                </pic:pic>
              </a:graphicData>
            </a:graphic>
          </wp:inline>
        </w:drawing>
      </w:r>
    </w:p>
    <w:p w14:paraId="364D9C2C" w14:textId="77777777" w:rsidR="00825F04" w:rsidRDefault="00825F04" w:rsidP="00825F04">
      <w:r>
        <w:t>For Small and Medium Enterprises (SMEs), which often face resource constraints, limited accounting staff, and higher vulnerability to financial irregularities, AI offers scalable, cost-effective solutions. These systems enable real-time processing, reduce human error, enhance accuracy, and provide predictive insights. A key application is fraud detection, where AI identifies suspicious patterns, anomalies, and fraudulent activities that traditional methods overlook.</w:t>
      </w:r>
    </w:p>
    <w:p w14:paraId="6F870873" w14:textId="5A6D1F78" w:rsidR="00825F04" w:rsidRDefault="00825F04" w:rsidP="00825F04">
      <w:pPr>
        <w:rPr>
          <w:rtl/>
        </w:rPr>
      </w:pPr>
      <w:r>
        <w:lastRenderedPageBreak/>
        <w:t>AI-powered smart accounting systems automate end-to-end workflows while incorporating proactive fraud prevention, making them particularly suitable for SMEs in dynamic environments like post-pandemic hybrid operations or digital transactions.</w:t>
      </w:r>
    </w:p>
    <w:p w14:paraId="33FED96C" w14:textId="77777777" w:rsidR="00F6227E" w:rsidRDefault="00F6227E" w:rsidP="00825F04">
      <w:pPr>
        <w:rPr>
          <w:rtl/>
        </w:rPr>
      </w:pPr>
    </w:p>
    <w:p w14:paraId="67A53B0F" w14:textId="77777777" w:rsidR="00825F04" w:rsidRDefault="00825F04" w:rsidP="006E1FA8">
      <w:pPr>
        <w:pStyle w:val="3"/>
        <w:spacing w:after="360"/>
        <w:ind w:left="-5"/>
        <w:rPr>
          <w:rtl/>
        </w:rPr>
      </w:pPr>
      <w:r>
        <w:t>2.2 The Problem of Accounting Fraud in SMEs</w:t>
      </w:r>
    </w:p>
    <w:p w14:paraId="53156BE4" w14:textId="55C2B2E1" w:rsidR="009A5CC9" w:rsidRDefault="009A5CC9" w:rsidP="009A5CC9">
      <w:pPr>
        <w:jc w:val="center"/>
        <w:rPr>
          <w:rtl/>
        </w:rPr>
      </w:pPr>
      <w:r>
        <w:rPr>
          <w:noProof/>
        </w:rPr>
        <w:drawing>
          <wp:inline distT="0" distB="0" distL="0" distR="0" wp14:anchorId="295549AA" wp14:editId="5891D046">
            <wp:extent cx="2066925" cy="3079267"/>
            <wp:effectExtent l="0" t="0" r="0" b="6985"/>
            <wp:docPr id="15" name="صورة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2.2.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076779" cy="3093948"/>
                    </a:xfrm>
                    <a:prstGeom prst="rect">
                      <a:avLst/>
                    </a:prstGeom>
                  </pic:spPr>
                </pic:pic>
              </a:graphicData>
            </a:graphic>
          </wp:inline>
        </w:drawing>
      </w:r>
    </w:p>
    <w:p w14:paraId="6CF004B7" w14:textId="77777777" w:rsidR="009A5CC9" w:rsidRPr="009A5CC9" w:rsidRDefault="009A5CC9" w:rsidP="009A5CC9">
      <w:pPr>
        <w:jc w:val="center"/>
      </w:pPr>
    </w:p>
    <w:p w14:paraId="48D7939A" w14:textId="77777777" w:rsidR="00825F04" w:rsidRDefault="00825F04" w:rsidP="00825F04">
      <w:r>
        <w:t xml:space="preserve">Accounting fraud in SMEs includes financial statement manipulation, expense reimbursement schemes, vendor fraud, payroll irregularities, and embezzlement. SMEs </w:t>
      </w:r>
      <w:proofErr w:type="gramStart"/>
      <w:r>
        <w:t>are disproportionately affected</w:t>
      </w:r>
      <w:proofErr w:type="gramEnd"/>
      <w:r>
        <w:t xml:space="preserve"> due to weaker internal controls, limited segregation of duties, and reliance on manual processes.</w:t>
      </w:r>
    </w:p>
    <w:p w14:paraId="11465D08" w14:textId="77777777" w:rsidR="00825F04" w:rsidRDefault="00825F04" w:rsidP="00825F04">
      <w:r>
        <w:t>Occupational fraud drains approximately 5% of revenue annually in SMEs, with manual audits missing significant anomalies. Traditional rule-based detection struggles with evolving tactics, leading to delayed identification and substantial losses.</w:t>
      </w:r>
    </w:p>
    <w:p w14:paraId="275D367B" w14:textId="536BA677" w:rsidR="00825F04" w:rsidRDefault="00825F04" w:rsidP="00825F04">
      <w:pPr>
        <w:rPr>
          <w:rtl/>
        </w:rPr>
      </w:pPr>
      <w:r>
        <w:t>AI addresses this by enabling real-time monitoring, behavioral analysis, and adaptive learning to detect subtle deviations, such as irregular transaction patterns or forged documents.</w:t>
      </w:r>
    </w:p>
    <w:p w14:paraId="7DFED358" w14:textId="77777777" w:rsidR="00F6227E" w:rsidRDefault="00F6227E" w:rsidP="00825F04">
      <w:pPr>
        <w:rPr>
          <w:rtl/>
        </w:rPr>
      </w:pPr>
    </w:p>
    <w:p w14:paraId="799D3F1F" w14:textId="77777777" w:rsidR="00513D77" w:rsidRDefault="00825F04" w:rsidP="00F6227E">
      <w:pPr>
        <w:pStyle w:val="3"/>
        <w:spacing w:after="360"/>
        <w:ind w:left="-5"/>
        <w:rPr>
          <w:rtl/>
        </w:rPr>
      </w:pPr>
      <w:r>
        <w:lastRenderedPageBreak/>
        <w:t>2.3 Common Datasets and Challenges in Accounting</w:t>
      </w:r>
    </w:p>
    <w:p w14:paraId="348DEAF0" w14:textId="17DCAA76" w:rsidR="009A5CC9" w:rsidRPr="009A5CC9" w:rsidRDefault="009A5CC9" w:rsidP="009A5CC9">
      <w:pPr>
        <w:jc w:val="center"/>
      </w:pPr>
    </w:p>
    <w:p w14:paraId="579C5B96" w14:textId="6AF56526" w:rsidR="00513D77" w:rsidRDefault="00825F04" w:rsidP="00513D77">
      <w:r>
        <w:t xml:space="preserve"> </w:t>
      </w:r>
      <w:r w:rsidRPr="00513D77">
        <w:t>Fraud Detection</w:t>
      </w:r>
      <w:r w:rsidR="006E1FA8" w:rsidRPr="00513D77">
        <w:rPr>
          <w:rFonts w:hint="cs"/>
          <w:rtl/>
        </w:rPr>
        <w:t xml:space="preserve"> </w:t>
      </w:r>
      <w:r w:rsidRPr="00513D77">
        <w:t xml:space="preserve">Research often uses synthetic or </w:t>
      </w:r>
      <w:proofErr w:type="spellStart"/>
      <w:r w:rsidRPr="00513D77">
        <w:t>anonymized</w:t>
      </w:r>
      <w:proofErr w:type="spellEnd"/>
      <w:r w:rsidRPr="00513D77">
        <w:t xml:space="preserve"> datasets due to privacy concerns:</w:t>
      </w:r>
      <w:r w:rsidR="00513D77">
        <w:t xml:space="preserve"> </w:t>
      </w:r>
      <w:r>
        <w:t>Credit card fraud datasets (widely benchmarked for anomaly detection).</w:t>
      </w:r>
      <w:r w:rsidR="00513D77" w:rsidRPr="00513D77">
        <w:t xml:space="preserve"> </w:t>
      </w:r>
      <w:r w:rsidR="00513D77">
        <w:t>Financial statement datasets (e.g., from public companies or simulated SME transactions). Transactional logs from banking/LMS systems.</w:t>
      </w:r>
    </w:p>
    <w:p w14:paraId="24727577" w14:textId="77777777" w:rsidR="00513D77" w:rsidRDefault="00513D77" w:rsidP="00513D77">
      <w:r>
        <w:t>SME-specific data is scarce, leading to reliance on general financial fraud datasets or institutional records. Challenges include class imbalance (fraud cases are rare)</w:t>
      </w:r>
      <w:proofErr w:type="gramStart"/>
      <w:r>
        <w:t>,</w:t>
      </w:r>
      <w:proofErr w:type="gramEnd"/>
      <w:r>
        <w:t xml:space="preserve"> data privacy, evolving fraud patterns, and limited labeled SME data.</w:t>
      </w:r>
    </w:p>
    <w:p w14:paraId="56112641" w14:textId="77777777" w:rsidR="00513D77" w:rsidRDefault="00513D77" w:rsidP="00513D77">
      <w:pPr>
        <w:rPr>
          <w:rtl/>
        </w:rPr>
      </w:pPr>
      <w:r>
        <w:t>Recent studies emphasize synthetic data generation and transfer learning to overcome these</w:t>
      </w:r>
    </w:p>
    <w:p w14:paraId="07842971" w14:textId="2CF3FF2F" w:rsidR="009A5CC9" w:rsidRDefault="009A5CC9" w:rsidP="009A5CC9">
      <w:pPr>
        <w:jc w:val="center"/>
        <w:rPr>
          <w:rtl/>
        </w:rPr>
      </w:pPr>
      <w:r>
        <w:rPr>
          <w:noProof/>
        </w:rPr>
        <w:drawing>
          <wp:inline distT="0" distB="0" distL="0" distR="0" wp14:anchorId="27917795" wp14:editId="08CD4530">
            <wp:extent cx="3695700" cy="4307341"/>
            <wp:effectExtent l="0" t="0" r="0" b="0"/>
            <wp:docPr id="16" name="صورة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2.3.jpg"/>
                    <pic:cNvPicPr/>
                  </pic:nvPicPr>
                  <pic:blipFill>
                    <a:blip r:embed="rId16">
                      <a:extLst>
                        <a:ext uri="{28A0092B-C50C-407E-A947-70E740481C1C}">
                          <a14:useLocalDpi xmlns:a14="http://schemas.microsoft.com/office/drawing/2010/main" val="0"/>
                        </a:ext>
                      </a:extLst>
                    </a:blip>
                    <a:stretch>
                      <a:fillRect/>
                    </a:stretch>
                  </pic:blipFill>
                  <pic:spPr>
                    <a:xfrm>
                      <a:off x="0" y="0"/>
                      <a:ext cx="3776978" cy="4402070"/>
                    </a:xfrm>
                    <a:prstGeom prst="rect">
                      <a:avLst/>
                    </a:prstGeom>
                  </pic:spPr>
                </pic:pic>
              </a:graphicData>
            </a:graphic>
          </wp:inline>
        </w:drawing>
      </w:r>
    </w:p>
    <w:p w14:paraId="45E406D9" w14:textId="77777777" w:rsidR="009A5CC9" w:rsidRDefault="009A5CC9" w:rsidP="009A5CC9">
      <w:pPr>
        <w:jc w:val="center"/>
        <w:rPr>
          <w:rtl/>
        </w:rPr>
      </w:pPr>
    </w:p>
    <w:p w14:paraId="639F5A21" w14:textId="77777777" w:rsidR="009A5CC9" w:rsidRDefault="009A5CC9" w:rsidP="009A5CC9">
      <w:pPr>
        <w:jc w:val="center"/>
        <w:rPr>
          <w:rtl/>
        </w:rPr>
      </w:pPr>
    </w:p>
    <w:p w14:paraId="6DCB3D4B" w14:textId="20A12A42" w:rsidR="00825F04" w:rsidRDefault="00825F04" w:rsidP="00513D77"/>
    <w:p w14:paraId="52B77310" w14:textId="77777777" w:rsidR="00513D77" w:rsidRDefault="00825F04" w:rsidP="006E1FA8">
      <w:pPr>
        <w:pStyle w:val="3"/>
        <w:spacing w:after="360"/>
        <w:ind w:left="-5"/>
        <w:rPr>
          <w:rtl/>
        </w:rPr>
      </w:pPr>
      <w:r>
        <w:lastRenderedPageBreak/>
        <w:t>2.4 Key Factors and Techniques in AI-Based Fraud Detection for Accounting</w:t>
      </w:r>
    </w:p>
    <w:p w14:paraId="7351877E" w14:textId="215D384D" w:rsidR="009A5CC9" w:rsidRPr="009A5CC9" w:rsidRDefault="009A5CC9" w:rsidP="009A5CC9">
      <w:pPr>
        <w:jc w:val="center"/>
      </w:pPr>
      <w:r>
        <w:rPr>
          <w:noProof/>
        </w:rPr>
        <w:drawing>
          <wp:inline distT="0" distB="0" distL="0" distR="0" wp14:anchorId="10459AC6" wp14:editId="61FD1C40">
            <wp:extent cx="2552700" cy="3802966"/>
            <wp:effectExtent l="0" t="0" r="0" b="7620"/>
            <wp:docPr id="17" name="صورة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2.4.jp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560889" cy="3815166"/>
                    </a:xfrm>
                    <a:prstGeom prst="rect">
                      <a:avLst/>
                    </a:prstGeom>
                  </pic:spPr>
                </pic:pic>
              </a:graphicData>
            </a:graphic>
          </wp:inline>
        </w:drawing>
      </w:r>
    </w:p>
    <w:p w14:paraId="6E3F7E3E" w14:textId="26951AD6" w:rsidR="00513D77" w:rsidRPr="00513D77" w:rsidRDefault="006E1FA8" w:rsidP="008E3A4F">
      <w:pPr>
        <w:rPr>
          <w:b/>
        </w:rPr>
      </w:pPr>
      <w:r w:rsidRPr="00513D77">
        <w:rPr>
          <w:rFonts w:hint="cs"/>
          <w:b/>
          <w:rtl/>
        </w:rPr>
        <w:t xml:space="preserve"> </w:t>
      </w:r>
      <w:r w:rsidR="00825F04" w:rsidRPr="00513D77">
        <w:rPr>
          <w:b/>
        </w:rPr>
        <w:t>Influential features include:</w:t>
      </w:r>
    </w:p>
    <w:p w14:paraId="39EB9297" w14:textId="77777777" w:rsidR="00825F04" w:rsidRDefault="00825F04" w:rsidP="00825F04">
      <w:r>
        <w:t>Transactional (amount, frequency, timing, vendor patterns).</w:t>
      </w:r>
    </w:p>
    <w:p w14:paraId="1D638EAA" w14:textId="77777777" w:rsidR="00825F04" w:rsidRDefault="00825F04" w:rsidP="00825F04">
      <w:r>
        <w:t>Behavioral (user access logs, anomalies in expense claims).</w:t>
      </w:r>
    </w:p>
    <w:p w14:paraId="0F64C124" w14:textId="77777777" w:rsidR="00825F04" w:rsidRDefault="00825F04" w:rsidP="00825F04">
      <w:r>
        <w:t>Financial ratios (e.g., operating profit margins, cash flow inconsistencies).</w:t>
      </w:r>
    </w:p>
    <w:p w14:paraId="27522A17" w14:textId="77777777" w:rsidR="00825F04" w:rsidRDefault="00825F04" w:rsidP="00825F04">
      <w:r>
        <w:t>Contextual (vendor history, employee patterns).</w:t>
      </w:r>
    </w:p>
    <w:p w14:paraId="16258E0C" w14:textId="77777777" w:rsidR="00825F04" w:rsidRDefault="00825F04" w:rsidP="008E3A4F">
      <w:pPr>
        <w:ind w:left="0" w:firstLine="0"/>
      </w:pPr>
    </w:p>
    <w:p w14:paraId="3AE3295E" w14:textId="1F7D5791" w:rsidR="00751789" w:rsidRPr="00B56D4B" w:rsidRDefault="00825F04" w:rsidP="008E3A4F">
      <w:pPr>
        <w:rPr>
          <w:b/>
        </w:rPr>
      </w:pPr>
      <w:r w:rsidRPr="00B56D4B">
        <w:rPr>
          <w:b/>
        </w:rPr>
        <w:t>AI techniques dominate recent literature:</w:t>
      </w:r>
    </w:p>
    <w:p w14:paraId="209D722C" w14:textId="77777777" w:rsidR="00825F04" w:rsidRDefault="00825F04" w:rsidP="00825F04">
      <w:r>
        <w:t xml:space="preserve">Supervised ML: Random Forest, </w:t>
      </w:r>
      <w:proofErr w:type="spellStart"/>
      <w:r>
        <w:t>XGBoost</w:t>
      </w:r>
      <w:proofErr w:type="spellEnd"/>
      <w:r>
        <w:t xml:space="preserve">, Support Vector Machines (SVM) – High accuracy in labeled data; ensembles like </w:t>
      </w:r>
      <w:proofErr w:type="spellStart"/>
      <w:r>
        <w:t>XGBoost</w:t>
      </w:r>
      <w:proofErr w:type="spellEnd"/>
      <w:r>
        <w:t xml:space="preserve"> often outperform others.</w:t>
      </w:r>
    </w:p>
    <w:p w14:paraId="5331D4C7" w14:textId="77777777" w:rsidR="00825F04" w:rsidRDefault="00825F04" w:rsidP="00825F04">
      <w:r>
        <w:t xml:space="preserve">Unsupervised/Anomaly Detection: </w:t>
      </w:r>
      <w:proofErr w:type="spellStart"/>
      <w:r>
        <w:t>Autoencoders</w:t>
      </w:r>
      <w:proofErr w:type="spellEnd"/>
      <w:r>
        <w:t>, Isolation Forest – Effective for unknown fraud patterns.</w:t>
      </w:r>
    </w:p>
    <w:p w14:paraId="39BCCB7B" w14:textId="77777777" w:rsidR="00825F04" w:rsidRDefault="00825F04" w:rsidP="00825F04">
      <w:r>
        <w:t>Deep Learning: CNNs, LSTMs for sequential data; NLP for document/invoice analysis.</w:t>
      </w:r>
    </w:p>
    <w:p w14:paraId="46C6EBA9" w14:textId="355450E4" w:rsidR="00825F04" w:rsidRDefault="00825F04" w:rsidP="00B56D4B">
      <w:r>
        <w:t xml:space="preserve">Hybrid Approaches: Combining ML with </w:t>
      </w:r>
      <w:proofErr w:type="spellStart"/>
      <w:r>
        <w:t>blockchain</w:t>
      </w:r>
      <w:proofErr w:type="spellEnd"/>
      <w:r>
        <w:t xml:space="preserve"> or big data for enhanced traceability.</w:t>
      </w:r>
    </w:p>
    <w:p w14:paraId="410DADC5" w14:textId="584B9646" w:rsidR="00825F04" w:rsidRDefault="00825F04" w:rsidP="00825F04">
      <w:pPr>
        <w:rPr>
          <w:rtl/>
        </w:rPr>
      </w:pPr>
      <w:r>
        <w:lastRenderedPageBreak/>
        <w:t>Systematic reviews highlight ensembles and deep learning for superior performance in detecting accounting irregularities.</w:t>
      </w:r>
    </w:p>
    <w:p w14:paraId="68A4AF14" w14:textId="77777777" w:rsidR="006E1FA8" w:rsidRDefault="006E1FA8" w:rsidP="00825F04">
      <w:pPr>
        <w:rPr>
          <w:rtl/>
        </w:rPr>
      </w:pPr>
    </w:p>
    <w:p w14:paraId="4631A781" w14:textId="79F3DB0C" w:rsidR="009A5CC9" w:rsidRPr="009A5CC9" w:rsidRDefault="00825F04" w:rsidP="009A5CC9">
      <w:pPr>
        <w:pStyle w:val="3"/>
        <w:spacing w:after="360"/>
      </w:pPr>
      <w:r>
        <w:t xml:space="preserve">2.5 Related Studies and Systematic </w:t>
      </w:r>
    </w:p>
    <w:p w14:paraId="4910FB73" w14:textId="2223CE12" w:rsidR="00825F04" w:rsidRDefault="00825F04" w:rsidP="0086562C">
      <w:proofErr w:type="gramStart"/>
      <w:r>
        <w:t>Reviews</w:t>
      </w:r>
      <w:r w:rsidR="006E1FA8">
        <w:rPr>
          <w:rFonts w:hint="cs"/>
          <w:rtl/>
        </w:rPr>
        <w:t xml:space="preserve">  </w:t>
      </w:r>
      <w:r w:rsidR="006E1FA8">
        <w:t>Extensive</w:t>
      </w:r>
      <w:proofErr w:type="gramEnd"/>
      <w:r w:rsidR="006E1FA8">
        <w:t xml:space="preserve"> research demonstrates AI's efficacy in fraud detection and accounting automation:</w:t>
      </w:r>
    </w:p>
    <w:p w14:paraId="2B8B5999" w14:textId="77777777" w:rsidR="00825F04" w:rsidRDefault="00825F04" w:rsidP="00825F04">
      <w:pPr>
        <w:rPr>
          <w:rtl/>
        </w:rPr>
      </w:pPr>
      <w:r>
        <w:t>Systematic reviews (e.g., on ML for financial fraud) show SVM and ANN as popular, with credit card fraud most studied, but extensions to accounting fraud growing.</w:t>
      </w:r>
    </w:p>
    <w:p w14:paraId="1B275DBD" w14:textId="54BEBFC4" w:rsidR="009A5CC9" w:rsidRDefault="009A5CC9" w:rsidP="009A5CC9">
      <w:pPr>
        <w:jc w:val="center"/>
        <w:rPr>
          <w:rtl/>
        </w:rPr>
      </w:pPr>
      <w:r>
        <w:rPr>
          <w:noProof/>
        </w:rPr>
        <w:drawing>
          <wp:inline distT="0" distB="0" distL="0" distR="0" wp14:anchorId="34CF9B4B" wp14:editId="62996612">
            <wp:extent cx="2952750" cy="4398954"/>
            <wp:effectExtent l="0" t="0" r="0" b="1905"/>
            <wp:docPr id="18" name="صورة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2.5.jp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964018" cy="4415740"/>
                    </a:xfrm>
                    <a:prstGeom prst="rect">
                      <a:avLst/>
                    </a:prstGeom>
                  </pic:spPr>
                </pic:pic>
              </a:graphicData>
            </a:graphic>
          </wp:inline>
        </w:drawing>
      </w:r>
    </w:p>
    <w:p w14:paraId="31ED9EE0" w14:textId="77777777" w:rsidR="009A5CC9" w:rsidRDefault="009A5CC9" w:rsidP="009A5CC9">
      <w:pPr>
        <w:jc w:val="center"/>
      </w:pPr>
    </w:p>
    <w:p w14:paraId="1BF90EDD" w14:textId="77777777" w:rsidR="00825F04" w:rsidRDefault="00825F04" w:rsidP="00825F04">
      <w:r>
        <w:t>Studies on SMEs evaluate ML classifiers (e.g., for Turkish SMEs) using techniques like SMOTE for imbalance, achieving improved detection.</w:t>
      </w:r>
    </w:p>
    <w:p w14:paraId="3CBBE451" w14:textId="77777777" w:rsidR="00825F04" w:rsidRDefault="00825F04" w:rsidP="00825F04">
      <w:r>
        <w:t>AI in forensic accounting automates data analysis, reduces false positives, and adapts to new schemes via real-time learning.</w:t>
      </w:r>
    </w:p>
    <w:p w14:paraId="0F32BB77" w14:textId="77777777" w:rsidR="00825F04" w:rsidRDefault="00825F04" w:rsidP="00825F04">
      <w:r>
        <w:lastRenderedPageBreak/>
        <w:t xml:space="preserve">Commercial tools (e.g., </w:t>
      </w:r>
      <w:proofErr w:type="spellStart"/>
      <w:r>
        <w:t>Zoho</w:t>
      </w:r>
      <w:proofErr w:type="spellEnd"/>
      <w:r>
        <w:t xml:space="preserve"> Books, QuickBooks AI features) incorporate anomaly detection and fraud alerts for SMEs.</w:t>
      </w:r>
    </w:p>
    <w:p w14:paraId="64EBB114" w14:textId="26C3A6CF" w:rsidR="00825F04" w:rsidRDefault="00825F04" w:rsidP="00751789">
      <w:r>
        <w:t>Recent works (2024–2026) focus on deep learning for pattern recognition, NLP for financial statements, and custom AI for expense fraud in SMBs, reporting 40%+ improvements in anomaly detection.</w:t>
      </w:r>
    </w:p>
    <w:p w14:paraId="66D0DA23" w14:textId="40F546EC" w:rsidR="00825F04" w:rsidRDefault="00825F04" w:rsidP="00825F04">
      <w:pPr>
        <w:rPr>
          <w:rtl/>
        </w:rPr>
      </w:pPr>
      <w:proofErr w:type="spellStart"/>
      <w:r>
        <w:t>Bibliometric</w:t>
      </w:r>
      <w:proofErr w:type="spellEnd"/>
      <w:r>
        <w:t xml:space="preserve"> analyses identify themes: AI models, </w:t>
      </w:r>
      <w:proofErr w:type="spellStart"/>
      <w:r>
        <w:t>fintech</w:t>
      </w:r>
      <w:proofErr w:type="spellEnd"/>
      <w:r>
        <w:t xml:space="preserve"> integration, and big data. AI enhances efficiency (e.g., 37% error reduction, 40% more fraud anomalies detected) while addressing limitations like </w:t>
      </w:r>
      <w:proofErr w:type="spellStart"/>
      <w:r>
        <w:t>explainability</w:t>
      </w:r>
      <w:proofErr w:type="spellEnd"/>
      <w:r>
        <w:t xml:space="preserve"> and bias.</w:t>
      </w:r>
    </w:p>
    <w:p w14:paraId="7503BF4E" w14:textId="77777777" w:rsidR="00F6227E" w:rsidRDefault="00F6227E" w:rsidP="00825F04">
      <w:pPr>
        <w:rPr>
          <w:rtl/>
        </w:rPr>
      </w:pPr>
    </w:p>
    <w:p w14:paraId="66D4883C" w14:textId="77777777" w:rsidR="007E4AE1" w:rsidRDefault="006E1FA8" w:rsidP="007E4AE1">
      <w:pPr>
        <w:pStyle w:val="3"/>
        <w:spacing w:after="360"/>
        <w:rPr>
          <w:rtl/>
        </w:rPr>
      </w:pPr>
      <w:r>
        <w:t>2.6 Gaps in Existing Literature</w:t>
      </w:r>
      <w:r>
        <w:rPr>
          <w:rFonts w:hint="cs"/>
          <w:rtl/>
        </w:rPr>
        <w:t xml:space="preserve">   </w:t>
      </w:r>
    </w:p>
    <w:p w14:paraId="1EBED908" w14:textId="1A98CB32" w:rsidR="009A5CC9" w:rsidRDefault="006E1FA8" w:rsidP="009A5CC9">
      <w:pPr>
        <w:pStyle w:val="3"/>
        <w:spacing w:after="360"/>
        <w:rPr>
          <w:b w:val="0"/>
          <w:rtl/>
        </w:rPr>
      </w:pPr>
      <w:r w:rsidRPr="007E4AE1">
        <w:rPr>
          <w:b w:val="0"/>
        </w:rPr>
        <w:t>Limited SME-specific studies; most focus on large institutions or credit card fraud</w:t>
      </w:r>
      <w:r w:rsidR="0062402B">
        <w:rPr>
          <w:b w:val="0"/>
        </w:rPr>
        <w:t>:</w:t>
      </w:r>
    </w:p>
    <w:p w14:paraId="72B8035E" w14:textId="2408FA4F" w:rsidR="009A5CC9" w:rsidRDefault="009A5CC9" w:rsidP="009A5CC9">
      <w:pPr>
        <w:jc w:val="center"/>
        <w:rPr>
          <w:rtl/>
        </w:rPr>
      </w:pPr>
      <w:r>
        <w:rPr>
          <w:noProof/>
        </w:rPr>
        <w:drawing>
          <wp:inline distT="0" distB="0" distL="0" distR="0" wp14:anchorId="07776180" wp14:editId="70090B67">
            <wp:extent cx="3114675" cy="4640186"/>
            <wp:effectExtent l="0" t="0" r="0" b="8255"/>
            <wp:docPr id="19" name="صورة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2.6.jp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3118670" cy="4646137"/>
                    </a:xfrm>
                    <a:prstGeom prst="rect">
                      <a:avLst/>
                    </a:prstGeom>
                  </pic:spPr>
                </pic:pic>
              </a:graphicData>
            </a:graphic>
          </wp:inline>
        </w:drawing>
      </w:r>
    </w:p>
    <w:p w14:paraId="0061642A" w14:textId="77777777" w:rsidR="009A5CC9" w:rsidRPr="009A5CC9" w:rsidRDefault="009A5CC9" w:rsidP="009A5CC9">
      <w:pPr>
        <w:jc w:val="center"/>
      </w:pPr>
    </w:p>
    <w:p w14:paraId="6BF909B9" w14:textId="2E711197" w:rsidR="006E1FA8" w:rsidRDefault="007E4AE1" w:rsidP="007E4AE1">
      <w:pPr>
        <w:ind w:left="0" w:firstLine="0"/>
      </w:pPr>
      <w:r>
        <w:rPr>
          <w:rFonts w:hint="cs"/>
          <w:rtl/>
        </w:rPr>
        <w:lastRenderedPageBreak/>
        <w:t xml:space="preserve">       </w:t>
      </w:r>
      <w:r w:rsidR="006E1FA8">
        <w:t>Overreliance on general datasets; scarcity of real SME accounting data.</w:t>
      </w:r>
    </w:p>
    <w:p w14:paraId="4BF70035" w14:textId="77777777" w:rsidR="006E1FA8" w:rsidRDefault="006E1FA8" w:rsidP="006E1FA8">
      <w:r>
        <w:t>Insufficient emphasis on interpretability (XAI) for trust in SME adoption.</w:t>
      </w:r>
    </w:p>
    <w:p w14:paraId="5DCFD0C9" w14:textId="77777777" w:rsidR="006E1FA8" w:rsidRDefault="006E1FA8" w:rsidP="006E1FA8">
      <w:r>
        <w:t>Challenges in real-time integration for resource-constrained SMEs.</w:t>
      </w:r>
    </w:p>
    <w:p w14:paraId="22BB2A69" w14:textId="425E449B" w:rsidR="006E1FA8" w:rsidRDefault="006E1FA8" w:rsidP="00F6227E">
      <w:r>
        <w:t>Ethical issues (privacy, bias) and high implementation costs.</w:t>
      </w:r>
    </w:p>
    <w:p w14:paraId="0156C27C" w14:textId="77777777" w:rsidR="006E1FA8" w:rsidRDefault="006E1FA8" w:rsidP="006E1FA8">
      <w:r>
        <w:t>Your proposed AI-Based Smart Accounting System addresses these by developing an integrated, automated framework tailored to SMEs, combining ML for fraud detection with full accounting automation, potentially using accessible models and explainable techniques for practical deployment.</w:t>
      </w:r>
    </w:p>
    <w:p w14:paraId="77C68841" w14:textId="37B6D0A4" w:rsidR="00AA559B" w:rsidRDefault="006E1FA8" w:rsidP="00751789">
      <w:r>
        <w:t>This chapter reviews the evolution of AI in accounting, emphasizing fraud detection in SMEs, and justifies the need for your innovative system.</w:t>
      </w:r>
    </w:p>
    <w:p w14:paraId="11D0FDB6" w14:textId="2E153549" w:rsidR="004F3820" w:rsidRDefault="004F3820" w:rsidP="00C5360D">
      <w:pPr>
        <w:spacing w:before="100" w:beforeAutospacing="1" w:after="100" w:afterAutospacing="1" w:line="240" w:lineRule="auto"/>
        <w:ind w:left="0" w:firstLine="0"/>
        <w:jc w:val="left"/>
      </w:pPr>
      <w:r w:rsidRPr="00E92C79">
        <w:rPr>
          <w:b/>
        </w:rPr>
        <w:t>2.</w:t>
      </w:r>
      <w:r w:rsidR="00DD44D9" w:rsidRPr="00E92C79">
        <w:t>7</w:t>
      </w:r>
      <w:r w:rsidRPr="00E92C79">
        <w:rPr>
          <w:b/>
        </w:rPr>
        <w:t xml:space="preserve"> Artificial Intelligence (AI)</w:t>
      </w:r>
      <w:r w:rsidR="00E92C79">
        <w:t xml:space="preserve"> </w:t>
      </w:r>
    </w:p>
    <w:p w14:paraId="392599CC" w14:textId="77777777" w:rsidR="00E92C79" w:rsidRPr="004F3820" w:rsidRDefault="00E92C79" w:rsidP="00E92C79">
      <w:pPr>
        <w:ind w:left="0" w:firstLine="0"/>
        <w:jc w:val="left"/>
      </w:pPr>
      <w:r w:rsidRPr="004F3820">
        <w:t xml:space="preserve">The Artificial Intelligence (AI) and its subfields that contribute to financial automation and fraud detection in SMEs. It consists of key concepts that are relevant to the accounting field, namely Machine Learning (ML), Deep Learning (DL), Large Language Models (LLMs), and Explainable AI (XAI). Each concept </w:t>
      </w:r>
      <w:proofErr w:type="gramStart"/>
      <w:r w:rsidRPr="004F3820">
        <w:t>is illustrated</w:t>
      </w:r>
      <w:proofErr w:type="gramEnd"/>
      <w:r w:rsidRPr="004F3820">
        <w:t xml:space="preserve"> to show how it supports modern smart accounting systems for automating bookkeeping, invoice processing, reconciliation, and real-time fraud detection.</w:t>
      </w:r>
    </w:p>
    <w:p w14:paraId="7289F9E7" w14:textId="77777777" w:rsidR="00E92C79" w:rsidRPr="004F3820" w:rsidRDefault="00E92C79" w:rsidP="00E92C79">
      <w:pPr>
        <w:ind w:left="0" w:firstLine="0"/>
        <w:jc w:val="left"/>
      </w:pPr>
      <w:r w:rsidRPr="004F3820">
        <w:t xml:space="preserve">Machine learning can enable us to build predictive models to detect fraudulent transactions and anomalies in financial data, and with deep learning, can process complex sequential transaction patterns for deeper insights. </w:t>
      </w:r>
      <w:proofErr w:type="gramStart"/>
      <w:r w:rsidRPr="004F3820">
        <w:t>Also</w:t>
      </w:r>
      <w:proofErr w:type="gramEnd"/>
      <w:r w:rsidRPr="004F3820">
        <w:t xml:space="preserve">, by handling natural language effectively, the LLMs can help in developing tools for analyzing invoices, financial reports, and contracts. </w:t>
      </w:r>
      <w:proofErr w:type="gramStart"/>
      <w:r w:rsidRPr="004F3820">
        <w:t>Also</w:t>
      </w:r>
      <w:proofErr w:type="gramEnd"/>
      <w:r w:rsidRPr="004F3820">
        <w:t>, XAI provides interpretable models to ensure transparency in fraud alerts and accounting decisions.</w:t>
      </w:r>
    </w:p>
    <w:p w14:paraId="3245081B" w14:textId="77777777" w:rsidR="00E92C79" w:rsidRPr="004F3820" w:rsidRDefault="00E92C79" w:rsidP="00E92C79">
      <w:pPr>
        <w:ind w:left="0" w:firstLine="0"/>
        <w:jc w:val="left"/>
      </w:pPr>
      <w:r w:rsidRPr="004F3820">
        <w:t xml:space="preserve">In this chapter, we will focus on the key principles of AI-driven accounting automation and how the data-driven insights </w:t>
      </w:r>
      <w:proofErr w:type="gramStart"/>
      <w:r w:rsidRPr="004F3820">
        <w:t>can be applied</w:t>
      </w:r>
      <w:proofErr w:type="gramEnd"/>
      <w:r w:rsidRPr="004F3820">
        <w:t xml:space="preserve"> in SMEs. We will also discuss classification techniques and key learning algorithms, as well as the importance of feature selection, so we can build accurate and robust fraud detection models. The chapter concludes by highlighting recent trends in AI-based accounting analytics, demonstrating how the integration of advanced AI techniques enables a transition from traditional manual processes to more proactive, automated, and insight-driven financial management</w:t>
      </w:r>
      <w:r>
        <w:t>,</w:t>
      </w:r>
    </w:p>
    <w:p w14:paraId="1D54D0F2" w14:textId="77777777" w:rsidR="00E92C79" w:rsidRPr="00E92C79" w:rsidRDefault="00E92C79" w:rsidP="00E92C79">
      <w:pPr>
        <w:ind w:left="0" w:firstLine="0"/>
        <w:jc w:val="left"/>
      </w:pPr>
      <w:r w:rsidRPr="004F3820">
        <w:t xml:space="preserve">Artificial Intelligence (AI) is a big field that tries to copy human abilities. In accounting for SMEs, AI </w:t>
      </w:r>
      <w:proofErr w:type="gramStart"/>
      <w:r w:rsidRPr="004F3820">
        <w:t>is used</w:t>
      </w:r>
      <w:proofErr w:type="gramEnd"/>
      <w:r w:rsidRPr="004F3820">
        <w:t xml:space="preserve"> to make systems that can automate data entry, </w:t>
      </w:r>
      <w:r w:rsidRPr="004F3820">
        <w:lastRenderedPageBreak/>
        <w:t>detect fraud, reconcile accounts, or flag suspicious transactions without an accountant always being there. AI has many subfields like machine learning (ML), deep learning (DL), and large language models (LLMs).</w:t>
      </w:r>
    </w:p>
    <w:p w14:paraId="60305479" w14:textId="77777777" w:rsidR="00E92C79" w:rsidRPr="00E92C79" w:rsidRDefault="00E92C79" w:rsidP="00E92C79"/>
    <w:p w14:paraId="5B5D6749" w14:textId="77777777" w:rsidR="00E92C79" w:rsidRPr="00E92C79" w:rsidRDefault="00E92C79" w:rsidP="00E92C79"/>
    <w:p w14:paraId="7041152C" w14:textId="336B430C" w:rsidR="00FD76B9" w:rsidRPr="004F3820" w:rsidRDefault="00FD76B9" w:rsidP="00FD76B9">
      <w:pPr>
        <w:spacing w:before="100" w:beforeAutospacing="1" w:after="100" w:afterAutospacing="1" w:line="240" w:lineRule="auto"/>
        <w:ind w:left="0" w:firstLine="0"/>
        <w:jc w:val="center"/>
        <w:rPr>
          <w:color w:val="auto"/>
          <w:sz w:val="24"/>
          <w:szCs w:val="24"/>
        </w:rPr>
      </w:pPr>
      <w:r>
        <w:rPr>
          <w:noProof/>
          <w:color w:val="auto"/>
          <w:sz w:val="24"/>
          <w:szCs w:val="24"/>
        </w:rPr>
        <w:drawing>
          <wp:inline distT="0" distB="0" distL="0" distR="0" wp14:anchorId="34F8049E" wp14:editId="163BBFC7">
            <wp:extent cx="2581275" cy="2525851"/>
            <wp:effectExtent l="0" t="0" r="0" b="8255"/>
            <wp:docPr id="2"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g1.jp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2609520" cy="2553490"/>
                    </a:xfrm>
                    <a:prstGeom prst="rect">
                      <a:avLst/>
                    </a:prstGeom>
                  </pic:spPr>
                </pic:pic>
              </a:graphicData>
            </a:graphic>
          </wp:inline>
        </w:drawing>
      </w:r>
    </w:p>
    <w:p w14:paraId="70EF24DD" w14:textId="77777777" w:rsidR="004F3820" w:rsidRPr="004F3820" w:rsidRDefault="004F3820" w:rsidP="00893CB6">
      <w:pPr>
        <w:spacing w:before="100" w:beforeAutospacing="1" w:after="100" w:afterAutospacing="1" w:line="240" w:lineRule="auto"/>
        <w:ind w:left="0" w:firstLine="0"/>
        <w:jc w:val="center"/>
        <w:rPr>
          <w:color w:val="auto"/>
          <w:sz w:val="24"/>
          <w:szCs w:val="24"/>
        </w:rPr>
      </w:pPr>
      <w:r w:rsidRPr="004F3820">
        <w:rPr>
          <w:b/>
          <w:bCs/>
          <w:color w:val="auto"/>
          <w:sz w:val="24"/>
          <w:szCs w:val="24"/>
        </w:rPr>
        <w:t>Fig. 1. Artificial Intelligence (AI)</w:t>
      </w:r>
    </w:p>
    <w:p w14:paraId="21662F6B" w14:textId="16F75DD0" w:rsidR="004F3820" w:rsidRPr="004F3820" w:rsidRDefault="004F3820" w:rsidP="00DD44D9">
      <w:pPr>
        <w:spacing w:before="100" w:beforeAutospacing="1" w:after="100" w:afterAutospacing="1" w:line="240" w:lineRule="auto"/>
        <w:ind w:left="0" w:firstLine="0"/>
        <w:jc w:val="left"/>
        <w:rPr>
          <w:b/>
        </w:rPr>
      </w:pPr>
      <w:r w:rsidRPr="00C5360D">
        <w:rPr>
          <w:b/>
        </w:rPr>
        <w:t>2.</w:t>
      </w:r>
      <w:r w:rsidR="00DD44D9" w:rsidRPr="00C5360D">
        <w:rPr>
          <w:b/>
        </w:rPr>
        <w:t>8</w:t>
      </w:r>
      <w:r w:rsidRPr="00C5360D">
        <w:rPr>
          <w:b/>
        </w:rPr>
        <w:t xml:space="preserve"> Machine Learning (ML)</w:t>
      </w:r>
    </w:p>
    <w:p w14:paraId="6835DC88" w14:textId="77777777" w:rsidR="004F3820" w:rsidRPr="00E92C79" w:rsidRDefault="004F3820" w:rsidP="00E92C79">
      <w:pPr>
        <w:ind w:left="0" w:firstLine="0"/>
      </w:pPr>
      <w:r w:rsidRPr="004F3820">
        <w:t xml:space="preserve">The machine learning (ML) is a part of AI that makes systems learn from data to get better and capture patterns from this data without direct programming. ML mostly works with tabular datasets. In accounting, ML </w:t>
      </w:r>
      <w:proofErr w:type="gramStart"/>
      <w:r w:rsidRPr="004F3820">
        <w:t>is used</w:t>
      </w:r>
      <w:proofErr w:type="gramEnd"/>
      <w:r w:rsidRPr="004F3820">
        <w:t xml:space="preserve"> to detect fraudulent transactions, classify expenses, and predict anomalies in financial records.</w:t>
      </w:r>
    </w:p>
    <w:p w14:paraId="036207F1" w14:textId="346BC910" w:rsidR="0054762A" w:rsidRPr="004F3820" w:rsidRDefault="0054762A" w:rsidP="0054762A">
      <w:pPr>
        <w:spacing w:before="100" w:beforeAutospacing="1" w:after="100" w:afterAutospacing="1" w:line="240" w:lineRule="auto"/>
        <w:ind w:left="0" w:firstLine="0"/>
        <w:jc w:val="center"/>
        <w:rPr>
          <w:color w:val="auto"/>
          <w:sz w:val="24"/>
          <w:szCs w:val="24"/>
        </w:rPr>
      </w:pPr>
      <w:r>
        <w:rPr>
          <w:noProof/>
          <w:color w:val="auto"/>
          <w:sz w:val="24"/>
          <w:szCs w:val="24"/>
        </w:rPr>
        <w:lastRenderedPageBreak/>
        <w:drawing>
          <wp:inline distT="0" distB="0" distL="0" distR="0" wp14:anchorId="260D4840" wp14:editId="2549E205">
            <wp:extent cx="3226435" cy="2924175"/>
            <wp:effectExtent l="0" t="0" r="0" b="9525"/>
            <wp:docPr id="4" name="صورة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Fig2.jp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3240953" cy="2937333"/>
                    </a:xfrm>
                    <a:prstGeom prst="rect">
                      <a:avLst/>
                    </a:prstGeom>
                  </pic:spPr>
                </pic:pic>
              </a:graphicData>
            </a:graphic>
          </wp:inline>
        </w:drawing>
      </w:r>
    </w:p>
    <w:p w14:paraId="755A443D" w14:textId="77777777" w:rsidR="004F3820" w:rsidRPr="004F3820" w:rsidRDefault="004F3820" w:rsidP="00893CB6">
      <w:pPr>
        <w:spacing w:before="100" w:beforeAutospacing="1" w:after="100" w:afterAutospacing="1" w:line="240" w:lineRule="auto"/>
        <w:ind w:left="0" w:firstLine="0"/>
        <w:jc w:val="center"/>
        <w:rPr>
          <w:color w:val="auto"/>
          <w:sz w:val="24"/>
          <w:szCs w:val="24"/>
        </w:rPr>
      </w:pPr>
      <w:r w:rsidRPr="004F3820">
        <w:rPr>
          <w:b/>
          <w:bCs/>
          <w:color w:val="auto"/>
          <w:sz w:val="24"/>
          <w:szCs w:val="24"/>
        </w:rPr>
        <w:t>Fig. 2. Machine Learning (ML)</w:t>
      </w:r>
    </w:p>
    <w:p w14:paraId="22F8DB83" w14:textId="0849D5B0" w:rsidR="004F3820" w:rsidRPr="004F3820" w:rsidRDefault="004F3820" w:rsidP="00DD44D9">
      <w:pPr>
        <w:spacing w:before="100" w:beforeAutospacing="1" w:after="100" w:afterAutospacing="1" w:line="240" w:lineRule="auto"/>
        <w:ind w:left="0" w:firstLine="0"/>
        <w:jc w:val="left"/>
        <w:rPr>
          <w:b/>
        </w:rPr>
      </w:pPr>
      <w:r w:rsidRPr="00C5360D">
        <w:rPr>
          <w:b/>
        </w:rPr>
        <w:t>2.</w:t>
      </w:r>
      <w:r w:rsidR="00DD44D9" w:rsidRPr="00C5360D">
        <w:rPr>
          <w:b/>
        </w:rPr>
        <w:t>9</w:t>
      </w:r>
      <w:r w:rsidRPr="00C5360D">
        <w:rPr>
          <w:b/>
        </w:rPr>
        <w:t xml:space="preserve"> Deep Learning (DL)</w:t>
      </w:r>
    </w:p>
    <w:p w14:paraId="4009F41A" w14:textId="77777777" w:rsidR="004F3820" w:rsidRPr="00E92C79" w:rsidRDefault="004F3820" w:rsidP="00E92C79">
      <w:pPr>
        <w:ind w:left="0" w:firstLine="0"/>
      </w:pPr>
      <w:r w:rsidRPr="004F3820">
        <w:t>The deep learning (DL) is considered a branch of ML that is based on neural networks with multiple hidden layers to form deep layers that can capture complex patterns in the data. In the accounting field, there are many applications of DL for example tasks like analyzing transaction sequences, detecting forged invoices, and processing visual financial documents.</w:t>
      </w:r>
    </w:p>
    <w:p w14:paraId="63DA3E86" w14:textId="229CF7B4" w:rsidR="00893CB6" w:rsidRPr="004F3820" w:rsidRDefault="00893CB6" w:rsidP="00893CB6">
      <w:pPr>
        <w:spacing w:before="100" w:beforeAutospacing="1" w:after="100" w:afterAutospacing="1" w:line="240" w:lineRule="auto"/>
        <w:ind w:left="0" w:firstLine="0"/>
        <w:jc w:val="center"/>
        <w:rPr>
          <w:color w:val="auto"/>
          <w:sz w:val="24"/>
          <w:szCs w:val="24"/>
        </w:rPr>
      </w:pPr>
      <w:r>
        <w:rPr>
          <w:noProof/>
          <w:color w:val="auto"/>
          <w:sz w:val="24"/>
          <w:szCs w:val="24"/>
        </w:rPr>
        <w:lastRenderedPageBreak/>
        <w:drawing>
          <wp:inline distT="0" distB="0" distL="0" distR="0" wp14:anchorId="7AD785E9" wp14:editId="73A25DD2">
            <wp:extent cx="2584274" cy="3850005"/>
            <wp:effectExtent l="0" t="0" r="6985" b="0"/>
            <wp:docPr id="5" name="صورة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fig3.jp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2604685" cy="3880412"/>
                    </a:xfrm>
                    <a:prstGeom prst="rect">
                      <a:avLst/>
                    </a:prstGeom>
                  </pic:spPr>
                </pic:pic>
              </a:graphicData>
            </a:graphic>
          </wp:inline>
        </w:drawing>
      </w:r>
    </w:p>
    <w:p w14:paraId="58E6562C" w14:textId="77777777" w:rsidR="004F3820" w:rsidRPr="004F3820" w:rsidRDefault="004F3820" w:rsidP="00893CB6">
      <w:pPr>
        <w:spacing w:before="100" w:beforeAutospacing="1" w:after="100" w:afterAutospacing="1" w:line="240" w:lineRule="auto"/>
        <w:ind w:left="0" w:firstLine="0"/>
        <w:jc w:val="center"/>
        <w:rPr>
          <w:color w:val="auto"/>
          <w:sz w:val="24"/>
          <w:szCs w:val="24"/>
        </w:rPr>
      </w:pPr>
      <w:r w:rsidRPr="004F3820">
        <w:rPr>
          <w:b/>
          <w:bCs/>
          <w:color w:val="auto"/>
          <w:sz w:val="24"/>
          <w:szCs w:val="24"/>
        </w:rPr>
        <w:t>Fig. 3. Deep Learning (DL)</w:t>
      </w:r>
    </w:p>
    <w:p w14:paraId="1784AFD4" w14:textId="27071332" w:rsidR="004F3820" w:rsidRPr="004F3820" w:rsidRDefault="004F3820" w:rsidP="00DD44D9">
      <w:pPr>
        <w:spacing w:before="100" w:beforeAutospacing="1" w:after="100" w:afterAutospacing="1" w:line="240" w:lineRule="auto"/>
        <w:ind w:left="0" w:firstLine="0"/>
        <w:jc w:val="left"/>
        <w:rPr>
          <w:b/>
        </w:rPr>
      </w:pPr>
      <w:r w:rsidRPr="00C5360D">
        <w:rPr>
          <w:b/>
        </w:rPr>
        <w:t>2.</w:t>
      </w:r>
      <w:r w:rsidR="00DD44D9" w:rsidRPr="00C5360D">
        <w:rPr>
          <w:b/>
        </w:rPr>
        <w:t>10</w:t>
      </w:r>
      <w:r w:rsidRPr="00C5360D">
        <w:rPr>
          <w:b/>
        </w:rPr>
        <w:t xml:space="preserve"> Large Language Models (LLMs)</w:t>
      </w:r>
    </w:p>
    <w:p w14:paraId="585A0353" w14:textId="77777777" w:rsidR="004F3820" w:rsidRPr="00E92C79" w:rsidRDefault="004F3820" w:rsidP="00E92C79">
      <w:pPr>
        <w:ind w:left="0" w:firstLine="0"/>
      </w:pPr>
      <w:r w:rsidRPr="004F3820">
        <w:t xml:space="preserve">Large Language Models (LLMs) like </w:t>
      </w:r>
      <w:proofErr w:type="spellStart"/>
      <w:r w:rsidRPr="004F3820">
        <w:t>OpenAI's</w:t>
      </w:r>
      <w:proofErr w:type="spellEnd"/>
      <w:r w:rsidRPr="004F3820">
        <w:t xml:space="preserve"> GPT and Google's BERT </w:t>
      </w:r>
      <w:proofErr w:type="gramStart"/>
      <w:r w:rsidRPr="004F3820">
        <w:t>are advanced</w:t>
      </w:r>
      <w:proofErr w:type="gramEnd"/>
      <w:r w:rsidRPr="004F3820">
        <w:t xml:space="preserve"> AI systems trained on vast amounts of text data. They are capable of understanding and generating human-like text. In accounting, LLMs </w:t>
      </w:r>
      <w:proofErr w:type="gramStart"/>
      <w:r w:rsidRPr="004F3820">
        <w:t>are used</w:t>
      </w:r>
      <w:proofErr w:type="gramEnd"/>
      <w:r w:rsidRPr="004F3820">
        <w:t xml:space="preserve"> to analyze invoices, contracts, financial reports, conduct sentiment analysis on audit notes, and generate automated compliance responses.</w:t>
      </w:r>
    </w:p>
    <w:p w14:paraId="36F624A5" w14:textId="46AA7EA4" w:rsidR="00893CB6" w:rsidRPr="004F3820" w:rsidRDefault="00893CB6" w:rsidP="00893CB6">
      <w:pPr>
        <w:spacing w:before="100" w:beforeAutospacing="1" w:after="100" w:afterAutospacing="1" w:line="240" w:lineRule="auto"/>
        <w:ind w:left="0" w:firstLine="0"/>
        <w:jc w:val="center"/>
        <w:rPr>
          <w:color w:val="auto"/>
          <w:sz w:val="24"/>
          <w:szCs w:val="24"/>
        </w:rPr>
      </w:pPr>
      <w:r>
        <w:rPr>
          <w:noProof/>
          <w:color w:val="auto"/>
          <w:sz w:val="24"/>
          <w:szCs w:val="24"/>
        </w:rPr>
        <w:lastRenderedPageBreak/>
        <w:drawing>
          <wp:inline distT="0" distB="0" distL="0" distR="0" wp14:anchorId="15C928C8" wp14:editId="180A5CB7">
            <wp:extent cx="2390775" cy="3561733"/>
            <wp:effectExtent l="0" t="0" r="0" b="635"/>
            <wp:docPr id="6" name="صورة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fig4.jp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2408120" cy="3587573"/>
                    </a:xfrm>
                    <a:prstGeom prst="rect">
                      <a:avLst/>
                    </a:prstGeom>
                  </pic:spPr>
                </pic:pic>
              </a:graphicData>
            </a:graphic>
          </wp:inline>
        </w:drawing>
      </w:r>
    </w:p>
    <w:p w14:paraId="103E608C" w14:textId="77777777" w:rsidR="004F3820" w:rsidRPr="004F3820" w:rsidRDefault="004F3820" w:rsidP="00893CB6">
      <w:pPr>
        <w:spacing w:before="100" w:beforeAutospacing="1" w:after="100" w:afterAutospacing="1" w:line="240" w:lineRule="auto"/>
        <w:ind w:left="0" w:firstLine="0"/>
        <w:jc w:val="center"/>
        <w:rPr>
          <w:color w:val="auto"/>
          <w:sz w:val="24"/>
          <w:szCs w:val="24"/>
        </w:rPr>
      </w:pPr>
      <w:r w:rsidRPr="004F3820">
        <w:rPr>
          <w:b/>
          <w:bCs/>
          <w:color w:val="auto"/>
          <w:sz w:val="24"/>
          <w:szCs w:val="24"/>
        </w:rPr>
        <w:t>Fig. 4. Large Language Models (LLMs)</w:t>
      </w:r>
    </w:p>
    <w:p w14:paraId="440A82B9" w14:textId="701DF612" w:rsidR="004F3820" w:rsidRPr="004F3820" w:rsidRDefault="004F3820" w:rsidP="00DD44D9">
      <w:pPr>
        <w:spacing w:before="100" w:beforeAutospacing="1" w:after="100" w:afterAutospacing="1" w:line="240" w:lineRule="auto"/>
        <w:ind w:left="0" w:firstLine="0"/>
        <w:jc w:val="left"/>
        <w:rPr>
          <w:b/>
        </w:rPr>
      </w:pPr>
      <w:r w:rsidRPr="00C5360D">
        <w:rPr>
          <w:b/>
        </w:rPr>
        <w:t>2.</w:t>
      </w:r>
      <w:r w:rsidR="00DD44D9" w:rsidRPr="00C5360D">
        <w:rPr>
          <w:b/>
        </w:rPr>
        <w:t>11</w:t>
      </w:r>
      <w:r w:rsidRPr="00C5360D">
        <w:rPr>
          <w:b/>
        </w:rPr>
        <w:t xml:space="preserve"> Explainable AI (XAI)</w:t>
      </w:r>
    </w:p>
    <w:p w14:paraId="6245BEF5" w14:textId="77777777" w:rsidR="004F3820" w:rsidRPr="00E92C79" w:rsidRDefault="004F3820" w:rsidP="00E92C79">
      <w:pPr>
        <w:ind w:left="0" w:firstLine="0"/>
      </w:pPr>
      <w:r w:rsidRPr="004F3820">
        <w:t xml:space="preserve">Explainable AI (XAI) refers to AI systems that offer transparent decision-making processes. XAI is crucial in accounting to ensure that fraud detection predictions made by ML and DL models </w:t>
      </w:r>
      <w:proofErr w:type="gramStart"/>
      <w:r w:rsidRPr="004F3820">
        <w:t>can be understood and trusted by SME owners and auditors</w:t>
      </w:r>
      <w:proofErr w:type="gramEnd"/>
      <w:r w:rsidRPr="004F3820">
        <w:t>. It helps in identifying which transaction features influenced a fraud alert and supports ethical use of AI in financial decisions.</w:t>
      </w:r>
    </w:p>
    <w:p w14:paraId="609389EE" w14:textId="2B5F2631" w:rsidR="00893CB6" w:rsidRPr="004F3820" w:rsidRDefault="00893CB6" w:rsidP="00893CB6">
      <w:pPr>
        <w:spacing w:before="100" w:beforeAutospacing="1" w:after="100" w:afterAutospacing="1" w:line="240" w:lineRule="auto"/>
        <w:ind w:left="0" w:firstLine="0"/>
        <w:jc w:val="center"/>
        <w:rPr>
          <w:color w:val="auto"/>
          <w:sz w:val="24"/>
          <w:szCs w:val="24"/>
        </w:rPr>
      </w:pPr>
      <w:r>
        <w:rPr>
          <w:noProof/>
          <w:color w:val="auto"/>
          <w:sz w:val="24"/>
          <w:szCs w:val="24"/>
        </w:rPr>
        <w:lastRenderedPageBreak/>
        <w:drawing>
          <wp:inline distT="0" distB="0" distL="0" distR="0" wp14:anchorId="7C48E9E8" wp14:editId="1C0695E0">
            <wp:extent cx="3019036" cy="4497705"/>
            <wp:effectExtent l="0" t="0" r="0" b="0"/>
            <wp:docPr id="7" name="صورة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fig5.jp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3063340" cy="4563708"/>
                    </a:xfrm>
                    <a:prstGeom prst="rect">
                      <a:avLst/>
                    </a:prstGeom>
                  </pic:spPr>
                </pic:pic>
              </a:graphicData>
            </a:graphic>
          </wp:inline>
        </w:drawing>
      </w:r>
    </w:p>
    <w:p w14:paraId="28BBAF59" w14:textId="77777777" w:rsidR="004F3820" w:rsidRPr="004F3820" w:rsidRDefault="004F3820" w:rsidP="00893CB6">
      <w:pPr>
        <w:spacing w:before="100" w:beforeAutospacing="1" w:after="100" w:afterAutospacing="1" w:line="240" w:lineRule="auto"/>
        <w:ind w:left="0" w:firstLine="0"/>
        <w:jc w:val="center"/>
        <w:rPr>
          <w:color w:val="auto"/>
          <w:sz w:val="24"/>
          <w:szCs w:val="24"/>
        </w:rPr>
      </w:pPr>
      <w:r w:rsidRPr="004F3820">
        <w:rPr>
          <w:b/>
          <w:bCs/>
          <w:color w:val="auto"/>
          <w:sz w:val="24"/>
          <w:szCs w:val="24"/>
        </w:rPr>
        <w:t>Fig. 5. Explainable AI (XAI)</w:t>
      </w:r>
    </w:p>
    <w:p w14:paraId="4342A3DA" w14:textId="65C050FB" w:rsidR="004F3820" w:rsidRPr="004F3820" w:rsidRDefault="004F3820" w:rsidP="00DD44D9">
      <w:pPr>
        <w:spacing w:before="100" w:beforeAutospacing="1" w:after="100" w:afterAutospacing="1" w:line="240" w:lineRule="auto"/>
        <w:ind w:left="0" w:firstLine="0"/>
        <w:jc w:val="left"/>
        <w:rPr>
          <w:b/>
        </w:rPr>
      </w:pPr>
      <w:r w:rsidRPr="00C5360D">
        <w:rPr>
          <w:b/>
        </w:rPr>
        <w:t>2.</w:t>
      </w:r>
      <w:r w:rsidR="00DD44D9" w:rsidRPr="00C5360D">
        <w:rPr>
          <w:b/>
        </w:rPr>
        <w:t>12</w:t>
      </w:r>
      <w:r w:rsidRPr="00C5360D">
        <w:rPr>
          <w:b/>
        </w:rPr>
        <w:t xml:space="preserve"> Classification Techniques</w:t>
      </w:r>
    </w:p>
    <w:p w14:paraId="6E94B6B6" w14:textId="77777777" w:rsidR="004F3820" w:rsidRPr="004F3820" w:rsidRDefault="004F3820" w:rsidP="00E92C79">
      <w:pPr>
        <w:ind w:left="0" w:firstLine="0"/>
      </w:pPr>
      <w:r w:rsidRPr="004F3820">
        <w:t>Classification is a supervised learning technique used in accounting automation to predict fraudulent vs. legitimate transactions or to categorize accounting entries. Common algorithms include Decision Trees, Support Vector Machines (SVM), Random Forests, and Neural Networks. These models can learn from historical financial data to classify new transactions based on input features.</w:t>
      </w:r>
    </w:p>
    <w:p w14:paraId="5A32601F" w14:textId="0AF5E2A7" w:rsidR="004F3820" w:rsidRPr="004F3820" w:rsidRDefault="004F3820" w:rsidP="00DD44D9">
      <w:pPr>
        <w:spacing w:before="100" w:beforeAutospacing="1" w:after="100" w:afterAutospacing="1" w:line="240" w:lineRule="auto"/>
        <w:ind w:left="0" w:firstLine="0"/>
        <w:jc w:val="left"/>
        <w:rPr>
          <w:b/>
        </w:rPr>
      </w:pPr>
      <w:r w:rsidRPr="00C5360D">
        <w:rPr>
          <w:b/>
        </w:rPr>
        <w:t>2.</w:t>
      </w:r>
      <w:r w:rsidR="00DD44D9" w:rsidRPr="00C5360D">
        <w:rPr>
          <w:b/>
        </w:rPr>
        <w:t>12</w:t>
      </w:r>
      <w:r w:rsidRPr="00C5360D">
        <w:rPr>
          <w:b/>
        </w:rPr>
        <w:t>.1 Machine Learning Techniques</w:t>
      </w:r>
    </w:p>
    <w:p w14:paraId="599E76C7" w14:textId="77777777" w:rsidR="004F3820" w:rsidRPr="00E92C79" w:rsidRDefault="004F3820" w:rsidP="00E92C79">
      <w:pPr>
        <w:ind w:left="0" w:firstLine="0"/>
      </w:pPr>
      <w:r w:rsidRPr="00E92C79">
        <w:t>Decision Tree (DT):</w:t>
      </w:r>
      <w:r w:rsidRPr="004F3820">
        <w:t xml:space="preserve"> A tree-structured classifier that splits the feature space using hierarchical decision rules, where each internal node represents a feature test, each branch represents an outcome, and each leaf node represents a class prediction. Decision trees are highly interpretable and can handle both numerical and categorical </w:t>
      </w:r>
      <w:r w:rsidRPr="004F3820">
        <w:lastRenderedPageBreak/>
        <w:t xml:space="preserve">data without requiring feature scaling. However, they are prone to </w:t>
      </w:r>
      <w:proofErr w:type="spellStart"/>
      <w:r w:rsidRPr="004F3820">
        <w:t>overfitting</w:t>
      </w:r>
      <w:proofErr w:type="spellEnd"/>
      <w:r w:rsidRPr="004F3820">
        <w:t>, especially with deep trees, and can be unstable as small changes in data may result in significantly different tree structures.</w:t>
      </w:r>
    </w:p>
    <w:p w14:paraId="43B06840" w14:textId="3EF9B38A" w:rsidR="00893CB6" w:rsidRPr="004F3820" w:rsidRDefault="00893CB6" w:rsidP="00893CB6">
      <w:pPr>
        <w:spacing w:before="100" w:beforeAutospacing="1" w:after="100" w:afterAutospacing="1" w:line="240" w:lineRule="auto"/>
        <w:ind w:left="0" w:firstLine="0"/>
        <w:jc w:val="center"/>
        <w:rPr>
          <w:color w:val="auto"/>
          <w:sz w:val="24"/>
          <w:szCs w:val="24"/>
        </w:rPr>
      </w:pPr>
      <w:r>
        <w:rPr>
          <w:noProof/>
          <w:color w:val="auto"/>
          <w:sz w:val="24"/>
          <w:szCs w:val="24"/>
        </w:rPr>
        <w:drawing>
          <wp:inline distT="0" distB="0" distL="0" distR="0" wp14:anchorId="0C698F5A" wp14:editId="7D684254">
            <wp:extent cx="2937510" cy="4376249"/>
            <wp:effectExtent l="0" t="0" r="0" b="5715"/>
            <wp:docPr id="8" name="صورة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fig6.jp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2957174" cy="4405544"/>
                    </a:xfrm>
                    <a:prstGeom prst="rect">
                      <a:avLst/>
                    </a:prstGeom>
                  </pic:spPr>
                </pic:pic>
              </a:graphicData>
            </a:graphic>
          </wp:inline>
        </w:drawing>
      </w:r>
    </w:p>
    <w:p w14:paraId="2F3F9140" w14:textId="77777777" w:rsidR="004F3820" w:rsidRPr="004F3820" w:rsidRDefault="004F3820" w:rsidP="00893CB6">
      <w:pPr>
        <w:spacing w:before="100" w:beforeAutospacing="1" w:after="100" w:afterAutospacing="1" w:line="240" w:lineRule="auto"/>
        <w:ind w:left="0" w:firstLine="0"/>
        <w:jc w:val="center"/>
        <w:rPr>
          <w:color w:val="auto"/>
          <w:sz w:val="24"/>
          <w:szCs w:val="24"/>
        </w:rPr>
      </w:pPr>
      <w:r w:rsidRPr="004F3820">
        <w:rPr>
          <w:b/>
          <w:bCs/>
          <w:color w:val="auto"/>
          <w:sz w:val="24"/>
          <w:szCs w:val="24"/>
        </w:rPr>
        <w:t>Fig. 6. Decision Tree</w:t>
      </w:r>
    </w:p>
    <w:p w14:paraId="34B41FBD" w14:textId="77777777" w:rsidR="004F3820" w:rsidRPr="00E92C79" w:rsidRDefault="004F3820" w:rsidP="004F3820">
      <w:pPr>
        <w:spacing w:before="100" w:beforeAutospacing="1" w:after="100" w:afterAutospacing="1" w:line="240" w:lineRule="auto"/>
        <w:ind w:left="0" w:firstLine="0"/>
        <w:jc w:val="left"/>
      </w:pPr>
      <w:r w:rsidRPr="00E92C79">
        <w:t>Random Forest (RF):</w:t>
      </w:r>
      <w:r w:rsidRPr="004F3820">
        <w:t xml:space="preserve"> An ensemble method that combines multiple decision trees through bootstrap aggregating (bagging), where each tree is trained on a random subset of the training data and features. The final prediction is determined by majority voting (classification) or averaging (regression) across all trees. Random forests reduce </w:t>
      </w:r>
      <w:proofErr w:type="spellStart"/>
      <w:r w:rsidRPr="004F3820">
        <w:t>overfitting</w:t>
      </w:r>
      <w:proofErr w:type="spellEnd"/>
      <w:r w:rsidRPr="004F3820">
        <w:t xml:space="preserve"> compared to individual decision trees, provide built-in feature importance measures, and are robust to outliers and missing values.</w:t>
      </w:r>
    </w:p>
    <w:p w14:paraId="23C58807" w14:textId="612DE9E5" w:rsidR="00893CB6" w:rsidRPr="004F3820" w:rsidRDefault="00893CB6" w:rsidP="00893CB6">
      <w:pPr>
        <w:spacing w:before="100" w:beforeAutospacing="1" w:after="100" w:afterAutospacing="1" w:line="240" w:lineRule="auto"/>
        <w:ind w:left="0" w:firstLine="0"/>
        <w:jc w:val="center"/>
        <w:rPr>
          <w:color w:val="auto"/>
          <w:sz w:val="24"/>
          <w:szCs w:val="24"/>
        </w:rPr>
      </w:pPr>
      <w:r>
        <w:rPr>
          <w:noProof/>
          <w:color w:val="auto"/>
          <w:sz w:val="24"/>
          <w:szCs w:val="24"/>
        </w:rPr>
        <w:lastRenderedPageBreak/>
        <w:drawing>
          <wp:inline distT="0" distB="0" distL="0" distR="0" wp14:anchorId="3972E1B7" wp14:editId="7E0D7AC6">
            <wp:extent cx="2695575" cy="4015818"/>
            <wp:effectExtent l="0" t="0" r="0" b="3810"/>
            <wp:docPr id="9" name="صورة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fig7.jpg"/>
                    <pic:cNvPicPr/>
                  </pic:nvPicPr>
                  <pic:blipFill>
                    <a:blip r:embed="rId26" cstate="print">
                      <a:extLst>
                        <a:ext uri="{28A0092B-C50C-407E-A947-70E740481C1C}">
                          <a14:useLocalDpi xmlns:a14="http://schemas.microsoft.com/office/drawing/2010/main" val="0"/>
                        </a:ext>
                      </a:extLst>
                    </a:blip>
                    <a:stretch>
                      <a:fillRect/>
                    </a:stretch>
                  </pic:blipFill>
                  <pic:spPr>
                    <a:xfrm>
                      <a:off x="0" y="0"/>
                      <a:ext cx="2719129" cy="4050908"/>
                    </a:xfrm>
                    <a:prstGeom prst="rect">
                      <a:avLst/>
                    </a:prstGeom>
                  </pic:spPr>
                </pic:pic>
              </a:graphicData>
            </a:graphic>
          </wp:inline>
        </w:drawing>
      </w:r>
    </w:p>
    <w:p w14:paraId="7D32672E" w14:textId="77777777" w:rsidR="004F3820" w:rsidRPr="004F3820" w:rsidRDefault="004F3820" w:rsidP="00893CB6">
      <w:pPr>
        <w:spacing w:before="100" w:beforeAutospacing="1" w:after="100" w:afterAutospacing="1" w:line="240" w:lineRule="auto"/>
        <w:ind w:left="0" w:firstLine="0"/>
        <w:jc w:val="center"/>
        <w:rPr>
          <w:color w:val="auto"/>
          <w:sz w:val="24"/>
          <w:szCs w:val="24"/>
        </w:rPr>
      </w:pPr>
      <w:r w:rsidRPr="004F3820">
        <w:rPr>
          <w:b/>
          <w:bCs/>
          <w:color w:val="auto"/>
          <w:sz w:val="24"/>
          <w:szCs w:val="24"/>
        </w:rPr>
        <w:t>Fig. 7. Random Forest</w:t>
      </w:r>
    </w:p>
    <w:p w14:paraId="11AD4188" w14:textId="77777777" w:rsidR="004F3820" w:rsidRPr="00E92C79" w:rsidRDefault="004F3820" w:rsidP="004F3820">
      <w:pPr>
        <w:spacing w:before="100" w:beforeAutospacing="1" w:after="100" w:afterAutospacing="1" w:line="240" w:lineRule="auto"/>
        <w:ind w:left="0" w:firstLine="0"/>
        <w:jc w:val="left"/>
      </w:pPr>
      <w:r w:rsidRPr="00E92C79">
        <w:t>K-Nearest Neighbors (KNN):</w:t>
      </w:r>
      <w:r w:rsidRPr="004F3820">
        <w:t xml:space="preserve"> A lazy learning algorithm that classifies instances based on the majority class among the k-nearest training samples in the feature space. KNN makes no assumptions about the underlying data distribution and can capture complex decision boundaries. However, it is computationally expensive during prediction, sensitive to the choice of k and distance metric, and performs poorly in high-dimensional spaces due to the curse of dimensionality.</w:t>
      </w:r>
    </w:p>
    <w:p w14:paraId="662BE93A" w14:textId="1F9EC814" w:rsidR="00893CB6" w:rsidRPr="004F3820" w:rsidRDefault="00893CB6" w:rsidP="00893CB6">
      <w:pPr>
        <w:spacing w:before="100" w:beforeAutospacing="1" w:after="100" w:afterAutospacing="1" w:line="240" w:lineRule="auto"/>
        <w:ind w:left="0" w:firstLine="0"/>
        <w:jc w:val="center"/>
        <w:rPr>
          <w:color w:val="auto"/>
          <w:sz w:val="24"/>
          <w:szCs w:val="24"/>
        </w:rPr>
      </w:pPr>
      <w:r>
        <w:rPr>
          <w:noProof/>
          <w:color w:val="auto"/>
          <w:sz w:val="24"/>
          <w:szCs w:val="24"/>
        </w:rPr>
        <w:lastRenderedPageBreak/>
        <w:drawing>
          <wp:inline distT="0" distB="0" distL="0" distR="0" wp14:anchorId="296E59B2" wp14:editId="0056B702">
            <wp:extent cx="3067050" cy="4569235"/>
            <wp:effectExtent l="0" t="0" r="0" b="3175"/>
            <wp:docPr id="10" name="صورة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fig8.jpg"/>
                    <pic:cNvPicPr/>
                  </pic:nvPicPr>
                  <pic:blipFill>
                    <a:blip r:embed="rId27" cstate="print">
                      <a:extLst>
                        <a:ext uri="{28A0092B-C50C-407E-A947-70E740481C1C}">
                          <a14:useLocalDpi xmlns:a14="http://schemas.microsoft.com/office/drawing/2010/main" val="0"/>
                        </a:ext>
                      </a:extLst>
                    </a:blip>
                    <a:stretch>
                      <a:fillRect/>
                    </a:stretch>
                  </pic:blipFill>
                  <pic:spPr>
                    <a:xfrm>
                      <a:off x="0" y="0"/>
                      <a:ext cx="3074107" cy="4579748"/>
                    </a:xfrm>
                    <a:prstGeom prst="rect">
                      <a:avLst/>
                    </a:prstGeom>
                  </pic:spPr>
                </pic:pic>
              </a:graphicData>
            </a:graphic>
          </wp:inline>
        </w:drawing>
      </w:r>
      <w:bookmarkStart w:id="3" w:name="_GoBack"/>
      <w:bookmarkEnd w:id="3"/>
    </w:p>
    <w:p w14:paraId="3EB7AE96" w14:textId="77777777" w:rsidR="004F3820" w:rsidRPr="004F3820" w:rsidRDefault="004F3820" w:rsidP="00E8358D">
      <w:pPr>
        <w:spacing w:before="100" w:beforeAutospacing="1" w:after="100" w:afterAutospacing="1" w:line="240" w:lineRule="auto"/>
        <w:ind w:left="0" w:firstLine="0"/>
        <w:jc w:val="center"/>
      </w:pPr>
      <w:r w:rsidRPr="00E92C79">
        <w:t>Fig. 8. KNN</w:t>
      </w:r>
    </w:p>
    <w:p w14:paraId="27B18277" w14:textId="77777777" w:rsidR="004F3820" w:rsidRPr="00E92C79" w:rsidRDefault="004F3820" w:rsidP="004F3820">
      <w:pPr>
        <w:spacing w:before="100" w:beforeAutospacing="1" w:after="100" w:afterAutospacing="1" w:line="240" w:lineRule="auto"/>
        <w:ind w:left="0" w:firstLine="0"/>
        <w:jc w:val="left"/>
      </w:pPr>
      <w:r w:rsidRPr="00E92C79">
        <w:t>Support Vector Classifier (SVC):</w:t>
      </w:r>
      <w:r w:rsidRPr="004F3820">
        <w:t xml:space="preserve"> A discriminative classifier that finds the optimal </w:t>
      </w:r>
      <w:proofErr w:type="spellStart"/>
      <w:r w:rsidRPr="004F3820">
        <w:t>hyperplane</w:t>
      </w:r>
      <w:proofErr w:type="spellEnd"/>
      <w:r w:rsidRPr="004F3820">
        <w:t xml:space="preserve"> to separate classes by maximizing the margin between different class boundaries. SVC can handle non-linearly separable data through kernel functions (polynomial, RBF, sigmoid) that map features into higher dimensional spaces. It is effective in high-dimensional spaces and memory efficiency but requires careful </w:t>
      </w:r>
      <w:proofErr w:type="spellStart"/>
      <w:r w:rsidRPr="004F3820">
        <w:t>hyperparameter</w:t>
      </w:r>
      <w:proofErr w:type="spellEnd"/>
      <w:r w:rsidRPr="004F3820">
        <w:t xml:space="preserve"> tuning and feature scaling.</w:t>
      </w:r>
    </w:p>
    <w:p w14:paraId="19B779A2" w14:textId="60DF0B5D" w:rsidR="00893CB6" w:rsidRPr="004F3820" w:rsidRDefault="00893CB6" w:rsidP="00893CB6">
      <w:pPr>
        <w:spacing w:before="100" w:beforeAutospacing="1" w:after="100" w:afterAutospacing="1" w:line="240" w:lineRule="auto"/>
        <w:ind w:left="0" w:firstLine="0"/>
        <w:jc w:val="center"/>
        <w:rPr>
          <w:color w:val="auto"/>
          <w:sz w:val="24"/>
          <w:szCs w:val="24"/>
        </w:rPr>
      </w:pPr>
      <w:r>
        <w:rPr>
          <w:noProof/>
          <w:color w:val="auto"/>
          <w:sz w:val="24"/>
          <w:szCs w:val="24"/>
        </w:rPr>
        <w:lastRenderedPageBreak/>
        <w:drawing>
          <wp:inline distT="0" distB="0" distL="0" distR="0" wp14:anchorId="67C3DE93" wp14:editId="75ED9BF6">
            <wp:extent cx="2232527" cy="3325978"/>
            <wp:effectExtent l="0" t="0" r="0" b="8255"/>
            <wp:docPr id="11" name="صورة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fig9.jpg"/>
                    <pic:cNvPicPr/>
                  </pic:nvPicPr>
                  <pic:blipFill>
                    <a:blip r:embed="rId28" cstate="print">
                      <a:extLst>
                        <a:ext uri="{28A0092B-C50C-407E-A947-70E740481C1C}">
                          <a14:useLocalDpi xmlns:a14="http://schemas.microsoft.com/office/drawing/2010/main" val="0"/>
                        </a:ext>
                      </a:extLst>
                    </a:blip>
                    <a:stretch>
                      <a:fillRect/>
                    </a:stretch>
                  </pic:blipFill>
                  <pic:spPr>
                    <a:xfrm>
                      <a:off x="0" y="0"/>
                      <a:ext cx="2246431" cy="3346692"/>
                    </a:xfrm>
                    <a:prstGeom prst="rect">
                      <a:avLst/>
                    </a:prstGeom>
                  </pic:spPr>
                </pic:pic>
              </a:graphicData>
            </a:graphic>
          </wp:inline>
        </w:drawing>
      </w:r>
    </w:p>
    <w:p w14:paraId="5FE6DE21" w14:textId="77777777" w:rsidR="004F3820" w:rsidRPr="004F3820" w:rsidRDefault="004F3820" w:rsidP="00893CB6">
      <w:pPr>
        <w:spacing w:before="100" w:beforeAutospacing="1" w:after="100" w:afterAutospacing="1" w:line="240" w:lineRule="auto"/>
        <w:ind w:left="0" w:firstLine="0"/>
        <w:jc w:val="center"/>
        <w:rPr>
          <w:color w:val="auto"/>
          <w:sz w:val="24"/>
          <w:szCs w:val="24"/>
        </w:rPr>
      </w:pPr>
      <w:r w:rsidRPr="004F3820">
        <w:rPr>
          <w:b/>
          <w:bCs/>
          <w:color w:val="auto"/>
          <w:sz w:val="24"/>
          <w:szCs w:val="24"/>
        </w:rPr>
        <w:t>Fig. 9. SVC Algorithm</w:t>
      </w:r>
    </w:p>
    <w:p w14:paraId="36E47C18" w14:textId="75B9C630" w:rsidR="004F3820" w:rsidRPr="004F3820" w:rsidRDefault="004F3820" w:rsidP="00DD44D9">
      <w:pPr>
        <w:spacing w:before="100" w:beforeAutospacing="1" w:after="100" w:afterAutospacing="1" w:line="240" w:lineRule="auto"/>
        <w:ind w:left="0" w:firstLine="0"/>
        <w:jc w:val="left"/>
        <w:rPr>
          <w:b/>
        </w:rPr>
      </w:pPr>
      <w:r w:rsidRPr="00C5360D">
        <w:rPr>
          <w:b/>
        </w:rPr>
        <w:t>2.</w:t>
      </w:r>
      <w:r w:rsidR="00DD44D9" w:rsidRPr="00C5360D">
        <w:rPr>
          <w:b/>
        </w:rPr>
        <w:t>12</w:t>
      </w:r>
      <w:r w:rsidRPr="00C5360D">
        <w:rPr>
          <w:b/>
        </w:rPr>
        <w:t>.2 Deep Learning Techniques</w:t>
      </w:r>
    </w:p>
    <w:p w14:paraId="767971F8" w14:textId="77777777" w:rsidR="004F3820" w:rsidRPr="004F3820" w:rsidRDefault="004F3820" w:rsidP="004F3820">
      <w:pPr>
        <w:spacing w:before="100" w:beforeAutospacing="1" w:after="100" w:afterAutospacing="1" w:line="240" w:lineRule="auto"/>
        <w:ind w:left="0" w:firstLine="0"/>
        <w:jc w:val="left"/>
      </w:pPr>
      <w:r w:rsidRPr="00E92C79">
        <w:t>Multi-Layer Perceptron (MLP)</w:t>
      </w:r>
    </w:p>
    <w:p w14:paraId="2C161B59" w14:textId="77777777" w:rsidR="004F3820" w:rsidRPr="00E92C79" w:rsidRDefault="004F3820" w:rsidP="004F3820">
      <w:pPr>
        <w:spacing w:before="100" w:beforeAutospacing="1" w:after="100" w:afterAutospacing="1" w:line="240" w:lineRule="auto"/>
        <w:ind w:left="0" w:firstLine="0"/>
        <w:jc w:val="left"/>
      </w:pPr>
      <w:proofErr w:type="gramStart"/>
      <w:r w:rsidRPr="004F3820">
        <w:t>It's</w:t>
      </w:r>
      <w:proofErr w:type="gramEnd"/>
      <w:r w:rsidRPr="004F3820">
        <w:t xml:space="preserve"> a feed-forward artificial neural network (ANN) that is constructed from an input and output layer, and between them are multiple hidden layers. Each layer has a number of neurons that </w:t>
      </w:r>
      <w:proofErr w:type="gramStart"/>
      <w:r w:rsidRPr="004F3820">
        <w:t>are connected</w:t>
      </w:r>
      <w:proofErr w:type="gramEnd"/>
      <w:r w:rsidRPr="004F3820">
        <w:t xml:space="preserve"> to the next layer. </w:t>
      </w:r>
      <w:proofErr w:type="gramStart"/>
      <w:r w:rsidRPr="004F3820">
        <w:t>Also</w:t>
      </w:r>
      <w:proofErr w:type="gramEnd"/>
      <w:r w:rsidRPr="004F3820">
        <w:t xml:space="preserve">, each neuron has its own weight and bias, which are considered the learnt parameters of the algorithm. </w:t>
      </w:r>
      <w:proofErr w:type="gramStart"/>
      <w:r w:rsidRPr="004F3820">
        <w:t>Also</w:t>
      </w:r>
      <w:proofErr w:type="gramEnd"/>
      <w:r w:rsidRPr="004F3820">
        <w:t xml:space="preserve">, between each layer, there is an activation function, which makes the MLP able to learn from complex nonlinear relationships through </w:t>
      </w:r>
      <w:proofErr w:type="spellStart"/>
      <w:r w:rsidRPr="004F3820">
        <w:t>backpropagation</w:t>
      </w:r>
      <w:proofErr w:type="spellEnd"/>
      <w:r w:rsidRPr="004F3820">
        <w:t xml:space="preserve">. </w:t>
      </w:r>
      <w:proofErr w:type="gramStart"/>
      <w:r w:rsidRPr="004F3820">
        <w:t>Also</w:t>
      </w:r>
      <w:proofErr w:type="gramEnd"/>
      <w:r w:rsidRPr="004F3820">
        <w:t xml:space="preserve">, to enhance the model performance and reduce the </w:t>
      </w:r>
      <w:proofErr w:type="spellStart"/>
      <w:r w:rsidRPr="004F3820">
        <w:t>overfitting</w:t>
      </w:r>
      <w:proofErr w:type="spellEnd"/>
      <w:r w:rsidRPr="004F3820">
        <w:t>, we need a careful architecture design and a regularization technique to reach the optimal performance.</w:t>
      </w:r>
    </w:p>
    <w:p w14:paraId="37853483" w14:textId="03650DCB" w:rsidR="00893CB6" w:rsidRPr="004F3820" w:rsidRDefault="00893CB6" w:rsidP="00893CB6">
      <w:pPr>
        <w:spacing w:before="100" w:beforeAutospacing="1" w:after="100" w:afterAutospacing="1" w:line="240" w:lineRule="auto"/>
        <w:ind w:left="0" w:firstLine="0"/>
        <w:jc w:val="center"/>
        <w:rPr>
          <w:color w:val="auto"/>
          <w:sz w:val="24"/>
          <w:szCs w:val="24"/>
        </w:rPr>
      </w:pPr>
      <w:r>
        <w:rPr>
          <w:noProof/>
          <w:color w:val="auto"/>
          <w:sz w:val="24"/>
          <w:szCs w:val="24"/>
        </w:rPr>
        <w:lastRenderedPageBreak/>
        <w:drawing>
          <wp:inline distT="0" distB="0" distL="0" distR="0" wp14:anchorId="56CEC9D6" wp14:editId="7389D570">
            <wp:extent cx="2495550" cy="3717825"/>
            <wp:effectExtent l="0" t="0" r="0" b="0"/>
            <wp:docPr id="12" name="صورة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fig10.jpg"/>
                    <pic:cNvPicPr/>
                  </pic:nvPicPr>
                  <pic:blipFill>
                    <a:blip r:embed="rId29" cstate="print">
                      <a:extLst>
                        <a:ext uri="{28A0092B-C50C-407E-A947-70E740481C1C}">
                          <a14:useLocalDpi xmlns:a14="http://schemas.microsoft.com/office/drawing/2010/main" val="0"/>
                        </a:ext>
                      </a:extLst>
                    </a:blip>
                    <a:stretch>
                      <a:fillRect/>
                    </a:stretch>
                  </pic:blipFill>
                  <pic:spPr>
                    <a:xfrm>
                      <a:off x="0" y="0"/>
                      <a:ext cx="2513066" cy="3743921"/>
                    </a:xfrm>
                    <a:prstGeom prst="rect">
                      <a:avLst/>
                    </a:prstGeom>
                  </pic:spPr>
                </pic:pic>
              </a:graphicData>
            </a:graphic>
          </wp:inline>
        </w:drawing>
      </w:r>
    </w:p>
    <w:p w14:paraId="672400AB" w14:textId="77777777" w:rsidR="004F3820" w:rsidRDefault="004F3820" w:rsidP="00893CB6">
      <w:pPr>
        <w:spacing w:before="100" w:beforeAutospacing="1" w:after="100" w:afterAutospacing="1" w:line="240" w:lineRule="auto"/>
        <w:ind w:left="0" w:firstLine="0"/>
        <w:jc w:val="center"/>
        <w:rPr>
          <w:b/>
          <w:bCs/>
          <w:color w:val="auto"/>
          <w:sz w:val="24"/>
          <w:szCs w:val="24"/>
        </w:rPr>
      </w:pPr>
      <w:r w:rsidRPr="004F3820">
        <w:rPr>
          <w:b/>
          <w:bCs/>
          <w:color w:val="auto"/>
          <w:sz w:val="24"/>
          <w:szCs w:val="24"/>
        </w:rPr>
        <w:t>Fig. 10. MLP Diagram</w:t>
      </w:r>
    </w:p>
    <w:p w14:paraId="09CE1729" w14:textId="77777777" w:rsidR="00893CB6" w:rsidRPr="004F3820" w:rsidRDefault="00893CB6" w:rsidP="00893CB6">
      <w:pPr>
        <w:spacing w:before="100" w:beforeAutospacing="1" w:after="100" w:afterAutospacing="1" w:line="240" w:lineRule="auto"/>
        <w:ind w:left="0" w:firstLine="0"/>
        <w:jc w:val="center"/>
        <w:rPr>
          <w:color w:val="auto"/>
          <w:sz w:val="24"/>
          <w:szCs w:val="24"/>
        </w:rPr>
      </w:pPr>
    </w:p>
    <w:p w14:paraId="6B3A8A11" w14:textId="77777777" w:rsidR="004F3820" w:rsidRPr="004F3820" w:rsidRDefault="004F3820" w:rsidP="004F3820">
      <w:pPr>
        <w:spacing w:before="100" w:beforeAutospacing="1" w:after="100" w:afterAutospacing="1" w:line="240" w:lineRule="auto"/>
        <w:ind w:left="0" w:firstLine="0"/>
        <w:jc w:val="left"/>
      </w:pPr>
      <w:r w:rsidRPr="00E92C79">
        <w:t>Recurrent Neural Network (RNN)</w:t>
      </w:r>
    </w:p>
    <w:p w14:paraId="3FCFA83C" w14:textId="77777777" w:rsidR="004F3820" w:rsidRPr="00E92C79" w:rsidRDefault="004F3820" w:rsidP="004F3820">
      <w:pPr>
        <w:spacing w:before="100" w:beforeAutospacing="1" w:after="100" w:afterAutospacing="1" w:line="240" w:lineRule="auto"/>
        <w:ind w:left="0" w:firstLine="0"/>
        <w:jc w:val="left"/>
      </w:pPr>
      <w:r w:rsidRPr="004F3820">
        <w:t>A neural network architecture designed for sequential data processing, where connections between nodes form directed cycles, allowing information to persist across time steps. RNNs maintain internal memory states that capture temporal dependencies in sequences, making them suitable for time-series analysis of financial transactions, natural language processing of invoices, and sequential decision-making tasks. However, traditional RNNs suffer from vanishing gradient problems in long sequences, often requiring advanced variants like LSTM or GRU for better performance.</w:t>
      </w:r>
    </w:p>
    <w:p w14:paraId="30C406F7" w14:textId="5EA13A81" w:rsidR="00B61269" w:rsidRPr="004F3820" w:rsidRDefault="00B61269" w:rsidP="00B61269">
      <w:pPr>
        <w:spacing w:before="100" w:beforeAutospacing="1" w:after="100" w:afterAutospacing="1" w:line="240" w:lineRule="auto"/>
        <w:ind w:left="0" w:firstLine="0"/>
        <w:jc w:val="center"/>
        <w:rPr>
          <w:color w:val="auto"/>
          <w:sz w:val="24"/>
          <w:szCs w:val="24"/>
        </w:rPr>
      </w:pPr>
      <w:r>
        <w:rPr>
          <w:noProof/>
          <w:color w:val="auto"/>
          <w:sz w:val="24"/>
          <w:szCs w:val="24"/>
        </w:rPr>
        <w:lastRenderedPageBreak/>
        <w:drawing>
          <wp:inline distT="0" distB="0" distL="0" distR="0" wp14:anchorId="6A4E4C17" wp14:editId="00EBBD1E">
            <wp:extent cx="2539520" cy="3783330"/>
            <wp:effectExtent l="0" t="0" r="0" b="7620"/>
            <wp:docPr id="13" name="صورة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fig11.jpg"/>
                    <pic:cNvPicPr/>
                  </pic:nvPicPr>
                  <pic:blipFill>
                    <a:blip r:embed="rId30" cstate="print">
                      <a:extLst>
                        <a:ext uri="{28A0092B-C50C-407E-A947-70E740481C1C}">
                          <a14:useLocalDpi xmlns:a14="http://schemas.microsoft.com/office/drawing/2010/main" val="0"/>
                        </a:ext>
                      </a:extLst>
                    </a:blip>
                    <a:stretch>
                      <a:fillRect/>
                    </a:stretch>
                  </pic:blipFill>
                  <pic:spPr>
                    <a:xfrm>
                      <a:off x="0" y="0"/>
                      <a:ext cx="2553857" cy="3804689"/>
                    </a:xfrm>
                    <a:prstGeom prst="rect">
                      <a:avLst/>
                    </a:prstGeom>
                  </pic:spPr>
                </pic:pic>
              </a:graphicData>
            </a:graphic>
          </wp:inline>
        </w:drawing>
      </w:r>
    </w:p>
    <w:p w14:paraId="1C75DB98" w14:textId="77777777" w:rsidR="004F3820" w:rsidRPr="004F3820" w:rsidRDefault="004F3820" w:rsidP="00B61269">
      <w:pPr>
        <w:spacing w:before="100" w:beforeAutospacing="1" w:after="100" w:afterAutospacing="1" w:line="240" w:lineRule="auto"/>
        <w:ind w:left="0" w:firstLine="0"/>
        <w:jc w:val="center"/>
        <w:rPr>
          <w:color w:val="auto"/>
          <w:sz w:val="24"/>
          <w:szCs w:val="24"/>
        </w:rPr>
      </w:pPr>
      <w:r w:rsidRPr="004F3820">
        <w:rPr>
          <w:b/>
          <w:bCs/>
          <w:color w:val="auto"/>
          <w:sz w:val="24"/>
          <w:szCs w:val="24"/>
        </w:rPr>
        <w:t>Fig. 11. RNN architecture Diagram.</w:t>
      </w:r>
    </w:p>
    <w:p w14:paraId="707608DE" w14:textId="73C4EFDD" w:rsidR="004F3820" w:rsidRPr="004F3820" w:rsidRDefault="004F3820" w:rsidP="00DD44D9">
      <w:pPr>
        <w:spacing w:before="100" w:beforeAutospacing="1" w:after="100" w:afterAutospacing="1" w:line="240" w:lineRule="auto"/>
        <w:ind w:left="0" w:firstLine="0"/>
        <w:jc w:val="left"/>
        <w:rPr>
          <w:b/>
        </w:rPr>
      </w:pPr>
      <w:r w:rsidRPr="00C5360D">
        <w:rPr>
          <w:b/>
        </w:rPr>
        <w:t>2.</w:t>
      </w:r>
      <w:r w:rsidR="00DD44D9" w:rsidRPr="00C5360D">
        <w:rPr>
          <w:b/>
        </w:rPr>
        <w:t>13</w:t>
      </w:r>
      <w:r w:rsidRPr="00C5360D">
        <w:rPr>
          <w:b/>
        </w:rPr>
        <w:t xml:space="preserve"> Feature Selection</w:t>
      </w:r>
    </w:p>
    <w:p w14:paraId="7B3F24C1" w14:textId="77777777" w:rsidR="004F3820" w:rsidRPr="004F3820" w:rsidRDefault="004F3820" w:rsidP="004F3820">
      <w:pPr>
        <w:spacing w:before="100" w:beforeAutospacing="1" w:after="100" w:afterAutospacing="1" w:line="240" w:lineRule="auto"/>
        <w:ind w:left="0" w:firstLine="0"/>
        <w:jc w:val="left"/>
      </w:pPr>
      <w:r w:rsidRPr="004F3820">
        <w:t>Feature selection is crucial in building efficient and interpretable models. By choosing the most relevant attributes (e.g., transaction amount, frequency, vendor history, timing patterns), it enhances model performance and reduces complexity. Techniques include filter methods, wrapper methods, and embedded methods.</w:t>
      </w:r>
    </w:p>
    <w:p w14:paraId="717FE9CA" w14:textId="00F00037" w:rsidR="004F3820" w:rsidRPr="004F3820" w:rsidRDefault="004F3820" w:rsidP="00DD44D9">
      <w:pPr>
        <w:spacing w:before="100" w:beforeAutospacing="1" w:after="100" w:afterAutospacing="1" w:line="240" w:lineRule="auto"/>
        <w:ind w:left="0" w:firstLine="0"/>
        <w:jc w:val="left"/>
        <w:rPr>
          <w:b/>
        </w:rPr>
      </w:pPr>
      <w:r w:rsidRPr="00C5360D">
        <w:rPr>
          <w:b/>
        </w:rPr>
        <w:t>2.</w:t>
      </w:r>
      <w:r w:rsidR="00DD44D9" w:rsidRPr="00C5360D">
        <w:rPr>
          <w:b/>
        </w:rPr>
        <w:t>14</w:t>
      </w:r>
      <w:r w:rsidRPr="00C5360D">
        <w:rPr>
          <w:b/>
        </w:rPr>
        <w:t xml:space="preserve"> Evaluation Metrics</w:t>
      </w:r>
    </w:p>
    <w:p w14:paraId="1AC4D214" w14:textId="2A43354E" w:rsidR="004F3820" w:rsidRPr="006C34A1" w:rsidRDefault="004F3820" w:rsidP="006C34A1">
      <w:pPr>
        <w:spacing w:before="100" w:beforeAutospacing="1" w:after="100" w:afterAutospacing="1" w:line="240" w:lineRule="auto"/>
        <w:ind w:left="0" w:firstLine="0"/>
        <w:jc w:val="left"/>
        <w:rPr>
          <w:rtl/>
        </w:rPr>
      </w:pPr>
      <w:r w:rsidRPr="004F3820">
        <w:t xml:space="preserve">In any </w:t>
      </w:r>
      <w:proofErr w:type="gramStart"/>
      <w:r w:rsidRPr="004F3820">
        <w:t>machine learning</w:t>
      </w:r>
      <w:proofErr w:type="gramEnd"/>
      <w:r w:rsidRPr="004F3820">
        <w:t xml:space="preserve"> task, the evaluation step is very important to make sure that the model can perform well with data that it has not seen before, and be ready to be deployed. In a regression </w:t>
      </w:r>
      <w:proofErr w:type="gramStart"/>
      <w:r w:rsidRPr="004F3820">
        <w:t>task</w:t>
      </w:r>
      <w:proofErr w:type="gramEnd"/>
      <w:r w:rsidRPr="004F3820">
        <w:t xml:space="preserve"> we have multiple evaluation metrics that can be used to ensure that the predictions are not only accurate but also measured from multiple perspectives, so they can be used in many contexts. The most used metrics for regression tasks are mean absolute error (MAE), mean squared error (MSE), root mean squared error (RMSE), and R-squared (R²). These evaluation metrics </w:t>
      </w:r>
      <w:proofErr w:type="gramStart"/>
      <w:r w:rsidRPr="004F3820">
        <w:t>are derived</w:t>
      </w:r>
      <w:proofErr w:type="gramEnd"/>
      <w:r w:rsidRPr="004F3820">
        <w:t xml:space="preserve"> from comparing the predictions with actual values and are used when we deal with continuous target variables like fraud risk scores or anomaly prediction.</w:t>
      </w:r>
    </w:p>
    <w:p w14:paraId="02BEA1A1" w14:textId="43F91BF1" w:rsidR="00AA559B" w:rsidRDefault="00527948" w:rsidP="008072E8">
      <w:pPr>
        <w:ind w:left="0" w:firstLine="0"/>
      </w:pPr>
      <w:r w:rsidRPr="00527948">
        <w:rPr>
          <w:b/>
          <w:color w:val="000000" w:themeColor="text1"/>
          <w:sz w:val="40"/>
        </w:rPr>
        <w:lastRenderedPageBreak/>
        <w:t>Chapter 3:</w:t>
      </w:r>
      <w:r w:rsidR="008072E8" w:rsidRPr="008072E8">
        <w:t xml:space="preserve"> </w:t>
      </w:r>
      <w:r w:rsidR="008072E8" w:rsidRPr="008072E8">
        <w:rPr>
          <w:b/>
          <w:color w:val="000000" w:themeColor="text1"/>
          <w:sz w:val="40"/>
        </w:rPr>
        <w:t xml:space="preserve">Proposed Approach  </w:t>
      </w:r>
    </w:p>
    <w:p w14:paraId="664B3E74" w14:textId="77777777" w:rsidR="00AA559B" w:rsidRDefault="00AA559B" w:rsidP="00AA559B"/>
    <w:p w14:paraId="6FA7E558" w14:textId="77777777" w:rsidR="00AA559B" w:rsidRDefault="00AA559B" w:rsidP="00AA559B"/>
    <w:p w14:paraId="28386B2D" w14:textId="499C23AA" w:rsidR="000B518F" w:rsidRDefault="000B518F">
      <w:pPr>
        <w:spacing w:after="252" w:line="259" w:lineRule="auto"/>
        <w:ind w:left="0" w:firstLine="0"/>
        <w:jc w:val="left"/>
      </w:pPr>
    </w:p>
    <w:p w14:paraId="25F01C63" w14:textId="49728581" w:rsidR="000B518F" w:rsidRDefault="003C51FB" w:rsidP="00AA559B">
      <w:pPr>
        <w:spacing w:after="252" w:line="259" w:lineRule="auto"/>
        <w:ind w:left="0" w:firstLine="0"/>
        <w:jc w:val="left"/>
      </w:pPr>
      <w:r>
        <w:rPr>
          <w:sz w:val="24"/>
        </w:rPr>
        <w:t xml:space="preserve"> </w:t>
      </w:r>
    </w:p>
    <w:p w14:paraId="077DC003" w14:textId="77777777" w:rsidR="000B518F" w:rsidRDefault="003C51FB">
      <w:pPr>
        <w:spacing w:after="0" w:line="259" w:lineRule="auto"/>
        <w:ind w:left="0" w:firstLine="0"/>
        <w:jc w:val="left"/>
      </w:pPr>
      <w:r>
        <w:rPr>
          <w:sz w:val="24"/>
        </w:rPr>
        <w:t xml:space="preserve"> </w:t>
      </w:r>
    </w:p>
    <w:p w14:paraId="7546EF97" w14:textId="77777777" w:rsidR="00010059" w:rsidRDefault="00010059">
      <w:pPr>
        <w:spacing w:after="160" w:line="259" w:lineRule="auto"/>
        <w:ind w:left="0" w:firstLine="0"/>
        <w:jc w:val="left"/>
        <w:rPr>
          <w:b/>
          <w:sz w:val="40"/>
        </w:rPr>
      </w:pPr>
      <w:r>
        <w:br w:type="page"/>
      </w:r>
    </w:p>
    <w:p w14:paraId="752001C4" w14:textId="543D337B" w:rsidR="00830DBB" w:rsidRDefault="00AA559B" w:rsidP="008072E8">
      <w:pPr>
        <w:pStyle w:val="2"/>
        <w:spacing w:after="657" w:line="265" w:lineRule="auto"/>
        <w:ind w:left="-5"/>
      </w:pPr>
      <w:r>
        <w:lastRenderedPageBreak/>
        <w:t>Chapter 4</w:t>
      </w:r>
      <w:r w:rsidR="003C51FB">
        <w:t xml:space="preserve"> </w:t>
      </w:r>
      <w:r w:rsidR="008072E8" w:rsidRPr="00D24357">
        <w:t xml:space="preserve">Experimental Results and Discussion  </w:t>
      </w:r>
    </w:p>
    <w:p w14:paraId="70E7E24D" w14:textId="77777777" w:rsidR="00E534D7" w:rsidRPr="00E534D7" w:rsidRDefault="00E534D7" w:rsidP="00E534D7"/>
    <w:p w14:paraId="511D2503" w14:textId="77777777" w:rsidR="00830DBB" w:rsidRPr="00830DBB" w:rsidRDefault="00830DBB" w:rsidP="00830DBB"/>
    <w:p w14:paraId="6D6DD371" w14:textId="77777777" w:rsidR="00830DBB" w:rsidRDefault="00830DBB">
      <w:pPr>
        <w:spacing w:after="532" w:line="259" w:lineRule="auto"/>
        <w:ind w:left="0" w:firstLine="0"/>
        <w:jc w:val="left"/>
      </w:pPr>
    </w:p>
    <w:p w14:paraId="2DAB3F48" w14:textId="77777777" w:rsidR="00830DBB" w:rsidRDefault="00830DBB">
      <w:pPr>
        <w:spacing w:after="532" w:line="259" w:lineRule="auto"/>
        <w:ind w:left="0" w:firstLine="0"/>
        <w:jc w:val="left"/>
      </w:pPr>
    </w:p>
    <w:p w14:paraId="40C9B9FD" w14:textId="77777777" w:rsidR="000B518F" w:rsidRDefault="003C51FB">
      <w:pPr>
        <w:spacing w:after="0" w:line="259" w:lineRule="auto"/>
        <w:ind w:left="0" w:firstLine="0"/>
        <w:jc w:val="left"/>
      </w:pPr>
      <w:r>
        <w:t xml:space="preserve"> </w:t>
      </w:r>
    </w:p>
    <w:p w14:paraId="38541445" w14:textId="51F8049C" w:rsidR="00A331E1" w:rsidRDefault="00010059" w:rsidP="008072E8">
      <w:pPr>
        <w:pStyle w:val="1"/>
      </w:pPr>
      <w:r w:rsidRPr="00A331E1">
        <w:br w:type="page"/>
      </w:r>
      <w:r w:rsidR="00AA559B">
        <w:lastRenderedPageBreak/>
        <w:t xml:space="preserve">Chapter </w:t>
      </w:r>
      <w:proofErr w:type="gramStart"/>
      <w:r w:rsidR="00AA559B">
        <w:t>5</w:t>
      </w:r>
      <w:r w:rsidR="003C51FB">
        <w:t xml:space="preserve"> </w:t>
      </w:r>
      <w:r>
        <w:t>:</w:t>
      </w:r>
      <w:proofErr w:type="gramEnd"/>
      <w:r w:rsidR="00EB2F46" w:rsidRPr="00EB2F46">
        <w:t xml:space="preserve"> </w:t>
      </w:r>
      <w:r w:rsidR="008072E8" w:rsidRPr="00A331E1">
        <w:t>Conclusion and Future Work</w:t>
      </w:r>
    </w:p>
    <w:p w14:paraId="46AD4C0D" w14:textId="4B7CE210" w:rsidR="000B518F" w:rsidRPr="00010059" w:rsidRDefault="000B518F" w:rsidP="00A331E1">
      <w:pPr>
        <w:pStyle w:val="1"/>
      </w:pPr>
    </w:p>
    <w:p w14:paraId="7EC4BFB7" w14:textId="5A38EBD6" w:rsidR="000B518F" w:rsidRDefault="000B518F">
      <w:pPr>
        <w:spacing w:after="532" w:line="259" w:lineRule="auto"/>
        <w:ind w:left="0" w:firstLine="0"/>
        <w:jc w:val="left"/>
      </w:pPr>
    </w:p>
    <w:p w14:paraId="71F8A0AA" w14:textId="1B23EF44" w:rsidR="000B518F" w:rsidRPr="002E30C5" w:rsidRDefault="000B518F" w:rsidP="002E30C5">
      <w:pPr>
        <w:spacing w:after="160" w:line="259" w:lineRule="auto"/>
        <w:ind w:left="0" w:firstLine="0"/>
        <w:jc w:val="left"/>
        <w:rPr>
          <w:b/>
          <w:sz w:val="40"/>
        </w:rPr>
      </w:pPr>
    </w:p>
    <w:p w14:paraId="008B774A" w14:textId="77777777" w:rsidR="00AA559B" w:rsidRDefault="00AA559B">
      <w:pPr>
        <w:spacing w:after="0" w:line="259" w:lineRule="auto"/>
        <w:ind w:left="0" w:firstLine="0"/>
        <w:jc w:val="left"/>
      </w:pPr>
    </w:p>
    <w:p w14:paraId="29CE384F" w14:textId="77777777" w:rsidR="00AA559B" w:rsidRDefault="00AA559B">
      <w:pPr>
        <w:spacing w:after="0" w:line="259" w:lineRule="auto"/>
        <w:ind w:left="0" w:firstLine="0"/>
        <w:jc w:val="left"/>
      </w:pPr>
    </w:p>
    <w:p w14:paraId="675302E0" w14:textId="77777777" w:rsidR="00AA559B" w:rsidRDefault="00AA559B">
      <w:pPr>
        <w:spacing w:after="0" w:line="259" w:lineRule="auto"/>
        <w:ind w:left="0" w:firstLine="0"/>
        <w:jc w:val="left"/>
      </w:pPr>
    </w:p>
    <w:p w14:paraId="76A24A90" w14:textId="77777777" w:rsidR="00AA559B" w:rsidRDefault="00AA559B">
      <w:pPr>
        <w:spacing w:after="0" w:line="259" w:lineRule="auto"/>
        <w:ind w:left="0" w:firstLine="0"/>
        <w:jc w:val="left"/>
      </w:pPr>
    </w:p>
    <w:p w14:paraId="4B137025" w14:textId="77777777" w:rsidR="00AA559B" w:rsidRDefault="00AA559B">
      <w:pPr>
        <w:spacing w:after="0" w:line="259" w:lineRule="auto"/>
        <w:ind w:left="0" w:firstLine="0"/>
        <w:jc w:val="left"/>
      </w:pPr>
    </w:p>
    <w:p w14:paraId="43C222C5" w14:textId="77777777" w:rsidR="00AA559B" w:rsidRDefault="00AA559B">
      <w:pPr>
        <w:spacing w:after="0" w:line="259" w:lineRule="auto"/>
        <w:ind w:left="0" w:firstLine="0"/>
        <w:jc w:val="left"/>
      </w:pPr>
    </w:p>
    <w:p w14:paraId="09BCA58E" w14:textId="77777777" w:rsidR="00AA559B" w:rsidRDefault="00AA559B">
      <w:pPr>
        <w:spacing w:after="0" w:line="259" w:lineRule="auto"/>
        <w:ind w:left="0" w:firstLine="0"/>
        <w:jc w:val="left"/>
      </w:pPr>
    </w:p>
    <w:p w14:paraId="2527DEBA" w14:textId="77777777" w:rsidR="00AA559B" w:rsidRDefault="00AA559B">
      <w:pPr>
        <w:spacing w:after="0" w:line="259" w:lineRule="auto"/>
        <w:ind w:left="0" w:firstLine="0"/>
        <w:jc w:val="left"/>
      </w:pPr>
    </w:p>
    <w:p w14:paraId="05984A82" w14:textId="77777777" w:rsidR="00AA559B" w:rsidRDefault="00AA559B">
      <w:pPr>
        <w:spacing w:after="0" w:line="259" w:lineRule="auto"/>
        <w:ind w:left="0" w:firstLine="0"/>
        <w:jc w:val="left"/>
      </w:pPr>
    </w:p>
    <w:p w14:paraId="3E6F14E6" w14:textId="77777777" w:rsidR="00AA559B" w:rsidRDefault="00AA559B">
      <w:pPr>
        <w:spacing w:after="0" w:line="259" w:lineRule="auto"/>
        <w:ind w:left="0" w:firstLine="0"/>
        <w:jc w:val="left"/>
      </w:pPr>
    </w:p>
    <w:p w14:paraId="468193D2" w14:textId="77777777" w:rsidR="00AA559B" w:rsidRDefault="00AA559B">
      <w:pPr>
        <w:spacing w:after="0" w:line="259" w:lineRule="auto"/>
        <w:ind w:left="0" w:firstLine="0"/>
        <w:jc w:val="left"/>
      </w:pPr>
    </w:p>
    <w:p w14:paraId="7410B814" w14:textId="77777777" w:rsidR="00AA559B" w:rsidRDefault="00AA559B">
      <w:pPr>
        <w:spacing w:after="0" w:line="259" w:lineRule="auto"/>
        <w:ind w:left="0" w:firstLine="0"/>
        <w:jc w:val="left"/>
      </w:pPr>
    </w:p>
    <w:p w14:paraId="4072BA79" w14:textId="77777777" w:rsidR="00AA559B" w:rsidRDefault="00AA559B">
      <w:pPr>
        <w:spacing w:after="0" w:line="259" w:lineRule="auto"/>
        <w:ind w:left="0" w:firstLine="0"/>
        <w:jc w:val="left"/>
      </w:pPr>
    </w:p>
    <w:p w14:paraId="0C687A51" w14:textId="77777777" w:rsidR="00AA559B" w:rsidRDefault="00AA559B">
      <w:pPr>
        <w:spacing w:after="0" w:line="259" w:lineRule="auto"/>
        <w:ind w:left="0" w:firstLine="0"/>
        <w:jc w:val="left"/>
      </w:pPr>
    </w:p>
    <w:p w14:paraId="1F293E69" w14:textId="77777777" w:rsidR="00AA559B" w:rsidRDefault="00AA559B">
      <w:pPr>
        <w:spacing w:after="0" w:line="259" w:lineRule="auto"/>
        <w:ind w:left="0" w:firstLine="0"/>
        <w:jc w:val="left"/>
      </w:pPr>
    </w:p>
    <w:p w14:paraId="0C4BF27A" w14:textId="77777777" w:rsidR="00AA559B" w:rsidRDefault="00AA559B">
      <w:pPr>
        <w:spacing w:after="0" w:line="259" w:lineRule="auto"/>
        <w:ind w:left="0" w:firstLine="0"/>
        <w:jc w:val="left"/>
      </w:pPr>
    </w:p>
    <w:p w14:paraId="58A1EBDD" w14:textId="77777777" w:rsidR="00AA559B" w:rsidRDefault="00AA559B">
      <w:pPr>
        <w:spacing w:after="0" w:line="259" w:lineRule="auto"/>
        <w:ind w:left="0" w:firstLine="0"/>
        <w:jc w:val="left"/>
      </w:pPr>
    </w:p>
    <w:p w14:paraId="56E26A4E" w14:textId="77777777" w:rsidR="00AA559B" w:rsidRDefault="00AA559B">
      <w:pPr>
        <w:spacing w:after="0" w:line="259" w:lineRule="auto"/>
        <w:ind w:left="0" w:firstLine="0"/>
        <w:jc w:val="left"/>
      </w:pPr>
    </w:p>
    <w:p w14:paraId="47151730" w14:textId="77777777" w:rsidR="00AA559B" w:rsidRDefault="00AA559B">
      <w:pPr>
        <w:spacing w:after="0" w:line="259" w:lineRule="auto"/>
        <w:ind w:left="0" w:firstLine="0"/>
        <w:jc w:val="left"/>
      </w:pPr>
    </w:p>
    <w:p w14:paraId="0F277903" w14:textId="77777777" w:rsidR="00AA559B" w:rsidRDefault="00AA559B">
      <w:pPr>
        <w:spacing w:after="0" w:line="259" w:lineRule="auto"/>
        <w:ind w:left="0" w:firstLine="0"/>
        <w:jc w:val="left"/>
      </w:pPr>
    </w:p>
    <w:p w14:paraId="785A2321" w14:textId="77777777" w:rsidR="00AA559B" w:rsidRDefault="00AA559B">
      <w:pPr>
        <w:spacing w:after="0" w:line="259" w:lineRule="auto"/>
        <w:ind w:left="0" w:firstLine="0"/>
        <w:jc w:val="left"/>
      </w:pPr>
    </w:p>
    <w:p w14:paraId="3502AE49" w14:textId="77777777" w:rsidR="00AA559B" w:rsidRDefault="00AA559B">
      <w:pPr>
        <w:spacing w:after="0" w:line="259" w:lineRule="auto"/>
        <w:ind w:left="0" w:firstLine="0"/>
        <w:jc w:val="left"/>
      </w:pPr>
    </w:p>
    <w:p w14:paraId="42E505C1" w14:textId="77777777" w:rsidR="00AA559B" w:rsidRDefault="00AA559B">
      <w:pPr>
        <w:spacing w:after="0" w:line="259" w:lineRule="auto"/>
        <w:ind w:left="0" w:firstLine="0"/>
        <w:jc w:val="left"/>
      </w:pPr>
    </w:p>
    <w:p w14:paraId="671A91C8" w14:textId="77777777" w:rsidR="00AA559B" w:rsidRDefault="00AA559B">
      <w:pPr>
        <w:spacing w:after="0" w:line="259" w:lineRule="auto"/>
        <w:ind w:left="0" w:firstLine="0"/>
        <w:jc w:val="left"/>
      </w:pPr>
    </w:p>
    <w:p w14:paraId="56B0927B" w14:textId="77777777" w:rsidR="00010059" w:rsidRDefault="00010059">
      <w:pPr>
        <w:pStyle w:val="2"/>
        <w:spacing w:after="343" w:line="265" w:lineRule="auto"/>
        <w:ind w:right="1026"/>
        <w:jc w:val="center"/>
      </w:pPr>
    </w:p>
    <w:p w14:paraId="6A387E9C" w14:textId="1EC3C02F" w:rsidR="000B518F" w:rsidRDefault="003C51FB">
      <w:pPr>
        <w:pStyle w:val="2"/>
        <w:spacing w:after="343" w:line="265" w:lineRule="auto"/>
        <w:ind w:right="1026"/>
        <w:jc w:val="center"/>
      </w:pPr>
      <w:r>
        <w:t xml:space="preserve">References </w:t>
      </w:r>
    </w:p>
    <w:p w14:paraId="145E1365" w14:textId="77777777" w:rsidR="000B518F" w:rsidRDefault="003C51FB">
      <w:pPr>
        <w:pStyle w:val="3"/>
        <w:ind w:left="-5"/>
      </w:pPr>
      <w:r>
        <w:t xml:space="preserve">[Abiodun, Oludare Isaac, et al., 2018] </w:t>
      </w:r>
    </w:p>
    <w:p w14:paraId="781AD2AB" w14:textId="77777777" w:rsidR="000B518F" w:rsidRDefault="003C51FB">
      <w:pPr>
        <w:spacing w:after="289"/>
        <w:ind w:left="-5" w:right="67"/>
      </w:pPr>
      <w:r>
        <w:t xml:space="preserve">Abiodun, Oludare Isaac, </w:t>
      </w:r>
      <w:proofErr w:type="spellStart"/>
      <w:r>
        <w:t>Aman</w:t>
      </w:r>
      <w:proofErr w:type="spellEnd"/>
      <w:r>
        <w:t xml:space="preserve"> </w:t>
      </w:r>
      <w:proofErr w:type="spellStart"/>
      <w:r>
        <w:t>Jantan</w:t>
      </w:r>
      <w:proofErr w:type="spellEnd"/>
      <w:r>
        <w:t xml:space="preserve">, </w:t>
      </w:r>
      <w:proofErr w:type="spellStart"/>
      <w:r>
        <w:t>Abiodun</w:t>
      </w:r>
      <w:proofErr w:type="spellEnd"/>
      <w:r>
        <w:t xml:space="preserve"> Esther </w:t>
      </w:r>
      <w:proofErr w:type="spellStart"/>
      <w:r>
        <w:t>Omolara</w:t>
      </w:r>
      <w:proofErr w:type="spellEnd"/>
      <w:r>
        <w:t xml:space="preserve">, </w:t>
      </w:r>
      <w:proofErr w:type="spellStart"/>
      <w:r>
        <w:t>Kemi</w:t>
      </w:r>
      <w:proofErr w:type="spellEnd"/>
      <w:r>
        <w:t xml:space="preserve"> Victoria Dada, </w:t>
      </w:r>
      <w:proofErr w:type="spellStart"/>
      <w:r>
        <w:t>Nachaat</w:t>
      </w:r>
      <w:proofErr w:type="spellEnd"/>
      <w:r>
        <w:t xml:space="preserve"> </w:t>
      </w:r>
      <w:proofErr w:type="spellStart"/>
      <w:r>
        <w:t>AbdElatif</w:t>
      </w:r>
      <w:proofErr w:type="spellEnd"/>
      <w:r>
        <w:t xml:space="preserve"> Mohamed, and </w:t>
      </w:r>
      <w:proofErr w:type="spellStart"/>
      <w:r>
        <w:t>Humaira</w:t>
      </w:r>
      <w:proofErr w:type="spellEnd"/>
      <w:r>
        <w:t xml:space="preserve"> Arshad. “State-of-the-art in artificial neural network applications: A survey”. </w:t>
      </w:r>
      <w:proofErr w:type="spellStart"/>
      <w:r>
        <w:t>Heliyon</w:t>
      </w:r>
      <w:proofErr w:type="spellEnd"/>
      <w:r>
        <w:t xml:space="preserve"> 4. 2018.</w:t>
      </w:r>
      <w:r>
        <w:rPr>
          <w:sz w:val="24"/>
        </w:rPr>
        <w:t xml:space="preserve"> </w:t>
      </w:r>
    </w:p>
    <w:p w14:paraId="3810E72D" w14:textId="77777777" w:rsidR="000B518F" w:rsidRDefault="003C51FB">
      <w:pPr>
        <w:pStyle w:val="3"/>
        <w:ind w:left="-5"/>
      </w:pPr>
      <w:r>
        <w:t xml:space="preserve">[Abu Saa, Amjed, et al., 2019] </w:t>
      </w:r>
    </w:p>
    <w:p w14:paraId="7B818954" w14:textId="77777777" w:rsidR="000B518F" w:rsidRDefault="003C51FB">
      <w:pPr>
        <w:spacing w:after="289"/>
        <w:ind w:left="-5" w:right="67"/>
      </w:pPr>
      <w:r>
        <w:t xml:space="preserve">Abu Saa, Amjed, Mostafa Al-Emran, and Khaled Shaalan. “Factors Affecting Students’ Performance in Higher Education: A Systematic Review of Predictive Data Mining Techniques”. Tech Know Learn 24, 567–598., 2019.  </w:t>
      </w:r>
    </w:p>
    <w:p w14:paraId="337E4F81" w14:textId="77777777" w:rsidR="000B518F" w:rsidRDefault="003C51FB">
      <w:pPr>
        <w:pStyle w:val="3"/>
        <w:ind w:left="-5"/>
      </w:pPr>
      <w:r>
        <w:t xml:space="preserve">[Adewale, Amoo M., et al., 2018] </w:t>
      </w:r>
    </w:p>
    <w:p w14:paraId="0FBCE899" w14:textId="77777777" w:rsidR="000B518F" w:rsidRDefault="003C51FB">
      <w:pPr>
        <w:spacing w:after="289"/>
        <w:ind w:left="-5" w:right="67"/>
      </w:pPr>
      <w:r>
        <w:t xml:space="preserve">Adewale, Amoo M., Alaba O. Bamidele, and Usman O. Lateef. “Predictive modelling and analysis of academic performance of secondary school students: Artificial Neural Network approach”. International Journal of Science and Technology Educational Research 9(1), 1-8, 2018. </w:t>
      </w:r>
    </w:p>
    <w:p w14:paraId="5D33FC2A" w14:textId="77777777" w:rsidR="000B518F" w:rsidRDefault="003C51FB">
      <w:pPr>
        <w:pStyle w:val="3"/>
        <w:ind w:left="-5"/>
      </w:pPr>
      <w:r>
        <w:t xml:space="preserve">[Ali S, Rasheed Mansoor, and S Perumal, 2022] </w:t>
      </w:r>
    </w:p>
    <w:p w14:paraId="2E5DB525" w14:textId="77777777" w:rsidR="000B518F" w:rsidRDefault="003C51FB">
      <w:pPr>
        <w:spacing w:after="284" w:line="273" w:lineRule="auto"/>
        <w:ind w:left="-5" w:right="29"/>
        <w:jc w:val="left"/>
      </w:pPr>
      <w:r>
        <w:t xml:space="preserve">Ali S, Rasheed Mansoor, and S. Perumal. “Multi-class LDA classifier and CNN feature extraction for student performance analysis during Covid-19 pandemic”. International Journal of Nonlinear Analysis and Applications, 13(1), pp. 13291339., 2022. </w:t>
      </w:r>
    </w:p>
    <w:p w14:paraId="5BFB16C5" w14:textId="77777777" w:rsidR="000B518F" w:rsidRDefault="003C51FB">
      <w:pPr>
        <w:pStyle w:val="3"/>
        <w:ind w:left="-5"/>
      </w:pPr>
      <w:r>
        <w:t>[</w:t>
      </w:r>
      <w:proofErr w:type="spellStart"/>
      <w:r>
        <w:t>Alpaydin</w:t>
      </w:r>
      <w:proofErr w:type="spellEnd"/>
      <w:r>
        <w:t xml:space="preserve">, </w:t>
      </w:r>
      <w:proofErr w:type="spellStart"/>
      <w:r>
        <w:t>Ethem</w:t>
      </w:r>
      <w:proofErr w:type="spellEnd"/>
      <w:r>
        <w:t xml:space="preserve">, 2010] </w:t>
      </w:r>
    </w:p>
    <w:p w14:paraId="4AA56499" w14:textId="77777777" w:rsidR="000B518F" w:rsidRDefault="003C51FB">
      <w:pPr>
        <w:spacing w:after="284"/>
        <w:ind w:left="-5" w:right="67"/>
      </w:pPr>
      <w:proofErr w:type="spellStart"/>
      <w:r>
        <w:t>Alpaydin</w:t>
      </w:r>
      <w:proofErr w:type="spellEnd"/>
      <w:r>
        <w:t xml:space="preserve">, </w:t>
      </w:r>
      <w:proofErr w:type="spellStart"/>
      <w:r>
        <w:t>Ethem</w:t>
      </w:r>
      <w:proofErr w:type="spellEnd"/>
      <w:r>
        <w:t xml:space="preserve"> (2010). Introduction to Machine Learning. London: The MIT Press. ISBN 978-0-262-01243-0 </w:t>
      </w:r>
    </w:p>
    <w:sectPr w:rsidR="000B518F" w:rsidSect="00E55C20">
      <w:footerReference w:type="even" r:id="rId31"/>
      <w:footerReference w:type="default" r:id="rId32"/>
      <w:footerReference w:type="first" r:id="rId33"/>
      <w:pgSz w:w="12240" w:h="15840"/>
      <w:pgMar w:top="1440" w:right="1368" w:bottom="1497" w:left="1440" w:header="720" w:footer="726"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7CFD180" w14:textId="77777777" w:rsidR="006A62CD" w:rsidRDefault="006A62CD">
      <w:pPr>
        <w:spacing w:after="0" w:line="240" w:lineRule="auto"/>
      </w:pPr>
      <w:r>
        <w:separator/>
      </w:r>
    </w:p>
  </w:endnote>
  <w:endnote w:type="continuationSeparator" w:id="0">
    <w:p w14:paraId="2E1B5036" w14:textId="77777777" w:rsidR="006A62CD" w:rsidRDefault="006A62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6875365" w14:textId="77777777" w:rsidR="000B518F" w:rsidRDefault="003C51FB">
    <w:pPr>
      <w:spacing w:after="0" w:line="259" w:lineRule="auto"/>
      <w:ind w:left="0" w:right="4616" w:firstLine="0"/>
      <w:jc w:val="right"/>
    </w:pPr>
    <w:r>
      <w:fldChar w:fldCharType="begin"/>
    </w:r>
    <w:r>
      <w:instrText xml:space="preserve"> PAGE   \* MERGEFORMAT </w:instrText>
    </w:r>
    <w:r>
      <w:fldChar w:fldCharType="separate"/>
    </w:r>
    <w:r>
      <w:rPr>
        <w:sz w:val="24"/>
      </w:rPr>
      <w:t>ii</w:t>
    </w:r>
    <w:r>
      <w:rPr>
        <w:sz w:val="24"/>
      </w:rPr>
      <w:fldChar w:fldCharType="end"/>
    </w:r>
    <w:r>
      <w:rPr>
        <w:sz w:val="24"/>
      </w:rPr>
      <w:t xml:space="preserve"> </w:t>
    </w:r>
  </w:p>
  <w:p w14:paraId="30971406" w14:textId="77777777" w:rsidR="000B518F" w:rsidRDefault="003C51FB">
    <w:pPr>
      <w:spacing w:after="0" w:line="259" w:lineRule="auto"/>
      <w:ind w:left="0" w:firstLine="0"/>
      <w:jc w:val="left"/>
    </w:pPr>
    <w:r>
      <w:rPr>
        <w:sz w:val="24"/>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1433B4A" w14:textId="77777777" w:rsidR="000B518F" w:rsidRDefault="003C51FB">
    <w:pPr>
      <w:spacing w:after="0" w:line="259" w:lineRule="auto"/>
      <w:ind w:left="0" w:right="4616" w:firstLine="0"/>
      <w:jc w:val="right"/>
    </w:pPr>
    <w:r>
      <w:fldChar w:fldCharType="begin"/>
    </w:r>
    <w:r>
      <w:instrText xml:space="preserve"> PAGE   \* MERGEFORMAT </w:instrText>
    </w:r>
    <w:r>
      <w:fldChar w:fldCharType="separate"/>
    </w:r>
    <w:r w:rsidR="003A04FC" w:rsidRPr="003A04FC">
      <w:rPr>
        <w:noProof/>
        <w:sz w:val="24"/>
      </w:rPr>
      <w:t>vii</w:t>
    </w:r>
    <w:r>
      <w:rPr>
        <w:sz w:val="24"/>
      </w:rPr>
      <w:fldChar w:fldCharType="end"/>
    </w:r>
    <w:r>
      <w:rPr>
        <w:sz w:val="24"/>
      </w:rPr>
      <w:t xml:space="preserve"> </w:t>
    </w:r>
  </w:p>
  <w:p w14:paraId="5B465348" w14:textId="77777777" w:rsidR="000B518F" w:rsidRDefault="003C51FB">
    <w:pPr>
      <w:spacing w:after="0" w:line="259" w:lineRule="auto"/>
      <w:ind w:left="0" w:firstLine="0"/>
      <w:jc w:val="left"/>
    </w:pPr>
    <w:r>
      <w:rPr>
        <w:sz w:val="24"/>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B1FA046" w14:textId="77777777" w:rsidR="000B518F" w:rsidRDefault="003C51FB">
    <w:pPr>
      <w:spacing w:after="0" w:line="259" w:lineRule="auto"/>
      <w:ind w:left="0" w:right="4616" w:firstLine="0"/>
      <w:jc w:val="right"/>
    </w:pPr>
    <w:r>
      <w:fldChar w:fldCharType="begin"/>
    </w:r>
    <w:r>
      <w:instrText xml:space="preserve"> PAGE   \* MERGEFORMAT </w:instrText>
    </w:r>
    <w:r>
      <w:fldChar w:fldCharType="separate"/>
    </w:r>
    <w:r>
      <w:rPr>
        <w:sz w:val="24"/>
      </w:rPr>
      <w:t>ii</w:t>
    </w:r>
    <w:r>
      <w:rPr>
        <w:sz w:val="24"/>
      </w:rPr>
      <w:fldChar w:fldCharType="end"/>
    </w:r>
    <w:r>
      <w:rPr>
        <w:sz w:val="24"/>
      </w:rPr>
      <w:t xml:space="preserve"> </w:t>
    </w:r>
  </w:p>
  <w:p w14:paraId="0754A08F" w14:textId="77777777" w:rsidR="000B518F" w:rsidRDefault="003C51FB">
    <w:pPr>
      <w:spacing w:after="0" w:line="259" w:lineRule="auto"/>
      <w:ind w:left="0" w:firstLine="0"/>
      <w:jc w:val="left"/>
    </w:pPr>
    <w:r>
      <w:rPr>
        <w:sz w:val="24"/>
      </w:rPr>
      <w:t xml:space="preserve"> </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AA6A75B" w14:textId="77777777" w:rsidR="000B518F" w:rsidRDefault="000B518F">
    <w:pPr>
      <w:spacing w:after="160" w:line="259" w:lineRule="auto"/>
      <w:ind w:left="0" w:firstLine="0"/>
      <w:jc w:val="left"/>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E18D9BA" w14:textId="77777777" w:rsidR="000B518F" w:rsidRDefault="000B518F">
    <w:pPr>
      <w:spacing w:after="160" w:line="259" w:lineRule="auto"/>
      <w:ind w:left="0" w:firstLine="0"/>
      <w:jc w:val="left"/>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BA3D85D" w14:textId="77777777" w:rsidR="000B518F" w:rsidRDefault="000B518F">
    <w:pPr>
      <w:spacing w:after="160" w:line="259" w:lineRule="auto"/>
      <w:ind w:left="0" w:firstLine="0"/>
      <w:jc w:val="lef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F82E4A9" w14:textId="77777777" w:rsidR="006A62CD" w:rsidRDefault="006A62CD">
      <w:pPr>
        <w:spacing w:after="0" w:line="240" w:lineRule="auto"/>
      </w:pPr>
      <w:r>
        <w:separator/>
      </w:r>
    </w:p>
  </w:footnote>
  <w:footnote w:type="continuationSeparator" w:id="0">
    <w:p w14:paraId="0B2BF578" w14:textId="77777777" w:rsidR="006A62CD" w:rsidRDefault="006A62C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D120BAF"/>
    <w:multiLevelType w:val="hybridMultilevel"/>
    <w:tmpl w:val="F4AAD43C"/>
    <w:lvl w:ilvl="0" w:tplc="81BA2454">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0DE2F6E0">
      <w:start w:val="1"/>
      <w:numFmt w:val="bullet"/>
      <w:lvlText w:val="o"/>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C60746C">
      <w:start w:val="1"/>
      <w:numFmt w:val="bullet"/>
      <w:lvlText w:val="▪"/>
      <w:lvlJc w:val="left"/>
      <w:pPr>
        <w:ind w:left="22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D29658F8">
      <w:start w:val="1"/>
      <w:numFmt w:val="bullet"/>
      <w:lvlText w:val="•"/>
      <w:lvlJc w:val="left"/>
      <w:pPr>
        <w:ind w:left="295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9FBEE3A6">
      <w:start w:val="1"/>
      <w:numFmt w:val="bullet"/>
      <w:lvlText w:val="o"/>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1EE7B36">
      <w:start w:val="1"/>
      <w:numFmt w:val="bullet"/>
      <w:lvlText w:val="▪"/>
      <w:lvlJc w:val="left"/>
      <w:pPr>
        <w:ind w:left="439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04CEDEE">
      <w:start w:val="1"/>
      <w:numFmt w:val="bullet"/>
      <w:lvlText w:val="•"/>
      <w:lvlJc w:val="left"/>
      <w:pPr>
        <w:ind w:left="511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3D82094">
      <w:start w:val="1"/>
      <w:numFmt w:val="bullet"/>
      <w:lvlText w:val="o"/>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231C34E4">
      <w:start w:val="1"/>
      <w:numFmt w:val="bullet"/>
      <w:lvlText w:val="▪"/>
      <w:lvlJc w:val="left"/>
      <w:pPr>
        <w:ind w:left="65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
    <w:nsid w:val="12BD7E7F"/>
    <w:multiLevelType w:val="hybridMultilevel"/>
    <w:tmpl w:val="41305FEA"/>
    <w:lvl w:ilvl="0" w:tplc="2D12865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DB468E4C">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7DE8CEE4">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A6B8679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50E27542">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C9F090D2">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886C18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CA56FE26">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938AA088">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2">
    <w:nsid w:val="14302019"/>
    <w:multiLevelType w:val="hybridMultilevel"/>
    <w:tmpl w:val="34087B1E"/>
    <w:lvl w:ilvl="0" w:tplc="BA70E4B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AB567F06">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A800721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B87AB666">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85219F0">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6FA464CC">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5C7A0786">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1C6A5CE0">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8758CA08">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3">
    <w:nsid w:val="210750BF"/>
    <w:multiLevelType w:val="hybridMultilevel"/>
    <w:tmpl w:val="EDD6D8A2"/>
    <w:lvl w:ilvl="0" w:tplc="42646A96">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64684436">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261EB612">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741831AA">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3863F08">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61CC2A1C">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D8D294D8">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70C0B82">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64D54C">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4">
    <w:nsid w:val="274D6CC1"/>
    <w:multiLevelType w:val="multilevel"/>
    <w:tmpl w:val="CEF2BC14"/>
    <w:lvl w:ilvl="0">
      <w:start w:val="1"/>
      <w:numFmt w:val="decimal"/>
      <w:lvlText w:val="%1"/>
      <w:lvlJc w:val="left"/>
      <w:pPr>
        <w:ind w:left="420" w:hanging="420"/>
      </w:pPr>
      <w:rPr>
        <w:rFonts w:hint="default"/>
        <w:sz w:val="28"/>
      </w:rPr>
    </w:lvl>
    <w:lvl w:ilvl="1">
      <w:start w:val="1"/>
      <w:numFmt w:val="decimal"/>
      <w:lvlText w:val="%1.%2"/>
      <w:lvlJc w:val="left"/>
      <w:pPr>
        <w:ind w:left="405" w:hanging="420"/>
      </w:pPr>
      <w:rPr>
        <w:rFonts w:hint="default"/>
        <w:sz w:val="28"/>
      </w:rPr>
    </w:lvl>
    <w:lvl w:ilvl="2">
      <w:start w:val="1"/>
      <w:numFmt w:val="decimal"/>
      <w:lvlText w:val="%1.%2.%3"/>
      <w:lvlJc w:val="left"/>
      <w:pPr>
        <w:ind w:left="690" w:hanging="720"/>
      </w:pPr>
      <w:rPr>
        <w:rFonts w:hint="default"/>
        <w:sz w:val="28"/>
      </w:rPr>
    </w:lvl>
    <w:lvl w:ilvl="3">
      <w:start w:val="1"/>
      <w:numFmt w:val="decimal"/>
      <w:lvlText w:val="%1.%2.%3.%4"/>
      <w:lvlJc w:val="left"/>
      <w:pPr>
        <w:ind w:left="1035" w:hanging="1080"/>
      </w:pPr>
      <w:rPr>
        <w:rFonts w:hint="default"/>
        <w:sz w:val="28"/>
      </w:rPr>
    </w:lvl>
    <w:lvl w:ilvl="4">
      <w:start w:val="1"/>
      <w:numFmt w:val="decimal"/>
      <w:lvlText w:val="%1.%2.%3.%4.%5"/>
      <w:lvlJc w:val="left"/>
      <w:pPr>
        <w:ind w:left="1020" w:hanging="1080"/>
      </w:pPr>
      <w:rPr>
        <w:rFonts w:hint="default"/>
        <w:sz w:val="28"/>
      </w:rPr>
    </w:lvl>
    <w:lvl w:ilvl="5">
      <w:start w:val="1"/>
      <w:numFmt w:val="decimal"/>
      <w:lvlText w:val="%1.%2.%3.%4.%5.%6"/>
      <w:lvlJc w:val="left"/>
      <w:pPr>
        <w:ind w:left="1365" w:hanging="1440"/>
      </w:pPr>
      <w:rPr>
        <w:rFonts w:hint="default"/>
        <w:sz w:val="28"/>
      </w:rPr>
    </w:lvl>
    <w:lvl w:ilvl="6">
      <w:start w:val="1"/>
      <w:numFmt w:val="decimal"/>
      <w:lvlText w:val="%1.%2.%3.%4.%5.%6.%7"/>
      <w:lvlJc w:val="left"/>
      <w:pPr>
        <w:ind w:left="1350" w:hanging="1440"/>
      </w:pPr>
      <w:rPr>
        <w:rFonts w:hint="default"/>
        <w:sz w:val="28"/>
      </w:rPr>
    </w:lvl>
    <w:lvl w:ilvl="7">
      <w:start w:val="1"/>
      <w:numFmt w:val="decimal"/>
      <w:lvlText w:val="%1.%2.%3.%4.%5.%6.%7.%8"/>
      <w:lvlJc w:val="left"/>
      <w:pPr>
        <w:ind w:left="1695" w:hanging="1800"/>
      </w:pPr>
      <w:rPr>
        <w:rFonts w:hint="default"/>
        <w:sz w:val="28"/>
      </w:rPr>
    </w:lvl>
    <w:lvl w:ilvl="8">
      <w:start w:val="1"/>
      <w:numFmt w:val="decimal"/>
      <w:lvlText w:val="%1.%2.%3.%4.%5.%6.%7.%8.%9"/>
      <w:lvlJc w:val="left"/>
      <w:pPr>
        <w:ind w:left="2040" w:hanging="2160"/>
      </w:pPr>
      <w:rPr>
        <w:rFonts w:hint="default"/>
        <w:sz w:val="28"/>
      </w:rPr>
    </w:lvl>
  </w:abstractNum>
  <w:abstractNum w:abstractNumId="5">
    <w:nsid w:val="313B5960"/>
    <w:multiLevelType w:val="hybridMultilevel"/>
    <w:tmpl w:val="DDDCF04C"/>
    <w:lvl w:ilvl="0" w:tplc="3AD08C1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51048518">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8CEA996A">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FC76C4B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A1C1E14">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50CAD9A8">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AB126EA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ED22024">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75B4DB84">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6">
    <w:nsid w:val="3F17036E"/>
    <w:multiLevelType w:val="hybridMultilevel"/>
    <w:tmpl w:val="722219C0"/>
    <w:lvl w:ilvl="0" w:tplc="22AEB00E">
      <w:start w:val="1"/>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772E7C8A">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2" w:tplc="5C44F350">
      <w:start w:val="1"/>
      <w:numFmt w:val="bullet"/>
      <w:lvlText w:val="▪"/>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E8E2A958">
      <w:start w:val="1"/>
      <w:numFmt w:val="bullet"/>
      <w:lvlText w:val="•"/>
      <w:lvlJc w:val="left"/>
      <w:pPr>
        <w:ind w:left="223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3A100542">
      <w:start w:val="1"/>
      <w:numFmt w:val="bullet"/>
      <w:lvlText w:val="o"/>
      <w:lvlJc w:val="left"/>
      <w:pPr>
        <w:ind w:left="29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C42B856">
      <w:start w:val="1"/>
      <w:numFmt w:val="bullet"/>
      <w:lvlText w:val="▪"/>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69CC4966">
      <w:start w:val="1"/>
      <w:numFmt w:val="bullet"/>
      <w:lvlText w:val="•"/>
      <w:lvlJc w:val="left"/>
      <w:pPr>
        <w:ind w:left="43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9DE504A">
      <w:start w:val="1"/>
      <w:numFmt w:val="bullet"/>
      <w:lvlText w:val="o"/>
      <w:lvlJc w:val="left"/>
      <w:pPr>
        <w:ind w:left="51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B2E44F8E">
      <w:start w:val="1"/>
      <w:numFmt w:val="bullet"/>
      <w:lvlText w:val="▪"/>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7">
    <w:nsid w:val="447033F9"/>
    <w:multiLevelType w:val="hybridMultilevel"/>
    <w:tmpl w:val="3FB8FEA8"/>
    <w:lvl w:ilvl="0" w:tplc="21B20910">
      <w:start w:val="1"/>
      <w:numFmt w:val="bullet"/>
      <w:lvlText w:val="•"/>
      <w:lvlJc w:val="left"/>
      <w:pPr>
        <w:ind w:left="365"/>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1" w:tplc="0734BD1A">
      <w:start w:val="1"/>
      <w:numFmt w:val="bullet"/>
      <w:lvlText w:val="o"/>
      <w:lvlJc w:val="left"/>
      <w:pPr>
        <w:ind w:left="108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2" w:tplc="39EC7814">
      <w:start w:val="1"/>
      <w:numFmt w:val="bullet"/>
      <w:lvlText w:val="▪"/>
      <w:lvlJc w:val="left"/>
      <w:pPr>
        <w:ind w:left="18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3" w:tplc="1F9040D2">
      <w:start w:val="1"/>
      <w:numFmt w:val="bullet"/>
      <w:lvlText w:val="•"/>
      <w:lvlJc w:val="left"/>
      <w:pPr>
        <w:ind w:left="252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4" w:tplc="32428072">
      <w:start w:val="1"/>
      <w:numFmt w:val="bullet"/>
      <w:lvlText w:val="o"/>
      <w:lvlJc w:val="left"/>
      <w:pPr>
        <w:ind w:left="324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5" w:tplc="1136B67E">
      <w:start w:val="1"/>
      <w:numFmt w:val="bullet"/>
      <w:lvlText w:val="▪"/>
      <w:lvlJc w:val="left"/>
      <w:pPr>
        <w:ind w:left="396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6" w:tplc="72662F0E">
      <w:start w:val="1"/>
      <w:numFmt w:val="bullet"/>
      <w:lvlText w:val="•"/>
      <w:lvlJc w:val="left"/>
      <w:pPr>
        <w:ind w:left="468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7" w:tplc="927E7220">
      <w:start w:val="1"/>
      <w:numFmt w:val="bullet"/>
      <w:lvlText w:val="o"/>
      <w:lvlJc w:val="left"/>
      <w:pPr>
        <w:ind w:left="54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8" w:tplc="9A065320">
      <w:start w:val="1"/>
      <w:numFmt w:val="bullet"/>
      <w:lvlText w:val="▪"/>
      <w:lvlJc w:val="left"/>
      <w:pPr>
        <w:ind w:left="612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abstractNum>
  <w:abstractNum w:abstractNumId="8">
    <w:nsid w:val="50016F15"/>
    <w:multiLevelType w:val="hybridMultilevel"/>
    <w:tmpl w:val="7444E6BA"/>
    <w:lvl w:ilvl="0" w:tplc="27C88642">
      <w:start w:val="1"/>
      <w:numFmt w:val="bullet"/>
      <w:lvlText w:val="•"/>
      <w:lvlJc w:val="left"/>
      <w:pPr>
        <w:ind w:left="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FA705404">
      <w:start w:val="1"/>
      <w:numFmt w:val="bullet"/>
      <w:lvlText w:val="o"/>
      <w:lvlJc w:val="left"/>
      <w:pPr>
        <w:ind w:left="10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1CCBCDC">
      <w:start w:val="1"/>
      <w:numFmt w:val="bullet"/>
      <w:lvlText w:val="▪"/>
      <w:lvlJc w:val="left"/>
      <w:pPr>
        <w:ind w:left="18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B98EFAD2">
      <w:start w:val="1"/>
      <w:numFmt w:val="bullet"/>
      <w:lvlText w:val="•"/>
      <w:lvlJc w:val="left"/>
      <w:pPr>
        <w:ind w:left="25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0284ED6E">
      <w:start w:val="1"/>
      <w:numFmt w:val="bullet"/>
      <w:lvlText w:val="o"/>
      <w:lvlJc w:val="left"/>
      <w:pPr>
        <w:ind w:left="32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3CF036C0">
      <w:start w:val="1"/>
      <w:numFmt w:val="bullet"/>
      <w:lvlText w:val="▪"/>
      <w:lvlJc w:val="left"/>
      <w:pPr>
        <w:ind w:left="39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C3787D68">
      <w:start w:val="1"/>
      <w:numFmt w:val="bullet"/>
      <w:lvlText w:val="•"/>
      <w:lvlJc w:val="left"/>
      <w:pPr>
        <w:ind w:left="46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6D2683A">
      <w:start w:val="1"/>
      <w:numFmt w:val="bullet"/>
      <w:lvlText w:val="o"/>
      <w:lvlJc w:val="left"/>
      <w:pPr>
        <w:ind w:left="54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EC6CD0">
      <w:start w:val="1"/>
      <w:numFmt w:val="bullet"/>
      <w:lvlText w:val="▪"/>
      <w:lvlJc w:val="left"/>
      <w:pPr>
        <w:ind w:left="61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9">
    <w:nsid w:val="73165E5A"/>
    <w:multiLevelType w:val="hybridMultilevel"/>
    <w:tmpl w:val="ECC84EEE"/>
    <w:lvl w:ilvl="0" w:tplc="92B81C1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B7D03CA2">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9AB6BCA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06EE371E">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04C80B2">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D3C81E90">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C1D0BBBA">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86E6B618">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36A8240C">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num w:numId="1">
    <w:abstractNumId w:val="8"/>
  </w:num>
  <w:num w:numId="2">
    <w:abstractNumId w:val="9"/>
  </w:num>
  <w:num w:numId="3">
    <w:abstractNumId w:val="1"/>
  </w:num>
  <w:num w:numId="4">
    <w:abstractNumId w:val="2"/>
  </w:num>
  <w:num w:numId="5">
    <w:abstractNumId w:val="3"/>
  </w:num>
  <w:num w:numId="6">
    <w:abstractNumId w:val="5"/>
  </w:num>
  <w:num w:numId="7">
    <w:abstractNumId w:val="0"/>
  </w:num>
  <w:num w:numId="8">
    <w:abstractNumId w:val="6"/>
  </w:num>
  <w:num w:numId="9">
    <w:abstractNumId w:val="7"/>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5C20"/>
    <w:rsid w:val="00010059"/>
    <w:rsid w:val="000B3D1A"/>
    <w:rsid w:val="000B518F"/>
    <w:rsid w:val="000C0B70"/>
    <w:rsid w:val="000D1123"/>
    <w:rsid w:val="000D7097"/>
    <w:rsid w:val="000F2CF6"/>
    <w:rsid w:val="00117D4A"/>
    <w:rsid w:val="001219E7"/>
    <w:rsid w:val="0014139D"/>
    <w:rsid w:val="001440F2"/>
    <w:rsid w:val="001C536E"/>
    <w:rsid w:val="001E3854"/>
    <w:rsid w:val="001E5470"/>
    <w:rsid w:val="00200741"/>
    <w:rsid w:val="00205022"/>
    <w:rsid w:val="0022013D"/>
    <w:rsid w:val="00251116"/>
    <w:rsid w:val="00281C71"/>
    <w:rsid w:val="002E30C5"/>
    <w:rsid w:val="003234FD"/>
    <w:rsid w:val="00333218"/>
    <w:rsid w:val="00344B96"/>
    <w:rsid w:val="003A04FC"/>
    <w:rsid w:val="003A618B"/>
    <w:rsid w:val="003C51FB"/>
    <w:rsid w:val="003F60CD"/>
    <w:rsid w:val="00433453"/>
    <w:rsid w:val="00442482"/>
    <w:rsid w:val="00474EC5"/>
    <w:rsid w:val="004A2AF1"/>
    <w:rsid w:val="004A357F"/>
    <w:rsid w:val="004C6617"/>
    <w:rsid w:val="004F3820"/>
    <w:rsid w:val="00513D77"/>
    <w:rsid w:val="00520B24"/>
    <w:rsid w:val="00527948"/>
    <w:rsid w:val="0054762A"/>
    <w:rsid w:val="00551FDD"/>
    <w:rsid w:val="00555D77"/>
    <w:rsid w:val="00573BA1"/>
    <w:rsid w:val="005D774B"/>
    <w:rsid w:val="0062402B"/>
    <w:rsid w:val="006552CA"/>
    <w:rsid w:val="00657507"/>
    <w:rsid w:val="00686D32"/>
    <w:rsid w:val="006A62CD"/>
    <w:rsid w:val="006C34A1"/>
    <w:rsid w:val="006E095F"/>
    <w:rsid w:val="006E1FA8"/>
    <w:rsid w:val="00700CD4"/>
    <w:rsid w:val="00751789"/>
    <w:rsid w:val="00762DA6"/>
    <w:rsid w:val="007766B8"/>
    <w:rsid w:val="00787BF5"/>
    <w:rsid w:val="007E4AE1"/>
    <w:rsid w:val="007F67AB"/>
    <w:rsid w:val="007F6A27"/>
    <w:rsid w:val="008072E8"/>
    <w:rsid w:val="00821782"/>
    <w:rsid w:val="00825F04"/>
    <w:rsid w:val="00827C0C"/>
    <w:rsid w:val="00830DBB"/>
    <w:rsid w:val="00844030"/>
    <w:rsid w:val="0086562C"/>
    <w:rsid w:val="00865B7B"/>
    <w:rsid w:val="00875F7C"/>
    <w:rsid w:val="00891CA7"/>
    <w:rsid w:val="00893CB6"/>
    <w:rsid w:val="008E3A4F"/>
    <w:rsid w:val="008F1F37"/>
    <w:rsid w:val="008F5C64"/>
    <w:rsid w:val="00904178"/>
    <w:rsid w:val="0092104A"/>
    <w:rsid w:val="009316E2"/>
    <w:rsid w:val="00932B25"/>
    <w:rsid w:val="00934248"/>
    <w:rsid w:val="00957B15"/>
    <w:rsid w:val="00986A76"/>
    <w:rsid w:val="00995967"/>
    <w:rsid w:val="009A5CC9"/>
    <w:rsid w:val="009E2889"/>
    <w:rsid w:val="00A331E1"/>
    <w:rsid w:val="00A5501C"/>
    <w:rsid w:val="00A65A99"/>
    <w:rsid w:val="00A709F6"/>
    <w:rsid w:val="00A81DA4"/>
    <w:rsid w:val="00A90278"/>
    <w:rsid w:val="00AA0DE3"/>
    <w:rsid w:val="00AA559B"/>
    <w:rsid w:val="00AA5859"/>
    <w:rsid w:val="00AF426C"/>
    <w:rsid w:val="00B06EF1"/>
    <w:rsid w:val="00B13DB5"/>
    <w:rsid w:val="00B15C04"/>
    <w:rsid w:val="00B34934"/>
    <w:rsid w:val="00B56D4B"/>
    <w:rsid w:val="00B578B9"/>
    <w:rsid w:val="00B61269"/>
    <w:rsid w:val="00BA410D"/>
    <w:rsid w:val="00C273AA"/>
    <w:rsid w:val="00C36D27"/>
    <w:rsid w:val="00C4039F"/>
    <w:rsid w:val="00C5360D"/>
    <w:rsid w:val="00D1233E"/>
    <w:rsid w:val="00D24357"/>
    <w:rsid w:val="00D25F1C"/>
    <w:rsid w:val="00D311BB"/>
    <w:rsid w:val="00D861C9"/>
    <w:rsid w:val="00DB129A"/>
    <w:rsid w:val="00DD1E0B"/>
    <w:rsid w:val="00DD44D9"/>
    <w:rsid w:val="00DE54DC"/>
    <w:rsid w:val="00DF7449"/>
    <w:rsid w:val="00E534D7"/>
    <w:rsid w:val="00E55C20"/>
    <w:rsid w:val="00E60A24"/>
    <w:rsid w:val="00E81F70"/>
    <w:rsid w:val="00E8358D"/>
    <w:rsid w:val="00E92C79"/>
    <w:rsid w:val="00EA2F47"/>
    <w:rsid w:val="00EA512E"/>
    <w:rsid w:val="00EB2F46"/>
    <w:rsid w:val="00EC6150"/>
    <w:rsid w:val="00ED6FB7"/>
    <w:rsid w:val="00EF3C25"/>
    <w:rsid w:val="00EF4A4C"/>
    <w:rsid w:val="00F32C0B"/>
    <w:rsid w:val="00F6227E"/>
    <w:rsid w:val="00FB0B9F"/>
    <w:rsid w:val="00FD3982"/>
    <w:rsid w:val="00FD76B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63D60F2"/>
  <w15:docId w15:val="{10DE42A1-B7F7-4283-8724-E555BC86D7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5" w:line="270" w:lineRule="auto"/>
      <w:ind w:left="447" w:hanging="10"/>
      <w:jc w:val="both"/>
    </w:pPr>
    <w:rPr>
      <w:rFonts w:ascii="Times New Roman" w:eastAsia="Times New Roman" w:hAnsi="Times New Roman" w:cs="Times New Roman"/>
      <w:color w:val="000000"/>
      <w:sz w:val="28"/>
    </w:rPr>
  </w:style>
  <w:style w:type="paragraph" w:styleId="1">
    <w:name w:val="heading 1"/>
    <w:next w:val="a"/>
    <w:link w:val="1Char"/>
    <w:uiPriority w:val="9"/>
    <w:unhideWhenUsed/>
    <w:qFormat/>
    <w:pPr>
      <w:keepNext/>
      <w:keepLines/>
      <w:spacing w:after="247"/>
      <w:ind w:left="401" w:hanging="10"/>
      <w:outlineLvl w:val="0"/>
    </w:pPr>
    <w:rPr>
      <w:rFonts w:ascii="Times New Roman" w:eastAsia="Times New Roman" w:hAnsi="Times New Roman" w:cs="Times New Roman"/>
      <w:b/>
      <w:color w:val="000000"/>
      <w:sz w:val="40"/>
    </w:rPr>
  </w:style>
  <w:style w:type="paragraph" w:styleId="2">
    <w:name w:val="heading 2"/>
    <w:next w:val="a"/>
    <w:link w:val="2Char"/>
    <w:uiPriority w:val="9"/>
    <w:unhideWhenUsed/>
    <w:qFormat/>
    <w:pPr>
      <w:keepNext/>
      <w:keepLines/>
      <w:spacing w:after="247"/>
      <w:ind w:left="401" w:hanging="10"/>
      <w:outlineLvl w:val="1"/>
    </w:pPr>
    <w:rPr>
      <w:rFonts w:ascii="Times New Roman" w:eastAsia="Times New Roman" w:hAnsi="Times New Roman" w:cs="Times New Roman"/>
      <w:b/>
      <w:color w:val="000000"/>
      <w:sz w:val="40"/>
    </w:rPr>
  </w:style>
  <w:style w:type="paragraph" w:styleId="3">
    <w:name w:val="heading 3"/>
    <w:next w:val="a"/>
    <w:link w:val="3Char"/>
    <w:uiPriority w:val="9"/>
    <w:unhideWhenUsed/>
    <w:qFormat/>
    <w:pPr>
      <w:keepNext/>
      <w:keepLines/>
      <w:spacing w:after="292" w:line="264" w:lineRule="auto"/>
      <w:ind w:left="461" w:hanging="10"/>
      <w:outlineLvl w:val="2"/>
    </w:pPr>
    <w:rPr>
      <w:rFonts w:ascii="Times New Roman" w:eastAsia="Times New Roman" w:hAnsi="Times New Roman" w:cs="Times New Roman"/>
      <w:b/>
      <w:color w:val="000000"/>
      <w:sz w:val="28"/>
    </w:rPr>
  </w:style>
  <w:style w:type="paragraph" w:styleId="4">
    <w:name w:val="heading 4"/>
    <w:next w:val="a"/>
    <w:link w:val="4Char"/>
    <w:uiPriority w:val="9"/>
    <w:unhideWhenUsed/>
    <w:qFormat/>
    <w:pPr>
      <w:keepNext/>
      <w:keepLines/>
      <w:spacing w:after="365"/>
      <w:ind w:left="10" w:hanging="10"/>
      <w:outlineLvl w:val="3"/>
    </w:pPr>
    <w:rPr>
      <w:rFonts w:ascii="Times New Roman" w:eastAsia="Times New Roman" w:hAnsi="Times New Roman" w:cs="Times New Roman"/>
      <w:b/>
      <w:i/>
      <w:color w:val="000000"/>
      <w:sz w:val="28"/>
    </w:rPr>
  </w:style>
  <w:style w:type="paragraph" w:styleId="5">
    <w:name w:val="heading 5"/>
    <w:next w:val="a"/>
    <w:link w:val="5Char"/>
    <w:uiPriority w:val="9"/>
    <w:unhideWhenUsed/>
    <w:qFormat/>
    <w:pPr>
      <w:keepNext/>
      <w:keepLines/>
      <w:spacing w:after="365"/>
      <w:ind w:left="10" w:hanging="10"/>
      <w:outlineLvl w:val="4"/>
    </w:pPr>
    <w:rPr>
      <w:rFonts w:ascii="Times New Roman" w:eastAsia="Times New Roman" w:hAnsi="Times New Roman" w:cs="Times New Roman"/>
      <w:b/>
      <w:i/>
      <w:color w:val="000000"/>
      <w:sz w:val="28"/>
    </w:rPr>
  </w:style>
  <w:style w:type="paragraph" w:styleId="6">
    <w:name w:val="heading 6"/>
    <w:next w:val="a"/>
    <w:link w:val="6Char"/>
    <w:uiPriority w:val="9"/>
    <w:unhideWhenUsed/>
    <w:qFormat/>
    <w:pPr>
      <w:keepNext/>
      <w:keepLines/>
      <w:spacing w:after="365"/>
      <w:ind w:left="10" w:hanging="10"/>
      <w:outlineLvl w:val="5"/>
    </w:pPr>
    <w:rPr>
      <w:rFonts w:ascii="Times New Roman" w:eastAsia="Times New Roman" w:hAnsi="Times New Roman" w:cs="Times New Roman"/>
      <w:b/>
      <w:i/>
      <w:color w:val="000000"/>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Char">
    <w:name w:val="عنوان 3 Char"/>
    <w:link w:val="3"/>
    <w:rPr>
      <w:rFonts w:ascii="Times New Roman" w:eastAsia="Times New Roman" w:hAnsi="Times New Roman" w:cs="Times New Roman"/>
      <w:b/>
      <w:color w:val="000000"/>
      <w:sz w:val="28"/>
    </w:rPr>
  </w:style>
  <w:style w:type="character" w:customStyle="1" w:styleId="2Char">
    <w:name w:val="عنوان 2 Char"/>
    <w:link w:val="2"/>
    <w:rPr>
      <w:rFonts w:ascii="Times New Roman" w:eastAsia="Times New Roman" w:hAnsi="Times New Roman" w:cs="Times New Roman"/>
      <w:b/>
      <w:color w:val="000000"/>
      <w:sz w:val="40"/>
    </w:rPr>
  </w:style>
  <w:style w:type="character" w:customStyle="1" w:styleId="4Char">
    <w:name w:val="عنوان 4 Char"/>
    <w:link w:val="4"/>
    <w:rPr>
      <w:rFonts w:ascii="Times New Roman" w:eastAsia="Times New Roman" w:hAnsi="Times New Roman" w:cs="Times New Roman"/>
      <w:b/>
      <w:i/>
      <w:color w:val="000000"/>
      <w:sz w:val="28"/>
    </w:rPr>
  </w:style>
  <w:style w:type="character" w:customStyle="1" w:styleId="5Char">
    <w:name w:val="عنوان 5 Char"/>
    <w:link w:val="5"/>
    <w:rPr>
      <w:rFonts w:ascii="Times New Roman" w:eastAsia="Times New Roman" w:hAnsi="Times New Roman" w:cs="Times New Roman"/>
      <w:b/>
      <w:i/>
      <w:color w:val="000000"/>
      <w:sz w:val="28"/>
    </w:rPr>
  </w:style>
  <w:style w:type="character" w:customStyle="1" w:styleId="6Char">
    <w:name w:val="عنوان 6 Char"/>
    <w:link w:val="6"/>
    <w:rPr>
      <w:rFonts w:ascii="Times New Roman" w:eastAsia="Times New Roman" w:hAnsi="Times New Roman" w:cs="Times New Roman"/>
      <w:b/>
      <w:i/>
      <w:color w:val="000000"/>
      <w:sz w:val="28"/>
    </w:rPr>
  </w:style>
  <w:style w:type="character" w:customStyle="1" w:styleId="1Char">
    <w:name w:val="عنوان 1 Char"/>
    <w:link w:val="1"/>
    <w:rPr>
      <w:rFonts w:ascii="Times New Roman" w:eastAsia="Times New Roman" w:hAnsi="Times New Roman" w:cs="Times New Roman"/>
      <w:b/>
      <w:color w:val="000000"/>
      <w:sz w:val="40"/>
    </w:rPr>
  </w:style>
  <w:style w:type="paragraph" w:styleId="10">
    <w:name w:val="toc 1"/>
    <w:hidden/>
    <w:pPr>
      <w:spacing w:after="118" w:line="264" w:lineRule="auto"/>
      <w:ind w:left="25" w:right="24" w:hanging="10"/>
    </w:pPr>
    <w:rPr>
      <w:rFonts w:ascii="Times New Roman" w:eastAsia="Times New Roman" w:hAnsi="Times New Roman" w:cs="Times New Roman"/>
      <w:b/>
      <w:color w:val="000000"/>
      <w:sz w:val="28"/>
    </w:rPr>
  </w:style>
  <w:style w:type="table" w:customStyle="1" w:styleId="TableGrid">
    <w:name w:val="TableGrid"/>
    <w:pPr>
      <w:spacing w:after="0" w:line="240" w:lineRule="auto"/>
    </w:pPr>
    <w:tblPr>
      <w:tblCellMar>
        <w:top w:w="0" w:type="dxa"/>
        <w:left w:w="0" w:type="dxa"/>
        <w:bottom w:w="0" w:type="dxa"/>
        <w:right w:w="0" w:type="dxa"/>
      </w:tblCellMar>
    </w:tblPr>
  </w:style>
  <w:style w:type="table" w:styleId="a3">
    <w:name w:val="Table Grid"/>
    <w:basedOn w:val="a1"/>
    <w:uiPriority w:val="39"/>
    <w:rsid w:val="00830DBB"/>
    <w:pPr>
      <w:spacing w:after="0" w:line="240" w:lineRule="auto"/>
    </w:pPr>
    <w:rPr>
      <w:rFonts w:eastAsiaTheme="minorHAns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1219E7"/>
    <w:pPr>
      <w:ind w:left="720"/>
      <w:contextualSpacing/>
    </w:pPr>
  </w:style>
  <w:style w:type="paragraph" w:styleId="a5">
    <w:name w:val="header"/>
    <w:basedOn w:val="a"/>
    <w:link w:val="Char"/>
    <w:uiPriority w:val="99"/>
    <w:unhideWhenUsed/>
    <w:rsid w:val="00527948"/>
    <w:pPr>
      <w:tabs>
        <w:tab w:val="center" w:pos="4320"/>
        <w:tab w:val="right" w:pos="8640"/>
      </w:tabs>
      <w:spacing w:after="0" w:line="240" w:lineRule="auto"/>
    </w:pPr>
  </w:style>
  <w:style w:type="character" w:customStyle="1" w:styleId="Char">
    <w:name w:val="رأس الصفحة Char"/>
    <w:basedOn w:val="a0"/>
    <w:link w:val="a5"/>
    <w:uiPriority w:val="99"/>
    <w:rsid w:val="00527948"/>
    <w:rPr>
      <w:rFonts w:ascii="Times New Roman" w:eastAsia="Times New Roman" w:hAnsi="Times New Roman" w:cs="Times New Roman"/>
      <w:color w:val="000000"/>
      <w:sz w:val="28"/>
    </w:rPr>
  </w:style>
  <w:style w:type="paragraph" w:customStyle="1" w:styleId="break-words">
    <w:name w:val="break-words"/>
    <w:basedOn w:val="a"/>
    <w:rsid w:val="004F3820"/>
    <w:pPr>
      <w:spacing w:before="100" w:beforeAutospacing="1" w:after="100" w:afterAutospacing="1" w:line="240" w:lineRule="auto"/>
      <w:ind w:left="0" w:firstLine="0"/>
      <w:jc w:val="left"/>
    </w:pPr>
    <w:rPr>
      <w:color w:val="auto"/>
      <w:sz w:val="24"/>
      <w:szCs w:val="24"/>
    </w:rPr>
  </w:style>
  <w:style w:type="character" w:styleId="a6">
    <w:name w:val="Strong"/>
    <w:basedOn w:val="a0"/>
    <w:uiPriority w:val="22"/>
    <w:qFormat/>
    <w:rsid w:val="004F3820"/>
    <w:rPr>
      <w:b/>
      <w:bCs/>
    </w:rPr>
  </w:style>
  <w:style w:type="character" w:customStyle="1" w:styleId="katex-mathml">
    <w:name w:val="katex-mathml"/>
    <w:basedOn w:val="a0"/>
    <w:rsid w:val="004F3820"/>
  </w:style>
  <w:style w:type="character" w:customStyle="1" w:styleId="mord">
    <w:name w:val="mord"/>
    <w:basedOn w:val="a0"/>
    <w:rsid w:val="004F3820"/>
  </w:style>
  <w:style w:type="character" w:customStyle="1" w:styleId="mrel">
    <w:name w:val="mrel"/>
    <w:basedOn w:val="a0"/>
    <w:rsid w:val="004F3820"/>
  </w:style>
  <w:style w:type="character" w:customStyle="1" w:styleId="mopen">
    <w:name w:val="mopen"/>
    <w:basedOn w:val="a0"/>
    <w:rsid w:val="004F3820"/>
  </w:style>
  <w:style w:type="character" w:customStyle="1" w:styleId="vlist-s">
    <w:name w:val="vlist-s"/>
    <w:basedOn w:val="a0"/>
    <w:rsid w:val="004F3820"/>
  </w:style>
  <w:style w:type="character" w:customStyle="1" w:styleId="mclose">
    <w:name w:val="mclose"/>
    <w:basedOn w:val="a0"/>
    <w:rsid w:val="004F3820"/>
  </w:style>
  <w:style w:type="character" w:customStyle="1" w:styleId="mop">
    <w:name w:val="mop"/>
    <w:basedOn w:val="a0"/>
    <w:rsid w:val="004F3820"/>
  </w:style>
  <w:style w:type="character" w:customStyle="1" w:styleId="mbin">
    <w:name w:val="mbin"/>
    <w:basedOn w:val="a0"/>
    <w:rsid w:val="004F382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1020979">
      <w:bodyDiv w:val="1"/>
      <w:marLeft w:val="0"/>
      <w:marRight w:val="0"/>
      <w:marTop w:val="0"/>
      <w:marBottom w:val="0"/>
      <w:divBdr>
        <w:top w:val="none" w:sz="0" w:space="0" w:color="auto"/>
        <w:left w:val="none" w:sz="0" w:space="0" w:color="auto"/>
        <w:bottom w:val="none" w:sz="0" w:space="0" w:color="auto"/>
        <w:right w:val="none" w:sz="0" w:space="0" w:color="auto"/>
      </w:divBdr>
    </w:div>
    <w:div w:id="432045543">
      <w:bodyDiv w:val="1"/>
      <w:marLeft w:val="0"/>
      <w:marRight w:val="0"/>
      <w:marTop w:val="0"/>
      <w:marBottom w:val="0"/>
      <w:divBdr>
        <w:top w:val="none" w:sz="0" w:space="0" w:color="auto"/>
        <w:left w:val="none" w:sz="0" w:space="0" w:color="auto"/>
        <w:bottom w:val="none" w:sz="0" w:space="0" w:color="auto"/>
        <w:right w:val="none" w:sz="0" w:space="0" w:color="auto"/>
      </w:divBdr>
    </w:div>
    <w:div w:id="471218377">
      <w:bodyDiv w:val="1"/>
      <w:marLeft w:val="0"/>
      <w:marRight w:val="0"/>
      <w:marTop w:val="0"/>
      <w:marBottom w:val="0"/>
      <w:divBdr>
        <w:top w:val="none" w:sz="0" w:space="0" w:color="auto"/>
        <w:left w:val="none" w:sz="0" w:space="0" w:color="auto"/>
        <w:bottom w:val="none" w:sz="0" w:space="0" w:color="auto"/>
        <w:right w:val="none" w:sz="0" w:space="0" w:color="auto"/>
      </w:divBdr>
    </w:div>
    <w:div w:id="472914261">
      <w:bodyDiv w:val="1"/>
      <w:marLeft w:val="0"/>
      <w:marRight w:val="0"/>
      <w:marTop w:val="0"/>
      <w:marBottom w:val="0"/>
      <w:divBdr>
        <w:top w:val="none" w:sz="0" w:space="0" w:color="auto"/>
        <w:left w:val="none" w:sz="0" w:space="0" w:color="auto"/>
        <w:bottom w:val="none" w:sz="0" w:space="0" w:color="auto"/>
        <w:right w:val="none" w:sz="0" w:space="0" w:color="auto"/>
      </w:divBdr>
    </w:div>
    <w:div w:id="536159953">
      <w:bodyDiv w:val="1"/>
      <w:marLeft w:val="0"/>
      <w:marRight w:val="0"/>
      <w:marTop w:val="0"/>
      <w:marBottom w:val="0"/>
      <w:divBdr>
        <w:top w:val="none" w:sz="0" w:space="0" w:color="auto"/>
        <w:left w:val="none" w:sz="0" w:space="0" w:color="auto"/>
        <w:bottom w:val="none" w:sz="0" w:space="0" w:color="auto"/>
        <w:right w:val="none" w:sz="0" w:space="0" w:color="auto"/>
      </w:divBdr>
    </w:div>
    <w:div w:id="599416014">
      <w:bodyDiv w:val="1"/>
      <w:marLeft w:val="0"/>
      <w:marRight w:val="0"/>
      <w:marTop w:val="0"/>
      <w:marBottom w:val="0"/>
      <w:divBdr>
        <w:top w:val="none" w:sz="0" w:space="0" w:color="auto"/>
        <w:left w:val="none" w:sz="0" w:space="0" w:color="auto"/>
        <w:bottom w:val="none" w:sz="0" w:space="0" w:color="auto"/>
        <w:right w:val="none" w:sz="0" w:space="0" w:color="auto"/>
      </w:divBdr>
    </w:div>
    <w:div w:id="1087575671">
      <w:bodyDiv w:val="1"/>
      <w:marLeft w:val="0"/>
      <w:marRight w:val="0"/>
      <w:marTop w:val="0"/>
      <w:marBottom w:val="0"/>
      <w:divBdr>
        <w:top w:val="none" w:sz="0" w:space="0" w:color="auto"/>
        <w:left w:val="none" w:sz="0" w:space="0" w:color="auto"/>
        <w:bottom w:val="none" w:sz="0" w:space="0" w:color="auto"/>
        <w:right w:val="none" w:sz="0" w:space="0" w:color="auto"/>
      </w:divBdr>
    </w:div>
    <w:div w:id="1101680196">
      <w:bodyDiv w:val="1"/>
      <w:marLeft w:val="0"/>
      <w:marRight w:val="0"/>
      <w:marTop w:val="0"/>
      <w:marBottom w:val="0"/>
      <w:divBdr>
        <w:top w:val="none" w:sz="0" w:space="0" w:color="auto"/>
        <w:left w:val="none" w:sz="0" w:space="0" w:color="auto"/>
        <w:bottom w:val="none" w:sz="0" w:space="0" w:color="auto"/>
        <w:right w:val="none" w:sz="0" w:space="0" w:color="auto"/>
      </w:divBdr>
    </w:div>
    <w:div w:id="1151406943">
      <w:bodyDiv w:val="1"/>
      <w:marLeft w:val="0"/>
      <w:marRight w:val="0"/>
      <w:marTop w:val="0"/>
      <w:marBottom w:val="0"/>
      <w:divBdr>
        <w:top w:val="none" w:sz="0" w:space="0" w:color="auto"/>
        <w:left w:val="none" w:sz="0" w:space="0" w:color="auto"/>
        <w:bottom w:val="none" w:sz="0" w:space="0" w:color="auto"/>
        <w:right w:val="none" w:sz="0" w:space="0" w:color="auto"/>
      </w:divBdr>
    </w:div>
    <w:div w:id="1195919874">
      <w:bodyDiv w:val="1"/>
      <w:marLeft w:val="0"/>
      <w:marRight w:val="0"/>
      <w:marTop w:val="0"/>
      <w:marBottom w:val="0"/>
      <w:divBdr>
        <w:top w:val="none" w:sz="0" w:space="0" w:color="auto"/>
        <w:left w:val="none" w:sz="0" w:space="0" w:color="auto"/>
        <w:bottom w:val="none" w:sz="0" w:space="0" w:color="auto"/>
        <w:right w:val="none" w:sz="0" w:space="0" w:color="auto"/>
      </w:divBdr>
    </w:div>
    <w:div w:id="1216889987">
      <w:bodyDiv w:val="1"/>
      <w:marLeft w:val="0"/>
      <w:marRight w:val="0"/>
      <w:marTop w:val="0"/>
      <w:marBottom w:val="0"/>
      <w:divBdr>
        <w:top w:val="none" w:sz="0" w:space="0" w:color="auto"/>
        <w:left w:val="none" w:sz="0" w:space="0" w:color="auto"/>
        <w:bottom w:val="none" w:sz="0" w:space="0" w:color="auto"/>
        <w:right w:val="none" w:sz="0" w:space="0" w:color="auto"/>
      </w:divBdr>
      <w:divsChild>
        <w:div w:id="890658349">
          <w:marLeft w:val="0"/>
          <w:marRight w:val="0"/>
          <w:marTop w:val="0"/>
          <w:marBottom w:val="0"/>
          <w:divBdr>
            <w:top w:val="none" w:sz="0" w:space="0" w:color="auto"/>
            <w:left w:val="none" w:sz="0" w:space="0" w:color="auto"/>
            <w:bottom w:val="none" w:sz="0" w:space="0" w:color="auto"/>
            <w:right w:val="none" w:sz="0" w:space="0" w:color="auto"/>
          </w:divBdr>
        </w:div>
        <w:div w:id="307131353">
          <w:marLeft w:val="0"/>
          <w:marRight w:val="0"/>
          <w:marTop w:val="0"/>
          <w:marBottom w:val="0"/>
          <w:divBdr>
            <w:top w:val="none" w:sz="0" w:space="0" w:color="auto"/>
            <w:left w:val="none" w:sz="0" w:space="0" w:color="auto"/>
            <w:bottom w:val="none" w:sz="0" w:space="0" w:color="auto"/>
            <w:right w:val="none" w:sz="0" w:space="0" w:color="auto"/>
          </w:divBdr>
        </w:div>
        <w:div w:id="1999572707">
          <w:marLeft w:val="0"/>
          <w:marRight w:val="0"/>
          <w:marTop w:val="0"/>
          <w:marBottom w:val="0"/>
          <w:divBdr>
            <w:top w:val="none" w:sz="0" w:space="0" w:color="auto"/>
            <w:left w:val="none" w:sz="0" w:space="0" w:color="auto"/>
            <w:bottom w:val="none" w:sz="0" w:space="0" w:color="auto"/>
            <w:right w:val="none" w:sz="0" w:space="0" w:color="auto"/>
          </w:divBdr>
        </w:div>
        <w:div w:id="721372570">
          <w:marLeft w:val="0"/>
          <w:marRight w:val="0"/>
          <w:marTop w:val="0"/>
          <w:marBottom w:val="0"/>
          <w:divBdr>
            <w:top w:val="none" w:sz="0" w:space="0" w:color="auto"/>
            <w:left w:val="none" w:sz="0" w:space="0" w:color="auto"/>
            <w:bottom w:val="none" w:sz="0" w:space="0" w:color="auto"/>
            <w:right w:val="none" w:sz="0" w:space="0" w:color="auto"/>
          </w:divBdr>
        </w:div>
      </w:divsChild>
    </w:div>
    <w:div w:id="1286086722">
      <w:bodyDiv w:val="1"/>
      <w:marLeft w:val="0"/>
      <w:marRight w:val="0"/>
      <w:marTop w:val="0"/>
      <w:marBottom w:val="0"/>
      <w:divBdr>
        <w:top w:val="none" w:sz="0" w:space="0" w:color="auto"/>
        <w:left w:val="none" w:sz="0" w:space="0" w:color="auto"/>
        <w:bottom w:val="none" w:sz="0" w:space="0" w:color="auto"/>
        <w:right w:val="none" w:sz="0" w:space="0" w:color="auto"/>
      </w:divBdr>
    </w:div>
    <w:div w:id="1478182779">
      <w:bodyDiv w:val="1"/>
      <w:marLeft w:val="0"/>
      <w:marRight w:val="0"/>
      <w:marTop w:val="0"/>
      <w:marBottom w:val="0"/>
      <w:divBdr>
        <w:top w:val="none" w:sz="0" w:space="0" w:color="auto"/>
        <w:left w:val="none" w:sz="0" w:space="0" w:color="auto"/>
        <w:bottom w:val="none" w:sz="0" w:space="0" w:color="auto"/>
        <w:right w:val="none" w:sz="0" w:space="0" w:color="auto"/>
      </w:divBdr>
    </w:div>
    <w:div w:id="1547598336">
      <w:bodyDiv w:val="1"/>
      <w:marLeft w:val="0"/>
      <w:marRight w:val="0"/>
      <w:marTop w:val="0"/>
      <w:marBottom w:val="0"/>
      <w:divBdr>
        <w:top w:val="none" w:sz="0" w:space="0" w:color="auto"/>
        <w:left w:val="none" w:sz="0" w:space="0" w:color="auto"/>
        <w:bottom w:val="none" w:sz="0" w:space="0" w:color="auto"/>
        <w:right w:val="none" w:sz="0" w:space="0" w:color="auto"/>
      </w:divBdr>
    </w:div>
    <w:div w:id="1556311800">
      <w:bodyDiv w:val="1"/>
      <w:marLeft w:val="0"/>
      <w:marRight w:val="0"/>
      <w:marTop w:val="0"/>
      <w:marBottom w:val="0"/>
      <w:divBdr>
        <w:top w:val="none" w:sz="0" w:space="0" w:color="auto"/>
        <w:left w:val="none" w:sz="0" w:space="0" w:color="auto"/>
        <w:bottom w:val="none" w:sz="0" w:space="0" w:color="auto"/>
        <w:right w:val="none" w:sz="0" w:space="0" w:color="auto"/>
      </w:divBdr>
    </w:div>
    <w:div w:id="1608853541">
      <w:bodyDiv w:val="1"/>
      <w:marLeft w:val="0"/>
      <w:marRight w:val="0"/>
      <w:marTop w:val="0"/>
      <w:marBottom w:val="0"/>
      <w:divBdr>
        <w:top w:val="none" w:sz="0" w:space="0" w:color="auto"/>
        <w:left w:val="none" w:sz="0" w:space="0" w:color="auto"/>
        <w:bottom w:val="none" w:sz="0" w:space="0" w:color="auto"/>
        <w:right w:val="none" w:sz="0" w:space="0" w:color="auto"/>
      </w:divBdr>
    </w:div>
    <w:div w:id="2066948177">
      <w:bodyDiv w:val="1"/>
      <w:marLeft w:val="0"/>
      <w:marRight w:val="0"/>
      <w:marTop w:val="0"/>
      <w:marBottom w:val="0"/>
      <w:divBdr>
        <w:top w:val="none" w:sz="0" w:space="0" w:color="auto"/>
        <w:left w:val="none" w:sz="0" w:space="0" w:color="auto"/>
        <w:bottom w:val="none" w:sz="0" w:space="0" w:color="auto"/>
        <w:right w:val="none" w:sz="0" w:space="0" w:color="auto"/>
      </w:divBdr>
      <w:divsChild>
        <w:div w:id="1492409115">
          <w:marLeft w:val="0"/>
          <w:marRight w:val="0"/>
          <w:marTop w:val="0"/>
          <w:marBottom w:val="0"/>
          <w:divBdr>
            <w:top w:val="none" w:sz="0" w:space="0" w:color="auto"/>
            <w:left w:val="none" w:sz="0" w:space="0" w:color="auto"/>
            <w:bottom w:val="none" w:sz="0" w:space="0" w:color="auto"/>
            <w:right w:val="none" w:sz="0" w:space="0" w:color="auto"/>
          </w:divBdr>
        </w:div>
        <w:div w:id="1318991757">
          <w:marLeft w:val="0"/>
          <w:marRight w:val="0"/>
          <w:marTop w:val="0"/>
          <w:marBottom w:val="0"/>
          <w:divBdr>
            <w:top w:val="none" w:sz="0" w:space="0" w:color="auto"/>
            <w:left w:val="none" w:sz="0" w:space="0" w:color="auto"/>
            <w:bottom w:val="none" w:sz="0" w:space="0" w:color="auto"/>
            <w:right w:val="none" w:sz="0" w:space="0" w:color="auto"/>
          </w:divBdr>
        </w:div>
        <w:div w:id="1168784541">
          <w:marLeft w:val="0"/>
          <w:marRight w:val="0"/>
          <w:marTop w:val="0"/>
          <w:marBottom w:val="0"/>
          <w:divBdr>
            <w:top w:val="none" w:sz="0" w:space="0" w:color="auto"/>
            <w:left w:val="none" w:sz="0" w:space="0" w:color="auto"/>
            <w:bottom w:val="none" w:sz="0" w:space="0" w:color="auto"/>
            <w:right w:val="none" w:sz="0" w:space="0" w:color="auto"/>
          </w:divBdr>
        </w:div>
        <w:div w:id="1859781358">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image" Target="media/image6.jpeg"/><Relationship Id="rId26" Type="http://schemas.openxmlformats.org/officeDocument/2006/relationships/image" Target="media/image14.jpeg"/><Relationship Id="rId3" Type="http://schemas.openxmlformats.org/officeDocument/2006/relationships/customXml" Target="../customXml/item3.xml"/><Relationship Id="rId21" Type="http://schemas.openxmlformats.org/officeDocument/2006/relationships/image" Target="media/image9.jpeg"/><Relationship Id="rId34"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image" Target="media/image5.jpeg"/><Relationship Id="rId25" Type="http://schemas.openxmlformats.org/officeDocument/2006/relationships/image" Target="media/image13.jpeg"/><Relationship Id="rId33" Type="http://schemas.openxmlformats.org/officeDocument/2006/relationships/footer" Target="footer6.xml"/><Relationship Id="rId2" Type="http://schemas.openxmlformats.org/officeDocument/2006/relationships/customXml" Target="../customXml/item2.xml"/><Relationship Id="rId16" Type="http://schemas.openxmlformats.org/officeDocument/2006/relationships/image" Target="media/image4.jpg"/><Relationship Id="rId20" Type="http://schemas.openxmlformats.org/officeDocument/2006/relationships/image" Target="media/image8.jpeg"/><Relationship Id="rId29" Type="http://schemas.openxmlformats.org/officeDocument/2006/relationships/image" Target="media/image17.jpe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24" Type="http://schemas.openxmlformats.org/officeDocument/2006/relationships/image" Target="media/image12.jpeg"/><Relationship Id="rId32" Type="http://schemas.openxmlformats.org/officeDocument/2006/relationships/footer" Target="footer5.xml"/><Relationship Id="rId5" Type="http://schemas.openxmlformats.org/officeDocument/2006/relationships/styles" Target="styles.xml"/><Relationship Id="rId15" Type="http://schemas.openxmlformats.org/officeDocument/2006/relationships/image" Target="media/image3.jpeg"/><Relationship Id="rId23" Type="http://schemas.openxmlformats.org/officeDocument/2006/relationships/image" Target="media/image11.jpeg"/><Relationship Id="rId28" Type="http://schemas.openxmlformats.org/officeDocument/2006/relationships/image" Target="media/image16.jpeg"/><Relationship Id="rId10" Type="http://schemas.openxmlformats.org/officeDocument/2006/relationships/image" Target="media/image1.png"/><Relationship Id="rId19" Type="http://schemas.openxmlformats.org/officeDocument/2006/relationships/image" Target="media/image7.jpeg"/><Relationship Id="rId31" Type="http://schemas.openxmlformats.org/officeDocument/2006/relationships/footer" Target="footer4.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2.jpeg"/><Relationship Id="rId22" Type="http://schemas.openxmlformats.org/officeDocument/2006/relationships/image" Target="media/image10.jpeg"/><Relationship Id="rId27" Type="http://schemas.openxmlformats.org/officeDocument/2006/relationships/image" Target="media/image15.jpeg"/><Relationship Id="rId30" Type="http://schemas.openxmlformats.org/officeDocument/2006/relationships/image" Target="media/image18.jpeg"/><Relationship Id="rId35" Type="http://schemas.openxmlformats.org/officeDocument/2006/relationships/theme" Target="theme/theme1.xml"/><Relationship Id="rId8"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D:\Downloads\Thesis%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a76eb470-03d9-469a-9967-db47d0b0f78f"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487A57AABDD2847B5C562C98AC95B31" ma:contentTypeVersion="5" ma:contentTypeDescription="Create a new document." ma:contentTypeScope="" ma:versionID="e2bf43150068232041fcba8ee8cdb4e9">
  <xsd:schema xmlns:xsd="http://www.w3.org/2001/XMLSchema" xmlns:xs="http://www.w3.org/2001/XMLSchema" xmlns:p="http://schemas.microsoft.com/office/2006/metadata/properties" xmlns:ns3="a76eb470-03d9-469a-9967-db47d0b0f78f" targetNamespace="http://schemas.microsoft.com/office/2006/metadata/properties" ma:root="true" ma:fieldsID="cdd48f70fb1075dd50c17f2e8716e3d7" ns3:_="">
    <xsd:import namespace="a76eb470-03d9-469a-9967-db47d0b0f78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6eb470-03d9-469a-9967-db47d0b0f7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66D85E6-1E2B-4110-A354-66966EB95F69}">
  <ds:schemaRefs>
    <ds:schemaRef ds:uri="http://schemas.microsoft.com/office/2006/metadata/properties"/>
    <ds:schemaRef ds:uri="http://schemas.microsoft.com/office/infopath/2007/PartnerControls"/>
    <ds:schemaRef ds:uri="a76eb470-03d9-469a-9967-db47d0b0f78f"/>
  </ds:schemaRefs>
</ds:datastoreItem>
</file>

<file path=customXml/itemProps2.xml><?xml version="1.0" encoding="utf-8"?>
<ds:datastoreItem xmlns:ds="http://schemas.openxmlformats.org/officeDocument/2006/customXml" ds:itemID="{E1BD408D-B066-4A7D-AFEB-853974B9A9CC}">
  <ds:schemaRefs>
    <ds:schemaRef ds:uri="http://schemas.microsoft.com/sharepoint/v3/contenttype/forms"/>
  </ds:schemaRefs>
</ds:datastoreItem>
</file>

<file path=customXml/itemProps3.xml><?xml version="1.0" encoding="utf-8"?>
<ds:datastoreItem xmlns:ds="http://schemas.openxmlformats.org/officeDocument/2006/customXml" ds:itemID="{3EFFF6F3-8A1C-48A4-B1CF-D754BE6741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76eb470-03d9-469a-9967-db47d0b0f78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Thesis template</Template>
  <TotalTime>911</TotalTime>
  <Pages>30</Pages>
  <Words>3452</Words>
  <Characters>19677</Characters>
  <Application>Microsoft Office Word</Application>
  <DocSecurity>0</DocSecurity>
  <Lines>163</Lines>
  <Paragraphs>46</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23083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Yasser</dc:creator>
  <cp:keywords/>
  <cp:lastModifiedBy>حساب Microsoft</cp:lastModifiedBy>
  <cp:revision>554</cp:revision>
  <dcterms:created xsi:type="dcterms:W3CDTF">2024-10-18T16:56:00Z</dcterms:created>
  <dcterms:modified xsi:type="dcterms:W3CDTF">2026-03-16T13:57:00Z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0x010100D487A57AABDD2847B5C562C98AC95B31</vt:lpwstr>
  </property>
  <property fmtid="{D5CDD505-2E9C-101B-9397-08002B2CF9AE}" pid="3" name="GrammarlyDocumentId">
    <vt:lpwstr>65aa2f14-3dd3-4220-8d83-1fdf459f339d</vt:lpwstr>
  </property>
</Properties>
</file>