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7B4578" w14:textId="39485C23" w:rsidR="00596B12" w:rsidRDefault="00596B12" w:rsidP="00596B12">
      <w:pPr>
        <w:pStyle w:val="Heading2"/>
        <w:spacing w:after="156" w:line="265" w:lineRule="auto"/>
      </w:pPr>
      <w:bookmarkStart w:id="0" w:name="_Toc235963843"/>
      <w:bookmarkStart w:id="1" w:name="_Toc235963873"/>
      <w:r w:rsidRPr="00AA559B">
        <w:rPr>
          <w:noProof/>
        </w:rPr>
        <w:drawing>
          <wp:anchor distT="0" distB="0" distL="114300" distR="114300" simplePos="0" relativeHeight="251658240" behindDoc="1" locked="0" layoutInCell="1" allowOverlap="1" wp14:anchorId="4371D59D" wp14:editId="3F05C80F">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0C5EB458" w14:textId="2847A7CD" w:rsidR="00596B12" w:rsidRDefault="00596B12" w:rsidP="00596B12">
      <w:pPr>
        <w:pStyle w:val="Heading2"/>
        <w:spacing w:after="156" w:line="265" w:lineRule="auto"/>
        <w:jc w:val="center"/>
      </w:pPr>
    </w:p>
    <w:p w14:paraId="28394C77" w14:textId="49551209" w:rsidR="00596B12" w:rsidRDefault="00596B12" w:rsidP="00596B12">
      <w:pPr>
        <w:pStyle w:val="Heading2"/>
        <w:spacing w:after="156" w:line="265" w:lineRule="auto"/>
        <w:jc w:val="center"/>
      </w:pPr>
    </w:p>
    <w:p w14:paraId="629E3B6C" w14:textId="77777777" w:rsidR="00596B12" w:rsidRPr="00AA559B" w:rsidRDefault="00596B12" w:rsidP="25FDC90D">
      <w:pPr>
        <w:jc w:val="center"/>
        <w:rPr>
          <w:b/>
          <w:bCs/>
          <w:sz w:val="36"/>
          <w:szCs w:val="36"/>
        </w:rPr>
      </w:pPr>
    </w:p>
    <w:p w14:paraId="1B6B0F81" w14:textId="5F6CCF5D" w:rsidR="00217A66" w:rsidRDefault="454DAE78" w:rsidP="25FDC90D">
      <w:pPr>
        <w:jc w:val="center"/>
      </w:pPr>
      <w:r w:rsidRPr="25FDC90D">
        <w:rPr>
          <w:b/>
          <w:bCs/>
          <w:sz w:val="36"/>
          <w:szCs w:val="36"/>
        </w:rPr>
        <w:t>Explainable Enterprise Retrieval-Augmented Generation with Citation Attribution and Confidence Scoring for Enterprise Knowledge Retrieval</w:t>
      </w:r>
    </w:p>
    <w:p w14:paraId="18A20E57" w14:textId="50B00FDE" w:rsidR="25FDC90D" w:rsidRDefault="25FDC90D" w:rsidP="25FDC90D">
      <w:pPr>
        <w:jc w:val="center"/>
        <w:rPr>
          <w:b/>
          <w:bCs/>
          <w:sz w:val="36"/>
          <w:szCs w:val="36"/>
        </w:rPr>
      </w:pPr>
    </w:p>
    <w:p w14:paraId="334C362A" w14:textId="5D15E71C" w:rsidR="00596B12" w:rsidRDefault="00596B12" w:rsidP="00596B12">
      <w:pPr>
        <w:spacing w:after="376" w:line="249" w:lineRule="auto"/>
        <w:ind w:left="720" w:right="1366" w:firstLine="720"/>
        <w:jc w:val="center"/>
      </w:pPr>
      <w:r>
        <w:rPr>
          <w:sz w:val="32"/>
        </w:rPr>
        <w:t>Prepared By</w:t>
      </w:r>
      <w:r>
        <w:rPr>
          <w:sz w:val="40"/>
        </w:rPr>
        <w:t xml:space="preserve"> </w:t>
      </w:r>
    </w:p>
    <w:p w14:paraId="0DC6C174" w14:textId="70ECD571" w:rsidR="00596B12" w:rsidRPr="00AA559B" w:rsidRDefault="00596B12" w:rsidP="00596B12">
      <w:pPr>
        <w:spacing w:after="252" w:line="259" w:lineRule="auto"/>
        <w:jc w:val="center"/>
        <w:rPr>
          <w:bCs/>
          <w:sz w:val="32"/>
          <w:szCs w:val="32"/>
        </w:rPr>
      </w:pPr>
      <w:r w:rsidRPr="00AA559B">
        <w:rPr>
          <w:bCs/>
          <w:sz w:val="32"/>
          <w:szCs w:val="32"/>
        </w:rPr>
        <w:t>Name</w:t>
      </w:r>
      <w:r>
        <w:rPr>
          <w:bCs/>
          <w:sz w:val="32"/>
          <w:szCs w:val="32"/>
        </w:rPr>
        <w:t>: Renad D. Alasmari</w:t>
      </w:r>
      <w:r w:rsidRPr="00AA559B">
        <w:rPr>
          <w:bCs/>
          <w:sz w:val="32"/>
          <w:szCs w:val="32"/>
        </w:rPr>
        <w:tab/>
      </w:r>
      <w:r w:rsidRPr="00AA559B">
        <w:rPr>
          <w:bCs/>
          <w:sz w:val="32"/>
          <w:szCs w:val="32"/>
        </w:rPr>
        <w:tab/>
      </w:r>
      <w:r w:rsidRPr="00AA559B">
        <w:rPr>
          <w:bCs/>
          <w:sz w:val="32"/>
          <w:szCs w:val="32"/>
        </w:rPr>
        <w:tab/>
        <w:t>ID No.:</w:t>
      </w:r>
      <w:r>
        <w:rPr>
          <w:bCs/>
          <w:sz w:val="32"/>
          <w:szCs w:val="32"/>
        </w:rPr>
        <w:t>261000861</w:t>
      </w:r>
    </w:p>
    <w:p w14:paraId="7970236F" w14:textId="6F15E28F" w:rsidR="00596B12" w:rsidRPr="00AA559B" w:rsidRDefault="00596B12" w:rsidP="00596B12">
      <w:pPr>
        <w:spacing w:after="252" w:line="259" w:lineRule="auto"/>
        <w:jc w:val="center"/>
        <w:rPr>
          <w:sz w:val="32"/>
          <w:szCs w:val="32"/>
        </w:rPr>
      </w:pPr>
      <w:proofErr w:type="gramStart"/>
      <w:r w:rsidRPr="28F693C1">
        <w:rPr>
          <w:sz w:val="32"/>
          <w:szCs w:val="32"/>
        </w:rPr>
        <w:t>Name:</w:t>
      </w:r>
      <w:r w:rsidRPr="28F693C1">
        <w:rPr>
          <w:sz w:val="32"/>
          <w:szCs w:val="32"/>
          <w:lang w:val="de-DE"/>
        </w:rPr>
        <w:t>Ghada</w:t>
      </w:r>
      <w:proofErr w:type="gramEnd"/>
      <w:r w:rsidRPr="28F693C1">
        <w:rPr>
          <w:sz w:val="32"/>
          <w:szCs w:val="32"/>
          <w:lang w:val="de-DE"/>
        </w:rPr>
        <w:t xml:space="preserve"> S. Alenazi</w:t>
      </w:r>
      <w:r>
        <w:tab/>
      </w:r>
      <w:r>
        <w:tab/>
      </w:r>
      <w:r w:rsidR="1CDD1B19" w:rsidRPr="28F693C1">
        <w:rPr>
          <w:sz w:val="32"/>
          <w:szCs w:val="32"/>
        </w:rPr>
        <w:t xml:space="preserve">         </w:t>
      </w:r>
      <w:r w:rsidRPr="28F693C1">
        <w:rPr>
          <w:sz w:val="32"/>
          <w:szCs w:val="32"/>
        </w:rPr>
        <w:t>ID No.: 261002011</w:t>
      </w:r>
    </w:p>
    <w:p w14:paraId="7D9FE063" w14:textId="77777777" w:rsidR="00596B12" w:rsidRPr="00AA559B" w:rsidRDefault="00596B12" w:rsidP="00596B12">
      <w:pPr>
        <w:spacing w:after="252" w:line="259" w:lineRule="auto"/>
        <w:jc w:val="center"/>
        <w:rPr>
          <w:bCs/>
          <w:sz w:val="32"/>
          <w:szCs w:val="32"/>
        </w:rPr>
      </w:pPr>
    </w:p>
    <w:p w14:paraId="778716E8" w14:textId="64A83F5D" w:rsidR="00596B12" w:rsidRPr="00AA559B" w:rsidRDefault="00596B12" w:rsidP="00596B12">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596B12" w:rsidRPr="00AA559B" w:rsidRDefault="00596B12" w:rsidP="00596B12">
      <w:pPr>
        <w:spacing w:after="424" w:line="249" w:lineRule="auto"/>
        <w:ind w:right="94" w:firstLine="4"/>
        <w:jc w:val="center"/>
        <w:rPr>
          <w:sz w:val="32"/>
          <w:szCs w:val="32"/>
        </w:rPr>
      </w:pPr>
      <w:r w:rsidRPr="00AA559B">
        <w:rPr>
          <w:sz w:val="32"/>
          <w:szCs w:val="32"/>
        </w:rPr>
        <w:t>At</w:t>
      </w:r>
    </w:p>
    <w:p w14:paraId="0282EBC6" w14:textId="687877D3" w:rsidR="00596B12" w:rsidRPr="00AA559B" w:rsidRDefault="00596B12" w:rsidP="00596B12">
      <w:pPr>
        <w:spacing w:line="360" w:lineRule="auto"/>
        <w:ind w:right="94" w:firstLine="4"/>
        <w:jc w:val="center"/>
        <w:rPr>
          <w:sz w:val="32"/>
          <w:szCs w:val="32"/>
        </w:rPr>
      </w:pPr>
      <w:r w:rsidRPr="00AA559B">
        <w:rPr>
          <w:sz w:val="32"/>
          <w:szCs w:val="32"/>
        </w:rPr>
        <w:t>Collage of Informatics</w:t>
      </w:r>
    </w:p>
    <w:p w14:paraId="7099CA31" w14:textId="2DADA83F" w:rsidR="00596B12" w:rsidRPr="00AA559B" w:rsidRDefault="00596B12" w:rsidP="00596B12">
      <w:pPr>
        <w:spacing w:line="360" w:lineRule="auto"/>
        <w:ind w:right="94" w:firstLine="4"/>
        <w:jc w:val="center"/>
        <w:rPr>
          <w:sz w:val="32"/>
          <w:szCs w:val="32"/>
        </w:rPr>
      </w:pPr>
      <w:r w:rsidRPr="00AA559B">
        <w:rPr>
          <w:sz w:val="32"/>
          <w:szCs w:val="32"/>
        </w:rPr>
        <w:t>Midocean University</w:t>
      </w:r>
    </w:p>
    <w:p w14:paraId="7ED31C0E" w14:textId="77777777" w:rsidR="00596B12" w:rsidRDefault="00596B12" w:rsidP="00596B12">
      <w:pPr>
        <w:spacing w:after="235" w:line="249" w:lineRule="auto"/>
        <w:ind w:right="1367" w:firstLine="4"/>
        <w:jc w:val="center"/>
        <w:rPr>
          <w:sz w:val="32"/>
          <w:szCs w:val="32"/>
        </w:rPr>
      </w:pPr>
    </w:p>
    <w:p w14:paraId="0D3F6161" w14:textId="503B15BF" w:rsidR="00596B12" w:rsidRPr="008135E0" w:rsidRDefault="0F457421" w:rsidP="25FDC90D">
      <w:pPr>
        <w:jc w:val="center"/>
        <w:rPr>
          <w:rFonts w:ascii="Poppins" w:hAnsi="Poppins" w:cs="Poppins"/>
          <w:color w:val="212121"/>
          <w:sz w:val="72"/>
          <w:szCs w:val="72"/>
          <w:lang w:eastAsia="en-GB"/>
        </w:rPr>
      </w:pPr>
      <w:r w:rsidRPr="25FDC90D">
        <w:rPr>
          <w:b/>
          <w:bCs/>
          <w:sz w:val="36"/>
          <w:szCs w:val="36"/>
        </w:rPr>
        <w:t xml:space="preserve">Supervisor Name: </w:t>
      </w:r>
      <w:proofErr w:type="spellStart"/>
      <w:proofErr w:type="gramStart"/>
      <w:r w:rsidRPr="25FDC90D">
        <w:rPr>
          <w:sz w:val="36"/>
          <w:szCs w:val="36"/>
        </w:rPr>
        <w:t>Dr.Sherif</w:t>
      </w:r>
      <w:proofErr w:type="spellEnd"/>
      <w:proofErr w:type="gramEnd"/>
      <w:r w:rsidRPr="25FDC90D">
        <w:rPr>
          <w:sz w:val="36"/>
          <w:szCs w:val="36"/>
        </w:rPr>
        <w:t xml:space="preserve"> Mostafa</w:t>
      </w:r>
    </w:p>
    <w:p w14:paraId="1486AEA1" w14:textId="538775AB" w:rsidR="00596B12" w:rsidRDefault="00596B12" w:rsidP="00596B12">
      <w:pPr>
        <w:spacing w:after="235" w:line="249" w:lineRule="auto"/>
        <w:ind w:right="1367" w:firstLine="4"/>
        <w:jc w:val="center"/>
        <w:rPr>
          <w:sz w:val="32"/>
          <w:szCs w:val="32"/>
        </w:rPr>
      </w:pPr>
    </w:p>
    <w:p w14:paraId="3794069F" w14:textId="19223C70" w:rsidR="00596B12" w:rsidRDefault="00596B12" w:rsidP="00596B12">
      <w:pPr>
        <w:spacing w:after="235" w:line="249" w:lineRule="auto"/>
        <w:ind w:right="1367" w:firstLine="4"/>
        <w:jc w:val="center"/>
        <w:rPr>
          <w:sz w:val="32"/>
          <w:szCs w:val="32"/>
        </w:rPr>
      </w:pPr>
      <w:r>
        <w:rPr>
          <w:sz w:val="32"/>
          <w:szCs w:val="32"/>
        </w:rPr>
        <w:t>Collage of Informatics, Midocean University, Comoros</w:t>
      </w:r>
    </w:p>
    <w:p w14:paraId="0DE62325" w14:textId="1D4F64FA" w:rsidR="00596B12" w:rsidRPr="00AA559B" w:rsidRDefault="00596B12" w:rsidP="00596B12">
      <w:pPr>
        <w:spacing w:after="235" w:line="249" w:lineRule="auto"/>
        <w:ind w:right="1367" w:firstLine="4"/>
        <w:jc w:val="center"/>
        <w:rPr>
          <w:sz w:val="32"/>
          <w:szCs w:val="32"/>
          <w:lang w:bidi="ar-EG"/>
        </w:rPr>
      </w:pPr>
      <w:proofErr w:type="gramStart"/>
      <w:r>
        <w:rPr>
          <w:sz w:val="32"/>
          <w:szCs w:val="32"/>
        </w:rPr>
        <w:t>Email:…</w:t>
      </w:r>
      <w:proofErr w:type="gramEnd"/>
      <w:r>
        <w:rPr>
          <w:sz w:val="32"/>
          <w:szCs w:val="32"/>
        </w:rPr>
        <w:t>………………….</w:t>
      </w:r>
    </w:p>
    <w:p w14:paraId="50DEEEF3" w14:textId="73FB2FDA" w:rsidR="00596B12" w:rsidRDefault="00596B12" w:rsidP="25FDC90D">
      <w:pPr>
        <w:spacing w:line="259" w:lineRule="auto"/>
        <w:ind w:left="473"/>
        <w:jc w:val="center"/>
        <w:rPr>
          <w:sz w:val="32"/>
          <w:szCs w:val="32"/>
        </w:rPr>
      </w:pPr>
    </w:p>
    <w:p w14:paraId="7232A98D" w14:textId="6BE8E150" w:rsidR="00596B12" w:rsidRDefault="0F457421" w:rsidP="25FDC90D">
      <w:pPr>
        <w:rPr>
          <w:b/>
          <w:bCs/>
          <w:sz w:val="44"/>
          <w:szCs w:val="44"/>
        </w:rPr>
      </w:pPr>
      <w:r w:rsidRPr="25FDC90D">
        <w:rPr>
          <w:b/>
          <w:bCs/>
          <w:sz w:val="40"/>
          <w:szCs w:val="40"/>
        </w:rPr>
        <w:t xml:space="preserve">Acknowledgements </w:t>
      </w:r>
    </w:p>
    <w:p w14:paraId="6A5A88C5" w14:textId="7792F813" w:rsidR="003122A5" w:rsidRDefault="0F457421" w:rsidP="003122A5">
      <w:r>
        <w:t xml:space="preserve"> </w:t>
      </w:r>
    </w:p>
    <w:p w14:paraId="2E3DECA5" w14:textId="3F5ED5C8" w:rsidR="003122A5" w:rsidRDefault="003122A5" w:rsidP="003122A5">
      <w:pPr>
        <w:spacing w:line="259" w:lineRule="auto"/>
        <w:jc w:val="both"/>
      </w:pPr>
      <w:r>
        <w:t>We would like to express our sincere gratitude to Dr. Sherif Mustafa for his invaluable guidance, continuous support, and insightful feedback throughout the development of this research. His expertise, encouragement, and constructive comments have been instrumental in shaping this work and have significantly enriched our understanding of the research process.</w:t>
      </w:r>
    </w:p>
    <w:p w14:paraId="18AC522E" w14:textId="77777777" w:rsidR="003122A5" w:rsidRDefault="003122A5" w:rsidP="003122A5">
      <w:pPr>
        <w:spacing w:line="259" w:lineRule="auto"/>
        <w:jc w:val="both"/>
      </w:pPr>
    </w:p>
    <w:p w14:paraId="25D97931" w14:textId="77777777" w:rsidR="003122A5" w:rsidRDefault="003122A5" w:rsidP="003122A5">
      <w:pPr>
        <w:spacing w:line="259" w:lineRule="auto"/>
        <w:jc w:val="both"/>
      </w:pPr>
      <w:r>
        <w:t>We also extend our appreciation to our professors and colleagues for their valuable discussions, constructive suggestions, and encouragement throughout our master's studies. Their support has contributed greatly to our academic and professional development.</w:t>
      </w:r>
    </w:p>
    <w:p w14:paraId="230B1569" w14:textId="77777777" w:rsidR="003122A5" w:rsidRDefault="003122A5" w:rsidP="003122A5">
      <w:pPr>
        <w:spacing w:line="259" w:lineRule="auto"/>
        <w:jc w:val="both"/>
      </w:pPr>
    </w:p>
    <w:p w14:paraId="7BF4C522" w14:textId="7B4110FE" w:rsidR="00596B12" w:rsidRDefault="003122A5" w:rsidP="003122A5">
      <w:pPr>
        <w:spacing w:line="259" w:lineRule="auto"/>
        <w:jc w:val="both"/>
      </w:pPr>
      <w:r>
        <w:t>Finally, we would like to express our deepest gratitude to our families for their unwavering love, patience, and continuous encouragement throughout this journey. Their understanding and steadfast support have been our greatest source of motivation and strength. This achievement would not have been possible without their belief in us.</w:t>
      </w:r>
      <w:r w:rsidR="00596B12">
        <w:rPr>
          <w:sz w:val="32"/>
        </w:rPr>
        <w:t xml:space="preserve"> </w:t>
      </w:r>
    </w:p>
    <w:p w14:paraId="783B97B8" w14:textId="77777777" w:rsidR="00596B12" w:rsidRDefault="00596B12" w:rsidP="003122A5">
      <w:pPr>
        <w:spacing w:line="259" w:lineRule="auto"/>
        <w:jc w:val="both"/>
      </w:pPr>
      <w:r>
        <w:rPr>
          <w:sz w:val="32"/>
        </w:rPr>
        <w:t xml:space="preserve"> </w:t>
      </w:r>
    </w:p>
    <w:p w14:paraId="21385D1D" w14:textId="77777777" w:rsidR="00596B12" w:rsidRDefault="00596B12" w:rsidP="00596B12">
      <w:pPr>
        <w:spacing w:line="259" w:lineRule="auto"/>
      </w:pPr>
      <w:r>
        <w:rPr>
          <w:sz w:val="32"/>
        </w:rPr>
        <w:t xml:space="preserve"> </w:t>
      </w:r>
    </w:p>
    <w:p w14:paraId="0A58F156" w14:textId="77777777" w:rsidR="00596B12" w:rsidRDefault="00596B12" w:rsidP="00596B12">
      <w:pPr>
        <w:spacing w:line="259" w:lineRule="auto"/>
      </w:pPr>
      <w:r>
        <w:rPr>
          <w:sz w:val="32"/>
        </w:rPr>
        <w:t xml:space="preserve"> </w:t>
      </w:r>
    </w:p>
    <w:p w14:paraId="112F34E1" w14:textId="77777777" w:rsidR="00596B12" w:rsidRDefault="00596B12" w:rsidP="00596B12">
      <w:pPr>
        <w:spacing w:line="259" w:lineRule="auto"/>
      </w:pPr>
      <w:r>
        <w:rPr>
          <w:sz w:val="32"/>
        </w:rPr>
        <w:t xml:space="preserve"> </w:t>
      </w:r>
    </w:p>
    <w:p w14:paraId="5B0C5DE6" w14:textId="77777777" w:rsidR="00596B12" w:rsidRDefault="00596B12" w:rsidP="00596B12">
      <w:pPr>
        <w:spacing w:line="259" w:lineRule="auto"/>
      </w:pPr>
      <w:r>
        <w:rPr>
          <w:sz w:val="32"/>
        </w:rPr>
        <w:t xml:space="preserve"> </w:t>
      </w:r>
    </w:p>
    <w:p w14:paraId="047B294F" w14:textId="77777777" w:rsidR="00596B12" w:rsidRDefault="00596B12" w:rsidP="00596B12">
      <w:pPr>
        <w:spacing w:line="259" w:lineRule="auto"/>
      </w:pPr>
      <w:r>
        <w:rPr>
          <w:sz w:val="32"/>
        </w:rPr>
        <w:t xml:space="preserve"> </w:t>
      </w:r>
    </w:p>
    <w:p w14:paraId="03EC6CA2" w14:textId="77777777" w:rsidR="00596B12" w:rsidRDefault="00596B12" w:rsidP="00596B12">
      <w:pPr>
        <w:spacing w:line="259" w:lineRule="auto"/>
      </w:pPr>
      <w:r>
        <w:rPr>
          <w:sz w:val="32"/>
        </w:rPr>
        <w:t xml:space="preserve"> </w:t>
      </w:r>
    </w:p>
    <w:p w14:paraId="2010276B" w14:textId="77777777" w:rsidR="00596B12" w:rsidRDefault="00596B12" w:rsidP="00596B12">
      <w:pPr>
        <w:spacing w:line="259" w:lineRule="auto"/>
      </w:pPr>
      <w:r>
        <w:rPr>
          <w:sz w:val="32"/>
        </w:rPr>
        <w:t xml:space="preserve"> </w:t>
      </w:r>
    </w:p>
    <w:p w14:paraId="26C4FFED" w14:textId="77777777" w:rsidR="00596B12" w:rsidRDefault="00596B12" w:rsidP="00596B12">
      <w:pPr>
        <w:spacing w:line="259" w:lineRule="auto"/>
      </w:pPr>
      <w:r>
        <w:rPr>
          <w:sz w:val="32"/>
        </w:rPr>
        <w:t xml:space="preserve"> </w:t>
      </w:r>
    </w:p>
    <w:p w14:paraId="6E9AE895" w14:textId="77777777" w:rsidR="00596B12" w:rsidRDefault="00596B12" w:rsidP="00596B12">
      <w:pPr>
        <w:spacing w:line="259" w:lineRule="auto"/>
      </w:pPr>
      <w:r>
        <w:rPr>
          <w:sz w:val="32"/>
        </w:rPr>
        <w:t xml:space="preserve"> </w:t>
      </w:r>
    </w:p>
    <w:p w14:paraId="47D992E4" w14:textId="77777777" w:rsidR="00596B12" w:rsidRDefault="00596B12" w:rsidP="00596B12">
      <w:pPr>
        <w:spacing w:line="259" w:lineRule="auto"/>
      </w:pPr>
      <w:r>
        <w:rPr>
          <w:sz w:val="32"/>
        </w:rPr>
        <w:t xml:space="preserve"> </w:t>
      </w:r>
    </w:p>
    <w:p w14:paraId="00E50AED" w14:textId="77777777" w:rsidR="00596B12" w:rsidRDefault="00596B12" w:rsidP="00596B12">
      <w:pPr>
        <w:spacing w:line="259" w:lineRule="auto"/>
      </w:pPr>
      <w:r>
        <w:rPr>
          <w:sz w:val="32"/>
        </w:rPr>
        <w:t xml:space="preserve"> </w:t>
      </w:r>
    </w:p>
    <w:p w14:paraId="6DE0CE42" w14:textId="77777777" w:rsidR="00596B12" w:rsidRDefault="00596B12" w:rsidP="00596B12">
      <w:pPr>
        <w:spacing w:line="259" w:lineRule="auto"/>
      </w:pPr>
      <w:r>
        <w:rPr>
          <w:sz w:val="32"/>
        </w:rPr>
        <w:t xml:space="preserve"> </w:t>
      </w:r>
    </w:p>
    <w:p w14:paraId="6455A19A" w14:textId="77777777" w:rsidR="00596B12" w:rsidRDefault="00596B12" w:rsidP="00596B12">
      <w:pPr>
        <w:spacing w:line="259" w:lineRule="auto"/>
      </w:pPr>
      <w:r>
        <w:rPr>
          <w:sz w:val="32"/>
        </w:rPr>
        <w:t xml:space="preserve"> </w:t>
      </w:r>
    </w:p>
    <w:p w14:paraId="44257E6A" w14:textId="77777777" w:rsidR="00596B12" w:rsidRDefault="00596B12" w:rsidP="00596B12">
      <w:pPr>
        <w:spacing w:line="259" w:lineRule="auto"/>
      </w:pPr>
      <w:r>
        <w:rPr>
          <w:sz w:val="32"/>
        </w:rPr>
        <w:t xml:space="preserve"> </w:t>
      </w:r>
    </w:p>
    <w:p w14:paraId="6D6F90CE" w14:textId="77777777" w:rsidR="00596B12" w:rsidRDefault="00596B12" w:rsidP="00596B12">
      <w:pPr>
        <w:spacing w:line="259" w:lineRule="auto"/>
      </w:pPr>
      <w:r>
        <w:rPr>
          <w:sz w:val="32"/>
        </w:rPr>
        <w:t xml:space="preserve"> </w:t>
      </w:r>
    </w:p>
    <w:p w14:paraId="6C13290B" w14:textId="77777777" w:rsidR="00596B12" w:rsidRDefault="00596B12" w:rsidP="00596B12">
      <w:pPr>
        <w:spacing w:line="259" w:lineRule="auto"/>
      </w:pPr>
      <w:r>
        <w:rPr>
          <w:sz w:val="32"/>
        </w:rPr>
        <w:t xml:space="preserve"> </w:t>
      </w:r>
    </w:p>
    <w:p w14:paraId="361A6EBA" w14:textId="77777777" w:rsidR="00596B12" w:rsidRDefault="00596B12" w:rsidP="00596B12">
      <w:pPr>
        <w:spacing w:line="259" w:lineRule="auto"/>
      </w:pPr>
      <w:r>
        <w:rPr>
          <w:sz w:val="32"/>
        </w:rPr>
        <w:t xml:space="preserve"> </w:t>
      </w:r>
    </w:p>
    <w:p w14:paraId="2F16A66B" w14:textId="77777777" w:rsidR="00596B12" w:rsidRDefault="00596B12" w:rsidP="00596B12">
      <w:pPr>
        <w:spacing w:line="259" w:lineRule="auto"/>
      </w:pPr>
      <w:r>
        <w:rPr>
          <w:sz w:val="32"/>
        </w:rPr>
        <w:t xml:space="preserve"> </w:t>
      </w:r>
    </w:p>
    <w:p w14:paraId="12FB3057" w14:textId="77777777" w:rsidR="00596B12" w:rsidRDefault="00596B12" w:rsidP="00596B12">
      <w:pPr>
        <w:spacing w:line="259" w:lineRule="auto"/>
      </w:pPr>
      <w:r>
        <w:rPr>
          <w:sz w:val="32"/>
        </w:rPr>
        <w:t xml:space="preserve"> </w:t>
      </w:r>
    </w:p>
    <w:p w14:paraId="497A286F" w14:textId="77777777" w:rsidR="00596B12" w:rsidRDefault="00596B12" w:rsidP="00596B12">
      <w:pPr>
        <w:spacing w:line="259" w:lineRule="auto"/>
        <w:rPr>
          <w:sz w:val="32"/>
        </w:rPr>
      </w:pPr>
      <w:r>
        <w:rPr>
          <w:sz w:val="32"/>
        </w:rPr>
        <w:t xml:space="preserve"> </w:t>
      </w:r>
    </w:p>
    <w:p w14:paraId="6E6E1851" w14:textId="77777777" w:rsidR="00596B12" w:rsidRDefault="00596B12" w:rsidP="00596B12">
      <w:pPr>
        <w:spacing w:after="160" w:line="259" w:lineRule="auto"/>
        <w:rPr>
          <w:sz w:val="32"/>
        </w:rPr>
      </w:pPr>
      <w:r>
        <w:rPr>
          <w:sz w:val="32"/>
        </w:rPr>
        <w:br w:type="page"/>
      </w:r>
    </w:p>
    <w:p w14:paraId="10A7CE25" w14:textId="77777777" w:rsidR="00596B12" w:rsidRDefault="00596B12" w:rsidP="25FDC90D"/>
    <w:p w14:paraId="109C1884" w14:textId="77777777" w:rsidR="00596B12" w:rsidRPr="00A01BE7" w:rsidRDefault="0F457421" w:rsidP="25FDC90D">
      <w:pPr>
        <w:rPr>
          <w:b/>
          <w:bCs/>
          <w:sz w:val="40"/>
          <w:szCs w:val="40"/>
        </w:rPr>
      </w:pPr>
      <w:r w:rsidRPr="00A01BE7">
        <w:rPr>
          <w:b/>
          <w:bCs/>
          <w:sz w:val="40"/>
          <w:szCs w:val="40"/>
        </w:rPr>
        <w:t xml:space="preserve">Abstract </w:t>
      </w:r>
    </w:p>
    <w:p w14:paraId="567D5E72" w14:textId="77777777" w:rsidR="00596B12" w:rsidRPr="00010059" w:rsidRDefault="00596B12" w:rsidP="25FDC90D"/>
    <w:p w14:paraId="7AE93FE1" w14:textId="77777777" w:rsidR="00596B12" w:rsidRDefault="0F457421" w:rsidP="25FDC90D">
      <w:r>
        <w:t xml:space="preserve">List of Publications </w:t>
      </w:r>
    </w:p>
    <w:p w14:paraId="73439965" w14:textId="0A01FB1A" w:rsidR="00596B12" w:rsidRDefault="00596B12" w:rsidP="00596B12">
      <w:pPr>
        <w:spacing w:after="18" w:line="259" w:lineRule="auto"/>
      </w:pPr>
    </w:p>
    <w:p w14:paraId="0360B965" w14:textId="77777777" w:rsidR="00596B12" w:rsidRDefault="00596B12" w:rsidP="00596B12">
      <w:pPr>
        <w:spacing w:after="294" w:line="259" w:lineRule="auto"/>
      </w:pPr>
      <w:r>
        <w:t xml:space="preserve"> </w:t>
      </w:r>
    </w:p>
    <w:p w14:paraId="30B51B5A" w14:textId="77777777" w:rsidR="00596B12" w:rsidRDefault="00596B12" w:rsidP="00596B12">
      <w:pPr>
        <w:spacing w:after="292" w:line="259" w:lineRule="auto"/>
      </w:pPr>
      <w:r>
        <w:t xml:space="preserve"> </w:t>
      </w:r>
    </w:p>
    <w:p w14:paraId="2EE7265C" w14:textId="77777777" w:rsidR="00596B12" w:rsidRDefault="00596B12" w:rsidP="00596B12">
      <w:pPr>
        <w:spacing w:after="292" w:line="259" w:lineRule="auto"/>
      </w:pPr>
      <w:r>
        <w:t xml:space="preserve"> </w:t>
      </w:r>
    </w:p>
    <w:p w14:paraId="74B76904" w14:textId="77777777" w:rsidR="00596B12" w:rsidRDefault="00596B12" w:rsidP="00596B12">
      <w:pPr>
        <w:spacing w:after="294" w:line="259" w:lineRule="auto"/>
      </w:pPr>
      <w:r>
        <w:t xml:space="preserve"> </w:t>
      </w:r>
    </w:p>
    <w:p w14:paraId="3B44B73D" w14:textId="77777777" w:rsidR="00596B12" w:rsidRDefault="00596B12" w:rsidP="00596B12">
      <w:pPr>
        <w:spacing w:after="292" w:line="259" w:lineRule="auto"/>
      </w:pPr>
      <w:r>
        <w:t xml:space="preserve"> </w:t>
      </w:r>
    </w:p>
    <w:p w14:paraId="56367181" w14:textId="77777777" w:rsidR="00596B12" w:rsidRDefault="00596B12" w:rsidP="00596B12">
      <w:pPr>
        <w:spacing w:after="292" w:line="259" w:lineRule="auto"/>
      </w:pPr>
      <w:r>
        <w:t xml:space="preserve"> </w:t>
      </w:r>
    </w:p>
    <w:p w14:paraId="01AD539C" w14:textId="77777777" w:rsidR="00596B12" w:rsidRDefault="00596B12" w:rsidP="00596B12">
      <w:pPr>
        <w:spacing w:after="295" w:line="259" w:lineRule="auto"/>
      </w:pPr>
      <w:r>
        <w:t xml:space="preserve"> </w:t>
      </w:r>
    </w:p>
    <w:p w14:paraId="2B694957" w14:textId="77777777" w:rsidR="00596B12" w:rsidRDefault="00596B12" w:rsidP="00596B12">
      <w:pPr>
        <w:spacing w:after="295" w:line="259" w:lineRule="auto"/>
      </w:pPr>
    </w:p>
    <w:p w14:paraId="012F4682" w14:textId="77777777" w:rsidR="00596B12" w:rsidRDefault="00596B12" w:rsidP="00596B12">
      <w:pPr>
        <w:spacing w:after="295" w:line="259" w:lineRule="auto"/>
      </w:pPr>
    </w:p>
    <w:p w14:paraId="0DB089AD" w14:textId="77777777" w:rsidR="00596B12" w:rsidRDefault="00596B12" w:rsidP="00596B12">
      <w:pPr>
        <w:spacing w:after="295" w:line="259" w:lineRule="auto"/>
      </w:pPr>
    </w:p>
    <w:p w14:paraId="489E57EA" w14:textId="77777777" w:rsidR="00596B12" w:rsidRDefault="00596B12" w:rsidP="00596B12">
      <w:pPr>
        <w:spacing w:after="295" w:line="259" w:lineRule="auto"/>
      </w:pPr>
    </w:p>
    <w:p w14:paraId="716D30CE" w14:textId="77777777" w:rsidR="00596B12" w:rsidRDefault="00596B12" w:rsidP="00596B12">
      <w:pPr>
        <w:spacing w:after="292" w:line="259" w:lineRule="auto"/>
      </w:pPr>
      <w:r>
        <w:t xml:space="preserve"> </w:t>
      </w:r>
    </w:p>
    <w:p w14:paraId="5463ED3B" w14:textId="5A211B1A" w:rsidR="25FDC90D" w:rsidRDefault="25FDC90D" w:rsidP="002D5D5C">
      <w:pPr>
        <w:spacing w:after="292" w:line="259" w:lineRule="auto"/>
      </w:pPr>
    </w:p>
    <w:p w14:paraId="7C69D8D0" w14:textId="77777777" w:rsidR="002D5D5C" w:rsidRDefault="002D5D5C" w:rsidP="002D5D5C">
      <w:pPr>
        <w:spacing w:after="292" w:line="259" w:lineRule="auto"/>
      </w:pPr>
    </w:p>
    <w:p w14:paraId="022D9EC5" w14:textId="77777777" w:rsidR="002D5D5C" w:rsidRDefault="002D5D5C" w:rsidP="002D5D5C">
      <w:pPr>
        <w:spacing w:after="292" w:line="259" w:lineRule="auto"/>
      </w:pPr>
    </w:p>
    <w:p w14:paraId="03551A8C" w14:textId="77777777" w:rsidR="002D5D5C" w:rsidRDefault="002D5D5C" w:rsidP="002D5D5C">
      <w:pPr>
        <w:spacing w:after="292" w:line="259" w:lineRule="auto"/>
      </w:pPr>
    </w:p>
    <w:p w14:paraId="4B30B751" w14:textId="77777777" w:rsidR="002D5D5C" w:rsidRDefault="002D5D5C" w:rsidP="002D5D5C">
      <w:pPr>
        <w:spacing w:after="292" w:line="259" w:lineRule="auto"/>
      </w:pPr>
    </w:p>
    <w:p w14:paraId="32FF4FC5" w14:textId="77777777" w:rsidR="002D5D5C" w:rsidRDefault="002D5D5C" w:rsidP="002D5D5C">
      <w:pPr>
        <w:spacing w:after="292" w:line="259" w:lineRule="auto"/>
      </w:pPr>
    </w:p>
    <w:p w14:paraId="3D6B658E" w14:textId="77777777" w:rsidR="002D5D5C" w:rsidRDefault="002D5D5C" w:rsidP="002D5D5C">
      <w:pPr>
        <w:spacing w:after="292" w:line="259" w:lineRule="auto"/>
      </w:pPr>
    </w:p>
    <w:p w14:paraId="248E646F" w14:textId="1B6D60AF" w:rsidR="25FDC90D" w:rsidRDefault="25FDC90D" w:rsidP="003F7601">
      <w:pPr>
        <w:spacing w:line="259" w:lineRule="auto"/>
        <w:ind w:left="374"/>
        <w:jc w:val="center"/>
      </w:pPr>
    </w:p>
    <w:sdt>
      <w:sdtPr>
        <w:rPr>
          <w:rFonts w:asciiTheme="majorBidi" w:hAnsiTheme="majorBidi"/>
        </w:rPr>
        <w:id w:val="-1711258384"/>
        <w:docPartObj>
          <w:docPartGallery w:val="Table of Contents"/>
          <w:docPartUnique/>
        </w:docPartObj>
      </w:sdtPr>
      <w:sdtEndPr>
        <w:rPr>
          <w:rFonts w:eastAsia="Times New Roman"/>
          <w:noProof/>
          <w:color w:val="auto"/>
          <w:sz w:val="24"/>
          <w:szCs w:val="24"/>
        </w:rPr>
      </w:sdtEndPr>
      <w:sdtContent>
        <w:p w14:paraId="4E22C76E" w14:textId="45AE5BB1" w:rsidR="003F7601" w:rsidRPr="006F499E" w:rsidRDefault="003F7601">
          <w:pPr>
            <w:pStyle w:val="TOCHeading"/>
            <w:rPr>
              <w:rFonts w:asciiTheme="majorBidi" w:hAnsiTheme="majorBidi"/>
            </w:rPr>
          </w:pPr>
          <w:r w:rsidRPr="006F499E">
            <w:rPr>
              <w:rFonts w:asciiTheme="majorBidi" w:hAnsiTheme="majorBidi"/>
            </w:rPr>
            <w:t>Table of Contents</w:t>
          </w:r>
        </w:p>
        <w:p w14:paraId="306EEA7D" w14:textId="2AF79EDF" w:rsidR="003F7601" w:rsidRPr="006F499E" w:rsidRDefault="003F7601">
          <w:pPr>
            <w:pStyle w:val="TOC2"/>
            <w:tabs>
              <w:tab w:val="right" w:leader="dot" w:pos="9354"/>
            </w:tabs>
            <w:rPr>
              <w:rFonts w:asciiTheme="majorBidi" w:eastAsiaTheme="minorEastAsia" w:hAnsiTheme="majorBidi" w:cstheme="majorBidi"/>
              <w:smallCaps/>
              <w:noProof/>
              <w:kern w:val="2"/>
              <w:sz w:val="24"/>
              <w:lang w:val="en-SA"/>
              <w14:ligatures w14:val="standardContextual"/>
            </w:rPr>
          </w:pPr>
          <w:r w:rsidRPr="006F499E">
            <w:rPr>
              <w:rFonts w:asciiTheme="majorBidi" w:hAnsiTheme="majorBidi" w:cstheme="majorBidi"/>
              <w:b w:val="0"/>
              <w:bCs w:val="0"/>
            </w:rPr>
            <w:fldChar w:fldCharType="begin"/>
          </w:r>
          <w:r w:rsidRPr="006F499E">
            <w:rPr>
              <w:rFonts w:asciiTheme="majorBidi" w:hAnsiTheme="majorBidi" w:cstheme="majorBidi"/>
            </w:rPr>
            <w:instrText xml:space="preserve"> TOC \o "1-3" \h \z \u </w:instrText>
          </w:r>
          <w:r w:rsidRPr="006F499E">
            <w:rPr>
              <w:rFonts w:asciiTheme="majorBidi" w:hAnsiTheme="majorBidi" w:cstheme="majorBidi"/>
              <w:b w:val="0"/>
              <w:bCs w:val="0"/>
            </w:rPr>
            <w:fldChar w:fldCharType="separate"/>
          </w:r>
          <w:hyperlink w:anchor="_Toc235963873" w:history="1">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_Toc235963873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ii</w:t>
            </w:r>
            <w:r w:rsidRPr="006F499E">
              <w:rPr>
                <w:rFonts w:asciiTheme="majorBidi" w:hAnsiTheme="majorBidi" w:cstheme="majorBidi"/>
                <w:noProof/>
                <w:webHidden/>
              </w:rPr>
              <w:fldChar w:fldCharType="end"/>
            </w:r>
          </w:hyperlink>
        </w:p>
        <w:p w14:paraId="2A269082" w14:textId="4273B4ED" w:rsidR="003F7601" w:rsidRPr="006F499E" w:rsidRDefault="003F7601">
          <w:pPr>
            <w:pStyle w:val="TOC1"/>
            <w:tabs>
              <w:tab w:val="right" w:leader="dot" w:pos="9354"/>
            </w:tabs>
            <w:rPr>
              <w:rFonts w:asciiTheme="majorBidi" w:eastAsiaTheme="minorEastAsia" w:hAnsiTheme="majorBidi" w:cstheme="majorBidi"/>
              <w:b w:val="0"/>
              <w:bCs w:val="0"/>
              <w:caps/>
              <w:noProof/>
              <w:kern w:val="2"/>
              <w:lang w:val="en-SA"/>
              <w14:ligatures w14:val="standardContextual"/>
            </w:rPr>
          </w:pPr>
          <w:hyperlink w:anchor="_Toc235963874" w:history="1">
            <w:r w:rsidRPr="006F499E">
              <w:rPr>
                <w:rStyle w:val="Hyperlink"/>
                <w:rFonts w:asciiTheme="majorBidi" w:hAnsiTheme="majorBidi" w:cstheme="majorBidi"/>
                <w:noProof/>
              </w:rPr>
              <w:t>Chapter 1 Introduction</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_Toc235963874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1</w:t>
            </w:r>
            <w:r w:rsidRPr="006F499E">
              <w:rPr>
                <w:rFonts w:asciiTheme="majorBidi" w:hAnsiTheme="majorBidi" w:cstheme="majorBidi"/>
                <w:noProof/>
                <w:webHidden/>
              </w:rPr>
              <w:fldChar w:fldCharType="end"/>
            </w:r>
          </w:hyperlink>
        </w:p>
        <w:p w14:paraId="24828F90" w14:textId="0DABED1B" w:rsidR="003F7601" w:rsidRPr="006F499E" w:rsidRDefault="003F7601">
          <w:pPr>
            <w:pStyle w:val="TOC2"/>
            <w:tabs>
              <w:tab w:val="right" w:leader="dot" w:pos="9354"/>
            </w:tabs>
            <w:rPr>
              <w:rFonts w:asciiTheme="majorBidi" w:eastAsiaTheme="minorEastAsia" w:hAnsiTheme="majorBidi" w:cstheme="majorBidi"/>
              <w:smallCaps/>
              <w:noProof/>
              <w:kern w:val="2"/>
              <w:sz w:val="24"/>
              <w:lang w:val="en-SA"/>
              <w14:ligatures w14:val="standardContextual"/>
            </w:rPr>
          </w:pPr>
          <w:hyperlink w:anchor="_Toc235963875" w:history="1">
            <w:r w:rsidRPr="006F499E">
              <w:rPr>
                <w:rStyle w:val="Hyperlink"/>
                <w:rFonts w:asciiTheme="majorBidi" w:hAnsiTheme="majorBidi" w:cstheme="majorBidi"/>
                <w:noProof/>
              </w:rPr>
              <w:t>1.1 Overview</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_Toc235963875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1</w:t>
            </w:r>
            <w:r w:rsidRPr="006F499E">
              <w:rPr>
                <w:rFonts w:asciiTheme="majorBidi" w:hAnsiTheme="majorBidi" w:cstheme="majorBidi"/>
                <w:noProof/>
                <w:webHidden/>
              </w:rPr>
              <w:fldChar w:fldCharType="end"/>
            </w:r>
          </w:hyperlink>
        </w:p>
        <w:p w14:paraId="3FCA53F7" w14:textId="6982F9EE" w:rsidR="003F7601" w:rsidRPr="006F499E" w:rsidRDefault="003F7601">
          <w:pPr>
            <w:pStyle w:val="TOC2"/>
            <w:tabs>
              <w:tab w:val="right" w:leader="dot" w:pos="9354"/>
            </w:tabs>
            <w:rPr>
              <w:rFonts w:asciiTheme="majorBidi" w:eastAsiaTheme="minorEastAsia" w:hAnsiTheme="majorBidi" w:cstheme="majorBidi"/>
              <w:smallCaps/>
              <w:noProof/>
              <w:kern w:val="2"/>
              <w:sz w:val="24"/>
              <w:lang w:val="en-SA"/>
              <w14:ligatures w14:val="standardContextual"/>
            </w:rPr>
          </w:pPr>
          <w:hyperlink w:anchor="_Toc235963876" w:history="1">
            <w:r w:rsidRPr="006F499E">
              <w:rPr>
                <w:rStyle w:val="Hyperlink"/>
                <w:rFonts w:asciiTheme="majorBidi" w:hAnsiTheme="majorBidi" w:cstheme="majorBidi"/>
                <w:noProof/>
              </w:rPr>
              <w:t>1.2 Problem Definition</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_Toc235963876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2</w:t>
            </w:r>
            <w:r w:rsidRPr="006F499E">
              <w:rPr>
                <w:rFonts w:asciiTheme="majorBidi" w:hAnsiTheme="majorBidi" w:cstheme="majorBidi"/>
                <w:noProof/>
                <w:webHidden/>
              </w:rPr>
              <w:fldChar w:fldCharType="end"/>
            </w:r>
          </w:hyperlink>
        </w:p>
        <w:p w14:paraId="5003FD9A" w14:textId="046D1D6F" w:rsidR="003F7601" w:rsidRPr="006F499E" w:rsidRDefault="003F7601">
          <w:pPr>
            <w:pStyle w:val="TOC2"/>
            <w:tabs>
              <w:tab w:val="right" w:leader="dot" w:pos="9354"/>
            </w:tabs>
            <w:rPr>
              <w:rFonts w:asciiTheme="majorBidi" w:eastAsiaTheme="minorEastAsia" w:hAnsiTheme="majorBidi" w:cstheme="majorBidi"/>
              <w:smallCaps/>
              <w:noProof/>
              <w:kern w:val="2"/>
              <w:sz w:val="24"/>
              <w:lang w:val="en-SA"/>
              <w14:ligatures w14:val="standardContextual"/>
            </w:rPr>
          </w:pPr>
          <w:hyperlink w:anchor="_Toc235963877" w:history="1">
            <w:r w:rsidRPr="006F499E">
              <w:rPr>
                <w:rStyle w:val="Hyperlink"/>
                <w:rFonts w:asciiTheme="majorBidi" w:hAnsiTheme="majorBidi" w:cstheme="majorBidi"/>
                <w:noProof/>
              </w:rPr>
              <w:t>1.3 Thesis Objectives</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_Toc235963877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2</w:t>
            </w:r>
            <w:r w:rsidRPr="006F499E">
              <w:rPr>
                <w:rFonts w:asciiTheme="majorBidi" w:hAnsiTheme="majorBidi" w:cstheme="majorBidi"/>
                <w:noProof/>
                <w:webHidden/>
              </w:rPr>
              <w:fldChar w:fldCharType="end"/>
            </w:r>
          </w:hyperlink>
        </w:p>
        <w:p w14:paraId="4424D2BD" w14:textId="7D1B5265" w:rsidR="003F7601" w:rsidRPr="006F499E" w:rsidRDefault="003F7601">
          <w:pPr>
            <w:pStyle w:val="TOC2"/>
            <w:tabs>
              <w:tab w:val="right" w:leader="dot" w:pos="9354"/>
            </w:tabs>
            <w:rPr>
              <w:rFonts w:asciiTheme="majorBidi" w:eastAsiaTheme="minorEastAsia" w:hAnsiTheme="majorBidi" w:cstheme="majorBidi"/>
              <w:smallCaps/>
              <w:noProof/>
              <w:kern w:val="2"/>
              <w:sz w:val="24"/>
              <w:lang w:val="en-SA"/>
              <w14:ligatures w14:val="standardContextual"/>
            </w:rPr>
          </w:pPr>
          <w:hyperlink w:anchor="_Toc235963878" w:history="1">
            <w:r w:rsidRPr="006F499E">
              <w:rPr>
                <w:rStyle w:val="Hyperlink"/>
                <w:rFonts w:asciiTheme="majorBidi" w:hAnsiTheme="majorBidi" w:cstheme="majorBidi"/>
                <w:noProof/>
              </w:rPr>
              <w:t>1.4 Thesis Contribution</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_Toc235963878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3</w:t>
            </w:r>
            <w:r w:rsidRPr="006F499E">
              <w:rPr>
                <w:rFonts w:asciiTheme="majorBidi" w:hAnsiTheme="majorBidi" w:cstheme="majorBidi"/>
                <w:noProof/>
                <w:webHidden/>
              </w:rPr>
              <w:fldChar w:fldCharType="end"/>
            </w:r>
          </w:hyperlink>
        </w:p>
        <w:p w14:paraId="53B575AD" w14:textId="370ECC51" w:rsidR="003F7601" w:rsidRPr="006F499E" w:rsidRDefault="003F7601">
          <w:pPr>
            <w:pStyle w:val="TOC2"/>
            <w:tabs>
              <w:tab w:val="right" w:leader="dot" w:pos="9354"/>
            </w:tabs>
            <w:rPr>
              <w:rFonts w:asciiTheme="majorBidi" w:eastAsiaTheme="minorEastAsia" w:hAnsiTheme="majorBidi" w:cstheme="majorBidi"/>
              <w:smallCaps/>
              <w:noProof/>
              <w:kern w:val="2"/>
              <w:sz w:val="24"/>
              <w:lang w:val="en-SA"/>
              <w14:ligatures w14:val="standardContextual"/>
            </w:rPr>
          </w:pPr>
          <w:hyperlink w:anchor="_Toc235963879" w:history="1">
            <w:r w:rsidRPr="006F499E">
              <w:rPr>
                <w:rStyle w:val="Hyperlink"/>
                <w:rFonts w:asciiTheme="majorBidi" w:hAnsiTheme="majorBidi" w:cstheme="majorBidi"/>
                <w:noProof/>
              </w:rPr>
              <w:t>1.5 Thesis Organization</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_Toc235963879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3</w:t>
            </w:r>
            <w:r w:rsidRPr="006F499E">
              <w:rPr>
                <w:rFonts w:asciiTheme="majorBidi" w:hAnsiTheme="majorBidi" w:cstheme="majorBidi"/>
                <w:noProof/>
                <w:webHidden/>
              </w:rPr>
              <w:fldChar w:fldCharType="end"/>
            </w:r>
          </w:hyperlink>
        </w:p>
        <w:p w14:paraId="73703F97" w14:textId="023B4B2A" w:rsidR="003F7601" w:rsidRPr="006F499E" w:rsidRDefault="003F7601">
          <w:pPr>
            <w:pStyle w:val="TOC1"/>
            <w:tabs>
              <w:tab w:val="right" w:leader="dot" w:pos="9354"/>
            </w:tabs>
            <w:rPr>
              <w:rFonts w:asciiTheme="majorBidi" w:eastAsiaTheme="minorEastAsia" w:hAnsiTheme="majorBidi" w:cstheme="majorBidi"/>
              <w:b w:val="0"/>
              <w:bCs w:val="0"/>
              <w:caps/>
              <w:noProof/>
              <w:kern w:val="2"/>
              <w:lang w:val="en-SA"/>
              <w14:ligatures w14:val="standardContextual"/>
            </w:rPr>
          </w:pPr>
          <w:hyperlink w:anchor="_Toc235963880" w:history="1">
            <w:r w:rsidRPr="006F499E">
              <w:rPr>
                <w:rStyle w:val="Hyperlink"/>
                <w:rFonts w:asciiTheme="majorBidi" w:hAnsiTheme="majorBidi" w:cstheme="majorBidi"/>
                <w:noProof/>
              </w:rPr>
              <w:t>Chapter 2 Background and Related Work</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_Toc235963880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4</w:t>
            </w:r>
            <w:r w:rsidRPr="006F499E">
              <w:rPr>
                <w:rFonts w:asciiTheme="majorBidi" w:hAnsiTheme="majorBidi" w:cstheme="majorBidi"/>
                <w:noProof/>
                <w:webHidden/>
              </w:rPr>
              <w:fldChar w:fldCharType="end"/>
            </w:r>
          </w:hyperlink>
        </w:p>
        <w:p w14:paraId="34448A94" w14:textId="411FEAE8" w:rsidR="003F7601" w:rsidRPr="006F499E" w:rsidRDefault="003F7601">
          <w:pPr>
            <w:pStyle w:val="TOC2"/>
            <w:tabs>
              <w:tab w:val="right" w:leader="dot" w:pos="9354"/>
            </w:tabs>
            <w:rPr>
              <w:rFonts w:asciiTheme="majorBidi" w:eastAsiaTheme="minorEastAsia" w:hAnsiTheme="majorBidi" w:cstheme="majorBidi"/>
              <w:smallCaps/>
              <w:noProof/>
              <w:kern w:val="2"/>
              <w:sz w:val="24"/>
              <w:lang w:val="en-SA"/>
              <w14:ligatures w14:val="standardContextual"/>
            </w:rPr>
          </w:pPr>
          <w:hyperlink w:anchor="_Toc235963881" w:history="1">
            <w:r w:rsidRPr="006F499E">
              <w:rPr>
                <w:rStyle w:val="Hyperlink"/>
                <w:rFonts w:asciiTheme="majorBidi" w:hAnsiTheme="majorBidi" w:cstheme="majorBidi"/>
                <w:noProof/>
              </w:rPr>
              <w:t>2.1 Background</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_Toc235963881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4</w:t>
            </w:r>
            <w:r w:rsidRPr="006F499E">
              <w:rPr>
                <w:rFonts w:asciiTheme="majorBidi" w:hAnsiTheme="majorBidi" w:cstheme="majorBidi"/>
                <w:noProof/>
                <w:webHidden/>
              </w:rPr>
              <w:fldChar w:fldCharType="end"/>
            </w:r>
          </w:hyperlink>
        </w:p>
        <w:p w14:paraId="448519DF" w14:textId="563AC491" w:rsidR="003F7601" w:rsidRPr="006F499E" w:rsidRDefault="003F7601">
          <w:pPr>
            <w:pStyle w:val="TOC2"/>
            <w:tabs>
              <w:tab w:val="right" w:leader="dot" w:pos="9354"/>
            </w:tabs>
            <w:rPr>
              <w:rFonts w:asciiTheme="majorBidi" w:eastAsiaTheme="minorEastAsia" w:hAnsiTheme="majorBidi" w:cstheme="majorBidi"/>
              <w:smallCaps/>
              <w:noProof/>
              <w:kern w:val="2"/>
              <w:sz w:val="24"/>
              <w:lang w:val="en-SA"/>
              <w14:ligatures w14:val="standardContextual"/>
            </w:rPr>
          </w:pPr>
          <w:hyperlink w:anchor="_Toc235963882" w:history="1">
            <w:r w:rsidRPr="006F499E">
              <w:rPr>
                <w:rStyle w:val="Hyperlink"/>
                <w:rFonts w:asciiTheme="majorBidi" w:hAnsiTheme="majorBidi" w:cstheme="majorBidi"/>
                <w:noProof/>
              </w:rPr>
              <w:t>2.2 Related Work</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_Toc235963882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5</w:t>
            </w:r>
            <w:r w:rsidRPr="006F499E">
              <w:rPr>
                <w:rFonts w:asciiTheme="majorBidi" w:hAnsiTheme="majorBidi" w:cstheme="majorBidi"/>
                <w:noProof/>
                <w:webHidden/>
              </w:rPr>
              <w:fldChar w:fldCharType="end"/>
            </w:r>
          </w:hyperlink>
        </w:p>
        <w:p w14:paraId="413E4C24" w14:textId="6FB91C76" w:rsidR="003F7601" w:rsidRPr="006F499E" w:rsidRDefault="003F7601">
          <w:pPr>
            <w:pStyle w:val="TOC1"/>
            <w:tabs>
              <w:tab w:val="right" w:leader="dot" w:pos="9354"/>
            </w:tabs>
            <w:rPr>
              <w:rFonts w:asciiTheme="majorBidi" w:eastAsiaTheme="minorEastAsia" w:hAnsiTheme="majorBidi" w:cstheme="majorBidi"/>
              <w:b w:val="0"/>
              <w:bCs w:val="0"/>
              <w:caps/>
              <w:noProof/>
              <w:kern w:val="2"/>
              <w:lang w:val="en-SA"/>
              <w14:ligatures w14:val="standardContextual"/>
            </w:rPr>
          </w:pPr>
          <w:hyperlink w:anchor="_Toc235963883" w:history="1">
            <w:r w:rsidRPr="006F499E">
              <w:rPr>
                <w:rStyle w:val="Hyperlink"/>
                <w:rFonts w:asciiTheme="majorBidi" w:hAnsiTheme="majorBidi" w:cstheme="majorBidi"/>
                <w:noProof/>
              </w:rPr>
              <w:t>References</w:t>
            </w:r>
            <w:r w:rsidRPr="006F499E">
              <w:rPr>
                <w:rFonts w:asciiTheme="majorBidi" w:hAnsiTheme="majorBidi" w:cstheme="majorBidi"/>
                <w:noProof/>
                <w:webHidden/>
              </w:rPr>
              <w:tab/>
            </w:r>
            <w:r w:rsidRPr="006F499E">
              <w:rPr>
                <w:rFonts w:asciiTheme="majorBidi" w:hAnsiTheme="majorBidi" w:cstheme="majorBidi"/>
                <w:noProof/>
                <w:webHidden/>
              </w:rPr>
              <w:fldChar w:fldCharType="begin"/>
            </w:r>
            <w:r w:rsidRPr="006F499E">
              <w:rPr>
                <w:rFonts w:asciiTheme="majorBidi" w:hAnsiTheme="majorBidi" w:cstheme="majorBidi"/>
                <w:noProof/>
                <w:webHidden/>
              </w:rPr>
              <w:instrText xml:space="preserve"> PAGEREF _Toc235963883 \h </w:instrText>
            </w:r>
            <w:r w:rsidRPr="006F499E">
              <w:rPr>
                <w:rFonts w:asciiTheme="majorBidi" w:hAnsiTheme="majorBidi" w:cstheme="majorBidi"/>
                <w:noProof/>
                <w:webHidden/>
              </w:rPr>
            </w:r>
            <w:r w:rsidRPr="006F499E">
              <w:rPr>
                <w:rFonts w:asciiTheme="majorBidi" w:hAnsiTheme="majorBidi" w:cstheme="majorBidi"/>
                <w:noProof/>
                <w:webHidden/>
              </w:rPr>
              <w:fldChar w:fldCharType="separate"/>
            </w:r>
            <w:r w:rsidRPr="006F499E">
              <w:rPr>
                <w:rFonts w:asciiTheme="majorBidi" w:hAnsiTheme="majorBidi" w:cstheme="majorBidi"/>
                <w:noProof/>
                <w:webHidden/>
              </w:rPr>
              <w:t>9</w:t>
            </w:r>
            <w:r w:rsidRPr="006F499E">
              <w:rPr>
                <w:rFonts w:asciiTheme="majorBidi" w:hAnsiTheme="majorBidi" w:cstheme="majorBidi"/>
                <w:noProof/>
                <w:webHidden/>
              </w:rPr>
              <w:fldChar w:fldCharType="end"/>
            </w:r>
          </w:hyperlink>
        </w:p>
        <w:p w14:paraId="4A91B230" w14:textId="0ACC8F4C" w:rsidR="25FDC90D" w:rsidRDefault="003F7601" w:rsidP="00140C94">
          <w:r w:rsidRPr="006F499E">
            <w:rPr>
              <w:rFonts w:asciiTheme="majorBidi" w:hAnsiTheme="majorBidi" w:cstheme="majorBidi"/>
              <w:b/>
              <w:bCs/>
              <w:noProof/>
            </w:rPr>
            <w:fldChar w:fldCharType="end"/>
          </w:r>
        </w:p>
      </w:sdtContent>
    </w:sdt>
    <w:p w14:paraId="178DE1BC" w14:textId="1C0AF10D" w:rsidR="25FDC90D" w:rsidRDefault="25FDC90D" w:rsidP="25FDC90D">
      <w:pPr>
        <w:spacing w:after="292" w:line="259" w:lineRule="auto"/>
      </w:pPr>
    </w:p>
    <w:p w14:paraId="334637DD" w14:textId="77777777" w:rsidR="00596B12" w:rsidRDefault="0F457421" w:rsidP="25FDC90D">
      <w:pPr>
        <w:rPr>
          <w:b/>
          <w:bCs/>
          <w:sz w:val="36"/>
          <w:szCs w:val="36"/>
        </w:rPr>
      </w:pPr>
      <w:r w:rsidRPr="25FDC90D">
        <w:rPr>
          <w:b/>
          <w:bCs/>
          <w:sz w:val="36"/>
          <w:szCs w:val="36"/>
        </w:rPr>
        <w:t xml:space="preserve">List of Figures </w:t>
      </w:r>
    </w:p>
    <w:p w14:paraId="2E03200B" w14:textId="7DE1723C" w:rsidR="00B46E74" w:rsidRDefault="00B46E74">
      <w:pPr>
        <w:pStyle w:val="TableofFigures"/>
        <w:tabs>
          <w:tab w:val="right" w:leader="dot" w:pos="9354"/>
        </w:tabs>
        <w:rPr>
          <w:rFonts w:asciiTheme="minorHAnsi" w:eastAsiaTheme="minorEastAsia" w:hAnsiTheme="minorHAnsi" w:cstheme="minorBidi"/>
          <w:noProof/>
          <w:kern w:val="2"/>
          <w:lang w:val="en-SA"/>
          <w14:ligatures w14:val="standardContextual"/>
        </w:rPr>
      </w:pPr>
      <w:r>
        <w:rPr>
          <w:b/>
          <w:bCs/>
          <w:sz w:val="36"/>
          <w:szCs w:val="36"/>
        </w:rPr>
        <w:fldChar w:fldCharType="begin"/>
      </w:r>
      <w:r>
        <w:rPr>
          <w:b/>
          <w:bCs/>
          <w:sz w:val="36"/>
          <w:szCs w:val="36"/>
        </w:rPr>
        <w:instrText xml:space="preserve"> TOC \h \z \c "Figure" </w:instrText>
      </w:r>
      <w:r>
        <w:rPr>
          <w:b/>
          <w:bCs/>
          <w:sz w:val="36"/>
          <w:szCs w:val="36"/>
        </w:rPr>
        <w:fldChar w:fldCharType="separate"/>
      </w:r>
      <w:hyperlink w:anchor="_Toc235964072" w:history="1">
        <w:r w:rsidRPr="00B04416">
          <w:rPr>
            <w:rStyle w:val="Hyperlink"/>
            <w:noProof/>
          </w:rPr>
          <w:t>Fi</w:t>
        </w:r>
        <w:r w:rsidRPr="00B04416">
          <w:rPr>
            <w:rStyle w:val="Hyperlink"/>
            <w:noProof/>
          </w:rPr>
          <w:t>g</w:t>
        </w:r>
        <w:r w:rsidRPr="00B04416">
          <w:rPr>
            <w:rStyle w:val="Hyperlink"/>
            <w:noProof/>
          </w:rPr>
          <w:t>ure 1: Overview of the Retrieval-Augmented Generation (RAG) workflow for enterprise knowledge retrieval.</w:t>
        </w:r>
        <w:r>
          <w:rPr>
            <w:noProof/>
            <w:webHidden/>
          </w:rPr>
          <w:tab/>
        </w:r>
        <w:r>
          <w:rPr>
            <w:noProof/>
            <w:webHidden/>
          </w:rPr>
          <w:fldChar w:fldCharType="begin"/>
        </w:r>
        <w:r>
          <w:rPr>
            <w:noProof/>
            <w:webHidden/>
          </w:rPr>
          <w:instrText xml:space="preserve"> PAGEREF _Toc235964072 \h </w:instrText>
        </w:r>
        <w:r>
          <w:rPr>
            <w:noProof/>
            <w:webHidden/>
          </w:rPr>
        </w:r>
        <w:r>
          <w:rPr>
            <w:noProof/>
            <w:webHidden/>
          </w:rPr>
          <w:fldChar w:fldCharType="separate"/>
        </w:r>
        <w:r>
          <w:rPr>
            <w:noProof/>
            <w:webHidden/>
          </w:rPr>
          <w:t>4</w:t>
        </w:r>
        <w:r>
          <w:rPr>
            <w:noProof/>
            <w:webHidden/>
          </w:rPr>
          <w:fldChar w:fldCharType="end"/>
        </w:r>
      </w:hyperlink>
    </w:p>
    <w:p w14:paraId="2552FD6D" w14:textId="48F122B8" w:rsidR="00B46E74" w:rsidRDefault="00B46E74" w:rsidP="25FDC90D">
      <w:pPr>
        <w:rPr>
          <w:b/>
          <w:bCs/>
          <w:sz w:val="36"/>
          <w:szCs w:val="36"/>
        </w:rPr>
      </w:pPr>
      <w:r>
        <w:rPr>
          <w:b/>
          <w:bCs/>
          <w:sz w:val="36"/>
          <w:szCs w:val="36"/>
        </w:rPr>
        <w:fldChar w:fldCharType="end"/>
      </w:r>
    </w:p>
    <w:p w14:paraId="244F5B1B" w14:textId="776CCB15" w:rsidR="25FDC90D" w:rsidRDefault="25FDC90D" w:rsidP="25FDC90D">
      <w:pPr>
        <w:spacing w:line="259" w:lineRule="auto"/>
      </w:pPr>
    </w:p>
    <w:p w14:paraId="61F4F364" w14:textId="10FE380C" w:rsidR="00596B12" w:rsidRDefault="00596B12" w:rsidP="25FDC90D">
      <w:pPr>
        <w:spacing w:line="259" w:lineRule="auto"/>
      </w:pPr>
    </w:p>
    <w:p w14:paraId="586F1F36" w14:textId="77777777" w:rsidR="00596B12" w:rsidRDefault="0F457421" w:rsidP="25FDC90D">
      <w:pPr>
        <w:rPr>
          <w:b/>
          <w:bCs/>
          <w:sz w:val="36"/>
          <w:szCs w:val="36"/>
        </w:rPr>
      </w:pPr>
      <w:r w:rsidRPr="25FDC90D">
        <w:rPr>
          <w:b/>
          <w:bCs/>
          <w:sz w:val="36"/>
          <w:szCs w:val="36"/>
        </w:rPr>
        <w:t xml:space="preserve">List of Tables </w:t>
      </w:r>
    </w:p>
    <w:p w14:paraId="65CC8B85" w14:textId="2F15B102" w:rsidR="00DA4093" w:rsidRDefault="00DA4093">
      <w:pPr>
        <w:pStyle w:val="TableofFigures"/>
        <w:tabs>
          <w:tab w:val="right" w:leader="dot" w:pos="9354"/>
        </w:tabs>
        <w:rPr>
          <w:rFonts w:asciiTheme="minorHAnsi" w:eastAsiaTheme="minorEastAsia" w:hAnsiTheme="minorHAnsi" w:cstheme="minorBidi"/>
          <w:noProof/>
          <w:kern w:val="2"/>
          <w:lang w:val="en-SA"/>
          <w14:ligatures w14:val="standardContextual"/>
        </w:rPr>
      </w:pPr>
      <w:r>
        <w:rPr>
          <w:b/>
          <w:bCs/>
          <w:sz w:val="36"/>
          <w:szCs w:val="36"/>
        </w:rPr>
        <w:fldChar w:fldCharType="begin"/>
      </w:r>
      <w:r>
        <w:rPr>
          <w:b/>
          <w:bCs/>
          <w:sz w:val="36"/>
          <w:szCs w:val="36"/>
        </w:rPr>
        <w:instrText xml:space="preserve"> TOC \h \z \c "Table" </w:instrText>
      </w:r>
      <w:r>
        <w:rPr>
          <w:b/>
          <w:bCs/>
          <w:sz w:val="36"/>
          <w:szCs w:val="36"/>
        </w:rPr>
        <w:fldChar w:fldCharType="separate"/>
      </w:r>
      <w:hyperlink w:anchor="_Toc235964358" w:history="1">
        <w:r w:rsidRPr="00637A5D">
          <w:rPr>
            <w:rStyle w:val="Hyperlink"/>
            <w:noProof/>
          </w:rPr>
          <w:t>Table 1: Related work</w:t>
        </w:r>
        <w:r>
          <w:rPr>
            <w:noProof/>
            <w:webHidden/>
          </w:rPr>
          <w:tab/>
        </w:r>
        <w:r>
          <w:rPr>
            <w:noProof/>
            <w:webHidden/>
          </w:rPr>
          <w:fldChar w:fldCharType="begin"/>
        </w:r>
        <w:r>
          <w:rPr>
            <w:noProof/>
            <w:webHidden/>
          </w:rPr>
          <w:instrText xml:space="preserve"> PAGEREF _Toc235964358 \h </w:instrText>
        </w:r>
        <w:r>
          <w:rPr>
            <w:noProof/>
            <w:webHidden/>
          </w:rPr>
        </w:r>
        <w:r>
          <w:rPr>
            <w:noProof/>
            <w:webHidden/>
          </w:rPr>
          <w:fldChar w:fldCharType="separate"/>
        </w:r>
        <w:r>
          <w:rPr>
            <w:noProof/>
            <w:webHidden/>
          </w:rPr>
          <w:t>8</w:t>
        </w:r>
        <w:r>
          <w:rPr>
            <w:noProof/>
            <w:webHidden/>
          </w:rPr>
          <w:fldChar w:fldCharType="end"/>
        </w:r>
      </w:hyperlink>
    </w:p>
    <w:p w14:paraId="3AA29A60" w14:textId="73115AEF" w:rsidR="007125AD" w:rsidRDefault="00DA4093" w:rsidP="25FDC90D">
      <w:pPr>
        <w:rPr>
          <w:b/>
          <w:bCs/>
          <w:sz w:val="36"/>
          <w:szCs w:val="36"/>
        </w:rPr>
      </w:pPr>
      <w:r>
        <w:rPr>
          <w:b/>
          <w:bCs/>
          <w:sz w:val="36"/>
          <w:szCs w:val="36"/>
        </w:rPr>
        <w:fldChar w:fldCharType="end"/>
      </w:r>
    </w:p>
    <w:p w14:paraId="0286FD9F" w14:textId="77777777" w:rsidR="00596B12" w:rsidRDefault="00596B12" w:rsidP="00596B12"/>
    <w:p w14:paraId="49C35600" w14:textId="77777777" w:rsidR="00A57E12" w:rsidRDefault="00A57E12" w:rsidP="00596B12"/>
    <w:p w14:paraId="65C71870" w14:textId="77777777" w:rsidR="00A57E12" w:rsidRDefault="00A57E12" w:rsidP="00A57E12">
      <w:r w:rsidRPr="25FDC90D">
        <w:rPr>
          <w:b/>
          <w:bCs/>
          <w:sz w:val="40"/>
          <w:szCs w:val="40"/>
        </w:rPr>
        <w:t xml:space="preserve">List of Abbreviations </w:t>
      </w:r>
    </w:p>
    <w:p w14:paraId="220163BF" w14:textId="07E9F5A8" w:rsidR="00A57E12" w:rsidRDefault="00A57E12" w:rsidP="00A57E12">
      <w:pPr>
        <w:numPr>
          <w:ilvl w:val="0"/>
          <w:numId w:val="3"/>
        </w:numPr>
        <w:ind w:right="67" w:hanging="360"/>
      </w:pPr>
      <w:r>
        <w:rPr>
          <w:b/>
        </w:rPr>
        <w:t>A</w:t>
      </w:r>
      <w:r>
        <w:rPr>
          <w:b/>
        </w:rPr>
        <w:t>I</w:t>
      </w:r>
      <w:r>
        <w:rPr>
          <w:b/>
        </w:rPr>
        <w:t>:</w:t>
      </w:r>
      <w:r>
        <w:t xml:space="preserve"> </w:t>
      </w:r>
      <w:r>
        <w:t>A</w:t>
      </w:r>
      <w:r w:rsidRPr="25FDC90D">
        <w:t>rtificial intelligence</w:t>
      </w:r>
    </w:p>
    <w:p w14:paraId="2A5C4ECF" w14:textId="3BBE516F" w:rsidR="00A57E12" w:rsidRDefault="00A57E12" w:rsidP="00A57E12">
      <w:pPr>
        <w:numPr>
          <w:ilvl w:val="0"/>
          <w:numId w:val="3"/>
        </w:numPr>
        <w:ind w:right="67" w:hanging="360"/>
      </w:pPr>
      <w:r>
        <w:rPr>
          <w:b/>
        </w:rPr>
        <w:t>LLM</w:t>
      </w:r>
      <w:r>
        <w:rPr>
          <w:b/>
        </w:rPr>
        <w:t>:</w:t>
      </w:r>
      <w:r>
        <w:t xml:space="preserve"> </w:t>
      </w:r>
      <w:r>
        <w:t>L</w:t>
      </w:r>
      <w:r w:rsidRPr="25FDC90D">
        <w:t>arge language models</w:t>
      </w:r>
    </w:p>
    <w:p w14:paraId="32482C6C" w14:textId="13B38AB7" w:rsidR="00A57E12" w:rsidRDefault="00A57E12" w:rsidP="00A57E12">
      <w:pPr>
        <w:numPr>
          <w:ilvl w:val="0"/>
          <w:numId w:val="3"/>
        </w:numPr>
        <w:ind w:right="67" w:hanging="360"/>
      </w:pPr>
      <w:r w:rsidRPr="00A57E12">
        <w:rPr>
          <w:b/>
        </w:rPr>
        <w:t>RAG</w:t>
      </w:r>
      <w:r>
        <w:rPr>
          <w:b/>
        </w:rPr>
        <w:t>:</w:t>
      </w:r>
      <w:r>
        <w:t xml:space="preserve"> </w:t>
      </w:r>
      <w:r>
        <w:t>R</w:t>
      </w:r>
      <w:r w:rsidRPr="25FDC90D">
        <w:t>etrieval-augmented generation</w:t>
      </w:r>
    </w:p>
    <w:p w14:paraId="6F22DFB1" w14:textId="16B88F6C" w:rsidR="00A57E12" w:rsidRDefault="008F2702" w:rsidP="00596B12">
      <w:pPr>
        <w:numPr>
          <w:ilvl w:val="0"/>
          <w:numId w:val="3"/>
        </w:numPr>
        <w:ind w:right="67" w:hanging="360"/>
        <w:sectPr w:rsidR="00A57E12" w:rsidSect="00596B12">
          <w:footerReference w:type="even" r:id="rId12"/>
          <w:footerReference w:type="default" r:id="rId13"/>
          <w:footerReference w:type="first" r:id="rId14"/>
          <w:pgSz w:w="12240" w:h="15840"/>
          <w:pgMar w:top="1442" w:right="1436" w:bottom="1002" w:left="1440" w:header="720" w:footer="726" w:gutter="0"/>
          <w:pgNumType w:fmt="lowerRoman" w:start="2"/>
          <w:cols w:space="720"/>
        </w:sectPr>
      </w:pPr>
      <w:r w:rsidRPr="00906EB5">
        <w:rPr>
          <w:b/>
        </w:rPr>
        <w:t>TEERAG</w:t>
      </w:r>
      <w:r w:rsidR="00A57E12" w:rsidRPr="00906EB5">
        <w:rPr>
          <w:b/>
        </w:rPr>
        <w:t>:</w:t>
      </w:r>
      <w:r w:rsidR="00A57E12">
        <w:t xml:space="preserve"> </w:t>
      </w:r>
      <w:r w:rsidR="00906EB5" w:rsidRPr="00EF54D7">
        <w:rPr>
          <w:color w:val="000000" w:themeColor="text1"/>
        </w:rPr>
        <w:t>Trustworthy Explainable Enterprise RAG</w:t>
      </w:r>
    </w:p>
    <w:p w14:paraId="27EC6DB5" w14:textId="77777777" w:rsidR="00596B12" w:rsidRDefault="0F457421" w:rsidP="25FDC90D">
      <w:pPr>
        <w:pStyle w:val="Heading1"/>
        <w:ind w:left="0" w:firstLine="0"/>
        <w:jc w:val="both"/>
      </w:pPr>
      <w:bookmarkStart w:id="2" w:name="_Toc235963689"/>
      <w:bookmarkStart w:id="3" w:name="_Toc235963844"/>
      <w:bookmarkStart w:id="4" w:name="_Toc235963874"/>
      <w:r>
        <w:lastRenderedPageBreak/>
        <w:t>Chapter 1 Introduction</w:t>
      </w:r>
      <w:bookmarkEnd w:id="2"/>
      <w:bookmarkEnd w:id="3"/>
      <w:bookmarkEnd w:id="4"/>
      <w:r>
        <w:t xml:space="preserve"> </w:t>
      </w:r>
    </w:p>
    <w:p w14:paraId="2030ED59" w14:textId="64D323C6" w:rsidR="0001306A" w:rsidRPr="004F7B6F" w:rsidRDefault="34447DF0" w:rsidP="004F7B6F">
      <w:pPr>
        <w:pStyle w:val="Heading2"/>
        <w:rPr>
          <w:rStyle w:val="Heading3Char"/>
          <w:b/>
          <w:sz w:val="40"/>
        </w:rPr>
      </w:pPr>
      <w:bookmarkStart w:id="5" w:name="_Toc235963845"/>
      <w:bookmarkStart w:id="6" w:name="_Toc235963875"/>
      <w:r w:rsidRPr="004F7B6F">
        <w:rPr>
          <w:rStyle w:val="Heading3Char"/>
          <w:b/>
          <w:sz w:val="40"/>
        </w:rPr>
        <w:t xml:space="preserve">1.1 </w:t>
      </w:r>
      <w:r w:rsidR="0F457421" w:rsidRPr="004F7B6F">
        <w:rPr>
          <w:rStyle w:val="Heading3Char"/>
          <w:b/>
          <w:sz w:val="40"/>
        </w:rPr>
        <w:t>Overview</w:t>
      </w:r>
      <w:bookmarkEnd w:id="5"/>
      <w:bookmarkEnd w:id="6"/>
    </w:p>
    <w:p w14:paraId="0FB4D6D9" w14:textId="118C53E9" w:rsidR="00CB0409" w:rsidRDefault="4F16ACC4" w:rsidP="25FDC90D">
      <w:pPr>
        <w:spacing w:before="240" w:after="240"/>
        <w:jc w:val="both"/>
      </w:pPr>
      <w:r w:rsidRPr="25FDC90D">
        <w:t xml:space="preserve">Advances in artificial intelligence (AI) have provided significant opportunities to process, organize and use information in novel ways. </w:t>
      </w:r>
      <w:proofErr w:type="gramStart"/>
      <w:r w:rsidRPr="25FDC90D">
        <w:t>In particular, large</w:t>
      </w:r>
      <w:proofErr w:type="gramEnd"/>
      <w:r w:rsidRPr="25FDC90D">
        <w:t xml:space="preserve"> language models (LLMs) represent one of the most promising directions in modern AI, with </w:t>
      </w:r>
      <w:proofErr w:type="gramStart"/>
      <w:r w:rsidRPr="25FDC90D">
        <w:t>a number of</w:t>
      </w:r>
      <w:proofErr w:type="gramEnd"/>
      <w:r w:rsidRPr="25FDC90D">
        <w:t xml:space="preserve"> successful use cases already demonstrated. Due to their high performance and versatility, LLMs are now used and further developed in a variety of fields ranging from question-answering, document understanding, and information retrieval to chatbots. </w:t>
      </w:r>
      <w:proofErr w:type="gramStart"/>
      <w:r w:rsidRPr="25FDC90D">
        <w:t>In particular, organizations</w:t>
      </w:r>
      <w:proofErr w:type="gramEnd"/>
      <w:r w:rsidRPr="25FDC90D">
        <w:t xml:space="preserve"> increasingly use LLMs to discover and exploit knowledge to enhance organizational decision-making.</w:t>
      </w:r>
    </w:p>
    <w:p w14:paraId="2CC097E2" w14:textId="7F751B21" w:rsidR="00CB0409" w:rsidRDefault="4F16ACC4" w:rsidP="25FDC90D">
      <w:pPr>
        <w:spacing w:before="240" w:after="240"/>
        <w:jc w:val="both"/>
      </w:pPr>
      <w:r w:rsidRPr="25FDC90D">
        <w:t xml:space="preserve">However, current LLMs are unsatisfactory in two aspects. First, because of the static training data, they cannot provide up-to-date information, limiting their applicability in practice. Second, current LLMs </w:t>
      </w:r>
      <w:proofErr w:type="gramStart"/>
      <w:r w:rsidRPr="25FDC90D">
        <w:t>are not able to</w:t>
      </w:r>
      <w:proofErr w:type="gramEnd"/>
      <w:r w:rsidRPr="25FDC90D">
        <w:t xml:space="preserve"> explain the information they return, curtailing their application in knowledge-intensive domains that require justification of information with evidence from trusted sources.</w:t>
      </w:r>
    </w:p>
    <w:p w14:paraId="3E75BDBD" w14:textId="371D0384" w:rsidR="00CB0409" w:rsidRDefault="4F16ACC4" w:rsidP="25FDC90D">
      <w:pPr>
        <w:spacing w:before="240" w:after="240"/>
        <w:jc w:val="both"/>
      </w:pPr>
      <w:r w:rsidRPr="25FDC90D">
        <w:t>A promising approach to address the first limitation, namely, to enable up-to-date information, is retrieval-augmented generation (RAG). In general, RAG approaches overcome the challenge of providing recent information by retrieving the most relevant information from existing knowledge bases. This is achieved by first retrieving the relevant documents given a natural language query and then generating a natural language answer based on the retrieved documents. RAG approaches are especially appealing in enterprises where a wealth of technical documents is available. These approaches can be leveraged to empower enterprise employees by helping them find the information they need.</w:t>
      </w:r>
    </w:p>
    <w:p w14:paraId="020AA9E8" w14:textId="740BEB9E" w:rsidR="00CB0409" w:rsidRDefault="4F16ACC4" w:rsidP="25FDC90D">
      <w:pPr>
        <w:spacing w:before="240" w:after="240"/>
        <w:jc w:val="both"/>
      </w:pPr>
      <w:r w:rsidRPr="25FDC90D">
        <w:t>In enterprise settings, knowledge can be found in a variety of sources, from technical documents and databases to company intranets and enterprise applications. As such, when a user queries an enterprise RAG system, they are interested not only in accurate answers derived from this information but also in the sources from which the answer was obtained. More importantly, they need insight into how the retrieved evidence supports the generated answer, allowing them to better assess the reliability of the system's responses.</w:t>
      </w:r>
    </w:p>
    <w:p w14:paraId="1C7682E7" w14:textId="3C03A73E" w:rsidR="00CB0409" w:rsidRDefault="4F16ACC4" w:rsidP="25FDC90D">
      <w:pPr>
        <w:spacing w:before="240" w:after="240"/>
        <w:jc w:val="both"/>
      </w:pPr>
      <w:r w:rsidRPr="25FDC90D">
        <w:t>However, enterprise users of RAG approaches likely need support in two aspects. First, they might want to assess the information returned by these approaches by consulting the evidence retrieved from the documents. Second, it might be desirable to highlight the degree to which the answer is supported by the retrieved information to differentiate between confident, uncertain, and wrong answers.</w:t>
      </w:r>
    </w:p>
    <w:p w14:paraId="39302ECB" w14:textId="4882B72C" w:rsidR="00CB0409" w:rsidRDefault="4F16ACC4" w:rsidP="25FDC90D">
      <w:pPr>
        <w:spacing w:before="240" w:after="240"/>
        <w:jc w:val="both"/>
      </w:pPr>
      <w:proofErr w:type="gramStart"/>
      <w:r w:rsidRPr="25FDC90D">
        <w:t>A number of</w:t>
      </w:r>
      <w:proofErr w:type="gramEnd"/>
      <w:r w:rsidRPr="25FDC90D">
        <w:t xml:space="preserve"> prior works have made significant progress in advancing enterprise RAG approaches. </w:t>
      </w:r>
      <w:proofErr w:type="gramStart"/>
      <w:r w:rsidRPr="25FDC90D">
        <w:t>In particular, prior</w:t>
      </w:r>
      <w:proofErr w:type="gramEnd"/>
      <w:r w:rsidRPr="25FDC90D">
        <w:t xml:space="preserve"> works improved the retrieval and generation steps, which are key components of enterprise RAG approaches. However, these approaches do not address the need for citations, evidence, and confidence scoring for the information they return. While a few works attempt to address the citation problem, the prior approaches allow only coarse-grained citations, typically at the level of a document, but not specific passages. Moreover, most approaches do not adequately address the need for confidence scoring, providing at best general confidence scores across all retrieved documents.</w:t>
      </w:r>
    </w:p>
    <w:p w14:paraId="2DA68B2D" w14:textId="4633BBC5" w:rsidR="00CB0409" w:rsidRDefault="4F16ACC4" w:rsidP="25FDC90D">
      <w:pPr>
        <w:spacing w:before="240" w:after="240"/>
        <w:jc w:val="both"/>
      </w:pPr>
      <w:r w:rsidRPr="25FDC90D">
        <w:t xml:space="preserve">This thesis introduces an Explainable Enterprise RAG, which enables fine-grained citations and confidence scoring mechanisms for enterprise RAG approaches. Unlike prior approaches that address the citation and confidence problems separately, this work provides an end-to-end approach to enabling citations, evidence, and confidence scoring mechanisms for enterprise RAG. This thesis evaluates the proposed approach on the </w:t>
      </w:r>
      <w:proofErr w:type="spellStart"/>
      <w:r w:rsidRPr="25FDC90D">
        <w:t>EnterpriseRAG</w:t>
      </w:r>
      <w:proofErr w:type="spellEnd"/>
      <w:r w:rsidRPr="25FDC90D">
        <w:t xml:space="preserve">-Bench benchmark. </w:t>
      </w:r>
    </w:p>
    <w:p w14:paraId="74F81DD8" w14:textId="1939369E" w:rsidR="00CB0409" w:rsidRDefault="4F16ACC4" w:rsidP="25FDC90D">
      <w:pPr>
        <w:spacing w:after="360"/>
        <w:jc w:val="both"/>
      </w:pPr>
      <w:r w:rsidRPr="25FDC90D">
        <w:t xml:space="preserve">the main goal of this research is to enhance enterprise RAG approaches by enabling citations and confidence scoring mechanisms that allow enterprise users to consult relevant evidence and assess the degree to which the answer is supported by the retrieved information. </w:t>
      </w:r>
      <w:proofErr w:type="gramStart"/>
      <w:r w:rsidRPr="25FDC90D">
        <w:t>In particular, this</w:t>
      </w:r>
      <w:proofErr w:type="gramEnd"/>
      <w:r w:rsidRPr="25FDC90D">
        <w:t xml:space="preserve"> work enables users to evaluate the quality of information provided by enterprise RAG approaches.</w:t>
      </w:r>
    </w:p>
    <w:p w14:paraId="1D6E9CA8" w14:textId="78A5FA86" w:rsidR="00CB0409" w:rsidRDefault="00CB0409" w:rsidP="25FDC90D"/>
    <w:p w14:paraId="54260751" w14:textId="77777777" w:rsidR="00C2112C" w:rsidRPr="00C2112C" w:rsidRDefault="00C2112C" w:rsidP="00C2112C">
      <w:pPr>
        <w:rPr>
          <w:rtl/>
        </w:rPr>
      </w:pPr>
    </w:p>
    <w:p w14:paraId="559C3456" w14:textId="41D18568" w:rsidR="00D82BFD" w:rsidRPr="004F7B6F" w:rsidRDefault="24052934" w:rsidP="004F7B6F">
      <w:pPr>
        <w:pStyle w:val="Heading2"/>
      </w:pPr>
      <w:bookmarkStart w:id="7" w:name="_Toc235963846"/>
      <w:bookmarkStart w:id="8" w:name="_Toc235963876"/>
      <w:r w:rsidRPr="004F7B6F">
        <w:rPr>
          <w:rStyle w:val="Heading3Char"/>
          <w:b/>
          <w:sz w:val="40"/>
        </w:rPr>
        <w:t xml:space="preserve">1.2 </w:t>
      </w:r>
      <w:r w:rsidR="0F457421" w:rsidRPr="004F7B6F">
        <w:rPr>
          <w:rStyle w:val="Heading3Char"/>
          <w:b/>
          <w:sz w:val="40"/>
        </w:rPr>
        <w:t>Problem Definition</w:t>
      </w:r>
      <w:bookmarkEnd w:id="7"/>
      <w:bookmarkEnd w:id="8"/>
      <w:r w:rsidR="0F457421" w:rsidRPr="004F7B6F">
        <w:t xml:space="preserve"> </w:t>
      </w:r>
    </w:p>
    <w:p w14:paraId="77EDC3B6" w14:textId="7F727936" w:rsidR="00D82BFD" w:rsidRPr="00D82BFD" w:rsidRDefault="4B1B17D5" w:rsidP="25FDC90D">
      <w:pPr>
        <w:spacing w:before="240" w:after="240"/>
        <w:jc w:val="both"/>
        <w:rPr>
          <w:color w:val="000000" w:themeColor="text1"/>
        </w:rPr>
      </w:pPr>
      <w:r w:rsidRPr="25FDC90D">
        <w:rPr>
          <w:color w:val="000000" w:themeColor="text1"/>
        </w:rPr>
        <w:t>While (RAG) has significantly improved the factual grounding of large language models by incorporating external knowledge into the response generation process, retrieving relevant documents alone does not guarantee transparency of the generated output. In many existing RAG systems, users receive a generated response together with supporting documents. However, these documents rarely establish explicit links between individual claims in the generated response and the specific evidence that supports them. Consequently, users are not easily able to distinguish between information that was explicitly stated in the retrieved sources and that which was inferred by the language model, without adequate evidence.</w:t>
      </w:r>
    </w:p>
    <w:p w14:paraId="456877FB" w14:textId="42489E70" w:rsidR="00D82BFD" w:rsidRPr="00D82BFD" w:rsidRDefault="4B1B17D5" w:rsidP="25FDC90D">
      <w:pPr>
        <w:spacing w:before="240" w:after="240"/>
        <w:jc w:val="both"/>
        <w:rPr>
          <w:color w:val="000000" w:themeColor="text1"/>
        </w:rPr>
      </w:pPr>
      <w:r w:rsidRPr="25FDC90D">
        <w:rPr>
          <w:color w:val="000000" w:themeColor="text1"/>
        </w:rPr>
        <w:t>This limitation is especially significant in enterprise settings, where language models are used to support technical, operational, and business-critical decisions. In these use cases, accuracy is important, but organizations are likely to want to go beyond accuracy and require contextual grounding of the responses, including an ability to distinguish between conflicting evidence, identify irreconcilable differences between sources, and understand which claims have been supported by evidence retrieved from the relevant databases.</w:t>
      </w:r>
    </w:p>
    <w:p w14:paraId="32ECC997" w14:textId="5972877D" w:rsidR="00D82BFD" w:rsidRPr="00D82BFD" w:rsidRDefault="4B1B17D5" w:rsidP="25FDC90D">
      <w:pPr>
        <w:spacing w:before="240" w:after="240"/>
        <w:jc w:val="both"/>
        <w:rPr>
          <w:color w:val="000000" w:themeColor="text1"/>
        </w:rPr>
      </w:pPr>
      <w:r w:rsidRPr="25FDC90D">
        <w:rPr>
          <w:color w:val="000000" w:themeColor="text1"/>
        </w:rPr>
        <w:t>Previous studies have attempted to improve different aspects of RAG transparency. These efforts can generally be grouped into three research directions: explainability, citation attribution, and confidence estimation. Although each of these directions has contributed to improving the trustworthiness of RAG systems, they have largely been investigated independently. Existing approaches rarely provide an integrated framework that simultaneously explains the reasoning process, establishes fine-grained links between generated claims and supporting evidence, and communicates meaningful confidence scores to end users.</w:t>
      </w:r>
    </w:p>
    <w:p w14:paraId="7C317FAF" w14:textId="4BAC9514" w:rsidR="00D82BFD" w:rsidRPr="00D82BFD" w:rsidRDefault="4B1B17D5" w:rsidP="25FDC90D">
      <w:pPr>
        <w:spacing w:before="240" w:after="240"/>
        <w:jc w:val="both"/>
        <w:rPr>
          <w:color w:val="000000" w:themeColor="text1"/>
        </w:rPr>
      </w:pPr>
      <w:r w:rsidRPr="25FDC90D">
        <w:rPr>
          <w:color w:val="000000" w:themeColor="text1"/>
        </w:rPr>
        <w:t>Therefore, an important research gap remains in the development of enterprise RAG systems. There is still a need for a unified framework capable of integrating explainability, citation attribution, and confidence scoring into a single retrieval and generation pipeline. Such a framework should not only generate accurate responses but also enable users to understand why a particular answer was generated, where the supporting evidence originated, and how much confidence can reasonably be placed in each generated claim.</w:t>
      </w:r>
    </w:p>
    <w:p w14:paraId="2D8F0E75" w14:textId="03A7DB39" w:rsidR="00D82BFD" w:rsidRPr="00D82BFD" w:rsidRDefault="4B1B17D5" w:rsidP="25FDC90D">
      <w:pPr>
        <w:spacing w:before="240" w:after="240"/>
        <w:jc w:val="both"/>
        <w:rPr>
          <w:color w:val="000000" w:themeColor="text1"/>
        </w:rPr>
      </w:pPr>
      <w:r w:rsidRPr="25FDC90D">
        <w:rPr>
          <w:color w:val="000000" w:themeColor="text1"/>
        </w:rPr>
        <w:t xml:space="preserve">Accordingly, this thesis addresses the following research question: How can citation attribution and confidence scoring be integrated into an explainable enterprise Retrieval-Augmented Generation framework to enhance the transparency and trustworthiness of generated responses, as evaluated using </w:t>
      </w:r>
      <w:proofErr w:type="spellStart"/>
      <w:r w:rsidRPr="25FDC90D">
        <w:rPr>
          <w:color w:val="000000" w:themeColor="text1"/>
        </w:rPr>
        <w:t>EnterpriseRAG</w:t>
      </w:r>
      <w:proofErr w:type="spellEnd"/>
      <w:r w:rsidRPr="25FDC90D">
        <w:rPr>
          <w:color w:val="000000" w:themeColor="text1"/>
        </w:rPr>
        <w:t>-Bench?</w:t>
      </w:r>
    </w:p>
    <w:p w14:paraId="22585090" w14:textId="5DAA41C9" w:rsidR="00D82BFD" w:rsidRPr="00D82BFD" w:rsidRDefault="4B1B17D5" w:rsidP="25FDC90D">
      <w:pPr>
        <w:jc w:val="both"/>
      </w:pPr>
      <w:r w:rsidRPr="25FDC90D">
        <w:rPr>
          <w:color w:val="000000" w:themeColor="text1"/>
        </w:rPr>
        <w:t>Rather than evaluating the proposed framework solely in terms of answer accuracy, this research also investigates whether generated claims can be traced to supporting evidence, whether the relationship between retrieved documents and generated responses is made explicit, and whether confidence scores help users assess the reliability of individual claims and complete responses.</w:t>
      </w:r>
    </w:p>
    <w:p w14:paraId="28A46AA9" w14:textId="3F271A8E" w:rsidR="00D82BFD" w:rsidRPr="00D82BFD" w:rsidRDefault="00D82BFD" w:rsidP="25FDC90D">
      <w:pPr>
        <w:rPr>
          <w:sz w:val="28"/>
          <w:szCs w:val="28"/>
        </w:rPr>
      </w:pPr>
    </w:p>
    <w:p w14:paraId="592316A7" w14:textId="5B02C7C8" w:rsidR="00C405D7" w:rsidRPr="004F7B6F" w:rsidRDefault="08F6EEE3" w:rsidP="004F7B6F">
      <w:pPr>
        <w:pStyle w:val="Heading2"/>
      </w:pPr>
      <w:bookmarkStart w:id="9" w:name="_Toc235963847"/>
      <w:bookmarkStart w:id="10" w:name="_Toc235963877"/>
      <w:r w:rsidRPr="004F7B6F">
        <w:t>1.3</w:t>
      </w:r>
      <w:r w:rsidR="0F457421" w:rsidRPr="004F7B6F">
        <w:t xml:space="preserve"> </w:t>
      </w:r>
      <w:r w:rsidR="0F457421" w:rsidRPr="004F7B6F">
        <w:rPr>
          <w:rStyle w:val="Heading3Char"/>
          <w:b/>
          <w:sz w:val="40"/>
        </w:rPr>
        <w:t>Thesis Objectives</w:t>
      </w:r>
      <w:bookmarkEnd w:id="9"/>
      <w:bookmarkEnd w:id="10"/>
      <w:r w:rsidR="0F457421" w:rsidRPr="004F7B6F">
        <w:rPr>
          <w:rStyle w:val="Heading3Char"/>
          <w:b/>
          <w:sz w:val="40"/>
        </w:rPr>
        <w:t xml:space="preserve"> </w:t>
      </w:r>
    </w:p>
    <w:p w14:paraId="76C31336" w14:textId="1B874629" w:rsidR="6F3CA45F" w:rsidRDefault="6F3CA45F" w:rsidP="25FDC90D">
      <w:pPr>
        <w:spacing w:before="240" w:after="240"/>
        <w:jc w:val="both"/>
      </w:pPr>
      <w:r w:rsidRPr="25FDC90D">
        <w:t>The overall objective of this thesis is to develop an Explainable Enterprise Retrieval-Augmented Generation (RAG) framework that integrates Citation Attribution and Confidence Scoring to improve the transparency and trustworthiness of enterprise knowledge retrieval.</w:t>
      </w:r>
    </w:p>
    <w:p w14:paraId="7370BAAC" w14:textId="5D0C42A3" w:rsidR="6F3CA45F" w:rsidRDefault="6F3CA45F" w:rsidP="25FDC90D">
      <w:pPr>
        <w:spacing w:before="240" w:after="240"/>
        <w:jc w:val="both"/>
      </w:pPr>
      <w:r w:rsidRPr="25FDC90D">
        <w:t>The specific objectives of this research are:</w:t>
      </w:r>
    </w:p>
    <w:p w14:paraId="6B22594E" w14:textId="1E89DEB2" w:rsidR="6F3CA45F" w:rsidRDefault="6F3CA45F" w:rsidP="25FDC90D">
      <w:pPr>
        <w:pStyle w:val="ListParagraph"/>
        <w:numPr>
          <w:ilvl w:val="0"/>
          <w:numId w:val="1"/>
        </w:numPr>
        <w:jc w:val="both"/>
      </w:pPr>
      <w:r w:rsidRPr="25FDC90D">
        <w:t>To design an enterprise RAG framework that integrates explainability, citation attribution, and confidence scoring.</w:t>
      </w:r>
    </w:p>
    <w:p w14:paraId="07DA84D5" w14:textId="1E87EBC0" w:rsidR="6F3CA45F" w:rsidRDefault="6F3CA45F" w:rsidP="25FDC90D">
      <w:pPr>
        <w:pStyle w:val="ListParagraph"/>
        <w:numPr>
          <w:ilvl w:val="0"/>
          <w:numId w:val="1"/>
        </w:numPr>
        <w:jc w:val="both"/>
      </w:pPr>
      <w:r w:rsidRPr="25FDC90D">
        <w:t>To develop an explanation mechanism that clearly demonstrates how retrieved evidence supports the generated response.</w:t>
      </w:r>
    </w:p>
    <w:p w14:paraId="3D13BD55" w14:textId="5874ABAA" w:rsidR="6F3CA45F" w:rsidRDefault="6F3CA45F" w:rsidP="25FDC90D">
      <w:pPr>
        <w:pStyle w:val="ListParagraph"/>
        <w:numPr>
          <w:ilvl w:val="0"/>
          <w:numId w:val="1"/>
        </w:numPr>
        <w:jc w:val="both"/>
      </w:pPr>
      <w:r w:rsidRPr="25FDC90D">
        <w:t>To develop a citation attribution mechanism that enables generated information to be traced back to the original supporting evidence.</w:t>
      </w:r>
    </w:p>
    <w:p w14:paraId="49CDCF44" w14:textId="0DD3119C" w:rsidR="6F3CA45F" w:rsidRDefault="6F3CA45F" w:rsidP="25FDC90D">
      <w:pPr>
        <w:pStyle w:val="ListParagraph"/>
        <w:numPr>
          <w:ilvl w:val="0"/>
          <w:numId w:val="1"/>
        </w:numPr>
        <w:jc w:val="both"/>
      </w:pPr>
      <w:r w:rsidRPr="25FDC90D">
        <w:lastRenderedPageBreak/>
        <w:t>To develop a confidence scoring mechanism that enables the RAG system to communicate the confidence associated with each generated response.</w:t>
      </w:r>
    </w:p>
    <w:p w14:paraId="0CCF498D" w14:textId="3F70285C" w:rsidR="6F3CA45F" w:rsidRDefault="6F3CA45F" w:rsidP="25FDC90D">
      <w:pPr>
        <w:pStyle w:val="ListParagraph"/>
        <w:numPr>
          <w:ilvl w:val="0"/>
          <w:numId w:val="1"/>
        </w:numPr>
        <w:jc w:val="both"/>
      </w:pPr>
      <w:r w:rsidRPr="25FDC90D">
        <w:t>To investigate how explainability, citation attribution, and confidence scoring can be effectively integrated to improve the transparency of enterprise RAG systems.</w:t>
      </w:r>
    </w:p>
    <w:p w14:paraId="25BE8C98" w14:textId="7D0998C7" w:rsidR="6F3CA45F" w:rsidRDefault="6F3CA45F" w:rsidP="25FDC90D">
      <w:pPr>
        <w:pStyle w:val="ListParagraph"/>
        <w:numPr>
          <w:ilvl w:val="0"/>
          <w:numId w:val="1"/>
        </w:numPr>
        <w:jc w:val="both"/>
      </w:pPr>
      <w:r w:rsidRPr="25FDC90D">
        <w:t xml:space="preserve">To evaluate the proposed framework using the </w:t>
      </w:r>
      <w:proofErr w:type="spellStart"/>
      <w:r w:rsidRPr="25FDC90D">
        <w:t>EnterpriseRAG</w:t>
      </w:r>
      <w:proofErr w:type="spellEnd"/>
      <w:r w:rsidRPr="25FDC90D">
        <w:t>-Bench benchmark.</w:t>
      </w:r>
    </w:p>
    <w:p w14:paraId="1EF3DB19" w14:textId="7D528A1E" w:rsidR="6F3CA45F" w:rsidRDefault="6F3CA45F" w:rsidP="25FDC90D">
      <w:pPr>
        <w:pStyle w:val="ListParagraph"/>
        <w:numPr>
          <w:ilvl w:val="0"/>
          <w:numId w:val="1"/>
        </w:numPr>
        <w:jc w:val="both"/>
      </w:pPr>
      <w:r w:rsidRPr="25FDC90D">
        <w:t>To compare the proposed framework with relevant RAG baselines using evaluation metrics related to answer quality, explainability, citation attribution, and confidence scoring.</w:t>
      </w:r>
    </w:p>
    <w:p w14:paraId="64091246" w14:textId="57D24D19" w:rsidR="6F3CA45F" w:rsidRDefault="6F3CA45F" w:rsidP="25FDC90D">
      <w:pPr>
        <w:spacing w:before="240" w:after="240"/>
        <w:jc w:val="both"/>
      </w:pPr>
      <w:r w:rsidRPr="25FDC90D">
        <w:t>These objectives reflect the broader aim of this research to move beyond evaluating RAG systems solely in terms of answer accuracy. Instead, this research investigates whether users can understand how generated responses are supported by retrieved evidence, whether the relationship between evidence and generated claims is made explicit through citation attribution, and whether confidence scores provide meaningful insights into the reliability of the generated responses.</w:t>
      </w:r>
    </w:p>
    <w:p w14:paraId="7A7B0BFD" w14:textId="5175034A" w:rsidR="00596B12" w:rsidRPr="004F7B6F" w:rsidRDefault="5C530ED3" w:rsidP="004F7B6F">
      <w:pPr>
        <w:pStyle w:val="Heading2"/>
      </w:pPr>
      <w:bookmarkStart w:id="11" w:name="_Toc235963848"/>
      <w:bookmarkStart w:id="12" w:name="_Toc235963878"/>
      <w:r w:rsidRPr="004F7B6F">
        <w:t>1.4</w:t>
      </w:r>
      <w:r w:rsidR="0F457421" w:rsidRPr="004F7B6F">
        <w:t xml:space="preserve"> </w:t>
      </w:r>
      <w:r w:rsidR="0F457421" w:rsidRPr="004F7B6F">
        <w:rPr>
          <w:rStyle w:val="Heading3Char"/>
          <w:b/>
          <w:sz w:val="40"/>
        </w:rPr>
        <w:t>Thesis Contribution</w:t>
      </w:r>
      <w:bookmarkEnd w:id="11"/>
      <w:bookmarkEnd w:id="12"/>
      <w:r w:rsidR="0F457421" w:rsidRPr="004F7B6F">
        <w:t xml:space="preserve"> </w:t>
      </w:r>
    </w:p>
    <w:p w14:paraId="4BDE458C" w14:textId="6C7020E5" w:rsidR="6CC1B7F6" w:rsidRDefault="6CC1B7F6" w:rsidP="25FDC90D">
      <w:pPr>
        <w:spacing w:before="240" w:after="240"/>
        <w:jc w:val="both"/>
      </w:pPr>
      <w:r w:rsidRPr="25FDC90D">
        <w:t>This thesis makes three primary contributions to the field of enterprise Retrieval-Augmented Generation (RAG).</w:t>
      </w:r>
    </w:p>
    <w:p w14:paraId="0AD60333" w14:textId="1CF4AB6F" w:rsidR="6CC1B7F6" w:rsidRDefault="6CC1B7F6" w:rsidP="25FDC90D">
      <w:pPr>
        <w:spacing w:before="240" w:after="240"/>
        <w:jc w:val="both"/>
      </w:pPr>
      <w:r w:rsidRPr="25FDC90D">
        <w:t xml:space="preserve">First, it proposes a unified framework for explainable enterprise RAG that integrates explainability, citation attribution, and confidence scoring within a single architecture. Unlike prior approaches that investigate these capabilities independently, the proposed framework establishes explicit connections between retrieved evidence, generated responses, citation attribution, and confidence scores, thereby improving the transparency and traceability of generated information. </w:t>
      </w:r>
    </w:p>
    <w:p w14:paraId="27787273" w14:textId="2492682E" w:rsidR="6CC1B7F6" w:rsidRDefault="6CC1B7F6" w:rsidP="25FDC90D">
      <w:pPr>
        <w:spacing w:before="240" w:after="240"/>
        <w:jc w:val="both"/>
      </w:pPr>
      <w:r w:rsidRPr="25FDC90D">
        <w:t xml:space="preserve">Second, a comprehensive empirical evaluation of the proposed framework is conducted using the </w:t>
      </w:r>
      <w:proofErr w:type="spellStart"/>
      <w:r w:rsidRPr="25FDC90D">
        <w:t>EnterpriseRAG</w:t>
      </w:r>
      <w:proofErr w:type="spellEnd"/>
      <w:r w:rsidRPr="25FDC90D">
        <w:t>-Bench benchmark. Beyond measuring answer accuracy, the evaluation examines multiple dimensions of system performance, including explainability, citation attribution, and confidence estimation, providing a balanced assessment of the framework's strengths and limitations.</w:t>
      </w:r>
    </w:p>
    <w:p w14:paraId="721138CC" w14:textId="30EB46FF" w:rsidR="00596B12" w:rsidRPr="00C06E4F" w:rsidRDefault="6CC1B7F6" w:rsidP="00C06E4F">
      <w:pPr>
        <w:spacing w:before="240" w:after="240"/>
        <w:jc w:val="both"/>
      </w:pPr>
      <w:r w:rsidRPr="25FDC90D">
        <w:t>Finally, this research provides practical guidance for designing reliable enterprise RAG systems. The findings offer both theoretical insights and empirical evidence to support the development of enterprise RAG systems capable of generating trustworthy responses supported by traceable evidence and meaningful confidence scores.</w:t>
      </w:r>
    </w:p>
    <w:p w14:paraId="19BCE6CB" w14:textId="5FC60579" w:rsidR="00596B12" w:rsidRPr="004F7B6F" w:rsidRDefault="50EFBB5B" w:rsidP="004F7B6F">
      <w:pPr>
        <w:pStyle w:val="Heading2"/>
      </w:pPr>
      <w:bookmarkStart w:id="13" w:name="_Toc235963849"/>
      <w:bookmarkStart w:id="14" w:name="_Toc235963879"/>
      <w:r w:rsidRPr="004F7B6F">
        <w:rPr>
          <w:rStyle w:val="Heading3Char"/>
          <w:b/>
          <w:sz w:val="40"/>
        </w:rPr>
        <w:t xml:space="preserve">1.5 </w:t>
      </w:r>
      <w:r w:rsidR="0F457421" w:rsidRPr="004F7B6F">
        <w:rPr>
          <w:rStyle w:val="Heading3Char"/>
          <w:b/>
          <w:sz w:val="40"/>
        </w:rPr>
        <w:t>Thesis Organization</w:t>
      </w:r>
      <w:bookmarkEnd w:id="13"/>
      <w:bookmarkEnd w:id="14"/>
      <w:r w:rsidR="0F457421" w:rsidRPr="004F7B6F">
        <w:t xml:space="preserve"> </w:t>
      </w:r>
    </w:p>
    <w:p w14:paraId="22CC6650" w14:textId="57C54DFF" w:rsidR="00596B12" w:rsidRDefault="2841CC48" w:rsidP="25FDC90D">
      <w:pPr>
        <w:spacing w:before="240" w:after="240" w:line="259" w:lineRule="auto"/>
        <w:jc w:val="both"/>
      </w:pPr>
      <w:r w:rsidRPr="25FDC90D">
        <w:t>The chapters of this thesis follow the progression of the research, beginning with the theoretical foundations, followed by the proposed Explainable Enterprise RAG framework and its experimental evaluation, and concluding with the main findings and future research directions.</w:t>
      </w:r>
    </w:p>
    <w:p w14:paraId="6580C063" w14:textId="77645678" w:rsidR="00596B12" w:rsidRDefault="08162E24" w:rsidP="25FDC90D">
      <w:pPr>
        <w:spacing w:before="240" w:after="240" w:line="259" w:lineRule="auto"/>
        <w:jc w:val="both"/>
      </w:pPr>
      <w:r w:rsidRPr="25FDC90D">
        <w:t>Chapter 2 presents the theoretical background and reviews the related work on Retrieval-Augmented Generation (RAG), enterprise knowledge retrieval, explainability, citation attribution, and confidence estimation. It also identifies the research gaps that motivate the proposed Explainable Enterprise RAG framework.</w:t>
      </w:r>
    </w:p>
    <w:p w14:paraId="1E351211" w14:textId="49663BF1" w:rsidR="00596B12" w:rsidRDefault="2841CC48" w:rsidP="25FDC90D">
      <w:pPr>
        <w:spacing w:before="240" w:after="240" w:line="259" w:lineRule="auto"/>
        <w:jc w:val="both"/>
      </w:pPr>
      <w:r w:rsidRPr="25FDC90D">
        <w:t xml:space="preserve">Chapter 3 introduces the proposed Explainable Enterprise RAG framework and the </w:t>
      </w:r>
      <w:proofErr w:type="spellStart"/>
      <w:r w:rsidRPr="25FDC90D">
        <w:t>EnterpriseRAG</w:t>
      </w:r>
      <w:proofErr w:type="spellEnd"/>
      <w:r w:rsidRPr="25FDC90D">
        <w:t>-Bench benchmark. It describes the system architecture, implementation details, and the evaluation methodology adopted in this research.</w:t>
      </w:r>
    </w:p>
    <w:p w14:paraId="6F6D7774" w14:textId="517C6EE7" w:rsidR="00596B12" w:rsidRDefault="2841CC48" w:rsidP="25FDC90D">
      <w:pPr>
        <w:spacing w:before="240" w:after="240" w:line="259" w:lineRule="auto"/>
        <w:jc w:val="both"/>
      </w:pPr>
      <w:r w:rsidRPr="25FDC90D">
        <w:t>Chapter 4 presents and discusses the experimental results. The proposed framework is evaluated using the selected performance metrics, and its performance is compared with relevant RAG baselines.</w:t>
      </w:r>
    </w:p>
    <w:p w14:paraId="4C2F9DDC" w14:textId="08F3B686" w:rsidR="00596B12" w:rsidRDefault="2841CC48" w:rsidP="00561D78">
      <w:pPr>
        <w:spacing w:before="240" w:after="240" w:line="259" w:lineRule="auto"/>
        <w:jc w:val="both"/>
      </w:pPr>
      <w:r w:rsidRPr="25FDC90D">
        <w:t>Finally, Chapter 5 summarizes the main findings of the research, discusses its contributions and limitations, and outlines directions for future research.</w:t>
      </w:r>
    </w:p>
    <w:p w14:paraId="13B24752" w14:textId="77777777" w:rsidR="00596B12" w:rsidRDefault="00596B12" w:rsidP="00596B12">
      <w:pPr>
        <w:spacing w:after="292" w:line="259" w:lineRule="auto"/>
      </w:pPr>
      <w:r>
        <w:lastRenderedPageBreak/>
        <w:t xml:space="preserve"> </w:t>
      </w:r>
    </w:p>
    <w:p w14:paraId="3966CCE9" w14:textId="77777777" w:rsidR="00596B12" w:rsidRDefault="00596B12" w:rsidP="00596B12">
      <w:pPr>
        <w:spacing w:line="259" w:lineRule="auto"/>
      </w:pPr>
      <w:r>
        <w:t xml:space="preserve"> </w:t>
      </w:r>
    </w:p>
    <w:p w14:paraId="507425AB" w14:textId="27E93E2C" w:rsidR="00596B12" w:rsidRDefault="0F457421" w:rsidP="25FDC90D">
      <w:pPr>
        <w:pStyle w:val="Heading1"/>
        <w:ind w:left="0" w:firstLine="0"/>
        <w:rPr>
          <w:rStyle w:val="Heading1Char"/>
          <w:b/>
          <w:bCs/>
        </w:rPr>
      </w:pPr>
      <w:bookmarkStart w:id="15" w:name="_Toc235963690"/>
      <w:bookmarkStart w:id="16" w:name="_Toc235963850"/>
      <w:bookmarkStart w:id="17" w:name="_Toc235963880"/>
      <w:r>
        <w:t>Chapter 2 Background and Related Work</w:t>
      </w:r>
      <w:bookmarkEnd w:id="15"/>
      <w:bookmarkEnd w:id="16"/>
      <w:bookmarkEnd w:id="17"/>
      <w:r>
        <w:t xml:space="preserve"> </w:t>
      </w:r>
    </w:p>
    <w:p w14:paraId="66EBF893" w14:textId="239314E3" w:rsidR="267240D3" w:rsidRPr="004F7B6F" w:rsidRDefault="0BB48D67" w:rsidP="004F7B6F">
      <w:pPr>
        <w:pStyle w:val="Heading2"/>
      </w:pPr>
      <w:bookmarkStart w:id="18" w:name="_Toc235963851"/>
      <w:bookmarkStart w:id="19" w:name="_Toc235963881"/>
      <w:r w:rsidRPr="004F7B6F">
        <w:t>2.1</w:t>
      </w:r>
      <w:r w:rsidRPr="004F7B6F">
        <w:rPr>
          <w:rStyle w:val="Heading3Char"/>
          <w:b/>
          <w:sz w:val="40"/>
        </w:rPr>
        <w:t xml:space="preserve"> </w:t>
      </w:r>
      <w:r w:rsidR="633B8CF1" w:rsidRPr="004F7B6F">
        <w:rPr>
          <w:rStyle w:val="Heading3Char"/>
          <w:b/>
          <w:sz w:val="40"/>
        </w:rPr>
        <w:t>Background</w:t>
      </w:r>
      <w:bookmarkEnd w:id="18"/>
      <w:bookmarkEnd w:id="19"/>
    </w:p>
    <w:p w14:paraId="66CF0FF7" w14:textId="65797D69" w:rsidR="5383BFB7" w:rsidRDefault="5383BFB7" w:rsidP="25FDC90D">
      <w:pPr>
        <w:jc w:val="both"/>
        <w:rPr>
          <w:color w:val="000000" w:themeColor="text1"/>
        </w:rPr>
      </w:pPr>
      <w:r w:rsidRPr="25FDC90D">
        <w:rPr>
          <w:color w:val="000000" w:themeColor="text1"/>
        </w:rPr>
        <w:t xml:space="preserve">Artificial Intelligence (AI) has come a long way in a short period of time, and the area of information acquisition, processing, and </w:t>
      </w:r>
      <w:proofErr w:type="gramStart"/>
      <w:r w:rsidRPr="25FDC90D">
        <w:rPr>
          <w:color w:val="000000" w:themeColor="text1"/>
        </w:rPr>
        <w:t>utilization in particular</w:t>
      </w:r>
      <w:proofErr w:type="gramEnd"/>
      <w:r w:rsidRPr="25FDC90D">
        <w:rPr>
          <w:color w:val="000000" w:themeColor="text1"/>
        </w:rPr>
        <w:t xml:space="preserve">. </w:t>
      </w:r>
      <w:proofErr w:type="gramStart"/>
      <w:r w:rsidRPr="25FDC90D">
        <w:rPr>
          <w:color w:val="000000" w:themeColor="text1"/>
        </w:rPr>
        <w:t>In particular, there</w:t>
      </w:r>
      <w:proofErr w:type="gramEnd"/>
      <w:r w:rsidRPr="25FDC90D">
        <w:rPr>
          <w:color w:val="000000" w:themeColor="text1"/>
        </w:rPr>
        <w:t xml:space="preserve"> is one class of AI models called Large Language Models (LLMs) that has seen considerable attention recently. LLMs are language models that perform a variety of natural language processing (NLP) tasks such as document summarization, question answering, and text generation. These models have proven to be exceptionally effective at learning and generalizing knowledge from the training data. Nevertheless, there is no perfect model, and LLMs are not an exception, as these models learn the knowledge from the training data, and therefore their responses can reflect only the information present in the training data at the time of training. In addition, responses may be generated based on incorrect information learned during training. One of the most promising directions in overcoming the described shortcomings is the Retrieval-Augmented Generation (RAG).</w:t>
      </w:r>
    </w:p>
    <w:p w14:paraId="461A6CA1" w14:textId="7BB2E2A6" w:rsidR="5383BFB7" w:rsidRDefault="5383BFB7" w:rsidP="25FDC90D">
      <w:pPr>
        <w:spacing w:before="240" w:after="240"/>
        <w:jc w:val="both"/>
        <w:rPr>
          <w:color w:val="000000" w:themeColor="text1"/>
        </w:rPr>
      </w:pPr>
      <w:r w:rsidRPr="25FDC90D">
        <w:rPr>
          <w:color w:val="000000" w:themeColor="text1"/>
        </w:rPr>
        <w:t xml:space="preserve">RAG builds upon the LLMs by allowing them to retrieve information relevant to the question from an external source of knowledge, thus enabling them to base their responses on the latest information. </w:t>
      </w:r>
      <w:proofErr w:type="gramStart"/>
      <w:r w:rsidRPr="25FDC90D">
        <w:rPr>
          <w:color w:val="000000" w:themeColor="text1"/>
        </w:rPr>
        <w:t>In particular, RAG</w:t>
      </w:r>
      <w:proofErr w:type="gramEnd"/>
      <w:r w:rsidRPr="25FDC90D">
        <w:rPr>
          <w:color w:val="000000" w:themeColor="text1"/>
        </w:rPr>
        <w:t xml:space="preserve"> works by finding the most relevant documents in a knowledge base to use as context for answering questions using language models. The underlying language model itself is not altered. As a result, it becomes possible to respond to requests based on the most relevant information. It is especially useful for enterprises since </w:t>
      </w:r>
      <w:proofErr w:type="gramStart"/>
      <w:r w:rsidRPr="25FDC90D">
        <w:rPr>
          <w:color w:val="000000" w:themeColor="text1"/>
        </w:rPr>
        <w:t>more and more</w:t>
      </w:r>
      <w:proofErr w:type="gramEnd"/>
      <w:r w:rsidRPr="25FDC90D">
        <w:rPr>
          <w:color w:val="000000" w:themeColor="text1"/>
        </w:rPr>
        <w:t xml:space="preserve"> often there is a need to find information in various types of contracts, technical specifications, policies and procedures, regulatory documents, audit reports, and other sources of information. The enterprise user no longer needs to scan hundreds or even thousands of documents for information. Instead, the enterprise RAG will find the most relevant ones and present their information in the answer.</w:t>
      </w:r>
    </w:p>
    <w:p w14:paraId="0FC7D817" w14:textId="7608E94A" w:rsidR="5383BFB7" w:rsidRDefault="5383BFB7" w:rsidP="25FDC90D">
      <w:pPr>
        <w:spacing w:before="240" w:after="240"/>
        <w:jc w:val="both"/>
        <w:rPr>
          <w:color w:val="000000" w:themeColor="text1"/>
        </w:rPr>
      </w:pPr>
      <w:r w:rsidRPr="25FDC90D">
        <w:rPr>
          <w:color w:val="000000" w:themeColor="text1"/>
        </w:rPr>
        <w:t>However, the effectiveness of the enterprise RAG systems critically depends on how relevant the documents retrieved from the knowledge base are to the query. Therefore, it is necessary to pay special attention to choosing the right method for finding the required documents. One of the most promising directions in this area is semantic similarity search. Unlike traditional search approaches based on keywords matching, semantic search focuses on understanding the relationships between terms and ideas and representing the meaning of the query and documents in the form of high-level vectors. Simply put, two documents that are similar in meaning but are phrased differently will be interpreted as similar texts by the semantic search. Vector databases now allow for efficient storage and querying of such text representations.</w:t>
      </w:r>
    </w:p>
    <w:p w14:paraId="2F2B0E0C" w14:textId="3CA58764" w:rsidR="00274913" w:rsidRDefault="00352329" w:rsidP="25FDC90D">
      <w:pPr>
        <w:spacing w:before="240" w:after="240"/>
        <w:jc w:val="both"/>
        <w:rPr>
          <w:color w:val="000000" w:themeColor="text1"/>
        </w:rPr>
      </w:pPr>
      <w:r>
        <w:rPr>
          <w:noProof/>
          <w:color w:val="000000" w:themeColor="text1"/>
        </w:rPr>
        <mc:AlternateContent>
          <mc:Choice Requires="wpg">
            <w:drawing>
              <wp:anchor distT="0" distB="0" distL="114300" distR="114300" simplePos="0" relativeHeight="251658241" behindDoc="0" locked="0" layoutInCell="1" allowOverlap="1" wp14:anchorId="3547CB4A" wp14:editId="29D0F0AE">
                <wp:simplePos x="0" y="0"/>
                <wp:positionH relativeFrom="column">
                  <wp:posOffset>138223</wp:posOffset>
                </wp:positionH>
                <wp:positionV relativeFrom="paragraph">
                  <wp:posOffset>-2629</wp:posOffset>
                </wp:positionV>
                <wp:extent cx="5613400" cy="3372987"/>
                <wp:effectExtent l="0" t="0" r="0" b="5715"/>
                <wp:wrapTight wrapText="bothSides">
                  <wp:wrapPolygon edited="0">
                    <wp:start x="635" y="0"/>
                    <wp:lineTo x="635" y="19522"/>
                    <wp:lineTo x="0" y="19928"/>
                    <wp:lineTo x="0" y="21555"/>
                    <wp:lineTo x="21551" y="21555"/>
                    <wp:lineTo x="21551" y="19928"/>
                    <wp:lineTo x="20036" y="19522"/>
                    <wp:lineTo x="20036" y="0"/>
                    <wp:lineTo x="635" y="0"/>
                  </wp:wrapPolygon>
                </wp:wrapTight>
                <wp:docPr id="618880209" name="Group 2"/>
                <wp:cNvGraphicFramePr/>
                <a:graphic xmlns:a="http://schemas.openxmlformats.org/drawingml/2006/main">
                  <a:graphicData uri="http://schemas.microsoft.com/office/word/2010/wordprocessingGroup">
                    <wpg:wgp>
                      <wpg:cNvGrpSpPr/>
                      <wpg:grpSpPr>
                        <a:xfrm>
                          <a:off x="0" y="0"/>
                          <a:ext cx="5613400" cy="3372987"/>
                          <a:chOff x="0" y="0"/>
                          <a:chExt cx="5613400" cy="3372987"/>
                        </a:xfrm>
                      </wpg:grpSpPr>
                      <pic:pic xmlns:pic="http://schemas.openxmlformats.org/drawingml/2006/picture">
                        <pic:nvPicPr>
                          <pic:cNvPr id="991424596" name="صورة 1" descr="Overview of the Retrieval-Augmented Generation (RAG) workflow for enterprise knowledge retrieval.&#10;"/>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191386" y="0"/>
                            <a:ext cx="4999355" cy="3150235"/>
                          </a:xfrm>
                          <a:prstGeom prst="rect">
                            <a:avLst/>
                          </a:prstGeom>
                        </pic:spPr>
                      </pic:pic>
                      <wps:wsp>
                        <wps:cNvPr id="855494864" name="Text Box 1"/>
                        <wps:cNvSpPr txBox="1"/>
                        <wps:spPr>
                          <a:xfrm>
                            <a:off x="0" y="3125972"/>
                            <a:ext cx="5613400" cy="247015"/>
                          </a:xfrm>
                          <a:prstGeom prst="rect">
                            <a:avLst/>
                          </a:prstGeom>
                          <a:solidFill>
                            <a:prstClr val="white"/>
                          </a:solidFill>
                          <a:ln>
                            <a:noFill/>
                          </a:ln>
                        </wps:spPr>
                        <wps:txbx>
                          <w:txbxContent>
                            <w:p w14:paraId="2F0A7833" w14:textId="31021173" w:rsidR="00352329" w:rsidRPr="004E12EE" w:rsidRDefault="00352329" w:rsidP="00352329">
                              <w:pPr>
                                <w:pStyle w:val="Caption"/>
                                <w:rPr>
                                  <w:noProof/>
                                  <w:color w:val="000000" w:themeColor="text1"/>
                                </w:rPr>
                              </w:pPr>
                              <w:bookmarkStart w:id="20" w:name="_Toc235964072"/>
                              <w:r>
                                <w:t xml:space="preserve">Figure </w:t>
                              </w:r>
                              <w:r>
                                <w:fldChar w:fldCharType="begin"/>
                              </w:r>
                              <w:r>
                                <w:instrText xml:space="preserve"> SEQ Figure \* ARABIC </w:instrText>
                              </w:r>
                              <w:r>
                                <w:fldChar w:fldCharType="separate"/>
                              </w:r>
                              <w:r>
                                <w:rPr>
                                  <w:noProof/>
                                </w:rPr>
                                <w:t>1</w:t>
                              </w:r>
                              <w:r>
                                <w:fldChar w:fldCharType="end"/>
                              </w:r>
                              <w:r>
                                <w:t>: Overview of the Retrieval-Augmented Generation (RAG) workflow for enterprise knowledge retrieval.</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547CB4A" id="Group 2" o:spid="_x0000_s1026" style="position:absolute;left:0;text-align:left;margin-left:10.9pt;margin-top:-.2pt;width:442pt;height:265.6pt;z-index:251658241" coordsize="56134,3372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 o:spid="_x0000_s1027" type="#_x0000_t75" alt="Overview of the Retrieval-Augmented Generation (RAG) workflow for enterprise knowledge retrieval.&#10;" style="position:absolute;left:1913;width:49994;height:3150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">
                  <v:imagedata r:id="rId16" o:title="Overview of the Retrieval-Augmented Generation (RAG) workflow for enterprise knowledge retrieval"/>
                </v:shape>
                <v:shapetype id="_x0000_t202" coordsize="21600,21600" o:spt="202" path="m,l,21600r21600,l21600,xe">
                  <v:stroke joinstyle="miter"/>
                  <v:path gradientshapeok="t" o:connecttype="rect"/>
                </v:shapetype>
                <v:shape id="Text Box 1" o:spid="_x0000_s1028" type="#_x0000_t202" style="position:absolute;top:31259;width:56134;height:24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" stroked="f">
                  <v:textbox inset="0,0,0,0">
                    <w:txbxContent>
                      <w:p w14:paraId="2F0A7833" w14:textId="31021173" w:rsidR="00352329" w:rsidRPr="004E12EE" w:rsidRDefault="00352329" w:rsidP="00352329">
                        <w:pPr>
                          <w:pStyle w:val="Caption"/>
                          <w:rPr>
                            <w:noProof/>
                            <w:color w:val="000000" w:themeColor="text1"/>
                          </w:rPr>
                        </w:pPr>
                        <w:bookmarkStart w:id="21" w:name="_Toc235964072"/>
                        <w:r>
                          <w:t xml:space="preserve">Figure </w:t>
                        </w:r>
                        <w:r>
                          <w:fldChar w:fldCharType="begin"/>
                        </w:r>
                        <w:r>
                          <w:instrText xml:space="preserve"> SEQ Figure \* ARABIC </w:instrText>
                        </w:r>
                        <w:r>
                          <w:fldChar w:fldCharType="separate"/>
                        </w:r>
                        <w:r>
                          <w:rPr>
                            <w:noProof/>
                          </w:rPr>
                          <w:t>1</w:t>
                        </w:r>
                        <w:r>
                          <w:fldChar w:fldCharType="end"/>
                        </w:r>
                        <w:r>
                          <w:t>: Overview of the Retrieval-Augmented Generation (RAG) workflow for enterprise knowledge retrieval.</w:t>
                        </w:r>
                        <w:bookmarkEnd w:id="21"/>
                      </w:p>
                    </w:txbxContent>
                  </v:textbox>
                </v:shape>
                <w10:wrap type="tight"/>
              </v:group>
            </w:pict>
          </mc:Fallback>
        </mc:AlternateContent>
      </w:r>
    </w:p>
    <w:p w14:paraId="56907996" w14:textId="531FF5CD" w:rsidR="5383BFB7" w:rsidRDefault="5383BFB7" w:rsidP="25FDC90D">
      <w:pPr>
        <w:spacing w:before="240" w:after="240"/>
        <w:jc w:val="both"/>
        <w:rPr>
          <w:color w:val="000000" w:themeColor="text1"/>
        </w:rPr>
      </w:pPr>
      <w:r w:rsidRPr="25FDC90D">
        <w:rPr>
          <w:color w:val="000000" w:themeColor="text1"/>
        </w:rPr>
        <w:lastRenderedPageBreak/>
        <w:t>However, there are still some problems with the use of enterprise RAG systems. The reason for this is that although such models can provide answers based on the most relevant information, this information may not always be accurate. Moreover, the user has no way of knowing where exactly the information came from. In other words, an enterprise user cannot always trust the information provided by enterprise RAG systems. This is especially true if the decisions to be made by the enterprise user are critical and based on the information found by RAG. At the same time, it is known that the key to trust and effective use of RAG technology in enterprises is explainability. By analyzing the current state of the art in this area, recent studies have proposed several techniques to improve the interpretability of RAG systems, including evidence attribution, citations, and confidence scoring. The implementation of explainability in enterprise RAG systems allows users to critically assess the accuracy of the information provided and thus have greater trust in enterprise RAG systems.</w:t>
      </w:r>
    </w:p>
    <w:p w14:paraId="2B6781BF" w14:textId="1F4B4D02" w:rsidR="5383BFB7" w:rsidRDefault="5383BFB7" w:rsidP="25FDC90D">
      <w:pPr>
        <w:jc w:val="both"/>
        <w:rPr>
          <w:color w:val="000000" w:themeColor="text1"/>
        </w:rPr>
      </w:pPr>
      <w:r w:rsidRPr="25FDC90D">
        <w:rPr>
          <w:color w:val="000000" w:themeColor="text1"/>
        </w:rPr>
        <w:t>Having identified the key concepts of LLMs, RAG, enterprise information retrieval, semantic similarity search, and explainability, we take a closer look at the studies done so far in these areas. The purpose of this research is to identify gaps in the current findings on enterprise information retrieval using advanced language models and set the direction for developing an Explainable Enterprise RAG.</w:t>
      </w:r>
    </w:p>
    <w:p w14:paraId="3E30709D" w14:textId="6A8F4567" w:rsidR="25FDC90D" w:rsidRDefault="25FDC90D" w:rsidP="25FDC90D">
      <w:pPr>
        <w:jc w:val="both"/>
        <w:rPr>
          <w:sz w:val="28"/>
          <w:szCs w:val="28"/>
        </w:rPr>
      </w:pPr>
    </w:p>
    <w:p w14:paraId="50230CBA" w14:textId="6BED9AE6" w:rsidR="00EF54D7" w:rsidRPr="004F7B6F" w:rsidRDefault="57DF33F0" w:rsidP="004F7B6F">
      <w:pPr>
        <w:pStyle w:val="Heading2"/>
      </w:pPr>
      <w:bookmarkStart w:id="22" w:name="_Toc235963852"/>
      <w:bookmarkStart w:id="23" w:name="_Toc235963882"/>
      <w:r w:rsidRPr="004F7B6F">
        <w:t xml:space="preserve">2.2 </w:t>
      </w:r>
      <w:r w:rsidR="0F457421" w:rsidRPr="004F7B6F">
        <w:t>Related Work</w:t>
      </w:r>
      <w:bookmarkEnd w:id="22"/>
      <w:bookmarkEnd w:id="23"/>
    </w:p>
    <w:p w14:paraId="6BAC1CAD"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Building on the ideas introduced in the section the research in the literature shows a clear movement from improving the accuracy of Retrieval-Augmented Generation toward making its outputs easy to trace aware of confidence and ready for use in companies. The studies that are discussed below are arranged as a research story than as separate technical papers. Each study is looked at through the problem it tries to solve the method it uses and the proof it shows for its results. This development shows that fixing the retrieval using thinking giving credit to sources estimating confidence and evaluating for companies have all made big </w:t>
      </w:r>
      <w:proofErr w:type="gramStart"/>
      <w:r w:rsidRPr="00EF54D7">
        <w:rPr>
          <w:color w:val="000000" w:themeColor="text1"/>
        </w:rPr>
        <w:t>progress</w:t>
      </w:r>
      <w:proofErr w:type="gramEnd"/>
      <w:r w:rsidRPr="00EF54D7">
        <w:rPr>
          <w:color w:val="000000" w:themeColor="text1"/>
        </w:rPr>
        <w:t xml:space="preserve"> but they have mostly grown as different areas of research rather than as parts of a single trustworthy system.</w:t>
      </w:r>
    </w:p>
    <w:p w14:paraId="44D50246" w14:textId="77777777" w:rsidR="00EF54D7" w:rsidRPr="00EF54D7" w:rsidRDefault="00EF54D7" w:rsidP="005544B0">
      <w:pPr>
        <w:shd w:val="clear" w:color="auto" w:fill="FFFFFF" w:themeFill="background1"/>
        <w:jc w:val="both"/>
        <w:rPr>
          <w:color w:val="000000" w:themeColor="text1"/>
        </w:rPr>
      </w:pPr>
    </w:p>
    <w:p w14:paraId="3AC500C9"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Lewis et al. Created the RAG system to solve the problem that traditional language models can’t access, update and show where information comes from. Their approach combined a sequence-to-sequence generator with a neural retriever connected to a non-parametric Wikipedia index and tested both sequence-level and token-level conditioning methods. On tasks that need a lot of knowledge the model did the best on three open-domain question-answering datasets. Created more specific, varied and factual text than a model that only used parameters. On Natural Questions RAG-Sequence had an exact-match score of 44.5 which was much better than a sized T5 model. </w:t>
      </w:r>
      <w:proofErr w:type="gramStart"/>
      <w:r w:rsidRPr="00EF54D7">
        <w:rPr>
          <w:color w:val="000000" w:themeColor="text1"/>
        </w:rPr>
        <w:t>However</w:t>
      </w:r>
      <w:proofErr w:type="gramEnd"/>
      <w:r w:rsidRPr="00EF54D7">
        <w:rPr>
          <w:color w:val="000000" w:themeColor="text1"/>
        </w:rPr>
        <w:t xml:space="preserve"> the system didn’t explain how each retrieved document affected the answer or show how confident it was.</w:t>
      </w:r>
    </w:p>
    <w:p w14:paraId="32BBF231" w14:textId="77777777" w:rsidR="00EF54D7" w:rsidRPr="00EF54D7" w:rsidRDefault="00EF54D7" w:rsidP="005544B0">
      <w:pPr>
        <w:shd w:val="clear" w:color="auto" w:fill="FFFFFF" w:themeFill="background1"/>
        <w:jc w:val="both"/>
        <w:rPr>
          <w:color w:val="000000" w:themeColor="text1"/>
        </w:rPr>
      </w:pPr>
    </w:p>
    <w:p w14:paraId="6F470D1A"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The early RAG systems depended a lot on how good the retrieval was, which led to the development of Corrective Retrieval-Augmented Generation (CRAG). This system deals with the risk that wrong information might cause the generation to be wrong. CRAG adds a retrieval evaluator that checks if the information it finds is correct, wrong or unclear and then chooses the right action to fix it. When the information is weak the system uses web search to get more. It also uses a process to break down the information and put it back together to get knowledge and remove anything not needed. Experiments on four short and long form generation datasets showed that CRAG did better than the RAG models showing that checking the retrieval and fixing it helps reduce wrong information and makes answers </w:t>
      </w:r>
      <w:proofErr w:type="gramStart"/>
      <w:r w:rsidRPr="00EF54D7">
        <w:rPr>
          <w:color w:val="000000" w:themeColor="text1"/>
        </w:rPr>
        <w:t>better..</w:t>
      </w:r>
      <w:proofErr w:type="gramEnd"/>
      <w:r w:rsidRPr="00EF54D7">
        <w:rPr>
          <w:color w:val="000000" w:themeColor="text1"/>
        </w:rPr>
        <w:t xml:space="preserve"> Crags confidence signal tells the system what to do during retrieval not what to tell users about how sure it is or how much each document influenced the answer.</w:t>
      </w:r>
    </w:p>
    <w:p w14:paraId="13CE8D58" w14:textId="77777777" w:rsidR="00EF54D7" w:rsidRPr="00EF54D7" w:rsidRDefault="00EF54D7" w:rsidP="005544B0">
      <w:pPr>
        <w:shd w:val="clear" w:color="auto" w:fill="FFFFFF" w:themeFill="background1"/>
        <w:jc w:val="both"/>
        <w:rPr>
          <w:color w:val="000000" w:themeColor="text1"/>
        </w:rPr>
      </w:pPr>
    </w:p>
    <w:p w14:paraId="761115D9"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An open-source version of CRAG </w:t>
      </w:r>
      <w:proofErr w:type="gramStart"/>
      <w:r w:rsidRPr="00EF54D7">
        <w:rPr>
          <w:color w:val="000000" w:themeColor="text1"/>
        </w:rPr>
        <w:t>looked into</w:t>
      </w:r>
      <w:proofErr w:type="gramEnd"/>
      <w:r w:rsidRPr="00EF54D7">
        <w:rPr>
          <w:color w:val="000000" w:themeColor="text1"/>
        </w:rPr>
        <w:t xml:space="preserve"> whether these benefits could be kept without using search services or closed models. The study used the Wikipedia API of Google Search and replaced the original generator with Phi-3-mini-4k-instruct then tested the system on </w:t>
      </w:r>
      <w:proofErr w:type="spellStart"/>
      <w:r w:rsidRPr="00EF54D7">
        <w:rPr>
          <w:color w:val="000000" w:themeColor="text1"/>
        </w:rPr>
        <w:t>PopQA</w:t>
      </w:r>
      <w:proofErr w:type="spellEnd"/>
      <w:r w:rsidRPr="00EF54D7">
        <w:rPr>
          <w:color w:val="000000" w:themeColor="text1"/>
        </w:rPr>
        <w:t xml:space="preserve"> and ARC-Challenge. The open-source version had performance to the original showing that corrective retrieval can be done with available tools. Importantly SHAP analysis of the T5 retrieval evaluator showed that its decisions were mainly based on matching names and places rather than deeper understanding. This result showed a problem when moving to </w:t>
      </w:r>
      <w:r w:rsidRPr="00EF54D7">
        <w:rPr>
          <w:color w:val="000000" w:themeColor="text1"/>
        </w:rPr>
        <w:lastRenderedPageBreak/>
        <w:t>areas especially for scientific questions and showed that a retrieval evaluator might look good but rely on shallow clues that make it hard to understand and less strong.</w:t>
      </w:r>
    </w:p>
    <w:p w14:paraId="08801E78" w14:textId="77777777" w:rsidR="00EF54D7" w:rsidRPr="00EF54D7" w:rsidRDefault="00EF54D7" w:rsidP="005544B0">
      <w:pPr>
        <w:shd w:val="clear" w:color="auto" w:fill="FFFFFF" w:themeFill="background1"/>
        <w:jc w:val="both"/>
        <w:rPr>
          <w:color w:val="000000" w:themeColor="text1"/>
        </w:rPr>
      </w:pPr>
    </w:p>
    <w:p w14:paraId="361DA601"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While CRAG makes the information it finds better Retrieval-And-Structuring (RAS) deals with the problem of thinking about information that isn’t organized. RAS plans questions </w:t>
      </w:r>
      <w:proofErr w:type="gramStart"/>
      <w:r w:rsidRPr="00EF54D7">
        <w:rPr>
          <w:color w:val="000000" w:themeColor="text1"/>
        </w:rPr>
        <w:t>gets</w:t>
      </w:r>
      <w:proofErr w:type="gramEnd"/>
      <w:r w:rsidRPr="00EF54D7">
        <w:rPr>
          <w:color w:val="000000" w:themeColor="text1"/>
        </w:rPr>
        <w:t xml:space="preserve"> supporting text takes out facts and puts them into a knowledge graph that changes as the model needs more. The final answer is made from this organized graph of from a group of text. Across seven tests that needed a lot of knowledge RAS improved results by up to 8.7 percent with the models and 7.0 percent with open-source models. These results show that organizing the information better can help with thinking and make the process stronger. Still RAS mainly helps with how accurate the thinking's it does not give credit for each claim show how confident it is or explain how the graph helps the answer.</w:t>
      </w:r>
    </w:p>
    <w:p w14:paraId="2A7647FC" w14:textId="77777777" w:rsidR="00EF54D7" w:rsidRPr="00EF54D7" w:rsidRDefault="00EF54D7" w:rsidP="005544B0">
      <w:pPr>
        <w:shd w:val="clear" w:color="auto" w:fill="FFFFFF" w:themeFill="background1"/>
        <w:jc w:val="both"/>
        <w:rPr>
          <w:color w:val="000000" w:themeColor="text1"/>
        </w:rPr>
      </w:pPr>
    </w:p>
    <w:p w14:paraId="16B45D4D"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A study about RAG in languages looked at how the language used in retrieval affects how well it works and how consistent it is. It compared ways of doing RAG, such as translating everything doing retrieval in different languages and </w:t>
      </w:r>
      <w:proofErr w:type="spellStart"/>
      <w:r w:rsidRPr="00EF54D7">
        <w:rPr>
          <w:color w:val="000000" w:themeColor="text1"/>
        </w:rPr>
        <w:t>CrossRAG</w:t>
      </w:r>
      <w:proofErr w:type="spellEnd"/>
      <w:r w:rsidRPr="00EF54D7">
        <w:rPr>
          <w:color w:val="000000" w:themeColor="text1"/>
        </w:rPr>
        <w:t xml:space="preserve"> which gets documents in many languages and translates them into one before generating the answer. The experiments show that translating the question can make the information less complete while doing retrieval in different languages can cause problems between languages. </w:t>
      </w:r>
      <w:proofErr w:type="spellStart"/>
      <w:r w:rsidRPr="00EF54D7">
        <w:rPr>
          <w:color w:val="000000" w:themeColor="text1"/>
        </w:rPr>
        <w:t>CrossRAG</w:t>
      </w:r>
      <w:proofErr w:type="spellEnd"/>
      <w:r w:rsidRPr="00EF54D7">
        <w:rPr>
          <w:color w:val="000000" w:themeColor="text1"/>
        </w:rPr>
        <w:t xml:space="preserve"> had the overall performance in both languages with lots of data and those with less data by making the information it finds more similar before using it. The results show that matching the language is important for making RAG more </w:t>
      </w:r>
      <w:proofErr w:type="gramStart"/>
      <w:r w:rsidRPr="00EF54D7">
        <w:rPr>
          <w:color w:val="000000" w:themeColor="text1"/>
        </w:rPr>
        <w:t>reliable..</w:t>
      </w:r>
      <w:proofErr w:type="gramEnd"/>
      <w:r w:rsidRPr="00EF54D7">
        <w:rPr>
          <w:color w:val="000000" w:themeColor="text1"/>
        </w:rPr>
        <w:t xml:space="preserve"> The method focuses on how well the retrieval and generation work and does not say which sources were most important or how translation problems affect confidence.</w:t>
      </w:r>
    </w:p>
    <w:p w14:paraId="206C02C7" w14:textId="77777777" w:rsidR="00EF54D7" w:rsidRPr="00EF54D7" w:rsidRDefault="00EF54D7" w:rsidP="005544B0">
      <w:pPr>
        <w:shd w:val="clear" w:color="auto" w:fill="FFFFFF" w:themeFill="background1"/>
        <w:jc w:val="both"/>
        <w:rPr>
          <w:color w:val="000000" w:themeColor="text1"/>
        </w:rPr>
      </w:pPr>
    </w:p>
    <w:p w14:paraId="6AB361C9" w14:textId="77777777" w:rsidR="00EF54D7" w:rsidRPr="00EF54D7" w:rsidRDefault="00EF54D7" w:rsidP="005544B0">
      <w:pPr>
        <w:shd w:val="clear" w:color="auto" w:fill="FFFFFF" w:themeFill="background1"/>
        <w:jc w:val="both"/>
        <w:rPr>
          <w:color w:val="000000" w:themeColor="text1"/>
        </w:rPr>
      </w:pPr>
      <w:proofErr w:type="spellStart"/>
      <w:r w:rsidRPr="00EF54D7">
        <w:rPr>
          <w:color w:val="000000" w:themeColor="text1"/>
        </w:rPr>
        <w:t>ScholarCopilot</w:t>
      </w:r>
      <w:proofErr w:type="spellEnd"/>
      <w:r w:rsidRPr="00EF54D7">
        <w:rPr>
          <w:color w:val="000000" w:themeColor="text1"/>
        </w:rPr>
        <w:t xml:space="preserve"> takes the discussion from questions to academic writing, where not having real sources or making up sources is a big problem. Its system adds generation and finding sources by training the model to use a token when it needs evidence for writing. Built on Qwen-2.5-7B and trained with 500,000 papers from </w:t>
      </w:r>
      <w:proofErr w:type="spellStart"/>
      <w:r w:rsidRPr="00EF54D7">
        <w:rPr>
          <w:color w:val="000000" w:themeColor="text1"/>
        </w:rPr>
        <w:t>arXiv</w:t>
      </w:r>
      <w:proofErr w:type="spellEnd"/>
      <w:r w:rsidRPr="00EF54D7">
        <w:rPr>
          <w:color w:val="000000" w:themeColor="text1"/>
        </w:rPr>
        <w:t xml:space="preserve"> the system works on writing and finding sources at the same time not as a separate step. It got 40.1 percent for finding the source compared to 15.0 percent for E5-Mistral and 9.8 percent for BM25 and got 16.2 out of 25 for the quality of writing. People who checked it liked the sources. The study was only for some parts of computer science and didn’t help much with new ideas.</w:t>
      </w:r>
    </w:p>
    <w:p w14:paraId="7EBB3F85" w14:textId="77777777" w:rsidR="00EF54D7" w:rsidRPr="00EF54D7" w:rsidRDefault="00EF54D7" w:rsidP="005544B0">
      <w:pPr>
        <w:shd w:val="clear" w:color="auto" w:fill="FFFFFF" w:themeFill="background1"/>
        <w:jc w:val="both"/>
        <w:rPr>
          <w:color w:val="000000" w:themeColor="text1"/>
        </w:rPr>
      </w:pPr>
    </w:p>
    <w:p w14:paraId="7080D9E8"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Research on where the information comes from deals with how the sources affect the answers. The Shapley-based study uses the sources as people in a game and measures how each one affects the answer. It compares Shapley values with easier ways to calculate them when the information is tricky like when there are many copies or when sources help each other. The study shows that good ways to find the sources can find the ones that matter and help fix problems but checking the models </w:t>
      </w:r>
      <w:proofErr w:type="gramStart"/>
      <w:r w:rsidRPr="00EF54D7">
        <w:rPr>
          <w:color w:val="000000" w:themeColor="text1"/>
        </w:rPr>
        <w:t>over and over</w:t>
      </w:r>
      <w:proofErr w:type="gramEnd"/>
      <w:r w:rsidRPr="00EF54D7">
        <w:rPr>
          <w:color w:val="000000" w:themeColor="text1"/>
        </w:rPr>
        <w:t xml:space="preserve"> costs a lot of money and time. Easier ways help with the costs. How well they work depends on how the sources work together. </w:t>
      </w:r>
      <w:proofErr w:type="gramStart"/>
      <w:r w:rsidRPr="00EF54D7">
        <w:rPr>
          <w:color w:val="000000" w:themeColor="text1"/>
        </w:rPr>
        <w:t>So</w:t>
      </w:r>
      <w:proofErr w:type="gramEnd"/>
      <w:r w:rsidRPr="00EF54D7">
        <w:rPr>
          <w:color w:val="000000" w:themeColor="text1"/>
        </w:rPr>
        <w:t xml:space="preserve"> the study gives a base for showing where the information comes from but also shows that finding a way that works well for big companies with lots of sources and time limits is still hard.</w:t>
      </w:r>
    </w:p>
    <w:p w14:paraId="1A349E95" w14:textId="77777777" w:rsidR="00EF54D7" w:rsidRPr="00EF54D7" w:rsidRDefault="00EF54D7" w:rsidP="005544B0">
      <w:pPr>
        <w:shd w:val="clear" w:color="auto" w:fill="FFFFFF" w:themeFill="background1"/>
        <w:jc w:val="both"/>
        <w:rPr>
          <w:color w:val="000000" w:themeColor="text1"/>
        </w:rPr>
      </w:pPr>
    </w:p>
    <w:p w14:paraId="6FB472FF"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A related paper, Towards RAG looks at how information affects answers using things like user-based embeddings making the process better and shortening the information. The system changes how it finds information to fit what the user wants makes the model rely on information it can trace and shortens the </w:t>
      </w:r>
      <w:proofErr w:type="gramStart"/>
      <w:r w:rsidRPr="00EF54D7">
        <w:rPr>
          <w:color w:val="000000" w:themeColor="text1"/>
        </w:rPr>
        <w:t>information</w:t>
      </w:r>
      <w:proofErr w:type="gramEnd"/>
      <w:r w:rsidRPr="00EF54D7">
        <w:rPr>
          <w:color w:val="000000" w:themeColor="text1"/>
        </w:rPr>
        <w:t xml:space="preserve"> so the important parts get more attention. It tests this on Natural Questions, </w:t>
      </w:r>
      <w:proofErr w:type="spellStart"/>
      <w:r w:rsidRPr="00EF54D7">
        <w:rPr>
          <w:color w:val="000000" w:themeColor="text1"/>
        </w:rPr>
        <w:t>TriviaQA</w:t>
      </w:r>
      <w:proofErr w:type="spellEnd"/>
      <w:r w:rsidRPr="00EF54D7">
        <w:rPr>
          <w:color w:val="000000" w:themeColor="text1"/>
        </w:rPr>
        <w:t>. Eli5 using regular tests and other ways to see how well the information is connected. The results show a 23% match on ELI5 a score of 0.82 for how well the sources are connected compared to 0.58 for the old way and only small changes in other tests. Even though it looks good the work hasn’t been checked by others and the ways to see how the information is connected and the ideas about personalizing the system need to be checked before they are accepted as real.</w:t>
      </w:r>
    </w:p>
    <w:p w14:paraId="78AC9BAA" w14:textId="77777777" w:rsidR="00EF54D7" w:rsidRPr="00EF54D7" w:rsidRDefault="00EF54D7" w:rsidP="005544B0">
      <w:pPr>
        <w:shd w:val="clear" w:color="auto" w:fill="FFFFFF" w:themeFill="background1"/>
        <w:jc w:val="both"/>
        <w:rPr>
          <w:color w:val="000000" w:themeColor="text1"/>
        </w:rPr>
      </w:pPr>
    </w:p>
    <w:p w14:paraId="10DCD2B4" w14:textId="77777777" w:rsidR="00EF54D7" w:rsidRPr="00EF54D7" w:rsidRDefault="00EF54D7" w:rsidP="005544B0">
      <w:pPr>
        <w:shd w:val="clear" w:color="auto" w:fill="FFFFFF" w:themeFill="background1"/>
        <w:jc w:val="both"/>
        <w:rPr>
          <w:color w:val="000000" w:themeColor="text1"/>
        </w:rPr>
      </w:pPr>
      <w:proofErr w:type="spellStart"/>
      <w:r w:rsidRPr="00EF54D7">
        <w:rPr>
          <w:color w:val="000000" w:themeColor="text1"/>
        </w:rPr>
        <w:t>RAGBench</w:t>
      </w:r>
      <w:proofErr w:type="spellEnd"/>
      <w:r w:rsidRPr="00EF54D7">
        <w:rPr>
          <w:color w:val="000000" w:themeColor="text1"/>
        </w:rPr>
        <w:t xml:space="preserve"> tries to solve a problem: no standard, detailed tests to see how well RAG systems work. It adds about 100,000 examples from five areas that companies use and creates the </w:t>
      </w:r>
      <w:proofErr w:type="spellStart"/>
      <w:r w:rsidRPr="00EF54D7">
        <w:rPr>
          <w:color w:val="000000" w:themeColor="text1"/>
        </w:rPr>
        <w:t>TRACe</w:t>
      </w:r>
      <w:proofErr w:type="spellEnd"/>
      <w:r w:rsidRPr="00EF54D7">
        <w:rPr>
          <w:color w:val="000000" w:themeColor="text1"/>
        </w:rPr>
        <w:t xml:space="preserve"> framework, which looks at how the system uses the information how relevant it is, how much it follows the answer and how complete it is. The test separates how good the retrieval is and how good the generation is of just looking at the overall result. Comparing the results shows that a smaller model can do better or match a bigger model on many tasks. The study shows that checking in detail helps. But </w:t>
      </w:r>
      <w:proofErr w:type="spellStart"/>
      <w:r w:rsidRPr="00EF54D7">
        <w:rPr>
          <w:color w:val="000000" w:themeColor="text1"/>
        </w:rPr>
        <w:t>TRACe</w:t>
      </w:r>
      <w:proofErr w:type="spellEnd"/>
      <w:r w:rsidRPr="00EF54D7">
        <w:rPr>
          <w:color w:val="000000" w:themeColor="text1"/>
        </w:rPr>
        <w:t xml:space="preserve"> mainly checks if the answer is supported </w:t>
      </w:r>
      <w:r w:rsidRPr="00EF54D7">
        <w:rPr>
          <w:color w:val="000000" w:themeColor="text1"/>
        </w:rPr>
        <w:lastRenderedPageBreak/>
        <w:t>and complete; it doesn’t show how the sources helped or add steps to fix problems during the process.</w:t>
      </w:r>
    </w:p>
    <w:p w14:paraId="028C064E" w14:textId="77777777" w:rsidR="00EF54D7" w:rsidRPr="00EF54D7" w:rsidRDefault="00EF54D7" w:rsidP="005544B0">
      <w:pPr>
        <w:shd w:val="clear" w:color="auto" w:fill="FFFFFF" w:themeFill="background1"/>
        <w:jc w:val="both"/>
        <w:rPr>
          <w:color w:val="000000" w:themeColor="text1"/>
        </w:rPr>
      </w:pPr>
    </w:p>
    <w:p w14:paraId="50DA99AE" w14:textId="77777777" w:rsidR="00EF54D7" w:rsidRPr="00EF54D7" w:rsidRDefault="00EF54D7" w:rsidP="005544B0">
      <w:pPr>
        <w:shd w:val="clear" w:color="auto" w:fill="FFFFFF" w:themeFill="background1"/>
        <w:jc w:val="both"/>
        <w:rPr>
          <w:color w:val="000000" w:themeColor="text1"/>
        </w:rPr>
      </w:pPr>
      <w:proofErr w:type="spellStart"/>
      <w:r w:rsidRPr="00EF54D7">
        <w:rPr>
          <w:color w:val="000000" w:themeColor="text1"/>
        </w:rPr>
        <w:t>RAGXplain</w:t>
      </w:r>
      <w:proofErr w:type="spellEnd"/>
      <w:r w:rsidRPr="00EF54D7">
        <w:rPr>
          <w:color w:val="000000" w:themeColor="text1"/>
        </w:rPr>
        <w:t xml:space="preserve"> builds on this check by looking at the gap between the numbers and real changes in the system. Its Metric Diamond connects the question the information it finds the answer it gives and what is known through six ways to see how they are related. An LLM-based part turns these checks into explanations and suggestions for fixing problems like changing how the information is split found, ranked or used. On five question-answering tests one time a person followed </w:t>
      </w:r>
      <w:proofErr w:type="spellStart"/>
      <w:r w:rsidRPr="00EF54D7">
        <w:rPr>
          <w:color w:val="000000" w:themeColor="text1"/>
        </w:rPr>
        <w:t>RAGXplain’s</w:t>
      </w:r>
      <w:proofErr w:type="spellEnd"/>
      <w:r w:rsidRPr="00EF54D7">
        <w:rPr>
          <w:color w:val="000000" w:themeColor="text1"/>
        </w:rPr>
        <w:t xml:space="preserve"> suggestions improved parts of the system. The results show that checking can be useful not for seeing what went </w:t>
      </w:r>
      <w:proofErr w:type="gramStart"/>
      <w:r w:rsidRPr="00EF54D7">
        <w:rPr>
          <w:color w:val="000000" w:themeColor="text1"/>
        </w:rPr>
        <w:t>wrong..</w:t>
      </w:r>
      <w:proofErr w:type="gramEnd"/>
      <w:r w:rsidRPr="00EF54D7">
        <w:rPr>
          <w:color w:val="000000" w:themeColor="text1"/>
        </w:rPr>
        <w:t xml:space="preserve"> The system is still mostly for checking after something happens not for explaining showing confidence or checking the information while it is being used.</w:t>
      </w:r>
    </w:p>
    <w:p w14:paraId="6D467CA8" w14:textId="77777777" w:rsidR="00EF54D7" w:rsidRPr="00EF54D7" w:rsidRDefault="00EF54D7" w:rsidP="005544B0">
      <w:pPr>
        <w:shd w:val="clear" w:color="auto" w:fill="FFFFFF" w:themeFill="background1"/>
        <w:jc w:val="both"/>
        <w:rPr>
          <w:color w:val="000000" w:themeColor="text1"/>
        </w:rPr>
      </w:pPr>
    </w:p>
    <w:p w14:paraId="44291EB6"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The LLM-Confidence </w:t>
      </w:r>
      <w:proofErr w:type="spellStart"/>
      <w:r w:rsidRPr="00EF54D7">
        <w:rPr>
          <w:color w:val="000000" w:themeColor="text1"/>
        </w:rPr>
        <w:t>Reranker</w:t>
      </w:r>
      <w:proofErr w:type="spellEnd"/>
      <w:r w:rsidRPr="00EF54D7">
        <w:rPr>
          <w:color w:val="000000" w:themeColor="text1"/>
        </w:rPr>
        <w:t xml:space="preserve"> adds confidence early in the process by fixing the order of the information without needing training. It guesses how sure the model is by using the similar groups of words and then uses this to sort the information. Testing on BEIR and TREC with BM25 and </w:t>
      </w:r>
      <w:proofErr w:type="spellStart"/>
      <w:r w:rsidRPr="00EF54D7">
        <w:rPr>
          <w:color w:val="000000" w:themeColor="text1"/>
        </w:rPr>
        <w:t>Contriever</w:t>
      </w:r>
      <w:proofErr w:type="spellEnd"/>
      <w:r w:rsidRPr="00EF54D7">
        <w:rPr>
          <w:color w:val="000000" w:themeColor="text1"/>
        </w:rPr>
        <w:t xml:space="preserve"> shows that it improves how well the information is ranked by up to 20.6 percent using models that're 7 to 9 billion parameters and without any problems. Checking also shows that the more confident the model is, the more relevant the information is. Even though this helps with finding information the confidence score is used for sorting and not </w:t>
      </w:r>
      <w:proofErr w:type="gramStart"/>
      <w:r w:rsidRPr="00EF54D7">
        <w:rPr>
          <w:color w:val="000000" w:themeColor="text1"/>
        </w:rPr>
        <w:t>as a way to</w:t>
      </w:r>
      <w:proofErr w:type="gramEnd"/>
      <w:r w:rsidRPr="00EF54D7">
        <w:rPr>
          <w:color w:val="000000" w:themeColor="text1"/>
        </w:rPr>
        <w:t xml:space="preserve"> know for sure if the answer is correct, complete or supported.</w:t>
      </w:r>
    </w:p>
    <w:p w14:paraId="788BF252" w14:textId="77777777" w:rsidR="00EF54D7" w:rsidRPr="00EF54D7" w:rsidRDefault="00EF54D7" w:rsidP="005544B0">
      <w:pPr>
        <w:shd w:val="clear" w:color="auto" w:fill="FFFFFF" w:themeFill="background1"/>
        <w:jc w:val="both"/>
        <w:rPr>
          <w:color w:val="000000" w:themeColor="text1"/>
        </w:rPr>
      </w:pPr>
    </w:p>
    <w:p w14:paraId="2BDC3B90"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Privacy-Aware Distributed RAG with Confidence-Aware Retrieval Routing (CARD) deals with situations where companies have information spread out and can’t bring it all together. CARD calculates a score for how sure it's about the information it has sends only the parts that are not too sensitive to certain places knows what each place is good at and checks that the answers from different places match. In four tests the system cut the cost of sending information by 62 percent compared to sending it everywhere while keeping the results within 4.4 percent of the best possible. These results show a balance between privacy finding information and how fast it </w:t>
      </w:r>
      <w:proofErr w:type="gramStart"/>
      <w:r w:rsidRPr="00EF54D7">
        <w:rPr>
          <w:color w:val="000000" w:themeColor="text1"/>
        </w:rPr>
        <w:t>works..</w:t>
      </w:r>
      <w:proofErr w:type="gramEnd"/>
      <w:r w:rsidRPr="00EF54D7">
        <w:rPr>
          <w:color w:val="000000" w:themeColor="text1"/>
        </w:rPr>
        <w:t xml:space="preserve"> Card’s confidence is mostly for sending information and the system doesn’t show where each part of the answer comes from or explain how different information, from different places made the final answer.</w:t>
      </w:r>
    </w:p>
    <w:p w14:paraId="3AE5BBE2" w14:textId="77777777" w:rsidR="00EF54D7" w:rsidRPr="00EF54D7" w:rsidRDefault="00EF54D7" w:rsidP="005544B0">
      <w:pPr>
        <w:shd w:val="clear" w:color="auto" w:fill="FFFFFF" w:themeFill="background1"/>
        <w:jc w:val="both"/>
        <w:rPr>
          <w:color w:val="000000" w:themeColor="text1"/>
        </w:rPr>
      </w:pPr>
    </w:p>
    <w:p w14:paraId="1A65AC43"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Enterprise RAG Bench then focuses on the absence of real-world testing areas for company knowledge. The benchmark includes around 500,000 made-up but documents from nine company types like Slack, Gmail, Google Drive, GitHub, Jira, Confluence, Linear, HubSpot and Fireflies. It also has 500 questions across ten retrieval and thinking categories. The setup includes noise like wrong files, similar copies, conflicting statements, limited retrieval and situations where the needed info is missing. Of offering a generation method the research gives a repeatable set of data, testing tools and a ranking system for checking enterprise RAG behavior. The main finding is methodological: it shows issues that public web tests miss but does not solve clarity, confidence adjustment or how to handle evidence.</w:t>
      </w:r>
    </w:p>
    <w:p w14:paraId="498E540A" w14:textId="77777777" w:rsidR="00EF54D7" w:rsidRPr="00EF54D7" w:rsidRDefault="00EF54D7" w:rsidP="005544B0">
      <w:pPr>
        <w:shd w:val="clear" w:color="auto" w:fill="FFFFFF" w:themeFill="background1"/>
        <w:jc w:val="both"/>
        <w:rPr>
          <w:color w:val="000000" w:themeColor="text1"/>
        </w:rPr>
      </w:pPr>
    </w:p>
    <w:p w14:paraId="743AEB55"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ADORE moves from company testing to large-scale research aiming to fix made-up content, weak tracking and incomplete evidence in one-step RAG. A main coordinator manages agents for planning, finding, thinking and making sense of things. A structured Memory Bank keeps evidence in a Claim–Evidence Graph with rules for each section. The system checks evidence coverage </w:t>
      </w:r>
      <w:proofErr w:type="gramStart"/>
      <w:r w:rsidRPr="00EF54D7">
        <w:rPr>
          <w:color w:val="000000" w:themeColor="text1"/>
        </w:rPr>
        <w:t>again and again</w:t>
      </w:r>
      <w:proofErr w:type="gramEnd"/>
      <w:r w:rsidRPr="00EF54D7">
        <w:rPr>
          <w:color w:val="000000" w:themeColor="text1"/>
        </w:rPr>
        <w:t xml:space="preserve"> starts searches where needed and stops when the required parts are well supported. ADORE came first on </w:t>
      </w:r>
      <w:proofErr w:type="spellStart"/>
      <w:r w:rsidRPr="00EF54D7">
        <w:rPr>
          <w:color w:val="000000" w:themeColor="text1"/>
        </w:rPr>
        <w:t>DeepResearchBench</w:t>
      </w:r>
      <w:proofErr w:type="spellEnd"/>
      <w:r w:rsidRPr="00EF54D7">
        <w:rPr>
          <w:color w:val="000000" w:themeColor="text1"/>
        </w:rPr>
        <w:t xml:space="preserve"> with a score of 52.65. Won 77.2% of head-to-head preferences on </w:t>
      </w:r>
      <w:proofErr w:type="spellStart"/>
      <w:r w:rsidRPr="00EF54D7">
        <w:rPr>
          <w:color w:val="000000" w:themeColor="text1"/>
        </w:rPr>
        <w:t>DeepConsult</w:t>
      </w:r>
      <w:proofErr w:type="spellEnd"/>
      <w:r w:rsidRPr="00EF54D7">
        <w:rPr>
          <w:color w:val="000000" w:themeColor="text1"/>
        </w:rPr>
        <w:t xml:space="preserve">. These results show that repeated memory-based making sense works for company </w:t>
      </w:r>
      <w:proofErr w:type="gramStart"/>
      <w:r w:rsidRPr="00EF54D7">
        <w:rPr>
          <w:color w:val="000000" w:themeColor="text1"/>
        </w:rPr>
        <w:t>research</w:t>
      </w:r>
      <w:proofErr w:type="gramEnd"/>
      <w:r w:rsidRPr="00EF54D7">
        <w:rPr>
          <w:color w:val="000000" w:themeColor="text1"/>
        </w:rPr>
        <w:t xml:space="preserve"> but the system does not fully include confidence levels or how much each source influenced the answer.</w:t>
      </w:r>
    </w:p>
    <w:p w14:paraId="136304B5" w14:textId="77777777" w:rsidR="00EF54D7" w:rsidRPr="00EF54D7" w:rsidRDefault="00EF54D7" w:rsidP="005544B0">
      <w:pPr>
        <w:shd w:val="clear" w:color="auto" w:fill="FFFFFF" w:themeFill="background1"/>
        <w:jc w:val="both"/>
        <w:rPr>
          <w:color w:val="000000" w:themeColor="text1"/>
        </w:rPr>
      </w:pPr>
    </w:p>
    <w:p w14:paraId="58B84BB9" w14:textId="77777777" w:rsidR="00EF54D7" w:rsidRPr="00EF54D7" w:rsidRDefault="00EF54D7" w:rsidP="005544B0">
      <w:pPr>
        <w:shd w:val="clear" w:color="auto" w:fill="FFFFFF" w:themeFill="background1"/>
        <w:jc w:val="both"/>
        <w:rPr>
          <w:color w:val="000000" w:themeColor="text1"/>
        </w:rPr>
      </w:pPr>
      <w:r w:rsidRPr="00EF54D7">
        <w:rPr>
          <w:color w:val="000000" w:themeColor="text1"/>
        </w:rPr>
        <w:t xml:space="preserve">The agent-based RAG system for self-driving robots shows how clear explanations can be based on changing data from operations. It uses streaming events searching with vectors and special language agents to turn amounts of robot logs into natural language explanations that make sense in context. By keeping explanation creation separate from the robots work the system allows for large-scale thinking while still having access to real-time evidence that can be checked. Tests in navigation situations showed context recall over 85% accuracy over 78% similarity to 96% and correctness between 97.5% and 100%. Human-focused measures like clarity how much information is. Flow all scored more than 4.0 on a five-point scale. The </w:t>
      </w:r>
      <w:r w:rsidRPr="00EF54D7">
        <w:rPr>
          <w:color w:val="000000" w:themeColor="text1"/>
        </w:rPr>
        <w:lastRenderedPageBreak/>
        <w:t xml:space="preserve">results confirm the value of using agents in RAG for </w:t>
      </w:r>
      <w:proofErr w:type="gramStart"/>
      <w:r w:rsidRPr="00EF54D7">
        <w:rPr>
          <w:color w:val="000000" w:themeColor="text1"/>
        </w:rPr>
        <w:t>explanations</w:t>
      </w:r>
      <w:proofErr w:type="gramEnd"/>
      <w:r w:rsidRPr="00EF54D7">
        <w:rPr>
          <w:color w:val="000000" w:themeColor="text1"/>
        </w:rPr>
        <w:t xml:space="preserve"> but the special system does not offer a general way to handle confidence and source influence in companies.</w:t>
      </w:r>
    </w:p>
    <w:p w14:paraId="313DEC59" w14:textId="77777777" w:rsidR="00EF54D7" w:rsidRPr="00EF54D7" w:rsidRDefault="00EF54D7" w:rsidP="005544B0">
      <w:pPr>
        <w:shd w:val="clear" w:color="auto" w:fill="FFFFFF" w:themeFill="background1"/>
        <w:jc w:val="both"/>
        <w:rPr>
          <w:color w:val="000000" w:themeColor="text1"/>
        </w:rPr>
      </w:pPr>
    </w:p>
    <w:p w14:paraId="143A2F78" w14:textId="2FA0DAA4" w:rsidR="008C5BB9" w:rsidRDefault="00EF54D7" w:rsidP="005544B0">
      <w:pPr>
        <w:shd w:val="clear" w:color="auto" w:fill="FFFFFF" w:themeFill="background1"/>
        <w:jc w:val="both"/>
        <w:rPr>
          <w:color w:val="000000" w:themeColor="text1"/>
        </w:rPr>
      </w:pPr>
      <w:r w:rsidRPr="00EF54D7">
        <w:rPr>
          <w:color w:val="000000" w:themeColor="text1"/>
        </w:rPr>
        <w:t xml:space="preserve">Together the research shows a clear development: basic RAG brings in outside evidence; CRAG and confidence re-ranking make searching more reliable; RAS and ADORE help with repeated thinking; </w:t>
      </w:r>
      <w:proofErr w:type="spellStart"/>
      <w:r w:rsidRPr="00EF54D7">
        <w:rPr>
          <w:color w:val="000000" w:themeColor="text1"/>
        </w:rPr>
        <w:t>CrossRAG</w:t>
      </w:r>
      <w:proofErr w:type="spellEnd"/>
      <w:r w:rsidRPr="00EF54D7">
        <w:rPr>
          <w:color w:val="000000" w:themeColor="text1"/>
        </w:rPr>
        <w:t xml:space="preserve"> expands searching to more languages; methods for giving credit show where the info came from; and </w:t>
      </w:r>
      <w:proofErr w:type="spellStart"/>
      <w:r w:rsidRPr="00EF54D7">
        <w:rPr>
          <w:color w:val="000000" w:themeColor="text1"/>
        </w:rPr>
        <w:t>RAGBench</w:t>
      </w:r>
      <w:proofErr w:type="spellEnd"/>
      <w:r w:rsidRPr="00EF54D7">
        <w:rPr>
          <w:color w:val="000000" w:themeColor="text1"/>
        </w:rPr>
        <w:t xml:space="preserve">, </w:t>
      </w:r>
      <w:proofErr w:type="spellStart"/>
      <w:r w:rsidRPr="00EF54D7">
        <w:rPr>
          <w:color w:val="000000" w:themeColor="text1"/>
        </w:rPr>
        <w:t>RAGXplain</w:t>
      </w:r>
      <w:proofErr w:type="spellEnd"/>
      <w:r w:rsidRPr="00EF54D7">
        <w:rPr>
          <w:color w:val="000000" w:themeColor="text1"/>
        </w:rPr>
        <w:t xml:space="preserve"> and </w:t>
      </w:r>
      <w:proofErr w:type="spellStart"/>
      <w:r w:rsidRPr="00EF54D7">
        <w:rPr>
          <w:color w:val="000000" w:themeColor="text1"/>
        </w:rPr>
        <w:t>EnterpriseRAG</w:t>
      </w:r>
      <w:proofErr w:type="spellEnd"/>
      <w:r w:rsidRPr="00EF54D7">
        <w:rPr>
          <w:color w:val="000000" w:themeColor="text1"/>
        </w:rPr>
        <w:t xml:space="preserve">-Bench make testing and checking better. Still these abilities are not together. Most systems do not mix fixing searches giving credit for each claim setting confidence levels handling conflicts explaining during thinking and testing in company situations in one system. This missing link pushes, for the Trustworthy Explainable Enterprise RAG (TEERAG) system, which will link every answer to company evidence show confidence show how searching and thinking happened and check the whole process using </w:t>
      </w:r>
      <w:proofErr w:type="spellStart"/>
      <w:r w:rsidRPr="00EF54D7">
        <w:rPr>
          <w:color w:val="000000" w:themeColor="text1"/>
        </w:rPr>
        <w:t>EnterpriseRAG</w:t>
      </w:r>
      <w:proofErr w:type="spellEnd"/>
      <w:r w:rsidRPr="00EF54D7">
        <w:rPr>
          <w:color w:val="000000" w:themeColor="text1"/>
        </w:rPr>
        <w:t>-Bench.</w:t>
      </w:r>
    </w:p>
    <w:p w14:paraId="69DA0D68" w14:textId="77777777" w:rsidR="00256632" w:rsidRDefault="00256632" w:rsidP="008C5BB9">
      <w:pPr>
        <w:shd w:val="clear" w:color="auto" w:fill="FFFFFF" w:themeFill="background1"/>
        <w:jc w:val="both"/>
        <w:rPr>
          <w:color w:val="000000" w:themeColor="text1"/>
        </w:rPr>
      </w:pPr>
    </w:p>
    <w:p w14:paraId="6AB93C66" w14:textId="77777777" w:rsidR="008C5BB9" w:rsidRPr="00113CEE" w:rsidRDefault="008C5BB9" w:rsidP="008C5BB9">
      <w:pPr>
        <w:shd w:val="clear" w:color="auto" w:fill="FFFFFF" w:themeFill="background1"/>
        <w:jc w:val="both"/>
        <w:rPr>
          <w:color w:val="000000" w:themeColor="text1"/>
        </w:rPr>
      </w:pPr>
    </w:p>
    <w:tbl>
      <w:tblPr>
        <w:tblW w:w="10624" w:type="dxa"/>
        <w:jc w:val="center"/>
        <w:tblLayout w:type="fixed"/>
        <w:tblCellMar>
          <w:left w:w="0" w:type="dxa"/>
          <w:right w:w="0" w:type="dxa"/>
        </w:tblCellMar>
        <w:tblLook w:val="04A0" w:firstRow="1" w:lastRow="0" w:firstColumn="1" w:lastColumn="0" w:noHBand="0" w:noVBand="1"/>
      </w:tblPr>
      <w:tblGrid>
        <w:gridCol w:w="1835"/>
        <w:gridCol w:w="810"/>
        <w:gridCol w:w="540"/>
        <w:gridCol w:w="776"/>
        <w:gridCol w:w="1140"/>
        <w:gridCol w:w="987"/>
        <w:gridCol w:w="990"/>
        <w:gridCol w:w="1020"/>
        <w:gridCol w:w="1250"/>
        <w:gridCol w:w="1276"/>
      </w:tblGrid>
      <w:tr w:rsidR="00596B12" w:rsidRPr="0090209C" w14:paraId="1A93B3F4" w14:textId="77777777" w:rsidTr="25FDC90D">
        <w:trPr>
          <w:trHeight w:val="995"/>
          <w:jc w:val="center"/>
        </w:trPr>
        <w:tc>
          <w:tcPr>
            <w:tcW w:w="1835"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629508C7" w14:textId="77777777" w:rsidR="00596B12" w:rsidRPr="0090209C" w:rsidRDefault="0F457421" w:rsidP="25FDC90D">
            <w:pPr>
              <w:jc w:val="center"/>
              <w:rPr>
                <w:rFonts w:asciiTheme="minorHAnsi" w:eastAsiaTheme="minorEastAsia" w:hAnsiTheme="minorHAnsi" w:cstheme="minorBidi"/>
                <w:b/>
                <w:bCs/>
                <w:sz w:val="18"/>
                <w:szCs w:val="18"/>
                <w:rtl/>
                <w:lang w:eastAsia="en-GB"/>
              </w:rPr>
            </w:pPr>
            <w:r w:rsidRPr="25FDC90D">
              <w:rPr>
                <w:rFonts w:asciiTheme="minorHAnsi" w:eastAsiaTheme="minorEastAsia" w:hAnsiTheme="minorHAnsi" w:cstheme="minorBidi"/>
                <w:b/>
                <w:bCs/>
                <w:sz w:val="18"/>
                <w:szCs w:val="18"/>
                <w:lang w:eastAsia="en-GB"/>
              </w:rPr>
              <w:t>Paper Title</w:t>
            </w:r>
          </w:p>
        </w:tc>
        <w:tc>
          <w:tcPr>
            <w:tcW w:w="810"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0A7E9CC1"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Authors</w:t>
            </w:r>
          </w:p>
        </w:tc>
        <w:tc>
          <w:tcPr>
            <w:tcW w:w="540"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36503F27"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Year</w:t>
            </w:r>
          </w:p>
        </w:tc>
        <w:tc>
          <w:tcPr>
            <w:tcW w:w="776"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3F9386FF"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Dataset</w:t>
            </w:r>
          </w:p>
        </w:tc>
        <w:tc>
          <w:tcPr>
            <w:tcW w:w="1140"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19AEB796"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Methodology</w:t>
            </w:r>
          </w:p>
        </w:tc>
        <w:tc>
          <w:tcPr>
            <w:tcW w:w="987"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5EC5ABE3"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Evaluation Metrics</w:t>
            </w:r>
          </w:p>
        </w:tc>
        <w:tc>
          <w:tcPr>
            <w:tcW w:w="990"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60601EB8"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Results</w:t>
            </w:r>
          </w:p>
        </w:tc>
        <w:tc>
          <w:tcPr>
            <w:tcW w:w="1020"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62877154"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Limitation</w:t>
            </w:r>
          </w:p>
        </w:tc>
        <w:tc>
          <w:tcPr>
            <w:tcW w:w="1250"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0113805B"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Research Gap</w:t>
            </w:r>
          </w:p>
        </w:tc>
        <w:tc>
          <w:tcPr>
            <w:tcW w:w="1276" w:type="dxa"/>
            <w:tcBorders>
              <w:top w:val="single" w:sz="6" w:space="0" w:color="AAAAAA"/>
              <w:left w:val="single" w:sz="6" w:space="0" w:color="AAAAAA"/>
              <w:bottom w:val="single" w:sz="6" w:space="0" w:color="AAAAAA"/>
              <w:right w:val="single" w:sz="6" w:space="0" w:color="AAAAAA"/>
            </w:tcBorders>
            <w:shd w:val="clear" w:color="auto" w:fill="9CC2E5" w:themeFill="accent1" w:themeFillTint="99"/>
            <w:tcMar>
              <w:top w:w="15" w:type="dxa"/>
              <w:left w:w="75" w:type="dxa"/>
              <w:bottom w:w="15" w:type="dxa"/>
              <w:right w:w="75" w:type="dxa"/>
            </w:tcMar>
            <w:hideMark/>
          </w:tcPr>
          <w:p w14:paraId="642FD88E" w14:textId="77777777" w:rsidR="00596B12" w:rsidRPr="0090209C" w:rsidRDefault="0F457421" w:rsidP="25FDC90D">
            <w:pPr>
              <w:jc w:val="center"/>
              <w:rPr>
                <w:rFonts w:asciiTheme="minorHAnsi" w:eastAsiaTheme="minorEastAsia" w:hAnsiTheme="minorHAnsi" w:cstheme="minorBidi"/>
                <w:b/>
                <w:bCs/>
                <w:sz w:val="18"/>
                <w:szCs w:val="18"/>
                <w:lang w:eastAsia="en-GB"/>
              </w:rPr>
            </w:pPr>
            <w:r w:rsidRPr="25FDC90D">
              <w:rPr>
                <w:rFonts w:asciiTheme="minorHAnsi" w:eastAsiaTheme="minorEastAsia" w:hAnsiTheme="minorHAnsi" w:cstheme="minorBidi"/>
                <w:b/>
                <w:bCs/>
                <w:sz w:val="18"/>
                <w:szCs w:val="18"/>
                <w:lang w:eastAsia="en-GB"/>
              </w:rPr>
              <w:t>Relevance to My Research</w:t>
            </w:r>
          </w:p>
        </w:tc>
      </w:tr>
      <w:tr w:rsidR="00596B12" w:rsidRPr="0090209C" w14:paraId="4DDFAE43"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6B59F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Retrieval-Augmented Generation for Knowledge-Intensive NLP Tasks</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66B5F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Lewis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35F93C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2020</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B52B5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Wikipedia, QA Datasets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54C474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Dense Retriever + Generator</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56475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 xml:space="preserve">EM (Exact Match), </w:t>
            </w:r>
            <w:r w:rsidRPr="25FDC90D">
              <w:rPr>
                <w:rFonts w:asciiTheme="minorHAnsi" w:eastAsiaTheme="minorEastAsia" w:hAnsiTheme="minorHAnsi" w:cstheme="minorBidi"/>
                <w:b/>
                <w:bCs/>
                <w:sz w:val="16"/>
                <w:szCs w:val="16"/>
                <w:lang w:eastAsia="en-GB"/>
              </w:rPr>
              <w:t>F1</w:t>
            </w:r>
            <w:r w:rsidRPr="25FDC90D">
              <w:rPr>
                <w:rFonts w:asciiTheme="minorHAnsi" w:eastAsiaTheme="minorEastAsia" w:hAnsiTheme="minorHAnsi" w:cstheme="minorBidi"/>
                <w:sz w:val="16"/>
                <w:szCs w:val="16"/>
                <w:lang w:eastAsia="en-GB"/>
              </w:rPr>
              <w:t xml:space="preserve"> (F-measure)</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FB3CA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SOTA performance</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351C18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explainability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7A5E7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Lack of transparency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86CFD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Baseline RAG</w:t>
            </w:r>
          </w:p>
        </w:tc>
      </w:tr>
      <w:tr w:rsidR="00596B12" w:rsidRPr="0090209C" w14:paraId="0882C43A"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2D2DAA"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Corrective Retrieval-Augmented Generation (CRAG)</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3D86C1"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Yan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679C9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2024</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5EE234B"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Multiple QA Datasets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CCCC1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Retrieval Evaluator + Corrective Retrieval</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BD572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Accuracy, Recall</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C56F1A"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Improved retrieval quality</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43FC8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Limited explainability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3CB1B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user-facing transparency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779D8E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Retrieval improvement</w:t>
            </w:r>
          </w:p>
        </w:tc>
      </w:tr>
      <w:tr w:rsidR="00596B12" w:rsidRPr="0090209C" w14:paraId="013FF310"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AEA24A" w14:textId="77777777" w:rsidR="00596B12" w:rsidRPr="0090209C" w:rsidRDefault="0F457421" w:rsidP="25FDC90D">
            <w:pPr>
              <w:rPr>
                <w:rFonts w:asciiTheme="minorHAnsi" w:eastAsiaTheme="minorEastAsia" w:hAnsiTheme="minorHAnsi" w:cstheme="minorBidi"/>
                <w:b/>
                <w:bCs/>
                <w:sz w:val="16"/>
                <w:szCs w:val="16"/>
                <w:lang w:eastAsia="en-GB"/>
              </w:rPr>
            </w:pPr>
            <w:proofErr w:type="spellStart"/>
            <w:r w:rsidRPr="25FDC90D">
              <w:rPr>
                <w:rFonts w:asciiTheme="minorHAnsi" w:eastAsiaTheme="minorEastAsia" w:hAnsiTheme="minorHAnsi" w:cstheme="minorBidi"/>
                <w:b/>
                <w:bCs/>
                <w:sz w:val="16"/>
                <w:szCs w:val="16"/>
                <w:lang w:eastAsia="en-GB"/>
              </w:rPr>
              <w:t>EnterpriseRAG</w:t>
            </w:r>
            <w:proofErr w:type="spellEnd"/>
            <w:r w:rsidRPr="25FDC90D">
              <w:rPr>
                <w:rFonts w:asciiTheme="minorHAnsi" w:eastAsiaTheme="minorEastAsia" w:hAnsiTheme="minorHAnsi" w:cstheme="minorBidi"/>
                <w:b/>
                <w:bCs/>
                <w:sz w:val="16"/>
                <w:szCs w:val="16"/>
                <w:lang w:eastAsia="en-GB"/>
              </w:rPr>
              <w:t>-Bench</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94B3B9"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Sun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BF7496"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2026</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E850B2" w14:textId="77777777" w:rsidR="00596B12" w:rsidRPr="0090209C" w:rsidRDefault="0F457421" w:rsidP="25FDC90D">
            <w:pPr>
              <w:rPr>
                <w:rFonts w:asciiTheme="minorHAnsi" w:eastAsiaTheme="minorEastAsia" w:hAnsiTheme="minorHAnsi" w:cstheme="minorBidi"/>
                <w:b/>
                <w:bCs/>
                <w:sz w:val="16"/>
                <w:szCs w:val="16"/>
                <w:lang w:eastAsia="en-GB"/>
              </w:rPr>
            </w:pPr>
            <w:proofErr w:type="spellStart"/>
            <w:r w:rsidRPr="25FDC90D">
              <w:rPr>
                <w:rFonts w:asciiTheme="minorHAnsi" w:eastAsiaTheme="minorEastAsia" w:hAnsiTheme="minorHAnsi" w:cstheme="minorBidi"/>
                <w:b/>
                <w:bCs/>
                <w:sz w:val="16"/>
                <w:szCs w:val="16"/>
                <w:lang w:eastAsia="en-GB"/>
              </w:rPr>
              <w:t>EnterpriseRAG</w:t>
            </w:r>
            <w:proofErr w:type="spellEnd"/>
            <w:r w:rsidRPr="25FDC90D">
              <w:rPr>
                <w:rFonts w:asciiTheme="minorHAnsi" w:eastAsiaTheme="minorEastAsia" w:hAnsiTheme="minorHAnsi" w:cstheme="minorBidi"/>
                <w:b/>
                <w:bCs/>
                <w:sz w:val="16"/>
                <w:szCs w:val="16"/>
                <w:lang w:eastAsia="en-GB"/>
              </w:rPr>
              <w:t>-Bench</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6C8AF7"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Enterprise Benchmark</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1BF874"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Recall, Answer Quality</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174200"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Large-scale enterprise evaluation</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4BB4E5"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Benchmark only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3678631"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No retrieval framework</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93C6D7" w14:textId="77777777" w:rsidR="00596B12" w:rsidRPr="0090209C" w:rsidRDefault="0F457421" w:rsidP="25FDC90D">
            <w:pPr>
              <w:rPr>
                <w:rFonts w:asciiTheme="minorHAnsi" w:eastAsiaTheme="minorEastAsia" w:hAnsiTheme="minorHAnsi" w:cstheme="minorBidi"/>
                <w:b/>
                <w:bCs/>
                <w:sz w:val="16"/>
                <w:szCs w:val="16"/>
                <w:lang w:eastAsia="en-GB"/>
              </w:rPr>
            </w:pPr>
            <w:r w:rsidRPr="25FDC90D">
              <w:rPr>
                <w:rFonts w:asciiTheme="minorHAnsi" w:eastAsiaTheme="minorEastAsia" w:hAnsiTheme="minorHAnsi" w:cstheme="minorBidi"/>
                <w:b/>
                <w:bCs/>
                <w:sz w:val="16"/>
                <w:szCs w:val="16"/>
                <w:lang w:eastAsia="en-GB"/>
              </w:rPr>
              <w:t>Main Dataset</w:t>
            </w:r>
          </w:p>
        </w:tc>
      </w:tr>
      <w:tr w:rsidR="00596B12" w:rsidRPr="0090209C" w14:paraId="494A6EA5"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5C4ED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Open-Source Reproduction and Explainability Analysis of CRAG</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4906B1" w14:textId="77777777" w:rsidR="00596B12" w:rsidRPr="0090209C" w:rsidRDefault="0F457421" w:rsidP="25FDC90D">
            <w:pPr>
              <w:rPr>
                <w:rFonts w:asciiTheme="minorHAnsi" w:eastAsiaTheme="minorEastAsia" w:hAnsiTheme="minorHAnsi" w:cstheme="minorBidi"/>
                <w:sz w:val="16"/>
                <w:szCs w:val="16"/>
                <w:lang w:eastAsia="en-GB"/>
              </w:rPr>
            </w:pPr>
            <w:proofErr w:type="spellStart"/>
            <w:r w:rsidRPr="25FDC90D">
              <w:rPr>
                <w:rFonts w:asciiTheme="minorHAnsi" w:eastAsiaTheme="minorEastAsia" w:hAnsiTheme="minorHAnsi" w:cstheme="minorBidi"/>
                <w:sz w:val="16"/>
                <w:szCs w:val="16"/>
                <w:lang w:eastAsia="en-GB"/>
              </w:rPr>
              <w:t>Yalavarthi</w:t>
            </w:r>
            <w:proofErr w:type="spellEnd"/>
            <w:r w:rsidRPr="25FDC90D">
              <w:rPr>
                <w:rFonts w:asciiTheme="minorHAnsi" w:eastAsiaTheme="minorEastAsia" w:hAnsiTheme="minorHAnsi" w:cstheme="minorBidi"/>
                <w:sz w:val="16"/>
                <w:szCs w:val="16"/>
                <w:lang w:eastAsia="en-GB"/>
              </w:rPr>
              <w:t xml:space="preserve">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19273F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2026</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7729F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CRAG Datasets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912A5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Open-source CRAG + Explainability</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113381"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Accuracy</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F199A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Improved interpretability</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A17C6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Limited enterprise focus</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2F681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enterprise validation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CB93C4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w:t>
            </w:r>
          </w:p>
        </w:tc>
      </w:tr>
      <w:tr w:rsidR="00596B12" w:rsidRPr="0090209C" w14:paraId="635E6885"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7839DA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RAS: Retrieval-And-Structuring for Knowledge-Intensive LLM Generation</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434D0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Jiang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3EFFFE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93A323D"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QA Benchmarks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8A633D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Retrieval + Knowledge Structuring</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1F853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F1, Accuracy</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474F9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Better reasoning</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1C583A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High complexity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157E30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Difficult deployment</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AC484C"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Knowledge structuring</w:t>
            </w:r>
          </w:p>
        </w:tc>
      </w:tr>
      <w:tr w:rsidR="00596B12" w:rsidRPr="0090209C" w14:paraId="01C93642"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7DC992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Multilingual Retrieval-Augmented Generation for Open-Domain QA</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EC10B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Ranaldi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48E72A"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D8E4B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Multilingual QA</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CB0BA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Multilingual RAG</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18A26E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Accuracy</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028EA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Better multilingual retrieval</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26B13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Not enterprise-focused</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C699F6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Limited enterprise evaluation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B1578D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Background study</w:t>
            </w:r>
          </w:p>
        </w:tc>
      </w:tr>
      <w:tr w:rsidR="00596B12" w:rsidRPr="0090209C" w14:paraId="7B28B467"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33425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ADORE: Orchestrating Specialized Agents for Trustworthy Enterprise RAG</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84DE9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You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5B652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2026</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44420A"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Enterprise Benchmarks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A64E4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Multi-Agent RAG</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055B22" w14:textId="77777777" w:rsidR="0007680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 xml:space="preserve">Faithfulness, </w:t>
            </w:r>
            <w:r w:rsidRPr="25FDC90D">
              <w:rPr>
                <w:rFonts w:asciiTheme="minorHAnsi" w:eastAsiaTheme="minorEastAsia" w:hAnsiTheme="minorHAnsi" w:cstheme="minorBidi"/>
                <w:b/>
                <w:bCs/>
                <w:sz w:val="16"/>
                <w:szCs w:val="16"/>
                <w:lang w:eastAsia="en-GB"/>
              </w:rPr>
              <w:t>Accuracy</w:t>
            </w:r>
          </w:p>
          <w:p w14:paraId="3D16C38E" w14:textId="2E1801AF" w:rsidR="00596B12" w:rsidRPr="0090209C" w:rsidRDefault="5E2978D7"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52.65</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58E16C"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Improved trustworthiness</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5CCC6F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Complex architecture</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FA170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Deployment complexity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520F7B"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Trustworthy RAG</w:t>
            </w:r>
          </w:p>
        </w:tc>
      </w:tr>
      <w:tr w:rsidR="00596B12" w:rsidRPr="0090209C" w14:paraId="4200366C"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9DC1A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Towards Explainable RAG</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1A6B8C"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Various Authors</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9CB1D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5ECEE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RAG Benchmarks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C35742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Explainable Retrieval Analysis</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9B5C10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 Metrics</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BB00B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Improved transparency</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161CE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confidence scoring</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60AAC1"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Missing reliability assessment</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83953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 Layer</w:t>
            </w:r>
          </w:p>
        </w:tc>
      </w:tr>
      <w:tr w:rsidR="00596B12" w:rsidRPr="0090209C" w14:paraId="0AC5BF72"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34A61A" w14:textId="77777777" w:rsidR="00596B12" w:rsidRPr="0090209C" w:rsidRDefault="0F457421" w:rsidP="25FDC90D">
            <w:pPr>
              <w:rPr>
                <w:rFonts w:asciiTheme="minorHAnsi" w:eastAsiaTheme="minorEastAsia" w:hAnsiTheme="minorHAnsi" w:cstheme="minorBidi"/>
                <w:sz w:val="16"/>
                <w:szCs w:val="16"/>
                <w:lang w:eastAsia="en-GB"/>
              </w:rPr>
            </w:pPr>
            <w:proofErr w:type="spellStart"/>
            <w:r w:rsidRPr="25FDC90D">
              <w:rPr>
                <w:rFonts w:asciiTheme="minorHAnsi" w:eastAsiaTheme="minorEastAsia" w:hAnsiTheme="minorHAnsi" w:cstheme="minorBidi"/>
                <w:sz w:val="16"/>
                <w:szCs w:val="16"/>
                <w:lang w:eastAsia="en-GB"/>
              </w:rPr>
              <w:t>RAGXplain</w:t>
            </w:r>
            <w:proofErr w:type="spellEnd"/>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D4F74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Various Authors</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01E613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84445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RAG Pipelines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3E6A6B"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Explainable Evaluation Framework</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852FD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 Score</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88071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Better pipeline understanding</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384F6F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Evaluation-focused</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03341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Not a full solution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8F1AEA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 Evaluation</w:t>
            </w:r>
          </w:p>
        </w:tc>
      </w:tr>
      <w:tr w:rsidR="00596B12" w:rsidRPr="0090209C" w14:paraId="4822BFA1"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4E212C" w14:textId="77777777" w:rsidR="00596B12" w:rsidRPr="0090209C" w:rsidRDefault="0F457421" w:rsidP="25FDC90D">
            <w:pPr>
              <w:rPr>
                <w:rFonts w:asciiTheme="minorHAnsi" w:eastAsiaTheme="minorEastAsia" w:hAnsiTheme="minorHAnsi" w:cstheme="minorBidi"/>
                <w:sz w:val="16"/>
                <w:szCs w:val="16"/>
                <w:lang w:eastAsia="en-GB"/>
              </w:rPr>
            </w:pPr>
            <w:proofErr w:type="spellStart"/>
            <w:r w:rsidRPr="25FDC90D">
              <w:rPr>
                <w:rFonts w:asciiTheme="minorHAnsi" w:eastAsiaTheme="minorEastAsia" w:hAnsiTheme="minorHAnsi" w:cstheme="minorBidi"/>
                <w:sz w:val="16"/>
                <w:szCs w:val="16"/>
                <w:lang w:eastAsia="en-GB"/>
              </w:rPr>
              <w:t>RAGBench</w:t>
            </w:r>
            <w:proofErr w:type="spellEnd"/>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5B8DF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Various Authors</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63308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496A0F" w14:textId="77777777" w:rsidR="00596B12" w:rsidRPr="0090209C" w:rsidRDefault="0F457421" w:rsidP="25FDC90D">
            <w:pPr>
              <w:rPr>
                <w:rFonts w:asciiTheme="minorHAnsi" w:eastAsiaTheme="minorEastAsia" w:hAnsiTheme="minorHAnsi" w:cstheme="minorBidi"/>
                <w:sz w:val="16"/>
                <w:szCs w:val="16"/>
                <w:lang w:eastAsia="en-GB"/>
              </w:rPr>
            </w:pPr>
            <w:proofErr w:type="spellStart"/>
            <w:r w:rsidRPr="25FDC90D">
              <w:rPr>
                <w:rFonts w:asciiTheme="minorHAnsi" w:eastAsiaTheme="minorEastAsia" w:hAnsiTheme="minorHAnsi" w:cstheme="minorBidi"/>
                <w:sz w:val="16"/>
                <w:szCs w:val="16"/>
                <w:lang w:eastAsia="en-GB"/>
              </w:rPr>
              <w:t>RAGBench</w:t>
            </w:r>
            <w:proofErr w:type="spellEnd"/>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76922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 Benchmark</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D1875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Explanation Quality</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41A551"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Standardized evaluation</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6FDB4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Benchmark only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3D391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retrieval enhancement</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3C42DED"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Explainability Metrics</w:t>
            </w:r>
          </w:p>
        </w:tc>
      </w:tr>
      <w:tr w:rsidR="00596B12" w:rsidRPr="0090209C" w14:paraId="631D45D8"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1E57E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Privacy-Aware Distributed RAG with Confidence-Aware Retrieval Routing</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203A8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Various Authors</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710FB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741FA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Enterprise Retrieval</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EEB9B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Confidence-Aware Routing</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573A8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Reliability Metrics</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6C5A5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Improved reliability</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D21ED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Limited explainability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F5B4C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source attribution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C26447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Confidence Scoring</w:t>
            </w:r>
          </w:p>
        </w:tc>
      </w:tr>
      <w:tr w:rsidR="00596B12" w:rsidRPr="0090209C" w14:paraId="670F5239"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0D6DB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Generating Trustworthy and Context-Aware Explanations for Autonomous Robots Using an LLM Agent-Based RAG Architecture</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372E8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Various Authors</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0075C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B2A4B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Robotics Knowledge Base</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764CE8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Agent-Based RAG</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53DBAC" w14:textId="294EDA7E" w:rsidR="00596B12" w:rsidRPr="00BA119D"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b/>
                <w:bCs/>
                <w:sz w:val="16"/>
                <w:szCs w:val="16"/>
                <w:lang w:eastAsia="en-GB"/>
              </w:rPr>
              <w:t>Recall</w:t>
            </w:r>
            <w:r w:rsidR="102518DB" w:rsidRPr="25FDC90D">
              <w:rPr>
                <w:rFonts w:asciiTheme="minorHAnsi" w:eastAsiaTheme="minorEastAsia" w:hAnsiTheme="minorHAnsi" w:cstheme="minorBidi"/>
                <w:b/>
                <w:bCs/>
                <w:sz w:val="16"/>
                <w:szCs w:val="16"/>
                <w:lang w:eastAsia="en-GB"/>
              </w:rPr>
              <w:t xml:space="preserve"> </w:t>
            </w:r>
            <w:r w:rsidR="102518DB" w:rsidRPr="25FDC90D">
              <w:rPr>
                <w:rFonts w:asciiTheme="minorHAnsi" w:eastAsiaTheme="minorEastAsia" w:hAnsiTheme="minorHAnsi" w:cstheme="minorBidi"/>
                <w:sz w:val="16"/>
                <w:szCs w:val="16"/>
                <w:lang w:eastAsia="en-GB"/>
              </w:rPr>
              <w:t>(Above 85</w:t>
            </w:r>
            <w:r w:rsidR="5F8CC091" w:rsidRPr="25FDC90D">
              <w:rPr>
                <w:rFonts w:asciiTheme="minorHAnsi" w:eastAsiaTheme="minorEastAsia" w:hAnsiTheme="minorHAnsi" w:cstheme="minorBidi"/>
                <w:sz w:val="16"/>
                <w:szCs w:val="16"/>
                <w:lang w:eastAsia="en-GB"/>
              </w:rPr>
              <w:t>%)</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1F2C0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Better trustworthy explanations</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E8DA8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Non-enterprise domain</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13C8DB"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Domain transfer needed</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0D374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Trustworthy Explanations</w:t>
            </w:r>
          </w:p>
        </w:tc>
      </w:tr>
      <w:tr w:rsidR="00596B12" w:rsidRPr="0090209C" w14:paraId="717B1268"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D238F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Source Attribution in Retrieval-Augmented Generation</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8E0108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Zhang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E7F39A"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79108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RAG Benchmarks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7B934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Evidence Attribution Framework</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CE309B"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Citation Accuracy</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2BA96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Improved traceability</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0E1733"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confidence estimation</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79CF060"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Attribution only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BE4C1E"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Citation Layer</w:t>
            </w:r>
          </w:p>
        </w:tc>
      </w:tr>
      <w:tr w:rsidR="00596B12" w:rsidRPr="0090209C" w14:paraId="425458C9"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7E153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Citation-Aware Retrieval-Augmented Generation</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FFEAEB"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Wang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E4055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2025</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AE0837"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QA Datasets</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7DFA81"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Citation-Aware Generation</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FFD625"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Citation Accuracy, Relevance</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C71486"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Better source-grounded responses</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6B0C4D"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Limited explainability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C3EBF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reasoning explanation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3F740F"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Citation Attribution</w:t>
            </w:r>
          </w:p>
        </w:tc>
      </w:tr>
      <w:tr w:rsidR="00596B12" w:rsidRPr="0090209C" w14:paraId="54535B44" w14:textId="77777777" w:rsidTr="25FDC90D">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38DF021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 xml:space="preserve">LLM-Confidence </w:t>
            </w:r>
            <w:proofErr w:type="spellStart"/>
            <w:r w:rsidRPr="25FDC90D">
              <w:rPr>
                <w:rFonts w:asciiTheme="minorHAnsi" w:eastAsiaTheme="minorEastAsia" w:hAnsiTheme="minorHAnsi" w:cstheme="minorBidi"/>
                <w:sz w:val="16"/>
                <w:szCs w:val="16"/>
                <w:lang w:eastAsia="en-GB"/>
              </w:rPr>
              <w:t>Reranker</w:t>
            </w:r>
            <w:proofErr w:type="spellEnd"/>
            <w:r w:rsidRPr="25FDC90D">
              <w:rPr>
                <w:rFonts w:asciiTheme="minorHAnsi" w:eastAsiaTheme="minorEastAsia" w:hAnsiTheme="minorHAnsi" w:cstheme="minorBidi"/>
                <w:sz w:val="16"/>
                <w:szCs w:val="16"/>
                <w:lang w:eastAsia="en-GB"/>
              </w:rPr>
              <w:t>: A Training-Free Approach for Enhancing Retrieval-Augmented Generation Systems</w:t>
            </w:r>
          </w:p>
        </w:tc>
        <w:tc>
          <w:tcPr>
            <w:tcW w:w="81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5E601BD9"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Song et al.</w:t>
            </w:r>
          </w:p>
        </w:tc>
        <w:tc>
          <w:tcPr>
            <w:tcW w:w="5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28193876" w14:textId="77777777" w:rsidR="00596B12" w:rsidRDefault="00596B12" w:rsidP="25FDC90D">
            <w:pPr>
              <w:rPr>
                <w:rFonts w:asciiTheme="minorHAnsi" w:eastAsiaTheme="minorEastAsia" w:hAnsiTheme="minorHAnsi" w:cstheme="minorBidi"/>
                <w:sz w:val="16"/>
                <w:szCs w:val="16"/>
                <w:lang w:eastAsia="en-GB"/>
              </w:rPr>
            </w:pPr>
          </w:p>
          <w:p w14:paraId="6A97DE88" w14:textId="77777777" w:rsidR="00596B12" w:rsidRDefault="00596B12" w:rsidP="25FDC90D">
            <w:pPr>
              <w:rPr>
                <w:rFonts w:asciiTheme="minorHAnsi" w:eastAsiaTheme="minorEastAsia" w:hAnsiTheme="minorHAnsi" w:cstheme="minorBidi"/>
                <w:sz w:val="16"/>
                <w:szCs w:val="16"/>
                <w:lang w:eastAsia="en-GB"/>
              </w:rPr>
            </w:pPr>
          </w:p>
          <w:p w14:paraId="5F40F52D" w14:textId="77777777" w:rsidR="00596B12" w:rsidRPr="00FF2C82"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2026</w:t>
            </w:r>
          </w:p>
        </w:tc>
        <w:tc>
          <w:tcPr>
            <w:tcW w:w="7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5A0A9D28"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BEIR, TREC</w:t>
            </w:r>
          </w:p>
        </w:tc>
        <w:tc>
          <w:tcPr>
            <w:tcW w:w="11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643BF141" w14:textId="77777777" w:rsidR="00596B12" w:rsidRPr="00FF2C82"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Training-free confidence-based reranking</w:t>
            </w:r>
          </w:p>
        </w:tc>
        <w:tc>
          <w:tcPr>
            <w:tcW w:w="9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6AA32FC4"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NDCG@5</w:t>
            </w:r>
          </w:p>
        </w:tc>
        <w:tc>
          <w:tcPr>
            <w:tcW w:w="99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116C544A"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Up to 20.6% improvement in NDCG@5</w:t>
            </w:r>
          </w:p>
        </w:tc>
        <w:tc>
          <w:tcPr>
            <w:tcW w:w="102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03EA4572"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Retrieval only</w:t>
            </w:r>
          </w:p>
        </w:tc>
        <w:tc>
          <w:tcPr>
            <w:tcW w:w="12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4D76E07C" w14:textId="77777777" w:rsidR="00596B12" w:rsidRPr="0090209C" w:rsidRDefault="0F457421" w:rsidP="25FDC90D">
            <w:pPr>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No explainability or source attribution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648EC61E" w14:textId="77777777" w:rsidR="00596B12" w:rsidRPr="0090209C" w:rsidRDefault="0F457421" w:rsidP="00FA013C">
            <w:pPr>
              <w:keepNext/>
              <w:rPr>
                <w:rFonts w:asciiTheme="minorHAnsi" w:eastAsiaTheme="minorEastAsia" w:hAnsiTheme="minorHAnsi" w:cstheme="minorBidi"/>
                <w:sz w:val="16"/>
                <w:szCs w:val="16"/>
                <w:lang w:eastAsia="en-GB"/>
              </w:rPr>
            </w:pPr>
            <w:r w:rsidRPr="25FDC90D">
              <w:rPr>
                <w:rFonts w:asciiTheme="minorHAnsi" w:eastAsiaTheme="minorEastAsia" w:hAnsiTheme="minorHAnsi" w:cstheme="minorBidi"/>
                <w:sz w:val="16"/>
                <w:szCs w:val="16"/>
                <w:lang w:eastAsia="en-GB"/>
              </w:rPr>
              <w:t>Confidence Estimation</w:t>
            </w:r>
          </w:p>
        </w:tc>
      </w:tr>
    </w:tbl>
    <w:p w14:paraId="3A2CEE27" w14:textId="29ABBB08" w:rsidR="00596B12" w:rsidRDefault="00FA013C" w:rsidP="00FA013C">
      <w:pPr>
        <w:pStyle w:val="Caption"/>
      </w:pPr>
      <w:bookmarkStart w:id="24" w:name="_Toc235964358"/>
      <w:r>
        <w:t xml:space="preserve">Table </w:t>
      </w:r>
      <w:r>
        <w:fldChar w:fldCharType="begin"/>
      </w:r>
      <w:r>
        <w:instrText xml:space="preserve"> SEQ Table \* ARABIC </w:instrText>
      </w:r>
      <w:r>
        <w:fldChar w:fldCharType="separate"/>
      </w:r>
      <w:r>
        <w:rPr>
          <w:noProof/>
        </w:rPr>
        <w:t>1</w:t>
      </w:r>
      <w:r>
        <w:fldChar w:fldCharType="end"/>
      </w:r>
      <w:r>
        <w:t>: Related work</w:t>
      </w:r>
      <w:bookmarkEnd w:id="24"/>
    </w:p>
    <w:p w14:paraId="05E9BAC6" w14:textId="77777777" w:rsidR="00FC1E39" w:rsidRDefault="00FC1E39" w:rsidP="00596B12"/>
    <w:p w14:paraId="1C45F962" w14:textId="77777777" w:rsidR="00FC1E39" w:rsidRPr="005D119A" w:rsidRDefault="00FC1E39" w:rsidP="00596B12"/>
    <w:p w14:paraId="6A387E9C" w14:textId="1EC3C02F" w:rsidR="00596B12" w:rsidRDefault="0F457421" w:rsidP="00FC1E39">
      <w:pPr>
        <w:pStyle w:val="Heading1"/>
      </w:pPr>
      <w:bookmarkStart w:id="25" w:name="_Toc235963691"/>
      <w:bookmarkStart w:id="26" w:name="_Toc235963853"/>
      <w:bookmarkStart w:id="27" w:name="_Toc235963883"/>
      <w:r>
        <w:t>References</w:t>
      </w:r>
      <w:bookmarkEnd w:id="25"/>
      <w:bookmarkEnd w:id="26"/>
      <w:bookmarkEnd w:id="27"/>
      <w:r>
        <w:t xml:space="preserve"> </w:t>
      </w:r>
    </w:p>
    <w:p w14:paraId="0162092F" w14:textId="77777777"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 xml:space="preserve"> [1] </w:t>
      </w:r>
      <w:r>
        <w:rPr>
          <w:rFonts w:ascii="Calibri" w:hAnsi="Calibri" w:cs="Calibri"/>
          <w:color w:val="000000"/>
          <w:sz w:val="27"/>
          <w:szCs w:val="27"/>
        </w:rPr>
        <w:t>Lewis, Patrick, Ethan Perez, Aleksandra Piktus, Fabio Petroni, Vladimir Karpukhin, Naman Goyal, Heinrich Küttler, et al. 2020. “Retrieval-Augmented Generation for Knowledge-Intensive NLP Tasks.” Neural Information Processing Systems. Curran Associates, Inc. 2020. https://proceedings.neurips.cc/paper/2020/hash/6b493230205f780e1bc26945df7481e5-Abstract.html.</w:t>
      </w:r>
    </w:p>
    <w:p w14:paraId="2906EF2C"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5B820E56" w14:textId="20F4F595"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[2]</w:t>
      </w:r>
      <w:r w:rsidRPr="003210E8">
        <w:rPr>
          <w:rFonts w:ascii="Calibri" w:hAnsi="Calibri" w:cs="Calibri"/>
          <w:sz w:val="27"/>
          <w:szCs w:val="27"/>
        </w:rPr>
        <w:t xml:space="preserve"> </w:t>
      </w:r>
      <w:r>
        <w:rPr>
          <w:rFonts w:ascii="Calibri" w:hAnsi="Calibri" w:cs="Calibri"/>
          <w:color w:val="000000"/>
          <w:sz w:val="27"/>
          <w:szCs w:val="27"/>
        </w:rPr>
        <w:t xml:space="preserve">Yan, </w:t>
      </w:r>
      <w:proofErr w:type="gramStart"/>
      <w:r>
        <w:rPr>
          <w:rFonts w:ascii="Calibri" w:hAnsi="Calibri" w:cs="Calibri"/>
          <w:color w:val="000000"/>
          <w:sz w:val="27"/>
          <w:szCs w:val="27"/>
        </w:rPr>
        <w:t>Shi-Qi</w:t>
      </w:r>
      <w:proofErr w:type="gramEnd"/>
      <w:r>
        <w:rPr>
          <w:rFonts w:ascii="Calibri" w:hAnsi="Calibri" w:cs="Calibri"/>
          <w:color w:val="000000"/>
          <w:sz w:val="27"/>
          <w:szCs w:val="27"/>
        </w:rPr>
        <w:t xml:space="preserve">, Jia-Chen Gu, Yun Zhu, and Zhen-Hua Ling. 2024. “Corrective Retrieval Augmented Generation.” </w:t>
      </w:r>
      <w:proofErr w:type="spellStart"/>
      <w:r>
        <w:rPr>
          <w:rFonts w:ascii="Calibri" w:hAnsi="Calibri" w:cs="Calibri"/>
          <w:color w:val="000000"/>
          <w:sz w:val="27"/>
          <w:szCs w:val="27"/>
        </w:rPr>
        <w:t>OpenReview</w:t>
      </w:r>
      <w:proofErr w:type="spellEnd"/>
      <w:r>
        <w:rPr>
          <w:rFonts w:ascii="Calibri" w:hAnsi="Calibri" w:cs="Calibri"/>
          <w:color w:val="000000"/>
          <w:sz w:val="27"/>
          <w:szCs w:val="27"/>
        </w:rPr>
        <w:t>. 2024. https://openreview.net/forum?id=JnWJbrnaUE.</w:t>
      </w:r>
    </w:p>
    <w:p w14:paraId="276CDC73"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742AAC12" w14:textId="4DF9A2BA"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[3]</w:t>
      </w:r>
      <w:r w:rsidRPr="005E2CE6">
        <w:rPr>
          <w:rFonts w:ascii="Calibri" w:hAnsi="Calibri" w:cs="Calibri"/>
          <w:sz w:val="27"/>
          <w:szCs w:val="27"/>
        </w:rPr>
        <w:t xml:space="preserve"> </w:t>
      </w:r>
      <w:r>
        <w:rPr>
          <w:rFonts w:ascii="Calibri" w:hAnsi="Calibri" w:cs="Calibri"/>
          <w:color w:val="000000"/>
          <w:sz w:val="27"/>
          <w:szCs w:val="27"/>
        </w:rPr>
        <w:t>Sun, Yuhong, Joachim Rahmfeld, Chris Weaver, Weijia Chen, Roshan Desai, Wenxi Huang, and Mark H Butler. 2026. “</w:t>
      </w:r>
      <w:proofErr w:type="spellStart"/>
      <w:r>
        <w:rPr>
          <w:rFonts w:ascii="Calibri" w:hAnsi="Calibri" w:cs="Calibri"/>
          <w:color w:val="000000"/>
          <w:sz w:val="27"/>
          <w:szCs w:val="27"/>
        </w:rPr>
        <w:t>EnterpriseRAG</w:t>
      </w:r>
      <w:proofErr w:type="spellEnd"/>
      <w:r>
        <w:rPr>
          <w:rFonts w:ascii="Calibri" w:hAnsi="Calibri" w:cs="Calibri"/>
          <w:color w:val="000000"/>
          <w:sz w:val="27"/>
          <w:szCs w:val="27"/>
        </w:rPr>
        <w:t>-Bench: A RAG Benchmark for Company Internal Knowledge.” ArXiv.org. 2026. https://arxiv.org/abs/2605.05253.</w:t>
      </w:r>
    </w:p>
    <w:p w14:paraId="24181C50"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6A0BB1DE" w14:textId="3696AC48"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[4]</w:t>
      </w:r>
      <w:r w:rsidRPr="000A6765">
        <w:rPr>
          <w:rFonts w:ascii="Calibri" w:hAnsi="Calibri" w:cs="Calibri"/>
          <w:sz w:val="27"/>
          <w:szCs w:val="27"/>
        </w:rPr>
        <w:t xml:space="preserve"> </w:t>
      </w:r>
      <w:proofErr w:type="spellStart"/>
      <w:r>
        <w:rPr>
          <w:rFonts w:ascii="Calibri" w:hAnsi="Calibri" w:cs="Calibri"/>
          <w:color w:val="000000"/>
          <w:sz w:val="27"/>
          <w:szCs w:val="27"/>
        </w:rPr>
        <w:t>Yalavarthi</w:t>
      </w:r>
      <w:proofErr w:type="spellEnd"/>
      <w:r>
        <w:rPr>
          <w:rFonts w:ascii="Calibri" w:hAnsi="Calibri" w:cs="Calibri"/>
          <w:color w:val="000000"/>
          <w:sz w:val="27"/>
          <w:szCs w:val="27"/>
        </w:rPr>
        <w:t>, Surya Vardhan. 2026. “Open-Source Reproduction and Explainability Analysis of Corrective Retrieval Augmented Generation.” ArXiv.org. 2026. https://arxiv.org/abs/2603.16169.</w:t>
      </w:r>
    </w:p>
    <w:p w14:paraId="5DB36EA2"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59C272B2" w14:textId="795497C8"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[5]</w:t>
      </w:r>
      <w:r w:rsidRPr="00CC5732">
        <w:rPr>
          <w:rFonts w:ascii="Calibri" w:hAnsi="Calibri" w:cs="Calibri"/>
          <w:sz w:val="27"/>
          <w:szCs w:val="27"/>
        </w:rPr>
        <w:t xml:space="preserve"> </w:t>
      </w:r>
      <w:r>
        <w:rPr>
          <w:rFonts w:ascii="Calibri" w:hAnsi="Calibri" w:cs="Calibri"/>
          <w:color w:val="000000"/>
          <w:sz w:val="27"/>
          <w:szCs w:val="27"/>
        </w:rPr>
        <w:t xml:space="preserve">Jiang, </w:t>
      </w:r>
      <w:proofErr w:type="spellStart"/>
      <w:r>
        <w:rPr>
          <w:rFonts w:ascii="Calibri" w:hAnsi="Calibri" w:cs="Calibri"/>
          <w:color w:val="000000"/>
          <w:sz w:val="27"/>
          <w:szCs w:val="27"/>
        </w:rPr>
        <w:t>Pengcheng</w:t>
      </w:r>
      <w:proofErr w:type="spellEnd"/>
      <w:r>
        <w:rPr>
          <w:rFonts w:ascii="Calibri" w:hAnsi="Calibri" w:cs="Calibri"/>
          <w:color w:val="000000"/>
          <w:sz w:val="27"/>
          <w:szCs w:val="27"/>
        </w:rPr>
        <w:t xml:space="preserve">, Lang Cao, </w:t>
      </w:r>
      <w:proofErr w:type="spellStart"/>
      <w:r>
        <w:rPr>
          <w:rFonts w:ascii="Calibri" w:hAnsi="Calibri" w:cs="Calibri"/>
          <w:color w:val="000000"/>
          <w:sz w:val="27"/>
          <w:szCs w:val="27"/>
        </w:rPr>
        <w:t>Ruike</w:t>
      </w:r>
      <w:proofErr w:type="spellEnd"/>
      <w:r>
        <w:rPr>
          <w:rFonts w:ascii="Calibri" w:hAnsi="Calibri" w:cs="Calibri"/>
          <w:color w:val="000000"/>
          <w:sz w:val="27"/>
          <w:szCs w:val="27"/>
        </w:rPr>
        <w:t xml:space="preserve"> Zhu, </w:t>
      </w:r>
      <w:proofErr w:type="spellStart"/>
      <w:r>
        <w:rPr>
          <w:rFonts w:ascii="Calibri" w:hAnsi="Calibri" w:cs="Calibri"/>
          <w:color w:val="000000"/>
          <w:sz w:val="27"/>
          <w:szCs w:val="27"/>
        </w:rPr>
        <w:t>Minhao</w:t>
      </w:r>
      <w:proofErr w:type="spellEnd"/>
      <w:r>
        <w:rPr>
          <w:rFonts w:ascii="Calibri" w:hAnsi="Calibri" w:cs="Calibri"/>
          <w:color w:val="000000"/>
          <w:sz w:val="27"/>
          <w:szCs w:val="27"/>
        </w:rPr>
        <w:t xml:space="preserve"> Jiang, </w:t>
      </w:r>
      <w:proofErr w:type="spellStart"/>
      <w:r>
        <w:rPr>
          <w:rFonts w:ascii="Calibri" w:hAnsi="Calibri" w:cs="Calibri"/>
          <w:color w:val="000000"/>
          <w:sz w:val="27"/>
          <w:szCs w:val="27"/>
        </w:rPr>
        <w:t>Yunyi</w:t>
      </w:r>
      <w:proofErr w:type="spellEnd"/>
      <w:r>
        <w:rPr>
          <w:rFonts w:ascii="Calibri" w:hAnsi="Calibri" w:cs="Calibri"/>
          <w:color w:val="000000"/>
          <w:sz w:val="27"/>
          <w:szCs w:val="27"/>
        </w:rPr>
        <w:t xml:space="preserve"> Zhang, </w:t>
      </w:r>
      <w:proofErr w:type="spellStart"/>
      <w:r>
        <w:rPr>
          <w:rFonts w:ascii="Calibri" w:hAnsi="Calibri" w:cs="Calibri"/>
          <w:color w:val="000000"/>
          <w:sz w:val="27"/>
          <w:szCs w:val="27"/>
        </w:rPr>
        <w:t>Jimeng</w:t>
      </w:r>
      <w:proofErr w:type="spellEnd"/>
      <w:r>
        <w:rPr>
          <w:rFonts w:ascii="Calibri" w:hAnsi="Calibri" w:cs="Calibri"/>
          <w:color w:val="000000"/>
          <w:sz w:val="27"/>
          <w:szCs w:val="27"/>
        </w:rPr>
        <w:t xml:space="preserve"> Sun, and Jiawei Han. 2025. “RAS: Retrieval-And-Structuring for Knowledge-Intensive LLM Generation.” ArXiv.org. 2025. https://arxiv.org/abs/2502.10996.</w:t>
      </w:r>
    </w:p>
    <w:p w14:paraId="13B70C74"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75206227" w14:textId="349EE684"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[6]</w:t>
      </w:r>
      <w:r w:rsidRPr="00E215A4">
        <w:rPr>
          <w:rFonts w:ascii="Calibri" w:hAnsi="Calibri" w:cs="Calibri"/>
          <w:sz w:val="27"/>
          <w:szCs w:val="27"/>
        </w:rPr>
        <w:t xml:space="preserve"> </w:t>
      </w:r>
      <w:r>
        <w:rPr>
          <w:rFonts w:ascii="Calibri" w:hAnsi="Calibri" w:cs="Calibri"/>
          <w:color w:val="000000"/>
          <w:sz w:val="27"/>
          <w:szCs w:val="27"/>
        </w:rPr>
        <w:t>Ranaldi, Leonardo, Barry Haddow, and Alexandra Birch. 2025. “Multilingual Retrieval-Augmented Generation for Knowledge-Intensive Task.” ArXiv.org. 2025. https://arxiv.org/abs/2504.03616.</w:t>
      </w:r>
    </w:p>
    <w:p w14:paraId="76625F43"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3B984DBF" w14:textId="049DC8E1"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[7]</w:t>
      </w:r>
      <w:r w:rsidRPr="00C04592">
        <w:rPr>
          <w:rFonts w:ascii="Calibri" w:hAnsi="Calibri" w:cs="Calibri"/>
          <w:sz w:val="27"/>
          <w:szCs w:val="27"/>
        </w:rPr>
        <w:t xml:space="preserve"> </w:t>
      </w:r>
      <w:r>
        <w:rPr>
          <w:rFonts w:ascii="Calibri" w:hAnsi="Calibri" w:cs="Calibri"/>
          <w:color w:val="000000"/>
          <w:sz w:val="27"/>
          <w:szCs w:val="27"/>
        </w:rPr>
        <w:t>You, Xincheng, Qi Sun, Neha Bora, Huayi Li, Shubham Goel, Kang Li, and Sean Culatana. 2026. “Orchestrating Specialized Agents for Trustworthy Enterprise RAG.” ArXiv.org. 2026. https://arxiv.org/abs/2601.18267.</w:t>
      </w:r>
    </w:p>
    <w:p w14:paraId="5CEB5D52"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6ED73812" w14:textId="7DE94EC8"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lastRenderedPageBreak/>
        <w:t>[8]</w:t>
      </w:r>
      <w:r w:rsidRPr="005E24F8">
        <w:rPr>
          <w:rFonts w:ascii="Calibri" w:hAnsi="Calibri" w:cs="Calibri"/>
          <w:sz w:val="27"/>
          <w:szCs w:val="27"/>
        </w:rPr>
        <w:t xml:space="preserve"> </w:t>
      </w:r>
      <w:r>
        <w:rPr>
          <w:rFonts w:ascii="Calibri" w:hAnsi="Calibri" w:cs="Calibri"/>
          <w:color w:val="000000"/>
          <w:sz w:val="27"/>
          <w:szCs w:val="27"/>
        </w:rPr>
        <w:t xml:space="preserve">Sang, </w:t>
      </w:r>
      <w:proofErr w:type="spellStart"/>
      <w:r>
        <w:rPr>
          <w:rFonts w:ascii="Calibri" w:hAnsi="Calibri" w:cs="Calibri"/>
          <w:color w:val="000000"/>
          <w:sz w:val="27"/>
          <w:szCs w:val="27"/>
        </w:rPr>
        <w:t>Yinghao</w:t>
      </w:r>
      <w:proofErr w:type="spellEnd"/>
      <w:r>
        <w:rPr>
          <w:rFonts w:ascii="Calibri" w:hAnsi="Calibri" w:cs="Calibri"/>
          <w:color w:val="000000"/>
          <w:sz w:val="27"/>
          <w:szCs w:val="27"/>
        </w:rPr>
        <w:t>. 2025. “Towards Explainable RAG: Interpreting the Influence of Retrieved Passages on Generation.”</w:t>
      </w:r>
      <w:r>
        <w:rPr>
          <w:rStyle w:val="apple-converted-space"/>
          <w:rFonts w:ascii="Calibri" w:hAnsi="Calibri" w:cs="Calibri"/>
          <w:color w:val="000000"/>
          <w:sz w:val="27"/>
          <w:szCs w:val="27"/>
        </w:rPr>
        <w:t> </w:t>
      </w:r>
      <w:r>
        <w:rPr>
          <w:rFonts w:ascii="Calibri" w:hAnsi="Calibri" w:cs="Calibri"/>
          <w:i/>
          <w:iCs/>
          <w:color w:val="000000"/>
          <w:sz w:val="27"/>
          <w:szCs w:val="27"/>
        </w:rPr>
        <w:t>2025 4th International Conference on Robotics, Artificial Intelligence and Intelligent Control (RAIIC)</w:t>
      </w:r>
      <w:r>
        <w:rPr>
          <w:rFonts w:ascii="Calibri" w:hAnsi="Calibri" w:cs="Calibri"/>
          <w:color w:val="000000"/>
          <w:sz w:val="27"/>
          <w:szCs w:val="27"/>
        </w:rPr>
        <w:t>, July, 397–400. https://doi.org/10.1109/raiic65850.2025.11170170.</w:t>
      </w:r>
    </w:p>
    <w:p w14:paraId="518F0E90"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110FB1F9" w14:textId="12C85FEE"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[9]</w:t>
      </w:r>
      <w:r w:rsidRPr="00792275">
        <w:rPr>
          <w:rFonts w:ascii="Calibri" w:hAnsi="Calibri" w:cs="Calibri"/>
          <w:sz w:val="27"/>
          <w:szCs w:val="27"/>
        </w:rPr>
        <w:t xml:space="preserve"> </w:t>
      </w:r>
      <w:r>
        <w:rPr>
          <w:rFonts w:ascii="Calibri" w:hAnsi="Calibri" w:cs="Calibri"/>
          <w:color w:val="000000"/>
          <w:sz w:val="27"/>
          <w:szCs w:val="27"/>
        </w:rPr>
        <w:t>Cohen, Dvir, Lin Burg, and Gilad Barkan. 2025. “</w:t>
      </w:r>
      <w:proofErr w:type="spellStart"/>
      <w:r>
        <w:rPr>
          <w:rFonts w:ascii="Calibri" w:hAnsi="Calibri" w:cs="Calibri"/>
          <w:color w:val="000000"/>
          <w:sz w:val="27"/>
          <w:szCs w:val="27"/>
        </w:rPr>
        <w:t>RAGXplain</w:t>
      </w:r>
      <w:proofErr w:type="spellEnd"/>
      <w:r>
        <w:rPr>
          <w:rFonts w:ascii="Calibri" w:hAnsi="Calibri" w:cs="Calibri"/>
          <w:color w:val="000000"/>
          <w:sz w:val="27"/>
          <w:szCs w:val="27"/>
        </w:rPr>
        <w:t>: From Explainable Evaluation to Actionable Guidance of RAG Pipelines.” ArXiv.org. 2025. https://arxiv.org/abs/2505.13538.</w:t>
      </w:r>
    </w:p>
    <w:p w14:paraId="222B44B9"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351F06F7" w14:textId="4744F13F"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[10]</w:t>
      </w:r>
      <w:r w:rsidRPr="00D822A9">
        <w:rPr>
          <w:rFonts w:ascii="Calibri" w:hAnsi="Calibri" w:cs="Calibri"/>
          <w:sz w:val="27"/>
          <w:szCs w:val="27"/>
        </w:rPr>
        <w:t xml:space="preserve"> </w:t>
      </w:r>
      <w:r>
        <w:rPr>
          <w:rFonts w:ascii="Calibri" w:hAnsi="Calibri" w:cs="Calibri"/>
          <w:color w:val="000000"/>
          <w:sz w:val="27"/>
          <w:szCs w:val="27"/>
        </w:rPr>
        <w:t xml:space="preserve">Friel, Robert, Masha Belyi, and </w:t>
      </w:r>
      <w:proofErr w:type="spellStart"/>
      <w:r>
        <w:rPr>
          <w:rFonts w:ascii="Calibri" w:hAnsi="Calibri" w:cs="Calibri"/>
          <w:color w:val="000000"/>
          <w:sz w:val="27"/>
          <w:szCs w:val="27"/>
        </w:rPr>
        <w:t>Atindriyo</w:t>
      </w:r>
      <w:proofErr w:type="spellEnd"/>
      <w:r>
        <w:rPr>
          <w:rFonts w:ascii="Calibri" w:hAnsi="Calibri" w:cs="Calibri"/>
          <w:color w:val="000000"/>
          <w:sz w:val="27"/>
          <w:szCs w:val="27"/>
        </w:rPr>
        <w:t xml:space="preserve"> Sanyal. 2024. “</w:t>
      </w:r>
      <w:proofErr w:type="spellStart"/>
      <w:r>
        <w:rPr>
          <w:rFonts w:ascii="Calibri" w:hAnsi="Calibri" w:cs="Calibri"/>
          <w:color w:val="000000"/>
          <w:sz w:val="27"/>
          <w:szCs w:val="27"/>
        </w:rPr>
        <w:t>RAGBench</w:t>
      </w:r>
      <w:proofErr w:type="spellEnd"/>
      <w:r>
        <w:rPr>
          <w:rFonts w:ascii="Calibri" w:hAnsi="Calibri" w:cs="Calibri"/>
          <w:color w:val="000000"/>
          <w:sz w:val="27"/>
          <w:szCs w:val="27"/>
        </w:rPr>
        <w:t>: Explainable Benchmark for Retrieval-Augmented Generation Systems.” ArXiv.org. 2024. https://arxiv.org/abs/2407.11005.</w:t>
      </w:r>
    </w:p>
    <w:p w14:paraId="025B0F3F"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4AA56499" w14:textId="7A648B5F" w:rsidR="00596B12" w:rsidRDefault="00596B12" w:rsidP="00596B12">
      <w:pPr>
        <w:spacing w:after="284"/>
        <w:ind w:left="-5" w:right="67"/>
      </w:pPr>
    </w:p>
    <w:p w14:paraId="29FBA501" w14:textId="527FFDDF"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[11]</w:t>
      </w:r>
      <w:r w:rsidRPr="00C911DA">
        <w:rPr>
          <w:rFonts w:ascii="Calibri" w:hAnsi="Calibri" w:cs="Calibri"/>
          <w:sz w:val="27"/>
          <w:szCs w:val="27"/>
        </w:rPr>
        <w:t xml:space="preserve"> </w:t>
      </w:r>
      <w:r>
        <w:rPr>
          <w:rFonts w:ascii="Calibri" w:hAnsi="Calibri" w:cs="Calibri"/>
          <w:color w:val="000000"/>
          <w:sz w:val="27"/>
          <w:szCs w:val="27"/>
        </w:rPr>
        <w:t>“(PDF) Privacy-Aware Distributed RAG with Confidence- Aware Retrieval Routing.” 2026.</w:t>
      </w:r>
      <w:r>
        <w:rPr>
          <w:rStyle w:val="apple-converted-space"/>
          <w:rFonts w:ascii="Calibri" w:hAnsi="Calibri" w:cs="Calibri"/>
          <w:color w:val="000000"/>
          <w:sz w:val="27"/>
          <w:szCs w:val="27"/>
        </w:rPr>
        <w:t> </w:t>
      </w:r>
      <w:r>
        <w:rPr>
          <w:rFonts w:ascii="Calibri" w:hAnsi="Calibri" w:cs="Calibri"/>
          <w:i/>
          <w:iCs/>
          <w:color w:val="000000"/>
          <w:sz w:val="27"/>
          <w:szCs w:val="27"/>
        </w:rPr>
        <w:t>ResearchGate</w:t>
      </w:r>
      <w:r>
        <w:rPr>
          <w:rFonts w:ascii="Calibri" w:hAnsi="Calibri" w:cs="Calibri"/>
          <w:color w:val="000000"/>
          <w:sz w:val="27"/>
          <w:szCs w:val="27"/>
        </w:rPr>
        <w:t>. https://doi.org/10.13140//RG.2.2.11332.59525.</w:t>
      </w:r>
    </w:p>
    <w:p w14:paraId="35F5EE95"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56DDD51B" w14:textId="087DE746"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[12]</w:t>
      </w:r>
      <w:r w:rsidRPr="00BC527B">
        <w:rPr>
          <w:rFonts w:ascii="Calibri" w:hAnsi="Calibri" w:cs="Calibri"/>
          <w:sz w:val="27"/>
          <w:szCs w:val="27"/>
        </w:rPr>
        <w:t xml:space="preserve"> </w:t>
      </w:r>
      <w:r>
        <w:rPr>
          <w:rFonts w:ascii="Calibri" w:hAnsi="Calibri" w:cs="Calibri"/>
          <w:color w:val="000000"/>
          <w:sz w:val="27"/>
          <w:szCs w:val="27"/>
        </w:rPr>
        <w:t xml:space="preserve">Fernández-Becerra, Laura, Angel Manuel Guerrero-Higueras, Francisco Javier Rodríguez-Lera, and Vicente </w:t>
      </w:r>
      <w:proofErr w:type="spellStart"/>
      <w:r>
        <w:rPr>
          <w:rFonts w:ascii="Calibri" w:hAnsi="Calibri" w:cs="Calibri"/>
          <w:color w:val="000000"/>
          <w:sz w:val="27"/>
          <w:szCs w:val="27"/>
        </w:rPr>
        <w:t>Matellán</w:t>
      </w:r>
      <w:proofErr w:type="spellEnd"/>
      <w:r>
        <w:rPr>
          <w:rFonts w:ascii="Calibri" w:hAnsi="Calibri" w:cs="Calibri"/>
          <w:color w:val="000000"/>
          <w:sz w:val="27"/>
          <w:szCs w:val="27"/>
        </w:rPr>
        <w:t xml:space="preserve"> Olivera. 2026. “Generating Trustworthy and Context-Aware Explanations for Autonomous Robots Using an LLM Agent-Based RAG Architecture.”</w:t>
      </w:r>
      <w:r>
        <w:rPr>
          <w:rStyle w:val="apple-converted-space"/>
          <w:rFonts w:ascii="Calibri" w:hAnsi="Calibri" w:cs="Calibri"/>
          <w:color w:val="000000"/>
          <w:sz w:val="27"/>
          <w:szCs w:val="27"/>
        </w:rPr>
        <w:t> </w:t>
      </w:r>
      <w:r>
        <w:rPr>
          <w:rFonts w:ascii="Calibri" w:hAnsi="Calibri" w:cs="Calibri"/>
          <w:i/>
          <w:iCs/>
          <w:color w:val="000000"/>
          <w:sz w:val="27"/>
          <w:szCs w:val="27"/>
        </w:rPr>
        <w:t>Expert Systems with Applications</w:t>
      </w:r>
      <w:r>
        <w:rPr>
          <w:rStyle w:val="apple-converted-space"/>
          <w:rFonts w:ascii="Calibri" w:hAnsi="Calibri" w:cs="Calibri"/>
          <w:color w:val="000000"/>
          <w:sz w:val="27"/>
          <w:szCs w:val="27"/>
        </w:rPr>
        <w:t> </w:t>
      </w:r>
      <w:r>
        <w:rPr>
          <w:rFonts w:ascii="Calibri" w:hAnsi="Calibri" w:cs="Calibri"/>
          <w:color w:val="000000"/>
          <w:sz w:val="27"/>
          <w:szCs w:val="27"/>
        </w:rPr>
        <w:t>325 (April): 132631. https://doi.org/10.1016/j.eswa.2026.132631.</w:t>
      </w:r>
    </w:p>
    <w:p w14:paraId="17455496"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65B6143B" w14:textId="6D3B25DA"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[13]</w:t>
      </w:r>
      <w:r w:rsidRPr="008074A3">
        <w:rPr>
          <w:rFonts w:ascii="Calibri" w:hAnsi="Calibri" w:cs="Calibri"/>
          <w:sz w:val="27"/>
          <w:szCs w:val="27"/>
        </w:rPr>
        <w:t xml:space="preserve"> </w:t>
      </w:r>
      <w:r>
        <w:rPr>
          <w:rFonts w:ascii="Calibri" w:hAnsi="Calibri" w:cs="Calibri"/>
          <w:color w:val="000000"/>
          <w:sz w:val="27"/>
          <w:szCs w:val="27"/>
        </w:rPr>
        <w:t xml:space="preserve">Nematov, </w:t>
      </w:r>
      <w:proofErr w:type="spellStart"/>
      <w:r>
        <w:rPr>
          <w:rFonts w:ascii="Calibri" w:hAnsi="Calibri" w:cs="Calibri"/>
          <w:color w:val="000000"/>
          <w:sz w:val="27"/>
          <w:szCs w:val="27"/>
        </w:rPr>
        <w:t>Ikhtiyor</w:t>
      </w:r>
      <w:proofErr w:type="spellEnd"/>
      <w:r>
        <w:rPr>
          <w:rFonts w:ascii="Calibri" w:hAnsi="Calibri" w:cs="Calibri"/>
          <w:color w:val="000000"/>
          <w:sz w:val="27"/>
          <w:szCs w:val="27"/>
        </w:rPr>
        <w:t>, Tarik Kalai, Elizaveta Kuzmenko, Gabriele Fugagnoli, Dimitris Sacharidis, Katja Hose, and Tomer Sagi. 2026. “Source Attribution in Retrieval-Augmented Generation.”</w:t>
      </w:r>
      <w:r>
        <w:rPr>
          <w:rStyle w:val="apple-converted-space"/>
          <w:rFonts w:ascii="Calibri" w:hAnsi="Calibri" w:cs="Calibri"/>
          <w:color w:val="000000"/>
          <w:sz w:val="27"/>
          <w:szCs w:val="27"/>
        </w:rPr>
        <w:t> </w:t>
      </w:r>
      <w:r>
        <w:rPr>
          <w:rFonts w:ascii="Calibri" w:hAnsi="Calibri" w:cs="Calibri"/>
          <w:i/>
          <w:iCs/>
          <w:color w:val="000000"/>
          <w:sz w:val="27"/>
          <w:szCs w:val="27"/>
        </w:rPr>
        <w:t>Communications in Computer and Information Science</w:t>
      </w:r>
      <w:r>
        <w:rPr>
          <w:rFonts w:ascii="Calibri" w:hAnsi="Calibri" w:cs="Calibri"/>
          <w:color w:val="000000"/>
          <w:sz w:val="27"/>
          <w:szCs w:val="27"/>
        </w:rPr>
        <w:t>, 317–32. https://doi.org/10.1007/978-3-032-19099-4_23.</w:t>
      </w:r>
    </w:p>
    <w:p w14:paraId="1532FD5E"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40FB453C" w14:textId="275F7288"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t>[14]</w:t>
      </w:r>
      <w:r w:rsidRPr="000A73A5">
        <w:rPr>
          <w:rFonts w:ascii="Calibri" w:hAnsi="Calibri" w:cs="Calibri"/>
          <w:sz w:val="27"/>
          <w:szCs w:val="27"/>
        </w:rPr>
        <w:t xml:space="preserve"> </w:t>
      </w:r>
      <w:r>
        <w:rPr>
          <w:rFonts w:ascii="Calibri" w:hAnsi="Calibri" w:cs="Calibri"/>
          <w:color w:val="000000"/>
          <w:sz w:val="27"/>
          <w:szCs w:val="27"/>
        </w:rPr>
        <w:t xml:space="preserve">Wang, Yubo, </w:t>
      </w:r>
      <w:proofErr w:type="spellStart"/>
      <w:r>
        <w:rPr>
          <w:rFonts w:ascii="Calibri" w:hAnsi="Calibri" w:cs="Calibri"/>
          <w:color w:val="000000"/>
          <w:sz w:val="27"/>
          <w:szCs w:val="27"/>
        </w:rPr>
        <w:t>Xueguang</w:t>
      </w:r>
      <w:proofErr w:type="spellEnd"/>
      <w:r>
        <w:rPr>
          <w:rFonts w:ascii="Calibri" w:hAnsi="Calibri" w:cs="Calibri"/>
          <w:color w:val="000000"/>
          <w:sz w:val="27"/>
          <w:szCs w:val="27"/>
        </w:rPr>
        <w:t xml:space="preserve"> Ma, Ping Nie, </w:t>
      </w:r>
      <w:proofErr w:type="spellStart"/>
      <w:r>
        <w:rPr>
          <w:rFonts w:ascii="Calibri" w:hAnsi="Calibri" w:cs="Calibri"/>
          <w:color w:val="000000"/>
          <w:sz w:val="27"/>
          <w:szCs w:val="27"/>
        </w:rPr>
        <w:t>Huaye</w:t>
      </w:r>
      <w:proofErr w:type="spellEnd"/>
      <w:r>
        <w:rPr>
          <w:rFonts w:ascii="Calibri" w:hAnsi="Calibri" w:cs="Calibri"/>
          <w:color w:val="000000"/>
          <w:sz w:val="27"/>
          <w:szCs w:val="27"/>
        </w:rPr>
        <w:t xml:space="preserve"> Zeng, Zhiheng Lyu, Yuxuan Zhang, Benjamin Schneider, Yi Lu, Xiang Yue, and </w:t>
      </w:r>
      <w:proofErr w:type="spellStart"/>
      <w:r>
        <w:rPr>
          <w:rFonts w:ascii="Calibri" w:hAnsi="Calibri" w:cs="Calibri"/>
          <w:color w:val="000000"/>
          <w:sz w:val="27"/>
          <w:szCs w:val="27"/>
        </w:rPr>
        <w:t>Wenhu</w:t>
      </w:r>
      <w:proofErr w:type="spellEnd"/>
      <w:r>
        <w:rPr>
          <w:rFonts w:ascii="Calibri" w:hAnsi="Calibri" w:cs="Calibri"/>
          <w:color w:val="000000"/>
          <w:sz w:val="27"/>
          <w:szCs w:val="27"/>
        </w:rPr>
        <w:t xml:space="preserve"> Chen. 2025. “</w:t>
      </w:r>
      <w:proofErr w:type="spellStart"/>
      <w:r>
        <w:rPr>
          <w:rFonts w:ascii="Calibri" w:hAnsi="Calibri" w:cs="Calibri"/>
          <w:color w:val="000000"/>
          <w:sz w:val="27"/>
          <w:szCs w:val="27"/>
        </w:rPr>
        <w:t>ScholarCopilot</w:t>
      </w:r>
      <w:proofErr w:type="spellEnd"/>
      <w:r>
        <w:rPr>
          <w:rFonts w:ascii="Calibri" w:hAnsi="Calibri" w:cs="Calibri"/>
          <w:color w:val="000000"/>
          <w:sz w:val="27"/>
          <w:szCs w:val="27"/>
        </w:rPr>
        <w:t>: Training Large Language Models for Academic Writing with Accurate Citations.” ArXiv.org. 2025. https://arxiv.org/abs/2504.00824.</w:t>
      </w:r>
    </w:p>
    <w:p w14:paraId="029BF261" w14:textId="77777777" w:rsidR="00596B12" w:rsidRDefault="00596B12" w:rsidP="00596B12">
      <w:pPr>
        <w:pStyle w:val="NormalWeb"/>
        <w:shd w:val="clear" w:color="auto" w:fill="FFFFFF"/>
        <w:rPr>
          <w:rFonts w:ascii="Calibri" w:hAnsi="Calibri" w:cs="Calibri"/>
          <w:color w:val="000000"/>
        </w:rPr>
      </w:pPr>
      <w:r>
        <w:rPr>
          <w:rFonts w:ascii="Calibri" w:hAnsi="Calibri" w:cs="Calibri"/>
          <w:color w:val="000000"/>
        </w:rPr>
        <w:t>‌</w:t>
      </w:r>
    </w:p>
    <w:p w14:paraId="4E593C17" w14:textId="499904A1" w:rsidR="00596B12" w:rsidRDefault="00596B12" w:rsidP="00596B12">
      <w:pPr>
        <w:pStyle w:val="NormalWeb"/>
        <w:shd w:val="clear" w:color="auto" w:fill="FFFFFF"/>
        <w:spacing w:before="0" w:beforeAutospacing="0" w:after="0" w:afterAutospacing="0" w:line="360" w:lineRule="atLeast"/>
        <w:ind w:left="720" w:hanging="720"/>
        <w:rPr>
          <w:rFonts w:ascii="Calibri" w:hAnsi="Calibri" w:cs="Calibri"/>
          <w:color w:val="000000"/>
          <w:sz w:val="27"/>
          <w:szCs w:val="27"/>
        </w:rPr>
      </w:pPr>
      <w:r>
        <w:lastRenderedPageBreak/>
        <w:t>[15]</w:t>
      </w:r>
      <w:r w:rsidRPr="00606556">
        <w:rPr>
          <w:rFonts w:ascii="Calibri" w:hAnsi="Calibri" w:cs="Calibri"/>
          <w:sz w:val="27"/>
          <w:szCs w:val="27"/>
        </w:rPr>
        <w:t xml:space="preserve"> </w:t>
      </w:r>
      <w:r>
        <w:rPr>
          <w:rFonts w:ascii="Calibri" w:hAnsi="Calibri" w:cs="Calibri"/>
          <w:color w:val="000000"/>
          <w:sz w:val="27"/>
          <w:szCs w:val="27"/>
        </w:rPr>
        <w:t xml:space="preserve">Song, Zhipeng, Xiangyu Kong, Xinrui Bao, </w:t>
      </w:r>
      <w:proofErr w:type="spellStart"/>
      <w:r>
        <w:rPr>
          <w:rFonts w:ascii="Calibri" w:hAnsi="Calibri" w:cs="Calibri"/>
          <w:color w:val="000000"/>
          <w:sz w:val="27"/>
          <w:szCs w:val="27"/>
        </w:rPr>
        <w:t>Yizhi</w:t>
      </w:r>
      <w:proofErr w:type="spellEnd"/>
      <w:r>
        <w:rPr>
          <w:rFonts w:ascii="Calibri" w:hAnsi="Calibri" w:cs="Calibri"/>
          <w:color w:val="000000"/>
          <w:sz w:val="27"/>
          <w:szCs w:val="27"/>
        </w:rPr>
        <w:t xml:space="preserve"> Zhou, </w:t>
      </w:r>
      <w:proofErr w:type="spellStart"/>
      <w:r>
        <w:rPr>
          <w:rFonts w:ascii="Calibri" w:hAnsi="Calibri" w:cs="Calibri"/>
          <w:color w:val="000000"/>
          <w:sz w:val="27"/>
          <w:szCs w:val="27"/>
        </w:rPr>
        <w:t>Jiulong</w:t>
      </w:r>
      <w:proofErr w:type="spellEnd"/>
      <w:r>
        <w:rPr>
          <w:rFonts w:ascii="Calibri" w:hAnsi="Calibri" w:cs="Calibri"/>
          <w:color w:val="000000"/>
          <w:sz w:val="27"/>
          <w:szCs w:val="27"/>
        </w:rPr>
        <w:t xml:space="preserve"> Jiao, Sitong Liu, Yuhang Zhou, and Heng Qi. 2026. “LLM-Confidence </w:t>
      </w:r>
      <w:proofErr w:type="spellStart"/>
      <w:r>
        <w:rPr>
          <w:rFonts w:ascii="Calibri" w:hAnsi="Calibri" w:cs="Calibri"/>
          <w:color w:val="000000"/>
          <w:sz w:val="27"/>
          <w:szCs w:val="27"/>
        </w:rPr>
        <w:t>Reranker</w:t>
      </w:r>
      <w:proofErr w:type="spellEnd"/>
      <w:r>
        <w:rPr>
          <w:rFonts w:ascii="Calibri" w:hAnsi="Calibri" w:cs="Calibri"/>
          <w:color w:val="000000"/>
          <w:sz w:val="27"/>
          <w:szCs w:val="27"/>
        </w:rPr>
        <w:t>: A Training-Free Approach for Enhancing Retrieval-Augmented Generation Systems.”</w:t>
      </w:r>
      <w:r>
        <w:rPr>
          <w:rStyle w:val="apple-converted-space"/>
          <w:rFonts w:ascii="Calibri" w:hAnsi="Calibri" w:cs="Calibri"/>
          <w:color w:val="000000"/>
          <w:sz w:val="27"/>
          <w:szCs w:val="27"/>
        </w:rPr>
        <w:t> </w:t>
      </w:r>
      <w:r>
        <w:rPr>
          <w:rFonts w:ascii="Calibri" w:hAnsi="Calibri" w:cs="Calibri"/>
          <w:i/>
          <w:iCs/>
          <w:color w:val="000000"/>
          <w:sz w:val="27"/>
          <w:szCs w:val="27"/>
        </w:rPr>
        <w:t>Expert Systems with Applications</w:t>
      </w:r>
      <w:r>
        <w:rPr>
          <w:rStyle w:val="apple-converted-space"/>
          <w:rFonts w:ascii="Calibri" w:hAnsi="Calibri" w:cs="Calibri"/>
          <w:color w:val="000000"/>
          <w:sz w:val="27"/>
          <w:szCs w:val="27"/>
        </w:rPr>
        <w:t> </w:t>
      </w:r>
      <w:r>
        <w:rPr>
          <w:rFonts w:ascii="Calibri" w:hAnsi="Calibri" w:cs="Calibri"/>
          <w:color w:val="000000"/>
          <w:sz w:val="27"/>
          <w:szCs w:val="27"/>
        </w:rPr>
        <w:t>314 (June): 131627. https://doi.org/10.1016/j.eswa.2026.131627.</w:t>
      </w:r>
    </w:p>
    <w:p w14:paraId="7132C30E" w14:textId="6941C16F" w:rsidR="00596B12" w:rsidRPr="00051C4E" w:rsidRDefault="00596B12" w:rsidP="00051C4E">
      <w:pPr>
        <w:pStyle w:val="NormalWeb"/>
        <w:shd w:val="clear" w:color="auto" w:fill="FFFFFF"/>
        <w:rPr>
          <w:rFonts w:ascii="Calibri" w:hAnsi="Calibri" w:cs="Calibri"/>
          <w:color w:val="000000"/>
        </w:rPr>
      </w:pPr>
      <w:r>
        <w:rPr>
          <w:rFonts w:ascii="Calibri" w:hAnsi="Calibri" w:cs="Calibri"/>
          <w:color w:val="000000"/>
        </w:rPr>
        <w:t>‌</w:t>
      </w:r>
    </w:p>
    <w:sectPr w:rsidR="00596B12" w:rsidRPr="00051C4E" w:rsidSect="00602665">
      <w:footerReference w:type="even" r:id="rId17"/>
      <w:footerReference w:type="default" r:id="rId18"/>
      <w:footerReference w:type="first" r:id="rId19"/>
      <w:pgSz w:w="12240" w:h="20160"/>
      <w:pgMar w:top="1440" w:right="1440" w:bottom="1440" w:left="1800" w:header="720" w:footer="726"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AB0A1B0" w14:textId="77777777" w:rsidR="004C63E8" w:rsidRDefault="004C63E8">
      <w:r>
        <w:separator/>
      </w:r>
    </w:p>
  </w:endnote>
  <w:endnote w:type="continuationSeparator" w:id="0">
    <w:p w14:paraId="19DE0EC1" w14:textId="77777777" w:rsidR="004C63E8" w:rsidRDefault="004C6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UICTFontTextStyleEmphasizedBody">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Poppins">
    <w:panose1 w:val="000005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875365" w14:textId="77777777" w:rsidR="00596B12" w:rsidRDefault="00596B12">
    <w:pPr>
      <w:spacing w:line="259" w:lineRule="auto"/>
      <w:ind w:right="4616"/>
      <w:jc w:val="right"/>
    </w:pPr>
    <w:r>
      <w:rPr>
        <w:sz w:val="28"/>
      </w:rPr>
      <w:fldChar w:fldCharType="begin"/>
    </w:r>
    <w:r>
      <w:instrText xml:space="preserve"> PAGE   \* MERGEFORMAT </w:instrText>
    </w:r>
    <w:r>
      <w:rPr>
        <w:sz w:val="28"/>
      </w:rPr>
      <w:fldChar w:fldCharType="separate"/>
    </w:r>
    <w:r>
      <w:t>i</w:t>
    </w:r>
    <w:proofErr w:type="spellStart"/>
    <w:r>
      <w:t>i</w:t>
    </w:r>
    <w:proofErr w:type="spellEnd"/>
    <w:r>
      <w:fldChar w:fldCharType="end"/>
    </w:r>
    <w:r>
      <w:t xml:space="preserve"> </w:t>
    </w:r>
  </w:p>
  <w:p w14:paraId="30971406" w14:textId="77777777" w:rsidR="00596B12" w:rsidRDefault="00596B12">
    <w:pPr>
      <w:spacing w:line="259" w:lineRule="auto"/>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433B4A" w14:textId="77777777" w:rsidR="00596B12" w:rsidRDefault="00596B12">
    <w:pPr>
      <w:spacing w:line="259" w:lineRule="auto"/>
      <w:ind w:right="4616"/>
      <w:jc w:val="right"/>
    </w:pPr>
    <w:r>
      <w:rPr>
        <w:sz w:val="28"/>
      </w:rPr>
      <w:fldChar w:fldCharType="begin"/>
    </w:r>
    <w:r>
      <w:instrText xml:space="preserve"> PAGE   \* MERGEFORMAT </w:instrText>
    </w:r>
    <w:r>
      <w:rPr>
        <w:sz w:val="28"/>
      </w:rPr>
      <w:fldChar w:fldCharType="separate"/>
    </w:r>
    <w:r w:rsidRPr="0014139D">
      <w:rPr>
        <w:noProof/>
      </w:rPr>
      <w:t>ii</w:t>
    </w:r>
    <w:r>
      <w:fldChar w:fldCharType="end"/>
    </w:r>
    <w:r>
      <w:t xml:space="preserve"> </w:t>
    </w:r>
  </w:p>
  <w:p w14:paraId="5B465348" w14:textId="77777777" w:rsidR="00596B12" w:rsidRDefault="00596B12">
    <w:pPr>
      <w:spacing w:line="259" w:lineRule="auto"/>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1FA046" w14:textId="77777777" w:rsidR="00596B12" w:rsidRDefault="00596B12">
    <w:pPr>
      <w:spacing w:line="259" w:lineRule="auto"/>
      <w:ind w:right="4616"/>
      <w:jc w:val="right"/>
    </w:pPr>
    <w:r>
      <w:rPr>
        <w:sz w:val="28"/>
      </w:rPr>
      <w:fldChar w:fldCharType="begin"/>
    </w:r>
    <w:r>
      <w:instrText xml:space="preserve"> PAGE   \* MERGEFORMAT </w:instrText>
    </w:r>
    <w:r>
      <w:rPr>
        <w:sz w:val="28"/>
      </w:rPr>
      <w:fldChar w:fldCharType="separate"/>
    </w:r>
    <w:r>
      <w:t>i</w:t>
    </w:r>
    <w:proofErr w:type="spellStart"/>
    <w:r>
      <w:t>i</w:t>
    </w:r>
    <w:proofErr w:type="spellEnd"/>
    <w:r>
      <w:fldChar w:fldCharType="end"/>
    </w:r>
    <w:r>
      <w:t xml:space="preserve"> </w:t>
    </w:r>
  </w:p>
  <w:p w14:paraId="0754A08F" w14:textId="77777777" w:rsidR="00596B12" w:rsidRDefault="00596B12">
    <w:pPr>
      <w:spacing w:line="259" w:lineRule="auto"/>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6A75B" w14:textId="77777777" w:rsidR="000B518F" w:rsidRDefault="000B518F">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18D9BA" w14:textId="77777777" w:rsidR="000B518F" w:rsidRDefault="000B518F">
    <w:pPr>
      <w:spacing w:after="160" w:line="259"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A3D85D" w14:textId="77777777" w:rsidR="000B518F" w:rsidRDefault="000B518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F27A59A" w14:textId="77777777" w:rsidR="004C63E8" w:rsidRDefault="004C63E8">
      <w:r>
        <w:separator/>
      </w:r>
    </w:p>
  </w:footnote>
  <w:footnote w:type="continuationSeparator" w:id="0">
    <w:p w14:paraId="0A9B0FCD" w14:textId="77777777" w:rsidR="004C63E8" w:rsidRDefault="004C63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AA7680"/>
    <w:multiLevelType w:val="hybridMultilevel"/>
    <w:tmpl w:val="1A74135E"/>
    <w:lvl w:ilvl="0" w:tplc="3FC8337A">
      <w:start w:val="1"/>
      <w:numFmt w:val="decimal"/>
      <w:lvlText w:val="%1)"/>
      <w:lvlJc w:val="left"/>
      <w:pPr>
        <w:ind w:left="425" w:hanging="360"/>
      </w:pPr>
      <w:rPr>
        <w:rFonts w:hint="default"/>
        <w:b w:val="0"/>
        <w:sz w:val="28"/>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E865F56"/>
    <w:multiLevelType w:val="multilevel"/>
    <w:tmpl w:val="6AEC61E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894E587"/>
    <w:multiLevelType w:val="hybridMultilevel"/>
    <w:tmpl w:val="FF7E4490"/>
    <w:lvl w:ilvl="0" w:tplc="AAD41712">
      <w:start w:val="1"/>
      <w:numFmt w:val="decimal"/>
      <w:lvlText w:val="%1."/>
      <w:lvlJc w:val="left"/>
      <w:pPr>
        <w:ind w:left="720" w:hanging="360"/>
      </w:pPr>
    </w:lvl>
    <w:lvl w:ilvl="1" w:tplc="5B1CA548">
      <w:start w:val="1"/>
      <w:numFmt w:val="lowerLetter"/>
      <w:lvlText w:val="%2."/>
      <w:lvlJc w:val="left"/>
      <w:pPr>
        <w:ind w:left="1440" w:hanging="360"/>
      </w:pPr>
    </w:lvl>
    <w:lvl w:ilvl="2" w:tplc="5F90A356">
      <w:start w:val="1"/>
      <w:numFmt w:val="lowerRoman"/>
      <w:lvlText w:val="%3."/>
      <w:lvlJc w:val="right"/>
      <w:pPr>
        <w:ind w:left="2160" w:hanging="180"/>
      </w:pPr>
    </w:lvl>
    <w:lvl w:ilvl="3" w:tplc="91B6645A">
      <w:start w:val="1"/>
      <w:numFmt w:val="decimal"/>
      <w:lvlText w:val="%4."/>
      <w:lvlJc w:val="left"/>
      <w:pPr>
        <w:ind w:left="2880" w:hanging="360"/>
      </w:pPr>
    </w:lvl>
    <w:lvl w:ilvl="4" w:tplc="5D781F7C">
      <w:start w:val="1"/>
      <w:numFmt w:val="lowerLetter"/>
      <w:lvlText w:val="%5."/>
      <w:lvlJc w:val="left"/>
      <w:pPr>
        <w:ind w:left="3600" w:hanging="360"/>
      </w:pPr>
    </w:lvl>
    <w:lvl w:ilvl="5" w:tplc="3BA8F8A6">
      <w:start w:val="1"/>
      <w:numFmt w:val="lowerRoman"/>
      <w:lvlText w:val="%6."/>
      <w:lvlJc w:val="right"/>
      <w:pPr>
        <w:ind w:left="4320" w:hanging="180"/>
      </w:pPr>
    </w:lvl>
    <w:lvl w:ilvl="6" w:tplc="A720024A">
      <w:start w:val="1"/>
      <w:numFmt w:val="decimal"/>
      <w:lvlText w:val="%7."/>
      <w:lvlJc w:val="left"/>
      <w:pPr>
        <w:ind w:left="5040" w:hanging="360"/>
      </w:pPr>
    </w:lvl>
    <w:lvl w:ilvl="7" w:tplc="0F545880">
      <w:start w:val="1"/>
      <w:numFmt w:val="lowerLetter"/>
      <w:lvlText w:val="%8."/>
      <w:lvlJc w:val="left"/>
      <w:pPr>
        <w:ind w:left="5760" w:hanging="360"/>
      </w:pPr>
    </w:lvl>
    <w:lvl w:ilvl="8" w:tplc="C17C28D6">
      <w:start w:val="1"/>
      <w:numFmt w:val="lowerRoman"/>
      <w:lvlText w:val="%9."/>
      <w:lvlJc w:val="right"/>
      <w:pPr>
        <w:ind w:left="6480" w:hanging="180"/>
      </w:pPr>
    </w:lvl>
  </w:abstractNum>
  <w:abstractNum w:abstractNumId="6" w15:restartNumberingAfterBreak="0">
    <w:nsid w:val="18AB1323"/>
    <w:multiLevelType w:val="hybridMultilevel"/>
    <w:tmpl w:val="969693D0"/>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223DE7"/>
    <w:multiLevelType w:val="hybridMultilevel"/>
    <w:tmpl w:val="23586A74"/>
    <w:lvl w:ilvl="0" w:tplc="04090001">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614F713"/>
    <w:multiLevelType w:val="hybridMultilevel"/>
    <w:tmpl w:val="0A40B250"/>
    <w:lvl w:ilvl="0" w:tplc="57B05588">
      <w:start w:val="1"/>
      <w:numFmt w:val="bullet"/>
      <w:lvlText w:val=""/>
      <w:lvlJc w:val="left"/>
      <w:pPr>
        <w:ind w:left="720" w:hanging="360"/>
      </w:pPr>
      <w:rPr>
        <w:rFonts w:ascii="Symbol" w:hAnsi="Symbol" w:hint="default"/>
      </w:rPr>
    </w:lvl>
    <w:lvl w:ilvl="1" w:tplc="D8F6E70E">
      <w:start w:val="1"/>
      <w:numFmt w:val="bullet"/>
      <w:lvlText w:val="o"/>
      <w:lvlJc w:val="left"/>
      <w:pPr>
        <w:ind w:left="1440" w:hanging="360"/>
      </w:pPr>
      <w:rPr>
        <w:rFonts w:ascii="Courier New" w:hAnsi="Courier New" w:hint="default"/>
      </w:rPr>
    </w:lvl>
    <w:lvl w:ilvl="2" w:tplc="A6B02D38">
      <w:start w:val="1"/>
      <w:numFmt w:val="bullet"/>
      <w:lvlText w:val=""/>
      <w:lvlJc w:val="left"/>
      <w:pPr>
        <w:ind w:left="2160" w:hanging="360"/>
      </w:pPr>
      <w:rPr>
        <w:rFonts w:ascii="Wingdings" w:hAnsi="Wingdings" w:hint="default"/>
      </w:rPr>
    </w:lvl>
    <w:lvl w:ilvl="3" w:tplc="475E4380">
      <w:start w:val="1"/>
      <w:numFmt w:val="bullet"/>
      <w:lvlText w:val=""/>
      <w:lvlJc w:val="left"/>
      <w:pPr>
        <w:ind w:left="2880" w:hanging="360"/>
      </w:pPr>
      <w:rPr>
        <w:rFonts w:ascii="Symbol" w:hAnsi="Symbol" w:hint="default"/>
      </w:rPr>
    </w:lvl>
    <w:lvl w:ilvl="4" w:tplc="FCDC0EFA">
      <w:start w:val="1"/>
      <w:numFmt w:val="bullet"/>
      <w:lvlText w:val="o"/>
      <w:lvlJc w:val="left"/>
      <w:pPr>
        <w:ind w:left="3600" w:hanging="360"/>
      </w:pPr>
      <w:rPr>
        <w:rFonts w:ascii="Courier New" w:hAnsi="Courier New" w:hint="default"/>
      </w:rPr>
    </w:lvl>
    <w:lvl w:ilvl="5" w:tplc="C9A8ED80">
      <w:start w:val="1"/>
      <w:numFmt w:val="bullet"/>
      <w:lvlText w:val=""/>
      <w:lvlJc w:val="left"/>
      <w:pPr>
        <w:ind w:left="4320" w:hanging="360"/>
      </w:pPr>
      <w:rPr>
        <w:rFonts w:ascii="Wingdings" w:hAnsi="Wingdings" w:hint="default"/>
      </w:rPr>
    </w:lvl>
    <w:lvl w:ilvl="6" w:tplc="CE82E384">
      <w:start w:val="1"/>
      <w:numFmt w:val="bullet"/>
      <w:lvlText w:val=""/>
      <w:lvlJc w:val="left"/>
      <w:pPr>
        <w:ind w:left="5040" w:hanging="360"/>
      </w:pPr>
      <w:rPr>
        <w:rFonts w:ascii="Symbol" w:hAnsi="Symbol" w:hint="default"/>
      </w:rPr>
    </w:lvl>
    <w:lvl w:ilvl="7" w:tplc="CBE0F306">
      <w:start w:val="1"/>
      <w:numFmt w:val="bullet"/>
      <w:lvlText w:val="o"/>
      <w:lvlJc w:val="left"/>
      <w:pPr>
        <w:ind w:left="5760" w:hanging="360"/>
      </w:pPr>
      <w:rPr>
        <w:rFonts w:ascii="Courier New" w:hAnsi="Courier New" w:hint="default"/>
      </w:rPr>
    </w:lvl>
    <w:lvl w:ilvl="8" w:tplc="C7C6A98E">
      <w:start w:val="1"/>
      <w:numFmt w:val="bullet"/>
      <w:lvlText w:val=""/>
      <w:lvlJc w:val="left"/>
      <w:pPr>
        <w:ind w:left="6480" w:hanging="360"/>
      </w:pPr>
      <w:rPr>
        <w:rFonts w:ascii="Wingdings" w:hAnsi="Wingdings" w:hint="default"/>
      </w:rPr>
    </w:lvl>
  </w:abstractNum>
  <w:abstractNum w:abstractNumId="11" w15:restartNumberingAfterBreak="0">
    <w:nsid w:val="3B3F16A1"/>
    <w:multiLevelType w:val="hybridMultilevel"/>
    <w:tmpl w:val="99B65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335720207">
    <w:abstractNumId w:val="10"/>
  </w:num>
  <w:num w:numId="2" w16cid:durableId="672415045">
    <w:abstractNumId w:val="5"/>
  </w:num>
  <w:num w:numId="3" w16cid:durableId="2137285537">
    <w:abstractNumId w:val="14"/>
  </w:num>
  <w:num w:numId="4" w16cid:durableId="1385257327">
    <w:abstractNumId w:val="15"/>
  </w:num>
  <w:num w:numId="5" w16cid:durableId="2025202020">
    <w:abstractNumId w:val="3"/>
  </w:num>
  <w:num w:numId="6" w16cid:durableId="1625883336">
    <w:abstractNumId w:val="4"/>
  </w:num>
  <w:num w:numId="7" w16cid:durableId="621494586">
    <w:abstractNumId w:val="7"/>
  </w:num>
  <w:num w:numId="8" w16cid:durableId="1149858929">
    <w:abstractNumId w:val="9"/>
  </w:num>
  <w:num w:numId="9" w16cid:durableId="2021084236">
    <w:abstractNumId w:val="1"/>
  </w:num>
  <w:num w:numId="10" w16cid:durableId="1745176900">
    <w:abstractNumId w:val="12"/>
  </w:num>
  <w:num w:numId="11" w16cid:durableId="1973365200">
    <w:abstractNumId w:val="13"/>
  </w:num>
  <w:num w:numId="12" w16cid:durableId="1958296169">
    <w:abstractNumId w:val="2"/>
  </w:num>
  <w:num w:numId="13" w16cid:durableId="148443367">
    <w:abstractNumId w:val="6"/>
  </w:num>
  <w:num w:numId="14" w16cid:durableId="44255133">
    <w:abstractNumId w:val="0"/>
  </w:num>
  <w:num w:numId="15" w16cid:durableId="96411881">
    <w:abstractNumId w:val="11"/>
  </w:num>
  <w:num w:numId="16" w16cid:durableId="1532912944">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mirrorMargins/>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4E27"/>
    <w:rsid w:val="00010059"/>
    <w:rsid w:val="000103FD"/>
    <w:rsid w:val="0001306A"/>
    <w:rsid w:val="00021E54"/>
    <w:rsid w:val="000266E2"/>
    <w:rsid w:val="0003666B"/>
    <w:rsid w:val="00043EEE"/>
    <w:rsid w:val="0005004A"/>
    <w:rsid w:val="00051832"/>
    <w:rsid w:val="00051C4E"/>
    <w:rsid w:val="000640D8"/>
    <w:rsid w:val="000751B3"/>
    <w:rsid w:val="0007680C"/>
    <w:rsid w:val="00081412"/>
    <w:rsid w:val="00092F86"/>
    <w:rsid w:val="000A002B"/>
    <w:rsid w:val="000A6765"/>
    <w:rsid w:val="000A73A5"/>
    <w:rsid w:val="000B035B"/>
    <w:rsid w:val="000B518F"/>
    <w:rsid w:val="000C436A"/>
    <w:rsid w:val="000D1123"/>
    <w:rsid w:val="000D7BA0"/>
    <w:rsid w:val="000E5FAB"/>
    <w:rsid w:val="000F677E"/>
    <w:rsid w:val="00105823"/>
    <w:rsid w:val="00113CEE"/>
    <w:rsid w:val="00125C46"/>
    <w:rsid w:val="00132675"/>
    <w:rsid w:val="00136960"/>
    <w:rsid w:val="001369C5"/>
    <w:rsid w:val="0013756F"/>
    <w:rsid w:val="00140C94"/>
    <w:rsid w:val="0014139D"/>
    <w:rsid w:val="00147774"/>
    <w:rsid w:val="00156026"/>
    <w:rsid w:val="00172EC7"/>
    <w:rsid w:val="00176782"/>
    <w:rsid w:val="00181DBE"/>
    <w:rsid w:val="00183349"/>
    <w:rsid w:val="00186B9D"/>
    <w:rsid w:val="001965CE"/>
    <w:rsid w:val="001A0F3C"/>
    <w:rsid w:val="001A3CD7"/>
    <w:rsid w:val="001A4E07"/>
    <w:rsid w:val="001B7B24"/>
    <w:rsid w:val="001C536E"/>
    <w:rsid w:val="001F1710"/>
    <w:rsid w:val="001F1753"/>
    <w:rsid w:val="001F3688"/>
    <w:rsid w:val="00217A66"/>
    <w:rsid w:val="00222761"/>
    <w:rsid w:val="00223CC5"/>
    <w:rsid w:val="00226CA9"/>
    <w:rsid w:val="00232C00"/>
    <w:rsid w:val="002458CC"/>
    <w:rsid w:val="00250927"/>
    <w:rsid w:val="00256632"/>
    <w:rsid w:val="00256BD4"/>
    <w:rsid w:val="002745F8"/>
    <w:rsid w:val="00274913"/>
    <w:rsid w:val="002862FC"/>
    <w:rsid w:val="002A1EAF"/>
    <w:rsid w:val="002B0A5A"/>
    <w:rsid w:val="002B3735"/>
    <w:rsid w:val="002B73DC"/>
    <w:rsid w:val="002C0E4E"/>
    <w:rsid w:val="002C5D66"/>
    <w:rsid w:val="002D132B"/>
    <w:rsid w:val="002D5D5C"/>
    <w:rsid w:val="002E0513"/>
    <w:rsid w:val="002E2FE8"/>
    <w:rsid w:val="002F11B7"/>
    <w:rsid w:val="002F1373"/>
    <w:rsid w:val="002F27A6"/>
    <w:rsid w:val="002F41EA"/>
    <w:rsid w:val="002F7496"/>
    <w:rsid w:val="0030342B"/>
    <w:rsid w:val="00310C4D"/>
    <w:rsid w:val="003122A5"/>
    <w:rsid w:val="003210E8"/>
    <w:rsid w:val="003234FD"/>
    <w:rsid w:val="00330EA5"/>
    <w:rsid w:val="00331218"/>
    <w:rsid w:val="00333218"/>
    <w:rsid w:val="003379FA"/>
    <w:rsid w:val="003411A6"/>
    <w:rsid w:val="00344B96"/>
    <w:rsid w:val="00352329"/>
    <w:rsid w:val="00357C68"/>
    <w:rsid w:val="003700F3"/>
    <w:rsid w:val="0037753D"/>
    <w:rsid w:val="003801FE"/>
    <w:rsid w:val="00385464"/>
    <w:rsid w:val="003A628B"/>
    <w:rsid w:val="003C0B71"/>
    <w:rsid w:val="003C51FB"/>
    <w:rsid w:val="003E48E2"/>
    <w:rsid w:val="003F7601"/>
    <w:rsid w:val="00426021"/>
    <w:rsid w:val="00433453"/>
    <w:rsid w:val="00433E0D"/>
    <w:rsid w:val="004379E1"/>
    <w:rsid w:val="004431A5"/>
    <w:rsid w:val="00443A76"/>
    <w:rsid w:val="00443F81"/>
    <w:rsid w:val="0046529F"/>
    <w:rsid w:val="00495A1C"/>
    <w:rsid w:val="004A2AF1"/>
    <w:rsid w:val="004A34BA"/>
    <w:rsid w:val="004B2B6E"/>
    <w:rsid w:val="004C2BE7"/>
    <w:rsid w:val="004C63E8"/>
    <w:rsid w:val="004D64DF"/>
    <w:rsid w:val="004D7C6F"/>
    <w:rsid w:val="004E3D4F"/>
    <w:rsid w:val="004E3E99"/>
    <w:rsid w:val="004F7365"/>
    <w:rsid w:val="004F7AFF"/>
    <w:rsid w:val="004F7B6F"/>
    <w:rsid w:val="005142F8"/>
    <w:rsid w:val="0052076D"/>
    <w:rsid w:val="00522074"/>
    <w:rsid w:val="00533C1F"/>
    <w:rsid w:val="00536045"/>
    <w:rsid w:val="0054123D"/>
    <w:rsid w:val="00542699"/>
    <w:rsid w:val="005455E0"/>
    <w:rsid w:val="00547926"/>
    <w:rsid w:val="00550BD1"/>
    <w:rsid w:val="00551E4F"/>
    <w:rsid w:val="00551FDD"/>
    <w:rsid w:val="005544B0"/>
    <w:rsid w:val="00560D48"/>
    <w:rsid w:val="00561D78"/>
    <w:rsid w:val="00563C06"/>
    <w:rsid w:val="00571EEE"/>
    <w:rsid w:val="00573BA1"/>
    <w:rsid w:val="00586891"/>
    <w:rsid w:val="00593494"/>
    <w:rsid w:val="00596B12"/>
    <w:rsid w:val="005A66E8"/>
    <w:rsid w:val="005C03AD"/>
    <w:rsid w:val="005C5EB6"/>
    <w:rsid w:val="005D119A"/>
    <w:rsid w:val="005D51BD"/>
    <w:rsid w:val="005E24F8"/>
    <w:rsid w:val="005E2CE6"/>
    <w:rsid w:val="005F3DD2"/>
    <w:rsid w:val="00602665"/>
    <w:rsid w:val="00606556"/>
    <w:rsid w:val="00616308"/>
    <w:rsid w:val="00622F42"/>
    <w:rsid w:val="00634335"/>
    <w:rsid w:val="00640100"/>
    <w:rsid w:val="006506F8"/>
    <w:rsid w:val="006552CA"/>
    <w:rsid w:val="00657507"/>
    <w:rsid w:val="006579DE"/>
    <w:rsid w:val="00662040"/>
    <w:rsid w:val="00662906"/>
    <w:rsid w:val="0067115A"/>
    <w:rsid w:val="00674A8F"/>
    <w:rsid w:val="00680FE7"/>
    <w:rsid w:val="0068321C"/>
    <w:rsid w:val="0068487F"/>
    <w:rsid w:val="00686D32"/>
    <w:rsid w:val="006916FA"/>
    <w:rsid w:val="00696375"/>
    <w:rsid w:val="006D0EE9"/>
    <w:rsid w:val="006D4F2D"/>
    <w:rsid w:val="006E095F"/>
    <w:rsid w:val="006E3E73"/>
    <w:rsid w:val="006F499E"/>
    <w:rsid w:val="007125AD"/>
    <w:rsid w:val="007148F4"/>
    <w:rsid w:val="0071633D"/>
    <w:rsid w:val="0071724C"/>
    <w:rsid w:val="007203EC"/>
    <w:rsid w:val="007240C6"/>
    <w:rsid w:val="00727EF7"/>
    <w:rsid w:val="00732540"/>
    <w:rsid w:val="00735E84"/>
    <w:rsid w:val="007367A8"/>
    <w:rsid w:val="0074061A"/>
    <w:rsid w:val="00747365"/>
    <w:rsid w:val="00760785"/>
    <w:rsid w:val="007629FB"/>
    <w:rsid w:val="00762DA6"/>
    <w:rsid w:val="00764489"/>
    <w:rsid w:val="00775D81"/>
    <w:rsid w:val="00785EA0"/>
    <w:rsid w:val="00786649"/>
    <w:rsid w:val="00792275"/>
    <w:rsid w:val="007946C4"/>
    <w:rsid w:val="0079516D"/>
    <w:rsid w:val="007B7A6E"/>
    <w:rsid w:val="007C5792"/>
    <w:rsid w:val="007E0CF8"/>
    <w:rsid w:val="007E4A7B"/>
    <w:rsid w:val="007E5E7A"/>
    <w:rsid w:val="007E680C"/>
    <w:rsid w:val="007F4E09"/>
    <w:rsid w:val="007F52F2"/>
    <w:rsid w:val="00800203"/>
    <w:rsid w:val="0080137D"/>
    <w:rsid w:val="0080410F"/>
    <w:rsid w:val="00806FF6"/>
    <w:rsid w:val="008074A3"/>
    <w:rsid w:val="008135E0"/>
    <w:rsid w:val="00814BDF"/>
    <w:rsid w:val="00814E06"/>
    <w:rsid w:val="00830DBB"/>
    <w:rsid w:val="00831AA1"/>
    <w:rsid w:val="00832908"/>
    <w:rsid w:val="00832FC5"/>
    <w:rsid w:val="0084615A"/>
    <w:rsid w:val="00846973"/>
    <w:rsid w:val="00865B7B"/>
    <w:rsid w:val="00875F7C"/>
    <w:rsid w:val="00883F09"/>
    <w:rsid w:val="008841A7"/>
    <w:rsid w:val="00884397"/>
    <w:rsid w:val="00886CC8"/>
    <w:rsid w:val="00890CEC"/>
    <w:rsid w:val="00892B70"/>
    <w:rsid w:val="00893AB1"/>
    <w:rsid w:val="008967D5"/>
    <w:rsid w:val="00897E20"/>
    <w:rsid w:val="00897EA3"/>
    <w:rsid w:val="008A61DD"/>
    <w:rsid w:val="008B3D50"/>
    <w:rsid w:val="008C54AF"/>
    <w:rsid w:val="008C5BB9"/>
    <w:rsid w:val="008D6FC3"/>
    <w:rsid w:val="008E0084"/>
    <w:rsid w:val="008E03CD"/>
    <w:rsid w:val="008E30A6"/>
    <w:rsid w:val="008F1F37"/>
    <w:rsid w:val="008F2702"/>
    <w:rsid w:val="008F3A0C"/>
    <w:rsid w:val="008F5C64"/>
    <w:rsid w:val="0090209C"/>
    <w:rsid w:val="0090593D"/>
    <w:rsid w:val="00905E90"/>
    <w:rsid w:val="00906EB5"/>
    <w:rsid w:val="009248F7"/>
    <w:rsid w:val="00932B25"/>
    <w:rsid w:val="00956795"/>
    <w:rsid w:val="00956AD3"/>
    <w:rsid w:val="0095728B"/>
    <w:rsid w:val="00957321"/>
    <w:rsid w:val="0095771F"/>
    <w:rsid w:val="00957B15"/>
    <w:rsid w:val="009619EC"/>
    <w:rsid w:val="00963A34"/>
    <w:rsid w:val="00964BA5"/>
    <w:rsid w:val="00975B2F"/>
    <w:rsid w:val="00976EC6"/>
    <w:rsid w:val="009962C6"/>
    <w:rsid w:val="009A1164"/>
    <w:rsid w:val="009B05CE"/>
    <w:rsid w:val="009B7400"/>
    <w:rsid w:val="009C3EE3"/>
    <w:rsid w:val="009C75FE"/>
    <w:rsid w:val="009D54B8"/>
    <w:rsid w:val="009E6EA3"/>
    <w:rsid w:val="009F4D5C"/>
    <w:rsid w:val="009F791D"/>
    <w:rsid w:val="00A01BE7"/>
    <w:rsid w:val="00A03F7F"/>
    <w:rsid w:val="00A0434A"/>
    <w:rsid w:val="00A120C1"/>
    <w:rsid w:val="00A15B1F"/>
    <w:rsid w:val="00A4711D"/>
    <w:rsid w:val="00A5276D"/>
    <w:rsid w:val="00A54C48"/>
    <w:rsid w:val="00A57E12"/>
    <w:rsid w:val="00A62CBD"/>
    <w:rsid w:val="00A64AAE"/>
    <w:rsid w:val="00A6555D"/>
    <w:rsid w:val="00A6567B"/>
    <w:rsid w:val="00A65A99"/>
    <w:rsid w:val="00A665C9"/>
    <w:rsid w:val="00A709F6"/>
    <w:rsid w:val="00A74E30"/>
    <w:rsid w:val="00A7540F"/>
    <w:rsid w:val="00A77304"/>
    <w:rsid w:val="00A90278"/>
    <w:rsid w:val="00A9092B"/>
    <w:rsid w:val="00A934C6"/>
    <w:rsid w:val="00AA0B65"/>
    <w:rsid w:val="00AA559B"/>
    <w:rsid w:val="00AA5859"/>
    <w:rsid w:val="00AA6282"/>
    <w:rsid w:val="00AB401C"/>
    <w:rsid w:val="00AB4689"/>
    <w:rsid w:val="00AC3432"/>
    <w:rsid w:val="00AE303A"/>
    <w:rsid w:val="00AF6CB9"/>
    <w:rsid w:val="00AF7969"/>
    <w:rsid w:val="00B06EF1"/>
    <w:rsid w:val="00B124E4"/>
    <w:rsid w:val="00B1491E"/>
    <w:rsid w:val="00B1777F"/>
    <w:rsid w:val="00B22140"/>
    <w:rsid w:val="00B34934"/>
    <w:rsid w:val="00B35304"/>
    <w:rsid w:val="00B4013C"/>
    <w:rsid w:val="00B44B0A"/>
    <w:rsid w:val="00B46E74"/>
    <w:rsid w:val="00B50000"/>
    <w:rsid w:val="00B578B9"/>
    <w:rsid w:val="00B61B84"/>
    <w:rsid w:val="00B61BF7"/>
    <w:rsid w:val="00B77196"/>
    <w:rsid w:val="00BA119D"/>
    <w:rsid w:val="00BA52B0"/>
    <w:rsid w:val="00BB2BFF"/>
    <w:rsid w:val="00BB2DCD"/>
    <w:rsid w:val="00BB41C8"/>
    <w:rsid w:val="00BB4A78"/>
    <w:rsid w:val="00BC527B"/>
    <w:rsid w:val="00BD1132"/>
    <w:rsid w:val="00BD43AD"/>
    <w:rsid w:val="00BD6272"/>
    <w:rsid w:val="00BF07E7"/>
    <w:rsid w:val="00BF23CE"/>
    <w:rsid w:val="00C04592"/>
    <w:rsid w:val="00C06918"/>
    <w:rsid w:val="00C06E4F"/>
    <w:rsid w:val="00C1032F"/>
    <w:rsid w:val="00C11E48"/>
    <w:rsid w:val="00C137CD"/>
    <w:rsid w:val="00C14458"/>
    <w:rsid w:val="00C1457A"/>
    <w:rsid w:val="00C2112C"/>
    <w:rsid w:val="00C273AA"/>
    <w:rsid w:val="00C305BC"/>
    <w:rsid w:val="00C405D7"/>
    <w:rsid w:val="00C4201C"/>
    <w:rsid w:val="00C46C1E"/>
    <w:rsid w:val="00C46D4D"/>
    <w:rsid w:val="00C60B14"/>
    <w:rsid w:val="00C7330A"/>
    <w:rsid w:val="00C743C6"/>
    <w:rsid w:val="00C80E88"/>
    <w:rsid w:val="00C85242"/>
    <w:rsid w:val="00C911DA"/>
    <w:rsid w:val="00C9443D"/>
    <w:rsid w:val="00CA653A"/>
    <w:rsid w:val="00CB0409"/>
    <w:rsid w:val="00CB0764"/>
    <w:rsid w:val="00CC5732"/>
    <w:rsid w:val="00CD50B9"/>
    <w:rsid w:val="00CE113D"/>
    <w:rsid w:val="00CF6954"/>
    <w:rsid w:val="00CF7886"/>
    <w:rsid w:val="00D060B5"/>
    <w:rsid w:val="00D07ACC"/>
    <w:rsid w:val="00D134CD"/>
    <w:rsid w:val="00D1753A"/>
    <w:rsid w:val="00D25F1C"/>
    <w:rsid w:val="00D27F26"/>
    <w:rsid w:val="00D325F6"/>
    <w:rsid w:val="00D34E29"/>
    <w:rsid w:val="00D37D3B"/>
    <w:rsid w:val="00D42677"/>
    <w:rsid w:val="00D53529"/>
    <w:rsid w:val="00D72F35"/>
    <w:rsid w:val="00D73F86"/>
    <w:rsid w:val="00D822A9"/>
    <w:rsid w:val="00D82BFD"/>
    <w:rsid w:val="00D84493"/>
    <w:rsid w:val="00D973B1"/>
    <w:rsid w:val="00DA4093"/>
    <w:rsid w:val="00DA44D4"/>
    <w:rsid w:val="00DA57FC"/>
    <w:rsid w:val="00DA76CC"/>
    <w:rsid w:val="00DB3182"/>
    <w:rsid w:val="00DB6310"/>
    <w:rsid w:val="00DC3926"/>
    <w:rsid w:val="00DC4679"/>
    <w:rsid w:val="00DC6196"/>
    <w:rsid w:val="00DC6CF8"/>
    <w:rsid w:val="00DD5A7D"/>
    <w:rsid w:val="00DD778D"/>
    <w:rsid w:val="00DF4532"/>
    <w:rsid w:val="00E01322"/>
    <w:rsid w:val="00E02E88"/>
    <w:rsid w:val="00E0395C"/>
    <w:rsid w:val="00E05D1B"/>
    <w:rsid w:val="00E215A4"/>
    <w:rsid w:val="00E300AB"/>
    <w:rsid w:val="00E3421C"/>
    <w:rsid w:val="00E42E02"/>
    <w:rsid w:val="00E464C9"/>
    <w:rsid w:val="00E47E6C"/>
    <w:rsid w:val="00E5189E"/>
    <w:rsid w:val="00E534D7"/>
    <w:rsid w:val="00E55C20"/>
    <w:rsid w:val="00E57F6D"/>
    <w:rsid w:val="00E609F2"/>
    <w:rsid w:val="00E60A24"/>
    <w:rsid w:val="00E653F9"/>
    <w:rsid w:val="00E67473"/>
    <w:rsid w:val="00E703CD"/>
    <w:rsid w:val="00E71B87"/>
    <w:rsid w:val="00E955F3"/>
    <w:rsid w:val="00EA1208"/>
    <w:rsid w:val="00EA2F47"/>
    <w:rsid w:val="00EA4E1F"/>
    <w:rsid w:val="00EA512E"/>
    <w:rsid w:val="00EC268D"/>
    <w:rsid w:val="00ED6B99"/>
    <w:rsid w:val="00EE16F8"/>
    <w:rsid w:val="00EF3C25"/>
    <w:rsid w:val="00EF54D7"/>
    <w:rsid w:val="00F02696"/>
    <w:rsid w:val="00F10F1C"/>
    <w:rsid w:val="00F1233F"/>
    <w:rsid w:val="00F24190"/>
    <w:rsid w:val="00F25058"/>
    <w:rsid w:val="00F257F0"/>
    <w:rsid w:val="00F37F32"/>
    <w:rsid w:val="00F457F6"/>
    <w:rsid w:val="00F60172"/>
    <w:rsid w:val="00F61A8B"/>
    <w:rsid w:val="00F7178E"/>
    <w:rsid w:val="00F77C1F"/>
    <w:rsid w:val="00F8116B"/>
    <w:rsid w:val="00F84577"/>
    <w:rsid w:val="00F847A2"/>
    <w:rsid w:val="00FA013C"/>
    <w:rsid w:val="00FA16CA"/>
    <w:rsid w:val="00FA2FCD"/>
    <w:rsid w:val="00FA4AE8"/>
    <w:rsid w:val="00FA574B"/>
    <w:rsid w:val="00FA5F97"/>
    <w:rsid w:val="00FB2183"/>
    <w:rsid w:val="00FB24EE"/>
    <w:rsid w:val="00FC1E39"/>
    <w:rsid w:val="00FC7279"/>
    <w:rsid w:val="00FD09CF"/>
    <w:rsid w:val="00FE04B4"/>
    <w:rsid w:val="00FE2BD6"/>
    <w:rsid w:val="00FE6092"/>
    <w:rsid w:val="00FF2798"/>
    <w:rsid w:val="00FF2C82"/>
    <w:rsid w:val="034E5F49"/>
    <w:rsid w:val="0397CCDD"/>
    <w:rsid w:val="03CB50DE"/>
    <w:rsid w:val="0424F65D"/>
    <w:rsid w:val="04C1CEB6"/>
    <w:rsid w:val="05C65D82"/>
    <w:rsid w:val="07CE2C8D"/>
    <w:rsid w:val="08162E24"/>
    <w:rsid w:val="08F6EEE3"/>
    <w:rsid w:val="0A12FA74"/>
    <w:rsid w:val="0B5E90DF"/>
    <w:rsid w:val="0BB48D67"/>
    <w:rsid w:val="0C30C326"/>
    <w:rsid w:val="0D6D12BB"/>
    <w:rsid w:val="0F0FF791"/>
    <w:rsid w:val="0F457421"/>
    <w:rsid w:val="0F9A6002"/>
    <w:rsid w:val="102518DB"/>
    <w:rsid w:val="109693D8"/>
    <w:rsid w:val="11B9D5C4"/>
    <w:rsid w:val="11C899B0"/>
    <w:rsid w:val="11EF58A9"/>
    <w:rsid w:val="124B2A13"/>
    <w:rsid w:val="1303865E"/>
    <w:rsid w:val="168E24DB"/>
    <w:rsid w:val="177308C1"/>
    <w:rsid w:val="18C7EFBD"/>
    <w:rsid w:val="1A3EDE4E"/>
    <w:rsid w:val="1B0F1F0B"/>
    <w:rsid w:val="1C168EBC"/>
    <w:rsid w:val="1CDD1B19"/>
    <w:rsid w:val="1EB38896"/>
    <w:rsid w:val="1EBB9080"/>
    <w:rsid w:val="2058BF8C"/>
    <w:rsid w:val="21DEE51E"/>
    <w:rsid w:val="223DDF09"/>
    <w:rsid w:val="235F3090"/>
    <w:rsid w:val="24052934"/>
    <w:rsid w:val="25FDC90D"/>
    <w:rsid w:val="267240D3"/>
    <w:rsid w:val="26BC823A"/>
    <w:rsid w:val="272CC648"/>
    <w:rsid w:val="282EF430"/>
    <w:rsid w:val="2841CC48"/>
    <w:rsid w:val="2896386B"/>
    <w:rsid w:val="28C8F3AC"/>
    <w:rsid w:val="28F693C1"/>
    <w:rsid w:val="2E1CD027"/>
    <w:rsid w:val="2E738263"/>
    <w:rsid w:val="318CE696"/>
    <w:rsid w:val="34279C58"/>
    <w:rsid w:val="34447DF0"/>
    <w:rsid w:val="34717E10"/>
    <w:rsid w:val="37FF380E"/>
    <w:rsid w:val="384DD907"/>
    <w:rsid w:val="39A0A1D9"/>
    <w:rsid w:val="3A3B2E74"/>
    <w:rsid w:val="3A8993B7"/>
    <w:rsid w:val="3AA1FB6C"/>
    <w:rsid w:val="3AFA26AD"/>
    <w:rsid w:val="3B6B9CE6"/>
    <w:rsid w:val="3C7297A8"/>
    <w:rsid w:val="3CC5588A"/>
    <w:rsid w:val="3CF99547"/>
    <w:rsid w:val="3D03619E"/>
    <w:rsid w:val="3D54E82B"/>
    <w:rsid w:val="3F9FDC67"/>
    <w:rsid w:val="3FFA1D77"/>
    <w:rsid w:val="4135B680"/>
    <w:rsid w:val="4160F2CC"/>
    <w:rsid w:val="420AD3E0"/>
    <w:rsid w:val="42D2E6E8"/>
    <w:rsid w:val="44C8DAF7"/>
    <w:rsid w:val="4547B979"/>
    <w:rsid w:val="454DAE78"/>
    <w:rsid w:val="45E7D412"/>
    <w:rsid w:val="465C983F"/>
    <w:rsid w:val="469880A7"/>
    <w:rsid w:val="4826FBC4"/>
    <w:rsid w:val="4892EDB0"/>
    <w:rsid w:val="48DD9FE3"/>
    <w:rsid w:val="4B1B17D5"/>
    <w:rsid w:val="4BC708FD"/>
    <w:rsid w:val="4C3AB4E4"/>
    <w:rsid w:val="4C4916BD"/>
    <w:rsid w:val="4D05B856"/>
    <w:rsid w:val="4DD34B6E"/>
    <w:rsid w:val="4E422980"/>
    <w:rsid w:val="4ED8C8ED"/>
    <w:rsid w:val="4F16ACC4"/>
    <w:rsid w:val="4F57151E"/>
    <w:rsid w:val="4F8B4885"/>
    <w:rsid w:val="4FAFFD35"/>
    <w:rsid w:val="5030848E"/>
    <w:rsid w:val="50EFBB5B"/>
    <w:rsid w:val="53017BAC"/>
    <w:rsid w:val="5383BFB7"/>
    <w:rsid w:val="5606904F"/>
    <w:rsid w:val="57641814"/>
    <w:rsid w:val="57A84256"/>
    <w:rsid w:val="57DF33F0"/>
    <w:rsid w:val="5894F22A"/>
    <w:rsid w:val="59A06F4D"/>
    <w:rsid w:val="59CFF9C1"/>
    <w:rsid w:val="5AB806A3"/>
    <w:rsid w:val="5C01279A"/>
    <w:rsid w:val="5C34C5A2"/>
    <w:rsid w:val="5C530ED3"/>
    <w:rsid w:val="5D1867DC"/>
    <w:rsid w:val="5D5B25B6"/>
    <w:rsid w:val="5DC71F21"/>
    <w:rsid w:val="5DDFC21A"/>
    <w:rsid w:val="5E2978D7"/>
    <w:rsid w:val="5F8CC091"/>
    <w:rsid w:val="5FDBD026"/>
    <w:rsid w:val="633B8CF1"/>
    <w:rsid w:val="63858485"/>
    <w:rsid w:val="63EB263B"/>
    <w:rsid w:val="64B42A14"/>
    <w:rsid w:val="64EEE152"/>
    <w:rsid w:val="66D40622"/>
    <w:rsid w:val="685F1BF3"/>
    <w:rsid w:val="68EE7ECC"/>
    <w:rsid w:val="6A8A8EB9"/>
    <w:rsid w:val="6C16013E"/>
    <w:rsid w:val="6CC1B7F6"/>
    <w:rsid w:val="6F001850"/>
    <w:rsid w:val="6F3CA45F"/>
    <w:rsid w:val="6F608BC4"/>
    <w:rsid w:val="6FFADD84"/>
    <w:rsid w:val="70458FF7"/>
    <w:rsid w:val="71764675"/>
    <w:rsid w:val="74B58E31"/>
    <w:rsid w:val="74BFE8C6"/>
    <w:rsid w:val="75BAAB1F"/>
    <w:rsid w:val="768B0A42"/>
    <w:rsid w:val="7691229E"/>
    <w:rsid w:val="775A62FD"/>
    <w:rsid w:val="7AE69B16"/>
    <w:rsid w:val="7B21DCC3"/>
    <w:rsid w:val="7BA757C7"/>
    <w:rsid w:val="7C92DEBC"/>
    <w:rsid w:val="7CA57095"/>
    <w:rsid w:val="7D6D7F41"/>
    <w:rsid w:val="7E981C83"/>
    <w:rsid w:val="7EC6A392"/>
    <w:rsid w:val="7F0A87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EC90A176-69E6-3C4B-8A66-0FA68D1D9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000"/>
    <w:pPr>
      <w:spacing w:after="0" w:line="240" w:lineRule="auto"/>
    </w:pPr>
    <w:rPr>
      <w:rFonts w:ascii="Times New Roman" w:eastAsia="Times New Roman" w:hAnsi="Times New Roman" w:cs="Times New Roman"/>
      <w:sz w:val="24"/>
      <w:szCs w:val="24"/>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paragraph" w:styleId="TOC1">
    <w:name w:val="toc 1"/>
    <w:hidden/>
    <w:uiPriority w:val="39"/>
    <w:pPr>
      <w:spacing w:before="120" w:after="0" w:line="240" w:lineRule="auto"/>
    </w:pPr>
    <w:rPr>
      <w:rFonts w:eastAsia="Times New Roman" w:cstheme="minorHAnsi"/>
      <w:b/>
      <w:bCs/>
      <w:i/>
      <w:iCs/>
      <w:sz w:val="24"/>
      <w:szCs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DB6310"/>
    <w:pPr>
      <w:spacing w:before="100" w:beforeAutospacing="1" w:after="100" w:afterAutospacing="1"/>
    </w:pPr>
    <w:rPr>
      <w:rFonts w:eastAsiaTheme="minorEastAsia"/>
      <w:lang w:eastAsia="en-GB"/>
    </w:rPr>
  </w:style>
  <w:style w:type="character" w:customStyle="1" w:styleId="s1">
    <w:name w:val="s1"/>
    <w:basedOn w:val="DefaultParagraphFont"/>
    <w:rsid w:val="00DB6310"/>
  </w:style>
  <w:style w:type="paragraph" w:customStyle="1" w:styleId="p3">
    <w:name w:val="p3"/>
    <w:basedOn w:val="Normal"/>
    <w:rsid w:val="00DB6310"/>
    <w:pPr>
      <w:spacing w:before="100" w:beforeAutospacing="1" w:after="100" w:afterAutospacing="1"/>
    </w:pPr>
    <w:rPr>
      <w:rFonts w:eastAsiaTheme="minorEastAsia"/>
      <w:lang w:eastAsia="en-GB"/>
    </w:rPr>
  </w:style>
  <w:style w:type="paragraph" w:customStyle="1" w:styleId="p2">
    <w:name w:val="p2"/>
    <w:basedOn w:val="Normal"/>
    <w:rsid w:val="00DB6310"/>
    <w:pPr>
      <w:spacing w:before="100" w:beforeAutospacing="1" w:after="100" w:afterAutospacing="1"/>
    </w:pPr>
    <w:rPr>
      <w:rFonts w:eastAsiaTheme="minorEastAsia"/>
      <w:lang w:eastAsia="en-GB"/>
    </w:rPr>
  </w:style>
  <w:style w:type="paragraph" w:customStyle="1" w:styleId="p4">
    <w:name w:val="p4"/>
    <w:basedOn w:val="Normal"/>
    <w:rsid w:val="00C46D4D"/>
    <w:pPr>
      <w:spacing w:before="100" w:beforeAutospacing="1" w:after="100" w:afterAutospacing="1"/>
    </w:pPr>
    <w:rPr>
      <w:rFonts w:eastAsiaTheme="minorEastAsia"/>
      <w:lang w:eastAsia="en-GB"/>
    </w:rPr>
  </w:style>
  <w:style w:type="character" w:customStyle="1" w:styleId="s2">
    <w:name w:val="s2"/>
    <w:basedOn w:val="DefaultParagraphFont"/>
    <w:rsid w:val="00A665C9"/>
    <w:rPr>
      <w:rFonts w:ascii="UICTFontTextStyleEmphasizedBody" w:hAnsi="UICTFontTextStyleEmphasizedBody" w:hint="default"/>
      <w:b/>
      <w:bCs/>
      <w:i w:val="0"/>
      <w:iCs w:val="0"/>
      <w:sz w:val="26"/>
      <w:szCs w:val="26"/>
    </w:rPr>
  </w:style>
  <w:style w:type="paragraph" w:styleId="Header">
    <w:name w:val="header"/>
    <w:basedOn w:val="Normal"/>
    <w:link w:val="HeaderChar"/>
    <w:uiPriority w:val="99"/>
    <w:semiHidden/>
    <w:unhideWhenUsed/>
    <w:rsid w:val="00A6567B"/>
    <w:pPr>
      <w:tabs>
        <w:tab w:val="center" w:pos="4153"/>
        <w:tab w:val="right" w:pos="8306"/>
      </w:tabs>
    </w:pPr>
  </w:style>
  <w:style w:type="character" w:customStyle="1" w:styleId="HeaderChar">
    <w:name w:val="Header Char"/>
    <w:basedOn w:val="DefaultParagraphFont"/>
    <w:link w:val="Header"/>
    <w:uiPriority w:val="99"/>
    <w:semiHidden/>
    <w:rsid w:val="00A6567B"/>
    <w:rPr>
      <w:rFonts w:ascii="Times New Roman" w:eastAsia="Times New Roman" w:hAnsi="Times New Roman" w:cs="Times New Roman"/>
      <w:color w:val="000000"/>
      <w:sz w:val="28"/>
    </w:rPr>
  </w:style>
  <w:style w:type="paragraph" w:styleId="Footer">
    <w:name w:val="footer"/>
    <w:basedOn w:val="Normal"/>
    <w:link w:val="FooterChar"/>
    <w:uiPriority w:val="99"/>
    <w:semiHidden/>
    <w:unhideWhenUsed/>
    <w:rsid w:val="00A6567B"/>
    <w:pPr>
      <w:tabs>
        <w:tab w:val="center" w:pos="4153"/>
        <w:tab w:val="right" w:pos="8306"/>
      </w:tabs>
    </w:pPr>
  </w:style>
  <w:style w:type="character" w:customStyle="1" w:styleId="FooterChar">
    <w:name w:val="Footer Char"/>
    <w:basedOn w:val="DefaultParagraphFont"/>
    <w:link w:val="Footer"/>
    <w:uiPriority w:val="99"/>
    <w:semiHidden/>
    <w:rsid w:val="00A6567B"/>
    <w:rPr>
      <w:rFonts w:ascii="Times New Roman" w:eastAsia="Times New Roman" w:hAnsi="Times New Roman" w:cs="Times New Roman"/>
      <w:color w:val="000000"/>
      <w:sz w:val="28"/>
    </w:rPr>
  </w:style>
  <w:style w:type="paragraph" w:styleId="NormalWeb">
    <w:name w:val="Normal (Web)"/>
    <w:basedOn w:val="Normal"/>
    <w:uiPriority w:val="99"/>
    <w:unhideWhenUsed/>
    <w:rsid w:val="008841A7"/>
    <w:pPr>
      <w:spacing w:before="100" w:beforeAutospacing="1" w:after="100" w:afterAutospacing="1"/>
    </w:pPr>
  </w:style>
  <w:style w:type="character" w:customStyle="1" w:styleId="apple-converted-space">
    <w:name w:val="apple-converted-space"/>
    <w:basedOn w:val="DefaultParagraphFont"/>
    <w:rsid w:val="005E24F8"/>
  </w:style>
  <w:style w:type="character" w:styleId="Mention">
    <w:name w:val="Mention"/>
    <w:basedOn w:val="DefaultParagraphFont"/>
    <w:uiPriority w:val="99"/>
    <w:unhideWhenUsed/>
    <w:rsid w:val="00FE2BD6"/>
    <w:rPr>
      <w:color w:val="2B579A"/>
      <w:shd w:val="clear" w:color="auto" w:fill="E1DFDD"/>
    </w:rPr>
  </w:style>
  <w:style w:type="character" w:styleId="Strong">
    <w:name w:val="Strong"/>
    <w:basedOn w:val="DefaultParagraphFont"/>
    <w:uiPriority w:val="22"/>
    <w:qFormat/>
    <w:rsid w:val="00522074"/>
    <w:rPr>
      <w:b/>
      <w:bCs/>
    </w:rPr>
  </w:style>
  <w:style w:type="paragraph" w:styleId="ListParagraph">
    <w:name w:val="List Paragraph"/>
    <w:basedOn w:val="Normal"/>
    <w:uiPriority w:val="34"/>
    <w:qFormat/>
    <w:rsid w:val="00CB0764"/>
    <w:pPr>
      <w:ind w:left="720"/>
      <w:contextualSpacing/>
    </w:pPr>
  </w:style>
  <w:style w:type="character" w:styleId="Hyperlink">
    <w:name w:val="Hyperlink"/>
    <w:basedOn w:val="DefaultParagraphFont"/>
    <w:uiPriority w:val="99"/>
    <w:unhideWhenUsed/>
    <w:rsid w:val="25FDC90D"/>
    <w:rPr>
      <w:color w:val="0563C1"/>
      <w:u w:val="single"/>
    </w:rPr>
  </w:style>
  <w:style w:type="paragraph" w:styleId="TOC2">
    <w:name w:val="toc 2"/>
    <w:basedOn w:val="Normal"/>
    <w:next w:val="Normal"/>
    <w:uiPriority w:val="39"/>
    <w:unhideWhenUsed/>
    <w:rsid w:val="25FDC90D"/>
    <w:pPr>
      <w:spacing w:before="120"/>
      <w:ind w:left="240"/>
    </w:pPr>
    <w:rPr>
      <w:rFonts w:asciiTheme="minorHAnsi" w:hAnsiTheme="minorHAnsi" w:cstheme="minorHAnsi"/>
      <w:b/>
      <w:bCs/>
      <w:sz w:val="22"/>
      <w:szCs w:val="26"/>
    </w:rPr>
  </w:style>
  <w:style w:type="paragraph" w:styleId="TOC3">
    <w:name w:val="toc 3"/>
    <w:basedOn w:val="Normal"/>
    <w:next w:val="Normal"/>
    <w:uiPriority w:val="39"/>
    <w:unhideWhenUsed/>
    <w:rsid w:val="25FDC90D"/>
    <w:pPr>
      <w:ind w:left="480"/>
    </w:pPr>
    <w:rPr>
      <w:rFonts w:asciiTheme="minorHAnsi" w:hAnsiTheme="minorHAnsi" w:cstheme="minorHAnsi"/>
      <w:sz w:val="20"/>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760785"/>
    <w:rPr>
      <w:b/>
      <w:bCs/>
    </w:rPr>
  </w:style>
  <w:style w:type="character" w:customStyle="1" w:styleId="CommentSubjectChar">
    <w:name w:val="Comment Subject Char"/>
    <w:basedOn w:val="CommentTextChar"/>
    <w:link w:val="CommentSubject"/>
    <w:uiPriority w:val="99"/>
    <w:semiHidden/>
    <w:rsid w:val="00760785"/>
    <w:rPr>
      <w:rFonts w:ascii="Times New Roman" w:eastAsia="Times New Roman" w:hAnsi="Times New Roman" w:cs="Times New Roman"/>
      <w:b/>
      <w:bCs/>
      <w:sz w:val="20"/>
      <w:szCs w:val="20"/>
    </w:rPr>
  </w:style>
  <w:style w:type="paragraph" w:styleId="Caption">
    <w:name w:val="caption"/>
    <w:basedOn w:val="Normal"/>
    <w:next w:val="Normal"/>
    <w:uiPriority w:val="35"/>
    <w:unhideWhenUsed/>
    <w:qFormat/>
    <w:rsid w:val="00550BD1"/>
    <w:pPr>
      <w:spacing w:after="200"/>
    </w:pPr>
    <w:rPr>
      <w:i/>
      <w:iCs/>
      <w:color w:val="44546A" w:themeColor="text2"/>
      <w:sz w:val="18"/>
      <w:szCs w:val="18"/>
    </w:rPr>
  </w:style>
  <w:style w:type="paragraph" w:styleId="TOCHeading">
    <w:name w:val="TOC Heading"/>
    <w:basedOn w:val="Heading1"/>
    <w:next w:val="Normal"/>
    <w:uiPriority w:val="39"/>
    <w:unhideWhenUsed/>
    <w:qFormat/>
    <w:rsid w:val="003411A6"/>
    <w:pPr>
      <w:spacing w:before="480" w:after="0" w:line="276" w:lineRule="auto"/>
      <w:ind w:left="0" w:firstLine="0"/>
      <w:outlineLvl w:val="9"/>
    </w:pPr>
    <w:rPr>
      <w:rFonts w:asciiTheme="majorHAnsi" w:eastAsiaTheme="majorEastAsia" w:hAnsiTheme="majorHAnsi" w:cstheme="majorBidi"/>
      <w:bCs/>
      <w:color w:val="2E74B5" w:themeColor="accent1" w:themeShade="BF"/>
      <w:sz w:val="28"/>
      <w:szCs w:val="28"/>
    </w:rPr>
  </w:style>
  <w:style w:type="paragraph" w:styleId="TOC4">
    <w:name w:val="toc 4"/>
    <w:basedOn w:val="Normal"/>
    <w:next w:val="Normal"/>
    <w:autoRedefine/>
    <w:uiPriority w:val="39"/>
    <w:unhideWhenUsed/>
    <w:rsid w:val="003411A6"/>
    <w:pPr>
      <w:ind w:left="720"/>
    </w:pPr>
    <w:rPr>
      <w:rFonts w:asciiTheme="minorHAnsi" w:hAnsiTheme="minorHAnsi" w:cstheme="minorHAnsi"/>
      <w:sz w:val="20"/>
    </w:rPr>
  </w:style>
  <w:style w:type="paragraph" w:styleId="TOC5">
    <w:name w:val="toc 5"/>
    <w:basedOn w:val="Normal"/>
    <w:next w:val="Normal"/>
    <w:autoRedefine/>
    <w:uiPriority w:val="39"/>
    <w:unhideWhenUsed/>
    <w:rsid w:val="003411A6"/>
    <w:pPr>
      <w:ind w:left="960"/>
    </w:pPr>
    <w:rPr>
      <w:rFonts w:asciiTheme="minorHAnsi" w:hAnsiTheme="minorHAnsi" w:cstheme="minorHAnsi"/>
      <w:sz w:val="20"/>
    </w:rPr>
  </w:style>
  <w:style w:type="paragraph" w:styleId="TOC6">
    <w:name w:val="toc 6"/>
    <w:basedOn w:val="Normal"/>
    <w:next w:val="Normal"/>
    <w:autoRedefine/>
    <w:uiPriority w:val="39"/>
    <w:unhideWhenUsed/>
    <w:rsid w:val="003411A6"/>
    <w:pPr>
      <w:ind w:left="1200"/>
    </w:pPr>
    <w:rPr>
      <w:rFonts w:asciiTheme="minorHAnsi" w:hAnsiTheme="minorHAnsi" w:cstheme="minorHAnsi"/>
      <w:sz w:val="20"/>
    </w:rPr>
  </w:style>
  <w:style w:type="paragraph" w:styleId="TOC7">
    <w:name w:val="toc 7"/>
    <w:basedOn w:val="Normal"/>
    <w:next w:val="Normal"/>
    <w:autoRedefine/>
    <w:uiPriority w:val="39"/>
    <w:unhideWhenUsed/>
    <w:rsid w:val="003411A6"/>
    <w:pPr>
      <w:ind w:left="1440"/>
    </w:pPr>
    <w:rPr>
      <w:rFonts w:asciiTheme="minorHAnsi" w:hAnsiTheme="minorHAnsi" w:cstheme="minorHAnsi"/>
      <w:sz w:val="20"/>
    </w:rPr>
  </w:style>
  <w:style w:type="paragraph" w:styleId="TOC8">
    <w:name w:val="toc 8"/>
    <w:basedOn w:val="Normal"/>
    <w:next w:val="Normal"/>
    <w:autoRedefine/>
    <w:uiPriority w:val="39"/>
    <w:unhideWhenUsed/>
    <w:rsid w:val="003411A6"/>
    <w:pPr>
      <w:ind w:left="1680"/>
    </w:pPr>
    <w:rPr>
      <w:rFonts w:asciiTheme="minorHAnsi" w:hAnsiTheme="minorHAnsi" w:cstheme="minorHAnsi"/>
      <w:sz w:val="20"/>
    </w:rPr>
  </w:style>
  <w:style w:type="paragraph" w:styleId="TOC9">
    <w:name w:val="toc 9"/>
    <w:basedOn w:val="Normal"/>
    <w:next w:val="Normal"/>
    <w:autoRedefine/>
    <w:uiPriority w:val="39"/>
    <w:unhideWhenUsed/>
    <w:rsid w:val="003411A6"/>
    <w:pPr>
      <w:ind w:left="1920"/>
    </w:pPr>
    <w:rPr>
      <w:rFonts w:asciiTheme="minorHAnsi" w:hAnsiTheme="minorHAnsi" w:cstheme="minorHAnsi"/>
      <w:sz w:val="20"/>
    </w:rPr>
  </w:style>
  <w:style w:type="paragraph" w:styleId="TableofFigures">
    <w:name w:val="table of figures"/>
    <w:basedOn w:val="Normal"/>
    <w:next w:val="Normal"/>
    <w:uiPriority w:val="99"/>
    <w:unhideWhenUsed/>
    <w:rsid w:val="00352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C4E922-1794-A144-B4B7-B832CC1C8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0</TotalTime>
  <Pages>16</Pages>
  <Words>6005</Words>
  <Characters>34232</Characters>
  <Application>Microsoft Office Word</Application>
  <DocSecurity>0</DocSecurity>
  <Lines>285</Lines>
  <Paragraphs>80</Paragraphs>
  <ScaleCrop>false</ScaleCrop>
  <Company/>
  <LinksUpToDate>false</LinksUpToDate>
  <CharactersWithSpaces>40157</CharactersWithSpaces>
  <SharedDoc>false</SharedDoc>
  <HLinks>
    <vt:vector size="78" baseType="variant">
      <vt:variant>
        <vt:i4>1835058</vt:i4>
      </vt:variant>
      <vt:variant>
        <vt:i4>80</vt:i4>
      </vt:variant>
      <vt:variant>
        <vt:i4>0</vt:i4>
      </vt:variant>
      <vt:variant>
        <vt:i4>5</vt:i4>
      </vt:variant>
      <vt:variant>
        <vt:lpwstr/>
      </vt:variant>
      <vt:variant>
        <vt:lpwstr>_Toc235964358</vt:lpwstr>
      </vt:variant>
      <vt:variant>
        <vt:i4>1966129</vt:i4>
      </vt:variant>
      <vt:variant>
        <vt:i4>71</vt:i4>
      </vt:variant>
      <vt:variant>
        <vt:i4>0</vt:i4>
      </vt:variant>
      <vt:variant>
        <vt:i4>5</vt:i4>
      </vt:variant>
      <vt:variant>
        <vt:lpwstr/>
      </vt:variant>
      <vt:variant>
        <vt:lpwstr>_Toc235964072</vt:lpwstr>
      </vt:variant>
      <vt:variant>
        <vt:i4>1441849</vt:i4>
      </vt:variant>
      <vt:variant>
        <vt:i4>62</vt:i4>
      </vt:variant>
      <vt:variant>
        <vt:i4>0</vt:i4>
      </vt:variant>
      <vt:variant>
        <vt:i4>5</vt:i4>
      </vt:variant>
      <vt:variant>
        <vt:lpwstr/>
      </vt:variant>
      <vt:variant>
        <vt:lpwstr>_Toc235963883</vt:lpwstr>
      </vt:variant>
      <vt:variant>
        <vt:i4>1441849</vt:i4>
      </vt:variant>
      <vt:variant>
        <vt:i4>56</vt:i4>
      </vt:variant>
      <vt:variant>
        <vt:i4>0</vt:i4>
      </vt:variant>
      <vt:variant>
        <vt:i4>5</vt:i4>
      </vt:variant>
      <vt:variant>
        <vt:lpwstr/>
      </vt:variant>
      <vt:variant>
        <vt:lpwstr>_Toc235963882</vt:lpwstr>
      </vt:variant>
      <vt:variant>
        <vt:i4>1441849</vt:i4>
      </vt:variant>
      <vt:variant>
        <vt:i4>50</vt:i4>
      </vt:variant>
      <vt:variant>
        <vt:i4>0</vt:i4>
      </vt:variant>
      <vt:variant>
        <vt:i4>5</vt:i4>
      </vt:variant>
      <vt:variant>
        <vt:lpwstr/>
      </vt:variant>
      <vt:variant>
        <vt:lpwstr>_Toc235963881</vt:lpwstr>
      </vt:variant>
      <vt:variant>
        <vt:i4>1441849</vt:i4>
      </vt:variant>
      <vt:variant>
        <vt:i4>44</vt:i4>
      </vt:variant>
      <vt:variant>
        <vt:i4>0</vt:i4>
      </vt:variant>
      <vt:variant>
        <vt:i4>5</vt:i4>
      </vt:variant>
      <vt:variant>
        <vt:lpwstr/>
      </vt:variant>
      <vt:variant>
        <vt:lpwstr>_Toc235963880</vt:lpwstr>
      </vt:variant>
      <vt:variant>
        <vt:i4>1638457</vt:i4>
      </vt:variant>
      <vt:variant>
        <vt:i4>38</vt:i4>
      </vt:variant>
      <vt:variant>
        <vt:i4>0</vt:i4>
      </vt:variant>
      <vt:variant>
        <vt:i4>5</vt:i4>
      </vt:variant>
      <vt:variant>
        <vt:lpwstr/>
      </vt:variant>
      <vt:variant>
        <vt:lpwstr>_Toc235963879</vt:lpwstr>
      </vt:variant>
      <vt:variant>
        <vt:i4>1638457</vt:i4>
      </vt:variant>
      <vt:variant>
        <vt:i4>32</vt:i4>
      </vt:variant>
      <vt:variant>
        <vt:i4>0</vt:i4>
      </vt:variant>
      <vt:variant>
        <vt:i4>5</vt:i4>
      </vt:variant>
      <vt:variant>
        <vt:lpwstr/>
      </vt:variant>
      <vt:variant>
        <vt:lpwstr>_Toc235963878</vt:lpwstr>
      </vt:variant>
      <vt:variant>
        <vt:i4>1638457</vt:i4>
      </vt:variant>
      <vt:variant>
        <vt:i4>26</vt:i4>
      </vt:variant>
      <vt:variant>
        <vt:i4>0</vt:i4>
      </vt:variant>
      <vt:variant>
        <vt:i4>5</vt:i4>
      </vt:variant>
      <vt:variant>
        <vt:lpwstr/>
      </vt:variant>
      <vt:variant>
        <vt:lpwstr>_Toc235963877</vt:lpwstr>
      </vt:variant>
      <vt:variant>
        <vt:i4>1638457</vt:i4>
      </vt:variant>
      <vt:variant>
        <vt:i4>20</vt:i4>
      </vt:variant>
      <vt:variant>
        <vt:i4>0</vt:i4>
      </vt:variant>
      <vt:variant>
        <vt:i4>5</vt:i4>
      </vt:variant>
      <vt:variant>
        <vt:lpwstr/>
      </vt:variant>
      <vt:variant>
        <vt:lpwstr>_Toc235963876</vt:lpwstr>
      </vt:variant>
      <vt:variant>
        <vt:i4>1638457</vt:i4>
      </vt:variant>
      <vt:variant>
        <vt:i4>14</vt:i4>
      </vt:variant>
      <vt:variant>
        <vt:i4>0</vt:i4>
      </vt:variant>
      <vt:variant>
        <vt:i4>5</vt:i4>
      </vt:variant>
      <vt:variant>
        <vt:lpwstr/>
      </vt:variant>
      <vt:variant>
        <vt:lpwstr>_Toc235963875</vt:lpwstr>
      </vt:variant>
      <vt:variant>
        <vt:i4>1638457</vt:i4>
      </vt:variant>
      <vt:variant>
        <vt:i4>8</vt:i4>
      </vt:variant>
      <vt:variant>
        <vt:i4>0</vt:i4>
      </vt:variant>
      <vt:variant>
        <vt:i4>5</vt:i4>
      </vt:variant>
      <vt:variant>
        <vt:lpwstr/>
      </vt:variant>
      <vt:variant>
        <vt:lpwstr>_Toc235963874</vt:lpwstr>
      </vt:variant>
      <vt:variant>
        <vt:i4>1638457</vt:i4>
      </vt:variant>
      <vt:variant>
        <vt:i4>2</vt:i4>
      </vt:variant>
      <vt:variant>
        <vt:i4>0</vt:i4>
      </vt:variant>
      <vt:variant>
        <vt:i4>5</vt:i4>
      </vt:variant>
      <vt:variant>
        <vt:lpwstr/>
      </vt:variant>
      <vt:variant>
        <vt:lpwstr>_Toc235963873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رنادالاسمري</cp:lastModifiedBy>
  <cp:revision>2</cp:revision>
  <cp:lastPrinted>2026-07-01T09:32:00Z</cp:lastPrinted>
  <dcterms:created xsi:type="dcterms:W3CDTF">2026-07-26T10:30:00Z</dcterms:created>
  <dcterms:modified xsi:type="dcterms:W3CDTF">2026-07-26T10:30:00Z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