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5EE0E7DA" w14:textId="77777777" w:rsidR="00526CF4" w:rsidRDefault="00526CF4" w:rsidP="00526CF4">
      <w:pPr>
        <w:pStyle w:val="2"/>
        <w:spacing w:after="156" w:line="265" w:lineRule="auto"/>
        <w:ind w:left="0"/>
        <w:jc w:val="center"/>
      </w:pPr>
      <w:r>
        <w:t>Optimizing Student Performance</w:t>
      </w:r>
    </w:p>
    <w:p w14:paraId="6773AF68" w14:textId="77777777" w:rsidR="000D5D83" w:rsidRDefault="00526CF4" w:rsidP="000D5D83">
      <w:pPr>
        <w:pStyle w:val="2"/>
        <w:spacing w:after="156" w:line="265" w:lineRule="auto"/>
        <w:ind w:left="0"/>
        <w:jc w:val="center"/>
      </w:pPr>
      <w:r>
        <w:t xml:space="preserve">Classification Using Traditional and  </w:t>
      </w:r>
    </w:p>
    <w:p w14:paraId="52E4EC5B" w14:textId="28B29E67" w:rsidR="000B518F" w:rsidRDefault="00526CF4" w:rsidP="000D5D83">
      <w:pPr>
        <w:pStyle w:val="2"/>
        <w:spacing w:after="156" w:line="265" w:lineRule="auto"/>
        <w:ind w:left="0"/>
        <w:jc w:val="center"/>
      </w:pPr>
      <w:r>
        <w:t xml:space="preserve">Foundation AIModels  </w:t>
      </w:r>
    </w:p>
    <w:p w14:paraId="334C362A" w14:textId="5D15E71C" w:rsidR="000B518F" w:rsidRDefault="00AA559B" w:rsidP="00DE13BE">
      <w:pPr>
        <w:spacing w:after="376" w:line="249" w:lineRule="auto"/>
        <w:ind w:left="0" w:right="8" w:firstLine="4"/>
        <w:jc w:val="center"/>
      </w:pPr>
      <w:r>
        <w:rPr>
          <w:sz w:val="32"/>
        </w:rPr>
        <w:t>Prepared By</w:t>
      </w:r>
      <w:r w:rsidR="003C51FB">
        <w:rPr>
          <w:sz w:val="40"/>
        </w:rPr>
        <w:t xml:space="preserve"> </w:t>
      </w:r>
    </w:p>
    <w:p w14:paraId="650D919A" w14:textId="77777777" w:rsidR="00526CF4" w:rsidRPr="00526CF4" w:rsidRDefault="00526CF4" w:rsidP="00DE13BE">
      <w:pPr>
        <w:spacing w:after="252" w:line="240" w:lineRule="auto"/>
        <w:ind w:left="0" w:firstLine="0"/>
        <w:jc w:val="center"/>
        <w:rPr>
          <w:bCs/>
          <w:sz w:val="32"/>
          <w:szCs w:val="32"/>
        </w:rPr>
      </w:pPr>
      <w:r w:rsidRPr="00526CF4">
        <w:rPr>
          <w:bCs/>
          <w:sz w:val="32"/>
          <w:szCs w:val="32"/>
        </w:rPr>
        <w:t xml:space="preserve">Name: </w:t>
      </w:r>
      <w:r w:rsidRPr="00526CF4">
        <w:rPr>
          <w:bCs/>
          <w:color w:val="00B0F0"/>
          <w:sz w:val="32"/>
          <w:szCs w:val="32"/>
        </w:rPr>
        <w:t>Rami Mohammad AbuLaban</w:t>
      </w:r>
      <w:r w:rsidRPr="00526CF4">
        <w:rPr>
          <w:bCs/>
          <w:sz w:val="32"/>
          <w:szCs w:val="32"/>
        </w:rPr>
        <w:tab/>
      </w:r>
      <w:r w:rsidRPr="00526CF4">
        <w:rPr>
          <w:bCs/>
          <w:sz w:val="32"/>
          <w:szCs w:val="32"/>
        </w:rPr>
        <w:tab/>
      </w:r>
      <w:r w:rsidRPr="00526CF4">
        <w:rPr>
          <w:bCs/>
          <w:sz w:val="32"/>
          <w:szCs w:val="32"/>
        </w:rPr>
        <w:tab/>
        <w:t xml:space="preserve">ID No.: </w:t>
      </w:r>
      <w:r w:rsidRPr="00526CF4">
        <w:rPr>
          <w:bCs/>
          <w:color w:val="00B0F0"/>
          <w:sz w:val="32"/>
          <w:szCs w:val="32"/>
        </w:rPr>
        <w:t>233000631</w:t>
      </w:r>
    </w:p>
    <w:p w14:paraId="5497B994" w14:textId="77777777" w:rsidR="00526CF4" w:rsidRPr="00526CF4" w:rsidRDefault="00526CF4" w:rsidP="00DE13BE">
      <w:pPr>
        <w:spacing w:after="252" w:line="240" w:lineRule="auto"/>
        <w:ind w:left="0" w:firstLine="0"/>
        <w:jc w:val="center"/>
        <w:rPr>
          <w:bCs/>
          <w:sz w:val="32"/>
          <w:szCs w:val="32"/>
        </w:rPr>
      </w:pPr>
      <w:r w:rsidRPr="00526CF4">
        <w:rPr>
          <w:bCs/>
          <w:sz w:val="32"/>
          <w:szCs w:val="32"/>
        </w:rPr>
        <w:t xml:space="preserve">Name: </w:t>
      </w:r>
      <w:r w:rsidRPr="00526CF4">
        <w:rPr>
          <w:bCs/>
          <w:color w:val="00B0F0"/>
          <w:sz w:val="32"/>
          <w:szCs w:val="32"/>
        </w:rPr>
        <w:t>Khaled Ayman Alnbrees</w:t>
      </w:r>
      <w:r w:rsidRPr="00526CF4">
        <w:rPr>
          <w:bCs/>
          <w:sz w:val="32"/>
          <w:szCs w:val="32"/>
        </w:rPr>
        <w:tab/>
      </w:r>
      <w:r w:rsidRPr="00526CF4">
        <w:rPr>
          <w:bCs/>
          <w:sz w:val="32"/>
          <w:szCs w:val="32"/>
        </w:rPr>
        <w:tab/>
      </w:r>
      <w:r w:rsidRPr="00526CF4">
        <w:rPr>
          <w:bCs/>
          <w:sz w:val="32"/>
          <w:szCs w:val="32"/>
        </w:rPr>
        <w:tab/>
      </w:r>
      <w:r w:rsidRPr="00526CF4">
        <w:rPr>
          <w:bCs/>
          <w:sz w:val="32"/>
          <w:szCs w:val="32"/>
        </w:rPr>
        <w:tab/>
        <w:t xml:space="preserve">ID No.: </w:t>
      </w:r>
      <w:r w:rsidRPr="00526CF4">
        <w:rPr>
          <w:bCs/>
          <w:color w:val="00B0F0"/>
          <w:sz w:val="32"/>
          <w:szCs w:val="32"/>
        </w:rPr>
        <w:t>241001469</w:t>
      </w:r>
    </w:p>
    <w:p w14:paraId="5BB74D89" w14:textId="77777777" w:rsidR="00526CF4" w:rsidRPr="00526CF4" w:rsidRDefault="00526CF4" w:rsidP="00DE13BE">
      <w:pPr>
        <w:spacing w:after="252" w:line="240" w:lineRule="auto"/>
        <w:ind w:left="0" w:firstLine="0"/>
        <w:jc w:val="center"/>
        <w:rPr>
          <w:bCs/>
          <w:sz w:val="32"/>
          <w:szCs w:val="32"/>
        </w:rPr>
      </w:pPr>
      <w:r w:rsidRPr="00526CF4">
        <w:rPr>
          <w:bCs/>
          <w:sz w:val="32"/>
          <w:szCs w:val="32"/>
        </w:rPr>
        <w:t xml:space="preserve">Name: </w:t>
      </w:r>
      <w:r w:rsidRPr="00526CF4">
        <w:rPr>
          <w:bCs/>
          <w:color w:val="00B0F0"/>
          <w:sz w:val="32"/>
          <w:szCs w:val="32"/>
        </w:rPr>
        <w:t>Mohammed nafeth mansour</w:t>
      </w:r>
      <w:r w:rsidRPr="00526CF4">
        <w:rPr>
          <w:bCs/>
          <w:sz w:val="32"/>
          <w:szCs w:val="32"/>
        </w:rPr>
        <w:tab/>
      </w:r>
      <w:r w:rsidRPr="00526CF4">
        <w:rPr>
          <w:bCs/>
          <w:sz w:val="32"/>
          <w:szCs w:val="32"/>
        </w:rPr>
        <w:tab/>
      </w:r>
      <w:r w:rsidRPr="00526CF4">
        <w:rPr>
          <w:bCs/>
          <w:sz w:val="32"/>
          <w:szCs w:val="32"/>
        </w:rPr>
        <w:tab/>
        <w:t xml:space="preserve">ID No.: </w:t>
      </w:r>
      <w:r w:rsidRPr="00526CF4">
        <w:rPr>
          <w:bCs/>
          <w:color w:val="00B0F0"/>
          <w:sz w:val="32"/>
          <w:szCs w:val="32"/>
        </w:rPr>
        <w:t>241000459</w:t>
      </w:r>
    </w:p>
    <w:p w14:paraId="22267AC1" w14:textId="77777777" w:rsidR="00526CF4" w:rsidRPr="00526CF4" w:rsidRDefault="00526CF4" w:rsidP="00DE13BE">
      <w:pPr>
        <w:spacing w:after="252" w:line="240" w:lineRule="auto"/>
        <w:ind w:left="0" w:firstLine="0"/>
        <w:jc w:val="center"/>
        <w:rPr>
          <w:bCs/>
          <w:sz w:val="32"/>
          <w:szCs w:val="32"/>
        </w:rPr>
      </w:pPr>
      <w:r w:rsidRPr="00526CF4">
        <w:rPr>
          <w:bCs/>
          <w:sz w:val="32"/>
          <w:szCs w:val="32"/>
        </w:rPr>
        <w:t xml:space="preserve">Name: </w:t>
      </w:r>
      <w:r w:rsidRPr="00526CF4">
        <w:rPr>
          <w:bCs/>
          <w:color w:val="00B0F0"/>
          <w:sz w:val="32"/>
          <w:szCs w:val="32"/>
        </w:rPr>
        <w:t>Khalid Jamal Al Zaqzouq</w:t>
      </w:r>
      <w:r w:rsidRPr="00526CF4">
        <w:rPr>
          <w:bCs/>
          <w:color w:val="00B0F0"/>
          <w:sz w:val="32"/>
          <w:szCs w:val="32"/>
        </w:rPr>
        <w:tab/>
      </w:r>
      <w:r w:rsidRPr="00526CF4">
        <w:rPr>
          <w:bCs/>
          <w:sz w:val="32"/>
          <w:szCs w:val="32"/>
        </w:rPr>
        <w:tab/>
      </w:r>
      <w:r w:rsidRPr="00526CF4">
        <w:rPr>
          <w:bCs/>
          <w:sz w:val="32"/>
          <w:szCs w:val="32"/>
        </w:rPr>
        <w:tab/>
      </w:r>
      <w:r w:rsidRPr="00526CF4">
        <w:rPr>
          <w:bCs/>
          <w:sz w:val="32"/>
          <w:szCs w:val="32"/>
        </w:rPr>
        <w:tab/>
        <w:t xml:space="preserve">ID No.: </w:t>
      </w:r>
      <w:r w:rsidRPr="00526CF4">
        <w:rPr>
          <w:bCs/>
          <w:color w:val="00B0F0"/>
          <w:sz w:val="32"/>
          <w:szCs w:val="32"/>
        </w:rPr>
        <w:t>241001334</w:t>
      </w:r>
    </w:p>
    <w:p w14:paraId="778716E8" w14:textId="3D19F573" w:rsidR="000B518F" w:rsidRPr="00AA559B" w:rsidRDefault="00DE13BE" w:rsidP="00DE13BE">
      <w:pPr>
        <w:spacing w:after="424" w:line="240" w:lineRule="auto"/>
        <w:ind w:left="0" w:right="94" w:firstLine="4"/>
        <w:jc w:val="center"/>
        <w:rPr>
          <w:sz w:val="32"/>
          <w:szCs w:val="32"/>
        </w:rPr>
      </w:pPr>
      <w:r>
        <w:rPr>
          <w:sz w:val="32"/>
          <w:szCs w:val="32"/>
        </w:rPr>
        <w:br/>
      </w:r>
      <w:r w:rsidR="00AA559B" w:rsidRPr="00AA559B">
        <w:rPr>
          <w:sz w:val="32"/>
          <w:szCs w:val="32"/>
        </w:rPr>
        <w:t>Submitted in fulfillment of the requirements for the degree Master of Science in Artificial Intelligence</w:t>
      </w:r>
    </w:p>
    <w:p w14:paraId="113751A4" w14:textId="49C415BE" w:rsidR="00AA559B" w:rsidRPr="00AA559B" w:rsidRDefault="00AA559B" w:rsidP="00DE13BE">
      <w:pPr>
        <w:spacing w:after="424" w:line="240" w:lineRule="auto"/>
        <w:ind w:left="0" w:right="94" w:firstLine="4"/>
        <w:jc w:val="center"/>
        <w:rPr>
          <w:sz w:val="32"/>
          <w:szCs w:val="32"/>
        </w:rPr>
      </w:pPr>
      <w:r w:rsidRPr="00AA559B">
        <w:rPr>
          <w:sz w:val="32"/>
          <w:szCs w:val="32"/>
        </w:rPr>
        <w:t>At</w:t>
      </w:r>
    </w:p>
    <w:p w14:paraId="0282EBC6" w14:textId="687877D3" w:rsidR="00AA559B" w:rsidRPr="00AA559B" w:rsidRDefault="00AA559B" w:rsidP="00DE13BE">
      <w:pPr>
        <w:spacing w:after="0" w:line="24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DE13BE">
      <w:pPr>
        <w:spacing w:after="0" w:line="24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DE13BE">
      <w:pPr>
        <w:spacing w:after="424" w:line="240" w:lineRule="auto"/>
        <w:ind w:left="0" w:right="94" w:firstLine="4"/>
        <w:jc w:val="center"/>
        <w:rPr>
          <w:sz w:val="32"/>
          <w:szCs w:val="32"/>
        </w:rPr>
      </w:pPr>
      <w:r w:rsidRPr="00AA559B">
        <w:rPr>
          <w:sz w:val="32"/>
          <w:szCs w:val="32"/>
        </w:rPr>
        <w:t>UAE</w:t>
      </w:r>
    </w:p>
    <w:p w14:paraId="1486AEA1" w14:textId="3EF3FEFC" w:rsidR="000B518F" w:rsidRDefault="00AA559B" w:rsidP="00DE13BE">
      <w:pPr>
        <w:spacing w:after="235" w:line="240" w:lineRule="auto"/>
        <w:ind w:left="0" w:right="8" w:firstLine="4"/>
        <w:jc w:val="center"/>
        <w:rPr>
          <w:sz w:val="32"/>
          <w:szCs w:val="32"/>
        </w:rPr>
      </w:pPr>
      <w:r w:rsidRPr="00AA559B">
        <w:rPr>
          <w:sz w:val="32"/>
          <w:szCs w:val="32"/>
        </w:rPr>
        <w:t xml:space="preserve">Supervisor Name: </w:t>
      </w:r>
      <w:r w:rsidR="008532EC">
        <w:rPr>
          <w:sz w:val="32"/>
          <w:szCs w:val="32"/>
        </w:rPr>
        <w:t>Wesam Ahmed</w:t>
      </w:r>
    </w:p>
    <w:p w14:paraId="3794069F" w14:textId="19223C70" w:rsidR="00AA559B" w:rsidRDefault="00AA559B" w:rsidP="00DE13BE">
      <w:pPr>
        <w:spacing w:after="235" w:line="240" w:lineRule="auto"/>
        <w:ind w:left="0" w:right="8" w:firstLine="4"/>
        <w:jc w:val="center"/>
        <w:rPr>
          <w:sz w:val="32"/>
          <w:szCs w:val="32"/>
        </w:rPr>
      </w:pPr>
      <w:r>
        <w:rPr>
          <w:sz w:val="32"/>
          <w:szCs w:val="32"/>
        </w:rPr>
        <w:t>Collage of Informatics, Midocean University, Comoros</w:t>
      </w:r>
    </w:p>
    <w:p w14:paraId="0DE62325" w14:textId="7A7079F4" w:rsidR="000B518F" w:rsidRPr="00AA559B" w:rsidRDefault="00AA559B" w:rsidP="00DE13BE">
      <w:pPr>
        <w:spacing w:after="235" w:line="240" w:lineRule="auto"/>
        <w:ind w:left="0" w:right="8" w:firstLine="4"/>
        <w:jc w:val="center"/>
        <w:rPr>
          <w:sz w:val="32"/>
          <w:szCs w:val="32"/>
          <w:lang w:bidi="ar-EG"/>
        </w:rPr>
      </w:pPr>
      <w:r>
        <w:rPr>
          <w:sz w:val="32"/>
          <w:szCs w:val="32"/>
        </w:rPr>
        <w:t>Email:</w:t>
      </w:r>
      <w:r w:rsidR="008532EC" w:rsidRPr="008532EC">
        <w:t xml:space="preserve"> </w:t>
      </w:r>
      <w:r w:rsidR="008532EC" w:rsidRPr="008532EC">
        <w:rPr>
          <w:sz w:val="32"/>
          <w:szCs w:val="32"/>
        </w:rPr>
        <w:t>wesamahmed@midocean.edu.km</w:t>
      </w:r>
    </w:p>
    <w:p w14:paraId="7232A98D" w14:textId="77777777" w:rsidR="000B518F" w:rsidRDefault="003C51FB" w:rsidP="00AA559B">
      <w:pPr>
        <w:pStyle w:val="2"/>
        <w:spacing w:after="166"/>
        <w:ind w:left="0" w:firstLine="0"/>
      </w:pPr>
      <w:r>
        <w:lastRenderedPageBreak/>
        <w:t xml:space="preserve">Acknowledgements </w:t>
      </w:r>
    </w:p>
    <w:p w14:paraId="2DBE6350" w14:textId="5A9ABB42" w:rsidR="000B518F" w:rsidRDefault="003C51FB" w:rsidP="00DE13BE">
      <w:pPr>
        <w:spacing w:after="301" w:line="259" w:lineRule="auto"/>
        <w:ind w:left="0" w:firstLine="0"/>
        <w:jc w:val="left"/>
      </w:pPr>
      <w:r>
        <w:rPr>
          <w:sz w:val="32"/>
        </w:rPr>
        <w:t xml:space="preserve"> </w:t>
      </w:r>
      <w:r>
        <w:t xml:space="preserve">Special thanks to </w:t>
      </w:r>
      <w:r w:rsidR="00526CF4" w:rsidRPr="00526CF4">
        <w:rPr>
          <w:color w:val="00B0F0"/>
        </w:rPr>
        <w:t>Dr. Wessam Ahmed</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9C1884" w14:textId="77777777" w:rsidR="000B518F" w:rsidRDefault="003C51FB">
      <w:pPr>
        <w:pStyle w:val="2"/>
        <w:spacing w:after="310"/>
        <w:ind w:left="-5"/>
      </w:pPr>
      <w:r>
        <w:lastRenderedPageBreak/>
        <w:t xml:space="preserve">Abstract </w:t>
      </w:r>
    </w:p>
    <w:p w14:paraId="7AE93FE1" w14:textId="77777777" w:rsidR="000B518F" w:rsidRDefault="003C51FB">
      <w:pPr>
        <w:pStyle w:val="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39D17F87" w14:textId="77777777" w:rsidR="00DE13BE" w:rsidRDefault="00DE13BE">
      <w:pPr>
        <w:spacing w:after="0" w:line="259" w:lineRule="auto"/>
        <w:ind w:left="374" w:firstLine="0"/>
        <w:jc w:val="center"/>
        <w:rPr>
          <w:sz w:val="24"/>
        </w:rPr>
      </w:pPr>
    </w:p>
    <w:p w14:paraId="4F113046" w14:textId="7D0EBF65"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pPr>
            <w:pStyle w:val="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10"/>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10"/>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10"/>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05B212EB" w14:textId="54B8EA3E" w:rsidR="000B518F" w:rsidRDefault="003C51FB">
      <w:pPr>
        <w:spacing w:after="83"/>
        <w:ind w:left="550" w:right="67"/>
      </w:pPr>
      <w:r>
        <w:rPr>
          <w:b/>
        </w:rPr>
        <w:t xml:space="preserve">Chapter 1: </w:t>
      </w:r>
      <w:r w:rsidR="007F6D83">
        <w:rPr>
          <w:b/>
        </w:rPr>
        <w:t>Introduction</w:t>
      </w:r>
      <w:r w:rsidR="00BD5095">
        <w:rPr>
          <w:b/>
        </w:rPr>
        <w:t xml:space="preserve"> </w:t>
      </w:r>
      <w:r w:rsidR="00BD5095">
        <w:t>................................................................................</w:t>
      </w:r>
      <w:r>
        <w:t xml:space="preserve"> 1 </w:t>
      </w:r>
    </w:p>
    <w:p w14:paraId="1B8C7347" w14:textId="274F1466" w:rsidR="000B518F" w:rsidRDefault="003C51FB">
      <w:pPr>
        <w:spacing w:after="85"/>
        <w:ind w:left="550" w:right="67"/>
      </w:pPr>
      <w:r>
        <w:t>1.1 Problem Definition ...........</w:t>
      </w:r>
      <w:r w:rsidR="00AA559B">
        <w:t>.............................</w:t>
      </w:r>
      <w:r>
        <w:t>...........................</w:t>
      </w:r>
      <w:r w:rsidR="00B7193B">
        <w:t>..</w:t>
      </w:r>
      <w:r>
        <w:t xml:space="preserve">................ 2 </w:t>
      </w:r>
    </w:p>
    <w:p w14:paraId="762F1D37" w14:textId="5BF3C982" w:rsidR="000B518F" w:rsidRDefault="003C51FB">
      <w:pPr>
        <w:spacing w:after="82"/>
        <w:ind w:left="550" w:right="67"/>
      </w:pPr>
      <w:r>
        <w:t>1.2 Thesis Objectives ..................................</w:t>
      </w:r>
      <w:r w:rsidR="00AA559B">
        <w:t>............</w:t>
      </w:r>
      <w:r>
        <w:t>..........................</w:t>
      </w:r>
      <w:r w:rsidR="00B7193B">
        <w:t>.</w:t>
      </w:r>
      <w:r>
        <w:t>..........</w:t>
      </w:r>
      <w:r w:rsidR="00B7193B">
        <w:t>.</w:t>
      </w:r>
      <w:r>
        <w:t xml:space="preserve">... </w:t>
      </w:r>
      <w:r w:rsidR="007F6D83">
        <w:t>2</w:t>
      </w:r>
      <w:r>
        <w:t xml:space="preserve"> </w:t>
      </w:r>
    </w:p>
    <w:p w14:paraId="0880D08D" w14:textId="446F3598" w:rsidR="000B518F" w:rsidRDefault="003C51FB">
      <w:pPr>
        <w:spacing w:after="82"/>
        <w:ind w:left="550" w:right="67"/>
      </w:pPr>
      <w:r>
        <w:t>1.3 Thesis Contribution ..................</w:t>
      </w:r>
      <w:r w:rsidR="00AA559B">
        <w:t>.............................</w:t>
      </w:r>
      <w:r>
        <w:t>.......................</w:t>
      </w:r>
      <w:r w:rsidR="00B7193B">
        <w:t>.</w:t>
      </w:r>
      <w:r>
        <w:t>.........</w:t>
      </w:r>
      <w:r w:rsidR="00B7193B">
        <w:t>.</w:t>
      </w:r>
      <w:r>
        <w:t xml:space="preserve">... </w:t>
      </w:r>
      <w:r w:rsidR="00B7193B">
        <w:t>3</w:t>
      </w:r>
      <w:r>
        <w:t xml:space="preserve"> </w:t>
      </w:r>
    </w:p>
    <w:p w14:paraId="50CD7794" w14:textId="2EDF633D" w:rsidR="000B518F" w:rsidRDefault="003C51FB">
      <w:pPr>
        <w:spacing w:after="85"/>
        <w:ind w:left="550" w:right="67"/>
      </w:pPr>
      <w:r>
        <w:t>1.4 Thesis Organization......................</w:t>
      </w:r>
      <w:r w:rsidR="00AA559B">
        <w:t>..............................</w:t>
      </w:r>
      <w:r>
        <w:t>................</w:t>
      </w:r>
      <w:r w:rsidR="00B7193B">
        <w:t>.</w:t>
      </w:r>
      <w:r>
        <w:t xml:space="preserve">............... </w:t>
      </w:r>
      <w:r w:rsidR="00B7193B">
        <w:t>4</w:t>
      </w:r>
    </w:p>
    <w:p w14:paraId="7571581B" w14:textId="77777777" w:rsidR="000B518F" w:rsidRDefault="003C51FB">
      <w:pPr>
        <w:spacing w:after="95" w:line="259" w:lineRule="auto"/>
        <w:ind w:left="0" w:firstLine="0"/>
        <w:jc w:val="left"/>
      </w:pPr>
      <w:r>
        <w:rPr>
          <w:color w:val="0563C1"/>
        </w:rPr>
        <w:t xml:space="preserve"> </w:t>
      </w:r>
    </w:p>
    <w:p w14:paraId="184E00DE" w14:textId="2B0F7018" w:rsidR="000B518F" w:rsidRDefault="003C51FB" w:rsidP="00AA559B">
      <w:pPr>
        <w:pStyle w:val="3"/>
        <w:spacing w:after="91"/>
        <w:ind w:left="550"/>
      </w:pPr>
      <w:r>
        <w:t>Chapter 2: Overview</w:t>
      </w:r>
      <w:r>
        <w:rPr>
          <w:b w:val="0"/>
        </w:rPr>
        <w:t>.............................</w:t>
      </w:r>
      <w:r w:rsidR="00B7193B">
        <w:rPr>
          <w:b w:val="0"/>
        </w:rPr>
        <w:t>..................................................</w:t>
      </w:r>
      <w:r>
        <w:rPr>
          <w:b w:val="0"/>
        </w:rPr>
        <w:t xml:space="preserve">........ </w:t>
      </w:r>
      <w:r w:rsidR="00B7193B">
        <w:rPr>
          <w:b w:val="0"/>
        </w:rPr>
        <w:t>5</w:t>
      </w:r>
      <w:r>
        <w:rPr>
          <w:b w:val="0"/>
        </w:rPr>
        <w:t xml:space="preserve"> </w:t>
      </w:r>
    </w:p>
    <w:p w14:paraId="0383FE46" w14:textId="172E4B20" w:rsidR="000B518F" w:rsidRDefault="003C51FB">
      <w:pPr>
        <w:spacing w:after="82"/>
        <w:ind w:left="550" w:right="67"/>
      </w:pPr>
      <w:r>
        <w:t>2.1 Introduction .....</w:t>
      </w:r>
      <w:r w:rsidR="00AA559B">
        <w:t>..............................</w:t>
      </w:r>
      <w:r>
        <w:t>..................................................</w:t>
      </w:r>
      <w:r w:rsidR="00B7193B">
        <w:t>.</w:t>
      </w:r>
      <w:r>
        <w:t xml:space="preserve">.......... </w:t>
      </w:r>
      <w:r w:rsidR="00B7193B">
        <w:t>5</w:t>
      </w:r>
      <w:r>
        <w:t xml:space="preserve"> </w:t>
      </w:r>
    </w:p>
    <w:p w14:paraId="79BE6AB0" w14:textId="262EC0AA" w:rsidR="000B518F" w:rsidRDefault="003C51FB">
      <w:pPr>
        <w:spacing w:after="85"/>
        <w:ind w:left="550" w:right="67"/>
      </w:pPr>
      <w:r>
        <w:t xml:space="preserve">2.2 </w:t>
      </w:r>
      <w:r w:rsidR="00841EB5" w:rsidRPr="00841EB5">
        <w:t>Artificial Intelligence (AI)</w:t>
      </w:r>
      <w:r w:rsidR="00AA559B">
        <w:t>.......................</w:t>
      </w:r>
      <w:r>
        <w:t xml:space="preserve">................................................... 6 </w:t>
      </w:r>
    </w:p>
    <w:p w14:paraId="1AE54A72" w14:textId="71EFB819" w:rsidR="000B518F" w:rsidRDefault="003C51FB" w:rsidP="00AA559B">
      <w:pPr>
        <w:spacing w:after="82"/>
        <w:ind w:left="550" w:right="67"/>
      </w:pPr>
      <w:r>
        <w:t xml:space="preserve">2.3 </w:t>
      </w:r>
      <w:r w:rsidR="00841EB5" w:rsidRPr="00841EB5">
        <w:t>2.3 Machine Learning (ML)</w:t>
      </w:r>
      <w:r>
        <w:t>...........................................</w:t>
      </w:r>
      <w:r w:rsidR="00C01ED9">
        <w:t>.....................</w:t>
      </w:r>
      <w:r>
        <w:t>.</w:t>
      </w:r>
      <w:r w:rsidR="00B7193B">
        <w:t>.</w:t>
      </w:r>
      <w:r>
        <w:t xml:space="preserve">...... </w:t>
      </w:r>
      <w:r w:rsidR="00B7193B">
        <w:t>6</w:t>
      </w:r>
      <w:r>
        <w:t xml:space="preserve"> </w:t>
      </w:r>
    </w:p>
    <w:p w14:paraId="6AE5E910" w14:textId="0ED7D1AA" w:rsidR="00C01ED9" w:rsidRDefault="00C01ED9" w:rsidP="00AA559B">
      <w:pPr>
        <w:spacing w:after="82"/>
        <w:ind w:left="550" w:right="67"/>
      </w:pPr>
      <w:r w:rsidRPr="00C01ED9">
        <w:t>2.4 Deep Learning (DL)</w:t>
      </w:r>
      <w:r w:rsidR="00B7193B" w:rsidRPr="00B7193B">
        <w:t xml:space="preserve"> </w:t>
      </w:r>
      <w:r w:rsidR="00B7193B">
        <w:t>................................................................................... 7</w:t>
      </w:r>
    </w:p>
    <w:p w14:paraId="79569637" w14:textId="4DDDDA9D" w:rsidR="00C01ED9" w:rsidRDefault="00C01ED9" w:rsidP="00AA559B">
      <w:pPr>
        <w:spacing w:after="82"/>
        <w:ind w:left="550" w:right="67"/>
      </w:pPr>
      <w:r w:rsidRPr="00C01ED9">
        <w:t>2.5 Large Language Models (LLMs)</w:t>
      </w:r>
      <w:r w:rsidR="00B7193B" w:rsidRPr="00B7193B">
        <w:t xml:space="preserve"> </w:t>
      </w:r>
      <w:r w:rsidR="00B7193B">
        <w:t>.............................................................. 7</w:t>
      </w:r>
    </w:p>
    <w:p w14:paraId="4AC1389C" w14:textId="343D91CE" w:rsidR="00C01ED9" w:rsidRDefault="00C01ED9" w:rsidP="00AA559B">
      <w:pPr>
        <w:spacing w:after="82"/>
        <w:ind w:left="550" w:right="67"/>
      </w:pPr>
      <w:r w:rsidRPr="00C01ED9">
        <w:t>2.6 Explainable AI (XAI)</w:t>
      </w:r>
      <w:r w:rsidR="00B7193B" w:rsidRPr="00B7193B">
        <w:t xml:space="preserve"> </w:t>
      </w:r>
      <w:r w:rsidR="00B7193B">
        <w:t>................................................................................. 8</w:t>
      </w:r>
    </w:p>
    <w:p w14:paraId="67C3A632" w14:textId="0F7958A5" w:rsidR="00C01ED9" w:rsidRDefault="00C01ED9" w:rsidP="00AA559B">
      <w:pPr>
        <w:spacing w:after="82"/>
        <w:ind w:left="550" w:right="67"/>
      </w:pPr>
      <w:r w:rsidRPr="00C01ED9">
        <w:t>2.7 Educational Data Mining (EDM)</w:t>
      </w:r>
      <w:r w:rsidR="00B7193B" w:rsidRPr="00B7193B">
        <w:t xml:space="preserve"> </w:t>
      </w:r>
      <w:r w:rsidR="00B7193B">
        <w:t>............................................................... 8</w:t>
      </w:r>
    </w:p>
    <w:p w14:paraId="65B6F4B1" w14:textId="73731107" w:rsidR="00C01ED9" w:rsidRDefault="00C01ED9" w:rsidP="00AA559B">
      <w:pPr>
        <w:spacing w:after="82"/>
        <w:ind w:left="550" w:right="67"/>
      </w:pPr>
      <w:r w:rsidRPr="00C01ED9">
        <w:t>2.8 Classification Techniques</w:t>
      </w:r>
      <w:r w:rsidR="00B7193B">
        <w:t>........................................................................... 9</w:t>
      </w:r>
    </w:p>
    <w:p w14:paraId="10EE6B61" w14:textId="2421D3E3" w:rsidR="00C01ED9" w:rsidRDefault="00C01ED9" w:rsidP="00AA559B">
      <w:pPr>
        <w:spacing w:after="82"/>
        <w:ind w:left="550" w:right="67"/>
      </w:pPr>
      <w:r w:rsidRPr="00C01ED9">
        <w:t>2.9 Types of Learning Algorithms</w:t>
      </w:r>
      <w:r w:rsidR="00B7193B">
        <w:t>.................................................................... 9</w:t>
      </w:r>
    </w:p>
    <w:p w14:paraId="445CD849" w14:textId="2010433A" w:rsidR="00C01ED9" w:rsidRDefault="00C01ED9" w:rsidP="00AA559B">
      <w:pPr>
        <w:spacing w:after="82"/>
        <w:ind w:left="550" w:right="67"/>
      </w:pPr>
      <w:r w:rsidRPr="00C01ED9">
        <w:t>2.10 Feature Selection</w:t>
      </w:r>
      <w:r w:rsidR="00B7193B">
        <w:t>.................................................................................... 10</w:t>
      </w:r>
    </w:p>
    <w:p w14:paraId="6668A541" w14:textId="7228C95B" w:rsidR="00C01ED9" w:rsidRDefault="00C01ED9" w:rsidP="00AA559B">
      <w:pPr>
        <w:spacing w:after="82"/>
        <w:ind w:left="550" w:right="67"/>
      </w:pPr>
      <w:r w:rsidRPr="00C01ED9">
        <w:t>2.11 Trends in AI-based Student Analytics</w:t>
      </w:r>
      <w:r w:rsidR="00B7193B">
        <w:t>....................................................10</w:t>
      </w:r>
    </w:p>
    <w:p w14:paraId="4F57BD7C" w14:textId="77777777" w:rsidR="00C01ED9" w:rsidRDefault="00C01ED9" w:rsidP="00AA559B">
      <w:pPr>
        <w:spacing w:after="82"/>
        <w:ind w:left="550" w:right="67"/>
      </w:pPr>
    </w:p>
    <w:p w14:paraId="72F41217" w14:textId="77777777" w:rsidR="00C01ED9" w:rsidRDefault="00C01ED9" w:rsidP="00AA559B">
      <w:pPr>
        <w:spacing w:after="82"/>
        <w:ind w:left="550" w:right="67"/>
      </w:pPr>
    </w:p>
    <w:p w14:paraId="3FC624C9" w14:textId="77777777" w:rsidR="00C01ED9" w:rsidRDefault="00C01ED9" w:rsidP="00AA559B">
      <w:pPr>
        <w:spacing w:after="82"/>
        <w:ind w:left="550" w:right="67"/>
      </w:pPr>
    </w:p>
    <w:p w14:paraId="6965BD52" w14:textId="5F0370B7" w:rsidR="000B518F" w:rsidRDefault="003C51FB">
      <w:pPr>
        <w:spacing w:after="116"/>
        <w:ind w:left="550" w:right="67"/>
      </w:pPr>
      <w:r>
        <w:rPr>
          <w:b/>
        </w:rPr>
        <w:lastRenderedPageBreak/>
        <w:t>Chapter 3: Related Work</w:t>
      </w:r>
      <w:r w:rsidR="00AA559B">
        <w:t xml:space="preserve"> ………………</w:t>
      </w:r>
      <w:r>
        <w:t>……………………</w:t>
      </w:r>
      <w:r w:rsidR="00B7193B">
        <w:t>…….</w:t>
      </w:r>
      <w:r>
        <w:t xml:space="preserve">……... </w:t>
      </w:r>
      <w:r w:rsidR="00B7193B">
        <w:t>11</w:t>
      </w:r>
      <w:r>
        <w:t xml:space="preserve"> </w:t>
      </w:r>
    </w:p>
    <w:p w14:paraId="7F1CDEAF" w14:textId="5338F7F2" w:rsidR="000B518F" w:rsidRDefault="003C51FB">
      <w:pPr>
        <w:spacing w:after="85"/>
        <w:ind w:left="550" w:right="67"/>
      </w:pPr>
      <w:r>
        <w:t>3.1 Introduction .......................................</w:t>
      </w:r>
      <w:r w:rsidR="00AA559B">
        <w:t>............................</w:t>
      </w:r>
      <w:r>
        <w:t>...........</w:t>
      </w:r>
      <w:r w:rsidR="00B7193B">
        <w:t>..</w:t>
      </w:r>
      <w:r>
        <w:t>..............</w:t>
      </w:r>
      <w:r w:rsidR="00B7193B">
        <w:t>11</w:t>
      </w:r>
      <w:r>
        <w:t xml:space="preserve"> </w:t>
      </w:r>
    </w:p>
    <w:p w14:paraId="1197CEFF" w14:textId="157E2A87" w:rsidR="000B518F" w:rsidRDefault="003C51FB">
      <w:pPr>
        <w:spacing w:after="82"/>
        <w:ind w:left="550" w:right="67"/>
      </w:pPr>
      <w:r>
        <w:t xml:space="preserve">3.2 </w:t>
      </w:r>
      <w:r w:rsidR="004439F8">
        <w:t>History .....................................................................................................</w:t>
      </w:r>
      <w:r>
        <w:t xml:space="preserve"> </w:t>
      </w:r>
      <w:r w:rsidR="00B7193B">
        <w:t>11</w:t>
      </w:r>
      <w:r>
        <w:t xml:space="preserve"> </w:t>
      </w:r>
    </w:p>
    <w:p w14:paraId="03D46E64" w14:textId="77777777" w:rsidR="00B07EC0" w:rsidRDefault="00B07EC0">
      <w:pPr>
        <w:spacing w:after="85"/>
        <w:ind w:left="550" w:right="67"/>
        <w:rPr>
          <w:b/>
        </w:rPr>
      </w:pPr>
    </w:p>
    <w:p w14:paraId="73A97347" w14:textId="58C2321B" w:rsidR="000B518F" w:rsidRDefault="00AA559B">
      <w:pPr>
        <w:spacing w:after="85"/>
        <w:ind w:left="550" w:right="67"/>
      </w:pPr>
      <w:r>
        <w:rPr>
          <w:b/>
        </w:rPr>
        <w:t>Chapter 4</w:t>
      </w:r>
      <w:r w:rsidR="003C51FB">
        <w:rPr>
          <w:b/>
        </w:rPr>
        <w:t xml:space="preserve">: Proposed </w:t>
      </w:r>
      <w:r w:rsidR="004439F8">
        <w:rPr>
          <w:b/>
        </w:rPr>
        <w:t xml:space="preserve">Approach </w:t>
      </w:r>
      <w:r w:rsidR="004439F8">
        <w:t>...............................................................</w:t>
      </w:r>
      <w:r w:rsidR="003C51FB">
        <w:t xml:space="preserve"> </w:t>
      </w:r>
    </w:p>
    <w:p w14:paraId="46B867A0" w14:textId="5B0EDEA3" w:rsidR="000B518F" w:rsidRDefault="00AA559B">
      <w:pPr>
        <w:spacing w:after="82"/>
        <w:ind w:left="550" w:right="67"/>
      </w:pPr>
      <w:r>
        <w:t>4</w:t>
      </w:r>
      <w:r w:rsidR="003C51FB">
        <w:t>.1 Introduction</w:t>
      </w:r>
      <w:r>
        <w:t xml:space="preserve"> ............................</w:t>
      </w:r>
      <w:r w:rsidR="003C51FB">
        <w:t xml:space="preserve">................................................................ </w:t>
      </w:r>
    </w:p>
    <w:p w14:paraId="345AB28D" w14:textId="53539A3D" w:rsidR="000B518F" w:rsidRDefault="000B518F">
      <w:pPr>
        <w:spacing w:after="290" w:line="259" w:lineRule="auto"/>
        <w:ind w:left="0" w:firstLine="0"/>
        <w:jc w:val="left"/>
      </w:pPr>
    </w:p>
    <w:p w14:paraId="16809E2C" w14:textId="3BBDE4E9" w:rsidR="000B518F" w:rsidRDefault="00AA559B">
      <w:pPr>
        <w:pStyle w:val="3"/>
        <w:spacing w:after="89"/>
        <w:ind w:left="550"/>
      </w:pPr>
      <w:r>
        <w:t>Chapter 5</w:t>
      </w:r>
      <w:r w:rsidR="003C51FB">
        <w:t xml:space="preserve">: Experimental Results and </w:t>
      </w:r>
      <w:r w:rsidR="004439F8">
        <w:t xml:space="preserve">Discussion </w:t>
      </w:r>
      <w:r w:rsidR="004439F8">
        <w:rPr>
          <w:b w:val="0"/>
        </w:rPr>
        <w:t>...................................</w:t>
      </w:r>
      <w:r w:rsidR="003C51FB">
        <w:rPr>
          <w:b w:val="0"/>
        </w:rPr>
        <w:t xml:space="preserve"> </w:t>
      </w:r>
    </w:p>
    <w:p w14:paraId="31444034" w14:textId="3D841BE2" w:rsidR="000B518F" w:rsidRDefault="003C51FB" w:rsidP="00B07EC0">
      <w:pPr>
        <w:spacing w:after="85"/>
        <w:ind w:left="550" w:right="67"/>
      </w:pPr>
      <w:r>
        <w:t xml:space="preserve"> </w:t>
      </w:r>
    </w:p>
    <w:p w14:paraId="225FC663" w14:textId="1C2BB2F3" w:rsidR="000B518F" w:rsidRDefault="00AA559B">
      <w:pPr>
        <w:spacing w:after="82"/>
        <w:ind w:left="550" w:right="67"/>
      </w:pPr>
      <w:r>
        <w:rPr>
          <w:b/>
        </w:rPr>
        <w:t>Chapter 6</w:t>
      </w:r>
      <w:r w:rsidR="003C51FB">
        <w:rPr>
          <w:b/>
        </w:rPr>
        <w:t>: Conclusion and Future Work</w:t>
      </w:r>
      <w:r>
        <w:t xml:space="preserve"> ................</w:t>
      </w:r>
      <w:r w:rsidR="003C51FB">
        <w:t xml:space="preserve">.............................. </w:t>
      </w:r>
    </w:p>
    <w:p w14:paraId="4F4A7FFB" w14:textId="537CC8A7" w:rsidR="000B518F" w:rsidRDefault="003C51FB">
      <w:pPr>
        <w:spacing w:after="85"/>
        <w:ind w:left="550" w:right="67"/>
      </w:pPr>
      <w:r>
        <w:t>7.1 Important Features ............</w:t>
      </w:r>
      <w:r w:rsidR="00AA559B">
        <w:t>.............................</w:t>
      </w:r>
      <w:r>
        <w:t xml:space="preserve">...................................... </w:t>
      </w:r>
    </w:p>
    <w:p w14:paraId="7F24E921" w14:textId="108F18F8" w:rsidR="000B518F" w:rsidRDefault="003C51FB">
      <w:pPr>
        <w:spacing w:after="49"/>
        <w:ind w:left="550" w:right="67"/>
      </w:pPr>
      <w:r>
        <w:t xml:space="preserve">7.3 Future </w:t>
      </w:r>
      <w:r w:rsidR="004439F8">
        <w:t>Work .......................................................................................</w:t>
      </w:r>
      <w:r>
        <w:t xml:space="preserve"> </w:t>
      </w:r>
    </w:p>
    <w:p w14:paraId="46108FFF" w14:textId="77777777" w:rsidR="000B518F" w:rsidRDefault="003C51FB">
      <w:pPr>
        <w:spacing w:after="288" w:line="259" w:lineRule="auto"/>
        <w:ind w:left="0" w:firstLine="0"/>
        <w:jc w:val="left"/>
      </w:pPr>
      <w:r>
        <w:rPr>
          <w:sz w:val="24"/>
        </w:rPr>
        <w:t xml:space="preserve"> </w:t>
      </w:r>
    </w:p>
    <w:p w14:paraId="047110F7" w14:textId="69444064" w:rsidR="000B518F" w:rsidRDefault="003C51FB">
      <w:pPr>
        <w:spacing w:after="90"/>
        <w:ind w:left="550" w:right="67"/>
      </w:pPr>
      <w:r w:rsidRPr="004439F8">
        <w:rPr>
          <w:b/>
        </w:rPr>
        <w:t>References</w:t>
      </w:r>
      <w:r>
        <w:t xml:space="preserve"> .............</w:t>
      </w:r>
      <w:r w:rsidR="00AA559B">
        <w:t>.............................</w:t>
      </w:r>
      <w:r>
        <w:t>................................................</w:t>
      </w:r>
      <w:r w:rsidR="004439F8">
        <w:t>..</w:t>
      </w:r>
      <w:r>
        <w:t xml:space="preserve">........ </w:t>
      </w:r>
      <w:r w:rsidR="004439F8">
        <w:t>27</w:t>
      </w:r>
      <w:r>
        <w:t xml:space="preserve">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696A93CC" w14:textId="77777777" w:rsidR="00AA559B" w:rsidRDefault="00AA559B">
      <w:pPr>
        <w:spacing w:after="294" w:line="259" w:lineRule="auto"/>
        <w:ind w:left="0" w:firstLine="0"/>
        <w:jc w:val="left"/>
      </w:pPr>
    </w:p>
    <w:p w14:paraId="38B4E83B" w14:textId="77777777" w:rsidR="00AA559B" w:rsidRDefault="00AA559B">
      <w:pPr>
        <w:spacing w:after="294" w:line="259" w:lineRule="auto"/>
        <w:ind w:left="0" w:firstLine="0"/>
        <w:jc w:val="left"/>
      </w:pPr>
    </w:p>
    <w:p w14:paraId="0F3DE139" w14:textId="77777777" w:rsidR="00AA559B" w:rsidRDefault="00AA559B">
      <w:pPr>
        <w:spacing w:after="294" w:line="259" w:lineRule="auto"/>
        <w:ind w:left="0" w:firstLine="0"/>
        <w:jc w:val="left"/>
      </w:pPr>
    </w:p>
    <w:p w14:paraId="53F60D9D" w14:textId="77777777" w:rsidR="00AA559B" w:rsidRDefault="00AA559B">
      <w:pPr>
        <w:spacing w:after="294" w:line="259" w:lineRule="auto"/>
        <w:ind w:left="0" w:firstLine="0"/>
        <w:jc w:val="left"/>
      </w:pPr>
    </w:p>
    <w:p w14:paraId="21752BEF" w14:textId="77777777" w:rsidR="00AA559B" w:rsidRDefault="00AA559B">
      <w:pPr>
        <w:spacing w:after="294" w:line="259" w:lineRule="auto"/>
        <w:ind w:left="0" w:firstLine="0"/>
        <w:jc w:val="left"/>
      </w:pPr>
    </w:p>
    <w:p w14:paraId="272338E2" w14:textId="77777777" w:rsidR="00AA559B" w:rsidRDefault="00AA559B">
      <w:pPr>
        <w:spacing w:after="294" w:line="259" w:lineRule="auto"/>
        <w:ind w:left="0" w:firstLine="0"/>
        <w:jc w:val="left"/>
      </w:pPr>
    </w:p>
    <w:p w14:paraId="1E50017C" w14:textId="77777777" w:rsidR="000B518F" w:rsidRDefault="003C51FB">
      <w:pPr>
        <w:spacing w:after="0" w:line="259" w:lineRule="auto"/>
        <w:ind w:left="0" w:firstLine="0"/>
        <w:jc w:val="left"/>
      </w:pPr>
      <w:r>
        <w:t xml:space="preserve"> </w:t>
      </w:r>
    </w:p>
    <w:p w14:paraId="7E55B52E" w14:textId="77777777" w:rsidR="000B518F" w:rsidRDefault="003C51FB">
      <w:pPr>
        <w:pStyle w:val="1"/>
        <w:spacing w:after="156"/>
        <w:ind w:left="-5"/>
      </w:pPr>
      <w:bookmarkStart w:id="0" w:name="_Toc208473"/>
      <w:r>
        <w:lastRenderedPageBreak/>
        <w:t xml:space="preserve">List of Abbreviations </w:t>
      </w:r>
      <w:bookmarkEnd w:id="0"/>
    </w:p>
    <w:p w14:paraId="2A7B0AB6" w14:textId="77777777" w:rsidR="007F6D83" w:rsidRDefault="007F6D83" w:rsidP="007F6D83">
      <w:pPr>
        <w:numPr>
          <w:ilvl w:val="0"/>
          <w:numId w:val="1"/>
        </w:numPr>
        <w:ind w:right="67" w:hanging="360"/>
      </w:pPr>
      <w:r w:rsidRPr="007F6D83">
        <w:rPr>
          <w:b/>
          <w:bCs/>
        </w:rPr>
        <w:t>Acc</w:t>
      </w:r>
      <w:r>
        <w:rPr>
          <w:b/>
          <w:bCs/>
        </w:rPr>
        <w:t>.</w:t>
      </w:r>
      <w:r w:rsidRPr="007F6D83">
        <w:rPr>
          <w:b/>
          <w:bCs/>
        </w:rPr>
        <w:t>:</w:t>
      </w:r>
      <w:r>
        <w:t xml:space="preserve"> Accuracy</w:t>
      </w:r>
    </w:p>
    <w:p w14:paraId="2B80C795" w14:textId="77777777" w:rsidR="007F6D83" w:rsidRDefault="007F6D83" w:rsidP="007F6D83">
      <w:pPr>
        <w:numPr>
          <w:ilvl w:val="0"/>
          <w:numId w:val="1"/>
        </w:numPr>
        <w:ind w:right="67" w:hanging="360"/>
      </w:pPr>
      <w:r w:rsidRPr="007F6D83">
        <w:rPr>
          <w:b/>
          <w:bCs/>
        </w:rPr>
        <w:t>ANN:</w:t>
      </w:r>
      <w:r>
        <w:t xml:space="preserve"> Artificial Neural Network</w:t>
      </w:r>
    </w:p>
    <w:p w14:paraId="04FF338E" w14:textId="77777777" w:rsidR="007F6D83" w:rsidRDefault="007F6D83" w:rsidP="007F6D83">
      <w:pPr>
        <w:numPr>
          <w:ilvl w:val="0"/>
          <w:numId w:val="1"/>
        </w:numPr>
        <w:ind w:right="67" w:hanging="360"/>
      </w:pPr>
      <w:r w:rsidRPr="007F6D83">
        <w:rPr>
          <w:b/>
          <w:bCs/>
        </w:rPr>
        <w:t>ANOVA:</w:t>
      </w:r>
      <w:r>
        <w:t xml:space="preserve"> Analysis of Variance</w:t>
      </w:r>
    </w:p>
    <w:p w14:paraId="5E31761A" w14:textId="77777777" w:rsidR="007F6D83" w:rsidRDefault="007F6D83" w:rsidP="007F6D83">
      <w:pPr>
        <w:numPr>
          <w:ilvl w:val="0"/>
          <w:numId w:val="1"/>
        </w:numPr>
        <w:ind w:right="67" w:hanging="360"/>
      </w:pPr>
      <w:r w:rsidRPr="007F6D83">
        <w:rPr>
          <w:b/>
          <w:bCs/>
        </w:rPr>
        <w:t>ROC:</w:t>
      </w:r>
      <w:r>
        <w:t xml:space="preserve"> Receiver Operating Characteristic</w:t>
      </w:r>
    </w:p>
    <w:p w14:paraId="783E3EB2" w14:textId="77777777" w:rsidR="007F6D83" w:rsidRDefault="007F6D83" w:rsidP="007F6D83">
      <w:pPr>
        <w:numPr>
          <w:ilvl w:val="0"/>
          <w:numId w:val="1"/>
        </w:numPr>
        <w:ind w:right="67" w:hanging="360"/>
      </w:pPr>
      <w:r w:rsidRPr="007F6D83">
        <w:rPr>
          <w:b/>
          <w:bCs/>
        </w:rPr>
        <w:t>ML:</w:t>
      </w:r>
      <w:r>
        <w:t xml:space="preserve"> Machine Learning</w:t>
      </w:r>
    </w:p>
    <w:p w14:paraId="211B69DF" w14:textId="77777777" w:rsidR="007F6D83" w:rsidRDefault="007F6D83" w:rsidP="007F6D83">
      <w:pPr>
        <w:numPr>
          <w:ilvl w:val="0"/>
          <w:numId w:val="1"/>
        </w:numPr>
        <w:ind w:right="67" w:hanging="360"/>
      </w:pPr>
      <w:r w:rsidRPr="007F6D83">
        <w:rPr>
          <w:b/>
          <w:bCs/>
        </w:rPr>
        <w:t>DL:</w:t>
      </w:r>
      <w:r>
        <w:t xml:space="preserve"> Deep Learning</w:t>
      </w:r>
    </w:p>
    <w:p w14:paraId="18D6C917" w14:textId="77777777" w:rsidR="007F6D83" w:rsidRDefault="007F6D83" w:rsidP="007F6D83">
      <w:pPr>
        <w:numPr>
          <w:ilvl w:val="0"/>
          <w:numId w:val="1"/>
        </w:numPr>
        <w:ind w:right="67" w:hanging="360"/>
      </w:pPr>
      <w:r w:rsidRPr="007F6D83">
        <w:rPr>
          <w:b/>
          <w:bCs/>
        </w:rPr>
        <w:t>LLM:</w:t>
      </w:r>
      <w:r>
        <w:t xml:space="preserve"> Large Language Model</w:t>
      </w:r>
    </w:p>
    <w:p w14:paraId="428CB674" w14:textId="77777777" w:rsidR="007F6D83" w:rsidRDefault="007F6D83" w:rsidP="007F6D83">
      <w:pPr>
        <w:numPr>
          <w:ilvl w:val="0"/>
          <w:numId w:val="1"/>
        </w:numPr>
        <w:ind w:right="67" w:hanging="360"/>
      </w:pPr>
      <w:r w:rsidRPr="007F6D83">
        <w:rPr>
          <w:b/>
          <w:bCs/>
        </w:rPr>
        <w:t>EDM:</w:t>
      </w:r>
      <w:r>
        <w:t xml:space="preserve"> Educational Data Mining</w:t>
      </w:r>
    </w:p>
    <w:p w14:paraId="2F072F80" w14:textId="77777777" w:rsidR="007F6D83" w:rsidRDefault="007F6D83" w:rsidP="007F6D83">
      <w:pPr>
        <w:numPr>
          <w:ilvl w:val="0"/>
          <w:numId w:val="1"/>
        </w:numPr>
        <w:ind w:right="67" w:hanging="360"/>
      </w:pPr>
      <w:r w:rsidRPr="007F6D83">
        <w:rPr>
          <w:b/>
          <w:bCs/>
        </w:rPr>
        <w:t>XAI:</w:t>
      </w:r>
      <w:r>
        <w:t xml:space="preserve"> Explainable Artificial Intelligence</w:t>
      </w:r>
    </w:p>
    <w:p w14:paraId="3FC5D39F" w14:textId="77777777" w:rsidR="007F6D83" w:rsidRDefault="007F6D83" w:rsidP="007F6D83">
      <w:pPr>
        <w:numPr>
          <w:ilvl w:val="0"/>
          <w:numId w:val="1"/>
        </w:numPr>
        <w:ind w:right="67" w:hanging="360"/>
      </w:pPr>
      <w:r w:rsidRPr="007F6D83">
        <w:rPr>
          <w:b/>
          <w:bCs/>
        </w:rPr>
        <w:t>SVM:</w:t>
      </w:r>
      <w:r>
        <w:t xml:space="preserve"> Support Vector Machine</w:t>
      </w:r>
    </w:p>
    <w:p w14:paraId="29C73504" w14:textId="77777777" w:rsidR="007F6D83" w:rsidRDefault="007F6D83" w:rsidP="007F6D83">
      <w:pPr>
        <w:numPr>
          <w:ilvl w:val="0"/>
          <w:numId w:val="1"/>
        </w:numPr>
        <w:ind w:right="67" w:hanging="360"/>
      </w:pPr>
      <w:r w:rsidRPr="007F6D83">
        <w:rPr>
          <w:b/>
          <w:bCs/>
        </w:rPr>
        <w:t>RF:</w:t>
      </w:r>
      <w:r>
        <w:t xml:space="preserve"> Random Forest</w:t>
      </w:r>
    </w:p>
    <w:p w14:paraId="36215912" w14:textId="77777777" w:rsidR="007F6D83" w:rsidRDefault="007F6D83" w:rsidP="007F6D83">
      <w:pPr>
        <w:numPr>
          <w:ilvl w:val="0"/>
          <w:numId w:val="1"/>
        </w:numPr>
        <w:ind w:right="67" w:hanging="360"/>
      </w:pPr>
      <w:r w:rsidRPr="007F6D83">
        <w:rPr>
          <w:b/>
          <w:bCs/>
        </w:rPr>
        <w:t>DT:</w:t>
      </w:r>
      <w:r>
        <w:t xml:space="preserve"> Decision Tree</w:t>
      </w:r>
    </w:p>
    <w:p w14:paraId="18385871" w14:textId="77777777" w:rsidR="007F6D83" w:rsidRDefault="007F6D83" w:rsidP="007F6D83">
      <w:pPr>
        <w:numPr>
          <w:ilvl w:val="0"/>
          <w:numId w:val="1"/>
        </w:numPr>
        <w:ind w:right="67" w:hanging="360"/>
      </w:pPr>
      <w:r w:rsidRPr="007F6D83">
        <w:rPr>
          <w:b/>
          <w:bCs/>
        </w:rPr>
        <w:t>LSTM:</w:t>
      </w:r>
      <w:r>
        <w:t xml:space="preserve"> Long Short-Term Memory</w:t>
      </w:r>
    </w:p>
    <w:p w14:paraId="5C08DDA3" w14:textId="77777777" w:rsidR="007F6D83" w:rsidRDefault="007F6D83" w:rsidP="007F6D83">
      <w:pPr>
        <w:numPr>
          <w:ilvl w:val="0"/>
          <w:numId w:val="1"/>
        </w:numPr>
        <w:ind w:right="67" w:hanging="360"/>
      </w:pPr>
      <w:r w:rsidRPr="007F6D83">
        <w:rPr>
          <w:b/>
          <w:bCs/>
        </w:rPr>
        <w:t>CNN:</w:t>
      </w:r>
      <w:r>
        <w:t xml:space="preserve"> Convolutional Neural Network</w:t>
      </w:r>
    </w:p>
    <w:p w14:paraId="0D5B266E" w14:textId="77777777" w:rsidR="007F6D83" w:rsidRDefault="007F6D83" w:rsidP="007F6D83">
      <w:pPr>
        <w:numPr>
          <w:ilvl w:val="0"/>
          <w:numId w:val="1"/>
        </w:numPr>
        <w:ind w:right="67" w:hanging="360"/>
      </w:pPr>
      <w:r w:rsidRPr="007F6D83">
        <w:rPr>
          <w:b/>
          <w:bCs/>
        </w:rPr>
        <w:t>NLP:</w:t>
      </w:r>
      <w:r>
        <w:t xml:space="preserve"> Natural Language Processing</w:t>
      </w:r>
    </w:p>
    <w:p w14:paraId="25CE3A7E" w14:textId="77777777" w:rsidR="007F6D83" w:rsidRDefault="007F6D83" w:rsidP="007F6D83">
      <w:pPr>
        <w:numPr>
          <w:ilvl w:val="0"/>
          <w:numId w:val="1"/>
        </w:numPr>
        <w:ind w:right="67" w:hanging="360"/>
      </w:pPr>
      <w:r w:rsidRPr="007F6D83">
        <w:rPr>
          <w:b/>
          <w:bCs/>
        </w:rPr>
        <w:t>RNN:</w:t>
      </w:r>
      <w:r>
        <w:t xml:space="preserve"> Recurrent Neural Network</w:t>
      </w:r>
    </w:p>
    <w:p w14:paraId="581D6090" w14:textId="77777777" w:rsidR="007F6D83" w:rsidRDefault="007F6D83" w:rsidP="007F6D83">
      <w:pPr>
        <w:numPr>
          <w:ilvl w:val="0"/>
          <w:numId w:val="1"/>
        </w:numPr>
        <w:ind w:right="67" w:hanging="360"/>
      </w:pPr>
      <w:r w:rsidRPr="007F6D83">
        <w:rPr>
          <w:b/>
          <w:bCs/>
        </w:rPr>
        <w:t>LR:</w:t>
      </w:r>
      <w:r>
        <w:t xml:space="preserve"> Logistic Regression</w:t>
      </w:r>
    </w:p>
    <w:p w14:paraId="2B2EDDB1" w14:textId="77777777" w:rsidR="007F6D83" w:rsidRDefault="007F6D83" w:rsidP="007F6D83">
      <w:pPr>
        <w:numPr>
          <w:ilvl w:val="0"/>
          <w:numId w:val="1"/>
        </w:numPr>
        <w:ind w:right="67" w:hanging="360"/>
      </w:pPr>
      <w:r w:rsidRPr="007F6D83">
        <w:rPr>
          <w:b/>
          <w:bCs/>
        </w:rPr>
        <w:t>KNN:</w:t>
      </w:r>
      <w:r>
        <w:t xml:space="preserve"> K-Nearest Neighbors</w:t>
      </w:r>
    </w:p>
    <w:p w14:paraId="0DE3673D" w14:textId="77777777" w:rsidR="007F6D83" w:rsidRDefault="007F6D83" w:rsidP="007F6D83">
      <w:pPr>
        <w:numPr>
          <w:ilvl w:val="0"/>
          <w:numId w:val="1"/>
        </w:numPr>
        <w:ind w:right="67" w:hanging="360"/>
      </w:pPr>
      <w:r w:rsidRPr="007F6D83">
        <w:rPr>
          <w:b/>
          <w:bCs/>
        </w:rPr>
        <w:t>TP:</w:t>
      </w:r>
      <w:r>
        <w:t xml:space="preserve"> True Positive</w:t>
      </w:r>
    </w:p>
    <w:p w14:paraId="64B21C69" w14:textId="77777777" w:rsidR="007F6D83" w:rsidRDefault="007F6D83" w:rsidP="007F6D83">
      <w:pPr>
        <w:numPr>
          <w:ilvl w:val="0"/>
          <w:numId w:val="1"/>
        </w:numPr>
        <w:ind w:right="67" w:hanging="360"/>
      </w:pPr>
      <w:r w:rsidRPr="007F6D83">
        <w:rPr>
          <w:b/>
          <w:bCs/>
        </w:rPr>
        <w:t>TN:</w:t>
      </w:r>
      <w:r>
        <w:t xml:space="preserve"> True Negative</w:t>
      </w:r>
    </w:p>
    <w:p w14:paraId="7B6C4247" w14:textId="77777777" w:rsidR="007F6D83" w:rsidRDefault="007F6D83" w:rsidP="007F6D83">
      <w:pPr>
        <w:numPr>
          <w:ilvl w:val="0"/>
          <w:numId w:val="1"/>
        </w:numPr>
        <w:ind w:right="67" w:hanging="360"/>
      </w:pPr>
      <w:r w:rsidRPr="007F6D83">
        <w:rPr>
          <w:b/>
          <w:bCs/>
        </w:rPr>
        <w:t>FP:</w:t>
      </w:r>
      <w:r>
        <w:t xml:space="preserve"> False Positive</w:t>
      </w:r>
    </w:p>
    <w:p w14:paraId="4E0FFB5E" w14:textId="77777777" w:rsidR="007F6D83" w:rsidRDefault="007F6D83" w:rsidP="007F6D83">
      <w:pPr>
        <w:numPr>
          <w:ilvl w:val="0"/>
          <w:numId w:val="1"/>
        </w:numPr>
        <w:ind w:right="67" w:hanging="360"/>
      </w:pPr>
      <w:r w:rsidRPr="007F6D83">
        <w:rPr>
          <w:b/>
          <w:bCs/>
        </w:rPr>
        <w:t>FN:</w:t>
      </w:r>
      <w:r>
        <w:t xml:space="preserve"> False Negative</w:t>
      </w:r>
    </w:p>
    <w:p w14:paraId="132C7A09" w14:textId="77777777" w:rsidR="007F6D83" w:rsidRDefault="007F6D83" w:rsidP="007F6D83">
      <w:pPr>
        <w:numPr>
          <w:ilvl w:val="0"/>
          <w:numId w:val="1"/>
        </w:numPr>
        <w:ind w:right="67" w:hanging="360"/>
      </w:pPr>
      <w:r w:rsidRPr="007F6D83">
        <w:rPr>
          <w:b/>
          <w:bCs/>
        </w:rPr>
        <w:t>F1:</w:t>
      </w:r>
      <w:r>
        <w:t xml:space="preserve"> F1 Score</w:t>
      </w:r>
    </w:p>
    <w:p w14:paraId="3BCAA20C" w14:textId="77777777" w:rsidR="007F6D83" w:rsidRDefault="007F6D83" w:rsidP="007F6D83">
      <w:pPr>
        <w:numPr>
          <w:ilvl w:val="0"/>
          <w:numId w:val="1"/>
        </w:numPr>
        <w:ind w:right="67" w:hanging="360"/>
      </w:pPr>
      <w:r w:rsidRPr="007F6D83">
        <w:rPr>
          <w:b/>
          <w:bCs/>
        </w:rPr>
        <w:t>AUC:</w:t>
      </w:r>
      <w:r>
        <w:t xml:space="preserve"> Area Under Curve</w:t>
      </w:r>
    </w:p>
    <w:p w14:paraId="65D0B74B" w14:textId="2C9DC63B" w:rsidR="007F6D83" w:rsidRDefault="007F6D83" w:rsidP="007F6D83">
      <w:pPr>
        <w:numPr>
          <w:ilvl w:val="0"/>
          <w:numId w:val="1"/>
        </w:numPr>
        <w:ind w:right="67" w:hanging="360"/>
      </w:pPr>
      <w:r w:rsidRPr="007F6D83">
        <w:rPr>
          <w:b/>
          <w:bCs/>
        </w:rPr>
        <w:t>SMOTE:</w:t>
      </w:r>
      <w:r>
        <w:t xml:space="preserve"> Synthetic Minority Oversampling Technique</w:t>
      </w:r>
    </w:p>
    <w:p w14:paraId="3A79EED7" w14:textId="23FBC04C" w:rsidR="000B518F" w:rsidRDefault="000B518F">
      <w:pPr>
        <w:spacing w:after="294" w:line="259" w:lineRule="auto"/>
        <w:ind w:left="0" w:firstLine="0"/>
        <w:jc w:val="left"/>
      </w:pPr>
    </w:p>
    <w:p w14:paraId="72CC81A6" w14:textId="77777777" w:rsidR="000B518F" w:rsidRDefault="003C51FB">
      <w:pPr>
        <w:spacing w:after="292" w:line="259" w:lineRule="auto"/>
        <w:ind w:left="0" w:firstLine="0"/>
        <w:jc w:val="left"/>
      </w:pPr>
      <w:r>
        <w:t xml:space="preserve"> </w:t>
      </w:r>
    </w:p>
    <w:p w14:paraId="220EBFBD" w14:textId="77777777" w:rsidR="007F6D83" w:rsidRDefault="007F6D83">
      <w:pPr>
        <w:spacing w:after="292" w:line="259" w:lineRule="auto"/>
        <w:ind w:left="0" w:firstLine="0"/>
        <w:jc w:val="left"/>
      </w:pPr>
    </w:p>
    <w:p w14:paraId="2A96AB73" w14:textId="77777777" w:rsidR="000B518F" w:rsidRDefault="003C51FB">
      <w:pPr>
        <w:spacing w:after="292" w:line="259" w:lineRule="auto"/>
        <w:ind w:left="0" w:firstLine="0"/>
        <w:jc w:val="left"/>
      </w:pPr>
      <w:r>
        <w:t xml:space="preserve"> </w:t>
      </w:r>
    </w:p>
    <w:p w14:paraId="334637DD" w14:textId="77777777" w:rsidR="000B518F" w:rsidRDefault="003C51FB">
      <w:pPr>
        <w:pStyle w:val="1"/>
        <w:spacing w:after="0"/>
        <w:ind w:left="-5"/>
      </w:pPr>
      <w:bookmarkStart w:id="1" w:name="_Toc208474"/>
      <w:r>
        <w:lastRenderedPageBreak/>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0BF6B881" w14:textId="77777777" w:rsidTr="00264659">
        <w:trPr>
          <w:trHeight w:val="371"/>
        </w:trPr>
        <w:tc>
          <w:tcPr>
            <w:tcW w:w="8855" w:type="dxa"/>
          </w:tcPr>
          <w:p w14:paraId="5B8085D3" w14:textId="04251168" w:rsidR="000B518F" w:rsidRDefault="003C51FB">
            <w:pPr>
              <w:spacing w:after="0" w:line="259" w:lineRule="auto"/>
              <w:ind w:left="0" w:firstLine="0"/>
              <w:jc w:val="left"/>
            </w:pPr>
            <w:r>
              <w:rPr>
                <w:b/>
              </w:rPr>
              <w:t>2.2</w:t>
            </w:r>
            <w:r>
              <w:t xml:space="preserve"> </w:t>
            </w:r>
            <w:r w:rsidR="0076180C" w:rsidRPr="0076180C">
              <w:t>Artificial Intelligence (AI)</w:t>
            </w:r>
            <w:r>
              <w:t>……………………………</w:t>
            </w:r>
            <w:r w:rsidR="00264659">
              <w:t>………………….</w:t>
            </w:r>
            <w:r>
              <w:t>…</w:t>
            </w:r>
            <w:r>
              <w:rPr>
                <w:b/>
              </w:rPr>
              <w:t xml:space="preserve"> </w:t>
            </w:r>
          </w:p>
        </w:tc>
        <w:tc>
          <w:tcPr>
            <w:tcW w:w="351" w:type="dxa"/>
          </w:tcPr>
          <w:p w14:paraId="6C9ADBFF" w14:textId="13BC6970" w:rsidR="000B518F" w:rsidRDefault="00264659" w:rsidP="00264659">
            <w:pPr>
              <w:spacing w:after="0" w:line="259" w:lineRule="auto"/>
              <w:ind w:left="142" w:firstLine="0"/>
              <w:jc w:val="center"/>
            </w:pPr>
            <w:r>
              <w:t>6</w:t>
            </w:r>
          </w:p>
        </w:tc>
      </w:tr>
      <w:tr w:rsidR="000B518F" w14:paraId="23FAB69A" w14:textId="77777777" w:rsidTr="00264659">
        <w:trPr>
          <w:trHeight w:val="370"/>
        </w:trPr>
        <w:tc>
          <w:tcPr>
            <w:tcW w:w="8855" w:type="dxa"/>
          </w:tcPr>
          <w:p w14:paraId="1310F1E0" w14:textId="6FCD017F" w:rsidR="000B518F" w:rsidRDefault="003C51FB">
            <w:pPr>
              <w:spacing w:after="0" w:line="259" w:lineRule="auto"/>
              <w:ind w:left="0" w:firstLine="0"/>
              <w:jc w:val="left"/>
            </w:pPr>
            <w:r>
              <w:rPr>
                <w:b/>
              </w:rPr>
              <w:t>2.3</w:t>
            </w:r>
            <w:r>
              <w:t xml:space="preserve"> </w:t>
            </w:r>
            <w:r w:rsidR="006D1E44" w:rsidRPr="006D1E44">
              <w:t>Machine Learning (ML)</w:t>
            </w:r>
            <w:r w:rsidR="00264659">
              <w:t>……………………………………………………</w:t>
            </w:r>
          </w:p>
        </w:tc>
        <w:tc>
          <w:tcPr>
            <w:tcW w:w="351" w:type="dxa"/>
          </w:tcPr>
          <w:p w14:paraId="0C1BDD05" w14:textId="3E25B312" w:rsidR="000B518F" w:rsidRDefault="00264659" w:rsidP="00264659">
            <w:pPr>
              <w:spacing w:after="0" w:line="259" w:lineRule="auto"/>
              <w:ind w:left="0" w:firstLine="0"/>
              <w:jc w:val="center"/>
            </w:pPr>
            <w:r>
              <w:t>6</w:t>
            </w:r>
          </w:p>
        </w:tc>
      </w:tr>
      <w:tr w:rsidR="000B518F" w14:paraId="2856B1A8" w14:textId="77777777" w:rsidTr="00264659">
        <w:trPr>
          <w:trHeight w:val="371"/>
        </w:trPr>
        <w:tc>
          <w:tcPr>
            <w:tcW w:w="8855" w:type="dxa"/>
          </w:tcPr>
          <w:p w14:paraId="643BE4BF" w14:textId="257D6B39" w:rsidR="000B518F" w:rsidRDefault="003C51FB">
            <w:pPr>
              <w:spacing w:after="0" w:line="259" w:lineRule="auto"/>
              <w:ind w:left="0" w:firstLine="0"/>
              <w:jc w:val="left"/>
            </w:pPr>
            <w:r>
              <w:rPr>
                <w:b/>
              </w:rPr>
              <w:t>2.4</w:t>
            </w:r>
            <w:r>
              <w:t xml:space="preserve"> </w:t>
            </w:r>
            <w:r w:rsidR="006D1E44" w:rsidRPr="006D1E44">
              <w:t>Deep Learning (DL)</w:t>
            </w:r>
            <w:r w:rsidR="00264659">
              <w:t>………………………………………………………..</w:t>
            </w:r>
          </w:p>
        </w:tc>
        <w:tc>
          <w:tcPr>
            <w:tcW w:w="351" w:type="dxa"/>
          </w:tcPr>
          <w:p w14:paraId="68C35311" w14:textId="47539B05" w:rsidR="000B518F" w:rsidRDefault="00264659" w:rsidP="00264659">
            <w:pPr>
              <w:spacing w:after="0" w:line="259" w:lineRule="auto"/>
              <w:ind w:left="0" w:firstLine="0"/>
              <w:jc w:val="center"/>
            </w:pPr>
            <w:r>
              <w:t>7</w:t>
            </w:r>
          </w:p>
        </w:tc>
      </w:tr>
      <w:tr w:rsidR="000B518F" w14:paraId="751A4FD4" w14:textId="77777777" w:rsidTr="00264659">
        <w:trPr>
          <w:trHeight w:val="371"/>
        </w:trPr>
        <w:tc>
          <w:tcPr>
            <w:tcW w:w="8855" w:type="dxa"/>
          </w:tcPr>
          <w:p w14:paraId="20EA44E3" w14:textId="62796FDB" w:rsidR="000B518F" w:rsidRDefault="003C51FB">
            <w:pPr>
              <w:spacing w:after="0" w:line="259" w:lineRule="auto"/>
              <w:ind w:left="0" w:firstLine="0"/>
              <w:jc w:val="left"/>
            </w:pPr>
            <w:r>
              <w:rPr>
                <w:b/>
              </w:rPr>
              <w:t>2.5</w:t>
            </w:r>
            <w:r>
              <w:t xml:space="preserve"> </w:t>
            </w:r>
            <w:r w:rsidR="006D1E44" w:rsidRPr="006D1E44">
              <w:t>Large Language Models (LLMs)</w:t>
            </w:r>
            <w:r w:rsidR="00264659">
              <w:t>…………………………………………..</w:t>
            </w:r>
          </w:p>
        </w:tc>
        <w:tc>
          <w:tcPr>
            <w:tcW w:w="351" w:type="dxa"/>
          </w:tcPr>
          <w:p w14:paraId="56617D8C" w14:textId="6D6EF4B7" w:rsidR="000B518F" w:rsidRDefault="00264659" w:rsidP="00264659">
            <w:pPr>
              <w:spacing w:after="0" w:line="259" w:lineRule="auto"/>
              <w:ind w:left="0" w:firstLine="0"/>
              <w:jc w:val="center"/>
            </w:pPr>
            <w:r>
              <w:t>7</w:t>
            </w:r>
          </w:p>
        </w:tc>
      </w:tr>
      <w:tr w:rsidR="006D1E44" w14:paraId="5F5ABAF1" w14:textId="77777777" w:rsidTr="00264659">
        <w:trPr>
          <w:trHeight w:val="371"/>
        </w:trPr>
        <w:tc>
          <w:tcPr>
            <w:tcW w:w="8855" w:type="dxa"/>
          </w:tcPr>
          <w:p w14:paraId="1B46BD6B" w14:textId="215BAED5" w:rsidR="006D1E44" w:rsidRDefault="006D1E44">
            <w:pPr>
              <w:spacing w:after="0" w:line="259" w:lineRule="auto"/>
              <w:ind w:left="0" w:firstLine="0"/>
              <w:jc w:val="left"/>
              <w:rPr>
                <w:b/>
              </w:rPr>
            </w:pPr>
            <w:r>
              <w:rPr>
                <w:b/>
              </w:rPr>
              <w:t>2.6</w:t>
            </w:r>
            <w:r>
              <w:t xml:space="preserve"> </w:t>
            </w:r>
            <w:r w:rsidR="0051313F" w:rsidRPr="0051313F">
              <w:t>Explainable AI (XAI)</w:t>
            </w:r>
            <w:r w:rsidR="00264659">
              <w:t xml:space="preserve"> ………………………………………………………</w:t>
            </w:r>
          </w:p>
        </w:tc>
        <w:tc>
          <w:tcPr>
            <w:tcW w:w="351" w:type="dxa"/>
          </w:tcPr>
          <w:p w14:paraId="03DD643A" w14:textId="6C8E3FAD" w:rsidR="006D1E44" w:rsidRDefault="00264659" w:rsidP="00264659">
            <w:pPr>
              <w:spacing w:after="0" w:line="259" w:lineRule="auto"/>
              <w:ind w:left="0" w:firstLine="0"/>
              <w:jc w:val="center"/>
            </w:pPr>
            <w:r>
              <w:t>8</w:t>
            </w:r>
          </w:p>
        </w:tc>
      </w:tr>
      <w:tr w:rsidR="006D1E44" w14:paraId="4BCFFB9F" w14:textId="77777777" w:rsidTr="00264659">
        <w:trPr>
          <w:trHeight w:val="371"/>
        </w:trPr>
        <w:tc>
          <w:tcPr>
            <w:tcW w:w="8855" w:type="dxa"/>
          </w:tcPr>
          <w:p w14:paraId="280E3CD3" w14:textId="246BC115" w:rsidR="006D1E44" w:rsidRDefault="006D1E44" w:rsidP="006D1E44">
            <w:pPr>
              <w:spacing w:after="0" w:line="259" w:lineRule="auto"/>
              <w:ind w:left="0" w:firstLine="0"/>
              <w:jc w:val="left"/>
              <w:rPr>
                <w:b/>
              </w:rPr>
            </w:pPr>
            <w:r w:rsidRPr="00881EB0">
              <w:rPr>
                <w:b/>
              </w:rPr>
              <w:t>2.</w:t>
            </w:r>
            <w:r>
              <w:rPr>
                <w:b/>
              </w:rPr>
              <w:t>7</w:t>
            </w:r>
            <w:r w:rsidRPr="00881EB0">
              <w:t xml:space="preserve"> </w:t>
            </w:r>
            <w:r w:rsidR="0051313F" w:rsidRPr="0051313F">
              <w:t>Educational Data Mining (EDM)</w:t>
            </w:r>
            <w:r w:rsidR="00264659">
              <w:t xml:space="preserve"> ………………………………………….</w:t>
            </w:r>
          </w:p>
        </w:tc>
        <w:tc>
          <w:tcPr>
            <w:tcW w:w="351" w:type="dxa"/>
          </w:tcPr>
          <w:p w14:paraId="454038CD" w14:textId="282DC03E" w:rsidR="006D1E44" w:rsidRDefault="00264659" w:rsidP="00264659">
            <w:pPr>
              <w:spacing w:after="0" w:line="259" w:lineRule="auto"/>
              <w:ind w:left="0" w:firstLine="0"/>
              <w:jc w:val="center"/>
            </w:pPr>
            <w:r>
              <w:t>8</w:t>
            </w:r>
          </w:p>
        </w:tc>
      </w:tr>
      <w:tr w:rsidR="006D1E44" w14:paraId="23910075" w14:textId="77777777" w:rsidTr="00264659">
        <w:trPr>
          <w:trHeight w:val="371"/>
        </w:trPr>
        <w:tc>
          <w:tcPr>
            <w:tcW w:w="8855" w:type="dxa"/>
          </w:tcPr>
          <w:p w14:paraId="1A17AE01" w14:textId="3DABA293" w:rsidR="006D1E44" w:rsidRDefault="006D1E44" w:rsidP="006D1E44">
            <w:pPr>
              <w:spacing w:after="0" w:line="259" w:lineRule="auto"/>
              <w:ind w:left="0" w:firstLine="0"/>
              <w:jc w:val="left"/>
              <w:rPr>
                <w:b/>
              </w:rPr>
            </w:pPr>
            <w:r w:rsidRPr="00881EB0">
              <w:rPr>
                <w:b/>
              </w:rPr>
              <w:t>2.</w:t>
            </w:r>
            <w:r>
              <w:rPr>
                <w:b/>
              </w:rPr>
              <w:t>8</w:t>
            </w:r>
            <w:r w:rsidRPr="00881EB0">
              <w:t xml:space="preserve"> </w:t>
            </w:r>
            <w:r w:rsidR="0051313F" w:rsidRPr="003E29AA">
              <w:rPr>
                <w:sz w:val="32"/>
                <w:szCs w:val="32"/>
              </w:rPr>
              <w:t>Classification Techniques</w:t>
            </w:r>
            <w:r w:rsidR="00264659">
              <w:t>………………………………………………</w:t>
            </w:r>
          </w:p>
        </w:tc>
        <w:tc>
          <w:tcPr>
            <w:tcW w:w="351" w:type="dxa"/>
          </w:tcPr>
          <w:p w14:paraId="197B2040" w14:textId="7E34CFAE" w:rsidR="006D1E44" w:rsidRDefault="00264659" w:rsidP="00264659">
            <w:pPr>
              <w:spacing w:after="0" w:line="259" w:lineRule="auto"/>
              <w:ind w:left="0" w:firstLine="0"/>
              <w:jc w:val="center"/>
            </w:pPr>
            <w:r>
              <w:t>9</w:t>
            </w:r>
          </w:p>
        </w:tc>
      </w:tr>
      <w:tr w:rsidR="006D1E44" w14:paraId="7F2F65CE" w14:textId="77777777" w:rsidTr="00264659">
        <w:trPr>
          <w:trHeight w:val="371"/>
        </w:trPr>
        <w:tc>
          <w:tcPr>
            <w:tcW w:w="8855" w:type="dxa"/>
          </w:tcPr>
          <w:p w14:paraId="2B23FC09" w14:textId="5CCD1449" w:rsidR="006D1E44" w:rsidRDefault="006D1E44" w:rsidP="006D1E44">
            <w:pPr>
              <w:spacing w:after="0" w:line="259" w:lineRule="auto"/>
              <w:ind w:left="0" w:firstLine="0"/>
              <w:jc w:val="left"/>
              <w:rPr>
                <w:b/>
              </w:rPr>
            </w:pPr>
            <w:r w:rsidRPr="00881EB0">
              <w:rPr>
                <w:b/>
              </w:rPr>
              <w:t>2.</w:t>
            </w:r>
            <w:r>
              <w:rPr>
                <w:b/>
              </w:rPr>
              <w:t>9</w:t>
            </w:r>
            <w:r w:rsidRPr="00881EB0">
              <w:t xml:space="preserve"> </w:t>
            </w:r>
            <w:r w:rsidR="0051313F" w:rsidRPr="0051313F">
              <w:t>Types of Learning Algorithms</w:t>
            </w:r>
            <w:r w:rsidR="00264659">
              <w:t>……………………………………………..</w:t>
            </w:r>
          </w:p>
        </w:tc>
        <w:tc>
          <w:tcPr>
            <w:tcW w:w="351" w:type="dxa"/>
          </w:tcPr>
          <w:p w14:paraId="1E88BFB6" w14:textId="4B103927" w:rsidR="006D1E44" w:rsidRDefault="00264659" w:rsidP="00264659">
            <w:pPr>
              <w:spacing w:after="0" w:line="259" w:lineRule="auto"/>
              <w:ind w:left="0" w:firstLine="0"/>
              <w:jc w:val="center"/>
            </w:pPr>
            <w:r>
              <w:t>9</w:t>
            </w:r>
          </w:p>
        </w:tc>
      </w:tr>
      <w:tr w:rsidR="006D1E44" w14:paraId="37F2C36B" w14:textId="77777777" w:rsidTr="00264659">
        <w:trPr>
          <w:trHeight w:val="371"/>
        </w:trPr>
        <w:tc>
          <w:tcPr>
            <w:tcW w:w="8855" w:type="dxa"/>
          </w:tcPr>
          <w:p w14:paraId="59663361" w14:textId="34FD0E05" w:rsidR="006D1E44" w:rsidRDefault="006D1E44" w:rsidP="006D1E44">
            <w:pPr>
              <w:spacing w:after="0" w:line="259" w:lineRule="auto"/>
              <w:ind w:left="0" w:firstLine="0"/>
              <w:jc w:val="left"/>
              <w:rPr>
                <w:b/>
              </w:rPr>
            </w:pPr>
            <w:r w:rsidRPr="00881EB0">
              <w:rPr>
                <w:b/>
              </w:rPr>
              <w:t>2.</w:t>
            </w:r>
            <w:r>
              <w:rPr>
                <w:b/>
              </w:rPr>
              <w:t>10</w:t>
            </w:r>
            <w:r w:rsidRPr="00881EB0">
              <w:t xml:space="preserve"> </w:t>
            </w:r>
            <w:r w:rsidRPr="006D1E44">
              <w:t>10 Feature Selection</w:t>
            </w:r>
            <w:r w:rsidR="00264659">
              <w:t>………………………………………………………</w:t>
            </w:r>
          </w:p>
        </w:tc>
        <w:tc>
          <w:tcPr>
            <w:tcW w:w="351" w:type="dxa"/>
          </w:tcPr>
          <w:p w14:paraId="40CDF312" w14:textId="2604A132" w:rsidR="006D1E44" w:rsidRDefault="00264659" w:rsidP="00264659">
            <w:pPr>
              <w:spacing w:after="0" w:line="259" w:lineRule="auto"/>
              <w:ind w:left="0" w:firstLine="0"/>
              <w:jc w:val="center"/>
            </w:pPr>
            <w:r>
              <w:t>10</w:t>
            </w:r>
          </w:p>
        </w:tc>
      </w:tr>
      <w:tr w:rsidR="006D1E44" w14:paraId="0C3D36BD" w14:textId="77777777" w:rsidTr="00264659">
        <w:trPr>
          <w:trHeight w:val="371"/>
        </w:trPr>
        <w:tc>
          <w:tcPr>
            <w:tcW w:w="8855" w:type="dxa"/>
          </w:tcPr>
          <w:p w14:paraId="2983694F" w14:textId="560199C2" w:rsidR="006D1E44" w:rsidRDefault="006D1E44" w:rsidP="006D1E44">
            <w:pPr>
              <w:spacing w:after="0" w:line="259" w:lineRule="auto"/>
              <w:ind w:left="0" w:firstLine="0"/>
              <w:jc w:val="left"/>
              <w:rPr>
                <w:b/>
              </w:rPr>
            </w:pPr>
            <w:r w:rsidRPr="00881EB0">
              <w:rPr>
                <w:b/>
              </w:rPr>
              <w:t>2.</w:t>
            </w:r>
            <w:r>
              <w:rPr>
                <w:b/>
              </w:rPr>
              <w:t>11</w:t>
            </w:r>
            <w:r w:rsidRPr="00881EB0">
              <w:t xml:space="preserve"> </w:t>
            </w:r>
            <w:r w:rsidRPr="006D1E44">
              <w:t>Trends in AI-based Student Analytics</w:t>
            </w:r>
            <w:r w:rsidR="00264659">
              <w:t>…………………………………….</w:t>
            </w:r>
          </w:p>
        </w:tc>
        <w:tc>
          <w:tcPr>
            <w:tcW w:w="351" w:type="dxa"/>
          </w:tcPr>
          <w:p w14:paraId="316BB64B" w14:textId="58962954" w:rsidR="006D1E44" w:rsidRDefault="00264659" w:rsidP="00264659">
            <w:pPr>
              <w:spacing w:after="0" w:line="259" w:lineRule="auto"/>
              <w:ind w:left="0" w:firstLine="0"/>
              <w:jc w:val="center"/>
            </w:pPr>
            <w:r>
              <w:t>10</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1"/>
        <w:spacing w:after="150"/>
        <w:ind w:left="-5"/>
      </w:pPr>
      <w:bookmarkStart w:id="2" w:name="_Toc208475"/>
      <w:r>
        <w:lastRenderedPageBreak/>
        <w:t xml:space="preserve">List of Tables </w:t>
      </w:r>
      <w:bookmarkEnd w:id="2"/>
    </w:p>
    <w:p w14:paraId="3A0D4A69" w14:textId="03FE3272"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t xml:space="preserve"> </w:t>
      </w:r>
    </w:p>
    <w:p w14:paraId="2AEC7849" w14:textId="49E1E33B"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rsidSect="00CA61D2">
          <w:footerReference w:type="even" r:id="rId11"/>
          <w:footerReference w:type="default" r:id="rId12"/>
          <w:footerReference w:type="first" r:id="rId13"/>
          <w:pgSz w:w="12240" w:h="15840"/>
          <w:pgMar w:top="1442" w:right="1436" w:bottom="709" w:left="1440" w:header="720" w:footer="726" w:gutter="0"/>
          <w:pgNumType w:fmt="lowerRoman" w:start="2"/>
          <w:cols w:space="720"/>
        </w:sectPr>
      </w:pPr>
    </w:p>
    <w:p w14:paraId="27EC6DB5" w14:textId="77777777" w:rsidR="000B518F" w:rsidRDefault="003C51FB">
      <w:pPr>
        <w:pStyle w:val="2"/>
        <w:spacing w:after="532" w:line="265" w:lineRule="auto"/>
        <w:ind w:left="-5"/>
      </w:pPr>
      <w:r>
        <w:lastRenderedPageBreak/>
        <w:t xml:space="preserve">Chapter 1 Introduction </w:t>
      </w:r>
    </w:p>
    <w:p w14:paraId="332767F6" w14:textId="21C70FC1" w:rsidR="00BE5C0B" w:rsidRPr="00BE5C0B" w:rsidRDefault="007D3918" w:rsidP="00591741">
      <w:pPr>
        <w:spacing w:line="276" w:lineRule="auto"/>
        <w:ind w:left="0"/>
      </w:pPr>
      <w:r>
        <w:t xml:space="preserve">In recent years, the evaluation and prediction of student academic performance have become essential in shaping modern educational systems. Accurate forecasting of student outcomes enables institutions to implement early interventions, </w:t>
      </w:r>
      <w:r w:rsidRPr="00591741">
        <w:t>reduce dropout rates, and optimize personalized learning pathways. The widespread adoption of Learning Management Systems (LMSs), Massive Open Online Courses (MOOCs), and intelligent tutoring platforms has led to the generation of vast educational datasets, including attendance records, assignment submissions, interaction logs, and behavioral trends (Magalhães et al., 2020; Pem et al., 2021)</w:t>
      </w:r>
      <w:r w:rsidRPr="00591741">
        <w:t xml:space="preserve"> [1]</w:t>
      </w:r>
      <w:r w:rsidRPr="00591741">
        <w:t>.</w:t>
      </w:r>
      <w:r w:rsidR="00591741" w:rsidRPr="00591741">
        <w:t xml:space="preserve"> </w:t>
      </w:r>
      <w:r w:rsidRPr="00591741">
        <w:t>Artificial Intelligence (AI) techniques—particularly Machine Learning (ML) and Deep Learning (DL)—have demonstrated significant effectiveness in uncovering meaningful patterns in educational data. These models can learn complex relationships between student behavior and historical performance to classify academic outcomes with high precision (Guo, 2015)</w:t>
      </w:r>
      <w:r w:rsidR="00591741" w:rsidRPr="00591741">
        <w:t xml:space="preserve"> </w:t>
      </w:r>
      <w:r w:rsidRPr="00591741">
        <w:t>[2]</w:t>
      </w:r>
      <w:r w:rsidRPr="00591741">
        <w:t>. Among DL models, Artificial Neural Networks (ANNs) are especially powerful due to their ability to capture nonlinear dependencies. Isljamovic and Suknovic (2014) found that ANNs could predict student performance accurately based on features like previous grades, attendance, and participation</w:t>
      </w:r>
      <w:r w:rsidR="00591741" w:rsidRPr="00591741">
        <w:t xml:space="preserve"> </w:t>
      </w:r>
      <w:r w:rsidR="00591741" w:rsidRPr="00591741">
        <w:t>[</w:t>
      </w:r>
      <w:r w:rsidR="00591741" w:rsidRPr="00591741">
        <w:t>3</w:t>
      </w:r>
      <w:r w:rsidR="00591741" w:rsidRPr="00591741">
        <w:t>]</w:t>
      </w:r>
      <w:r w:rsidRPr="00591741">
        <w:t>.</w:t>
      </w:r>
      <w:r w:rsidR="00591741" w:rsidRPr="00591741">
        <w:t xml:space="preserve"> </w:t>
      </w:r>
      <w:r w:rsidRPr="00591741">
        <w:t>The integration of Large Language Models (LLMs), such as OpenAI's GPT and Google’s BERT, has further advanced educational analytics by facilitating the analysis of unstructured data—like student essays, forum discussions, and peer feedback (Alnasyan, 2024)</w:t>
      </w:r>
      <w:r w:rsidR="00591741" w:rsidRPr="00591741">
        <w:t xml:space="preserve"> </w:t>
      </w:r>
      <w:r w:rsidR="00591741" w:rsidRPr="00591741">
        <w:t>[</w:t>
      </w:r>
      <w:r w:rsidR="00591741" w:rsidRPr="00591741">
        <w:t>4</w:t>
      </w:r>
      <w:r w:rsidR="00591741" w:rsidRPr="00591741">
        <w:t>]</w:t>
      </w:r>
      <w:r w:rsidRPr="00591741">
        <w:t>. These models provide new insights through sentiment analysis, emotion detection, and engagement tracking, offering a more comprehensive view of student profiles.</w:t>
      </w:r>
      <w:r w:rsidR="00591741" w:rsidRPr="00591741">
        <w:t xml:space="preserve"> </w:t>
      </w:r>
      <w:r w:rsidRPr="00591741">
        <w:t xml:space="preserve">Feature selection is a critical step in building efficient predictive models. By identifying the most relevant attributes—such as study habits, socioeconomic status, and emotional well-being—feature selection enhances model interpretability, reduces overfitting, and shortens training time (Al-Din, 2024) </w:t>
      </w:r>
      <w:r w:rsidR="00591741" w:rsidRPr="00591741">
        <w:t>[</w:t>
      </w:r>
      <w:r w:rsidR="00591741" w:rsidRPr="00591741">
        <w:t>5</w:t>
      </w:r>
      <w:r w:rsidR="00591741" w:rsidRPr="00591741">
        <w:t>]</w:t>
      </w:r>
      <w:r w:rsidRPr="00591741">
        <w:t xml:space="preserve">. Furthermore, Explainable AI (XAI) has become increasingly important in educational contexts, promoting transparency and trust by enabling educators and stakeholders to understand how predictions are made (Sameer et al., 2023) </w:t>
      </w:r>
      <w:r w:rsidR="00591741" w:rsidRPr="00591741">
        <w:t>[</w:t>
      </w:r>
      <w:r w:rsidR="00591741" w:rsidRPr="00591741">
        <w:t>6</w:t>
      </w:r>
      <w:r w:rsidR="00591741" w:rsidRPr="00591741">
        <w:t>]</w:t>
      </w:r>
      <w:r w:rsidRPr="00591741">
        <w:t>.</w:t>
      </w:r>
      <w:r w:rsidR="00591741" w:rsidRPr="00591741">
        <w:t xml:space="preserve"> </w:t>
      </w:r>
      <w:r w:rsidRPr="00591741">
        <w:t>By combining ML, DL, LLMs, feature selection, and XAI, this study aims to</w:t>
      </w:r>
      <w:r>
        <w:t xml:space="preserve"> develop intelligent and interpretable models for classifying student performance. These tools contribute to a shift from reactive to proactive educational </w:t>
      </w:r>
      <w:r>
        <w:lastRenderedPageBreak/>
        <w:t>strategies, empowering institutions to make informed decisions that foster academic achievement and equity in learning.</w:t>
      </w:r>
      <w:r w:rsidR="00BE5C0B" w:rsidRPr="00BE5C0B">
        <w:t xml:space="preserve"> </w:t>
      </w:r>
    </w:p>
    <w:p w14:paraId="14D469A9" w14:textId="77777777" w:rsidR="00953D38" w:rsidRDefault="00953D38" w:rsidP="00591741">
      <w:pPr>
        <w:ind w:left="0"/>
      </w:pPr>
    </w:p>
    <w:p w14:paraId="20D1B450" w14:textId="77777777" w:rsidR="00953D38" w:rsidRPr="00953D38" w:rsidRDefault="00953D38" w:rsidP="00953D38"/>
    <w:p w14:paraId="52CD0724" w14:textId="6814CCC9" w:rsidR="000B518F" w:rsidRDefault="003C51FB" w:rsidP="00953D38">
      <w:pPr>
        <w:pStyle w:val="3"/>
        <w:numPr>
          <w:ilvl w:val="1"/>
          <w:numId w:val="10"/>
        </w:numPr>
        <w:spacing w:after="360"/>
      </w:pPr>
      <w:r>
        <w:t xml:space="preserve">Problem Definition </w:t>
      </w:r>
    </w:p>
    <w:p w14:paraId="4FC2668E" w14:textId="77777777" w:rsidR="00BE5C0B" w:rsidRPr="00CA61D2" w:rsidRDefault="00BE5C0B" w:rsidP="00BE5C0B">
      <w:pPr>
        <w:pStyle w:val="a7"/>
        <w:spacing w:line="276" w:lineRule="auto"/>
        <w:jc w:val="both"/>
        <w:rPr>
          <w:color w:val="000000"/>
          <w:sz w:val="28"/>
          <w:szCs w:val="22"/>
        </w:rPr>
      </w:pPr>
      <w:r w:rsidRPr="00CA61D2">
        <w:rPr>
          <w:color w:val="000000"/>
          <w:sz w:val="28"/>
          <w:szCs w:val="22"/>
        </w:rPr>
        <w:t>Despite the increasing availability of student data in academic institutions, many educational systems still struggle to identify students at risk of underperformance early enough to intervene effectively. Traditional evaluation methods often rely on post-exam results, which limits opportunities for timely support and personalized learning adjustments. Moreover, the complexity and diversity of educational data—including demographic, behavioral, attendance, and psychometric variables—makes it challenging to isolate the most influential factors in predicting academic outcomes.</w:t>
      </w:r>
    </w:p>
    <w:p w14:paraId="6FE533FE" w14:textId="77777777" w:rsidR="00BE5C0B" w:rsidRPr="00CA61D2" w:rsidRDefault="00BE5C0B" w:rsidP="00BE5C0B">
      <w:pPr>
        <w:pStyle w:val="a7"/>
        <w:spacing w:line="276" w:lineRule="auto"/>
        <w:jc w:val="both"/>
        <w:rPr>
          <w:color w:val="000000"/>
          <w:sz w:val="28"/>
          <w:szCs w:val="22"/>
        </w:rPr>
      </w:pPr>
      <w:r w:rsidRPr="00CA61D2">
        <w:rPr>
          <w:color w:val="000000"/>
          <w:sz w:val="28"/>
          <w:szCs w:val="22"/>
        </w:rPr>
        <w:t>Including irrelevant or redundant features in predictive models can lead to overfitting, increased computational cost, and reduced interpretability. This highlights the need for efficient feature selection techniques that prioritize relevant attributes and support meaningful analysis. In parallel, classification algorithms based on machine learning (ML), deep learning (DL), and large language models (LLMs) offer powerful tools for forecasting student success, yet their effectiveness depends heavily on data quality and model transparency.</w:t>
      </w:r>
    </w:p>
    <w:p w14:paraId="04BD2A84" w14:textId="32B8D9BD" w:rsidR="00953D38" w:rsidRPr="00CA61D2" w:rsidRDefault="00BE5C0B" w:rsidP="00591741">
      <w:pPr>
        <w:pStyle w:val="a7"/>
        <w:spacing w:line="276" w:lineRule="auto"/>
        <w:jc w:val="both"/>
        <w:rPr>
          <w:color w:val="000000"/>
          <w:sz w:val="28"/>
          <w:szCs w:val="22"/>
        </w:rPr>
      </w:pPr>
      <w:r w:rsidRPr="00CA61D2">
        <w:rPr>
          <w:color w:val="000000"/>
          <w:sz w:val="28"/>
          <w:szCs w:val="22"/>
        </w:rPr>
        <w:t>Therefore, this research addresses the pressing need to develop a data-driven classification framework that combines advanced prediction models with explainable artificial intelligence (XAI), enabling institutions to make timely, evidence-based decisions and understand the underlying drivers of student achievement.</w:t>
      </w:r>
    </w:p>
    <w:p w14:paraId="1EB2410B" w14:textId="77777777" w:rsidR="00591741" w:rsidRPr="00953D38" w:rsidRDefault="00591741" w:rsidP="00953D38"/>
    <w:p w14:paraId="1E97E38C" w14:textId="4CCC6CAB" w:rsidR="000B518F" w:rsidRDefault="003C51FB" w:rsidP="00953D38">
      <w:pPr>
        <w:pStyle w:val="3"/>
        <w:numPr>
          <w:ilvl w:val="1"/>
          <w:numId w:val="10"/>
        </w:numPr>
        <w:spacing w:after="360"/>
      </w:pPr>
      <w:r>
        <w:t xml:space="preserve">Thesis Objectives </w:t>
      </w:r>
    </w:p>
    <w:p w14:paraId="63359842" w14:textId="4569707E" w:rsidR="00953D38" w:rsidRDefault="00BE5C0B" w:rsidP="00BE5C0B">
      <w:pPr>
        <w:pStyle w:val="a3"/>
        <w:spacing w:line="276" w:lineRule="auto"/>
        <w:ind w:left="0"/>
      </w:pPr>
      <w:r w:rsidRPr="00BE5C0B">
        <w:t xml:space="preserve">using artificial intelligence techniques. The core objective is to design and evaluate intelligent systems that leverage machine learning (ML), deep learning (DL), and large language models (LLMs) to classify students based on diverse academic, demographic, behavioral, and psychometric data. Through the integration of feature selection techniques, the study aims to identify the most relevant attributes that </w:t>
      </w:r>
      <w:r w:rsidRPr="00BE5C0B">
        <w:lastRenderedPageBreak/>
        <w:t>influence academic success, enhancing model accuracy, reducing computational complexity, and minimizing overfitting. Furthermore, explainable AI (XAI) will be utilized to ensure that the decision-making processes of the models are transparent and interpretable for educational stakeholders. Ultimately, the goal is to support data-driven interventions, enable early identification of at-risk students, and contribute to fair and effective academic planning across educational institutions.</w:t>
      </w:r>
    </w:p>
    <w:p w14:paraId="7D33F1B3" w14:textId="77777777" w:rsidR="00953D38" w:rsidRPr="00953D38" w:rsidRDefault="00953D38" w:rsidP="00953D38">
      <w:pPr>
        <w:pStyle w:val="a3"/>
        <w:ind w:left="405" w:firstLine="0"/>
      </w:pPr>
    </w:p>
    <w:p w14:paraId="440121D0" w14:textId="77777777" w:rsidR="000B518F" w:rsidRDefault="000B518F">
      <w:pPr>
        <w:spacing w:after="0" w:line="259" w:lineRule="auto"/>
        <w:ind w:left="0" w:firstLine="0"/>
        <w:jc w:val="left"/>
      </w:pPr>
    </w:p>
    <w:p w14:paraId="7A7B0BFD" w14:textId="77777777" w:rsidR="000B518F" w:rsidRDefault="003C51FB">
      <w:pPr>
        <w:pStyle w:val="3"/>
        <w:spacing w:after="360"/>
        <w:ind w:left="-5"/>
      </w:pPr>
      <w:r>
        <w:t xml:space="preserve">1.3 Thesis Contribution </w:t>
      </w:r>
    </w:p>
    <w:p w14:paraId="423D6CE6" w14:textId="6B07E1D1" w:rsidR="000B518F" w:rsidRDefault="00BE5C0B" w:rsidP="00BE5C0B">
      <w:pPr>
        <w:spacing w:line="276" w:lineRule="auto"/>
        <w:ind w:left="-15" w:right="67" w:firstLine="0"/>
      </w:pPr>
      <w:r w:rsidRPr="00BE5C0B">
        <w:t>This thesis contributes to the field of educational analytics by proposing an integrated framework for student performance classification based on machine learning (ML), deep learning (DL), and large language models (LLMs). First, it introduces a robust data preprocessing and feature selection pipeline designed to enhance the accuracy and efficiency of classification models by isolating the most impactful student attributes. Second, it explores and compares multiple intelligent algorithms for categorizing academic outcomes, using real-world student data to evaluate their effectiveness. Third, the thesis incorporates explainable AI (XAI) mechanisms to interpret model decisions, allowing educators and decision-makers to understand the rationale behind predictions and take informed actions. Together, these contributions offer a practical, transparent, and scalable solution for early academic intervention and strategic educational planning.</w:t>
      </w:r>
      <w:r w:rsidR="003C51FB">
        <w:t xml:space="preserve"> </w:t>
      </w:r>
    </w:p>
    <w:p w14:paraId="4987994F" w14:textId="77777777" w:rsidR="000B518F" w:rsidRDefault="003C51FB">
      <w:pPr>
        <w:spacing w:after="292" w:line="259" w:lineRule="auto"/>
        <w:ind w:left="0" w:firstLine="0"/>
        <w:jc w:val="left"/>
      </w:pPr>
      <w:r>
        <w:t xml:space="preserve"> </w:t>
      </w:r>
    </w:p>
    <w:p w14:paraId="721138CC" w14:textId="77777777" w:rsidR="000B518F" w:rsidRDefault="003C51FB">
      <w:pPr>
        <w:spacing w:after="0" w:line="259" w:lineRule="auto"/>
        <w:ind w:left="0" w:firstLine="0"/>
        <w:jc w:val="left"/>
      </w:pPr>
      <w:r>
        <w:t xml:space="preserve"> </w:t>
      </w:r>
    </w:p>
    <w:p w14:paraId="6184C163" w14:textId="77777777" w:rsidR="00BE5C0B" w:rsidRDefault="00BE5C0B">
      <w:pPr>
        <w:spacing w:after="0" w:line="259" w:lineRule="auto"/>
        <w:ind w:left="0" w:firstLine="0"/>
        <w:jc w:val="left"/>
      </w:pPr>
    </w:p>
    <w:p w14:paraId="2C86DB84" w14:textId="77777777" w:rsidR="00591741" w:rsidRDefault="00591741">
      <w:pPr>
        <w:spacing w:after="0" w:line="259" w:lineRule="auto"/>
        <w:ind w:left="0" w:firstLine="0"/>
        <w:jc w:val="left"/>
      </w:pPr>
    </w:p>
    <w:p w14:paraId="37F8735E" w14:textId="77777777" w:rsidR="00591741" w:rsidRDefault="00591741">
      <w:pPr>
        <w:spacing w:after="0" w:line="259" w:lineRule="auto"/>
        <w:ind w:left="0" w:firstLine="0"/>
        <w:jc w:val="left"/>
      </w:pPr>
    </w:p>
    <w:p w14:paraId="1F075E3D" w14:textId="77777777" w:rsidR="00591741" w:rsidRDefault="00591741">
      <w:pPr>
        <w:spacing w:after="0" w:line="259" w:lineRule="auto"/>
        <w:ind w:left="0" w:firstLine="0"/>
        <w:jc w:val="left"/>
      </w:pPr>
    </w:p>
    <w:p w14:paraId="24182F3E" w14:textId="77777777" w:rsidR="00591741" w:rsidRDefault="00591741">
      <w:pPr>
        <w:spacing w:after="0" w:line="259" w:lineRule="auto"/>
        <w:ind w:left="0" w:firstLine="0"/>
        <w:jc w:val="left"/>
      </w:pPr>
    </w:p>
    <w:p w14:paraId="7DD1C098" w14:textId="77777777" w:rsidR="00591741" w:rsidRDefault="00591741">
      <w:pPr>
        <w:spacing w:after="0" w:line="259" w:lineRule="auto"/>
        <w:ind w:left="0" w:firstLine="0"/>
        <w:jc w:val="left"/>
      </w:pPr>
    </w:p>
    <w:p w14:paraId="27C8F201" w14:textId="77777777" w:rsidR="00591741" w:rsidRDefault="00591741">
      <w:pPr>
        <w:spacing w:after="0" w:line="259" w:lineRule="auto"/>
        <w:ind w:left="0" w:firstLine="0"/>
        <w:jc w:val="left"/>
      </w:pPr>
    </w:p>
    <w:p w14:paraId="00D36EDD" w14:textId="77777777" w:rsidR="00591741" w:rsidRDefault="00591741">
      <w:pPr>
        <w:spacing w:after="0" w:line="259" w:lineRule="auto"/>
        <w:ind w:left="0" w:firstLine="0"/>
        <w:jc w:val="left"/>
      </w:pPr>
    </w:p>
    <w:p w14:paraId="154EF512" w14:textId="77777777" w:rsidR="00591741" w:rsidRDefault="00591741">
      <w:pPr>
        <w:spacing w:after="0" w:line="259" w:lineRule="auto"/>
        <w:ind w:left="0" w:firstLine="0"/>
        <w:jc w:val="left"/>
      </w:pPr>
    </w:p>
    <w:p w14:paraId="0C85D526" w14:textId="77777777" w:rsidR="00591741" w:rsidRDefault="00591741">
      <w:pPr>
        <w:spacing w:after="0" w:line="259" w:lineRule="auto"/>
        <w:ind w:left="0" w:firstLine="0"/>
        <w:jc w:val="left"/>
      </w:pPr>
    </w:p>
    <w:p w14:paraId="3D864262" w14:textId="77777777" w:rsidR="00591741" w:rsidRDefault="00591741">
      <w:pPr>
        <w:spacing w:after="0" w:line="259" w:lineRule="auto"/>
        <w:ind w:left="0" w:firstLine="0"/>
        <w:jc w:val="left"/>
      </w:pPr>
    </w:p>
    <w:p w14:paraId="19BCE6CB" w14:textId="77777777" w:rsidR="000B518F" w:rsidRDefault="003C51FB">
      <w:pPr>
        <w:pStyle w:val="3"/>
        <w:spacing w:after="360"/>
        <w:ind w:left="-5"/>
      </w:pPr>
      <w:r>
        <w:lastRenderedPageBreak/>
        <w:t xml:space="preserve">1.4 Thesis Organization </w:t>
      </w:r>
    </w:p>
    <w:p w14:paraId="7156712F" w14:textId="77777777" w:rsidR="0019752D" w:rsidRPr="00B3202D" w:rsidRDefault="0019752D" w:rsidP="00BE5C0B">
      <w:pPr>
        <w:spacing w:line="276" w:lineRule="auto"/>
        <w:ind w:left="-284" w:firstLine="284"/>
        <w:rPr>
          <w:rFonts w:asciiTheme="majorBidi" w:hAnsiTheme="majorBidi" w:cstheme="majorBidi"/>
          <w:sz w:val="10"/>
          <w:szCs w:val="10"/>
        </w:rPr>
      </w:pPr>
      <w:r w:rsidRPr="00B3202D">
        <w:rPr>
          <w:rFonts w:asciiTheme="majorBidi" w:hAnsiTheme="majorBidi" w:cstheme="majorBidi"/>
          <w:sz w:val="26"/>
          <w:szCs w:val="26"/>
        </w:rPr>
        <w:t xml:space="preserve">The remainder of the thesis is structured as follows: </w:t>
      </w:r>
    </w:p>
    <w:p w14:paraId="1C4100E7" w14:textId="716C50DE" w:rsidR="0019752D" w:rsidRPr="00673472" w:rsidRDefault="0019752D" w:rsidP="00673472">
      <w:pPr>
        <w:spacing w:after="0" w:line="276" w:lineRule="auto"/>
        <w:ind w:left="66" w:firstLine="0"/>
        <w:rPr>
          <w:rFonts w:asciiTheme="majorBidi" w:hAnsiTheme="majorBidi" w:cstheme="majorBidi"/>
          <w:sz w:val="26"/>
          <w:szCs w:val="26"/>
        </w:rPr>
      </w:pPr>
      <w:r w:rsidRPr="00673472">
        <w:rPr>
          <w:rFonts w:asciiTheme="majorBidi" w:hAnsiTheme="majorBidi" w:cstheme="majorBidi"/>
          <w:b/>
          <w:bCs/>
          <w:sz w:val="26"/>
          <w:szCs w:val="26"/>
        </w:rPr>
        <w:t>Chapter</w:t>
      </w:r>
      <w:r w:rsidR="00694FFD">
        <w:rPr>
          <w:rFonts w:asciiTheme="majorBidi" w:hAnsiTheme="majorBidi" w:cstheme="majorBidi"/>
          <w:b/>
          <w:bCs/>
          <w:sz w:val="26"/>
          <w:szCs w:val="26"/>
        </w:rPr>
        <w:t xml:space="preserve"> </w:t>
      </w:r>
      <w:r w:rsidRPr="00673472">
        <w:rPr>
          <w:rFonts w:asciiTheme="majorBidi" w:hAnsiTheme="majorBidi" w:cstheme="majorBidi"/>
          <w:b/>
          <w:bCs/>
          <w:sz w:val="26"/>
          <w:szCs w:val="26"/>
        </w:rPr>
        <w:t xml:space="preserve">2 </w:t>
      </w:r>
      <w:r w:rsidR="00BE5C0B" w:rsidRPr="00673472">
        <w:rPr>
          <w:rFonts w:asciiTheme="majorBidi" w:hAnsiTheme="majorBidi" w:cstheme="majorBidi"/>
          <w:sz w:val="26"/>
          <w:szCs w:val="26"/>
        </w:rPr>
        <w:t>This chapter introduces core AI concepts such as ML, DL, LLMs, and XAI, and explains their roles in education and learning analytics. It then presents the foundations of Educational Data Mining (EDM), classification techniques, and types of learning algorithms. The importance of feature selection in predictive modeling is discussed. Finally, it highlights modern trends in AI-driven student analytics and their impact on proactive education.</w:t>
      </w:r>
    </w:p>
    <w:p w14:paraId="3BC422B0" w14:textId="63674B8F" w:rsidR="0019752D" w:rsidRPr="00673472" w:rsidRDefault="0019752D" w:rsidP="00673472">
      <w:pPr>
        <w:spacing w:after="0" w:line="276" w:lineRule="auto"/>
        <w:ind w:left="66" w:firstLine="0"/>
        <w:rPr>
          <w:rFonts w:asciiTheme="majorBidi" w:hAnsiTheme="majorBidi" w:cstheme="majorBidi"/>
          <w:sz w:val="26"/>
          <w:szCs w:val="26"/>
        </w:rPr>
      </w:pPr>
      <w:r w:rsidRPr="00673472">
        <w:rPr>
          <w:rFonts w:asciiTheme="majorBidi" w:hAnsiTheme="majorBidi" w:cstheme="majorBidi"/>
          <w:b/>
          <w:bCs/>
          <w:sz w:val="26"/>
          <w:szCs w:val="26"/>
        </w:rPr>
        <w:t xml:space="preserve">Chapter 3 </w:t>
      </w:r>
      <w:r w:rsidR="00BE5C0B" w:rsidRPr="00673472">
        <w:rPr>
          <w:rFonts w:asciiTheme="majorBidi" w:hAnsiTheme="majorBidi" w:cstheme="majorBidi"/>
          <w:sz w:val="26"/>
          <w:szCs w:val="26"/>
        </w:rPr>
        <w:t>Examines recent academic research and comparative studies related to student performance prediction, machine learning applications in education, and the use of deep learning and language models. It identifies current research gaps that this thesis aims to address.</w:t>
      </w:r>
    </w:p>
    <w:p w14:paraId="04CC55E5" w14:textId="77777777" w:rsidR="0019752D" w:rsidRPr="00B3202D" w:rsidRDefault="0019752D" w:rsidP="00673472">
      <w:pPr>
        <w:pStyle w:val="a3"/>
        <w:spacing w:line="276" w:lineRule="auto"/>
        <w:ind w:left="66" w:firstLine="0"/>
        <w:rPr>
          <w:rFonts w:asciiTheme="majorBidi" w:hAnsiTheme="majorBidi" w:cstheme="majorBidi"/>
          <w:sz w:val="8"/>
          <w:szCs w:val="8"/>
        </w:rPr>
      </w:pPr>
    </w:p>
    <w:p w14:paraId="2E07D99B" w14:textId="1AC30FE9" w:rsidR="0019752D" w:rsidRPr="00673472" w:rsidRDefault="0019752D" w:rsidP="00673472">
      <w:pPr>
        <w:spacing w:after="0" w:line="276" w:lineRule="auto"/>
        <w:ind w:left="66" w:firstLine="0"/>
        <w:rPr>
          <w:rFonts w:asciiTheme="majorBidi" w:hAnsiTheme="majorBidi" w:cstheme="majorBidi"/>
          <w:sz w:val="26"/>
          <w:szCs w:val="26"/>
        </w:rPr>
      </w:pPr>
      <w:r w:rsidRPr="00673472">
        <w:rPr>
          <w:rFonts w:asciiTheme="majorBidi" w:hAnsiTheme="majorBidi" w:cstheme="majorBidi"/>
          <w:b/>
          <w:bCs/>
          <w:sz w:val="26"/>
          <w:szCs w:val="26"/>
        </w:rPr>
        <w:t xml:space="preserve">Chapter 4 </w:t>
      </w:r>
      <w:r w:rsidR="00BE5C0B" w:rsidRPr="00673472">
        <w:rPr>
          <w:rFonts w:asciiTheme="majorBidi" w:hAnsiTheme="majorBidi" w:cstheme="majorBidi"/>
          <w:sz w:val="26"/>
          <w:szCs w:val="26"/>
        </w:rPr>
        <w:t>Describes the research design and methodology, including data collection, preprocessing, algorithm selection, and the integration of feature selection techniques. It explains how different classification models and feature selection methods are applied and evaluated.</w:t>
      </w:r>
    </w:p>
    <w:p w14:paraId="7E33D79C" w14:textId="77777777" w:rsidR="0019752D" w:rsidRPr="00B3202D" w:rsidRDefault="0019752D" w:rsidP="00673472">
      <w:pPr>
        <w:pStyle w:val="a3"/>
        <w:spacing w:line="276" w:lineRule="auto"/>
        <w:ind w:left="66" w:firstLine="0"/>
        <w:rPr>
          <w:rFonts w:asciiTheme="majorBidi" w:hAnsiTheme="majorBidi" w:cstheme="majorBidi"/>
          <w:sz w:val="2"/>
          <w:szCs w:val="2"/>
        </w:rPr>
      </w:pPr>
    </w:p>
    <w:p w14:paraId="25E386BE" w14:textId="77777777" w:rsidR="0019752D" w:rsidRPr="004063DE" w:rsidRDefault="0019752D" w:rsidP="00673472">
      <w:pPr>
        <w:spacing w:line="276" w:lineRule="auto"/>
        <w:ind w:left="66" w:firstLine="0"/>
        <w:rPr>
          <w:rFonts w:asciiTheme="majorBidi" w:hAnsiTheme="majorBidi" w:cstheme="majorBidi"/>
          <w:sz w:val="4"/>
          <w:szCs w:val="4"/>
        </w:rPr>
      </w:pPr>
    </w:p>
    <w:p w14:paraId="49E729E5" w14:textId="25BC41EE" w:rsidR="0019752D" w:rsidRPr="00673472" w:rsidRDefault="0019752D" w:rsidP="00673472">
      <w:pPr>
        <w:spacing w:after="0" w:line="276" w:lineRule="auto"/>
        <w:ind w:left="66" w:firstLine="0"/>
        <w:rPr>
          <w:rFonts w:asciiTheme="majorBidi" w:hAnsiTheme="majorBidi" w:cstheme="majorBidi"/>
          <w:sz w:val="6"/>
          <w:szCs w:val="6"/>
        </w:rPr>
      </w:pPr>
      <w:r w:rsidRPr="00673472">
        <w:rPr>
          <w:rFonts w:asciiTheme="majorBidi" w:hAnsiTheme="majorBidi" w:cstheme="majorBidi"/>
          <w:b/>
          <w:bCs/>
          <w:sz w:val="26"/>
          <w:szCs w:val="26"/>
        </w:rPr>
        <w:t xml:space="preserve">Chapter 5 </w:t>
      </w:r>
      <w:r w:rsidR="00BE5C0B" w:rsidRPr="00673472">
        <w:rPr>
          <w:rFonts w:asciiTheme="majorBidi" w:hAnsiTheme="majorBidi" w:cstheme="majorBidi"/>
          <w:sz w:val="26"/>
          <w:szCs w:val="26"/>
        </w:rPr>
        <w:t>Reports the experimental setup and presents results obtained from various classification models. The chapter includes a detailed performance analysis using accuracy, precision, recall, and F1-score. It also discusses the impact of feature selection on the model's performance.</w:t>
      </w:r>
    </w:p>
    <w:p w14:paraId="1E712C4C" w14:textId="77777777" w:rsidR="00BE5C0B" w:rsidRPr="00673472" w:rsidRDefault="00BE5C0B" w:rsidP="00673472">
      <w:pPr>
        <w:spacing w:after="0" w:line="276" w:lineRule="auto"/>
        <w:ind w:left="66" w:firstLine="0"/>
        <w:rPr>
          <w:rFonts w:asciiTheme="majorBidi" w:hAnsiTheme="majorBidi" w:cstheme="majorBidi"/>
          <w:sz w:val="6"/>
          <w:szCs w:val="6"/>
        </w:rPr>
      </w:pPr>
    </w:p>
    <w:p w14:paraId="443F1460" w14:textId="0CCA90FB" w:rsidR="0019752D" w:rsidRPr="00673472" w:rsidRDefault="0019752D" w:rsidP="00673472">
      <w:pPr>
        <w:spacing w:after="0" w:line="276" w:lineRule="auto"/>
        <w:ind w:left="66" w:firstLine="0"/>
        <w:rPr>
          <w:rFonts w:asciiTheme="majorBidi" w:hAnsiTheme="majorBidi" w:cstheme="majorBidi"/>
          <w:sz w:val="26"/>
          <w:szCs w:val="26"/>
        </w:rPr>
      </w:pPr>
      <w:r w:rsidRPr="00673472">
        <w:rPr>
          <w:rFonts w:asciiTheme="majorBidi" w:hAnsiTheme="majorBidi" w:cstheme="majorBidi"/>
          <w:b/>
          <w:bCs/>
          <w:sz w:val="26"/>
          <w:szCs w:val="26"/>
        </w:rPr>
        <w:t xml:space="preserve">Chapter 6 </w:t>
      </w:r>
      <w:r w:rsidR="00BE5C0B" w:rsidRPr="00673472">
        <w:rPr>
          <w:rFonts w:asciiTheme="majorBidi" w:hAnsiTheme="majorBidi" w:cstheme="majorBidi"/>
          <w:sz w:val="26"/>
          <w:szCs w:val="26"/>
        </w:rPr>
        <w:t>Summarizes the key findings, contributions, and implications of the study. It provides practical recommendations for educators and policymakers and outlines potential directions for future research in predictive analytics and educational AI systems.</w:t>
      </w:r>
    </w:p>
    <w:p w14:paraId="7EEEB6CF" w14:textId="77777777" w:rsidR="000B518F" w:rsidRDefault="000B518F">
      <w:pPr>
        <w:spacing w:after="253" w:line="259" w:lineRule="auto"/>
        <w:ind w:left="0" w:firstLine="0"/>
        <w:jc w:val="left"/>
      </w:pPr>
    </w:p>
    <w:p w14:paraId="26E824D4" w14:textId="77777777" w:rsidR="000B518F" w:rsidRDefault="003C51FB">
      <w:pPr>
        <w:spacing w:after="252" w:line="259" w:lineRule="auto"/>
        <w:ind w:left="0" w:firstLine="0"/>
        <w:jc w:val="left"/>
      </w:pPr>
      <w:r>
        <w:rPr>
          <w:sz w:val="24"/>
        </w:rPr>
        <w:t xml:space="preserve"> </w:t>
      </w:r>
    </w:p>
    <w:p w14:paraId="32D995C9" w14:textId="77777777" w:rsidR="000B518F" w:rsidRDefault="003C51FB">
      <w:pPr>
        <w:spacing w:after="252" w:line="259" w:lineRule="auto"/>
        <w:ind w:left="0" w:firstLine="0"/>
        <w:jc w:val="left"/>
        <w:rPr>
          <w:sz w:val="24"/>
        </w:rPr>
      </w:pPr>
      <w:r>
        <w:rPr>
          <w:sz w:val="24"/>
        </w:rPr>
        <w:t xml:space="preserve"> </w:t>
      </w:r>
    </w:p>
    <w:p w14:paraId="1CEDE1C1" w14:textId="77777777" w:rsidR="00AA559B" w:rsidRDefault="00AA559B">
      <w:pPr>
        <w:spacing w:after="252" w:line="259" w:lineRule="auto"/>
        <w:ind w:left="0" w:firstLine="0"/>
        <w:jc w:val="left"/>
        <w:rPr>
          <w:sz w:val="24"/>
        </w:rPr>
      </w:pPr>
    </w:p>
    <w:p w14:paraId="6CFA771C" w14:textId="77777777" w:rsidR="00AA559B" w:rsidRDefault="00AA559B">
      <w:pPr>
        <w:spacing w:after="252" w:line="259" w:lineRule="auto"/>
        <w:ind w:left="0" w:firstLine="0"/>
        <w:jc w:val="left"/>
      </w:pPr>
    </w:p>
    <w:p w14:paraId="6053FF68" w14:textId="73CB805E" w:rsidR="004E40AC" w:rsidRDefault="003C51FB">
      <w:pPr>
        <w:spacing w:after="252" w:line="259" w:lineRule="auto"/>
        <w:ind w:left="0" w:firstLine="0"/>
        <w:jc w:val="left"/>
        <w:rPr>
          <w:sz w:val="24"/>
        </w:rPr>
      </w:pPr>
      <w:r>
        <w:rPr>
          <w:sz w:val="24"/>
        </w:rPr>
        <w:t xml:space="preserve"> </w:t>
      </w:r>
    </w:p>
    <w:p w14:paraId="610880EB" w14:textId="77777777" w:rsidR="004E40AC" w:rsidRDefault="004E40AC">
      <w:pPr>
        <w:spacing w:after="160" w:line="259" w:lineRule="auto"/>
        <w:ind w:left="0" w:firstLine="0"/>
        <w:jc w:val="left"/>
        <w:rPr>
          <w:sz w:val="24"/>
        </w:rPr>
      </w:pPr>
      <w:r>
        <w:rPr>
          <w:sz w:val="24"/>
        </w:rPr>
        <w:br w:type="page"/>
      </w:r>
    </w:p>
    <w:p w14:paraId="68BB33B4" w14:textId="09D683A2" w:rsidR="000B518F" w:rsidRDefault="003C51FB" w:rsidP="00AA559B">
      <w:pPr>
        <w:pStyle w:val="2"/>
        <w:spacing w:after="657" w:line="265" w:lineRule="auto"/>
        <w:ind w:left="-5"/>
      </w:pPr>
      <w:r>
        <w:lastRenderedPageBreak/>
        <w:t xml:space="preserve">Chapter 2 Overview </w:t>
      </w:r>
    </w:p>
    <w:p w14:paraId="04EB8B0C" w14:textId="02B65008" w:rsidR="00673472" w:rsidRPr="00673472" w:rsidRDefault="00673472" w:rsidP="00673472">
      <w:pPr>
        <w:spacing w:after="294" w:line="259" w:lineRule="auto"/>
        <w:ind w:left="0" w:firstLine="0"/>
        <w:jc w:val="left"/>
        <w:rPr>
          <w:b/>
        </w:rPr>
      </w:pPr>
      <w:r>
        <w:rPr>
          <w:b/>
        </w:rPr>
        <w:t>2</w:t>
      </w:r>
      <w:r w:rsidRPr="00673472">
        <w:rPr>
          <w:b/>
        </w:rPr>
        <w:t>.1 Introduction</w:t>
      </w:r>
    </w:p>
    <w:p w14:paraId="5B41EF66" w14:textId="77777777" w:rsidR="00673472" w:rsidRPr="00673472" w:rsidRDefault="00673472" w:rsidP="00673472">
      <w:pPr>
        <w:spacing w:after="294" w:line="259" w:lineRule="auto"/>
        <w:ind w:left="0" w:firstLine="0"/>
        <w:jc w:val="left"/>
      </w:pPr>
      <w:r w:rsidRPr="00673472">
        <w:t>Intelligence (AI) and its subfields contribute to Educational Data Mining (EDM). It begins by introducing essential AI concepts relevant to the education domain—namely Machine Learning (ML), Deep Learning (DL), Large Language Models (LLMs), and Explainable AI (XAI)—with clear illustrations of how each contributes to modern learning analytics.</w:t>
      </w:r>
    </w:p>
    <w:p w14:paraId="0B8A040F" w14:textId="77777777" w:rsidR="00673472" w:rsidRPr="00673472" w:rsidRDefault="00673472" w:rsidP="00673472">
      <w:pPr>
        <w:spacing w:after="294" w:line="259" w:lineRule="auto"/>
        <w:ind w:left="0" w:firstLine="0"/>
        <w:jc w:val="left"/>
      </w:pPr>
      <w:r w:rsidRPr="00673472">
        <w:t>Building upon this, the chapter delves into the core principles and methodologies of EDM, outlining how data-driven insights are extracted and utilized within academic environments. It then explores classification techniques, various types of learning algorithms (supervised, unsupervised, and reinforcement learning), and the critical role of feature selection in developing accurate, efficient, and interpretable predictive models.</w:t>
      </w:r>
    </w:p>
    <w:p w14:paraId="48CA6B6C" w14:textId="77777777" w:rsidR="00673472" w:rsidRDefault="00673472" w:rsidP="00673472">
      <w:pPr>
        <w:spacing w:after="294" w:line="259" w:lineRule="auto"/>
        <w:ind w:left="0" w:firstLine="0"/>
        <w:jc w:val="left"/>
      </w:pPr>
      <w:r w:rsidRPr="00673472">
        <w:t>The chapter concludes by highlighting recent trends in AI-based student analytics, demonstrating how the integration of advanced AI techniques enables a transition from traditional reactive educational practices to more proactive, personalized, and insight-driven approaches.</w:t>
      </w:r>
    </w:p>
    <w:p w14:paraId="2CD95CD8" w14:textId="77777777" w:rsidR="00673472" w:rsidRDefault="00673472" w:rsidP="00673472">
      <w:pPr>
        <w:spacing w:after="294" w:line="259" w:lineRule="auto"/>
        <w:ind w:left="0" w:firstLine="0"/>
        <w:jc w:val="left"/>
      </w:pPr>
    </w:p>
    <w:p w14:paraId="004D825D" w14:textId="77777777" w:rsidR="0076180C" w:rsidRDefault="0076180C" w:rsidP="00673472">
      <w:pPr>
        <w:spacing w:after="294" w:line="259" w:lineRule="auto"/>
        <w:ind w:left="0" w:firstLine="0"/>
        <w:jc w:val="left"/>
      </w:pPr>
    </w:p>
    <w:p w14:paraId="5A44369A" w14:textId="77777777" w:rsidR="0076180C" w:rsidRDefault="0076180C" w:rsidP="00673472">
      <w:pPr>
        <w:spacing w:after="294" w:line="259" w:lineRule="auto"/>
        <w:ind w:left="0" w:firstLine="0"/>
        <w:jc w:val="left"/>
      </w:pPr>
    </w:p>
    <w:p w14:paraId="51AA3180" w14:textId="77777777" w:rsidR="0076180C" w:rsidRDefault="0076180C" w:rsidP="00673472">
      <w:pPr>
        <w:spacing w:after="294" w:line="259" w:lineRule="auto"/>
        <w:ind w:left="0" w:firstLine="0"/>
        <w:jc w:val="left"/>
      </w:pPr>
    </w:p>
    <w:p w14:paraId="0D8E9BB1" w14:textId="77777777" w:rsidR="0076180C" w:rsidRDefault="0076180C" w:rsidP="00673472">
      <w:pPr>
        <w:spacing w:after="294" w:line="259" w:lineRule="auto"/>
        <w:ind w:left="0" w:firstLine="0"/>
        <w:jc w:val="left"/>
      </w:pPr>
    </w:p>
    <w:p w14:paraId="5CCE5165" w14:textId="77777777" w:rsidR="0076180C" w:rsidRDefault="0076180C" w:rsidP="00673472">
      <w:pPr>
        <w:spacing w:after="294" w:line="259" w:lineRule="auto"/>
        <w:ind w:left="0" w:firstLine="0"/>
        <w:jc w:val="left"/>
      </w:pPr>
    </w:p>
    <w:p w14:paraId="3D5E36F9" w14:textId="77777777" w:rsidR="0076180C" w:rsidRDefault="0076180C" w:rsidP="00673472">
      <w:pPr>
        <w:spacing w:after="294" w:line="259" w:lineRule="auto"/>
        <w:ind w:left="0" w:firstLine="0"/>
        <w:jc w:val="left"/>
      </w:pPr>
    </w:p>
    <w:p w14:paraId="72787EE7" w14:textId="77777777" w:rsidR="0076180C" w:rsidRPr="00673472" w:rsidRDefault="0076180C" w:rsidP="00673472">
      <w:pPr>
        <w:spacing w:after="294" w:line="259" w:lineRule="auto"/>
        <w:ind w:left="0" w:firstLine="0"/>
        <w:jc w:val="left"/>
      </w:pPr>
    </w:p>
    <w:p w14:paraId="69D0CCF0" w14:textId="77777777" w:rsidR="00673472" w:rsidRPr="00673472" w:rsidRDefault="00673472" w:rsidP="00673472">
      <w:pPr>
        <w:spacing w:after="294" w:line="259" w:lineRule="auto"/>
        <w:ind w:left="0" w:firstLine="0"/>
        <w:rPr>
          <w:b/>
        </w:rPr>
      </w:pPr>
      <w:r w:rsidRPr="00673472">
        <w:rPr>
          <w:b/>
        </w:rPr>
        <w:lastRenderedPageBreak/>
        <w:t>2.2 Artificial Intelligence (AI)</w:t>
      </w:r>
    </w:p>
    <w:p w14:paraId="188A34A3" w14:textId="0A5303E2" w:rsidR="000B518F" w:rsidRDefault="00673472" w:rsidP="0076180C">
      <w:pPr>
        <w:spacing w:after="294" w:line="259" w:lineRule="auto"/>
        <w:ind w:left="0" w:firstLine="0"/>
      </w:pPr>
      <w:r>
        <w:t>Artificial Intelligence (AI) is the broad science of mimicking human abilities. In the context of education, AI involves building systems that can perform tasks such as grading, tutoring, and personalizing learning without direct human intervention. AI serves as the foundation for more specific subfields like ML, DL, and LLM.</w:t>
      </w:r>
    </w:p>
    <w:p w14:paraId="0584A569" w14:textId="4B24E4A8" w:rsidR="00AA559B" w:rsidRDefault="0076180C" w:rsidP="0076180C">
      <w:pPr>
        <w:spacing w:after="294" w:line="259" w:lineRule="auto"/>
        <w:ind w:left="0" w:firstLine="0"/>
        <w:jc w:val="center"/>
      </w:pPr>
      <w:r w:rsidRPr="0076180C">
        <w:rPr>
          <w:noProof/>
        </w:rPr>
        <w:drawing>
          <wp:inline distT="0" distB="0" distL="0" distR="0" wp14:anchorId="223617A7" wp14:editId="5C7C62E9">
            <wp:extent cx="4637314" cy="2365364"/>
            <wp:effectExtent l="0" t="0" r="0" b="0"/>
            <wp:docPr id="117794395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943956" name=""/>
                    <pic:cNvPicPr/>
                  </pic:nvPicPr>
                  <pic:blipFill>
                    <a:blip r:embed="rId14"/>
                    <a:stretch>
                      <a:fillRect/>
                    </a:stretch>
                  </pic:blipFill>
                  <pic:spPr>
                    <a:xfrm>
                      <a:off x="0" y="0"/>
                      <a:ext cx="4708276" cy="2401560"/>
                    </a:xfrm>
                    <a:prstGeom prst="rect">
                      <a:avLst/>
                    </a:prstGeom>
                  </pic:spPr>
                </pic:pic>
              </a:graphicData>
            </a:graphic>
          </wp:inline>
        </w:drawing>
      </w:r>
    </w:p>
    <w:p w14:paraId="0D988687" w14:textId="3775D762" w:rsidR="00AA559B" w:rsidRDefault="0076180C" w:rsidP="0076180C">
      <w:pPr>
        <w:spacing w:after="294" w:line="259" w:lineRule="auto"/>
        <w:ind w:left="0" w:firstLine="0"/>
        <w:jc w:val="center"/>
      </w:pPr>
      <w:r w:rsidRPr="0076180C">
        <w:t>Fig. 1. Artificial Intelligence (AI)</w:t>
      </w:r>
    </w:p>
    <w:p w14:paraId="064C0298" w14:textId="77777777" w:rsidR="0076180C" w:rsidRPr="0076180C" w:rsidRDefault="0076180C" w:rsidP="0076180C">
      <w:pPr>
        <w:spacing w:after="294" w:line="259" w:lineRule="auto"/>
        <w:ind w:left="0" w:firstLine="0"/>
        <w:rPr>
          <w:b/>
        </w:rPr>
      </w:pPr>
      <w:r w:rsidRPr="0076180C">
        <w:rPr>
          <w:b/>
        </w:rPr>
        <w:t>2.3 Machine Learning (ML)</w:t>
      </w:r>
    </w:p>
    <w:p w14:paraId="2D0C238A" w14:textId="77777777" w:rsidR="0076180C" w:rsidRDefault="0076180C" w:rsidP="0076180C">
      <w:pPr>
        <w:spacing w:after="294" w:line="259" w:lineRule="auto"/>
        <w:ind w:left="0" w:firstLine="0"/>
      </w:pPr>
      <w:r>
        <w:t>Machine Learning (ML) is a subset of AI that focuses on building systems that can learn from data and improve their performance over time without being explicitly programmed. In education, ML is commonly used to predict student outcomes, classify performance levels, and recommend learning resources.</w:t>
      </w:r>
    </w:p>
    <w:p w14:paraId="27BEDE88" w14:textId="77777777" w:rsidR="000F6D03" w:rsidRDefault="000F6D03" w:rsidP="0076180C">
      <w:pPr>
        <w:spacing w:after="294" w:line="259" w:lineRule="auto"/>
        <w:ind w:left="0" w:firstLine="0"/>
        <w:jc w:val="center"/>
      </w:pPr>
      <w:r w:rsidRPr="000F6D03">
        <w:rPr>
          <w:noProof/>
        </w:rPr>
        <w:drawing>
          <wp:inline distT="0" distB="0" distL="0" distR="0" wp14:anchorId="27D36485" wp14:editId="62E47839">
            <wp:extent cx="3700962" cy="1778675"/>
            <wp:effectExtent l="0" t="0" r="0" b="0"/>
            <wp:docPr id="1411986792" name="صورة 1" descr="صورة تحتوي على نص, خط, لقطة شاشة, الخ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986792" name="صورة 1" descr="صورة تحتوي على نص, خط, لقطة شاشة, الخط&#10;&#10;قد يكون المحتوى الذي تم إنشاؤه بواسطة الذكاء الاصطناعي غير صحيح."/>
                    <pic:cNvPicPr/>
                  </pic:nvPicPr>
                  <pic:blipFill>
                    <a:blip r:embed="rId15"/>
                    <a:stretch>
                      <a:fillRect/>
                    </a:stretch>
                  </pic:blipFill>
                  <pic:spPr>
                    <a:xfrm>
                      <a:off x="0" y="0"/>
                      <a:ext cx="3700962" cy="1778675"/>
                    </a:xfrm>
                    <a:prstGeom prst="rect">
                      <a:avLst/>
                    </a:prstGeom>
                  </pic:spPr>
                </pic:pic>
              </a:graphicData>
            </a:graphic>
          </wp:inline>
        </w:drawing>
      </w:r>
      <w:r w:rsidRPr="000F6D03">
        <w:t xml:space="preserve"> </w:t>
      </w:r>
    </w:p>
    <w:p w14:paraId="45BC1FF4" w14:textId="47CD3D8B" w:rsidR="0076180C" w:rsidRDefault="000F6D03" w:rsidP="0076180C">
      <w:pPr>
        <w:spacing w:after="294" w:line="259" w:lineRule="auto"/>
        <w:ind w:left="0" w:firstLine="0"/>
        <w:jc w:val="center"/>
      </w:pPr>
      <w:bookmarkStart w:id="3" w:name="_Hlk203814294"/>
      <w:r w:rsidRPr="000F6D03">
        <w:t>Fig. 2. Machine Learning (ML)</w:t>
      </w:r>
    </w:p>
    <w:bookmarkEnd w:id="3"/>
    <w:p w14:paraId="39D0D410" w14:textId="77777777" w:rsidR="006D1E44" w:rsidRPr="006D1E44" w:rsidRDefault="006D1E44" w:rsidP="006D1E44">
      <w:pPr>
        <w:spacing w:after="294" w:line="259" w:lineRule="auto"/>
        <w:ind w:left="0" w:firstLine="0"/>
        <w:rPr>
          <w:b/>
        </w:rPr>
      </w:pPr>
      <w:r w:rsidRPr="006D1E44">
        <w:rPr>
          <w:b/>
        </w:rPr>
        <w:lastRenderedPageBreak/>
        <w:t>2.4 Deep Learning (DL)</w:t>
      </w:r>
    </w:p>
    <w:p w14:paraId="5D229DAB" w14:textId="1B642C80" w:rsidR="0076180C" w:rsidRDefault="006D1E44" w:rsidP="006D1E44">
      <w:pPr>
        <w:spacing w:after="294" w:line="259" w:lineRule="auto"/>
        <w:ind w:left="0" w:firstLine="0"/>
      </w:pPr>
      <w:r>
        <w:t>Deep Learning (DL) is a specialized branch of ML that uses neural networks with multiple layers (deep networks) to model complex patterns in data. In educational applications, DL is used for tasks like handwriting recognition, speech-to-text processing, and analyzing visual learning behaviors.</w:t>
      </w:r>
    </w:p>
    <w:p w14:paraId="140794A5" w14:textId="504ADA02" w:rsidR="0076180C" w:rsidRDefault="006D1E44" w:rsidP="006D1E44">
      <w:pPr>
        <w:spacing w:after="294" w:line="259" w:lineRule="auto"/>
        <w:ind w:left="0" w:firstLine="0"/>
        <w:jc w:val="center"/>
      </w:pPr>
      <w:r>
        <w:rPr>
          <w:rFonts w:hint="cs"/>
          <w:noProof/>
          <w:color w:val="auto"/>
          <w:sz w:val="24"/>
          <w:szCs w:val="24"/>
          <w:rtl/>
          <w:lang w:val="ar-SA"/>
        </w:rPr>
        <w:drawing>
          <wp:inline distT="0" distB="0" distL="0" distR="0" wp14:anchorId="629A6A8C" wp14:editId="5676B4D6">
            <wp:extent cx="3563212" cy="1980000"/>
            <wp:effectExtent l="0" t="0" r="0" b="1270"/>
            <wp:docPr id="7995220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22007" name="Picture 799522007"/>
                    <pic:cNvPicPr/>
                  </pic:nvPicPr>
                  <pic:blipFill rotWithShape="1">
                    <a:blip r:embed="rId16"/>
                    <a:srcRect b="16649"/>
                    <a:stretch>
                      <a:fillRect/>
                    </a:stretch>
                  </pic:blipFill>
                  <pic:spPr bwMode="auto">
                    <a:xfrm>
                      <a:off x="0" y="0"/>
                      <a:ext cx="3563212" cy="1980000"/>
                    </a:xfrm>
                    <a:prstGeom prst="rect">
                      <a:avLst/>
                    </a:prstGeom>
                    <a:ln>
                      <a:noFill/>
                    </a:ln>
                    <a:extLst>
                      <a:ext uri="{53640926-AAD7-44D8-BBD7-CCE9431645EC}">
                        <a14:shadowObscured xmlns:a14="http://schemas.microsoft.com/office/drawing/2010/main"/>
                      </a:ext>
                    </a:extLst>
                  </pic:spPr>
                </pic:pic>
              </a:graphicData>
            </a:graphic>
          </wp:inline>
        </w:drawing>
      </w:r>
    </w:p>
    <w:p w14:paraId="39F63AB2" w14:textId="08DA4052" w:rsidR="00AA559B" w:rsidRDefault="006D1E44" w:rsidP="006D1E44">
      <w:pPr>
        <w:spacing w:after="294" w:line="259" w:lineRule="auto"/>
        <w:ind w:left="0" w:firstLine="0"/>
        <w:jc w:val="center"/>
      </w:pPr>
      <w:r w:rsidRPr="006D1E44">
        <w:t xml:space="preserve">Fig. </w:t>
      </w:r>
      <w:r>
        <w:t>3</w:t>
      </w:r>
      <w:r w:rsidRPr="006D1E44">
        <w:t>. Deep Learning (DL)</w:t>
      </w:r>
    </w:p>
    <w:p w14:paraId="27618CEC" w14:textId="77777777" w:rsidR="006D1E44" w:rsidRPr="006D1E44" w:rsidRDefault="006D1E44" w:rsidP="006D1E44">
      <w:pPr>
        <w:spacing w:after="292" w:line="259" w:lineRule="auto"/>
        <w:ind w:left="0" w:firstLine="0"/>
        <w:rPr>
          <w:b/>
        </w:rPr>
      </w:pPr>
      <w:r w:rsidRPr="006D1E44">
        <w:rPr>
          <w:b/>
        </w:rPr>
        <w:t>2.5 Large Language Models (LLMs)</w:t>
      </w:r>
    </w:p>
    <w:p w14:paraId="09120764" w14:textId="6467F932" w:rsidR="000B518F" w:rsidRDefault="006D1E44" w:rsidP="006D1E44">
      <w:pPr>
        <w:spacing w:after="292" w:line="259" w:lineRule="auto"/>
        <w:ind w:left="0" w:firstLine="0"/>
        <w:jc w:val="left"/>
      </w:pPr>
      <w:r>
        <w:t>Large Language Models (LLMs) like OpenAI's GPT and Google's BERT are advanced AI systems trained on vast amounts of text data. They are capable of understanding and generating human-like text. In education, LLMs are used to analyze student writing, conduct sentiment analysis, and generate automated feedback or tutoring responses.</w:t>
      </w:r>
    </w:p>
    <w:p w14:paraId="1480CF75" w14:textId="4CAFD846" w:rsidR="00AA559B" w:rsidRDefault="006D1E44" w:rsidP="006D1E44">
      <w:pPr>
        <w:spacing w:after="292" w:line="259" w:lineRule="auto"/>
        <w:ind w:left="0" w:firstLine="0"/>
        <w:jc w:val="center"/>
      </w:pPr>
      <w:r>
        <w:rPr>
          <w:noProof/>
        </w:rPr>
        <w:drawing>
          <wp:inline distT="0" distB="0" distL="0" distR="0" wp14:anchorId="1108DFC2" wp14:editId="042D1C29">
            <wp:extent cx="3525908" cy="1980000"/>
            <wp:effectExtent l="0" t="0" r="0" b="1270"/>
            <wp:docPr id="20399556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955653" name="Picture 2039955653"/>
                    <pic:cNvPicPr/>
                  </pic:nvPicPr>
                  <pic:blipFill rotWithShape="1">
                    <a:blip r:embed="rId17"/>
                    <a:srcRect b="15766"/>
                    <a:stretch>
                      <a:fillRect/>
                    </a:stretch>
                  </pic:blipFill>
                  <pic:spPr bwMode="auto">
                    <a:xfrm>
                      <a:off x="0" y="0"/>
                      <a:ext cx="3525908" cy="1980000"/>
                    </a:xfrm>
                    <a:prstGeom prst="rect">
                      <a:avLst/>
                    </a:prstGeom>
                    <a:ln>
                      <a:noFill/>
                    </a:ln>
                    <a:extLst>
                      <a:ext uri="{53640926-AAD7-44D8-BBD7-CCE9431645EC}">
                        <a14:shadowObscured xmlns:a14="http://schemas.microsoft.com/office/drawing/2010/main"/>
                      </a:ext>
                    </a:extLst>
                  </pic:spPr>
                </pic:pic>
              </a:graphicData>
            </a:graphic>
          </wp:inline>
        </w:drawing>
      </w:r>
    </w:p>
    <w:p w14:paraId="2CA38712" w14:textId="75D00D63" w:rsidR="00AA559B" w:rsidRDefault="006D1E44" w:rsidP="006D1E44">
      <w:pPr>
        <w:spacing w:after="292" w:line="259" w:lineRule="auto"/>
        <w:ind w:left="0" w:firstLine="0"/>
        <w:jc w:val="center"/>
      </w:pPr>
      <w:r w:rsidRPr="006D1E44">
        <w:t xml:space="preserve">Fig. </w:t>
      </w:r>
      <w:r>
        <w:t>4</w:t>
      </w:r>
      <w:r w:rsidRPr="006D1E44">
        <w:t>. Large Language Models (LLMs)</w:t>
      </w:r>
    </w:p>
    <w:p w14:paraId="3843A1B3" w14:textId="77777777" w:rsidR="0051313F" w:rsidRPr="00503F9B" w:rsidRDefault="0051313F" w:rsidP="0051313F">
      <w:pPr>
        <w:pStyle w:val="2"/>
        <w:rPr>
          <w:sz w:val="32"/>
          <w:szCs w:val="32"/>
        </w:rPr>
      </w:pPr>
      <w:bookmarkStart w:id="4" w:name="_Hlk203814750"/>
      <w:r w:rsidRPr="003E29AA">
        <w:rPr>
          <w:sz w:val="32"/>
          <w:szCs w:val="32"/>
        </w:rPr>
        <w:lastRenderedPageBreak/>
        <w:t>2.6</w:t>
      </w:r>
      <w:r w:rsidRPr="00503F9B">
        <w:rPr>
          <w:sz w:val="32"/>
          <w:szCs w:val="32"/>
        </w:rPr>
        <w:t xml:space="preserve"> Explainable AI (XAI)</w:t>
      </w:r>
    </w:p>
    <w:p w14:paraId="159F14D0" w14:textId="77777777" w:rsidR="0051313F" w:rsidRDefault="0051313F" w:rsidP="0051313F">
      <w:pPr>
        <w:ind w:left="437" w:firstLine="0"/>
        <w:jc w:val="left"/>
        <w:rPr>
          <w:color w:val="auto"/>
          <w:sz w:val="24"/>
          <w:szCs w:val="24"/>
        </w:rPr>
      </w:pPr>
      <w:r w:rsidRPr="00503F9B">
        <w:rPr>
          <w:color w:val="auto"/>
          <w:sz w:val="24"/>
          <w:szCs w:val="24"/>
        </w:rPr>
        <w:t>Explainable AI (XAI) refers to AI systems that offer transparent decision-making processes. XAI is crucial in education to ensure that predictions made by ML and DL models can be understood and trusted by educators and students. It helps in identifying which features influenced a prediction and supports ethical use of AI.</w:t>
      </w:r>
    </w:p>
    <w:p w14:paraId="0DC42A94" w14:textId="78F93FCE" w:rsidR="0051313F" w:rsidRDefault="0051313F" w:rsidP="0051313F">
      <w:pPr>
        <w:ind w:left="437" w:firstLine="0"/>
        <w:jc w:val="center"/>
        <w:rPr>
          <w:color w:val="auto"/>
          <w:sz w:val="24"/>
          <w:szCs w:val="24"/>
        </w:rPr>
      </w:pPr>
      <w:r>
        <w:rPr>
          <w:noProof/>
          <w:color w:val="auto"/>
          <w:sz w:val="24"/>
          <w:szCs w:val="24"/>
        </w:rPr>
        <w:drawing>
          <wp:inline distT="0" distB="0" distL="0" distR="0" wp14:anchorId="0D11B827" wp14:editId="195DF237">
            <wp:extent cx="3625755" cy="2160000"/>
            <wp:effectExtent l="0" t="0" r="0" b="0"/>
            <wp:docPr id="62508548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85481" name="صورة 62508548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25755" cy="2160000"/>
                    </a:xfrm>
                    <a:prstGeom prst="rect">
                      <a:avLst/>
                    </a:prstGeom>
                  </pic:spPr>
                </pic:pic>
              </a:graphicData>
            </a:graphic>
          </wp:inline>
        </w:drawing>
      </w:r>
    </w:p>
    <w:p w14:paraId="2EA30CD8" w14:textId="285CA0A0" w:rsidR="009310BC" w:rsidRDefault="009310BC" w:rsidP="009310BC">
      <w:pPr>
        <w:spacing w:after="292" w:line="259" w:lineRule="auto"/>
        <w:ind w:left="0" w:firstLine="0"/>
        <w:jc w:val="center"/>
      </w:pPr>
      <w:r w:rsidRPr="006D1E44">
        <w:t xml:space="preserve">Fig. </w:t>
      </w:r>
      <w:r>
        <w:t>5</w:t>
      </w:r>
      <w:r w:rsidRPr="006D1E44">
        <w:t xml:space="preserve">. </w:t>
      </w:r>
      <w:r w:rsidRPr="009310BC">
        <w:t>Explainable AI (XAI)</w:t>
      </w:r>
    </w:p>
    <w:p w14:paraId="7D08CCC0" w14:textId="77777777" w:rsidR="009310BC" w:rsidRDefault="009310BC" w:rsidP="0051313F">
      <w:pPr>
        <w:ind w:left="437" w:firstLine="0"/>
        <w:jc w:val="center"/>
        <w:rPr>
          <w:color w:val="auto"/>
          <w:sz w:val="24"/>
          <w:szCs w:val="24"/>
        </w:rPr>
      </w:pPr>
    </w:p>
    <w:bookmarkEnd w:id="4"/>
    <w:p w14:paraId="12EE3FAA" w14:textId="77777777" w:rsidR="0051313F" w:rsidRDefault="0051313F" w:rsidP="0051313F">
      <w:pPr>
        <w:ind w:left="437" w:firstLine="0"/>
        <w:jc w:val="left"/>
        <w:rPr>
          <w:color w:val="auto"/>
          <w:sz w:val="24"/>
          <w:szCs w:val="24"/>
        </w:rPr>
      </w:pPr>
    </w:p>
    <w:p w14:paraId="590D16E7" w14:textId="77777777" w:rsidR="0051313F" w:rsidRPr="003E29AA" w:rsidRDefault="0051313F" w:rsidP="0051313F">
      <w:pPr>
        <w:pStyle w:val="2"/>
        <w:rPr>
          <w:sz w:val="32"/>
          <w:szCs w:val="32"/>
        </w:rPr>
      </w:pPr>
      <w:bookmarkStart w:id="5" w:name="_Toc203751251"/>
      <w:r w:rsidRPr="003E29AA">
        <w:rPr>
          <w:sz w:val="32"/>
          <w:szCs w:val="32"/>
        </w:rPr>
        <w:t>2.7 Educational Data Mining (EDM)</w:t>
      </w:r>
      <w:bookmarkEnd w:id="5"/>
    </w:p>
    <w:p w14:paraId="663473F5" w14:textId="77777777" w:rsidR="0051313F" w:rsidRDefault="0051313F" w:rsidP="0051313F">
      <w:pPr>
        <w:ind w:left="437" w:firstLine="0"/>
        <w:jc w:val="left"/>
      </w:pPr>
      <w:r w:rsidRPr="0052224D">
        <w:rPr>
          <w:color w:val="auto"/>
          <w:sz w:val="24"/>
          <w:szCs w:val="24"/>
        </w:rPr>
        <w:t>Educational Data Mining (EDM) is a discipline that focuses on the development of methods for exploring data originating from educational settings. These methods aim to better understand students and the environments in which they learn. EDM draws on techniques from data mining, machine learning, and statistics to uncover patterns in educational data and improve the educational process.</w:t>
      </w:r>
    </w:p>
    <w:p w14:paraId="6DDC6178" w14:textId="2E65E84C" w:rsidR="009310BC" w:rsidRDefault="009310BC" w:rsidP="009310BC">
      <w:pPr>
        <w:ind w:left="437" w:firstLine="0"/>
        <w:jc w:val="center"/>
      </w:pPr>
      <w:r>
        <w:rPr>
          <w:noProof/>
        </w:rPr>
        <w:drawing>
          <wp:inline distT="0" distB="0" distL="0" distR="0" wp14:anchorId="168D726B" wp14:editId="7AE925EB">
            <wp:extent cx="3029911" cy="2160000"/>
            <wp:effectExtent l="0" t="0" r="0" b="0"/>
            <wp:docPr id="91590420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904209" name="صورة 91590420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29911" cy="2160000"/>
                    </a:xfrm>
                    <a:prstGeom prst="rect">
                      <a:avLst/>
                    </a:prstGeom>
                  </pic:spPr>
                </pic:pic>
              </a:graphicData>
            </a:graphic>
          </wp:inline>
        </w:drawing>
      </w:r>
    </w:p>
    <w:p w14:paraId="7F8C14AA" w14:textId="1BC54B5E" w:rsidR="009310BC" w:rsidRDefault="009310BC" w:rsidP="009310BC">
      <w:pPr>
        <w:ind w:left="437" w:firstLine="0"/>
        <w:jc w:val="center"/>
      </w:pPr>
      <w:r w:rsidRPr="009310BC">
        <w:t xml:space="preserve">Fig. </w:t>
      </w:r>
      <w:r>
        <w:t>6</w:t>
      </w:r>
      <w:r w:rsidRPr="009310BC">
        <w:t>. Educational Data Mining (EDM)</w:t>
      </w:r>
    </w:p>
    <w:p w14:paraId="05516842" w14:textId="77777777" w:rsidR="0051313F" w:rsidRPr="003E29AA" w:rsidRDefault="0051313F" w:rsidP="0051313F">
      <w:pPr>
        <w:pStyle w:val="2"/>
        <w:rPr>
          <w:sz w:val="32"/>
          <w:szCs w:val="32"/>
        </w:rPr>
      </w:pPr>
      <w:bookmarkStart w:id="6" w:name="_Toc203751252"/>
      <w:r w:rsidRPr="003E29AA">
        <w:rPr>
          <w:sz w:val="32"/>
          <w:szCs w:val="32"/>
        </w:rPr>
        <w:lastRenderedPageBreak/>
        <w:t>2.8 Classification Techniques</w:t>
      </w:r>
      <w:bookmarkEnd w:id="6"/>
    </w:p>
    <w:p w14:paraId="1F194ED2" w14:textId="77777777" w:rsidR="0051313F" w:rsidRDefault="0051313F" w:rsidP="0051313F">
      <w:pPr>
        <w:ind w:left="437" w:firstLine="0"/>
        <w:jc w:val="left"/>
      </w:pPr>
      <w:r w:rsidRPr="0052224D">
        <w:rPr>
          <w:color w:val="auto"/>
          <w:sz w:val="24"/>
          <w:szCs w:val="24"/>
        </w:rPr>
        <w:t>Classification is a supervised learning technique used in EDM to predict student outcomes, such as pass/fail or grade categories. Common algorithms include Decision Trees, Support Vector Machines (SVM), Random Forests, and Neural Networks. These models can learn from historical data to classify new instances based on input features.</w:t>
      </w:r>
    </w:p>
    <w:p w14:paraId="04AD8F3A" w14:textId="1EE5040B" w:rsidR="004C3C09" w:rsidRDefault="004C3C09" w:rsidP="004C3C09">
      <w:pPr>
        <w:ind w:left="437" w:firstLine="0"/>
        <w:jc w:val="center"/>
      </w:pPr>
      <w:r>
        <w:rPr>
          <w:noProof/>
        </w:rPr>
        <w:drawing>
          <wp:inline distT="0" distB="0" distL="0" distR="0" wp14:anchorId="52D8D0D8" wp14:editId="4A797BB9">
            <wp:extent cx="3930000" cy="1440000"/>
            <wp:effectExtent l="0" t="0" r="0" b="8255"/>
            <wp:docPr id="82278520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785209" name="صورة 822785209"/>
                    <pic:cNvPicPr/>
                  </pic:nvPicPr>
                  <pic:blipFill rotWithShape="1">
                    <a:blip r:embed="rId20">
                      <a:extLst>
                        <a:ext uri="{BEBA8EAE-BF5A-486C-A8C5-ECC9F3942E4B}">
                          <a14:imgProps xmlns:a14="http://schemas.microsoft.com/office/drawing/2010/main">
                            <a14:imgLayer r:embed="rId21">
                              <a14:imgEffect>
                                <a14:colorTemperature colorTemp="8800"/>
                              </a14:imgEffect>
                            </a14:imgLayer>
                          </a14:imgProps>
                        </a:ext>
                      </a:extLst>
                    </a:blip>
                    <a:srcRect t="20611" b="24427"/>
                    <a:stretch>
                      <a:fillRect/>
                    </a:stretch>
                  </pic:blipFill>
                  <pic:spPr bwMode="auto">
                    <a:xfrm>
                      <a:off x="0" y="0"/>
                      <a:ext cx="3930000" cy="1440000"/>
                    </a:xfrm>
                    <a:prstGeom prst="rect">
                      <a:avLst/>
                    </a:prstGeom>
                    <a:ln>
                      <a:noFill/>
                    </a:ln>
                    <a:extLst>
                      <a:ext uri="{53640926-AAD7-44D8-BBD7-CCE9431645EC}">
                        <a14:shadowObscured xmlns:a14="http://schemas.microsoft.com/office/drawing/2010/main"/>
                      </a:ext>
                    </a:extLst>
                  </pic:spPr>
                </pic:pic>
              </a:graphicData>
            </a:graphic>
          </wp:inline>
        </w:drawing>
      </w:r>
    </w:p>
    <w:p w14:paraId="7E58492A" w14:textId="2826EF97" w:rsidR="004C3C09" w:rsidRDefault="004C3C09" w:rsidP="004C3C09">
      <w:pPr>
        <w:ind w:left="437" w:firstLine="0"/>
        <w:jc w:val="center"/>
      </w:pPr>
      <w:r w:rsidRPr="009310BC">
        <w:t xml:space="preserve">Fig. </w:t>
      </w:r>
      <w:r>
        <w:t>7</w:t>
      </w:r>
      <w:r w:rsidRPr="009310BC">
        <w:t xml:space="preserve">. </w:t>
      </w:r>
      <w:r w:rsidRPr="004C3C09">
        <w:t>Classification Techniques</w:t>
      </w:r>
    </w:p>
    <w:p w14:paraId="4E0947BE" w14:textId="77777777" w:rsidR="004C3C09" w:rsidRDefault="004C3C09" w:rsidP="004C3C09">
      <w:pPr>
        <w:ind w:left="437" w:firstLine="0"/>
        <w:jc w:val="center"/>
      </w:pPr>
    </w:p>
    <w:p w14:paraId="4CADAB11" w14:textId="77777777" w:rsidR="004C3C09" w:rsidRDefault="004C3C09" w:rsidP="004C3C09">
      <w:pPr>
        <w:ind w:left="437" w:firstLine="0"/>
        <w:jc w:val="center"/>
      </w:pPr>
    </w:p>
    <w:p w14:paraId="28F19386" w14:textId="77777777" w:rsidR="0051313F" w:rsidRPr="003E29AA" w:rsidRDefault="0051313F" w:rsidP="0051313F">
      <w:pPr>
        <w:pStyle w:val="2"/>
        <w:rPr>
          <w:sz w:val="32"/>
          <w:szCs w:val="32"/>
        </w:rPr>
      </w:pPr>
      <w:bookmarkStart w:id="7" w:name="_Toc203751253"/>
      <w:r w:rsidRPr="003E29AA">
        <w:rPr>
          <w:sz w:val="32"/>
          <w:szCs w:val="32"/>
        </w:rPr>
        <w:t>2.9 Types of Learning Algorithms</w:t>
      </w:r>
      <w:bookmarkEnd w:id="7"/>
    </w:p>
    <w:p w14:paraId="56B54F39" w14:textId="77777777" w:rsidR="0051313F" w:rsidRDefault="0051313F" w:rsidP="0051313F">
      <w:pPr>
        <w:jc w:val="left"/>
      </w:pPr>
      <w:r w:rsidRPr="0052224D">
        <w:rPr>
          <w:color w:val="auto"/>
          <w:sz w:val="24"/>
          <w:szCs w:val="24"/>
        </w:rPr>
        <w:t>Learning algorithms in EDM are typically categorized into three types: supervised learning, unsupervised learning, and reinforcement learning. Supervised learning involves labeled data and is used for predictive tasks. Unsupervised learning finds patterns without predefined labels, often used for</w:t>
      </w:r>
      <w:r>
        <w:t xml:space="preserve"> </w:t>
      </w:r>
      <w:r w:rsidRPr="0052224D">
        <w:rPr>
          <w:color w:val="auto"/>
          <w:sz w:val="24"/>
          <w:szCs w:val="24"/>
        </w:rPr>
        <w:t>clustering students. Reinforcement learning adapts to student behavior dynamically, offering personalized feedback.</w:t>
      </w:r>
    </w:p>
    <w:p w14:paraId="483CAF95" w14:textId="48C541C1" w:rsidR="004C3C09" w:rsidRDefault="004C3C09" w:rsidP="004C3C09">
      <w:pPr>
        <w:jc w:val="center"/>
      </w:pPr>
      <w:r>
        <w:rPr>
          <w:noProof/>
        </w:rPr>
        <w:drawing>
          <wp:inline distT="0" distB="0" distL="0" distR="0" wp14:anchorId="52786AF8" wp14:editId="7F67D97A">
            <wp:extent cx="4357598" cy="2160000"/>
            <wp:effectExtent l="0" t="0" r="5080" b="0"/>
            <wp:docPr id="40147058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470584" name="صورة 401470584"/>
                    <pic:cNvPicPr/>
                  </pic:nvPicPr>
                  <pic:blipFill rotWithShape="1">
                    <a:blip r:embed="rId22"/>
                    <a:srcRect l="5344" t="17176" r="6192" b="17048"/>
                    <a:stretch>
                      <a:fillRect/>
                    </a:stretch>
                  </pic:blipFill>
                  <pic:spPr bwMode="auto">
                    <a:xfrm>
                      <a:off x="0" y="0"/>
                      <a:ext cx="4357598" cy="2160000"/>
                    </a:xfrm>
                    <a:prstGeom prst="rect">
                      <a:avLst/>
                    </a:prstGeom>
                    <a:ln>
                      <a:noFill/>
                    </a:ln>
                    <a:extLst>
                      <a:ext uri="{53640926-AAD7-44D8-BBD7-CCE9431645EC}">
                        <a14:shadowObscured xmlns:a14="http://schemas.microsoft.com/office/drawing/2010/main"/>
                      </a:ext>
                    </a:extLst>
                  </pic:spPr>
                </pic:pic>
              </a:graphicData>
            </a:graphic>
          </wp:inline>
        </w:drawing>
      </w:r>
    </w:p>
    <w:p w14:paraId="2C028CFF" w14:textId="28C9276D" w:rsidR="002052AA" w:rsidRDefault="002052AA" w:rsidP="004C3C09">
      <w:pPr>
        <w:jc w:val="center"/>
      </w:pPr>
      <w:r w:rsidRPr="002052AA">
        <w:t xml:space="preserve">Fig. </w:t>
      </w:r>
      <w:r>
        <w:t>8</w:t>
      </w:r>
      <w:r w:rsidRPr="002052AA">
        <w:t>. Types of Learning Algorithms</w:t>
      </w:r>
    </w:p>
    <w:p w14:paraId="6A16103D" w14:textId="77777777" w:rsidR="002052AA" w:rsidRDefault="002052AA" w:rsidP="004C3C09">
      <w:pPr>
        <w:jc w:val="center"/>
      </w:pPr>
    </w:p>
    <w:p w14:paraId="04AD2BDB" w14:textId="77777777" w:rsidR="0051313F" w:rsidRPr="00062B23" w:rsidRDefault="0051313F" w:rsidP="0051313F">
      <w:pPr>
        <w:pStyle w:val="2"/>
        <w:rPr>
          <w:sz w:val="32"/>
          <w:szCs w:val="32"/>
        </w:rPr>
      </w:pPr>
      <w:bookmarkStart w:id="8" w:name="_Toc203751254"/>
      <w:r w:rsidRPr="00062B23">
        <w:rPr>
          <w:sz w:val="32"/>
          <w:szCs w:val="32"/>
        </w:rPr>
        <w:lastRenderedPageBreak/>
        <w:t>2.10 Feature Selection</w:t>
      </w:r>
      <w:bookmarkEnd w:id="8"/>
    </w:p>
    <w:p w14:paraId="6624854E" w14:textId="77777777" w:rsidR="002052AA" w:rsidRDefault="0051313F" w:rsidP="0051313F">
      <w:pPr>
        <w:jc w:val="left"/>
      </w:pPr>
      <w:r w:rsidRPr="0052224D">
        <w:rPr>
          <w:color w:val="auto"/>
          <w:sz w:val="24"/>
          <w:szCs w:val="24"/>
        </w:rPr>
        <w:t>Feature selection is crucial in building efficient and interpretable models. By choosing the most relevant attributes (e.g., attendance, study time, prior grades), it enhances model performance and reduces complexity. Techniques include filter methods, wrapper methods, and embedded methods.</w:t>
      </w:r>
    </w:p>
    <w:p w14:paraId="3374DF49" w14:textId="77777777" w:rsidR="002052AA" w:rsidRDefault="002052AA" w:rsidP="002052AA">
      <w:pPr>
        <w:jc w:val="center"/>
      </w:pPr>
      <w:r>
        <w:rPr>
          <w:noProof/>
        </w:rPr>
        <w:drawing>
          <wp:inline distT="0" distB="0" distL="0" distR="0" wp14:anchorId="26CFC4E7" wp14:editId="214DDCCD">
            <wp:extent cx="3882080" cy="2160000"/>
            <wp:effectExtent l="0" t="0" r="4445" b="0"/>
            <wp:docPr id="17042573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25730" name="صورة 170425730"/>
                    <pic:cNvPicPr/>
                  </pic:nvPicPr>
                  <pic:blipFill rotWithShape="1">
                    <a:blip r:embed="rId23"/>
                    <a:srcRect t="16540"/>
                    <a:stretch>
                      <a:fillRect/>
                    </a:stretch>
                  </pic:blipFill>
                  <pic:spPr bwMode="auto">
                    <a:xfrm>
                      <a:off x="0" y="0"/>
                      <a:ext cx="3882080" cy="2160000"/>
                    </a:xfrm>
                    <a:prstGeom prst="rect">
                      <a:avLst/>
                    </a:prstGeom>
                    <a:ln>
                      <a:noFill/>
                    </a:ln>
                    <a:extLst>
                      <a:ext uri="{53640926-AAD7-44D8-BBD7-CCE9431645EC}">
                        <a14:shadowObscured xmlns:a14="http://schemas.microsoft.com/office/drawing/2010/main"/>
                      </a:ext>
                    </a:extLst>
                  </pic:spPr>
                </pic:pic>
              </a:graphicData>
            </a:graphic>
          </wp:inline>
        </w:drawing>
      </w:r>
    </w:p>
    <w:p w14:paraId="0278247D" w14:textId="2D7B52E1" w:rsidR="0051313F" w:rsidRDefault="002052AA" w:rsidP="002052AA">
      <w:pPr>
        <w:jc w:val="center"/>
      </w:pPr>
      <w:r w:rsidRPr="002052AA">
        <w:t xml:space="preserve">Fig. </w:t>
      </w:r>
      <w:r>
        <w:t>9</w:t>
      </w:r>
      <w:r w:rsidRPr="002052AA">
        <w:t>. Feature Selection</w:t>
      </w:r>
      <w:r w:rsidR="0051313F">
        <w:br/>
      </w:r>
    </w:p>
    <w:p w14:paraId="561C7E2A" w14:textId="77777777" w:rsidR="0051313F" w:rsidRPr="00062B23" w:rsidRDefault="0051313F" w:rsidP="0051313F">
      <w:pPr>
        <w:pStyle w:val="2"/>
        <w:rPr>
          <w:sz w:val="32"/>
          <w:szCs w:val="32"/>
        </w:rPr>
      </w:pPr>
      <w:bookmarkStart w:id="9" w:name="_Toc203751255"/>
      <w:r w:rsidRPr="00062B23">
        <w:rPr>
          <w:sz w:val="32"/>
          <w:szCs w:val="32"/>
        </w:rPr>
        <w:t>2.11 Trends in AI-based Student Analytics</w:t>
      </w:r>
      <w:bookmarkEnd w:id="9"/>
    </w:p>
    <w:p w14:paraId="7D014BD8" w14:textId="77777777" w:rsidR="00316460" w:rsidRDefault="0051313F" w:rsidP="0051313F">
      <w:pPr>
        <w:jc w:val="left"/>
      </w:pPr>
      <w:r w:rsidRPr="00103A19">
        <w:rPr>
          <w:color w:val="auto"/>
          <w:sz w:val="22"/>
        </w:rPr>
        <w:t>Modern AI applications in education include sentiment analysis of student feedback, adaptive learning systems, early warning systems, and predictive models based on Large Language Models (LLMs). These technologies enable a shift from reactive to proactive educational support, allowing institutions to intervene early and personalize learning.</w:t>
      </w:r>
    </w:p>
    <w:p w14:paraId="1E20F84A" w14:textId="6769EC1B" w:rsidR="0051313F" w:rsidRDefault="00316460" w:rsidP="00316460">
      <w:pPr>
        <w:jc w:val="center"/>
      </w:pPr>
      <w:r>
        <w:rPr>
          <w:noProof/>
        </w:rPr>
        <w:drawing>
          <wp:inline distT="0" distB="0" distL="0" distR="0" wp14:anchorId="6E4E34CA" wp14:editId="5EB7B2DE">
            <wp:extent cx="4398339" cy="1800000"/>
            <wp:effectExtent l="0" t="0" r="2540" b="0"/>
            <wp:docPr id="2111853655"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853655" name="صورة 2111853655"/>
                    <pic:cNvPicPr/>
                  </pic:nvPicPr>
                  <pic:blipFill rotWithShape="1">
                    <a:blip r:embed="rId24"/>
                    <a:srcRect t="16858" b="21755"/>
                    <a:stretch>
                      <a:fillRect/>
                    </a:stretch>
                  </pic:blipFill>
                  <pic:spPr bwMode="auto">
                    <a:xfrm>
                      <a:off x="0" y="0"/>
                      <a:ext cx="4398339" cy="1800000"/>
                    </a:xfrm>
                    <a:prstGeom prst="rect">
                      <a:avLst/>
                    </a:prstGeom>
                    <a:ln>
                      <a:noFill/>
                    </a:ln>
                    <a:extLst>
                      <a:ext uri="{53640926-AAD7-44D8-BBD7-CCE9431645EC}">
                        <a14:shadowObscured xmlns:a14="http://schemas.microsoft.com/office/drawing/2010/main"/>
                      </a:ext>
                    </a:extLst>
                  </pic:spPr>
                </pic:pic>
              </a:graphicData>
            </a:graphic>
          </wp:inline>
        </w:drawing>
      </w:r>
      <w:r w:rsidR="0051313F">
        <w:br/>
      </w:r>
      <w:r w:rsidRPr="002052AA">
        <w:t xml:space="preserve">Fig. </w:t>
      </w:r>
      <w:r>
        <w:t>10</w:t>
      </w:r>
      <w:r w:rsidRPr="002052AA">
        <w:t xml:space="preserve">. </w:t>
      </w:r>
      <w:r w:rsidRPr="00316460">
        <w:t>Trends in AI-based Student Analytics</w:t>
      </w:r>
    </w:p>
    <w:p w14:paraId="18818B48" w14:textId="77777777" w:rsidR="00AA559B" w:rsidRDefault="00AA559B">
      <w:pPr>
        <w:spacing w:after="292" w:line="259" w:lineRule="auto"/>
        <w:ind w:left="0" w:firstLine="0"/>
        <w:jc w:val="left"/>
      </w:pPr>
    </w:p>
    <w:p w14:paraId="3CC8FACC" w14:textId="77777777" w:rsidR="00AA559B" w:rsidRDefault="00AA559B">
      <w:pPr>
        <w:spacing w:after="292" w:line="259" w:lineRule="auto"/>
        <w:ind w:left="0" w:firstLine="0"/>
        <w:jc w:val="left"/>
      </w:pPr>
    </w:p>
    <w:p w14:paraId="054A37B2" w14:textId="77777777" w:rsidR="00AA559B" w:rsidRDefault="00AA559B">
      <w:pPr>
        <w:spacing w:after="292" w:line="259" w:lineRule="auto"/>
        <w:ind w:left="0" w:firstLine="0"/>
        <w:jc w:val="left"/>
      </w:pPr>
    </w:p>
    <w:p w14:paraId="37CFE25C" w14:textId="77777777" w:rsidR="000B518F" w:rsidRDefault="003C51FB">
      <w:pPr>
        <w:pStyle w:val="2"/>
        <w:spacing w:after="657" w:line="265" w:lineRule="auto"/>
        <w:ind w:left="-5"/>
      </w:pPr>
      <w:r w:rsidRPr="00FE111C">
        <w:lastRenderedPageBreak/>
        <w:t>Chapter 3 Related Work</w:t>
      </w:r>
      <w:r>
        <w:t xml:space="preserve"> </w:t>
      </w:r>
    </w:p>
    <w:p w14:paraId="3D2BA37C" w14:textId="77777777" w:rsidR="000B518F" w:rsidRDefault="003C51FB">
      <w:pPr>
        <w:pStyle w:val="3"/>
        <w:spacing w:after="180"/>
        <w:ind w:left="-5"/>
      </w:pPr>
      <w:r>
        <w:t xml:space="preserve">3.1 Introduction </w:t>
      </w:r>
    </w:p>
    <w:p w14:paraId="5EBFD62B" w14:textId="7CEE7287" w:rsidR="00953D38" w:rsidRDefault="00526CF4" w:rsidP="001603BB">
      <w:pPr>
        <w:ind w:left="0"/>
        <w:rPr>
          <w:rtl/>
        </w:rPr>
      </w:pPr>
      <w:r w:rsidRPr="00526CF4">
        <w:t>In recent years, the application of Artificial Intelligence (AI) techniques in education has grown rapidly, especially in the area of student performance classification. Researchers have explored various AI approaches—ranging from traditional Machine Learning (ML) algorithms to advanced Deep Learning (DL) models and Large Language Models (LLMs)—to analyze educational data and predict academic outcomes. This chapter presents a comprehensive review of existing literature focused on optimizing student performance classification. It highlights key datasets, methodologies, and findings from previous studies, and provides a comparative analysis of their strengths and limitations. The goal is to identify the most effective models and techniques that can enhance the accuracy and reliability of academic performance prediction.</w:t>
      </w:r>
    </w:p>
    <w:p w14:paraId="7DF6C480" w14:textId="77777777" w:rsidR="00953D38" w:rsidRDefault="00953D38" w:rsidP="00953D38"/>
    <w:p w14:paraId="0EDE2825" w14:textId="77777777" w:rsidR="00953D38" w:rsidRPr="00953D38" w:rsidRDefault="00953D38" w:rsidP="00953D38"/>
    <w:p w14:paraId="4E2BB180" w14:textId="77777777" w:rsidR="000B518F" w:rsidRDefault="003C51FB">
      <w:pPr>
        <w:pStyle w:val="3"/>
        <w:spacing w:after="183"/>
        <w:ind w:left="-5"/>
      </w:pPr>
      <w:r>
        <w:t xml:space="preserve">3.2 History </w:t>
      </w:r>
    </w:p>
    <w:p w14:paraId="6A5A9325" w14:textId="444A3AD7" w:rsidR="00953D38" w:rsidRDefault="00C16690" w:rsidP="001603BB">
      <w:pPr>
        <w:ind w:left="0"/>
        <w:rPr>
          <w:rtl/>
        </w:rPr>
      </w:pPr>
      <w:r w:rsidRPr="00C16690">
        <w:t>Jing Wang and Yun Yu [</w:t>
      </w:r>
      <w:r w:rsidR="00403726">
        <w:t>7</w:t>
      </w:r>
      <w:r w:rsidRPr="00C16690">
        <w:t>] conducted a study using behavioral data from an online learning platform, consisting of eleven interaction indicators such as login frequency and learning duration. They performed correlation analysis to select the most relevant features and developed a logistic regression model enhanced by Taylor expansion. The proposed model achieved higher prediction accuracy compared to traditional methods, identifying initiative and total learning time as key predictors. Advantages include its lightweight structure, strong interpretability, and efficient feature selection. However, a major limitation lies in the dataset's focus on online behaviors only, potentially excluding other influential academic or psychological factors.</w:t>
      </w:r>
    </w:p>
    <w:p w14:paraId="2C63FDD4" w14:textId="77777777" w:rsidR="00EE0DEF" w:rsidRDefault="00EE0DEF" w:rsidP="001603BB">
      <w:pPr>
        <w:ind w:left="0" w:firstLine="0"/>
      </w:pPr>
    </w:p>
    <w:p w14:paraId="3D849CFC" w14:textId="5D9FBC08" w:rsidR="00953D38" w:rsidRDefault="00EE0DEF" w:rsidP="001603BB">
      <w:pPr>
        <w:ind w:left="0"/>
      </w:pPr>
      <w:r w:rsidRPr="00EE0DEF">
        <w:t>Althaqafi et al. [</w:t>
      </w:r>
      <w:r w:rsidR="00403726">
        <w:t>8</w:t>
      </w:r>
      <w:r w:rsidRPr="00EE0DEF">
        <w:t xml:space="preserve">] conducted a study using the xAPI‑Edu‑Data dataset to predict student academic performance within Learning Management Systems (LMS). They applied resampling techniques (SMOTE and others) to address class imbalance, then developed and compared various ML models including SVM, Logistic Regression, Decision Tree, and an ensemble (stacking with Random Forest as meta‑learner). Their ensemble model achieved the highest weighted precision of 0.83, improving </w:t>
      </w:r>
      <w:r w:rsidRPr="00EE0DEF">
        <w:lastRenderedPageBreak/>
        <w:t>from 0.60 when using the original imbalanced data. The study highlighted the importance of data enrichment for performance prediction and the influence of student engagement features. Advantages include balanced class handling and robust ensemble learning; limitations involve dependency on LMS logs, raising questions on feature generalizability and real‑world adaptability.</w:t>
      </w:r>
    </w:p>
    <w:p w14:paraId="09BA0761" w14:textId="77777777" w:rsidR="00EE0DEF" w:rsidRDefault="00EE0DEF" w:rsidP="001603BB">
      <w:pPr>
        <w:ind w:left="0"/>
      </w:pPr>
    </w:p>
    <w:p w14:paraId="33E195A0" w14:textId="3AA6D906" w:rsidR="00EE0DEF" w:rsidRDefault="006E3746" w:rsidP="001603BB">
      <w:pPr>
        <w:ind w:left="0"/>
      </w:pPr>
      <w:r w:rsidRPr="006E3746">
        <w:t>Sandeepa and Mohottala [</w:t>
      </w:r>
      <w:r w:rsidR="00403726">
        <w:t>9</w:t>
      </w:r>
      <w:r w:rsidRPr="006E3746">
        <w:t>] conducted a study using a real-world school dataset to evaluate multiple machine learning models—such as multi-layer perceptron classifier (MLPC), decision tree, SVM, and others—for predicting student academic performance. They trained and tested these models using 10-fold cross-validation and found that MLPC achieved the highest test accuracy of 86.46%. They highlighted that the MLPC excelled over other classical models and emphasized the importance of integrating explainable ML and feature selection approaches. Advantages include high predictive accuracy and the use of explainable techniques to improve model transparency; limitations involve potential overfitting indicated by the 99.65% training accuracy and dependency on a single school's dataset, which may affect generalizability.</w:t>
      </w:r>
    </w:p>
    <w:p w14:paraId="560254ED" w14:textId="77777777" w:rsidR="00D946A6" w:rsidRDefault="00D946A6" w:rsidP="001603BB">
      <w:pPr>
        <w:ind w:left="0"/>
      </w:pPr>
    </w:p>
    <w:p w14:paraId="1973574E" w14:textId="3626ED63" w:rsidR="00D946A6" w:rsidRDefault="00D946A6" w:rsidP="001603BB">
      <w:pPr>
        <w:ind w:left="0"/>
      </w:pPr>
      <w:r w:rsidRPr="00D946A6">
        <w:t>Balaji et al. [</w:t>
      </w:r>
      <w:r w:rsidR="00403726">
        <w:t>10</w:t>
      </w:r>
      <w:r w:rsidRPr="00D946A6">
        <w:t>] conducted a study using a real-world educational dataset collected from secondary school students to evaluate multiple machine learning models—including Decision Tree, Random Forest, Naïve Bayes, Support Vector Machine, and Logistic Regression—for academic performance prediction. They addressed class imbalance issues using SMOTE and hyperparameter optimization via grid search. Their optimized Decision Tree model achieved the highest accuracy, improving from 90.9% to 93.4%, while Naïve Bayes saw the largest gain among models with accuracy rising from 77.3% to 83.3%. Advantages included clear interpretability, efficient handling of imbalance, and rigorous optimization; limitations involved reliance on a single school dataset limiting generalizability, and potential overfitting in the Decision Tree model.</w:t>
      </w:r>
    </w:p>
    <w:p w14:paraId="5870CB3B" w14:textId="77777777" w:rsidR="00D946A6" w:rsidRDefault="00D946A6" w:rsidP="001603BB">
      <w:pPr>
        <w:ind w:left="0"/>
      </w:pPr>
    </w:p>
    <w:p w14:paraId="5750AC38" w14:textId="3E33288A" w:rsidR="00D946A6" w:rsidRDefault="00D946A6" w:rsidP="001603BB">
      <w:pPr>
        <w:ind w:left="0"/>
      </w:pPr>
      <w:r w:rsidRPr="00D946A6">
        <w:t>Yuan et al. [</w:t>
      </w:r>
      <w:r w:rsidR="00403726">
        <w:t>11</w:t>
      </w:r>
      <w:r w:rsidRPr="00D946A6">
        <w:t xml:space="preserve">] conducted a study using a real-world dataset from edX to develop an integrated framework for predicting online learning performance. They first identified learning behavior patterns using clustering (e.g., low autonomy vs. motivated students), then applied machine learning models—specifically XGBoost enhanced with SHAP-based feature analysis. The framework achieved nearly perfect </w:t>
      </w:r>
      <w:r w:rsidRPr="00D946A6">
        <w:lastRenderedPageBreak/>
        <w:t>prediction accuracy for autonomous learners and strong performance for motivated students, demonstrating superior results compared to models without behavior pattern analysis. Advantages include personalized modeling per behavior cluster, enhanced interpretability via SHAP, and better accuracy than traditional ML methods; limitations involve dependencies on clustering quality and potential overfitting within small or unbalanced clusters.</w:t>
      </w:r>
    </w:p>
    <w:p w14:paraId="13326425" w14:textId="77777777" w:rsidR="006E3746" w:rsidRDefault="006E3746" w:rsidP="001603BB">
      <w:pPr>
        <w:ind w:left="0"/>
      </w:pPr>
    </w:p>
    <w:p w14:paraId="07E7B8DE" w14:textId="02111AF1" w:rsidR="006E3746" w:rsidRDefault="00793A6B" w:rsidP="001603BB">
      <w:pPr>
        <w:ind w:left="0"/>
      </w:pPr>
      <w:r w:rsidRPr="00793A6B">
        <w:t>Arya et al. [</w:t>
      </w:r>
      <w:r w:rsidR="00403726">
        <w:t>12</w:t>
      </w:r>
      <w:r w:rsidRPr="00793A6B">
        <w:t>] conducted a study using the UCI ML Repository’s Portuguese student dataset to tackle issues like sample imbalance and lack of feature feedback. They developed a hybrid CNN–LSTM model to extract spatial and temporal patterns in student performance data. The model achieved 98.45% accuracy with a loss of 0.1989, outperforming standalone machine learning benchmarks. Advantages include its ability to capture both local feature correlations (via CNN) and sequence dependencies (via LSTM), as well as effective handling of data imbalance. Limitations involve dependency on a specific dataset and potential complexity overhead due to the hybrid architecture.</w:t>
      </w:r>
    </w:p>
    <w:p w14:paraId="5C569910" w14:textId="77777777" w:rsidR="006E3746" w:rsidRDefault="006E3746" w:rsidP="001603BB">
      <w:pPr>
        <w:ind w:left="0"/>
      </w:pPr>
    </w:p>
    <w:p w14:paraId="4D60C9C6" w14:textId="20D6C8E2" w:rsidR="006E3746" w:rsidRDefault="00A13138" w:rsidP="001603BB">
      <w:pPr>
        <w:ind w:left="0"/>
      </w:pPr>
      <w:r w:rsidRPr="00A13138">
        <w:t>Adefemi et al. [</w:t>
      </w:r>
      <w:r w:rsidR="00403726">
        <w:t>13</w:t>
      </w:r>
      <w:r w:rsidRPr="00A13138">
        <w:t>] conducted a study using public datasets (UCI, WOU, XAPI, and AV) to develop a hybrid CNN–LSTM model for predicting student academic performance across multiple educational contexts. They incorporated preprocessing techniques such as data balancing, missing value handling, and feature engineering. The hybrid model achieved exceptionally high accuracies—for example, 99.67% on the UCI Portuguese dataset and 99.40% on the AV-Mathematics dataset—surpassing all seven traditional classifiers evaluated. Advantages include broad dataset coverage, strong generalization, and significant performance improvements; limitations include high computational demands and less clarity on interpretability of the hybrid model.</w:t>
      </w:r>
    </w:p>
    <w:p w14:paraId="4F9C4A10" w14:textId="77777777" w:rsidR="004A2ECF" w:rsidRDefault="004A2ECF" w:rsidP="001603BB">
      <w:pPr>
        <w:ind w:left="0"/>
      </w:pPr>
    </w:p>
    <w:p w14:paraId="4FA0BB79" w14:textId="15C392F4" w:rsidR="004A2ECF" w:rsidRDefault="004A2ECF" w:rsidP="001603BB">
      <w:pPr>
        <w:ind w:left="0"/>
      </w:pPr>
      <w:r w:rsidRPr="004A2ECF">
        <w:t>Ben Said et al. [</w:t>
      </w:r>
      <w:r w:rsidR="00403726">
        <w:t>14</w:t>
      </w:r>
      <w:r w:rsidRPr="004A2ECF">
        <w:t xml:space="preserve">] conducted a study using the Open University Learning Analytics Dataset (OULAD) to predict online learner performance during COVID‑19. They proposed a two‑pathway deep learning model that transforms clickstream time‑series into Gramian Angular Field images for input to CNN, and incorporates demographic and assessment data via fully‑connected layers. Their model achieved 92.7% accuracy, outperforming baseline approaches, and demonstrated the value of combining clickstream image representation with demographic features. Advantages </w:t>
      </w:r>
      <w:r w:rsidRPr="004A2ECF">
        <w:lastRenderedPageBreak/>
        <w:t>include innovative time‑series imaging, robust performance, and clear handling of class imbalance via batch normalization. Limitations involve increased model complexity and reliance on image‑based encoding, which may impede interpretability in educational settings.</w:t>
      </w:r>
    </w:p>
    <w:p w14:paraId="261290D8" w14:textId="77777777" w:rsidR="008D1585" w:rsidRDefault="008D1585" w:rsidP="001603BB">
      <w:pPr>
        <w:ind w:left="0"/>
      </w:pPr>
    </w:p>
    <w:p w14:paraId="373AED15" w14:textId="6E6A8D15" w:rsidR="008D1585" w:rsidRDefault="008D1585" w:rsidP="001603BB">
      <w:pPr>
        <w:ind w:left="0"/>
      </w:pPr>
      <w:r w:rsidRPr="008D1585">
        <w:t>Junejo et al. [</w:t>
      </w:r>
      <w:r w:rsidR="00403726">
        <w:t>15</w:t>
      </w:r>
      <w:r w:rsidRPr="008D1585">
        <w:t>] conducted a study using the Open University Learning Analytics (OULAD) dataset to develop a deep neural network model capable of forecasting student performance across multiple categories (Distinction, Pass, Fail, Withdrawn) early in the course. They proposed a multi-layer feedforward neural network that incorporates demographic, assessment, and clickstream features extracted from the first 20% of course data. Their model achieved approximately 25% higher accuracy than state-of-the-art baselines, significantly improving early-stage prediction. Advantages include multi-class classification early in the course, strong generalizability across temporal course progression, and superior performance over traditional ML and RNN-LSTM models; limitations involve potential bias from imbalanced class distributions and dependence on early-stage data quality.</w:t>
      </w:r>
    </w:p>
    <w:p w14:paraId="77BDB92B" w14:textId="77777777" w:rsidR="006F7F6C" w:rsidRDefault="006F7F6C" w:rsidP="001603BB">
      <w:pPr>
        <w:ind w:left="0"/>
      </w:pPr>
    </w:p>
    <w:p w14:paraId="719352B4" w14:textId="50BB7D15" w:rsidR="006F7F6C" w:rsidRDefault="006F7F6C" w:rsidP="001603BB">
      <w:pPr>
        <w:ind w:left="0"/>
      </w:pPr>
      <w:r w:rsidRPr="006F7F6C">
        <w:t>Moubayed et al. [</w:t>
      </w:r>
      <w:r w:rsidR="00403726">
        <w:t>16</w:t>
      </w:r>
      <w:r w:rsidRPr="006F7F6C">
        <w:t>] conducted a study using three global online course datasets collected from different regions to predict student performance at the course midpoint. They proposed hybrid CNN and RNN-LSTM models to process clickstream and time-series interaction data. The models outperformed optimized traditional ML methods in two datasets and showed comparable results in the third, demonstrating both effectiveness and robustness. Advantages include strong generalization to diverse contexts and improved performance over traditional models; limitations involve potential overfitting in small datasets and dependence on clickstream availability.</w:t>
      </w:r>
    </w:p>
    <w:p w14:paraId="03943A01" w14:textId="77777777" w:rsidR="008C0988" w:rsidRDefault="008C0988" w:rsidP="001603BB">
      <w:pPr>
        <w:ind w:left="0"/>
      </w:pPr>
    </w:p>
    <w:p w14:paraId="5BD1224F" w14:textId="766DC0E8" w:rsidR="008C0988" w:rsidRDefault="008C0988" w:rsidP="001603BB">
      <w:pPr>
        <w:ind w:left="0"/>
      </w:pPr>
      <w:r w:rsidRPr="008C0988">
        <w:t>Neshaei et al. [</w:t>
      </w:r>
      <w:r>
        <w:t>17</w:t>
      </w:r>
      <w:r w:rsidRPr="008C0988">
        <w:t xml:space="preserve">] conducted a study using multiple real-world knowledge tracing datasets (e.g., ASSISTments, EdNet) to evaluate large language models (LLMs) for learner performance prediction. They compared zero-shot prompting and fine-tuning approaches on LLMs like GPT-3 and GPT-4 against traditional Bayesian Knowledge Tracing (BKT). While LLMs did not surpass state-of-the-art BKT models, the fine-tuned LLM version matched BKT performance and surpassed naive baselines across metrics like accuracy and AUC. The study highlighted that LLMs’ sequence modeling abilities can be leveraged for knowledge tracing tasks. Advantages include </w:t>
      </w:r>
      <w:r w:rsidRPr="008C0988">
        <w:lastRenderedPageBreak/>
        <w:t>simplified modeling without heavy feature engineering and competitive performance; limitations involve high computational cost and lack of interpretability compared to BKT approaches.</w:t>
      </w:r>
    </w:p>
    <w:p w14:paraId="75A9659B" w14:textId="77777777" w:rsidR="006E3746" w:rsidRDefault="006E3746" w:rsidP="001603BB">
      <w:pPr>
        <w:ind w:left="0"/>
      </w:pPr>
    </w:p>
    <w:p w14:paraId="47E3882B" w14:textId="239C25AA" w:rsidR="00FF1194" w:rsidRDefault="00FF1194" w:rsidP="001603BB">
      <w:pPr>
        <w:ind w:left="0"/>
      </w:pPr>
      <w:r w:rsidRPr="00FF1194">
        <w:t>Zhang et al. [</w:t>
      </w:r>
      <w:r w:rsidR="008C0988">
        <w:t>18</w:t>
      </w:r>
      <w:r w:rsidRPr="00FF1194">
        <w:t>] conducted a study using reading-comprehension datasets from the AutoTutor intelligent tutoring system in adult literacy courses to assess the predictive capacity of GPT‑4. They compared GPT‑4 against traditional models (BKT, PFA, SPARFA-Lite, tensor factorization, XGBoost), using five-fold cross-validation. While XGBoost outperformed GPT‑4 in accuracy, instructing GPT‑4 to tune XGBoost on its platform produced better results than local execution. They highlighted that GPT‑4 could select and configure strong traditional models and hyperparameters, though it was slightly less stable than grid-search. Advantages include leveraging GPT‑4’s reasoning for model selection and hyperparameter tuning; limitations involve lower raw predictive accuracy than XGBoost and reduced tuning stability.</w:t>
      </w:r>
    </w:p>
    <w:p w14:paraId="6CCC4EA0" w14:textId="77777777" w:rsidR="00FF1194" w:rsidRDefault="00FF1194" w:rsidP="001603BB">
      <w:pPr>
        <w:ind w:left="0"/>
      </w:pPr>
    </w:p>
    <w:p w14:paraId="646AA8E3" w14:textId="7E8E674C" w:rsidR="00FF1194" w:rsidRDefault="00FF1194" w:rsidP="001603BB">
      <w:pPr>
        <w:ind w:left="0"/>
      </w:pPr>
      <w:r w:rsidRPr="00FF1194">
        <w:t>Li et al. [</w:t>
      </w:r>
      <w:r w:rsidR="00403726">
        <w:t>1</w:t>
      </w:r>
      <w:r w:rsidR="008C0988">
        <w:t>9</w:t>
      </w:r>
      <w:r w:rsidRPr="00FF1194">
        <w:t>] conducted a study using a dataset of 5,278 student reflections collected across three academic terms from Kyushu University. They developed an LLM-based approach comparing single-agent and multi-agent strategies, combined with zero-shot and few-shot prompting, to automatically assess open-text reflections and predict academic performance. Their model using a single-agent with few-shot prompting achieved the highest match rate with human evaluations, and reflection scores generated by the LLM improved downstream performance prediction. Advantages include scalable automation for text assessment and enhanced predictive accuracy; limitations involve dependence on prompt design and potential bias from LLM-generated scores.</w:t>
      </w:r>
    </w:p>
    <w:p w14:paraId="21CB7150" w14:textId="77777777" w:rsidR="00D46B2D" w:rsidRDefault="00D46B2D" w:rsidP="001603BB">
      <w:pPr>
        <w:ind w:left="0"/>
      </w:pPr>
    </w:p>
    <w:p w14:paraId="281180EB" w14:textId="42C4DF52" w:rsidR="00D46B2D" w:rsidRDefault="00D46B2D" w:rsidP="001603BB">
      <w:pPr>
        <w:ind w:left="0"/>
      </w:pPr>
      <w:r w:rsidRPr="00D46B2D">
        <w:t>Savelka et al. [</w:t>
      </w:r>
      <w:r w:rsidR="008C0988">
        <w:t>20</w:t>
      </w:r>
      <w:r w:rsidRPr="00D46B2D">
        <w:t xml:space="preserve">] conducted a study using a dataset of student help requests collected from an introductory programming course to evaluate LLMs (GPT‑3.5 and GPT‑4) for classifying types of assistance requested. They evaluated both zero-shot prompting and a fine-tuned GPT‑3.5 model across various help categories (e.g., debugging, conceptual understanding). In zero-shot trials, GPT‑4 matched GPT‑3.5 across most categories and outperformed it in debugging-related queries; after fine-tuning, GPT‑3.5 achieved human-level performance, approximating inter-rater agreement. Advantages include effective classification of student intent without </w:t>
      </w:r>
      <w:r w:rsidRPr="00D46B2D">
        <w:lastRenderedPageBreak/>
        <w:t>extensive annotation and strong performance across categories; limitations involve dependency on quality of prompt design and potential misclassification in ambiguous cases.</w:t>
      </w:r>
    </w:p>
    <w:p w14:paraId="6C7B5AE2" w14:textId="77777777" w:rsidR="00320162" w:rsidRDefault="00320162" w:rsidP="001603BB">
      <w:pPr>
        <w:ind w:left="0"/>
      </w:pPr>
    </w:p>
    <w:p w14:paraId="508A9E42" w14:textId="45AB6712" w:rsidR="00320162" w:rsidRDefault="00320162" w:rsidP="001603BB">
      <w:pPr>
        <w:ind w:left="0"/>
      </w:pPr>
      <w:r w:rsidRPr="00320162">
        <w:t>Lundgren [</w:t>
      </w:r>
      <w:r w:rsidR="008C0988">
        <w:t>21</w:t>
      </w:r>
      <w:r w:rsidRPr="00320162">
        <w:t>] conducted a study using a dataset of 60 master-level political science essays to compare GPT‑4’s performance to human graders for assessment tasks. They evaluated GPT‑4’s ability to assign grades and measured inter-rater reliability against university instructors’ scores. GPT‑4’s mean grades closely matched human judgment, although it displayed a risk‑averse grading pattern and exhibited lower inter-rater consistency. Advantages include potential scalability, grading consistency, and reduced educator workload; limitations involve cautious grading biases and limited alignment with human variance.</w:t>
      </w:r>
    </w:p>
    <w:p w14:paraId="55563001" w14:textId="77777777" w:rsidR="00956DCE" w:rsidRDefault="00956DCE" w:rsidP="001603BB">
      <w:pPr>
        <w:ind w:left="0"/>
      </w:pPr>
    </w:p>
    <w:p w14:paraId="503F5D2C" w14:textId="70BE8917" w:rsidR="00956DCE" w:rsidRDefault="00956DCE" w:rsidP="001603BB">
      <w:pPr>
        <w:ind w:left="0"/>
      </w:pPr>
      <w:r w:rsidRPr="00956DCE">
        <w:t>Jing Wang and Yun Yu [</w:t>
      </w:r>
      <w:r w:rsidR="008C0988">
        <w:t>22</w:t>
      </w:r>
      <w:r w:rsidRPr="00956DCE">
        <w:t>] conducted a study using the PLOS ONE dataset comprising eleven behavioral indicators derived from online learning logs. They analyzed correlations to select the most predictive features and developed a logistic regression model with Taylor expansion. Their model outperformed comparative benchmarks, achieving the highest prediction accuracy and demonstrating that students’ initiative and total learning duration were key predictors. Advantages include data-driven feature selection and model simplicity; limitations involve reliance solely on online behavior data, possibly overlooking external academic or personal factors .</w:t>
      </w:r>
    </w:p>
    <w:p w14:paraId="78DD26A0" w14:textId="77777777" w:rsidR="003924F4" w:rsidRDefault="003924F4" w:rsidP="001603BB">
      <w:pPr>
        <w:ind w:left="0"/>
      </w:pPr>
    </w:p>
    <w:p w14:paraId="75D158D0" w14:textId="54337D51" w:rsidR="003924F4" w:rsidRDefault="003924F4" w:rsidP="001603BB">
      <w:pPr>
        <w:ind w:left="0"/>
      </w:pPr>
      <w:r w:rsidRPr="003924F4">
        <w:t>Fernandes et al. [</w:t>
      </w:r>
      <w:r w:rsidR="008C0988">
        <w:t>23</w:t>
      </w:r>
      <w:r w:rsidRPr="003924F4">
        <w:t>] conducted a study using the ISABELA smartphone dataset, which includes passive (activity, location) and self-reported data from students before and during COVID-19. They evaluated various classifiers—SVM, XGBoost, AdaBoost-SAMME with Random Forest, and an ensemble decision-level median voting pipeline—comparing weekly vs. monthly data windows. Their best models achieved over 90% accuracy using weekly aggregated data. Advantages include real-world behavioral sensing and improved accuracy with weekly data; limitations involve potential privacy concerns and variability across contexts.</w:t>
      </w:r>
    </w:p>
    <w:p w14:paraId="283F982B" w14:textId="77777777" w:rsidR="00BD236A" w:rsidRDefault="00BD236A" w:rsidP="001603BB">
      <w:pPr>
        <w:ind w:left="0"/>
      </w:pPr>
    </w:p>
    <w:p w14:paraId="3E13B4F8" w14:textId="0A161FE6" w:rsidR="00BD236A" w:rsidRDefault="00BD236A" w:rsidP="001603BB">
      <w:pPr>
        <w:ind w:left="0"/>
      </w:pPr>
      <w:r w:rsidRPr="00BD236A">
        <w:t>Yang et al. [</w:t>
      </w:r>
      <w:r w:rsidR="00403726">
        <w:t>2</w:t>
      </w:r>
      <w:r w:rsidR="008C0988">
        <w:t>4</w:t>
      </w:r>
      <w:r w:rsidRPr="00BD236A">
        <w:t xml:space="preserve">] conducted a study on predicting student academic performance using multi-source campus behavioral data (e.g., movement, study habits). They developed a hybrid model combining hypergraph convolution to capture higher-order </w:t>
      </w:r>
      <w:r w:rsidRPr="00BD236A">
        <w:lastRenderedPageBreak/>
        <w:t>relationships and TabNet for interpretable classification. Their method outperformed baseline approaches in precision, recall, and F1-score on real student data. Advantages include modeling complex student interactions and providing feature-level interpretability; limitations involve dependence on institution-specific behavior data and potential scalability challenges due to hypergraph computation complexity.</w:t>
      </w:r>
    </w:p>
    <w:p w14:paraId="6B2B5572" w14:textId="77777777" w:rsidR="00BD236A" w:rsidRDefault="00BD236A" w:rsidP="001603BB">
      <w:pPr>
        <w:ind w:left="0"/>
      </w:pPr>
    </w:p>
    <w:p w14:paraId="7747DBFA" w14:textId="5C21C298" w:rsidR="00BD236A" w:rsidRDefault="00BD236A" w:rsidP="001603BB">
      <w:pPr>
        <w:ind w:left="0"/>
      </w:pPr>
      <w:r w:rsidRPr="00BD236A">
        <w:t>Peng et al. [</w:t>
      </w:r>
      <w:r w:rsidR="00403726">
        <w:t>2</w:t>
      </w:r>
      <w:r w:rsidR="008C0988">
        <w:t>5</w:t>
      </w:r>
      <w:r w:rsidRPr="00BD236A">
        <w:t>] conducted a study on predicting student performance in collaborative learning environments, focusing on team-based software engineering coursework. They built an interaction graph of student team activities and proposed CLGT (Collaborative Learning Graph Transformer) incorporating an interpretability module to visualize interaction patterns. Their model outperformed baseline graph and non-graph models, achieving higher accuracy and early identification of underperforming individuals. Advantages include leveraging social collaboration dynamics and providing interpretable results; limitations involve reliance on specific course settings and potential generalization issues to different disciplines.</w:t>
      </w:r>
    </w:p>
    <w:p w14:paraId="277858F5" w14:textId="77777777" w:rsidR="004F548C" w:rsidRDefault="004F548C" w:rsidP="001603BB">
      <w:pPr>
        <w:ind w:left="0"/>
      </w:pPr>
    </w:p>
    <w:p w14:paraId="54CD261B" w14:textId="302E9334" w:rsidR="004F548C" w:rsidRPr="004F548C" w:rsidRDefault="004F548C" w:rsidP="001603BB">
      <w:pPr>
        <w:ind w:left="0"/>
        <w:rPr>
          <w:rtl/>
        </w:rPr>
      </w:pPr>
      <w:r w:rsidRPr="004F548C">
        <w:t>Yang et al. [</w:t>
      </w:r>
      <w:r w:rsidR="00403726">
        <w:t>2</w:t>
      </w:r>
      <w:r w:rsidR="004439F8">
        <w:t>6</w:t>
      </w:r>
      <w:r w:rsidRPr="004F548C">
        <w:t>] conducted a study using a heterogeneous educational dataset to evaluate student performance, integrating academic, behavioral, and social indicators. They proposed a dual hypergraph neural network that leverages framelet-based hypergraph convolutions to capture multi-level relationships among students and features. Their model achieved superior classification accuracy compared to conventional graph neural networks, showing a notable improvement in detecting at-risk learners. Advantages include capturing complex high‑order interactions and robustness to sparsity; limitations include increased computational demand and potential need for large datasets for stability.</w:t>
      </w:r>
    </w:p>
    <w:p w14:paraId="21C4F161" w14:textId="77777777" w:rsidR="006E3746" w:rsidRDefault="006E3746" w:rsidP="001603BB">
      <w:pPr>
        <w:ind w:left="0"/>
      </w:pPr>
    </w:p>
    <w:p w14:paraId="373E4642" w14:textId="77777777" w:rsidR="006E3746" w:rsidRDefault="006E3746" w:rsidP="00953D38"/>
    <w:p w14:paraId="63919F4E" w14:textId="77777777" w:rsidR="006E3746" w:rsidRDefault="006E3746" w:rsidP="00953D38"/>
    <w:p w14:paraId="3C8CACCF" w14:textId="5CB6F971" w:rsidR="006E3746" w:rsidRDefault="0094054D" w:rsidP="001603BB">
      <w:pPr>
        <w:spacing w:after="160" w:line="259" w:lineRule="auto"/>
        <w:ind w:left="0" w:firstLine="0"/>
        <w:jc w:val="left"/>
      </w:pPr>
      <w:r>
        <w:br w:type="page"/>
      </w:r>
    </w:p>
    <w:p w14:paraId="18BB0545" w14:textId="77777777" w:rsidR="00953D38" w:rsidRPr="00953D38" w:rsidRDefault="00953D38" w:rsidP="00953D38"/>
    <w:tbl>
      <w:tblPr>
        <w:tblStyle w:val="a4"/>
        <w:tblW w:w="5125" w:type="pct"/>
        <w:jc w:val="center"/>
        <w:tblLayout w:type="fixed"/>
        <w:tblLook w:val="04A0" w:firstRow="1" w:lastRow="0" w:firstColumn="1" w:lastColumn="0" w:noHBand="0" w:noVBand="1"/>
      </w:tblPr>
      <w:tblGrid>
        <w:gridCol w:w="1193"/>
        <w:gridCol w:w="861"/>
        <w:gridCol w:w="1462"/>
        <w:gridCol w:w="1495"/>
        <w:gridCol w:w="1371"/>
        <w:gridCol w:w="1541"/>
        <w:gridCol w:w="1735"/>
      </w:tblGrid>
      <w:tr w:rsidR="00953D38" w14:paraId="23C63B98" w14:textId="2307A0D9" w:rsidTr="00D46B2D">
        <w:trPr>
          <w:trHeight w:val="750"/>
          <w:jc w:val="center"/>
        </w:trPr>
        <w:tc>
          <w:tcPr>
            <w:tcW w:w="617" w:type="pct"/>
          </w:tcPr>
          <w:p w14:paraId="192DE8E6" w14:textId="77777777" w:rsidR="00953D38" w:rsidRDefault="00953D38" w:rsidP="00793A6B">
            <w:pPr>
              <w:ind w:left="0" w:firstLine="0"/>
              <w:jc w:val="center"/>
            </w:pPr>
            <w:r>
              <w:t>Ref</w:t>
            </w:r>
          </w:p>
        </w:tc>
        <w:tc>
          <w:tcPr>
            <w:tcW w:w="445" w:type="pct"/>
          </w:tcPr>
          <w:p w14:paraId="114C7ECC" w14:textId="77777777" w:rsidR="00953D38" w:rsidRDefault="00953D38" w:rsidP="00793A6B">
            <w:pPr>
              <w:ind w:left="0" w:firstLine="0"/>
              <w:jc w:val="center"/>
            </w:pPr>
            <w:r>
              <w:t>Year</w:t>
            </w:r>
          </w:p>
        </w:tc>
        <w:tc>
          <w:tcPr>
            <w:tcW w:w="757" w:type="pct"/>
          </w:tcPr>
          <w:p w14:paraId="3EA91746" w14:textId="77777777" w:rsidR="00953D38" w:rsidRDefault="00953D38" w:rsidP="00793A6B">
            <w:pPr>
              <w:ind w:left="0" w:firstLine="0"/>
              <w:jc w:val="center"/>
            </w:pPr>
            <w:r>
              <w:t>Datasets</w:t>
            </w:r>
          </w:p>
        </w:tc>
        <w:tc>
          <w:tcPr>
            <w:tcW w:w="774" w:type="pct"/>
          </w:tcPr>
          <w:p w14:paraId="77EEB6FC" w14:textId="45008B4F" w:rsidR="00953D38" w:rsidRDefault="00953D38" w:rsidP="00793A6B">
            <w:pPr>
              <w:ind w:left="0" w:firstLine="0"/>
              <w:jc w:val="center"/>
            </w:pPr>
            <w:r>
              <w:t>Models</w:t>
            </w:r>
          </w:p>
        </w:tc>
        <w:tc>
          <w:tcPr>
            <w:tcW w:w="710" w:type="pct"/>
          </w:tcPr>
          <w:p w14:paraId="1BEEEA98" w14:textId="6842686C" w:rsidR="00953D38" w:rsidRDefault="00953D38" w:rsidP="00793A6B">
            <w:pPr>
              <w:ind w:left="0" w:firstLine="0"/>
              <w:jc w:val="center"/>
            </w:pPr>
            <w:r>
              <w:t>Results</w:t>
            </w:r>
          </w:p>
        </w:tc>
        <w:tc>
          <w:tcPr>
            <w:tcW w:w="798" w:type="pct"/>
          </w:tcPr>
          <w:p w14:paraId="37AA853D" w14:textId="75623ADA" w:rsidR="00953D38" w:rsidRDefault="00953D38" w:rsidP="00793A6B">
            <w:pPr>
              <w:ind w:left="0" w:firstLine="0"/>
              <w:jc w:val="center"/>
            </w:pPr>
            <w:r>
              <w:t>Advantages</w:t>
            </w:r>
          </w:p>
        </w:tc>
        <w:tc>
          <w:tcPr>
            <w:tcW w:w="898" w:type="pct"/>
          </w:tcPr>
          <w:p w14:paraId="76B269B0" w14:textId="1F68902C" w:rsidR="00953D38" w:rsidRDefault="00953D38" w:rsidP="00793A6B">
            <w:pPr>
              <w:ind w:left="0" w:firstLine="0"/>
              <w:jc w:val="center"/>
            </w:pPr>
            <w:r>
              <w:t>Limitations</w:t>
            </w:r>
          </w:p>
        </w:tc>
      </w:tr>
      <w:tr w:rsidR="00953D38" w14:paraId="0AB9B553" w14:textId="358D825E" w:rsidTr="00D46B2D">
        <w:trPr>
          <w:trHeight w:val="775"/>
          <w:jc w:val="center"/>
        </w:trPr>
        <w:tc>
          <w:tcPr>
            <w:tcW w:w="617" w:type="pct"/>
          </w:tcPr>
          <w:p w14:paraId="06E9062C" w14:textId="235B3488" w:rsidR="00953D38" w:rsidRDefault="00C16690" w:rsidP="00793A6B">
            <w:pPr>
              <w:ind w:left="0" w:firstLine="0"/>
              <w:jc w:val="left"/>
            </w:pPr>
            <w:r w:rsidRPr="00C16690">
              <w:t>Wang &amp; Yu [</w:t>
            </w:r>
            <w:r w:rsidR="00403726">
              <w:t>7</w:t>
            </w:r>
            <w:r w:rsidRPr="00C16690">
              <w:t>]</w:t>
            </w:r>
          </w:p>
        </w:tc>
        <w:tc>
          <w:tcPr>
            <w:tcW w:w="445" w:type="pct"/>
          </w:tcPr>
          <w:p w14:paraId="349E7231" w14:textId="2278C424" w:rsidR="00953D38" w:rsidRDefault="00C16690" w:rsidP="00793A6B">
            <w:pPr>
              <w:ind w:left="0" w:firstLine="0"/>
              <w:jc w:val="left"/>
              <w:rPr>
                <w:rtl/>
              </w:rPr>
            </w:pPr>
            <w:r w:rsidRPr="00C16690">
              <w:t>2025</w:t>
            </w:r>
          </w:p>
        </w:tc>
        <w:tc>
          <w:tcPr>
            <w:tcW w:w="757" w:type="pct"/>
          </w:tcPr>
          <w:p w14:paraId="3D8FA216" w14:textId="3DF4A14B" w:rsidR="00953D38" w:rsidRDefault="00DD7EDD" w:rsidP="00793A6B">
            <w:pPr>
              <w:ind w:left="0" w:firstLine="0"/>
              <w:jc w:val="left"/>
            </w:pPr>
            <w:r w:rsidRPr="00DD7EDD">
              <w:t>Online learning behavioral data (11 interaction indicators)</w:t>
            </w:r>
          </w:p>
        </w:tc>
        <w:tc>
          <w:tcPr>
            <w:tcW w:w="774" w:type="pct"/>
          </w:tcPr>
          <w:p w14:paraId="4A49E921" w14:textId="25B86004" w:rsidR="00953D38" w:rsidRDefault="00DD7EDD" w:rsidP="00793A6B">
            <w:pPr>
              <w:ind w:left="0" w:firstLine="0"/>
              <w:jc w:val="left"/>
            </w:pPr>
            <w:r w:rsidRPr="00DD7EDD">
              <w:t>Logistic Regression enhanced with Taylor Expansion</w:t>
            </w:r>
          </w:p>
        </w:tc>
        <w:tc>
          <w:tcPr>
            <w:tcW w:w="710" w:type="pct"/>
          </w:tcPr>
          <w:p w14:paraId="1081673D" w14:textId="186F9E25" w:rsidR="00953D38" w:rsidRDefault="00EC36B1" w:rsidP="00793A6B">
            <w:pPr>
              <w:ind w:left="0" w:firstLine="0"/>
              <w:jc w:val="left"/>
            </w:pPr>
            <w:r w:rsidRPr="00EC36B1">
              <w:t>Outperformed traditional models in accuracy (exact % not specified)</w:t>
            </w:r>
          </w:p>
        </w:tc>
        <w:tc>
          <w:tcPr>
            <w:tcW w:w="798" w:type="pct"/>
          </w:tcPr>
          <w:p w14:paraId="4F62573E" w14:textId="44F780C0" w:rsidR="00953D38" w:rsidRDefault="00EC36B1" w:rsidP="00793A6B">
            <w:pPr>
              <w:ind w:left="0" w:firstLine="0"/>
              <w:jc w:val="left"/>
            </w:pPr>
            <w:r w:rsidRPr="00EC36B1">
              <w:t>Lightweight model, high interpretability, effective feature selection</w:t>
            </w:r>
          </w:p>
        </w:tc>
        <w:tc>
          <w:tcPr>
            <w:tcW w:w="898" w:type="pct"/>
          </w:tcPr>
          <w:p w14:paraId="10CF2CB0" w14:textId="3CCA38C9" w:rsidR="00953D38" w:rsidRDefault="00EC36B1" w:rsidP="00793A6B">
            <w:pPr>
              <w:ind w:left="0" w:firstLine="0"/>
              <w:jc w:val="left"/>
            </w:pPr>
            <w:r w:rsidRPr="00EC36B1">
              <w:t>Depends solely on online behavior data; may miss academic/personal factors</w:t>
            </w:r>
          </w:p>
        </w:tc>
      </w:tr>
      <w:tr w:rsidR="00953D38" w14:paraId="56860F6A" w14:textId="76F21BEC" w:rsidTr="00D46B2D">
        <w:trPr>
          <w:trHeight w:val="750"/>
          <w:jc w:val="center"/>
        </w:trPr>
        <w:tc>
          <w:tcPr>
            <w:tcW w:w="617" w:type="pct"/>
          </w:tcPr>
          <w:p w14:paraId="116DF5CA" w14:textId="415DA564" w:rsidR="00953D38" w:rsidRDefault="00EE0DEF" w:rsidP="00793A6B">
            <w:pPr>
              <w:ind w:left="0" w:firstLine="0"/>
              <w:jc w:val="left"/>
            </w:pPr>
            <w:r w:rsidRPr="00EE0DEF">
              <w:t>Althaqafi et al. [</w:t>
            </w:r>
            <w:r w:rsidR="00403726">
              <w:t>8</w:t>
            </w:r>
            <w:r w:rsidRPr="00EE0DEF">
              <w:t>]</w:t>
            </w:r>
          </w:p>
        </w:tc>
        <w:tc>
          <w:tcPr>
            <w:tcW w:w="445" w:type="pct"/>
          </w:tcPr>
          <w:p w14:paraId="427B088B" w14:textId="15B510C0" w:rsidR="00953D38" w:rsidRDefault="00EE0DEF" w:rsidP="00793A6B">
            <w:pPr>
              <w:ind w:left="0" w:firstLine="0"/>
              <w:jc w:val="left"/>
            </w:pPr>
            <w:r w:rsidRPr="00EE0DEF">
              <w:t>2025</w:t>
            </w:r>
          </w:p>
        </w:tc>
        <w:tc>
          <w:tcPr>
            <w:tcW w:w="757" w:type="pct"/>
          </w:tcPr>
          <w:p w14:paraId="0503A540" w14:textId="53E28EAE" w:rsidR="00953D38" w:rsidRDefault="00EE0DEF" w:rsidP="00793A6B">
            <w:pPr>
              <w:ind w:left="0" w:firstLine="0"/>
              <w:jc w:val="left"/>
            </w:pPr>
            <w:r w:rsidRPr="00EE0DEF">
              <w:t>xAPI-Edu-Data (LMS logs: engagement, academic, cognitive)</w:t>
            </w:r>
          </w:p>
        </w:tc>
        <w:tc>
          <w:tcPr>
            <w:tcW w:w="774" w:type="pct"/>
          </w:tcPr>
          <w:p w14:paraId="77E7392D" w14:textId="61A337C4" w:rsidR="00953D38" w:rsidRDefault="00EE0DEF" w:rsidP="00793A6B">
            <w:pPr>
              <w:ind w:left="0" w:firstLine="0"/>
              <w:jc w:val="left"/>
            </w:pPr>
            <w:r w:rsidRPr="00EE0DEF">
              <w:t>SVM, Logistic Regression, Decision Tree, Ensemble (Stacking with RF)</w:t>
            </w:r>
          </w:p>
        </w:tc>
        <w:tc>
          <w:tcPr>
            <w:tcW w:w="710" w:type="pct"/>
          </w:tcPr>
          <w:p w14:paraId="7C8964A3" w14:textId="09966D66" w:rsidR="00953D38" w:rsidRDefault="00EE0DEF" w:rsidP="00793A6B">
            <w:pPr>
              <w:ind w:left="0" w:firstLine="0"/>
              <w:jc w:val="left"/>
            </w:pPr>
            <w:r w:rsidRPr="00EE0DEF">
              <w:t>Ensemble Precision = 0.83 (vs 0.60 without enrichment)</w:t>
            </w:r>
          </w:p>
        </w:tc>
        <w:tc>
          <w:tcPr>
            <w:tcW w:w="798" w:type="pct"/>
          </w:tcPr>
          <w:p w14:paraId="3DE6B3A1" w14:textId="0FFD6B60" w:rsidR="00953D38" w:rsidRDefault="00EE0DEF" w:rsidP="00793A6B">
            <w:pPr>
              <w:ind w:left="0" w:firstLine="0"/>
              <w:jc w:val="left"/>
            </w:pPr>
            <w:r w:rsidRPr="00EE0DEF">
              <w:t>Handled class imbalance; ensemble improved accuracy; focused on engagement features</w:t>
            </w:r>
          </w:p>
        </w:tc>
        <w:tc>
          <w:tcPr>
            <w:tcW w:w="898" w:type="pct"/>
          </w:tcPr>
          <w:p w14:paraId="41263195" w14:textId="74B2E3BF" w:rsidR="00953D38" w:rsidRDefault="00EE0DEF" w:rsidP="00793A6B">
            <w:pPr>
              <w:ind w:left="0" w:firstLine="0"/>
              <w:jc w:val="left"/>
            </w:pPr>
            <w:r w:rsidRPr="00EE0DEF">
              <w:t>Depends on LMS-specific logs; may lack generalizability</w:t>
            </w:r>
          </w:p>
        </w:tc>
      </w:tr>
      <w:tr w:rsidR="00953D38" w14:paraId="117B0A36" w14:textId="7148FCEA" w:rsidTr="00D46B2D">
        <w:trPr>
          <w:trHeight w:val="775"/>
          <w:jc w:val="center"/>
        </w:trPr>
        <w:tc>
          <w:tcPr>
            <w:tcW w:w="617" w:type="pct"/>
          </w:tcPr>
          <w:p w14:paraId="700A2CDF" w14:textId="26AA6A07" w:rsidR="00953D38" w:rsidRDefault="006E3746" w:rsidP="00793A6B">
            <w:pPr>
              <w:ind w:left="0" w:firstLine="0"/>
              <w:jc w:val="left"/>
            </w:pPr>
            <w:r w:rsidRPr="006E3746">
              <w:t>Sandeepa &amp; Mohottala [</w:t>
            </w:r>
            <w:r w:rsidR="00403726">
              <w:t>9</w:t>
            </w:r>
            <w:r w:rsidRPr="006E3746">
              <w:t>]</w:t>
            </w:r>
          </w:p>
        </w:tc>
        <w:tc>
          <w:tcPr>
            <w:tcW w:w="445" w:type="pct"/>
          </w:tcPr>
          <w:p w14:paraId="51685F45" w14:textId="57E1CC62" w:rsidR="00953D38" w:rsidRDefault="006E3746" w:rsidP="00793A6B">
            <w:pPr>
              <w:ind w:left="0" w:firstLine="0"/>
              <w:jc w:val="left"/>
            </w:pPr>
            <w:r w:rsidRPr="006E3746">
              <w:t>2025</w:t>
            </w:r>
          </w:p>
        </w:tc>
        <w:tc>
          <w:tcPr>
            <w:tcW w:w="757" w:type="pct"/>
          </w:tcPr>
          <w:p w14:paraId="2C1BC870" w14:textId="7E95EF9E" w:rsidR="00953D38" w:rsidRDefault="006E3746" w:rsidP="00793A6B">
            <w:pPr>
              <w:ind w:left="0" w:firstLine="0"/>
              <w:jc w:val="left"/>
            </w:pPr>
            <w:r w:rsidRPr="006E3746">
              <w:t>School-level behavioral, academic, and demographic dataset</w:t>
            </w:r>
          </w:p>
        </w:tc>
        <w:tc>
          <w:tcPr>
            <w:tcW w:w="774" w:type="pct"/>
          </w:tcPr>
          <w:p w14:paraId="40E53985" w14:textId="4958D371" w:rsidR="00953D38" w:rsidRDefault="006E3746" w:rsidP="00793A6B">
            <w:pPr>
              <w:ind w:left="0" w:firstLine="0"/>
              <w:jc w:val="left"/>
            </w:pPr>
            <w:r w:rsidRPr="006E3746">
              <w:t>MLPC, Decision Tree, SVM, etc</w:t>
            </w:r>
          </w:p>
        </w:tc>
        <w:tc>
          <w:tcPr>
            <w:tcW w:w="710" w:type="pct"/>
          </w:tcPr>
          <w:p w14:paraId="34DC6C13" w14:textId="064393E5" w:rsidR="00953D38" w:rsidRDefault="006E3746" w:rsidP="00793A6B">
            <w:pPr>
              <w:ind w:left="0" w:firstLine="0"/>
              <w:jc w:val="left"/>
            </w:pPr>
            <w:r w:rsidRPr="006E3746">
              <w:t>MLPC achieved 86.46% accuracy (test set)</w:t>
            </w:r>
          </w:p>
        </w:tc>
        <w:tc>
          <w:tcPr>
            <w:tcW w:w="798" w:type="pct"/>
          </w:tcPr>
          <w:p w14:paraId="072AD6B1" w14:textId="518EC414" w:rsidR="00953D38" w:rsidRDefault="006E3746" w:rsidP="00793A6B">
            <w:pPr>
              <w:ind w:left="0" w:firstLine="0"/>
              <w:jc w:val="left"/>
            </w:pPr>
            <w:r w:rsidRPr="006E3746">
              <w:t>High test accuracy; applied explainable ML and feature selection</w:t>
            </w:r>
          </w:p>
        </w:tc>
        <w:tc>
          <w:tcPr>
            <w:tcW w:w="898" w:type="pct"/>
          </w:tcPr>
          <w:p w14:paraId="181B8A68" w14:textId="7F2B0717" w:rsidR="00953D38" w:rsidRDefault="006E3746" w:rsidP="00793A6B">
            <w:pPr>
              <w:ind w:left="0" w:firstLine="0"/>
              <w:jc w:val="left"/>
            </w:pPr>
            <w:r w:rsidRPr="006E3746">
              <w:t>Training accuracy (99.65%) suggests overfitting; single-site data limits generalizability</w:t>
            </w:r>
          </w:p>
        </w:tc>
      </w:tr>
      <w:tr w:rsidR="00953D38" w14:paraId="0D537EB5" w14:textId="739972BF" w:rsidTr="00D46B2D">
        <w:trPr>
          <w:trHeight w:val="750"/>
          <w:jc w:val="center"/>
        </w:trPr>
        <w:tc>
          <w:tcPr>
            <w:tcW w:w="617" w:type="pct"/>
          </w:tcPr>
          <w:p w14:paraId="38437F27" w14:textId="21B2F90F" w:rsidR="00953D38" w:rsidRDefault="00D946A6" w:rsidP="00793A6B">
            <w:pPr>
              <w:ind w:left="0" w:firstLine="0"/>
              <w:jc w:val="left"/>
            </w:pPr>
            <w:r w:rsidRPr="00D946A6">
              <w:t>Balaji et al. [</w:t>
            </w:r>
            <w:r w:rsidR="00403726">
              <w:t>10</w:t>
            </w:r>
            <w:r w:rsidRPr="00D946A6">
              <w:t>]</w:t>
            </w:r>
          </w:p>
        </w:tc>
        <w:tc>
          <w:tcPr>
            <w:tcW w:w="445" w:type="pct"/>
          </w:tcPr>
          <w:p w14:paraId="1071C43A" w14:textId="30ACF288" w:rsidR="00953D38" w:rsidRDefault="00D946A6" w:rsidP="00793A6B">
            <w:pPr>
              <w:ind w:left="0" w:firstLine="0"/>
              <w:jc w:val="left"/>
            </w:pPr>
            <w:r w:rsidRPr="00D946A6">
              <w:t>2024</w:t>
            </w:r>
          </w:p>
        </w:tc>
        <w:tc>
          <w:tcPr>
            <w:tcW w:w="757" w:type="pct"/>
          </w:tcPr>
          <w:p w14:paraId="77819C5D" w14:textId="7CADCE4B" w:rsidR="00953D38" w:rsidRDefault="00D946A6" w:rsidP="00793A6B">
            <w:pPr>
              <w:ind w:left="0" w:firstLine="0"/>
              <w:jc w:val="left"/>
            </w:pPr>
            <w:r w:rsidRPr="00D946A6">
              <w:t xml:space="preserve">Secondary school academic dataset (demographic + </w:t>
            </w:r>
            <w:r w:rsidRPr="00D946A6">
              <w:lastRenderedPageBreak/>
              <w:t>behavioral)</w:t>
            </w:r>
          </w:p>
        </w:tc>
        <w:tc>
          <w:tcPr>
            <w:tcW w:w="774" w:type="pct"/>
          </w:tcPr>
          <w:p w14:paraId="42589DF0" w14:textId="1394CA73" w:rsidR="00953D38" w:rsidRDefault="00D946A6" w:rsidP="00793A6B">
            <w:pPr>
              <w:ind w:left="0" w:firstLine="0"/>
              <w:jc w:val="left"/>
            </w:pPr>
            <w:r w:rsidRPr="00D946A6">
              <w:lastRenderedPageBreak/>
              <w:t xml:space="preserve">Decision Tree, Random Forest, Naïve Bayes, </w:t>
            </w:r>
            <w:r w:rsidRPr="00D946A6">
              <w:lastRenderedPageBreak/>
              <w:t>SVM, Logistic Regression</w:t>
            </w:r>
          </w:p>
        </w:tc>
        <w:tc>
          <w:tcPr>
            <w:tcW w:w="710" w:type="pct"/>
          </w:tcPr>
          <w:p w14:paraId="5CAFC74B" w14:textId="0A3A6326" w:rsidR="00953D38" w:rsidRDefault="00D946A6" w:rsidP="00793A6B">
            <w:pPr>
              <w:ind w:left="0" w:firstLine="0"/>
              <w:jc w:val="left"/>
            </w:pPr>
            <w:r w:rsidRPr="00D946A6">
              <w:lastRenderedPageBreak/>
              <w:t xml:space="preserve">Decision Tree accuracy increased from 90.9% to </w:t>
            </w:r>
            <w:r w:rsidRPr="00D946A6">
              <w:lastRenderedPageBreak/>
              <w:t>93.4%; Naïve Bayes from 77.3% to 83.3%</w:t>
            </w:r>
          </w:p>
        </w:tc>
        <w:tc>
          <w:tcPr>
            <w:tcW w:w="798" w:type="pct"/>
          </w:tcPr>
          <w:p w14:paraId="5E7D708B" w14:textId="5786416E" w:rsidR="00953D38" w:rsidRDefault="00D946A6" w:rsidP="00793A6B">
            <w:pPr>
              <w:ind w:left="0" w:firstLine="0"/>
              <w:jc w:val="left"/>
            </w:pPr>
            <w:r w:rsidRPr="00D946A6">
              <w:lastRenderedPageBreak/>
              <w:t xml:space="preserve">Interpretable model; effective use of SMOTE and grid </w:t>
            </w:r>
            <w:r w:rsidRPr="00D946A6">
              <w:lastRenderedPageBreak/>
              <w:t>search; strong optimization</w:t>
            </w:r>
          </w:p>
        </w:tc>
        <w:tc>
          <w:tcPr>
            <w:tcW w:w="898" w:type="pct"/>
          </w:tcPr>
          <w:p w14:paraId="60D407B7" w14:textId="57CA56B4" w:rsidR="00953D38" w:rsidRDefault="00D946A6" w:rsidP="00793A6B">
            <w:pPr>
              <w:ind w:left="0" w:firstLine="0"/>
              <w:jc w:val="left"/>
            </w:pPr>
            <w:r w:rsidRPr="00D946A6">
              <w:lastRenderedPageBreak/>
              <w:t>Single-site data; possible overfitting in Decision Tree</w:t>
            </w:r>
          </w:p>
        </w:tc>
      </w:tr>
      <w:tr w:rsidR="00953D38" w14:paraId="4757433E" w14:textId="4138DAE9" w:rsidTr="00D46B2D">
        <w:trPr>
          <w:trHeight w:val="750"/>
          <w:jc w:val="center"/>
        </w:trPr>
        <w:tc>
          <w:tcPr>
            <w:tcW w:w="617" w:type="pct"/>
          </w:tcPr>
          <w:p w14:paraId="5730A30B" w14:textId="4F3E6399" w:rsidR="00953D38" w:rsidRDefault="00D946A6" w:rsidP="00793A6B">
            <w:pPr>
              <w:ind w:left="0" w:firstLine="0"/>
              <w:jc w:val="left"/>
            </w:pPr>
            <w:r w:rsidRPr="00D946A6">
              <w:t>Yuan et al. [</w:t>
            </w:r>
            <w:r w:rsidR="00403726">
              <w:t>11</w:t>
            </w:r>
            <w:r w:rsidRPr="00D946A6">
              <w:t>]</w:t>
            </w:r>
          </w:p>
        </w:tc>
        <w:tc>
          <w:tcPr>
            <w:tcW w:w="445" w:type="pct"/>
          </w:tcPr>
          <w:p w14:paraId="7FEBCD29" w14:textId="222B3C29" w:rsidR="00953D38" w:rsidRDefault="00D946A6" w:rsidP="00793A6B">
            <w:pPr>
              <w:ind w:left="0" w:firstLine="0"/>
              <w:jc w:val="left"/>
            </w:pPr>
            <w:r w:rsidRPr="00D946A6">
              <w:t>2024</w:t>
            </w:r>
          </w:p>
        </w:tc>
        <w:tc>
          <w:tcPr>
            <w:tcW w:w="757" w:type="pct"/>
          </w:tcPr>
          <w:p w14:paraId="142A9AE1" w14:textId="57F53D3E" w:rsidR="00953D38" w:rsidRDefault="00D946A6" w:rsidP="00793A6B">
            <w:pPr>
              <w:ind w:left="0" w:firstLine="0"/>
              <w:jc w:val="left"/>
            </w:pPr>
            <w:r w:rsidRPr="00D946A6">
              <w:t>edX platform dataset with clickstream and demographic data</w:t>
            </w:r>
          </w:p>
        </w:tc>
        <w:tc>
          <w:tcPr>
            <w:tcW w:w="774" w:type="pct"/>
          </w:tcPr>
          <w:p w14:paraId="41845C51" w14:textId="174E13F6" w:rsidR="00953D38" w:rsidRDefault="00D946A6" w:rsidP="00793A6B">
            <w:pPr>
              <w:ind w:left="0" w:firstLine="0"/>
              <w:jc w:val="left"/>
            </w:pPr>
            <w:r w:rsidRPr="00D946A6">
              <w:t>Clustering + XGBoost with SHAP feature importance</w:t>
            </w:r>
          </w:p>
        </w:tc>
        <w:tc>
          <w:tcPr>
            <w:tcW w:w="710" w:type="pct"/>
          </w:tcPr>
          <w:p w14:paraId="0DD65A35" w14:textId="68135662" w:rsidR="00953D38" w:rsidRDefault="00D946A6" w:rsidP="00793A6B">
            <w:pPr>
              <w:ind w:left="0" w:firstLine="0"/>
              <w:jc w:val="left"/>
            </w:pPr>
            <w:r w:rsidRPr="00D946A6">
              <w:t>Nearly perfect accuracy for autonomous learners; strong accuracy for motivated cluster</w:t>
            </w:r>
          </w:p>
        </w:tc>
        <w:tc>
          <w:tcPr>
            <w:tcW w:w="798" w:type="pct"/>
          </w:tcPr>
          <w:p w14:paraId="734F615E" w14:textId="30DCE7AF" w:rsidR="00953D38" w:rsidRDefault="00D946A6" w:rsidP="00793A6B">
            <w:pPr>
              <w:ind w:left="0" w:firstLine="0"/>
              <w:jc w:val="left"/>
            </w:pPr>
            <w:r w:rsidRPr="00D946A6">
              <w:t>Cluster-specific modeling; improved interpretability; better overall accuracy</w:t>
            </w:r>
          </w:p>
        </w:tc>
        <w:tc>
          <w:tcPr>
            <w:tcW w:w="898" w:type="pct"/>
          </w:tcPr>
          <w:p w14:paraId="3D32F7E8" w14:textId="7467897D" w:rsidR="00953D38" w:rsidRDefault="004751EA" w:rsidP="00793A6B">
            <w:pPr>
              <w:ind w:left="0" w:firstLine="0"/>
              <w:jc w:val="left"/>
            </w:pPr>
            <w:r w:rsidRPr="004751EA">
              <w:t>Reliant on cluster quality; potential overfitting in small clusters</w:t>
            </w:r>
          </w:p>
        </w:tc>
      </w:tr>
      <w:tr w:rsidR="00793A6B" w14:paraId="7A0E53E6" w14:textId="77777777" w:rsidTr="00D46B2D">
        <w:trPr>
          <w:trHeight w:val="750"/>
          <w:jc w:val="center"/>
        </w:trPr>
        <w:tc>
          <w:tcPr>
            <w:tcW w:w="617" w:type="pct"/>
          </w:tcPr>
          <w:p w14:paraId="33878591" w14:textId="1C0C05D5" w:rsidR="00793A6B" w:rsidRPr="00D946A6" w:rsidRDefault="00793A6B" w:rsidP="00793A6B">
            <w:pPr>
              <w:ind w:left="0" w:firstLine="0"/>
              <w:jc w:val="left"/>
            </w:pPr>
            <w:r w:rsidRPr="00793A6B">
              <w:t>Arya et al. [</w:t>
            </w:r>
            <w:r w:rsidR="00403726">
              <w:t>12</w:t>
            </w:r>
            <w:r w:rsidRPr="00793A6B">
              <w:t>]</w:t>
            </w:r>
          </w:p>
        </w:tc>
        <w:tc>
          <w:tcPr>
            <w:tcW w:w="445" w:type="pct"/>
          </w:tcPr>
          <w:p w14:paraId="711BDF38" w14:textId="04C04041" w:rsidR="00793A6B" w:rsidRPr="00D946A6" w:rsidRDefault="00793A6B" w:rsidP="00793A6B">
            <w:pPr>
              <w:ind w:left="0" w:firstLine="0"/>
              <w:jc w:val="left"/>
            </w:pPr>
            <w:r>
              <w:t>2024</w:t>
            </w:r>
          </w:p>
        </w:tc>
        <w:tc>
          <w:tcPr>
            <w:tcW w:w="757" w:type="pct"/>
          </w:tcPr>
          <w:p w14:paraId="554F557D" w14:textId="0E381CCD" w:rsidR="00793A6B" w:rsidRPr="00D946A6" w:rsidRDefault="00793A6B" w:rsidP="00793A6B">
            <w:pPr>
              <w:ind w:left="0" w:firstLine="0"/>
              <w:jc w:val="left"/>
            </w:pPr>
            <w:r w:rsidRPr="00793A6B">
              <w:t>UCI Portuguese student dataset</w:t>
            </w:r>
          </w:p>
        </w:tc>
        <w:tc>
          <w:tcPr>
            <w:tcW w:w="774" w:type="pct"/>
          </w:tcPr>
          <w:p w14:paraId="5F8F76D9" w14:textId="4D536FC3" w:rsidR="00793A6B" w:rsidRPr="00D946A6" w:rsidRDefault="00793A6B" w:rsidP="00793A6B">
            <w:pPr>
              <w:ind w:left="0" w:firstLine="0"/>
              <w:jc w:val="left"/>
            </w:pPr>
            <w:r w:rsidRPr="00793A6B">
              <w:t>CNN–LSTM hybrid</w:t>
            </w:r>
          </w:p>
        </w:tc>
        <w:tc>
          <w:tcPr>
            <w:tcW w:w="710" w:type="pct"/>
          </w:tcPr>
          <w:p w14:paraId="1DCF45E4" w14:textId="080A1054" w:rsidR="00793A6B" w:rsidRPr="00D946A6" w:rsidRDefault="00793A6B" w:rsidP="00793A6B">
            <w:pPr>
              <w:ind w:left="0" w:firstLine="0"/>
              <w:jc w:val="left"/>
            </w:pPr>
            <w:r w:rsidRPr="00793A6B">
              <w:t>98.45% accuracy, loss = 0.1989</w:t>
            </w:r>
          </w:p>
        </w:tc>
        <w:tc>
          <w:tcPr>
            <w:tcW w:w="798" w:type="pct"/>
          </w:tcPr>
          <w:p w14:paraId="33B8F440" w14:textId="5F438194" w:rsidR="00793A6B" w:rsidRPr="00D946A6" w:rsidRDefault="00793A6B" w:rsidP="00793A6B">
            <w:pPr>
              <w:ind w:left="0" w:firstLine="0"/>
              <w:jc w:val="left"/>
            </w:pPr>
            <w:r w:rsidRPr="00793A6B">
              <w:t>Captures spatial and temporal patterns; handles imbalance</w:t>
            </w:r>
          </w:p>
        </w:tc>
        <w:tc>
          <w:tcPr>
            <w:tcW w:w="898" w:type="pct"/>
          </w:tcPr>
          <w:p w14:paraId="597F0C79" w14:textId="118A4C8E" w:rsidR="00793A6B" w:rsidRPr="004751EA" w:rsidRDefault="00793A6B" w:rsidP="00793A6B">
            <w:pPr>
              <w:ind w:left="0" w:firstLine="0"/>
              <w:jc w:val="left"/>
            </w:pPr>
            <w:r w:rsidRPr="00793A6B">
              <w:t>Specific to this dataset; hybrid model complexity</w:t>
            </w:r>
          </w:p>
        </w:tc>
      </w:tr>
      <w:tr w:rsidR="00793A6B" w14:paraId="1A8C8EA6" w14:textId="77777777" w:rsidTr="00D46B2D">
        <w:trPr>
          <w:trHeight w:val="750"/>
          <w:jc w:val="center"/>
        </w:trPr>
        <w:tc>
          <w:tcPr>
            <w:tcW w:w="617" w:type="pct"/>
          </w:tcPr>
          <w:p w14:paraId="085AEEB2" w14:textId="7A187E75" w:rsidR="00793A6B" w:rsidRPr="00D946A6" w:rsidRDefault="00024D23" w:rsidP="00024D23">
            <w:pPr>
              <w:ind w:left="0" w:firstLine="0"/>
              <w:jc w:val="left"/>
            </w:pPr>
            <w:r w:rsidRPr="00024D23">
              <w:t>Adefemi et al. [</w:t>
            </w:r>
            <w:r w:rsidR="00403726">
              <w:t>13</w:t>
            </w:r>
            <w:r w:rsidRPr="00024D23">
              <w:t>]</w:t>
            </w:r>
          </w:p>
        </w:tc>
        <w:tc>
          <w:tcPr>
            <w:tcW w:w="445" w:type="pct"/>
          </w:tcPr>
          <w:p w14:paraId="2383E427" w14:textId="19D60C64" w:rsidR="00793A6B" w:rsidRPr="00D946A6" w:rsidRDefault="00024D23" w:rsidP="00793A6B">
            <w:pPr>
              <w:ind w:left="0" w:firstLine="0"/>
              <w:jc w:val="left"/>
            </w:pPr>
            <w:r>
              <w:t>2025</w:t>
            </w:r>
          </w:p>
        </w:tc>
        <w:tc>
          <w:tcPr>
            <w:tcW w:w="757" w:type="pct"/>
          </w:tcPr>
          <w:p w14:paraId="15D47C92" w14:textId="6C161B59" w:rsidR="00793A6B" w:rsidRPr="00D946A6" w:rsidRDefault="00024D23" w:rsidP="00793A6B">
            <w:pPr>
              <w:ind w:left="0" w:firstLine="0"/>
              <w:jc w:val="left"/>
            </w:pPr>
            <w:r w:rsidRPr="00024D23">
              <w:t>UCI (Math &amp; Portuguese), WOU, xAPI, AV</w:t>
            </w:r>
          </w:p>
        </w:tc>
        <w:tc>
          <w:tcPr>
            <w:tcW w:w="774" w:type="pct"/>
          </w:tcPr>
          <w:p w14:paraId="13BB9CB2" w14:textId="36FFDA82" w:rsidR="00793A6B" w:rsidRPr="00D946A6" w:rsidRDefault="00024D23" w:rsidP="00024D23">
            <w:pPr>
              <w:ind w:left="0" w:firstLine="0"/>
              <w:jc w:val="left"/>
            </w:pPr>
            <w:r w:rsidRPr="00024D23">
              <w:t>Hybrid CNN–LSTM architecture</w:t>
            </w:r>
          </w:p>
        </w:tc>
        <w:tc>
          <w:tcPr>
            <w:tcW w:w="710" w:type="pct"/>
          </w:tcPr>
          <w:p w14:paraId="1F772039" w14:textId="484BA56F" w:rsidR="00793A6B" w:rsidRPr="00D946A6" w:rsidRDefault="00024D23" w:rsidP="00024D23">
            <w:pPr>
              <w:ind w:left="0" w:firstLine="0"/>
              <w:jc w:val="left"/>
            </w:pPr>
            <w:r w:rsidRPr="00024D23">
              <w:t>Up to 99.67% accuracy (UCI</w:t>
            </w:r>
            <w:r w:rsidRPr="00024D23">
              <w:noBreakHyphen/>
              <w:t>Por); 99.40% (AV</w:t>
            </w:r>
            <w:r w:rsidRPr="00024D23">
              <w:noBreakHyphen/>
              <w:t>Math)</w:t>
            </w:r>
          </w:p>
        </w:tc>
        <w:tc>
          <w:tcPr>
            <w:tcW w:w="798" w:type="pct"/>
          </w:tcPr>
          <w:p w14:paraId="381BF017" w14:textId="4D3AA670" w:rsidR="00793A6B" w:rsidRPr="00D946A6" w:rsidRDefault="00024D23" w:rsidP="00024D23">
            <w:pPr>
              <w:ind w:left="0" w:firstLine="0"/>
              <w:jc w:val="left"/>
            </w:pPr>
            <w:r w:rsidRPr="00024D23">
              <w:t>High accuracy across diverse datasets; robust preprocessing; generalizable</w:t>
            </w:r>
          </w:p>
        </w:tc>
        <w:tc>
          <w:tcPr>
            <w:tcW w:w="898" w:type="pct"/>
          </w:tcPr>
          <w:p w14:paraId="22D683D7" w14:textId="2F111FFD" w:rsidR="00793A6B" w:rsidRPr="004751EA" w:rsidRDefault="00024D23" w:rsidP="00024D23">
            <w:pPr>
              <w:ind w:left="0" w:firstLine="0"/>
              <w:jc w:val="left"/>
            </w:pPr>
            <w:r w:rsidRPr="00024D23">
              <w:t>Heavy computation; model interpretability is limited</w:t>
            </w:r>
          </w:p>
        </w:tc>
      </w:tr>
      <w:tr w:rsidR="00793A6B" w14:paraId="06DDF732" w14:textId="77777777" w:rsidTr="00D46B2D">
        <w:trPr>
          <w:trHeight w:val="750"/>
          <w:jc w:val="center"/>
        </w:trPr>
        <w:tc>
          <w:tcPr>
            <w:tcW w:w="617" w:type="pct"/>
          </w:tcPr>
          <w:p w14:paraId="71D02194" w14:textId="2EA7B30F" w:rsidR="00793A6B" w:rsidRPr="00D946A6" w:rsidRDefault="004A2ECF" w:rsidP="004A2ECF">
            <w:pPr>
              <w:ind w:left="0" w:firstLine="0"/>
              <w:jc w:val="left"/>
            </w:pPr>
            <w:r w:rsidRPr="004A2ECF">
              <w:lastRenderedPageBreak/>
              <w:t>Ben Said et al. [</w:t>
            </w:r>
            <w:r w:rsidR="00403726">
              <w:t>14</w:t>
            </w:r>
            <w:r w:rsidRPr="004A2ECF">
              <w:t>]</w:t>
            </w:r>
          </w:p>
        </w:tc>
        <w:tc>
          <w:tcPr>
            <w:tcW w:w="445" w:type="pct"/>
          </w:tcPr>
          <w:p w14:paraId="58A527F8" w14:textId="3972AC15" w:rsidR="00793A6B" w:rsidRPr="00D946A6" w:rsidRDefault="004A2ECF" w:rsidP="004A2ECF">
            <w:pPr>
              <w:ind w:left="0" w:firstLine="0"/>
              <w:jc w:val="left"/>
            </w:pPr>
            <w:r w:rsidRPr="004A2ECF">
              <w:t>2023</w:t>
            </w:r>
          </w:p>
        </w:tc>
        <w:tc>
          <w:tcPr>
            <w:tcW w:w="757" w:type="pct"/>
          </w:tcPr>
          <w:p w14:paraId="52FB4303" w14:textId="5227EA50" w:rsidR="00793A6B" w:rsidRPr="00D946A6" w:rsidRDefault="004A2ECF" w:rsidP="004A2ECF">
            <w:pPr>
              <w:ind w:left="0" w:firstLine="0"/>
              <w:jc w:val="left"/>
            </w:pPr>
            <w:r w:rsidRPr="004A2ECF">
              <w:t>Open University Learning Analytics Dataset (OULAD)</w:t>
            </w:r>
          </w:p>
        </w:tc>
        <w:tc>
          <w:tcPr>
            <w:tcW w:w="774" w:type="pct"/>
          </w:tcPr>
          <w:p w14:paraId="0C46B5D7" w14:textId="26243DE2" w:rsidR="00793A6B" w:rsidRPr="00D946A6" w:rsidRDefault="004A2ECF" w:rsidP="004A2ECF">
            <w:pPr>
              <w:ind w:left="0" w:firstLine="0"/>
              <w:jc w:val="left"/>
            </w:pPr>
            <w:r w:rsidRPr="004A2ECF">
              <w:t>Dual</w:t>
            </w:r>
            <w:r w:rsidRPr="004A2ECF">
              <w:noBreakHyphen/>
              <w:t>path CNN (clickstream images + FC layers)</w:t>
            </w:r>
          </w:p>
        </w:tc>
        <w:tc>
          <w:tcPr>
            <w:tcW w:w="710" w:type="pct"/>
          </w:tcPr>
          <w:p w14:paraId="0FBAB43A" w14:textId="335CA66A" w:rsidR="00793A6B" w:rsidRPr="00D946A6" w:rsidRDefault="004A2ECF" w:rsidP="004A2ECF">
            <w:pPr>
              <w:ind w:left="0" w:firstLine="0"/>
              <w:jc w:val="left"/>
            </w:pPr>
            <w:r w:rsidRPr="004A2ECF">
              <w:t>92.7% accuracy in online learner classification</w:t>
            </w:r>
          </w:p>
        </w:tc>
        <w:tc>
          <w:tcPr>
            <w:tcW w:w="798" w:type="pct"/>
          </w:tcPr>
          <w:p w14:paraId="08A0D49D" w14:textId="330B23CE" w:rsidR="00793A6B" w:rsidRPr="00D946A6" w:rsidRDefault="004A2ECF" w:rsidP="004A2ECF">
            <w:pPr>
              <w:ind w:left="0" w:firstLine="0"/>
              <w:jc w:val="left"/>
            </w:pPr>
            <w:r w:rsidRPr="004A2ECF">
              <w:t>Novel time</w:t>
            </w:r>
            <w:r w:rsidRPr="004A2ECF">
              <w:noBreakHyphen/>
              <w:t>series imaging; combined multimodal (clickstream &amp; demo) features; robust to imbalance</w:t>
            </w:r>
          </w:p>
        </w:tc>
        <w:tc>
          <w:tcPr>
            <w:tcW w:w="898" w:type="pct"/>
          </w:tcPr>
          <w:p w14:paraId="1D093FB6" w14:textId="0DE8184D" w:rsidR="00793A6B" w:rsidRPr="004751EA" w:rsidRDefault="004A2ECF" w:rsidP="004A2ECF">
            <w:pPr>
              <w:ind w:left="0" w:firstLine="0"/>
              <w:jc w:val="left"/>
            </w:pPr>
            <w:r w:rsidRPr="004A2ECF">
              <w:t>Complex architecture; image encoding reduces interpretability for educators</w:t>
            </w:r>
          </w:p>
        </w:tc>
      </w:tr>
      <w:tr w:rsidR="00793A6B" w14:paraId="31720E05" w14:textId="77777777" w:rsidTr="00D46B2D">
        <w:trPr>
          <w:trHeight w:val="750"/>
          <w:jc w:val="center"/>
        </w:trPr>
        <w:tc>
          <w:tcPr>
            <w:tcW w:w="617" w:type="pct"/>
          </w:tcPr>
          <w:p w14:paraId="59FE419D" w14:textId="2990249D" w:rsidR="00793A6B" w:rsidRPr="00D946A6" w:rsidRDefault="008D1585" w:rsidP="008D1585">
            <w:pPr>
              <w:ind w:left="0" w:firstLine="0"/>
              <w:jc w:val="left"/>
            </w:pPr>
            <w:r w:rsidRPr="008D1585">
              <w:t>Junejo et al. [</w:t>
            </w:r>
            <w:r w:rsidR="00403726">
              <w:t>15</w:t>
            </w:r>
            <w:r w:rsidRPr="008D1585">
              <w:t>]</w:t>
            </w:r>
          </w:p>
        </w:tc>
        <w:tc>
          <w:tcPr>
            <w:tcW w:w="445" w:type="pct"/>
          </w:tcPr>
          <w:p w14:paraId="0A281A93" w14:textId="604A2578" w:rsidR="00793A6B" w:rsidRPr="00D946A6" w:rsidRDefault="008D1585" w:rsidP="008D1585">
            <w:pPr>
              <w:ind w:left="0" w:firstLine="0"/>
              <w:jc w:val="left"/>
            </w:pPr>
            <w:r w:rsidRPr="008D1585">
              <w:t>2024</w:t>
            </w:r>
          </w:p>
        </w:tc>
        <w:tc>
          <w:tcPr>
            <w:tcW w:w="757" w:type="pct"/>
          </w:tcPr>
          <w:p w14:paraId="3F903A84" w14:textId="26114845" w:rsidR="00793A6B" w:rsidRPr="00D946A6" w:rsidRDefault="008D1585" w:rsidP="008D1585">
            <w:pPr>
              <w:ind w:left="0" w:firstLine="0"/>
              <w:jc w:val="left"/>
            </w:pPr>
            <w:r w:rsidRPr="008D1585">
              <w:t>Open University Learning Analytics Dataset (OULAD)</w:t>
            </w:r>
          </w:p>
        </w:tc>
        <w:tc>
          <w:tcPr>
            <w:tcW w:w="774" w:type="pct"/>
          </w:tcPr>
          <w:p w14:paraId="1B21ADE0" w14:textId="60E5E514" w:rsidR="00793A6B" w:rsidRPr="00D946A6" w:rsidRDefault="008D1585" w:rsidP="008D1585">
            <w:pPr>
              <w:ind w:left="0" w:firstLine="0"/>
              <w:jc w:val="left"/>
            </w:pPr>
            <w:r w:rsidRPr="008D1585">
              <w:t>Multi</w:t>
            </w:r>
            <w:r w:rsidRPr="008D1585">
              <w:noBreakHyphen/>
              <w:t>layer neural network (MLP)</w:t>
            </w:r>
          </w:p>
        </w:tc>
        <w:tc>
          <w:tcPr>
            <w:tcW w:w="710" w:type="pct"/>
          </w:tcPr>
          <w:p w14:paraId="76182EA2" w14:textId="3CC0B47E" w:rsidR="00793A6B" w:rsidRPr="00D946A6" w:rsidRDefault="008D1585" w:rsidP="008D1585">
            <w:pPr>
              <w:ind w:left="0" w:firstLine="0"/>
              <w:jc w:val="left"/>
            </w:pPr>
            <w:r w:rsidRPr="008D1585">
              <w:t>~25% improvement over baselines; high early-stage predictive accuracy</w:t>
            </w:r>
          </w:p>
        </w:tc>
        <w:tc>
          <w:tcPr>
            <w:tcW w:w="798" w:type="pct"/>
          </w:tcPr>
          <w:p w14:paraId="18C1E8E7" w14:textId="3BA1A705" w:rsidR="00793A6B" w:rsidRPr="00D946A6" w:rsidRDefault="008D1585" w:rsidP="008D1585">
            <w:pPr>
              <w:ind w:left="0" w:firstLine="0"/>
              <w:jc w:val="left"/>
            </w:pPr>
            <w:r w:rsidRPr="008D1585">
              <w:t>Multi-category early prediction; temporal generalizability; strong performance gains</w:t>
            </w:r>
          </w:p>
        </w:tc>
        <w:tc>
          <w:tcPr>
            <w:tcW w:w="898" w:type="pct"/>
          </w:tcPr>
          <w:p w14:paraId="621096B2" w14:textId="3D9162DA" w:rsidR="00793A6B" w:rsidRPr="004751EA" w:rsidRDefault="008D1585" w:rsidP="008D1585">
            <w:pPr>
              <w:ind w:left="0" w:firstLine="0"/>
              <w:jc w:val="left"/>
              <w:rPr>
                <w:rtl/>
              </w:rPr>
            </w:pPr>
            <w:r w:rsidRPr="008D1585">
              <w:t>Imbalanced classes; quality dependency on early course data</w:t>
            </w:r>
          </w:p>
        </w:tc>
      </w:tr>
      <w:tr w:rsidR="00793A6B" w14:paraId="74B477DD" w14:textId="77777777" w:rsidTr="00D46B2D">
        <w:trPr>
          <w:trHeight w:val="750"/>
          <w:jc w:val="center"/>
        </w:trPr>
        <w:tc>
          <w:tcPr>
            <w:tcW w:w="617" w:type="pct"/>
          </w:tcPr>
          <w:p w14:paraId="071C4940" w14:textId="45F28C38" w:rsidR="00793A6B" w:rsidRPr="00D946A6" w:rsidRDefault="006F7F6C" w:rsidP="006F7F6C">
            <w:pPr>
              <w:ind w:left="0" w:firstLine="0"/>
              <w:jc w:val="left"/>
            </w:pPr>
            <w:r w:rsidRPr="006F7F6C">
              <w:t>Moubayed et al. [1</w:t>
            </w:r>
            <w:r w:rsidR="00403726">
              <w:t>6</w:t>
            </w:r>
            <w:r w:rsidRPr="006F7F6C">
              <w:t>]</w:t>
            </w:r>
          </w:p>
        </w:tc>
        <w:tc>
          <w:tcPr>
            <w:tcW w:w="445" w:type="pct"/>
          </w:tcPr>
          <w:p w14:paraId="6332D2F2" w14:textId="167ADCDB" w:rsidR="00793A6B" w:rsidRPr="00D946A6" w:rsidRDefault="006F7F6C" w:rsidP="006F7F6C">
            <w:pPr>
              <w:ind w:left="0" w:firstLine="0"/>
              <w:jc w:val="left"/>
            </w:pPr>
            <w:r w:rsidRPr="006F7F6C">
              <w:t>2024</w:t>
            </w:r>
          </w:p>
        </w:tc>
        <w:tc>
          <w:tcPr>
            <w:tcW w:w="757" w:type="pct"/>
          </w:tcPr>
          <w:p w14:paraId="2FD37EAF" w14:textId="216AA800" w:rsidR="00793A6B" w:rsidRPr="00D946A6" w:rsidRDefault="006F7F6C" w:rsidP="006F7F6C">
            <w:pPr>
              <w:ind w:left="0" w:firstLine="0"/>
              <w:jc w:val="left"/>
            </w:pPr>
            <w:r w:rsidRPr="006F7F6C">
              <w:t>Three online course datasets from different regions</w:t>
            </w:r>
          </w:p>
        </w:tc>
        <w:tc>
          <w:tcPr>
            <w:tcW w:w="774" w:type="pct"/>
          </w:tcPr>
          <w:p w14:paraId="5FAFC136" w14:textId="6B589F57" w:rsidR="00793A6B" w:rsidRPr="00D946A6" w:rsidRDefault="006F7F6C" w:rsidP="006F7F6C">
            <w:pPr>
              <w:ind w:left="0" w:firstLine="0"/>
              <w:jc w:val="left"/>
            </w:pPr>
            <w:r w:rsidRPr="006F7F6C">
              <w:t>CNN + RNN-LSTM hybrid</w:t>
            </w:r>
          </w:p>
        </w:tc>
        <w:tc>
          <w:tcPr>
            <w:tcW w:w="710" w:type="pct"/>
          </w:tcPr>
          <w:p w14:paraId="749412F3" w14:textId="64CF203B" w:rsidR="00793A6B" w:rsidRPr="00D946A6" w:rsidRDefault="006F7F6C" w:rsidP="006F7F6C">
            <w:pPr>
              <w:ind w:left="0" w:firstLine="0"/>
              <w:jc w:val="left"/>
            </w:pPr>
            <w:r w:rsidRPr="006F7F6C">
              <w:t>Outperformed optimized ML in two datasets; comparable in third</w:t>
            </w:r>
          </w:p>
        </w:tc>
        <w:tc>
          <w:tcPr>
            <w:tcW w:w="798" w:type="pct"/>
          </w:tcPr>
          <w:p w14:paraId="6FA7E86A" w14:textId="30E25BCD" w:rsidR="00793A6B" w:rsidRPr="00D946A6" w:rsidRDefault="006F7F6C" w:rsidP="006F7F6C">
            <w:pPr>
              <w:ind w:left="0" w:firstLine="0"/>
              <w:jc w:val="left"/>
            </w:pPr>
            <w:r w:rsidRPr="006F7F6C">
              <w:t>Strong generalization; better accuracy than ML</w:t>
            </w:r>
          </w:p>
        </w:tc>
        <w:tc>
          <w:tcPr>
            <w:tcW w:w="898" w:type="pct"/>
          </w:tcPr>
          <w:p w14:paraId="178C1954" w14:textId="72B40559" w:rsidR="00793A6B" w:rsidRPr="004751EA" w:rsidRDefault="006F7F6C" w:rsidP="006F7F6C">
            <w:pPr>
              <w:ind w:left="0" w:firstLine="0"/>
              <w:jc w:val="left"/>
            </w:pPr>
            <w:r w:rsidRPr="006F7F6C">
              <w:t>Overfitting risk on smaller sets; requires clickstream data</w:t>
            </w:r>
          </w:p>
        </w:tc>
      </w:tr>
      <w:tr w:rsidR="006F7F6C" w14:paraId="4D5737EC" w14:textId="77777777" w:rsidTr="008C0988">
        <w:trPr>
          <w:trHeight w:val="750"/>
          <w:jc w:val="center"/>
        </w:trPr>
        <w:tc>
          <w:tcPr>
            <w:tcW w:w="617" w:type="pct"/>
            <w:shd w:val="clear" w:color="auto" w:fill="auto"/>
          </w:tcPr>
          <w:p w14:paraId="6CFE9D14" w14:textId="2D97C7A8" w:rsidR="006F7F6C" w:rsidRPr="00D946A6" w:rsidRDefault="00963495" w:rsidP="00963495">
            <w:pPr>
              <w:ind w:left="0" w:firstLine="0"/>
              <w:jc w:val="left"/>
              <w:rPr>
                <w:rtl/>
              </w:rPr>
            </w:pPr>
            <w:r w:rsidRPr="00963495">
              <w:t>Neshaei et al. [1</w:t>
            </w:r>
            <w:r w:rsidR="008C0988">
              <w:t>7</w:t>
            </w:r>
            <w:r w:rsidRPr="00963495">
              <w:t>]</w:t>
            </w:r>
          </w:p>
        </w:tc>
        <w:tc>
          <w:tcPr>
            <w:tcW w:w="445" w:type="pct"/>
            <w:shd w:val="clear" w:color="auto" w:fill="auto"/>
          </w:tcPr>
          <w:p w14:paraId="7EDD016C" w14:textId="23B6F8D6" w:rsidR="006F7F6C" w:rsidRPr="00D946A6" w:rsidRDefault="00963495" w:rsidP="00963495">
            <w:pPr>
              <w:ind w:left="0" w:firstLine="0"/>
              <w:jc w:val="left"/>
            </w:pPr>
            <w:r w:rsidRPr="00963495">
              <w:t>2024</w:t>
            </w:r>
          </w:p>
        </w:tc>
        <w:tc>
          <w:tcPr>
            <w:tcW w:w="757" w:type="pct"/>
            <w:shd w:val="clear" w:color="auto" w:fill="auto"/>
          </w:tcPr>
          <w:p w14:paraId="7F8C817E" w14:textId="2451A539" w:rsidR="006F7F6C" w:rsidRPr="00D946A6" w:rsidRDefault="00963495" w:rsidP="00963495">
            <w:pPr>
              <w:ind w:left="0" w:firstLine="0"/>
              <w:jc w:val="left"/>
            </w:pPr>
            <w:r w:rsidRPr="00963495">
              <w:t>Real-world knowledge tracing sets (e.g., ASSISTments, EdNet)</w:t>
            </w:r>
          </w:p>
        </w:tc>
        <w:tc>
          <w:tcPr>
            <w:tcW w:w="774" w:type="pct"/>
            <w:shd w:val="clear" w:color="auto" w:fill="auto"/>
          </w:tcPr>
          <w:p w14:paraId="4C50C951" w14:textId="0A235E37" w:rsidR="006F7F6C" w:rsidRPr="00D946A6" w:rsidRDefault="00963495" w:rsidP="00963495">
            <w:pPr>
              <w:ind w:left="0" w:firstLine="0"/>
              <w:jc w:val="left"/>
            </w:pPr>
            <w:r w:rsidRPr="00963495">
              <w:t>Fine-tuned LLMs (e.g., GPT-3/GPT-4)</w:t>
            </w:r>
          </w:p>
        </w:tc>
        <w:tc>
          <w:tcPr>
            <w:tcW w:w="710" w:type="pct"/>
            <w:shd w:val="clear" w:color="auto" w:fill="auto"/>
          </w:tcPr>
          <w:p w14:paraId="5247FCB8" w14:textId="737E62C9" w:rsidR="006F7F6C" w:rsidRPr="00D946A6" w:rsidRDefault="00963495" w:rsidP="00963495">
            <w:pPr>
              <w:ind w:left="0" w:firstLine="0"/>
              <w:jc w:val="left"/>
            </w:pPr>
            <w:r w:rsidRPr="00963495">
              <w:t xml:space="preserve">Matched Bayesian Knowledge Tracing performance on </w:t>
            </w:r>
            <w:r w:rsidRPr="00963495">
              <w:lastRenderedPageBreak/>
              <w:t>accuracy and AUC</w:t>
            </w:r>
          </w:p>
        </w:tc>
        <w:tc>
          <w:tcPr>
            <w:tcW w:w="798" w:type="pct"/>
            <w:shd w:val="clear" w:color="auto" w:fill="auto"/>
          </w:tcPr>
          <w:p w14:paraId="2EB705F2" w14:textId="719218CB" w:rsidR="006F7F6C" w:rsidRPr="00D946A6" w:rsidRDefault="00963495" w:rsidP="00963495">
            <w:pPr>
              <w:ind w:left="0" w:firstLine="0"/>
              <w:jc w:val="left"/>
            </w:pPr>
            <w:r w:rsidRPr="00963495">
              <w:lastRenderedPageBreak/>
              <w:t>Simplified modeling; competitive without manual features</w:t>
            </w:r>
          </w:p>
        </w:tc>
        <w:tc>
          <w:tcPr>
            <w:tcW w:w="898" w:type="pct"/>
            <w:shd w:val="clear" w:color="auto" w:fill="auto"/>
          </w:tcPr>
          <w:p w14:paraId="3E6BEC5B" w14:textId="472459F2" w:rsidR="006F7F6C" w:rsidRPr="004751EA" w:rsidRDefault="00963495" w:rsidP="00963495">
            <w:pPr>
              <w:ind w:left="0" w:firstLine="0"/>
              <w:jc w:val="left"/>
              <w:rPr>
                <w:rtl/>
              </w:rPr>
            </w:pPr>
            <w:r w:rsidRPr="00963495">
              <w:t>High computational requirements; less transparent interpretability</w:t>
            </w:r>
          </w:p>
        </w:tc>
      </w:tr>
      <w:tr w:rsidR="006F7F6C" w14:paraId="28F45344" w14:textId="77777777" w:rsidTr="00D46B2D">
        <w:trPr>
          <w:trHeight w:val="750"/>
          <w:jc w:val="center"/>
        </w:trPr>
        <w:tc>
          <w:tcPr>
            <w:tcW w:w="617" w:type="pct"/>
          </w:tcPr>
          <w:p w14:paraId="753539CC" w14:textId="4FEC8986" w:rsidR="006F7F6C" w:rsidRPr="00D946A6" w:rsidRDefault="00FF1194" w:rsidP="00FF1194">
            <w:pPr>
              <w:ind w:left="0" w:firstLine="0"/>
              <w:jc w:val="left"/>
            </w:pPr>
            <w:r w:rsidRPr="00FF1194">
              <w:t>Zhang et al. [</w:t>
            </w:r>
            <w:r w:rsidR="008C0988">
              <w:t>18</w:t>
            </w:r>
            <w:r w:rsidRPr="00FF1194">
              <w:t>]</w:t>
            </w:r>
          </w:p>
        </w:tc>
        <w:tc>
          <w:tcPr>
            <w:tcW w:w="445" w:type="pct"/>
          </w:tcPr>
          <w:p w14:paraId="15F74FB5" w14:textId="0B1AD8BC" w:rsidR="006F7F6C" w:rsidRPr="00D946A6" w:rsidRDefault="00FF1194" w:rsidP="00793A6B">
            <w:pPr>
              <w:ind w:left="0" w:firstLine="0"/>
              <w:jc w:val="left"/>
            </w:pPr>
            <w:r w:rsidRPr="00963495">
              <w:t>2024</w:t>
            </w:r>
          </w:p>
        </w:tc>
        <w:tc>
          <w:tcPr>
            <w:tcW w:w="757" w:type="pct"/>
          </w:tcPr>
          <w:p w14:paraId="4BB98B53" w14:textId="2DA13C79" w:rsidR="006F7F6C" w:rsidRPr="00D946A6" w:rsidRDefault="00FF1194" w:rsidP="00FF1194">
            <w:pPr>
              <w:ind w:left="0" w:firstLine="0"/>
              <w:jc w:val="left"/>
            </w:pPr>
            <w:r w:rsidRPr="00FF1194">
              <w:t>AutoTutor reading-comprehension ITS (adult literacy)</w:t>
            </w:r>
          </w:p>
        </w:tc>
        <w:tc>
          <w:tcPr>
            <w:tcW w:w="774" w:type="pct"/>
          </w:tcPr>
          <w:p w14:paraId="2822CE50" w14:textId="4D4F0F6C" w:rsidR="006F7F6C" w:rsidRPr="00D946A6" w:rsidRDefault="00FF1194" w:rsidP="00FF1194">
            <w:pPr>
              <w:ind w:left="0" w:firstLine="0"/>
              <w:jc w:val="left"/>
            </w:pPr>
            <w:r w:rsidRPr="00FF1194">
              <w:t>GPT</w:t>
            </w:r>
            <w:r w:rsidRPr="00FF1194">
              <w:noBreakHyphen/>
              <w:t>4 prompting for model selection and hyperparameter tuning (XGBoost engine)</w:t>
            </w:r>
          </w:p>
        </w:tc>
        <w:tc>
          <w:tcPr>
            <w:tcW w:w="710" w:type="pct"/>
          </w:tcPr>
          <w:p w14:paraId="5A51A0C3" w14:textId="481627E3" w:rsidR="006F7F6C" w:rsidRPr="00D946A6" w:rsidRDefault="00FF1194" w:rsidP="00FF1194">
            <w:pPr>
              <w:ind w:left="0" w:firstLine="0"/>
              <w:jc w:val="left"/>
            </w:pPr>
            <w:r w:rsidRPr="00FF1194">
              <w:t>GPT</w:t>
            </w:r>
            <w:r w:rsidRPr="00FF1194">
              <w:noBreakHyphen/>
              <w:t>4–guided XGBoost outperformed local XGBoost; XGBoost alone had higher raw accuracy</w:t>
            </w:r>
          </w:p>
        </w:tc>
        <w:tc>
          <w:tcPr>
            <w:tcW w:w="798" w:type="pct"/>
          </w:tcPr>
          <w:p w14:paraId="0891408B" w14:textId="6C821BAB" w:rsidR="006F7F6C" w:rsidRPr="00D946A6" w:rsidRDefault="00FF1194" w:rsidP="00FF1194">
            <w:pPr>
              <w:ind w:left="0" w:firstLine="0"/>
              <w:jc w:val="left"/>
            </w:pPr>
            <w:r w:rsidRPr="00FF1194">
              <w:t>Uses GPT</w:t>
            </w:r>
            <w:r w:rsidRPr="00FF1194">
              <w:noBreakHyphen/>
              <w:t>4 reasoning to select/tune models; human-like strategy without extensive trials</w:t>
            </w:r>
          </w:p>
        </w:tc>
        <w:tc>
          <w:tcPr>
            <w:tcW w:w="898" w:type="pct"/>
          </w:tcPr>
          <w:p w14:paraId="4765D6F5" w14:textId="5C767E4E" w:rsidR="006F7F6C" w:rsidRPr="004751EA" w:rsidRDefault="00FF1194" w:rsidP="00FF1194">
            <w:pPr>
              <w:ind w:left="0" w:firstLine="0"/>
              <w:jc w:val="left"/>
            </w:pPr>
            <w:r w:rsidRPr="00FF1194">
              <w:t>Raw accuracy slightly below direct XGBoost; tuning stability issues</w:t>
            </w:r>
          </w:p>
        </w:tc>
      </w:tr>
      <w:tr w:rsidR="00D46B2D" w14:paraId="09CF28DE" w14:textId="77777777" w:rsidTr="00D46B2D">
        <w:trPr>
          <w:trHeight w:val="750"/>
          <w:jc w:val="center"/>
        </w:trPr>
        <w:tc>
          <w:tcPr>
            <w:tcW w:w="617" w:type="pct"/>
          </w:tcPr>
          <w:p w14:paraId="4192A376" w14:textId="3679A7EF" w:rsidR="00D46B2D" w:rsidRPr="00FF1194" w:rsidRDefault="00D46B2D" w:rsidP="00D46B2D">
            <w:pPr>
              <w:ind w:left="0" w:firstLine="0"/>
              <w:jc w:val="left"/>
            </w:pPr>
            <w:r w:rsidRPr="00D46B2D">
              <w:t>Li et al. [</w:t>
            </w:r>
            <w:r w:rsidR="008C0988">
              <w:t>19</w:t>
            </w:r>
            <w:r w:rsidRPr="00D46B2D">
              <w:t>]</w:t>
            </w:r>
          </w:p>
        </w:tc>
        <w:tc>
          <w:tcPr>
            <w:tcW w:w="445" w:type="pct"/>
          </w:tcPr>
          <w:p w14:paraId="3195CB52" w14:textId="6A1FB1EE" w:rsidR="00D46B2D" w:rsidRPr="00963495" w:rsidRDefault="00D46B2D" w:rsidP="00D46B2D">
            <w:pPr>
              <w:ind w:left="0" w:firstLine="0"/>
              <w:jc w:val="left"/>
            </w:pPr>
            <w:r w:rsidRPr="00D46B2D">
              <w:t>2025</w:t>
            </w:r>
          </w:p>
        </w:tc>
        <w:tc>
          <w:tcPr>
            <w:tcW w:w="757" w:type="pct"/>
          </w:tcPr>
          <w:p w14:paraId="5AA5E061" w14:textId="56285A1E" w:rsidR="00D46B2D" w:rsidRPr="00FF1194" w:rsidRDefault="00D46B2D" w:rsidP="00D46B2D">
            <w:pPr>
              <w:ind w:left="0" w:firstLine="0"/>
              <w:jc w:val="left"/>
            </w:pPr>
            <w:r w:rsidRPr="00D46B2D">
              <w:t>5,278 open-text student reflections (377 students over 3 terms)</w:t>
            </w:r>
          </w:p>
        </w:tc>
        <w:tc>
          <w:tcPr>
            <w:tcW w:w="774" w:type="pct"/>
          </w:tcPr>
          <w:p w14:paraId="289DD00B" w14:textId="3AEF0B5C" w:rsidR="00D46B2D" w:rsidRPr="00FF1194" w:rsidRDefault="00D46B2D" w:rsidP="00D46B2D">
            <w:pPr>
              <w:ind w:left="0" w:firstLine="0"/>
              <w:jc w:val="left"/>
            </w:pPr>
            <w:r w:rsidRPr="00D46B2D">
              <w:t>Single-agent and multi-agent LLM strategies with zero/few-shot prompting</w:t>
            </w:r>
          </w:p>
        </w:tc>
        <w:tc>
          <w:tcPr>
            <w:tcW w:w="710" w:type="pct"/>
          </w:tcPr>
          <w:p w14:paraId="4942F190" w14:textId="58758338" w:rsidR="00D46B2D" w:rsidRPr="00FF1194" w:rsidRDefault="00D46B2D" w:rsidP="00D46B2D">
            <w:pPr>
              <w:ind w:left="0" w:firstLine="0"/>
              <w:jc w:val="left"/>
            </w:pPr>
            <w:r w:rsidRPr="00D46B2D">
              <w:t>Few-shot single-agent strategy achieved highest agreement with human scoring; improved academic performance prediction</w:t>
            </w:r>
          </w:p>
        </w:tc>
        <w:tc>
          <w:tcPr>
            <w:tcW w:w="798" w:type="pct"/>
          </w:tcPr>
          <w:p w14:paraId="283A0AAA" w14:textId="133AC62B" w:rsidR="00D46B2D" w:rsidRPr="00FF1194" w:rsidRDefault="00D46B2D" w:rsidP="00D46B2D">
            <w:pPr>
              <w:ind w:left="0" w:firstLine="0"/>
              <w:jc w:val="left"/>
            </w:pPr>
            <w:r w:rsidRPr="00D46B2D">
              <w:t>Automates qualitative text evaluation; supports performance prediction via reflection scoring</w:t>
            </w:r>
          </w:p>
        </w:tc>
        <w:tc>
          <w:tcPr>
            <w:tcW w:w="898" w:type="pct"/>
          </w:tcPr>
          <w:p w14:paraId="55B7DE11" w14:textId="2526744B" w:rsidR="00D46B2D" w:rsidRPr="00FF1194" w:rsidRDefault="00D46B2D" w:rsidP="00D46B2D">
            <w:pPr>
              <w:ind w:left="0" w:firstLine="0"/>
              <w:jc w:val="left"/>
              <w:rPr>
                <w:rtl/>
              </w:rPr>
            </w:pPr>
            <w:r w:rsidRPr="00D46B2D">
              <w:t>Prompt-dependence; risk of bias from LLM-generated assessments</w:t>
            </w:r>
          </w:p>
        </w:tc>
      </w:tr>
      <w:tr w:rsidR="00D46B2D" w14:paraId="39055F8E" w14:textId="77777777" w:rsidTr="00D46B2D">
        <w:trPr>
          <w:trHeight w:val="750"/>
          <w:jc w:val="center"/>
        </w:trPr>
        <w:tc>
          <w:tcPr>
            <w:tcW w:w="617" w:type="pct"/>
          </w:tcPr>
          <w:p w14:paraId="294AD0EB" w14:textId="0DC5EBFB" w:rsidR="00D46B2D" w:rsidRPr="00FF1194" w:rsidRDefault="00D46B2D" w:rsidP="00D46B2D">
            <w:pPr>
              <w:ind w:left="0" w:firstLine="0"/>
              <w:jc w:val="left"/>
            </w:pPr>
            <w:r w:rsidRPr="00D46B2D">
              <w:t>Savelka et al. [</w:t>
            </w:r>
            <w:r w:rsidR="008C0988">
              <w:t>20</w:t>
            </w:r>
            <w:r w:rsidRPr="00D46B2D">
              <w:t>]</w:t>
            </w:r>
          </w:p>
        </w:tc>
        <w:tc>
          <w:tcPr>
            <w:tcW w:w="445" w:type="pct"/>
          </w:tcPr>
          <w:p w14:paraId="363D95F9" w14:textId="667D257F" w:rsidR="00D46B2D" w:rsidRPr="00963495" w:rsidRDefault="00D46B2D" w:rsidP="00D46B2D">
            <w:pPr>
              <w:ind w:left="0" w:firstLine="0"/>
              <w:jc w:val="left"/>
            </w:pPr>
            <w:r w:rsidRPr="00D46B2D">
              <w:t>2023</w:t>
            </w:r>
          </w:p>
        </w:tc>
        <w:tc>
          <w:tcPr>
            <w:tcW w:w="757" w:type="pct"/>
          </w:tcPr>
          <w:p w14:paraId="73AF39AF" w14:textId="7D2F8F8A" w:rsidR="00D46B2D" w:rsidRPr="00FF1194" w:rsidRDefault="00D46B2D" w:rsidP="00D46B2D">
            <w:pPr>
              <w:ind w:left="0" w:firstLine="0"/>
              <w:jc w:val="left"/>
            </w:pPr>
            <w:r w:rsidRPr="00D46B2D">
              <w:t>Help-request logs from introductory programming class</w:t>
            </w:r>
          </w:p>
        </w:tc>
        <w:tc>
          <w:tcPr>
            <w:tcW w:w="774" w:type="pct"/>
          </w:tcPr>
          <w:p w14:paraId="2444F2AD" w14:textId="7AC9A0EF" w:rsidR="00D46B2D" w:rsidRPr="00FF1194" w:rsidRDefault="00D46B2D" w:rsidP="00D46B2D">
            <w:pPr>
              <w:ind w:left="0" w:firstLine="0"/>
              <w:jc w:val="left"/>
            </w:pPr>
            <w:r w:rsidRPr="00D46B2D">
              <w:t>GPT</w:t>
            </w:r>
            <w:r w:rsidRPr="00D46B2D">
              <w:noBreakHyphen/>
              <w:t>3.5 (fine-tuned) and GPT</w:t>
            </w:r>
            <w:r w:rsidRPr="00D46B2D">
              <w:noBreakHyphen/>
              <w:t>4 (zero-shot)</w:t>
            </w:r>
          </w:p>
        </w:tc>
        <w:tc>
          <w:tcPr>
            <w:tcW w:w="710" w:type="pct"/>
          </w:tcPr>
          <w:p w14:paraId="041E9352" w14:textId="5D9A21B6" w:rsidR="00D46B2D" w:rsidRPr="00FF1194" w:rsidRDefault="00D46B2D" w:rsidP="00D46B2D">
            <w:pPr>
              <w:ind w:left="0" w:firstLine="0"/>
              <w:jc w:val="left"/>
            </w:pPr>
            <w:r w:rsidRPr="00D46B2D">
              <w:t>GPT</w:t>
            </w:r>
            <w:r w:rsidRPr="00D46B2D">
              <w:noBreakHyphen/>
              <w:t>4 outperformed in debugging query classification; fine-</w:t>
            </w:r>
            <w:r w:rsidRPr="00D46B2D">
              <w:lastRenderedPageBreak/>
              <w:t>tuned GPT</w:t>
            </w:r>
            <w:r w:rsidRPr="00D46B2D">
              <w:noBreakHyphen/>
              <w:t>3.5 matched human agreement levels</w:t>
            </w:r>
          </w:p>
        </w:tc>
        <w:tc>
          <w:tcPr>
            <w:tcW w:w="798" w:type="pct"/>
          </w:tcPr>
          <w:p w14:paraId="2406544F" w14:textId="30BB060D" w:rsidR="00D46B2D" w:rsidRPr="00FF1194" w:rsidRDefault="00D46B2D" w:rsidP="00D46B2D">
            <w:pPr>
              <w:ind w:left="0" w:firstLine="0"/>
              <w:jc w:val="left"/>
            </w:pPr>
            <w:r w:rsidRPr="00D46B2D">
              <w:lastRenderedPageBreak/>
              <w:t xml:space="preserve">Human-like intent classification; effective with </w:t>
            </w:r>
            <w:r w:rsidRPr="00D46B2D">
              <w:lastRenderedPageBreak/>
              <w:t>minimal supervision</w:t>
            </w:r>
          </w:p>
        </w:tc>
        <w:tc>
          <w:tcPr>
            <w:tcW w:w="898" w:type="pct"/>
          </w:tcPr>
          <w:p w14:paraId="21DD11EC" w14:textId="6A7F58F6" w:rsidR="00D46B2D" w:rsidRPr="00FF1194" w:rsidRDefault="00D46B2D" w:rsidP="00D46B2D">
            <w:pPr>
              <w:ind w:left="0" w:firstLine="0"/>
              <w:jc w:val="left"/>
            </w:pPr>
            <w:r w:rsidRPr="00D46B2D">
              <w:lastRenderedPageBreak/>
              <w:t>Relies on prompt quality; misclassifies ambiguous queries</w:t>
            </w:r>
          </w:p>
        </w:tc>
      </w:tr>
      <w:tr w:rsidR="00D46B2D" w14:paraId="2C7E2869" w14:textId="77777777" w:rsidTr="00D46B2D">
        <w:trPr>
          <w:trHeight w:val="750"/>
          <w:jc w:val="center"/>
        </w:trPr>
        <w:tc>
          <w:tcPr>
            <w:tcW w:w="617" w:type="pct"/>
          </w:tcPr>
          <w:p w14:paraId="3B15E86B" w14:textId="1383FB4A" w:rsidR="00D46B2D" w:rsidRPr="00FF1194" w:rsidRDefault="00320162" w:rsidP="00320162">
            <w:pPr>
              <w:ind w:left="0" w:firstLine="0"/>
              <w:jc w:val="left"/>
            </w:pPr>
            <w:r w:rsidRPr="00320162">
              <w:t>Lundgren [</w:t>
            </w:r>
            <w:r w:rsidR="008C0988">
              <w:t>21</w:t>
            </w:r>
            <w:r w:rsidRPr="00320162">
              <w:t>]</w:t>
            </w:r>
          </w:p>
        </w:tc>
        <w:tc>
          <w:tcPr>
            <w:tcW w:w="445" w:type="pct"/>
          </w:tcPr>
          <w:p w14:paraId="5282349A" w14:textId="382BD243" w:rsidR="00D46B2D" w:rsidRPr="00963495" w:rsidRDefault="00320162" w:rsidP="00320162">
            <w:pPr>
              <w:ind w:left="0" w:firstLine="0"/>
              <w:jc w:val="left"/>
            </w:pPr>
            <w:r w:rsidRPr="00320162">
              <w:t>2024</w:t>
            </w:r>
          </w:p>
        </w:tc>
        <w:tc>
          <w:tcPr>
            <w:tcW w:w="757" w:type="pct"/>
          </w:tcPr>
          <w:p w14:paraId="6828C8B7" w14:textId="19689763" w:rsidR="00D46B2D" w:rsidRPr="00FF1194" w:rsidRDefault="00320162" w:rsidP="00320162">
            <w:pPr>
              <w:ind w:left="0" w:firstLine="0"/>
              <w:jc w:val="left"/>
            </w:pPr>
            <w:r w:rsidRPr="00320162">
              <w:t>60 master-level political science essays</w:t>
            </w:r>
          </w:p>
        </w:tc>
        <w:tc>
          <w:tcPr>
            <w:tcW w:w="774" w:type="pct"/>
          </w:tcPr>
          <w:p w14:paraId="7FA90D56" w14:textId="79BA5853" w:rsidR="00D46B2D" w:rsidRPr="00FF1194" w:rsidRDefault="00320162" w:rsidP="00320162">
            <w:pPr>
              <w:ind w:left="0" w:firstLine="0"/>
              <w:jc w:val="left"/>
            </w:pPr>
            <w:r w:rsidRPr="00320162">
              <w:t>GPT</w:t>
            </w:r>
            <w:r w:rsidRPr="00320162">
              <w:noBreakHyphen/>
              <w:t>4 for grading</w:t>
            </w:r>
          </w:p>
        </w:tc>
        <w:tc>
          <w:tcPr>
            <w:tcW w:w="710" w:type="pct"/>
          </w:tcPr>
          <w:p w14:paraId="13719BEC" w14:textId="03C71E91" w:rsidR="00D46B2D" w:rsidRPr="00FF1194" w:rsidRDefault="00320162" w:rsidP="00320162">
            <w:pPr>
              <w:ind w:left="0" w:firstLine="0"/>
              <w:jc w:val="left"/>
            </w:pPr>
            <w:r w:rsidRPr="00320162">
              <w:t>Mean GPT</w:t>
            </w:r>
            <w:r w:rsidRPr="00320162">
              <w:noBreakHyphen/>
              <w:t>4 grades matched instructor levels; lower inter-rater reliability</w:t>
            </w:r>
          </w:p>
        </w:tc>
        <w:tc>
          <w:tcPr>
            <w:tcW w:w="798" w:type="pct"/>
          </w:tcPr>
          <w:p w14:paraId="087773FF" w14:textId="53F43001" w:rsidR="00D46B2D" w:rsidRPr="00FF1194" w:rsidRDefault="00320162" w:rsidP="00320162">
            <w:pPr>
              <w:ind w:left="0" w:firstLine="0"/>
              <w:jc w:val="left"/>
            </w:pPr>
            <w:r w:rsidRPr="00320162">
              <w:t>Scalable grading; consistent outcomes; less faculty burden</w:t>
            </w:r>
          </w:p>
        </w:tc>
        <w:tc>
          <w:tcPr>
            <w:tcW w:w="898" w:type="pct"/>
          </w:tcPr>
          <w:p w14:paraId="69A9A725" w14:textId="207434F5" w:rsidR="00D46B2D" w:rsidRPr="00FF1194" w:rsidRDefault="00320162" w:rsidP="00320162">
            <w:pPr>
              <w:ind w:left="0" w:firstLine="0"/>
              <w:jc w:val="left"/>
            </w:pPr>
            <w:r w:rsidRPr="00320162">
              <w:t>Grading bias; weaker alignment with human grading variance</w:t>
            </w:r>
          </w:p>
        </w:tc>
      </w:tr>
      <w:tr w:rsidR="00956DCE" w14:paraId="741C6E19" w14:textId="77777777" w:rsidTr="00D46B2D">
        <w:trPr>
          <w:trHeight w:val="750"/>
          <w:jc w:val="center"/>
        </w:trPr>
        <w:tc>
          <w:tcPr>
            <w:tcW w:w="617" w:type="pct"/>
          </w:tcPr>
          <w:p w14:paraId="1ED91350" w14:textId="7D713259" w:rsidR="00956DCE" w:rsidRPr="00320162" w:rsidRDefault="00956DCE" w:rsidP="00956DCE">
            <w:pPr>
              <w:ind w:left="0" w:firstLine="0"/>
              <w:jc w:val="left"/>
            </w:pPr>
            <w:r w:rsidRPr="00956DCE">
              <w:t>Jing Wang &amp; Yun Yu [</w:t>
            </w:r>
            <w:r w:rsidR="008C0988">
              <w:t>22</w:t>
            </w:r>
            <w:r w:rsidRPr="00956DCE">
              <w:t>]</w:t>
            </w:r>
          </w:p>
        </w:tc>
        <w:tc>
          <w:tcPr>
            <w:tcW w:w="445" w:type="pct"/>
          </w:tcPr>
          <w:p w14:paraId="08C6B357" w14:textId="49FE8CF1" w:rsidR="00956DCE" w:rsidRPr="00320162" w:rsidRDefault="00956DCE" w:rsidP="00956DCE">
            <w:pPr>
              <w:ind w:left="0" w:firstLine="0"/>
              <w:jc w:val="left"/>
            </w:pPr>
            <w:r w:rsidRPr="00956DCE">
              <w:t>2025</w:t>
            </w:r>
          </w:p>
        </w:tc>
        <w:tc>
          <w:tcPr>
            <w:tcW w:w="757" w:type="pct"/>
          </w:tcPr>
          <w:p w14:paraId="49DACAD3" w14:textId="4AA32A56" w:rsidR="00956DCE" w:rsidRPr="00320162" w:rsidRDefault="00956DCE" w:rsidP="00956DCE">
            <w:pPr>
              <w:ind w:left="0" w:firstLine="0"/>
              <w:jc w:val="left"/>
            </w:pPr>
            <w:r w:rsidRPr="00956DCE">
              <w:t>PLOS ONE online learning behavioral indicators</w:t>
            </w:r>
          </w:p>
        </w:tc>
        <w:tc>
          <w:tcPr>
            <w:tcW w:w="774" w:type="pct"/>
          </w:tcPr>
          <w:p w14:paraId="69A3DFA9" w14:textId="7734CC4B" w:rsidR="00956DCE" w:rsidRPr="00320162" w:rsidRDefault="00956DCE" w:rsidP="00956DCE">
            <w:pPr>
              <w:ind w:left="0" w:firstLine="0"/>
              <w:jc w:val="left"/>
            </w:pPr>
            <w:r w:rsidRPr="00956DCE">
              <w:t>Logistic regression with Taylor expansion</w:t>
            </w:r>
          </w:p>
        </w:tc>
        <w:tc>
          <w:tcPr>
            <w:tcW w:w="710" w:type="pct"/>
          </w:tcPr>
          <w:p w14:paraId="4EC83C85" w14:textId="11631FC5" w:rsidR="00956DCE" w:rsidRPr="00320162" w:rsidRDefault="00956DCE" w:rsidP="00956DCE">
            <w:pPr>
              <w:ind w:left="0" w:firstLine="0"/>
              <w:jc w:val="left"/>
            </w:pPr>
            <w:r w:rsidRPr="00956DCE">
              <w:t>Best prediction accuracy compared to comparative models</w:t>
            </w:r>
          </w:p>
        </w:tc>
        <w:tc>
          <w:tcPr>
            <w:tcW w:w="798" w:type="pct"/>
          </w:tcPr>
          <w:p w14:paraId="72C6AA42" w14:textId="2342AD87" w:rsidR="00956DCE" w:rsidRPr="00320162" w:rsidRDefault="00956DCE" w:rsidP="00956DCE">
            <w:pPr>
              <w:ind w:left="0" w:firstLine="0"/>
              <w:jc w:val="left"/>
            </w:pPr>
            <w:r w:rsidRPr="00956DCE">
              <w:t>Data-driven feature selection; model simplicity</w:t>
            </w:r>
          </w:p>
        </w:tc>
        <w:tc>
          <w:tcPr>
            <w:tcW w:w="898" w:type="pct"/>
          </w:tcPr>
          <w:p w14:paraId="4A7E8E0D" w14:textId="79CB62C9" w:rsidR="00956DCE" w:rsidRPr="00320162" w:rsidRDefault="00956DCE" w:rsidP="00956DCE">
            <w:pPr>
              <w:ind w:left="0" w:firstLine="0"/>
              <w:jc w:val="left"/>
            </w:pPr>
            <w:r w:rsidRPr="00956DCE">
              <w:t>Dependence on online behavior only—misses external factors</w:t>
            </w:r>
          </w:p>
        </w:tc>
      </w:tr>
      <w:tr w:rsidR="003924F4" w14:paraId="162F4064" w14:textId="77777777" w:rsidTr="00D46B2D">
        <w:trPr>
          <w:trHeight w:val="750"/>
          <w:jc w:val="center"/>
        </w:trPr>
        <w:tc>
          <w:tcPr>
            <w:tcW w:w="617" w:type="pct"/>
          </w:tcPr>
          <w:p w14:paraId="06BCCBBD" w14:textId="0A5BCAE9" w:rsidR="003924F4" w:rsidRPr="00956DCE" w:rsidRDefault="003924F4" w:rsidP="003924F4">
            <w:pPr>
              <w:ind w:left="0" w:firstLine="0"/>
              <w:jc w:val="left"/>
            </w:pPr>
            <w:r w:rsidRPr="003924F4">
              <w:t>Fernandes et al. [</w:t>
            </w:r>
            <w:r w:rsidR="008C0988">
              <w:t>23</w:t>
            </w:r>
            <w:r w:rsidRPr="003924F4">
              <w:t>]</w:t>
            </w:r>
          </w:p>
        </w:tc>
        <w:tc>
          <w:tcPr>
            <w:tcW w:w="445" w:type="pct"/>
          </w:tcPr>
          <w:p w14:paraId="13E0C8E3" w14:textId="3F42DE4E" w:rsidR="003924F4" w:rsidRPr="00956DCE" w:rsidRDefault="003924F4" w:rsidP="003924F4">
            <w:pPr>
              <w:ind w:left="0" w:firstLine="0"/>
              <w:jc w:val="left"/>
            </w:pPr>
            <w:r w:rsidRPr="003924F4">
              <w:t>2022</w:t>
            </w:r>
          </w:p>
        </w:tc>
        <w:tc>
          <w:tcPr>
            <w:tcW w:w="757" w:type="pct"/>
          </w:tcPr>
          <w:p w14:paraId="31875AEC" w14:textId="09566821" w:rsidR="003924F4" w:rsidRPr="00956DCE" w:rsidRDefault="003924F4" w:rsidP="003924F4">
            <w:pPr>
              <w:ind w:left="0" w:firstLine="0"/>
              <w:jc w:val="left"/>
            </w:pPr>
            <w:r w:rsidRPr="003924F4">
              <w:t>ISABELA smartphone data (activity, location, self-report)</w:t>
            </w:r>
          </w:p>
        </w:tc>
        <w:tc>
          <w:tcPr>
            <w:tcW w:w="774" w:type="pct"/>
          </w:tcPr>
          <w:p w14:paraId="30B7DAE4" w14:textId="57AF8070" w:rsidR="003924F4" w:rsidRPr="00956DCE" w:rsidRDefault="003924F4" w:rsidP="003924F4">
            <w:pPr>
              <w:ind w:left="0" w:firstLine="0"/>
              <w:jc w:val="left"/>
            </w:pPr>
            <w:r w:rsidRPr="003924F4">
              <w:t>SVM, XGBoost, AdaBoost</w:t>
            </w:r>
            <w:r w:rsidRPr="003924F4">
              <w:noBreakHyphen/>
              <w:t>SAMME + RF ensemble</w:t>
            </w:r>
          </w:p>
        </w:tc>
        <w:tc>
          <w:tcPr>
            <w:tcW w:w="710" w:type="pct"/>
          </w:tcPr>
          <w:p w14:paraId="1855176D" w14:textId="79455C76" w:rsidR="003924F4" w:rsidRPr="00956DCE" w:rsidRDefault="003924F4" w:rsidP="003924F4">
            <w:pPr>
              <w:ind w:left="0" w:firstLine="0"/>
              <w:jc w:val="left"/>
            </w:pPr>
            <w:r w:rsidRPr="003924F4">
              <w:t>&gt;90% accuracy with weekly windows</w:t>
            </w:r>
          </w:p>
        </w:tc>
        <w:tc>
          <w:tcPr>
            <w:tcW w:w="798" w:type="pct"/>
          </w:tcPr>
          <w:p w14:paraId="137065BA" w14:textId="3E088352" w:rsidR="003924F4" w:rsidRPr="00956DCE" w:rsidRDefault="003924F4" w:rsidP="003924F4">
            <w:pPr>
              <w:ind w:left="0" w:firstLine="0"/>
              <w:jc w:val="left"/>
            </w:pPr>
            <w:r w:rsidRPr="003924F4">
              <w:t>Real</w:t>
            </w:r>
            <w:r w:rsidRPr="003924F4">
              <w:noBreakHyphen/>
              <w:t>life behavioral data; weekly aggregation improves results</w:t>
            </w:r>
          </w:p>
        </w:tc>
        <w:tc>
          <w:tcPr>
            <w:tcW w:w="898" w:type="pct"/>
          </w:tcPr>
          <w:p w14:paraId="59FB3BBA" w14:textId="0364C0F1" w:rsidR="003924F4" w:rsidRPr="00956DCE" w:rsidRDefault="003924F4" w:rsidP="003924F4">
            <w:pPr>
              <w:ind w:left="0" w:firstLine="0"/>
              <w:jc w:val="left"/>
            </w:pPr>
            <w:r w:rsidRPr="003924F4">
              <w:t>Privacy/variability concerns; needs cross-context validation</w:t>
            </w:r>
          </w:p>
        </w:tc>
      </w:tr>
      <w:tr w:rsidR="00BD236A" w14:paraId="5F726CE1" w14:textId="77777777" w:rsidTr="00D46B2D">
        <w:trPr>
          <w:trHeight w:val="750"/>
          <w:jc w:val="center"/>
        </w:trPr>
        <w:tc>
          <w:tcPr>
            <w:tcW w:w="617" w:type="pct"/>
          </w:tcPr>
          <w:p w14:paraId="123533CD" w14:textId="2D5CA0E8" w:rsidR="00BD236A" w:rsidRPr="003924F4" w:rsidRDefault="00BD236A" w:rsidP="00BD236A">
            <w:pPr>
              <w:ind w:left="0" w:firstLine="0"/>
              <w:jc w:val="left"/>
            </w:pPr>
            <w:r w:rsidRPr="00BD236A">
              <w:t>Yang et al. [</w:t>
            </w:r>
            <w:r w:rsidR="004439F8">
              <w:t>24</w:t>
            </w:r>
            <w:r w:rsidRPr="00BD236A">
              <w:t>]</w:t>
            </w:r>
          </w:p>
        </w:tc>
        <w:tc>
          <w:tcPr>
            <w:tcW w:w="445" w:type="pct"/>
          </w:tcPr>
          <w:p w14:paraId="1E10F07A" w14:textId="0BE98925" w:rsidR="00BD236A" w:rsidRPr="003924F4" w:rsidRDefault="00BD236A" w:rsidP="00BD236A">
            <w:pPr>
              <w:ind w:left="0" w:firstLine="0"/>
              <w:jc w:val="left"/>
            </w:pPr>
            <w:r w:rsidRPr="00BD236A">
              <w:t>2025</w:t>
            </w:r>
          </w:p>
        </w:tc>
        <w:tc>
          <w:tcPr>
            <w:tcW w:w="757" w:type="pct"/>
          </w:tcPr>
          <w:p w14:paraId="0AE64A38" w14:textId="4D91A999" w:rsidR="00BD236A" w:rsidRPr="003924F4" w:rsidRDefault="00BD236A" w:rsidP="00BD236A">
            <w:pPr>
              <w:ind w:left="0" w:firstLine="0"/>
              <w:jc w:val="left"/>
            </w:pPr>
            <w:r w:rsidRPr="00BD236A">
              <w:t>Multi-source campus behavior data (movemen</w:t>
            </w:r>
            <w:r w:rsidRPr="00BD236A">
              <w:lastRenderedPageBreak/>
              <w:t>t, study habits, online usage)</w:t>
            </w:r>
          </w:p>
        </w:tc>
        <w:tc>
          <w:tcPr>
            <w:tcW w:w="774" w:type="pct"/>
          </w:tcPr>
          <w:p w14:paraId="3FBA0E46" w14:textId="2DA6CDD6" w:rsidR="00BD236A" w:rsidRPr="003924F4" w:rsidRDefault="00BD236A" w:rsidP="00BD236A">
            <w:pPr>
              <w:ind w:left="0" w:firstLine="0"/>
              <w:jc w:val="left"/>
            </w:pPr>
            <w:r w:rsidRPr="00BD236A">
              <w:lastRenderedPageBreak/>
              <w:t>Hypergraph convolution + TabNet</w:t>
            </w:r>
          </w:p>
        </w:tc>
        <w:tc>
          <w:tcPr>
            <w:tcW w:w="710" w:type="pct"/>
          </w:tcPr>
          <w:p w14:paraId="5FC27BA7" w14:textId="30161E26" w:rsidR="00BD236A" w:rsidRPr="003924F4" w:rsidRDefault="00BD236A" w:rsidP="00BD236A">
            <w:pPr>
              <w:ind w:left="0" w:firstLine="0"/>
              <w:jc w:val="left"/>
            </w:pPr>
            <w:r w:rsidRPr="00BD236A">
              <w:t>Improved precision, recall, and F1 over baselines</w:t>
            </w:r>
          </w:p>
        </w:tc>
        <w:tc>
          <w:tcPr>
            <w:tcW w:w="798" w:type="pct"/>
          </w:tcPr>
          <w:p w14:paraId="430EA8E8" w14:textId="2FCD7E31" w:rsidR="00BD236A" w:rsidRPr="003924F4" w:rsidRDefault="00BD236A" w:rsidP="00BD236A">
            <w:pPr>
              <w:ind w:left="0" w:firstLine="0"/>
              <w:jc w:val="left"/>
            </w:pPr>
            <w:r w:rsidRPr="00BD236A">
              <w:t xml:space="preserve">Captures higher-order student interactions; </w:t>
            </w:r>
            <w:r w:rsidRPr="00BD236A">
              <w:lastRenderedPageBreak/>
              <w:t>interpretable feature analysis</w:t>
            </w:r>
          </w:p>
        </w:tc>
        <w:tc>
          <w:tcPr>
            <w:tcW w:w="898" w:type="pct"/>
          </w:tcPr>
          <w:p w14:paraId="2472B40F" w14:textId="1F3342FE" w:rsidR="00BD236A" w:rsidRPr="003924F4" w:rsidRDefault="00BD236A" w:rsidP="00BD236A">
            <w:pPr>
              <w:ind w:left="0" w:firstLine="0"/>
              <w:jc w:val="left"/>
            </w:pPr>
            <w:r w:rsidRPr="00BD236A">
              <w:lastRenderedPageBreak/>
              <w:t xml:space="preserve">Institution-specific data; scalability concerns due to </w:t>
            </w:r>
            <w:r w:rsidRPr="00BD236A">
              <w:lastRenderedPageBreak/>
              <w:t>hypergraph complexity</w:t>
            </w:r>
          </w:p>
        </w:tc>
      </w:tr>
      <w:tr w:rsidR="00BD236A" w14:paraId="17A7B534" w14:textId="77777777" w:rsidTr="00D46B2D">
        <w:trPr>
          <w:trHeight w:val="750"/>
          <w:jc w:val="center"/>
        </w:trPr>
        <w:tc>
          <w:tcPr>
            <w:tcW w:w="617" w:type="pct"/>
          </w:tcPr>
          <w:p w14:paraId="1828B673" w14:textId="64E7FD40" w:rsidR="00BD236A" w:rsidRPr="00BD236A" w:rsidRDefault="00BD236A" w:rsidP="00BD236A">
            <w:pPr>
              <w:ind w:left="0" w:firstLine="0"/>
              <w:jc w:val="left"/>
            </w:pPr>
            <w:r w:rsidRPr="00BD236A">
              <w:t>Peng et al. [</w:t>
            </w:r>
            <w:r w:rsidR="004439F8">
              <w:t>25</w:t>
            </w:r>
            <w:r w:rsidRPr="00BD236A">
              <w:t>]</w:t>
            </w:r>
          </w:p>
        </w:tc>
        <w:tc>
          <w:tcPr>
            <w:tcW w:w="445" w:type="pct"/>
          </w:tcPr>
          <w:p w14:paraId="6CEC15CB" w14:textId="525A4720" w:rsidR="00BD236A" w:rsidRPr="00BD236A" w:rsidRDefault="00BD236A" w:rsidP="00BD236A">
            <w:pPr>
              <w:ind w:left="0" w:firstLine="0"/>
              <w:jc w:val="left"/>
            </w:pPr>
            <w:r w:rsidRPr="00BD236A">
              <w:t>2023</w:t>
            </w:r>
          </w:p>
        </w:tc>
        <w:tc>
          <w:tcPr>
            <w:tcW w:w="757" w:type="pct"/>
          </w:tcPr>
          <w:p w14:paraId="380CF98B" w14:textId="1B625864" w:rsidR="00BD236A" w:rsidRPr="00BD236A" w:rsidRDefault="00BD236A" w:rsidP="00BD236A">
            <w:pPr>
              <w:ind w:left="0" w:firstLine="0"/>
              <w:jc w:val="left"/>
            </w:pPr>
            <w:r w:rsidRPr="00BD236A">
              <w:t>Collaborative learning interaction logs (software engineering teams)</w:t>
            </w:r>
          </w:p>
        </w:tc>
        <w:tc>
          <w:tcPr>
            <w:tcW w:w="774" w:type="pct"/>
          </w:tcPr>
          <w:p w14:paraId="64CE1971" w14:textId="011FF4E7" w:rsidR="00BD236A" w:rsidRPr="00BD236A" w:rsidRDefault="00BD236A" w:rsidP="00BD236A">
            <w:pPr>
              <w:ind w:left="0" w:firstLine="0"/>
              <w:jc w:val="left"/>
            </w:pPr>
            <w:r w:rsidRPr="00BD236A">
              <w:t>CLGT (Graph Transformer with interpretability module)</w:t>
            </w:r>
          </w:p>
        </w:tc>
        <w:tc>
          <w:tcPr>
            <w:tcW w:w="710" w:type="pct"/>
          </w:tcPr>
          <w:p w14:paraId="51B2FCFC" w14:textId="0D92D6B3" w:rsidR="00BD236A" w:rsidRPr="00BD236A" w:rsidRDefault="00BD236A" w:rsidP="00BD236A">
            <w:pPr>
              <w:ind w:left="0" w:firstLine="0"/>
              <w:jc w:val="left"/>
            </w:pPr>
            <w:r w:rsidRPr="00BD236A">
              <w:t>Outperformed baselines; early detection of struggling students</w:t>
            </w:r>
          </w:p>
        </w:tc>
        <w:tc>
          <w:tcPr>
            <w:tcW w:w="798" w:type="pct"/>
          </w:tcPr>
          <w:p w14:paraId="5AA02FD4" w14:textId="16E8024E" w:rsidR="00BD236A" w:rsidRPr="00BD236A" w:rsidRDefault="00BD236A" w:rsidP="00BD236A">
            <w:pPr>
              <w:ind w:left="0" w:firstLine="0"/>
              <w:jc w:val="left"/>
            </w:pPr>
            <w:r w:rsidRPr="00BD236A">
              <w:t>Models social interactions; interpretable; early-warning capability</w:t>
            </w:r>
          </w:p>
        </w:tc>
        <w:tc>
          <w:tcPr>
            <w:tcW w:w="898" w:type="pct"/>
          </w:tcPr>
          <w:p w14:paraId="4E57C184" w14:textId="3E7CB5D8" w:rsidR="00BD236A" w:rsidRPr="00BD236A" w:rsidRDefault="00BD236A" w:rsidP="00BD236A">
            <w:pPr>
              <w:ind w:left="0" w:firstLine="0"/>
              <w:jc w:val="left"/>
            </w:pPr>
            <w:r w:rsidRPr="00BD236A">
              <w:t>Course-specific data; limited to collaborative projects; may not generalize</w:t>
            </w:r>
          </w:p>
        </w:tc>
      </w:tr>
      <w:tr w:rsidR="004F548C" w14:paraId="52F8EA47" w14:textId="77777777" w:rsidTr="00D46B2D">
        <w:trPr>
          <w:trHeight w:val="750"/>
          <w:jc w:val="center"/>
        </w:trPr>
        <w:tc>
          <w:tcPr>
            <w:tcW w:w="617" w:type="pct"/>
          </w:tcPr>
          <w:p w14:paraId="16B9A9F0" w14:textId="6533E221" w:rsidR="004F548C" w:rsidRPr="00BD236A" w:rsidRDefault="004F548C" w:rsidP="004F548C">
            <w:pPr>
              <w:ind w:left="0" w:firstLine="0"/>
              <w:jc w:val="left"/>
            </w:pPr>
            <w:r w:rsidRPr="004F548C">
              <w:t>Yang et al. [</w:t>
            </w:r>
            <w:r w:rsidR="004439F8">
              <w:t>26</w:t>
            </w:r>
            <w:r w:rsidRPr="004F548C">
              <w:t>]</w:t>
            </w:r>
          </w:p>
        </w:tc>
        <w:tc>
          <w:tcPr>
            <w:tcW w:w="445" w:type="pct"/>
          </w:tcPr>
          <w:p w14:paraId="6BB920AB" w14:textId="5DEAFE7D" w:rsidR="004F548C" w:rsidRPr="00BD236A" w:rsidRDefault="004F548C" w:rsidP="004F548C">
            <w:pPr>
              <w:ind w:left="0" w:firstLine="0"/>
              <w:jc w:val="left"/>
            </w:pPr>
            <w:r w:rsidRPr="004F548C">
              <w:t>2024</w:t>
            </w:r>
          </w:p>
        </w:tc>
        <w:tc>
          <w:tcPr>
            <w:tcW w:w="757" w:type="pct"/>
          </w:tcPr>
          <w:p w14:paraId="38274113" w14:textId="02E34BD0" w:rsidR="004F548C" w:rsidRPr="00BD236A" w:rsidRDefault="004F548C" w:rsidP="004F548C">
            <w:pPr>
              <w:ind w:left="0" w:firstLine="0"/>
              <w:jc w:val="left"/>
            </w:pPr>
            <w:r w:rsidRPr="004F548C">
              <w:t>Heterogeneous educational data (academic, behavioral, social features)</w:t>
            </w:r>
          </w:p>
        </w:tc>
        <w:tc>
          <w:tcPr>
            <w:tcW w:w="774" w:type="pct"/>
          </w:tcPr>
          <w:p w14:paraId="54F8409B" w14:textId="5233B39A" w:rsidR="004F548C" w:rsidRPr="00BD236A" w:rsidRDefault="004F548C" w:rsidP="004F548C">
            <w:pPr>
              <w:ind w:left="0" w:firstLine="0"/>
              <w:jc w:val="left"/>
            </w:pPr>
            <w:r w:rsidRPr="004F548C">
              <w:t>Framelet-based dual hypergraph neural network</w:t>
            </w:r>
          </w:p>
        </w:tc>
        <w:tc>
          <w:tcPr>
            <w:tcW w:w="710" w:type="pct"/>
          </w:tcPr>
          <w:p w14:paraId="52D357D1" w14:textId="12F98961" w:rsidR="004F548C" w:rsidRPr="00BD236A" w:rsidRDefault="004F548C" w:rsidP="004F548C">
            <w:pPr>
              <w:ind w:left="0" w:firstLine="0"/>
              <w:jc w:val="left"/>
            </w:pPr>
            <w:r w:rsidRPr="004F548C">
              <w:t>Higher classification accuracy over standard GNNs; improved at-risk detection</w:t>
            </w:r>
          </w:p>
        </w:tc>
        <w:tc>
          <w:tcPr>
            <w:tcW w:w="798" w:type="pct"/>
          </w:tcPr>
          <w:p w14:paraId="10DCE125" w14:textId="31F231CC" w:rsidR="004F548C" w:rsidRPr="00BD236A" w:rsidRDefault="004F548C" w:rsidP="004F548C">
            <w:pPr>
              <w:ind w:left="0" w:firstLine="0"/>
              <w:jc w:val="left"/>
            </w:pPr>
            <w:r w:rsidRPr="004F548C">
              <w:t>Models high-order relationships; robust with sparse data</w:t>
            </w:r>
          </w:p>
        </w:tc>
        <w:tc>
          <w:tcPr>
            <w:tcW w:w="898" w:type="pct"/>
          </w:tcPr>
          <w:p w14:paraId="04B5F15B" w14:textId="12CA4D5B" w:rsidR="004F548C" w:rsidRPr="00BD236A" w:rsidRDefault="004F548C" w:rsidP="004F548C">
            <w:pPr>
              <w:ind w:left="0" w:firstLine="0"/>
              <w:jc w:val="left"/>
            </w:pPr>
            <w:r w:rsidRPr="004F548C">
              <w:t>Higher computation cost; requires large data for model stability</w:t>
            </w:r>
          </w:p>
        </w:tc>
      </w:tr>
    </w:tbl>
    <w:p w14:paraId="04A9D78B" w14:textId="77777777" w:rsidR="00AA559B" w:rsidRDefault="00AA559B" w:rsidP="00AA559B"/>
    <w:p w14:paraId="77C68841" w14:textId="77777777" w:rsidR="00AA559B" w:rsidRDefault="00AA559B" w:rsidP="00AA559B"/>
    <w:p w14:paraId="02BEA1A1" w14:textId="77777777" w:rsidR="00AA559B" w:rsidRDefault="00AA559B" w:rsidP="00AA559B"/>
    <w:p w14:paraId="6FA7E558" w14:textId="77777777" w:rsidR="00AA559B" w:rsidRDefault="00AA559B" w:rsidP="00AA559B"/>
    <w:p w14:paraId="5AC8BA28" w14:textId="77777777" w:rsidR="00EF77AA" w:rsidRDefault="00EF77AA" w:rsidP="00AA559B"/>
    <w:p w14:paraId="7CB30763" w14:textId="77777777" w:rsidR="00EF77AA" w:rsidRDefault="00EF77AA" w:rsidP="00AA559B"/>
    <w:p w14:paraId="61DDD551" w14:textId="77777777" w:rsidR="00EF77AA" w:rsidRDefault="00EF77AA" w:rsidP="00AA559B"/>
    <w:p w14:paraId="3473425B" w14:textId="77777777" w:rsidR="00EF77AA" w:rsidRDefault="00EF77AA" w:rsidP="00AA559B"/>
    <w:p w14:paraId="63054E8A" w14:textId="77777777" w:rsidR="00EF77AA" w:rsidRDefault="00EF77AA" w:rsidP="00AA559B"/>
    <w:p w14:paraId="7472D0B3" w14:textId="77777777" w:rsidR="00AA559B" w:rsidRDefault="00AA559B" w:rsidP="0094054D">
      <w:pPr>
        <w:ind w:left="0" w:firstLine="0"/>
      </w:pPr>
    </w:p>
    <w:p w14:paraId="7E3BDD1F" w14:textId="0362EA55" w:rsidR="000B518F" w:rsidRDefault="00AA559B">
      <w:pPr>
        <w:pStyle w:val="2"/>
        <w:spacing w:after="657" w:line="265" w:lineRule="auto"/>
        <w:ind w:left="-5"/>
      </w:pPr>
      <w:r>
        <w:lastRenderedPageBreak/>
        <w:t>Chapter 4</w:t>
      </w:r>
      <w:r w:rsidR="003C51FB">
        <w:t xml:space="preserve"> Proposed Approach </w:t>
      </w:r>
    </w:p>
    <w:p w14:paraId="40C9B9FD" w14:textId="7C1BF383" w:rsidR="000B518F" w:rsidRDefault="00EE2568" w:rsidP="0094054D">
      <w:pPr>
        <w:spacing w:after="160" w:line="259" w:lineRule="auto"/>
        <w:ind w:left="0" w:firstLine="0"/>
        <w:jc w:val="left"/>
      </w:pPr>
      <w:r>
        <w:br w:type="page"/>
      </w:r>
    </w:p>
    <w:p w14:paraId="15F1033E" w14:textId="5CA579AB" w:rsidR="000B518F" w:rsidRDefault="00AA559B">
      <w:pPr>
        <w:spacing w:after="427" w:line="259" w:lineRule="auto"/>
        <w:ind w:left="-5"/>
        <w:jc w:val="left"/>
      </w:pPr>
      <w:r>
        <w:rPr>
          <w:b/>
          <w:sz w:val="40"/>
        </w:rPr>
        <w:lastRenderedPageBreak/>
        <w:t>Chapter 5</w:t>
      </w:r>
      <w:r w:rsidR="003C51FB">
        <w:rPr>
          <w:b/>
          <w:sz w:val="40"/>
        </w:rPr>
        <w:t xml:space="preserve"> </w:t>
      </w:r>
    </w:p>
    <w:p w14:paraId="5A161D51" w14:textId="77777777" w:rsidR="000B518F" w:rsidRDefault="003C51FB" w:rsidP="00AA559B">
      <w:pPr>
        <w:pStyle w:val="2"/>
        <w:spacing w:after="753" w:line="265" w:lineRule="auto"/>
        <w:ind w:left="0" w:right="464" w:firstLine="0"/>
      </w:pPr>
      <w:r>
        <w:t xml:space="preserve">Experimental Results and Discussion </w:t>
      </w:r>
    </w:p>
    <w:p w14:paraId="7EC4BFB7" w14:textId="5A38EBD6" w:rsidR="000B518F" w:rsidRDefault="000B518F">
      <w:pPr>
        <w:spacing w:after="532" w:line="259" w:lineRule="auto"/>
        <w:ind w:left="0" w:firstLine="0"/>
        <w:jc w:val="left"/>
      </w:pPr>
    </w:p>
    <w:p w14:paraId="54BC578B" w14:textId="77777777" w:rsidR="00AA559B" w:rsidRDefault="00AA559B">
      <w:pPr>
        <w:spacing w:after="532" w:line="259" w:lineRule="auto"/>
        <w:ind w:left="0" w:firstLine="0"/>
        <w:jc w:val="left"/>
      </w:pPr>
    </w:p>
    <w:p w14:paraId="5877516D" w14:textId="77777777" w:rsidR="00AA559B" w:rsidRDefault="00AA559B">
      <w:pPr>
        <w:spacing w:after="532" w:line="259" w:lineRule="auto"/>
        <w:ind w:left="0" w:firstLine="0"/>
        <w:jc w:val="left"/>
      </w:pPr>
    </w:p>
    <w:p w14:paraId="747BABF2" w14:textId="77777777" w:rsidR="00AA559B" w:rsidRDefault="00AA559B">
      <w:pPr>
        <w:spacing w:after="532" w:line="259" w:lineRule="auto"/>
        <w:ind w:left="0" w:firstLine="0"/>
        <w:jc w:val="left"/>
      </w:pPr>
    </w:p>
    <w:p w14:paraId="47804B97" w14:textId="77777777" w:rsidR="00AA559B" w:rsidRDefault="00AA559B">
      <w:pPr>
        <w:spacing w:after="532" w:line="259" w:lineRule="auto"/>
        <w:ind w:left="0" w:firstLine="0"/>
        <w:jc w:val="left"/>
      </w:pPr>
    </w:p>
    <w:p w14:paraId="1FE0B041" w14:textId="77777777" w:rsidR="00AA559B" w:rsidRDefault="00AA559B">
      <w:pPr>
        <w:spacing w:after="532" w:line="259" w:lineRule="auto"/>
        <w:ind w:left="0" w:firstLine="0"/>
        <w:jc w:val="left"/>
      </w:pPr>
    </w:p>
    <w:p w14:paraId="4C692DD9" w14:textId="77777777" w:rsidR="00EE2568" w:rsidRDefault="00EE2568">
      <w:pPr>
        <w:spacing w:after="532" w:line="259" w:lineRule="auto"/>
        <w:ind w:left="0" w:firstLine="0"/>
        <w:jc w:val="left"/>
      </w:pPr>
    </w:p>
    <w:p w14:paraId="6CEA8418" w14:textId="77777777" w:rsidR="00EE2568" w:rsidRDefault="00EE2568">
      <w:pPr>
        <w:spacing w:after="532" w:line="259" w:lineRule="auto"/>
        <w:ind w:left="0" w:firstLine="0"/>
        <w:jc w:val="left"/>
      </w:pPr>
    </w:p>
    <w:p w14:paraId="0AB90759" w14:textId="77777777" w:rsidR="00EE2568" w:rsidRDefault="00EE2568">
      <w:pPr>
        <w:spacing w:after="532" w:line="259" w:lineRule="auto"/>
        <w:ind w:left="0" w:firstLine="0"/>
        <w:jc w:val="left"/>
      </w:pPr>
    </w:p>
    <w:p w14:paraId="5CFBBA40" w14:textId="77777777" w:rsidR="000B518F" w:rsidRDefault="003C51FB">
      <w:pPr>
        <w:spacing w:after="0" w:line="259" w:lineRule="auto"/>
        <w:ind w:left="0" w:firstLine="0"/>
        <w:jc w:val="left"/>
      </w:pPr>
      <w:r>
        <w:t xml:space="preserve"> </w:t>
      </w:r>
    </w:p>
    <w:p w14:paraId="09AF18F5" w14:textId="77777777" w:rsidR="00AA559B" w:rsidRDefault="00AA559B">
      <w:pPr>
        <w:pStyle w:val="2"/>
        <w:spacing w:after="292" w:line="265" w:lineRule="auto"/>
        <w:ind w:left="-5"/>
      </w:pPr>
    </w:p>
    <w:p w14:paraId="2FAC00D7" w14:textId="77777777" w:rsidR="0094054D" w:rsidRDefault="0094054D" w:rsidP="0094054D"/>
    <w:p w14:paraId="112010C2" w14:textId="77777777" w:rsidR="0094054D" w:rsidRPr="0094054D" w:rsidRDefault="0094054D" w:rsidP="0094054D"/>
    <w:p w14:paraId="4025234F" w14:textId="2E2CD9DF" w:rsidR="000B518F" w:rsidRDefault="00AA559B">
      <w:pPr>
        <w:pStyle w:val="2"/>
        <w:spacing w:after="292" w:line="265" w:lineRule="auto"/>
        <w:ind w:left="-5"/>
      </w:pPr>
      <w:r>
        <w:lastRenderedPageBreak/>
        <w:t>Chapter 6</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16E0FCD3" w14:textId="56EA0469" w:rsidR="00AA559B" w:rsidRDefault="005A49AD" w:rsidP="004160AF">
      <w:pPr>
        <w:spacing w:after="160" w:line="259" w:lineRule="auto"/>
        <w:ind w:left="0" w:firstLine="0"/>
        <w:jc w:val="left"/>
      </w:pPr>
      <w:r>
        <w:br w:type="page"/>
      </w:r>
    </w:p>
    <w:p w14:paraId="6A387E9C" w14:textId="77777777" w:rsidR="000B518F" w:rsidRDefault="003C51FB" w:rsidP="000D5D83">
      <w:pPr>
        <w:pStyle w:val="2"/>
        <w:spacing w:after="343" w:line="265" w:lineRule="auto"/>
        <w:ind w:right="1026"/>
      </w:pPr>
      <w:r w:rsidRPr="00FE111C">
        <w:lastRenderedPageBreak/>
        <w:t>References</w:t>
      </w:r>
      <w:r>
        <w:t xml:space="preserve"> </w:t>
      </w:r>
    </w:p>
    <w:p w14:paraId="0CDBCD81" w14:textId="6A36D363" w:rsidR="004160AF" w:rsidRDefault="004160AF" w:rsidP="004160AF">
      <w:pPr>
        <w:ind w:left="437" w:firstLine="0"/>
        <w:jc w:val="left"/>
      </w:pPr>
      <w:r w:rsidRPr="00B34A9C">
        <w:rPr>
          <w:b/>
        </w:rPr>
        <w:t>[</w:t>
      </w:r>
      <w:r>
        <w:rPr>
          <w:b/>
        </w:rPr>
        <w:t>1</w:t>
      </w:r>
      <w:r w:rsidRPr="00B34A9C">
        <w:rPr>
          <w:b/>
        </w:rPr>
        <w:t xml:space="preserve">] </w:t>
      </w:r>
      <w:r w:rsidR="00403726" w:rsidRPr="00403726">
        <w:t>Magalhães, D., Ferreira, R., &amp; Moreira, F. (2020). Educational Data Mining and Learning Analytics in MOOCs: A Systematic Literature Review.</w:t>
      </w:r>
    </w:p>
    <w:p w14:paraId="6767798B" w14:textId="6222A827" w:rsidR="004160AF" w:rsidRDefault="004160AF" w:rsidP="004160AF">
      <w:pPr>
        <w:pStyle w:val="a3"/>
        <w:numPr>
          <w:ilvl w:val="0"/>
          <w:numId w:val="13"/>
        </w:numPr>
        <w:jc w:val="left"/>
      </w:pPr>
      <w:r w:rsidRPr="00403726">
        <w:rPr>
          <w:sz w:val="22"/>
          <w:szCs w:val="18"/>
        </w:rPr>
        <w:t>Google Scholar</w:t>
      </w:r>
    </w:p>
    <w:p w14:paraId="12089673" w14:textId="77777777" w:rsidR="004160AF" w:rsidRDefault="004160AF" w:rsidP="004160AF">
      <w:pPr>
        <w:ind w:left="437" w:firstLine="0"/>
        <w:jc w:val="left"/>
        <w:rPr>
          <w:b/>
        </w:rPr>
      </w:pPr>
    </w:p>
    <w:p w14:paraId="2E8930A9" w14:textId="01DE73AE" w:rsidR="004160AF" w:rsidRDefault="004160AF" w:rsidP="004160AF">
      <w:pPr>
        <w:ind w:left="437" w:firstLine="0"/>
        <w:jc w:val="left"/>
      </w:pPr>
      <w:r w:rsidRPr="00B34A9C">
        <w:rPr>
          <w:b/>
        </w:rPr>
        <w:t>[</w:t>
      </w:r>
      <w:r>
        <w:rPr>
          <w:b/>
        </w:rPr>
        <w:t>2</w:t>
      </w:r>
      <w:r w:rsidRPr="00B34A9C">
        <w:rPr>
          <w:b/>
        </w:rPr>
        <w:t xml:space="preserve">] </w:t>
      </w:r>
      <w:r w:rsidRPr="004160AF">
        <w:t>Guo, B., Zhang, R., Xu, G., Shi, C., &amp; Yang, L. (2015, July). Predicting students performance in educational data mining. In 2015 international symposium on educational technology (ISET) (pp. 125-128). IEEE.</w:t>
      </w:r>
    </w:p>
    <w:p w14:paraId="601C9570" w14:textId="2F7DBBCD" w:rsidR="004160AF" w:rsidRDefault="004160AF" w:rsidP="004160AF">
      <w:pPr>
        <w:pStyle w:val="a3"/>
        <w:numPr>
          <w:ilvl w:val="0"/>
          <w:numId w:val="13"/>
        </w:numPr>
        <w:jc w:val="left"/>
      </w:pPr>
      <w:hyperlink r:id="rId25" w:history="1">
        <w:r w:rsidRPr="00B34A9C">
          <w:rPr>
            <w:rStyle w:val="Hyperlink"/>
            <w:sz w:val="22"/>
            <w:szCs w:val="18"/>
          </w:rPr>
          <w:t>Google Sch</w:t>
        </w:r>
        <w:r w:rsidRPr="00B34A9C">
          <w:rPr>
            <w:rStyle w:val="Hyperlink"/>
            <w:sz w:val="22"/>
            <w:szCs w:val="18"/>
          </w:rPr>
          <w:t>o</w:t>
        </w:r>
        <w:r w:rsidRPr="00B34A9C">
          <w:rPr>
            <w:rStyle w:val="Hyperlink"/>
            <w:sz w:val="22"/>
            <w:szCs w:val="18"/>
          </w:rPr>
          <w:t>lar</w:t>
        </w:r>
      </w:hyperlink>
    </w:p>
    <w:p w14:paraId="6F6EE889" w14:textId="77777777" w:rsidR="004160AF" w:rsidRDefault="004160AF" w:rsidP="00B34A9C">
      <w:pPr>
        <w:ind w:left="437" w:firstLine="0"/>
        <w:jc w:val="left"/>
        <w:rPr>
          <w:b/>
        </w:rPr>
      </w:pPr>
    </w:p>
    <w:p w14:paraId="7C3FF58D" w14:textId="0CA44FA5" w:rsidR="004160AF" w:rsidRDefault="004160AF" w:rsidP="004160AF">
      <w:pPr>
        <w:ind w:left="437" w:firstLine="0"/>
        <w:jc w:val="left"/>
      </w:pPr>
      <w:r w:rsidRPr="00B34A9C">
        <w:rPr>
          <w:b/>
        </w:rPr>
        <w:t>[</w:t>
      </w:r>
      <w:r>
        <w:rPr>
          <w:b/>
        </w:rPr>
        <w:t>3</w:t>
      </w:r>
      <w:r w:rsidRPr="00B34A9C">
        <w:rPr>
          <w:b/>
        </w:rPr>
        <w:t xml:space="preserve">] </w:t>
      </w:r>
      <w:r w:rsidR="00F83C79" w:rsidRPr="00F83C79">
        <w:t xml:space="preserve">Isljamovıc, S., &amp; Suknovıc, M. (2014). PREDICTING STUDENTS’ACADEMIC PERFORMANCE USING ARTIFICIAL NEURAL NETWORK: A CASE STUDY FROM FACULTY OF ORGANIZATIONAL SCIENCES. The Eurasia Proceedings of Educational and Social </w:t>
      </w:r>
      <w:r w:rsidR="00F83C79" w:rsidRPr="004439F8">
        <w:rPr>
          <w:sz w:val="22"/>
          <w:szCs w:val="18"/>
        </w:rPr>
        <w:t>Sciences, 1, 68-72.</w:t>
      </w:r>
      <w:r w:rsidRPr="004439F8">
        <w:rPr>
          <w:sz w:val="22"/>
          <w:szCs w:val="18"/>
          <w:rtl/>
        </w:rPr>
        <w:t>‏</w:t>
      </w:r>
    </w:p>
    <w:p w14:paraId="3CBC2D37" w14:textId="7C5B3E82" w:rsidR="004160AF" w:rsidRDefault="004160AF" w:rsidP="004160AF">
      <w:pPr>
        <w:pStyle w:val="a3"/>
        <w:numPr>
          <w:ilvl w:val="0"/>
          <w:numId w:val="13"/>
        </w:numPr>
        <w:jc w:val="left"/>
      </w:pPr>
      <w:hyperlink r:id="rId26" w:history="1">
        <w:r w:rsidRPr="00B34A9C">
          <w:rPr>
            <w:rStyle w:val="Hyperlink"/>
            <w:sz w:val="22"/>
            <w:szCs w:val="18"/>
          </w:rPr>
          <w:t>Google Scholar</w:t>
        </w:r>
      </w:hyperlink>
    </w:p>
    <w:p w14:paraId="5319A3AF" w14:textId="77777777" w:rsidR="004160AF" w:rsidRDefault="004160AF" w:rsidP="00B34A9C">
      <w:pPr>
        <w:ind w:left="437" w:firstLine="0"/>
        <w:jc w:val="left"/>
        <w:rPr>
          <w:b/>
        </w:rPr>
      </w:pPr>
    </w:p>
    <w:p w14:paraId="0606084F" w14:textId="1C93A4E4" w:rsidR="004160AF" w:rsidRDefault="004160AF" w:rsidP="004160AF">
      <w:pPr>
        <w:ind w:left="437" w:firstLine="0"/>
        <w:jc w:val="left"/>
      </w:pPr>
      <w:r w:rsidRPr="00B34A9C">
        <w:rPr>
          <w:b/>
        </w:rPr>
        <w:t>[</w:t>
      </w:r>
      <w:r>
        <w:rPr>
          <w:b/>
        </w:rPr>
        <w:t>4</w:t>
      </w:r>
      <w:r w:rsidRPr="00B34A9C">
        <w:rPr>
          <w:b/>
        </w:rPr>
        <w:t xml:space="preserve">] </w:t>
      </w:r>
      <w:r w:rsidR="00F83C79" w:rsidRPr="00F83C79">
        <w:t>Alnasyan, B., Basheri, M., &amp; Alassafi, M. (2024). The power of Deep Learning techniques for predicting student performance in Virtual Learning Environments: A systematic literature review. Computers and Education: Artificial Intelligence, 6, 100231.</w:t>
      </w:r>
    </w:p>
    <w:p w14:paraId="30796EE1" w14:textId="511F8F11" w:rsidR="004160AF" w:rsidRDefault="004160AF" w:rsidP="004160AF">
      <w:pPr>
        <w:pStyle w:val="a3"/>
        <w:numPr>
          <w:ilvl w:val="0"/>
          <w:numId w:val="13"/>
        </w:numPr>
        <w:jc w:val="left"/>
      </w:pPr>
      <w:hyperlink r:id="rId27" w:anchor="d=gs_cit&amp;t=1752938091028&amp;u=%2Fscholar%3Fq%3Dinfo%3ALhr6Tc_cYIkJ%3Ascholar.google.com%2F%26output%3Dcite%26scirp%3D0%26hl%3Den" w:history="1">
        <w:r w:rsidRPr="00B34A9C">
          <w:rPr>
            <w:rStyle w:val="Hyperlink"/>
            <w:sz w:val="22"/>
            <w:szCs w:val="18"/>
          </w:rPr>
          <w:t>Google Scholar</w:t>
        </w:r>
      </w:hyperlink>
    </w:p>
    <w:p w14:paraId="56D35F90" w14:textId="77777777" w:rsidR="004160AF" w:rsidRDefault="004160AF" w:rsidP="00B34A9C">
      <w:pPr>
        <w:ind w:left="437" w:firstLine="0"/>
        <w:jc w:val="left"/>
        <w:rPr>
          <w:b/>
        </w:rPr>
      </w:pPr>
    </w:p>
    <w:p w14:paraId="02BEB177" w14:textId="5D695626" w:rsidR="004160AF" w:rsidRDefault="004160AF" w:rsidP="004160AF">
      <w:pPr>
        <w:ind w:left="437" w:firstLine="0"/>
        <w:jc w:val="left"/>
      </w:pPr>
      <w:r w:rsidRPr="00B34A9C">
        <w:rPr>
          <w:b/>
        </w:rPr>
        <w:t>[</w:t>
      </w:r>
      <w:r>
        <w:rPr>
          <w:b/>
        </w:rPr>
        <w:t>5</w:t>
      </w:r>
      <w:r w:rsidRPr="00B34A9C">
        <w:rPr>
          <w:b/>
        </w:rPr>
        <w:t xml:space="preserve">] </w:t>
      </w:r>
      <w:r w:rsidR="00403726" w:rsidRPr="00403726">
        <w:t>Al-Din, M. N. (2024). Students’ Academic Performance Prediction Using Educational Data Mining and Machine Learning: A Systematic Review, 1, 1264–1291.</w:t>
      </w:r>
    </w:p>
    <w:p w14:paraId="68AAC31F" w14:textId="7712B7FB" w:rsidR="004160AF" w:rsidRDefault="004160AF" w:rsidP="004160AF">
      <w:pPr>
        <w:pStyle w:val="a3"/>
        <w:numPr>
          <w:ilvl w:val="0"/>
          <w:numId w:val="13"/>
        </w:numPr>
        <w:jc w:val="left"/>
      </w:pPr>
      <w:r w:rsidRPr="00403726">
        <w:rPr>
          <w:sz w:val="22"/>
          <w:szCs w:val="18"/>
        </w:rPr>
        <w:t>Google Scholar</w:t>
      </w:r>
    </w:p>
    <w:p w14:paraId="75FCEA8A" w14:textId="77777777" w:rsidR="004160AF" w:rsidRDefault="004160AF" w:rsidP="00B34A9C">
      <w:pPr>
        <w:ind w:left="437" w:firstLine="0"/>
        <w:jc w:val="left"/>
        <w:rPr>
          <w:b/>
        </w:rPr>
      </w:pPr>
    </w:p>
    <w:p w14:paraId="5934656B" w14:textId="1C428C58" w:rsidR="004160AF" w:rsidRDefault="004160AF" w:rsidP="004160AF">
      <w:pPr>
        <w:ind w:left="437" w:firstLine="0"/>
        <w:jc w:val="left"/>
      </w:pPr>
      <w:r w:rsidRPr="00B34A9C">
        <w:rPr>
          <w:b/>
        </w:rPr>
        <w:t>[</w:t>
      </w:r>
      <w:r>
        <w:rPr>
          <w:b/>
        </w:rPr>
        <w:t>6</w:t>
      </w:r>
      <w:r w:rsidRPr="00B34A9C">
        <w:rPr>
          <w:b/>
        </w:rPr>
        <w:t xml:space="preserve">] </w:t>
      </w:r>
      <w:r w:rsidR="00403726" w:rsidRPr="00403726">
        <w:t>Sameer, A., Elsharawy, A., &amp; Fahmy, H. (2023). Explainable AI in Education: Enhancing Transparency and Trust in Predictive Models</w:t>
      </w:r>
      <w:r w:rsidRPr="005A49AD">
        <w:t>.</w:t>
      </w:r>
      <w:r w:rsidRPr="005A49AD">
        <w:rPr>
          <w:rtl/>
        </w:rPr>
        <w:t>‏</w:t>
      </w:r>
    </w:p>
    <w:p w14:paraId="4A23A0F9" w14:textId="13966A46" w:rsidR="004160AF" w:rsidRDefault="004160AF" w:rsidP="004160AF">
      <w:pPr>
        <w:pStyle w:val="a3"/>
        <w:numPr>
          <w:ilvl w:val="0"/>
          <w:numId w:val="13"/>
        </w:numPr>
        <w:jc w:val="left"/>
      </w:pPr>
      <w:r w:rsidRPr="00403726">
        <w:rPr>
          <w:sz w:val="22"/>
          <w:szCs w:val="18"/>
        </w:rPr>
        <w:t>Google Scholar</w:t>
      </w:r>
    </w:p>
    <w:p w14:paraId="114683A1" w14:textId="77777777" w:rsidR="004160AF" w:rsidRDefault="004160AF" w:rsidP="00B34A9C">
      <w:pPr>
        <w:ind w:left="437" w:firstLine="0"/>
        <w:jc w:val="left"/>
        <w:rPr>
          <w:b/>
        </w:rPr>
      </w:pPr>
    </w:p>
    <w:p w14:paraId="14A4280E" w14:textId="6A531AB4" w:rsidR="00B34A9C" w:rsidRDefault="005A49AD" w:rsidP="00B34A9C">
      <w:pPr>
        <w:ind w:left="437" w:firstLine="0"/>
        <w:jc w:val="left"/>
      </w:pPr>
      <w:r w:rsidRPr="00B34A9C">
        <w:rPr>
          <w:b/>
        </w:rPr>
        <w:t>[</w:t>
      </w:r>
      <w:r w:rsidR="00403726">
        <w:rPr>
          <w:b/>
        </w:rPr>
        <w:t>7</w:t>
      </w:r>
      <w:r w:rsidRPr="00B34A9C">
        <w:rPr>
          <w:b/>
        </w:rPr>
        <w:t xml:space="preserve">] </w:t>
      </w:r>
      <w:r w:rsidRPr="005A49AD">
        <w:t>Wang, J., &amp; Yu, Y. (2025). Machine learning approach to student performance prediction of online learning. PloS one, 20(1), e0299018.</w:t>
      </w:r>
      <w:r w:rsidRPr="005A49AD">
        <w:rPr>
          <w:rtl/>
        </w:rPr>
        <w:t>‏</w:t>
      </w:r>
    </w:p>
    <w:p w14:paraId="287FF47C" w14:textId="3F93655B" w:rsidR="005A49AD" w:rsidRDefault="0079434D" w:rsidP="00B34A9C">
      <w:pPr>
        <w:pStyle w:val="a3"/>
        <w:numPr>
          <w:ilvl w:val="0"/>
          <w:numId w:val="13"/>
        </w:numPr>
        <w:jc w:val="left"/>
      </w:pPr>
      <w:hyperlink r:id="rId28" w:history="1">
        <w:r w:rsidRPr="00B34A9C">
          <w:rPr>
            <w:rStyle w:val="Hyperlink"/>
            <w:sz w:val="22"/>
            <w:szCs w:val="18"/>
          </w:rPr>
          <w:t>Google Scholar</w:t>
        </w:r>
      </w:hyperlink>
    </w:p>
    <w:p w14:paraId="5FAD68CA" w14:textId="77777777" w:rsidR="00EE0DEF" w:rsidRDefault="00EE0DEF" w:rsidP="00633DA7">
      <w:pPr>
        <w:jc w:val="left"/>
      </w:pPr>
    </w:p>
    <w:p w14:paraId="21BA942B" w14:textId="765EA78E" w:rsidR="00EE0DEF" w:rsidRDefault="006E3746" w:rsidP="00633DA7">
      <w:pPr>
        <w:jc w:val="left"/>
      </w:pPr>
      <w:r>
        <w:rPr>
          <w:b/>
        </w:rPr>
        <w:t>[</w:t>
      </w:r>
      <w:r w:rsidR="004439F8">
        <w:rPr>
          <w:b/>
        </w:rPr>
        <w:t>8</w:t>
      </w:r>
      <w:r>
        <w:rPr>
          <w:b/>
        </w:rPr>
        <w:t xml:space="preserve">] </w:t>
      </w:r>
      <w:r w:rsidR="00EE0DEF" w:rsidRPr="00EE0DEF">
        <w:t>Althaqafi, T., Saleem, F., &amp; AL-Ghamdi, A. A. M. (2025). Enhancing student performance prediction: the role of class imbalance handling in machine learning models. Discover Computing, 28(1), 79.</w:t>
      </w:r>
      <w:r w:rsidR="00EE0DEF" w:rsidRPr="00EE0DEF">
        <w:rPr>
          <w:rtl/>
        </w:rPr>
        <w:t>‏</w:t>
      </w:r>
    </w:p>
    <w:p w14:paraId="61B5CA49" w14:textId="4BC45E3A" w:rsidR="00B34A9C" w:rsidRDefault="00B34A9C" w:rsidP="00B34A9C">
      <w:pPr>
        <w:pStyle w:val="a3"/>
        <w:numPr>
          <w:ilvl w:val="0"/>
          <w:numId w:val="13"/>
        </w:numPr>
        <w:jc w:val="left"/>
      </w:pPr>
      <w:hyperlink r:id="rId29" w:history="1">
        <w:r w:rsidRPr="00B34A9C">
          <w:rPr>
            <w:rStyle w:val="Hyperlink"/>
            <w:sz w:val="22"/>
            <w:szCs w:val="18"/>
          </w:rPr>
          <w:t>Google Scholar</w:t>
        </w:r>
      </w:hyperlink>
    </w:p>
    <w:p w14:paraId="4047AF3B" w14:textId="77777777" w:rsidR="006E3746" w:rsidRDefault="006E3746" w:rsidP="00633DA7">
      <w:pPr>
        <w:jc w:val="left"/>
      </w:pPr>
    </w:p>
    <w:p w14:paraId="70926F8E" w14:textId="7715A917" w:rsidR="006E3746" w:rsidRDefault="006E3746" w:rsidP="008C4D2A">
      <w:pPr>
        <w:jc w:val="left"/>
      </w:pPr>
      <w:r>
        <w:rPr>
          <w:b/>
        </w:rPr>
        <w:t>[</w:t>
      </w:r>
      <w:r w:rsidR="004439F8">
        <w:rPr>
          <w:b/>
        </w:rPr>
        <w:t>9</w:t>
      </w:r>
      <w:r>
        <w:rPr>
          <w:b/>
        </w:rPr>
        <w:t xml:space="preserve">] </w:t>
      </w:r>
      <w:r w:rsidR="00BB4A17" w:rsidRPr="00BB4A17">
        <w:t>Sandeepa, A. G. R., &amp; Mohottala, S. (2025, February). Evaluation of Machine Learning Models in Student Academic Performance Prediction. In 2025 5th International Conference on Advanced Research in Computing (ICARC) (pp. 1-6). IEEE.</w:t>
      </w:r>
    </w:p>
    <w:p w14:paraId="55D4BB0B" w14:textId="799C9835" w:rsidR="00BB4A17" w:rsidRDefault="00BB4A17" w:rsidP="00BB4A17">
      <w:pPr>
        <w:pStyle w:val="a3"/>
        <w:numPr>
          <w:ilvl w:val="0"/>
          <w:numId w:val="13"/>
        </w:numPr>
        <w:jc w:val="left"/>
      </w:pPr>
      <w:hyperlink r:id="rId30" w:history="1">
        <w:r w:rsidRPr="00B34A9C">
          <w:rPr>
            <w:rStyle w:val="Hyperlink"/>
            <w:sz w:val="22"/>
            <w:szCs w:val="18"/>
          </w:rPr>
          <w:t>Google Scholar</w:t>
        </w:r>
      </w:hyperlink>
    </w:p>
    <w:p w14:paraId="3CC22FF0" w14:textId="77777777" w:rsidR="00BB4A17" w:rsidRDefault="00BB4A17" w:rsidP="008C4D2A">
      <w:pPr>
        <w:jc w:val="left"/>
      </w:pPr>
    </w:p>
    <w:p w14:paraId="300AB05E" w14:textId="77777777" w:rsidR="008C4D2A" w:rsidRDefault="008C4D2A" w:rsidP="008C4D2A">
      <w:pPr>
        <w:jc w:val="left"/>
        <w:rPr>
          <w:rtl/>
        </w:rPr>
      </w:pPr>
    </w:p>
    <w:p w14:paraId="58551FC2" w14:textId="6D02DA3F" w:rsidR="006E3746" w:rsidRDefault="00D946A6" w:rsidP="00633DA7">
      <w:pPr>
        <w:jc w:val="left"/>
      </w:pPr>
      <w:r>
        <w:rPr>
          <w:b/>
        </w:rPr>
        <w:t>[</w:t>
      </w:r>
      <w:r w:rsidR="004439F8">
        <w:rPr>
          <w:b/>
        </w:rPr>
        <w:t>10</w:t>
      </w:r>
      <w:r>
        <w:rPr>
          <w:b/>
        </w:rPr>
        <w:t xml:space="preserve">] </w:t>
      </w:r>
      <w:r w:rsidRPr="00D946A6">
        <w:t>Ahmed, E. (2024). Student performance prediction using machine learning algorithms. Applied computational intelligence and soft computing, 2024(1), 4067721.</w:t>
      </w:r>
      <w:r w:rsidRPr="00D946A6">
        <w:rPr>
          <w:rtl/>
        </w:rPr>
        <w:t>‏</w:t>
      </w:r>
    </w:p>
    <w:p w14:paraId="6736F201" w14:textId="738D54E8" w:rsidR="00BB4A17" w:rsidRDefault="00BB4A17" w:rsidP="00BB4A17">
      <w:pPr>
        <w:pStyle w:val="a3"/>
        <w:numPr>
          <w:ilvl w:val="0"/>
          <w:numId w:val="13"/>
        </w:numPr>
        <w:jc w:val="left"/>
      </w:pPr>
      <w:hyperlink r:id="rId31" w:history="1">
        <w:r w:rsidRPr="00B34A9C">
          <w:rPr>
            <w:rStyle w:val="Hyperlink"/>
            <w:sz w:val="22"/>
            <w:szCs w:val="18"/>
          </w:rPr>
          <w:t>Google Scholar</w:t>
        </w:r>
      </w:hyperlink>
    </w:p>
    <w:p w14:paraId="3DED4C4D" w14:textId="77777777" w:rsidR="004751EA" w:rsidRDefault="004751EA" w:rsidP="00633DA7">
      <w:pPr>
        <w:jc w:val="left"/>
      </w:pPr>
    </w:p>
    <w:p w14:paraId="1781009E" w14:textId="41951C5E" w:rsidR="004751EA" w:rsidRDefault="004751EA" w:rsidP="00633DA7">
      <w:pPr>
        <w:jc w:val="left"/>
      </w:pPr>
      <w:r>
        <w:rPr>
          <w:b/>
        </w:rPr>
        <w:t>[</w:t>
      </w:r>
      <w:r w:rsidR="004439F8">
        <w:rPr>
          <w:b/>
        </w:rPr>
        <w:t>11</w:t>
      </w:r>
      <w:r>
        <w:rPr>
          <w:b/>
        </w:rPr>
        <w:t xml:space="preserve">] </w:t>
      </w:r>
      <w:r w:rsidRPr="004751EA">
        <w:t>Yuan, J., Qiu, X., Wu, J., Guo, J., Li, W., &amp; Wang, Y. G. (2024). Integrating behavior analysis with machine learning to predict online learning performance: A scientometric review and empirical study. arXiv preprint arXiv:2406.11847.</w:t>
      </w:r>
      <w:r w:rsidRPr="004751EA">
        <w:rPr>
          <w:rtl/>
        </w:rPr>
        <w:t>‏</w:t>
      </w:r>
    </w:p>
    <w:p w14:paraId="45073C04" w14:textId="6C6565B2" w:rsidR="00BB4A17" w:rsidRDefault="00BB4A17" w:rsidP="00BB4A17">
      <w:pPr>
        <w:pStyle w:val="a3"/>
        <w:numPr>
          <w:ilvl w:val="0"/>
          <w:numId w:val="13"/>
        </w:numPr>
        <w:jc w:val="left"/>
      </w:pPr>
      <w:hyperlink r:id="rId32" w:history="1">
        <w:r w:rsidRPr="00B34A9C">
          <w:rPr>
            <w:rStyle w:val="Hyperlink"/>
            <w:sz w:val="22"/>
            <w:szCs w:val="18"/>
          </w:rPr>
          <w:t>Google Scholar</w:t>
        </w:r>
      </w:hyperlink>
    </w:p>
    <w:p w14:paraId="7023F33A" w14:textId="77777777" w:rsidR="00633DA7" w:rsidRDefault="00633DA7" w:rsidP="00633DA7">
      <w:pPr>
        <w:jc w:val="left"/>
      </w:pPr>
    </w:p>
    <w:p w14:paraId="648F5B53" w14:textId="0172B84C" w:rsidR="00793A6B" w:rsidRDefault="00793A6B" w:rsidP="00633DA7">
      <w:pPr>
        <w:jc w:val="left"/>
      </w:pPr>
      <w:r>
        <w:rPr>
          <w:b/>
        </w:rPr>
        <w:t>[</w:t>
      </w:r>
      <w:r w:rsidR="004439F8">
        <w:rPr>
          <w:b/>
        </w:rPr>
        <w:t>12</w:t>
      </w:r>
      <w:r>
        <w:rPr>
          <w:b/>
        </w:rPr>
        <w:t xml:space="preserve">] </w:t>
      </w:r>
      <w:r w:rsidRPr="00793A6B">
        <w:t>Arya, M., Motwani, A., Prasad, K., Dewangan, B. K., Choudhury, T., &amp; Chauhan, P. (2024). A CNN–LSTM-based deep learning model for early prediction of student’s performance. International Journal on Smart Sensing and Intelligent Systems, (1).</w:t>
      </w:r>
      <w:r w:rsidRPr="00793A6B">
        <w:rPr>
          <w:rtl/>
        </w:rPr>
        <w:t>‏</w:t>
      </w:r>
    </w:p>
    <w:p w14:paraId="5A7BE827" w14:textId="0B70DBD0" w:rsidR="00BB4A17" w:rsidRDefault="00BB4A17" w:rsidP="00BB4A17">
      <w:pPr>
        <w:pStyle w:val="a3"/>
        <w:numPr>
          <w:ilvl w:val="0"/>
          <w:numId w:val="13"/>
        </w:numPr>
        <w:jc w:val="left"/>
      </w:pPr>
      <w:hyperlink r:id="rId33" w:history="1">
        <w:r w:rsidRPr="00B34A9C">
          <w:rPr>
            <w:rStyle w:val="Hyperlink"/>
            <w:sz w:val="22"/>
            <w:szCs w:val="18"/>
          </w:rPr>
          <w:t>Google Scholar</w:t>
        </w:r>
      </w:hyperlink>
    </w:p>
    <w:p w14:paraId="56466EBE" w14:textId="76EA0D81" w:rsidR="00930F32" w:rsidRDefault="00930F32" w:rsidP="00633DA7">
      <w:pPr>
        <w:jc w:val="left"/>
      </w:pPr>
      <w:r>
        <w:rPr>
          <w:b/>
        </w:rPr>
        <w:t>[</w:t>
      </w:r>
      <w:r w:rsidR="004439F8">
        <w:rPr>
          <w:b/>
        </w:rPr>
        <w:t>13</w:t>
      </w:r>
      <w:r>
        <w:rPr>
          <w:b/>
        </w:rPr>
        <w:t xml:space="preserve">] </w:t>
      </w:r>
      <w:r w:rsidRPr="00930F32">
        <w:t>Adefemi, K. O., Mutanga, M. B., &amp; Jugoo, V. (2025). Hybrid Deep Learning Models for Predicting Student Academic Performance. </w:t>
      </w:r>
      <w:r w:rsidRPr="00930F32">
        <w:rPr>
          <w:i/>
          <w:iCs/>
        </w:rPr>
        <w:t>Mathematical and Computational Applications</w:t>
      </w:r>
      <w:r w:rsidRPr="00930F32">
        <w:t>, </w:t>
      </w:r>
      <w:r w:rsidRPr="00930F32">
        <w:rPr>
          <w:i/>
          <w:iCs/>
        </w:rPr>
        <w:t>30</w:t>
      </w:r>
      <w:r w:rsidRPr="00930F32">
        <w:t>(3), 59.</w:t>
      </w:r>
      <w:r w:rsidRPr="00930F32">
        <w:rPr>
          <w:rtl/>
        </w:rPr>
        <w:t>‏</w:t>
      </w:r>
    </w:p>
    <w:p w14:paraId="5FA4F365" w14:textId="73494000" w:rsidR="00BB4A17" w:rsidRDefault="00BB4A17" w:rsidP="00BB4A17">
      <w:pPr>
        <w:pStyle w:val="a3"/>
        <w:numPr>
          <w:ilvl w:val="0"/>
          <w:numId w:val="13"/>
        </w:numPr>
        <w:jc w:val="left"/>
      </w:pPr>
      <w:hyperlink r:id="rId34" w:history="1">
        <w:r w:rsidRPr="00B34A9C">
          <w:rPr>
            <w:rStyle w:val="Hyperlink"/>
            <w:sz w:val="22"/>
            <w:szCs w:val="18"/>
          </w:rPr>
          <w:t>Google Scholar</w:t>
        </w:r>
      </w:hyperlink>
    </w:p>
    <w:p w14:paraId="706CB0E6" w14:textId="77777777" w:rsidR="004A2ECF" w:rsidRDefault="004A2ECF" w:rsidP="00633DA7">
      <w:pPr>
        <w:jc w:val="left"/>
      </w:pPr>
    </w:p>
    <w:p w14:paraId="56BAB8DD" w14:textId="2E30AFE2" w:rsidR="004A2ECF" w:rsidRDefault="004A2ECF" w:rsidP="00633DA7">
      <w:pPr>
        <w:jc w:val="left"/>
      </w:pPr>
      <w:r>
        <w:rPr>
          <w:b/>
        </w:rPr>
        <w:lastRenderedPageBreak/>
        <w:t>[</w:t>
      </w:r>
      <w:r w:rsidR="004439F8">
        <w:rPr>
          <w:b/>
        </w:rPr>
        <w:t>14</w:t>
      </w:r>
      <w:r>
        <w:rPr>
          <w:b/>
        </w:rPr>
        <w:t xml:space="preserve">] </w:t>
      </w:r>
      <w:r w:rsidRPr="004A2ECF">
        <w:t>Ben Said, A., Abdel-Salam, A. S. G., &amp; Hazaa, K. A. (2024). Performance prediction in online academic course: a deep learning approach with time series imaging. Multimedia Tools and Applications, 83(18), 55427-55445.</w:t>
      </w:r>
      <w:r w:rsidRPr="004A2ECF">
        <w:rPr>
          <w:rtl/>
        </w:rPr>
        <w:t>‏</w:t>
      </w:r>
    </w:p>
    <w:p w14:paraId="76FBB905" w14:textId="337AAF01" w:rsidR="00DA32F8" w:rsidRDefault="00DA32F8" w:rsidP="00DA32F8">
      <w:pPr>
        <w:pStyle w:val="a3"/>
        <w:numPr>
          <w:ilvl w:val="0"/>
          <w:numId w:val="13"/>
        </w:numPr>
        <w:jc w:val="left"/>
      </w:pPr>
      <w:hyperlink r:id="rId35" w:history="1">
        <w:r w:rsidRPr="00B34A9C">
          <w:rPr>
            <w:rStyle w:val="Hyperlink"/>
            <w:sz w:val="22"/>
            <w:szCs w:val="18"/>
          </w:rPr>
          <w:t>Google Scholar</w:t>
        </w:r>
      </w:hyperlink>
    </w:p>
    <w:p w14:paraId="0A10A33D" w14:textId="77777777" w:rsidR="008D1585" w:rsidRDefault="008D1585" w:rsidP="00633DA7">
      <w:pPr>
        <w:jc w:val="left"/>
      </w:pPr>
    </w:p>
    <w:p w14:paraId="7B17E3E3" w14:textId="58137666" w:rsidR="008D1585" w:rsidRDefault="008D1585" w:rsidP="008D1585">
      <w:pPr>
        <w:jc w:val="left"/>
      </w:pPr>
      <w:r>
        <w:rPr>
          <w:b/>
        </w:rPr>
        <w:t>[</w:t>
      </w:r>
      <w:r w:rsidR="004439F8">
        <w:rPr>
          <w:b/>
        </w:rPr>
        <w:t>15</w:t>
      </w:r>
      <w:r>
        <w:rPr>
          <w:b/>
        </w:rPr>
        <w:t xml:space="preserve">] </w:t>
      </w:r>
      <w:r w:rsidRPr="008D1585">
        <w:t>Junejo, N. U. R., Nawaz, M. W., Huang, Q., Dong, X., Wang, C., &amp; Zheng, G. (2025). Accurate multi-category student performance forecasting at early stages of online education using neural networks. </w:t>
      </w:r>
      <w:r w:rsidRPr="008D1585">
        <w:rPr>
          <w:i/>
          <w:iCs/>
        </w:rPr>
        <w:t>Scientific Reports</w:t>
      </w:r>
      <w:r w:rsidRPr="008D1585">
        <w:t>, </w:t>
      </w:r>
      <w:r w:rsidRPr="008D1585">
        <w:rPr>
          <w:i/>
          <w:iCs/>
        </w:rPr>
        <w:t>15</w:t>
      </w:r>
      <w:r w:rsidRPr="008D1585">
        <w:t>(1), 16251.</w:t>
      </w:r>
      <w:r w:rsidRPr="008D1585">
        <w:rPr>
          <w:rtl/>
        </w:rPr>
        <w:t>‏</w:t>
      </w:r>
    </w:p>
    <w:p w14:paraId="3D8D2861" w14:textId="45640401" w:rsidR="00DA32F8" w:rsidRDefault="00DA32F8" w:rsidP="00DA32F8">
      <w:pPr>
        <w:pStyle w:val="a3"/>
        <w:numPr>
          <w:ilvl w:val="0"/>
          <w:numId w:val="13"/>
        </w:numPr>
        <w:jc w:val="left"/>
      </w:pPr>
      <w:hyperlink r:id="rId36" w:history="1">
        <w:r w:rsidRPr="00B34A9C">
          <w:rPr>
            <w:rStyle w:val="Hyperlink"/>
            <w:sz w:val="22"/>
            <w:szCs w:val="18"/>
          </w:rPr>
          <w:t>Google Scholar</w:t>
        </w:r>
      </w:hyperlink>
    </w:p>
    <w:p w14:paraId="67A9F220" w14:textId="77777777" w:rsidR="003B2231" w:rsidRDefault="003B2231" w:rsidP="008D1585">
      <w:pPr>
        <w:jc w:val="left"/>
      </w:pPr>
    </w:p>
    <w:p w14:paraId="7E265FF6" w14:textId="314EFD90" w:rsidR="003B2231" w:rsidRDefault="003B2231" w:rsidP="008D1585">
      <w:pPr>
        <w:jc w:val="left"/>
      </w:pPr>
      <w:r>
        <w:rPr>
          <w:b/>
        </w:rPr>
        <w:t>[1</w:t>
      </w:r>
      <w:r w:rsidR="004439F8">
        <w:rPr>
          <w:b/>
        </w:rPr>
        <w:t>6</w:t>
      </w:r>
      <w:r>
        <w:rPr>
          <w:b/>
        </w:rPr>
        <w:t xml:space="preserve">] </w:t>
      </w:r>
      <w:r w:rsidRPr="003B2231">
        <w:t>Moubayed, A., Injadat, M., Alhindawi, N., Samara, G., Abuasal, S., &amp; Alazaidah, R. (2023, December). A deep learning approach towards student performance prediction in online courses: Challenges based on a global perspective. In 2023 24th International Arab Conference on Information Technology (ACIT) (pp. 01-06). IEEE.</w:t>
      </w:r>
      <w:r w:rsidRPr="003B2231">
        <w:rPr>
          <w:rtl/>
        </w:rPr>
        <w:t>‏</w:t>
      </w:r>
    </w:p>
    <w:p w14:paraId="173BE479" w14:textId="7F0BFF08" w:rsidR="00DA32F8" w:rsidRDefault="00DA32F8" w:rsidP="00DA32F8">
      <w:pPr>
        <w:pStyle w:val="a3"/>
        <w:numPr>
          <w:ilvl w:val="0"/>
          <w:numId w:val="13"/>
        </w:numPr>
        <w:jc w:val="left"/>
      </w:pPr>
      <w:hyperlink r:id="rId37" w:history="1">
        <w:r w:rsidRPr="00B34A9C">
          <w:rPr>
            <w:rStyle w:val="Hyperlink"/>
            <w:sz w:val="22"/>
            <w:szCs w:val="18"/>
          </w:rPr>
          <w:t>Google Scholar</w:t>
        </w:r>
      </w:hyperlink>
    </w:p>
    <w:p w14:paraId="238E1B95" w14:textId="77777777" w:rsidR="003B2231" w:rsidRDefault="003B2231" w:rsidP="008D1585">
      <w:pPr>
        <w:jc w:val="left"/>
      </w:pPr>
    </w:p>
    <w:p w14:paraId="26244A8E" w14:textId="5B54E041" w:rsidR="003B2231" w:rsidRDefault="003B2231" w:rsidP="003B2231">
      <w:pPr>
        <w:jc w:val="left"/>
      </w:pPr>
      <w:r>
        <w:rPr>
          <w:b/>
        </w:rPr>
        <w:t>[1</w:t>
      </w:r>
      <w:r w:rsidR="004439F8">
        <w:rPr>
          <w:b/>
        </w:rPr>
        <w:t>7</w:t>
      </w:r>
      <w:r>
        <w:rPr>
          <w:b/>
        </w:rPr>
        <w:t xml:space="preserve">] </w:t>
      </w:r>
      <w:r w:rsidRPr="003B2231">
        <w:t>Neshaei, S. P., Davis, R. L., Hazimeh, A., Lazarevski, B., Dillenbourg, P., &amp; Käser, T. (2024). Towards modeling learner performance with large language models. </w:t>
      </w:r>
      <w:r w:rsidRPr="003B2231">
        <w:rPr>
          <w:i/>
          <w:iCs/>
        </w:rPr>
        <w:t>arXiv preprint arXiv:2403.14661</w:t>
      </w:r>
      <w:r w:rsidRPr="003B2231">
        <w:t>.</w:t>
      </w:r>
      <w:r w:rsidRPr="003B2231">
        <w:rPr>
          <w:rtl/>
        </w:rPr>
        <w:t>‏</w:t>
      </w:r>
    </w:p>
    <w:p w14:paraId="79AC34A3" w14:textId="46271C80" w:rsidR="00DA32F8" w:rsidRDefault="00DA32F8" w:rsidP="00DA32F8">
      <w:pPr>
        <w:pStyle w:val="a3"/>
        <w:numPr>
          <w:ilvl w:val="0"/>
          <w:numId w:val="13"/>
        </w:numPr>
        <w:jc w:val="left"/>
      </w:pPr>
      <w:hyperlink r:id="rId38" w:history="1">
        <w:r w:rsidRPr="00B34A9C">
          <w:rPr>
            <w:rStyle w:val="Hyperlink"/>
            <w:sz w:val="22"/>
            <w:szCs w:val="18"/>
          </w:rPr>
          <w:t>Google Scholar</w:t>
        </w:r>
      </w:hyperlink>
    </w:p>
    <w:p w14:paraId="335303BB" w14:textId="77777777" w:rsidR="00FF1194" w:rsidRDefault="00FF1194" w:rsidP="003B2231">
      <w:pPr>
        <w:jc w:val="left"/>
      </w:pPr>
    </w:p>
    <w:p w14:paraId="5A42F577" w14:textId="5021FC60" w:rsidR="00FF1194" w:rsidRDefault="00FF1194" w:rsidP="003B2231">
      <w:pPr>
        <w:jc w:val="left"/>
      </w:pPr>
      <w:r>
        <w:rPr>
          <w:b/>
        </w:rPr>
        <w:t>[1</w:t>
      </w:r>
      <w:r w:rsidR="004439F8">
        <w:rPr>
          <w:b/>
        </w:rPr>
        <w:t>8</w:t>
      </w:r>
      <w:r>
        <w:rPr>
          <w:b/>
        </w:rPr>
        <w:t xml:space="preserve">] </w:t>
      </w:r>
      <w:r w:rsidRPr="00FF1194">
        <w:t>Zhang, L., Lin, J., Borchers, C., Sabatini, J., Hollander, J., Cao, M., &amp; Hu, X. (2024, June). Predicting learning performance with large language models: a study in adult literacy. In International Conference on Human-Computer Interaction (pp. 333-353). Cham: Springer Nature Switzerland.</w:t>
      </w:r>
      <w:r w:rsidRPr="00FF1194">
        <w:rPr>
          <w:rtl/>
        </w:rPr>
        <w:t>‏</w:t>
      </w:r>
    </w:p>
    <w:p w14:paraId="69922C3A" w14:textId="7F3C5D4E" w:rsidR="00DA32F8" w:rsidRDefault="00DA32F8" w:rsidP="00DA32F8">
      <w:pPr>
        <w:pStyle w:val="a3"/>
        <w:numPr>
          <w:ilvl w:val="0"/>
          <w:numId w:val="13"/>
        </w:numPr>
        <w:jc w:val="left"/>
      </w:pPr>
      <w:hyperlink r:id="rId39" w:history="1">
        <w:r w:rsidRPr="00B34A9C">
          <w:rPr>
            <w:rStyle w:val="Hyperlink"/>
            <w:sz w:val="22"/>
            <w:szCs w:val="18"/>
          </w:rPr>
          <w:t>Google Scholar</w:t>
        </w:r>
      </w:hyperlink>
    </w:p>
    <w:p w14:paraId="61B591BB" w14:textId="77777777" w:rsidR="00FF1194" w:rsidRDefault="00FF1194" w:rsidP="003B2231">
      <w:pPr>
        <w:jc w:val="left"/>
      </w:pPr>
    </w:p>
    <w:p w14:paraId="7DD30CED" w14:textId="0539DFF3" w:rsidR="00FF1194" w:rsidRDefault="00FF1194" w:rsidP="003B2231">
      <w:pPr>
        <w:jc w:val="left"/>
      </w:pPr>
      <w:r>
        <w:rPr>
          <w:b/>
        </w:rPr>
        <w:t>[1</w:t>
      </w:r>
      <w:r w:rsidR="004439F8">
        <w:rPr>
          <w:b/>
        </w:rPr>
        <w:t>9</w:t>
      </w:r>
      <w:r>
        <w:rPr>
          <w:b/>
        </w:rPr>
        <w:t xml:space="preserve">] </w:t>
      </w:r>
      <w:r w:rsidRPr="00FF1194">
        <w:t>Li, G., Chen, L., Tang, C., Švábenský, V., Deguchi, D., Yamashita, T., &amp; Shimada, A. (2025, June). Single-agent vs. Multi-agent LLM Strategies for Automated Student Reflection Assessment. In Pacific-Asia Conference on Knowledge Discovery and Data Mining (pp. 300-311). Singapore: Springer Nature Singapore.</w:t>
      </w:r>
      <w:r w:rsidRPr="00FF1194">
        <w:rPr>
          <w:rtl/>
        </w:rPr>
        <w:t>‏</w:t>
      </w:r>
    </w:p>
    <w:p w14:paraId="681526A2" w14:textId="518824C4" w:rsidR="00DA32F8" w:rsidRDefault="00DA32F8" w:rsidP="00DA32F8">
      <w:pPr>
        <w:pStyle w:val="a3"/>
        <w:numPr>
          <w:ilvl w:val="0"/>
          <w:numId w:val="13"/>
        </w:numPr>
        <w:jc w:val="left"/>
      </w:pPr>
      <w:hyperlink r:id="rId40" w:history="1">
        <w:r w:rsidRPr="00B34A9C">
          <w:rPr>
            <w:rStyle w:val="Hyperlink"/>
            <w:sz w:val="22"/>
            <w:szCs w:val="18"/>
          </w:rPr>
          <w:t>Google Scholar</w:t>
        </w:r>
      </w:hyperlink>
    </w:p>
    <w:p w14:paraId="6EFD0546" w14:textId="77777777" w:rsidR="00D46B2D" w:rsidRDefault="00D46B2D" w:rsidP="003B2231">
      <w:pPr>
        <w:jc w:val="left"/>
      </w:pPr>
    </w:p>
    <w:p w14:paraId="1A8A1AB4" w14:textId="7C0D2ECF" w:rsidR="00D46B2D" w:rsidRDefault="00D46B2D" w:rsidP="00D46B2D">
      <w:pPr>
        <w:jc w:val="left"/>
      </w:pPr>
      <w:r>
        <w:rPr>
          <w:b/>
        </w:rPr>
        <w:t>[</w:t>
      </w:r>
      <w:r w:rsidR="004439F8">
        <w:rPr>
          <w:b/>
        </w:rPr>
        <w:t>20</w:t>
      </w:r>
      <w:r>
        <w:rPr>
          <w:b/>
        </w:rPr>
        <w:t xml:space="preserve">] </w:t>
      </w:r>
      <w:r w:rsidRPr="00D46B2D">
        <w:t>Savelka, J., Denny, P., Liffiton, M., &amp; Sheese, B. (2023). Efficient classification of student help requests in programming courses using large language models. </w:t>
      </w:r>
      <w:r w:rsidRPr="00D46B2D">
        <w:rPr>
          <w:i/>
          <w:iCs/>
        </w:rPr>
        <w:t>arXiv preprint arXiv:2310.20105</w:t>
      </w:r>
      <w:r w:rsidRPr="00D46B2D">
        <w:t>.</w:t>
      </w:r>
      <w:r w:rsidRPr="00D46B2D">
        <w:rPr>
          <w:rtl/>
        </w:rPr>
        <w:t>‏</w:t>
      </w:r>
    </w:p>
    <w:p w14:paraId="77D45296" w14:textId="46C234CB" w:rsidR="00DA32F8" w:rsidRDefault="00DA32F8" w:rsidP="00DA32F8">
      <w:pPr>
        <w:pStyle w:val="a3"/>
        <w:numPr>
          <w:ilvl w:val="0"/>
          <w:numId w:val="13"/>
        </w:numPr>
        <w:jc w:val="left"/>
      </w:pPr>
      <w:hyperlink r:id="rId41" w:history="1">
        <w:r w:rsidRPr="00B34A9C">
          <w:rPr>
            <w:rStyle w:val="Hyperlink"/>
            <w:sz w:val="22"/>
            <w:szCs w:val="18"/>
          </w:rPr>
          <w:t>Google Scholar</w:t>
        </w:r>
      </w:hyperlink>
    </w:p>
    <w:p w14:paraId="3A90B502" w14:textId="77777777" w:rsidR="00320162" w:rsidRDefault="00320162" w:rsidP="00D46B2D">
      <w:pPr>
        <w:jc w:val="left"/>
      </w:pPr>
    </w:p>
    <w:p w14:paraId="3F2FA2D9" w14:textId="54A1D37D" w:rsidR="00320162" w:rsidRDefault="00320162" w:rsidP="00320162">
      <w:pPr>
        <w:jc w:val="left"/>
      </w:pPr>
      <w:r>
        <w:rPr>
          <w:b/>
        </w:rPr>
        <w:t>[</w:t>
      </w:r>
      <w:r w:rsidR="004439F8">
        <w:rPr>
          <w:b/>
        </w:rPr>
        <w:t>21</w:t>
      </w:r>
      <w:r>
        <w:rPr>
          <w:b/>
        </w:rPr>
        <w:t xml:space="preserve">] </w:t>
      </w:r>
      <w:r w:rsidRPr="00320162">
        <w:t>Lundgren, M. (2024). Large language models in student assessment: Comparing ChatGPT and human graders. </w:t>
      </w:r>
      <w:r w:rsidRPr="00320162">
        <w:rPr>
          <w:i/>
          <w:iCs/>
        </w:rPr>
        <w:t>arXiv preprint arXiv:2406.16510</w:t>
      </w:r>
      <w:r w:rsidRPr="00320162">
        <w:t>.</w:t>
      </w:r>
      <w:r w:rsidRPr="00320162">
        <w:rPr>
          <w:rtl/>
        </w:rPr>
        <w:t>‏</w:t>
      </w:r>
    </w:p>
    <w:p w14:paraId="4DAC5C49" w14:textId="40439D61" w:rsidR="00DA32F8" w:rsidRDefault="00DA32F8" w:rsidP="00DA32F8">
      <w:pPr>
        <w:pStyle w:val="a3"/>
        <w:numPr>
          <w:ilvl w:val="0"/>
          <w:numId w:val="13"/>
        </w:numPr>
        <w:jc w:val="left"/>
      </w:pPr>
      <w:hyperlink r:id="rId42" w:history="1">
        <w:r w:rsidRPr="00B34A9C">
          <w:rPr>
            <w:rStyle w:val="Hyperlink"/>
            <w:sz w:val="22"/>
            <w:szCs w:val="18"/>
          </w:rPr>
          <w:t>Google Scholar</w:t>
        </w:r>
      </w:hyperlink>
    </w:p>
    <w:p w14:paraId="352DEEE0" w14:textId="77777777" w:rsidR="00956DCE" w:rsidRDefault="00956DCE" w:rsidP="00320162">
      <w:pPr>
        <w:jc w:val="left"/>
      </w:pPr>
    </w:p>
    <w:p w14:paraId="16BCF925" w14:textId="6B2AF13F" w:rsidR="00956DCE" w:rsidRDefault="00956DCE" w:rsidP="00956DCE">
      <w:pPr>
        <w:jc w:val="left"/>
      </w:pPr>
      <w:r>
        <w:rPr>
          <w:b/>
        </w:rPr>
        <w:t>[</w:t>
      </w:r>
      <w:r w:rsidR="004439F8">
        <w:rPr>
          <w:b/>
        </w:rPr>
        <w:t>22</w:t>
      </w:r>
      <w:r>
        <w:rPr>
          <w:b/>
        </w:rPr>
        <w:t xml:space="preserve">] </w:t>
      </w:r>
      <w:r w:rsidRPr="00956DCE">
        <w:t>Wang, J., &amp; Yu, Y. (2025). Machine learning approach to student performance prediction of online learning. </w:t>
      </w:r>
      <w:r w:rsidRPr="00956DCE">
        <w:rPr>
          <w:i/>
          <w:iCs/>
        </w:rPr>
        <w:t>PloS one</w:t>
      </w:r>
      <w:r w:rsidRPr="00956DCE">
        <w:t>, </w:t>
      </w:r>
      <w:r w:rsidRPr="00956DCE">
        <w:rPr>
          <w:i/>
          <w:iCs/>
        </w:rPr>
        <w:t>20</w:t>
      </w:r>
      <w:r w:rsidRPr="00956DCE">
        <w:t>(1), e0299018.</w:t>
      </w:r>
      <w:r w:rsidRPr="00956DCE">
        <w:rPr>
          <w:rtl/>
        </w:rPr>
        <w:t>‏</w:t>
      </w:r>
    </w:p>
    <w:p w14:paraId="315D97AE" w14:textId="5BB31A9D" w:rsidR="009738F8" w:rsidRDefault="009738F8" w:rsidP="009738F8">
      <w:pPr>
        <w:pStyle w:val="a3"/>
        <w:numPr>
          <w:ilvl w:val="0"/>
          <w:numId w:val="13"/>
        </w:numPr>
        <w:jc w:val="left"/>
      </w:pPr>
      <w:hyperlink r:id="rId43" w:history="1">
        <w:r w:rsidRPr="00B34A9C">
          <w:rPr>
            <w:rStyle w:val="Hyperlink"/>
            <w:sz w:val="22"/>
            <w:szCs w:val="18"/>
          </w:rPr>
          <w:t>Google Scholar</w:t>
        </w:r>
      </w:hyperlink>
    </w:p>
    <w:p w14:paraId="0713EB19" w14:textId="77777777" w:rsidR="006F0D1A" w:rsidRDefault="006F0D1A" w:rsidP="006F0D1A">
      <w:pPr>
        <w:ind w:left="0" w:firstLine="0"/>
        <w:jc w:val="left"/>
      </w:pPr>
    </w:p>
    <w:p w14:paraId="1A2AEB80" w14:textId="52DC6341" w:rsidR="006F0D1A" w:rsidRDefault="006F0D1A" w:rsidP="006F0D1A">
      <w:pPr>
        <w:jc w:val="left"/>
      </w:pPr>
      <w:r>
        <w:rPr>
          <w:b/>
        </w:rPr>
        <w:t>[</w:t>
      </w:r>
      <w:r w:rsidR="004439F8">
        <w:rPr>
          <w:b/>
        </w:rPr>
        <w:t>23</w:t>
      </w:r>
      <w:r>
        <w:rPr>
          <w:b/>
        </w:rPr>
        <w:t xml:space="preserve">] </w:t>
      </w:r>
      <w:r w:rsidRPr="006F0D1A">
        <w:t>Fernandes, J., Silva, J. S., Rodrigues, A., Sinche, S., &amp; Boavida, F. (2022). Automatically Assessing Students Performance with Smartphone Data. </w:t>
      </w:r>
      <w:r w:rsidRPr="006F0D1A">
        <w:rPr>
          <w:i/>
          <w:iCs/>
        </w:rPr>
        <w:t>arXiv preprint arXiv:2209.05596</w:t>
      </w:r>
      <w:r w:rsidRPr="006F0D1A">
        <w:t>.</w:t>
      </w:r>
      <w:r w:rsidRPr="006F0D1A">
        <w:rPr>
          <w:rtl/>
        </w:rPr>
        <w:t>‏</w:t>
      </w:r>
    </w:p>
    <w:p w14:paraId="6413E937" w14:textId="03FCF07B" w:rsidR="009738F8" w:rsidRDefault="009738F8" w:rsidP="009738F8">
      <w:pPr>
        <w:pStyle w:val="a3"/>
        <w:numPr>
          <w:ilvl w:val="0"/>
          <w:numId w:val="13"/>
        </w:numPr>
        <w:jc w:val="left"/>
      </w:pPr>
      <w:hyperlink r:id="rId44" w:history="1">
        <w:r w:rsidRPr="00B34A9C">
          <w:rPr>
            <w:rStyle w:val="Hyperlink"/>
            <w:sz w:val="22"/>
            <w:szCs w:val="18"/>
          </w:rPr>
          <w:t>Google Scholar</w:t>
        </w:r>
      </w:hyperlink>
    </w:p>
    <w:p w14:paraId="560EB30C" w14:textId="77777777" w:rsidR="00BD236A" w:rsidRDefault="00BD236A" w:rsidP="006F0D1A">
      <w:pPr>
        <w:jc w:val="left"/>
      </w:pPr>
    </w:p>
    <w:p w14:paraId="17293345" w14:textId="7A167E6B" w:rsidR="00BD236A" w:rsidRDefault="00BD236A" w:rsidP="00BD236A">
      <w:pPr>
        <w:jc w:val="left"/>
      </w:pPr>
      <w:r>
        <w:rPr>
          <w:b/>
        </w:rPr>
        <w:t>[</w:t>
      </w:r>
      <w:r w:rsidR="004439F8">
        <w:rPr>
          <w:b/>
        </w:rPr>
        <w:t>24</w:t>
      </w:r>
      <w:r>
        <w:rPr>
          <w:b/>
        </w:rPr>
        <w:t xml:space="preserve">] </w:t>
      </w:r>
      <w:r w:rsidRPr="00BD236A">
        <w:t>Yang, Y., Zhao, S., An, S., Li, X., &amp; Zhang, Y. (2025). Student academic performance prediction via hypergraph and TabNet. </w:t>
      </w:r>
      <w:r w:rsidRPr="00BD236A">
        <w:rPr>
          <w:i/>
          <w:iCs/>
        </w:rPr>
        <w:t>Journal of Big Data</w:t>
      </w:r>
      <w:r w:rsidRPr="00BD236A">
        <w:t>, </w:t>
      </w:r>
      <w:r w:rsidRPr="00BD236A">
        <w:rPr>
          <w:i/>
          <w:iCs/>
        </w:rPr>
        <w:t>12</w:t>
      </w:r>
      <w:r w:rsidRPr="00BD236A">
        <w:t>(1), 119.</w:t>
      </w:r>
    </w:p>
    <w:p w14:paraId="0D85B155" w14:textId="32F95D60" w:rsidR="009738F8" w:rsidRDefault="009738F8" w:rsidP="009738F8">
      <w:pPr>
        <w:pStyle w:val="a3"/>
        <w:numPr>
          <w:ilvl w:val="0"/>
          <w:numId w:val="13"/>
        </w:numPr>
        <w:jc w:val="left"/>
      </w:pPr>
      <w:hyperlink r:id="rId45" w:history="1">
        <w:r w:rsidRPr="00B34A9C">
          <w:rPr>
            <w:rStyle w:val="Hyperlink"/>
            <w:sz w:val="22"/>
            <w:szCs w:val="18"/>
          </w:rPr>
          <w:t>Google Scholar</w:t>
        </w:r>
      </w:hyperlink>
    </w:p>
    <w:p w14:paraId="5D6A2FAF" w14:textId="77777777" w:rsidR="00BD236A" w:rsidRDefault="00BD236A" w:rsidP="00BD236A">
      <w:pPr>
        <w:jc w:val="left"/>
      </w:pPr>
    </w:p>
    <w:p w14:paraId="4AA56499" w14:textId="6115FBB8" w:rsidR="000B518F" w:rsidRDefault="00BD236A" w:rsidP="004F548C">
      <w:pPr>
        <w:jc w:val="left"/>
      </w:pPr>
      <w:r>
        <w:rPr>
          <w:b/>
        </w:rPr>
        <w:t>[</w:t>
      </w:r>
      <w:r w:rsidR="004439F8">
        <w:rPr>
          <w:b/>
        </w:rPr>
        <w:t>25</w:t>
      </w:r>
      <w:r>
        <w:rPr>
          <w:b/>
        </w:rPr>
        <w:t xml:space="preserve">] </w:t>
      </w:r>
      <w:r w:rsidRPr="00BD236A">
        <w:t>Peng, T., Liang, Y., Wu, W., Ren, J., Pengrui, Z., &amp; Pu, Y. (2023). Clgt: A graph transformer for student performance prediction in collaborative learning. In </w:t>
      </w:r>
      <w:r w:rsidRPr="00BD236A">
        <w:rPr>
          <w:i/>
          <w:iCs/>
        </w:rPr>
        <w:t>Proceedings of the AAAI conference on artificial intelligence</w:t>
      </w:r>
      <w:r w:rsidRPr="00BD236A">
        <w:t> (Vol. 37, No. 13, pp. 15947-15954).</w:t>
      </w:r>
    </w:p>
    <w:p w14:paraId="40E2A9EA" w14:textId="28E59415" w:rsidR="009738F8" w:rsidRDefault="009738F8" w:rsidP="009738F8">
      <w:pPr>
        <w:pStyle w:val="a3"/>
        <w:numPr>
          <w:ilvl w:val="0"/>
          <w:numId w:val="13"/>
        </w:numPr>
        <w:jc w:val="left"/>
      </w:pPr>
      <w:hyperlink r:id="rId46" w:history="1">
        <w:r w:rsidRPr="00B34A9C">
          <w:rPr>
            <w:rStyle w:val="Hyperlink"/>
            <w:sz w:val="22"/>
            <w:szCs w:val="18"/>
          </w:rPr>
          <w:t>Google Scholar</w:t>
        </w:r>
      </w:hyperlink>
    </w:p>
    <w:p w14:paraId="75B7C6F0" w14:textId="77777777" w:rsidR="004F548C" w:rsidRDefault="004F548C" w:rsidP="004F548C">
      <w:pPr>
        <w:jc w:val="left"/>
      </w:pPr>
    </w:p>
    <w:p w14:paraId="1660EF8F" w14:textId="72446991" w:rsidR="000D5D83" w:rsidRDefault="004F548C" w:rsidP="004F548C">
      <w:pPr>
        <w:jc w:val="left"/>
      </w:pPr>
      <w:r>
        <w:rPr>
          <w:b/>
        </w:rPr>
        <w:t>[</w:t>
      </w:r>
      <w:r w:rsidR="004439F8">
        <w:rPr>
          <w:b/>
        </w:rPr>
        <w:t>26</w:t>
      </w:r>
      <w:r>
        <w:rPr>
          <w:b/>
        </w:rPr>
        <w:t xml:space="preserve">] </w:t>
      </w:r>
      <w:r w:rsidRPr="004F548C">
        <w:t>Yang, Y., Shi, J., Li, M., &amp; Fujita, H. (2024). Framelet-based dual hypergraph neural networks for student performance prediction. </w:t>
      </w:r>
      <w:r w:rsidRPr="004F548C">
        <w:rPr>
          <w:i/>
          <w:iCs/>
        </w:rPr>
        <w:t>International Journal of Machine Learning and Cybernetics</w:t>
      </w:r>
      <w:r w:rsidRPr="004F548C">
        <w:t>, </w:t>
      </w:r>
      <w:r w:rsidRPr="004F548C">
        <w:rPr>
          <w:i/>
          <w:iCs/>
        </w:rPr>
        <w:t>15</w:t>
      </w:r>
      <w:r w:rsidRPr="004F548C">
        <w:t>(9), 3863-3877.</w:t>
      </w:r>
    </w:p>
    <w:p w14:paraId="17671C39" w14:textId="217113D7" w:rsidR="009738F8" w:rsidRDefault="009738F8" w:rsidP="009738F8">
      <w:pPr>
        <w:pStyle w:val="a3"/>
        <w:numPr>
          <w:ilvl w:val="0"/>
          <w:numId w:val="13"/>
        </w:numPr>
        <w:jc w:val="left"/>
      </w:pPr>
      <w:hyperlink r:id="rId47" w:history="1">
        <w:r w:rsidRPr="00B34A9C">
          <w:rPr>
            <w:rStyle w:val="Hyperlink"/>
            <w:sz w:val="22"/>
            <w:szCs w:val="18"/>
          </w:rPr>
          <w:t>Google Scholar</w:t>
        </w:r>
      </w:hyperlink>
    </w:p>
    <w:p w14:paraId="18BFF6AD" w14:textId="77777777" w:rsidR="009738F8" w:rsidRDefault="009738F8" w:rsidP="004F548C">
      <w:pPr>
        <w:jc w:val="left"/>
      </w:pPr>
    </w:p>
    <w:sectPr w:rsidR="009738F8" w:rsidSect="00E55C20">
      <w:footerReference w:type="even" r:id="rId48"/>
      <w:footerReference w:type="default" r:id="rId49"/>
      <w:footerReference w:type="first" r:id="rId5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3A6CA" w14:textId="77777777" w:rsidR="005C562A" w:rsidRDefault="005C562A">
      <w:pPr>
        <w:spacing w:after="0" w:line="240" w:lineRule="auto"/>
      </w:pPr>
      <w:r>
        <w:separator/>
      </w:r>
    </w:p>
  </w:endnote>
  <w:endnote w:type="continuationSeparator" w:id="0">
    <w:p w14:paraId="448375D7" w14:textId="77777777" w:rsidR="005C562A" w:rsidRDefault="005C5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577143"/>
      <w:docPartObj>
        <w:docPartGallery w:val="Page Numbers (Bottom of Page)"/>
        <w:docPartUnique/>
      </w:docPartObj>
    </w:sdtPr>
    <w:sdtContent>
      <w:p w14:paraId="2E6E3631" w14:textId="41F8B52C" w:rsidR="00B7193B" w:rsidRDefault="00B7193B">
        <w:pPr>
          <w:pStyle w:val="a9"/>
          <w:jc w:val="center"/>
        </w:pPr>
        <w:r>
          <w:fldChar w:fldCharType="begin"/>
        </w:r>
        <w:r>
          <w:instrText>PAGE   \* MERGEFORMAT</w:instrText>
        </w:r>
        <w:r>
          <w:fldChar w:fldCharType="separate"/>
        </w:r>
        <w:r>
          <w:rPr>
            <w:lang w:val="ar-SA"/>
          </w:rPr>
          <w:t>2</w:t>
        </w:r>
        <w:r>
          <w:fldChar w:fldCharType="end"/>
        </w:r>
      </w:p>
    </w:sdtContent>
  </w:sdt>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738C1" w14:textId="77777777" w:rsidR="005C562A" w:rsidRDefault="005C562A">
      <w:pPr>
        <w:spacing w:after="0" w:line="240" w:lineRule="auto"/>
      </w:pPr>
      <w:r>
        <w:separator/>
      </w:r>
    </w:p>
  </w:footnote>
  <w:footnote w:type="continuationSeparator" w:id="0">
    <w:p w14:paraId="02C3467A" w14:textId="77777777" w:rsidR="005C562A" w:rsidRDefault="005C56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80A97"/>
    <w:multiLevelType w:val="hybridMultilevel"/>
    <w:tmpl w:val="C908B94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3780A52"/>
    <w:multiLevelType w:val="hybridMultilevel"/>
    <w:tmpl w:val="1DF2344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29B5C55"/>
    <w:multiLevelType w:val="multilevel"/>
    <w:tmpl w:val="E2C66A02"/>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65D53B6"/>
    <w:multiLevelType w:val="hybridMultilevel"/>
    <w:tmpl w:val="52AAA2C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1" w15:restartNumberingAfterBreak="0">
    <w:nsid w:val="50016F15"/>
    <w:multiLevelType w:val="hybridMultilevel"/>
    <w:tmpl w:val="C5F4B556"/>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02602804">
    <w:abstractNumId w:val="11"/>
  </w:num>
  <w:num w:numId="2" w16cid:durableId="641270079">
    <w:abstractNumId w:val="12"/>
  </w:num>
  <w:num w:numId="3" w16cid:durableId="2000956829">
    <w:abstractNumId w:val="2"/>
  </w:num>
  <w:num w:numId="4" w16cid:durableId="1113482539">
    <w:abstractNumId w:val="4"/>
  </w:num>
  <w:num w:numId="5" w16cid:durableId="682903146">
    <w:abstractNumId w:val="5"/>
  </w:num>
  <w:num w:numId="6" w16cid:durableId="1137146164">
    <w:abstractNumId w:val="7"/>
  </w:num>
  <w:num w:numId="7" w16cid:durableId="1191728008">
    <w:abstractNumId w:val="1"/>
  </w:num>
  <w:num w:numId="8" w16cid:durableId="1171139383">
    <w:abstractNumId w:val="9"/>
  </w:num>
  <w:num w:numId="9" w16cid:durableId="1859157974">
    <w:abstractNumId w:val="10"/>
  </w:num>
  <w:num w:numId="10" w16cid:durableId="430707344">
    <w:abstractNumId w:val="6"/>
  </w:num>
  <w:num w:numId="11" w16cid:durableId="210502970">
    <w:abstractNumId w:val="8"/>
  </w:num>
  <w:num w:numId="12" w16cid:durableId="1493107087">
    <w:abstractNumId w:val="0"/>
  </w:num>
  <w:num w:numId="13" w16cid:durableId="762459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24D23"/>
    <w:rsid w:val="000A596D"/>
    <w:rsid w:val="000B518F"/>
    <w:rsid w:val="000C0B7F"/>
    <w:rsid w:val="000D5D83"/>
    <w:rsid w:val="000F6D03"/>
    <w:rsid w:val="0014139D"/>
    <w:rsid w:val="001603BB"/>
    <w:rsid w:val="0019752D"/>
    <w:rsid w:val="001F624D"/>
    <w:rsid w:val="002052AA"/>
    <w:rsid w:val="00264659"/>
    <w:rsid w:val="002E60E2"/>
    <w:rsid w:val="00316460"/>
    <w:rsid w:val="00320162"/>
    <w:rsid w:val="00323F1C"/>
    <w:rsid w:val="00333218"/>
    <w:rsid w:val="00344B96"/>
    <w:rsid w:val="003924F4"/>
    <w:rsid w:val="003B2231"/>
    <w:rsid w:val="003C51FB"/>
    <w:rsid w:val="00403726"/>
    <w:rsid w:val="004160AF"/>
    <w:rsid w:val="004178C8"/>
    <w:rsid w:val="004439F8"/>
    <w:rsid w:val="004707BA"/>
    <w:rsid w:val="004751EA"/>
    <w:rsid w:val="004A2ECF"/>
    <w:rsid w:val="004C3C09"/>
    <w:rsid w:val="004E40AC"/>
    <w:rsid w:val="004F548C"/>
    <w:rsid w:val="0051313F"/>
    <w:rsid w:val="00526CF4"/>
    <w:rsid w:val="00591741"/>
    <w:rsid w:val="005A49AD"/>
    <w:rsid w:val="005B50B7"/>
    <w:rsid w:val="005C562A"/>
    <w:rsid w:val="00611063"/>
    <w:rsid w:val="00633DA7"/>
    <w:rsid w:val="00635BB4"/>
    <w:rsid w:val="00673472"/>
    <w:rsid w:val="00694FFD"/>
    <w:rsid w:val="006D1E44"/>
    <w:rsid w:val="006E3746"/>
    <w:rsid w:val="006F0D1A"/>
    <w:rsid w:val="006F7F6C"/>
    <w:rsid w:val="0076180C"/>
    <w:rsid w:val="00793A6B"/>
    <w:rsid w:val="0079434D"/>
    <w:rsid w:val="007D3918"/>
    <w:rsid w:val="007F6D83"/>
    <w:rsid w:val="00841EB5"/>
    <w:rsid w:val="008532EC"/>
    <w:rsid w:val="00865B7B"/>
    <w:rsid w:val="00892768"/>
    <w:rsid w:val="008C0988"/>
    <w:rsid w:val="008C4D2A"/>
    <w:rsid w:val="008D1585"/>
    <w:rsid w:val="008F5C64"/>
    <w:rsid w:val="00930F32"/>
    <w:rsid w:val="009310BC"/>
    <w:rsid w:val="0094054D"/>
    <w:rsid w:val="00953D38"/>
    <w:rsid w:val="00956DCE"/>
    <w:rsid w:val="00957B15"/>
    <w:rsid w:val="00963495"/>
    <w:rsid w:val="009738F8"/>
    <w:rsid w:val="00A13138"/>
    <w:rsid w:val="00A44482"/>
    <w:rsid w:val="00A87860"/>
    <w:rsid w:val="00AA559B"/>
    <w:rsid w:val="00AF21C8"/>
    <w:rsid w:val="00B07EC0"/>
    <w:rsid w:val="00B236E0"/>
    <w:rsid w:val="00B327A8"/>
    <w:rsid w:val="00B34A9C"/>
    <w:rsid w:val="00B7193B"/>
    <w:rsid w:val="00BB4A17"/>
    <w:rsid w:val="00BD236A"/>
    <w:rsid w:val="00BD5095"/>
    <w:rsid w:val="00BE56D4"/>
    <w:rsid w:val="00BE5C0B"/>
    <w:rsid w:val="00C01ED9"/>
    <w:rsid w:val="00C16690"/>
    <w:rsid w:val="00C34098"/>
    <w:rsid w:val="00C6184C"/>
    <w:rsid w:val="00CA61D2"/>
    <w:rsid w:val="00CF733D"/>
    <w:rsid w:val="00D46B2D"/>
    <w:rsid w:val="00D85EA1"/>
    <w:rsid w:val="00D946A6"/>
    <w:rsid w:val="00DA32F8"/>
    <w:rsid w:val="00DC7DEA"/>
    <w:rsid w:val="00DD7EDD"/>
    <w:rsid w:val="00DE13BE"/>
    <w:rsid w:val="00DF2250"/>
    <w:rsid w:val="00E4403C"/>
    <w:rsid w:val="00E55C20"/>
    <w:rsid w:val="00EC36B1"/>
    <w:rsid w:val="00ED5C6C"/>
    <w:rsid w:val="00EE0DEF"/>
    <w:rsid w:val="00EE2568"/>
    <w:rsid w:val="00EF77AA"/>
    <w:rsid w:val="00F040EF"/>
    <w:rsid w:val="00F12D6D"/>
    <w:rsid w:val="00F23643"/>
    <w:rsid w:val="00F83C79"/>
    <w:rsid w:val="00FE111C"/>
    <w:rsid w:val="00FF0C04"/>
    <w:rsid w:val="00FF1194"/>
    <w:rsid w:val="00FF61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3C09"/>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uiPriority w:val="9"/>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953D38"/>
    <w:pPr>
      <w:ind w:left="720"/>
      <w:contextualSpacing/>
    </w:pPr>
  </w:style>
  <w:style w:type="table" w:styleId="a4">
    <w:name w:val="Table Grid"/>
    <w:basedOn w:val="a1"/>
    <w:uiPriority w:val="39"/>
    <w:rsid w:val="00953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0D5D83"/>
    <w:rPr>
      <w:color w:val="0563C1" w:themeColor="hyperlink"/>
      <w:u w:val="single"/>
    </w:rPr>
  </w:style>
  <w:style w:type="character" w:styleId="a5">
    <w:name w:val="FollowedHyperlink"/>
    <w:basedOn w:val="a0"/>
    <w:uiPriority w:val="99"/>
    <w:semiHidden/>
    <w:unhideWhenUsed/>
    <w:rsid w:val="000D5D83"/>
    <w:rPr>
      <w:color w:val="954F72" w:themeColor="followedHyperlink"/>
      <w:u w:val="single"/>
    </w:rPr>
  </w:style>
  <w:style w:type="character" w:styleId="a6">
    <w:name w:val="Unresolved Mention"/>
    <w:basedOn w:val="a0"/>
    <w:uiPriority w:val="99"/>
    <w:semiHidden/>
    <w:unhideWhenUsed/>
    <w:rsid w:val="00B34A9C"/>
    <w:rPr>
      <w:color w:val="605E5C"/>
      <w:shd w:val="clear" w:color="auto" w:fill="E1DFDD"/>
    </w:rPr>
  </w:style>
  <w:style w:type="paragraph" w:styleId="a7">
    <w:name w:val="Normal (Web)"/>
    <w:basedOn w:val="a"/>
    <w:uiPriority w:val="99"/>
    <w:unhideWhenUsed/>
    <w:rsid w:val="00BE5C0B"/>
    <w:pPr>
      <w:spacing w:before="100" w:beforeAutospacing="1" w:after="100" w:afterAutospacing="1" w:line="240" w:lineRule="auto"/>
      <w:ind w:left="0" w:firstLine="0"/>
      <w:jc w:val="left"/>
    </w:pPr>
    <w:rPr>
      <w:color w:val="auto"/>
      <w:sz w:val="24"/>
      <w:szCs w:val="24"/>
    </w:rPr>
  </w:style>
  <w:style w:type="paragraph" w:styleId="a8">
    <w:name w:val="header"/>
    <w:basedOn w:val="a"/>
    <w:link w:val="Char"/>
    <w:uiPriority w:val="99"/>
    <w:unhideWhenUsed/>
    <w:rsid w:val="00B07EC0"/>
    <w:pPr>
      <w:tabs>
        <w:tab w:val="center" w:pos="4153"/>
        <w:tab w:val="right" w:pos="8306"/>
      </w:tabs>
      <w:spacing w:after="0" w:line="240" w:lineRule="auto"/>
    </w:pPr>
  </w:style>
  <w:style w:type="character" w:customStyle="1" w:styleId="Char">
    <w:name w:val="رأس الصفحة Char"/>
    <w:basedOn w:val="a0"/>
    <w:link w:val="a8"/>
    <w:uiPriority w:val="99"/>
    <w:rsid w:val="00B07EC0"/>
    <w:rPr>
      <w:rFonts w:ascii="Times New Roman" w:eastAsia="Times New Roman" w:hAnsi="Times New Roman" w:cs="Times New Roman"/>
      <w:color w:val="000000"/>
      <w:sz w:val="28"/>
    </w:rPr>
  </w:style>
  <w:style w:type="paragraph" w:styleId="a9">
    <w:name w:val="footer"/>
    <w:basedOn w:val="a"/>
    <w:link w:val="Char0"/>
    <w:uiPriority w:val="99"/>
    <w:unhideWhenUsed/>
    <w:rsid w:val="00B7193B"/>
    <w:pPr>
      <w:tabs>
        <w:tab w:val="center" w:pos="4680"/>
        <w:tab w:val="right" w:pos="9360"/>
      </w:tabs>
      <w:bidi/>
      <w:spacing w:after="0" w:line="240" w:lineRule="auto"/>
      <w:ind w:left="0" w:firstLine="0"/>
      <w:jc w:val="left"/>
    </w:pPr>
    <w:rPr>
      <w:rFonts w:asciiTheme="minorHAnsi" w:eastAsiaTheme="minorEastAsia" w:hAnsiTheme="minorHAnsi"/>
      <w:color w:val="auto"/>
      <w:sz w:val="22"/>
      <w:rtl/>
    </w:rPr>
  </w:style>
  <w:style w:type="character" w:customStyle="1" w:styleId="Char0">
    <w:name w:val="تذييل الصفحة Char"/>
    <w:basedOn w:val="a0"/>
    <w:link w:val="a9"/>
    <w:uiPriority w:val="99"/>
    <w:rsid w:val="00B7193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5321">
      <w:bodyDiv w:val="1"/>
      <w:marLeft w:val="0"/>
      <w:marRight w:val="0"/>
      <w:marTop w:val="0"/>
      <w:marBottom w:val="0"/>
      <w:divBdr>
        <w:top w:val="none" w:sz="0" w:space="0" w:color="auto"/>
        <w:left w:val="none" w:sz="0" w:space="0" w:color="auto"/>
        <w:bottom w:val="none" w:sz="0" w:space="0" w:color="auto"/>
        <w:right w:val="none" w:sz="0" w:space="0" w:color="auto"/>
      </w:divBdr>
    </w:div>
    <w:div w:id="147525820">
      <w:bodyDiv w:val="1"/>
      <w:marLeft w:val="0"/>
      <w:marRight w:val="0"/>
      <w:marTop w:val="0"/>
      <w:marBottom w:val="0"/>
      <w:divBdr>
        <w:top w:val="none" w:sz="0" w:space="0" w:color="auto"/>
        <w:left w:val="none" w:sz="0" w:space="0" w:color="auto"/>
        <w:bottom w:val="none" w:sz="0" w:space="0" w:color="auto"/>
        <w:right w:val="none" w:sz="0" w:space="0" w:color="auto"/>
      </w:divBdr>
    </w:div>
    <w:div w:id="292445408">
      <w:bodyDiv w:val="1"/>
      <w:marLeft w:val="0"/>
      <w:marRight w:val="0"/>
      <w:marTop w:val="0"/>
      <w:marBottom w:val="0"/>
      <w:divBdr>
        <w:top w:val="none" w:sz="0" w:space="0" w:color="auto"/>
        <w:left w:val="none" w:sz="0" w:space="0" w:color="auto"/>
        <w:bottom w:val="none" w:sz="0" w:space="0" w:color="auto"/>
        <w:right w:val="none" w:sz="0" w:space="0" w:color="auto"/>
      </w:divBdr>
    </w:div>
    <w:div w:id="297344077">
      <w:bodyDiv w:val="1"/>
      <w:marLeft w:val="0"/>
      <w:marRight w:val="0"/>
      <w:marTop w:val="0"/>
      <w:marBottom w:val="0"/>
      <w:divBdr>
        <w:top w:val="none" w:sz="0" w:space="0" w:color="auto"/>
        <w:left w:val="none" w:sz="0" w:space="0" w:color="auto"/>
        <w:bottom w:val="none" w:sz="0" w:space="0" w:color="auto"/>
        <w:right w:val="none" w:sz="0" w:space="0" w:color="auto"/>
      </w:divBdr>
    </w:div>
    <w:div w:id="300111376">
      <w:bodyDiv w:val="1"/>
      <w:marLeft w:val="0"/>
      <w:marRight w:val="0"/>
      <w:marTop w:val="0"/>
      <w:marBottom w:val="0"/>
      <w:divBdr>
        <w:top w:val="none" w:sz="0" w:space="0" w:color="auto"/>
        <w:left w:val="none" w:sz="0" w:space="0" w:color="auto"/>
        <w:bottom w:val="none" w:sz="0" w:space="0" w:color="auto"/>
        <w:right w:val="none" w:sz="0" w:space="0" w:color="auto"/>
      </w:divBdr>
    </w:div>
    <w:div w:id="331186078">
      <w:bodyDiv w:val="1"/>
      <w:marLeft w:val="0"/>
      <w:marRight w:val="0"/>
      <w:marTop w:val="0"/>
      <w:marBottom w:val="0"/>
      <w:divBdr>
        <w:top w:val="none" w:sz="0" w:space="0" w:color="auto"/>
        <w:left w:val="none" w:sz="0" w:space="0" w:color="auto"/>
        <w:bottom w:val="none" w:sz="0" w:space="0" w:color="auto"/>
        <w:right w:val="none" w:sz="0" w:space="0" w:color="auto"/>
      </w:divBdr>
    </w:div>
    <w:div w:id="373046507">
      <w:bodyDiv w:val="1"/>
      <w:marLeft w:val="0"/>
      <w:marRight w:val="0"/>
      <w:marTop w:val="0"/>
      <w:marBottom w:val="0"/>
      <w:divBdr>
        <w:top w:val="none" w:sz="0" w:space="0" w:color="auto"/>
        <w:left w:val="none" w:sz="0" w:space="0" w:color="auto"/>
        <w:bottom w:val="none" w:sz="0" w:space="0" w:color="auto"/>
        <w:right w:val="none" w:sz="0" w:space="0" w:color="auto"/>
      </w:divBdr>
    </w:div>
    <w:div w:id="377633564">
      <w:bodyDiv w:val="1"/>
      <w:marLeft w:val="0"/>
      <w:marRight w:val="0"/>
      <w:marTop w:val="0"/>
      <w:marBottom w:val="0"/>
      <w:divBdr>
        <w:top w:val="none" w:sz="0" w:space="0" w:color="auto"/>
        <w:left w:val="none" w:sz="0" w:space="0" w:color="auto"/>
        <w:bottom w:val="none" w:sz="0" w:space="0" w:color="auto"/>
        <w:right w:val="none" w:sz="0" w:space="0" w:color="auto"/>
      </w:divBdr>
    </w:div>
    <w:div w:id="481393278">
      <w:bodyDiv w:val="1"/>
      <w:marLeft w:val="0"/>
      <w:marRight w:val="0"/>
      <w:marTop w:val="0"/>
      <w:marBottom w:val="0"/>
      <w:divBdr>
        <w:top w:val="none" w:sz="0" w:space="0" w:color="auto"/>
        <w:left w:val="none" w:sz="0" w:space="0" w:color="auto"/>
        <w:bottom w:val="none" w:sz="0" w:space="0" w:color="auto"/>
        <w:right w:val="none" w:sz="0" w:space="0" w:color="auto"/>
      </w:divBdr>
    </w:div>
    <w:div w:id="577665903">
      <w:bodyDiv w:val="1"/>
      <w:marLeft w:val="0"/>
      <w:marRight w:val="0"/>
      <w:marTop w:val="0"/>
      <w:marBottom w:val="0"/>
      <w:divBdr>
        <w:top w:val="none" w:sz="0" w:space="0" w:color="auto"/>
        <w:left w:val="none" w:sz="0" w:space="0" w:color="auto"/>
        <w:bottom w:val="none" w:sz="0" w:space="0" w:color="auto"/>
        <w:right w:val="none" w:sz="0" w:space="0" w:color="auto"/>
      </w:divBdr>
    </w:div>
    <w:div w:id="603999781">
      <w:bodyDiv w:val="1"/>
      <w:marLeft w:val="0"/>
      <w:marRight w:val="0"/>
      <w:marTop w:val="0"/>
      <w:marBottom w:val="0"/>
      <w:divBdr>
        <w:top w:val="none" w:sz="0" w:space="0" w:color="auto"/>
        <w:left w:val="none" w:sz="0" w:space="0" w:color="auto"/>
        <w:bottom w:val="none" w:sz="0" w:space="0" w:color="auto"/>
        <w:right w:val="none" w:sz="0" w:space="0" w:color="auto"/>
      </w:divBdr>
    </w:div>
    <w:div w:id="753665036">
      <w:bodyDiv w:val="1"/>
      <w:marLeft w:val="0"/>
      <w:marRight w:val="0"/>
      <w:marTop w:val="0"/>
      <w:marBottom w:val="0"/>
      <w:divBdr>
        <w:top w:val="none" w:sz="0" w:space="0" w:color="auto"/>
        <w:left w:val="none" w:sz="0" w:space="0" w:color="auto"/>
        <w:bottom w:val="none" w:sz="0" w:space="0" w:color="auto"/>
        <w:right w:val="none" w:sz="0" w:space="0" w:color="auto"/>
      </w:divBdr>
    </w:div>
    <w:div w:id="766392193">
      <w:bodyDiv w:val="1"/>
      <w:marLeft w:val="0"/>
      <w:marRight w:val="0"/>
      <w:marTop w:val="0"/>
      <w:marBottom w:val="0"/>
      <w:divBdr>
        <w:top w:val="none" w:sz="0" w:space="0" w:color="auto"/>
        <w:left w:val="none" w:sz="0" w:space="0" w:color="auto"/>
        <w:bottom w:val="none" w:sz="0" w:space="0" w:color="auto"/>
        <w:right w:val="none" w:sz="0" w:space="0" w:color="auto"/>
      </w:divBdr>
    </w:div>
    <w:div w:id="805122458">
      <w:bodyDiv w:val="1"/>
      <w:marLeft w:val="0"/>
      <w:marRight w:val="0"/>
      <w:marTop w:val="0"/>
      <w:marBottom w:val="0"/>
      <w:divBdr>
        <w:top w:val="none" w:sz="0" w:space="0" w:color="auto"/>
        <w:left w:val="none" w:sz="0" w:space="0" w:color="auto"/>
        <w:bottom w:val="none" w:sz="0" w:space="0" w:color="auto"/>
        <w:right w:val="none" w:sz="0" w:space="0" w:color="auto"/>
      </w:divBdr>
    </w:div>
    <w:div w:id="916019924">
      <w:bodyDiv w:val="1"/>
      <w:marLeft w:val="0"/>
      <w:marRight w:val="0"/>
      <w:marTop w:val="0"/>
      <w:marBottom w:val="0"/>
      <w:divBdr>
        <w:top w:val="none" w:sz="0" w:space="0" w:color="auto"/>
        <w:left w:val="none" w:sz="0" w:space="0" w:color="auto"/>
        <w:bottom w:val="none" w:sz="0" w:space="0" w:color="auto"/>
        <w:right w:val="none" w:sz="0" w:space="0" w:color="auto"/>
      </w:divBdr>
    </w:div>
    <w:div w:id="920026445">
      <w:bodyDiv w:val="1"/>
      <w:marLeft w:val="0"/>
      <w:marRight w:val="0"/>
      <w:marTop w:val="0"/>
      <w:marBottom w:val="0"/>
      <w:divBdr>
        <w:top w:val="none" w:sz="0" w:space="0" w:color="auto"/>
        <w:left w:val="none" w:sz="0" w:space="0" w:color="auto"/>
        <w:bottom w:val="none" w:sz="0" w:space="0" w:color="auto"/>
        <w:right w:val="none" w:sz="0" w:space="0" w:color="auto"/>
      </w:divBdr>
    </w:div>
    <w:div w:id="1095827908">
      <w:bodyDiv w:val="1"/>
      <w:marLeft w:val="0"/>
      <w:marRight w:val="0"/>
      <w:marTop w:val="0"/>
      <w:marBottom w:val="0"/>
      <w:divBdr>
        <w:top w:val="none" w:sz="0" w:space="0" w:color="auto"/>
        <w:left w:val="none" w:sz="0" w:space="0" w:color="auto"/>
        <w:bottom w:val="none" w:sz="0" w:space="0" w:color="auto"/>
        <w:right w:val="none" w:sz="0" w:space="0" w:color="auto"/>
      </w:divBdr>
    </w:div>
    <w:div w:id="1136871137">
      <w:bodyDiv w:val="1"/>
      <w:marLeft w:val="0"/>
      <w:marRight w:val="0"/>
      <w:marTop w:val="0"/>
      <w:marBottom w:val="0"/>
      <w:divBdr>
        <w:top w:val="none" w:sz="0" w:space="0" w:color="auto"/>
        <w:left w:val="none" w:sz="0" w:space="0" w:color="auto"/>
        <w:bottom w:val="none" w:sz="0" w:space="0" w:color="auto"/>
        <w:right w:val="none" w:sz="0" w:space="0" w:color="auto"/>
      </w:divBdr>
    </w:div>
    <w:div w:id="1220552092">
      <w:bodyDiv w:val="1"/>
      <w:marLeft w:val="0"/>
      <w:marRight w:val="0"/>
      <w:marTop w:val="0"/>
      <w:marBottom w:val="0"/>
      <w:divBdr>
        <w:top w:val="none" w:sz="0" w:space="0" w:color="auto"/>
        <w:left w:val="none" w:sz="0" w:space="0" w:color="auto"/>
        <w:bottom w:val="none" w:sz="0" w:space="0" w:color="auto"/>
        <w:right w:val="none" w:sz="0" w:space="0" w:color="auto"/>
      </w:divBdr>
    </w:div>
    <w:div w:id="1311639681">
      <w:bodyDiv w:val="1"/>
      <w:marLeft w:val="0"/>
      <w:marRight w:val="0"/>
      <w:marTop w:val="0"/>
      <w:marBottom w:val="0"/>
      <w:divBdr>
        <w:top w:val="none" w:sz="0" w:space="0" w:color="auto"/>
        <w:left w:val="none" w:sz="0" w:space="0" w:color="auto"/>
        <w:bottom w:val="none" w:sz="0" w:space="0" w:color="auto"/>
        <w:right w:val="none" w:sz="0" w:space="0" w:color="auto"/>
      </w:divBdr>
    </w:div>
    <w:div w:id="1437670599">
      <w:bodyDiv w:val="1"/>
      <w:marLeft w:val="0"/>
      <w:marRight w:val="0"/>
      <w:marTop w:val="0"/>
      <w:marBottom w:val="0"/>
      <w:divBdr>
        <w:top w:val="none" w:sz="0" w:space="0" w:color="auto"/>
        <w:left w:val="none" w:sz="0" w:space="0" w:color="auto"/>
        <w:bottom w:val="none" w:sz="0" w:space="0" w:color="auto"/>
        <w:right w:val="none" w:sz="0" w:space="0" w:color="auto"/>
      </w:divBdr>
    </w:div>
    <w:div w:id="1510872908">
      <w:bodyDiv w:val="1"/>
      <w:marLeft w:val="0"/>
      <w:marRight w:val="0"/>
      <w:marTop w:val="0"/>
      <w:marBottom w:val="0"/>
      <w:divBdr>
        <w:top w:val="none" w:sz="0" w:space="0" w:color="auto"/>
        <w:left w:val="none" w:sz="0" w:space="0" w:color="auto"/>
        <w:bottom w:val="none" w:sz="0" w:space="0" w:color="auto"/>
        <w:right w:val="none" w:sz="0" w:space="0" w:color="auto"/>
      </w:divBdr>
      <w:divsChild>
        <w:div w:id="1128469835">
          <w:marLeft w:val="0"/>
          <w:marRight w:val="0"/>
          <w:marTop w:val="0"/>
          <w:marBottom w:val="0"/>
          <w:divBdr>
            <w:top w:val="none" w:sz="0" w:space="0" w:color="auto"/>
            <w:left w:val="none" w:sz="0" w:space="0" w:color="auto"/>
            <w:bottom w:val="none" w:sz="0" w:space="0" w:color="auto"/>
            <w:right w:val="none" w:sz="0" w:space="0" w:color="auto"/>
          </w:divBdr>
        </w:div>
      </w:divsChild>
    </w:div>
    <w:div w:id="1553497124">
      <w:bodyDiv w:val="1"/>
      <w:marLeft w:val="0"/>
      <w:marRight w:val="0"/>
      <w:marTop w:val="0"/>
      <w:marBottom w:val="0"/>
      <w:divBdr>
        <w:top w:val="none" w:sz="0" w:space="0" w:color="auto"/>
        <w:left w:val="none" w:sz="0" w:space="0" w:color="auto"/>
        <w:bottom w:val="none" w:sz="0" w:space="0" w:color="auto"/>
        <w:right w:val="none" w:sz="0" w:space="0" w:color="auto"/>
      </w:divBdr>
    </w:div>
    <w:div w:id="1577544462">
      <w:bodyDiv w:val="1"/>
      <w:marLeft w:val="0"/>
      <w:marRight w:val="0"/>
      <w:marTop w:val="0"/>
      <w:marBottom w:val="0"/>
      <w:divBdr>
        <w:top w:val="none" w:sz="0" w:space="0" w:color="auto"/>
        <w:left w:val="none" w:sz="0" w:space="0" w:color="auto"/>
        <w:bottom w:val="none" w:sz="0" w:space="0" w:color="auto"/>
        <w:right w:val="none" w:sz="0" w:space="0" w:color="auto"/>
      </w:divBdr>
    </w:div>
    <w:div w:id="1599485893">
      <w:bodyDiv w:val="1"/>
      <w:marLeft w:val="0"/>
      <w:marRight w:val="0"/>
      <w:marTop w:val="0"/>
      <w:marBottom w:val="0"/>
      <w:divBdr>
        <w:top w:val="none" w:sz="0" w:space="0" w:color="auto"/>
        <w:left w:val="none" w:sz="0" w:space="0" w:color="auto"/>
        <w:bottom w:val="none" w:sz="0" w:space="0" w:color="auto"/>
        <w:right w:val="none" w:sz="0" w:space="0" w:color="auto"/>
      </w:divBdr>
    </w:div>
    <w:div w:id="1641836674">
      <w:bodyDiv w:val="1"/>
      <w:marLeft w:val="0"/>
      <w:marRight w:val="0"/>
      <w:marTop w:val="0"/>
      <w:marBottom w:val="0"/>
      <w:divBdr>
        <w:top w:val="none" w:sz="0" w:space="0" w:color="auto"/>
        <w:left w:val="none" w:sz="0" w:space="0" w:color="auto"/>
        <w:bottom w:val="none" w:sz="0" w:space="0" w:color="auto"/>
        <w:right w:val="none" w:sz="0" w:space="0" w:color="auto"/>
      </w:divBdr>
    </w:div>
    <w:div w:id="1671712684">
      <w:bodyDiv w:val="1"/>
      <w:marLeft w:val="0"/>
      <w:marRight w:val="0"/>
      <w:marTop w:val="0"/>
      <w:marBottom w:val="0"/>
      <w:divBdr>
        <w:top w:val="none" w:sz="0" w:space="0" w:color="auto"/>
        <w:left w:val="none" w:sz="0" w:space="0" w:color="auto"/>
        <w:bottom w:val="none" w:sz="0" w:space="0" w:color="auto"/>
        <w:right w:val="none" w:sz="0" w:space="0" w:color="auto"/>
      </w:divBdr>
    </w:div>
    <w:div w:id="1726564623">
      <w:bodyDiv w:val="1"/>
      <w:marLeft w:val="0"/>
      <w:marRight w:val="0"/>
      <w:marTop w:val="0"/>
      <w:marBottom w:val="0"/>
      <w:divBdr>
        <w:top w:val="none" w:sz="0" w:space="0" w:color="auto"/>
        <w:left w:val="none" w:sz="0" w:space="0" w:color="auto"/>
        <w:bottom w:val="none" w:sz="0" w:space="0" w:color="auto"/>
        <w:right w:val="none" w:sz="0" w:space="0" w:color="auto"/>
      </w:divBdr>
    </w:div>
    <w:div w:id="1746876974">
      <w:bodyDiv w:val="1"/>
      <w:marLeft w:val="0"/>
      <w:marRight w:val="0"/>
      <w:marTop w:val="0"/>
      <w:marBottom w:val="0"/>
      <w:divBdr>
        <w:top w:val="none" w:sz="0" w:space="0" w:color="auto"/>
        <w:left w:val="none" w:sz="0" w:space="0" w:color="auto"/>
        <w:bottom w:val="none" w:sz="0" w:space="0" w:color="auto"/>
        <w:right w:val="none" w:sz="0" w:space="0" w:color="auto"/>
      </w:divBdr>
    </w:div>
    <w:div w:id="1944723514">
      <w:bodyDiv w:val="1"/>
      <w:marLeft w:val="0"/>
      <w:marRight w:val="0"/>
      <w:marTop w:val="0"/>
      <w:marBottom w:val="0"/>
      <w:divBdr>
        <w:top w:val="none" w:sz="0" w:space="0" w:color="auto"/>
        <w:left w:val="none" w:sz="0" w:space="0" w:color="auto"/>
        <w:bottom w:val="none" w:sz="0" w:space="0" w:color="auto"/>
        <w:right w:val="none" w:sz="0" w:space="0" w:color="auto"/>
      </w:divBdr>
      <w:divsChild>
        <w:div w:id="371731945">
          <w:marLeft w:val="0"/>
          <w:marRight w:val="0"/>
          <w:marTop w:val="0"/>
          <w:marBottom w:val="0"/>
          <w:divBdr>
            <w:top w:val="none" w:sz="0" w:space="0" w:color="auto"/>
            <w:left w:val="none" w:sz="0" w:space="0" w:color="auto"/>
            <w:bottom w:val="none" w:sz="0" w:space="0" w:color="auto"/>
            <w:right w:val="none" w:sz="0" w:space="0" w:color="auto"/>
          </w:divBdr>
        </w:div>
      </w:divsChild>
    </w:div>
    <w:div w:id="19982681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hyperlink" Target="https://scholar.google.com/scholar?hl=en&amp;as_sdt=0%2C5&amp;q=Isljamovic%2C+S.%2C+%26+Suknovic%2C+M.+%282014%29.+Predicting+students%E2%80%99+academic+performance+using+artificial+neural+network%3A+A+case+study+from+Faculty+of+Organizational+Sciences.+The+Eurasia+Proceedings+of+Educational+and+Social+Sciences%2C+1%2C+68%E2%80%9372.&amp;btnG=" TargetMode="External"/><Relationship Id="rId39" Type="http://schemas.openxmlformats.org/officeDocument/2006/relationships/hyperlink" Target="https://scholar.google.com/scholar?hl=en&amp;as_sdt=0%2C5&amp;q=Zhang%2C+L.%2C+Lin%2C+J.%2C+Borchers%2C+C.%2C+Sabatini%2C+J.%2C+Hollander%2C+J.%2C+Cao%2C+M.%2C+%26+Hu%2C+X.+%282024%2C+June%29.+Predicting+learning+performance+with+large+language+models%3A+a+study+in+adult+literacy.+In+International+Conference+on+Human-Computer+Interaction+%28pp.+333-353%29.+Cham%3A+Springer+Nature+Switzerland.%E2%80%8F&amp;btnG=" TargetMode="External"/><Relationship Id="rId21" Type="http://schemas.microsoft.com/office/2007/relationships/hdphoto" Target="media/hdphoto1.wdp"/><Relationship Id="rId34" Type="http://schemas.openxmlformats.org/officeDocument/2006/relationships/hyperlink" Target="https://scholar.google.com/scholar?hl=en&amp;as_sdt=0%2C5&amp;q=Adefemi%2C+K.+O.%2C+Mutanga%2C+M.+B.%2C+%26+Jugoo%2C+V.+%282025%29.+Hybrid+Deep+Learning+Models+for+Predicting+Student+Academic+Performance.+Mathematical+and+Computational+Applications%2C+30%283%29%2C+59.%E2%80%8F&amp;btnG=" TargetMode="External"/><Relationship Id="rId42" Type="http://schemas.openxmlformats.org/officeDocument/2006/relationships/hyperlink" Target="https://scholar.google.com/scholar?hl=en&amp;as_sdt=0%2C5&amp;q=Lundgren%2C+M.+%282024%29.+Large+language+models+in+student+assessment%3A+Comparing+ChatGPT+and+human+graders.+arXiv+preprint+arXiv%3A2406.16510.%E2%80%8F&amp;btnG=" TargetMode="External"/><Relationship Id="rId47" Type="http://schemas.openxmlformats.org/officeDocument/2006/relationships/hyperlink" Target="https://scholar.google.com/scholar?hl=en&amp;as_sdt=0%2C5&amp;q=Yang%2C+Y.%2C+Shi%2C+J.%2C+Li%2C+M.%2C+%26+Fujita%2C+H.+%282024%29.+Framelet-based+dual+hypergraph+neural+networks+for+student+performance+prediction.+International+Journal+of+Machine+Learning+and+Cybernetics%2C+15%289%29%2C+3863-3877.&amp;btnG=" TargetMode="External"/><Relationship Id="rId50" Type="http://schemas.openxmlformats.org/officeDocument/2006/relationships/footer" Target="footer6.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https://scholar.google.com/scholar?hl=en&amp;as_sdt=0%2C5&amp;q=Althaqafi%2C+T.%2C+Saleem%2C+F.%2C+%26+AL-Ghamdi%2C+A.+A.+M.+%282025%29.+Enhancing+student+performance+prediction%3A+the+role+of+class+imbalance+handling+in+machine+learning+models.+Discover+Computing%2C+28%281%29%2C+79.%E2%80%8F&amp;btnG=" TargetMode="External"/><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hyperlink" Target="https://scholar.google.com/scholar?hl=en&amp;as_sdt=0%2C5&amp;q=Yuan%2C+J.%2C+Qiu%2C+X.%2C+Wu%2C+J.%2C+Guo%2C+J.%2C+Li%2C+W.%2C+%26+Wang%2C+Y.+G.+%282024%29.+Integrating+behavior+analysis+with+machine+learning+to+predict+online+learning+performance%3A+A+scientometric+review+and+empirical+study.+arXiv+preprint+arXiv%3A2406.11847.%E2%80%8F&amp;btnG=" TargetMode="External"/><Relationship Id="rId37" Type="http://schemas.openxmlformats.org/officeDocument/2006/relationships/hyperlink" Target="https://scholar.google.com/scholar?hl=en&amp;as_sdt=0%2C5&amp;q=Moubayed%2C+A.%2C+Injadat%2C+M.%2C+Alhindawi%2C+N.%2C+Samara%2C+G.%2C+Abuasal%2C+S.%2C+%26+Alazaidah%2C+R.+%282023%2C+December%29.+A+deep+learning+approach+towards+student+performance+prediction+in+online+courses%3A+Challenges+based+on+a+global+perspective.+In+2023+24th+International+Arab+Conference+on+Information+Technology+%28ACIT%29+%28pp.+01-06%29.+IEEE.%E2%80%8F&amp;btnG=" TargetMode="External"/><Relationship Id="rId40" Type="http://schemas.openxmlformats.org/officeDocument/2006/relationships/hyperlink" Target="https://scholar.google.com/scholar?hl=en&amp;as_sdt=0%2C5&amp;q=Li%2C+G.%2C+Chen%2C+L.%2C+Tang%2C+C.%2C+%C5%A0v%C3%A1bensk%C3%BD%2C+V.%2C+Deguchi%2C+D.%2C+Yamashita%2C+T.%2C+%26+Shimada%2C+A.+%282025%2C+June%29.+Single-agent+vs.+Multi-agent+LLM+Strategies+for+Automated+Student+Reflection+Assessment.+In+Pacific-Asia+Conference+on+Knowledge+Discovery+and+Data+Mining+%28pp.+300-311%29.+Singapore%3A+Springer+Nature+Singapore.%E2%80%8F&amp;btnG=" TargetMode="External"/><Relationship Id="rId45" Type="http://schemas.openxmlformats.org/officeDocument/2006/relationships/hyperlink" Target="https://scholar.google.com/scholar?hl=en&amp;as_sdt=0%2C5&amp;q=Yang%2C+Y.%2C+Zhao%2C+S.%2C+An%2C+S.%2C+Li%2C+X.%2C+%26+Zhang%2C+Y.+%282025%29.+Student+academic+performance+prediction+via+hypergraph+and+TabNet.+Journal+of+Big+Data%2C+12%281%29%2C+119.&amp;btnG=" TargetMode="Externa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hyperlink" Target="https://scholar.google.com/scholar?hl=en&amp;as_sdt=0%2C5&amp;q=Wang%2C+J.%2C+%26+Yu%2C+Y.+%282025%29.+Machine+learning+approach+to+student+performance+prediction+of+online+learning.+PloS+one%2C+20%281%29%2C+e0299018.%E2%80%8F&amp;btnG=" TargetMode="External"/><Relationship Id="rId36" Type="http://schemas.openxmlformats.org/officeDocument/2006/relationships/hyperlink" Target="https://scholar.google.com/scholar?hl=en&amp;as_sdt=0%2C5&amp;q=Junejo%2C+N.+U.+R.%2C+Nawaz%2C+M.+W.%2C+Huang%2C+Q.%2C+Dong%2C+X.%2C+Wang%2C+C.%2C+%26+Zheng%2C+G.+%282025%29.+Accurate+multi-category+student+performance+forecasting+at+early+stages+of+online+education+using+neural+networks.+Scientific+Reports%2C+15%281%29%2C+16251.%E2%80%8F&amp;btnG=" TargetMode="External"/><Relationship Id="rId49" Type="http://schemas.openxmlformats.org/officeDocument/2006/relationships/footer" Target="footer5.xml"/><Relationship Id="rId10" Type="http://schemas.openxmlformats.org/officeDocument/2006/relationships/image" Target="media/image1.png"/><Relationship Id="rId19" Type="http://schemas.openxmlformats.org/officeDocument/2006/relationships/image" Target="media/image7.png"/><Relationship Id="rId31" Type="http://schemas.openxmlformats.org/officeDocument/2006/relationships/hyperlink" Target="https://scholar.google.com/scholar?hl=en&amp;as_sdt=0%2C5&amp;q=Ahmed%2C+E.+%282024%29.+Student+performance+prediction+using+machine+learning+algorithms.+Applied+computational+intelligence+and+soft+computing%2C+2024%281%29%2C+4067721.%E2%80%8F&amp;btnG=" TargetMode="External"/><Relationship Id="rId44" Type="http://schemas.openxmlformats.org/officeDocument/2006/relationships/hyperlink" Target="https://scholar.google.com/scholar?hl=en&amp;as_sdt=0%2C5&amp;q=Fernandes%2C+J.%2C+Silva%2C+J.+S.%2C+Rodrigues%2C+A.%2C+Sinche%2C+S.%2C+%26+Boavida%2C+F.+%282022%29.+Automatically+Assessing+Students+Performance+with+Smartphone+Data.+arXiv+preprint+arXiv%3A2209.05596.%E2%80%8F&amp;btnG=" TargetMode="External"/><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hyperlink" Target="https://scholar.google.com/scholar?hl=en&amp;as_sdt=0%2C5&amp;q=Alnasyan%2C+B.+%282024%29.+The+power+of+Deep+Learning+techniques+for+predicting+student+performance+in+Virtual+Learning+Environments%3A+A+systematic+literature+review.&amp;btnG=" TargetMode="External"/><Relationship Id="rId30" Type="http://schemas.openxmlformats.org/officeDocument/2006/relationships/hyperlink" Target="https://scholar.google.com/scholar_lookup?arxiv_id=2506.08047" TargetMode="External"/><Relationship Id="rId35" Type="http://schemas.openxmlformats.org/officeDocument/2006/relationships/hyperlink" Target="https://scholar.google.com/scholar?hl=en&amp;as_sdt=0%2C5&amp;q=Ben+Said%2C+A.%2C+Abdel-Salam%2C+A.+S.+G.%2C+%26+Hazaa%2C+K.+A.+%282024%29.+Performance+prediction+in+online+academic+course%3A+a+deep+learning+approach+with+time+series+imaging.+Multimedia+Tools+and+Applications%2C+83%2818%29%2C+55427-55445.%E2%80%8F&amp;btnG=" TargetMode="External"/><Relationship Id="rId43" Type="http://schemas.openxmlformats.org/officeDocument/2006/relationships/hyperlink" Target="https://scholar.google.com/scholar?hl=en&amp;as_sdt=0%2C5&amp;q=Wang%2C+J.%2C+%26+Yu%2C+Y.+%282025%29.+Machine+learning+approach+to+student+performance+prediction+of+online+learning.+PloS+one%2C+20%281%29%2C+e0299018.%E2%80%8F&amp;btnG=" TargetMode="External"/><Relationship Id="rId48" Type="http://schemas.openxmlformats.org/officeDocument/2006/relationships/footer" Target="footer4.xml"/><Relationship Id="rId8" Type="http://schemas.openxmlformats.org/officeDocument/2006/relationships/footnotes" Target="footnote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hyperlink" Target="https://scholar.google.com/scholar?hl=en&amp;as_sdt=0%2C5&amp;q=Guo%2C+B.+%282015%29.+Predicting+Students+Performance+in+Educational+Data+Mining.&amp;btnG=" TargetMode="External"/><Relationship Id="rId33" Type="http://schemas.openxmlformats.org/officeDocument/2006/relationships/hyperlink" Target="https://scholar.google.com/scholar?hl=en&amp;as_sdt=0%2C5&amp;q=Arya%2C+M.%2C+Motwani%2C+A.%2C+Prasad%2C+K.%2C+Dewangan%2C+B.+K.%2C+Choudhury%2C+T.%2C+%26+Chauhan%2C+P.+%282024%29.+A+CNN%E2%80%93LSTM-based+deep+learning+model+for+early+prediction+of+student%E2%80%99s+performance.+International+Journal+on+Smart+Sensing+and+Intelligent+Systems%2C+%281%29.%E2%80%8F&amp;btnG=" TargetMode="External"/><Relationship Id="rId38" Type="http://schemas.openxmlformats.org/officeDocument/2006/relationships/hyperlink" Target="https://scholar.google.com/scholar?hl=en&amp;as_sdt=0%2C5&amp;q=Neshaei%2C+S.+P.%2C+Davis%2C+R.+L.%2C+Hazimeh%2C+A.%2C+Lazarevski%2C+B.%2C+Dillenbourg%2C+P.%2C+%26+K%C3%A4ser%2C+T.+%282024%29.+Towards+modeling+learner+performance+with+large+language+models.+arXiv+preprint+arXiv%3A2403.14661.%E2%80%8F&amp;btnG=" TargetMode="External"/><Relationship Id="rId46" Type="http://schemas.openxmlformats.org/officeDocument/2006/relationships/hyperlink" Target="https://scholar.google.com/scholar?hl=en&amp;as_sdt=0%2C5&amp;q=Peng%2C+T.%2C+Liang%2C+Y.%2C+Wu%2C+W.%2C+Ren%2C+J.%2C+Pengrui%2C+Z.%2C+%26+Pu%2C+Y.+%282023%29.+Clgt%3A+A+graph+transformer+for+student+performance+prediction+in+collaborative+learning.+In+Proceedings+of+the+AAAI+conference+on+artificial+intelligence+%28Vol.+37%2C+No.+13%2C+pp.+15947-15954%29.&amp;btnG=" TargetMode="External"/><Relationship Id="rId20" Type="http://schemas.openxmlformats.org/officeDocument/2006/relationships/image" Target="media/image8.png"/><Relationship Id="rId41" Type="http://schemas.openxmlformats.org/officeDocument/2006/relationships/hyperlink" Target="https://scholar.google.com/scholar?hl=en&amp;as_sdt=0%2C5&amp;q=Savelka%2C+J.%2C+Denny%2C+P.%2C+Liffiton%2C+M.%2C+%26+Sheese%2C+B.+%282023%29.+Efficient+classification+of+student+help+requests+in+programming+courses+using+large+language+models.+arXiv+preprint+arXiv%3A2310.20105.%E2%80%8F&amp;btnG=" TargetMode="External"/><Relationship Id="rId1" Type="http://schemas.openxmlformats.org/officeDocument/2006/relationships/customXml" Target="../customXml/item1.xml"/><Relationship Id="rId6"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template.dotx</Template>
  <TotalTime>1419</TotalTime>
  <Pages>38</Pages>
  <Words>8019</Words>
  <Characters>45710</Characters>
  <Application>Microsoft Office Word</Application>
  <DocSecurity>0</DocSecurity>
  <Lines>380</Lines>
  <Paragraphs>107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Rami AbuLaban</cp:lastModifiedBy>
  <cp:revision>31</cp:revision>
  <dcterms:created xsi:type="dcterms:W3CDTF">2024-10-18T16:56:00Z</dcterms:created>
  <dcterms:modified xsi:type="dcterms:W3CDTF">2025-07-19T17:03:00Z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