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D6749" w14:textId="7DAD5A4B" w:rsidR="009125CE" w:rsidRPr="001902DB" w:rsidRDefault="00E36689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7216" behindDoc="0" locked="0" layoutInCell="1" allowOverlap="1" wp14:anchorId="4117FFF0" wp14:editId="64A94819">
            <wp:simplePos x="0" y="0"/>
            <wp:positionH relativeFrom="margin">
              <wp:posOffset>-758387</wp:posOffset>
            </wp:positionH>
            <wp:positionV relativeFrom="margin">
              <wp:posOffset>-990928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06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 </w:t>
      </w:r>
      <w:r w:rsidR="009125CE"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</w:t>
      </w:r>
      <w:proofErr w:type="spellStart"/>
      <w:r w:rsidR="00D414F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مـيدأوشن</w:t>
      </w:r>
      <w:proofErr w:type="spellEnd"/>
      <w:r w:rsidR="00D414F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</w:p>
    <w:p w14:paraId="5E432EB1" w14:textId="3B9E97B7" w:rsidR="00D706DB" w:rsidRDefault="009125CE" w:rsidP="00D706DB">
      <w:pPr>
        <w:rPr>
          <w:rFonts w:ascii="Sakkal Majalla" w:hAnsi="Sakkal Majalla" w:cs="Sakkal Majalla"/>
          <w:b/>
          <w:bCs/>
          <w:sz w:val="28"/>
          <w:szCs w:val="28"/>
          <w:lang w:val="en-GB"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</w:t>
      </w:r>
      <w:r w:rsidR="00D706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  </w:t>
      </w: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0217C513" w14:textId="573506CE" w:rsidR="009125CE" w:rsidRPr="00D706DB" w:rsidRDefault="0005525A" w:rsidP="00D706DB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مـاجستير </w:t>
      </w:r>
      <w:r w:rsidR="001B2D4F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إدارة المشاريع</w:t>
      </w:r>
    </w:p>
    <w:p w14:paraId="11A91486" w14:textId="77777777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3A7BF367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F6542B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8401F45" w14:textId="43B460BD" w:rsidR="009125CE" w:rsidRPr="00015739" w:rsidRDefault="00D414FB" w:rsidP="009125CE">
      <w:pPr>
        <w:jc w:val="center"/>
        <w:rPr>
          <w:rFonts w:ascii="Sakkal Majalla" w:hAnsi="Sakkal Majalla" w:cs="Sakkal Majalla"/>
          <w:b/>
          <w:bCs/>
          <w:color w:val="000000" w:themeColor="text1"/>
          <w:sz w:val="44"/>
          <w:szCs w:val="44"/>
          <w:rtl/>
        </w:rPr>
      </w:pPr>
      <w:bookmarkStart w:id="0" w:name="_Hlk213199316"/>
      <w:r>
        <w:rPr>
          <w:rFonts w:ascii="Sakkal Majalla" w:hAnsi="Sakkal Majalla" w:cs="Sakkal Majalla"/>
          <w:b/>
          <w:bCs/>
          <w:color w:val="000000" w:themeColor="text1"/>
          <w:sz w:val="44"/>
          <w:szCs w:val="44"/>
          <w:rtl/>
        </w:rPr>
        <w:t xml:space="preserve">أثـر </w:t>
      </w:r>
      <w:r w:rsidR="00D0749C" w:rsidRPr="00015739">
        <w:rPr>
          <w:rFonts w:ascii="Sakkal Majalla" w:hAnsi="Sakkal Majalla" w:cs="Sakkal Majalla" w:hint="cs"/>
          <w:b/>
          <w:bCs/>
          <w:color w:val="000000" w:themeColor="text1"/>
          <w:sz w:val="44"/>
          <w:szCs w:val="44"/>
          <w:rtl/>
        </w:rPr>
        <w:t>استخدام</w:t>
      </w:r>
      <w:r w:rsidR="002A76B9" w:rsidRPr="00015739">
        <w:rPr>
          <w:rFonts w:ascii="Sakkal Majalla" w:hAnsi="Sakkal Majalla" w:cs="Sakkal Majalla" w:hint="cs"/>
          <w:b/>
          <w:bCs/>
          <w:color w:val="000000" w:themeColor="text1"/>
          <w:sz w:val="44"/>
          <w:szCs w:val="44"/>
          <w:rtl/>
        </w:rPr>
        <w:t xml:space="preserve"> الذكاء الاصطناعي </w:t>
      </w:r>
      <w:r>
        <w:rPr>
          <w:rFonts w:ascii="Sakkal Majalla" w:hAnsi="Sakkal Majalla" w:cs="Sakkal Majalla"/>
          <w:b/>
          <w:bCs/>
          <w:color w:val="000000" w:themeColor="text1"/>
          <w:sz w:val="44"/>
          <w:szCs w:val="44"/>
          <w:rtl/>
        </w:rPr>
        <w:t xml:space="preserve">فـي </w:t>
      </w:r>
      <w:r w:rsidR="000A22AF" w:rsidRPr="00015739">
        <w:rPr>
          <w:rFonts w:ascii="Sakkal Majalla" w:hAnsi="Sakkal Majalla" w:cs="Sakkal Majalla" w:hint="cs"/>
          <w:b/>
          <w:bCs/>
          <w:color w:val="000000" w:themeColor="text1"/>
          <w:sz w:val="44"/>
          <w:szCs w:val="44"/>
          <w:rtl/>
        </w:rPr>
        <w:t>متابعة</w:t>
      </w:r>
      <w:r w:rsidR="002A76B9" w:rsidRPr="00015739">
        <w:rPr>
          <w:rFonts w:ascii="Sakkal Majalla" w:hAnsi="Sakkal Majalla" w:cs="Sakkal Majalla" w:hint="cs"/>
          <w:b/>
          <w:bCs/>
          <w:color w:val="000000" w:themeColor="text1"/>
          <w:sz w:val="44"/>
          <w:szCs w:val="44"/>
          <w:rtl/>
        </w:rPr>
        <w:t xml:space="preserve"> إدارة ال</w:t>
      </w:r>
      <w:r w:rsidR="00D21C76" w:rsidRPr="00015739">
        <w:rPr>
          <w:rFonts w:ascii="Sakkal Majalla" w:hAnsi="Sakkal Majalla" w:cs="Sakkal Majalla" w:hint="cs"/>
          <w:b/>
          <w:bCs/>
          <w:color w:val="000000" w:themeColor="text1"/>
          <w:sz w:val="44"/>
          <w:szCs w:val="44"/>
          <w:rtl/>
        </w:rPr>
        <w:t xml:space="preserve">مشاريع في </w:t>
      </w:r>
      <w:r>
        <w:rPr>
          <w:rFonts w:ascii="Sakkal Majalla" w:hAnsi="Sakkal Majalla" w:cs="Sakkal Majalla"/>
          <w:b/>
          <w:bCs/>
          <w:color w:val="000000" w:themeColor="text1"/>
          <w:sz w:val="44"/>
          <w:szCs w:val="44"/>
          <w:rtl/>
        </w:rPr>
        <w:t xml:space="preserve">الـمؤسسات </w:t>
      </w:r>
      <w:r w:rsidR="00D21C76" w:rsidRPr="00015739">
        <w:rPr>
          <w:rFonts w:ascii="Sakkal Majalla" w:hAnsi="Sakkal Majalla" w:cs="Sakkal Majalla" w:hint="cs"/>
          <w:b/>
          <w:bCs/>
          <w:color w:val="000000" w:themeColor="text1"/>
          <w:sz w:val="44"/>
          <w:szCs w:val="44"/>
          <w:rtl/>
        </w:rPr>
        <w:t>السعودي</w:t>
      </w:r>
      <w:r w:rsidR="00C721D3" w:rsidRPr="00015739">
        <w:rPr>
          <w:rFonts w:ascii="Sakkal Majalla" w:hAnsi="Sakkal Majalla" w:cs="Sakkal Majalla" w:hint="cs"/>
          <w:b/>
          <w:bCs/>
          <w:color w:val="000000" w:themeColor="text1"/>
          <w:sz w:val="44"/>
          <w:szCs w:val="44"/>
          <w:rtl/>
        </w:rPr>
        <w:t>ة</w:t>
      </w:r>
    </w:p>
    <w:bookmarkEnd w:id="0"/>
    <w:p w14:paraId="232F19A4" w14:textId="77777777" w:rsidR="009125CE" w:rsidRPr="009125CE" w:rsidRDefault="009125CE" w:rsidP="00A01CC6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EB57E30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51A7E65" w14:textId="7CC93B7D" w:rsidR="009125CE" w:rsidRDefault="00D414FB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إعـداد </w:t>
      </w:r>
      <w:r w:rsidR="009125CE"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الطالب</w:t>
      </w:r>
      <w:r w:rsidR="00A01CC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ة</w:t>
      </w:r>
      <w:r w:rsidR="009125CE"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/</w:t>
      </w:r>
    </w:p>
    <w:p w14:paraId="0D7025C6" w14:textId="136501ED" w:rsidR="00A01CC6" w:rsidRPr="001902DB" w:rsidRDefault="00D414FB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bookmarkStart w:id="1" w:name="_Hlk213199383"/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رهـف </w:t>
      </w:r>
      <w:r w:rsidR="00A01CC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بنت داو</w:t>
      </w:r>
      <w:r w:rsidR="00D706DB">
        <w:rPr>
          <w:rFonts w:ascii="Sakkal Majalla" w:hAnsi="Sakkal Majalla" w:cs="Sakkal Majalla" w:hint="cs"/>
          <w:b/>
          <w:bCs/>
          <w:sz w:val="28"/>
          <w:szCs w:val="28"/>
          <w:rtl/>
        </w:rPr>
        <w:t>د</w:t>
      </w:r>
      <w:r w:rsidR="00A01CC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بن سلمان </w:t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القحـطاني</w:t>
      </w:r>
    </w:p>
    <w:bookmarkEnd w:id="1"/>
    <w:p w14:paraId="76AA45C9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8D6152F" w14:textId="77777777" w:rsidR="009125CE" w:rsidRPr="001902DB" w:rsidRDefault="009125CE" w:rsidP="00E36689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5F4EE2DE" w14:textId="4E9ACDCD" w:rsidR="009125CE" w:rsidRPr="001902DB" w:rsidRDefault="00D414FB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إشـراف</w:t>
      </w:r>
      <w:r w:rsidR="009125CE"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/</w:t>
      </w:r>
    </w:p>
    <w:p w14:paraId="2EFA31CD" w14:textId="638004A0" w:rsidR="009125CE" w:rsidRDefault="00B55620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bookmarkStart w:id="2" w:name="_Hlk213199420"/>
      <w:proofErr w:type="spellStart"/>
      <w:proofErr w:type="gramStart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</w:t>
      </w:r>
      <w:r w:rsidR="001F526F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.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الفيصل</w:t>
      </w:r>
      <w:proofErr w:type="spellEnd"/>
      <w:proofErr w:type="gramEnd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عبد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الحـميد</w:t>
      </w:r>
    </w:p>
    <w:p w14:paraId="2459AD3C" w14:textId="611D3098" w:rsidR="00B55620" w:rsidRPr="001902DB" w:rsidRDefault="00B55620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proofErr w:type="spellStart"/>
      <w:proofErr w:type="gramStart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</w:t>
      </w:r>
      <w:r w:rsidR="001F526F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.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فايز</w:t>
      </w:r>
      <w:proofErr w:type="spellEnd"/>
      <w:proofErr w:type="gramEnd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جراد</w:t>
      </w:r>
    </w:p>
    <w:bookmarkEnd w:id="2"/>
    <w:p w14:paraId="16CF2D6A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2738CC6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5580FF8" w14:textId="1C2247CC" w:rsidR="00A01CC6" w:rsidRDefault="00D414FB" w:rsidP="00A01CC6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العـام </w:t>
      </w:r>
      <w:r w:rsidR="009125CE"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الدراسي</w:t>
      </w:r>
      <w:r w:rsidR="002712B5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: </w:t>
      </w:r>
    </w:p>
    <w:p w14:paraId="6B138DE3" w14:textId="0593135C" w:rsidR="00A01CC6" w:rsidRPr="00E36689" w:rsidRDefault="00E36689" w:rsidP="00E36689">
      <w:pPr>
        <w:bidi w:val="0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val="en-GB"/>
        </w:rPr>
      </w:pPr>
      <w:r>
        <w:rPr>
          <w:rFonts w:ascii="Sakkal Majalla" w:hAnsi="Sakkal Majalla" w:cs="Sakkal Majalla"/>
          <w:b/>
          <w:bCs/>
          <w:sz w:val="28"/>
          <w:szCs w:val="28"/>
          <w:lang w:val="en-GB" w:bidi="ar-EG"/>
        </w:rPr>
        <w:t>2025</w:t>
      </w:r>
    </w:p>
    <w:p w14:paraId="28824F19" w14:textId="77777777" w:rsidR="00A01CC6" w:rsidRDefault="00A01CC6" w:rsidP="00A01CC6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967E534" w14:textId="77777777" w:rsidR="00734A3D" w:rsidRDefault="00734A3D" w:rsidP="00A01CC6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47530E30" w14:textId="77777777" w:rsidR="00734A3D" w:rsidRDefault="00734A3D" w:rsidP="00A01CC6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4EDC3D67" w14:textId="77777777" w:rsidR="00C627C9" w:rsidRDefault="00C627C9" w:rsidP="00C627C9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</w:rPr>
      </w:pPr>
    </w:p>
    <w:p w14:paraId="722C800B" w14:textId="77777777" w:rsidR="00C627C9" w:rsidRDefault="00C627C9" w:rsidP="00C627C9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</w:rPr>
      </w:pPr>
    </w:p>
    <w:p w14:paraId="303907DB" w14:textId="77777777" w:rsidR="00C627C9" w:rsidRDefault="00C627C9" w:rsidP="00C627C9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</w:rPr>
      </w:pPr>
    </w:p>
    <w:p w14:paraId="16EF18BB" w14:textId="77777777" w:rsidR="00C627C9" w:rsidRDefault="00C627C9" w:rsidP="00C627C9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</w:rPr>
      </w:pPr>
    </w:p>
    <w:p w14:paraId="6D946BF0" w14:textId="0FCB2BEF" w:rsidR="00C627C9" w:rsidRPr="00857836" w:rsidRDefault="00C627C9" w:rsidP="00C627C9">
      <w:pPr>
        <w:bidi w:val="0"/>
        <w:jc w:val="right"/>
        <w:rPr>
          <w:rFonts w:ascii="Sakkal Majalla" w:hAnsi="Sakkal Majalla" w:cs="Sakkal Majalla"/>
          <w:b/>
          <w:bCs/>
          <w:sz w:val="90"/>
          <w:szCs w:val="90"/>
        </w:rPr>
      </w:pPr>
      <w:proofErr w:type="gramStart"/>
      <w:r w:rsidRPr="00857836">
        <w:rPr>
          <w:rFonts w:ascii="Sakkal Majalla" w:hAnsi="Sakkal Majalla" w:cs="Sakkal Majalla"/>
          <w:sz w:val="90"/>
          <w:szCs w:val="90"/>
          <w:rtl/>
        </w:rPr>
        <w:t>﴿</w:t>
      </w:r>
      <w:r w:rsidRPr="00857836">
        <w:rPr>
          <w:rFonts w:ascii="Sakkal Majalla" w:hAnsi="Sakkal Majalla" w:cs="Sakkal Majalla"/>
          <w:b/>
          <w:bCs/>
          <w:sz w:val="90"/>
          <w:szCs w:val="90"/>
          <w:rtl/>
        </w:rPr>
        <w:t xml:space="preserve"> وَمَا</w:t>
      </w:r>
      <w:proofErr w:type="gramEnd"/>
      <w:r w:rsidRPr="00857836">
        <w:rPr>
          <w:rFonts w:ascii="Sakkal Majalla" w:hAnsi="Sakkal Majalla" w:cs="Sakkal Majalla"/>
          <w:b/>
          <w:bCs/>
          <w:sz w:val="90"/>
          <w:szCs w:val="90"/>
          <w:rtl/>
        </w:rPr>
        <w:t xml:space="preserve"> أُوتِيتُمْ مِنَ </w:t>
      </w:r>
      <w:r w:rsidR="00D414FB">
        <w:rPr>
          <w:rFonts w:ascii="Sakkal Majalla" w:hAnsi="Sakkal Majalla" w:cs="Sakkal Majalla"/>
          <w:b/>
          <w:bCs/>
          <w:sz w:val="90"/>
          <w:szCs w:val="90"/>
          <w:rtl/>
        </w:rPr>
        <w:t xml:space="preserve">الْعِلْـمِ </w:t>
      </w:r>
      <w:r w:rsidRPr="00857836">
        <w:rPr>
          <w:rFonts w:ascii="Sakkal Majalla" w:hAnsi="Sakkal Majalla" w:cs="Sakkal Majalla"/>
          <w:b/>
          <w:bCs/>
          <w:sz w:val="90"/>
          <w:szCs w:val="90"/>
          <w:rtl/>
        </w:rPr>
        <w:t xml:space="preserve">إِلَّا </w:t>
      </w:r>
      <w:r w:rsidR="00D414FB">
        <w:rPr>
          <w:rFonts w:ascii="Sakkal Majalla" w:hAnsi="Sakkal Majalla" w:cs="Sakkal Majalla"/>
          <w:b/>
          <w:bCs/>
          <w:sz w:val="90"/>
          <w:szCs w:val="90"/>
          <w:rtl/>
        </w:rPr>
        <w:t xml:space="preserve">قَـلِيلًا </w:t>
      </w:r>
      <w:r w:rsidRPr="00857836">
        <w:rPr>
          <w:rFonts w:ascii="Sakkal Majalla" w:hAnsi="Sakkal Majalla" w:cs="Sakkal Majalla"/>
          <w:sz w:val="90"/>
          <w:szCs w:val="90"/>
          <w:rtl/>
        </w:rPr>
        <w:t>﴾</w:t>
      </w:r>
    </w:p>
    <w:p w14:paraId="71FDC441" w14:textId="2B6E5D4F" w:rsidR="00C627C9" w:rsidRDefault="00C627C9" w:rsidP="00C627C9">
      <w:pPr>
        <w:bidi w:val="0"/>
        <w:rPr>
          <w:rFonts w:ascii="Sakkal Majalla" w:hAnsi="Sakkal Majalla" w:cs="Sakkal Majalla"/>
          <w:b/>
          <w:bCs/>
          <w:sz w:val="40"/>
          <w:szCs w:val="40"/>
          <w:rtl/>
        </w:rPr>
      </w:pPr>
      <w:r w:rsidRPr="00857836">
        <w:rPr>
          <w:rFonts w:ascii="Sakkal Majalla" w:hAnsi="Sakkal Majalla" w:cs="Sakkal Majalla"/>
          <w:b/>
          <w:bCs/>
          <w:sz w:val="58"/>
          <w:szCs w:val="58"/>
          <w:rtl/>
        </w:rPr>
        <w:t>{</w:t>
      </w:r>
      <w:r w:rsidR="00D414FB">
        <w:rPr>
          <w:rFonts w:ascii="Sakkal Majalla" w:hAnsi="Sakkal Majalla" w:cs="Sakkal Majalla"/>
          <w:b/>
          <w:bCs/>
          <w:sz w:val="58"/>
          <w:szCs w:val="58"/>
          <w:rtl/>
        </w:rPr>
        <w:t>الإسـراء</w:t>
      </w:r>
      <w:r w:rsidR="002712B5">
        <w:rPr>
          <w:rFonts w:ascii="Sakkal Majalla" w:hAnsi="Sakkal Majalla" w:cs="Sakkal Majalla"/>
          <w:b/>
          <w:bCs/>
          <w:sz w:val="58"/>
          <w:szCs w:val="58"/>
          <w:rtl/>
        </w:rPr>
        <w:t>:</w:t>
      </w:r>
      <w:r w:rsidRPr="00857836">
        <w:rPr>
          <w:rFonts w:ascii="Sakkal Majalla" w:hAnsi="Sakkal Majalla" w:cs="Sakkal Majalla"/>
          <w:b/>
          <w:bCs/>
          <w:sz w:val="58"/>
          <w:szCs w:val="58"/>
          <w:rtl/>
        </w:rPr>
        <w:t>85}</w:t>
      </w:r>
    </w:p>
    <w:p w14:paraId="2F5EEB60" w14:textId="77777777" w:rsidR="00C627C9" w:rsidRDefault="00C627C9" w:rsidP="00C627C9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</w:rPr>
      </w:pPr>
    </w:p>
    <w:p w14:paraId="67787BCB" w14:textId="77777777" w:rsidR="00C627C9" w:rsidRDefault="00C627C9" w:rsidP="00C627C9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</w:rPr>
      </w:pPr>
    </w:p>
    <w:p w14:paraId="14320440" w14:textId="77777777" w:rsidR="00C627C9" w:rsidRDefault="00C627C9" w:rsidP="00C627C9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</w:rPr>
      </w:pPr>
    </w:p>
    <w:p w14:paraId="5DD9B522" w14:textId="77777777" w:rsidR="00C627C9" w:rsidRDefault="00C627C9" w:rsidP="00C627C9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</w:rPr>
      </w:pPr>
    </w:p>
    <w:p w14:paraId="0406C7CD" w14:textId="77777777" w:rsidR="00C627C9" w:rsidRDefault="00C627C9" w:rsidP="00C627C9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</w:rPr>
      </w:pPr>
    </w:p>
    <w:p w14:paraId="132BACE9" w14:textId="77777777" w:rsidR="00C627C9" w:rsidRDefault="00C627C9" w:rsidP="00C627C9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</w:rPr>
      </w:pPr>
    </w:p>
    <w:p w14:paraId="7FD5FC9B" w14:textId="77777777" w:rsidR="00C627C9" w:rsidRDefault="00C627C9" w:rsidP="00C627C9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</w:rPr>
      </w:pPr>
    </w:p>
    <w:p w14:paraId="3598657A" w14:textId="77777777" w:rsidR="00C627C9" w:rsidRDefault="00C627C9" w:rsidP="00C627C9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</w:rPr>
      </w:pPr>
    </w:p>
    <w:p w14:paraId="0D952B48" w14:textId="77777777" w:rsidR="00C627C9" w:rsidRDefault="00C627C9" w:rsidP="00C627C9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</w:rPr>
      </w:pPr>
    </w:p>
    <w:p w14:paraId="2EAA2B52" w14:textId="77777777" w:rsidR="00C627C9" w:rsidRDefault="00C627C9" w:rsidP="00C627C9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</w:rPr>
      </w:pPr>
    </w:p>
    <w:p w14:paraId="514CAB2D" w14:textId="77777777" w:rsidR="00C627C9" w:rsidRDefault="00C627C9" w:rsidP="00C627C9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</w:rPr>
      </w:pPr>
    </w:p>
    <w:p w14:paraId="054FB4A5" w14:textId="104DD3F3" w:rsidR="00C627C9" w:rsidRPr="006D58F0" w:rsidRDefault="00D414FB" w:rsidP="00C627C9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</w:rPr>
      </w:pPr>
      <w:r>
        <w:rPr>
          <w:rFonts w:ascii="Sakkal Majalla" w:hAnsi="Sakkal Majalla" w:cs="Sakkal Majalla"/>
          <w:b/>
          <w:bCs/>
          <w:sz w:val="40"/>
          <w:szCs w:val="40"/>
          <w:rtl/>
        </w:rPr>
        <w:t xml:space="preserve">الاهـداء </w:t>
      </w:r>
    </w:p>
    <w:p w14:paraId="5DD1C281" w14:textId="183585C1" w:rsidR="00C627C9" w:rsidRPr="006D58F0" w:rsidRDefault="00C627C9" w:rsidP="00C627C9">
      <w:pPr>
        <w:jc w:val="center"/>
        <w:rPr>
          <w:sz w:val="30"/>
          <w:szCs w:val="30"/>
        </w:rPr>
      </w:pPr>
      <w:r w:rsidRPr="006D58F0">
        <w:rPr>
          <w:sz w:val="30"/>
          <w:szCs w:val="30"/>
          <w:rtl/>
        </w:rPr>
        <w:t>قال الله سبحانه وتعالى</w:t>
      </w:r>
      <w:r w:rsidR="002712B5">
        <w:rPr>
          <w:sz w:val="30"/>
          <w:szCs w:val="30"/>
          <w:rtl/>
        </w:rPr>
        <w:t xml:space="preserve">: </w:t>
      </w:r>
      <w:r w:rsidRPr="006D58F0">
        <w:rPr>
          <w:sz w:val="30"/>
          <w:szCs w:val="30"/>
          <w:rtl/>
        </w:rPr>
        <w:t xml:space="preserve">﴿وَاشْكُرُوا </w:t>
      </w:r>
      <w:r w:rsidR="00D414FB">
        <w:rPr>
          <w:sz w:val="30"/>
          <w:szCs w:val="30"/>
          <w:rtl/>
        </w:rPr>
        <w:t xml:space="preserve">نِـعْمَتَ </w:t>
      </w:r>
      <w:r w:rsidRPr="006D58F0">
        <w:rPr>
          <w:sz w:val="30"/>
          <w:szCs w:val="30"/>
          <w:rtl/>
        </w:rPr>
        <w:t xml:space="preserve">اللَّهِ </w:t>
      </w:r>
      <w:r w:rsidR="00D414FB">
        <w:rPr>
          <w:sz w:val="30"/>
          <w:szCs w:val="30"/>
          <w:rtl/>
        </w:rPr>
        <w:t xml:space="preserve">إِـن كُنتُمـْ إِـيَّاهُ </w:t>
      </w:r>
      <w:r w:rsidRPr="006D58F0">
        <w:rPr>
          <w:sz w:val="30"/>
          <w:szCs w:val="30"/>
          <w:rtl/>
        </w:rPr>
        <w:t>تَعْبُدُونَ﴾</w:t>
      </w:r>
    </w:p>
    <w:p w14:paraId="531FC147" w14:textId="77777777" w:rsidR="00C627C9" w:rsidRPr="006D58F0" w:rsidRDefault="00C627C9" w:rsidP="00C627C9">
      <w:pPr>
        <w:jc w:val="center"/>
        <w:rPr>
          <w:sz w:val="30"/>
          <w:szCs w:val="30"/>
          <w:rtl/>
        </w:rPr>
      </w:pPr>
    </w:p>
    <w:p w14:paraId="0446A8A6" w14:textId="0EAF0220" w:rsidR="00C627C9" w:rsidRPr="006D58F0" w:rsidRDefault="00D414FB" w:rsidP="00C627C9">
      <w:pPr>
        <w:jc w:val="center"/>
        <w:rPr>
          <w:sz w:val="30"/>
          <w:szCs w:val="30"/>
        </w:rPr>
      </w:pPr>
      <w:r>
        <w:rPr>
          <w:sz w:val="30"/>
          <w:szCs w:val="30"/>
          <w:rtl/>
        </w:rPr>
        <w:t xml:space="preserve">إلـى </w:t>
      </w:r>
      <w:r w:rsidR="00C627C9" w:rsidRPr="006D58F0">
        <w:rPr>
          <w:sz w:val="30"/>
          <w:szCs w:val="30"/>
          <w:rtl/>
        </w:rPr>
        <w:t xml:space="preserve">من غرَسوا في قلبي </w:t>
      </w:r>
      <w:r>
        <w:rPr>
          <w:sz w:val="30"/>
          <w:szCs w:val="30"/>
          <w:rtl/>
        </w:rPr>
        <w:t>حـبّ المـعرفة</w:t>
      </w:r>
      <w:r w:rsidR="00C627C9" w:rsidRPr="006D58F0">
        <w:rPr>
          <w:sz w:val="30"/>
          <w:szCs w:val="30"/>
          <w:rtl/>
        </w:rPr>
        <w:t xml:space="preserve">، وعلّموني أن العلم رسالة </w:t>
      </w:r>
      <w:r>
        <w:rPr>
          <w:sz w:val="30"/>
          <w:szCs w:val="30"/>
          <w:rtl/>
        </w:rPr>
        <w:t>ومـسؤولية</w:t>
      </w:r>
      <w:r w:rsidR="00C627C9" w:rsidRPr="006D58F0">
        <w:rPr>
          <w:sz w:val="30"/>
          <w:szCs w:val="30"/>
        </w:rPr>
        <w:t>…</w:t>
      </w:r>
    </w:p>
    <w:p w14:paraId="25C09257" w14:textId="7CDBFE67" w:rsidR="00C627C9" w:rsidRPr="006D58F0" w:rsidRDefault="00C627C9" w:rsidP="00C627C9">
      <w:pPr>
        <w:jc w:val="center"/>
        <w:rPr>
          <w:sz w:val="30"/>
          <w:szCs w:val="30"/>
        </w:rPr>
      </w:pPr>
      <w:r w:rsidRPr="006D58F0">
        <w:rPr>
          <w:sz w:val="30"/>
          <w:szCs w:val="30"/>
          <w:rtl/>
        </w:rPr>
        <w:t xml:space="preserve">إلى </w:t>
      </w:r>
      <w:r w:rsidR="00D414FB">
        <w:rPr>
          <w:sz w:val="30"/>
          <w:szCs w:val="30"/>
          <w:rtl/>
        </w:rPr>
        <w:t xml:space="preserve">والـديّ </w:t>
      </w:r>
      <w:r w:rsidRPr="006D58F0">
        <w:rPr>
          <w:sz w:val="30"/>
          <w:szCs w:val="30"/>
          <w:rtl/>
        </w:rPr>
        <w:t xml:space="preserve">الكريمين، </w:t>
      </w:r>
      <w:r w:rsidR="00D414FB">
        <w:rPr>
          <w:sz w:val="30"/>
          <w:szCs w:val="30"/>
          <w:rtl/>
        </w:rPr>
        <w:t xml:space="preserve">رمـز </w:t>
      </w:r>
      <w:r w:rsidRPr="006D58F0">
        <w:rPr>
          <w:sz w:val="30"/>
          <w:szCs w:val="30"/>
          <w:rtl/>
        </w:rPr>
        <w:t xml:space="preserve">العطاء والإلهام، اللذين كانا سندي </w:t>
      </w:r>
      <w:r w:rsidR="00D414FB">
        <w:rPr>
          <w:sz w:val="30"/>
          <w:szCs w:val="30"/>
          <w:rtl/>
        </w:rPr>
        <w:t xml:space="preserve">ودعـائي الـدائم </w:t>
      </w:r>
      <w:r w:rsidRPr="006D58F0">
        <w:rPr>
          <w:sz w:val="30"/>
          <w:szCs w:val="30"/>
          <w:rtl/>
        </w:rPr>
        <w:t xml:space="preserve">في كل </w:t>
      </w:r>
      <w:r w:rsidR="00D414FB">
        <w:rPr>
          <w:sz w:val="30"/>
          <w:szCs w:val="30"/>
          <w:rtl/>
        </w:rPr>
        <w:t>خطواتـي</w:t>
      </w:r>
      <w:r w:rsidRPr="006D58F0">
        <w:rPr>
          <w:sz w:val="30"/>
          <w:szCs w:val="30"/>
        </w:rPr>
        <w:t>…</w:t>
      </w:r>
    </w:p>
    <w:p w14:paraId="67BAE99F" w14:textId="3EF1B360" w:rsidR="00C627C9" w:rsidRPr="006D58F0" w:rsidRDefault="00C627C9" w:rsidP="00C627C9">
      <w:pPr>
        <w:jc w:val="center"/>
        <w:rPr>
          <w:sz w:val="30"/>
          <w:szCs w:val="30"/>
        </w:rPr>
      </w:pPr>
      <w:r w:rsidRPr="006D58F0">
        <w:rPr>
          <w:sz w:val="30"/>
          <w:szCs w:val="30"/>
          <w:rtl/>
        </w:rPr>
        <w:t xml:space="preserve">إلى أساتذتي الأفاضل </w:t>
      </w:r>
      <w:r w:rsidR="00D414FB">
        <w:rPr>
          <w:sz w:val="30"/>
          <w:szCs w:val="30"/>
          <w:rtl/>
        </w:rPr>
        <w:t xml:space="preserve">الـذين وجّـهوني وأثرَـوا </w:t>
      </w:r>
      <w:r w:rsidRPr="006D58F0">
        <w:rPr>
          <w:sz w:val="30"/>
          <w:szCs w:val="30"/>
          <w:rtl/>
        </w:rPr>
        <w:t xml:space="preserve">فكري </w:t>
      </w:r>
      <w:r w:rsidR="00D414FB">
        <w:rPr>
          <w:sz w:val="30"/>
          <w:szCs w:val="30"/>
          <w:rtl/>
        </w:rPr>
        <w:t xml:space="preserve">بـنور </w:t>
      </w:r>
      <w:r w:rsidRPr="006D58F0">
        <w:rPr>
          <w:sz w:val="30"/>
          <w:szCs w:val="30"/>
          <w:rtl/>
        </w:rPr>
        <w:t>العلم والتوجيه</w:t>
      </w:r>
      <w:r w:rsidRPr="006D58F0">
        <w:rPr>
          <w:sz w:val="30"/>
          <w:szCs w:val="30"/>
        </w:rPr>
        <w:t>…</w:t>
      </w:r>
    </w:p>
    <w:p w14:paraId="08A166AF" w14:textId="58103A13" w:rsidR="00C627C9" w:rsidRPr="006D58F0" w:rsidRDefault="00D414FB" w:rsidP="00C627C9">
      <w:pPr>
        <w:jc w:val="center"/>
        <w:rPr>
          <w:sz w:val="30"/>
          <w:szCs w:val="30"/>
        </w:rPr>
      </w:pPr>
      <w:r>
        <w:rPr>
          <w:sz w:val="30"/>
          <w:szCs w:val="30"/>
          <w:rtl/>
        </w:rPr>
        <w:t xml:space="preserve">إلـى </w:t>
      </w:r>
      <w:r w:rsidR="00C627C9" w:rsidRPr="006D58F0">
        <w:rPr>
          <w:sz w:val="30"/>
          <w:szCs w:val="30"/>
          <w:rtl/>
        </w:rPr>
        <w:t xml:space="preserve">كل زملائي ومَن </w:t>
      </w:r>
      <w:r>
        <w:rPr>
          <w:sz w:val="30"/>
          <w:szCs w:val="30"/>
          <w:rtl/>
        </w:rPr>
        <w:t xml:space="preserve">شاركنـي </w:t>
      </w:r>
      <w:r w:rsidR="00C627C9" w:rsidRPr="006D58F0">
        <w:rPr>
          <w:sz w:val="30"/>
          <w:szCs w:val="30"/>
          <w:rtl/>
        </w:rPr>
        <w:t xml:space="preserve">مسيرة البحث والعمل، وكل من </w:t>
      </w:r>
      <w:r>
        <w:rPr>
          <w:sz w:val="30"/>
          <w:szCs w:val="30"/>
          <w:rtl/>
        </w:rPr>
        <w:t xml:space="preserve">دعـم هـذا </w:t>
      </w:r>
      <w:r w:rsidR="00C627C9" w:rsidRPr="006D58F0">
        <w:rPr>
          <w:sz w:val="30"/>
          <w:szCs w:val="30"/>
          <w:rtl/>
        </w:rPr>
        <w:t xml:space="preserve">الجهد </w:t>
      </w:r>
      <w:r>
        <w:rPr>
          <w:sz w:val="30"/>
          <w:szCs w:val="30"/>
          <w:rtl/>
        </w:rPr>
        <w:t xml:space="preserve">بكلمـة </w:t>
      </w:r>
      <w:r w:rsidR="00C627C9" w:rsidRPr="006D58F0">
        <w:rPr>
          <w:sz w:val="30"/>
          <w:szCs w:val="30"/>
          <w:rtl/>
        </w:rPr>
        <w:t>أو فكرة أو تشجيع</w:t>
      </w:r>
      <w:r w:rsidR="00C627C9" w:rsidRPr="006D58F0">
        <w:rPr>
          <w:sz w:val="30"/>
          <w:szCs w:val="30"/>
        </w:rPr>
        <w:t>…</w:t>
      </w:r>
    </w:p>
    <w:p w14:paraId="32ED0CF5" w14:textId="4C5EAFC9" w:rsidR="00C627C9" w:rsidRPr="006D58F0" w:rsidRDefault="00C627C9" w:rsidP="00C627C9">
      <w:pPr>
        <w:jc w:val="center"/>
        <w:rPr>
          <w:sz w:val="30"/>
          <w:szCs w:val="30"/>
        </w:rPr>
      </w:pPr>
      <w:r w:rsidRPr="006D58F0">
        <w:rPr>
          <w:sz w:val="30"/>
          <w:szCs w:val="30"/>
          <w:rtl/>
        </w:rPr>
        <w:t xml:space="preserve">أُهدي هذا العمل المتواضع </w:t>
      </w:r>
      <w:r w:rsidR="00D414FB">
        <w:rPr>
          <w:sz w:val="30"/>
          <w:szCs w:val="30"/>
          <w:rtl/>
        </w:rPr>
        <w:t>عربـون وفـاء وامتنـان</w:t>
      </w:r>
      <w:r w:rsidRPr="006D58F0">
        <w:rPr>
          <w:sz w:val="30"/>
          <w:szCs w:val="30"/>
          <w:rtl/>
        </w:rPr>
        <w:t xml:space="preserve">، </w:t>
      </w:r>
      <w:r w:rsidR="00D414FB">
        <w:rPr>
          <w:sz w:val="30"/>
          <w:szCs w:val="30"/>
          <w:rtl/>
        </w:rPr>
        <w:t xml:space="preserve">راجيًـا </w:t>
      </w:r>
      <w:r w:rsidRPr="006D58F0">
        <w:rPr>
          <w:sz w:val="30"/>
          <w:szCs w:val="30"/>
          <w:rtl/>
        </w:rPr>
        <w:t xml:space="preserve">أن يسهم في </w:t>
      </w:r>
      <w:r w:rsidR="00D414FB">
        <w:rPr>
          <w:sz w:val="30"/>
          <w:szCs w:val="30"/>
          <w:rtl/>
        </w:rPr>
        <w:t xml:space="preserve">تطـوير </w:t>
      </w:r>
      <w:r w:rsidRPr="006D58F0">
        <w:rPr>
          <w:sz w:val="30"/>
          <w:szCs w:val="30"/>
          <w:rtl/>
        </w:rPr>
        <w:t xml:space="preserve">المعرفة وخدمة </w:t>
      </w:r>
      <w:r w:rsidR="00D414FB">
        <w:rPr>
          <w:sz w:val="30"/>
          <w:szCs w:val="30"/>
          <w:rtl/>
        </w:rPr>
        <w:t xml:space="preserve">وطننـا </w:t>
      </w:r>
      <w:r w:rsidRPr="006D58F0">
        <w:rPr>
          <w:sz w:val="30"/>
          <w:szCs w:val="30"/>
          <w:rtl/>
        </w:rPr>
        <w:t>الغالي</w:t>
      </w:r>
      <w:r w:rsidR="001F526F">
        <w:rPr>
          <w:sz w:val="30"/>
          <w:szCs w:val="30"/>
          <w:rtl/>
        </w:rPr>
        <w:t>.</w:t>
      </w:r>
    </w:p>
    <w:p w14:paraId="4B16F47C" w14:textId="77777777" w:rsidR="00C627C9" w:rsidRDefault="00C627C9" w:rsidP="00C627C9">
      <w:pPr>
        <w:rPr>
          <w:rtl/>
        </w:rPr>
      </w:pPr>
    </w:p>
    <w:p w14:paraId="4AAE1EF3" w14:textId="77777777" w:rsidR="00C627C9" w:rsidRDefault="00C627C9" w:rsidP="00C627C9">
      <w:pPr>
        <w:rPr>
          <w:rtl/>
        </w:rPr>
      </w:pPr>
    </w:p>
    <w:p w14:paraId="14E62B51" w14:textId="77777777" w:rsidR="00C627C9" w:rsidRDefault="00C627C9" w:rsidP="00C627C9">
      <w:pPr>
        <w:rPr>
          <w:rtl/>
        </w:rPr>
      </w:pPr>
    </w:p>
    <w:p w14:paraId="5D189080" w14:textId="77777777" w:rsidR="00C627C9" w:rsidRDefault="00C627C9" w:rsidP="00C627C9">
      <w:pPr>
        <w:rPr>
          <w:rtl/>
        </w:rPr>
      </w:pPr>
    </w:p>
    <w:p w14:paraId="126C62AF" w14:textId="77777777" w:rsidR="00C627C9" w:rsidRDefault="00C627C9" w:rsidP="00C627C9">
      <w:pPr>
        <w:rPr>
          <w:rtl/>
        </w:rPr>
      </w:pPr>
    </w:p>
    <w:p w14:paraId="6312816E" w14:textId="77777777" w:rsidR="00C627C9" w:rsidRDefault="00C627C9" w:rsidP="00C627C9">
      <w:pPr>
        <w:rPr>
          <w:rtl/>
        </w:rPr>
      </w:pPr>
    </w:p>
    <w:p w14:paraId="57FC3918" w14:textId="77777777" w:rsidR="00C627C9" w:rsidRDefault="00C627C9" w:rsidP="00C627C9">
      <w:pPr>
        <w:rPr>
          <w:rtl/>
        </w:rPr>
      </w:pPr>
    </w:p>
    <w:p w14:paraId="02272949" w14:textId="77777777" w:rsidR="00C627C9" w:rsidRDefault="00C627C9" w:rsidP="00C627C9">
      <w:pPr>
        <w:rPr>
          <w:rtl/>
        </w:rPr>
      </w:pPr>
    </w:p>
    <w:p w14:paraId="336787A6" w14:textId="77777777" w:rsidR="00C627C9" w:rsidRDefault="00C627C9" w:rsidP="00C627C9">
      <w:pPr>
        <w:rPr>
          <w:rtl/>
        </w:rPr>
      </w:pPr>
    </w:p>
    <w:p w14:paraId="25CBB2A4" w14:textId="77777777" w:rsidR="00C627C9" w:rsidRDefault="00C627C9" w:rsidP="00C627C9">
      <w:pPr>
        <w:rPr>
          <w:rtl/>
        </w:rPr>
      </w:pPr>
    </w:p>
    <w:p w14:paraId="12910510" w14:textId="77777777" w:rsidR="00C627C9" w:rsidRDefault="00C627C9" w:rsidP="00C627C9">
      <w:pPr>
        <w:rPr>
          <w:rtl/>
        </w:rPr>
      </w:pPr>
    </w:p>
    <w:p w14:paraId="607BF53A" w14:textId="77777777" w:rsidR="00C627C9" w:rsidRDefault="00C627C9" w:rsidP="00C627C9">
      <w:pPr>
        <w:rPr>
          <w:rtl/>
        </w:rPr>
      </w:pPr>
    </w:p>
    <w:p w14:paraId="0E7B97AD" w14:textId="77777777" w:rsidR="00C627C9" w:rsidRDefault="00C627C9" w:rsidP="00C627C9">
      <w:pPr>
        <w:rPr>
          <w:rtl/>
        </w:rPr>
      </w:pPr>
    </w:p>
    <w:p w14:paraId="36768703" w14:textId="77777777" w:rsidR="00C627C9" w:rsidRDefault="00C627C9" w:rsidP="00C627C9">
      <w:pPr>
        <w:rPr>
          <w:rtl/>
        </w:rPr>
      </w:pPr>
    </w:p>
    <w:p w14:paraId="7C265CA5" w14:textId="77777777" w:rsidR="00C627C9" w:rsidRDefault="00C627C9" w:rsidP="00C627C9">
      <w:pPr>
        <w:rPr>
          <w:rtl/>
        </w:rPr>
      </w:pPr>
    </w:p>
    <w:p w14:paraId="66BD2EFC" w14:textId="77777777" w:rsidR="00C627C9" w:rsidRDefault="00C627C9" w:rsidP="00C627C9">
      <w:pPr>
        <w:rPr>
          <w:rtl/>
        </w:rPr>
      </w:pPr>
    </w:p>
    <w:p w14:paraId="02C05BEF" w14:textId="77777777" w:rsidR="00C627C9" w:rsidRDefault="00C627C9" w:rsidP="00C627C9">
      <w:pPr>
        <w:rPr>
          <w:rtl/>
        </w:rPr>
      </w:pPr>
    </w:p>
    <w:p w14:paraId="28937FE5" w14:textId="77777777" w:rsidR="00C627C9" w:rsidRDefault="00C627C9" w:rsidP="00C627C9">
      <w:pPr>
        <w:rPr>
          <w:rtl/>
        </w:rPr>
      </w:pPr>
    </w:p>
    <w:p w14:paraId="3D9E4425" w14:textId="498BC3F0" w:rsidR="00C627C9" w:rsidRPr="00D769AB" w:rsidRDefault="00C627C9" w:rsidP="00C627C9">
      <w:pPr>
        <w:jc w:val="center"/>
        <w:rPr>
          <w:rFonts w:ascii="Sakkal Majalla" w:hAnsi="Sakkal Majalla" w:cs="Sakkal Majalla"/>
          <w:b/>
          <w:bCs/>
          <w:sz w:val="40"/>
          <w:szCs w:val="40"/>
        </w:rPr>
      </w:pPr>
      <w:r>
        <w:rPr>
          <w:rFonts w:ascii="Sakkal Majalla" w:hAnsi="Sakkal Majalla" w:cs="Sakkal Majalla" w:hint="cs"/>
          <w:b/>
          <w:bCs/>
          <w:sz w:val="40"/>
          <w:szCs w:val="40"/>
          <w:rtl/>
        </w:rPr>
        <w:t xml:space="preserve">الشكر </w:t>
      </w:r>
      <w:r w:rsidR="00D414FB">
        <w:rPr>
          <w:rFonts w:ascii="Sakkal Majalla" w:hAnsi="Sakkal Majalla" w:cs="Sakkal Majalla"/>
          <w:b/>
          <w:bCs/>
          <w:sz w:val="40"/>
          <w:szCs w:val="40"/>
          <w:rtl/>
        </w:rPr>
        <w:t>والتـقدير</w:t>
      </w:r>
    </w:p>
    <w:p w14:paraId="7BA902A6" w14:textId="77777777" w:rsidR="00C627C9" w:rsidRDefault="00C627C9" w:rsidP="00C627C9">
      <w:pPr>
        <w:rPr>
          <w:rtl/>
        </w:rPr>
      </w:pPr>
    </w:p>
    <w:p w14:paraId="1DD797E3" w14:textId="2B9C012B" w:rsidR="00C627C9" w:rsidRPr="009D0D05" w:rsidRDefault="00C627C9" w:rsidP="00C627C9">
      <w:pPr>
        <w:jc w:val="center"/>
        <w:rPr>
          <w:rFonts w:ascii="Sakkal Majalla" w:hAnsi="Sakkal Majalla" w:cs="Sakkal Majalla"/>
          <w:sz w:val="36"/>
          <w:szCs w:val="36"/>
        </w:rPr>
      </w:pPr>
      <w:r w:rsidRPr="009D0D05">
        <w:rPr>
          <w:rFonts w:ascii="Sakkal Majalla" w:hAnsi="Sakkal Majalla" w:cs="Sakkal Majalla" w:hint="cs"/>
          <w:sz w:val="36"/>
          <w:szCs w:val="36"/>
          <w:rtl/>
        </w:rPr>
        <w:t>ا</w:t>
      </w:r>
      <w:r w:rsidRPr="009D0D05">
        <w:rPr>
          <w:rFonts w:ascii="Sakkal Majalla" w:hAnsi="Sakkal Majalla" w:cs="Sakkal Majalla"/>
          <w:sz w:val="36"/>
          <w:szCs w:val="36"/>
          <w:rtl/>
        </w:rPr>
        <w:t xml:space="preserve">لحمد </w:t>
      </w:r>
      <w:r w:rsidR="00D414FB">
        <w:rPr>
          <w:rFonts w:ascii="Sakkal Majalla" w:hAnsi="Sakkal Majalla" w:cs="Sakkal Majalla"/>
          <w:sz w:val="36"/>
          <w:szCs w:val="36"/>
          <w:rtl/>
        </w:rPr>
        <w:t xml:space="preserve">لـله </w:t>
      </w:r>
      <w:r w:rsidRPr="009D0D05">
        <w:rPr>
          <w:rFonts w:ascii="Sakkal Majalla" w:hAnsi="Sakkal Majalla" w:cs="Sakkal Majalla"/>
          <w:sz w:val="36"/>
          <w:szCs w:val="36"/>
          <w:rtl/>
        </w:rPr>
        <w:t xml:space="preserve">الذي </w:t>
      </w:r>
      <w:r w:rsidR="00D414FB">
        <w:rPr>
          <w:rFonts w:ascii="Sakkal Majalla" w:hAnsi="Sakkal Majalla" w:cs="Sakkal Majalla"/>
          <w:sz w:val="36"/>
          <w:szCs w:val="36"/>
          <w:rtl/>
        </w:rPr>
        <w:t xml:space="preserve">بـنعمته تتـم </w:t>
      </w:r>
      <w:r w:rsidRPr="009D0D05">
        <w:rPr>
          <w:rFonts w:ascii="Sakkal Majalla" w:hAnsi="Sakkal Majalla" w:cs="Sakkal Majalla"/>
          <w:sz w:val="36"/>
          <w:szCs w:val="36"/>
          <w:rtl/>
        </w:rPr>
        <w:t xml:space="preserve">الصالحات، </w:t>
      </w:r>
      <w:r w:rsidR="00D414FB">
        <w:rPr>
          <w:rFonts w:ascii="Sakkal Majalla" w:hAnsi="Sakkal Majalla" w:cs="Sakkal Majalla"/>
          <w:sz w:val="36"/>
          <w:szCs w:val="36"/>
          <w:rtl/>
        </w:rPr>
        <w:t xml:space="preserve">وبتوفـيقه </w:t>
      </w:r>
      <w:r w:rsidRPr="009D0D05">
        <w:rPr>
          <w:rFonts w:ascii="Sakkal Majalla" w:hAnsi="Sakkal Majalla" w:cs="Sakkal Majalla"/>
          <w:sz w:val="36"/>
          <w:szCs w:val="36"/>
          <w:rtl/>
        </w:rPr>
        <w:t xml:space="preserve">وفضله </w:t>
      </w:r>
      <w:r w:rsidR="00D414FB">
        <w:rPr>
          <w:rFonts w:ascii="Sakkal Majalla" w:hAnsi="Sakkal Majalla" w:cs="Sakkal Majalla"/>
          <w:sz w:val="36"/>
          <w:szCs w:val="36"/>
          <w:rtl/>
        </w:rPr>
        <w:t xml:space="preserve">أُـنجزت </w:t>
      </w:r>
      <w:r w:rsidRPr="009D0D05">
        <w:rPr>
          <w:rFonts w:ascii="Sakkal Majalla" w:hAnsi="Sakkal Majalla" w:cs="Sakkal Majalla"/>
          <w:sz w:val="36"/>
          <w:szCs w:val="36"/>
          <w:rtl/>
        </w:rPr>
        <w:t xml:space="preserve">هذه الرسالة العلمية </w:t>
      </w:r>
      <w:r w:rsidR="00D414FB">
        <w:rPr>
          <w:rFonts w:ascii="Sakkal Majalla" w:hAnsi="Sakkal Majalla" w:cs="Sakkal Majalla"/>
          <w:sz w:val="36"/>
          <w:szCs w:val="36"/>
          <w:rtl/>
        </w:rPr>
        <w:t xml:space="preserve">الـتي </w:t>
      </w:r>
      <w:r w:rsidRPr="009D0D05">
        <w:rPr>
          <w:rFonts w:ascii="Sakkal Majalla" w:hAnsi="Sakkal Majalla" w:cs="Sakkal Majalla"/>
          <w:sz w:val="36"/>
          <w:szCs w:val="36"/>
          <w:rtl/>
        </w:rPr>
        <w:t xml:space="preserve">تمثل </w:t>
      </w:r>
      <w:r w:rsidR="00D414FB">
        <w:rPr>
          <w:rFonts w:ascii="Sakkal Majalla" w:hAnsi="Sakkal Majalla" w:cs="Sakkal Majalla"/>
          <w:sz w:val="36"/>
          <w:szCs w:val="36"/>
          <w:rtl/>
        </w:rPr>
        <w:t xml:space="preserve">خـلاصة </w:t>
      </w:r>
      <w:r w:rsidRPr="009D0D05">
        <w:rPr>
          <w:rFonts w:ascii="Sakkal Majalla" w:hAnsi="Sakkal Majalla" w:cs="Sakkal Majalla"/>
          <w:sz w:val="36"/>
          <w:szCs w:val="36"/>
          <w:rtl/>
        </w:rPr>
        <w:t>جهد طويل ومسيرة بحثية ممتدة</w:t>
      </w:r>
      <w:r w:rsidR="001F526F">
        <w:rPr>
          <w:rFonts w:ascii="Sakkal Majalla" w:hAnsi="Sakkal Majalla" w:cs="Sakkal Majalla"/>
          <w:sz w:val="36"/>
          <w:szCs w:val="36"/>
          <w:rtl/>
        </w:rPr>
        <w:t>.</w:t>
      </w:r>
    </w:p>
    <w:p w14:paraId="39F832C5" w14:textId="37B17AE3" w:rsidR="00C627C9" w:rsidRPr="00C627C9" w:rsidRDefault="00C627C9" w:rsidP="00C627C9">
      <w:pPr>
        <w:jc w:val="center"/>
        <w:rPr>
          <w:rFonts w:ascii="Sakkal Majalla" w:hAnsi="Sakkal Majalla" w:cs="Sakkal Majalla"/>
          <w:sz w:val="36"/>
          <w:szCs w:val="36"/>
          <w:rtl/>
        </w:rPr>
      </w:pPr>
      <w:r w:rsidRPr="009D0D05">
        <w:rPr>
          <w:rFonts w:ascii="Sakkal Majalla" w:hAnsi="Sakkal Majalla" w:cs="Sakkal Majalla"/>
          <w:sz w:val="36"/>
          <w:szCs w:val="36"/>
          <w:rtl/>
        </w:rPr>
        <w:t xml:space="preserve">أتقدم </w:t>
      </w:r>
      <w:r w:rsidR="00D414FB">
        <w:rPr>
          <w:rFonts w:ascii="Sakkal Majalla" w:hAnsi="Sakkal Majalla" w:cs="Sakkal Majalla"/>
          <w:sz w:val="36"/>
          <w:szCs w:val="36"/>
          <w:rtl/>
        </w:rPr>
        <w:t xml:space="preserve">بـجزيل الـشكر وعظيـم </w:t>
      </w:r>
      <w:r w:rsidRPr="009D0D05">
        <w:rPr>
          <w:rFonts w:ascii="Sakkal Majalla" w:hAnsi="Sakkal Majalla" w:cs="Sakkal Majalla"/>
          <w:sz w:val="36"/>
          <w:szCs w:val="36"/>
          <w:rtl/>
        </w:rPr>
        <w:t xml:space="preserve">التقدير إلى مشرفي </w:t>
      </w:r>
      <w:r w:rsidRPr="009D0D05">
        <w:rPr>
          <w:rFonts w:ascii="Sakkal Majalla" w:hAnsi="Sakkal Majalla" w:cs="Sakkal Majalla" w:hint="cs"/>
          <w:sz w:val="36"/>
          <w:szCs w:val="36"/>
          <w:rtl/>
        </w:rPr>
        <w:t xml:space="preserve">الكريم </w:t>
      </w:r>
      <w:r w:rsidR="00D414FB">
        <w:rPr>
          <w:rFonts w:ascii="Sakkal Majalla" w:hAnsi="Sakkal Majalla" w:cs="Sakkal Majalla"/>
          <w:sz w:val="36"/>
          <w:szCs w:val="36"/>
          <w:rtl/>
        </w:rPr>
        <w:t xml:space="preserve">الدكتـور </w:t>
      </w:r>
      <w:r>
        <w:rPr>
          <w:rFonts w:ascii="Sakkal Majalla" w:hAnsi="Sakkal Majalla" w:cs="Sakkal Majalla" w:hint="cs"/>
          <w:sz w:val="36"/>
          <w:szCs w:val="36"/>
          <w:rtl/>
        </w:rPr>
        <w:t>الفاضل/</w:t>
      </w:r>
      <w:r w:rsidRPr="009D0D0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C627C9">
        <w:rPr>
          <w:rFonts w:ascii="Sakkal Majalla" w:hAnsi="Sakkal Majalla" w:cs="Sakkal Majalla" w:hint="cs"/>
          <w:sz w:val="36"/>
          <w:szCs w:val="36"/>
          <w:rtl/>
        </w:rPr>
        <w:t xml:space="preserve">الفيصل عبد </w:t>
      </w:r>
      <w:proofErr w:type="gramStart"/>
      <w:r w:rsidR="00D414FB">
        <w:rPr>
          <w:rFonts w:ascii="Sakkal Majalla" w:hAnsi="Sakkal Majalla" w:cs="Sakkal Majalla"/>
          <w:sz w:val="36"/>
          <w:szCs w:val="36"/>
          <w:rtl/>
        </w:rPr>
        <w:t xml:space="preserve">الحمـيد </w:t>
      </w:r>
      <w:r w:rsidRPr="009D0D05">
        <w:rPr>
          <w:rFonts w:ascii="Sakkal Majalla" w:hAnsi="Sakkal Majalla" w:cs="Sakkal Majalla"/>
          <w:sz w:val="36"/>
          <w:szCs w:val="36"/>
          <w:rtl/>
        </w:rPr>
        <w:t>،</w:t>
      </w:r>
      <w:proofErr w:type="gramEnd"/>
      <w:r w:rsidRPr="009D0D05">
        <w:rPr>
          <w:rFonts w:ascii="Sakkal Majalla" w:hAnsi="Sakkal Majalla" w:cs="Sakkal Majalla"/>
          <w:sz w:val="36"/>
          <w:szCs w:val="36"/>
          <w:rtl/>
        </w:rPr>
        <w:t xml:space="preserve"> </w:t>
      </w:r>
      <w:r>
        <w:rPr>
          <w:rFonts w:ascii="Sakkal Majalla" w:hAnsi="Sakkal Majalla" w:cs="Sakkal Majalla" w:hint="cs"/>
          <w:sz w:val="36"/>
          <w:szCs w:val="36"/>
          <w:rtl/>
        </w:rPr>
        <w:t xml:space="preserve"> والدكتور </w:t>
      </w:r>
      <w:r w:rsidR="00D414FB">
        <w:rPr>
          <w:rFonts w:ascii="Sakkal Majalla" w:hAnsi="Sakkal Majalla" w:cs="Sakkal Majalla"/>
          <w:sz w:val="36"/>
          <w:szCs w:val="36"/>
          <w:rtl/>
        </w:rPr>
        <w:t xml:space="preserve">الـفاضل </w:t>
      </w:r>
      <w:r>
        <w:rPr>
          <w:rFonts w:ascii="Sakkal Majalla" w:hAnsi="Sakkal Majalla" w:cs="Sakkal Majalla" w:hint="cs"/>
          <w:sz w:val="36"/>
          <w:szCs w:val="36"/>
          <w:rtl/>
        </w:rPr>
        <w:t xml:space="preserve">/ </w:t>
      </w:r>
      <w:r w:rsidRPr="00C627C9">
        <w:rPr>
          <w:rFonts w:ascii="Sakkal Majalla" w:hAnsi="Sakkal Majalla" w:cs="Sakkal Majalla" w:hint="cs"/>
          <w:sz w:val="36"/>
          <w:szCs w:val="36"/>
          <w:rtl/>
        </w:rPr>
        <w:t>فايز جراد</w:t>
      </w:r>
    </w:p>
    <w:p w14:paraId="72EAA36C" w14:textId="0E6F07E0" w:rsidR="00C627C9" w:rsidRPr="009D0D05" w:rsidRDefault="00C627C9" w:rsidP="00C627C9">
      <w:pPr>
        <w:jc w:val="center"/>
        <w:rPr>
          <w:rFonts w:ascii="Sakkal Majalla" w:hAnsi="Sakkal Majalla" w:cs="Sakkal Majalla"/>
          <w:sz w:val="36"/>
          <w:szCs w:val="36"/>
        </w:rPr>
      </w:pPr>
      <w:r>
        <w:rPr>
          <w:rFonts w:ascii="Sakkal Majalla" w:hAnsi="Sakkal Majalla" w:cs="Sakkal Majalla" w:hint="cs"/>
          <w:sz w:val="36"/>
          <w:szCs w:val="36"/>
          <w:rtl/>
        </w:rPr>
        <w:t xml:space="preserve"> </w:t>
      </w:r>
      <w:r w:rsidRPr="009D0D05">
        <w:rPr>
          <w:rFonts w:ascii="Sakkal Majalla" w:hAnsi="Sakkal Majalla" w:cs="Sakkal Majalla"/>
          <w:sz w:val="36"/>
          <w:szCs w:val="36"/>
          <w:rtl/>
        </w:rPr>
        <w:t xml:space="preserve">الذي </w:t>
      </w:r>
      <w:r w:rsidR="00D414FB">
        <w:rPr>
          <w:rFonts w:ascii="Sakkal Majalla" w:hAnsi="Sakkal Majalla" w:cs="Sakkal Majalla"/>
          <w:sz w:val="36"/>
          <w:szCs w:val="36"/>
          <w:rtl/>
        </w:rPr>
        <w:t xml:space="preserve">كـان </w:t>
      </w:r>
      <w:r w:rsidRPr="009D0D05">
        <w:rPr>
          <w:rFonts w:ascii="Sakkal Majalla" w:hAnsi="Sakkal Majalla" w:cs="Sakkal Majalla"/>
          <w:sz w:val="36"/>
          <w:szCs w:val="36"/>
          <w:rtl/>
        </w:rPr>
        <w:t>لعلمه</w:t>
      </w:r>
      <w:r>
        <w:rPr>
          <w:rFonts w:ascii="Sakkal Majalla" w:hAnsi="Sakkal Majalla" w:cs="Sakkal Majalla" w:hint="cs"/>
          <w:sz w:val="36"/>
          <w:szCs w:val="36"/>
          <w:rtl/>
        </w:rPr>
        <w:t>م</w:t>
      </w:r>
      <w:r w:rsidRPr="009D0D05">
        <w:rPr>
          <w:rFonts w:ascii="Sakkal Majalla" w:hAnsi="Sakkal Majalla" w:cs="Sakkal Majalla"/>
          <w:sz w:val="36"/>
          <w:szCs w:val="36"/>
          <w:rtl/>
        </w:rPr>
        <w:t xml:space="preserve"> وتوجيهه</w:t>
      </w:r>
      <w:r>
        <w:rPr>
          <w:rFonts w:ascii="Sakkal Majalla" w:hAnsi="Sakkal Majalla" w:cs="Sakkal Majalla" w:hint="cs"/>
          <w:sz w:val="36"/>
          <w:szCs w:val="36"/>
          <w:rtl/>
        </w:rPr>
        <w:t>م</w:t>
      </w:r>
      <w:r w:rsidRPr="009D0D0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="00D414FB">
        <w:rPr>
          <w:rFonts w:ascii="Sakkal Majalla" w:hAnsi="Sakkal Majalla" w:cs="Sakkal Majalla"/>
          <w:sz w:val="36"/>
          <w:szCs w:val="36"/>
          <w:rtl/>
        </w:rPr>
        <w:t>السديـد</w:t>
      </w:r>
      <w:r w:rsidRPr="009D0D05">
        <w:rPr>
          <w:rFonts w:ascii="Sakkal Majalla" w:hAnsi="Sakkal Majalla" w:cs="Sakkal Majalla"/>
          <w:sz w:val="36"/>
          <w:szCs w:val="36"/>
          <w:rtl/>
        </w:rPr>
        <w:t>، ودعمه</w:t>
      </w:r>
      <w:r>
        <w:rPr>
          <w:rFonts w:ascii="Sakkal Majalla" w:hAnsi="Sakkal Majalla" w:cs="Sakkal Majalla" w:hint="cs"/>
          <w:sz w:val="36"/>
          <w:szCs w:val="36"/>
          <w:rtl/>
        </w:rPr>
        <w:t>م</w:t>
      </w:r>
      <w:r w:rsidRPr="009D0D05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="00D414FB">
        <w:rPr>
          <w:rFonts w:ascii="Sakkal Majalla" w:hAnsi="Sakkal Majalla" w:cs="Sakkal Majalla"/>
          <w:sz w:val="36"/>
          <w:szCs w:val="36"/>
          <w:rtl/>
        </w:rPr>
        <w:t>الـمتواصل</w:t>
      </w:r>
      <w:r w:rsidRPr="009D0D05">
        <w:rPr>
          <w:rFonts w:ascii="Sakkal Majalla" w:hAnsi="Sakkal Majalla" w:cs="Sakkal Majalla"/>
          <w:sz w:val="36"/>
          <w:szCs w:val="36"/>
          <w:rtl/>
        </w:rPr>
        <w:t xml:space="preserve">، </w:t>
      </w:r>
      <w:r w:rsidR="00D414FB">
        <w:rPr>
          <w:rFonts w:ascii="Sakkal Majalla" w:hAnsi="Sakkal Majalla" w:cs="Sakkal Majalla"/>
          <w:sz w:val="36"/>
          <w:szCs w:val="36"/>
          <w:rtl/>
        </w:rPr>
        <w:t xml:space="preserve">بالـغ </w:t>
      </w:r>
      <w:r w:rsidRPr="009D0D05">
        <w:rPr>
          <w:rFonts w:ascii="Sakkal Majalla" w:hAnsi="Sakkal Majalla" w:cs="Sakkal Majalla"/>
          <w:sz w:val="36"/>
          <w:szCs w:val="36"/>
          <w:rtl/>
        </w:rPr>
        <w:t xml:space="preserve">الأثر </w:t>
      </w:r>
      <w:r w:rsidR="00D414FB">
        <w:rPr>
          <w:rFonts w:ascii="Sakkal Majalla" w:hAnsi="Sakkal Majalla" w:cs="Sakkal Majalla"/>
          <w:sz w:val="36"/>
          <w:szCs w:val="36"/>
          <w:rtl/>
        </w:rPr>
        <w:t xml:space="preserve">فـي </w:t>
      </w:r>
      <w:r w:rsidRPr="009D0D05">
        <w:rPr>
          <w:rFonts w:ascii="Sakkal Majalla" w:hAnsi="Sakkal Majalla" w:cs="Sakkal Majalla"/>
          <w:sz w:val="36"/>
          <w:szCs w:val="36"/>
          <w:rtl/>
        </w:rPr>
        <w:t xml:space="preserve">إثراء هذه الدراسة، </w:t>
      </w:r>
      <w:r w:rsidR="00D414FB">
        <w:rPr>
          <w:rFonts w:ascii="Sakkal Majalla" w:hAnsi="Sakkal Majalla" w:cs="Sakkal Majalla"/>
          <w:sz w:val="36"/>
          <w:szCs w:val="36"/>
          <w:rtl/>
        </w:rPr>
        <w:t xml:space="preserve">وتطويـرها </w:t>
      </w:r>
      <w:r w:rsidRPr="009D0D05">
        <w:rPr>
          <w:rFonts w:ascii="Sakkal Majalla" w:hAnsi="Sakkal Majalla" w:cs="Sakkal Majalla"/>
          <w:sz w:val="36"/>
          <w:szCs w:val="36"/>
          <w:rtl/>
        </w:rPr>
        <w:t xml:space="preserve">بالشكل الذي خرجت </w:t>
      </w:r>
      <w:r w:rsidR="00D414FB">
        <w:rPr>
          <w:rFonts w:ascii="Sakkal Majalla" w:hAnsi="Sakkal Majalla" w:cs="Sakkal Majalla"/>
          <w:sz w:val="36"/>
          <w:szCs w:val="36"/>
          <w:rtl/>
        </w:rPr>
        <w:t>بـه</w:t>
      </w:r>
      <w:r w:rsidR="001F526F">
        <w:rPr>
          <w:rFonts w:ascii="Sakkal Majalla" w:hAnsi="Sakkal Majalla" w:cs="Sakkal Majalla"/>
          <w:sz w:val="36"/>
          <w:szCs w:val="36"/>
          <w:rtl/>
        </w:rPr>
        <w:t>.</w:t>
      </w:r>
    </w:p>
    <w:p w14:paraId="2E8C5CC6" w14:textId="6881D977" w:rsidR="00C627C9" w:rsidRPr="009D0D05" w:rsidRDefault="00D414FB" w:rsidP="00C627C9">
      <w:pPr>
        <w:jc w:val="center"/>
        <w:rPr>
          <w:rFonts w:ascii="Sakkal Majalla" w:hAnsi="Sakkal Majalla" w:cs="Sakkal Majalla"/>
          <w:sz w:val="36"/>
          <w:szCs w:val="36"/>
        </w:rPr>
      </w:pPr>
      <w:r>
        <w:rPr>
          <w:rFonts w:ascii="Sakkal Majalla" w:hAnsi="Sakkal Majalla" w:cs="Sakkal Majalla"/>
          <w:sz w:val="36"/>
          <w:szCs w:val="36"/>
          <w:rtl/>
        </w:rPr>
        <w:t xml:space="preserve">كـما </w:t>
      </w:r>
      <w:r w:rsidR="00C627C9" w:rsidRPr="009D0D05">
        <w:rPr>
          <w:rFonts w:ascii="Sakkal Majalla" w:hAnsi="Sakkal Majalla" w:cs="Sakkal Majalla"/>
          <w:sz w:val="36"/>
          <w:szCs w:val="36"/>
          <w:rtl/>
        </w:rPr>
        <w:t xml:space="preserve">أتوجه </w:t>
      </w:r>
      <w:r>
        <w:rPr>
          <w:rFonts w:ascii="Sakkal Majalla" w:hAnsi="Sakkal Majalla" w:cs="Sakkal Majalla"/>
          <w:sz w:val="36"/>
          <w:szCs w:val="36"/>
          <w:rtl/>
        </w:rPr>
        <w:t xml:space="preserve">بخـالص </w:t>
      </w:r>
      <w:r w:rsidR="00C627C9" w:rsidRPr="009D0D05">
        <w:rPr>
          <w:rFonts w:ascii="Sakkal Majalla" w:hAnsi="Sakkal Majalla" w:cs="Sakkal Majalla"/>
          <w:sz w:val="36"/>
          <w:szCs w:val="36"/>
          <w:rtl/>
        </w:rPr>
        <w:t xml:space="preserve">الامتنان </w:t>
      </w:r>
      <w:r>
        <w:rPr>
          <w:rFonts w:ascii="Sakkal Majalla" w:hAnsi="Sakkal Majalla" w:cs="Sakkal Majalla"/>
          <w:sz w:val="36"/>
          <w:szCs w:val="36"/>
          <w:rtl/>
        </w:rPr>
        <w:t xml:space="preserve">إلـى </w:t>
      </w:r>
      <w:r w:rsidR="00C627C9" w:rsidRPr="009D0D05">
        <w:rPr>
          <w:rFonts w:ascii="Sakkal Majalla" w:hAnsi="Sakkal Majalla" w:cs="Sakkal Majalla"/>
          <w:sz w:val="36"/>
          <w:szCs w:val="36"/>
          <w:rtl/>
        </w:rPr>
        <w:t xml:space="preserve">السادة </w:t>
      </w:r>
      <w:r>
        <w:rPr>
          <w:rFonts w:ascii="Sakkal Majalla" w:hAnsi="Sakkal Majalla" w:cs="Sakkal Majalla"/>
          <w:sz w:val="36"/>
          <w:szCs w:val="36"/>
          <w:rtl/>
        </w:rPr>
        <w:t xml:space="preserve">أعـضاء لـجنة </w:t>
      </w:r>
      <w:r w:rsidR="00C627C9" w:rsidRPr="009D0D05">
        <w:rPr>
          <w:rFonts w:ascii="Sakkal Majalla" w:hAnsi="Sakkal Majalla" w:cs="Sakkal Majalla"/>
          <w:sz w:val="36"/>
          <w:szCs w:val="36"/>
          <w:rtl/>
        </w:rPr>
        <w:t xml:space="preserve">المناقشة الكرام على ما </w:t>
      </w:r>
      <w:r>
        <w:rPr>
          <w:rFonts w:ascii="Sakkal Majalla" w:hAnsi="Sakkal Majalla" w:cs="Sakkal Majalla"/>
          <w:sz w:val="36"/>
          <w:szCs w:val="36"/>
          <w:rtl/>
        </w:rPr>
        <w:t xml:space="preserve">تفضـلوا </w:t>
      </w:r>
      <w:r w:rsidR="00C627C9" w:rsidRPr="009D0D05">
        <w:rPr>
          <w:rFonts w:ascii="Sakkal Majalla" w:hAnsi="Sakkal Majalla" w:cs="Sakkal Majalla"/>
          <w:sz w:val="36"/>
          <w:szCs w:val="36"/>
          <w:rtl/>
        </w:rPr>
        <w:t xml:space="preserve">به من </w:t>
      </w:r>
      <w:r>
        <w:rPr>
          <w:rFonts w:ascii="Sakkal Majalla" w:hAnsi="Sakkal Majalla" w:cs="Sakkal Majalla"/>
          <w:sz w:val="36"/>
          <w:szCs w:val="36"/>
          <w:rtl/>
        </w:rPr>
        <w:t xml:space="preserve">ملاحظـات </w:t>
      </w:r>
      <w:r w:rsidR="00C627C9" w:rsidRPr="009D0D05">
        <w:rPr>
          <w:rFonts w:ascii="Sakkal Majalla" w:hAnsi="Sakkal Majalla" w:cs="Sakkal Majalla"/>
          <w:sz w:val="36"/>
          <w:szCs w:val="36"/>
          <w:rtl/>
        </w:rPr>
        <w:t xml:space="preserve">علمية بنّاءة، ومداخلات ثرية ساهمت </w:t>
      </w:r>
      <w:r>
        <w:rPr>
          <w:rFonts w:ascii="Sakkal Majalla" w:hAnsi="Sakkal Majalla" w:cs="Sakkal Majalla"/>
          <w:sz w:val="36"/>
          <w:szCs w:val="36"/>
          <w:rtl/>
        </w:rPr>
        <w:t xml:space="preserve">فـي </w:t>
      </w:r>
      <w:r w:rsidR="00C627C9" w:rsidRPr="009D0D05">
        <w:rPr>
          <w:rFonts w:ascii="Sakkal Majalla" w:hAnsi="Sakkal Majalla" w:cs="Sakkal Majalla"/>
          <w:sz w:val="36"/>
          <w:szCs w:val="36"/>
          <w:rtl/>
        </w:rPr>
        <w:t>تطوير البحث وإثرائه</w:t>
      </w:r>
      <w:r w:rsidR="001F526F">
        <w:rPr>
          <w:rFonts w:ascii="Sakkal Majalla" w:hAnsi="Sakkal Majalla" w:cs="Sakkal Majalla"/>
          <w:sz w:val="36"/>
          <w:szCs w:val="36"/>
          <w:rtl/>
        </w:rPr>
        <w:t>.</w:t>
      </w:r>
    </w:p>
    <w:p w14:paraId="53B719F1" w14:textId="2FAC38FE" w:rsidR="00C627C9" w:rsidRPr="009D0D05" w:rsidRDefault="00D414FB" w:rsidP="00C627C9">
      <w:pPr>
        <w:jc w:val="center"/>
        <w:rPr>
          <w:rFonts w:ascii="Sakkal Majalla" w:hAnsi="Sakkal Majalla" w:cs="Sakkal Majalla"/>
          <w:sz w:val="36"/>
          <w:szCs w:val="36"/>
          <w:rtl/>
        </w:rPr>
      </w:pPr>
      <w:r>
        <w:rPr>
          <w:rFonts w:ascii="Sakkal Majalla" w:hAnsi="Sakkal Majalla" w:cs="Sakkal Majalla"/>
          <w:sz w:val="36"/>
          <w:szCs w:val="36"/>
          <w:rtl/>
        </w:rPr>
        <w:t xml:space="preserve">بـارك اللـه </w:t>
      </w:r>
      <w:r w:rsidR="00C627C9" w:rsidRPr="009D0D05">
        <w:rPr>
          <w:rFonts w:ascii="Sakkal Majalla" w:hAnsi="Sakkal Majalla" w:cs="Sakkal Majalla"/>
          <w:sz w:val="36"/>
          <w:szCs w:val="36"/>
          <w:rtl/>
        </w:rPr>
        <w:t xml:space="preserve">فيكم جميعًا، وجعل هذا العمل خالصًا </w:t>
      </w:r>
      <w:r>
        <w:rPr>
          <w:rFonts w:ascii="Sakkal Majalla" w:hAnsi="Sakkal Majalla" w:cs="Sakkal Majalla"/>
          <w:sz w:val="36"/>
          <w:szCs w:val="36"/>
          <w:rtl/>
        </w:rPr>
        <w:t xml:space="preserve">لوجـهه </w:t>
      </w:r>
      <w:r w:rsidR="00C627C9" w:rsidRPr="009D0D05">
        <w:rPr>
          <w:rFonts w:ascii="Sakkal Majalla" w:hAnsi="Sakkal Majalla" w:cs="Sakkal Majalla"/>
          <w:sz w:val="36"/>
          <w:szCs w:val="36"/>
          <w:rtl/>
        </w:rPr>
        <w:t>الكريم</w:t>
      </w:r>
      <w:r w:rsidR="001F526F">
        <w:rPr>
          <w:rFonts w:ascii="Sakkal Majalla" w:hAnsi="Sakkal Majalla" w:cs="Sakkal Majalla"/>
          <w:sz w:val="36"/>
          <w:szCs w:val="36"/>
          <w:rtl/>
        </w:rPr>
        <w:t>.</w:t>
      </w:r>
    </w:p>
    <w:p w14:paraId="326B0280" w14:textId="77777777" w:rsidR="00C627C9" w:rsidRDefault="00C627C9" w:rsidP="00C627C9">
      <w:pPr>
        <w:jc w:val="both"/>
        <w:rPr>
          <w:rFonts w:ascii="Sakkal Majalla" w:hAnsi="Sakkal Majalla" w:cs="Sakkal Majalla"/>
          <w:sz w:val="30"/>
          <w:szCs w:val="30"/>
          <w:rtl/>
        </w:rPr>
      </w:pPr>
    </w:p>
    <w:p w14:paraId="4E4BBB12" w14:textId="77777777" w:rsidR="00C627C9" w:rsidRDefault="00C627C9" w:rsidP="00C627C9">
      <w:pPr>
        <w:jc w:val="both"/>
        <w:rPr>
          <w:rFonts w:ascii="Sakkal Majalla" w:hAnsi="Sakkal Majalla" w:cs="Sakkal Majalla"/>
          <w:sz w:val="30"/>
          <w:szCs w:val="30"/>
          <w:rtl/>
        </w:rPr>
      </w:pPr>
    </w:p>
    <w:p w14:paraId="4A5481D2" w14:textId="77777777" w:rsidR="00C627C9" w:rsidRDefault="00C627C9" w:rsidP="00C627C9">
      <w:pPr>
        <w:jc w:val="both"/>
        <w:rPr>
          <w:rFonts w:ascii="Sakkal Majalla" w:hAnsi="Sakkal Majalla" w:cs="Sakkal Majalla"/>
          <w:sz w:val="30"/>
          <w:szCs w:val="30"/>
          <w:rtl/>
        </w:rPr>
      </w:pPr>
    </w:p>
    <w:p w14:paraId="2EE0FEB4" w14:textId="77777777" w:rsidR="00C627C9" w:rsidRDefault="00C627C9" w:rsidP="00C627C9">
      <w:pPr>
        <w:jc w:val="both"/>
        <w:rPr>
          <w:rFonts w:ascii="Sakkal Majalla" w:hAnsi="Sakkal Majalla" w:cs="Sakkal Majalla"/>
          <w:sz w:val="30"/>
          <w:szCs w:val="30"/>
          <w:rtl/>
        </w:rPr>
      </w:pPr>
    </w:p>
    <w:p w14:paraId="4A388A35" w14:textId="77777777" w:rsidR="00C627C9" w:rsidRDefault="00C627C9" w:rsidP="00C627C9">
      <w:pPr>
        <w:jc w:val="both"/>
        <w:rPr>
          <w:rFonts w:ascii="Sakkal Majalla" w:hAnsi="Sakkal Majalla" w:cs="Sakkal Majalla"/>
          <w:sz w:val="30"/>
          <w:szCs w:val="30"/>
          <w:rtl/>
        </w:rPr>
      </w:pPr>
    </w:p>
    <w:p w14:paraId="0F469BA2" w14:textId="77777777" w:rsidR="00C627C9" w:rsidRDefault="00C627C9" w:rsidP="00C627C9">
      <w:pPr>
        <w:jc w:val="both"/>
        <w:rPr>
          <w:rFonts w:ascii="Sakkal Majalla" w:hAnsi="Sakkal Majalla" w:cs="Sakkal Majalla"/>
          <w:sz w:val="30"/>
          <w:szCs w:val="30"/>
          <w:rtl/>
        </w:rPr>
      </w:pPr>
    </w:p>
    <w:p w14:paraId="22CD5DEF" w14:textId="77777777" w:rsidR="00C627C9" w:rsidRDefault="00C627C9" w:rsidP="00C627C9">
      <w:pPr>
        <w:rPr>
          <w:rtl/>
        </w:rPr>
      </w:pPr>
    </w:p>
    <w:p w14:paraId="1CD80F0F" w14:textId="77777777" w:rsidR="00C627C9" w:rsidRDefault="00C627C9" w:rsidP="00C627C9">
      <w:pPr>
        <w:rPr>
          <w:rtl/>
        </w:rPr>
      </w:pPr>
    </w:p>
    <w:p w14:paraId="04A23FD9" w14:textId="77777777" w:rsidR="00C627C9" w:rsidRDefault="00C627C9" w:rsidP="00C627C9">
      <w:pPr>
        <w:rPr>
          <w:rtl/>
        </w:rPr>
      </w:pPr>
    </w:p>
    <w:p w14:paraId="1BBFAE44" w14:textId="77777777" w:rsidR="00C627C9" w:rsidRDefault="00C627C9" w:rsidP="00C627C9">
      <w:pPr>
        <w:rPr>
          <w:rtl/>
        </w:rPr>
      </w:pPr>
    </w:p>
    <w:p w14:paraId="77350840" w14:textId="77777777" w:rsidR="00C627C9" w:rsidRDefault="00C627C9" w:rsidP="00C627C9">
      <w:pPr>
        <w:rPr>
          <w:rtl/>
        </w:rPr>
      </w:pPr>
    </w:p>
    <w:p w14:paraId="0398FEDB" w14:textId="77777777" w:rsidR="00C627C9" w:rsidRDefault="00C627C9" w:rsidP="00C627C9">
      <w:pPr>
        <w:rPr>
          <w:rtl/>
        </w:rPr>
      </w:pPr>
    </w:p>
    <w:p w14:paraId="046E1048" w14:textId="77777777" w:rsidR="00C627C9" w:rsidRDefault="00C627C9" w:rsidP="00C627C9">
      <w:pPr>
        <w:rPr>
          <w:rtl/>
        </w:rPr>
      </w:pPr>
    </w:p>
    <w:p w14:paraId="1CE8E0D8" w14:textId="77777777" w:rsidR="00C627C9" w:rsidRPr="006D58F0" w:rsidRDefault="00C627C9" w:rsidP="00C627C9"/>
    <w:p w14:paraId="71669041" w14:textId="6532B758" w:rsidR="00C627C9" w:rsidRPr="00C627C9" w:rsidRDefault="00D414FB" w:rsidP="00C627C9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</w:rPr>
      </w:pPr>
      <w:r>
        <w:rPr>
          <w:rFonts w:ascii="Sakkal Majalla" w:hAnsi="Sakkal Majalla" w:cs="Sakkal Majalla"/>
          <w:b/>
          <w:bCs/>
          <w:sz w:val="40"/>
          <w:szCs w:val="40"/>
          <w:rtl/>
        </w:rPr>
        <w:t>المستـخلص</w:t>
      </w:r>
    </w:p>
    <w:p w14:paraId="546A0626" w14:textId="3EAB4E79" w:rsidR="00C627C9" w:rsidRPr="00C627C9" w:rsidRDefault="00C627C9" w:rsidP="00C627C9">
      <w:pPr>
        <w:jc w:val="both"/>
        <w:rPr>
          <w:rFonts w:ascii="Sakkal Majalla" w:hAnsi="Sakkal Majalla" w:cs="Sakkal Majalla"/>
          <w:sz w:val="30"/>
          <w:szCs w:val="30"/>
        </w:rPr>
      </w:pPr>
      <w:r>
        <w:rPr>
          <w:rFonts w:ascii="Sakkal Majalla" w:hAnsi="Sakkal Majalla" w:cs="Sakkal Majalla" w:hint="cs"/>
          <w:sz w:val="30"/>
          <w:szCs w:val="30"/>
          <w:rtl/>
        </w:rPr>
        <w:t xml:space="preserve"> هدفت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هـذه الـدراسة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إلى تقصّي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أثـر تـوظيف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تقنيات الذكاء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الاصطناعـي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في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متابعـة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إدارة المشاريع داخل السياق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المؤسسـي الـسعودي مـن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خلال اختبار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العلاقـة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بين الأبعاد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التـمكينية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للذكاء الاصطناعي (الإمكانيات البشرية، الإمكانيات المادية، الإمكانيات الفنية) ومراحل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الـمتابعة الرئيسـة </w:t>
      </w:r>
      <w:r w:rsidRPr="00C627C9">
        <w:rPr>
          <w:rFonts w:ascii="Sakkal Majalla" w:hAnsi="Sakkal Majalla" w:cs="Sakkal Majalla"/>
          <w:sz w:val="30"/>
          <w:szCs w:val="30"/>
          <w:rtl/>
        </w:rPr>
        <w:t>(</w:t>
      </w:r>
      <w:r w:rsidR="00D414FB">
        <w:rPr>
          <w:rFonts w:ascii="Sakkal Majalla" w:hAnsi="Sakkal Majalla" w:cs="Sakkal Majalla"/>
          <w:sz w:val="30"/>
          <w:szCs w:val="30"/>
          <w:rtl/>
        </w:rPr>
        <w:t>التخطـيط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، التنفيذ،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المراقبـة </w:t>
      </w:r>
      <w:r w:rsidRPr="00C627C9">
        <w:rPr>
          <w:rFonts w:ascii="Sakkal Majalla" w:hAnsi="Sakkal Majalla" w:cs="Sakkal Majalla"/>
          <w:sz w:val="30"/>
          <w:szCs w:val="30"/>
          <w:rtl/>
        </w:rPr>
        <w:t>والإغلاق)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اعتمدت الدراسة المنهج الوصفي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التحليلـي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وجُمعت البيانات عبر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اسـتبانة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إلكترونية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مـحكَّمة مبنـية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على </w:t>
      </w:r>
      <w:r w:rsidR="00D414FB">
        <w:rPr>
          <w:rFonts w:ascii="Sakkal Majalla" w:hAnsi="Sakkal Majalla" w:cs="Sakkal Majalla"/>
          <w:sz w:val="30"/>
          <w:szCs w:val="30"/>
          <w:rtl/>
        </w:rPr>
        <w:t>الأدبـيات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، واستُخدمت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العـينة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الطبقية العشوائية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بـحجم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نظري (341) مفردة،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فـي حيـن بـلغ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العدد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الصـافي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بعد التنقية (302) استبانة صالحة؛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وقـيسَت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المتغيرات بمقياس </w:t>
      </w:r>
      <w:proofErr w:type="spellStart"/>
      <w:r w:rsidRPr="00C627C9">
        <w:rPr>
          <w:rFonts w:ascii="Sakkal Majalla" w:hAnsi="Sakkal Majalla" w:cs="Sakkal Majalla"/>
          <w:sz w:val="30"/>
          <w:szCs w:val="30"/>
          <w:rtl/>
        </w:rPr>
        <w:t>ليكرت</w:t>
      </w:r>
      <w:proofErr w:type="spellEnd"/>
      <w:r w:rsidRPr="00C627C9">
        <w:rPr>
          <w:rFonts w:ascii="Sakkal Majalla" w:hAnsi="Sakkal Majalla" w:cs="Sakkal Majalla"/>
          <w:sz w:val="30"/>
          <w:szCs w:val="30"/>
          <w:rtl/>
        </w:rPr>
        <w:t xml:space="preserve"> الخماسي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تكـوّنت </w:t>
      </w:r>
      <w:r w:rsidRPr="00C627C9">
        <w:rPr>
          <w:rFonts w:ascii="Sakkal Majalla" w:hAnsi="Sakkal Majalla" w:cs="Sakkal Majalla"/>
          <w:sz w:val="30"/>
          <w:szCs w:val="30"/>
          <w:rtl/>
        </w:rPr>
        <w:t>الأداة من (27) فقرة (18 للذكاء الاصطناعي</w:t>
      </w:r>
      <w:r w:rsidR="002712B5">
        <w:rPr>
          <w:rFonts w:ascii="Sakkal Majalla" w:hAnsi="Sakkal Majalla" w:cs="Sakkal Majalla"/>
          <w:sz w:val="30"/>
          <w:szCs w:val="30"/>
          <w:rtl/>
        </w:rPr>
        <w:t xml:space="preserve">: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بشرية 6،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ماديـة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5، فنية 7؛ و9 لمتابعة </w:t>
      </w:r>
      <w:r w:rsidR="00D414FB">
        <w:rPr>
          <w:rFonts w:ascii="Sakkal Majalla" w:hAnsi="Sakkal Majalla" w:cs="Sakkal Majalla"/>
          <w:sz w:val="30"/>
          <w:szCs w:val="30"/>
          <w:rtl/>
        </w:rPr>
        <w:t>المشاريـع</w:t>
      </w:r>
      <w:r w:rsidR="002712B5">
        <w:rPr>
          <w:rFonts w:ascii="Sakkal Majalla" w:hAnsi="Sakkal Majalla" w:cs="Sakkal Majalla"/>
          <w:sz w:val="30"/>
          <w:szCs w:val="30"/>
          <w:rtl/>
        </w:rPr>
        <w:t xml:space="preserve">: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التخطيـط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3، التنفيذ 3، المراقبة/الإغلاق 3) وسجّلت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موثـوقية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مرتفعة (ألفا </w:t>
      </w:r>
      <w:proofErr w:type="spellStart"/>
      <w:r w:rsidRPr="00C627C9">
        <w:rPr>
          <w:rFonts w:ascii="Sakkal Majalla" w:hAnsi="Sakkal Majalla" w:cs="Sakkal Majalla"/>
          <w:sz w:val="30"/>
          <w:szCs w:val="30"/>
          <w:rtl/>
        </w:rPr>
        <w:t>كرونباخ</w:t>
      </w:r>
      <w:proofErr w:type="spellEnd"/>
      <w:r w:rsidRPr="00C627C9">
        <w:rPr>
          <w:rFonts w:ascii="Sakkal Majalla" w:hAnsi="Sakkal Majalla" w:cs="Sakkal Majalla"/>
          <w:sz w:val="30"/>
          <w:szCs w:val="30"/>
          <w:rtl/>
        </w:rPr>
        <w:t xml:space="preserve"> الكلي = 0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87؛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صـدق </w:t>
      </w:r>
      <w:r w:rsidRPr="00C627C9">
        <w:rPr>
          <w:rFonts w:ascii="Sakkal Majalla" w:hAnsi="Sakkal Majalla" w:cs="Sakkal Majalla"/>
          <w:sz w:val="30"/>
          <w:szCs w:val="30"/>
          <w:rtl/>
        </w:rPr>
        <w:t>تقديري ≈ 0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  <w:r w:rsidRPr="00C627C9">
        <w:rPr>
          <w:rFonts w:ascii="Sakkal Majalla" w:hAnsi="Sakkal Majalla" w:cs="Sakkal Majalla"/>
          <w:sz w:val="30"/>
          <w:szCs w:val="30"/>
          <w:rtl/>
        </w:rPr>
        <w:t>93) مع معاملات ثبات فرعية تراوحت بين (0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  <w:r w:rsidRPr="00C627C9">
        <w:rPr>
          <w:rFonts w:ascii="Sakkal Majalla" w:hAnsi="Sakkal Majalla" w:cs="Sakkal Majalla"/>
          <w:sz w:val="30"/>
          <w:szCs w:val="30"/>
          <w:rtl/>
        </w:rPr>
        <w:t>81–0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86)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للمتغيـر </w:t>
      </w:r>
      <w:r w:rsidRPr="00C627C9">
        <w:rPr>
          <w:rFonts w:ascii="Sakkal Majalla" w:hAnsi="Sakkal Majalla" w:cs="Sakkal Majalla"/>
          <w:sz w:val="30"/>
          <w:szCs w:val="30"/>
          <w:rtl/>
        </w:rPr>
        <w:t>المستقل و(0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  <w:r w:rsidRPr="00C627C9">
        <w:rPr>
          <w:rFonts w:ascii="Sakkal Majalla" w:hAnsi="Sakkal Majalla" w:cs="Sakkal Majalla"/>
          <w:sz w:val="30"/>
          <w:szCs w:val="30"/>
          <w:rtl/>
        </w:rPr>
        <w:t>85–0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88) للمتغير </w:t>
      </w:r>
      <w:r w:rsidR="00D414FB">
        <w:rPr>
          <w:rFonts w:ascii="Sakkal Majalla" w:hAnsi="Sakkal Majalla" w:cs="Sakkal Majalla"/>
          <w:sz w:val="30"/>
          <w:szCs w:val="30"/>
          <w:rtl/>
        </w:rPr>
        <w:t>الـتابع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استـُخدمت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الإحصاءات الوصفية وارتباط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بيرسـون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والانحدار البسيط والمتعدد وتحليل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التـباين </w:t>
      </w:r>
      <w:r w:rsidRPr="00C627C9">
        <w:rPr>
          <w:rFonts w:ascii="Sakkal Majalla" w:hAnsi="Sakkal Majalla" w:cs="Sakkal Majalla"/>
          <w:sz w:val="30"/>
          <w:szCs w:val="30"/>
          <w:rtl/>
        </w:rPr>
        <w:t>الأحادي</w:t>
      </w:r>
      <w:r w:rsidRPr="00C627C9">
        <w:rPr>
          <w:rFonts w:ascii="Sakkal Majalla" w:hAnsi="Sakkal Majalla" w:cs="Sakkal Majalla"/>
          <w:sz w:val="30"/>
          <w:szCs w:val="30"/>
        </w:rPr>
        <w:t xml:space="preserve"> (ANOVA) </w:t>
      </w:r>
      <w:r w:rsidRPr="00C627C9">
        <w:rPr>
          <w:rFonts w:ascii="Sakkal Majalla" w:hAnsi="Sakkal Majalla" w:cs="Sakkal Majalla"/>
          <w:sz w:val="30"/>
          <w:szCs w:val="30"/>
          <w:rtl/>
        </w:rPr>
        <w:t>واختبار</w:t>
      </w:r>
      <w:r w:rsidRPr="00C627C9">
        <w:rPr>
          <w:rFonts w:ascii="Sakkal Majalla" w:hAnsi="Sakkal Majalla" w:cs="Sakkal Majalla"/>
          <w:sz w:val="30"/>
          <w:szCs w:val="30"/>
        </w:rPr>
        <w:t xml:space="preserve"> (T</w:t>
      </w:r>
      <w:r w:rsidRPr="00C627C9">
        <w:rPr>
          <w:rFonts w:ascii="Sakkal Majalla" w:hAnsi="Sakkal Majalla" w:cs="Sakkal Majalla"/>
          <w:sz w:val="30"/>
          <w:szCs w:val="30"/>
        </w:rPr>
        <w:noBreakHyphen/>
        <w:t xml:space="preserve">Test) </w:t>
      </w:r>
      <w:r w:rsidRPr="00C627C9">
        <w:rPr>
          <w:rFonts w:ascii="Sakkal Majalla" w:hAnsi="Sakkal Majalla" w:cs="Sakkal Majalla"/>
          <w:sz w:val="30"/>
          <w:szCs w:val="30"/>
          <w:rtl/>
        </w:rPr>
        <w:t>عبر برنامج</w:t>
      </w:r>
      <w:r w:rsidRPr="00C627C9">
        <w:rPr>
          <w:rFonts w:ascii="Sakkal Majalla" w:hAnsi="Sakkal Majalla" w:cs="Sakkal Majalla"/>
          <w:sz w:val="30"/>
          <w:szCs w:val="30"/>
        </w:rPr>
        <w:t xml:space="preserve"> SPSS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وأظهـرت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النتائج أثرًا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موجبًـا ودالـًا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لمركّب الذكاء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الاصطنـاعي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على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مركّـب </w:t>
      </w:r>
      <w:r w:rsidRPr="00C627C9">
        <w:rPr>
          <w:rFonts w:ascii="Sakkal Majalla" w:hAnsi="Sakkal Majalla" w:cs="Sakkal Majalla"/>
          <w:sz w:val="30"/>
          <w:szCs w:val="30"/>
          <w:rtl/>
        </w:rPr>
        <w:t>متابعة المشاريع</w:t>
      </w:r>
      <w:r w:rsidRPr="00C627C9">
        <w:rPr>
          <w:rFonts w:ascii="Sakkal Majalla" w:hAnsi="Sakkal Majalla" w:cs="Sakkal Majalla"/>
          <w:sz w:val="30"/>
          <w:szCs w:val="30"/>
        </w:rPr>
        <w:t xml:space="preserve"> (R²≈0</w:t>
      </w:r>
      <w:r w:rsidR="001F526F">
        <w:rPr>
          <w:rFonts w:ascii="Sakkal Majalla" w:hAnsi="Sakkal Majalla" w:cs="Sakkal Majalla"/>
          <w:sz w:val="30"/>
          <w:szCs w:val="30"/>
        </w:rPr>
        <w:t>.</w:t>
      </w:r>
      <w:r w:rsidRPr="00C627C9">
        <w:rPr>
          <w:rFonts w:ascii="Sakkal Majalla" w:hAnsi="Sakkal Majalla" w:cs="Sakkal Majalla"/>
          <w:sz w:val="30"/>
          <w:szCs w:val="30"/>
        </w:rPr>
        <w:t>41</w:t>
      </w:r>
      <w:r w:rsidRPr="00C627C9">
        <w:rPr>
          <w:rFonts w:ascii="Sakkal Majalla" w:hAnsi="Sakkal Majalla" w:cs="Sakkal Majalla"/>
          <w:sz w:val="30"/>
          <w:szCs w:val="30"/>
          <w:rtl/>
        </w:rPr>
        <w:t>؛</w:t>
      </w:r>
      <w:r w:rsidRPr="00C627C9">
        <w:rPr>
          <w:rFonts w:ascii="Sakkal Majalla" w:hAnsi="Sakkal Majalla" w:cs="Sakkal Majalla"/>
          <w:sz w:val="30"/>
          <w:szCs w:val="30"/>
        </w:rPr>
        <w:t xml:space="preserve"> Sig</w:t>
      </w:r>
      <w:r w:rsidR="001F526F">
        <w:rPr>
          <w:rFonts w:ascii="Sakkal Majalla" w:hAnsi="Sakkal Majalla" w:cs="Sakkal Majalla"/>
          <w:sz w:val="30"/>
          <w:szCs w:val="30"/>
        </w:rPr>
        <w:t>.</w:t>
      </w:r>
      <w:r w:rsidRPr="00C627C9">
        <w:rPr>
          <w:rFonts w:ascii="Sakkal Majalla" w:hAnsi="Sakkal Majalla" w:cs="Sakkal Majalla"/>
          <w:sz w:val="30"/>
          <w:szCs w:val="30"/>
        </w:rPr>
        <w:t>&lt;0</w:t>
      </w:r>
      <w:r w:rsidR="001F526F">
        <w:rPr>
          <w:rFonts w:ascii="Sakkal Majalla" w:hAnsi="Sakkal Majalla" w:cs="Sakkal Majalla"/>
          <w:sz w:val="30"/>
          <w:szCs w:val="30"/>
        </w:rPr>
        <w:t>.</w:t>
      </w:r>
      <w:r w:rsidRPr="00C627C9">
        <w:rPr>
          <w:rFonts w:ascii="Sakkal Majalla" w:hAnsi="Sakkal Majalla" w:cs="Sakkal Majalla"/>
          <w:sz w:val="30"/>
          <w:szCs w:val="30"/>
        </w:rPr>
        <w:t>001)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وعلـى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المستوى المرحلي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بـرزت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أعلى قدرة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تفسـيرية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في </w:t>
      </w:r>
      <w:r w:rsidR="00D414FB">
        <w:rPr>
          <w:rFonts w:ascii="Sakkal Majalla" w:hAnsi="Sakkal Majalla" w:cs="Sakkal Majalla"/>
          <w:sz w:val="30"/>
          <w:szCs w:val="30"/>
          <w:rtl/>
        </w:rPr>
        <w:t>المراقـبة</w:t>
      </w:r>
      <w:r w:rsidRPr="00C627C9">
        <w:rPr>
          <w:rFonts w:ascii="Sakkal Majalla" w:hAnsi="Sakkal Majalla" w:cs="Sakkal Majalla"/>
          <w:sz w:val="30"/>
          <w:szCs w:val="30"/>
          <w:rtl/>
        </w:rPr>
        <w:t>/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التحـكم </w:t>
      </w:r>
      <w:r w:rsidRPr="00C627C9">
        <w:rPr>
          <w:rFonts w:ascii="Sakkal Majalla" w:hAnsi="Sakkal Majalla" w:cs="Sakkal Majalla"/>
          <w:sz w:val="30"/>
          <w:szCs w:val="30"/>
        </w:rPr>
        <w:t>(R²≈0</w:t>
      </w:r>
      <w:r w:rsidR="001F526F">
        <w:rPr>
          <w:rFonts w:ascii="Sakkal Majalla" w:hAnsi="Sakkal Majalla" w:cs="Sakkal Majalla"/>
          <w:sz w:val="30"/>
          <w:szCs w:val="30"/>
        </w:rPr>
        <w:t>.</w:t>
      </w:r>
      <w:r w:rsidRPr="00C627C9">
        <w:rPr>
          <w:rFonts w:ascii="Sakkal Majalla" w:hAnsi="Sakkal Majalla" w:cs="Sakkal Majalla"/>
          <w:sz w:val="30"/>
          <w:szCs w:val="30"/>
        </w:rPr>
        <w:t xml:space="preserve">58)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تلتهـا </w:t>
      </w:r>
      <w:r w:rsidRPr="00C627C9">
        <w:rPr>
          <w:rFonts w:ascii="Sakkal Majalla" w:hAnsi="Sakkal Majalla" w:cs="Sakkal Majalla"/>
          <w:sz w:val="30"/>
          <w:szCs w:val="30"/>
          <w:rtl/>
        </w:rPr>
        <w:t>التخطيط</w:t>
      </w:r>
      <w:r w:rsidRPr="00C627C9">
        <w:rPr>
          <w:rFonts w:ascii="Sakkal Majalla" w:hAnsi="Sakkal Majalla" w:cs="Sakkal Majalla"/>
          <w:sz w:val="30"/>
          <w:szCs w:val="30"/>
        </w:rPr>
        <w:t xml:space="preserve"> (R²≈0</w:t>
      </w:r>
      <w:r w:rsidR="001F526F">
        <w:rPr>
          <w:rFonts w:ascii="Sakkal Majalla" w:hAnsi="Sakkal Majalla" w:cs="Sakkal Majalla"/>
          <w:sz w:val="30"/>
          <w:szCs w:val="30"/>
        </w:rPr>
        <w:t>.</w:t>
      </w:r>
      <w:r w:rsidRPr="00C627C9">
        <w:rPr>
          <w:rFonts w:ascii="Sakkal Majalla" w:hAnsi="Sakkal Majalla" w:cs="Sakkal Majalla"/>
          <w:sz w:val="30"/>
          <w:szCs w:val="30"/>
        </w:rPr>
        <w:t xml:space="preserve">52)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ثـم </w:t>
      </w:r>
      <w:r w:rsidRPr="00C627C9">
        <w:rPr>
          <w:rFonts w:ascii="Sakkal Majalla" w:hAnsi="Sakkal Majalla" w:cs="Sakkal Majalla"/>
          <w:sz w:val="30"/>
          <w:szCs w:val="30"/>
          <w:rtl/>
        </w:rPr>
        <w:t>التنفيذ</w:t>
      </w:r>
      <w:r w:rsidRPr="00C627C9">
        <w:rPr>
          <w:rFonts w:ascii="Sakkal Majalla" w:hAnsi="Sakkal Majalla" w:cs="Sakkal Majalla"/>
          <w:sz w:val="30"/>
          <w:szCs w:val="30"/>
        </w:rPr>
        <w:t xml:space="preserve"> (R²≈0</w:t>
      </w:r>
      <w:r w:rsidR="001F526F">
        <w:rPr>
          <w:rFonts w:ascii="Sakkal Majalla" w:hAnsi="Sakkal Majalla" w:cs="Sakkal Majalla"/>
          <w:sz w:val="30"/>
          <w:szCs w:val="30"/>
        </w:rPr>
        <w:t>.</w:t>
      </w:r>
      <w:r w:rsidRPr="00C627C9">
        <w:rPr>
          <w:rFonts w:ascii="Sakkal Majalla" w:hAnsi="Sakkal Majalla" w:cs="Sakkal Majalla"/>
          <w:sz w:val="30"/>
          <w:szCs w:val="30"/>
        </w:rPr>
        <w:t>48)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، مع تفوق البعد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الفنـي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ودورٍ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تمكيـني </w:t>
      </w:r>
      <w:r w:rsidRPr="00C627C9">
        <w:rPr>
          <w:rFonts w:ascii="Sakkal Majalla" w:hAnsi="Sakkal Majalla" w:cs="Sakkal Majalla"/>
          <w:sz w:val="30"/>
          <w:szCs w:val="30"/>
          <w:rtl/>
        </w:rPr>
        <w:t>للإمكانيات البشرية والمادية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ولم تُسجَّل فروق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دالـة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حسب </w:t>
      </w:r>
      <w:r w:rsidR="00D414FB">
        <w:rPr>
          <w:rFonts w:ascii="Sakkal Majalla" w:hAnsi="Sakkal Majalla" w:cs="Sakkal Majalla"/>
          <w:sz w:val="30"/>
          <w:szCs w:val="30"/>
          <w:rtl/>
        </w:rPr>
        <w:t>الجـنس</w:t>
      </w:r>
      <w:r w:rsidRPr="00C627C9">
        <w:rPr>
          <w:rFonts w:ascii="Sakkal Majalla" w:hAnsi="Sakkal Majalla" w:cs="Sakkal Majalla"/>
          <w:sz w:val="30"/>
          <w:szCs w:val="30"/>
          <w:rtl/>
        </w:rPr>
        <w:t>، بينما ظهرت فروق لصالح الفئة العمرية (30–40) وحملة الدراسات العليا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وتـؤكد النتـائج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أهمية جودة البيانات وحوكمتها وتدعم توصيات باعتماد لوحات متابعة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لحظـية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موحَّدة ونماذج تنبؤية تُدار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بممـارسات </w:t>
      </w:r>
      <w:r w:rsidRPr="00C627C9">
        <w:rPr>
          <w:rFonts w:ascii="Sakkal Majalla" w:hAnsi="Sakkal Majalla" w:cs="Sakkal Majalla"/>
          <w:sz w:val="30"/>
          <w:szCs w:val="30"/>
        </w:rPr>
        <w:t>(</w:t>
      </w:r>
      <w:proofErr w:type="spellStart"/>
      <w:r w:rsidRPr="00C627C9">
        <w:rPr>
          <w:rFonts w:ascii="Sakkal Majalla" w:hAnsi="Sakkal Majalla" w:cs="Sakkal Majalla"/>
          <w:sz w:val="30"/>
          <w:szCs w:val="30"/>
        </w:rPr>
        <w:t>MLOps</w:t>
      </w:r>
      <w:proofErr w:type="spellEnd"/>
      <w:r w:rsidRPr="00C627C9">
        <w:rPr>
          <w:rFonts w:ascii="Sakkal Majalla" w:hAnsi="Sakkal Majalla" w:cs="Sakkal Majalla"/>
          <w:sz w:val="30"/>
          <w:szCs w:val="30"/>
        </w:rPr>
        <w:t xml:space="preserve">)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وتنبيهات وإجراءات تصحيح معيارية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ضـمن إطـار حـوكمة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بيانات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ونمـاذج </w:t>
      </w:r>
      <w:r w:rsidRPr="00C627C9">
        <w:rPr>
          <w:rFonts w:ascii="Sakkal Majalla" w:hAnsi="Sakkal Majalla" w:cs="Sakkal Majalla"/>
          <w:sz w:val="30"/>
          <w:szCs w:val="30"/>
          <w:rtl/>
        </w:rPr>
        <w:t>مسؤول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وبرغم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مـحدودية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التصميم المقطعي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والاعـتماد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على استبانة ذاتية،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تـقترح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الدراسة بحوثًا طولية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ونمذجـة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سببية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متقدمـة </w:t>
      </w:r>
      <w:r w:rsidRPr="00C627C9">
        <w:rPr>
          <w:rFonts w:ascii="Sakkal Majalla" w:hAnsi="Sakkal Majalla" w:cs="Sakkal Majalla"/>
          <w:sz w:val="30"/>
          <w:szCs w:val="30"/>
        </w:rPr>
        <w:t>(SEM/PLS</w:t>
      </w:r>
      <w:r w:rsidRPr="00C627C9">
        <w:rPr>
          <w:rFonts w:ascii="Sakkal Majalla" w:hAnsi="Sakkal Majalla" w:cs="Sakkal Majalla"/>
          <w:sz w:val="30"/>
          <w:szCs w:val="30"/>
        </w:rPr>
        <w:noBreakHyphen/>
        <w:t xml:space="preserve">SEM) </w:t>
      </w:r>
      <w:r w:rsidRPr="00C627C9">
        <w:rPr>
          <w:rFonts w:ascii="Sakkal Majalla" w:hAnsi="Sakkal Majalla" w:cs="Sakkal Majalla"/>
          <w:sz w:val="30"/>
          <w:szCs w:val="30"/>
          <w:rtl/>
        </w:rPr>
        <w:t>ومقارنات قطاعية داخل المملكة لتعزيز القوة التفسيرية والتعميم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="00D414FB">
        <w:rPr>
          <w:rFonts w:ascii="Sakkal Majalla" w:hAnsi="Sakkal Majalla" w:cs="Sakkal Majalla"/>
          <w:sz w:val="30"/>
          <w:szCs w:val="30"/>
          <w:rtl/>
        </w:rPr>
        <w:t>الـكلمات الـمفتاحية</w:t>
      </w:r>
      <w:r w:rsidR="002712B5">
        <w:rPr>
          <w:rFonts w:ascii="Sakkal Majalla" w:hAnsi="Sakkal Majalla" w:cs="Sakkal Majalla"/>
          <w:sz w:val="30"/>
          <w:szCs w:val="30"/>
          <w:rtl/>
        </w:rPr>
        <w:t xml:space="preserve">: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الذكاء الاصطناعي؛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مـتابعة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إدارة </w:t>
      </w:r>
      <w:r w:rsidR="00D414FB">
        <w:rPr>
          <w:rFonts w:ascii="Sakkal Majalla" w:hAnsi="Sakkal Majalla" w:cs="Sakkal Majalla"/>
          <w:sz w:val="30"/>
          <w:szCs w:val="30"/>
          <w:rtl/>
        </w:rPr>
        <w:t>المشـاريع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؛ التحليلات </w:t>
      </w:r>
      <w:r w:rsidR="00D414FB">
        <w:rPr>
          <w:rFonts w:ascii="Sakkal Majalla" w:hAnsi="Sakkal Majalla" w:cs="Sakkal Majalla"/>
          <w:sz w:val="30"/>
          <w:szCs w:val="30"/>
          <w:rtl/>
        </w:rPr>
        <w:t>التنـبؤية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؛ لوحات القيادة؛ جودة البيانات؛ حوكمة النماذج؛ المملكة العربية </w:t>
      </w:r>
      <w:r w:rsidR="00D414FB">
        <w:rPr>
          <w:rFonts w:ascii="Sakkal Majalla" w:hAnsi="Sakkal Majalla" w:cs="Sakkal Majalla"/>
          <w:sz w:val="30"/>
          <w:szCs w:val="30"/>
          <w:rtl/>
        </w:rPr>
        <w:t>السعـودية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10123328" w14:textId="7D88C9DF" w:rsidR="00C819F7" w:rsidRDefault="00C627C9" w:rsidP="00C627C9">
      <w:pPr>
        <w:jc w:val="both"/>
        <w:rPr>
          <w:rFonts w:ascii="Sakkal Majalla" w:hAnsi="Sakkal Majalla" w:cs="Sakkal Majalla"/>
          <w:sz w:val="30"/>
          <w:szCs w:val="30"/>
          <w:rtl/>
        </w:rPr>
      </w:pPr>
      <w:r w:rsidRPr="00C627C9">
        <w:rPr>
          <w:rFonts w:ascii="Sakkal Majalla" w:hAnsi="Sakkal Majalla" w:cs="Sakkal Majalla"/>
          <w:b/>
          <w:bCs/>
          <w:sz w:val="30"/>
          <w:szCs w:val="30"/>
          <w:rtl/>
        </w:rPr>
        <w:t xml:space="preserve">كلمات </w:t>
      </w:r>
      <w:r w:rsidR="00D414FB">
        <w:rPr>
          <w:rFonts w:ascii="Sakkal Majalla" w:hAnsi="Sakkal Majalla" w:cs="Sakkal Majalla"/>
          <w:b/>
          <w:bCs/>
          <w:sz w:val="30"/>
          <w:szCs w:val="30"/>
          <w:rtl/>
        </w:rPr>
        <w:t>مـفتاحية</w:t>
      </w:r>
      <w:r w:rsidR="002712B5">
        <w:rPr>
          <w:rFonts w:ascii="Sakkal Majalla" w:hAnsi="Sakkal Majalla" w:cs="Sakkal Majalla"/>
          <w:b/>
          <w:bCs/>
          <w:sz w:val="30"/>
          <w:szCs w:val="30"/>
          <w:rtl/>
        </w:rPr>
        <w:t xml:space="preserve">: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الذكاء الاصطناعي؛ متابعة إدارة </w:t>
      </w:r>
      <w:r w:rsidR="00D414FB">
        <w:rPr>
          <w:rFonts w:ascii="Sakkal Majalla" w:hAnsi="Sakkal Majalla" w:cs="Sakkal Majalla"/>
          <w:sz w:val="30"/>
          <w:szCs w:val="30"/>
          <w:rtl/>
        </w:rPr>
        <w:t>المشاريـع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؛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التـحليلات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التنبؤية؛ لوحات القيادة؛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جـودة 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البيانات؛ </w:t>
      </w:r>
      <w:r w:rsidR="00D414FB">
        <w:rPr>
          <w:rFonts w:ascii="Sakkal Majalla" w:hAnsi="Sakkal Majalla" w:cs="Sakkal Majalla"/>
          <w:sz w:val="30"/>
          <w:szCs w:val="30"/>
          <w:rtl/>
        </w:rPr>
        <w:t>حوكـمة الـنماذج</w:t>
      </w:r>
      <w:r w:rsidRPr="00C627C9">
        <w:rPr>
          <w:rFonts w:ascii="Sakkal Majalla" w:hAnsi="Sakkal Majalla" w:cs="Sakkal Majalla"/>
          <w:sz w:val="30"/>
          <w:szCs w:val="30"/>
          <w:rtl/>
        </w:rPr>
        <w:t xml:space="preserve">؛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المـملكة </w:t>
      </w:r>
      <w:r w:rsidRPr="00C627C9">
        <w:rPr>
          <w:rFonts w:ascii="Sakkal Majalla" w:hAnsi="Sakkal Majalla" w:cs="Sakkal Majalla"/>
          <w:sz w:val="30"/>
          <w:szCs w:val="30"/>
          <w:rtl/>
        </w:rPr>
        <w:t>العربية السعودية</w:t>
      </w:r>
    </w:p>
    <w:p w14:paraId="0CDCFFE4" w14:textId="77777777" w:rsidR="00F249D9" w:rsidRDefault="00F249D9" w:rsidP="00C627C9">
      <w:pPr>
        <w:jc w:val="both"/>
        <w:rPr>
          <w:rFonts w:ascii="Sakkal Majalla" w:hAnsi="Sakkal Majalla" w:cs="Sakkal Majalla"/>
          <w:sz w:val="30"/>
          <w:szCs w:val="30"/>
          <w:rtl/>
        </w:rPr>
      </w:pPr>
    </w:p>
    <w:p w14:paraId="7192ADC0" w14:textId="77777777" w:rsidR="00F249D9" w:rsidRDefault="00F249D9" w:rsidP="00C627C9">
      <w:pPr>
        <w:jc w:val="both"/>
        <w:rPr>
          <w:rFonts w:ascii="Sakkal Majalla" w:hAnsi="Sakkal Majalla" w:cs="Sakkal Majalla"/>
          <w:sz w:val="30"/>
          <w:szCs w:val="30"/>
          <w:rtl/>
        </w:rPr>
      </w:pPr>
    </w:p>
    <w:p w14:paraId="3117FB16" w14:textId="77777777" w:rsidR="00F249D9" w:rsidRDefault="00F249D9" w:rsidP="00C627C9">
      <w:pPr>
        <w:jc w:val="both"/>
        <w:rPr>
          <w:rFonts w:ascii="Sakkal Majalla" w:hAnsi="Sakkal Majalla" w:cs="Sakkal Majalla"/>
          <w:sz w:val="30"/>
          <w:szCs w:val="30"/>
          <w:rtl/>
        </w:rPr>
      </w:pPr>
    </w:p>
    <w:p w14:paraId="7F2CBE93" w14:textId="77777777" w:rsidR="00F249D9" w:rsidRDefault="00F249D9" w:rsidP="00C627C9">
      <w:pPr>
        <w:jc w:val="both"/>
        <w:rPr>
          <w:rFonts w:ascii="Sakkal Majalla" w:hAnsi="Sakkal Majalla" w:cs="Sakkal Majalla"/>
          <w:sz w:val="30"/>
          <w:szCs w:val="30"/>
          <w:rtl/>
        </w:rPr>
      </w:pPr>
    </w:p>
    <w:p w14:paraId="13287B41" w14:textId="77777777" w:rsidR="00F249D9" w:rsidRPr="00F249D9" w:rsidRDefault="00F249D9" w:rsidP="00F249D9">
      <w:pPr>
        <w:bidi w:val="0"/>
        <w:spacing w:after="0"/>
        <w:jc w:val="both"/>
        <w:rPr>
          <w:rFonts w:ascii="Sakkal Majalla" w:hAnsi="Sakkal Majalla" w:cs="Sakkal Majalla"/>
          <w:sz w:val="30"/>
          <w:szCs w:val="30"/>
        </w:rPr>
      </w:pPr>
      <w:r w:rsidRPr="00F249D9">
        <w:rPr>
          <w:rFonts w:ascii="Sakkal Majalla" w:hAnsi="Sakkal Majalla" w:cs="Sakkal Majalla"/>
          <w:b/>
          <w:bCs/>
          <w:sz w:val="30"/>
          <w:szCs w:val="30"/>
        </w:rPr>
        <w:lastRenderedPageBreak/>
        <w:t>Abstract</w:t>
      </w:r>
    </w:p>
    <w:p w14:paraId="130D1F0B" w14:textId="1F6E3DAF" w:rsidR="00F249D9" w:rsidRPr="00F249D9" w:rsidRDefault="00F249D9" w:rsidP="00F249D9">
      <w:pPr>
        <w:bidi w:val="0"/>
        <w:jc w:val="both"/>
        <w:rPr>
          <w:rFonts w:ascii="Sakkal Majalla" w:hAnsi="Sakkal Majalla" w:cs="Sakkal Majalla"/>
          <w:sz w:val="30"/>
          <w:szCs w:val="30"/>
        </w:rPr>
      </w:pPr>
      <w:r w:rsidRPr="00F249D9">
        <w:rPr>
          <w:rFonts w:ascii="Sakkal Majalla" w:hAnsi="Sakkal Majalla" w:cs="Sakkal Majalla"/>
          <w:sz w:val="30"/>
          <w:szCs w:val="30"/>
        </w:rPr>
        <w:t>This study aimed to investigate the impact of deploying Artificial Intelligence (AI) technologies on project management monitoring within the Saudi institutional context</w:t>
      </w:r>
      <w:r w:rsidR="001F526F">
        <w:rPr>
          <w:rFonts w:ascii="Sakkal Majalla" w:hAnsi="Sakkal Majalla" w:cs="Sakkal Majalla"/>
          <w:sz w:val="30"/>
          <w:szCs w:val="30"/>
        </w:rPr>
        <w:t xml:space="preserve">. </w:t>
      </w:r>
      <w:r w:rsidRPr="00F249D9">
        <w:rPr>
          <w:rFonts w:ascii="Sakkal Majalla" w:hAnsi="Sakkal Majalla" w:cs="Sakkal Majalla"/>
          <w:sz w:val="30"/>
          <w:szCs w:val="30"/>
        </w:rPr>
        <w:t>This was achieved by examining the relationship between the enabling dimensions of AI (Human Capabilities, Material Capabilities, Technical Capabilities) and the main monitoring phases (Planning, Execution, Monitoring &amp; Closure)</w:t>
      </w:r>
      <w:r w:rsidR="001F526F">
        <w:rPr>
          <w:rFonts w:ascii="Sakkal Majalla" w:hAnsi="Sakkal Majalla" w:cs="Sakkal Majalla"/>
          <w:sz w:val="30"/>
          <w:szCs w:val="30"/>
        </w:rPr>
        <w:t xml:space="preserve">. </w:t>
      </w:r>
      <w:r w:rsidRPr="00F249D9">
        <w:rPr>
          <w:rFonts w:ascii="Sakkal Majalla" w:hAnsi="Sakkal Majalla" w:cs="Sakkal Majalla"/>
          <w:sz w:val="30"/>
          <w:szCs w:val="30"/>
        </w:rPr>
        <w:t>The study adopted a descriptive-analytical approach, collecting data through a validated electronic questionnaire based on existing literature</w:t>
      </w:r>
      <w:r w:rsidR="001F526F">
        <w:rPr>
          <w:rFonts w:ascii="Sakkal Majalla" w:hAnsi="Sakkal Majalla" w:cs="Sakkal Majalla"/>
          <w:sz w:val="30"/>
          <w:szCs w:val="30"/>
        </w:rPr>
        <w:t xml:space="preserve">. </w:t>
      </w:r>
      <w:r w:rsidRPr="00F249D9">
        <w:rPr>
          <w:rFonts w:ascii="Sakkal Majalla" w:hAnsi="Sakkal Majalla" w:cs="Sakkal Majalla"/>
          <w:sz w:val="30"/>
          <w:szCs w:val="30"/>
        </w:rPr>
        <w:t>A stratified random sample with a theoretical size of (341) individuals was used, with a net usable sample of (302) valid responses</w:t>
      </w:r>
      <w:r w:rsidR="001F526F">
        <w:rPr>
          <w:rFonts w:ascii="Sakkal Majalla" w:hAnsi="Sakkal Majalla" w:cs="Sakkal Majalla"/>
          <w:sz w:val="30"/>
          <w:szCs w:val="30"/>
        </w:rPr>
        <w:t xml:space="preserve">. </w:t>
      </w:r>
      <w:r w:rsidRPr="00F249D9">
        <w:rPr>
          <w:rFonts w:ascii="Sakkal Majalla" w:hAnsi="Sakkal Majalla" w:cs="Sakkal Majalla"/>
          <w:sz w:val="30"/>
          <w:szCs w:val="30"/>
        </w:rPr>
        <w:t>Variables were measured using a five-point Likert scale</w:t>
      </w:r>
      <w:r w:rsidR="001F526F">
        <w:rPr>
          <w:rFonts w:ascii="Sakkal Majalla" w:hAnsi="Sakkal Majalla" w:cs="Sakkal Majalla"/>
          <w:sz w:val="30"/>
          <w:szCs w:val="30"/>
        </w:rPr>
        <w:t xml:space="preserve">. </w:t>
      </w:r>
      <w:r w:rsidRPr="00F249D9">
        <w:rPr>
          <w:rFonts w:ascii="Sakkal Majalla" w:hAnsi="Sakkal Majalla" w:cs="Sakkal Majalla"/>
          <w:sz w:val="30"/>
          <w:szCs w:val="30"/>
        </w:rPr>
        <w:t>The instrument consisted of (27) items (18 for AI: Human 6, Material 5, Technical 7; and 9 for Project Monitoring: Planning 3, Execution 3, Monitoring/Closure 3) and demonstrated high reliability (total Cronbach's Alpha = 0</w:t>
      </w:r>
      <w:r w:rsidR="001F526F">
        <w:rPr>
          <w:rFonts w:ascii="Sakkal Majalla" w:hAnsi="Sakkal Majalla" w:cs="Sakkal Majalla"/>
          <w:sz w:val="30"/>
          <w:szCs w:val="30"/>
        </w:rPr>
        <w:t>.</w:t>
      </w:r>
      <w:r w:rsidRPr="00F249D9">
        <w:rPr>
          <w:rFonts w:ascii="Sakkal Majalla" w:hAnsi="Sakkal Majalla" w:cs="Sakkal Majalla"/>
          <w:sz w:val="30"/>
          <w:szCs w:val="30"/>
        </w:rPr>
        <w:t>87; estimated validity ≈ 0</w:t>
      </w:r>
      <w:r w:rsidR="001F526F">
        <w:rPr>
          <w:rFonts w:ascii="Sakkal Majalla" w:hAnsi="Sakkal Majalla" w:cs="Sakkal Majalla"/>
          <w:sz w:val="30"/>
          <w:szCs w:val="30"/>
        </w:rPr>
        <w:t>.</w:t>
      </w:r>
      <w:r w:rsidRPr="00F249D9">
        <w:rPr>
          <w:rFonts w:ascii="Sakkal Majalla" w:hAnsi="Sakkal Majalla" w:cs="Sakkal Majalla"/>
          <w:sz w:val="30"/>
          <w:szCs w:val="30"/>
        </w:rPr>
        <w:t>93) with sub-reliability coefficients ranging between (0</w:t>
      </w:r>
      <w:r w:rsidR="001F526F">
        <w:rPr>
          <w:rFonts w:ascii="Sakkal Majalla" w:hAnsi="Sakkal Majalla" w:cs="Sakkal Majalla"/>
          <w:sz w:val="30"/>
          <w:szCs w:val="30"/>
        </w:rPr>
        <w:t>.</w:t>
      </w:r>
      <w:r w:rsidRPr="00F249D9">
        <w:rPr>
          <w:rFonts w:ascii="Sakkal Majalla" w:hAnsi="Sakkal Majalla" w:cs="Sakkal Majalla"/>
          <w:sz w:val="30"/>
          <w:szCs w:val="30"/>
        </w:rPr>
        <w:t>81–0</w:t>
      </w:r>
      <w:r w:rsidR="001F526F">
        <w:rPr>
          <w:rFonts w:ascii="Sakkal Majalla" w:hAnsi="Sakkal Majalla" w:cs="Sakkal Majalla"/>
          <w:sz w:val="30"/>
          <w:szCs w:val="30"/>
        </w:rPr>
        <w:t>.</w:t>
      </w:r>
      <w:r w:rsidRPr="00F249D9">
        <w:rPr>
          <w:rFonts w:ascii="Sakkal Majalla" w:hAnsi="Sakkal Majalla" w:cs="Sakkal Majalla"/>
          <w:sz w:val="30"/>
          <w:szCs w:val="30"/>
        </w:rPr>
        <w:t>86) for the independent variable and (0</w:t>
      </w:r>
      <w:r w:rsidR="001F526F">
        <w:rPr>
          <w:rFonts w:ascii="Sakkal Majalla" w:hAnsi="Sakkal Majalla" w:cs="Sakkal Majalla"/>
          <w:sz w:val="30"/>
          <w:szCs w:val="30"/>
        </w:rPr>
        <w:t>.</w:t>
      </w:r>
      <w:r w:rsidRPr="00F249D9">
        <w:rPr>
          <w:rFonts w:ascii="Sakkal Majalla" w:hAnsi="Sakkal Majalla" w:cs="Sakkal Majalla"/>
          <w:sz w:val="30"/>
          <w:szCs w:val="30"/>
        </w:rPr>
        <w:t>85–0</w:t>
      </w:r>
      <w:r w:rsidR="001F526F">
        <w:rPr>
          <w:rFonts w:ascii="Sakkal Majalla" w:hAnsi="Sakkal Majalla" w:cs="Sakkal Majalla"/>
          <w:sz w:val="30"/>
          <w:szCs w:val="30"/>
        </w:rPr>
        <w:t>.</w:t>
      </w:r>
      <w:r w:rsidRPr="00F249D9">
        <w:rPr>
          <w:rFonts w:ascii="Sakkal Majalla" w:hAnsi="Sakkal Majalla" w:cs="Sakkal Majalla"/>
          <w:sz w:val="30"/>
          <w:szCs w:val="30"/>
        </w:rPr>
        <w:t>88) for the dependent variable</w:t>
      </w:r>
      <w:r w:rsidR="001F526F">
        <w:rPr>
          <w:rFonts w:ascii="Sakkal Majalla" w:hAnsi="Sakkal Majalla" w:cs="Sakkal Majalla"/>
          <w:sz w:val="30"/>
          <w:szCs w:val="30"/>
        </w:rPr>
        <w:t xml:space="preserve">. </w:t>
      </w:r>
      <w:r w:rsidRPr="00F249D9">
        <w:rPr>
          <w:rFonts w:ascii="Sakkal Majalla" w:hAnsi="Sakkal Majalla" w:cs="Sakkal Majalla"/>
          <w:sz w:val="30"/>
          <w:szCs w:val="30"/>
        </w:rPr>
        <w:t>Descriptive statistics, Pearson correlation, simple and multiple regression, One-Way Analysis of Variance (ANOVA), and T-Test were employed using SPSS software</w:t>
      </w:r>
      <w:r w:rsidR="001F526F">
        <w:rPr>
          <w:rFonts w:ascii="Sakkal Majalla" w:hAnsi="Sakkal Majalla" w:cs="Sakkal Majalla"/>
          <w:sz w:val="30"/>
          <w:szCs w:val="30"/>
        </w:rPr>
        <w:t xml:space="preserve">. </w:t>
      </w:r>
      <w:r w:rsidRPr="00F249D9">
        <w:rPr>
          <w:rFonts w:ascii="Sakkal Majalla" w:hAnsi="Sakkal Majalla" w:cs="Sakkal Majalla"/>
          <w:sz w:val="30"/>
          <w:szCs w:val="30"/>
        </w:rPr>
        <w:t>Results revealed a significant positive impact of the AI composite on the Project Monitoring composite (R²≈0</w:t>
      </w:r>
      <w:r w:rsidR="001F526F">
        <w:rPr>
          <w:rFonts w:ascii="Sakkal Majalla" w:hAnsi="Sakkal Majalla" w:cs="Sakkal Majalla"/>
          <w:sz w:val="30"/>
          <w:szCs w:val="30"/>
        </w:rPr>
        <w:t>.</w:t>
      </w:r>
      <w:r w:rsidRPr="00F249D9">
        <w:rPr>
          <w:rFonts w:ascii="Sakkal Majalla" w:hAnsi="Sakkal Majalla" w:cs="Sakkal Majalla"/>
          <w:sz w:val="30"/>
          <w:szCs w:val="30"/>
        </w:rPr>
        <w:t>41; Sig</w:t>
      </w:r>
      <w:r w:rsidR="001F526F">
        <w:rPr>
          <w:rFonts w:ascii="Sakkal Majalla" w:hAnsi="Sakkal Majalla" w:cs="Sakkal Majalla"/>
          <w:sz w:val="30"/>
          <w:szCs w:val="30"/>
        </w:rPr>
        <w:t>.</w:t>
      </w:r>
      <w:r w:rsidRPr="00F249D9">
        <w:rPr>
          <w:rFonts w:ascii="Sakkal Majalla" w:hAnsi="Sakkal Majalla" w:cs="Sakkal Majalla"/>
          <w:sz w:val="30"/>
          <w:szCs w:val="30"/>
        </w:rPr>
        <w:t>&lt;0</w:t>
      </w:r>
      <w:r w:rsidR="001F526F">
        <w:rPr>
          <w:rFonts w:ascii="Sakkal Majalla" w:hAnsi="Sakkal Majalla" w:cs="Sakkal Majalla"/>
          <w:sz w:val="30"/>
          <w:szCs w:val="30"/>
        </w:rPr>
        <w:t>.</w:t>
      </w:r>
      <w:r w:rsidRPr="00F249D9">
        <w:rPr>
          <w:rFonts w:ascii="Sakkal Majalla" w:hAnsi="Sakkal Majalla" w:cs="Sakkal Majalla"/>
          <w:sz w:val="30"/>
          <w:szCs w:val="30"/>
        </w:rPr>
        <w:t>001)</w:t>
      </w:r>
      <w:r w:rsidR="001F526F">
        <w:rPr>
          <w:rFonts w:ascii="Sakkal Majalla" w:hAnsi="Sakkal Majalla" w:cs="Sakkal Majalla"/>
          <w:sz w:val="30"/>
          <w:szCs w:val="30"/>
        </w:rPr>
        <w:t xml:space="preserve">. </w:t>
      </w:r>
      <w:r w:rsidRPr="00F249D9">
        <w:rPr>
          <w:rFonts w:ascii="Sakkal Majalla" w:hAnsi="Sakkal Majalla" w:cs="Sakkal Majalla"/>
          <w:sz w:val="30"/>
          <w:szCs w:val="30"/>
        </w:rPr>
        <w:t>At the phase level, the highest explanatory power was observed in Monitoring/Control (R²≈0</w:t>
      </w:r>
      <w:r w:rsidR="001F526F">
        <w:rPr>
          <w:rFonts w:ascii="Sakkal Majalla" w:hAnsi="Sakkal Majalla" w:cs="Sakkal Majalla"/>
          <w:sz w:val="30"/>
          <w:szCs w:val="30"/>
        </w:rPr>
        <w:t>.</w:t>
      </w:r>
      <w:r w:rsidRPr="00F249D9">
        <w:rPr>
          <w:rFonts w:ascii="Sakkal Majalla" w:hAnsi="Sakkal Majalla" w:cs="Sakkal Majalla"/>
          <w:sz w:val="30"/>
          <w:szCs w:val="30"/>
        </w:rPr>
        <w:t>58), followed by Planning (R²≈0</w:t>
      </w:r>
      <w:r w:rsidR="001F526F">
        <w:rPr>
          <w:rFonts w:ascii="Sakkal Majalla" w:hAnsi="Sakkal Majalla" w:cs="Sakkal Majalla"/>
          <w:sz w:val="30"/>
          <w:szCs w:val="30"/>
        </w:rPr>
        <w:t>.</w:t>
      </w:r>
      <w:r w:rsidRPr="00F249D9">
        <w:rPr>
          <w:rFonts w:ascii="Sakkal Majalla" w:hAnsi="Sakkal Majalla" w:cs="Sakkal Majalla"/>
          <w:sz w:val="30"/>
          <w:szCs w:val="30"/>
        </w:rPr>
        <w:t>52), and then Execution (R²≈0</w:t>
      </w:r>
      <w:r w:rsidR="001F526F">
        <w:rPr>
          <w:rFonts w:ascii="Sakkal Majalla" w:hAnsi="Sakkal Majalla" w:cs="Sakkal Majalla"/>
          <w:sz w:val="30"/>
          <w:szCs w:val="30"/>
        </w:rPr>
        <w:t>.</w:t>
      </w:r>
      <w:r w:rsidRPr="00F249D9">
        <w:rPr>
          <w:rFonts w:ascii="Sakkal Majalla" w:hAnsi="Sakkal Majalla" w:cs="Sakkal Majalla"/>
          <w:sz w:val="30"/>
          <w:szCs w:val="30"/>
        </w:rPr>
        <w:t>48), with the technical dimension demonstrating superiority and a prominent enabling role for human and material capabilities</w:t>
      </w:r>
      <w:r w:rsidR="001F526F">
        <w:rPr>
          <w:rFonts w:ascii="Sakkal Majalla" w:hAnsi="Sakkal Majalla" w:cs="Sakkal Majalla"/>
          <w:sz w:val="30"/>
          <w:szCs w:val="30"/>
        </w:rPr>
        <w:t xml:space="preserve">. </w:t>
      </w:r>
      <w:r w:rsidRPr="00F249D9">
        <w:rPr>
          <w:rFonts w:ascii="Sakkal Majalla" w:hAnsi="Sakkal Majalla" w:cs="Sakkal Majalla"/>
          <w:sz w:val="30"/>
          <w:szCs w:val="30"/>
        </w:rPr>
        <w:t>No significant differences were found based on gender, while differences emerged in favor of the age group (30–40) and postgraduate degree holders</w:t>
      </w:r>
      <w:r w:rsidR="001F526F">
        <w:rPr>
          <w:rFonts w:ascii="Sakkal Majalla" w:hAnsi="Sakkal Majalla" w:cs="Sakkal Majalla"/>
          <w:sz w:val="30"/>
          <w:szCs w:val="30"/>
        </w:rPr>
        <w:t xml:space="preserve">. </w:t>
      </w:r>
      <w:r w:rsidRPr="00F249D9">
        <w:rPr>
          <w:rFonts w:ascii="Sakkal Majalla" w:hAnsi="Sakkal Majalla" w:cs="Sakkal Majalla"/>
          <w:sz w:val="30"/>
          <w:szCs w:val="30"/>
        </w:rPr>
        <w:t xml:space="preserve">The findings underscore the importance of data quality and governance and support recommendations for adopting unified real-time dashboards, predictive models managed by </w:t>
      </w:r>
      <w:proofErr w:type="spellStart"/>
      <w:r w:rsidRPr="00F249D9">
        <w:rPr>
          <w:rFonts w:ascii="Sakkal Majalla" w:hAnsi="Sakkal Majalla" w:cs="Sakkal Majalla"/>
          <w:sz w:val="30"/>
          <w:szCs w:val="30"/>
        </w:rPr>
        <w:t>MLOps</w:t>
      </w:r>
      <w:proofErr w:type="spellEnd"/>
      <w:r w:rsidRPr="00F249D9">
        <w:rPr>
          <w:rFonts w:ascii="Sakkal Majalla" w:hAnsi="Sakkal Majalla" w:cs="Sakkal Majalla"/>
          <w:sz w:val="30"/>
          <w:szCs w:val="30"/>
        </w:rPr>
        <w:t xml:space="preserve"> practices, and standardized alerts and corrective actions within a responsible data and model governance framework</w:t>
      </w:r>
      <w:r w:rsidR="001F526F">
        <w:rPr>
          <w:rFonts w:ascii="Sakkal Majalla" w:hAnsi="Sakkal Majalla" w:cs="Sakkal Majalla"/>
          <w:sz w:val="30"/>
          <w:szCs w:val="30"/>
        </w:rPr>
        <w:t xml:space="preserve">. </w:t>
      </w:r>
      <w:r w:rsidRPr="00F249D9">
        <w:rPr>
          <w:rFonts w:ascii="Sakkal Majalla" w:hAnsi="Sakkal Majalla" w:cs="Sakkal Majalla"/>
          <w:sz w:val="30"/>
          <w:szCs w:val="30"/>
        </w:rPr>
        <w:t>Despite the limitations of a cross-sectional design and reliance on self-reported questionnaires, the study suggests longitudinal research, advanced causal modeling (SEM/PLS</w:t>
      </w:r>
      <w:r w:rsidRPr="00F249D9">
        <w:rPr>
          <w:rFonts w:ascii="Sakkal Majalla" w:hAnsi="Sakkal Majalla" w:cs="Sakkal Majalla"/>
          <w:sz w:val="30"/>
          <w:szCs w:val="30"/>
        </w:rPr>
        <w:noBreakHyphen/>
        <w:t>SEM), and cross-sectoral comparisons within Saudi Arabia to enhance explanatory power and generalizability</w:t>
      </w:r>
      <w:r w:rsidR="001F526F">
        <w:rPr>
          <w:rFonts w:ascii="Sakkal Majalla" w:hAnsi="Sakkal Majalla" w:cs="Sakkal Majalla"/>
          <w:sz w:val="30"/>
          <w:szCs w:val="30"/>
        </w:rPr>
        <w:t>.</w:t>
      </w:r>
    </w:p>
    <w:p w14:paraId="796CA5D6" w14:textId="7BDF832A" w:rsidR="00F249D9" w:rsidRPr="00F249D9" w:rsidRDefault="00F249D9" w:rsidP="00F249D9">
      <w:pPr>
        <w:bidi w:val="0"/>
        <w:jc w:val="both"/>
        <w:rPr>
          <w:rFonts w:ascii="Sakkal Majalla" w:hAnsi="Sakkal Majalla" w:cs="Sakkal Majalla"/>
          <w:sz w:val="30"/>
          <w:szCs w:val="30"/>
        </w:rPr>
      </w:pPr>
      <w:r w:rsidRPr="00F249D9">
        <w:rPr>
          <w:rFonts w:ascii="Sakkal Majalla" w:hAnsi="Sakkal Majalla" w:cs="Sakkal Majalla"/>
          <w:b/>
          <w:bCs/>
          <w:sz w:val="30"/>
          <w:szCs w:val="30"/>
        </w:rPr>
        <w:t>Keywords:</w:t>
      </w:r>
      <w:r w:rsidRPr="00F249D9">
        <w:rPr>
          <w:rFonts w:ascii="Sakkal Majalla" w:hAnsi="Sakkal Majalla" w:cs="Sakkal Majalla"/>
          <w:sz w:val="30"/>
          <w:szCs w:val="30"/>
        </w:rPr>
        <w:t xml:space="preserve"> Artificial Intelligence; Project Management Monitoring; Predictive Analytics; Dashboards; Data Quality; Model Governance; Saudi Arabia</w:t>
      </w:r>
      <w:r w:rsidR="001F526F">
        <w:rPr>
          <w:rFonts w:ascii="Sakkal Majalla" w:hAnsi="Sakkal Majalla" w:cs="Sakkal Majalla"/>
          <w:sz w:val="30"/>
          <w:szCs w:val="30"/>
        </w:rPr>
        <w:t>.</w:t>
      </w:r>
    </w:p>
    <w:p w14:paraId="577C5CAE" w14:textId="77777777" w:rsidR="00C819F7" w:rsidRDefault="00C819F7" w:rsidP="00C627C9">
      <w:pPr>
        <w:jc w:val="both"/>
        <w:rPr>
          <w:rFonts w:ascii="Sakkal Majalla" w:hAnsi="Sakkal Majalla" w:cs="Sakkal Majalla"/>
          <w:sz w:val="30"/>
          <w:szCs w:val="30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rtl/>
          <w14:ligatures w14:val="standardContextual"/>
        </w:rPr>
        <w:id w:val="-1641329929"/>
        <w:docPartObj>
          <w:docPartGallery w:val="Table of Contents"/>
          <w:docPartUnique/>
        </w:docPartObj>
      </w:sdtPr>
      <w:sdtContent>
        <w:p w14:paraId="02B518D1" w14:textId="6031DBA9" w:rsidR="00C819F7" w:rsidRPr="00C819F7" w:rsidRDefault="00C819F7" w:rsidP="00C819F7">
          <w:pPr>
            <w:pStyle w:val="TOCHeading"/>
            <w:bidi/>
            <w:spacing w:before="0" w:line="240" w:lineRule="auto"/>
            <w:rPr>
              <w:b/>
              <w:bCs/>
              <w:rtl/>
            </w:rPr>
          </w:pPr>
          <w:r w:rsidRPr="00C819F7">
            <w:rPr>
              <w:rFonts w:hint="cs"/>
              <w:b/>
              <w:bCs/>
              <w:rtl/>
            </w:rPr>
            <w:t xml:space="preserve">جدول </w:t>
          </w:r>
          <w:r w:rsidR="00D414FB">
            <w:rPr>
              <w:b/>
              <w:bCs/>
              <w:rtl/>
            </w:rPr>
            <w:t>المحـتويات</w:t>
          </w:r>
        </w:p>
        <w:p w14:paraId="01D3B12B" w14:textId="38978313" w:rsidR="00D414FB" w:rsidRDefault="00C819F7">
          <w:pPr>
            <w:pStyle w:val="TOC1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5434917" w:history="1">
            <w:r w:rsidR="00D414FB" w:rsidRPr="001B6190">
              <w:rPr>
                <w:rStyle w:val="Hyperlink"/>
                <w:rFonts w:hint="eastAsia"/>
                <w:noProof/>
                <w:rtl/>
                <w:lang w:bidi="ar-EG"/>
              </w:rPr>
              <w:t>الفصل</w:t>
            </w:r>
            <w:r w:rsidR="00D414FB" w:rsidRPr="001B6190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="00D414FB" w:rsidRPr="001B6190">
              <w:rPr>
                <w:rStyle w:val="Hyperlink"/>
                <w:rFonts w:hint="eastAsia"/>
                <w:noProof/>
                <w:rtl/>
                <w:lang w:bidi="ar-EG"/>
              </w:rPr>
              <w:t>الأول</w:t>
            </w:r>
            <w:r w:rsidR="00D414FB" w:rsidRPr="001B6190">
              <w:rPr>
                <w:rStyle w:val="Hyperlink"/>
                <w:noProof/>
                <w:rtl/>
                <w:lang w:bidi="ar-EG"/>
              </w:rPr>
              <w:t xml:space="preserve">  </w:t>
            </w:r>
            <w:r w:rsidR="00D414FB" w:rsidRPr="001B6190">
              <w:rPr>
                <w:rStyle w:val="Hyperlink"/>
                <w:rFonts w:hint="eastAsia"/>
                <w:noProof/>
                <w:rtl/>
                <w:lang w:bidi="ar-EG"/>
              </w:rPr>
              <w:t>الاطار</w:t>
            </w:r>
            <w:r w:rsidR="00D414FB" w:rsidRPr="001B6190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="00D414FB" w:rsidRPr="001B6190">
              <w:rPr>
                <w:rStyle w:val="Hyperlink"/>
                <w:rFonts w:hint="eastAsia"/>
                <w:noProof/>
                <w:rtl/>
                <w:lang w:bidi="ar-EG"/>
              </w:rPr>
              <w:t>الـعام</w:t>
            </w:r>
            <w:r w:rsidR="00D414FB" w:rsidRPr="001B6190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="00D414FB" w:rsidRPr="001B6190">
              <w:rPr>
                <w:rStyle w:val="Hyperlink"/>
                <w:rFonts w:hint="eastAsia"/>
                <w:noProof/>
                <w:rtl/>
                <w:lang w:bidi="ar-EG"/>
              </w:rPr>
              <w:t>للدراسة</w:t>
            </w:r>
            <w:r w:rsidR="00D414FB">
              <w:rPr>
                <w:noProof/>
                <w:webHidden/>
                <w:rtl/>
              </w:rPr>
              <w:tab/>
            </w:r>
            <w:r w:rsidR="00D414FB">
              <w:rPr>
                <w:noProof/>
                <w:webHidden/>
                <w:rtl/>
              </w:rPr>
              <w:fldChar w:fldCharType="begin"/>
            </w:r>
            <w:r w:rsidR="00D414FB">
              <w:rPr>
                <w:noProof/>
                <w:webHidden/>
                <w:rtl/>
              </w:rPr>
              <w:instrText xml:space="preserve"> </w:instrText>
            </w:r>
            <w:r w:rsidR="00D414FB">
              <w:rPr>
                <w:noProof/>
                <w:webHidden/>
              </w:rPr>
              <w:instrText>PAGEREF</w:instrText>
            </w:r>
            <w:r w:rsidR="00D414FB">
              <w:rPr>
                <w:noProof/>
                <w:webHidden/>
                <w:rtl/>
              </w:rPr>
              <w:instrText xml:space="preserve"> _</w:instrText>
            </w:r>
            <w:r w:rsidR="00D414FB">
              <w:rPr>
                <w:noProof/>
                <w:webHidden/>
              </w:rPr>
              <w:instrText>Toc215434917 \h</w:instrText>
            </w:r>
            <w:r w:rsidR="00D414FB">
              <w:rPr>
                <w:noProof/>
                <w:webHidden/>
                <w:rtl/>
              </w:rPr>
              <w:instrText xml:space="preserve"> </w:instrText>
            </w:r>
            <w:r w:rsidR="00D414FB">
              <w:rPr>
                <w:noProof/>
                <w:webHidden/>
                <w:rtl/>
              </w:rPr>
            </w:r>
            <w:r w:rsidR="00D414FB"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rFonts w:hint="eastAsia"/>
                <w:noProof/>
                <w:webHidden/>
                <w:rtl/>
              </w:rPr>
              <w:t>‌ط</w:t>
            </w:r>
            <w:r w:rsidR="00D414FB">
              <w:rPr>
                <w:noProof/>
                <w:webHidden/>
                <w:rtl/>
              </w:rPr>
              <w:fldChar w:fldCharType="end"/>
            </w:r>
          </w:hyperlink>
        </w:p>
        <w:p w14:paraId="314077DE" w14:textId="2AB63222" w:rsidR="00D414FB" w:rsidRDefault="00D414FB">
          <w:pPr>
            <w:pStyle w:val="TOC2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18" w:history="1"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مقدمـة</w:t>
            </w:r>
            <w:r w:rsidRPr="001B6190">
              <w:rPr>
                <w:rStyle w:val="Hyperlink"/>
                <w:noProof/>
                <w:rtl/>
              </w:rPr>
              <w:t>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Toc215434918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1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114350CD" w14:textId="72B06A29" w:rsidR="00D414FB" w:rsidRDefault="00D414FB">
          <w:pPr>
            <w:pStyle w:val="TOC2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19" w:history="1"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مشكـلة</w:t>
            </w:r>
            <w:r w:rsidRPr="001B6190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الدراسة</w:t>
            </w:r>
            <w:r w:rsidRPr="001B6190">
              <w:rPr>
                <w:rStyle w:val="Hyperlink"/>
                <w:noProof/>
                <w:rtl/>
              </w:rPr>
              <w:t>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Toc215434919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2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E7F8816" w14:textId="2A4AF031" w:rsidR="00D414FB" w:rsidRDefault="00D414FB">
          <w:pPr>
            <w:pStyle w:val="TOC2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20" w:history="1"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أهـمية</w:t>
            </w:r>
            <w:r w:rsidRPr="001B6190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الدراسة</w:t>
            </w:r>
            <w:r w:rsidRPr="001B6190">
              <w:rPr>
                <w:rStyle w:val="Hyperlink"/>
                <w:noProof/>
                <w:rtl/>
                <w:lang w:bidi="ar-EG"/>
              </w:rPr>
              <w:t>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Toc215434920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3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D9495FF" w14:textId="05ED831A" w:rsidR="00D414FB" w:rsidRDefault="00D414FB">
          <w:pPr>
            <w:pStyle w:val="TOC2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21" w:history="1"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أهداف</w:t>
            </w:r>
            <w:r w:rsidRPr="001B6190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الـدراسة</w:t>
            </w:r>
            <w:r w:rsidRPr="001B6190">
              <w:rPr>
                <w:rStyle w:val="Hyperlink"/>
                <w:noProof/>
                <w:rtl/>
                <w:lang w:bidi="ar-EG"/>
              </w:rPr>
              <w:t>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Toc215434921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4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284B47F5" w14:textId="268CB04D" w:rsidR="00D414FB" w:rsidRDefault="00D414FB">
          <w:pPr>
            <w:pStyle w:val="TOC2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22" w:history="1"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تساؤلات</w:t>
            </w:r>
            <w:r w:rsidRPr="001B6190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الدراسـة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Toc215434922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5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B144031" w14:textId="03D5679A" w:rsidR="00D414FB" w:rsidRDefault="00D414FB">
          <w:pPr>
            <w:pStyle w:val="TOC2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23" w:history="1"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فروض</w:t>
            </w:r>
            <w:r w:rsidRPr="001B6190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الـدراسة</w:t>
            </w:r>
            <w:r w:rsidRPr="001B6190">
              <w:rPr>
                <w:rStyle w:val="Hyperlink"/>
                <w:noProof/>
                <w:rtl/>
                <w:lang w:bidi="ar-EG"/>
              </w:rPr>
              <w:t>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Toc215434923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5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2EF8EDE" w14:textId="2DFD3964" w:rsidR="00D414FB" w:rsidRDefault="00D414FB">
          <w:pPr>
            <w:pStyle w:val="TOC2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24" w:history="1"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نـموذج</w:t>
            </w:r>
            <w:r w:rsidRPr="001B6190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Toc215434924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6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B487FE3" w14:textId="2BF78100" w:rsidR="00D414FB" w:rsidRDefault="00D414FB">
          <w:pPr>
            <w:pStyle w:val="TOC2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25" w:history="1"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المنطلقـات</w:t>
            </w:r>
            <w:r w:rsidRPr="001B6190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النظرية</w:t>
            </w:r>
            <w:r w:rsidRPr="001B6190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للدراسة</w:t>
            </w:r>
            <w:r w:rsidRPr="001B6190">
              <w:rPr>
                <w:rStyle w:val="Hyperlink"/>
                <w:noProof/>
                <w:rtl/>
                <w:lang w:bidi="ar-EG"/>
              </w:rPr>
              <w:t>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Toc215434925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6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75F0BDE" w14:textId="5520AD77" w:rsidR="00D414FB" w:rsidRDefault="00D414FB">
          <w:pPr>
            <w:pStyle w:val="TOC2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26" w:history="1"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المنهجية</w:t>
            </w:r>
            <w:r w:rsidRPr="001B6190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وطرق</w:t>
            </w:r>
            <w:r w:rsidRPr="001B6190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البحـث</w:t>
            </w:r>
            <w:r w:rsidRPr="001B6190">
              <w:rPr>
                <w:rStyle w:val="Hyperlink"/>
                <w:noProof/>
                <w:rtl/>
                <w:lang w:bidi="ar-EG"/>
              </w:rPr>
              <w:t>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Toc215434926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10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445743C7" w14:textId="10ABFCE1" w:rsidR="00D414FB" w:rsidRDefault="00D414FB">
          <w:pPr>
            <w:pStyle w:val="TOC2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27" w:history="1"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أدوات</w:t>
            </w:r>
            <w:r w:rsidRPr="001B6190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الدراسة</w:t>
            </w:r>
            <w:r w:rsidRPr="001B6190">
              <w:rPr>
                <w:rStyle w:val="Hyperlink"/>
                <w:noProof/>
                <w:rtl/>
                <w:lang w:bidi="ar-EG"/>
              </w:rPr>
              <w:t>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Toc215434927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12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2CFF3FF" w14:textId="76C59E29" w:rsidR="00D414FB" w:rsidRDefault="00D414FB">
          <w:pPr>
            <w:pStyle w:val="TOC2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28" w:history="1"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حدود</w:t>
            </w:r>
            <w:r w:rsidRPr="001B6190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الـدراسة</w:t>
            </w:r>
            <w:r w:rsidRPr="001B6190">
              <w:rPr>
                <w:rStyle w:val="Hyperlink"/>
                <w:noProof/>
                <w:rtl/>
                <w:lang w:bidi="ar-EG"/>
              </w:rPr>
              <w:t>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Toc215434928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14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ED05B25" w14:textId="5185CD80" w:rsidR="00D414FB" w:rsidRDefault="00D414FB">
          <w:pPr>
            <w:pStyle w:val="TOC1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29" w:history="1"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الفصل</w:t>
            </w:r>
            <w:r w:rsidRPr="001B6190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الثاني</w:t>
            </w:r>
            <w:r w:rsidRPr="001B6190">
              <w:rPr>
                <w:rStyle w:val="Hyperlink"/>
                <w:noProof/>
                <w:rtl/>
                <w:lang w:bidi="ar-EG"/>
              </w:rPr>
              <w:t xml:space="preserve">  </w:t>
            </w:r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الاطار</w:t>
            </w:r>
            <w:r w:rsidRPr="001B6190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النظـري</w:t>
            </w:r>
            <w:r w:rsidRPr="001B6190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والـدراسات</w:t>
            </w:r>
            <w:r w:rsidRPr="001B6190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السابقة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Toc215434929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15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7A458EA7" w14:textId="75AF88A0" w:rsidR="00D414FB" w:rsidRDefault="00D414FB">
          <w:pPr>
            <w:pStyle w:val="TOC2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30" w:history="1"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تمهـيد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Toc215434930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16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97E924E" w14:textId="6ACFA2FB" w:rsidR="00D414FB" w:rsidRDefault="00D414FB">
          <w:pPr>
            <w:pStyle w:val="TOC2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31" w:history="1"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المبحـث</w:t>
            </w:r>
            <w:r w:rsidRPr="001B6190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الأول</w:t>
            </w:r>
            <w:r w:rsidRPr="001B6190">
              <w:rPr>
                <w:rStyle w:val="Hyperlink"/>
                <w:noProof/>
                <w:rtl/>
                <w:lang w:bidi="ar-EG"/>
              </w:rPr>
              <w:t xml:space="preserve"> : </w:t>
            </w:r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تقنيات</w:t>
            </w:r>
            <w:r w:rsidRPr="001B6190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الذكاء</w:t>
            </w:r>
            <w:r w:rsidRPr="001B6190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الاصطناعي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Toc215434931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16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7BF9B11" w14:textId="04C90A29" w:rsidR="00D414FB" w:rsidRDefault="00D414FB">
          <w:pPr>
            <w:pStyle w:val="TOC3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32" w:history="1">
            <w:r w:rsidRPr="001B6190">
              <w:rPr>
                <w:rStyle w:val="Hyperlink"/>
                <w:rFonts w:hint="eastAsia"/>
                <w:noProof/>
                <w:rtl/>
              </w:rPr>
              <w:t>تعريف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الذكاء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الاصطنـاعي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Toc215434932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17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CACC81F" w14:textId="63F8E0C1" w:rsidR="00D414FB" w:rsidRDefault="00D414FB">
          <w:pPr>
            <w:pStyle w:val="TOC3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33" w:history="1">
            <w:r w:rsidRPr="001B6190">
              <w:rPr>
                <w:rStyle w:val="Hyperlink"/>
                <w:rFonts w:hint="eastAsia"/>
                <w:noProof/>
                <w:rtl/>
              </w:rPr>
              <w:t>فروع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وتقـنيات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الذكـاء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الاصطناعي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Toc215434933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17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4B862B26" w14:textId="0D79F8BB" w:rsidR="00D414FB" w:rsidRDefault="00D414FB">
          <w:pPr>
            <w:pStyle w:val="TOC3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34" w:history="1">
            <w:r w:rsidRPr="001B6190">
              <w:rPr>
                <w:rStyle w:val="Hyperlink"/>
                <w:rFonts w:hint="eastAsia"/>
                <w:noProof/>
                <w:rtl/>
              </w:rPr>
              <w:t>التطور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التاريخي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للذكاء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الاصطناعي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وانـعكاساته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علـى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إدارة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المشاريع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Toc215434934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18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75321B21" w14:textId="2F198538" w:rsidR="00D414FB" w:rsidRDefault="00D414FB">
          <w:pPr>
            <w:pStyle w:val="TOC3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35" w:history="1">
            <w:r w:rsidRPr="001B6190">
              <w:rPr>
                <w:rStyle w:val="Hyperlink"/>
                <w:rFonts w:hint="eastAsia"/>
                <w:noProof/>
                <w:rtl/>
              </w:rPr>
              <w:t>الأهمـية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الاستراتيجـية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للذكاء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الاصطناعي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Toc215434935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20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1E47C863" w14:textId="2681AC84" w:rsidR="00D414FB" w:rsidRDefault="00D414FB">
          <w:pPr>
            <w:pStyle w:val="TOC3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36" w:history="1">
            <w:r w:rsidRPr="001B6190">
              <w:rPr>
                <w:rStyle w:val="Hyperlink"/>
                <w:rFonts w:hint="eastAsia"/>
                <w:noProof/>
                <w:rtl/>
              </w:rPr>
              <w:t>الاعتـبارات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الأخلاقية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والقانونية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Toc215434936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21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42DF3A22" w14:textId="15B5A017" w:rsidR="00D414FB" w:rsidRDefault="00D414FB">
          <w:pPr>
            <w:pStyle w:val="TOC3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37" w:history="1">
            <w:r w:rsidRPr="001B6190">
              <w:rPr>
                <w:rStyle w:val="Hyperlink"/>
                <w:rFonts w:hint="eastAsia"/>
                <w:noProof/>
                <w:rtl/>
              </w:rPr>
              <w:t>الأسس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النظرية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وتـقنيات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الذكاء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الاصطناعي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المرتـبطة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بـإدارة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المشاريع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Toc215434937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22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8C5FEB9" w14:textId="5C677E54" w:rsidR="00D414FB" w:rsidRDefault="00D414FB">
          <w:pPr>
            <w:pStyle w:val="TOC3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38" w:history="1">
            <w:r w:rsidRPr="001B6190">
              <w:rPr>
                <w:rStyle w:val="Hyperlink"/>
                <w:rFonts w:hint="eastAsia"/>
                <w:noProof/>
                <w:rtl/>
              </w:rPr>
              <w:t>الفوائد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والمزايا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المترتبة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علـى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تطبيق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الذكـاء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الاصطناعـي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Toc215434938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26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2EC9C6EA" w14:textId="33457B74" w:rsidR="00D414FB" w:rsidRDefault="00D414FB">
          <w:pPr>
            <w:pStyle w:val="TOC3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39" w:history="1">
            <w:r w:rsidRPr="001B6190">
              <w:rPr>
                <w:rStyle w:val="Hyperlink"/>
                <w:rFonts w:hint="eastAsia"/>
                <w:noProof/>
                <w:rtl/>
              </w:rPr>
              <w:t>التـحديات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والمعوقات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في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تبنـي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الذكاء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الاصطناعي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Toc215434939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28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DE0D255" w14:textId="424CC7E0" w:rsidR="00D414FB" w:rsidRDefault="00D414FB">
          <w:pPr>
            <w:pStyle w:val="TOC3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40" w:history="1">
            <w:r w:rsidRPr="001B6190">
              <w:rPr>
                <w:rStyle w:val="Hyperlink"/>
                <w:rFonts w:hint="eastAsia"/>
                <w:noProof/>
                <w:rtl/>
              </w:rPr>
              <w:t>ابعاد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المتغير</w:t>
            </w:r>
            <w:r w:rsidRPr="001B6190">
              <w:rPr>
                <w:rStyle w:val="Hyperlink"/>
                <w:noProof/>
                <w:rtl/>
              </w:rPr>
              <w:t xml:space="preserve"> 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الأول</w:t>
            </w:r>
            <w:r w:rsidRPr="001B6190">
              <w:rPr>
                <w:rStyle w:val="Hyperlink"/>
                <w:noProof/>
                <w:rtl/>
              </w:rPr>
              <w:t xml:space="preserve"> –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المتغير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المسـتقل</w:t>
            </w:r>
            <w:r w:rsidRPr="001B6190">
              <w:rPr>
                <w:rStyle w:val="Hyperlink"/>
                <w:noProof/>
                <w:rtl/>
              </w:rPr>
              <w:t xml:space="preserve"> ( </w:t>
            </w:r>
            <w:r w:rsidRPr="001B6190">
              <w:rPr>
                <w:rStyle w:val="Hyperlink"/>
                <w:rFonts w:hint="eastAsia"/>
                <w:noProof/>
                <w:rtl/>
              </w:rPr>
              <w:t>تقنيـات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الـذكاء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الاصطناعي</w:t>
            </w:r>
            <w:r w:rsidRPr="001B6190">
              <w:rPr>
                <w:rStyle w:val="Hyperlink"/>
                <w:noProof/>
                <w:rtl/>
              </w:rPr>
              <w:t>)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Toc215434940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31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4F1B9C2" w14:textId="15A8266A" w:rsidR="00D414FB" w:rsidRDefault="00D414FB">
          <w:pPr>
            <w:pStyle w:val="TOC2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41" w:history="1"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المبحث</w:t>
            </w:r>
            <w:r w:rsidRPr="001B6190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الثانـي</w:t>
            </w:r>
            <w:r w:rsidRPr="001B6190">
              <w:rPr>
                <w:rStyle w:val="Hyperlink"/>
                <w:noProof/>
                <w:rtl/>
                <w:lang w:bidi="ar-EG"/>
              </w:rPr>
              <w:t xml:space="preserve"> : </w:t>
            </w:r>
            <w:r w:rsidRPr="001B6190">
              <w:rPr>
                <w:rStyle w:val="Hyperlink"/>
                <w:rFonts w:hint="eastAsia"/>
                <w:noProof/>
                <w:rtl/>
              </w:rPr>
              <w:t>متابـعة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إدارة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المشاريع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Toc215434941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32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487007C4" w14:textId="319E4E08" w:rsidR="00D414FB" w:rsidRDefault="00D414FB">
          <w:pPr>
            <w:pStyle w:val="TOC3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42" w:history="1">
            <w:r w:rsidRPr="001B6190">
              <w:rPr>
                <w:rStyle w:val="Hyperlink"/>
                <w:rFonts w:hint="eastAsia"/>
                <w:noProof/>
                <w:rtl/>
              </w:rPr>
              <w:t>المفهوم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العام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لمتابـعة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إدارة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المـشاريع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Toc215434942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32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CE6BE34" w14:textId="0901ACB0" w:rsidR="00D414FB" w:rsidRDefault="00D414FB">
          <w:pPr>
            <w:pStyle w:val="TOC3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43" w:history="1">
            <w:r w:rsidRPr="001B6190">
              <w:rPr>
                <w:rStyle w:val="Hyperlink"/>
                <w:rFonts w:hint="eastAsia"/>
                <w:noProof/>
                <w:rtl/>
              </w:rPr>
              <w:t>الاسـتراتيجية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الوطنية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والدعـم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المؤسسي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في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السعودية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Toc215434943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32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B1B75C2" w14:textId="66F3EC9C" w:rsidR="00D414FB" w:rsidRDefault="00D414FB">
          <w:pPr>
            <w:pStyle w:val="TOC3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44" w:history="1">
            <w:r w:rsidRPr="001B6190">
              <w:rPr>
                <w:rStyle w:val="Hyperlink"/>
                <w:rFonts w:hint="eastAsia"/>
                <w:noProof/>
                <w:rtl/>
              </w:rPr>
              <w:t>واقـع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تـبني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الذكاء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الاصطناعي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في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إدارة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المشاريع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بالـسعودية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Toc215434944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33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781550A" w14:textId="5985B027" w:rsidR="00D414FB" w:rsidRDefault="00D414FB">
          <w:pPr>
            <w:pStyle w:val="TOC3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45" w:history="1">
            <w:r w:rsidRPr="001B6190">
              <w:rPr>
                <w:rStyle w:val="Hyperlink"/>
                <w:rFonts w:hint="eastAsia"/>
                <w:noProof/>
                <w:rtl/>
              </w:rPr>
              <w:t>مراحـل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متابـعة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إدارة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المشاريع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Toc215434945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36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77A837FF" w14:textId="06F99812" w:rsidR="00D414FB" w:rsidRDefault="00D414FB">
          <w:pPr>
            <w:pStyle w:val="TOC3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46" w:history="1">
            <w:r w:rsidRPr="001B6190">
              <w:rPr>
                <w:rStyle w:val="Hyperlink"/>
                <w:rFonts w:hint="eastAsia"/>
                <w:noProof/>
                <w:rtl/>
              </w:rPr>
              <w:t>التحديات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والمشكلات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المرتبطة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بمتابعة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إدارة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المـشاريع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Toc215434946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37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B7929E6" w14:textId="60BD4854" w:rsidR="00D414FB" w:rsidRDefault="00D414FB">
          <w:pPr>
            <w:pStyle w:val="TOC3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47" w:history="1">
            <w:r w:rsidRPr="001B6190">
              <w:rPr>
                <w:rStyle w:val="Hyperlink"/>
                <w:rFonts w:hint="eastAsia"/>
                <w:noProof/>
                <w:rtl/>
              </w:rPr>
              <w:t>دور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القيادة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في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متابعة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إدارة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المشاريـع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Toc215434947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39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42492490" w14:textId="28ABBF78" w:rsidR="00D414FB" w:rsidRDefault="00D414FB">
          <w:pPr>
            <w:pStyle w:val="TOC3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48" w:history="1">
            <w:r w:rsidRPr="001B6190">
              <w:rPr>
                <w:rStyle w:val="Hyperlink"/>
                <w:rFonts w:hint="eastAsia"/>
                <w:noProof/>
                <w:rtl/>
              </w:rPr>
              <w:t>المنطلقات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النـظرية</w:t>
            </w:r>
            <w:r w:rsidRPr="001B6190">
              <w:rPr>
                <w:rStyle w:val="Hyperlink"/>
                <w:noProof/>
                <w:rtl/>
              </w:rPr>
              <w:t>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Toc215434948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41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B0C7125" w14:textId="4149F459" w:rsidR="00D414FB" w:rsidRDefault="00D414FB">
          <w:pPr>
            <w:pStyle w:val="TOC3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49" w:history="1">
            <w:r w:rsidRPr="001B6190">
              <w:rPr>
                <w:rStyle w:val="Hyperlink"/>
                <w:rFonts w:hint="eastAsia"/>
                <w:noProof/>
                <w:rtl/>
              </w:rPr>
              <w:t>عناصر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نـموذج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الجاهزية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التـكنولوجية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Toc215434949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43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775D6132" w14:textId="3C114E81" w:rsidR="00D414FB" w:rsidRDefault="00D414FB">
          <w:pPr>
            <w:pStyle w:val="TOC3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50" w:history="1">
            <w:r w:rsidRPr="001B6190">
              <w:rPr>
                <w:rStyle w:val="Hyperlink"/>
                <w:rFonts w:hint="eastAsia"/>
                <w:noProof/>
                <w:rtl/>
              </w:rPr>
              <w:t>دور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نموذج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الجاهزية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في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تفسير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الظاهـرة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Toc215434950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44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466A350" w14:textId="606B2CF5" w:rsidR="00D414FB" w:rsidRDefault="00D414FB">
          <w:pPr>
            <w:pStyle w:val="TOC3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51" w:history="1">
            <w:r w:rsidRPr="001B6190">
              <w:rPr>
                <w:rStyle w:val="Hyperlink"/>
                <w:rFonts w:hint="eastAsia"/>
                <w:noProof/>
                <w:rtl/>
              </w:rPr>
              <w:t>تطـبيق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نموذج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الجاهزية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فـي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بيئة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المؤسسات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السـعودية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Toc215434951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45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094207D" w14:textId="7EEB0F3E" w:rsidR="00D414FB" w:rsidRDefault="00D414FB">
          <w:pPr>
            <w:pStyle w:val="TOC3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52" w:history="1">
            <w:r w:rsidRPr="001B6190">
              <w:rPr>
                <w:rStyle w:val="Hyperlink"/>
                <w:rFonts w:hint="eastAsia"/>
                <w:noProof/>
                <w:rtl/>
              </w:rPr>
              <w:t>ابعاد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المتـغير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الثاني</w:t>
            </w:r>
            <w:r w:rsidRPr="001B6190">
              <w:rPr>
                <w:rStyle w:val="Hyperlink"/>
                <w:noProof/>
                <w:rtl/>
              </w:rPr>
              <w:t xml:space="preserve"> –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المتغير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التابع</w:t>
            </w:r>
            <w:r w:rsidRPr="001B6190">
              <w:rPr>
                <w:rStyle w:val="Hyperlink"/>
                <w:noProof/>
                <w:rtl/>
              </w:rPr>
              <w:t xml:space="preserve"> (</w:t>
            </w:r>
            <w:r w:rsidRPr="001B6190">
              <w:rPr>
                <w:rStyle w:val="Hyperlink"/>
                <w:rFonts w:hint="eastAsia"/>
                <w:noProof/>
                <w:rtl/>
              </w:rPr>
              <w:t>متـابعة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إدارة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المشاريـع</w:t>
            </w:r>
            <w:r w:rsidRPr="001B6190">
              <w:rPr>
                <w:rStyle w:val="Hyperlink"/>
                <w:noProof/>
                <w:rtl/>
              </w:rPr>
              <w:t>)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Toc215434952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46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4DAF0884" w14:textId="20613708" w:rsidR="00D414FB" w:rsidRDefault="00D414FB">
          <w:pPr>
            <w:pStyle w:val="TOC2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53" w:history="1"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المبحـث</w:t>
            </w:r>
            <w:r w:rsidRPr="001B6190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الثالث</w:t>
            </w:r>
            <w:r w:rsidRPr="001B6190">
              <w:rPr>
                <w:rStyle w:val="Hyperlink"/>
                <w:noProof/>
                <w:rtl/>
                <w:lang w:bidi="ar-EG"/>
              </w:rPr>
              <w:t xml:space="preserve">:   </w:t>
            </w:r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الذكـاء</w:t>
            </w:r>
            <w:r w:rsidRPr="001B6190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الاصطناعي</w:t>
            </w:r>
            <w:r w:rsidRPr="001B6190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في</w:t>
            </w:r>
            <w:r w:rsidRPr="001B6190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متابعة</w:t>
            </w:r>
            <w:r w:rsidRPr="001B6190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إدارة</w:t>
            </w:r>
            <w:r w:rsidRPr="001B6190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المشاريع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Toc215434953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48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4EE69721" w14:textId="3A551D1C" w:rsidR="00D414FB" w:rsidRDefault="00D414FB">
          <w:pPr>
            <w:pStyle w:val="TOC3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54" w:history="1">
            <w:r w:rsidRPr="001B6190">
              <w:rPr>
                <w:rStyle w:val="Hyperlink"/>
                <w:rFonts w:hint="eastAsia"/>
                <w:noProof/>
                <w:rtl/>
              </w:rPr>
              <w:t>أولاً</w:t>
            </w:r>
            <w:r w:rsidRPr="001B6190">
              <w:rPr>
                <w:rStyle w:val="Hyperlink"/>
                <w:noProof/>
                <w:rtl/>
              </w:rPr>
              <w:t xml:space="preserve">: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الإطار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الـنظري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والأنماط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المعرفيـة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لـلذكاء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الاصطناعي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في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إدارة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المشاريع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Toc215434954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48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7F40B6DC" w14:textId="3E630457" w:rsidR="00D414FB" w:rsidRDefault="00D414FB">
          <w:pPr>
            <w:pStyle w:val="TOC3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55" w:history="1">
            <w:r w:rsidRPr="001B6190">
              <w:rPr>
                <w:rStyle w:val="Hyperlink"/>
                <w:rFonts w:hint="eastAsia"/>
                <w:noProof/>
                <w:rtl/>
              </w:rPr>
              <w:t>ثانياً</w:t>
            </w:r>
            <w:r w:rsidRPr="001B6190">
              <w:rPr>
                <w:rStyle w:val="Hyperlink"/>
                <w:noProof/>
                <w:rtl/>
              </w:rPr>
              <w:t xml:space="preserve">: </w:t>
            </w:r>
            <w:r w:rsidRPr="001B6190">
              <w:rPr>
                <w:rStyle w:val="Hyperlink"/>
                <w:rFonts w:hint="eastAsia"/>
                <w:noProof/>
                <w:rtl/>
              </w:rPr>
              <w:t>تطبيقات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الذكاء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الاصطناعي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المتقدمـة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عبـر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دورة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حيـاة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المشروع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Toc215434955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49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70B40902" w14:textId="5BCFCEC2" w:rsidR="00D414FB" w:rsidRDefault="00D414FB">
          <w:pPr>
            <w:pStyle w:val="TOC3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56" w:history="1">
            <w:r w:rsidRPr="001B6190">
              <w:rPr>
                <w:rStyle w:val="Hyperlink"/>
                <w:rFonts w:hint="eastAsia"/>
                <w:noProof/>
                <w:rtl/>
              </w:rPr>
              <w:t>ثالثاً</w:t>
            </w:r>
            <w:r w:rsidRPr="001B6190">
              <w:rPr>
                <w:rStyle w:val="Hyperlink"/>
                <w:noProof/>
                <w:rtl/>
              </w:rPr>
              <w:t xml:space="preserve">: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التحديات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الجوهـرية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والآفاق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المستقـبلية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لتكامل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الذكـاء</w:t>
            </w:r>
            <w:r w:rsidRPr="001B6190">
              <w:rPr>
                <w:rStyle w:val="Hyperlink"/>
                <w:noProof/>
                <w:rtl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</w:rPr>
              <w:t>الاصطناعي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Toc215434956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51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45CA91EE" w14:textId="68914CF4" w:rsidR="00D414FB" w:rsidRDefault="00D414FB">
          <w:pPr>
            <w:pStyle w:val="TOC2"/>
            <w:tabs>
              <w:tab w:val="right" w:leader="dot" w:pos="8921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15434957" w:history="1"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الـدراسات</w:t>
            </w:r>
            <w:r w:rsidRPr="001B6190">
              <w:rPr>
                <w:rStyle w:val="Hyperlink"/>
                <w:noProof/>
                <w:rtl/>
                <w:lang w:bidi="ar-EG"/>
              </w:rPr>
              <w:t xml:space="preserve"> </w:t>
            </w:r>
            <w:r w:rsidRPr="001B6190">
              <w:rPr>
                <w:rStyle w:val="Hyperlink"/>
                <w:rFonts w:hint="eastAsia"/>
                <w:noProof/>
                <w:rtl/>
                <w:lang w:bidi="ar-EG"/>
              </w:rPr>
              <w:t>السابقة</w:t>
            </w:r>
            <w:r w:rsidRPr="001B6190">
              <w:rPr>
                <w:rStyle w:val="Hyperlink"/>
                <w:noProof/>
                <w:rtl/>
              </w:rPr>
              <w:t>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Toc215434957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EE2FBC">
              <w:rPr>
                <w:noProof/>
                <w:webHidden/>
                <w:rtl/>
              </w:rPr>
              <w:t>52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7B848C2D" w14:textId="074D2936" w:rsidR="00C819F7" w:rsidRDefault="00C819F7" w:rsidP="00C819F7">
          <w:pPr>
            <w:spacing w:line="240" w:lineRule="auto"/>
            <w:rPr>
              <w:rtl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4EDDC63A" w14:textId="77777777" w:rsidR="00C819F7" w:rsidRDefault="00C819F7" w:rsidP="00C819F7">
      <w:pPr>
        <w:spacing w:line="240" w:lineRule="auto"/>
        <w:rPr>
          <w:rFonts w:ascii="Sakkal Majalla" w:hAnsi="Sakkal Majalla" w:cs="Sakkal Majalla"/>
          <w:sz w:val="30"/>
          <w:szCs w:val="30"/>
        </w:rPr>
      </w:pPr>
    </w:p>
    <w:p w14:paraId="027AC0C4" w14:textId="77777777" w:rsidR="00C627C9" w:rsidRPr="00C627C9" w:rsidRDefault="00C627C9" w:rsidP="00C627C9">
      <w:pPr>
        <w:jc w:val="both"/>
        <w:rPr>
          <w:rFonts w:ascii="Sakkal Majalla" w:hAnsi="Sakkal Majalla" w:cs="Sakkal Majalla"/>
          <w:sz w:val="30"/>
          <w:szCs w:val="30"/>
        </w:rPr>
      </w:pPr>
    </w:p>
    <w:p w14:paraId="4834670B" w14:textId="77777777" w:rsidR="00C627C9" w:rsidRPr="00D769AB" w:rsidRDefault="00C627C9" w:rsidP="00C627C9">
      <w:pPr>
        <w:bidi w:val="0"/>
        <w:jc w:val="both"/>
        <w:rPr>
          <w:sz w:val="30"/>
          <w:szCs w:val="30"/>
          <w:rtl/>
        </w:rPr>
      </w:pPr>
    </w:p>
    <w:p w14:paraId="3B68F518" w14:textId="77777777" w:rsidR="00435972" w:rsidRDefault="00435972" w:rsidP="0089088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4F147DD4" w14:textId="77777777" w:rsidR="00435972" w:rsidRDefault="00435972" w:rsidP="00A01CC6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264832F" w14:textId="77777777" w:rsidR="00435972" w:rsidRDefault="00435972" w:rsidP="00A01CC6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4462BA08" w14:textId="77777777" w:rsidR="00435972" w:rsidRDefault="00435972" w:rsidP="00A01CC6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D830B12" w14:textId="77777777" w:rsidR="00435972" w:rsidRDefault="00435972" w:rsidP="00A01CC6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441D99D7" w14:textId="77777777" w:rsidR="00435972" w:rsidRDefault="00435972" w:rsidP="00A01CC6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6A48AF6" w14:textId="77777777" w:rsidR="00435972" w:rsidRDefault="00435972" w:rsidP="00A01CC6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4A425012" w14:textId="77777777" w:rsidR="00D414FB" w:rsidRDefault="00D414FB" w:rsidP="00A01CC6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E338B64" w14:textId="77777777" w:rsidR="00D414FB" w:rsidRDefault="00D414FB" w:rsidP="00A01CC6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942C6E5" w14:textId="77777777" w:rsidR="00D414FB" w:rsidRDefault="00D414FB" w:rsidP="00A01CC6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8F7252A" w14:textId="77777777" w:rsidR="00D414FB" w:rsidRDefault="00D414FB" w:rsidP="00A01CC6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56F9CC8" w14:textId="77777777" w:rsidR="00D414FB" w:rsidRDefault="00D414FB" w:rsidP="00A01CC6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6E3E1E24" w14:textId="77777777" w:rsidR="00D414FB" w:rsidRDefault="00D414FB" w:rsidP="00A01CC6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756EA6B" w14:textId="77777777" w:rsidR="00D414FB" w:rsidRDefault="00D414FB" w:rsidP="00A01CC6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84AC5B7" w14:textId="77777777" w:rsidR="00D414FB" w:rsidRDefault="00D414FB" w:rsidP="00A01CC6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463D50A" w14:textId="77777777" w:rsidR="00D414FB" w:rsidRDefault="00D414FB" w:rsidP="00A01CC6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111F26E" w14:textId="77777777" w:rsidR="00D414FB" w:rsidRDefault="00D414FB" w:rsidP="00A01CC6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67C7640A" w14:textId="77777777" w:rsidR="00D414FB" w:rsidRDefault="00D414FB" w:rsidP="00A01CC6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D686711" w14:textId="77777777" w:rsidR="00D414FB" w:rsidRDefault="00D414FB" w:rsidP="00A01CC6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EEC9FAE" w14:textId="77777777" w:rsidR="00D414FB" w:rsidRDefault="00D414FB" w:rsidP="00A01CC6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D7DA727" w14:textId="77777777" w:rsidR="00D414FB" w:rsidRDefault="00D414FB" w:rsidP="00A01CC6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A2E9ECE" w14:textId="77777777" w:rsidR="00D414FB" w:rsidRDefault="00D414FB" w:rsidP="00A01CC6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513E7F1" w14:textId="77777777" w:rsidR="00D414FB" w:rsidRDefault="00D414FB" w:rsidP="00A01CC6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36839CA" w14:textId="77777777" w:rsidR="00D414FB" w:rsidRDefault="00D414FB" w:rsidP="00A01CC6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F44B2C5" w14:textId="77777777" w:rsidR="00435972" w:rsidRDefault="00435972" w:rsidP="00A01CC6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D07B7E8" w14:textId="2D7299E4" w:rsidR="00435972" w:rsidRPr="00435972" w:rsidRDefault="00435972" w:rsidP="00435972">
      <w:pPr>
        <w:pStyle w:val="Heading1"/>
        <w:rPr>
          <w:rtl/>
        </w:rPr>
      </w:pPr>
      <w:bookmarkStart w:id="3" w:name="_Toc215434917"/>
      <w:r w:rsidRPr="00435972">
        <w:rPr>
          <w:rFonts w:hint="cs"/>
          <w:rtl/>
        </w:rPr>
        <w:t xml:space="preserve">الفصل الأول </w:t>
      </w:r>
      <w:r w:rsidRPr="00435972">
        <w:rPr>
          <w:rtl/>
        </w:rPr>
        <w:br/>
      </w:r>
      <w:proofErr w:type="gramStart"/>
      <w:r w:rsidRPr="00435972">
        <w:rPr>
          <w:rFonts w:hint="cs"/>
          <w:rtl/>
        </w:rPr>
        <w:t>الاطار</w:t>
      </w:r>
      <w:proofErr w:type="gramEnd"/>
      <w:r w:rsidRPr="00435972">
        <w:rPr>
          <w:rFonts w:hint="cs"/>
          <w:rtl/>
        </w:rPr>
        <w:t xml:space="preserve"> </w:t>
      </w:r>
      <w:r w:rsidR="00D414FB">
        <w:rPr>
          <w:rtl/>
        </w:rPr>
        <w:t xml:space="preserve">الـعام </w:t>
      </w:r>
      <w:r w:rsidRPr="00435972">
        <w:rPr>
          <w:rFonts w:hint="cs"/>
          <w:rtl/>
        </w:rPr>
        <w:t>للدراسة</w:t>
      </w:r>
      <w:bookmarkEnd w:id="3"/>
    </w:p>
    <w:p w14:paraId="552E5560" w14:textId="77777777" w:rsidR="00435972" w:rsidRDefault="00435972" w:rsidP="00435972">
      <w:pPr>
        <w:rPr>
          <w:rtl/>
          <w:lang w:bidi="ar-EG"/>
        </w:rPr>
      </w:pPr>
    </w:p>
    <w:p w14:paraId="02640CA5" w14:textId="77777777" w:rsidR="00435972" w:rsidRDefault="00435972" w:rsidP="00435972">
      <w:pPr>
        <w:rPr>
          <w:rtl/>
          <w:lang w:bidi="ar-EG"/>
        </w:rPr>
      </w:pPr>
    </w:p>
    <w:p w14:paraId="371EE19E" w14:textId="77777777" w:rsidR="00435972" w:rsidRDefault="00435972" w:rsidP="00435972">
      <w:pPr>
        <w:rPr>
          <w:rtl/>
          <w:lang w:bidi="ar-EG"/>
        </w:rPr>
      </w:pPr>
    </w:p>
    <w:p w14:paraId="51C437BE" w14:textId="77777777" w:rsidR="00435972" w:rsidRDefault="00435972" w:rsidP="00435972">
      <w:pPr>
        <w:rPr>
          <w:rtl/>
          <w:lang w:bidi="ar-EG"/>
        </w:rPr>
      </w:pPr>
    </w:p>
    <w:p w14:paraId="34BC00CF" w14:textId="77777777" w:rsidR="00435972" w:rsidRDefault="00435972" w:rsidP="00435972">
      <w:pPr>
        <w:rPr>
          <w:rtl/>
          <w:lang w:bidi="ar-EG"/>
        </w:rPr>
      </w:pPr>
    </w:p>
    <w:p w14:paraId="31FC0590" w14:textId="77777777" w:rsidR="00435972" w:rsidRDefault="00435972" w:rsidP="00435972">
      <w:pPr>
        <w:rPr>
          <w:rtl/>
        </w:rPr>
      </w:pPr>
    </w:p>
    <w:p w14:paraId="55B2BFF9" w14:textId="77777777" w:rsidR="00C819F7" w:rsidRDefault="00C819F7" w:rsidP="00435972">
      <w:pPr>
        <w:rPr>
          <w:rtl/>
        </w:rPr>
      </w:pPr>
    </w:p>
    <w:p w14:paraId="30304B0D" w14:textId="77777777" w:rsidR="00C819F7" w:rsidRDefault="00C819F7" w:rsidP="00435972">
      <w:pPr>
        <w:rPr>
          <w:rtl/>
        </w:rPr>
      </w:pPr>
    </w:p>
    <w:p w14:paraId="1AFE1DEA" w14:textId="77777777" w:rsidR="00435972" w:rsidRDefault="00435972" w:rsidP="00435972">
      <w:pPr>
        <w:rPr>
          <w:rtl/>
          <w:lang w:bidi="ar-EG"/>
        </w:rPr>
      </w:pPr>
    </w:p>
    <w:p w14:paraId="0284A2CD" w14:textId="77777777" w:rsidR="00C627C9" w:rsidRDefault="00C627C9" w:rsidP="00435972">
      <w:pPr>
        <w:rPr>
          <w:rtl/>
        </w:rPr>
        <w:sectPr w:rsidR="00C627C9" w:rsidSect="00C627C9">
          <w:footerReference w:type="default" r:id="rId9"/>
          <w:pgSz w:w="11906" w:h="16838"/>
          <w:pgMar w:top="1276" w:right="1274" w:bottom="1560" w:left="1701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fmt="arabicAbjad"/>
          <w:cols w:space="708"/>
          <w:bidi/>
          <w:rtlGutter/>
          <w:docGrid w:linePitch="360"/>
        </w:sectPr>
      </w:pPr>
    </w:p>
    <w:p w14:paraId="035BF540" w14:textId="746DE669" w:rsidR="009125CE" w:rsidRPr="00E85570" w:rsidRDefault="00D414FB" w:rsidP="00E85570">
      <w:pPr>
        <w:pStyle w:val="Heading2"/>
        <w:rPr>
          <w:rtl/>
        </w:rPr>
      </w:pPr>
      <w:bookmarkStart w:id="4" w:name="_Toc215434918"/>
      <w:r>
        <w:rPr>
          <w:rStyle w:val="Heading2Char"/>
          <w:b/>
          <w:bCs/>
          <w:sz w:val="40"/>
          <w:szCs w:val="40"/>
          <w:u w:val="single"/>
          <w:rtl/>
        </w:rPr>
        <w:lastRenderedPageBreak/>
        <w:t>مقدمـة</w:t>
      </w:r>
      <w:r w:rsidR="002712B5">
        <w:rPr>
          <w:rtl/>
          <w:lang w:bidi="ar-SA"/>
        </w:rPr>
        <w:t>:</w:t>
      </w:r>
      <w:bookmarkEnd w:id="4"/>
      <w:r w:rsidR="002712B5">
        <w:rPr>
          <w:rtl/>
          <w:lang w:bidi="ar-SA"/>
        </w:rPr>
        <w:t xml:space="preserve"> </w:t>
      </w:r>
    </w:p>
    <w:p w14:paraId="00F5CB16" w14:textId="34C2B8FC" w:rsidR="003B3339" w:rsidRPr="003B3339" w:rsidRDefault="00D414FB" w:rsidP="003B3339">
      <w:pPr>
        <w:pStyle w:val="p1"/>
        <w:bidi/>
        <w:spacing w:line="276" w:lineRule="auto"/>
        <w:jc w:val="both"/>
        <w:divId w:val="2001694668"/>
        <w:rPr>
          <w:rFonts w:ascii="Sakkal Majalla" w:hAnsi="Sakkal Majalla" w:cs="Sakkal Majalla"/>
          <w:sz w:val="30"/>
          <w:szCs w:val="30"/>
        </w:rPr>
      </w:pPr>
      <w:r>
        <w:rPr>
          <w:rFonts w:ascii="Sakkal Majalla" w:hAnsi="Sakkal Majalla" w:cs="Sakkal Majalla"/>
          <w:sz w:val="30"/>
          <w:szCs w:val="30"/>
          <w:rtl/>
        </w:rPr>
        <w:t xml:space="preserve">يشهـد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القطاع المؤسسي </w:t>
      </w:r>
      <w:r>
        <w:rPr>
          <w:rFonts w:ascii="Sakkal Majalla" w:hAnsi="Sakkal Majalla" w:cs="Sakkal Majalla"/>
          <w:sz w:val="30"/>
          <w:szCs w:val="30"/>
          <w:rtl/>
        </w:rPr>
        <w:t xml:space="preserve">فـي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المملكة </w:t>
      </w:r>
      <w:r>
        <w:rPr>
          <w:rFonts w:ascii="Sakkal Majalla" w:hAnsi="Sakkal Majalla" w:cs="Sakkal Majalla"/>
          <w:sz w:val="30"/>
          <w:szCs w:val="30"/>
          <w:rtl/>
        </w:rPr>
        <w:t xml:space="preserve">الـعربية السعوديـة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تحولًا رقميًا متسارعًا </w:t>
      </w:r>
      <w:r>
        <w:rPr>
          <w:rFonts w:ascii="Sakkal Majalla" w:hAnsi="Sakkal Majalla" w:cs="Sakkal Majalla"/>
          <w:sz w:val="30"/>
          <w:szCs w:val="30"/>
          <w:rtl/>
        </w:rPr>
        <w:t xml:space="preserve">مـدفوعًا بأهـداف رؤيـة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2030 التي تسعى إلى تعزيز </w:t>
      </w:r>
      <w:r>
        <w:rPr>
          <w:rFonts w:ascii="Sakkal Majalla" w:hAnsi="Sakkal Majalla" w:cs="Sakkal Majalla"/>
          <w:sz w:val="30"/>
          <w:szCs w:val="30"/>
          <w:rtl/>
        </w:rPr>
        <w:t xml:space="preserve">الابتكـار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>ورفع كفاءة الأداء الحكومي والمؤسسي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وفي </w:t>
      </w:r>
      <w:r>
        <w:rPr>
          <w:rFonts w:ascii="Sakkal Majalla" w:hAnsi="Sakkal Majalla" w:cs="Sakkal Majalla"/>
          <w:sz w:val="30"/>
          <w:szCs w:val="30"/>
          <w:rtl/>
        </w:rPr>
        <w:t xml:space="preserve">هـذا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الإطار، أصبح الذكاء الاصطناعي أحد أهم الأدوات الاستراتيجية التي </w:t>
      </w:r>
      <w:r>
        <w:rPr>
          <w:rFonts w:ascii="Sakkal Majalla" w:hAnsi="Sakkal Majalla" w:cs="Sakkal Majalla"/>
          <w:sz w:val="30"/>
          <w:szCs w:val="30"/>
          <w:rtl/>
        </w:rPr>
        <w:t xml:space="preserve">يمـكن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أن تُحدث نقلة نوعية في </w:t>
      </w:r>
      <w:r>
        <w:rPr>
          <w:rFonts w:ascii="Sakkal Majalla" w:hAnsi="Sakkal Majalla" w:cs="Sakkal Majalla"/>
          <w:sz w:val="30"/>
          <w:szCs w:val="30"/>
          <w:rtl/>
        </w:rPr>
        <w:t xml:space="preserve">طريـقة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إدارة ومتابعة </w:t>
      </w:r>
      <w:r>
        <w:rPr>
          <w:rFonts w:ascii="Sakkal Majalla" w:hAnsi="Sakkal Majalla" w:cs="Sakkal Majalla"/>
          <w:sz w:val="30"/>
          <w:szCs w:val="30"/>
          <w:rtl/>
        </w:rPr>
        <w:t>الـمشاريع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فقد غدا الذكاء </w:t>
      </w:r>
      <w:r>
        <w:rPr>
          <w:rFonts w:ascii="Sakkal Majalla" w:hAnsi="Sakkal Majalla" w:cs="Sakkal Majalla"/>
          <w:sz w:val="30"/>
          <w:szCs w:val="30"/>
          <w:rtl/>
        </w:rPr>
        <w:t xml:space="preserve">الاصطنـاعي لـيس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مجرد تقنية مساعدة، </w:t>
      </w:r>
      <w:r>
        <w:rPr>
          <w:rFonts w:ascii="Sakkal Majalla" w:hAnsi="Sakkal Majalla" w:cs="Sakkal Majalla"/>
          <w:sz w:val="30"/>
          <w:szCs w:val="30"/>
          <w:rtl/>
        </w:rPr>
        <w:t xml:space="preserve">بـل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عنصرًا </w:t>
      </w:r>
      <w:r>
        <w:rPr>
          <w:rFonts w:ascii="Sakkal Majalla" w:hAnsi="Sakkal Majalla" w:cs="Sakkal Majalla"/>
          <w:sz w:val="30"/>
          <w:szCs w:val="30"/>
          <w:rtl/>
        </w:rPr>
        <w:t xml:space="preserve">مـحوريًا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يُسهم في تحسين القدرة على التخطيط، </w:t>
      </w:r>
      <w:r>
        <w:rPr>
          <w:rFonts w:ascii="Sakkal Majalla" w:hAnsi="Sakkal Majalla" w:cs="Sakkal Majalla"/>
          <w:sz w:val="30"/>
          <w:szCs w:val="30"/>
          <w:rtl/>
        </w:rPr>
        <w:t xml:space="preserve">وضبـط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الموارد، </w:t>
      </w:r>
      <w:r>
        <w:rPr>
          <w:rFonts w:ascii="Sakkal Majalla" w:hAnsi="Sakkal Majalla" w:cs="Sakkal Majalla"/>
          <w:sz w:val="30"/>
          <w:szCs w:val="30"/>
          <w:rtl/>
        </w:rPr>
        <w:t xml:space="preserve">والرقابـة الفـعّالة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على </w:t>
      </w:r>
      <w:r>
        <w:rPr>
          <w:rFonts w:ascii="Sakkal Majalla" w:hAnsi="Sakkal Majalla" w:cs="Sakkal Majalla"/>
          <w:sz w:val="30"/>
          <w:szCs w:val="30"/>
          <w:rtl/>
        </w:rPr>
        <w:t xml:space="preserve">مختـلف مـراحل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>دورة حياة المشروع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707CAD88" w14:textId="269191B9" w:rsidR="003B3339" w:rsidRPr="003B3339" w:rsidRDefault="003B3339" w:rsidP="003B3339">
      <w:pPr>
        <w:pStyle w:val="p1"/>
        <w:bidi/>
        <w:spacing w:line="276" w:lineRule="auto"/>
        <w:jc w:val="both"/>
        <w:divId w:val="2001694668"/>
        <w:rPr>
          <w:rFonts w:ascii="Sakkal Majalla" w:hAnsi="Sakkal Majalla" w:cs="Sakkal Majalla"/>
          <w:sz w:val="30"/>
          <w:szCs w:val="30"/>
        </w:rPr>
      </w:pPr>
      <w:r w:rsidRPr="003B3339">
        <w:rPr>
          <w:rFonts w:ascii="Sakkal Majalla" w:hAnsi="Sakkal Majalla" w:cs="Sakkal Majalla"/>
          <w:sz w:val="30"/>
          <w:szCs w:val="30"/>
          <w:rtl/>
        </w:rPr>
        <w:t xml:space="preserve">تُظهر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الأدبـيات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أن أدوات الذكاء الاصطناعي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مـثل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التحليلات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التـنبؤية والـتعلم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الآلي ولوحات المتابعة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الـلحظية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تُحدث أثرًا ملموسًا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فـي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دعم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مديـري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المشاريع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علـى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اتخاذ قرارات أكثر دقة وموضوعية،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وتقليـل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نسب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الانحرافـات </w:t>
      </w:r>
      <w:r w:rsidRPr="003B3339">
        <w:rPr>
          <w:rFonts w:ascii="Sakkal Majalla" w:hAnsi="Sakkal Majalla" w:cs="Sakkal Majalla"/>
          <w:sz w:val="30"/>
          <w:szCs w:val="30"/>
          <w:rtl/>
        </w:rPr>
        <w:t>في الوقت والتكلفة، ورفع جودة المخرجات</w:t>
      </w:r>
      <w:r w:rsidRPr="003B3339">
        <w:rPr>
          <w:rFonts w:ascii="Sakkal Majalla" w:hAnsi="Sakkal Majalla" w:cs="Sakkal Majalla"/>
          <w:sz w:val="30"/>
          <w:szCs w:val="30"/>
        </w:rPr>
        <w:t xml:space="preserve"> (Lee, Kim, &amp; Park, 2021)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كـما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أن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الاعتمـاد عـلى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أنظمة ذكاء اصطناعي قادرة على التنبؤ بالمخاطر المستقبلية يوفر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آلـية استبـاقية لمعالـجتها قبـل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أن تتحول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إلـى </w:t>
      </w:r>
      <w:r w:rsidRPr="003B3339">
        <w:rPr>
          <w:rFonts w:ascii="Sakkal Majalla" w:hAnsi="Sakkal Majalla" w:cs="Sakkal Majalla"/>
          <w:sz w:val="30"/>
          <w:szCs w:val="30"/>
          <w:rtl/>
        </w:rPr>
        <w:t>مشكلات معقدة قد تؤثر على إنجاز المشروع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7A1A307E" w14:textId="664A0B67" w:rsidR="003B3339" w:rsidRPr="00C81FF1" w:rsidRDefault="003B3339" w:rsidP="003765E2">
      <w:pPr>
        <w:pStyle w:val="p1"/>
        <w:bidi/>
        <w:spacing w:line="276" w:lineRule="auto"/>
        <w:jc w:val="both"/>
        <w:divId w:val="2001694668"/>
        <w:rPr>
          <w:rFonts w:ascii="Sakkal Majalla" w:hAnsi="Sakkal Majalla" w:cs="Sakkal Majalla"/>
          <w:sz w:val="30"/>
          <w:szCs w:val="30"/>
          <w:rtl/>
        </w:rPr>
      </w:pPr>
      <w:r w:rsidRPr="003B3339">
        <w:rPr>
          <w:rFonts w:ascii="Sakkal Majalla" w:hAnsi="Sakkal Majalla" w:cs="Sakkal Majalla"/>
          <w:sz w:val="30"/>
          <w:szCs w:val="30"/>
          <w:rtl/>
        </w:rPr>
        <w:t xml:space="preserve">وفي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السيـاق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السعودي، بدأت بعض المؤسسات في توظيف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تقنيـات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الذكاء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الاصطـناعي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في </w:t>
      </w:r>
      <w:r w:rsidR="00D414FB">
        <w:rPr>
          <w:rFonts w:ascii="Sakkal Majalla" w:hAnsi="Sakkal Majalla" w:cs="Sakkal Majalla"/>
          <w:sz w:val="30"/>
          <w:szCs w:val="30"/>
          <w:rtl/>
        </w:rPr>
        <w:t>أعـمالها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، خصوصًا في القطاعات التقنية والاتصالية والتعليمية والصحية، حيث أشارت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دراسـات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تطبيقية إلى أن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هـذه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الأدوات ساعدت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عـلى رفـع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كفاءة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المتابـعة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وتقليل نسب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الـتعثر فـي </w:t>
      </w:r>
      <w:r w:rsidRPr="003B3339">
        <w:rPr>
          <w:rFonts w:ascii="Sakkal Majalla" w:hAnsi="Sakkal Majalla" w:cs="Sakkal Majalla"/>
          <w:sz w:val="30"/>
          <w:szCs w:val="30"/>
          <w:rtl/>
        </w:rPr>
        <w:t>المشاريع</w:t>
      </w:r>
      <w:r w:rsidRPr="003B3339">
        <w:rPr>
          <w:rFonts w:ascii="Sakkal Majalla" w:hAnsi="Sakkal Majalla" w:cs="Sakkal Majalla"/>
          <w:sz w:val="30"/>
          <w:szCs w:val="30"/>
        </w:rPr>
        <w:t xml:space="preserve"> </w:t>
      </w:r>
      <w:r w:rsidR="00C81FF1">
        <w:rPr>
          <w:rFonts w:ascii="Sakkal Majalla" w:hAnsi="Sakkal Majalla" w:cs="Sakkal Majalla"/>
          <w:sz w:val="30"/>
          <w:szCs w:val="30"/>
          <w:rtl/>
        </w:rPr>
        <w:t>(كزبه، 2024)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كما أن جهات مهنية متخصصة كالجمعية السعودية لإدارة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المـشاريع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أكدت في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تقـاريرها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أن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التطبيقـات العمليـة للـذكاء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الاصطناعي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فـي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إدارة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الـمشاريع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أصبحت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تـوجهًا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ملحًا لتعزيز كفاءة الأداء المؤسسي </w:t>
      </w:r>
      <w:proofErr w:type="gramStart"/>
      <w:r w:rsidRPr="003B3339">
        <w:rPr>
          <w:rFonts w:ascii="Sakkal Majalla" w:hAnsi="Sakkal Majalla" w:cs="Sakkal Majalla"/>
          <w:sz w:val="30"/>
          <w:szCs w:val="30"/>
          <w:rtl/>
        </w:rPr>
        <w:t>(</w:t>
      </w:r>
      <w:r w:rsidR="003765E2">
        <w:rPr>
          <w:rFonts w:ascii="Sakkal Majalla" w:hAnsi="Sakkal Majalla" w:cs="Sakkal Majalla" w:hint="cs"/>
          <w:sz w:val="30"/>
          <w:szCs w:val="30"/>
          <w:rtl/>
        </w:rPr>
        <w:t xml:space="preserve"> </w:t>
      </w:r>
      <w:r w:rsidR="003765E2" w:rsidRPr="003765E2">
        <w:rPr>
          <w:rFonts w:ascii="Sakkal Majalla" w:hAnsi="Sakkal Majalla" w:cs="Sakkal Majalla"/>
          <w:sz w:val="30"/>
          <w:szCs w:val="30"/>
          <w:rtl/>
        </w:rPr>
        <w:t>مالك</w:t>
      </w:r>
      <w:proofErr w:type="gramEnd"/>
      <w:r w:rsidR="003765E2" w:rsidRPr="003765E2">
        <w:rPr>
          <w:rFonts w:ascii="Sakkal Majalla" w:hAnsi="Sakkal Majalla" w:cs="Sakkal Majalla"/>
          <w:sz w:val="30"/>
          <w:szCs w:val="30"/>
          <w:rtl/>
        </w:rPr>
        <w:t>، 2022</w:t>
      </w:r>
      <w:r w:rsidRPr="003B3339">
        <w:rPr>
          <w:rFonts w:ascii="Sakkal Majalla" w:hAnsi="Sakkal Majalla" w:cs="Sakkal Majalla"/>
          <w:sz w:val="30"/>
          <w:szCs w:val="30"/>
          <w:rtl/>
        </w:rPr>
        <w:t>)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59C34157" w14:textId="267504E4" w:rsidR="003B3339" w:rsidRPr="003B3339" w:rsidRDefault="003B3339" w:rsidP="003B3339">
      <w:pPr>
        <w:pStyle w:val="p1"/>
        <w:bidi/>
        <w:spacing w:line="276" w:lineRule="auto"/>
        <w:jc w:val="both"/>
        <w:divId w:val="2001694668"/>
        <w:rPr>
          <w:rFonts w:ascii="Sakkal Majalla" w:hAnsi="Sakkal Majalla" w:cs="Sakkal Majalla"/>
          <w:sz w:val="30"/>
          <w:szCs w:val="30"/>
        </w:rPr>
      </w:pPr>
      <w:r w:rsidRPr="003B3339">
        <w:rPr>
          <w:rFonts w:ascii="Sakkal Majalla" w:hAnsi="Sakkal Majalla" w:cs="Sakkal Majalla"/>
          <w:sz w:val="30"/>
          <w:szCs w:val="30"/>
          <w:rtl/>
        </w:rPr>
        <w:t xml:space="preserve">إلى جانب ذلك، أظهرت دراسات أخرى أن نجاح استخدام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الذكـاء الاصطناعـي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لا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يعـتمد فقـط عـلى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وجود التقنية بحد ذاتها،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بـل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يتطلب مستوى عالٍ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مـن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الجاهزية المؤسسية،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مـن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حيث البنية التحتية </w:t>
      </w:r>
      <w:r w:rsidR="00D414FB">
        <w:rPr>
          <w:rFonts w:ascii="Sakkal Majalla" w:hAnsi="Sakkal Majalla" w:cs="Sakkal Majalla"/>
          <w:sz w:val="30"/>
          <w:szCs w:val="30"/>
          <w:rtl/>
        </w:rPr>
        <w:t>التقنـية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، وتوافر الكفاءات البشرية، </w:t>
      </w:r>
      <w:r w:rsidR="00D414FB">
        <w:rPr>
          <w:rFonts w:ascii="Sakkal Majalla" w:hAnsi="Sakkal Majalla" w:cs="Sakkal Majalla"/>
          <w:sz w:val="30"/>
          <w:szCs w:val="30"/>
          <w:rtl/>
        </w:rPr>
        <w:t>ودعـم القـيادة العلـيا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وأكدت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نـتائج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بحثية أن الأثر الإيجابي للذكاء الاصطناعي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يـرتبط بدرجـة اسـتعداد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المؤسسات لدمجه في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عـملياتها الإداريـة </w:t>
      </w:r>
      <w:r w:rsidRPr="003B3339">
        <w:rPr>
          <w:rFonts w:ascii="Sakkal Majalla" w:hAnsi="Sakkal Majalla" w:cs="Sakkal Majalla"/>
          <w:sz w:val="30"/>
          <w:szCs w:val="30"/>
        </w:rPr>
        <w:t>(</w:t>
      </w:r>
      <w:proofErr w:type="spellStart"/>
      <w:r w:rsidRPr="003B3339">
        <w:rPr>
          <w:rFonts w:ascii="Sakkal Majalla" w:hAnsi="Sakkal Majalla" w:cs="Sakkal Majalla"/>
          <w:sz w:val="30"/>
          <w:szCs w:val="30"/>
        </w:rPr>
        <w:t>Alayed</w:t>
      </w:r>
      <w:proofErr w:type="spellEnd"/>
      <w:r w:rsidRPr="003B3339">
        <w:rPr>
          <w:rFonts w:ascii="Sakkal Majalla" w:hAnsi="Sakkal Majalla" w:cs="Sakkal Majalla"/>
          <w:sz w:val="30"/>
          <w:szCs w:val="30"/>
        </w:rPr>
        <w:t>, 2025)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وبناءً على ذلك، فإن المؤسسات السعودية التي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تُـهيئ بيـئة مـناسبة لتبـني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هذه الأدوات ستكون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أكثـر </w:t>
      </w:r>
      <w:r w:rsidRPr="003B3339">
        <w:rPr>
          <w:rFonts w:ascii="Sakkal Majalla" w:hAnsi="Sakkal Majalla" w:cs="Sakkal Majalla"/>
          <w:sz w:val="30"/>
          <w:szCs w:val="30"/>
          <w:rtl/>
        </w:rPr>
        <w:t xml:space="preserve">قدرة على تحقيق المكاسب المرجوة في </w:t>
      </w:r>
      <w:r w:rsidR="00D414FB">
        <w:rPr>
          <w:rFonts w:ascii="Sakkal Majalla" w:hAnsi="Sakkal Majalla" w:cs="Sakkal Majalla"/>
          <w:sz w:val="30"/>
          <w:szCs w:val="30"/>
          <w:rtl/>
        </w:rPr>
        <w:t>مـتابعة مـشاريعها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32AE9247" w14:textId="1CCB6910" w:rsidR="003B3339" w:rsidRPr="003B3339" w:rsidRDefault="00D414FB" w:rsidP="003B3339">
      <w:pPr>
        <w:pStyle w:val="p1"/>
        <w:bidi/>
        <w:spacing w:line="276" w:lineRule="auto"/>
        <w:jc w:val="both"/>
        <w:divId w:val="2001694668"/>
        <w:rPr>
          <w:rFonts w:ascii="Sakkal Majalla" w:hAnsi="Sakkal Majalla" w:cs="Sakkal Majalla"/>
          <w:sz w:val="30"/>
          <w:szCs w:val="30"/>
        </w:rPr>
      </w:pPr>
      <w:r>
        <w:rPr>
          <w:rFonts w:ascii="Sakkal Majalla" w:hAnsi="Sakkal Majalla" w:cs="Sakkal Majalla"/>
          <w:sz w:val="30"/>
          <w:szCs w:val="30"/>
          <w:rtl/>
        </w:rPr>
        <w:t xml:space="preserve">وعلـى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الصعيد الوطني، </w:t>
      </w:r>
      <w:r>
        <w:rPr>
          <w:rFonts w:ascii="Sakkal Majalla" w:hAnsi="Sakkal Majalla" w:cs="Sakkal Majalla"/>
          <w:sz w:val="30"/>
          <w:szCs w:val="30"/>
          <w:rtl/>
        </w:rPr>
        <w:t xml:space="preserve">وضـعت المملكـة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من </w:t>
      </w:r>
      <w:r>
        <w:rPr>
          <w:rFonts w:ascii="Sakkal Majalla" w:hAnsi="Sakkal Majalla" w:cs="Sakkal Majalla"/>
          <w:sz w:val="30"/>
          <w:szCs w:val="30"/>
          <w:rtl/>
        </w:rPr>
        <w:t xml:space="preserve">خـلال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الهيئة </w:t>
      </w:r>
      <w:r>
        <w:rPr>
          <w:rFonts w:ascii="Sakkal Majalla" w:hAnsi="Sakkal Majalla" w:cs="Sakkal Majalla"/>
          <w:sz w:val="30"/>
          <w:szCs w:val="30"/>
          <w:rtl/>
        </w:rPr>
        <w:t xml:space="preserve">السـعودية للبيانـات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والذكاء </w:t>
      </w:r>
      <w:r>
        <w:rPr>
          <w:rFonts w:ascii="Sakkal Majalla" w:hAnsi="Sakkal Majalla" w:cs="Sakkal Majalla"/>
          <w:sz w:val="30"/>
          <w:szCs w:val="30"/>
          <w:rtl/>
        </w:rPr>
        <w:t xml:space="preserve">الاصطـناعي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>(</w:t>
      </w:r>
      <w:proofErr w:type="spellStart"/>
      <w:r w:rsidR="003B3339" w:rsidRPr="003B3339">
        <w:rPr>
          <w:rFonts w:ascii="Sakkal Majalla" w:hAnsi="Sakkal Majalla" w:cs="Sakkal Majalla"/>
          <w:sz w:val="30"/>
          <w:szCs w:val="30"/>
          <w:rtl/>
        </w:rPr>
        <w:t>سدايا</w:t>
      </w:r>
      <w:proofErr w:type="spellEnd"/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) استراتيجية متكاملة تهدف </w:t>
      </w:r>
      <w:r>
        <w:rPr>
          <w:rFonts w:ascii="Sakkal Majalla" w:hAnsi="Sakkal Majalla" w:cs="Sakkal Majalla"/>
          <w:sz w:val="30"/>
          <w:szCs w:val="30"/>
          <w:rtl/>
        </w:rPr>
        <w:t xml:space="preserve">إلـى تحـويل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الذكاء الاصطناعي إلى ركيزة أساسية </w:t>
      </w:r>
      <w:r>
        <w:rPr>
          <w:rFonts w:ascii="Sakkal Majalla" w:hAnsi="Sakkal Majalla" w:cs="Sakkal Majalla"/>
          <w:sz w:val="30"/>
          <w:szCs w:val="30"/>
          <w:rtl/>
        </w:rPr>
        <w:t>فـي تطـوير القطاعـات المـختلفة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، </w:t>
      </w:r>
      <w:r>
        <w:rPr>
          <w:rFonts w:ascii="Sakkal Majalla" w:hAnsi="Sakkal Majalla" w:cs="Sakkal Majalla"/>
          <w:sz w:val="30"/>
          <w:szCs w:val="30"/>
          <w:rtl/>
        </w:rPr>
        <w:t xml:space="preserve">عبـر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خارطة طريق واضحة ومستهدفات </w:t>
      </w:r>
      <w:r>
        <w:rPr>
          <w:rFonts w:ascii="Sakkal Majalla" w:hAnsi="Sakkal Majalla" w:cs="Sakkal Majalla"/>
          <w:sz w:val="30"/>
          <w:szCs w:val="30"/>
          <w:rtl/>
        </w:rPr>
        <w:t xml:space="preserve">مرحليـة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تواكب أفضل </w:t>
      </w:r>
      <w:r>
        <w:rPr>
          <w:rFonts w:ascii="Sakkal Majalla" w:hAnsi="Sakkal Majalla" w:cs="Sakkal Majalla"/>
          <w:sz w:val="30"/>
          <w:szCs w:val="30"/>
          <w:rtl/>
        </w:rPr>
        <w:t xml:space="preserve">الممـارسات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>العالمية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هذه الاستراتيجية الوطنية تؤكد أن </w:t>
      </w:r>
      <w:r>
        <w:rPr>
          <w:rFonts w:ascii="Sakkal Majalla" w:hAnsi="Sakkal Majalla" w:cs="Sakkal Majalla"/>
          <w:sz w:val="30"/>
          <w:szCs w:val="30"/>
          <w:rtl/>
        </w:rPr>
        <w:t xml:space="preserve">دعـم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المشاريع </w:t>
      </w:r>
      <w:r>
        <w:rPr>
          <w:rFonts w:ascii="Sakkal Majalla" w:hAnsi="Sakkal Majalla" w:cs="Sakkal Majalla"/>
          <w:sz w:val="30"/>
          <w:szCs w:val="30"/>
          <w:rtl/>
        </w:rPr>
        <w:t xml:space="preserve">بـوسائل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>الذكاء الاصطناعي لم يعد خيارًا، بل ضرورة لتحقيق أهداف التنمية المستدامة والكفاءة المؤسسية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6E2E884E" w14:textId="4F81321A" w:rsidR="003B3339" w:rsidRPr="00FC47C1" w:rsidRDefault="00D414FB" w:rsidP="003B3339">
      <w:pPr>
        <w:pStyle w:val="p1"/>
        <w:bidi/>
        <w:spacing w:line="276" w:lineRule="auto"/>
        <w:jc w:val="both"/>
        <w:divId w:val="2001694668"/>
        <w:rPr>
          <w:rFonts w:ascii="Sakkal Majalla" w:hAnsi="Sakkal Majalla" w:cs="Sakkal Majalla"/>
          <w:sz w:val="30"/>
          <w:szCs w:val="30"/>
          <w:rtl/>
        </w:rPr>
      </w:pPr>
      <w:r>
        <w:rPr>
          <w:rFonts w:ascii="Sakkal Majalla" w:hAnsi="Sakkal Majalla" w:cs="Sakkal Majalla"/>
          <w:sz w:val="30"/>
          <w:szCs w:val="30"/>
          <w:rtl/>
        </w:rPr>
        <w:t xml:space="preserve">وعلـى الرغـم مـن هـذا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التقدم، ما زالت </w:t>
      </w:r>
      <w:r>
        <w:rPr>
          <w:rFonts w:ascii="Sakkal Majalla" w:hAnsi="Sakkal Majalla" w:cs="Sakkal Majalla"/>
          <w:sz w:val="30"/>
          <w:szCs w:val="30"/>
          <w:rtl/>
        </w:rPr>
        <w:t xml:space="preserve">هنـاك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فجوة </w:t>
      </w:r>
      <w:r>
        <w:rPr>
          <w:rFonts w:ascii="Sakkal Majalla" w:hAnsi="Sakkal Majalla" w:cs="Sakkal Majalla"/>
          <w:sz w:val="30"/>
          <w:szCs w:val="30"/>
          <w:rtl/>
        </w:rPr>
        <w:t xml:space="preserve">بحثـية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محلية </w:t>
      </w:r>
      <w:r>
        <w:rPr>
          <w:rFonts w:ascii="Sakkal Majalla" w:hAnsi="Sakkal Majalla" w:cs="Sakkal Majalla"/>
          <w:sz w:val="30"/>
          <w:szCs w:val="30"/>
          <w:rtl/>
        </w:rPr>
        <w:t xml:space="preserve">واضـحة تـتمثل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في </w:t>
      </w:r>
      <w:r>
        <w:rPr>
          <w:rFonts w:ascii="Sakkal Majalla" w:hAnsi="Sakkal Majalla" w:cs="Sakkal Majalla"/>
          <w:sz w:val="30"/>
          <w:szCs w:val="30"/>
          <w:rtl/>
        </w:rPr>
        <w:t xml:space="preserve">غـياب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دراسات كمية ممنهجة تقيس </w:t>
      </w:r>
      <w:r>
        <w:rPr>
          <w:rFonts w:ascii="Sakkal Majalla" w:hAnsi="Sakkal Majalla" w:cs="Sakkal Majalla"/>
          <w:sz w:val="30"/>
          <w:szCs w:val="30"/>
          <w:rtl/>
        </w:rPr>
        <w:t xml:space="preserve">بـدقة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الأثر المباشر لاستخدام أدوات </w:t>
      </w:r>
      <w:r>
        <w:rPr>
          <w:rFonts w:ascii="Sakkal Majalla" w:hAnsi="Sakkal Majalla" w:cs="Sakkal Majalla"/>
          <w:sz w:val="30"/>
          <w:szCs w:val="30"/>
          <w:rtl/>
        </w:rPr>
        <w:t xml:space="preserve">الذكـاء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الاصطناعي </w:t>
      </w:r>
      <w:r>
        <w:rPr>
          <w:rFonts w:ascii="Sakkal Majalla" w:hAnsi="Sakkal Majalla" w:cs="Sakkal Majalla"/>
          <w:sz w:val="30"/>
          <w:szCs w:val="30"/>
          <w:rtl/>
        </w:rPr>
        <w:t xml:space="preserve">عـلى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متابعة إدارة المشاريع في </w:t>
      </w:r>
      <w:r>
        <w:rPr>
          <w:rFonts w:ascii="Sakkal Majalla" w:hAnsi="Sakkal Majalla" w:cs="Sakkal Majalla"/>
          <w:sz w:val="30"/>
          <w:szCs w:val="30"/>
          <w:rtl/>
        </w:rPr>
        <w:t xml:space="preserve">المـؤسسات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>السعودية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lastRenderedPageBreak/>
        <w:t xml:space="preserve">معظم الأدبيات تركز إما </w:t>
      </w:r>
      <w:r>
        <w:rPr>
          <w:rFonts w:ascii="Sakkal Majalla" w:hAnsi="Sakkal Majalla" w:cs="Sakkal Majalla"/>
          <w:sz w:val="30"/>
          <w:szCs w:val="30"/>
          <w:rtl/>
        </w:rPr>
        <w:t xml:space="preserve">عـلى الـجوانب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التقنية أو على دراسات </w:t>
      </w:r>
      <w:r>
        <w:rPr>
          <w:rFonts w:ascii="Sakkal Majalla" w:hAnsi="Sakkal Majalla" w:cs="Sakkal Majalla"/>
          <w:sz w:val="30"/>
          <w:szCs w:val="30"/>
          <w:rtl/>
        </w:rPr>
        <w:t xml:space="preserve">حـالة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محدودة، مما </w:t>
      </w:r>
      <w:r>
        <w:rPr>
          <w:rFonts w:ascii="Sakkal Majalla" w:hAnsi="Sakkal Majalla" w:cs="Sakkal Majalla"/>
          <w:sz w:val="30"/>
          <w:szCs w:val="30"/>
          <w:rtl/>
        </w:rPr>
        <w:t xml:space="preserve">يـترك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فراغًا معرفيًا حول الكيفية التي يؤثر بها الذكاء الاصطناعي على جودة </w:t>
      </w:r>
      <w:r>
        <w:rPr>
          <w:rFonts w:ascii="Sakkal Majalla" w:hAnsi="Sakkal Majalla" w:cs="Sakkal Majalla"/>
          <w:sz w:val="30"/>
          <w:szCs w:val="30"/>
          <w:rtl/>
        </w:rPr>
        <w:t xml:space="preserve">المتـابعة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المؤسسية </w:t>
      </w:r>
      <w:r>
        <w:rPr>
          <w:rFonts w:ascii="Sakkal Majalla" w:hAnsi="Sakkal Majalla" w:cs="Sakkal Majalla"/>
          <w:sz w:val="30"/>
          <w:szCs w:val="30"/>
          <w:rtl/>
        </w:rPr>
        <w:t xml:space="preserve">بـشكل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>شامل</w:t>
      </w:r>
      <w:r w:rsidR="00FC47C1">
        <w:rPr>
          <w:rFonts w:ascii="Sakkal Majalla" w:hAnsi="Sakkal Majalla" w:cs="Sakkal Majalla" w:hint="cs"/>
          <w:sz w:val="30"/>
          <w:szCs w:val="30"/>
          <w:rtl/>
        </w:rPr>
        <w:t xml:space="preserve"> </w:t>
      </w:r>
      <w:r w:rsidR="00FC47C1" w:rsidRPr="00FC47C1">
        <w:rPr>
          <w:rFonts w:ascii="Sakkal Majalla" w:hAnsi="Sakkal Majalla" w:cs="Sakkal Majalla" w:hint="cs"/>
          <w:sz w:val="30"/>
          <w:szCs w:val="30"/>
          <w:rtl/>
        </w:rPr>
        <w:t>(</w:t>
      </w:r>
      <w:r>
        <w:rPr>
          <w:rFonts w:ascii="Sakkal Majalla" w:hAnsi="Sakkal Majalla" w:cs="Sakkal Majalla"/>
          <w:sz w:val="30"/>
          <w:szCs w:val="30"/>
          <w:rtl/>
        </w:rPr>
        <w:t xml:space="preserve">كاظـم </w:t>
      </w:r>
      <w:r w:rsidR="00FC47C1" w:rsidRPr="00FC47C1">
        <w:rPr>
          <w:rFonts w:ascii="Sakkal Majalla" w:hAnsi="Sakkal Majalla" w:cs="Sakkal Majalla"/>
          <w:sz w:val="30"/>
          <w:szCs w:val="30"/>
          <w:rtl/>
        </w:rPr>
        <w:t xml:space="preserve">وآخرون، </w:t>
      </w:r>
      <w:proofErr w:type="gramStart"/>
      <w:r w:rsidR="00FC47C1" w:rsidRPr="00FC47C1">
        <w:rPr>
          <w:rFonts w:ascii="Sakkal Majalla" w:hAnsi="Sakkal Majalla" w:cs="Sakkal Majalla"/>
          <w:sz w:val="30"/>
          <w:szCs w:val="30"/>
          <w:rtl/>
        </w:rPr>
        <w:t>2025</w:t>
      </w:r>
      <w:r w:rsidR="00FC47C1" w:rsidRPr="00FC47C1">
        <w:rPr>
          <w:rFonts w:ascii="Sakkal Majalla" w:hAnsi="Sakkal Majalla" w:cs="Sakkal Majalla" w:hint="cs"/>
          <w:sz w:val="30"/>
          <w:szCs w:val="30"/>
          <w:rtl/>
        </w:rPr>
        <w:t xml:space="preserve"> )</w:t>
      </w:r>
      <w:proofErr w:type="gramEnd"/>
    </w:p>
    <w:p w14:paraId="0A30025D" w14:textId="0D22CC61" w:rsidR="003B3339" w:rsidRPr="003B3339" w:rsidRDefault="00D414FB" w:rsidP="003B3339">
      <w:pPr>
        <w:pStyle w:val="p1"/>
        <w:bidi/>
        <w:spacing w:after="240" w:line="276" w:lineRule="auto"/>
        <w:jc w:val="both"/>
        <w:divId w:val="2001694668"/>
        <w:rPr>
          <w:rFonts w:ascii="Sakkal Majalla" w:hAnsi="Sakkal Majalla" w:cs="Sakkal Majalla"/>
          <w:sz w:val="30"/>
          <w:szCs w:val="30"/>
        </w:rPr>
      </w:pPr>
      <w:r>
        <w:rPr>
          <w:rFonts w:ascii="Sakkal Majalla" w:hAnsi="Sakkal Majalla" w:cs="Sakkal Majalla"/>
          <w:sz w:val="30"/>
          <w:szCs w:val="30"/>
          <w:rtl/>
        </w:rPr>
        <w:t xml:space="preserve">مـن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هنا تنبع أهمية </w:t>
      </w:r>
      <w:r>
        <w:rPr>
          <w:rFonts w:ascii="Sakkal Majalla" w:hAnsi="Sakkal Majalla" w:cs="Sakkal Majalla"/>
          <w:sz w:val="30"/>
          <w:szCs w:val="30"/>
          <w:rtl/>
        </w:rPr>
        <w:t xml:space="preserve">هـذه الـدراسة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التي تسعى إلى تقديم تحليل </w:t>
      </w:r>
      <w:r>
        <w:rPr>
          <w:rFonts w:ascii="Sakkal Majalla" w:hAnsi="Sakkal Majalla" w:cs="Sakkal Majalla"/>
          <w:sz w:val="30"/>
          <w:szCs w:val="30"/>
          <w:rtl/>
        </w:rPr>
        <w:t xml:space="preserve">كمـي معمـق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لأثر </w:t>
      </w:r>
      <w:r>
        <w:rPr>
          <w:rFonts w:ascii="Sakkal Majalla" w:hAnsi="Sakkal Majalla" w:cs="Sakkal Majalla"/>
          <w:sz w:val="30"/>
          <w:szCs w:val="30"/>
          <w:rtl/>
        </w:rPr>
        <w:t xml:space="preserve">استـخدام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الذكاء </w:t>
      </w:r>
      <w:r>
        <w:rPr>
          <w:rFonts w:ascii="Sakkal Majalla" w:hAnsi="Sakkal Majalla" w:cs="Sakkal Majalla"/>
          <w:sz w:val="30"/>
          <w:szCs w:val="30"/>
          <w:rtl/>
        </w:rPr>
        <w:t xml:space="preserve">الاصـطناعي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في متابعة إدارة المشاريع </w:t>
      </w:r>
      <w:r>
        <w:rPr>
          <w:rFonts w:ascii="Sakkal Majalla" w:hAnsi="Sakkal Majalla" w:cs="Sakkal Majalla"/>
          <w:sz w:val="30"/>
          <w:szCs w:val="30"/>
          <w:rtl/>
        </w:rPr>
        <w:t xml:space="preserve">فـي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المؤسسات السعودية، مع </w:t>
      </w:r>
      <w:r>
        <w:rPr>
          <w:rFonts w:ascii="Sakkal Majalla" w:hAnsi="Sakkal Majalla" w:cs="Sakkal Majalla"/>
          <w:sz w:val="30"/>
          <w:szCs w:val="30"/>
          <w:rtl/>
        </w:rPr>
        <w:t xml:space="preserve">التركـيز عـلى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>مدينة الرياض كنموذج تطبيقي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>
        <w:rPr>
          <w:rFonts w:ascii="Sakkal Majalla" w:hAnsi="Sakkal Majalla" w:cs="Sakkal Majalla"/>
          <w:sz w:val="30"/>
          <w:szCs w:val="30"/>
          <w:rtl/>
        </w:rPr>
        <w:t xml:space="preserve">ومـن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المتوقع أن </w:t>
      </w:r>
      <w:r>
        <w:rPr>
          <w:rFonts w:ascii="Sakkal Majalla" w:hAnsi="Sakkal Majalla" w:cs="Sakkal Majalla"/>
          <w:sz w:val="30"/>
          <w:szCs w:val="30"/>
          <w:rtl/>
        </w:rPr>
        <w:t xml:space="preserve">تـسهم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النتائج في تزويد صانعي </w:t>
      </w:r>
      <w:r>
        <w:rPr>
          <w:rFonts w:ascii="Sakkal Majalla" w:hAnsi="Sakkal Majalla" w:cs="Sakkal Majalla"/>
          <w:sz w:val="30"/>
          <w:szCs w:val="30"/>
          <w:rtl/>
        </w:rPr>
        <w:t xml:space="preserve">القـرار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بخريطة واضحة </w:t>
      </w:r>
      <w:r>
        <w:rPr>
          <w:rFonts w:ascii="Sakkal Majalla" w:hAnsi="Sakkal Majalla" w:cs="Sakkal Majalla"/>
          <w:sz w:val="30"/>
          <w:szCs w:val="30"/>
          <w:rtl/>
        </w:rPr>
        <w:t xml:space="preserve">لأولويـات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التبني، </w:t>
      </w:r>
      <w:r>
        <w:rPr>
          <w:rFonts w:ascii="Sakkal Majalla" w:hAnsi="Sakkal Majalla" w:cs="Sakkal Majalla"/>
          <w:sz w:val="30"/>
          <w:szCs w:val="30"/>
          <w:rtl/>
        </w:rPr>
        <w:t xml:space="preserve">ودعـم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الجهود الرامية إلى </w:t>
      </w:r>
      <w:r>
        <w:rPr>
          <w:rFonts w:ascii="Sakkal Majalla" w:hAnsi="Sakkal Majalla" w:cs="Sakkal Majalla"/>
          <w:sz w:val="30"/>
          <w:szCs w:val="30"/>
          <w:rtl/>
        </w:rPr>
        <w:t xml:space="preserve">بـناء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بيئة مؤسسية </w:t>
      </w:r>
      <w:r>
        <w:rPr>
          <w:rFonts w:ascii="Sakkal Majalla" w:hAnsi="Sakkal Majalla" w:cs="Sakkal Majalla"/>
          <w:sz w:val="30"/>
          <w:szCs w:val="30"/>
          <w:rtl/>
        </w:rPr>
        <w:t xml:space="preserve">ذكـية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قادرة </w:t>
      </w:r>
      <w:r>
        <w:rPr>
          <w:rFonts w:ascii="Sakkal Majalla" w:hAnsi="Sakkal Majalla" w:cs="Sakkal Majalla"/>
          <w:sz w:val="30"/>
          <w:szCs w:val="30"/>
          <w:rtl/>
        </w:rPr>
        <w:t xml:space="preserve">عـلى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 xml:space="preserve">الاستفادة من تقنيات الثورة الصناعية </w:t>
      </w:r>
      <w:r>
        <w:rPr>
          <w:rFonts w:ascii="Sakkal Majalla" w:hAnsi="Sakkal Majalla" w:cs="Sakkal Majalla"/>
          <w:sz w:val="30"/>
          <w:szCs w:val="30"/>
          <w:rtl/>
        </w:rPr>
        <w:t xml:space="preserve">الرابـعة </w:t>
      </w:r>
      <w:r w:rsidR="003B3339" w:rsidRPr="003B3339">
        <w:rPr>
          <w:rFonts w:ascii="Sakkal Majalla" w:hAnsi="Sakkal Majalla" w:cs="Sakkal Majalla"/>
          <w:sz w:val="30"/>
          <w:szCs w:val="30"/>
          <w:rtl/>
        </w:rPr>
        <w:t>بصورة فعّالة ومستدامة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40A61660" w14:textId="36307BA4" w:rsidR="009125CE" w:rsidRPr="00435972" w:rsidRDefault="00D414FB" w:rsidP="00435972">
      <w:pPr>
        <w:pStyle w:val="Heading2"/>
        <w:rPr>
          <w:rStyle w:val="Heading1Char"/>
          <w:b/>
          <w:bCs/>
          <w:sz w:val="38"/>
          <w:szCs w:val="38"/>
          <w:rtl/>
        </w:rPr>
      </w:pPr>
      <w:bookmarkStart w:id="5" w:name="_Toc215434919"/>
      <w:r>
        <w:rPr>
          <w:rStyle w:val="Heading1Char"/>
          <w:b/>
          <w:bCs/>
          <w:sz w:val="38"/>
          <w:szCs w:val="38"/>
          <w:rtl/>
        </w:rPr>
        <w:t xml:space="preserve">مشكـلة </w:t>
      </w:r>
      <w:r w:rsidR="00A74F76" w:rsidRPr="00435972">
        <w:rPr>
          <w:rStyle w:val="Heading1Char"/>
          <w:b/>
          <w:bCs/>
          <w:sz w:val="38"/>
          <w:szCs w:val="38"/>
          <w:rtl/>
        </w:rPr>
        <w:t>الدراسة</w:t>
      </w:r>
      <w:r w:rsidR="002712B5">
        <w:rPr>
          <w:rStyle w:val="Heading1Char"/>
          <w:rFonts w:hint="cs"/>
          <w:b/>
          <w:bCs/>
          <w:sz w:val="38"/>
          <w:szCs w:val="38"/>
          <w:rtl/>
          <w:lang w:bidi="ar-SA"/>
        </w:rPr>
        <w:t>:</w:t>
      </w:r>
      <w:bookmarkEnd w:id="5"/>
      <w:r w:rsidR="002712B5">
        <w:rPr>
          <w:rStyle w:val="Heading1Char"/>
          <w:rFonts w:hint="cs"/>
          <w:b/>
          <w:bCs/>
          <w:sz w:val="38"/>
          <w:szCs w:val="38"/>
          <w:rtl/>
          <w:lang w:bidi="ar-SA"/>
        </w:rPr>
        <w:t xml:space="preserve"> </w:t>
      </w:r>
    </w:p>
    <w:p w14:paraId="51C6FAAC" w14:textId="311D0856" w:rsidR="003B3339" w:rsidRPr="003B3339" w:rsidRDefault="003B3339" w:rsidP="003B3339">
      <w:pPr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</w:pPr>
      <w:r w:rsidRPr="003B3339">
        <w:rPr>
          <w:rFonts w:ascii="Sakkal Majalla" w:eastAsiaTheme="minorEastAsia" w:hAnsi="Sakkal Majalla" w:cs="Sakkal Majalla" w:hint="cs"/>
          <w:kern w:val="0"/>
          <w:sz w:val="30"/>
          <w:szCs w:val="30"/>
          <w:rtl/>
          <w14:ligatures w14:val="none"/>
        </w:rPr>
        <w:t xml:space="preserve">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رغـم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ما تحقق من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إنجـازات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في تبني التقنيات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الرقمـية داخـل الممـلكة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، لا تزال المؤسسات السعودية تواجه تحديات جوهرية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فـي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متابعة إدارة مشاريعها بكفاءة عالية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هذه التحديات تتمثل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فـي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الانحرافات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الزمـنية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والمالية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الـمتكررة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،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صـعوبة مـراقبة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الأداء بشكل لحظي،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وتـفاوت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مستوى التنسيق بين الفرق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المـعنية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بالمشاريع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وقد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أشـارت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دراسات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محليـة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إلى أن ضعف البنية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الـتحتية الرقمـية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ونقص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الـكفاءات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البشرية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يمـثلان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من أبرز العوائق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التـي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تحد من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الاسـتفادة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المثلى من أدوات الذكاء الاصطناعي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فـي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إدارة المشاريع (السبيعي، 2025)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.</w:t>
      </w:r>
    </w:p>
    <w:p w14:paraId="598B6E93" w14:textId="68EB12B8" w:rsidR="003B3339" w:rsidRPr="003B3339" w:rsidRDefault="003B3339" w:rsidP="003B3339">
      <w:pPr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</w:pP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الأدبيات العالمية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أوضحـت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أن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توظيـف تقنيـات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الذكاء الاصطناعي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يسهـم بفاعليـة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في تحسين عملية اتخاذ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الـقرار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،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والتـنبؤ بالمخاطـر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،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وتوزيـع المـوارد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بكفاءة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  <w:t xml:space="preserve"> (Lee, Kim, &amp; Park, 2021)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ومع ذلك، لا يزال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هنـاك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تفاوت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فـي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مستوى تطبيق هذه الأدوات بين المؤسسات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الـسعودية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، مما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يعـكس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فجوة في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الجـاهزية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التقنية والتنظيمية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كما أظهرت بعض الدراسات أن تبني الذكاء الاصطناعي يتأثر بشكل مباشر بدرجة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دعـم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القيادة والإدارة العليا، بالإضافة إلى مدى توافر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سـياسات واضحـة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تحكم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اسـتخدام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هذه التقنيات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  <w:t xml:space="preserve"> (</w:t>
      </w:r>
      <w:proofErr w:type="spellStart"/>
      <w:r w:rsidRPr="003B3339"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  <w:t>Alayed</w:t>
      </w:r>
      <w:proofErr w:type="spellEnd"/>
      <w:r w:rsidRPr="003B3339"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  <w:t>, 2025)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.</w:t>
      </w:r>
    </w:p>
    <w:p w14:paraId="551DF24A" w14:textId="42F84460" w:rsidR="003B3339" w:rsidRPr="003B3339" w:rsidRDefault="003B3339" w:rsidP="003B3339">
      <w:pPr>
        <w:rPr>
          <w:rFonts w:ascii="Sakkal Majalla" w:eastAsiaTheme="minorEastAsia" w:hAnsi="Sakkal Majalla" w:cs="Sakkal Majalla"/>
          <w:kern w:val="0"/>
          <w:sz w:val="30"/>
          <w:szCs w:val="30"/>
          <w:u w:val="single"/>
          <w14:ligatures w14:val="none"/>
        </w:rPr>
      </w:pP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من جانب آخر،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ركـزت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الدراسات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المـحلية عـلى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جوانب محدودة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مـثل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قياس الوعي أو استكشاف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الاسـتعداد الرقـمي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دون تقديم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تقيـيم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شامل للأثر العملي على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متـابعة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المشاريع (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الشـهري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وآخرون، 2023)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وبذلك،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فـإن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المشكلة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البحثـية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لهذه الدراسة تتمحور حول</w:t>
      </w:r>
      <w:r w:rsidR="002712B5">
        <w:rPr>
          <w:rFonts w:ascii="Sakkal Majalla" w:eastAsiaTheme="minorEastAsia" w:hAnsi="Sakkal Majalla" w:cs="Sakkal Majalla"/>
          <w:kern w:val="0"/>
          <w:sz w:val="30"/>
          <w:szCs w:val="30"/>
          <w:u w:val="single"/>
          <w:rtl/>
          <w14:ligatures w14:val="none"/>
        </w:rPr>
        <w:t xml:space="preserve">: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u w:val="single"/>
          <w:rtl/>
          <w14:ligatures w14:val="none"/>
        </w:rPr>
        <w:t xml:space="preserve">مـدى </w:t>
      </w:r>
      <w:r w:rsidRPr="003B3339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u w:val="single"/>
          <w:rtl/>
          <w14:ligatures w14:val="none"/>
        </w:rPr>
        <w:t xml:space="preserve">تأثير استخدام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u w:val="single"/>
          <w:rtl/>
          <w14:ligatures w14:val="none"/>
        </w:rPr>
        <w:t xml:space="preserve">الـذكاء الاصطناعـي </w:t>
      </w:r>
      <w:r w:rsidRPr="003B3339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u w:val="single"/>
          <w:rtl/>
          <w14:ligatures w14:val="none"/>
        </w:rPr>
        <w:t xml:space="preserve">على متابعة إدارة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u w:val="single"/>
          <w:rtl/>
          <w14:ligatures w14:val="none"/>
        </w:rPr>
        <w:t xml:space="preserve">المشاريـع </w:t>
      </w:r>
      <w:r w:rsidRPr="003B3339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u w:val="single"/>
          <w:rtl/>
          <w14:ligatures w14:val="none"/>
        </w:rPr>
        <w:t xml:space="preserve">في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u w:val="single"/>
          <w:rtl/>
          <w14:ligatures w14:val="none"/>
        </w:rPr>
        <w:t>المـؤسسات الـسعودية</w:t>
      </w:r>
      <w:r w:rsidRPr="003B3339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u w:val="single"/>
          <w:rtl/>
          <w14:ligatures w14:val="none"/>
        </w:rPr>
        <w:t>، وما التحديات والجاهزية المؤسسية المرتبطة بهذا الاستخدام</w:t>
      </w:r>
      <w:r w:rsidR="001F526F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u w:val="single"/>
          <w:rtl/>
          <w14:ligatures w14:val="none"/>
        </w:rPr>
        <w:t>.</w:t>
      </w:r>
    </w:p>
    <w:p w14:paraId="78E4E881" w14:textId="2EDE8C30" w:rsidR="003B3339" w:rsidRPr="003B3339" w:rsidRDefault="003B3339" w:rsidP="003B3339">
      <w:pPr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</w:pP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إن صياغة هذه المشكلة تأتي استجابة للحاجة إلى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سـد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الفجوة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الـبحثية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في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الأدبـيات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المحلية والعربية، من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خـلال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تقديم تحليل تجريبي يقيس الأثر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بـشكل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كمي،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ويـضع أسـسًا عمـلية لتـوظيف الـذكاء </w:t>
      </w:r>
      <w:r w:rsidRPr="003B3339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الاصطناعي في دعم متابعة المشاريع المؤسسية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.</w:t>
      </w:r>
    </w:p>
    <w:p w14:paraId="791EDD87" w14:textId="00B8A516" w:rsidR="009125CE" w:rsidRPr="003B3339" w:rsidRDefault="009125CE" w:rsidP="009125CE">
      <w:pP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</w:pPr>
    </w:p>
    <w:p w14:paraId="231E38BB" w14:textId="781F4BB7" w:rsidR="009125CE" w:rsidRPr="00435972" w:rsidRDefault="00D414FB" w:rsidP="00435972">
      <w:pPr>
        <w:pStyle w:val="Heading2"/>
        <w:rPr>
          <w:rtl/>
        </w:rPr>
      </w:pPr>
      <w:bookmarkStart w:id="6" w:name="_Toc215434920"/>
      <w:r>
        <w:rPr>
          <w:rtl/>
        </w:rPr>
        <w:lastRenderedPageBreak/>
        <w:t xml:space="preserve">أهـمية </w:t>
      </w:r>
      <w:r w:rsidR="00A74F76" w:rsidRPr="00435972">
        <w:rPr>
          <w:rtl/>
        </w:rPr>
        <w:t>الدراس</w:t>
      </w:r>
      <w:r w:rsidR="00A74F76" w:rsidRPr="00435972">
        <w:rPr>
          <w:rFonts w:hint="cs"/>
          <w:rtl/>
        </w:rPr>
        <w:t>ة</w:t>
      </w:r>
      <w:r w:rsidR="002712B5">
        <w:rPr>
          <w:rFonts w:hint="cs"/>
          <w:rtl/>
        </w:rPr>
        <w:t>:</w:t>
      </w:r>
      <w:bookmarkEnd w:id="6"/>
      <w:r w:rsidR="002712B5">
        <w:rPr>
          <w:rFonts w:hint="cs"/>
          <w:rtl/>
        </w:rPr>
        <w:t xml:space="preserve"> </w:t>
      </w:r>
    </w:p>
    <w:p w14:paraId="5FD269FB" w14:textId="0074ABED" w:rsidR="00976A0A" w:rsidRPr="00976A0A" w:rsidRDefault="00976A0A" w:rsidP="00976A0A">
      <w:pPr>
        <w:pStyle w:val="p1"/>
        <w:bidi/>
        <w:spacing w:after="240"/>
        <w:jc w:val="both"/>
        <w:divId w:val="1810897166"/>
        <w:rPr>
          <w:rFonts w:ascii="Sakkal Majalla" w:hAnsi="Sakkal Majalla" w:cs="Sakkal Majalla"/>
          <w:sz w:val="30"/>
          <w:szCs w:val="30"/>
        </w:rPr>
      </w:pPr>
      <w:r>
        <w:rPr>
          <w:rFonts w:ascii="Sakkal Majalla" w:hAnsi="Sakkal Majalla" w:cs="Sakkal Majalla" w:hint="cs"/>
          <w:sz w:val="30"/>
          <w:szCs w:val="30"/>
          <w:rtl/>
        </w:rPr>
        <w:t xml:space="preserve">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تنبـع </w:t>
      </w:r>
      <w:r w:rsidRPr="00976A0A">
        <w:rPr>
          <w:rFonts w:ascii="Sakkal Majalla" w:hAnsi="Sakkal Majalla" w:cs="Sakkal Majalla"/>
          <w:sz w:val="30"/>
          <w:szCs w:val="30"/>
          <w:rtl/>
        </w:rPr>
        <w:t xml:space="preserve">أهمية هذه الدراسة من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عـدة </w:t>
      </w:r>
      <w:r w:rsidRPr="00976A0A">
        <w:rPr>
          <w:rFonts w:ascii="Sakkal Majalla" w:hAnsi="Sakkal Majalla" w:cs="Sakkal Majalla"/>
          <w:sz w:val="30"/>
          <w:szCs w:val="30"/>
          <w:rtl/>
        </w:rPr>
        <w:t xml:space="preserve">اعتبارات علمية وتطبيقية واستراتيجية تجعلها ذات قيمة في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السـياق </w:t>
      </w:r>
      <w:r w:rsidRPr="00976A0A">
        <w:rPr>
          <w:rFonts w:ascii="Sakkal Majalla" w:hAnsi="Sakkal Majalla" w:cs="Sakkal Majalla"/>
          <w:sz w:val="30"/>
          <w:szCs w:val="30"/>
          <w:rtl/>
        </w:rPr>
        <w:t xml:space="preserve">السعودي </w:t>
      </w:r>
      <w:r w:rsidR="00D414FB">
        <w:rPr>
          <w:rFonts w:ascii="Sakkal Majalla" w:hAnsi="Sakkal Majalla" w:cs="Sakkal Majalla"/>
          <w:sz w:val="30"/>
          <w:szCs w:val="30"/>
          <w:rtl/>
        </w:rPr>
        <w:t>الـحالي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Pr="00976A0A">
        <w:rPr>
          <w:rFonts w:ascii="Sakkal Majalla" w:hAnsi="Sakkal Majalla" w:cs="Sakkal Majalla"/>
          <w:sz w:val="30"/>
          <w:szCs w:val="30"/>
          <w:rtl/>
        </w:rPr>
        <w:t xml:space="preserve">إذ أن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متابعـة </w:t>
      </w:r>
      <w:r w:rsidRPr="00976A0A">
        <w:rPr>
          <w:rFonts w:ascii="Sakkal Majalla" w:hAnsi="Sakkal Majalla" w:cs="Sakkal Majalla"/>
          <w:sz w:val="30"/>
          <w:szCs w:val="30"/>
          <w:rtl/>
        </w:rPr>
        <w:t xml:space="preserve">إدارة المشاريع في المؤسسات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تـُعد مـن </w:t>
      </w:r>
      <w:r w:rsidRPr="00976A0A">
        <w:rPr>
          <w:rFonts w:ascii="Sakkal Majalla" w:hAnsi="Sakkal Majalla" w:cs="Sakkal Majalla"/>
          <w:sz w:val="30"/>
          <w:szCs w:val="30"/>
          <w:rtl/>
        </w:rPr>
        <w:t xml:space="preserve">المحاور الرئيسة لتحقيق الكفاءة المؤسسية وضمان جودة التنفيذ،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وبالتالـي </w:t>
      </w:r>
      <w:r w:rsidRPr="00976A0A">
        <w:rPr>
          <w:rFonts w:ascii="Sakkal Majalla" w:hAnsi="Sakkal Majalla" w:cs="Sakkal Majalla"/>
          <w:sz w:val="30"/>
          <w:szCs w:val="30"/>
          <w:rtl/>
        </w:rPr>
        <w:t xml:space="preserve">فإن تعزيزها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بـاستخدام الـذكاء الاصطناعـي يـمثل </w:t>
      </w:r>
      <w:r w:rsidRPr="00976A0A">
        <w:rPr>
          <w:rFonts w:ascii="Sakkal Majalla" w:hAnsi="Sakkal Majalla" w:cs="Sakkal Majalla"/>
          <w:sz w:val="30"/>
          <w:szCs w:val="30"/>
          <w:rtl/>
        </w:rPr>
        <w:t xml:space="preserve">إضافة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جوهريـة لمجـال </w:t>
      </w:r>
      <w:r w:rsidRPr="00976A0A">
        <w:rPr>
          <w:rFonts w:ascii="Sakkal Majalla" w:hAnsi="Sakkal Majalla" w:cs="Sakkal Majalla"/>
          <w:sz w:val="30"/>
          <w:szCs w:val="30"/>
          <w:rtl/>
        </w:rPr>
        <w:t>إدارة المشاريع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7761D4A6" w14:textId="36457B9A" w:rsidR="00976A0A" w:rsidRDefault="00976A0A" w:rsidP="00976A0A">
      <w:pPr>
        <w:pStyle w:val="p1"/>
        <w:bidi/>
        <w:jc w:val="both"/>
        <w:divId w:val="1810897166"/>
        <w:rPr>
          <w:rFonts w:ascii="Sakkal Majalla" w:hAnsi="Sakkal Majalla" w:cs="Sakkal Majalla"/>
          <w:sz w:val="30"/>
          <w:szCs w:val="30"/>
          <w:u w:val="single"/>
          <w:rtl/>
        </w:rPr>
      </w:pPr>
      <w:r w:rsidRPr="00976A0A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>أولًا</w:t>
      </w:r>
      <w:r w:rsidR="002712B5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: </w:t>
      </w:r>
      <w:r w:rsidR="00D414FB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الأهـمية </w:t>
      </w:r>
      <w:r w:rsidRPr="00976A0A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>التطبيقية</w:t>
      </w:r>
      <w:r w:rsidR="002712B5">
        <w:rPr>
          <w:rFonts w:ascii="Sakkal Majalla" w:hAnsi="Sakkal Majalla" w:cs="Sakkal Majalla" w:hint="cs"/>
          <w:sz w:val="30"/>
          <w:szCs w:val="30"/>
          <w:u w:val="single"/>
          <w:rtl/>
        </w:rPr>
        <w:t xml:space="preserve">: </w:t>
      </w:r>
    </w:p>
    <w:p w14:paraId="26389C79" w14:textId="32C54214" w:rsidR="00976A0A" w:rsidRPr="00976A0A" w:rsidRDefault="00976A0A" w:rsidP="00976A0A">
      <w:pPr>
        <w:pStyle w:val="p1"/>
        <w:bidi/>
        <w:jc w:val="both"/>
        <w:divId w:val="1810897166"/>
        <w:rPr>
          <w:rFonts w:ascii="Sakkal Majalla" w:hAnsi="Sakkal Majalla" w:cs="Sakkal Majalla"/>
          <w:sz w:val="30"/>
          <w:szCs w:val="30"/>
        </w:rPr>
      </w:pPr>
      <w:r w:rsidRPr="00976A0A">
        <w:rPr>
          <w:rFonts w:ascii="Sakkal Majalla" w:hAnsi="Sakkal Majalla" w:cs="Sakkal Majalla"/>
          <w:sz w:val="30"/>
          <w:szCs w:val="30"/>
          <w:rtl/>
        </w:rPr>
        <w:t xml:space="preserve">تُوفر الدراسة إطارًا عمليًا لفهم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الـدور </w:t>
      </w:r>
      <w:r w:rsidRPr="00976A0A">
        <w:rPr>
          <w:rFonts w:ascii="Sakkal Majalla" w:hAnsi="Sakkal Majalla" w:cs="Sakkal Majalla"/>
          <w:sz w:val="30"/>
          <w:szCs w:val="30"/>
          <w:rtl/>
        </w:rPr>
        <w:t xml:space="preserve">الذي يلعبه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الـذكاء </w:t>
      </w:r>
      <w:r w:rsidRPr="00976A0A">
        <w:rPr>
          <w:rFonts w:ascii="Sakkal Majalla" w:hAnsi="Sakkal Majalla" w:cs="Sakkal Majalla"/>
          <w:sz w:val="30"/>
          <w:szCs w:val="30"/>
          <w:rtl/>
        </w:rPr>
        <w:t xml:space="preserve">الاصطناعي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فـي تحـسين </w:t>
      </w:r>
      <w:r w:rsidRPr="00976A0A">
        <w:rPr>
          <w:rFonts w:ascii="Sakkal Majalla" w:hAnsi="Sakkal Majalla" w:cs="Sakkal Majalla"/>
          <w:sz w:val="30"/>
          <w:szCs w:val="30"/>
          <w:rtl/>
        </w:rPr>
        <w:t xml:space="preserve">عمليات المتابعة، بما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يـعزز قـدرة </w:t>
      </w:r>
      <w:r w:rsidRPr="00976A0A">
        <w:rPr>
          <w:rFonts w:ascii="Sakkal Majalla" w:hAnsi="Sakkal Majalla" w:cs="Sakkal Majalla"/>
          <w:sz w:val="30"/>
          <w:szCs w:val="30"/>
          <w:rtl/>
        </w:rPr>
        <w:t xml:space="preserve">المؤسسات السعودية على إدارة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مشاريـعها </w:t>
      </w:r>
      <w:r w:rsidRPr="00976A0A">
        <w:rPr>
          <w:rFonts w:ascii="Sakkal Majalla" w:hAnsi="Sakkal Majalla" w:cs="Sakkal Majalla"/>
          <w:sz w:val="30"/>
          <w:szCs w:val="30"/>
          <w:rtl/>
        </w:rPr>
        <w:t xml:space="preserve">بكفاءة أعلى، ويُسهم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فـي </w:t>
      </w:r>
      <w:r w:rsidRPr="00976A0A">
        <w:rPr>
          <w:rFonts w:ascii="Sakkal Majalla" w:hAnsi="Sakkal Majalla" w:cs="Sakkal Majalla"/>
          <w:sz w:val="30"/>
          <w:szCs w:val="30"/>
          <w:rtl/>
        </w:rPr>
        <w:t>تقليل الانحرافات الزمنية والمالية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Pr="00976A0A">
        <w:rPr>
          <w:rFonts w:ascii="Sakkal Majalla" w:hAnsi="Sakkal Majalla" w:cs="Sakkal Majalla"/>
          <w:sz w:val="30"/>
          <w:szCs w:val="30"/>
          <w:rtl/>
        </w:rPr>
        <w:t xml:space="preserve">كما تساعد النتائج المتوقعة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مـتخذي القـرار فـي </w:t>
      </w:r>
      <w:r w:rsidRPr="00976A0A">
        <w:rPr>
          <w:rFonts w:ascii="Sakkal Majalla" w:hAnsi="Sakkal Majalla" w:cs="Sakkal Majalla"/>
          <w:sz w:val="30"/>
          <w:szCs w:val="30"/>
          <w:rtl/>
        </w:rPr>
        <w:t>وضع سياسات أكثر دقة لتبني التقنيات المناسبة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19C21A15" w14:textId="02F78EC6" w:rsidR="00976A0A" w:rsidRDefault="00976A0A" w:rsidP="00976A0A">
      <w:pPr>
        <w:pStyle w:val="p1"/>
        <w:bidi/>
        <w:spacing w:before="240"/>
        <w:jc w:val="both"/>
        <w:divId w:val="1810897166"/>
        <w:rPr>
          <w:rFonts w:ascii="Sakkal Majalla" w:hAnsi="Sakkal Majalla" w:cs="Sakkal Majalla"/>
          <w:sz w:val="30"/>
          <w:szCs w:val="30"/>
          <w:rtl/>
        </w:rPr>
      </w:pPr>
      <w:r w:rsidRPr="00976A0A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>ثانيًا</w:t>
      </w:r>
      <w:r w:rsidR="002712B5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: </w:t>
      </w:r>
      <w:r w:rsidRPr="00976A0A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الأهمية </w:t>
      </w:r>
      <w:r w:rsidR="00D414FB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>الـعلمية</w:t>
      </w:r>
      <w:r w:rsidR="002712B5">
        <w:rPr>
          <w:rFonts w:ascii="Sakkal Majalla" w:hAnsi="Sakkal Majalla" w:cs="Sakkal Majalla" w:hint="cs"/>
          <w:sz w:val="30"/>
          <w:szCs w:val="30"/>
          <w:u w:val="single"/>
          <w:rtl/>
        </w:rPr>
        <w:t xml:space="preserve">: </w:t>
      </w:r>
    </w:p>
    <w:p w14:paraId="64D7A313" w14:textId="3C027F6A" w:rsidR="00976A0A" w:rsidRPr="00976A0A" w:rsidRDefault="00D414FB" w:rsidP="00976A0A">
      <w:pPr>
        <w:pStyle w:val="p1"/>
        <w:bidi/>
        <w:jc w:val="both"/>
        <w:divId w:val="1810897166"/>
        <w:rPr>
          <w:rFonts w:ascii="Sakkal Majalla" w:hAnsi="Sakkal Majalla" w:cs="Sakkal Majalla"/>
          <w:sz w:val="30"/>
          <w:szCs w:val="30"/>
        </w:rPr>
      </w:pPr>
      <w:r>
        <w:rPr>
          <w:rFonts w:ascii="Sakkal Majalla" w:hAnsi="Sakkal Majalla" w:cs="Sakkal Majalla"/>
          <w:sz w:val="30"/>
          <w:szCs w:val="30"/>
          <w:rtl/>
        </w:rPr>
        <w:t xml:space="preserve">تـسد </w:t>
      </w:r>
      <w:r w:rsidR="00976A0A" w:rsidRPr="00976A0A">
        <w:rPr>
          <w:rFonts w:ascii="Sakkal Majalla" w:hAnsi="Sakkal Majalla" w:cs="Sakkal Majalla"/>
          <w:sz w:val="30"/>
          <w:szCs w:val="30"/>
          <w:rtl/>
        </w:rPr>
        <w:t xml:space="preserve">هذه الدراسة </w:t>
      </w:r>
      <w:r>
        <w:rPr>
          <w:rFonts w:ascii="Sakkal Majalla" w:hAnsi="Sakkal Majalla" w:cs="Sakkal Majalla"/>
          <w:sz w:val="30"/>
          <w:szCs w:val="30"/>
          <w:rtl/>
        </w:rPr>
        <w:t xml:space="preserve">فجـوة واضـحة </w:t>
      </w:r>
      <w:r w:rsidR="00976A0A" w:rsidRPr="00976A0A">
        <w:rPr>
          <w:rFonts w:ascii="Sakkal Majalla" w:hAnsi="Sakkal Majalla" w:cs="Sakkal Majalla"/>
          <w:sz w:val="30"/>
          <w:szCs w:val="30"/>
          <w:rtl/>
        </w:rPr>
        <w:t xml:space="preserve">في الأدبيات المحلية </w:t>
      </w:r>
      <w:r>
        <w:rPr>
          <w:rFonts w:ascii="Sakkal Majalla" w:hAnsi="Sakkal Majalla" w:cs="Sakkal Majalla"/>
          <w:sz w:val="30"/>
          <w:szCs w:val="30"/>
          <w:rtl/>
        </w:rPr>
        <w:t xml:space="preserve">المتعـلقة </w:t>
      </w:r>
      <w:r w:rsidR="00976A0A" w:rsidRPr="00976A0A">
        <w:rPr>
          <w:rFonts w:ascii="Sakkal Majalla" w:hAnsi="Sakkal Majalla" w:cs="Sakkal Majalla"/>
          <w:sz w:val="30"/>
          <w:szCs w:val="30"/>
          <w:rtl/>
        </w:rPr>
        <w:t xml:space="preserve">بالعلاقة </w:t>
      </w:r>
      <w:r>
        <w:rPr>
          <w:rFonts w:ascii="Sakkal Majalla" w:hAnsi="Sakkal Majalla" w:cs="Sakkal Majalla"/>
          <w:sz w:val="30"/>
          <w:szCs w:val="30"/>
          <w:rtl/>
        </w:rPr>
        <w:t xml:space="preserve">بـين </w:t>
      </w:r>
      <w:r w:rsidR="00976A0A" w:rsidRPr="00976A0A">
        <w:rPr>
          <w:rFonts w:ascii="Sakkal Majalla" w:hAnsi="Sakkal Majalla" w:cs="Sakkal Majalla"/>
          <w:sz w:val="30"/>
          <w:szCs w:val="30"/>
          <w:rtl/>
        </w:rPr>
        <w:t xml:space="preserve">الذكاء الاصطناعي وإدارة المشاريع، </w:t>
      </w:r>
      <w:r>
        <w:rPr>
          <w:rFonts w:ascii="Sakkal Majalla" w:hAnsi="Sakkal Majalla" w:cs="Sakkal Majalla"/>
          <w:sz w:val="30"/>
          <w:szCs w:val="30"/>
          <w:rtl/>
        </w:rPr>
        <w:t xml:space="preserve">حيـث </w:t>
      </w:r>
      <w:r w:rsidR="00976A0A" w:rsidRPr="00976A0A">
        <w:rPr>
          <w:rFonts w:ascii="Sakkal Majalla" w:hAnsi="Sakkal Majalla" w:cs="Sakkal Majalla"/>
          <w:sz w:val="30"/>
          <w:szCs w:val="30"/>
          <w:rtl/>
        </w:rPr>
        <w:t xml:space="preserve">تفتقر </w:t>
      </w:r>
      <w:r>
        <w:rPr>
          <w:rFonts w:ascii="Sakkal Majalla" w:hAnsi="Sakkal Majalla" w:cs="Sakkal Majalla"/>
          <w:sz w:val="30"/>
          <w:szCs w:val="30"/>
          <w:rtl/>
        </w:rPr>
        <w:t xml:space="preserve">المـكتبة العربـية </w:t>
      </w:r>
      <w:r w:rsidR="00976A0A" w:rsidRPr="00976A0A">
        <w:rPr>
          <w:rFonts w:ascii="Sakkal Majalla" w:hAnsi="Sakkal Majalla" w:cs="Sakkal Majalla"/>
          <w:sz w:val="30"/>
          <w:szCs w:val="30"/>
          <w:rtl/>
        </w:rPr>
        <w:t xml:space="preserve">إلى أبحاث كمية تطبيقية في هذا </w:t>
      </w:r>
      <w:r>
        <w:rPr>
          <w:rFonts w:ascii="Sakkal Majalla" w:hAnsi="Sakkal Majalla" w:cs="Sakkal Majalla"/>
          <w:sz w:val="30"/>
          <w:szCs w:val="30"/>
          <w:rtl/>
        </w:rPr>
        <w:t>المـجال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="00976A0A" w:rsidRPr="00976A0A">
        <w:rPr>
          <w:rFonts w:ascii="Sakkal Majalla" w:hAnsi="Sakkal Majalla" w:cs="Sakkal Majalla"/>
          <w:sz w:val="30"/>
          <w:szCs w:val="30"/>
          <w:rtl/>
        </w:rPr>
        <w:t xml:space="preserve">وبذلك، </w:t>
      </w:r>
      <w:r>
        <w:rPr>
          <w:rFonts w:ascii="Sakkal Majalla" w:hAnsi="Sakkal Majalla" w:cs="Sakkal Majalla"/>
          <w:sz w:val="30"/>
          <w:szCs w:val="30"/>
          <w:rtl/>
        </w:rPr>
        <w:t xml:space="preserve">فـهي </w:t>
      </w:r>
      <w:r w:rsidR="00976A0A" w:rsidRPr="00976A0A">
        <w:rPr>
          <w:rFonts w:ascii="Sakkal Majalla" w:hAnsi="Sakkal Majalla" w:cs="Sakkal Majalla"/>
          <w:sz w:val="30"/>
          <w:szCs w:val="30"/>
          <w:rtl/>
        </w:rPr>
        <w:t xml:space="preserve">تُثري المحتوى الأكاديمي وتفتح المجال </w:t>
      </w:r>
      <w:r>
        <w:rPr>
          <w:rFonts w:ascii="Sakkal Majalla" w:hAnsi="Sakkal Majalla" w:cs="Sakkal Majalla"/>
          <w:sz w:val="30"/>
          <w:szCs w:val="30"/>
          <w:rtl/>
        </w:rPr>
        <w:t xml:space="preserve">أمـام </w:t>
      </w:r>
      <w:r w:rsidR="00976A0A" w:rsidRPr="00976A0A">
        <w:rPr>
          <w:rFonts w:ascii="Sakkal Majalla" w:hAnsi="Sakkal Majalla" w:cs="Sakkal Majalla"/>
          <w:sz w:val="30"/>
          <w:szCs w:val="30"/>
          <w:rtl/>
        </w:rPr>
        <w:t xml:space="preserve">دراسات مستقبلية أكثر </w:t>
      </w:r>
      <w:r>
        <w:rPr>
          <w:rFonts w:ascii="Sakkal Majalla" w:hAnsi="Sakkal Majalla" w:cs="Sakkal Majalla"/>
          <w:sz w:val="30"/>
          <w:szCs w:val="30"/>
          <w:rtl/>
        </w:rPr>
        <w:t>تـخصصًا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4D7D6174" w14:textId="6F61C88B" w:rsidR="00976A0A" w:rsidRDefault="00976A0A" w:rsidP="00976A0A">
      <w:pPr>
        <w:pStyle w:val="p1"/>
        <w:bidi/>
        <w:spacing w:before="240"/>
        <w:jc w:val="both"/>
        <w:divId w:val="1810897166"/>
        <w:rPr>
          <w:rFonts w:ascii="Sakkal Majalla" w:hAnsi="Sakkal Majalla" w:cs="Sakkal Majalla"/>
          <w:sz w:val="30"/>
          <w:szCs w:val="30"/>
          <w:rtl/>
        </w:rPr>
      </w:pPr>
      <w:r w:rsidRPr="00976A0A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>ثالثًا</w:t>
      </w:r>
      <w:r w:rsidR="002712B5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: </w:t>
      </w:r>
      <w:r w:rsidR="00D414FB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الأهمـية </w:t>
      </w:r>
      <w:r w:rsidRPr="00976A0A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>الاستراتيجية</w:t>
      </w:r>
      <w:r w:rsidR="002712B5">
        <w:rPr>
          <w:rFonts w:ascii="Sakkal Majalla" w:hAnsi="Sakkal Majalla" w:cs="Sakkal Majalla" w:hint="cs"/>
          <w:sz w:val="30"/>
          <w:szCs w:val="30"/>
          <w:u w:val="single"/>
          <w:rtl/>
        </w:rPr>
        <w:t xml:space="preserve">: </w:t>
      </w:r>
    </w:p>
    <w:p w14:paraId="3F97F6EE" w14:textId="4842B18F" w:rsidR="00976A0A" w:rsidRPr="00976A0A" w:rsidRDefault="00976A0A" w:rsidP="00976A0A">
      <w:pPr>
        <w:pStyle w:val="p1"/>
        <w:bidi/>
        <w:jc w:val="both"/>
        <w:divId w:val="1810897166"/>
        <w:rPr>
          <w:rFonts w:ascii="Sakkal Majalla" w:hAnsi="Sakkal Majalla" w:cs="Sakkal Majalla"/>
          <w:sz w:val="30"/>
          <w:szCs w:val="30"/>
        </w:rPr>
      </w:pPr>
      <w:r w:rsidRPr="00976A0A">
        <w:rPr>
          <w:rFonts w:ascii="Sakkal Majalla" w:hAnsi="Sakkal Majalla" w:cs="Sakkal Majalla"/>
          <w:sz w:val="30"/>
          <w:szCs w:val="30"/>
          <w:rtl/>
        </w:rPr>
        <w:t xml:space="preserve">تنسجم الدراسة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مـع </w:t>
      </w:r>
      <w:r w:rsidRPr="00976A0A">
        <w:rPr>
          <w:rFonts w:ascii="Sakkal Majalla" w:hAnsi="Sakkal Majalla" w:cs="Sakkal Majalla"/>
          <w:sz w:val="30"/>
          <w:szCs w:val="30"/>
          <w:rtl/>
        </w:rPr>
        <w:t xml:space="preserve">التوجهات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الوطنـية للتـحول </w:t>
      </w:r>
      <w:r w:rsidRPr="00976A0A">
        <w:rPr>
          <w:rFonts w:ascii="Sakkal Majalla" w:hAnsi="Sakkal Majalla" w:cs="Sakkal Majalla"/>
          <w:sz w:val="30"/>
          <w:szCs w:val="30"/>
          <w:rtl/>
        </w:rPr>
        <w:t xml:space="preserve">الرقمي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وتعظيـم </w:t>
      </w:r>
      <w:r w:rsidRPr="00976A0A">
        <w:rPr>
          <w:rFonts w:ascii="Sakkal Majalla" w:hAnsi="Sakkal Majalla" w:cs="Sakkal Majalla"/>
          <w:sz w:val="30"/>
          <w:szCs w:val="30"/>
          <w:rtl/>
        </w:rPr>
        <w:t xml:space="preserve">الاستفادة من التقنيات الحديثة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فـي </w:t>
      </w:r>
      <w:r w:rsidRPr="00976A0A">
        <w:rPr>
          <w:rFonts w:ascii="Sakkal Majalla" w:hAnsi="Sakkal Majalla" w:cs="Sakkal Majalla"/>
          <w:sz w:val="30"/>
          <w:szCs w:val="30"/>
          <w:rtl/>
        </w:rPr>
        <w:t>تحقيق أهداف رؤية 2030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Pr="00976A0A">
        <w:rPr>
          <w:rFonts w:ascii="Sakkal Majalla" w:hAnsi="Sakkal Majalla" w:cs="Sakkal Majalla"/>
          <w:sz w:val="30"/>
          <w:szCs w:val="30"/>
          <w:rtl/>
        </w:rPr>
        <w:t xml:space="preserve">إذ أن رفع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كـفاءة متابـعة </w:t>
      </w:r>
      <w:r w:rsidRPr="00976A0A">
        <w:rPr>
          <w:rFonts w:ascii="Sakkal Majalla" w:hAnsi="Sakkal Majalla" w:cs="Sakkal Majalla"/>
          <w:sz w:val="30"/>
          <w:szCs w:val="30"/>
          <w:rtl/>
        </w:rPr>
        <w:t xml:space="preserve">المشاريع يسهم في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تحسـين </w:t>
      </w:r>
      <w:r w:rsidRPr="00976A0A">
        <w:rPr>
          <w:rFonts w:ascii="Sakkal Majalla" w:hAnsi="Sakkal Majalla" w:cs="Sakkal Majalla"/>
          <w:sz w:val="30"/>
          <w:szCs w:val="30"/>
          <w:rtl/>
        </w:rPr>
        <w:t xml:space="preserve">جودة الإنفاق وتعزيز تنافسية الاقتصاد </w:t>
      </w:r>
      <w:r w:rsidR="00D414FB">
        <w:rPr>
          <w:rFonts w:ascii="Sakkal Majalla" w:hAnsi="Sakkal Majalla" w:cs="Sakkal Majalla"/>
          <w:sz w:val="30"/>
          <w:szCs w:val="30"/>
          <w:rtl/>
        </w:rPr>
        <w:t>الوطنـي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11966C28" w14:textId="12E2B5B3" w:rsidR="00976A0A" w:rsidRDefault="00976A0A" w:rsidP="00976A0A">
      <w:pPr>
        <w:pStyle w:val="p1"/>
        <w:bidi/>
        <w:spacing w:before="240"/>
        <w:jc w:val="both"/>
        <w:divId w:val="1810897166"/>
        <w:rPr>
          <w:rFonts w:ascii="Sakkal Majalla" w:hAnsi="Sakkal Majalla" w:cs="Sakkal Majalla"/>
          <w:sz w:val="30"/>
          <w:szCs w:val="30"/>
          <w:rtl/>
        </w:rPr>
      </w:pPr>
      <w:r w:rsidRPr="00976A0A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>رابعًا</w:t>
      </w:r>
      <w:r w:rsidR="002712B5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: </w:t>
      </w:r>
      <w:r w:rsidRPr="00976A0A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الأهمية </w:t>
      </w:r>
      <w:r w:rsidR="00D414FB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>الـمؤسسية</w:t>
      </w:r>
      <w:r w:rsidR="002712B5">
        <w:rPr>
          <w:rFonts w:ascii="Sakkal Majalla" w:hAnsi="Sakkal Majalla" w:cs="Sakkal Majalla" w:hint="cs"/>
          <w:sz w:val="30"/>
          <w:szCs w:val="30"/>
          <w:rtl/>
        </w:rPr>
        <w:t xml:space="preserve">: </w:t>
      </w:r>
    </w:p>
    <w:p w14:paraId="43E8D8EF" w14:textId="160BFD7F" w:rsidR="00976A0A" w:rsidRPr="00976A0A" w:rsidRDefault="00976A0A" w:rsidP="00976A0A">
      <w:pPr>
        <w:pStyle w:val="p1"/>
        <w:bidi/>
        <w:jc w:val="both"/>
        <w:divId w:val="1810897166"/>
        <w:rPr>
          <w:rFonts w:ascii="Sakkal Majalla" w:hAnsi="Sakkal Majalla" w:cs="Sakkal Majalla"/>
          <w:sz w:val="30"/>
          <w:szCs w:val="30"/>
        </w:rPr>
      </w:pPr>
      <w:r w:rsidRPr="00976A0A">
        <w:rPr>
          <w:rFonts w:ascii="Sakkal Majalla" w:hAnsi="Sakkal Majalla" w:cs="Sakkal Majalla"/>
          <w:sz w:val="30"/>
          <w:szCs w:val="30"/>
          <w:rtl/>
        </w:rPr>
        <w:t xml:space="preserve">تُبرز الدراسة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الـتحديات والفـرص </w:t>
      </w:r>
      <w:r w:rsidRPr="00976A0A">
        <w:rPr>
          <w:rFonts w:ascii="Sakkal Majalla" w:hAnsi="Sakkal Majalla" w:cs="Sakkal Majalla"/>
          <w:sz w:val="30"/>
          <w:szCs w:val="30"/>
          <w:rtl/>
        </w:rPr>
        <w:t xml:space="preserve">التي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تواجـه </w:t>
      </w:r>
      <w:r w:rsidRPr="00976A0A">
        <w:rPr>
          <w:rFonts w:ascii="Sakkal Majalla" w:hAnsi="Sakkal Majalla" w:cs="Sakkal Majalla"/>
          <w:sz w:val="30"/>
          <w:szCs w:val="30"/>
          <w:rtl/>
        </w:rPr>
        <w:t xml:space="preserve">المؤسسات السعودية في تبني الذكاء الاصطناعي، مما يساعدها على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إعـداد </w:t>
      </w:r>
      <w:r w:rsidRPr="00976A0A">
        <w:rPr>
          <w:rFonts w:ascii="Sakkal Majalla" w:hAnsi="Sakkal Majalla" w:cs="Sakkal Majalla"/>
          <w:sz w:val="30"/>
          <w:szCs w:val="30"/>
          <w:rtl/>
        </w:rPr>
        <w:t xml:space="preserve">خطط عملية لمعالجة العوائق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مـثل نـقص </w:t>
      </w:r>
      <w:r w:rsidRPr="00976A0A">
        <w:rPr>
          <w:rFonts w:ascii="Sakkal Majalla" w:hAnsi="Sakkal Majalla" w:cs="Sakkal Majalla"/>
          <w:sz w:val="30"/>
          <w:szCs w:val="30"/>
          <w:rtl/>
        </w:rPr>
        <w:t xml:space="preserve">المهارات التقنية أو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ضـعف </w:t>
      </w:r>
      <w:r w:rsidRPr="00976A0A">
        <w:rPr>
          <w:rFonts w:ascii="Sakkal Majalla" w:hAnsi="Sakkal Majalla" w:cs="Sakkal Majalla"/>
          <w:sz w:val="30"/>
          <w:szCs w:val="30"/>
          <w:rtl/>
        </w:rPr>
        <w:t xml:space="preserve">البنية التحتية،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وبالـتالي </w:t>
      </w:r>
      <w:r w:rsidRPr="00976A0A">
        <w:rPr>
          <w:rFonts w:ascii="Sakkal Majalla" w:hAnsi="Sakkal Majalla" w:cs="Sakkal Majalla"/>
          <w:sz w:val="30"/>
          <w:szCs w:val="30"/>
          <w:rtl/>
        </w:rPr>
        <w:t xml:space="preserve">بناء بيئة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أكـثر </w:t>
      </w:r>
      <w:r w:rsidRPr="00976A0A">
        <w:rPr>
          <w:rFonts w:ascii="Sakkal Majalla" w:hAnsi="Sakkal Majalla" w:cs="Sakkal Majalla"/>
          <w:sz w:val="30"/>
          <w:szCs w:val="30"/>
          <w:rtl/>
        </w:rPr>
        <w:t xml:space="preserve">جاهزية </w:t>
      </w:r>
      <w:r w:rsidR="00D414FB">
        <w:rPr>
          <w:rFonts w:ascii="Sakkal Majalla" w:hAnsi="Sakkal Majalla" w:cs="Sakkal Majalla"/>
          <w:sz w:val="30"/>
          <w:szCs w:val="30"/>
          <w:rtl/>
        </w:rPr>
        <w:t>لتطبيـق الحـلول الذكيـة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3DE4D61C" w14:textId="1AB94904" w:rsidR="00976A0A" w:rsidRDefault="00976A0A" w:rsidP="00976A0A">
      <w:pPr>
        <w:pStyle w:val="p1"/>
        <w:bidi/>
        <w:spacing w:before="240"/>
        <w:jc w:val="both"/>
        <w:divId w:val="1810897166"/>
        <w:rPr>
          <w:rFonts w:ascii="Sakkal Majalla" w:hAnsi="Sakkal Majalla" w:cs="Sakkal Majalla"/>
          <w:sz w:val="30"/>
          <w:szCs w:val="30"/>
          <w:rtl/>
        </w:rPr>
      </w:pPr>
      <w:r w:rsidRPr="00976A0A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>خامسًا</w:t>
      </w:r>
      <w:r w:rsidR="002712B5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: </w:t>
      </w:r>
      <w:r w:rsidR="00D414FB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الأهـمية </w:t>
      </w:r>
      <w:r w:rsidRPr="00976A0A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>المستقبلية</w:t>
      </w:r>
      <w:r w:rsidR="002712B5">
        <w:rPr>
          <w:rFonts w:ascii="Sakkal Majalla" w:hAnsi="Sakkal Majalla" w:cs="Sakkal Majalla" w:hint="cs"/>
          <w:sz w:val="30"/>
          <w:szCs w:val="30"/>
          <w:rtl/>
        </w:rPr>
        <w:t xml:space="preserve">: </w:t>
      </w:r>
    </w:p>
    <w:p w14:paraId="56D725CF" w14:textId="7341AB00" w:rsidR="00976A0A" w:rsidRPr="00976A0A" w:rsidRDefault="00D414FB" w:rsidP="00976A0A">
      <w:pPr>
        <w:pStyle w:val="p1"/>
        <w:bidi/>
        <w:jc w:val="both"/>
        <w:divId w:val="1810897166"/>
        <w:rPr>
          <w:rFonts w:ascii="Sakkal Majalla" w:hAnsi="Sakkal Majalla" w:cs="Sakkal Majalla"/>
          <w:sz w:val="30"/>
          <w:szCs w:val="30"/>
        </w:rPr>
      </w:pPr>
      <w:r>
        <w:rPr>
          <w:rFonts w:ascii="Sakkal Majalla" w:hAnsi="Sakkal Majalla" w:cs="Sakkal Majalla"/>
          <w:sz w:val="30"/>
          <w:szCs w:val="30"/>
          <w:rtl/>
        </w:rPr>
        <w:t xml:space="preserve">تـُعزز </w:t>
      </w:r>
      <w:r w:rsidR="00976A0A" w:rsidRPr="00976A0A">
        <w:rPr>
          <w:rFonts w:ascii="Sakkal Majalla" w:hAnsi="Sakkal Majalla" w:cs="Sakkal Majalla"/>
          <w:sz w:val="30"/>
          <w:szCs w:val="30"/>
          <w:rtl/>
        </w:rPr>
        <w:t xml:space="preserve">نتائج الدراسة الوعي بأهمية الاستثمار في تنمية القدرات البشرية والتقنية داخل المؤسسات السعودية، مما </w:t>
      </w:r>
      <w:r>
        <w:rPr>
          <w:rFonts w:ascii="Sakkal Majalla" w:hAnsi="Sakkal Majalla" w:cs="Sakkal Majalla"/>
          <w:sz w:val="30"/>
          <w:szCs w:val="30"/>
          <w:rtl/>
        </w:rPr>
        <w:t xml:space="preserve">يـضع أساسًـا لتـحول </w:t>
      </w:r>
      <w:r w:rsidR="00976A0A" w:rsidRPr="00976A0A">
        <w:rPr>
          <w:rFonts w:ascii="Sakkal Majalla" w:hAnsi="Sakkal Majalla" w:cs="Sakkal Majalla"/>
          <w:sz w:val="30"/>
          <w:szCs w:val="30"/>
          <w:rtl/>
        </w:rPr>
        <w:t xml:space="preserve">مؤسسي مستدام قائم على </w:t>
      </w:r>
      <w:r>
        <w:rPr>
          <w:rFonts w:ascii="Sakkal Majalla" w:hAnsi="Sakkal Majalla" w:cs="Sakkal Majalla"/>
          <w:sz w:val="30"/>
          <w:szCs w:val="30"/>
          <w:rtl/>
        </w:rPr>
        <w:t xml:space="preserve">الـذكاء </w:t>
      </w:r>
      <w:r w:rsidR="00976A0A" w:rsidRPr="00976A0A">
        <w:rPr>
          <w:rFonts w:ascii="Sakkal Majalla" w:hAnsi="Sakkal Majalla" w:cs="Sakkal Majalla"/>
          <w:sz w:val="30"/>
          <w:szCs w:val="30"/>
          <w:rtl/>
        </w:rPr>
        <w:t>الاصطناعي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>
        <w:rPr>
          <w:rFonts w:ascii="Sakkal Majalla" w:hAnsi="Sakkal Majalla" w:cs="Sakkal Majalla"/>
          <w:sz w:val="30"/>
          <w:szCs w:val="30"/>
          <w:rtl/>
        </w:rPr>
        <w:t xml:space="preserve">كـما </w:t>
      </w:r>
      <w:r w:rsidR="00976A0A" w:rsidRPr="00976A0A">
        <w:rPr>
          <w:rFonts w:ascii="Sakkal Majalla" w:hAnsi="Sakkal Majalla" w:cs="Sakkal Majalla"/>
          <w:sz w:val="30"/>
          <w:szCs w:val="30"/>
          <w:rtl/>
        </w:rPr>
        <w:t xml:space="preserve">تساهم في دعم </w:t>
      </w:r>
      <w:r>
        <w:rPr>
          <w:rFonts w:ascii="Sakkal Majalla" w:hAnsi="Sakkal Majalla" w:cs="Sakkal Majalla"/>
          <w:sz w:val="30"/>
          <w:szCs w:val="30"/>
          <w:rtl/>
        </w:rPr>
        <w:t xml:space="preserve">الممـارسات </w:t>
      </w:r>
      <w:r w:rsidR="00976A0A" w:rsidRPr="00976A0A">
        <w:rPr>
          <w:rFonts w:ascii="Sakkal Majalla" w:hAnsi="Sakkal Majalla" w:cs="Sakkal Majalla"/>
          <w:sz w:val="30"/>
          <w:szCs w:val="30"/>
          <w:rtl/>
        </w:rPr>
        <w:t xml:space="preserve">الإدارية الحديثة </w:t>
      </w:r>
      <w:r>
        <w:rPr>
          <w:rFonts w:ascii="Sakkal Majalla" w:hAnsi="Sakkal Majalla" w:cs="Sakkal Majalla"/>
          <w:sz w:val="30"/>
          <w:szCs w:val="30"/>
          <w:rtl/>
        </w:rPr>
        <w:t xml:space="preserve">وتطويـر </w:t>
      </w:r>
      <w:r w:rsidR="00976A0A" w:rsidRPr="00976A0A">
        <w:rPr>
          <w:rFonts w:ascii="Sakkal Majalla" w:hAnsi="Sakkal Majalla" w:cs="Sakkal Majalla"/>
          <w:sz w:val="30"/>
          <w:szCs w:val="30"/>
          <w:rtl/>
        </w:rPr>
        <w:t xml:space="preserve">أدوات المتابعة لتتلاءم </w:t>
      </w:r>
      <w:r>
        <w:rPr>
          <w:rFonts w:ascii="Sakkal Majalla" w:hAnsi="Sakkal Majalla" w:cs="Sakkal Majalla"/>
          <w:sz w:val="30"/>
          <w:szCs w:val="30"/>
          <w:rtl/>
        </w:rPr>
        <w:t xml:space="preserve">مـع </w:t>
      </w:r>
      <w:r w:rsidR="00976A0A" w:rsidRPr="00976A0A">
        <w:rPr>
          <w:rFonts w:ascii="Sakkal Majalla" w:hAnsi="Sakkal Majalla" w:cs="Sakkal Majalla"/>
          <w:sz w:val="30"/>
          <w:szCs w:val="30"/>
          <w:rtl/>
        </w:rPr>
        <w:t xml:space="preserve">متطلبات </w:t>
      </w:r>
      <w:r>
        <w:rPr>
          <w:rFonts w:ascii="Sakkal Majalla" w:hAnsi="Sakkal Majalla" w:cs="Sakkal Majalla"/>
          <w:sz w:val="30"/>
          <w:szCs w:val="30"/>
          <w:rtl/>
        </w:rPr>
        <w:t xml:space="preserve">الـثورة الصناعيـة </w:t>
      </w:r>
      <w:r w:rsidR="00976A0A" w:rsidRPr="00976A0A">
        <w:rPr>
          <w:rFonts w:ascii="Sakkal Majalla" w:hAnsi="Sakkal Majalla" w:cs="Sakkal Majalla"/>
          <w:sz w:val="30"/>
          <w:szCs w:val="30"/>
          <w:rtl/>
        </w:rPr>
        <w:t>الرابعة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1FE64C75" w14:textId="16D26000" w:rsidR="00A74F76" w:rsidRPr="00976A0A" w:rsidRDefault="00A74F76" w:rsidP="00976A0A">
      <w:pPr>
        <w:pStyle w:val="p1"/>
        <w:bidi/>
        <w:jc w:val="both"/>
        <w:divId w:val="1810897166"/>
        <w:rPr>
          <w:rFonts w:ascii="Sakkal Majalla" w:hAnsi="Sakkal Majalla" w:cs="Sakkal Majalla"/>
          <w:sz w:val="30"/>
          <w:szCs w:val="30"/>
        </w:rPr>
      </w:pPr>
    </w:p>
    <w:p w14:paraId="0292260F" w14:textId="77777777" w:rsidR="001D3932" w:rsidRPr="001D3932" w:rsidRDefault="001D3932" w:rsidP="001D3932">
      <w:pPr>
        <w:pStyle w:val="p1"/>
        <w:bidi/>
        <w:divId w:val="1810897166"/>
        <w:rPr>
          <w:lang w:val="en-GB"/>
        </w:rPr>
      </w:pPr>
    </w:p>
    <w:p w14:paraId="0CA64B76" w14:textId="77777777" w:rsidR="003A50CA" w:rsidRDefault="003A50CA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6B6DB41" w14:textId="77777777" w:rsidR="00976A0A" w:rsidRDefault="00976A0A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817352F" w14:textId="67ED0A0E" w:rsidR="009125CE" w:rsidRPr="00435972" w:rsidRDefault="00A74F76" w:rsidP="00435972">
      <w:pPr>
        <w:pStyle w:val="Heading2"/>
        <w:rPr>
          <w:rtl/>
        </w:rPr>
      </w:pPr>
      <w:bookmarkStart w:id="7" w:name="_Toc215434921"/>
      <w:r w:rsidRPr="00435972">
        <w:rPr>
          <w:rtl/>
        </w:rPr>
        <w:lastRenderedPageBreak/>
        <w:t xml:space="preserve">أهداف </w:t>
      </w:r>
      <w:r w:rsidR="00D414FB">
        <w:rPr>
          <w:rtl/>
        </w:rPr>
        <w:t>الـدراسة</w:t>
      </w:r>
      <w:r w:rsidR="002712B5">
        <w:rPr>
          <w:rFonts w:hint="cs"/>
          <w:rtl/>
        </w:rPr>
        <w:t>:</w:t>
      </w:r>
      <w:bookmarkEnd w:id="7"/>
      <w:r w:rsidR="002712B5">
        <w:rPr>
          <w:rFonts w:hint="cs"/>
          <w:rtl/>
        </w:rPr>
        <w:t xml:space="preserve"> </w:t>
      </w:r>
    </w:p>
    <w:p w14:paraId="284A5CFC" w14:textId="0B8A0B14" w:rsidR="005D49D0" w:rsidRDefault="005D49D0" w:rsidP="005D49D0">
      <w:pPr>
        <w:pStyle w:val="p3"/>
        <w:bidi/>
        <w:ind w:right="-142"/>
        <w:jc w:val="both"/>
        <w:divId w:val="613751571"/>
        <w:rPr>
          <w:rFonts w:ascii="Sakkal Majalla" w:hAnsi="Sakkal Majalla" w:cs="Sakkal Majalla"/>
          <w:sz w:val="30"/>
          <w:szCs w:val="30"/>
        </w:rPr>
      </w:pPr>
      <w:r>
        <w:rPr>
          <w:rFonts w:ascii="Sakkal Majalla" w:hAnsi="Sakkal Majalla" w:cs="Sakkal Majalla" w:hint="cs"/>
          <w:sz w:val="30"/>
          <w:szCs w:val="30"/>
          <w:rtl/>
        </w:rPr>
        <w:t xml:space="preserve">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تـهدف </w:t>
      </w:r>
      <w:r w:rsidRPr="005D49D0">
        <w:rPr>
          <w:rFonts w:ascii="Sakkal Majalla" w:hAnsi="Sakkal Majalla" w:cs="Sakkal Majalla"/>
          <w:sz w:val="30"/>
          <w:szCs w:val="30"/>
          <w:rtl/>
        </w:rPr>
        <w:t xml:space="preserve">هذه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الـدراسة </w:t>
      </w:r>
      <w:r w:rsidRPr="005D49D0">
        <w:rPr>
          <w:rFonts w:ascii="Sakkal Majalla" w:hAnsi="Sakkal Majalla" w:cs="Sakkal Majalla"/>
          <w:sz w:val="30"/>
          <w:szCs w:val="30"/>
          <w:rtl/>
        </w:rPr>
        <w:t xml:space="preserve">إلى توضيح الأثر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الـذي يـتركه </w:t>
      </w:r>
      <w:r w:rsidRPr="005D49D0">
        <w:rPr>
          <w:rFonts w:ascii="Sakkal Majalla" w:hAnsi="Sakkal Majalla" w:cs="Sakkal Majalla"/>
          <w:sz w:val="30"/>
          <w:szCs w:val="30"/>
          <w:rtl/>
        </w:rPr>
        <w:t xml:space="preserve">الذكاء الاصطناعي في متابعة إدارة المشاريع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داخـل </w:t>
      </w:r>
      <w:r w:rsidRPr="005D49D0">
        <w:rPr>
          <w:rFonts w:ascii="Sakkal Majalla" w:hAnsi="Sakkal Majalla" w:cs="Sakkal Majalla"/>
          <w:sz w:val="30"/>
          <w:szCs w:val="30"/>
          <w:rtl/>
        </w:rPr>
        <w:t xml:space="preserve">المؤسسات السعودية،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مـن خـلال </w:t>
      </w:r>
      <w:r w:rsidRPr="005D49D0">
        <w:rPr>
          <w:rFonts w:ascii="Sakkal Majalla" w:hAnsi="Sakkal Majalla" w:cs="Sakkal Majalla"/>
          <w:sz w:val="30"/>
          <w:szCs w:val="30"/>
          <w:rtl/>
        </w:rPr>
        <w:t xml:space="preserve">مجموعة أهداف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مترابطـة </w:t>
      </w:r>
      <w:r w:rsidRPr="005D49D0">
        <w:rPr>
          <w:rFonts w:ascii="Sakkal Majalla" w:hAnsi="Sakkal Majalla" w:cs="Sakkal Majalla"/>
          <w:sz w:val="30"/>
          <w:szCs w:val="30"/>
          <w:rtl/>
        </w:rPr>
        <w:t xml:space="preserve">تسعى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إلـى </w:t>
      </w:r>
      <w:r w:rsidRPr="005D49D0">
        <w:rPr>
          <w:rFonts w:ascii="Sakkal Majalla" w:hAnsi="Sakkal Majalla" w:cs="Sakkal Majalla"/>
          <w:sz w:val="30"/>
          <w:szCs w:val="30"/>
          <w:rtl/>
        </w:rPr>
        <w:t xml:space="preserve">بناء فهم شامل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وعملـي </w:t>
      </w:r>
      <w:r w:rsidRPr="005D49D0">
        <w:rPr>
          <w:rFonts w:ascii="Sakkal Majalla" w:hAnsi="Sakkal Majalla" w:cs="Sakkal Majalla"/>
          <w:sz w:val="30"/>
          <w:szCs w:val="30"/>
          <w:rtl/>
        </w:rPr>
        <w:t>للموضوع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53479ABD" w14:textId="77777777" w:rsidR="00C36601" w:rsidRDefault="00C36601" w:rsidP="00C36601">
      <w:pPr>
        <w:pStyle w:val="p3"/>
        <w:bidi/>
        <w:ind w:left="0" w:right="-142"/>
        <w:jc w:val="both"/>
        <w:divId w:val="613751571"/>
        <w:rPr>
          <w:rFonts w:ascii="Sakkal Majalla" w:hAnsi="Sakkal Majalla" w:cs="Sakkal Majalla"/>
          <w:sz w:val="30"/>
          <w:szCs w:val="30"/>
          <w:rtl/>
        </w:rPr>
      </w:pPr>
    </w:p>
    <w:p w14:paraId="0C732291" w14:textId="75DE3442" w:rsidR="005D49D0" w:rsidRPr="005D49D0" w:rsidRDefault="005D49D0" w:rsidP="00C36601">
      <w:pPr>
        <w:pStyle w:val="p3"/>
        <w:bidi/>
        <w:ind w:left="0" w:right="-142"/>
        <w:jc w:val="both"/>
        <w:divId w:val="613751571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5D49D0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الهدف </w:t>
      </w:r>
      <w:r w:rsidR="00D414FB">
        <w:rPr>
          <w:rFonts w:ascii="Sakkal Majalla" w:hAnsi="Sakkal Majalla" w:cs="Sakkal Majalla"/>
          <w:b/>
          <w:bCs/>
          <w:sz w:val="32"/>
          <w:szCs w:val="32"/>
          <w:rtl/>
        </w:rPr>
        <w:t>العـام</w:t>
      </w:r>
      <w:r w:rsidR="002712B5">
        <w:rPr>
          <w:rFonts w:ascii="Sakkal Majalla" w:hAnsi="Sakkal Majalla" w:cs="Sakkal Majalla"/>
          <w:b/>
          <w:bCs/>
          <w:sz w:val="32"/>
          <w:szCs w:val="32"/>
          <w:rtl/>
        </w:rPr>
        <w:t xml:space="preserve">: </w:t>
      </w:r>
    </w:p>
    <w:p w14:paraId="47DDF11C" w14:textId="69F888DD" w:rsidR="005D49D0" w:rsidRPr="005D49D0" w:rsidRDefault="005D49D0" w:rsidP="005D49D0">
      <w:pPr>
        <w:pStyle w:val="p3"/>
        <w:bidi/>
        <w:spacing w:after="240"/>
        <w:ind w:right="-142"/>
        <w:jc w:val="both"/>
        <w:divId w:val="613751571"/>
        <w:rPr>
          <w:rFonts w:ascii="Sakkal Majalla" w:hAnsi="Sakkal Majalla" w:cs="Sakkal Majalla"/>
          <w:b/>
          <w:bCs/>
          <w:sz w:val="30"/>
          <w:szCs w:val="30"/>
          <w:u w:val="single"/>
        </w:rPr>
      </w:pPr>
      <w:r w:rsidRPr="005D49D0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دراسة أثر استخدام </w:t>
      </w:r>
      <w:r w:rsidR="00D414FB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الـذكاء الاصطـناعي </w:t>
      </w:r>
      <w:r w:rsidRPr="005D49D0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في متابعة إدارة </w:t>
      </w:r>
      <w:r w:rsidR="00D414FB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المشاريـع </w:t>
      </w:r>
      <w:r w:rsidRPr="005D49D0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في </w:t>
      </w:r>
      <w:r w:rsidR="00D414FB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المـؤسسات </w:t>
      </w:r>
      <w:r w:rsidRPr="005D49D0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>السعودية</w:t>
      </w:r>
      <w:r w:rsidR="001F526F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>.</w:t>
      </w:r>
    </w:p>
    <w:p w14:paraId="2877A4ED" w14:textId="7A5B2C8A" w:rsidR="005D49D0" w:rsidRPr="005D49D0" w:rsidRDefault="00D414FB" w:rsidP="00C36601">
      <w:pPr>
        <w:pStyle w:val="p3"/>
        <w:bidi/>
        <w:spacing w:after="240"/>
        <w:ind w:right="-142"/>
        <w:jc w:val="both"/>
        <w:divId w:val="613751571"/>
        <w:rPr>
          <w:rFonts w:ascii="Sakkal Majalla" w:hAnsi="Sakkal Majalla" w:cs="Sakkal Majalla"/>
          <w:b/>
          <w:bCs/>
          <w:sz w:val="32"/>
          <w:szCs w:val="32"/>
          <w:u w:val="single"/>
        </w:rPr>
      </w:pPr>
      <w: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الأهـداف </w:t>
      </w:r>
      <w:r w:rsidR="005D49D0" w:rsidRPr="005D49D0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الفرعية</w:t>
      </w:r>
      <w:r w:rsidR="002712B5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: </w:t>
      </w:r>
    </w:p>
    <w:p w14:paraId="32506BDB" w14:textId="551FD0C2" w:rsidR="00C36601" w:rsidRPr="00C36601" w:rsidRDefault="005D49D0" w:rsidP="00C36601">
      <w:pPr>
        <w:pStyle w:val="p3"/>
        <w:numPr>
          <w:ilvl w:val="0"/>
          <w:numId w:val="21"/>
        </w:numPr>
        <w:bidi/>
        <w:ind w:right="-142"/>
        <w:jc w:val="both"/>
        <w:divId w:val="613751571"/>
        <w:rPr>
          <w:rFonts w:ascii="Sakkal Majalla" w:hAnsi="Sakkal Majalla" w:cs="Sakkal Majalla"/>
          <w:b/>
          <w:bCs/>
          <w:sz w:val="30"/>
          <w:szCs w:val="30"/>
        </w:rPr>
      </w:pPr>
      <w:r w:rsidRPr="005D49D0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تحديد أبرز </w:t>
      </w:r>
      <w:r w:rsidR="00D414FB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تقـنيات الـذكاء الاصطنـاعي </w:t>
      </w:r>
      <w:r w:rsidRPr="005D49D0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المستخدمة حاليًا في متابعة إدارة </w:t>
      </w:r>
      <w:r w:rsidR="00D414FB">
        <w:rPr>
          <w:rFonts w:ascii="Sakkal Majalla" w:hAnsi="Sakkal Majalla" w:cs="Sakkal Majalla"/>
          <w:b/>
          <w:bCs/>
          <w:sz w:val="30"/>
          <w:szCs w:val="30"/>
          <w:rtl/>
        </w:rPr>
        <w:t>الـمشاريع</w:t>
      </w:r>
      <w:r w:rsidR="002712B5">
        <w:rPr>
          <w:rFonts w:ascii="Sakkal Majalla" w:hAnsi="Sakkal Majalla" w:cs="Sakkal Majalla"/>
          <w:b/>
          <w:bCs/>
          <w:sz w:val="30"/>
          <w:szCs w:val="30"/>
          <w:rtl/>
        </w:rPr>
        <w:t xml:space="preserve">: </w:t>
      </w:r>
    </w:p>
    <w:p w14:paraId="10FEE534" w14:textId="5CCCFA8C" w:rsidR="005D49D0" w:rsidRPr="005D49D0" w:rsidRDefault="005D49D0" w:rsidP="00C36601">
      <w:pPr>
        <w:pStyle w:val="p3"/>
        <w:bidi/>
        <w:spacing w:after="240"/>
        <w:ind w:left="720" w:right="-142"/>
        <w:jc w:val="both"/>
        <w:divId w:val="613751571"/>
        <w:rPr>
          <w:rFonts w:ascii="Sakkal Majalla" w:hAnsi="Sakkal Majalla" w:cs="Sakkal Majalla"/>
          <w:sz w:val="30"/>
          <w:szCs w:val="30"/>
        </w:rPr>
      </w:pPr>
      <w:r w:rsidRPr="005D49D0">
        <w:rPr>
          <w:rFonts w:ascii="Sakkal Majalla" w:hAnsi="Sakkal Majalla" w:cs="Sakkal Majalla"/>
          <w:sz w:val="30"/>
          <w:szCs w:val="30"/>
        </w:rPr>
        <w:t xml:space="preserve">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يـركز </w:t>
      </w:r>
      <w:r w:rsidRPr="005D49D0">
        <w:rPr>
          <w:rFonts w:ascii="Sakkal Majalla" w:hAnsi="Sakkal Majalla" w:cs="Sakkal Majalla"/>
          <w:sz w:val="30"/>
          <w:szCs w:val="30"/>
          <w:rtl/>
        </w:rPr>
        <w:t xml:space="preserve">هذا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الهـدف </w:t>
      </w:r>
      <w:r w:rsidRPr="005D49D0">
        <w:rPr>
          <w:rFonts w:ascii="Sakkal Majalla" w:hAnsi="Sakkal Majalla" w:cs="Sakkal Majalla"/>
          <w:sz w:val="30"/>
          <w:szCs w:val="30"/>
          <w:rtl/>
        </w:rPr>
        <w:t xml:space="preserve">على استعراض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أهـم </w:t>
      </w:r>
      <w:r w:rsidRPr="005D49D0">
        <w:rPr>
          <w:rFonts w:ascii="Sakkal Majalla" w:hAnsi="Sakkal Majalla" w:cs="Sakkal Majalla"/>
          <w:sz w:val="30"/>
          <w:szCs w:val="30"/>
          <w:rtl/>
        </w:rPr>
        <w:t xml:space="preserve">الأدوات والتقنيات التي يتم توظيفها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فـي بـيئات </w:t>
      </w:r>
      <w:r w:rsidRPr="005D49D0">
        <w:rPr>
          <w:rFonts w:ascii="Sakkal Majalla" w:hAnsi="Sakkal Majalla" w:cs="Sakkal Majalla"/>
          <w:sz w:val="30"/>
          <w:szCs w:val="30"/>
          <w:rtl/>
        </w:rPr>
        <w:t xml:space="preserve">العمل السعودية، مثل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أنـظمة </w:t>
      </w:r>
      <w:r w:rsidRPr="005D49D0">
        <w:rPr>
          <w:rFonts w:ascii="Sakkal Majalla" w:hAnsi="Sakkal Majalla" w:cs="Sakkal Majalla"/>
          <w:sz w:val="30"/>
          <w:szCs w:val="30"/>
          <w:rtl/>
        </w:rPr>
        <w:t xml:space="preserve">التحليلات </w:t>
      </w:r>
      <w:r w:rsidR="00D414FB">
        <w:rPr>
          <w:rFonts w:ascii="Sakkal Majalla" w:hAnsi="Sakkal Majalla" w:cs="Sakkal Majalla"/>
          <w:sz w:val="30"/>
          <w:szCs w:val="30"/>
          <w:rtl/>
        </w:rPr>
        <w:t>التنـبؤية</w:t>
      </w:r>
      <w:r w:rsidRPr="005D49D0">
        <w:rPr>
          <w:rFonts w:ascii="Sakkal Majalla" w:hAnsi="Sakkal Majalla" w:cs="Sakkal Majalla"/>
          <w:sz w:val="30"/>
          <w:szCs w:val="30"/>
          <w:rtl/>
        </w:rPr>
        <w:t xml:space="preserve">، وأدوات التتبع </w:t>
      </w:r>
      <w:r w:rsidR="00D414FB">
        <w:rPr>
          <w:rFonts w:ascii="Sakkal Majalla" w:hAnsi="Sakkal Majalla" w:cs="Sakkal Majalla"/>
          <w:sz w:val="30"/>
          <w:szCs w:val="30"/>
          <w:rtl/>
        </w:rPr>
        <w:t>اللـحظي</w:t>
      </w:r>
      <w:r w:rsidRPr="005D49D0">
        <w:rPr>
          <w:rFonts w:ascii="Sakkal Majalla" w:hAnsi="Sakkal Majalla" w:cs="Sakkal Majalla"/>
          <w:sz w:val="30"/>
          <w:szCs w:val="30"/>
          <w:rtl/>
        </w:rPr>
        <w:t xml:space="preserve">، والمنصات الذكية لإدارة المشاريع،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مـع </w:t>
      </w:r>
      <w:r w:rsidRPr="005D49D0">
        <w:rPr>
          <w:rFonts w:ascii="Sakkal Majalla" w:hAnsi="Sakkal Majalla" w:cs="Sakkal Majalla"/>
          <w:sz w:val="30"/>
          <w:szCs w:val="30"/>
          <w:rtl/>
        </w:rPr>
        <w:t xml:space="preserve">توضيح مستوى انتشارها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ودرجـة </w:t>
      </w:r>
      <w:r w:rsidRPr="005D49D0">
        <w:rPr>
          <w:rFonts w:ascii="Sakkal Majalla" w:hAnsi="Sakkal Majalla" w:cs="Sakkal Majalla"/>
          <w:sz w:val="30"/>
          <w:szCs w:val="30"/>
          <w:rtl/>
        </w:rPr>
        <w:t>الاعتماد عليها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1DABABD9" w14:textId="33855425" w:rsidR="005D49D0" w:rsidRPr="005D49D0" w:rsidRDefault="00D414FB" w:rsidP="00C36601">
      <w:pPr>
        <w:pStyle w:val="p3"/>
        <w:numPr>
          <w:ilvl w:val="0"/>
          <w:numId w:val="21"/>
        </w:numPr>
        <w:bidi/>
        <w:spacing w:after="240"/>
        <w:ind w:right="-142"/>
        <w:jc w:val="both"/>
        <w:divId w:val="613751571"/>
        <w:rPr>
          <w:rFonts w:ascii="Sakkal Majalla" w:hAnsi="Sakkal Majalla" w:cs="Sakkal Majalla"/>
          <w:sz w:val="30"/>
          <w:szCs w:val="30"/>
        </w:rPr>
      </w:pPr>
      <w:r>
        <w:rPr>
          <w:rFonts w:ascii="Sakkal Majalla" w:hAnsi="Sakkal Majalla" w:cs="Sakkal Majalla"/>
          <w:b/>
          <w:bCs/>
          <w:sz w:val="30"/>
          <w:szCs w:val="30"/>
          <w:rtl/>
        </w:rPr>
        <w:t xml:space="preserve">معرفـة أثـر الذكـاء </w:t>
      </w:r>
      <w:r w:rsidR="005D49D0" w:rsidRPr="005D49D0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الاصطناعي على مراحل </w:t>
      </w:r>
      <w:r>
        <w:rPr>
          <w:rFonts w:ascii="Sakkal Majalla" w:hAnsi="Sakkal Majalla" w:cs="Sakkal Majalla"/>
          <w:b/>
          <w:bCs/>
          <w:sz w:val="30"/>
          <w:szCs w:val="30"/>
          <w:rtl/>
        </w:rPr>
        <w:t xml:space="preserve">مـتابعة المـشاريع </w:t>
      </w:r>
      <w:r w:rsidR="005D49D0" w:rsidRPr="005D49D0">
        <w:rPr>
          <w:rFonts w:ascii="Sakkal Majalla" w:hAnsi="Sakkal Majalla" w:cs="Sakkal Majalla"/>
          <w:b/>
          <w:bCs/>
          <w:sz w:val="30"/>
          <w:szCs w:val="30"/>
          <w:rtl/>
        </w:rPr>
        <w:t>(التخطيط، التنفيذ، المراقبة، الإغلاق)</w:t>
      </w:r>
      <w:r w:rsidR="002712B5">
        <w:rPr>
          <w:rFonts w:ascii="Sakkal Majalla" w:hAnsi="Sakkal Majalla" w:cs="Sakkal Majalla"/>
          <w:b/>
          <w:bCs/>
          <w:sz w:val="30"/>
          <w:szCs w:val="30"/>
          <w:rtl/>
        </w:rPr>
        <w:t xml:space="preserve">: </w:t>
      </w:r>
      <w:r w:rsidR="005D49D0" w:rsidRPr="005D49D0">
        <w:rPr>
          <w:rFonts w:ascii="Sakkal Majalla" w:hAnsi="Sakkal Majalla" w:cs="Sakkal Majalla"/>
          <w:sz w:val="30"/>
          <w:szCs w:val="30"/>
          <w:rtl/>
        </w:rPr>
        <w:t xml:space="preserve">يوضح هذا الهدف الكيفية التي يمكن أن تسهم بها تقنيات الذكاء </w:t>
      </w:r>
      <w:r>
        <w:rPr>
          <w:rFonts w:ascii="Sakkal Majalla" w:hAnsi="Sakkal Majalla" w:cs="Sakkal Majalla"/>
          <w:sz w:val="30"/>
          <w:szCs w:val="30"/>
          <w:rtl/>
        </w:rPr>
        <w:t xml:space="preserve">الاصطـناعي </w:t>
      </w:r>
      <w:r w:rsidR="005D49D0" w:rsidRPr="005D49D0">
        <w:rPr>
          <w:rFonts w:ascii="Sakkal Majalla" w:hAnsi="Sakkal Majalla" w:cs="Sakkal Majalla"/>
          <w:sz w:val="30"/>
          <w:szCs w:val="30"/>
          <w:rtl/>
        </w:rPr>
        <w:t xml:space="preserve">في تحسين </w:t>
      </w:r>
      <w:r>
        <w:rPr>
          <w:rFonts w:ascii="Sakkal Majalla" w:hAnsi="Sakkal Majalla" w:cs="Sakkal Majalla"/>
          <w:sz w:val="30"/>
          <w:szCs w:val="30"/>
          <w:rtl/>
        </w:rPr>
        <w:t xml:space="preserve">جـودة </w:t>
      </w:r>
      <w:r w:rsidR="005D49D0" w:rsidRPr="005D49D0">
        <w:rPr>
          <w:rFonts w:ascii="Sakkal Majalla" w:hAnsi="Sakkal Majalla" w:cs="Sakkal Majalla"/>
          <w:sz w:val="30"/>
          <w:szCs w:val="30"/>
          <w:rtl/>
        </w:rPr>
        <w:t xml:space="preserve">التخطيط الاستراتيجي، </w:t>
      </w:r>
      <w:r>
        <w:rPr>
          <w:rFonts w:ascii="Sakkal Majalla" w:hAnsi="Sakkal Majalla" w:cs="Sakkal Majalla"/>
          <w:sz w:val="30"/>
          <w:szCs w:val="30"/>
          <w:rtl/>
        </w:rPr>
        <w:t xml:space="preserve">وضـبط </w:t>
      </w:r>
      <w:r w:rsidR="005D49D0" w:rsidRPr="005D49D0">
        <w:rPr>
          <w:rFonts w:ascii="Sakkal Majalla" w:hAnsi="Sakkal Majalla" w:cs="Sakkal Majalla"/>
          <w:sz w:val="30"/>
          <w:szCs w:val="30"/>
          <w:rtl/>
        </w:rPr>
        <w:t xml:space="preserve">مسار التنفيذ، </w:t>
      </w:r>
      <w:r>
        <w:rPr>
          <w:rFonts w:ascii="Sakkal Majalla" w:hAnsi="Sakkal Majalla" w:cs="Sakkal Majalla"/>
          <w:sz w:val="30"/>
          <w:szCs w:val="30"/>
          <w:rtl/>
        </w:rPr>
        <w:t xml:space="preserve">وتوفيـر </w:t>
      </w:r>
      <w:r w:rsidR="005D49D0" w:rsidRPr="005D49D0">
        <w:rPr>
          <w:rFonts w:ascii="Sakkal Majalla" w:hAnsi="Sakkal Majalla" w:cs="Sakkal Majalla"/>
          <w:sz w:val="30"/>
          <w:szCs w:val="30"/>
          <w:rtl/>
        </w:rPr>
        <w:t xml:space="preserve">أدوات </w:t>
      </w:r>
      <w:r>
        <w:rPr>
          <w:rFonts w:ascii="Sakkal Majalla" w:hAnsi="Sakkal Majalla" w:cs="Sakkal Majalla"/>
          <w:sz w:val="30"/>
          <w:szCs w:val="30"/>
          <w:rtl/>
        </w:rPr>
        <w:t xml:space="preserve">دقـيقة لـلمراقبة </w:t>
      </w:r>
      <w:r w:rsidR="005D49D0" w:rsidRPr="005D49D0">
        <w:rPr>
          <w:rFonts w:ascii="Sakkal Majalla" w:hAnsi="Sakkal Majalla" w:cs="Sakkal Majalla"/>
          <w:sz w:val="30"/>
          <w:szCs w:val="30"/>
          <w:rtl/>
        </w:rPr>
        <w:t xml:space="preserve">والتحكم، وصولًا </w:t>
      </w:r>
      <w:r>
        <w:rPr>
          <w:rFonts w:ascii="Sakkal Majalla" w:hAnsi="Sakkal Majalla" w:cs="Sakkal Majalla"/>
          <w:sz w:val="30"/>
          <w:szCs w:val="30"/>
          <w:rtl/>
        </w:rPr>
        <w:t xml:space="preserve">إلـى إغـلاق </w:t>
      </w:r>
      <w:r w:rsidR="005D49D0" w:rsidRPr="005D49D0">
        <w:rPr>
          <w:rFonts w:ascii="Sakkal Majalla" w:hAnsi="Sakkal Majalla" w:cs="Sakkal Majalla"/>
          <w:sz w:val="30"/>
          <w:szCs w:val="30"/>
          <w:rtl/>
        </w:rPr>
        <w:t xml:space="preserve">المشروع بكفاءة عالية، مع رصد </w:t>
      </w:r>
      <w:r>
        <w:rPr>
          <w:rFonts w:ascii="Sakkal Majalla" w:hAnsi="Sakkal Majalla" w:cs="Sakkal Majalla"/>
          <w:sz w:val="30"/>
          <w:szCs w:val="30"/>
          <w:rtl/>
        </w:rPr>
        <w:t xml:space="preserve">الانعكـاسات </w:t>
      </w:r>
      <w:r w:rsidR="005D49D0" w:rsidRPr="005D49D0">
        <w:rPr>
          <w:rFonts w:ascii="Sakkal Majalla" w:hAnsi="Sakkal Majalla" w:cs="Sakkal Majalla"/>
          <w:sz w:val="30"/>
          <w:szCs w:val="30"/>
          <w:rtl/>
        </w:rPr>
        <w:t>العملية لهذه الأدوار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7FD53BBC" w14:textId="4A161057" w:rsidR="00C36601" w:rsidRPr="00C36601" w:rsidRDefault="005D49D0" w:rsidP="005D49D0">
      <w:pPr>
        <w:pStyle w:val="p3"/>
        <w:numPr>
          <w:ilvl w:val="0"/>
          <w:numId w:val="21"/>
        </w:numPr>
        <w:bidi/>
        <w:ind w:right="-142"/>
        <w:jc w:val="both"/>
        <w:divId w:val="613751571"/>
        <w:rPr>
          <w:rFonts w:ascii="Sakkal Majalla" w:hAnsi="Sakkal Majalla" w:cs="Sakkal Majalla"/>
          <w:b/>
          <w:bCs/>
          <w:sz w:val="30"/>
          <w:szCs w:val="30"/>
        </w:rPr>
      </w:pPr>
      <w:r w:rsidRPr="005D49D0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توضيح أبرز التحديات والمعوقات </w:t>
      </w:r>
      <w:r w:rsidR="00D414FB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التـي </w:t>
      </w:r>
      <w:r w:rsidRPr="005D49D0">
        <w:rPr>
          <w:rFonts w:ascii="Sakkal Majalla" w:hAnsi="Sakkal Majalla" w:cs="Sakkal Majalla"/>
          <w:b/>
          <w:bCs/>
          <w:sz w:val="30"/>
          <w:szCs w:val="30"/>
          <w:rtl/>
        </w:rPr>
        <w:t xml:space="preserve">قد </w:t>
      </w:r>
      <w:r w:rsidR="00D414FB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تـواجه المـؤسسات </w:t>
      </w:r>
      <w:r w:rsidRPr="005D49D0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السعودية </w:t>
      </w:r>
      <w:r w:rsidR="00D414FB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عـند </w:t>
      </w:r>
      <w:r w:rsidRPr="005D49D0">
        <w:rPr>
          <w:rFonts w:ascii="Sakkal Majalla" w:hAnsi="Sakkal Majalla" w:cs="Sakkal Majalla"/>
          <w:b/>
          <w:bCs/>
          <w:sz w:val="30"/>
          <w:szCs w:val="30"/>
          <w:rtl/>
        </w:rPr>
        <w:t>التبني</w:t>
      </w:r>
      <w:r w:rsidR="002712B5">
        <w:rPr>
          <w:rFonts w:ascii="Sakkal Majalla" w:hAnsi="Sakkal Majalla" w:cs="Sakkal Majalla"/>
          <w:b/>
          <w:bCs/>
          <w:sz w:val="30"/>
          <w:szCs w:val="30"/>
          <w:rtl/>
        </w:rPr>
        <w:t xml:space="preserve">: </w:t>
      </w:r>
    </w:p>
    <w:p w14:paraId="5DEC60E6" w14:textId="289AA282" w:rsidR="005D49D0" w:rsidRPr="005D49D0" w:rsidRDefault="005D49D0" w:rsidP="00C36601">
      <w:pPr>
        <w:pStyle w:val="p3"/>
        <w:bidi/>
        <w:spacing w:after="240"/>
        <w:ind w:left="720" w:right="-142"/>
        <w:jc w:val="both"/>
        <w:divId w:val="613751571"/>
        <w:rPr>
          <w:rFonts w:ascii="Sakkal Majalla" w:hAnsi="Sakkal Majalla" w:cs="Sakkal Majalla"/>
          <w:sz w:val="30"/>
          <w:szCs w:val="30"/>
        </w:rPr>
      </w:pPr>
      <w:r w:rsidRPr="005D49D0">
        <w:rPr>
          <w:rFonts w:ascii="Sakkal Majalla" w:hAnsi="Sakkal Majalla" w:cs="Sakkal Majalla"/>
          <w:sz w:val="30"/>
          <w:szCs w:val="30"/>
        </w:rPr>
        <w:t xml:space="preserve"> </w:t>
      </w:r>
      <w:r w:rsidRPr="005D49D0">
        <w:rPr>
          <w:rFonts w:ascii="Sakkal Majalla" w:hAnsi="Sakkal Majalla" w:cs="Sakkal Majalla"/>
          <w:sz w:val="30"/>
          <w:szCs w:val="30"/>
          <w:rtl/>
        </w:rPr>
        <w:t xml:space="preserve">يتناول هذا الهدف تحليل الجوانب المؤسسية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والتقنيـة </w:t>
      </w:r>
      <w:r w:rsidRPr="005D49D0">
        <w:rPr>
          <w:rFonts w:ascii="Sakkal Majalla" w:hAnsi="Sakkal Majalla" w:cs="Sakkal Majalla"/>
          <w:sz w:val="30"/>
          <w:szCs w:val="30"/>
          <w:rtl/>
        </w:rPr>
        <w:t xml:space="preserve">والتنظيمية التي تعيق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الاسـتخدام الـفعّال </w:t>
      </w:r>
      <w:r w:rsidRPr="005D49D0">
        <w:rPr>
          <w:rFonts w:ascii="Sakkal Majalla" w:hAnsi="Sakkal Majalla" w:cs="Sakkal Majalla"/>
          <w:sz w:val="30"/>
          <w:szCs w:val="30"/>
          <w:rtl/>
        </w:rPr>
        <w:t xml:space="preserve">للذكاء الاصطناعي، مثل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ضـعف </w:t>
      </w:r>
      <w:r w:rsidRPr="005D49D0">
        <w:rPr>
          <w:rFonts w:ascii="Sakkal Majalla" w:hAnsi="Sakkal Majalla" w:cs="Sakkal Majalla"/>
          <w:sz w:val="30"/>
          <w:szCs w:val="30"/>
          <w:rtl/>
        </w:rPr>
        <w:t xml:space="preserve">البنية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الـتحتية </w:t>
      </w:r>
      <w:r w:rsidRPr="005D49D0">
        <w:rPr>
          <w:rFonts w:ascii="Sakkal Majalla" w:hAnsi="Sakkal Majalla" w:cs="Sakkal Majalla"/>
          <w:sz w:val="30"/>
          <w:szCs w:val="30"/>
          <w:rtl/>
        </w:rPr>
        <w:t xml:space="preserve">التكنولوجية، أو غياب الكفاءات البشرية المتخصصة، أو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مقـاومة </w:t>
      </w:r>
      <w:r w:rsidRPr="005D49D0">
        <w:rPr>
          <w:rFonts w:ascii="Sakkal Majalla" w:hAnsi="Sakkal Majalla" w:cs="Sakkal Majalla"/>
          <w:sz w:val="30"/>
          <w:szCs w:val="30"/>
          <w:rtl/>
        </w:rPr>
        <w:t xml:space="preserve">التغيير من قِبل </w:t>
      </w:r>
      <w:r w:rsidR="00D414FB">
        <w:rPr>
          <w:rFonts w:ascii="Sakkal Majalla" w:hAnsi="Sakkal Majalla" w:cs="Sakkal Majalla"/>
          <w:sz w:val="30"/>
          <w:szCs w:val="30"/>
          <w:rtl/>
        </w:rPr>
        <w:t>الموظـفين</w:t>
      </w:r>
      <w:r w:rsidRPr="005D49D0">
        <w:rPr>
          <w:rFonts w:ascii="Sakkal Majalla" w:hAnsi="Sakkal Majalla" w:cs="Sakkal Majalla"/>
          <w:sz w:val="30"/>
          <w:szCs w:val="30"/>
          <w:rtl/>
        </w:rPr>
        <w:t xml:space="preserve">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بـالإضافة </w:t>
      </w:r>
      <w:r w:rsidRPr="005D49D0">
        <w:rPr>
          <w:rFonts w:ascii="Sakkal Majalla" w:hAnsi="Sakkal Majalla" w:cs="Sakkal Majalla"/>
          <w:sz w:val="30"/>
          <w:szCs w:val="30"/>
          <w:rtl/>
        </w:rPr>
        <w:t xml:space="preserve">إلى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محدوديـة السـياسات الداعمـة </w:t>
      </w:r>
      <w:r w:rsidRPr="005D49D0">
        <w:rPr>
          <w:rFonts w:ascii="Sakkal Majalla" w:hAnsi="Sakkal Majalla" w:cs="Sakkal Majalla"/>
          <w:sz w:val="30"/>
          <w:szCs w:val="30"/>
          <w:rtl/>
        </w:rPr>
        <w:t>على المستوى المؤسسي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504E32D1" w14:textId="614A48F7" w:rsidR="005D49D0" w:rsidRDefault="005D49D0" w:rsidP="005D49D0">
      <w:pPr>
        <w:pStyle w:val="p3"/>
        <w:numPr>
          <w:ilvl w:val="0"/>
          <w:numId w:val="21"/>
        </w:numPr>
        <w:bidi/>
        <w:ind w:right="-142"/>
        <w:jc w:val="both"/>
        <w:divId w:val="613751571"/>
        <w:rPr>
          <w:rFonts w:ascii="Sakkal Majalla" w:hAnsi="Sakkal Majalla" w:cs="Sakkal Majalla"/>
          <w:sz w:val="30"/>
          <w:szCs w:val="30"/>
        </w:rPr>
      </w:pPr>
      <w:r w:rsidRPr="005D49D0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اقتراح تطبيقات عملية مبسطة للذكاء الاصطناعي </w:t>
      </w:r>
      <w:r w:rsidR="00D414FB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بـما يتـناسب مـع </w:t>
      </w:r>
      <w:r w:rsidRPr="005D49D0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بيئة العمل </w:t>
      </w:r>
      <w:r w:rsidR="00D414FB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المـؤسسي </w:t>
      </w:r>
      <w:r w:rsidRPr="005D49D0">
        <w:rPr>
          <w:rFonts w:ascii="Sakkal Majalla" w:hAnsi="Sakkal Majalla" w:cs="Sakkal Majalla"/>
          <w:b/>
          <w:bCs/>
          <w:sz w:val="30"/>
          <w:szCs w:val="30"/>
          <w:rtl/>
        </w:rPr>
        <w:t>في المملكة</w:t>
      </w:r>
      <w:r w:rsidR="002712B5">
        <w:rPr>
          <w:rFonts w:ascii="Sakkal Majalla" w:hAnsi="Sakkal Majalla" w:cs="Sakkal Majalla"/>
          <w:b/>
          <w:bCs/>
          <w:sz w:val="30"/>
          <w:szCs w:val="30"/>
          <w:rtl/>
        </w:rPr>
        <w:t xml:space="preserve">: </w:t>
      </w:r>
      <w:r w:rsidRPr="005D49D0">
        <w:rPr>
          <w:rFonts w:ascii="Sakkal Majalla" w:hAnsi="Sakkal Majalla" w:cs="Sakkal Majalla"/>
          <w:sz w:val="30"/>
          <w:szCs w:val="30"/>
          <w:rtl/>
        </w:rPr>
        <w:t xml:space="preserve">يسعى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هـذا الـهدف إلـى تقـديم حـلول </w:t>
      </w:r>
      <w:r w:rsidRPr="005D49D0">
        <w:rPr>
          <w:rFonts w:ascii="Sakkal Majalla" w:hAnsi="Sakkal Majalla" w:cs="Sakkal Majalla"/>
          <w:sz w:val="30"/>
          <w:szCs w:val="30"/>
          <w:rtl/>
        </w:rPr>
        <w:t xml:space="preserve">عملية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قـابلة </w:t>
      </w:r>
      <w:r w:rsidRPr="005D49D0">
        <w:rPr>
          <w:rFonts w:ascii="Sakkal Majalla" w:hAnsi="Sakkal Majalla" w:cs="Sakkal Majalla"/>
          <w:sz w:val="30"/>
          <w:szCs w:val="30"/>
          <w:rtl/>
        </w:rPr>
        <w:t xml:space="preserve">للتنفيذ، مثل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تصـميم </w:t>
      </w:r>
      <w:r w:rsidRPr="005D49D0">
        <w:rPr>
          <w:rFonts w:ascii="Sakkal Majalla" w:hAnsi="Sakkal Majalla" w:cs="Sakkal Majalla"/>
          <w:sz w:val="30"/>
          <w:szCs w:val="30"/>
          <w:rtl/>
        </w:rPr>
        <w:t xml:space="preserve">برامج تدريبية متخصصة للعاملين، وضع سياسات لتكامل الأنظمة </w:t>
      </w:r>
      <w:r w:rsidR="00D414FB">
        <w:rPr>
          <w:rFonts w:ascii="Sakkal Majalla" w:hAnsi="Sakkal Majalla" w:cs="Sakkal Majalla"/>
          <w:sz w:val="30"/>
          <w:szCs w:val="30"/>
          <w:rtl/>
        </w:rPr>
        <w:t>الرقميـة</w:t>
      </w:r>
      <w:r w:rsidRPr="005D49D0">
        <w:rPr>
          <w:rFonts w:ascii="Sakkal Majalla" w:hAnsi="Sakkal Majalla" w:cs="Sakkal Majalla"/>
          <w:sz w:val="30"/>
          <w:szCs w:val="30"/>
          <w:rtl/>
        </w:rPr>
        <w:t xml:space="preserve">، إنشاء لوحات مؤشرات ذكية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لمتابـعة </w:t>
      </w:r>
      <w:r w:rsidRPr="005D49D0">
        <w:rPr>
          <w:rFonts w:ascii="Sakkal Majalla" w:hAnsi="Sakkal Majalla" w:cs="Sakkal Majalla"/>
          <w:sz w:val="30"/>
          <w:szCs w:val="30"/>
          <w:rtl/>
        </w:rPr>
        <w:t xml:space="preserve">الأداء،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ونـشر </w:t>
      </w:r>
      <w:r w:rsidRPr="005D49D0">
        <w:rPr>
          <w:rFonts w:ascii="Sakkal Majalla" w:hAnsi="Sakkal Majalla" w:cs="Sakkal Majalla"/>
          <w:sz w:val="30"/>
          <w:szCs w:val="30"/>
          <w:rtl/>
        </w:rPr>
        <w:t xml:space="preserve">الوعي المؤسسي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بأهـمية </w:t>
      </w:r>
      <w:r w:rsidRPr="005D49D0">
        <w:rPr>
          <w:rFonts w:ascii="Sakkal Majalla" w:hAnsi="Sakkal Majalla" w:cs="Sakkal Majalla"/>
          <w:sz w:val="30"/>
          <w:szCs w:val="30"/>
          <w:rtl/>
        </w:rPr>
        <w:t xml:space="preserve">الذكاء الاصطناعي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كـأداة </w:t>
      </w:r>
      <w:r w:rsidRPr="005D49D0">
        <w:rPr>
          <w:rFonts w:ascii="Sakkal Majalla" w:hAnsi="Sakkal Majalla" w:cs="Sakkal Majalla"/>
          <w:sz w:val="30"/>
          <w:szCs w:val="30"/>
          <w:rtl/>
        </w:rPr>
        <w:t>لتحسين كفاءة المشاريع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4FA6EDC6" w14:textId="77777777" w:rsidR="005D49D0" w:rsidRDefault="005D49D0" w:rsidP="005D49D0">
      <w:pPr>
        <w:pStyle w:val="p3"/>
        <w:bidi/>
        <w:ind w:right="-142"/>
        <w:jc w:val="both"/>
        <w:divId w:val="613751571"/>
        <w:rPr>
          <w:rFonts w:ascii="Sakkal Majalla" w:hAnsi="Sakkal Majalla" w:cs="Sakkal Majalla"/>
          <w:sz w:val="30"/>
          <w:szCs w:val="30"/>
          <w:rtl/>
        </w:rPr>
      </w:pPr>
    </w:p>
    <w:p w14:paraId="63A2FA64" w14:textId="77777777" w:rsidR="005D49D0" w:rsidRDefault="005D49D0" w:rsidP="005D49D0">
      <w:pPr>
        <w:pStyle w:val="p3"/>
        <w:bidi/>
        <w:ind w:right="-142"/>
        <w:jc w:val="both"/>
        <w:divId w:val="613751571"/>
        <w:rPr>
          <w:rFonts w:ascii="Sakkal Majalla" w:hAnsi="Sakkal Majalla" w:cs="Sakkal Majalla"/>
          <w:sz w:val="30"/>
          <w:szCs w:val="30"/>
          <w:rtl/>
        </w:rPr>
      </w:pPr>
    </w:p>
    <w:p w14:paraId="2D1421E9" w14:textId="77777777" w:rsidR="005D49D0" w:rsidRDefault="005D49D0" w:rsidP="005D49D0">
      <w:pPr>
        <w:pStyle w:val="p3"/>
        <w:bidi/>
        <w:ind w:right="-142"/>
        <w:jc w:val="both"/>
        <w:divId w:val="613751571"/>
        <w:rPr>
          <w:rFonts w:ascii="Sakkal Majalla" w:hAnsi="Sakkal Majalla" w:cs="Sakkal Majalla"/>
          <w:sz w:val="30"/>
          <w:szCs w:val="30"/>
          <w:rtl/>
        </w:rPr>
      </w:pPr>
    </w:p>
    <w:p w14:paraId="70891D10" w14:textId="77777777" w:rsidR="005D49D0" w:rsidRDefault="005D49D0" w:rsidP="005D49D0">
      <w:pPr>
        <w:pStyle w:val="p3"/>
        <w:bidi/>
        <w:ind w:right="-142"/>
        <w:jc w:val="both"/>
        <w:divId w:val="613751571"/>
        <w:rPr>
          <w:rFonts w:ascii="Sakkal Majalla" w:hAnsi="Sakkal Majalla" w:cs="Sakkal Majalla"/>
          <w:sz w:val="30"/>
          <w:szCs w:val="30"/>
          <w:rtl/>
        </w:rPr>
      </w:pPr>
    </w:p>
    <w:p w14:paraId="721F3B18" w14:textId="77777777" w:rsidR="005D49D0" w:rsidRDefault="005D49D0" w:rsidP="005D49D0">
      <w:pPr>
        <w:pStyle w:val="p3"/>
        <w:bidi/>
        <w:ind w:right="-142"/>
        <w:jc w:val="both"/>
        <w:divId w:val="613751571"/>
        <w:rPr>
          <w:rFonts w:ascii="Sakkal Majalla" w:hAnsi="Sakkal Majalla" w:cs="Sakkal Majalla"/>
          <w:sz w:val="30"/>
          <w:szCs w:val="30"/>
          <w:rtl/>
        </w:rPr>
      </w:pPr>
    </w:p>
    <w:p w14:paraId="432A0A13" w14:textId="63005EE7" w:rsidR="00A74F76" w:rsidRPr="004C2245" w:rsidRDefault="00A74F76" w:rsidP="008B3999">
      <w:pPr>
        <w:pStyle w:val="p3"/>
        <w:bidi/>
        <w:ind w:left="0" w:right="540"/>
        <w:divId w:val="613751571"/>
        <w:rPr>
          <w:rFonts w:ascii="Sakkal Majalla" w:hAnsi="Sakkal Majalla" w:cs="Sakkal Majalla"/>
          <w:sz w:val="30"/>
          <w:szCs w:val="30"/>
          <w:rtl/>
        </w:rPr>
      </w:pPr>
    </w:p>
    <w:p w14:paraId="36F619BF" w14:textId="59489884" w:rsidR="00A74F76" w:rsidRPr="00435972" w:rsidRDefault="00D22171" w:rsidP="00435972">
      <w:pPr>
        <w:pStyle w:val="Heading2"/>
        <w:rPr>
          <w:rtl/>
        </w:rPr>
      </w:pPr>
      <w:bookmarkStart w:id="8" w:name="_Toc215434922"/>
      <w:r w:rsidRPr="00435972">
        <w:rPr>
          <w:rtl/>
        </w:rPr>
        <w:lastRenderedPageBreak/>
        <w:t xml:space="preserve">تساؤلات </w:t>
      </w:r>
      <w:r w:rsidR="00D414FB">
        <w:rPr>
          <w:rtl/>
        </w:rPr>
        <w:t>الدراسـة</w:t>
      </w:r>
      <w:bookmarkEnd w:id="8"/>
    </w:p>
    <w:p w14:paraId="67170750" w14:textId="7D60F2C6" w:rsidR="00C36601" w:rsidRPr="00C36601" w:rsidRDefault="00C36601" w:rsidP="00C36601">
      <w:pPr>
        <w:pStyle w:val="p1"/>
        <w:bidi/>
        <w:ind w:right="-567"/>
        <w:divId w:val="1986080901"/>
        <w:rPr>
          <w:rFonts w:ascii="Sakkal Majalla" w:hAnsi="Sakkal Majalla" w:cs="Sakkal Majalla"/>
          <w:sz w:val="30"/>
          <w:szCs w:val="30"/>
        </w:rPr>
      </w:pPr>
      <w:r w:rsidRPr="00C36601">
        <w:rPr>
          <w:rFonts w:ascii="Sakkal Majalla" w:hAnsi="Sakkal Majalla" w:cs="Sakkal Majalla" w:hint="cs"/>
          <w:sz w:val="30"/>
          <w:szCs w:val="30"/>
          <w:rtl/>
        </w:rPr>
        <w:t xml:space="preserve"> </w:t>
      </w:r>
      <w:r w:rsidRPr="00C36601">
        <w:rPr>
          <w:rFonts w:ascii="Sakkal Majalla" w:hAnsi="Sakkal Majalla" w:cs="Sakkal Majalla"/>
          <w:sz w:val="30"/>
          <w:szCs w:val="30"/>
          <w:rtl/>
        </w:rPr>
        <w:t xml:space="preserve">انطلاقًا من أهداف </w:t>
      </w:r>
      <w:r w:rsidR="00D414FB">
        <w:rPr>
          <w:rFonts w:ascii="Sakkal Majalla" w:hAnsi="Sakkal Majalla" w:cs="Sakkal Majalla"/>
          <w:sz w:val="30"/>
          <w:szCs w:val="30"/>
          <w:rtl/>
        </w:rPr>
        <w:t>البـحث</w:t>
      </w:r>
      <w:r w:rsidRPr="00C36601">
        <w:rPr>
          <w:rFonts w:ascii="Sakkal Majalla" w:hAnsi="Sakkal Majalla" w:cs="Sakkal Majalla"/>
          <w:sz w:val="30"/>
          <w:szCs w:val="30"/>
          <w:rtl/>
        </w:rPr>
        <w:t xml:space="preserve">، تتم صياغة مجموعة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مـن </w:t>
      </w:r>
      <w:r w:rsidRPr="00C36601">
        <w:rPr>
          <w:rFonts w:ascii="Sakkal Majalla" w:hAnsi="Sakkal Majalla" w:cs="Sakkal Majalla"/>
          <w:sz w:val="30"/>
          <w:szCs w:val="30"/>
          <w:rtl/>
        </w:rPr>
        <w:t xml:space="preserve">التساؤلات الرئيسة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والفرعـية الـتي </w:t>
      </w:r>
      <w:r w:rsidRPr="00C36601">
        <w:rPr>
          <w:rFonts w:ascii="Sakkal Majalla" w:hAnsi="Sakkal Majalla" w:cs="Sakkal Majalla"/>
          <w:sz w:val="30"/>
          <w:szCs w:val="30"/>
          <w:rtl/>
        </w:rPr>
        <w:t xml:space="preserve">تسعى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الـدراسة للإجابـة </w:t>
      </w:r>
      <w:r w:rsidRPr="00C36601">
        <w:rPr>
          <w:rFonts w:ascii="Sakkal Majalla" w:hAnsi="Sakkal Majalla" w:cs="Sakkal Majalla"/>
          <w:sz w:val="30"/>
          <w:szCs w:val="30"/>
          <w:rtl/>
        </w:rPr>
        <w:t>عنها</w:t>
      </w:r>
      <w:r w:rsidR="002712B5">
        <w:rPr>
          <w:rFonts w:ascii="Sakkal Majalla" w:hAnsi="Sakkal Majalla" w:cs="Sakkal Majalla"/>
          <w:sz w:val="30"/>
          <w:szCs w:val="30"/>
          <w:rtl/>
        </w:rPr>
        <w:t xml:space="preserve">: </w:t>
      </w:r>
    </w:p>
    <w:p w14:paraId="7980724F" w14:textId="10FA44F6" w:rsidR="00C36601" w:rsidRDefault="00C36601" w:rsidP="00C36601">
      <w:pPr>
        <w:pStyle w:val="p1"/>
        <w:bidi/>
        <w:divId w:val="1986080901"/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</w:pPr>
      <w:r w:rsidRPr="00C36601">
        <w:rPr>
          <w:rFonts w:ascii="Sakkal Majalla" w:hAnsi="Sakkal Majalla" w:cs="Sakkal Majalla"/>
          <w:b/>
          <w:bCs/>
          <w:sz w:val="32"/>
          <w:szCs w:val="32"/>
          <w:rtl/>
        </w:rPr>
        <w:t>التساؤل الرئيس</w:t>
      </w:r>
      <w:r w:rsidR="002712B5">
        <w:rPr>
          <w:rFonts w:ascii="Sakkal Majalla" w:hAnsi="Sakkal Majalla" w:cs="Sakkal Majalla"/>
          <w:b/>
          <w:bCs/>
          <w:sz w:val="32"/>
          <w:szCs w:val="32"/>
          <w:rtl/>
        </w:rPr>
        <w:t xml:space="preserve">: </w:t>
      </w:r>
      <w:r w:rsidRPr="00C36601">
        <w:rPr>
          <w:rFonts w:ascii="Sakkal Majalla" w:hAnsi="Sakkal Majalla" w:cs="Sakkal Majalla"/>
          <w:sz w:val="30"/>
          <w:szCs w:val="30"/>
        </w:rPr>
        <w:br/>
      </w:r>
      <w:r w:rsidR="00D414FB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مـا </w:t>
      </w:r>
      <w:r w:rsidRPr="00C36601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أثر استخدام الذكاء </w:t>
      </w:r>
      <w:r w:rsidR="00D414FB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الاصطـناعي فـي </w:t>
      </w:r>
      <w:r w:rsidRPr="00C36601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متابعة إدارة المشاريع في </w:t>
      </w:r>
      <w:r w:rsidR="00D414FB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المـؤسسات </w:t>
      </w:r>
      <w:r w:rsidRPr="00C36601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>السعودية؟</w:t>
      </w:r>
    </w:p>
    <w:p w14:paraId="4FAE3044" w14:textId="2E2D6E07" w:rsidR="00C36601" w:rsidRPr="00C36601" w:rsidRDefault="00C36601" w:rsidP="0067276E">
      <w:pPr>
        <w:pStyle w:val="p1"/>
        <w:bidi/>
        <w:spacing w:before="240"/>
        <w:divId w:val="1986080901"/>
        <w:rPr>
          <w:rFonts w:ascii="Sakkal Majalla" w:hAnsi="Sakkal Majalla" w:cs="Sakkal Majalla"/>
          <w:sz w:val="30"/>
          <w:szCs w:val="30"/>
        </w:rPr>
      </w:pPr>
      <w:r w:rsidRPr="00C36601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التساؤلات </w:t>
      </w:r>
      <w:r w:rsidR="00D414FB">
        <w:rPr>
          <w:rFonts w:ascii="Sakkal Majalla" w:hAnsi="Sakkal Majalla" w:cs="Sakkal Majalla"/>
          <w:b/>
          <w:bCs/>
          <w:sz w:val="30"/>
          <w:szCs w:val="30"/>
          <w:rtl/>
        </w:rPr>
        <w:t>الـفرعية</w:t>
      </w:r>
      <w:r w:rsidR="002712B5">
        <w:rPr>
          <w:rFonts w:ascii="Sakkal Majalla" w:hAnsi="Sakkal Majalla" w:cs="Sakkal Majalla"/>
          <w:b/>
          <w:bCs/>
          <w:sz w:val="30"/>
          <w:szCs w:val="30"/>
          <w:rtl/>
        </w:rPr>
        <w:t xml:space="preserve">: </w:t>
      </w:r>
    </w:p>
    <w:p w14:paraId="687E8C5F" w14:textId="528F7155" w:rsidR="00C36601" w:rsidRPr="00C36601" w:rsidRDefault="00C36601" w:rsidP="0067276E">
      <w:pPr>
        <w:pStyle w:val="p1"/>
        <w:numPr>
          <w:ilvl w:val="0"/>
          <w:numId w:val="22"/>
        </w:numPr>
        <w:bidi/>
        <w:jc w:val="both"/>
        <w:divId w:val="1986080901"/>
        <w:rPr>
          <w:rFonts w:ascii="Sakkal Majalla" w:hAnsi="Sakkal Majalla" w:cs="Sakkal Majalla"/>
          <w:sz w:val="30"/>
          <w:szCs w:val="30"/>
        </w:rPr>
      </w:pPr>
      <w:r w:rsidRPr="00C36601">
        <w:rPr>
          <w:rFonts w:ascii="Sakkal Majalla" w:hAnsi="Sakkal Majalla" w:cs="Sakkal Majalla"/>
          <w:sz w:val="30"/>
          <w:szCs w:val="30"/>
          <w:rtl/>
        </w:rPr>
        <w:t xml:space="preserve">ما أبرز تقنيات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الـذكاء </w:t>
      </w:r>
      <w:r w:rsidRPr="00C36601">
        <w:rPr>
          <w:rFonts w:ascii="Sakkal Majalla" w:hAnsi="Sakkal Majalla" w:cs="Sakkal Majalla"/>
          <w:sz w:val="30"/>
          <w:szCs w:val="30"/>
          <w:rtl/>
        </w:rPr>
        <w:t xml:space="preserve">الاصطناعي المستخدمة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حـاليًا </w:t>
      </w:r>
      <w:r w:rsidRPr="00C36601">
        <w:rPr>
          <w:rFonts w:ascii="Sakkal Majalla" w:hAnsi="Sakkal Majalla" w:cs="Sakkal Majalla"/>
          <w:sz w:val="30"/>
          <w:szCs w:val="30"/>
          <w:rtl/>
        </w:rPr>
        <w:t xml:space="preserve">في متابعة إدارة المشاريع </w:t>
      </w:r>
      <w:r w:rsidR="00D414FB">
        <w:rPr>
          <w:rFonts w:ascii="Sakkal Majalla" w:hAnsi="Sakkal Majalla" w:cs="Sakkal Majalla"/>
          <w:sz w:val="30"/>
          <w:szCs w:val="30"/>
          <w:rtl/>
        </w:rPr>
        <w:t>داخـل الـمؤسسات السعـودية</w:t>
      </w:r>
      <w:r w:rsidRPr="00C36601">
        <w:rPr>
          <w:rFonts w:ascii="Sakkal Majalla" w:hAnsi="Sakkal Majalla" w:cs="Sakkal Majalla"/>
          <w:sz w:val="30"/>
          <w:szCs w:val="30"/>
          <w:rtl/>
        </w:rPr>
        <w:t xml:space="preserve">؟ ويهدف هذا التساؤل إلى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رصـد </w:t>
      </w:r>
      <w:r w:rsidRPr="00C36601">
        <w:rPr>
          <w:rFonts w:ascii="Sakkal Majalla" w:hAnsi="Sakkal Majalla" w:cs="Sakkal Majalla"/>
          <w:sz w:val="30"/>
          <w:szCs w:val="30"/>
          <w:rtl/>
        </w:rPr>
        <w:t xml:space="preserve">الواقع الحالي للأدوات والأنظمة الذكية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المتـبناة </w:t>
      </w:r>
      <w:r w:rsidRPr="00C36601">
        <w:rPr>
          <w:rFonts w:ascii="Sakkal Majalla" w:hAnsi="Sakkal Majalla" w:cs="Sakkal Majalla"/>
          <w:sz w:val="30"/>
          <w:szCs w:val="30"/>
          <w:rtl/>
        </w:rPr>
        <w:t xml:space="preserve">في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بـيئة الـعمل </w:t>
      </w:r>
      <w:r w:rsidRPr="00C36601">
        <w:rPr>
          <w:rFonts w:ascii="Sakkal Majalla" w:hAnsi="Sakkal Majalla" w:cs="Sakkal Majalla"/>
          <w:sz w:val="30"/>
          <w:szCs w:val="30"/>
          <w:rtl/>
        </w:rPr>
        <w:t>المؤسسي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59DC1963" w14:textId="7CC5BC40" w:rsidR="00C36601" w:rsidRPr="00C36601" w:rsidRDefault="00D414FB" w:rsidP="0067276E">
      <w:pPr>
        <w:pStyle w:val="p1"/>
        <w:numPr>
          <w:ilvl w:val="0"/>
          <w:numId w:val="22"/>
        </w:numPr>
        <w:bidi/>
        <w:jc w:val="both"/>
        <w:divId w:val="1986080901"/>
        <w:rPr>
          <w:rFonts w:ascii="Sakkal Majalla" w:hAnsi="Sakkal Majalla" w:cs="Sakkal Majalla"/>
          <w:sz w:val="30"/>
          <w:szCs w:val="30"/>
        </w:rPr>
      </w:pPr>
      <w:r>
        <w:rPr>
          <w:rFonts w:ascii="Sakkal Majalla" w:hAnsi="Sakkal Majalla" w:cs="Sakkal Majalla"/>
          <w:sz w:val="30"/>
          <w:szCs w:val="30"/>
          <w:rtl/>
        </w:rPr>
        <w:t xml:space="preserve">مـا </w:t>
      </w:r>
      <w:r w:rsidR="00C36601" w:rsidRPr="00C36601">
        <w:rPr>
          <w:rFonts w:ascii="Sakkal Majalla" w:hAnsi="Sakkal Majalla" w:cs="Sakkal Majalla"/>
          <w:sz w:val="30"/>
          <w:szCs w:val="30"/>
          <w:rtl/>
        </w:rPr>
        <w:t xml:space="preserve">مدى تأثير الذكاء الاصطناعي </w:t>
      </w:r>
      <w:r>
        <w:rPr>
          <w:rFonts w:ascii="Sakkal Majalla" w:hAnsi="Sakkal Majalla" w:cs="Sakkal Majalla"/>
          <w:sz w:val="30"/>
          <w:szCs w:val="30"/>
          <w:rtl/>
        </w:rPr>
        <w:t xml:space="preserve">عـلى </w:t>
      </w:r>
      <w:r w:rsidR="00C36601" w:rsidRPr="00C36601">
        <w:rPr>
          <w:rFonts w:ascii="Sakkal Majalla" w:hAnsi="Sakkal Majalla" w:cs="Sakkal Majalla"/>
          <w:sz w:val="30"/>
          <w:szCs w:val="30"/>
          <w:rtl/>
        </w:rPr>
        <w:t>مراحل متابعة المشاريع (</w:t>
      </w:r>
      <w:r>
        <w:rPr>
          <w:rFonts w:ascii="Sakkal Majalla" w:hAnsi="Sakkal Majalla" w:cs="Sakkal Majalla"/>
          <w:sz w:val="30"/>
          <w:szCs w:val="30"/>
          <w:rtl/>
        </w:rPr>
        <w:t>التـخطيط</w:t>
      </w:r>
      <w:r w:rsidR="00C36601" w:rsidRPr="00C36601">
        <w:rPr>
          <w:rFonts w:ascii="Sakkal Majalla" w:hAnsi="Sakkal Majalla" w:cs="Sakkal Majalla"/>
          <w:sz w:val="30"/>
          <w:szCs w:val="30"/>
          <w:rtl/>
        </w:rPr>
        <w:t xml:space="preserve">، </w:t>
      </w:r>
      <w:r>
        <w:rPr>
          <w:rFonts w:ascii="Sakkal Majalla" w:hAnsi="Sakkal Majalla" w:cs="Sakkal Majalla"/>
          <w:sz w:val="30"/>
          <w:szCs w:val="30"/>
          <w:rtl/>
        </w:rPr>
        <w:t>الـتنفيذ</w:t>
      </w:r>
      <w:r w:rsidR="00C36601" w:rsidRPr="00C36601">
        <w:rPr>
          <w:rFonts w:ascii="Sakkal Majalla" w:hAnsi="Sakkal Majalla" w:cs="Sakkal Majalla"/>
          <w:sz w:val="30"/>
          <w:szCs w:val="30"/>
          <w:rtl/>
        </w:rPr>
        <w:t xml:space="preserve">، المراقبة، </w:t>
      </w:r>
      <w:r>
        <w:rPr>
          <w:rFonts w:ascii="Sakkal Majalla" w:hAnsi="Sakkal Majalla" w:cs="Sakkal Majalla"/>
          <w:sz w:val="30"/>
          <w:szCs w:val="30"/>
          <w:rtl/>
        </w:rPr>
        <w:t>الإغـلاق</w:t>
      </w:r>
      <w:r w:rsidR="00C36601" w:rsidRPr="00C36601">
        <w:rPr>
          <w:rFonts w:ascii="Sakkal Majalla" w:hAnsi="Sakkal Majalla" w:cs="Sakkal Majalla"/>
          <w:sz w:val="30"/>
          <w:szCs w:val="30"/>
          <w:rtl/>
        </w:rPr>
        <w:t xml:space="preserve">)؟ </w:t>
      </w:r>
      <w:r>
        <w:rPr>
          <w:rFonts w:ascii="Sakkal Majalla" w:hAnsi="Sakkal Majalla" w:cs="Sakkal Majalla"/>
          <w:sz w:val="30"/>
          <w:szCs w:val="30"/>
          <w:rtl/>
        </w:rPr>
        <w:t xml:space="preserve">ويتنـاول </w:t>
      </w:r>
      <w:r w:rsidR="00C36601" w:rsidRPr="00C36601">
        <w:rPr>
          <w:rFonts w:ascii="Sakkal Majalla" w:hAnsi="Sakkal Majalla" w:cs="Sakkal Majalla"/>
          <w:sz w:val="30"/>
          <w:szCs w:val="30"/>
          <w:rtl/>
        </w:rPr>
        <w:t xml:space="preserve">هذا التساؤل </w:t>
      </w:r>
      <w:r>
        <w:rPr>
          <w:rFonts w:ascii="Sakkal Majalla" w:hAnsi="Sakkal Majalla" w:cs="Sakkal Majalla"/>
          <w:sz w:val="30"/>
          <w:szCs w:val="30"/>
          <w:rtl/>
        </w:rPr>
        <w:t xml:space="preserve">تحـليل </w:t>
      </w:r>
      <w:r w:rsidR="00C36601" w:rsidRPr="00C36601">
        <w:rPr>
          <w:rFonts w:ascii="Sakkal Majalla" w:hAnsi="Sakkal Majalla" w:cs="Sakkal Majalla"/>
          <w:sz w:val="30"/>
          <w:szCs w:val="30"/>
          <w:rtl/>
        </w:rPr>
        <w:t xml:space="preserve">انعكاس استخدام هذه التقنيات </w:t>
      </w:r>
      <w:r>
        <w:rPr>
          <w:rFonts w:ascii="Sakkal Majalla" w:hAnsi="Sakkal Majalla" w:cs="Sakkal Majalla"/>
          <w:sz w:val="30"/>
          <w:szCs w:val="30"/>
          <w:rtl/>
        </w:rPr>
        <w:t xml:space="preserve">علـى جـودة </w:t>
      </w:r>
      <w:r w:rsidR="00C36601" w:rsidRPr="00C36601">
        <w:rPr>
          <w:rFonts w:ascii="Sakkal Majalla" w:hAnsi="Sakkal Majalla" w:cs="Sakkal Majalla"/>
          <w:sz w:val="30"/>
          <w:szCs w:val="30"/>
          <w:rtl/>
        </w:rPr>
        <w:t xml:space="preserve">التخطيط والانضباط </w:t>
      </w:r>
      <w:r>
        <w:rPr>
          <w:rFonts w:ascii="Sakkal Majalla" w:hAnsi="Sakkal Majalla" w:cs="Sakkal Majalla"/>
          <w:sz w:val="30"/>
          <w:szCs w:val="30"/>
          <w:rtl/>
        </w:rPr>
        <w:t xml:space="preserve">الزمـني </w:t>
      </w:r>
      <w:r w:rsidR="00C36601" w:rsidRPr="00C36601">
        <w:rPr>
          <w:rFonts w:ascii="Sakkal Majalla" w:hAnsi="Sakkal Majalla" w:cs="Sakkal Majalla"/>
          <w:sz w:val="30"/>
          <w:szCs w:val="30"/>
          <w:rtl/>
        </w:rPr>
        <w:t xml:space="preserve">والمالي </w:t>
      </w:r>
      <w:r>
        <w:rPr>
          <w:rFonts w:ascii="Sakkal Majalla" w:hAnsi="Sakkal Majalla" w:cs="Sakkal Majalla"/>
          <w:sz w:val="30"/>
          <w:szCs w:val="30"/>
          <w:rtl/>
        </w:rPr>
        <w:t xml:space="preserve">وكفـاءة </w:t>
      </w:r>
      <w:r w:rsidR="00C36601" w:rsidRPr="00C36601">
        <w:rPr>
          <w:rFonts w:ascii="Sakkal Majalla" w:hAnsi="Sakkal Majalla" w:cs="Sakkal Majalla"/>
          <w:sz w:val="30"/>
          <w:szCs w:val="30"/>
          <w:rtl/>
        </w:rPr>
        <w:t>تخصيص الموارد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6BC6D4FC" w14:textId="50989912" w:rsidR="00C36601" w:rsidRPr="00C36601" w:rsidRDefault="00D414FB" w:rsidP="0067276E">
      <w:pPr>
        <w:pStyle w:val="p1"/>
        <w:numPr>
          <w:ilvl w:val="0"/>
          <w:numId w:val="22"/>
        </w:numPr>
        <w:bidi/>
        <w:jc w:val="both"/>
        <w:divId w:val="1986080901"/>
        <w:rPr>
          <w:rFonts w:ascii="Sakkal Majalla" w:hAnsi="Sakkal Majalla" w:cs="Sakkal Majalla"/>
          <w:sz w:val="30"/>
          <w:szCs w:val="30"/>
        </w:rPr>
      </w:pPr>
      <w:r>
        <w:rPr>
          <w:rFonts w:ascii="Sakkal Majalla" w:hAnsi="Sakkal Majalla" w:cs="Sakkal Majalla"/>
          <w:sz w:val="30"/>
          <w:szCs w:val="30"/>
          <w:rtl/>
        </w:rPr>
        <w:t xml:space="preserve">مـا </w:t>
      </w:r>
      <w:r w:rsidR="00C36601" w:rsidRPr="00C36601">
        <w:rPr>
          <w:rFonts w:ascii="Sakkal Majalla" w:hAnsi="Sakkal Majalla" w:cs="Sakkal Majalla"/>
          <w:sz w:val="30"/>
          <w:szCs w:val="30"/>
          <w:rtl/>
        </w:rPr>
        <w:t xml:space="preserve">أبرز التحديات والمعوقات التي تواجه المؤسسات السعودية عند تبني الذكاء الاصطناعي </w:t>
      </w:r>
      <w:r>
        <w:rPr>
          <w:rFonts w:ascii="Sakkal Majalla" w:hAnsi="Sakkal Majalla" w:cs="Sakkal Majalla"/>
          <w:sz w:val="30"/>
          <w:szCs w:val="30"/>
          <w:rtl/>
        </w:rPr>
        <w:t xml:space="preserve">فـي مـتابعة </w:t>
      </w:r>
      <w:r w:rsidR="00C36601" w:rsidRPr="00C36601">
        <w:rPr>
          <w:rFonts w:ascii="Sakkal Majalla" w:hAnsi="Sakkal Majalla" w:cs="Sakkal Majalla"/>
          <w:sz w:val="30"/>
          <w:szCs w:val="30"/>
          <w:rtl/>
        </w:rPr>
        <w:t xml:space="preserve">مشاريعها؟ </w:t>
      </w:r>
      <w:r>
        <w:rPr>
          <w:rFonts w:ascii="Sakkal Majalla" w:hAnsi="Sakkal Majalla" w:cs="Sakkal Majalla"/>
          <w:sz w:val="30"/>
          <w:szCs w:val="30"/>
          <w:rtl/>
        </w:rPr>
        <w:t xml:space="preserve">ويشمـل </w:t>
      </w:r>
      <w:r w:rsidR="00C36601" w:rsidRPr="00C36601">
        <w:rPr>
          <w:rFonts w:ascii="Sakkal Majalla" w:hAnsi="Sakkal Majalla" w:cs="Sakkal Majalla"/>
          <w:sz w:val="30"/>
          <w:szCs w:val="30"/>
          <w:rtl/>
        </w:rPr>
        <w:t xml:space="preserve">هذا </w:t>
      </w:r>
      <w:r>
        <w:rPr>
          <w:rFonts w:ascii="Sakkal Majalla" w:hAnsi="Sakkal Majalla" w:cs="Sakkal Majalla"/>
          <w:sz w:val="30"/>
          <w:szCs w:val="30"/>
          <w:rtl/>
        </w:rPr>
        <w:t xml:space="preserve">التـساؤل </w:t>
      </w:r>
      <w:r w:rsidR="00C36601" w:rsidRPr="00C36601">
        <w:rPr>
          <w:rFonts w:ascii="Sakkal Majalla" w:hAnsi="Sakkal Majalla" w:cs="Sakkal Majalla"/>
          <w:sz w:val="30"/>
          <w:szCs w:val="30"/>
          <w:rtl/>
        </w:rPr>
        <w:t xml:space="preserve">التعرف </w:t>
      </w:r>
      <w:r>
        <w:rPr>
          <w:rFonts w:ascii="Sakkal Majalla" w:hAnsi="Sakkal Majalla" w:cs="Sakkal Majalla"/>
          <w:sz w:val="30"/>
          <w:szCs w:val="30"/>
          <w:rtl/>
        </w:rPr>
        <w:t xml:space="preserve">علـى الـجوانب </w:t>
      </w:r>
      <w:r w:rsidR="00C36601" w:rsidRPr="00C36601">
        <w:rPr>
          <w:rFonts w:ascii="Sakkal Majalla" w:hAnsi="Sakkal Majalla" w:cs="Sakkal Majalla"/>
          <w:sz w:val="30"/>
          <w:szCs w:val="30"/>
          <w:rtl/>
        </w:rPr>
        <w:t xml:space="preserve">التقنية والمؤسسية </w:t>
      </w:r>
      <w:r>
        <w:rPr>
          <w:rFonts w:ascii="Sakkal Majalla" w:hAnsi="Sakkal Majalla" w:cs="Sakkal Majalla"/>
          <w:sz w:val="30"/>
          <w:szCs w:val="30"/>
          <w:rtl/>
        </w:rPr>
        <w:t xml:space="preserve">والـبشرية التـي </w:t>
      </w:r>
      <w:r w:rsidR="00C36601" w:rsidRPr="00C36601">
        <w:rPr>
          <w:rFonts w:ascii="Sakkal Majalla" w:hAnsi="Sakkal Majalla" w:cs="Sakkal Majalla"/>
          <w:sz w:val="30"/>
          <w:szCs w:val="30"/>
          <w:rtl/>
        </w:rPr>
        <w:t>تعيق التطبيق الفعّال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5543B775" w14:textId="7B9294D3" w:rsidR="005E02A7" w:rsidRPr="00C36601" w:rsidRDefault="00D414FB" w:rsidP="0067276E">
      <w:pPr>
        <w:pStyle w:val="p1"/>
        <w:numPr>
          <w:ilvl w:val="0"/>
          <w:numId w:val="22"/>
        </w:numPr>
        <w:bidi/>
        <w:jc w:val="both"/>
        <w:divId w:val="1986080901"/>
        <w:rPr>
          <w:rFonts w:ascii="Sakkal Majalla" w:hAnsi="Sakkal Majalla" w:cs="Sakkal Majalla"/>
          <w:sz w:val="30"/>
          <w:szCs w:val="30"/>
          <w:rtl/>
        </w:rPr>
      </w:pPr>
      <w:r>
        <w:rPr>
          <w:rFonts w:ascii="Sakkal Majalla" w:hAnsi="Sakkal Majalla" w:cs="Sakkal Majalla"/>
          <w:sz w:val="30"/>
          <w:szCs w:val="30"/>
          <w:rtl/>
        </w:rPr>
        <w:t xml:space="preserve">مـا </w:t>
      </w:r>
      <w:r w:rsidR="00C36601" w:rsidRPr="00C36601">
        <w:rPr>
          <w:rFonts w:ascii="Sakkal Majalla" w:hAnsi="Sakkal Majalla" w:cs="Sakkal Majalla"/>
          <w:sz w:val="30"/>
          <w:szCs w:val="30"/>
          <w:rtl/>
        </w:rPr>
        <w:t xml:space="preserve">أفضل التطبيقات المبسطة للذكاء </w:t>
      </w:r>
      <w:r>
        <w:rPr>
          <w:rFonts w:ascii="Sakkal Majalla" w:hAnsi="Sakkal Majalla" w:cs="Sakkal Majalla"/>
          <w:sz w:val="30"/>
          <w:szCs w:val="30"/>
          <w:rtl/>
        </w:rPr>
        <w:t xml:space="preserve">الاصطـناعي </w:t>
      </w:r>
      <w:r w:rsidR="00C36601" w:rsidRPr="00C36601">
        <w:rPr>
          <w:rFonts w:ascii="Sakkal Majalla" w:hAnsi="Sakkal Majalla" w:cs="Sakkal Majalla"/>
          <w:sz w:val="30"/>
          <w:szCs w:val="30"/>
          <w:rtl/>
        </w:rPr>
        <w:t xml:space="preserve">التي يمكن </w:t>
      </w:r>
      <w:r>
        <w:rPr>
          <w:rFonts w:ascii="Sakkal Majalla" w:hAnsi="Sakkal Majalla" w:cs="Sakkal Majalla"/>
          <w:sz w:val="30"/>
          <w:szCs w:val="30"/>
          <w:rtl/>
        </w:rPr>
        <w:t xml:space="preserve">توظيفهـا فـي </w:t>
      </w:r>
      <w:r w:rsidR="00C36601" w:rsidRPr="00C36601">
        <w:rPr>
          <w:rFonts w:ascii="Sakkal Majalla" w:hAnsi="Sakkal Majalla" w:cs="Sakkal Majalla"/>
          <w:sz w:val="30"/>
          <w:szCs w:val="30"/>
          <w:rtl/>
        </w:rPr>
        <w:t xml:space="preserve">متابعة إدارة </w:t>
      </w:r>
      <w:r>
        <w:rPr>
          <w:rFonts w:ascii="Sakkal Majalla" w:hAnsi="Sakkal Majalla" w:cs="Sakkal Majalla"/>
          <w:sz w:val="30"/>
          <w:szCs w:val="30"/>
          <w:rtl/>
        </w:rPr>
        <w:t xml:space="preserve">المشـاريع </w:t>
      </w:r>
      <w:r w:rsidR="00C36601" w:rsidRPr="00C36601">
        <w:rPr>
          <w:rFonts w:ascii="Sakkal Majalla" w:hAnsi="Sakkal Majalla" w:cs="Sakkal Majalla"/>
          <w:sz w:val="30"/>
          <w:szCs w:val="30"/>
          <w:rtl/>
        </w:rPr>
        <w:t xml:space="preserve">بالمملكة؟ </w:t>
      </w:r>
      <w:r>
        <w:rPr>
          <w:rFonts w:ascii="Sakkal Majalla" w:hAnsi="Sakkal Majalla" w:cs="Sakkal Majalla"/>
          <w:sz w:val="30"/>
          <w:szCs w:val="30"/>
          <w:rtl/>
        </w:rPr>
        <w:t xml:space="preserve">ويـركز </w:t>
      </w:r>
      <w:r w:rsidR="00C36601" w:rsidRPr="00C36601">
        <w:rPr>
          <w:rFonts w:ascii="Sakkal Majalla" w:hAnsi="Sakkal Majalla" w:cs="Sakkal Majalla"/>
          <w:sz w:val="30"/>
          <w:szCs w:val="30"/>
          <w:rtl/>
        </w:rPr>
        <w:t xml:space="preserve">هذا التساؤل على </w:t>
      </w:r>
      <w:r>
        <w:rPr>
          <w:rFonts w:ascii="Sakkal Majalla" w:hAnsi="Sakkal Majalla" w:cs="Sakkal Majalla"/>
          <w:sz w:val="30"/>
          <w:szCs w:val="30"/>
          <w:rtl/>
        </w:rPr>
        <w:t xml:space="preserve">تقديـم بـدائل عمـلية </w:t>
      </w:r>
      <w:r w:rsidR="00C36601" w:rsidRPr="00C36601">
        <w:rPr>
          <w:rFonts w:ascii="Sakkal Majalla" w:hAnsi="Sakkal Majalla" w:cs="Sakkal Majalla"/>
          <w:sz w:val="30"/>
          <w:szCs w:val="30"/>
          <w:rtl/>
        </w:rPr>
        <w:t xml:space="preserve">قابلة للتطبيق تتلاءم مع </w:t>
      </w:r>
      <w:r>
        <w:rPr>
          <w:rFonts w:ascii="Sakkal Majalla" w:hAnsi="Sakkal Majalla" w:cs="Sakkal Majalla"/>
          <w:sz w:val="30"/>
          <w:szCs w:val="30"/>
          <w:rtl/>
        </w:rPr>
        <w:t xml:space="preserve">طبيـعة </w:t>
      </w:r>
      <w:r w:rsidR="00C36601" w:rsidRPr="00C36601">
        <w:rPr>
          <w:rFonts w:ascii="Sakkal Majalla" w:hAnsi="Sakkal Majalla" w:cs="Sakkal Majalla"/>
          <w:sz w:val="30"/>
          <w:szCs w:val="30"/>
          <w:rtl/>
        </w:rPr>
        <w:t>العمل المؤسسي السعودي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56B19CA7" w14:textId="3FB90558" w:rsidR="00D22171" w:rsidRPr="00435972" w:rsidRDefault="00A74F76" w:rsidP="00435972">
      <w:pPr>
        <w:pStyle w:val="Heading2"/>
        <w:rPr>
          <w:rtl/>
        </w:rPr>
      </w:pPr>
      <w:bookmarkStart w:id="9" w:name="_Toc215434923"/>
      <w:r w:rsidRPr="00435972">
        <w:rPr>
          <w:rFonts w:hint="cs"/>
          <w:rtl/>
        </w:rPr>
        <w:t xml:space="preserve">فروض </w:t>
      </w:r>
      <w:r w:rsidR="00D414FB">
        <w:rPr>
          <w:rtl/>
        </w:rPr>
        <w:t>الـدراسة</w:t>
      </w:r>
      <w:r w:rsidR="002712B5">
        <w:rPr>
          <w:rFonts w:hint="cs"/>
          <w:rtl/>
        </w:rPr>
        <w:t>:</w:t>
      </w:r>
      <w:bookmarkEnd w:id="9"/>
      <w:r w:rsidR="002712B5">
        <w:rPr>
          <w:rFonts w:hint="cs"/>
          <w:rtl/>
        </w:rPr>
        <w:t xml:space="preserve"> </w:t>
      </w:r>
    </w:p>
    <w:p w14:paraId="3B2A7046" w14:textId="23C7BC37" w:rsidR="0067276E" w:rsidRPr="0067276E" w:rsidRDefault="0067276E" w:rsidP="0067276E">
      <w:pPr>
        <w:pStyle w:val="p2"/>
        <w:bidi/>
        <w:divId w:val="7220194"/>
        <w:rPr>
          <w:rFonts w:ascii="Sakkal Majalla" w:hAnsi="Sakkal Majalla" w:cs="Sakkal Majalla"/>
          <w:sz w:val="30"/>
          <w:szCs w:val="30"/>
        </w:rPr>
      </w:pPr>
      <w:r w:rsidRPr="0067276E">
        <w:rPr>
          <w:rFonts w:ascii="Sakkal Majalla" w:hAnsi="Sakkal Majalla" w:cs="Sakkal Majalla"/>
          <w:sz w:val="30"/>
          <w:szCs w:val="30"/>
          <w:rtl/>
        </w:rPr>
        <w:t xml:space="preserve">استنادًا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إلـى </w:t>
      </w:r>
      <w:r w:rsidRPr="0067276E">
        <w:rPr>
          <w:rFonts w:ascii="Sakkal Majalla" w:hAnsi="Sakkal Majalla" w:cs="Sakkal Majalla"/>
          <w:sz w:val="30"/>
          <w:szCs w:val="30"/>
          <w:rtl/>
        </w:rPr>
        <w:t xml:space="preserve">أهداف </w:t>
      </w:r>
      <w:r w:rsidR="00D414FB">
        <w:rPr>
          <w:rFonts w:ascii="Sakkal Majalla" w:hAnsi="Sakkal Majalla" w:cs="Sakkal Majalla"/>
          <w:sz w:val="30"/>
          <w:szCs w:val="30"/>
          <w:rtl/>
        </w:rPr>
        <w:t>وتسـاؤلات الـبحث</w:t>
      </w:r>
      <w:r w:rsidRPr="0067276E">
        <w:rPr>
          <w:rFonts w:ascii="Sakkal Majalla" w:hAnsi="Sakkal Majalla" w:cs="Sakkal Majalla"/>
          <w:sz w:val="30"/>
          <w:szCs w:val="30"/>
          <w:rtl/>
        </w:rPr>
        <w:t xml:space="preserve">، تتم صياغة مجموعة من الفروض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لاختبـار العـلاقة </w:t>
      </w:r>
      <w:r w:rsidRPr="0067276E">
        <w:rPr>
          <w:rFonts w:ascii="Sakkal Majalla" w:hAnsi="Sakkal Majalla" w:cs="Sakkal Majalla"/>
          <w:sz w:val="30"/>
          <w:szCs w:val="30"/>
          <w:rtl/>
        </w:rPr>
        <w:t xml:space="preserve">بين استخدام الذكاء الاصطناعي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ومتابـعة </w:t>
      </w:r>
      <w:r w:rsidRPr="0067276E">
        <w:rPr>
          <w:rFonts w:ascii="Sakkal Majalla" w:hAnsi="Sakkal Majalla" w:cs="Sakkal Majalla"/>
          <w:sz w:val="30"/>
          <w:szCs w:val="30"/>
          <w:rtl/>
        </w:rPr>
        <w:t xml:space="preserve">إدارة المشاريع في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المـؤسسات </w:t>
      </w:r>
      <w:r w:rsidRPr="0067276E">
        <w:rPr>
          <w:rFonts w:ascii="Sakkal Majalla" w:hAnsi="Sakkal Majalla" w:cs="Sakkal Majalla"/>
          <w:sz w:val="30"/>
          <w:szCs w:val="30"/>
          <w:rtl/>
        </w:rPr>
        <w:t>السعودية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6622047F" w14:textId="056DBD1D" w:rsidR="0067276E" w:rsidRPr="0067276E" w:rsidRDefault="00D414FB" w:rsidP="0067276E">
      <w:pPr>
        <w:pStyle w:val="p2"/>
        <w:bidi/>
        <w:ind w:right="-284"/>
        <w:divId w:val="7220194"/>
        <w:rPr>
          <w:rFonts w:ascii="Sakkal Majalla" w:hAnsi="Sakkal Majalla" w:cs="Sakkal Majalla"/>
          <w:sz w:val="30"/>
          <w:szCs w:val="30"/>
        </w:rPr>
      </w:pPr>
      <w:r>
        <w:rPr>
          <w:rFonts w:ascii="Sakkal Majalla" w:hAnsi="Sakkal Majalla" w:cs="Sakkal Majalla"/>
          <w:b/>
          <w:bCs/>
          <w:sz w:val="30"/>
          <w:szCs w:val="30"/>
          <w:rtl/>
        </w:rPr>
        <w:t>الـفرضية الـرئيسة</w:t>
      </w:r>
      <w:r w:rsidR="002712B5">
        <w:rPr>
          <w:rFonts w:ascii="Sakkal Majalla" w:hAnsi="Sakkal Majalla" w:cs="Sakkal Majalla"/>
          <w:b/>
          <w:bCs/>
          <w:sz w:val="30"/>
          <w:szCs w:val="30"/>
          <w:rtl/>
        </w:rPr>
        <w:t xml:space="preserve">: </w:t>
      </w:r>
      <w:r w:rsidR="0067276E" w:rsidRPr="0067276E">
        <w:rPr>
          <w:rFonts w:ascii="Sakkal Majalla" w:hAnsi="Sakkal Majalla" w:cs="Sakkal Majalla"/>
          <w:sz w:val="30"/>
          <w:szCs w:val="30"/>
        </w:rPr>
        <w:br/>
      </w:r>
      <w:r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يوجـد </w:t>
      </w:r>
      <w:r w:rsidR="0067276E" w:rsidRPr="0067276E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أثر ذو دلالة إحصائية لاستخدام الذكاء الاصطناعي على </w:t>
      </w:r>
      <w:r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متـابعة </w:t>
      </w:r>
      <w:r w:rsidR="0067276E" w:rsidRPr="0067276E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إدارة </w:t>
      </w:r>
      <w:r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المشاريـع </w:t>
      </w:r>
      <w:r w:rsidR="0067276E" w:rsidRPr="0067276E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>في المؤسسات السعودية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42135886" w14:textId="4040A237" w:rsidR="0067276E" w:rsidRPr="0067276E" w:rsidRDefault="0067276E" w:rsidP="0067276E">
      <w:pPr>
        <w:pStyle w:val="p2"/>
        <w:bidi/>
        <w:divId w:val="7220194"/>
        <w:rPr>
          <w:rFonts w:ascii="Sakkal Majalla" w:hAnsi="Sakkal Majalla" w:cs="Sakkal Majalla"/>
          <w:sz w:val="30"/>
          <w:szCs w:val="30"/>
        </w:rPr>
      </w:pPr>
      <w:r w:rsidRPr="0067276E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الفروض </w:t>
      </w:r>
      <w:r w:rsidR="00D414FB">
        <w:rPr>
          <w:rFonts w:ascii="Sakkal Majalla" w:hAnsi="Sakkal Majalla" w:cs="Sakkal Majalla"/>
          <w:b/>
          <w:bCs/>
          <w:sz w:val="30"/>
          <w:szCs w:val="30"/>
          <w:rtl/>
        </w:rPr>
        <w:t>الفـرعية</w:t>
      </w:r>
      <w:r w:rsidR="002712B5">
        <w:rPr>
          <w:rFonts w:ascii="Sakkal Majalla" w:hAnsi="Sakkal Majalla" w:cs="Sakkal Majalla"/>
          <w:b/>
          <w:bCs/>
          <w:sz w:val="30"/>
          <w:szCs w:val="30"/>
          <w:rtl/>
        </w:rPr>
        <w:t xml:space="preserve">: </w:t>
      </w:r>
    </w:p>
    <w:p w14:paraId="7B37E517" w14:textId="4DADE95D" w:rsidR="0067276E" w:rsidRPr="0067276E" w:rsidRDefault="0067276E" w:rsidP="0067276E">
      <w:pPr>
        <w:pStyle w:val="p2"/>
        <w:numPr>
          <w:ilvl w:val="0"/>
          <w:numId w:val="23"/>
        </w:numPr>
        <w:bidi/>
        <w:jc w:val="both"/>
        <w:divId w:val="7220194"/>
        <w:rPr>
          <w:rFonts w:ascii="Sakkal Majalla" w:hAnsi="Sakkal Majalla" w:cs="Sakkal Majalla"/>
          <w:sz w:val="30"/>
          <w:szCs w:val="30"/>
        </w:rPr>
      </w:pPr>
      <w:r w:rsidRPr="0067276E">
        <w:rPr>
          <w:rFonts w:ascii="Sakkal Majalla" w:hAnsi="Sakkal Majalla" w:cs="Sakkal Majalla"/>
          <w:sz w:val="30"/>
          <w:szCs w:val="30"/>
          <w:rtl/>
        </w:rPr>
        <w:t xml:space="preserve">يوجد أثر ذو دلالة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إحصـائية </w:t>
      </w:r>
      <w:r w:rsidRPr="0067276E">
        <w:rPr>
          <w:rFonts w:ascii="Sakkal Majalla" w:hAnsi="Sakkal Majalla" w:cs="Sakkal Majalla"/>
          <w:sz w:val="30"/>
          <w:szCs w:val="30"/>
          <w:rtl/>
        </w:rPr>
        <w:t xml:space="preserve">لاستخدام الذكاء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الاصطنـاعي </w:t>
      </w:r>
      <w:r w:rsidRPr="0067276E">
        <w:rPr>
          <w:rFonts w:ascii="Sakkal Majalla" w:hAnsi="Sakkal Majalla" w:cs="Sakkal Majalla"/>
          <w:sz w:val="30"/>
          <w:szCs w:val="30"/>
          <w:rtl/>
        </w:rPr>
        <w:t xml:space="preserve">في مرحلة التخطيط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علـى </w:t>
      </w:r>
      <w:r w:rsidRPr="0067276E">
        <w:rPr>
          <w:rFonts w:ascii="Sakkal Majalla" w:hAnsi="Sakkal Majalla" w:cs="Sakkal Majalla"/>
          <w:sz w:val="30"/>
          <w:szCs w:val="30"/>
          <w:rtl/>
        </w:rPr>
        <w:t xml:space="preserve">تحسين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جـودة خـطط </w:t>
      </w:r>
      <w:r w:rsidRPr="0067276E">
        <w:rPr>
          <w:rFonts w:ascii="Sakkal Majalla" w:hAnsi="Sakkal Majalla" w:cs="Sakkal Majalla"/>
          <w:sz w:val="30"/>
          <w:szCs w:val="30"/>
          <w:rtl/>
        </w:rPr>
        <w:t xml:space="preserve">المشاريع داخل المؤسسات </w:t>
      </w:r>
      <w:r w:rsidR="00D414FB">
        <w:rPr>
          <w:rFonts w:ascii="Sakkal Majalla" w:hAnsi="Sakkal Majalla" w:cs="Sakkal Majalla"/>
          <w:sz w:val="30"/>
          <w:szCs w:val="30"/>
          <w:rtl/>
        </w:rPr>
        <w:t>السـعودية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2A5CB072" w14:textId="0ED30368" w:rsidR="0067276E" w:rsidRPr="0067276E" w:rsidRDefault="0067276E" w:rsidP="0067276E">
      <w:pPr>
        <w:pStyle w:val="p2"/>
        <w:numPr>
          <w:ilvl w:val="0"/>
          <w:numId w:val="23"/>
        </w:numPr>
        <w:bidi/>
        <w:jc w:val="both"/>
        <w:divId w:val="7220194"/>
        <w:rPr>
          <w:rFonts w:ascii="Sakkal Majalla" w:hAnsi="Sakkal Majalla" w:cs="Sakkal Majalla"/>
          <w:sz w:val="30"/>
          <w:szCs w:val="30"/>
        </w:rPr>
      </w:pPr>
      <w:r w:rsidRPr="0067276E">
        <w:rPr>
          <w:rFonts w:ascii="Sakkal Majalla" w:hAnsi="Sakkal Majalla" w:cs="Sakkal Majalla"/>
          <w:sz w:val="30"/>
          <w:szCs w:val="30"/>
          <w:rtl/>
        </w:rPr>
        <w:t xml:space="preserve">يوجد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أثـر </w:t>
      </w:r>
      <w:r w:rsidRPr="0067276E">
        <w:rPr>
          <w:rFonts w:ascii="Sakkal Majalla" w:hAnsi="Sakkal Majalla" w:cs="Sakkal Majalla"/>
          <w:sz w:val="30"/>
          <w:szCs w:val="30"/>
          <w:rtl/>
        </w:rPr>
        <w:t xml:space="preserve">ذو دلالة إحصائية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لاستخـدام </w:t>
      </w:r>
      <w:r w:rsidRPr="0067276E">
        <w:rPr>
          <w:rFonts w:ascii="Sakkal Majalla" w:hAnsi="Sakkal Majalla" w:cs="Sakkal Majalla"/>
          <w:sz w:val="30"/>
          <w:szCs w:val="30"/>
          <w:rtl/>
        </w:rPr>
        <w:t xml:space="preserve">الذكاء الاصطناعي في مرحلة التنفيذ على كفاءة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سـير </w:t>
      </w:r>
      <w:r w:rsidRPr="0067276E">
        <w:rPr>
          <w:rFonts w:ascii="Sakkal Majalla" w:hAnsi="Sakkal Majalla" w:cs="Sakkal Majalla"/>
          <w:sz w:val="30"/>
          <w:szCs w:val="30"/>
          <w:rtl/>
        </w:rPr>
        <w:t xml:space="preserve">العمل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وتقـليل نـسب الأخـطاء </w:t>
      </w:r>
      <w:r w:rsidRPr="0067276E">
        <w:rPr>
          <w:rFonts w:ascii="Sakkal Majalla" w:hAnsi="Sakkal Majalla" w:cs="Sakkal Majalla"/>
          <w:sz w:val="30"/>
          <w:szCs w:val="30"/>
          <w:rtl/>
        </w:rPr>
        <w:t>والتأخير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40E9E074" w14:textId="24F4113F" w:rsidR="0067276E" w:rsidRPr="0067276E" w:rsidRDefault="0067276E" w:rsidP="0067276E">
      <w:pPr>
        <w:pStyle w:val="p2"/>
        <w:numPr>
          <w:ilvl w:val="0"/>
          <w:numId w:val="23"/>
        </w:numPr>
        <w:bidi/>
        <w:jc w:val="both"/>
        <w:divId w:val="7220194"/>
        <w:rPr>
          <w:rFonts w:ascii="Sakkal Majalla" w:hAnsi="Sakkal Majalla" w:cs="Sakkal Majalla"/>
          <w:sz w:val="30"/>
          <w:szCs w:val="30"/>
        </w:rPr>
      </w:pPr>
      <w:r w:rsidRPr="0067276E">
        <w:rPr>
          <w:rFonts w:ascii="Sakkal Majalla" w:hAnsi="Sakkal Majalla" w:cs="Sakkal Majalla"/>
          <w:sz w:val="30"/>
          <w:szCs w:val="30"/>
          <w:rtl/>
        </w:rPr>
        <w:t xml:space="preserve">يوجد أثر ذو دلالة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إحصـائية لاسـتخدام </w:t>
      </w:r>
      <w:r w:rsidRPr="0067276E">
        <w:rPr>
          <w:rFonts w:ascii="Sakkal Majalla" w:hAnsi="Sakkal Majalla" w:cs="Sakkal Majalla"/>
          <w:sz w:val="30"/>
          <w:szCs w:val="30"/>
          <w:rtl/>
        </w:rPr>
        <w:t xml:space="preserve">الذكاء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الاصـطناعي </w:t>
      </w:r>
      <w:r w:rsidRPr="0067276E">
        <w:rPr>
          <w:rFonts w:ascii="Sakkal Majalla" w:hAnsi="Sakkal Majalla" w:cs="Sakkal Majalla"/>
          <w:sz w:val="30"/>
          <w:szCs w:val="30"/>
          <w:rtl/>
        </w:rPr>
        <w:t xml:space="preserve">في مرحلة المراقبة والتحكم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علـى </w:t>
      </w:r>
      <w:r w:rsidRPr="0067276E">
        <w:rPr>
          <w:rFonts w:ascii="Sakkal Majalla" w:hAnsi="Sakkal Majalla" w:cs="Sakkal Majalla"/>
          <w:sz w:val="30"/>
          <w:szCs w:val="30"/>
          <w:rtl/>
        </w:rPr>
        <w:t xml:space="preserve">تحسين دقة متابعة الأداء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وضبـط </w:t>
      </w:r>
      <w:r w:rsidRPr="0067276E">
        <w:rPr>
          <w:rFonts w:ascii="Sakkal Majalla" w:hAnsi="Sakkal Majalla" w:cs="Sakkal Majalla"/>
          <w:sz w:val="30"/>
          <w:szCs w:val="30"/>
          <w:rtl/>
        </w:rPr>
        <w:t xml:space="preserve">الانحرافات </w:t>
      </w:r>
      <w:r w:rsidR="00D414FB">
        <w:rPr>
          <w:rFonts w:ascii="Sakkal Majalla" w:hAnsi="Sakkal Majalla" w:cs="Sakkal Majalla"/>
          <w:sz w:val="30"/>
          <w:szCs w:val="30"/>
          <w:rtl/>
        </w:rPr>
        <w:t>الـزمنية والـمالية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67549037" w14:textId="739F29DC" w:rsidR="0067276E" w:rsidRDefault="00D414FB" w:rsidP="0067276E">
      <w:pPr>
        <w:pStyle w:val="p2"/>
        <w:numPr>
          <w:ilvl w:val="0"/>
          <w:numId w:val="23"/>
        </w:numPr>
        <w:bidi/>
        <w:jc w:val="both"/>
        <w:divId w:val="7220194"/>
        <w:rPr>
          <w:rFonts w:ascii="Sakkal Majalla" w:hAnsi="Sakkal Majalla" w:cs="Sakkal Majalla"/>
          <w:sz w:val="30"/>
          <w:szCs w:val="30"/>
        </w:rPr>
      </w:pPr>
      <w:r>
        <w:rPr>
          <w:rFonts w:ascii="Sakkal Majalla" w:hAnsi="Sakkal Majalla" w:cs="Sakkal Majalla"/>
          <w:sz w:val="30"/>
          <w:szCs w:val="30"/>
          <w:rtl/>
        </w:rPr>
        <w:t xml:space="preserve">يوجـد </w:t>
      </w:r>
      <w:r w:rsidR="0067276E" w:rsidRPr="0067276E">
        <w:rPr>
          <w:rFonts w:ascii="Sakkal Majalla" w:hAnsi="Sakkal Majalla" w:cs="Sakkal Majalla"/>
          <w:sz w:val="30"/>
          <w:szCs w:val="30"/>
          <w:rtl/>
        </w:rPr>
        <w:t xml:space="preserve">أثر ذو دلالة إحصائية </w:t>
      </w:r>
      <w:r>
        <w:rPr>
          <w:rFonts w:ascii="Sakkal Majalla" w:hAnsi="Sakkal Majalla" w:cs="Sakkal Majalla"/>
          <w:sz w:val="30"/>
          <w:szCs w:val="30"/>
          <w:rtl/>
        </w:rPr>
        <w:t xml:space="preserve">لاسـتخدام الذكـاء </w:t>
      </w:r>
      <w:r w:rsidR="0067276E" w:rsidRPr="0067276E">
        <w:rPr>
          <w:rFonts w:ascii="Sakkal Majalla" w:hAnsi="Sakkal Majalla" w:cs="Sakkal Majalla"/>
          <w:sz w:val="30"/>
          <w:szCs w:val="30"/>
          <w:rtl/>
        </w:rPr>
        <w:t xml:space="preserve">الاصطناعي </w:t>
      </w:r>
      <w:r>
        <w:rPr>
          <w:rFonts w:ascii="Sakkal Majalla" w:hAnsi="Sakkal Majalla" w:cs="Sakkal Majalla"/>
          <w:sz w:val="30"/>
          <w:szCs w:val="30"/>
          <w:rtl/>
        </w:rPr>
        <w:t xml:space="preserve">فـي </w:t>
      </w:r>
      <w:r w:rsidR="0067276E" w:rsidRPr="0067276E">
        <w:rPr>
          <w:rFonts w:ascii="Sakkal Majalla" w:hAnsi="Sakkal Majalla" w:cs="Sakkal Majalla"/>
          <w:sz w:val="30"/>
          <w:szCs w:val="30"/>
          <w:rtl/>
        </w:rPr>
        <w:t xml:space="preserve">مرحلة الإغلاق على </w:t>
      </w:r>
      <w:r>
        <w:rPr>
          <w:rFonts w:ascii="Sakkal Majalla" w:hAnsi="Sakkal Majalla" w:cs="Sakkal Majalla"/>
          <w:sz w:val="30"/>
          <w:szCs w:val="30"/>
          <w:rtl/>
        </w:rPr>
        <w:t xml:space="preserve">رفـع كفـاءة </w:t>
      </w:r>
      <w:r w:rsidR="0067276E" w:rsidRPr="0067276E">
        <w:rPr>
          <w:rFonts w:ascii="Sakkal Majalla" w:hAnsi="Sakkal Majalla" w:cs="Sakkal Majalla"/>
          <w:sz w:val="30"/>
          <w:szCs w:val="30"/>
          <w:rtl/>
        </w:rPr>
        <w:t>تقييم المشاريع وجودة التقارير النهائية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31926020" w14:textId="77777777" w:rsidR="006729AB" w:rsidRDefault="006729AB" w:rsidP="006729AB">
      <w:pPr>
        <w:pStyle w:val="p2"/>
        <w:bidi/>
        <w:jc w:val="both"/>
        <w:divId w:val="7220194"/>
        <w:rPr>
          <w:rFonts w:ascii="Sakkal Majalla" w:hAnsi="Sakkal Majalla" w:cs="Sakkal Majalla"/>
          <w:sz w:val="30"/>
          <w:szCs w:val="30"/>
          <w:rtl/>
        </w:rPr>
      </w:pPr>
    </w:p>
    <w:p w14:paraId="29018F5E" w14:textId="2A13B184" w:rsidR="006729AB" w:rsidRPr="006729AB" w:rsidRDefault="00D414FB" w:rsidP="006729AB">
      <w:pPr>
        <w:pStyle w:val="Heading2"/>
        <w:divId w:val="7220194"/>
      </w:pPr>
      <w:bookmarkStart w:id="10" w:name="_Toc215434924"/>
      <w:r>
        <w:rPr>
          <w:rtl/>
        </w:rPr>
        <w:lastRenderedPageBreak/>
        <w:t xml:space="preserve">نـموذج </w:t>
      </w:r>
      <w:r w:rsidR="006729AB" w:rsidRPr="006729AB">
        <w:rPr>
          <w:rFonts w:hint="cs"/>
          <w:rtl/>
        </w:rPr>
        <w:t>الدراسة</w:t>
      </w:r>
      <w:bookmarkEnd w:id="10"/>
    </w:p>
    <w:p w14:paraId="7DF85325" w14:textId="4B21786F" w:rsidR="001F0A9C" w:rsidRPr="001F0A9C" w:rsidRDefault="001F0A9C" w:rsidP="001F0A9C">
      <w:pPr>
        <w:rPr>
          <w:rFonts w:ascii="Sakkal Majalla" w:hAnsi="Sakkal Majalla" w:cs="Sakkal Majalla"/>
          <w:sz w:val="28"/>
          <w:szCs w:val="28"/>
        </w:rPr>
      </w:pPr>
      <w:r w:rsidRPr="001F0A9C">
        <w:rPr>
          <w:rFonts w:ascii="Sakkal Majalla" w:hAnsi="Sakkal Majalla" w:cs="Sakkal Majalla"/>
          <w:sz w:val="28"/>
          <w:szCs w:val="28"/>
          <w:rtl/>
        </w:rPr>
        <w:t xml:space="preserve">يهدف هذا النموذج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إلـى </w:t>
      </w:r>
      <w:r w:rsidRPr="001F0A9C">
        <w:rPr>
          <w:rFonts w:ascii="Sakkal Majalla" w:hAnsi="Sakkal Majalla" w:cs="Sakkal Majalla"/>
          <w:sz w:val="28"/>
          <w:szCs w:val="28"/>
          <w:rtl/>
        </w:rPr>
        <w:t xml:space="preserve">دراسة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أثـر </w:t>
      </w:r>
      <w:r w:rsidRPr="001F0A9C">
        <w:rPr>
          <w:rFonts w:ascii="Sakkal Majalla" w:hAnsi="Sakkal Majalla" w:cs="Sakkal Majalla"/>
          <w:sz w:val="28"/>
          <w:szCs w:val="28"/>
          <w:u w:val="single"/>
          <w:rtl/>
        </w:rPr>
        <w:t xml:space="preserve">تطبيق </w:t>
      </w:r>
      <w:r w:rsidR="00D414FB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 xml:space="preserve">تـقنيات </w:t>
      </w:r>
      <w:r w:rsidRPr="001F0A9C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 xml:space="preserve">الذكاء </w:t>
      </w:r>
      <w:r w:rsidR="00D414FB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 xml:space="preserve">الاصطناعـي </w:t>
      </w:r>
      <w:r w:rsidRPr="001F0A9C">
        <w:rPr>
          <w:rFonts w:ascii="Sakkal Majalla" w:hAnsi="Sakkal Majalla" w:cs="Sakkal Majalla"/>
          <w:sz w:val="28"/>
          <w:szCs w:val="28"/>
          <w:rtl/>
        </w:rPr>
        <w:t>بأبعادها</w:t>
      </w:r>
      <w:r w:rsidRPr="001F0A9C">
        <w:rPr>
          <w:rFonts w:ascii="Sakkal Majalla" w:hAnsi="Sakkal Majalla" w:cs="Sakkal Majalla"/>
          <w:sz w:val="28"/>
          <w:szCs w:val="28"/>
        </w:rPr>
        <w:t xml:space="preserve"> 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(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الإمكانيـات </w:t>
      </w:r>
      <w:r w:rsidRPr="001F0A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البشرية،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الإمكـانيات </w:t>
      </w:r>
      <w:r w:rsidRPr="001F0A9C">
        <w:rPr>
          <w:rFonts w:ascii="Sakkal Majalla" w:hAnsi="Sakkal Majalla" w:cs="Sakkal Majalla"/>
          <w:b/>
          <w:bCs/>
          <w:sz w:val="28"/>
          <w:szCs w:val="28"/>
          <w:rtl/>
        </w:rPr>
        <w:t>المادية، الإمكانيات الفنية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) </w:t>
      </w:r>
      <w:bookmarkStart w:id="11" w:name="_Hlk213039318"/>
      <w:r w:rsidR="00D414FB"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Pr="001F0A9C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 xml:space="preserve">متابعة إدارة </w:t>
      </w:r>
      <w:r w:rsidRPr="001F0A9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المشاريع</w:t>
      </w:r>
      <w:r w:rsidRPr="001F0A9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bookmarkEnd w:id="11"/>
      <w:r>
        <w:rPr>
          <w:rFonts w:ascii="Sakkal Majalla" w:hAnsi="Sakkal Majalla" w:cs="Sakkal Majalla" w:hint="cs"/>
          <w:sz w:val="28"/>
          <w:szCs w:val="28"/>
          <w:rtl/>
        </w:rPr>
        <w:t>بأبعادها</w:t>
      </w:r>
      <w:r>
        <w:rPr>
          <w:rFonts w:ascii="Sakkal Majalla" w:hAnsi="Sakkal Majalla" w:cs="Sakkal Majalla"/>
          <w:sz w:val="28"/>
          <w:szCs w:val="28"/>
        </w:rPr>
        <w:t>)</w:t>
      </w:r>
      <w:r w:rsidRPr="001F0A9C">
        <w:rPr>
          <w:rFonts w:ascii="Sakkal Majalla" w:hAnsi="Sakkal Majalla" w:cs="Sakkal Majalla"/>
          <w:sz w:val="28"/>
          <w:szCs w:val="28"/>
        </w:rPr>
        <w:t xml:space="preserve">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>التخطيـط</w:t>
      </w:r>
      <w:r w:rsidRPr="001F0A9C">
        <w:rPr>
          <w:rFonts w:ascii="Sakkal Majalla" w:hAnsi="Sakkal Majalla" w:cs="Sakkal Majalla"/>
          <w:b/>
          <w:bCs/>
          <w:sz w:val="28"/>
          <w:szCs w:val="28"/>
          <w:rtl/>
        </w:rPr>
        <w:t>، التنفيذ، المراقبة والإغلاق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) </w:t>
      </w:r>
      <w:r w:rsidRPr="001F0A9C">
        <w:rPr>
          <w:rFonts w:ascii="Sakkal Majalla" w:hAnsi="Sakkal Majalla" w:cs="Sakkal Majalla"/>
          <w:sz w:val="28"/>
          <w:szCs w:val="28"/>
          <w:rtl/>
        </w:rPr>
        <w:t xml:space="preserve">في </w:t>
      </w:r>
      <w:r w:rsidRPr="001F0A9C">
        <w:rPr>
          <w:rFonts w:ascii="Sakkal Majalla" w:hAnsi="Sakkal Majalla" w:cs="Sakkal Majalla"/>
          <w:b/>
          <w:bCs/>
          <w:sz w:val="28"/>
          <w:szCs w:val="28"/>
          <w:rtl/>
        </w:rPr>
        <w:t>المؤسسات السعودية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ويتضمـن </w:t>
      </w:r>
      <w:r w:rsidRPr="001F0A9C">
        <w:rPr>
          <w:rFonts w:ascii="Sakkal Majalla" w:hAnsi="Sakkal Majalla" w:cs="Sakkal Majalla"/>
          <w:sz w:val="28"/>
          <w:szCs w:val="28"/>
          <w:rtl/>
        </w:rPr>
        <w:t>المتغيرات التالية</w:t>
      </w:r>
      <w:r w:rsidRPr="001F0A9C">
        <w:rPr>
          <w:rFonts w:ascii="Sakkal Majalla" w:hAnsi="Sakkal Majalla" w:cs="Sakkal Majalla"/>
          <w:sz w:val="28"/>
          <w:szCs w:val="28"/>
        </w:rPr>
        <w:t>:</w:t>
      </w:r>
    </w:p>
    <w:p w14:paraId="3A9AB6B1" w14:textId="64F9623E" w:rsidR="001F0A9C" w:rsidRPr="001F0A9C" w:rsidRDefault="001F0A9C" w:rsidP="001F0A9C">
      <w:pPr>
        <w:numPr>
          <w:ilvl w:val="0"/>
          <w:numId w:val="112"/>
        </w:numPr>
        <w:rPr>
          <w:rFonts w:ascii="Sakkal Majalla" w:hAnsi="Sakkal Majalla" w:cs="Sakkal Majalla"/>
          <w:sz w:val="28"/>
          <w:szCs w:val="28"/>
        </w:rPr>
      </w:pPr>
      <w:r w:rsidRPr="001F0A9C">
        <w:rPr>
          <w:rFonts w:ascii="Sakkal Majalla" w:hAnsi="Sakkal Majalla" w:cs="Sakkal Majalla"/>
          <w:b/>
          <w:bCs/>
          <w:sz w:val="28"/>
          <w:szCs w:val="28"/>
          <w:rtl/>
        </w:rPr>
        <w:t>المتغير المستقل</w:t>
      </w:r>
      <w:r w:rsidRPr="001F0A9C">
        <w:rPr>
          <w:rFonts w:ascii="Sakkal Majalla" w:hAnsi="Sakkal Majalla" w:cs="Sakkal Majalla"/>
          <w:b/>
          <w:bCs/>
          <w:sz w:val="28"/>
          <w:szCs w:val="28"/>
        </w:rPr>
        <w:t>:</w:t>
      </w:r>
      <w:r w:rsidRPr="001F0A9C">
        <w:rPr>
          <w:rFonts w:ascii="Sakkal Majalla" w:hAnsi="Sakkal Majalla" w:cs="Sakkal Majalla"/>
          <w:sz w:val="28"/>
          <w:szCs w:val="28"/>
        </w:rPr>
        <w:t xml:space="preserve"> </w:t>
      </w:r>
      <w:r w:rsidRPr="001F0A9C">
        <w:rPr>
          <w:rFonts w:ascii="Sakkal Majalla" w:hAnsi="Sakkal Majalla" w:cs="Sakkal Majalla"/>
          <w:sz w:val="28"/>
          <w:szCs w:val="28"/>
          <w:rtl/>
        </w:rPr>
        <w:t xml:space="preserve">تقنيات </w:t>
      </w:r>
      <w:r w:rsidR="00D414FB">
        <w:rPr>
          <w:rFonts w:ascii="Sakkal Majalla" w:hAnsi="Sakkal Majalla" w:cs="Sakkal Majalla"/>
          <w:sz w:val="28"/>
          <w:szCs w:val="28"/>
          <w:rtl/>
        </w:rPr>
        <w:t>الـذكاء الاصطناعـي</w:t>
      </w:r>
      <w:r w:rsidRPr="001F0A9C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بأبـعاده </w:t>
      </w:r>
      <w:r w:rsidRPr="001F0A9C">
        <w:rPr>
          <w:rFonts w:ascii="Sakkal Majalla" w:hAnsi="Sakkal Majalla" w:cs="Sakkal Majalla"/>
          <w:sz w:val="28"/>
          <w:szCs w:val="28"/>
          <w:rtl/>
        </w:rPr>
        <w:t xml:space="preserve">(الإمكانيات البشرية، الإمكانيات </w:t>
      </w:r>
      <w:r w:rsidR="00D414FB">
        <w:rPr>
          <w:rFonts w:ascii="Sakkal Majalla" w:hAnsi="Sakkal Majalla" w:cs="Sakkal Majalla"/>
          <w:sz w:val="28"/>
          <w:szCs w:val="28"/>
          <w:rtl/>
        </w:rPr>
        <w:t>المـادية</w:t>
      </w:r>
      <w:r w:rsidRPr="001F0A9C">
        <w:rPr>
          <w:rFonts w:ascii="Sakkal Majalla" w:hAnsi="Sakkal Majalla" w:cs="Sakkal Majalla"/>
          <w:sz w:val="28"/>
          <w:szCs w:val="28"/>
          <w:rtl/>
        </w:rPr>
        <w:t>، الإمكانيات الفنية)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5C5F6EB4" w14:textId="42911EB3" w:rsidR="001F0A9C" w:rsidRPr="001F0A9C" w:rsidRDefault="001F0A9C" w:rsidP="001F0A9C">
      <w:pPr>
        <w:numPr>
          <w:ilvl w:val="0"/>
          <w:numId w:val="112"/>
        </w:numPr>
        <w:rPr>
          <w:rFonts w:ascii="Sakkal Majalla" w:hAnsi="Sakkal Majalla" w:cs="Sakkal Majalla"/>
          <w:sz w:val="28"/>
          <w:szCs w:val="28"/>
        </w:rPr>
      </w:pPr>
      <w:r w:rsidRPr="001F0A9C">
        <w:rPr>
          <w:rFonts w:ascii="Sakkal Majalla" w:hAnsi="Sakkal Majalla" w:cs="Sakkal Majalla"/>
          <w:b/>
          <w:bCs/>
          <w:sz w:val="28"/>
          <w:szCs w:val="28"/>
          <w:rtl/>
        </w:rPr>
        <w:t>المتغير التابع</w:t>
      </w:r>
      <w:r w:rsidRPr="001F0A9C">
        <w:rPr>
          <w:rFonts w:ascii="Sakkal Majalla" w:hAnsi="Sakkal Majalla" w:cs="Sakkal Majalla"/>
          <w:b/>
          <w:bCs/>
          <w:sz w:val="28"/>
          <w:szCs w:val="28"/>
        </w:rPr>
        <w:t>:</w:t>
      </w:r>
      <w:r w:rsidRPr="001F0A9C">
        <w:rPr>
          <w:rFonts w:ascii="Sakkal Majalla" w:hAnsi="Sakkal Majalla" w:cs="Sakkal Majalla"/>
          <w:sz w:val="28"/>
          <w:szCs w:val="28"/>
        </w:rPr>
        <w:t xml:space="preserve"> </w:t>
      </w:r>
      <w:r w:rsidRPr="001F0A9C">
        <w:rPr>
          <w:rFonts w:ascii="Sakkal Majalla" w:hAnsi="Sakkal Majalla" w:cs="Sakkal Majalla"/>
          <w:sz w:val="28"/>
          <w:szCs w:val="28"/>
          <w:rtl/>
        </w:rPr>
        <w:t xml:space="preserve">متابعة إدارة المشاريع، بأبعاده (مرحلة التخطيط،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مـرحلة </w:t>
      </w:r>
      <w:r w:rsidRPr="001F0A9C">
        <w:rPr>
          <w:rFonts w:ascii="Sakkal Majalla" w:hAnsi="Sakkal Majalla" w:cs="Sakkal Majalla"/>
          <w:sz w:val="28"/>
          <w:szCs w:val="28"/>
          <w:rtl/>
        </w:rPr>
        <w:t xml:space="preserve">التنفيذ، مرحلة المراقبة </w:t>
      </w:r>
      <w:r w:rsidR="00D414FB">
        <w:rPr>
          <w:rFonts w:ascii="Sakkal Majalla" w:hAnsi="Sakkal Majalla" w:cs="Sakkal Majalla"/>
          <w:sz w:val="28"/>
          <w:szCs w:val="28"/>
          <w:rtl/>
        </w:rPr>
        <w:t>والإغـلاق</w:t>
      </w:r>
      <w:r w:rsidRPr="001F0A9C">
        <w:rPr>
          <w:rFonts w:ascii="Sakkal Majalla" w:hAnsi="Sakkal Majalla" w:cs="Sakkal Majalla"/>
          <w:sz w:val="28"/>
          <w:szCs w:val="28"/>
          <w:rtl/>
        </w:rPr>
        <w:t>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722734D9" w14:textId="684E84B8" w:rsidR="00A74F76" w:rsidRDefault="0056588A" w:rsidP="0056588A">
      <w:pPr>
        <w:bidi w:val="0"/>
        <w:rPr>
          <w:rFonts w:ascii="Sakkal Majalla" w:hAnsi="Sakkal Majalla" w:cs="Sakkal Majalla"/>
          <w:sz w:val="28"/>
          <w:szCs w:val="28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466B06" wp14:editId="69C3BF7D">
                <wp:simplePos x="0" y="0"/>
                <wp:positionH relativeFrom="column">
                  <wp:posOffset>1030605</wp:posOffset>
                </wp:positionH>
                <wp:positionV relativeFrom="paragraph">
                  <wp:posOffset>2091055</wp:posOffset>
                </wp:positionV>
                <wp:extent cx="4221480" cy="63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148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A022D6B" w14:textId="6A0397BB" w:rsidR="0056588A" w:rsidRPr="0056588A" w:rsidRDefault="0056588A" w:rsidP="0056588A">
                            <w:pPr>
                              <w:pStyle w:val="Caption"/>
                              <w:rPr>
                                <w:rFonts w:ascii="Sakkal Majalla" w:hAnsi="Sakkal Majalla" w:cs="Sakkal Majalla"/>
                                <w:noProof/>
                                <w:sz w:val="34"/>
                                <w:szCs w:val="34"/>
                              </w:rPr>
                            </w:pPr>
                            <w:r w:rsidRPr="0056588A">
                              <w:rPr>
                                <w:sz w:val="26"/>
                                <w:szCs w:val="26"/>
                                <w:rtl/>
                              </w:rPr>
                              <w:t>رسم توضيحي</w:t>
                            </w:r>
                            <w:r w:rsidRPr="0056588A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56588A">
                              <w:rPr>
                                <w:sz w:val="26"/>
                                <w:szCs w:val="26"/>
                              </w:rPr>
                              <w:fldChar w:fldCharType="begin"/>
                            </w:r>
                            <w:r w:rsidRPr="0056588A">
                              <w:rPr>
                                <w:sz w:val="26"/>
                                <w:szCs w:val="26"/>
                              </w:rPr>
                              <w:instrText xml:space="preserve"> SEQ </w:instrText>
                            </w:r>
                            <w:r w:rsidRPr="0056588A">
                              <w:rPr>
                                <w:sz w:val="26"/>
                                <w:szCs w:val="26"/>
                                <w:rtl/>
                              </w:rPr>
                              <w:instrText>رسم_توضيحي</w:instrText>
                            </w:r>
                            <w:r w:rsidRPr="0056588A">
                              <w:rPr>
                                <w:sz w:val="26"/>
                                <w:szCs w:val="26"/>
                              </w:rPr>
                              <w:instrText xml:space="preserve"> \* ARABIC </w:instrText>
                            </w:r>
                            <w:r w:rsidRPr="0056588A">
                              <w:rPr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="00EE2FBC">
                              <w:rPr>
                                <w:noProof/>
                                <w:sz w:val="26"/>
                                <w:szCs w:val="26"/>
                              </w:rPr>
                              <w:t>1</w:t>
                            </w:r>
                            <w:r w:rsidRPr="0056588A">
                              <w:rPr>
                                <w:sz w:val="26"/>
                                <w:szCs w:val="26"/>
                              </w:rPr>
                              <w:fldChar w:fldCharType="end"/>
                            </w:r>
                            <w:r w:rsidRPr="0056588A">
                              <w:rPr>
                                <w:rFonts w:hint="cs"/>
                                <w:noProof/>
                                <w:sz w:val="26"/>
                                <w:szCs w:val="26"/>
                                <w:rtl/>
                              </w:rPr>
                              <w:t xml:space="preserve"> نموذج الدراسة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1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7466B06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81.15pt;margin-top:164.65pt;width:332.4pt;height:.0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" stroked="f">
                <v:textbox style="mso-fit-shape-to-text:t" inset="0,0,0,0">
                  <w:txbxContent>
                    <w:p w14:paraId="2A022D6B" w14:textId="6A0397BB" w:rsidR="0056588A" w:rsidRPr="0056588A" w:rsidRDefault="0056588A" w:rsidP="0056588A">
                      <w:pPr>
                        <w:pStyle w:val="Caption"/>
                        <w:rPr>
                          <w:rFonts w:ascii="Sakkal Majalla" w:hAnsi="Sakkal Majalla" w:cs="Sakkal Majalla"/>
                          <w:noProof/>
                          <w:sz w:val="34"/>
                          <w:szCs w:val="34"/>
                        </w:rPr>
                      </w:pPr>
                      <w:r w:rsidRPr="0056588A">
                        <w:rPr>
                          <w:sz w:val="26"/>
                          <w:szCs w:val="26"/>
                          <w:rtl/>
                        </w:rPr>
                        <w:t>رسم توضيحي</w:t>
                      </w:r>
                      <w:r w:rsidRPr="0056588A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Pr="0056588A">
                        <w:rPr>
                          <w:sz w:val="26"/>
                          <w:szCs w:val="26"/>
                        </w:rPr>
                        <w:fldChar w:fldCharType="begin"/>
                      </w:r>
                      <w:r w:rsidRPr="0056588A">
                        <w:rPr>
                          <w:sz w:val="26"/>
                          <w:szCs w:val="26"/>
                        </w:rPr>
                        <w:instrText xml:space="preserve"> SEQ </w:instrText>
                      </w:r>
                      <w:r w:rsidRPr="0056588A">
                        <w:rPr>
                          <w:sz w:val="26"/>
                          <w:szCs w:val="26"/>
                          <w:rtl/>
                        </w:rPr>
                        <w:instrText>رسم_توضيحي</w:instrText>
                      </w:r>
                      <w:r w:rsidRPr="0056588A">
                        <w:rPr>
                          <w:sz w:val="26"/>
                          <w:szCs w:val="26"/>
                        </w:rPr>
                        <w:instrText xml:space="preserve"> \* ARABIC </w:instrText>
                      </w:r>
                      <w:r w:rsidRPr="0056588A">
                        <w:rPr>
                          <w:sz w:val="26"/>
                          <w:szCs w:val="26"/>
                        </w:rPr>
                        <w:fldChar w:fldCharType="separate"/>
                      </w:r>
                      <w:r w:rsidR="00EE2FBC">
                        <w:rPr>
                          <w:noProof/>
                          <w:sz w:val="26"/>
                          <w:szCs w:val="26"/>
                        </w:rPr>
                        <w:t>1</w:t>
                      </w:r>
                      <w:r w:rsidRPr="0056588A">
                        <w:rPr>
                          <w:sz w:val="26"/>
                          <w:szCs w:val="26"/>
                        </w:rPr>
                        <w:fldChar w:fldCharType="end"/>
                      </w:r>
                      <w:r w:rsidRPr="0056588A">
                        <w:rPr>
                          <w:rFonts w:hint="cs"/>
                          <w:noProof/>
                          <w:sz w:val="26"/>
                          <w:szCs w:val="26"/>
                          <w:rtl/>
                        </w:rPr>
                        <w:t xml:space="preserve"> نموذج الدراسة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akkal Majalla" w:hAnsi="Sakkal Majalla" w:cs="Sakkal Majalla"/>
          <w:noProof/>
          <w:sz w:val="28"/>
          <w:szCs w:val="28"/>
          <w:rtl/>
          <w:lang w:val="ar-SA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9D0760B" wp14:editId="0E0092C4">
                <wp:simplePos x="0" y="0"/>
                <wp:positionH relativeFrom="column">
                  <wp:posOffset>1030605</wp:posOffset>
                </wp:positionH>
                <wp:positionV relativeFrom="paragraph">
                  <wp:posOffset>243205</wp:posOffset>
                </wp:positionV>
                <wp:extent cx="4221480" cy="1790700"/>
                <wp:effectExtent l="0" t="0" r="26670" b="1905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21480" cy="1790700"/>
                          <a:chOff x="0" y="0"/>
                          <a:chExt cx="4221480" cy="1790700"/>
                        </a:xfrm>
                      </wpg:grpSpPr>
                      <wps:wsp>
                        <wps:cNvPr id="2" name="Flowchart: Off-page Connector 2"/>
                        <wps:cNvSpPr/>
                        <wps:spPr>
                          <a:xfrm>
                            <a:off x="2575560" y="0"/>
                            <a:ext cx="1615440" cy="502920"/>
                          </a:xfrm>
                          <a:prstGeom prst="flowChartOffpageConnector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719DF2F" w14:textId="691CC9BA" w:rsidR="0056588A" w:rsidRPr="0056588A" w:rsidRDefault="0056588A" w:rsidP="0056588A">
                              <w:pPr>
                                <w:jc w:val="center"/>
                                <w:rPr>
                                  <w:b/>
                                  <w:bCs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1F0A9C">
                                <w:rPr>
                                  <w:rFonts w:ascii="Sakkal Majalla" w:hAnsi="Sakkal Majalla" w:cs="Sakkal Majalla"/>
                                  <w:b/>
                                  <w:bCs/>
                                  <w:color w:val="000000" w:themeColor="text1"/>
                                  <w:sz w:val="30"/>
                                  <w:szCs w:val="30"/>
                                  <w:u w:val="single"/>
                                  <w:rtl/>
                                </w:rPr>
                                <w:t>تقنيات الذكاء الاصطناعي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ectangle: Rounded Corners 4"/>
                        <wps:cNvSpPr/>
                        <wps:spPr>
                          <a:xfrm>
                            <a:off x="2575560" y="548640"/>
                            <a:ext cx="1645920" cy="1242060"/>
                          </a:xfrm>
                          <a:prstGeom prst="roundRect">
                            <a:avLst>
                              <a:gd name="adj" fmla="val 6238"/>
                            </a:avLst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81D673F" w14:textId="77777777" w:rsidR="0056588A" w:rsidRPr="0056588A" w:rsidRDefault="0056588A" w:rsidP="0056588A">
                              <w:pPr>
                                <w:spacing w:after="0" w:line="240" w:lineRule="auto"/>
                                <w:rPr>
                                  <w:rFonts w:ascii="Sakkal Majalla" w:hAnsi="Sakkal Majalla" w:cs="Sakkal Majalla"/>
                                  <w:b/>
                                  <w:bCs/>
                                  <w:sz w:val="30"/>
                                  <w:szCs w:val="30"/>
                                  <w:rtl/>
                                </w:rPr>
                              </w:pPr>
                              <w:r w:rsidRPr="001F0A9C">
                                <w:rPr>
                                  <w:rFonts w:ascii="Sakkal Majalla" w:hAnsi="Sakkal Majalla" w:cs="Sakkal Majalla"/>
                                  <w:b/>
                                  <w:bCs/>
                                  <w:sz w:val="30"/>
                                  <w:szCs w:val="30"/>
                                  <w:rtl/>
                                </w:rPr>
                                <w:t>الإمكانيات البشرية</w:t>
                              </w:r>
                            </w:p>
                            <w:p w14:paraId="0A7DA86C" w14:textId="77777777" w:rsidR="0056588A" w:rsidRPr="0056588A" w:rsidRDefault="0056588A" w:rsidP="0056588A">
                              <w:pPr>
                                <w:spacing w:after="0" w:line="240" w:lineRule="auto"/>
                                <w:rPr>
                                  <w:rFonts w:ascii="Sakkal Majalla" w:hAnsi="Sakkal Majalla" w:cs="Sakkal Majalla"/>
                                  <w:b/>
                                  <w:bCs/>
                                  <w:sz w:val="30"/>
                                  <w:szCs w:val="30"/>
                                  <w:rtl/>
                                </w:rPr>
                              </w:pPr>
                              <w:r w:rsidRPr="001F0A9C">
                                <w:rPr>
                                  <w:rFonts w:ascii="Sakkal Majalla" w:hAnsi="Sakkal Majalla" w:cs="Sakkal Majalla"/>
                                  <w:b/>
                                  <w:bCs/>
                                  <w:sz w:val="30"/>
                                  <w:szCs w:val="30"/>
                                  <w:rtl/>
                                </w:rPr>
                                <w:t>الإمكانيات المادية</w:t>
                              </w:r>
                            </w:p>
                            <w:p w14:paraId="548E3F9E" w14:textId="7EDD4A70" w:rsidR="0056588A" w:rsidRPr="0056588A" w:rsidRDefault="0056588A" w:rsidP="0056588A">
                              <w:pPr>
                                <w:spacing w:after="0" w:line="240" w:lineRule="auto"/>
                                <w:rPr>
                                  <w:rFonts w:ascii="Sakkal Majalla" w:hAnsi="Sakkal Majalla" w:cs="Sakkal Majalla"/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 w:rsidRPr="001F0A9C">
                                <w:rPr>
                                  <w:rFonts w:ascii="Sakkal Majalla" w:hAnsi="Sakkal Majalla" w:cs="Sakkal Majalla"/>
                                  <w:b/>
                                  <w:bCs/>
                                  <w:sz w:val="30"/>
                                  <w:szCs w:val="30"/>
                                  <w:rtl/>
                                </w:rPr>
                                <w:t>الإمكانيات الفنية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Flowchart: Off-page Connector 5"/>
                        <wps:cNvSpPr/>
                        <wps:spPr>
                          <a:xfrm>
                            <a:off x="0" y="0"/>
                            <a:ext cx="1615440" cy="502920"/>
                          </a:xfrm>
                          <a:prstGeom prst="flowChartOffpageConnector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A266E40" w14:textId="15D935FD" w:rsidR="0056588A" w:rsidRPr="0056588A" w:rsidRDefault="0056588A" w:rsidP="0056588A">
                              <w:pPr>
                                <w:bidi w:val="0"/>
                                <w:jc w:val="center"/>
                                <w:rPr>
                                  <w:b/>
                                  <w:bCs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56588A">
                                <w:rPr>
                                  <w:rFonts w:ascii="Sakkal Majalla" w:hAnsi="Sakkal Majalla" w:cs="Sakkal Majalla" w:hint="cs"/>
                                  <w:b/>
                                  <w:bCs/>
                                  <w:color w:val="000000" w:themeColor="text1"/>
                                  <w:sz w:val="30"/>
                                  <w:szCs w:val="30"/>
                                  <w:u w:val="single"/>
                                  <w:rtl/>
                                </w:rPr>
                                <w:t>متابعة إدارة المشاريع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Rectangle: Rounded Corners 6"/>
                        <wps:cNvSpPr/>
                        <wps:spPr>
                          <a:xfrm>
                            <a:off x="0" y="548640"/>
                            <a:ext cx="1645920" cy="1242060"/>
                          </a:xfrm>
                          <a:prstGeom prst="roundRect">
                            <a:avLst>
                              <a:gd name="adj" fmla="val 6238"/>
                            </a:avLst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8852D3F" w14:textId="77777777" w:rsidR="0056588A" w:rsidRDefault="0056588A" w:rsidP="0056588A">
                              <w:pPr>
                                <w:spacing w:after="0" w:line="240" w:lineRule="auto"/>
                                <w:rPr>
                                  <w:rFonts w:ascii="Sakkal Majalla" w:hAnsi="Sakkal Majalla" w:cs="Sakkal Majalla"/>
                                  <w:b/>
                                  <w:bCs/>
                                  <w:sz w:val="30"/>
                                  <w:szCs w:val="30"/>
                                  <w:rtl/>
                                </w:rPr>
                              </w:pPr>
                              <w:r w:rsidRPr="0056588A">
                                <w:rPr>
                                  <w:rFonts w:ascii="Sakkal Majalla" w:hAnsi="Sakkal Majalla" w:cs="Sakkal Majalla"/>
                                  <w:b/>
                                  <w:bCs/>
                                  <w:sz w:val="30"/>
                                  <w:szCs w:val="30"/>
                                  <w:rtl/>
                                </w:rPr>
                                <w:t>مرحلة التخطيط</w:t>
                              </w:r>
                            </w:p>
                            <w:p w14:paraId="06818099" w14:textId="77777777" w:rsidR="0056588A" w:rsidRDefault="0056588A" w:rsidP="0056588A">
                              <w:pPr>
                                <w:spacing w:after="0" w:line="240" w:lineRule="auto"/>
                                <w:rPr>
                                  <w:rFonts w:ascii="Sakkal Majalla" w:hAnsi="Sakkal Majalla" w:cs="Sakkal Majalla"/>
                                  <w:b/>
                                  <w:bCs/>
                                  <w:sz w:val="30"/>
                                  <w:szCs w:val="30"/>
                                  <w:rtl/>
                                </w:rPr>
                              </w:pPr>
                              <w:r w:rsidRPr="0056588A">
                                <w:rPr>
                                  <w:rFonts w:ascii="Sakkal Majalla" w:hAnsi="Sakkal Majalla" w:cs="Sakkal Majalla"/>
                                  <w:b/>
                                  <w:bCs/>
                                  <w:sz w:val="30"/>
                                  <w:szCs w:val="30"/>
                                  <w:rtl/>
                                </w:rPr>
                                <w:t>مرحلة التنفيذ</w:t>
                              </w:r>
                            </w:p>
                            <w:p w14:paraId="169BD6B4" w14:textId="3B6AAD27" w:rsidR="0056588A" w:rsidRPr="0056588A" w:rsidRDefault="0056588A" w:rsidP="0056588A">
                              <w:pPr>
                                <w:spacing w:after="0" w:line="240" w:lineRule="auto"/>
                                <w:rPr>
                                  <w:rFonts w:ascii="Sakkal Majalla" w:hAnsi="Sakkal Majalla" w:cs="Sakkal Majalla"/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 w:rsidRPr="0056588A">
                                <w:rPr>
                                  <w:rFonts w:ascii="Sakkal Majalla" w:hAnsi="Sakkal Majalla" w:cs="Sakkal Majalla"/>
                                  <w:b/>
                                  <w:bCs/>
                                  <w:sz w:val="30"/>
                                  <w:szCs w:val="30"/>
                                  <w:rtl/>
                                </w:rPr>
                                <w:t>مرحلة المراقبة والإغلاق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Arrow: Left 8"/>
                        <wps:cNvSpPr/>
                        <wps:spPr>
                          <a:xfrm>
                            <a:off x="1649730" y="1032510"/>
                            <a:ext cx="922020" cy="259080"/>
                          </a:xfrm>
                          <a:prstGeom prst="leftArrow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D0760B" id="Group 10" o:spid="_x0000_s1027" style="position:absolute;margin-left:81.15pt;margin-top:19.15pt;width:332.4pt;height:141pt;z-index:251665408" coordsize="42214,17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">
                <v:shapetype id="_x0000_t177" coordsize="21600,21600" o:spt="177" path="m,l21600,r,17255l10800,21600,,17255xe">
                  <v:stroke joinstyle="miter"/>
                  <v:path gradientshapeok="t" o:connecttype="rect" textboxrect="0,0,21600,17255"/>
                </v:shapetype>
                <v:shape id="Flowchart: Off-page Connector 2" o:spid="_x0000_s1028" type="#_x0000_t177" style="position:absolute;left:25755;width:16155;height:50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" fillcolor="#f2f2f2 [3052]" strokecolor="#09101d [484]" strokeweight="1pt">
                  <v:textbox>
                    <w:txbxContent>
                      <w:p w14:paraId="7719DF2F" w14:textId="691CC9BA" w:rsidR="0056588A" w:rsidRPr="0056588A" w:rsidRDefault="0056588A" w:rsidP="0056588A">
                        <w:pPr>
                          <w:jc w:val="center"/>
                          <w:rPr>
                            <w:b/>
                            <w:bCs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1F0A9C">
                          <w:rPr>
                            <w:rFonts w:ascii="Sakkal Majalla" w:hAnsi="Sakkal Majalla" w:cs="Sakkal Majalla"/>
                            <w:b/>
                            <w:bCs/>
                            <w:color w:val="000000" w:themeColor="text1"/>
                            <w:sz w:val="30"/>
                            <w:szCs w:val="30"/>
                            <w:u w:val="single"/>
                            <w:rtl/>
                          </w:rPr>
                          <w:t>تقنيات الذكاء الاصطناعي</w:t>
                        </w:r>
                      </w:p>
                    </w:txbxContent>
                  </v:textbox>
                </v:shape>
                <v:roundrect id="Rectangle: Rounded Corners 4" o:spid="_x0000_s1029" style="position:absolute;left:25755;top:5486;width:16459;height:12421;visibility:visible;mso-wrap-style:square;v-text-anchor:middle" arcsize="4087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" fillcolor="white [3201]" strokecolor="black [3200]" strokeweight="1pt">
                  <v:stroke joinstyle="miter"/>
                  <v:textbox>
                    <w:txbxContent>
                      <w:p w14:paraId="281D673F" w14:textId="77777777" w:rsidR="0056588A" w:rsidRPr="0056588A" w:rsidRDefault="0056588A" w:rsidP="0056588A">
                        <w:pPr>
                          <w:spacing w:after="0" w:line="240" w:lineRule="auto"/>
                          <w:rPr>
                            <w:rFonts w:ascii="Sakkal Majalla" w:hAnsi="Sakkal Majalla" w:cs="Sakkal Majalla"/>
                            <w:b/>
                            <w:bCs/>
                            <w:sz w:val="30"/>
                            <w:szCs w:val="30"/>
                            <w:rtl/>
                          </w:rPr>
                        </w:pPr>
                        <w:r w:rsidRPr="001F0A9C">
                          <w:rPr>
                            <w:rFonts w:ascii="Sakkal Majalla" w:hAnsi="Sakkal Majalla" w:cs="Sakkal Majalla"/>
                            <w:b/>
                            <w:bCs/>
                            <w:sz w:val="30"/>
                            <w:szCs w:val="30"/>
                            <w:rtl/>
                          </w:rPr>
                          <w:t>الإمكانيات البشرية</w:t>
                        </w:r>
                      </w:p>
                      <w:p w14:paraId="0A7DA86C" w14:textId="77777777" w:rsidR="0056588A" w:rsidRPr="0056588A" w:rsidRDefault="0056588A" w:rsidP="0056588A">
                        <w:pPr>
                          <w:spacing w:after="0" w:line="240" w:lineRule="auto"/>
                          <w:rPr>
                            <w:rFonts w:ascii="Sakkal Majalla" w:hAnsi="Sakkal Majalla" w:cs="Sakkal Majalla"/>
                            <w:b/>
                            <w:bCs/>
                            <w:sz w:val="30"/>
                            <w:szCs w:val="30"/>
                            <w:rtl/>
                          </w:rPr>
                        </w:pPr>
                        <w:r w:rsidRPr="001F0A9C">
                          <w:rPr>
                            <w:rFonts w:ascii="Sakkal Majalla" w:hAnsi="Sakkal Majalla" w:cs="Sakkal Majalla"/>
                            <w:b/>
                            <w:bCs/>
                            <w:sz w:val="30"/>
                            <w:szCs w:val="30"/>
                            <w:rtl/>
                          </w:rPr>
                          <w:t>الإمكانيات المادية</w:t>
                        </w:r>
                      </w:p>
                      <w:p w14:paraId="548E3F9E" w14:textId="7EDD4A70" w:rsidR="0056588A" w:rsidRPr="0056588A" w:rsidRDefault="0056588A" w:rsidP="0056588A">
                        <w:pPr>
                          <w:spacing w:after="0" w:line="240" w:lineRule="auto"/>
                          <w:rPr>
                            <w:rFonts w:ascii="Sakkal Majalla" w:hAnsi="Sakkal Majalla" w:cs="Sakkal Majalla"/>
                            <w:b/>
                            <w:bCs/>
                            <w:sz w:val="30"/>
                            <w:szCs w:val="30"/>
                          </w:rPr>
                        </w:pPr>
                        <w:r w:rsidRPr="001F0A9C">
                          <w:rPr>
                            <w:rFonts w:ascii="Sakkal Majalla" w:hAnsi="Sakkal Majalla" w:cs="Sakkal Majalla"/>
                            <w:b/>
                            <w:bCs/>
                            <w:sz w:val="30"/>
                            <w:szCs w:val="30"/>
                            <w:rtl/>
                          </w:rPr>
                          <w:t>الإمكانيات الفنية</w:t>
                        </w:r>
                      </w:p>
                    </w:txbxContent>
                  </v:textbox>
                </v:roundrect>
                <v:shape id="Flowchart: Off-page Connector 5" o:spid="_x0000_s1030" type="#_x0000_t177" style="position:absolute;width:16154;height:50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" fillcolor="#f2f2f2 [3052]" strokecolor="#09101d [484]" strokeweight="1pt">
                  <v:textbox>
                    <w:txbxContent>
                      <w:p w14:paraId="6A266E40" w14:textId="15D935FD" w:rsidR="0056588A" w:rsidRPr="0056588A" w:rsidRDefault="0056588A" w:rsidP="0056588A">
                        <w:pPr>
                          <w:bidi w:val="0"/>
                          <w:jc w:val="center"/>
                          <w:rPr>
                            <w:b/>
                            <w:bCs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56588A">
                          <w:rPr>
                            <w:rFonts w:ascii="Sakkal Majalla" w:hAnsi="Sakkal Majalla" w:cs="Sakkal Majalla" w:hint="cs"/>
                            <w:b/>
                            <w:bCs/>
                            <w:color w:val="000000" w:themeColor="text1"/>
                            <w:sz w:val="30"/>
                            <w:szCs w:val="30"/>
                            <w:u w:val="single"/>
                            <w:rtl/>
                          </w:rPr>
                          <w:t>متابعة إدارة المشاريع</w:t>
                        </w:r>
                      </w:p>
                    </w:txbxContent>
                  </v:textbox>
                </v:shape>
                <v:roundrect id="Rectangle: Rounded Corners 6" o:spid="_x0000_s1031" style="position:absolute;top:5486;width:16459;height:12421;visibility:visible;mso-wrap-style:square;v-text-anchor:middle" arcsize="4087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" fillcolor="white [3201]" strokecolor="black [3200]" strokeweight="1pt">
                  <v:stroke joinstyle="miter"/>
                  <v:textbox>
                    <w:txbxContent>
                      <w:p w14:paraId="38852D3F" w14:textId="77777777" w:rsidR="0056588A" w:rsidRDefault="0056588A" w:rsidP="0056588A">
                        <w:pPr>
                          <w:spacing w:after="0" w:line="240" w:lineRule="auto"/>
                          <w:rPr>
                            <w:rFonts w:ascii="Sakkal Majalla" w:hAnsi="Sakkal Majalla" w:cs="Sakkal Majalla"/>
                            <w:b/>
                            <w:bCs/>
                            <w:sz w:val="30"/>
                            <w:szCs w:val="30"/>
                            <w:rtl/>
                          </w:rPr>
                        </w:pPr>
                        <w:r w:rsidRPr="0056588A">
                          <w:rPr>
                            <w:rFonts w:ascii="Sakkal Majalla" w:hAnsi="Sakkal Majalla" w:cs="Sakkal Majalla"/>
                            <w:b/>
                            <w:bCs/>
                            <w:sz w:val="30"/>
                            <w:szCs w:val="30"/>
                            <w:rtl/>
                          </w:rPr>
                          <w:t>مرحلة التخطيط</w:t>
                        </w:r>
                      </w:p>
                      <w:p w14:paraId="06818099" w14:textId="77777777" w:rsidR="0056588A" w:rsidRDefault="0056588A" w:rsidP="0056588A">
                        <w:pPr>
                          <w:spacing w:after="0" w:line="240" w:lineRule="auto"/>
                          <w:rPr>
                            <w:rFonts w:ascii="Sakkal Majalla" w:hAnsi="Sakkal Majalla" w:cs="Sakkal Majalla"/>
                            <w:b/>
                            <w:bCs/>
                            <w:sz w:val="30"/>
                            <w:szCs w:val="30"/>
                            <w:rtl/>
                          </w:rPr>
                        </w:pPr>
                        <w:r w:rsidRPr="0056588A">
                          <w:rPr>
                            <w:rFonts w:ascii="Sakkal Majalla" w:hAnsi="Sakkal Majalla" w:cs="Sakkal Majalla"/>
                            <w:b/>
                            <w:bCs/>
                            <w:sz w:val="30"/>
                            <w:szCs w:val="30"/>
                            <w:rtl/>
                          </w:rPr>
                          <w:t>مرحلة التنفيذ</w:t>
                        </w:r>
                      </w:p>
                      <w:p w14:paraId="169BD6B4" w14:textId="3B6AAD27" w:rsidR="0056588A" w:rsidRPr="0056588A" w:rsidRDefault="0056588A" w:rsidP="0056588A">
                        <w:pPr>
                          <w:spacing w:after="0" w:line="240" w:lineRule="auto"/>
                          <w:rPr>
                            <w:rFonts w:ascii="Sakkal Majalla" w:hAnsi="Sakkal Majalla" w:cs="Sakkal Majalla"/>
                            <w:b/>
                            <w:bCs/>
                            <w:sz w:val="30"/>
                            <w:szCs w:val="30"/>
                          </w:rPr>
                        </w:pPr>
                        <w:r w:rsidRPr="0056588A">
                          <w:rPr>
                            <w:rFonts w:ascii="Sakkal Majalla" w:hAnsi="Sakkal Majalla" w:cs="Sakkal Majalla"/>
                            <w:b/>
                            <w:bCs/>
                            <w:sz w:val="30"/>
                            <w:szCs w:val="30"/>
                            <w:rtl/>
                          </w:rPr>
                          <w:t>مرحلة المراقبة والإغلاق</w:t>
                        </w:r>
                      </w:p>
                    </w:txbxContent>
                  </v:textbox>
                </v:roundrect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Arrow: Left 8" o:spid="_x0000_s1032" type="#_x0000_t66" style="position:absolute;left:16497;top:10325;width:9220;height:25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" adj="3035" fillcolor="white [3201]" strokecolor="black [3200]" strokeweight="1pt"/>
              </v:group>
            </w:pict>
          </mc:Fallback>
        </mc:AlternateContent>
      </w:r>
    </w:p>
    <w:p w14:paraId="13583D7B" w14:textId="2433F065" w:rsidR="0056588A" w:rsidRDefault="0056588A" w:rsidP="0056588A">
      <w:pPr>
        <w:bidi w:val="0"/>
        <w:rPr>
          <w:rFonts w:ascii="Sakkal Majalla" w:hAnsi="Sakkal Majalla" w:cs="Sakkal Majalla"/>
          <w:sz w:val="28"/>
          <w:szCs w:val="28"/>
          <w:rtl/>
        </w:rPr>
      </w:pPr>
    </w:p>
    <w:p w14:paraId="6F4038B9" w14:textId="1E6C01F1" w:rsidR="0056588A" w:rsidRDefault="0056588A" w:rsidP="0056588A">
      <w:pPr>
        <w:bidi w:val="0"/>
        <w:rPr>
          <w:rFonts w:ascii="Sakkal Majalla" w:hAnsi="Sakkal Majalla" w:cs="Sakkal Majalla"/>
          <w:sz w:val="28"/>
          <w:szCs w:val="28"/>
          <w:rtl/>
        </w:rPr>
      </w:pPr>
    </w:p>
    <w:p w14:paraId="34C9C1B9" w14:textId="559EDFBC" w:rsidR="0056588A" w:rsidRDefault="0056588A" w:rsidP="00A74F76">
      <w:pPr>
        <w:rPr>
          <w:rFonts w:ascii="Sakkal Majalla" w:hAnsi="Sakkal Majalla" w:cs="Sakkal Majalla"/>
          <w:sz w:val="28"/>
          <w:szCs w:val="28"/>
          <w:rtl/>
        </w:rPr>
      </w:pPr>
    </w:p>
    <w:p w14:paraId="1FC6513E" w14:textId="77777777" w:rsidR="0056588A" w:rsidRDefault="0056588A" w:rsidP="00A74F76">
      <w:pPr>
        <w:rPr>
          <w:rFonts w:ascii="Sakkal Majalla" w:hAnsi="Sakkal Majalla" w:cs="Sakkal Majalla"/>
          <w:sz w:val="28"/>
          <w:szCs w:val="28"/>
          <w:rtl/>
        </w:rPr>
      </w:pPr>
    </w:p>
    <w:p w14:paraId="7662DB4A" w14:textId="77777777" w:rsidR="0056588A" w:rsidRDefault="0056588A" w:rsidP="00A74F76">
      <w:pPr>
        <w:rPr>
          <w:rFonts w:ascii="Sakkal Majalla" w:hAnsi="Sakkal Majalla" w:cs="Sakkal Majalla"/>
          <w:sz w:val="28"/>
          <w:szCs w:val="28"/>
          <w:rtl/>
        </w:rPr>
      </w:pPr>
    </w:p>
    <w:p w14:paraId="71540A0B" w14:textId="77777777" w:rsidR="0056588A" w:rsidRPr="001F0A9C" w:rsidRDefault="0056588A" w:rsidP="00A74F76">
      <w:pPr>
        <w:rPr>
          <w:rFonts w:ascii="Sakkal Majalla" w:hAnsi="Sakkal Majalla" w:cs="Sakkal Majalla"/>
          <w:sz w:val="28"/>
          <w:szCs w:val="28"/>
          <w:rtl/>
        </w:rPr>
      </w:pPr>
    </w:p>
    <w:p w14:paraId="0F731D52" w14:textId="11339DFD" w:rsidR="00A74F76" w:rsidRPr="00435972" w:rsidRDefault="00D414FB" w:rsidP="00435972">
      <w:pPr>
        <w:pStyle w:val="Heading2"/>
        <w:rPr>
          <w:rtl/>
          <w:lang w:bidi="ar-SA"/>
        </w:rPr>
      </w:pPr>
      <w:bookmarkStart w:id="12" w:name="_Toc215434925"/>
      <w:r>
        <w:rPr>
          <w:rtl/>
        </w:rPr>
        <w:t xml:space="preserve">المنطلقـات </w:t>
      </w:r>
      <w:r w:rsidR="00A74F76" w:rsidRPr="00435972">
        <w:rPr>
          <w:rFonts w:hint="cs"/>
          <w:rtl/>
        </w:rPr>
        <w:t>النظرية للدراسة</w:t>
      </w:r>
      <w:r w:rsidR="002712B5">
        <w:rPr>
          <w:rFonts w:hint="cs"/>
          <w:rtl/>
        </w:rPr>
        <w:t>:</w:t>
      </w:r>
      <w:bookmarkEnd w:id="12"/>
      <w:r w:rsidR="002712B5">
        <w:rPr>
          <w:rFonts w:hint="cs"/>
          <w:rtl/>
        </w:rPr>
        <w:t xml:space="preserve"> </w:t>
      </w:r>
    </w:p>
    <w:p w14:paraId="5AA5B82C" w14:textId="22E151A2" w:rsidR="00484C24" w:rsidRPr="00484C24" w:rsidRDefault="00484C24" w:rsidP="00484C24">
      <w:pPr>
        <w:pStyle w:val="p2"/>
        <w:bidi/>
        <w:spacing w:before="240" w:after="240" w:line="276" w:lineRule="auto"/>
        <w:jc w:val="both"/>
        <w:divId w:val="1312905764"/>
        <w:rPr>
          <w:rFonts w:ascii="Sakkal Majalla" w:hAnsi="Sakkal Majalla" w:cs="Sakkal Majalla"/>
          <w:sz w:val="30"/>
          <w:szCs w:val="30"/>
        </w:rPr>
      </w:pPr>
      <w:r w:rsidRPr="00484C24">
        <w:rPr>
          <w:rFonts w:ascii="Sakkal Majalla" w:hAnsi="Sakkal Majalla" w:cs="Sakkal Majalla"/>
          <w:sz w:val="30"/>
          <w:szCs w:val="30"/>
          <w:rtl/>
        </w:rPr>
        <w:t xml:space="preserve">ترتكز هذه الدراسة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عـلى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مجموعة من الأطر النظرية والنماذج العلمية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الـتي تمثـل الأسـاس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المرجعي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لفـهم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وتحليل العلاقة بين الذكاء الاصطناعي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ومـتابعة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إدارة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المشـاريع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في المؤسسات </w:t>
      </w:r>
      <w:r w:rsidR="00D414FB">
        <w:rPr>
          <w:rFonts w:ascii="Sakkal Majalla" w:hAnsi="Sakkal Majalla" w:cs="Sakkal Majalla"/>
          <w:sz w:val="30"/>
          <w:szCs w:val="30"/>
          <w:rtl/>
        </w:rPr>
        <w:t>السعـودية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إذ إن اعتماد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هـذه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الأطر لا يقتصر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عـلى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توفير </w:t>
      </w:r>
      <w:r w:rsidR="00D414FB">
        <w:rPr>
          <w:rFonts w:ascii="Sakkal Majalla" w:hAnsi="Sakkal Majalla" w:cs="Sakkal Majalla"/>
          <w:sz w:val="30"/>
          <w:szCs w:val="30"/>
          <w:rtl/>
        </w:rPr>
        <w:t>خـلفية معرفيـة عامـة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، بل يتيح وضع الدراسة ضمن سياق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علـمي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متماسك يساعد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علـى </w:t>
      </w:r>
      <w:r w:rsidRPr="00484C24">
        <w:rPr>
          <w:rFonts w:ascii="Sakkal Majalla" w:hAnsi="Sakkal Majalla" w:cs="Sakkal Majalla"/>
          <w:sz w:val="30"/>
          <w:szCs w:val="30"/>
          <w:rtl/>
        </w:rPr>
        <w:t>تفسير النتائج المتوقعة بشكل منهجي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229745A1" w14:textId="5A31CCEC" w:rsidR="00484C24" w:rsidRDefault="00D414FB" w:rsidP="00484C24">
      <w:pPr>
        <w:pStyle w:val="p2"/>
        <w:bidi/>
        <w:spacing w:line="276" w:lineRule="auto"/>
        <w:jc w:val="both"/>
        <w:divId w:val="1312905764"/>
        <w:rPr>
          <w:rFonts w:ascii="Sakkal Majalla" w:hAnsi="Sakkal Majalla" w:cs="Sakkal Majalla"/>
          <w:sz w:val="30"/>
          <w:szCs w:val="30"/>
          <w:rtl/>
        </w:rPr>
      </w:pPr>
      <w:r>
        <w:rPr>
          <w:rFonts w:ascii="Sakkal Majalla" w:hAnsi="Sakkal Majalla" w:cs="Sakkal Majalla"/>
          <w:sz w:val="30"/>
          <w:szCs w:val="30"/>
          <w:rtl/>
        </w:rPr>
        <w:t>فالـذكاء الاصطنـاعي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، </w:t>
      </w:r>
      <w:r>
        <w:rPr>
          <w:rFonts w:ascii="Sakkal Majalla" w:hAnsi="Sakkal Majalla" w:cs="Sakkal Majalla"/>
          <w:sz w:val="30"/>
          <w:szCs w:val="30"/>
          <w:rtl/>
        </w:rPr>
        <w:t xml:space="preserve">بـاعتباره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أداة تقنية متقدمة، لا يمكن </w:t>
      </w:r>
      <w:r>
        <w:rPr>
          <w:rFonts w:ascii="Sakkal Majalla" w:hAnsi="Sakkal Majalla" w:cs="Sakkal Majalla"/>
          <w:sz w:val="30"/>
          <w:szCs w:val="30"/>
          <w:rtl/>
        </w:rPr>
        <w:t xml:space="preserve">النـظر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إليه بمعزل عن </w:t>
      </w:r>
      <w:r>
        <w:rPr>
          <w:rFonts w:ascii="Sakkal Majalla" w:hAnsi="Sakkal Majalla" w:cs="Sakkal Majalla"/>
          <w:sz w:val="30"/>
          <w:szCs w:val="30"/>
          <w:rtl/>
        </w:rPr>
        <w:t xml:space="preserve">البيـئة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المؤسسية التي يطبق فيها، وعن المراحل </w:t>
      </w:r>
      <w:r>
        <w:rPr>
          <w:rFonts w:ascii="Sakkal Majalla" w:hAnsi="Sakkal Majalla" w:cs="Sakkal Majalla"/>
          <w:sz w:val="30"/>
          <w:szCs w:val="30"/>
          <w:rtl/>
        </w:rPr>
        <w:t xml:space="preserve">المـختلفة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التي </w:t>
      </w:r>
      <w:r>
        <w:rPr>
          <w:rFonts w:ascii="Sakkal Majalla" w:hAnsi="Sakkal Majalla" w:cs="Sakkal Majalla"/>
          <w:sz w:val="30"/>
          <w:szCs w:val="30"/>
          <w:rtl/>
        </w:rPr>
        <w:t>تـمر بـها الـمشاريع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، </w:t>
      </w:r>
      <w:r>
        <w:rPr>
          <w:rFonts w:ascii="Sakkal Majalla" w:hAnsi="Sakkal Majalla" w:cs="Sakkal Majalla"/>
          <w:sz w:val="30"/>
          <w:szCs w:val="30"/>
          <w:rtl/>
        </w:rPr>
        <w:t xml:space="preserve">وعـن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>مستوى استعداد الأفراد والمؤسسات لتبني الحلول الحديثة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>
        <w:rPr>
          <w:rFonts w:ascii="Sakkal Majalla" w:hAnsi="Sakkal Majalla" w:cs="Sakkal Majalla"/>
          <w:sz w:val="30"/>
          <w:szCs w:val="30"/>
          <w:rtl/>
        </w:rPr>
        <w:t>لذلـك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، فإن الاستعانة بنظريات الإدارة والنظم والجاهزية التكنولوجية يوفر إطارًا متكاملًا </w:t>
      </w:r>
      <w:r>
        <w:rPr>
          <w:rFonts w:ascii="Sakkal Majalla" w:hAnsi="Sakkal Majalla" w:cs="Sakkal Majalla"/>
          <w:sz w:val="30"/>
          <w:szCs w:val="30"/>
          <w:rtl/>
        </w:rPr>
        <w:t xml:space="preserve">لـفهم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الظاهرة </w:t>
      </w:r>
      <w:r>
        <w:rPr>
          <w:rFonts w:ascii="Sakkal Majalla" w:hAnsi="Sakkal Majalla" w:cs="Sakkal Majalla"/>
          <w:sz w:val="30"/>
          <w:szCs w:val="30"/>
          <w:rtl/>
        </w:rPr>
        <w:t xml:space="preserve">الـمدروسة مـن زوايـا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>متعددة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59F5F840" w14:textId="77777777" w:rsidR="0056588A" w:rsidRDefault="0056588A" w:rsidP="0056588A">
      <w:pPr>
        <w:pStyle w:val="p2"/>
        <w:bidi/>
        <w:spacing w:line="276" w:lineRule="auto"/>
        <w:jc w:val="both"/>
        <w:divId w:val="1312905764"/>
        <w:rPr>
          <w:rFonts w:ascii="Sakkal Majalla" w:hAnsi="Sakkal Majalla" w:cs="Sakkal Majalla"/>
          <w:sz w:val="30"/>
          <w:szCs w:val="30"/>
          <w:rtl/>
        </w:rPr>
      </w:pPr>
    </w:p>
    <w:p w14:paraId="08C20E34" w14:textId="77777777" w:rsidR="0056588A" w:rsidRDefault="0056588A" w:rsidP="0056588A">
      <w:pPr>
        <w:pStyle w:val="p2"/>
        <w:bidi/>
        <w:spacing w:line="276" w:lineRule="auto"/>
        <w:jc w:val="both"/>
        <w:divId w:val="1312905764"/>
        <w:rPr>
          <w:rFonts w:ascii="Sakkal Majalla" w:hAnsi="Sakkal Majalla" w:cs="Sakkal Majalla"/>
          <w:sz w:val="30"/>
          <w:szCs w:val="30"/>
          <w:rtl/>
        </w:rPr>
      </w:pPr>
    </w:p>
    <w:p w14:paraId="137ABDBA" w14:textId="77777777" w:rsidR="00D414FB" w:rsidRPr="00484C24" w:rsidRDefault="00D414FB" w:rsidP="00D414FB">
      <w:pPr>
        <w:pStyle w:val="p2"/>
        <w:bidi/>
        <w:spacing w:line="276" w:lineRule="auto"/>
        <w:jc w:val="both"/>
        <w:divId w:val="1312905764"/>
        <w:rPr>
          <w:rFonts w:ascii="Sakkal Majalla" w:hAnsi="Sakkal Majalla" w:cs="Sakkal Majalla"/>
          <w:sz w:val="30"/>
          <w:szCs w:val="30"/>
        </w:rPr>
      </w:pPr>
    </w:p>
    <w:p w14:paraId="2056FC92" w14:textId="14BB6024" w:rsidR="00484C24" w:rsidRPr="00484C24" w:rsidRDefault="00D414FB" w:rsidP="00484C24">
      <w:pPr>
        <w:pStyle w:val="p2"/>
        <w:bidi/>
        <w:spacing w:before="240" w:after="240" w:line="276" w:lineRule="auto"/>
        <w:jc w:val="both"/>
        <w:divId w:val="1312905764"/>
        <w:rPr>
          <w:rFonts w:ascii="Sakkal Majalla" w:hAnsi="Sakkal Majalla" w:cs="Sakkal Majalla"/>
          <w:b/>
          <w:bCs/>
          <w:sz w:val="32"/>
          <w:szCs w:val="32"/>
        </w:rPr>
      </w:pPr>
      <w:r>
        <w:rPr>
          <w:rFonts w:ascii="Sakkal Majalla" w:hAnsi="Sakkal Majalla" w:cs="Sakkal Majalla"/>
          <w:b/>
          <w:bCs/>
          <w:sz w:val="32"/>
          <w:szCs w:val="32"/>
          <w:rtl/>
        </w:rPr>
        <w:lastRenderedPageBreak/>
        <w:t xml:space="preserve">وتتـجلى </w:t>
      </w:r>
      <w:r w:rsidR="00484C24" w:rsidRPr="00484C2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أهمية هذه المنطلقات </w:t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 xml:space="preserve">النـظرية </w:t>
      </w:r>
      <w:r w:rsidR="00484C24" w:rsidRPr="00484C2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في </w:t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>أنـها</w:t>
      </w:r>
      <w:r w:rsidR="002712B5">
        <w:rPr>
          <w:rFonts w:ascii="Sakkal Majalla" w:hAnsi="Sakkal Majalla" w:cs="Sakkal Majalla"/>
          <w:b/>
          <w:bCs/>
          <w:sz w:val="32"/>
          <w:szCs w:val="32"/>
          <w:rtl/>
        </w:rPr>
        <w:t xml:space="preserve">: </w:t>
      </w:r>
    </w:p>
    <w:p w14:paraId="442420AA" w14:textId="62202236" w:rsidR="00484C24" w:rsidRPr="00484C24" w:rsidRDefault="00D414FB" w:rsidP="00484C24">
      <w:pPr>
        <w:pStyle w:val="p2"/>
        <w:numPr>
          <w:ilvl w:val="0"/>
          <w:numId w:val="37"/>
        </w:numPr>
        <w:bidi/>
        <w:spacing w:line="276" w:lineRule="auto"/>
        <w:jc w:val="both"/>
        <w:divId w:val="1312905764"/>
        <w:rPr>
          <w:rFonts w:ascii="Sakkal Majalla" w:hAnsi="Sakkal Majalla" w:cs="Sakkal Majalla"/>
          <w:sz w:val="30"/>
          <w:szCs w:val="30"/>
        </w:rPr>
      </w:pPr>
      <w:r>
        <w:rPr>
          <w:rFonts w:ascii="Sakkal Majalla" w:hAnsi="Sakkal Majalla" w:cs="Sakkal Majalla"/>
          <w:b/>
          <w:bCs/>
          <w:sz w:val="30"/>
          <w:szCs w:val="30"/>
          <w:rtl/>
        </w:rPr>
        <w:t xml:space="preserve">تفـسر </w:t>
      </w:r>
      <w:r w:rsidR="00484C24" w:rsidRPr="00484C24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التفاعلات </w:t>
      </w:r>
      <w:r>
        <w:rPr>
          <w:rFonts w:ascii="Sakkal Majalla" w:hAnsi="Sakkal Majalla" w:cs="Sakkal Majalla"/>
          <w:b/>
          <w:bCs/>
          <w:sz w:val="30"/>
          <w:szCs w:val="30"/>
          <w:rtl/>
        </w:rPr>
        <w:t xml:space="preserve">الـداخلية والخارجيـة للمـشروع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من خلال نظرية النظم التي ترى </w:t>
      </w:r>
      <w:r>
        <w:rPr>
          <w:rFonts w:ascii="Sakkal Majalla" w:hAnsi="Sakkal Majalla" w:cs="Sakkal Majalla"/>
          <w:sz w:val="30"/>
          <w:szCs w:val="30"/>
          <w:rtl/>
        </w:rPr>
        <w:t xml:space="preserve">المشـروع كـنظام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متكامل يتأثر بالمدخلات (التقنيات، الموارد) </w:t>
      </w:r>
      <w:r>
        <w:rPr>
          <w:rFonts w:ascii="Sakkal Majalla" w:hAnsi="Sakkal Majalla" w:cs="Sakkal Majalla"/>
          <w:sz w:val="30"/>
          <w:szCs w:val="30"/>
          <w:rtl/>
        </w:rPr>
        <w:t xml:space="preserve">ويؤثـر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>في المخرجات (الجودة، الكفاءة)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3905F95E" w14:textId="464E8025" w:rsidR="00484C24" w:rsidRPr="00484C24" w:rsidRDefault="00D414FB" w:rsidP="00484C24">
      <w:pPr>
        <w:pStyle w:val="p2"/>
        <w:numPr>
          <w:ilvl w:val="0"/>
          <w:numId w:val="37"/>
        </w:numPr>
        <w:bidi/>
        <w:spacing w:before="240" w:line="276" w:lineRule="auto"/>
        <w:jc w:val="both"/>
        <w:divId w:val="1312905764"/>
        <w:rPr>
          <w:rFonts w:ascii="Sakkal Majalla" w:hAnsi="Sakkal Majalla" w:cs="Sakkal Majalla"/>
          <w:sz w:val="30"/>
          <w:szCs w:val="30"/>
        </w:rPr>
      </w:pPr>
      <w:r>
        <w:rPr>
          <w:rFonts w:ascii="Sakkal Majalla" w:hAnsi="Sakkal Majalla" w:cs="Sakkal Majalla"/>
          <w:b/>
          <w:bCs/>
          <w:sz w:val="30"/>
          <w:szCs w:val="30"/>
          <w:rtl/>
        </w:rPr>
        <w:t xml:space="preserve">تربـط </w:t>
      </w:r>
      <w:r w:rsidR="00484C24" w:rsidRPr="00484C24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الأثر </w:t>
      </w:r>
      <w:r>
        <w:rPr>
          <w:rFonts w:ascii="Sakkal Majalla" w:hAnsi="Sakkal Majalla" w:cs="Sakkal Majalla"/>
          <w:b/>
          <w:bCs/>
          <w:sz w:val="30"/>
          <w:szCs w:val="30"/>
          <w:rtl/>
        </w:rPr>
        <w:t xml:space="preserve">العـملي لـلذكاء الاصـطناعي </w:t>
      </w:r>
      <w:r w:rsidR="00484C24" w:rsidRPr="00484C24">
        <w:rPr>
          <w:rFonts w:ascii="Sakkal Majalla" w:hAnsi="Sakkal Majalla" w:cs="Sakkal Majalla"/>
          <w:b/>
          <w:bCs/>
          <w:sz w:val="30"/>
          <w:szCs w:val="30"/>
          <w:rtl/>
        </w:rPr>
        <w:t>بمراحل إدارة المشاريع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 وفق دليل</w:t>
      </w:r>
      <w:r w:rsidR="00484C24" w:rsidRPr="00484C24">
        <w:rPr>
          <w:rFonts w:ascii="Sakkal Majalla" w:hAnsi="Sakkal Majalla" w:cs="Sakkal Majalla"/>
          <w:sz w:val="30"/>
          <w:szCs w:val="30"/>
        </w:rPr>
        <w:t xml:space="preserve"> PMBOK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الذي </w:t>
      </w:r>
      <w:r>
        <w:rPr>
          <w:rFonts w:ascii="Sakkal Majalla" w:hAnsi="Sakkal Majalla" w:cs="Sakkal Majalla"/>
          <w:sz w:val="30"/>
          <w:szCs w:val="30"/>
          <w:rtl/>
        </w:rPr>
        <w:t xml:space="preserve">يـعد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المرجع الأكثر </w:t>
      </w:r>
      <w:r>
        <w:rPr>
          <w:rFonts w:ascii="Sakkal Majalla" w:hAnsi="Sakkal Majalla" w:cs="Sakkal Majalla"/>
          <w:sz w:val="30"/>
          <w:szCs w:val="30"/>
          <w:rtl/>
        </w:rPr>
        <w:t xml:space="preserve">اعـتمادًا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عالميًا، مما يساعد على تحديد </w:t>
      </w:r>
      <w:r>
        <w:rPr>
          <w:rFonts w:ascii="Sakkal Majalla" w:hAnsi="Sakkal Majalla" w:cs="Sakkal Majalla"/>
          <w:sz w:val="30"/>
          <w:szCs w:val="30"/>
          <w:rtl/>
        </w:rPr>
        <w:t xml:space="preserve">الـدور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الذي </w:t>
      </w:r>
      <w:r>
        <w:rPr>
          <w:rFonts w:ascii="Sakkal Majalla" w:hAnsi="Sakkal Majalla" w:cs="Sakkal Majalla"/>
          <w:sz w:val="30"/>
          <w:szCs w:val="30"/>
          <w:rtl/>
        </w:rPr>
        <w:t xml:space="preserve">تلعـبه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التقنيات الذكية في كل مرحلة </w:t>
      </w:r>
      <w:r>
        <w:rPr>
          <w:rFonts w:ascii="Sakkal Majalla" w:hAnsi="Sakkal Majalla" w:cs="Sakkal Majalla"/>
          <w:sz w:val="30"/>
          <w:szCs w:val="30"/>
          <w:rtl/>
        </w:rPr>
        <w:t xml:space="preserve">مـن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>مراحل المشروع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353C5C4C" w14:textId="3794EBBC" w:rsidR="00484C24" w:rsidRPr="00484C24" w:rsidRDefault="00D414FB" w:rsidP="00484C24">
      <w:pPr>
        <w:pStyle w:val="p2"/>
        <w:numPr>
          <w:ilvl w:val="0"/>
          <w:numId w:val="37"/>
        </w:numPr>
        <w:bidi/>
        <w:spacing w:before="240" w:line="276" w:lineRule="auto"/>
        <w:jc w:val="both"/>
        <w:divId w:val="1312905764"/>
        <w:rPr>
          <w:rFonts w:ascii="Sakkal Majalla" w:hAnsi="Sakkal Majalla" w:cs="Sakkal Majalla"/>
          <w:sz w:val="30"/>
          <w:szCs w:val="30"/>
        </w:rPr>
      </w:pPr>
      <w:r>
        <w:rPr>
          <w:rFonts w:ascii="Sakkal Majalla" w:hAnsi="Sakkal Majalla" w:cs="Sakkal Majalla"/>
          <w:b/>
          <w:bCs/>
          <w:sz w:val="30"/>
          <w:szCs w:val="30"/>
          <w:rtl/>
        </w:rPr>
        <w:t xml:space="preserve">تقيـس مستـوى </w:t>
      </w:r>
      <w:r w:rsidR="00484C24" w:rsidRPr="00484C24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الجاهزية </w:t>
      </w:r>
      <w:r>
        <w:rPr>
          <w:rFonts w:ascii="Sakkal Majalla" w:hAnsi="Sakkal Majalla" w:cs="Sakkal Majalla"/>
          <w:b/>
          <w:bCs/>
          <w:sz w:val="30"/>
          <w:szCs w:val="30"/>
          <w:rtl/>
        </w:rPr>
        <w:t xml:space="preserve">المؤسسيـة والفـردية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عبر نموذج </w:t>
      </w:r>
      <w:r>
        <w:rPr>
          <w:rFonts w:ascii="Sakkal Majalla" w:hAnsi="Sakkal Majalla" w:cs="Sakkal Majalla"/>
          <w:sz w:val="30"/>
          <w:szCs w:val="30"/>
          <w:rtl/>
        </w:rPr>
        <w:t xml:space="preserve">الجاهـزية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>التكنولوجية</w:t>
      </w:r>
      <w:r w:rsidR="00484C24" w:rsidRPr="00484C24">
        <w:rPr>
          <w:rFonts w:ascii="Sakkal Majalla" w:hAnsi="Sakkal Majalla" w:cs="Sakkal Majalla"/>
          <w:sz w:val="30"/>
          <w:szCs w:val="30"/>
        </w:rPr>
        <w:t xml:space="preserve"> (TRM)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، </w:t>
      </w:r>
      <w:r>
        <w:rPr>
          <w:rFonts w:ascii="Sakkal Majalla" w:hAnsi="Sakkal Majalla" w:cs="Sakkal Majalla"/>
          <w:sz w:val="30"/>
          <w:szCs w:val="30"/>
          <w:rtl/>
        </w:rPr>
        <w:t xml:space="preserve">مـوضحةً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العوامل التي تعزز أو تعيق تبني الذكاء الاصطناعي، مثل الكفاءات البشرية، البنية التحتية التقنية، والدعم </w:t>
      </w:r>
      <w:r>
        <w:rPr>
          <w:rFonts w:ascii="Sakkal Majalla" w:hAnsi="Sakkal Majalla" w:cs="Sakkal Majalla"/>
          <w:sz w:val="30"/>
          <w:szCs w:val="30"/>
          <w:rtl/>
        </w:rPr>
        <w:t>القـيادي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67AD9E95" w14:textId="16D0E7B8" w:rsidR="00484C24" w:rsidRDefault="00484C24" w:rsidP="00484C24">
      <w:pPr>
        <w:pStyle w:val="p2"/>
        <w:bidi/>
        <w:spacing w:before="240" w:line="276" w:lineRule="auto"/>
        <w:jc w:val="both"/>
        <w:divId w:val="1312905764"/>
        <w:rPr>
          <w:rFonts w:ascii="Sakkal Majalla" w:hAnsi="Sakkal Majalla" w:cs="Sakkal Majalla"/>
          <w:sz w:val="30"/>
          <w:szCs w:val="30"/>
          <w:rtl/>
        </w:rPr>
      </w:pPr>
      <w:r w:rsidRPr="00484C24">
        <w:rPr>
          <w:rFonts w:ascii="Sakkal Majalla" w:hAnsi="Sakkal Majalla" w:cs="Sakkal Majalla"/>
          <w:sz w:val="30"/>
          <w:szCs w:val="30"/>
          <w:rtl/>
        </w:rPr>
        <w:t xml:space="preserve">ومن خلال الدمج بين هذه الأطر،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تـبني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الدراسة أساسًا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نظريًـا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متينًا يساعد في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صـياغة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الفروض،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وتفـسير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النتائج الميدانية، وربطها بمفاهيم إدارية وتنظيمية </w:t>
      </w:r>
      <w:r w:rsidR="00D414FB">
        <w:rPr>
          <w:rFonts w:ascii="Sakkal Majalla" w:hAnsi="Sakkal Majalla" w:cs="Sakkal Majalla"/>
          <w:sz w:val="30"/>
          <w:szCs w:val="30"/>
          <w:rtl/>
        </w:rPr>
        <w:t>راسخـة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="00D414FB">
        <w:rPr>
          <w:rFonts w:ascii="Sakkal Majalla" w:hAnsi="Sakkal Majalla" w:cs="Sakkal Majalla"/>
          <w:sz w:val="30"/>
          <w:szCs w:val="30"/>
          <w:rtl/>
        </w:rPr>
        <w:t>وبـهذا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، تسهم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المـنطلقات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النظرية في إضفاء عمق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عـلمي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على </w:t>
      </w:r>
      <w:r w:rsidR="00D414FB">
        <w:rPr>
          <w:rFonts w:ascii="Sakkal Majalla" w:hAnsi="Sakkal Majalla" w:cs="Sakkal Majalla"/>
          <w:sz w:val="30"/>
          <w:szCs w:val="30"/>
          <w:rtl/>
        </w:rPr>
        <w:t>الـدراسة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، وتضمن أن يكون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التـحليل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مبنيًا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علـى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أسس معترف بها في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أدبيـات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الإدارة </w:t>
      </w:r>
      <w:r w:rsidR="00D414FB">
        <w:rPr>
          <w:rFonts w:ascii="Sakkal Majalla" w:hAnsi="Sakkal Majalla" w:cs="Sakkal Majalla"/>
          <w:sz w:val="30"/>
          <w:szCs w:val="30"/>
          <w:rtl/>
        </w:rPr>
        <w:t>والذكـاء الاصطنـاعي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11D9783D" w14:textId="749CFB32" w:rsidR="00745692" w:rsidRDefault="00745692" w:rsidP="00745692">
      <w:pPr>
        <w:pStyle w:val="p2"/>
        <w:bidi/>
        <w:spacing w:before="240" w:line="276" w:lineRule="auto"/>
        <w:jc w:val="both"/>
        <w:divId w:val="1312905764"/>
        <w:rPr>
          <w:rFonts w:ascii="Sakkal Majalla" w:hAnsi="Sakkal Majalla" w:cs="Sakkal Majalla"/>
          <w:sz w:val="30"/>
          <w:szCs w:val="30"/>
          <w:rtl/>
        </w:rPr>
      </w:pPr>
      <w:r w:rsidRPr="00745692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>أولًا</w:t>
      </w:r>
      <w:r w:rsidR="002712B5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: </w:t>
      </w:r>
      <w:r w:rsidR="00D414FB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نظريـة </w:t>
      </w:r>
      <w:r w:rsidRPr="00745692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>النظم</w:t>
      </w:r>
      <w:r w:rsidR="002712B5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: </w:t>
      </w:r>
      <w:r w:rsidRPr="00745692">
        <w:rPr>
          <w:rFonts w:ascii="Sakkal Majalla" w:hAnsi="Sakkal Majalla" w:cs="Sakkal Majalla"/>
          <w:b/>
          <w:bCs/>
          <w:sz w:val="30"/>
          <w:szCs w:val="30"/>
          <w:u w:val="single"/>
        </w:rPr>
        <w:t>(Systems Theory)</w:t>
      </w:r>
    </w:p>
    <w:p w14:paraId="25887484" w14:textId="44488978" w:rsidR="005A3911" w:rsidRPr="005A3911" w:rsidRDefault="005A3911" w:rsidP="005A3911">
      <w:pPr>
        <w:pStyle w:val="p2"/>
        <w:bidi/>
        <w:spacing w:before="240" w:line="276" w:lineRule="auto"/>
        <w:jc w:val="both"/>
        <w:divId w:val="1312905764"/>
        <w:rPr>
          <w:rFonts w:ascii="Sakkal Majalla" w:hAnsi="Sakkal Majalla" w:cs="Sakkal Majalla"/>
          <w:sz w:val="30"/>
          <w:szCs w:val="30"/>
          <w:rtl/>
        </w:rPr>
      </w:pPr>
      <w:r w:rsidRPr="005A3911">
        <w:rPr>
          <w:rFonts w:ascii="Sakkal Majalla" w:hAnsi="Sakkal Majalla" w:cs="Sakkal Majalla" w:hint="cs"/>
          <w:sz w:val="30"/>
          <w:szCs w:val="30"/>
          <w:rtl/>
        </w:rPr>
        <w:t xml:space="preserve">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تنظر نظرية النظم إلى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المـشروع بـاعتباره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كيانًا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متكاملـًا يتكـون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من مجموعة مترابطة من العناصر، تشمل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الـمدخلات </w:t>
      </w:r>
      <w:r w:rsidRPr="005A3911">
        <w:rPr>
          <w:rFonts w:ascii="Sakkal Majalla" w:hAnsi="Sakkal Majalla" w:cs="Sakkal Majalla"/>
          <w:sz w:val="30"/>
          <w:szCs w:val="30"/>
        </w:rPr>
        <w:t xml:space="preserve">(Inputs)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مـثل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الموارد البشرية والمالية والتقنية، والعمليات </w:t>
      </w:r>
      <w:r w:rsidRPr="005A3911">
        <w:rPr>
          <w:rFonts w:ascii="Sakkal Majalla" w:hAnsi="Sakkal Majalla" w:cs="Sakkal Majalla"/>
          <w:sz w:val="30"/>
          <w:szCs w:val="30"/>
        </w:rPr>
        <w:t xml:space="preserve">(Processes)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التي تتضمن أنشطة التخطيط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والتنفـيذ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والمتابعة،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والمخـرجات </w:t>
      </w:r>
      <w:r w:rsidRPr="005A3911">
        <w:rPr>
          <w:rFonts w:ascii="Sakkal Majalla" w:hAnsi="Sakkal Majalla" w:cs="Sakkal Majalla"/>
          <w:sz w:val="30"/>
          <w:szCs w:val="30"/>
        </w:rPr>
        <w:t xml:space="preserve">(Outputs)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التي تتمثل في النتائج النهائية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للـمشروع مـن حـيث الـجودة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والكفاءة وتحقيق </w:t>
      </w:r>
      <w:r w:rsidR="00D414FB">
        <w:rPr>
          <w:rFonts w:ascii="Sakkal Majalla" w:hAnsi="Sakkal Majalla" w:cs="Sakkal Majalla"/>
          <w:sz w:val="30"/>
          <w:szCs w:val="30"/>
          <w:rtl/>
        </w:rPr>
        <w:t>الأهـداف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ويتـميز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هذا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النظـام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بكونه </w:t>
      </w:r>
      <w:r w:rsidR="00D414FB">
        <w:rPr>
          <w:rFonts w:ascii="Sakkal Majalla" w:hAnsi="Sakkal Majalla" w:cs="Sakkal Majalla"/>
          <w:sz w:val="30"/>
          <w:szCs w:val="30"/>
          <w:rtl/>
        </w:rPr>
        <w:t>دينـاميكيًا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يـتأثر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بمجموعة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مـن الـعوامل الداخلـية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(مثل ثقافة المنظمة والهيكل الإداري) والعوامل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الخارجيـة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مثل </w:t>
      </w:r>
      <w:r w:rsidRPr="005A3911">
        <w:rPr>
          <w:rFonts w:ascii="Sakkal Majalla" w:hAnsi="Sakkal Majalla" w:cs="Sakkal Majalla" w:hint="cs"/>
          <w:sz w:val="30"/>
          <w:szCs w:val="30"/>
          <w:rtl/>
        </w:rPr>
        <w:t>(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البيئة التنافسية والسياسات </w:t>
      </w:r>
      <w:proofErr w:type="gramStart"/>
      <w:r w:rsidRPr="005A3911">
        <w:rPr>
          <w:rFonts w:ascii="Sakkal Majalla" w:hAnsi="Sakkal Majalla" w:cs="Sakkal Majalla"/>
          <w:sz w:val="30"/>
          <w:szCs w:val="30"/>
          <w:rtl/>
        </w:rPr>
        <w:t>الحكومية</w:t>
      </w:r>
      <w:r w:rsidRPr="005A3911">
        <w:rPr>
          <w:rFonts w:ascii="Sakkal Majalla" w:hAnsi="Sakkal Majalla" w:cs="Sakkal Majalla" w:hint="cs"/>
          <w:sz w:val="30"/>
          <w:szCs w:val="30"/>
          <w:rtl/>
        </w:rPr>
        <w:t xml:space="preserve"> )</w:t>
      </w:r>
      <w:proofErr w:type="gramEnd"/>
      <w:r w:rsidR="001F526F">
        <w:rPr>
          <w:rFonts w:ascii="Sakkal Majalla" w:hAnsi="Sakkal Majalla" w:cs="Sakkal Majalla" w:hint="cs"/>
          <w:sz w:val="30"/>
          <w:szCs w:val="30"/>
          <w:rtl/>
        </w:rPr>
        <w:t>.</w:t>
      </w:r>
    </w:p>
    <w:p w14:paraId="7EEAC09E" w14:textId="7B8CED7B" w:rsidR="005A3911" w:rsidRPr="005A3911" w:rsidRDefault="005A3911" w:rsidP="005A3911">
      <w:pPr>
        <w:pStyle w:val="p2"/>
        <w:bidi/>
        <w:spacing w:line="276" w:lineRule="auto"/>
        <w:jc w:val="both"/>
        <w:divId w:val="1312905764"/>
        <w:rPr>
          <w:rFonts w:ascii="Sakkal Majalla" w:hAnsi="Sakkal Majalla" w:cs="Sakkal Majalla"/>
          <w:sz w:val="30"/>
          <w:szCs w:val="30"/>
        </w:rPr>
      </w:pPr>
      <w:r w:rsidRPr="005A3911">
        <w:rPr>
          <w:rFonts w:ascii="Sakkal Majalla" w:hAnsi="Sakkal Majalla" w:cs="Sakkal Majalla"/>
          <w:sz w:val="30"/>
          <w:szCs w:val="30"/>
          <w:rtl/>
        </w:rPr>
        <w:t xml:space="preserve">في هذا الإطار، يمكن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النـظر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إلى الذكاء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الاصطناعـي </w:t>
      </w:r>
      <w:r w:rsidRPr="005A3911">
        <w:rPr>
          <w:rFonts w:ascii="Sakkal Majalla" w:hAnsi="Sakkal Majalla" w:cs="Sakkal Majalla"/>
          <w:sz w:val="30"/>
          <w:szCs w:val="30"/>
          <w:rtl/>
        </w:rPr>
        <w:t>كأحد المدخلات التقنية المتقدمة التي تُسهم في تعزيز كفاءة العمليات داخل النظام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فعلى سبيل المثال، تسهم تقنيات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الـذكاء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الاصطناعي في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تـحسين التخـطيط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الاستراتيجي عبر استخدام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التـحليلات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التنبؤية، وفي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تخصيـص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الموارد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مـن خـلال خوارزمـيات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ذكية تضمن الاستخدام الأمثل للوقت والميزانية، إضافة إلى رفع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كفـاءة الـرصد والمـتابعة عبـر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أدوات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المراقبـة الـلحظية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التي تكشف الانحرافات </w:t>
      </w:r>
      <w:r w:rsidR="00D414FB">
        <w:rPr>
          <w:rFonts w:ascii="Sakkal Majalla" w:hAnsi="Sakkal Majalla" w:cs="Sakkal Majalla"/>
          <w:sz w:val="30"/>
          <w:szCs w:val="30"/>
          <w:rtl/>
        </w:rPr>
        <w:t>فـور حـدوثها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55D73A0F" w14:textId="100A9CFA" w:rsidR="00745692" w:rsidRPr="00745692" w:rsidRDefault="005A3911" w:rsidP="005A3911">
      <w:pPr>
        <w:pStyle w:val="p2"/>
        <w:bidi/>
        <w:spacing w:line="276" w:lineRule="auto"/>
        <w:jc w:val="both"/>
        <w:divId w:val="1312905764"/>
        <w:rPr>
          <w:rFonts w:ascii="Sakkal Majalla" w:hAnsi="Sakkal Majalla" w:cs="Sakkal Majalla"/>
          <w:sz w:val="30"/>
          <w:szCs w:val="30"/>
          <w:rtl/>
        </w:rPr>
      </w:pPr>
      <w:r w:rsidRPr="005A3911">
        <w:rPr>
          <w:rFonts w:ascii="Sakkal Majalla" w:hAnsi="Sakkal Majalla" w:cs="Sakkal Majalla"/>
          <w:sz w:val="30"/>
          <w:szCs w:val="30"/>
          <w:rtl/>
        </w:rPr>
        <w:t xml:space="preserve">ومن </w:t>
      </w:r>
      <w:r w:rsidR="00D414FB">
        <w:rPr>
          <w:rFonts w:ascii="Sakkal Majalla" w:hAnsi="Sakkal Majalla" w:cs="Sakkal Majalla"/>
          <w:sz w:val="30"/>
          <w:szCs w:val="30"/>
          <w:rtl/>
        </w:rPr>
        <w:t>ثـم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فـإن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إدخال الذكاء الاصطناعي كعنصر جديد داخل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النـظام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لا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يقتصـر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على تحسين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فعالـية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العمليات </w:t>
      </w:r>
      <w:r w:rsidR="00D414FB">
        <w:rPr>
          <w:rFonts w:ascii="Sakkal Majalla" w:hAnsi="Sakkal Majalla" w:cs="Sakkal Majalla"/>
          <w:sz w:val="30"/>
          <w:szCs w:val="30"/>
          <w:rtl/>
        </w:rPr>
        <w:t>فحـسب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، بل يؤدي أيضًا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إلـى إعـادة تـشكيل ديـناميكيات الـعمل داخـل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المشروع،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بـحيث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يصبح أكثر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تكيـفًا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مع </w:t>
      </w:r>
      <w:r w:rsidR="00D414FB">
        <w:rPr>
          <w:rFonts w:ascii="Sakkal Majalla" w:hAnsi="Sakkal Majalla" w:cs="Sakkal Majalla"/>
          <w:sz w:val="30"/>
          <w:szCs w:val="30"/>
          <w:rtl/>
        </w:rPr>
        <w:t>المـتغيرات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وأكـثر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قدرة على الاستجابة السريعة </w:t>
      </w:r>
      <w:r w:rsidR="00D414FB">
        <w:rPr>
          <w:rFonts w:ascii="Sakkal Majalla" w:hAnsi="Sakkal Majalla" w:cs="Sakkal Majalla"/>
          <w:sz w:val="30"/>
          <w:szCs w:val="30"/>
          <w:rtl/>
        </w:rPr>
        <w:t>للتحديـات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وبهـذا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المعنى، فإن نظرية النظم توفر عدسة تحليلية مهمة لفهم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كـيفية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تأثير إدخال التقنيات الذكية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علـى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مخرجات المشاريع، وتوضيح أن نجاح أي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مشـروع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يعتمد على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الترابـط </w:t>
      </w:r>
      <w:r w:rsidRPr="005A3911">
        <w:rPr>
          <w:rFonts w:ascii="Sakkal Majalla" w:hAnsi="Sakkal Majalla" w:cs="Sakkal Majalla"/>
          <w:sz w:val="30"/>
          <w:szCs w:val="30"/>
          <w:rtl/>
        </w:rPr>
        <w:t>والتكامل بين جميع عناصره</w:t>
      </w:r>
      <w:r w:rsidRPr="005A3911">
        <w:rPr>
          <w:rFonts w:ascii="Sakkal Majalla" w:hAnsi="Sakkal Majalla" w:cs="Sakkal Majalla"/>
          <w:sz w:val="30"/>
          <w:szCs w:val="30"/>
        </w:rPr>
        <w:t xml:space="preserve"> </w:t>
      </w:r>
      <w:r w:rsidR="00C81FF1">
        <w:rPr>
          <w:rFonts w:ascii="Sakkal Majalla" w:hAnsi="Sakkal Majalla" w:cs="Sakkal Majalla"/>
          <w:sz w:val="30"/>
          <w:szCs w:val="30"/>
          <w:rtl/>
        </w:rPr>
        <w:t>(</w:t>
      </w:r>
      <w:r w:rsidR="00D414FB">
        <w:rPr>
          <w:rFonts w:ascii="Sakkal Majalla" w:hAnsi="Sakkal Majalla" w:cs="Sakkal Majalla"/>
          <w:sz w:val="30"/>
          <w:szCs w:val="30"/>
          <w:rtl/>
        </w:rPr>
        <w:t>كزبـه</w:t>
      </w:r>
      <w:r w:rsidR="00C81FF1">
        <w:rPr>
          <w:rFonts w:ascii="Sakkal Majalla" w:hAnsi="Sakkal Majalla" w:cs="Sakkal Majalla"/>
          <w:sz w:val="30"/>
          <w:szCs w:val="30"/>
          <w:rtl/>
        </w:rPr>
        <w:t>، 2024)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54AEB381" w14:textId="0ABD9522" w:rsidR="00745692" w:rsidRDefault="00745692" w:rsidP="00745692">
      <w:pPr>
        <w:pStyle w:val="p2"/>
        <w:bidi/>
        <w:spacing w:before="240" w:line="276" w:lineRule="auto"/>
        <w:jc w:val="both"/>
        <w:divId w:val="1312905764"/>
        <w:rPr>
          <w:rFonts w:ascii="Sakkal Majalla" w:hAnsi="Sakkal Majalla" w:cs="Sakkal Majalla"/>
          <w:sz w:val="30"/>
          <w:szCs w:val="30"/>
          <w:rtl/>
        </w:rPr>
      </w:pPr>
      <w:r w:rsidRPr="00745692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lastRenderedPageBreak/>
        <w:t>ثانيًا</w:t>
      </w:r>
      <w:r w:rsidR="002712B5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: </w:t>
      </w:r>
      <w:r w:rsidR="00D414FB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دلـيل </w:t>
      </w:r>
      <w:r w:rsidRPr="00745692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إدارة </w:t>
      </w:r>
      <w:r w:rsidR="00D414FB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المشـاريع </w:t>
      </w:r>
      <w:r w:rsidRPr="00745692">
        <w:rPr>
          <w:rFonts w:ascii="Sakkal Majalla" w:hAnsi="Sakkal Majalla" w:cs="Sakkal Majalla"/>
          <w:b/>
          <w:bCs/>
          <w:sz w:val="30"/>
          <w:szCs w:val="30"/>
          <w:u w:val="single"/>
        </w:rPr>
        <w:t>(PMBOK Guide)</w:t>
      </w:r>
    </w:p>
    <w:p w14:paraId="4F666019" w14:textId="53D6D4E2" w:rsidR="005A3911" w:rsidRPr="005A3911" w:rsidRDefault="005A3911" w:rsidP="005A3911">
      <w:pPr>
        <w:pStyle w:val="p2"/>
        <w:bidi/>
        <w:spacing w:after="240" w:line="276" w:lineRule="auto"/>
        <w:jc w:val="both"/>
        <w:divId w:val="1312905764"/>
        <w:rPr>
          <w:rFonts w:ascii="Sakkal Majalla" w:hAnsi="Sakkal Majalla" w:cs="Sakkal Majalla"/>
          <w:sz w:val="30"/>
          <w:szCs w:val="30"/>
        </w:rPr>
      </w:pPr>
      <w:r>
        <w:rPr>
          <w:rFonts w:ascii="Sakkal Majalla" w:hAnsi="Sakkal Majalla" w:cs="Sakkal Majalla" w:hint="cs"/>
          <w:sz w:val="30"/>
          <w:szCs w:val="30"/>
          <w:rtl/>
        </w:rPr>
        <w:t xml:space="preserve">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يـُعد </w:t>
      </w:r>
      <w:r w:rsidRPr="005A3911">
        <w:rPr>
          <w:rFonts w:ascii="Sakkal Majalla" w:hAnsi="Sakkal Majalla" w:cs="Sakkal Majalla"/>
          <w:b/>
          <w:bCs/>
          <w:sz w:val="30"/>
          <w:szCs w:val="30"/>
          <w:rtl/>
        </w:rPr>
        <w:t>دليل</w:t>
      </w:r>
      <w:r w:rsidRPr="005A3911">
        <w:rPr>
          <w:rFonts w:ascii="Sakkal Majalla" w:hAnsi="Sakkal Majalla" w:cs="Sakkal Majalla"/>
          <w:b/>
          <w:bCs/>
          <w:sz w:val="30"/>
          <w:szCs w:val="30"/>
        </w:rPr>
        <w:t xml:space="preserve"> PMBOK</w:t>
      </w:r>
      <w:r w:rsidRPr="005A3911">
        <w:rPr>
          <w:rFonts w:ascii="Sakkal Majalla" w:hAnsi="Sakkal Majalla" w:cs="Sakkal Majalla"/>
          <w:sz w:val="30"/>
          <w:szCs w:val="30"/>
        </w:rPr>
        <w:t xml:space="preserve">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الـصادر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عن معهد إدارة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الـمشاريع </w:t>
      </w:r>
      <w:r w:rsidRPr="005A3911">
        <w:rPr>
          <w:rFonts w:ascii="Sakkal Majalla" w:hAnsi="Sakkal Majalla" w:cs="Sakkal Majalla"/>
          <w:sz w:val="30"/>
          <w:szCs w:val="30"/>
        </w:rPr>
        <w:t xml:space="preserve">(PMI)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أحـد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أكثر الأطر المرجعية اعتمادًا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علـى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مستوى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العـالم فـي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مجال إدارة المشاريع، حيث يوفر هيكلًا متكاملًا يتضمن </w:t>
      </w:r>
      <w:r w:rsidRPr="005A3911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خمس مراحل </w:t>
      </w:r>
      <w:r w:rsidR="00D414FB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رئيسـية </w:t>
      </w:r>
      <w:r w:rsidRPr="005A3911">
        <w:rPr>
          <w:rFonts w:ascii="Sakkal Majalla" w:hAnsi="Sakkal Majalla" w:cs="Sakkal Majalla"/>
          <w:b/>
          <w:bCs/>
          <w:sz w:val="30"/>
          <w:szCs w:val="30"/>
          <w:rtl/>
        </w:rPr>
        <w:t xml:space="preserve">لدورة </w:t>
      </w:r>
      <w:r w:rsidR="00D414FB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حيـاة </w:t>
      </w:r>
      <w:r w:rsidRPr="005A3911">
        <w:rPr>
          <w:rFonts w:ascii="Sakkal Majalla" w:hAnsi="Sakkal Majalla" w:cs="Sakkal Majalla"/>
          <w:b/>
          <w:bCs/>
          <w:sz w:val="30"/>
          <w:szCs w:val="30"/>
          <w:rtl/>
        </w:rPr>
        <w:t>المشروع</w:t>
      </w:r>
      <w:r w:rsidR="002712B5">
        <w:rPr>
          <w:rFonts w:ascii="Sakkal Majalla" w:hAnsi="Sakkal Majalla" w:cs="Sakkal Majalla"/>
          <w:sz w:val="30"/>
          <w:szCs w:val="30"/>
          <w:rtl/>
        </w:rPr>
        <w:t xml:space="preserve">: </w:t>
      </w:r>
      <w:r w:rsidRPr="005A3911">
        <w:rPr>
          <w:rFonts w:ascii="Sakkal Majalla" w:hAnsi="Sakkal Majalla" w:cs="Sakkal Majalla"/>
          <w:sz w:val="30"/>
          <w:szCs w:val="30"/>
          <w:rtl/>
        </w:rPr>
        <w:t>البدء، التخطيط، التنفيذ، المراقبة والتحكم، وأخيرًا الإغلاق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كما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يـحدد عـشرة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مجالات معرفية </w:t>
      </w:r>
      <w:r w:rsidR="00D414FB">
        <w:rPr>
          <w:rFonts w:ascii="Sakkal Majalla" w:hAnsi="Sakkal Majalla" w:cs="Sakkal Majalla"/>
          <w:sz w:val="30"/>
          <w:szCs w:val="30"/>
          <w:rtl/>
        </w:rPr>
        <w:t>تـشمل</w:t>
      </w:r>
      <w:r w:rsidR="002712B5">
        <w:rPr>
          <w:rFonts w:ascii="Sakkal Majalla" w:hAnsi="Sakkal Majalla" w:cs="Sakkal Majalla"/>
          <w:sz w:val="30"/>
          <w:szCs w:val="30"/>
          <w:rtl/>
        </w:rPr>
        <w:t xml:space="preserve">: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إدارة الوقت، </w:t>
      </w:r>
      <w:r w:rsidR="00D414FB">
        <w:rPr>
          <w:rFonts w:ascii="Sakkal Majalla" w:hAnsi="Sakkal Majalla" w:cs="Sakkal Majalla"/>
          <w:sz w:val="30"/>
          <w:szCs w:val="30"/>
          <w:rtl/>
        </w:rPr>
        <w:t>التـكلفة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، الجودة، الموارد، الاتصالات، المخاطر، </w:t>
      </w:r>
      <w:r w:rsidR="00D414FB">
        <w:rPr>
          <w:rFonts w:ascii="Sakkal Majalla" w:hAnsi="Sakkal Majalla" w:cs="Sakkal Majalla"/>
          <w:sz w:val="30"/>
          <w:szCs w:val="30"/>
          <w:rtl/>
        </w:rPr>
        <w:t>المشتريـات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، وأصحاب المصلحة،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وغـيرها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من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المـجالات الـتي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تشكل جوهر إدارة </w:t>
      </w:r>
      <w:r w:rsidR="00D414FB">
        <w:rPr>
          <w:rFonts w:ascii="Sakkal Majalla" w:hAnsi="Sakkal Majalla" w:cs="Sakkal Majalla"/>
          <w:sz w:val="30"/>
          <w:szCs w:val="30"/>
          <w:rtl/>
        </w:rPr>
        <w:t>المشاريـع الحديـثة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25818164" w14:textId="22868D2D" w:rsidR="005A3911" w:rsidRPr="005A3911" w:rsidRDefault="005A3911" w:rsidP="005A3911">
      <w:pPr>
        <w:pStyle w:val="p2"/>
        <w:bidi/>
        <w:spacing w:after="240" w:line="276" w:lineRule="auto"/>
        <w:jc w:val="both"/>
        <w:divId w:val="1312905764"/>
        <w:rPr>
          <w:rFonts w:ascii="Sakkal Majalla" w:hAnsi="Sakkal Majalla" w:cs="Sakkal Majalla"/>
          <w:sz w:val="30"/>
          <w:szCs w:val="30"/>
        </w:rPr>
      </w:pPr>
      <w:r w:rsidRPr="005A3911">
        <w:rPr>
          <w:rFonts w:ascii="Sakkal Majalla" w:hAnsi="Sakkal Majalla" w:cs="Sakkal Majalla"/>
          <w:sz w:val="30"/>
          <w:szCs w:val="30"/>
          <w:rtl/>
        </w:rPr>
        <w:t xml:space="preserve">تكمن أهمية هذا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الدليـل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في أنه لا يقتصر على تقديم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خطـوات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منهجية لإدارة المشاريع،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بـل يتيـح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أيضًا </w:t>
      </w:r>
      <w:r w:rsidRPr="005A3911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إطارًا عمليًا لتحليل دور </w:t>
      </w:r>
      <w:r w:rsidR="00D414FB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التقـنيات </w:t>
      </w:r>
      <w:r w:rsidRPr="005A3911">
        <w:rPr>
          <w:rFonts w:ascii="Sakkal Majalla" w:hAnsi="Sakkal Majalla" w:cs="Sakkal Majalla"/>
          <w:b/>
          <w:bCs/>
          <w:sz w:val="30"/>
          <w:szCs w:val="30"/>
          <w:rtl/>
        </w:rPr>
        <w:t>الحديثة مثل الذكاء الاصطناعي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فـي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كل مرحلة من </w:t>
      </w:r>
      <w:r w:rsidR="00D414FB">
        <w:rPr>
          <w:rFonts w:ascii="Sakkal Majalla" w:hAnsi="Sakkal Majalla" w:cs="Sakkal Majalla"/>
          <w:sz w:val="30"/>
          <w:szCs w:val="30"/>
          <w:rtl/>
        </w:rPr>
        <w:t>هـذه الـمراحل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فعلـى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سبيل </w:t>
      </w:r>
      <w:r w:rsidR="00D414FB">
        <w:rPr>
          <w:rFonts w:ascii="Sakkal Majalla" w:hAnsi="Sakkal Majalla" w:cs="Sakkal Majalla"/>
          <w:sz w:val="30"/>
          <w:szCs w:val="30"/>
          <w:rtl/>
        </w:rPr>
        <w:t>المثـال</w:t>
      </w:r>
      <w:r w:rsidR="002712B5">
        <w:rPr>
          <w:rFonts w:ascii="Sakkal Majalla" w:hAnsi="Sakkal Majalla" w:cs="Sakkal Majalla"/>
          <w:sz w:val="30"/>
          <w:szCs w:val="30"/>
          <w:rtl/>
        </w:rPr>
        <w:t xml:space="preserve">: </w:t>
      </w:r>
    </w:p>
    <w:p w14:paraId="744D98CA" w14:textId="63FCE703" w:rsidR="005A3911" w:rsidRPr="005A3911" w:rsidRDefault="00D414FB" w:rsidP="005A3911">
      <w:pPr>
        <w:pStyle w:val="p2"/>
        <w:numPr>
          <w:ilvl w:val="0"/>
          <w:numId w:val="39"/>
        </w:numPr>
        <w:bidi/>
        <w:spacing w:after="240" w:line="276" w:lineRule="auto"/>
        <w:jc w:val="both"/>
        <w:divId w:val="1312905764"/>
        <w:rPr>
          <w:rFonts w:ascii="Sakkal Majalla" w:hAnsi="Sakkal Majalla" w:cs="Sakkal Majalla"/>
          <w:sz w:val="30"/>
          <w:szCs w:val="30"/>
        </w:rPr>
      </w:pPr>
      <w:r>
        <w:rPr>
          <w:rFonts w:ascii="Sakkal Majalla" w:hAnsi="Sakkal Majalla" w:cs="Sakkal Majalla"/>
          <w:sz w:val="30"/>
          <w:szCs w:val="30"/>
          <w:rtl/>
        </w:rPr>
        <w:t xml:space="preserve">فـي </w:t>
      </w:r>
      <w:r w:rsidR="005A3911" w:rsidRPr="005A3911">
        <w:rPr>
          <w:rFonts w:ascii="Sakkal Majalla" w:hAnsi="Sakkal Majalla" w:cs="Sakkal Majalla"/>
          <w:b/>
          <w:bCs/>
          <w:sz w:val="30"/>
          <w:szCs w:val="30"/>
          <w:rtl/>
        </w:rPr>
        <w:t>مرحلة التخطيط</w:t>
      </w:r>
      <w:r w:rsidR="002712B5">
        <w:rPr>
          <w:rFonts w:ascii="Sakkal Majalla" w:hAnsi="Sakkal Majalla" w:cs="Sakkal Majalla"/>
          <w:sz w:val="30"/>
          <w:szCs w:val="30"/>
          <w:rtl/>
        </w:rPr>
        <w:t xml:space="preserve">: </w:t>
      </w:r>
      <w:r>
        <w:rPr>
          <w:rFonts w:ascii="Sakkal Majalla" w:hAnsi="Sakkal Majalla" w:cs="Sakkal Majalla"/>
          <w:sz w:val="30"/>
          <w:szCs w:val="30"/>
          <w:rtl/>
        </w:rPr>
        <w:t xml:space="preserve">يـمكن </w:t>
      </w:r>
      <w:r w:rsidR="005A3911" w:rsidRPr="005A3911">
        <w:rPr>
          <w:rFonts w:ascii="Sakkal Majalla" w:hAnsi="Sakkal Majalla" w:cs="Sakkal Majalla"/>
          <w:sz w:val="30"/>
          <w:szCs w:val="30"/>
          <w:rtl/>
        </w:rPr>
        <w:t xml:space="preserve">استخدام تقنيات </w:t>
      </w:r>
      <w:r>
        <w:rPr>
          <w:rFonts w:ascii="Sakkal Majalla" w:hAnsi="Sakkal Majalla" w:cs="Sakkal Majalla"/>
          <w:sz w:val="30"/>
          <w:szCs w:val="30"/>
          <w:rtl/>
        </w:rPr>
        <w:t xml:space="preserve">التـنبؤ القائمـة </w:t>
      </w:r>
      <w:r w:rsidR="005A3911" w:rsidRPr="005A3911">
        <w:rPr>
          <w:rFonts w:ascii="Sakkal Majalla" w:hAnsi="Sakkal Majalla" w:cs="Sakkal Majalla"/>
          <w:sz w:val="30"/>
          <w:szCs w:val="30"/>
          <w:rtl/>
        </w:rPr>
        <w:t xml:space="preserve">على الذكاء الاصطناعي لتحسين دقة تقدير التكاليف والجداول الزمنية، مما يقلل </w:t>
      </w:r>
      <w:r>
        <w:rPr>
          <w:rFonts w:ascii="Sakkal Majalla" w:hAnsi="Sakkal Majalla" w:cs="Sakkal Majalla"/>
          <w:sz w:val="30"/>
          <w:szCs w:val="30"/>
          <w:rtl/>
        </w:rPr>
        <w:t xml:space="preserve">مـن </w:t>
      </w:r>
      <w:r w:rsidR="005A3911" w:rsidRPr="005A3911">
        <w:rPr>
          <w:rFonts w:ascii="Sakkal Majalla" w:hAnsi="Sakkal Majalla" w:cs="Sakkal Majalla"/>
          <w:sz w:val="30"/>
          <w:szCs w:val="30"/>
          <w:rtl/>
        </w:rPr>
        <w:t xml:space="preserve">الانحرافات </w:t>
      </w:r>
      <w:r>
        <w:rPr>
          <w:rFonts w:ascii="Sakkal Majalla" w:hAnsi="Sakkal Majalla" w:cs="Sakkal Majalla"/>
          <w:sz w:val="30"/>
          <w:szCs w:val="30"/>
          <w:rtl/>
        </w:rPr>
        <w:t>المحتملـة لاحقًـا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5FEB77D0" w14:textId="39DFB743" w:rsidR="005A3911" w:rsidRPr="005A3911" w:rsidRDefault="005A3911" w:rsidP="005A3911">
      <w:pPr>
        <w:pStyle w:val="p2"/>
        <w:numPr>
          <w:ilvl w:val="0"/>
          <w:numId w:val="39"/>
        </w:numPr>
        <w:bidi/>
        <w:spacing w:after="240" w:line="276" w:lineRule="auto"/>
        <w:jc w:val="both"/>
        <w:divId w:val="1312905764"/>
        <w:rPr>
          <w:rFonts w:ascii="Sakkal Majalla" w:hAnsi="Sakkal Majalla" w:cs="Sakkal Majalla"/>
          <w:sz w:val="30"/>
          <w:szCs w:val="30"/>
        </w:rPr>
      </w:pPr>
      <w:r w:rsidRPr="005A3911">
        <w:rPr>
          <w:rFonts w:ascii="Sakkal Majalla" w:hAnsi="Sakkal Majalla" w:cs="Sakkal Majalla"/>
          <w:sz w:val="30"/>
          <w:szCs w:val="30"/>
          <w:rtl/>
        </w:rPr>
        <w:t xml:space="preserve">في </w:t>
      </w:r>
      <w:r w:rsidRPr="005A3911">
        <w:rPr>
          <w:rFonts w:ascii="Sakkal Majalla" w:hAnsi="Sakkal Majalla" w:cs="Sakkal Majalla"/>
          <w:b/>
          <w:bCs/>
          <w:sz w:val="30"/>
          <w:szCs w:val="30"/>
          <w:rtl/>
        </w:rPr>
        <w:t xml:space="preserve">مرحلة </w:t>
      </w:r>
      <w:r w:rsidR="00D414FB">
        <w:rPr>
          <w:rFonts w:ascii="Sakkal Majalla" w:hAnsi="Sakkal Majalla" w:cs="Sakkal Majalla"/>
          <w:b/>
          <w:bCs/>
          <w:sz w:val="30"/>
          <w:szCs w:val="30"/>
          <w:rtl/>
        </w:rPr>
        <w:t>الـتنفيذ</w:t>
      </w:r>
      <w:r w:rsidR="002712B5">
        <w:rPr>
          <w:rFonts w:ascii="Sakkal Majalla" w:hAnsi="Sakkal Majalla" w:cs="Sakkal Majalla"/>
          <w:sz w:val="30"/>
          <w:szCs w:val="30"/>
          <w:rtl/>
        </w:rPr>
        <w:t xml:space="preserve">: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تسـهم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الخوارزميات الذكية في تحسين تخصيص الموارد البشرية والمالية، وضمان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سـير العـمل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وفق الخطط </w:t>
      </w:r>
      <w:r w:rsidR="00D414FB">
        <w:rPr>
          <w:rFonts w:ascii="Sakkal Majalla" w:hAnsi="Sakkal Majalla" w:cs="Sakkal Majalla"/>
          <w:sz w:val="30"/>
          <w:szCs w:val="30"/>
          <w:rtl/>
        </w:rPr>
        <w:t>الموضوعـة بكـفاءة أعـلى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67605F45" w14:textId="0CFFC4F6" w:rsidR="005A3911" w:rsidRPr="005A3911" w:rsidRDefault="00D414FB" w:rsidP="005A3911">
      <w:pPr>
        <w:pStyle w:val="p2"/>
        <w:numPr>
          <w:ilvl w:val="0"/>
          <w:numId w:val="39"/>
        </w:numPr>
        <w:bidi/>
        <w:spacing w:after="240" w:line="276" w:lineRule="auto"/>
        <w:jc w:val="both"/>
        <w:divId w:val="1312905764"/>
        <w:rPr>
          <w:rFonts w:ascii="Sakkal Majalla" w:hAnsi="Sakkal Majalla" w:cs="Sakkal Majalla"/>
          <w:sz w:val="30"/>
          <w:szCs w:val="30"/>
        </w:rPr>
      </w:pPr>
      <w:r>
        <w:rPr>
          <w:rFonts w:ascii="Sakkal Majalla" w:hAnsi="Sakkal Majalla" w:cs="Sakkal Majalla"/>
          <w:sz w:val="30"/>
          <w:szCs w:val="30"/>
          <w:rtl/>
        </w:rPr>
        <w:t xml:space="preserve">فـي </w:t>
      </w:r>
      <w:r>
        <w:rPr>
          <w:rFonts w:ascii="Sakkal Majalla" w:hAnsi="Sakkal Majalla" w:cs="Sakkal Majalla"/>
          <w:b/>
          <w:bCs/>
          <w:sz w:val="30"/>
          <w:szCs w:val="30"/>
          <w:rtl/>
        </w:rPr>
        <w:t xml:space="preserve">مرحلـة </w:t>
      </w:r>
      <w:r w:rsidR="005A3911" w:rsidRPr="005A3911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المراقبة </w:t>
      </w:r>
      <w:r>
        <w:rPr>
          <w:rFonts w:ascii="Sakkal Majalla" w:hAnsi="Sakkal Majalla" w:cs="Sakkal Majalla"/>
          <w:b/>
          <w:bCs/>
          <w:sz w:val="30"/>
          <w:szCs w:val="30"/>
          <w:rtl/>
        </w:rPr>
        <w:t>والتحكـم</w:t>
      </w:r>
      <w:r w:rsidR="002712B5">
        <w:rPr>
          <w:rFonts w:ascii="Sakkal Majalla" w:hAnsi="Sakkal Majalla" w:cs="Sakkal Majalla"/>
          <w:sz w:val="30"/>
          <w:szCs w:val="30"/>
          <w:rtl/>
        </w:rPr>
        <w:t xml:space="preserve">: </w:t>
      </w:r>
      <w:r w:rsidR="005A3911" w:rsidRPr="005A3911">
        <w:rPr>
          <w:rFonts w:ascii="Sakkal Majalla" w:hAnsi="Sakkal Majalla" w:cs="Sakkal Majalla"/>
          <w:sz w:val="30"/>
          <w:szCs w:val="30"/>
          <w:rtl/>
        </w:rPr>
        <w:t xml:space="preserve">تُستخدم أدوات الذكاء الاصطناعي </w:t>
      </w:r>
      <w:r>
        <w:rPr>
          <w:rFonts w:ascii="Sakkal Majalla" w:hAnsi="Sakkal Majalla" w:cs="Sakkal Majalla"/>
          <w:sz w:val="30"/>
          <w:szCs w:val="30"/>
          <w:rtl/>
        </w:rPr>
        <w:t xml:space="preserve">فـي </w:t>
      </w:r>
      <w:r w:rsidR="005A3911" w:rsidRPr="005A3911">
        <w:rPr>
          <w:rFonts w:ascii="Sakkal Majalla" w:hAnsi="Sakkal Majalla" w:cs="Sakkal Majalla"/>
          <w:sz w:val="30"/>
          <w:szCs w:val="30"/>
          <w:rtl/>
        </w:rPr>
        <w:t xml:space="preserve">توفير </w:t>
      </w:r>
      <w:r w:rsidR="005A3911" w:rsidRPr="005A3911">
        <w:rPr>
          <w:rFonts w:ascii="Sakkal Majalla" w:hAnsi="Sakkal Majalla" w:cs="Sakkal Majalla"/>
          <w:b/>
          <w:bCs/>
          <w:sz w:val="30"/>
          <w:szCs w:val="30"/>
          <w:rtl/>
        </w:rPr>
        <w:t>لوحات متابعة لحظية</w:t>
      </w:r>
      <w:r w:rsidR="005A3911" w:rsidRPr="005A3911">
        <w:rPr>
          <w:rFonts w:ascii="Sakkal Majalla" w:hAnsi="Sakkal Majalla" w:cs="Sakkal Majalla"/>
          <w:sz w:val="30"/>
          <w:szCs w:val="30"/>
          <w:rtl/>
        </w:rPr>
        <w:t xml:space="preserve"> تعرض </w:t>
      </w:r>
      <w:r>
        <w:rPr>
          <w:rFonts w:ascii="Sakkal Majalla" w:hAnsi="Sakkal Majalla" w:cs="Sakkal Majalla"/>
          <w:sz w:val="30"/>
          <w:szCs w:val="30"/>
          <w:rtl/>
        </w:rPr>
        <w:t xml:space="preserve">مؤشـرات </w:t>
      </w:r>
      <w:r w:rsidR="005A3911" w:rsidRPr="005A3911">
        <w:rPr>
          <w:rFonts w:ascii="Sakkal Majalla" w:hAnsi="Sakkal Majalla" w:cs="Sakkal Majalla"/>
          <w:sz w:val="30"/>
          <w:szCs w:val="30"/>
          <w:rtl/>
        </w:rPr>
        <w:t xml:space="preserve">الأداء </w:t>
      </w:r>
      <w:r>
        <w:rPr>
          <w:rFonts w:ascii="Sakkal Majalla" w:hAnsi="Sakkal Majalla" w:cs="Sakkal Majalla"/>
          <w:sz w:val="30"/>
          <w:szCs w:val="30"/>
          <w:rtl/>
        </w:rPr>
        <w:t xml:space="preserve">الرئيسـية </w:t>
      </w:r>
      <w:r w:rsidR="005A3911" w:rsidRPr="005A3911">
        <w:rPr>
          <w:rFonts w:ascii="Sakkal Majalla" w:hAnsi="Sakkal Majalla" w:cs="Sakkal Majalla"/>
          <w:sz w:val="30"/>
          <w:szCs w:val="30"/>
        </w:rPr>
        <w:t>(KPIs)</w:t>
      </w:r>
      <w:r w:rsidR="005A3911" w:rsidRPr="005A3911">
        <w:rPr>
          <w:rFonts w:ascii="Sakkal Majalla" w:hAnsi="Sakkal Majalla" w:cs="Sakkal Majalla"/>
          <w:sz w:val="30"/>
          <w:szCs w:val="30"/>
          <w:rtl/>
        </w:rPr>
        <w:t xml:space="preserve">، وتكشف </w:t>
      </w:r>
      <w:r>
        <w:rPr>
          <w:rFonts w:ascii="Sakkal Majalla" w:hAnsi="Sakkal Majalla" w:cs="Sakkal Majalla"/>
          <w:sz w:val="30"/>
          <w:szCs w:val="30"/>
          <w:rtl/>
        </w:rPr>
        <w:t xml:space="preserve">عـن </w:t>
      </w:r>
      <w:r w:rsidR="005A3911" w:rsidRPr="005A3911">
        <w:rPr>
          <w:rFonts w:ascii="Sakkal Majalla" w:hAnsi="Sakkal Majalla" w:cs="Sakkal Majalla"/>
          <w:sz w:val="30"/>
          <w:szCs w:val="30"/>
          <w:rtl/>
        </w:rPr>
        <w:t xml:space="preserve">الانحرافات الزمنية أو المالية فور وقوعها، مما </w:t>
      </w:r>
      <w:r>
        <w:rPr>
          <w:rFonts w:ascii="Sakkal Majalla" w:hAnsi="Sakkal Majalla" w:cs="Sakkal Majalla"/>
          <w:sz w:val="30"/>
          <w:szCs w:val="30"/>
          <w:rtl/>
        </w:rPr>
        <w:t xml:space="preserve">يمكّـن </w:t>
      </w:r>
      <w:r w:rsidR="005A3911" w:rsidRPr="005A3911">
        <w:rPr>
          <w:rFonts w:ascii="Sakkal Majalla" w:hAnsi="Sakkal Majalla" w:cs="Sakkal Majalla"/>
          <w:sz w:val="30"/>
          <w:szCs w:val="30"/>
          <w:rtl/>
        </w:rPr>
        <w:t xml:space="preserve">الإدارة </w:t>
      </w:r>
      <w:r>
        <w:rPr>
          <w:rFonts w:ascii="Sakkal Majalla" w:hAnsi="Sakkal Majalla" w:cs="Sakkal Majalla"/>
          <w:sz w:val="30"/>
          <w:szCs w:val="30"/>
          <w:rtl/>
        </w:rPr>
        <w:t xml:space="preserve">مـن </w:t>
      </w:r>
      <w:r w:rsidR="005A3911" w:rsidRPr="005A3911">
        <w:rPr>
          <w:rFonts w:ascii="Sakkal Majalla" w:hAnsi="Sakkal Majalla" w:cs="Sakkal Majalla"/>
          <w:sz w:val="30"/>
          <w:szCs w:val="30"/>
          <w:rtl/>
        </w:rPr>
        <w:t xml:space="preserve">التدخل المبكر لتصحيح </w:t>
      </w:r>
      <w:r>
        <w:rPr>
          <w:rFonts w:ascii="Sakkal Majalla" w:hAnsi="Sakkal Majalla" w:cs="Sakkal Majalla"/>
          <w:sz w:val="30"/>
          <w:szCs w:val="30"/>
          <w:rtl/>
        </w:rPr>
        <w:t>المـسار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7733CBCE" w14:textId="3E8D6FB5" w:rsidR="005A3911" w:rsidRPr="005A3911" w:rsidRDefault="005A3911" w:rsidP="005A3911">
      <w:pPr>
        <w:pStyle w:val="p2"/>
        <w:numPr>
          <w:ilvl w:val="0"/>
          <w:numId w:val="39"/>
        </w:numPr>
        <w:bidi/>
        <w:spacing w:after="240" w:line="276" w:lineRule="auto"/>
        <w:jc w:val="both"/>
        <w:divId w:val="1312905764"/>
        <w:rPr>
          <w:rFonts w:ascii="Sakkal Majalla" w:hAnsi="Sakkal Majalla" w:cs="Sakkal Majalla"/>
          <w:sz w:val="30"/>
          <w:szCs w:val="30"/>
        </w:rPr>
      </w:pPr>
      <w:r w:rsidRPr="005A3911">
        <w:rPr>
          <w:rFonts w:ascii="Sakkal Majalla" w:hAnsi="Sakkal Majalla" w:cs="Sakkal Majalla"/>
          <w:sz w:val="30"/>
          <w:szCs w:val="30"/>
          <w:rtl/>
        </w:rPr>
        <w:t xml:space="preserve">في </w:t>
      </w:r>
      <w:r w:rsidR="00D414FB">
        <w:rPr>
          <w:rFonts w:ascii="Sakkal Majalla" w:hAnsi="Sakkal Majalla" w:cs="Sakkal Majalla"/>
          <w:b/>
          <w:bCs/>
          <w:sz w:val="30"/>
          <w:szCs w:val="30"/>
          <w:rtl/>
        </w:rPr>
        <w:t xml:space="preserve">مـرحلة </w:t>
      </w:r>
      <w:r w:rsidRPr="005A3911">
        <w:rPr>
          <w:rFonts w:ascii="Sakkal Majalla" w:hAnsi="Sakkal Majalla" w:cs="Sakkal Majalla"/>
          <w:b/>
          <w:bCs/>
          <w:sz w:val="30"/>
          <w:szCs w:val="30"/>
          <w:rtl/>
        </w:rPr>
        <w:t>الإغلاق</w:t>
      </w:r>
      <w:r w:rsidR="002712B5">
        <w:rPr>
          <w:rFonts w:ascii="Sakkal Majalla" w:hAnsi="Sakkal Majalla" w:cs="Sakkal Majalla"/>
          <w:sz w:val="30"/>
          <w:szCs w:val="30"/>
          <w:rtl/>
        </w:rPr>
        <w:t xml:space="preserve">: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تسـهم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أنظمة التحليل الذكية في إعداد تقارير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شـاملة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تلخص أداء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الـمشروع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وتقدم توصيات قائمة على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الـبيانات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للمشاريع </w:t>
      </w:r>
      <w:r w:rsidR="00D414FB">
        <w:rPr>
          <w:rFonts w:ascii="Sakkal Majalla" w:hAnsi="Sakkal Majalla" w:cs="Sakkal Majalla"/>
          <w:sz w:val="30"/>
          <w:szCs w:val="30"/>
          <w:rtl/>
        </w:rPr>
        <w:t>المـستقبلية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7853E20B" w14:textId="07F0D47D" w:rsidR="005A3911" w:rsidRDefault="005A3911" w:rsidP="005A3911">
      <w:pPr>
        <w:pStyle w:val="p2"/>
        <w:bidi/>
        <w:spacing w:after="240" w:line="276" w:lineRule="auto"/>
        <w:jc w:val="both"/>
        <w:divId w:val="1312905764"/>
        <w:rPr>
          <w:rFonts w:ascii="Sakkal Majalla" w:hAnsi="Sakkal Majalla" w:cs="Sakkal Majalla"/>
          <w:sz w:val="30"/>
          <w:szCs w:val="30"/>
          <w:rtl/>
        </w:rPr>
      </w:pPr>
      <w:r w:rsidRPr="005A3911">
        <w:rPr>
          <w:rFonts w:ascii="Sakkal Majalla" w:hAnsi="Sakkal Majalla" w:cs="Sakkal Majalla"/>
          <w:sz w:val="30"/>
          <w:szCs w:val="30"/>
          <w:rtl/>
        </w:rPr>
        <w:t xml:space="preserve">وبهذا، فإن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دمـج </w:t>
      </w:r>
      <w:r w:rsidRPr="005A3911">
        <w:rPr>
          <w:rFonts w:ascii="Sakkal Majalla" w:hAnsi="Sakkal Majalla" w:cs="Sakkal Majalla"/>
          <w:sz w:val="30"/>
          <w:szCs w:val="30"/>
          <w:rtl/>
        </w:rPr>
        <w:t>تقنيات الذكاء الاصطناعي ضمن إطار</w:t>
      </w:r>
      <w:r w:rsidRPr="005A3911">
        <w:rPr>
          <w:rFonts w:ascii="Sakkal Majalla" w:hAnsi="Sakkal Majalla" w:cs="Sakkal Majalla"/>
          <w:sz w:val="30"/>
          <w:szCs w:val="30"/>
        </w:rPr>
        <w:t xml:space="preserve"> PMBOK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يفتـح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المجال أمام </w:t>
      </w:r>
      <w:r w:rsidRPr="005A3911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إعادة تعريف آليات إدارة </w:t>
      </w:r>
      <w:r w:rsidR="00D414FB">
        <w:rPr>
          <w:rFonts w:ascii="Sakkal Majalla" w:hAnsi="Sakkal Majalla" w:cs="Sakkal Majalla"/>
          <w:b/>
          <w:bCs/>
          <w:sz w:val="30"/>
          <w:szCs w:val="30"/>
          <w:rtl/>
        </w:rPr>
        <w:t>الـمشاريع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بحـيث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تصبح أكثر دقة </w:t>
      </w:r>
      <w:r w:rsidR="00D414FB">
        <w:rPr>
          <w:rFonts w:ascii="Sakkal Majalla" w:hAnsi="Sakkal Majalla" w:cs="Sakkal Majalla"/>
          <w:sz w:val="30"/>
          <w:szCs w:val="30"/>
          <w:rtl/>
        </w:rPr>
        <w:t>ومرونـة واستجـابة للـتحديات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ممـا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يعزز من قيمة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الدلـيل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كمرجع عالمي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قـادر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على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التكيـف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مع متطلبات الثورة الصناعية </w:t>
      </w:r>
      <w:proofErr w:type="gramStart"/>
      <w:r w:rsidRPr="005A3911">
        <w:rPr>
          <w:rFonts w:ascii="Sakkal Majalla" w:hAnsi="Sakkal Majalla" w:cs="Sakkal Majalla"/>
          <w:sz w:val="30"/>
          <w:szCs w:val="30"/>
          <w:rtl/>
        </w:rPr>
        <w:t>الرابعة</w:t>
      </w:r>
      <w:r>
        <w:rPr>
          <w:rFonts w:ascii="Sakkal Majalla" w:hAnsi="Sakkal Majalla" w:cs="Sakkal Majalla" w:hint="cs"/>
          <w:sz w:val="30"/>
          <w:szCs w:val="30"/>
          <w:rtl/>
        </w:rPr>
        <w:t xml:space="preserve"> </w:t>
      </w:r>
      <w:r w:rsidR="001F526F">
        <w:rPr>
          <w:rFonts w:ascii="Sakkal Majalla" w:hAnsi="Sakkal Majalla" w:cs="Sakkal Majalla" w:hint="cs"/>
          <w:sz w:val="30"/>
          <w:szCs w:val="30"/>
          <w:rtl/>
        </w:rPr>
        <w:t>.</w:t>
      </w:r>
      <w:proofErr w:type="gramEnd"/>
    </w:p>
    <w:p w14:paraId="191E93B3" w14:textId="31B48597" w:rsidR="005A3911" w:rsidRPr="005A3911" w:rsidRDefault="005A3911" w:rsidP="005A3911">
      <w:pPr>
        <w:pStyle w:val="p2"/>
        <w:spacing w:after="240" w:line="276" w:lineRule="auto"/>
        <w:jc w:val="both"/>
        <w:divId w:val="1312905764"/>
        <w:rPr>
          <w:rFonts w:ascii="Sakkal Majalla" w:hAnsi="Sakkal Majalla" w:cs="Sakkal Majalla"/>
          <w:sz w:val="30"/>
          <w:szCs w:val="30"/>
        </w:rPr>
      </w:pPr>
      <w:proofErr w:type="gramStart"/>
      <w:r>
        <w:rPr>
          <w:rFonts w:ascii="Sakkal Majalla" w:hAnsi="Sakkal Majalla" w:cs="Sakkal Majalla"/>
          <w:sz w:val="30"/>
          <w:szCs w:val="30"/>
        </w:rPr>
        <w:t xml:space="preserve">( </w:t>
      </w:r>
      <w:r w:rsidRPr="005A3911">
        <w:rPr>
          <w:rFonts w:ascii="Sakkal Majalla" w:hAnsi="Sakkal Majalla" w:cs="Sakkal Majalla"/>
          <w:sz w:val="30"/>
          <w:szCs w:val="30"/>
        </w:rPr>
        <w:t>International</w:t>
      </w:r>
      <w:proofErr w:type="gramEnd"/>
      <w:r w:rsidRPr="005A3911">
        <w:rPr>
          <w:rFonts w:ascii="Sakkal Majalla" w:hAnsi="Sakkal Majalla" w:cs="Sakkal Majalla"/>
          <w:sz w:val="30"/>
          <w:szCs w:val="30"/>
        </w:rPr>
        <w:t xml:space="preserve"> Journal of Research and Scientific Progress, 2023</w:t>
      </w:r>
      <w:r>
        <w:rPr>
          <w:rFonts w:ascii="Sakkal Majalla" w:hAnsi="Sakkal Majalla" w:cs="Sakkal Majalla" w:hint="cs"/>
          <w:sz w:val="30"/>
          <w:szCs w:val="30"/>
          <w:rtl/>
        </w:rPr>
        <w:t xml:space="preserve"> </w:t>
      </w:r>
      <w:r>
        <w:rPr>
          <w:rFonts w:ascii="Sakkal Majalla" w:hAnsi="Sakkal Majalla" w:cs="Sakkal Majalla"/>
          <w:sz w:val="30"/>
          <w:szCs w:val="30"/>
        </w:rPr>
        <w:t>)</w:t>
      </w:r>
      <w:r w:rsidR="001F526F">
        <w:rPr>
          <w:rFonts w:ascii="Sakkal Majalla" w:hAnsi="Sakkal Majalla" w:cs="Sakkal Majalla"/>
          <w:sz w:val="30"/>
          <w:szCs w:val="30"/>
        </w:rPr>
        <w:t>.</w:t>
      </w:r>
    </w:p>
    <w:p w14:paraId="784CB95E" w14:textId="1AB7C31F" w:rsidR="00745692" w:rsidRDefault="00745692" w:rsidP="00745692">
      <w:pPr>
        <w:pStyle w:val="p2"/>
        <w:bidi/>
        <w:spacing w:before="240" w:line="276" w:lineRule="auto"/>
        <w:jc w:val="both"/>
        <w:divId w:val="1312905764"/>
        <w:rPr>
          <w:rFonts w:ascii="Sakkal Majalla" w:hAnsi="Sakkal Majalla" w:cs="Sakkal Majalla"/>
          <w:sz w:val="30"/>
          <w:szCs w:val="30"/>
          <w:u w:val="single"/>
          <w:rtl/>
        </w:rPr>
      </w:pPr>
      <w:r w:rsidRPr="00745692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>ثالثًا</w:t>
      </w:r>
      <w:r w:rsidR="002712B5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: </w:t>
      </w:r>
      <w:r w:rsidR="00D414FB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نمـوذج </w:t>
      </w:r>
      <w:r w:rsidRPr="00745692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الجاهزية </w:t>
      </w:r>
      <w:r w:rsidR="00D414FB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التـكنولوجية </w:t>
      </w:r>
      <w:r w:rsidRPr="00745692">
        <w:rPr>
          <w:rFonts w:ascii="Sakkal Majalla" w:hAnsi="Sakkal Majalla" w:cs="Sakkal Majalla"/>
          <w:b/>
          <w:bCs/>
          <w:sz w:val="30"/>
          <w:szCs w:val="30"/>
          <w:u w:val="single"/>
        </w:rPr>
        <w:t>(Technology Readiness Model - TRM)</w:t>
      </w:r>
    </w:p>
    <w:p w14:paraId="2BA78364" w14:textId="772E7E44" w:rsidR="005A3911" w:rsidRPr="005A3911" w:rsidRDefault="005A3911" w:rsidP="005A3911">
      <w:pPr>
        <w:pStyle w:val="p2"/>
        <w:bidi/>
        <w:spacing w:after="240" w:line="276" w:lineRule="auto"/>
        <w:jc w:val="both"/>
        <w:divId w:val="1312905764"/>
        <w:rPr>
          <w:rFonts w:ascii="Sakkal Majalla" w:hAnsi="Sakkal Majalla" w:cs="Sakkal Majalla"/>
          <w:sz w:val="30"/>
          <w:szCs w:val="30"/>
        </w:rPr>
      </w:pPr>
      <w:r>
        <w:rPr>
          <w:rFonts w:ascii="Sakkal Majalla" w:hAnsi="Sakkal Majalla" w:cs="Sakkal Majalla" w:hint="cs"/>
          <w:sz w:val="30"/>
          <w:szCs w:val="30"/>
          <w:rtl/>
        </w:rPr>
        <w:t xml:space="preserve">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يُعد </w:t>
      </w:r>
      <w:r w:rsidRPr="005A3911">
        <w:rPr>
          <w:rFonts w:ascii="Sakkal Majalla" w:hAnsi="Sakkal Majalla" w:cs="Sakkal Majalla"/>
          <w:b/>
          <w:bCs/>
          <w:sz w:val="30"/>
          <w:szCs w:val="30"/>
          <w:rtl/>
        </w:rPr>
        <w:t xml:space="preserve">نموذج </w:t>
      </w:r>
      <w:r w:rsidR="00D414FB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الجاهزيـة </w:t>
      </w:r>
      <w:r w:rsidRPr="005A3911">
        <w:rPr>
          <w:rFonts w:ascii="Sakkal Majalla" w:hAnsi="Sakkal Majalla" w:cs="Sakkal Majalla"/>
          <w:b/>
          <w:bCs/>
          <w:sz w:val="30"/>
          <w:szCs w:val="30"/>
          <w:rtl/>
        </w:rPr>
        <w:t>التكنولوجية</w:t>
      </w:r>
      <w:r w:rsidRPr="005A3911">
        <w:rPr>
          <w:rFonts w:ascii="Sakkal Majalla" w:hAnsi="Sakkal Majalla" w:cs="Sakkal Majalla"/>
          <w:b/>
          <w:bCs/>
          <w:sz w:val="30"/>
          <w:szCs w:val="30"/>
        </w:rPr>
        <w:t xml:space="preserve"> (TRM)</w:t>
      </w:r>
      <w:r w:rsidRPr="005A3911">
        <w:rPr>
          <w:rFonts w:ascii="Sakkal Majalla" w:hAnsi="Sakkal Majalla" w:cs="Sakkal Majalla"/>
          <w:sz w:val="30"/>
          <w:szCs w:val="30"/>
        </w:rPr>
        <w:t xml:space="preserve">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مـن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النماذج الرائدة في تفسير وفهم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درجـة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استعداد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الأفـراد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والمؤسسات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لتبـني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التقنيات </w:t>
      </w:r>
      <w:r w:rsidR="00D414FB">
        <w:rPr>
          <w:rFonts w:ascii="Sakkal Majalla" w:hAnsi="Sakkal Majalla" w:cs="Sakkal Majalla"/>
          <w:sz w:val="30"/>
          <w:szCs w:val="30"/>
          <w:rtl/>
        </w:rPr>
        <w:t>الحـديثة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، حيث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يـفترض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أن نجاح أي عملية تحول رقمي لا يرتبط فقط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بـمدى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توفر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التكنولـوجيا </w:t>
      </w:r>
      <w:r w:rsidRPr="005A3911">
        <w:rPr>
          <w:rFonts w:ascii="Sakkal Majalla" w:hAnsi="Sakkal Majalla" w:cs="Sakkal Majalla"/>
          <w:sz w:val="30"/>
          <w:szCs w:val="30"/>
          <w:rtl/>
        </w:rPr>
        <w:lastRenderedPageBreak/>
        <w:t xml:space="preserve">نفسها، وإنما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يتوقـف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بدرجة كبيرة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علـى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مستوى جاهزية المستخدمين </w:t>
      </w:r>
      <w:r w:rsidR="00D414FB">
        <w:rPr>
          <w:rFonts w:ascii="Sakkal Majalla" w:hAnsi="Sakkal Majalla" w:cs="Sakkal Majalla"/>
          <w:sz w:val="30"/>
          <w:szCs w:val="30"/>
          <w:rtl/>
        </w:rPr>
        <w:t>والمـؤسسات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ويقيس هذا النموذج الاستعداد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مـن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خلال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مـجموعة مـن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الأبعاد الجوهرية،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مـن </w:t>
      </w:r>
      <w:r w:rsidRPr="005A3911">
        <w:rPr>
          <w:rFonts w:ascii="Sakkal Majalla" w:hAnsi="Sakkal Majalla" w:cs="Sakkal Majalla"/>
          <w:sz w:val="30"/>
          <w:szCs w:val="30"/>
          <w:rtl/>
        </w:rPr>
        <w:t>أبرزها</w:t>
      </w:r>
      <w:r w:rsidR="002712B5">
        <w:rPr>
          <w:rFonts w:ascii="Sakkal Majalla" w:hAnsi="Sakkal Majalla" w:cs="Sakkal Majalla"/>
          <w:sz w:val="30"/>
          <w:szCs w:val="30"/>
          <w:rtl/>
        </w:rPr>
        <w:t xml:space="preserve">: </w:t>
      </w:r>
    </w:p>
    <w:p w14:paraId="54686958" w14:textId="56AA6322" w:rsidR="005A3911" w:rsidRPr="005A3911" w:rsidRDefault="005A3911" w:rsidP="005A3911">
      <w:pPr>
        <w:pStyle w:val="p2"/>
        <w:numPr>
          <w:ilvl w:val="0"/>
          <w:numId w:val="40"/>
        </w:numPr>
        <w:bidi/>
        <w:spacing w:after="240" w:line="276" w:lineRule="auto"/>
        <w:jc w:val="both"/>
        <w:divId w:val="1312905764"/>
        <w:rPr>
          <w:rFonts w:ascii="Sakkal Majalla" w:hAnsi="Sakkal Majalla" w:cs="Sakkal Majalla"/>
          <w:sz w:val="30"/>
          <w:szCs w:val="30"/>
        </w:rPr>
      </w:pPr>
      <w:r w:rsidRPr="005A3911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الكفاءة </w:t>
      </w:r>
      <w:r w:rsidR="00D414FB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التقنـية </w:t>
      </w:r>
      <w:r w:rsidRPr="005A3911">
        <w:rPr>
          <w:rFonts w:ascii="Sakkal Majalla" w:hAnsi="Sakkal Majalla" w:cs="Sakkal Majalla"/>
          <w:b/>
          <w:bCs/>
          <w:sz w:val="30"/>
          <w:szCs w:val="30"/>
        </w:rPr>
        <w:t>(Technical Competence)</w:t>
      </w:r>
      <w:r w:rsidR="002712B5">
        <w:rPr>
          <w:rFonts w:ascii="Sakkal Majalla" w:hAnsi="Sakkal Majalla" w:cs="Sakkal Majalla"/>
          <w:b/>
          <w:bCs/>
          <w:sz w:val="30"/>
          <w:szCs w:val="30"/>
          <w:rtl/>
        </w:rPr>
        <w:t xml:space="preserve">: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مدى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امتـلاك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الأفراد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والـمؤسسات للمعرفـة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والمهارات اللازمة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للـتعامل </w:t>
      </w:r>
      <w:r w:rsidRPr="005A3911">
        <w:rPr>
          <w:rFonts w:ascii="Sakkal Majalla" w:hAnsi="Sakkal Majalla" w:cs="Sakkal Majalla"/>
          <w:sz w:val="30"/>
          <w:szCs w:val="30"/>
          <w:rtl/>
        </w:rPr>
        <w:t>مع التقنيات الجديدة وتشغيلها بفاعلية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449E42E3" w14:textId="18EE2FE5" w:rsidR="005A3911" w:rsidRPr="005A3911" w:rsidRDefault="005A3911" w:rsidP="005A3911">
      <w:pPr>
        <w:pStyle w:val="p2"/>
        <w:numPr>
          <w:ilvl w:val="0"/>
          <w:numId w:val="40"/>
        </w:numPr>
        <w:bidi/>
        <w:spacing w:after="240" w:line="276" w:lineRule="auto"/>
        <w:jc w:val="both"/>
        <w:divId w:val="1312905764"/>
        <w:rPr>
          <w:rFonts w:ascii="Sakkal Majalla" w:hAnsi="Sakkal Majalla" w:cs="Sakkal Majalla"/>
          <w:sz w:val="30"/>
          <w:szCs w:val="30"/>
        </w:rPr>
      </w:pPr>
      <w:r w:rsidRPr="005A3911">
        <w:rPr>
          <w:rFonts w:ascii="Sakkal Majalla" w:hAnsi="Sakkal Majalla" w:cs="Sakkal Majalla"/>
          <w:b/>
          <w:bCs/>
          <w:sz w:val="30"/>
          <w:szCs w:val="30"/>
          <w:rtl/>
        </w:rPr>
        <w:t>تقبل التغيير</w:t>
      </w:r>
      <w:r w:rsidRPr="005A3911">
        <w:rPr>
          <w:rFonts w:ascii="Sakkal Majalla" w:hAnsi="Sakkal Majalla" w:cs="Sakkal Majalla"/>
          <w:b/>
          <w:bCs/>
          <w:sz w:val="30"/>
          <w:szCs w:val="30"/>
        </w:rPr>
        <w:t xml:space="preserve"> (Change Readiness)</w:t>
      </w:r>
      <w:r w:rsidR="002712B5">
        <w:rPr>
          <w:rFonts w:ascii="Sakkal Majalla" w:hAnsi="Sakkal Majalla" w:cs="Sakkal Majalla"/>
          <w:b/>
          <w:bCs/>
          <w:sz w:val="30"/>
          <w:szCs w:val="30"/>
          <w:rtl/>
        </w:rPr>
        <w:t xml:space="preserve">: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استعداد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المـوظفين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والإدارة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لـتبني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أساليب عمل جديدة وممارسات مبتكرة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بدلًـا مـن </w:t>
      </w:r>
      <w:r w:rsidRPr="005A3911">
        <w:rPr>
          <w:rFonts w:ascii="Sakkal Majalla" w:hAnsi="Sakkal Majalla" w:cs="Sakkal Majalla"/>
          <w:sz w:val="30"/>
          <w:szCs w:val="30"/>
          <w:rtl/>
        </w:rPr>
        <w:t>التمسك بالطرق التقليدية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0678EA37" w14:textId="4DE0F274" w:rsidR="005A3911" w:rsidRPr="005A3911" w:rsidRDefault="005A3911" w:rsidP="005A3911">
      <w:pPr>
        <w:pStyle w:val="p2"/>
        <w:numPr>
          <w:ilvl w:val="0"/>
          <w:numId w:val="40"/>
        </w:numPr>
        <w:bidi/>
        <w:spacing w:after="240" w:line="276" w:lineRule="auto"/>
        <w:jc w:val="both"/>
        <w:divId w:val="1312905764"/>
        <w:rPr>
          <w:rFonts w:ascii="Sakkal Majalla" w:hAnsi="Sakkal Majalla" w:cs="Sakkal Majalla"/>
          <w:sz w:val="30"/>
          <w:szCs w:val="30"/>
        </w:rPr>
      </w:pPr>
      <w:r w:rsidRPr="005A3911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البنية </w:t>
      </w:r>
      <w:r w:rsidR="00D414FB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التحـتية </w:t>
      </w:r>
      <w:r w:rsidRPr="005A3911">
        <w:rPr>
          <w:rFonts w:ascii="Sakkal Majalla" w:hAnsi="Sakkal Majalla" w:cs="Sakkal Majalla"/>
          <w:b/>
          <w:bCs/>
          <w:sz w:val="30"/>
          <w:szCs w:val="30"/>
        </w:rPr>
        <w:t>(Infrastructure Readiness)</w:t>
      </w:r>
      <w:r w:rsidR="002712B5">
        <w:rPr>
          <w:rFonts w:ascii="Sakkal Majalla" w:hAnsi="Sakkal Majalla" w:cs="Sakkal Majalla"/>
          <w:b/>
          <w:bCs/>
          <w:sz w:val="30"/>
          <w:szCs w:val="30"/>
          <w:rtl/>
        </w:rPr>
        <w:t xml:space="preserve">: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توافر </w:t>
      </w:r>
      <w:r w:rsidR="00D414FB">
        <w:rPr>
          <w:rFonts w:ascii="Sakkal Majalla" w:hAnsi="Sakkal Majalla" w:cs="Sakkal Majalla"/>
          <w:sz w:val="30"/>
          <w:szCs w:val="30"/>
          <w:rtl/>
        </w:rPr>
        <w:t>الأنظمـة الـرقمية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، والشبكات، والأجهزة، والمنصات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التقنيـة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الداعمة لتطبيق حلول الذكاء الاصطناعي </w:t>
      </w:r>
      <w:r w:rsidR="00D414FB">
        <w:rPr>
          <w:rFonts w:ascii="Sakkal Majalla" w:hAnsi="Sakkal Majalla" w:cs="Sakkal Majalla"/>
          <w:sz w:val="30"/>
          <w:szCs w:val="30"/>
          <w:rtl/>
        </w:rPr>
        <w:t>بكفـاءة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67BDFB19" w14:textId="4D0614E6" w:rsidR="005A3911" w:rsidRPr="005A3911" w:rsidRDefault="00D414FB" w:rsidP="005A3911">
      <w:pPr>
        <w:pStyle w:val="p2"/>
        <w:numPr>
          <w:ilvl w:val="0"/>
          <w:numId w:val="40"/>
        </w:numPr>
        <w:bidi/>
        <w:spacing w:after="240" w:line="276" w:lineRule="auto"/>
        <w:jc w:val="both"/>
        <w:divId w:val="1312905764"/>
        <w:rPr>
          <w:rFonts w:ascii="Sakkal Majalla" w:hAnsi="Sakkal Majalla" w:cs="Sakkal Majalla"/>
          <w:sz w:val="30"/>
          <w:szCs w:val="30"/>
        </w:rPr>
      </w:pPr>
      <w:r>
        <w:rPr>
          <w:rFonts w:ascii="Sakkal Majalla" w:hAnsi="Sakkal Majalla" w:cs="Sakkal Majalla"/>
          <w:b/>
          <w:bCs/>
          <w:sz w:val="30"/>
          <w:szCs w:val="30"/>
          <w:rtl/>
        </w:rPr>
        <w:t xml:space="preserve">الـدعم </w:t>
      </w:r>
      <w:r w:rsidR="005A3911" w:rsidRPr="005A3911">
        <w:rPr>
          <w:rFonts w:ascii="Sakkal Majalla" w:hAnsi="Sakkal Majalla" w:cs="Sakkal Majalla"/>
          <w:b/>
          <w:bCs/>
          <w:sz w:val="30"/>
          <w:szCs w:val="30"/>
          <w:rtl/>
        </w:rPr>
        <w:t>المؤسسي</w:t>
      </w:r>
      <w:r w:rsidR="005A3911" w:rsidRPr="005A3911">
        <w:rPr>
          <w:rFonts w:ascii="Sakkal Majalla" w:hAnsi="Sakkal Majalla" w:cs="Sakkal Majalla"/>
          <w:b/>
          <w:bCs/>
          <w:sz w:val="30"/>
          <w:szCs w:val="30"/>
        </w:rPr>
        <w:t xml:space="preserve"> (Organizational Support)</w:t>
      </w:r>
      <w:r w:rsidR="002712B5">
        <w:rPr>
          <w:rFonts w:ascii="Sakkal Majalla" w:hAnsi="Sakkal Majalla" w:cs="Sakkal Majalla"/>
          <w:b/>
          <w:bCs/>
          <w:sz w:val="30"/>
          <w:szCs w:val="30"/>
          <w:rtl/>
        </w:rPr>
        <w:t xml:space="preserve">: </w:t>
      </w:r>
      <w:r>
        <w:rPr>
          <w:rFonts w:ascii="Sakkal Majalla" w:hAnsi="Sakkal Majalla" w:cs="Sakkal Majalla"/>
          <w:sz w:val="30"/>
          <w:szCs w:val="30"/>
          <w:rtl/>
        </w:rPr>
        <w:t xml:space="preserve">يشمـل السيـاسات </w:t>
      </w:r>
      <w:r w:rsidR="005A3911" w:rsidRPr="005A3911">
        <w:rPr>
          <w:rFonts w:ascii="Sakkal Majalla" w:hAnsi="Sakkal Majalla" w:cs="Sakkal Majalla"/>
          <w:sz w:val="30"/>
          <w:szCs w:val="30"/>
          <w:rtl/>
        </w:rPr>
        <w:t xml:space="preserve">والإجراءات التنظيمية، إضافة إلى التزام القيادة </w:t>
      </w:r>
      <w:r>
        <w:rPr>
          <w:rFonts w:ascii="Sakkal Majalla" w:hAnsi="Sakkal Majalla" w:cs="Sakkal Majalla"/>
          <w:sz w:val="30"/>
          <w:szCs w:val="30"/>
          <w:rtl/>
        </w:rPr>
        <w:t xml:space="preserve">الـعليا </w:t>
      </w:r>
      <w:r w:rsidR="005A3911" w:rsidRPr="005A3911">
        <w:rPr>
          <w:rFonts w:ascii="Sakkal Majalla" w:hAnsi="Sakkal Majalla" w:cs="Sakkal Majalla"/>
          <w:sz w:val="30"/>
          <w:szCs w:val="30"/>
          <w:rtl/>
        </w:rPr>
        <w:t xml:space="preserve">بتوفير </w:t>
      </w:r>
      <w:r>
        <w:rPr>
          <w:rFonts w:ascii="Sakkal Majalla" w:hAnsi="Sakkal Majalla" w:cs="Sakkal Majalla"/>
          <w:sz w:val="30"/>
          <w:szCs w:val="30"/>
          <w:rtl/>
        </w:rPr>
        <w:t xml:space="preserve">الـموارد </w:t>
      </w:r>
      <w:r w:rsidR="005A3911" w:rsidRPr="005A3911">
        <w:rPr>
          <w:rFonts w:ascii="Sakkal Majalla" w:hAnsi="Sakkal Majalla" w:cs="Sakkal Majalla"/>
          <w:sz w:val="30"/>
          <w:szCs w:val="30"/>
          <w:rtl/>
        </w:rPr>
        <w:t xml:space="preserve">والتشجيع على التحول </w:t>
      </w:r>
      <w:r>
        <w:rPr>
          <w:rFonts w:ascii="Sakkal Majalla" w:hAnsi="Sakkal Majalla" w:cs="Sakkal Majalla"/>
          <w:sz w:val="30"/>
          <w:szCs w:val="30"/>
          <w:rtl/>
        </w:rPr>
        <w:t xml:space="preserve">نحـو </w:t>
      </w:r>
      <w:r w:rsidR="005A3911" w:rsidRPr="005A3911">
        <w:rPr>
          <w:rFonts w:ascii="Sakkal Majalla" w:hAnsi="Sakkal Majalla" w:cs="Sakkal Majalla"/>
          <w:sz w:val="30"/>
          <w:szCs w:val="30"/>
          <w:rtl/>
        </w:rPr>
        <w:t>التقنيات الذكية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7E56D3FB" w14:textId="26858727" w:rsidR="005A3911" w:rsidRPr="005A3911" w:rsidRDefault="005A3911" w:rsidP="005A3911">
      <w:pPr>
        <w:pStyle w:val="p2"/>
        <w:bidi/>
        <w:spacing w:line="276" w:lineRule="auto"/>
        <w:jc w:val="both"/>
        <w:divId w:val="1312905764"/>
        <w:rPr>
          <w:rFonts w:ascii="Sakkal Majalla" w:hAnsi="Sakkal Majalla" w:cs="Sakkal Majalla"/>
          <w:sz w:val="30"/>
          <w:szCs w:val="30"/>
        </w:rPr>
      </w:pPr>
      <w:r w:rsidRPr="005A3911">
        <w:rPr>
          <w:rFonts w:ascii="Sakkal Majalla" w:hAnsi="Sakkal Majalla" w:cs="Sakkal Majalla"/>
          <w:sz w:val="30"/>
          <w:szCs w:val="30"/>
          <w:rtl/>
        </w:rPr>
        <w:t xml:space="preserve">في سياق الدراسة </w:t>
      </w:r>
      <w:r w:rsidR="00D414FB">
        <w:rPr>
          <w:rFonts w:ascii="Sakkal Majalla" w:hAnsi="Sakkal Majalla" w:cs="Sakkal Majalla"/>
          <w:sz w:val="30"/>
          <w:szCs w:val="30"/>
          <w:rtl/>
        </w:rPr>
        <w:t>الحالـية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يمثـل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هذا النموذج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إطارًـا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مهمًا لتقييم </w:t>
      </w:r>
      <w:r w:rsidRPr="005A3911">
        <w:rPr>
          <w:rFonts w:ascii="Sakkal Majalla" w:hAnsi="Sakkal Majalla" w:cs="Sakkal Majalla"/>
          <w:b/>
          <w:bCs/>
          <w:sz w:val="30"/>
          <w:szCs w:val="30"/>
          <w:rtl/>
        </w:rPr>
        <w:t xml:space="preserve">مدى جاهزية المؤسسات السعودية لتبني </w:t>
      </w:r>
      <w:r w:rsidR="00D414FB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تقنيـات الذكـاء </w:t>
      </w:r>
      <w:r w:rsidRPr="005A3911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الاصطناعي </w:t>
      </w:r>
      <w:r w:rsidR="00D414FB">
        <w:rPr>
          <w:rFonts w:ascii="Sakkal Majalla" w:hAnsi="Sakkal Majalla" w:cs="Sakkal Majalla"/>
          <w:b/>
          <w:bCs/>
          <w:sz w:val="30"/>
          <w:szCs w:val="30"/>
          <w:rtl/>
        </w:rPr>
        <w:t xml:space="preserve">فـي </w:t>
      </w:r>
      <w:r w:rsidRPr="005A3911">
        <w:rPr>
          <w:rFonts w:ascii="Sakkal Majalla" w:hAnsi="Sakkal Majalla" w:cs="Sakkal Majalla"/>
          <w:b/>
          <w:bCs/>
          <w:sz w:val="30"/>
          <w:szCs w:val="30"/>
          <w:rtl/>
        </w:rPr>
        <w:t>متابعة المشاريع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فهـو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يساعد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علـى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تفسير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أسـباب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التباين بين المؤسسات من حيث مستوى الاستخدام </w:t>
      </w:r>
      <w:r w:rsidR="00D414FB">
        <w:rPr>
          <w:rFonts w:ascii="Sakkal Majalla" w:hAnsi="Sakkal Majalla" w:cs="Sakkal Majalla"/>
          <w:sz w:val="30"/>
          <w:szCs w:val="30"/>
          <w:rtl/>
        </w:rPr>
        <w:t>والاسـتفادة</w:t>
      </w:r>
      <w:r w:rsidR="00812A90">
        <w:rPr>
          <w:rFonts w:ascii="Sakkal Majalla" w:hAnsi="Sakkal Majalla" w:cs="Sakkal Majalla"/>
          <w:sz w:val="30"/>
          <w:szCs w:val="30"/>
          <w:rtl/>
        </w:rPr>
        <w:t>؛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 حيث قد تتوافر التقنية لدى بعض </w:t>
      </w:r>
      <w:r w:rsidR="00D414FB">
        <w:rPr>
          <w:rFonts w:ascii="Sakkal Majalla" w:hAnsi="Sakkal Majalla" w:cs="Sakkal Majalla"/>
          <w:sz w:val="30"/>
          <w:szCs w:val="30"/>
          <w:rtl/>
        </w:rPr>
        <w:t>المـؤسسات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لكـن غيـاب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الدعم المؤسسي أو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ضـعف البـنية </w:t>
      </w:r>
      <w:r w:rsidRPr="005A3911">
        <w:rPr>
          <w:rFonts w:ascii="Sakkal Majalla" w:hAnsi="Sakkal Majalla" w:cs="Sakkal Majalla"/>
          <w:sz w:val="30"/>
          <w:szCs w:val="30"/>
          <w:rtl/>
        </w:rPr>
        <w:t xml:space="preserve">التحتية أو مقاومة التغيير من قبل الموظفين قد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يعـيق تحقيـق </w:t>
      </w:r>
      <w:r w:rsidRPr="005A3911">
        <w:rPr>
          <w:rFonts w:ascii="Sakkal Majalla" w:hAnsi="Sakkal Majalla" w:cs="Sakkal Majalla"/>
          <w:sz w:val="30"/>
          <w:szCs w:val="30"/>
          <w:rtl/>
        </w:rPr>
        <w:t>النتائج المرجوة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40015D14" w14:textId="75F6D6C6" w:rsidR="00745692" w:rsidRPr="005A3911" w:rsidRDefault="00D414FB" w:rsidP="005A3911">
      <w:pPr>
        <w:pStyle w:val="p2"/>
        <w:bidi/>
        <w:spacing w:after="240" w:line="276" w:lineRule="auto"/>
        <w:jc w:val="both"/>
        <w:divId w:val="1312905764"/>
        <w:rPr>
          <w:rFonts w:ascii="Sakkal Majalla" w:hAnsi="Sakkal Majalla" w:cs="Sakkal Majalla"/>
          <w:sz w:val="30"/>
          <w:szCs w:val="30"/>
          <w:rtl/>
        </w:rPr>
      </w:pPr>
      <w:r>
        <w:rPr>
          <w:rFonts w:ascii="Sakkal Majalla" w:hAnsi="Sakkal Majalla" w:cs="Sakkal Majalla"/>
          <w:sz w:val="30"/>
          <w:szCs w:val="30"/>
          <w:rtl/>
        </w:rPr>
        <w:t>وعلـيه</w:t>
      </w:r>
      <w:r w:rsidR="005A3911" w:rsidRPr="005A3911">
        <w:rPr>
          <w:rFonts w:ascii="Sakkal Majalla" w:hAnsi="Sakkal Majalla" w:cs="Sakkal Majalla"/>
          <w:sz w:val="30"/>
          <w:szCs w:val="30"/>
          <w:rtl/>
        </w:rPr>
        <w:t>، فإن تطبيق نموذج</w:t>
      </w:r>
      <w:r w:rsidR="005A3911" w:rsidRPr="005A3911">
        <w:rPr>
          <w:rFonts w:ascii="Sakkal Majalla" w:hAnsi="Sakkal Majalla" w:cs="Sakkal Majalla"/>
          <w:sz w:val="30"/>
          <w:szCs w:val="30"/>
        </w:rPr>
        <w:t xml:space="preserve"> TRM </w:t>
      </w:r>
      <w:r w:rsidR="005A3911" w:rsidRPr="005A3911">
        <w:rPr>
          <w:rFonts w:ascii="Sakkal Majalla" w:hAnsi="Sakkal Majalla" w:cs="Sakkal Majalla"/>
          <w:sz w:val="30"/>
          <w:szCs w:val="30"/>
          <w:rtl/>
        </w:rPr>
        <w:t xml:space="preserve">في </w:t>
      </w:r>
      <w:r>
        <w:rPr>
          <w:rFonts w:ascii="Sakkal Majalla" w:hAnsi="Sakkal Majalla" w:cs="Sakkal Majalla"/>
          <w:sz w:val="30"/>
          <w:szCs w:val="30"/>
          <w:rtl/>
        </w:rPr>
        <w:t xml:space="preserve">هـذه </w:t>
      </w:r>
      <w:r w:rsidR="005A3911" w:rsidRPr="005A3911">
        <w:rPr>
          <w:rFonts w:ascii="Sakkal Majalla" w:hAnsi="Sakkal Majalla" w:cs="Sakkal Majalla"/>
          <w:sz w:val="30"/>
          <w:szCs w:val="30"/>
          <w:rtl/>
        </w:rPr>
        <w:t xml:space="preserve">الدراسة يسهم في </w:t>
      </w:r>
      <w:r w:rsidR="005A3911" w:rsidRPr="005A3911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تحديد نقاط </w:t>
      </w:r>
      <w:r>
        <w:rPr>
          <w:rFonts w:ascii="Sakkal Majalla" w:hAnsi="Sakkal Majalla" w:cs="Sakkal Majalla"/>
          <w:b/>
          <w:bCs/>
          <w:sz w:val="30"/>
          <w:szCs w:val="30"/>
          <w:rtl/>
        </w:rPr>
        <w:t xml:space="preserve">القـوة والضعـف </w:t>
      </w:r>
      <w:r w:rsidR="005A3911" w:rsidRPr="005A3911">
        <w:rPr>
          <w:rFonts w:ascii="Sakkal Majalla" w:hAnsi="Sakkal Majalla" w:cs="Sakkal Majalla"/>
          <w:b/>
          <w:bCs/>
          <w:sz w:val="30"/>
          <w:szCs w:val="30"/>
          <w:rtl/>
        </w:rPr>
        <w:t xml:space="preserve">في بيئة العمل </w:t>
      </w:r>
      <w:r>
        <w:rPr>
          <w:rFonts w:ascii="Sakkal Majalla" w:hAnsi="Sakkal Majalla" w:cs="Sakkal Majalla"/>
          <w:b/>
          <w:bCs/>
          <w:sz w:val="30"/>
          <w:szCs w:val="30"/>
          <w:rtl/>
        </w:rPr>
        <w:t xml:space="preserve">الـمؤسسي </w:t>
      </w:r>
      <w:r w:rsidR="005A3911" w:rsidRPr="005A3911">
        <w:rPr>
          <w:rFonts w:ascii="Sakkal Majalla" w:hAnsi="Sakkal Majalla" w:cs="Sakkal Majalla"/>
          <w:b/>
          <w:bCs/>
          <w:sz w:val="30"/>
          <w:szCs w:val="30"/>
          <w:rtl/>
        </w:rPr>
        <w:t>السعودي</w:t>
      </w:r>
      <w:r w:rsidR="005A3911" w:rsidRPr="005A3911">
        <w:rPr>
          <w:rFonts w:ascii="Sakkal Majalla" w:hAnsi="Sakkal Majalla" w:cs="Sakkal Majalla"/>
          <w:sz w:val="30"/>
          <w:szCs w:val="30"/>
          <w:rtl/>
        </w:rPr>
        <w:t xml:space="preserve">، ويوفر </w:t>
      </w:r>
      <w:r>
        <w:rPr>
          <w:rFonts w:ascii="Sakkal Majalla" w:hAnsi="Sakkal Majalla" w:cs="Sakkal Majalla"/>
          <w:sz w:val="30"/>
          <w:szCs w:val="30"/>
          <w:rtl/>
        </w:rPr>
        <w:t xml:space="preserve">مؤشـرات عـملية لـصانعي </w:t>
      </w:r>
      <w:r w:rsidR="005A3911" w:rsidRPr="005A3911">
        <w:rPr>
          <w:rFonts w:ascii="Sakkal Majalla" w:hAnsi="Sakkal Majalla" w:cs="Sakkal Majalla"/>
          <w:sz w:val="30"/>
          <w:szCs w:val="30"/>
          <w:rtl/>
        </w:rPr>
        <w:t xml:space="preserve">القرار </w:t>
      </w:r>
      <w:r>
        <w:rPr>
          <w:rFonts w:ascii="Sakkal Majalla" w:hAnsi="Sakkal Majalla" w:cs="Sakkal Majalla"/>
          <w:sz w:val="30"/>
          <w:szCs w:val="30"/>
          <w:rtl/>
        </w:rPr>
        <w:t xml:space="preserve">حـول </w:t>
      </w:r>
      <w:r w:rsidR="005A3911" w:rsidRPr="005A3911">
        <w:rPr>
          <w:rFonts w:ascii="Sakkal Majalla" w:hAnsi="Sakkal Majalla" w:cs="Sakkal Majalla"/>
          <w:sz w:val="30"/>
          <w:szCs w:val="30"/>
          <w:rtl/>
        </w:rPr>
        <w:t xml:space="preserve">المجالات </w:t>
      </w:r>
      <w:r>
        <w:rPr>
          <w:rFonts w:ascii="Sakkal Majalla" w:hAnsi="Sakkal Majalla" w:cs="Sakkal Majalla"/>
          <w:sz w:val="30"/>
          <w:szCs w:val="30"/>
          <w:rtl/>
        </w:rPr>
        <w:t xml:space="preserve">الـتي تـحتاج </w:t>
      </w:r>
      <w:r w:rsidR="005A3911" w:rsidRPr="005A3911">
        <w:rPr>
          <w:rFonts w:ascii="Sakkal Majalla" w:hAnsi="Sakkal Majalla" w:cs="Sakkal Majalla"/>
          <w:sz w:val="30"/>
          <w:szCs w:val="30"/>
          <w:rtl/>
        </w:rPr>
        <w:t xml:space="preserve">إلى تعزيز قبل أو </w:t>
      </w:r>
      <w:r>
        <w:rPr>
          <w:rFonts w:ascii="Sakkal Majalla" w:hAnsi="Sakkal Majalla" w:cs="Sakkal Majalla"/>
          <w:sz w:val="30"/>
          <w:szCs w:val="30"/>
          <w:rtl/>
        </w:rPr>
        <w:t xml:space="preserve">أثنـاء </w:t>
      </w:r>
      <w:r w:rsidR="005A3911" w:rsidRPr="005A3911">
        <w:rPr>
          <w:rFonts w:ascii="Sakkal Majalla" w:hAnsi="Sakkal Majalla" w:cs="Sakkal Majalla"/>
          <w:sz w:val="30"/>
          <w:szCs w:val="30"/>
          <w:rtl/>
        </w:rPr>
        <w:t xml:space="preserve">تبني تقنيات الذكاء </w:t>
      </w:r>
      <w:r>
        <w:rPr>
          <w:rFonts w:ascii="Sakkal Majalla" w:hAnsi="Sakkal Majalla" w:cs="Sakkal Majalla"/>
          <w:sz w:val="30"/>
          <w:szCs w:val="30"/>
          <w:rtl/>
        </w:rPr>
        <w:t>الاصـطناعي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="005A3911" w:rsidRPr="005A3911">
        <w:rPr>
          <w:rFonts w:ascii="Sakkal Majalla" w:hAnsi="Sakkal Majalla" w:cs="Sakkal Majalla"/>
          <w:sz w:val="30"/>
          <w:szCs w:val="30"/>
          <w:rtl/>
        </w:rPr>
        <w:t xml:space="preserve">وبهذا، يشكل </w:t>
      </w:r>
      <w:r>
        <w:rPr>
          <w:rFonts w:ascii="Sakkal Majalla" w:hAnsi="Sakkal Majalla" w:cs="Sakkal Majalla"/>
          <w:sz w:val="30"/>
          <w:szCs w:val="30"/>
          <w:rtl/>
        </w:rPr>
        <w:t xml:space="preserve">هـذا </w:t>
      </w:r>
      <w:r w:rsidR="005A3911" w:rsidRPr="005A3911">
        <w:rPr>
          <w:rFonts w:ascii="Sakkal Majalla" w:hAnsi="Sakkal Majalla" w:cs="Sakkal Majalla"/>
          <w:sz w:val="30"/>
          <w:szCs w:val="30"/>
          <w:rtl/>
        </w:rPr>
        <w:t xml:space="preserve">النموذج أداة تفسيرية </w:t>
      </w:r>
      <w:r>
        <w:rPr>
          <w:rFonts w:ascii="Sakkal Majalla" w:hAnsi="Sakkal Majalla" w:cs="Sakkal Majalla"/>
          <w:sz w:val="30"/>
          <w:szCs w:val="30"/>
          <w:rtl/>
        </w:rPr>
        <w:t xml:space="preserve">هـامة </w:t>
      </w:r>
      <w:r w:rsidR="005A3911" w:rsidRPr="005A3911">
        <w:rPr>
          <w:rFonts w:ascii="Sakkal Majalla" w:hAnsi="Sakkal Majalla" w:cs="Sakkal Majalla"/>
          <w:sz w:val="30"/>
          <w:szCs w:val="30"/>
          <w:rtl/>
        </w:rPr>
        <w:t xml:space="preserve">لنتائج الدراسة، ويوضح </w:t>
      </w:r>
      <w:r>
        <w:rPr>
          <w:rFonts w:ascii="Sakkal Majalla" w:hAnsi="Sakkal Majalla" w:cs="Sakkal Majalla"/>
          <w:sz w:val="30"/>
          <w:szCs w:val="30"/>
          <w:rtl/>
        </w:rPr>
        <w:t xml:space="preserve">العلاقـة </w:t>
      </w:r>
      <w:r w:rsidR="005A3911" w:rsidRPr="005A3911">
        <w:rPr>
          <w:rFonts w:ascii="Sakkal Majalla" w:hAnsi="Sakkal Majalla" w:cs="Sakkal Majalla"/>
          <w:sz w:val="30"/>
          <w:szCs w:val="30"/>
          <w:rtl/>
        </w:rPr>
        <w:t xml:space="preserve">بين الجاهزية المؤسسية ومدى نجاح تطبيق </w:t>
      </w:r>
      <w:r>
        <w:rPr>
          <w:rFonts w:ascii="Sakkal Majalla" w:hAnsi="Sakkal Majalla" w:cs="Sakkal Majalla"/>
          <w:sz w:val="30"/>
          <w:szCs w:val="30"/>
          <w:rtl/>
        </w:rPr>
        <w:t xml:space="preserve">الـذكاء </w:t>
      </w:r>
      <w:r w:rsidR="005A3911" w:rsidRPr="005A3911">
        <w:rPr>
          <w:rFonts w:ascii="Sakkal Majalla" w:hAnsi="Sakkal Majalla" w:cs="Sakkal Majalla"/>
          <w:sz w:val="30"/>
          <w:szCs w:val="30"/>
          <w:rtl/>
        </w:rPr>
        <w:t xml:space="preserve">الاصطناعي في تحسين متابعة </w:t>
      </w:r>
      <w:proofErr w:type="gramStart"/>
      <w:r w:rsidR="005A3911" w:rsidRPr="005A3911">
        <w:rPr>
          <w:rFonts w:ascii="Sakkal Majalla" w:hAnsi="Sakkal Majalla" w:cs="Sakkal Majalla"/>
          <w:sz w:val="30"/>
          <w:szCs w:val="30"/>
          <w:rtl/>
        </w:rPr>
        <w:t>المشاريع</w:t>
      </w:r>
      <w:r w:rsidR="00FC47C1">
        <w:rPr>
          <w:rFonts w:ascii="Sakkal Majalla" w:hAnsi="Sakkal Majalla" w:cs="Sakkal Majalla"/>
          <w:sz w:val="30"/>
          <w:szCs w:val="30"/>
        </w:rPr>
        <w:t>)</w:t>
      </w:r>
      <w:r w:rsidR="00FC47C1">
        <w:rPr>
          <w:rFonts w:ascii="Sakkal Majalla" w:hAnsi="Sakkal Majalla" w:cs="Sakkal Majalla"/>
          <w:sz w:val="30"/>
          <w:szCs w:val="30"/>
          <w:rtl/>
        </w:rPr>
        <w:t>كاظم</w:t>
      </w:r>
      <w:proofErr w:type="gramEnd"/>
      <w:r w:rsidR="00FC47C1">
        <w:rPr>
          <w:rFonts w:ascii="Sakkal Majalla" w:hAnsi="Sakkal Majalla" w:cs="Sakkal Majalla"/>
          <w:sz w:val="30"/>
          <w:szCs w:val="30"/>
          <w:rtl/>
        </w:rPr>
        <w:t xml:space="preserve"> وآخرون، 2025</w:t>
      </w:r>
      <w:r w:rsidR="00FC47C1">
        <w:rPr>
          <w:rFonts w:ascii="Sakkal Majalla" w:hAnsi="Sakkal Majalla" w:cs="Sakkal Majalla" w:hint="cs"/>
          <w:sz w:val="30"/>
          <w:szCs w:val="30"/>
          <w:rtl/>
        </w:rPr>
        <w:t xml:space="preserve"> )</w:t>
      </w:r>
      <w:r w:rsidR="001F526F">
        <w:rPr>
          <w:rFonts w:ascii="Sakkal Majalla" w:hAnsi="Sakkal Majalla" w:cs="Sakkal Majalla" w:hint="cs"/>
          <w:sz w:val="30"/>
          <w:szCs w:val="30"/>
          <w:rtl/>
        </w:rPr>
        <w:t>.</w:t>
      </w:r>
    </w:p>
    <w:p w14:paraId="6B61D04B" w14:textId="68F6C283" w:rsidR="00484C24" w:rsidRPr="00484C24" w:rsidRDefault="00745692" w:rsidP="00484C24">
      <w:pPr>
        <w:pStyle w:val="p2"/>
        <w:bidi/>
        <w:spacing w:line="276" w:lineRule="auto"/>
        <w:divId w:val="1312905764"/>
        <w:rPr>
          <w:rFonts w:ascii="Sakkal Majalla" w:hAnsi="Sakkal Majalla" w:cs="Sakkal Majalla"/>
          <w:sz w:val="30"/>
          <w:szCs w:val="30"/>
        </w:rPr>
      </w:pPr>
      <w:r w:rsidRPr="00745692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تكامل </w:t>
      </w:r>
      <w:r w:rsidR="00D414FB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المنطلـقات </w:t>
      </w:r>
      <w:r w:rsidRPr="00745692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النظرية</w:t>
      </w:r>
      <w:r w:rsidR="002712B5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: </w:t>
      </w:r>
      <w:r w:rsidRPr="00745692">
        <w:rPr>
          <w:rFonts w:ascii="Sakkal Majalla" w:hAnsi="Sakkal Majalla" w:cs="Sakkal Majalla"/>
          <w:sz w:val="30"/>
          <w:szCs w:val="30"/>
        </w:rPr>
        <w:br/>
      </w:r>
      <w:r w:rsidR="00484C24">
        <w:rPr>
          <w:rFonts w:ascii="Sakkal Majalla" w:hAnsi="Sakkal Majalla" w:cs="Sakkal Majalla" w:hint="cs"/>
          <w:sz w:val="30"/>
          <w:szCs w:val="30"/>
          <w:rtl/>
        </w:rPr>
        <w:t xml:space="preserve">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مـن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خلال الجمع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بيـن </w:t>
      </w:r>
      <w:r w:rsidR="00484C24" w:rsidRPr="00484C24">
        <w:rPr>
          <w:rFonts w:ascii="Sakkal Majalla" w:hAnsi="Sakkal Majalla" w:cs="Sakkal Majalla"/>
          <w:b/>
          <w:bCs/>
          <w:sz w:val="30"/>
          <w:szCs w:val="30"/>
          <w:rtl/>
        </w:rPr>
        <w:t>نظرية النظم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 و</w:t>
      </w:r>
      <w:r w:rsidR="00484C24" w:rsidRPr="00484C24">
        <w:rPr>
          <w:rFonts w:ascii="Sakkal Majalla" w:hAnsi="Sakkal Majalla" w:cs="Sakkal Majalla"/>
          <w:b/>
          <w:bCs/>
          <w:sz w:val="30"/>
          <w:szCs w:val="30"/>
          <w:rtl/>
        </w:rPr>
        <w:t>دليل</w:t>
      </w:r>
      <w:r w:rsidR="00484C24" w:rsidRPr="00484C24">
        <w:rPr>
          <w:rFonts w:ascii="Sakkal Majalla" w:hAnsi="Sakkal Majalla" w:cs="Sakkal Majalla"/>
          <w:b/>
          <w:bCs/>
          <w:sz w:val="30"/>
          <w:szCs w:val="30"/>
        </w:rPr>
        <w:t xml:space="preserve"> PMBOK</w:t>
      </w:r>
      <w:r w:rsidR="00484C24" w:rsidRPr="00484C24">
        <w:rPr>
          <w:rFonts w:ascii="Sakkal Majalla" w:hAnsi="Sakkal Majalla" w:cs="Sakkal Majalla"/>
          <w:sz w:val="30"/>
          <w:szCs w:val="30"/>
        </w:rPr>
        <w:t xml:space="preserve">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>و</w:t>
      </w:r>
      <w:r w:rsidR="00484C24" w:rsidRPr="00484C24">
        <w:rPr>
          <w:rFonts w:ascii="Sakkal Majalla" w:hAnsi="Sakkal Majalla" w:cs="Sakkal Majalla"/>
          <w:b/>
          <w:bCs/>
          <w:sz w:val="30"/>
          <w:szCs w:val="30"/>
          <w:rtl/>
        </w:rPr>
        <w:t>نموذج الجاهزية التكنولوجية</w:t>
      </w:r>
      <w:r w:rsidR="00484C24" w:rsidRPr="00484C24">
        <w:rPr>
          <w:rFonts w:ascii="Sakkal Majalla" w:hAnsi="Sakkal Majalla" w:cs="Sakkal Majalla"/>
          <w:b/>
          <w:bCs/>
          <w:sz w:val="30"/>
          <w:szCs w:val="30"/>
        </w:rPr>
        <w:t xml:space="preserve"> (TRM)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توفـر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هذه الدراسة إطارًا نظريًا متكاملًا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يساهـم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في بناء رؤية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شـمولية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لآثار استخدام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الذكـاء الاصطـناعي فـي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>متابعة إدارة المشاريع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إذ يتيح هذا الدمج تجاوز النظرة </w:t>
      </w:r>
      <w:r w:rsidR="00D414FB">
        <w:rPr>
          <w:rFonts w:ascii="Sakkal Majalla" w:hAnsi="Sakkal Majalla" w:cs="Sakkal Majalla"/>
          <w:sz w:val="30"/>
          <w:szCs w:val="30"/>
          <w:rtl/>
        </w:rPr>
        <w:t>الأحاديـة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، ويضمن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تفسـير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الظاهرة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مـن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أبعاد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متـعددة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تشمل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الـجانب النـظري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والعملي </w:t>
      </w:r>
      <w:r w:rsidR="00D414FB">
        <w:rPr>
          <w:rFonts w:ascii="Sakkal Majalla" w:hAnsi="Sakkal Majalla" w:cs="Sakkal Majalla"/>
          <w:sz w:val="30"/>
          <w:szCs w:val="30"/>
          <w:rtl/>
        </w:rPr>
        <w:t>والمؤسسـي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2280AE0E" w14:textId="0EC762B9" w:rsidR="00484C24" w:rsidRPr="00484C24" w:rsidRDefault="00484C24" w:rsidP="00484C24">
      <w:pPr>
        <w:pStyle w:val="p2"/>
        <w:bidi/>
        <w:spacing w:line="276" w:lineRule="auto"/>
        <w:divId w:val="1312905764"/>
        <w:rPr>
          <w:rFonts w:ascii="Sakkal Majalla" w:hAnsi="Sakkal Majalla" w:cs="Sakkal Majalla"/>
          <w:sz w:val="30"/>
          <w:szCs w:val="30"/>
        </w:rPr>
      </w:pPr>
      <w:r w:rsidRPr="00484C24">
        <w:rPr>
          <w:rFonts w:ascii="Sakkal Majalla" w:hAnsi="Sakkal Majalla" w:cs="Sakkal Majalla"/>
          <w:sz w:val="30"/>
          <w:szCs w:val="30"/>
          <w:rtl/>
        </w:rPr>
        <w:t xml:space="preserve">فمن </w:t>
      </w:r>
      <w:r w:rsidR="00D414FB">
        <w:rPr>
          <w:rFonts w:ascii="Sakkal Majalla" w:hAnsi="Sakkal Majalla" w:cs="Sakkal Majalla"/>
          <w:sz w:val="30"/>
          <w:szCs w:val="30"/>
          <w:rtl/>
        </w:rPr>
        <w:t>جهـة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تـساعد </w:t>
      </w:r>
      <w:r w:rsidRPr="00484C24">
        <w:rPr>
          <w:rFonts w:ascii="Sakkal Majalla" w:hAnsi="Sakkal Majalla" w:cs="Sakkal Majalla"/>
          <w:b/>
          <w:bCs/>
          <w:sz w:val="30"/>
          <w:szCs w:val="30"/>
          <w:rtl/>
        </w:rPr>
        <w:t>نظرية النظم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 على فهم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الـمشاريع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باعتبارها نظمًا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مـتكاملة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تتألف من مدخلات (مثل الموارد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البـشرية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والتقنية) وعمليات (كالتخطيط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والتنفيـذ </w:t>
      </w:r>
      <w:r w:rsidRPr="00484C24">
        <w:rPr>
          <w:rFonts w:ascii="Sakkal Majalla" w:hAnsi="Sakkal Majalla" w:cs="Sakkal Majalla"/>
          <w:sz w:val="30"/>
          <w:szCs w:val="30"/>
          <w:rtl/>
        </w:rPr>
        <w:t>والمراقبة) ومخرجات (جودة الأداء وكفاءة الإنجاز)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وفـي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هذا </w:t>
      </w:r>
      <w:r w:rsidRPr="00484C24">
        <w:rPr>
          <w:rFonts w:ascii="Sakkal Majalla" w:hAnsi="Sakkal Majalla" w:cs="Sakkal Majalla"/>
          <w:sz w:val="30"/>
          <w:szCs w:val="30"/>
          <w:rtl/>
        </w:rPr>
        <w:lastRenderedPageBreak/>
        <w:t xml:space="preserve">السياق،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يمكـن النظـر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إلى الذكاء الاصطناعي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كأحـد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المدخلات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التقنـية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التي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تـؤثر عـلى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كفاءة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العـمليات وبالـتالي </w:t>
      </w:r>
      <w:r w:rsidRPr="00484C24">
        <w:rPr>
          <w:rFonts w:ascii="Sakkal Majalla" w:hAnsi="Sakkal Majalla" w:cs="Sakkal Majalla"/>
          <w:sz w:val="30"/>
          <w:szCs w:val="30"/>
          <w:rtl/>
        </w:rPr>
        <w:t>على جودة المخرجات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3DA21CA3" w14:textId="17F44102" w:rsidR="00484C24" w:rsidRPr="00484C24" w:rsidRDefault="00D414FB" w:rsidP="00484C24">
      <w:pPr>
        <w:pStyle w:val="p2"/>
        <w:bidi/>
        <w:spacing w:line="276" w:lineRule="auto"/>
        <w:divId w:val="1312905764"/>
        <w:rPr>
          <w:rFonts w:ascii="Sakkal Majalla" w:hAnsi="Sakkal Majalla" w:cs="Sakkal Majalla"/>
          <w:sz w:val="30"/>
          <w:szCs w:val="30"/>
        </w:rPr>
      </w:pPr>
      <w:r>
        <w:rPr>
          <w:rFonts w:ascii="Sakkal Majalla" w:hAnsi="Sakkal Majalla" w:cs="Sakkal Majalla"/>
          <w:sz w:val="30"/>
          <w:szCs w:val="30"/>
          <w:rtl/>
        </w:rPr>
        <w:t xml:space="preserve">أمـا </w:t>
      </w:r>
      <w:r w:rsidR="00484C24" w:rsidRPr="00484C24">
        <w:rPr>
          <w:rFonts w:ascii="Sakkal Majalla" w:hAnsi="Sakkal Majalla" w:cs="Sakkal Majalla"/>
          <w:b/>
          <w:bCs/>
          <w:sz w:val="30"/>
          <w:szCs w:val="30"/>
          <w:rtl/>
        </w:rPr>
        <w:t>دليل</w:t>
      </w:r>
      <w:r w:rsidR="00484C24" w:rsidRPr="00484C24">
        <w:rPr>
          <w:rFonts w:ascii="Sakkal Majalla" w:hAnsi="Sakkal Majalla" w:cs="Sakkal Majalla"/>
          <w:b/>
          <w:bCs/>
          <w:sz w:val="30"/>
          <w:szCs w:val="30"/>
        </w:rPr>
        <w:t xml:space="preserve"> PMBOK</w:t>
      </w:r>
      <w:r w:rsidR="00484C24" w:rsidRPr="00484C24">
        <w:rPr>
          <w:rFonts w:ascii="Sakkal Majalla" w:hAnsi="Sakkal Majalla" w:cs="Sakkal Majalla"/>
          <w:sz w:val="30"/>
          <w:szCs w:val="30"/>
        </w:rPr>
        <w:t xml:space="preserve">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فيوفر إطارًا عمليًا لتفسير دور الذكاء الاصطناعي </w:t>
      </w:r>
      <w:r>
        <w:rPr>
          <w:rFonts w:ascii="Sakkal Majalla" w:hAnsi="Sakkal Majalla" w:cs="Sakkal Majalla"/>
          <w:sz w:val="30"/>
          <w:szCs w:val="30"/>
          <w:rtl/>
        </w:rPr>
        <w:t xml:space="preserve">عـبر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جميع </w:t>
      </w:r>
      <w:r>
        <w:rPr>
          <w:rFonts w:ascii="Sakkal Majalla" w:hAnsi="Sakkal Majalla" w:cs="Sakkal Majalla"/>
          <w:sz w:val="30"/>
          <w:szCs w:val="30"/>
          <w:rtl/>
        </w:rPr>
        <w:t xml:space="preserve">مراحـل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المشروع (البدء، </w:t>
      </w:r>
      <w:r>
        <w:rPr>
          <w:rFonts w:ascii="Sakkal Majalla" w:hAnsi="Sakkal Majalla" w:cs="Sakkal Majalla"/>
          <w:sz w:val="30"/>
          <w:szCs w:val="30"/>
          <w:rtl/>
        </w:rPr>
        <w:t>التخـطيط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، التنفيذ، المراقبة </w:t>
      </w:r>
      <w:r>
        <w:rPr>
          <w:rFonts w:ascii="Sakkal Majalla" w:hAnsi="Sakkal Majalla" w:cs="Sakkal Majalla"/>
          <w:sz w:val="30"/>
          <w:szCs w:val="30"/>
          <w:rtl/>
        </w:rPr>
        <w:t>والـتحكم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، </w:t>
      </w:r>
      <w:r>
        <w:rPr>
          <w:rFonts w:ascii="Sakkal Majalla" w:hAnsi="Sakkal Majalla" w:cs="Sakkal Majalla"/>
          <w:sz w:val="30"/>
          <w:szCs w:val="30"/>
          <w:rtl/>
        </w:rPr>
        <w:t>الإغـلاق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)، ويتيح </w:t>
      </w:r>
      <w:r>
        <w:rPr>
          <w:rFonts w:ascii="Sakkal Majalla" w:hAnsi="Sakkal Majalla" w:cs="Sakkal Majalla"/>
          <w:sz w:val="30"/>
          <w:szCs w:val="30"/>
          <w:rtl/>
        </w:rPr>
        <w:t xml:space="preserve">ربـط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الأثر المتوقع للتقنيات الذكية بمجالات إدارة المشاريع </w:t>
      </w:r>
      <w:r>
        <w:rPr>
          <w:rFonts w:ascii="Sakkal Majalla" w:hAnsi="Sakkal Majalla" w:cs="Sakkal Majalla"/>
          <w:sz w:val="30"/>
          <w:szCs w:val="30"/>
          <w:rtl/>
        </w:rPr>
        <w:t xml:space="preserve">المعتـمدة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عالميًا مثل إدارة الوقت والتكلفة </w:t>
      </w:r>
      <w:r>
        <w:rPr>
          <w:rFonts w:ascii="Sakkal Majalla" w:hAnsi="Sakkal Majalla" w:cs="Sakkal Majalla"/>
          <w:sz w:val="30"/>
          <w:szCs w:val="30"/>
          <w:rtl/>
        </w:rPr>
        <w:t>والمـخاطر والـجودة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>
        <w:rPr>
          <w:rFonts w:ascii="Sakkal Majalla" w:hAnsi="Sakkal Majalla" w:cs="Sakkal Majalla"/>
          <w:sz w:val="30"/>
          <w:szCs w:val="30"/>
          <w:rtl/>
        </w:rPr>
        <w:t xml:space="preserve">وهـذا يضمـن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أن التحليل لا يظل نظريًا فقط، </w:t>
      </w:r>
      <w:r>
        <w:rPr>
          <w:rFonts w:ascii="Sakkal Majalla" w:hAnsi="Sakkal Majalla" w:cs="Sakkal Majalla"/>
          <w:sz w:val="30"/>
          <w:szCs w:val="30"/>
          <w:rtl/>
        </w:rPr>
        <w:t xml:space="preserve">بـل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يرتبط مباشرة بالممارسات المهنية المعترف </w:t>
      </w:r>
      <w:r>
        <w:rPr>
          <w:rFonts w:ascii="Sakkal Majalla" w:hAnsi="Sakkal Majalla" w:cs="Sakkal Majalla"/>
          <w:sz w:val="30"/>
          <w:szCs w:val="30"/>
          <w:rtl/>
        </w:rPr>
        <w:t>بـها دوليًـا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0F3172FB" w14:textId="4122E4C7" w:rsidR="00484C24" w:rsidRPr="00484C24" w:rsidRDefault="00484C24" w:rsidP="00484C24">
      <w:pPr>
        <w:pStyle w:val="p2"/>
        <w:bidi/>
        <w:spacing w:line="276" w:lineRule="auto"/>
        <w:divId w:val="1312905764"/>
        <w:rPr>
          <w:rFonts w:ascii="Sakkal Majalla" w:hAnsi="Sakkal Majalla" w:cs="Sakkal Majalla"/>
          <w:sz w:val="30"/>
          <w:szCs w:val="30"/>
        </w:rPr>
      </w:pPr>
      <w:r w:rsidRPr="00484C24">
        <w:rPr>
          <w:rFonts w:ascii="Sakkal Majalla" w:hAnsi="Sakkal Majalla" w:cs="Sakkal Majalla"/>
          <w:sz w:val="30"/>
          <w:szCs w:val="30"/>
          <w:rtl/>
        </w:rPr>
        <w:t xml:space="preserve">في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حيـن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يوضح </w:t>
      </w:r>
      <w:r w:rsidR="00D414FB">
        <w:rPr>
          <w:rFonts w:ascii="Sakkal Majalla" w:hAnsi="Sakkal Majalla" w:cs="Sakkal Majalla"/>
          <w:b/>
          <w:bCs/>
          <w:sz w:val="30"/>
          <w:szCs w:val="30"/>
          <w:rtl/>
        </w:rPr>
        <w:t xml:space="preserve">نمـوذج </w:t>
      </w:r>
      <w:r w:rsidRPr="00484C24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الجاهزية </w:t>
      </w:r>
      <w:r w:rsidR="00D414FB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التكنـولوجية </w:t>
      </w:r>
      <w:r w:rsidRPr="00484C24">
        <w:rPr>
          <w:rFonts w:ascii="Sakkal Majalla" w:hAnsi="Sakkal Majalla" w:cs="Sakkal Majalla"/>
          <w:b/>
          <w:bCs/>
          <w:sz w:val="30"/>
          <w:szCs w:val="30"/>
        </w:rPr>
        <w:t>(TRM)</w:t>
      </w:r>
      <w:r w:rsidRPr="00484C24">
        <w:rPr>
          <w:rFonts w:ascii="Sakkal Majalla" w:hAnsi="Sakkal Majalla" w:cs="Sakkal Majalla"/>
          <w:sz w:val="30"/>
          <w:szCs w:val="30"/>
        </w:rPr>
        <w:t xml:space="preserve">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البعد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المؤسـسي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لعملية التبني، حيث يركز على العوامل التي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قـد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تعزز أو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تعـيق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استخدام الذكاء </w:t>
      </w:r>
      <w:r w:rsidR="00D414FB">
        <w:rPr>
          <w:rFonts w:ascii="Sakkal Majalla" w:hAnsi="Sakkal Majalla" w:cs="Sakkal Majalla"/>
          <w:sz w:val="30"/>
          <w:szCs w:val="30"/>
          <w:rtl/>
        </w:rPr>
        <w:t>الاصطنـاعي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، مثل توافر البنية التحتية التقنية، دعم القيادة العليا، استعداد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الموظفـين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للتغيير،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ومستـوى </w:t>
      </w:r>
      <w:r w:rsidRPr="00484C24">
        <w:rPr>
          <w:rFonts w:ascii="Sakkal Majalla" w:hAnsi="Sakkal Majalla" w:cs="Sakkal Majalla"/>
          <w:sz w:val="30"/>
          <w:szCs w:val="30"/>
          <w:rtl/>
        </w:rPr>
        <w:t>الكفاءات البشرية المتخصصة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ومن خلاله يمكن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تفسيـر التـباين فـي نتـائج المـؤسسات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المختلفة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رغـم تـوفر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نفس </w:t>
      </w:r>
      <w:r w:rsidR="00D414FB">
        <w:rPr>
          <w:rFonts w:ascii="Sakkal Majalla" w:hAnsi="Sakkal Majalla" w:cs="Sakkal Majalla"/>
          <w:sz w:val="30"/>
          <w:szCs w:val="30"/>
          <w:rtl/>
        </w:rPr>
        <w:t>التقـنية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7714D1E2" w14:textId="7DBC46D6" w:rsidR="00484C24" w:rsidRPr="00484C24" w:rsidRDefault="00484C24" w:rsidP="00484C24">
      <w:pPr>
        <w:pStyle w:val="p2"/>
        <w:bidi/>
        <w:spacing w:line="276" w:lineRule="auto"/>
        <w:divId w:val="1312905764"/>
        <w:rPr>
          <w:rFonts w:ascii="Sakkal Majalla" w:hAnsi="Sakkal Majalla" w:cs="Sakkal Majalla"/>
          <w:sz w:val="30"/>
          <w:szCs w:val="30"/>
        </w:rPr>
      </w:pPr>
      <w:r w:rsidRPr="00484C24">
        <w:rPr>
          <w:rFonts w:ascii="Sakkal Majalla" w:hAnsi="Sakkal Majalla" w:cs="Sakkal Majalla"/>
          <w:sz w:val="30"/>
          <w:szCs w:val="30"/>
          <w:rtl/>
        </w:rPr>
        <w:t xml:space="preserve">إن الدمج بين هذه الأطر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الثلاثـة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يمنح الدراسة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قـوة تـفسيرية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أكبر، حيث </w:t>
      </w:r>
      <w:r w:rsidR="00D414FB">
        <w:rPr>
          <w:rFonts w:ascii="Sakkal Majalla" w:hAnsi="Sakkal Majalla" w:cs="Sakkal Majalla"/>
          <w:sz w:val="30"/>
          <w:szCs w:val="30"/>
          <w:rtl/>
        </w:rPr>
        <w:t>يتيـح</w:t>
      </w:r>
      <w:r w:rsidR="002712B5">
        <w:rPr>
          <w:rFonts w:ascii="Sakkal Majalla" w:hAnsi="Sakkal Majalla" w:cs="Sakkal Majalla"/>
          <w:sz w:val="30"/>
          <w:szCs w:val="30"/>
          <w:rtl/>
        </w:rPr>
        <w:t xml:space="preserve">: </w:t>
      </w:r>
    </w:p>
    <w:p w14:paraId="74C4CEF9" w14:textId="3C5059F3" w:rsidR="00484C24" w:rsidRPr="00484C24" w:rsidRDefault="00484C24" w:rsidP="00484C24">
      <w:pPr>
        <w:pStyle w:val="p2"/>
        <w:numPr>
          <w:ilvl w:val="0"/>
          <w:numId w:val="38"/>
        </w:numPr>
        <w:bidi/>
        <w:spacing w:line="276" w:lineRule="auto"/>
        <w:divId w:val="1312905764"/>
        <w:rPr>
          <w:rFonts w:ascii="Sakkal Majalla" w:hAnsi="Sakkal Majalla" w:cs="Sakkal Majalla"/>
          <w:sz w:val="30"/>
          <w:szCs w:val="30"/>
        </w:rPr>
      </w:pPr>
      <w:r w:rsidRPr="00484C24">
        <w:rPr>
          <w:rFonts w:ascii="Sakkal Majalla" w:hAnsi="Sakkal Majalla" w:cs="Sakkal Majalla"/>
          <w:b/>
          <w:bCs/>
          <w:sz w:val="30"/>
          <w:szCs w:val="30"/>
          <w:rtl/>
        </w:rPr>
        <w:t>تفسير العلاقة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 بين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الذكـاء الاصطناعـي وكـفاءة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المتابعة باعتبار المشاريع أنظمة </w:t>
      </w:r>
      <w:r w:rsidR="00D414FB">
        <w:rPr>
          <w:rFonts w:ascii="Sakkal Majalla" w:hAnsi="Sakkal Majalla" w:cs="Sakkal Majalla"/>
          <w:sz w:val="30"/>
          <w:szCs w:val="30"/>
          <w:rtl/>
        </w:rPr>
        <w:t>مترابطـة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3D451AAC" w14:textId="20D396B8" w:rsidR="00484C24" w:rsidRPr="00484C24" w:rsidRDefault="00484C24" w:rsidP="00484C24">
      <w:pPr>
        <w:pStyle w:val="p2"/>
        <w:numPr>
          <w:ilvl w:val="0"/>
          <w:numId w:val="38"/>
        </w:numPr>
        <w:bidi/>
        <w:spacing w:line="276" w:lineRule="auto"/>
        <w:divId w:val="1312905764"/>
        <w:rPr>
          <w:rFonts w:ascii="Sakkal Majalla" w:hAnsi="Sakkal Majalla" w:cs="Sakkal Majalla"/>
          <w:sz w:val="30"/>
          <w:szCs w:val="30"/>
        </w:rPr>
      </w:pPr>
      <w:r w:rsidRPr="00484C24">
        <w:rPr>
          <w:rFonts w:ascii="Sakkal Majalla" w:hAnsi="Sakkal Majalla" w:cs="Sakkal Majalla"/>
          <w:b/>
          <w:bCs/>
          <w:sz w:val="30"/>
          <w:szCs w:val="30"/>
          <w:rtl/>
        </w:rPr>
        <w:t>ربط التحليل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 بمراحل ومجالات إدارة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المشـاريع وفـق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المعايير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العالمـية </w:t>
      </w:r>
      <w:r w:rsidRPr="00484C24">
        <w:rPr>
          <w:rFonts w:ascii="Sakkal Majalla" w:hAnsi="Sakkal Majalla" w:cs="Sakkal Majalla"/>
          <w:sz w:val="30"/>
          <w:szCs w:val="30"/>
          <w:rtl/>
        </w:rPr>
        <w:t>المعتمدة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1F1D07D6" w14:textId="1EBE88C0" w:rsidR="00484C24" w:rsidRPr="00484C24" w:rsidRDefault="00D414FB" w:rsidP="00484C24">
      <w:pPr>
        <w:pStyle w:val="p2"/>
        <w:numPr>
          <w:ilvl w:val="0"/>
          <w:numId w:val="38"/>
        </w:numPr>
        <w:bidi/>
        <w:spacing w:line="276" w:lineRule="auto"/>
        <w:divId w:val="1312905764"/>
        <w:rPr>
          <w:rFonts w:ascii="Sakkal Majalla" w:hAnsi="Sakkal Majalla" w:cs="Sakkal Majalla"/>
          <w:sz w:val="30"/>
          <w:szCs w:val="30"/>
        </w:rPr>
      </w:pPr>
      <w:r>
        <w:rPr>
          <w:rFonts w:ascii="Sakkal Majalla" w:hAnsi="Sakkal Majalla" w:cs="Sakkal Majalla"/>
          <w:b/>
          <w:bCs/>
          <w:sz w:val="30"/>
          <w:szCs w:val="30"/>
          <w:rtl/>
        </w:rPr>
        <w:t xml:space="preserve">تـوضيح </w:t>
      </w:r>
      <w:r w:rsidR="00484C24" w:rsidRPr="00484C24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أثر </w:t>
      </w:r>
      <w:r>
        <w:rPr>
          <w:rFonts w:ascii="Sakkal Majalla" w:hAnsi="Sakkal Majalla" w:cs="Sakkal Majalla"/>
          <w:b/>
          <w:bCs/>
          <w:sz w:val="30"/>
          <w:szCs w:val="30"/>
          <w:rtl/>
        </w:rPr>
        <w:t xml:space="preserve">الجاهـزية المؤسسيـة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 xml:space="preserve">في </w:t>
      </w:r>
      <w:r>
        <w:rPr>
          <w:rFonts w:ascii="Sakkal Majalla" w:hAnsi="Sakkal Majalla" w:cs="Sakkal Majalla"/>
          <w:sz w:val="30"/>
          <w:szCs w:val="30"/>
          <w:rtl/>
        </w:rPr>
        <w:t xml:space="preserve">تعظـيم </w:t>
      </w:r>
      <w:r w:rsidR="00484C24" w:rsidRPr="00484C24">
        <w:rPr>
          <w:rFonts w:ascii="Sakkal Majalla" w:hAnsi="Sakkal Majalla" w:cs="Sakkal Majalla"/>
          <w:sz w:val="30"/>
          <w:szCs w:val="30"/>
          <w:rtl/>
        </w:rPr>
        <w:t>الاستفادة من الذكاء الاصطناعي أو الحد منها</w:t>
      </w:r>
      <w:r w:rsidR="00484C24" w:rsidRPr="00484C24">
        <w:rPr>
          <w:rFonts w:ascii="Sakkal Majalla" w:hAnsi="Sakkal Majalla" w:cs="Sakkal Majalla"/>
          <w:sz w:val="30"/>
          <w:szCs w:val="30"/>
        </w:rPr>
        <w:t xml:space="preserve"> (</w:t>
      </w:r>
      <w:proofErr w:type="spellStart"/>
      <w:r w:rsidR="00484C24" w:rsidRPr="00484C24">
        <w:rPr>
          <w:rFonts w:ascii="Sakkal Majalla" w:hAnsi="Sakkal Majalla" w:cs="Sakkal Majalla"/>
          <w:sz w:val="30"/>
          <w:szCs w:val="30"/>
        </w:rPr>
        <w:t>Alayed</w:t>
      </w:r>
      <w:proofErr w:type="spellEnd"/>
      <w:r w:rsidR="00484C24" w:rsidRPr="00484C24">
        <w:rPr>
          <w:rFonts w:ascii="Sakkal Majalla" w:hAnsi="Sakkal Majalla" w:cs="Sakkal Majalla"/>
          <w:sz w:val="30"/>
          <w:szCs w:val="30"/>
        </w:rPr>
        <w:t>, 2025)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17692EFC" w14:textId="244EBB92" w:rsidR="00745692" w:rsidRPr="00745692" w:rsidRDefault="00484C24" w:rsidP="005A3911">
      <w:pPr>
        <w:pStyle w:val="p2"/>
        <w:bidi/>
        <w:spacing w:line="276" w:lineRule="auto"/>
        <w:divId w:val="1312905764"/>
        <w:rPr>
          <w:rFonts w:ascii="Sakkal Majalla" w:hAnsi="Sakkal Majalla" w:cs="Sakkal Majalla"/>
          <w:sz w:val="30"/>
          <w:szCs w:val="30"/>
        </w:rPr>
      </w:pPr>
      <w:r w:rsidRPr="00484C24">
        <w:rPr>
          <w:rFonts w:ascii="Sakkal Majalla" w:hAnsi="Sakkal Majalla" w:cs="Sakkal Majalla"/>
          <w:sz w:val="30"/>
          <w:szCs w:val="30"/>
          <w:rtl/>
        </w:rPr>
        <w:t xml:space="preserve">وبذلك، يقوم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هـذا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الإطار النظري على أسس راسخة ومدعومة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بـمراجع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علمية محكمة، مما يعزز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قـدرة الدراسـة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على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تحـليل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الظاهرة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بشكـل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متكامل،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ويـضمن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تقديم تفسير علمي رصين </w:t>
      </w:r>
      <w:r w:rsidR="00D414FB">
        <w:rPr>
          <w:rFonts w:ascii="Sakkal Majalla" w:hAnsi="Sakkal Majalla" w:cs="Sakkal Majalla"/>
          <w:sz w:val="30"/>
          <w:szCs w:val="30"/>
          <w:rtl/>
        </w:rPr>
        <w:t>للنتـائج المـتوقعة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، يجمع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بيـن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النظرية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والتطبـيق </w:t>
      </w:r>
      <w:r w:rsidRPr="00484C24">
        <w:rPr>
          <w:rFonts w:ascii="Sakkal Majalla" w:hAnsi="Sakkal Majalla" w:cs="Sakkal Majalla"/>
          <w:sz w:val="30"/>
          <w:szCs w:val="30"/>
          <w:rtl/>
        </w:rPr>
        <w:t>والبعد المؤسسي في آن واحد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2E715580" w14:textId="442B5B37" w:rsidR="00D22171" w:rsidRPr="00435972" w:rsidRDefault="00D22171" w:rsidP="00435972">
      <w:pPr>
        <w:pStyle w:val="Heading2"/>
      </w:pPr>
      <w:bookmarkStart w:id="13" w:name="_Toc215434926"/>
      <w:r w:rsidRPr="00435972">
        <w:rPr>
          <w:rtl/>
        </w:rPr>
        <w:t xml:space="preserve">المنهجية وطرق </w:t>
      </w:r>
      <w:r w:rsidR="00D414FB">
        <w:rPr>
          <w:rtl/>
        </w:rPr>
        <w:t>البحـث</w:t>
      </w:r>
      <w:r w:rsidR="002712B5">
        <w:rPr>
          <w:rtl/>
        </w:rPr>
        <w:t>:</w:t>
      </w:r>
      <w:bookmarkEnd w:id="13"/>
      <w:r w:rsidR="002712B5">
        <w:rPr>
          <w:rtl/>
        </w:rPr>
        <w:t xml:space="preserve"> </w:t>
      </w:r>
    </w:p>
    <w:p w14:paraId="62109A34" w14:textId="17706E83" w:rsidR="00484C24" w:rsidRDefault="00484C24" w:rsidP="00484C24">
      <w:pPr>
        <w:pStyle w:val="p2"/>
        <w:bidi/>
        <w:spacing w:before="240" w:line="276" w:lineRule="auto"/>
        <w:jc w:val="both"/>
        <w:rPr>
          <w:rFonts w:ascii="Sakkal Majalla" w:hAnsi="Sakkal Majalla" w:cs="Sakkal Majalla"/>
          <w:sz w:val="30"/>
          <w:szCs w:val="30"/>
          <w:rtl/>
        </w:rPr>
      </w:pPr>
      <w:r w:rsidRPr="00484C24">
        <w:rPr>
          <w:rFonts w:ascii="Sakkal Majalla" w:hAnsi="Sakkal Majalla" w:cs="Sakkal Majalla"/>
          <w:sz w:val="30"/>
          <w:szCs w:val="30"/>
          <w:rtl/>
        </w:rPr>
        <w:t xml:space="preserve">ترتكز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هـذه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الدراسة على منهجية علمية واضحة تجمع بين </w:t>
      </w:r>
      <w:r w:rsidRPr="00484C24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الأسلوب </w:t>
      </w:r>
      <w:r w:rsidR="00D414FB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الوصـفي </w:t>
      </w:r>
      <w:r w:rsidRPr="00484C24">
        <w:rPr>
          <w:rFonts w:ascii="Sakkal Majalla" w:hAnsi="Sakkal Majalla" w:cs="Sakkal Majalla"/>
          <w:b/>
          <w:bCs/>
          <w:sz w:val="30"/>
          <w:szCs w:val="30"/>
          <w:rtl/>
        </w:rPr>
        <w:t>التحليلي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 و</w:t>
      </w:r>
      <w:r w:rsidRPr="00484C24">
        <w:rPr>
          <w:rFonts w:ascii="Sakkal Majalla" w:hAnsi="Sakkal Majalla" w:cs="Sakkal Majalla"/>
          <w:b/>
          <w:bCs/>
          <w:sz w:val="30"/>
          <w:szCs w:val="30"/>
          <w:rtl/>
        </w:rPr>
        <w:t>المنهج الكمي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وذلـك بـهدف تقديـم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رؤية متكاملة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حـول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أثر استخدام تقنيات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الـذكاء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الاصطناعي في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مـتابعة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إدارة المشاريع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بالمؤسـسات </w:t>
      </w:r>
      <w:r w:rsidRPr="00484C24">
        <w:rPr>
          <w:rFonts w:ascii="Sakkal Majalla" w:hAnsi="Sakkal Majalla" w:cs="Sakkal Majalla"/>
          <w:sz w:val="30"/>
          <w:szCs w:val="30"/>
          <w:rtl/>
        </w:rPr>
        <w:t>السعودية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فاختيار هذا المزج المنهجي يتيح من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جهـة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وصف الظاهرة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كمـا هـي فـي الـواقع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الحالي وربطها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بـالإطار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النظري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والأدبيـات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السابقة، ومن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جـهة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أخرى قياس العلاقة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بيـن المتـغيرات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بصورة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كميـة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وإحصائية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تـضمن الموضوعـية </w:t>
      </w:r>
      <w:r w:rsidRPr="00484C24">
        <w:rPr>
          <w:rFonts w:ascii="Sakkal Majalla" w:hAnsi="Sakkal Majalla" w:cs="Sakkal Majalla"/>
          <w:sz w:val="30"/>
          <w:szCs w:val="30"/>
          <w:rtl/>
        </w:rPr>
        <w:t>والدقة في النتائج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وبذلك، فإن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اعتمـاد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هذا النهج يسهم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فـي تحقيـق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فهم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أعـمق للـموضوع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قيد الدراسة، ويمنح النتائج قيمة علمية وتطبيقية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يمـكن </w:t>
      </w:r>
      <w:r w:rsidRPr="00484C24">
        <w:rPr>
          <w:rFonts w:ascii="Sakkal Majalla" w:hAnsi="Sakkal Majalla" w:cs="Sakkal Majalla"/>
          <w:sz w:val="30"/>
          <w:szCs w:val="30"/>
          <w:rtl/>
        </w:rPr>
        <w:t xml:space="preserve">البناء عليها في صياغة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تـوصيات </w:t>
      </w:r>
      <w:r w:rsidRPr="00484C24">
        <w:rPr>
          <w:rFonts w:ascii="Sakkal Majalla" w:hAnsi="Sakkal Majalla" w:cs="Sakkal Majalla"/>
          <w:sz w:val="30"/>
          <w:szCs w:val="30"/>
          <w:rtl/>
        </w:rPr>
        <w:t>عملية موجهة لصانعي القرار والمؤسسات المعنية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27F276CE" w14:textId="77777777" w:rsidR="00D414FB" w:rsidRPr="00484C24" w:rsidRDefault="00D414FB" w:rsidP="00D414FB">
      <w:pPr>
        <w:pStyle w:val="p2"/>
        <w:bidi/>
        <w:spacing w:before="240" w:line="276" w:lineRule="auto"/>
        <w:jc w:val="both"/>
        <w:rPr>
          <w:rFonts w:ascii="Sakkal Majalla" w:hAnsi="Sakkal Majalla" w:cs="Sakkal Majalla"/>
          <w:sz w:val="30"/>
          <w:szCs w:val="30"/>
        </w:rPr>
      </w:pPr>
    </w:p>
    <w:p w14:paraId="13EA9962" w14:textId="5C63F6B6" w:rsidR="00745692" w:rsidRPr="00745692" w:rsidRDefault="00745692" w:rsidP="00745692">
      <w:pPr>
        <w:pStyle w:val="p2"/>
        <w:bidi/>
        <w:spacing w:before="240" w:line="276" w:lineRule="auto"/>
        <w:rPr>
          <w:rFonts w:ascii="Sakkal Majalla" w:hAnsi="Sakkal Majalla" w:cs="Sakkal Majalla"/>
          <w:sz w:val="30"/>
          <w:szCs w:val="30"/>
        </w:rPr>
      </w:pPr>
      <w:r w:rsidRPr="00745692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lastRenderedPageBreak/>
        <w:t>أولًا</w:t>
      </w:r>
      <w:r w:rsidR="002712B5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: </w:t>
      </w:r>
      <w:r w:rsidRPr="00745692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منهج الدراسة</w:t>
      </w:r>
      <w:r w:rsidRPr="00745692">
        <w:rPr>
          <w:rFonts w:ascii="Sakkal Majalla" w:hAnsi="Sakkal Majalla" w:cs="Sakkal Majalla"/>
          <w:b/>
          <w:bCs/>
          <w:sz w:val="32"/>
          <w:szCs w:val="32"/>
          <w:u w:val="single"/>
        </w:rPr>
        <w:br/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تـم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اعتماد المنهج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الوصـفي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التحليلي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لكونـه الأنسـب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لدراسة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الـظواهر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المعاصرة وتحليلها كما هي في الواقع، حيث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يـساعد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على وصف واقع استخدام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الذكـاء الاصـطناعي فـي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المؤسسات السعودية وربطه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بـكفاءة متابـعة </w:t>
      </w:r>
      <w:r w:rsidRPr="00745692">
        <w:rPr>
          <w:rFonts w:ascii="Sakkal Majalla" w:hAnsi="Sakkal Majalla" w:cs="Sakkal Majalla"/>
          <w:sz w:val="30"/>
          <w:szCs w:val="30"/>
          <w:rtl/>
        </w:rPr>
        <w:t>المشاريع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كمـا سيتـم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الاعتماد على المنهج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الكـمي فـي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جمع البيانات من خلال أداة الاستبانة الإلكترونية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وتـحليلها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إحصائيًا بما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يتيـح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اختبار الفروض وصياغة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استـنتاجات </w:t>
      </w:r>
      <w:r w:rsidRPr="00745692">
        <w:rPr>
          <w:rFonts w:ascii="Sakkal Majalla" w:hAnsi="Sakkal Majalla" w:cs="Sakkal Majalla"/>
          <w:sz w:val="30"/>
          <w:szCs w:val="30"/>
          <w:rtl/>
        </w:rPr>
        <w:t>دقيقة مبنية على البيانات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2A0AF4DB" w14:textId="0CFCF153" w:rsidR="00745692" w:rsidRPr="00745692" w:rsidRDefault="00745692" w:rsidP="00745692">
      <w:pPr>
        <w:pStyle w:val="p2"/>
        <w:bidi/>
        <w:spacing w:before="240" w:line="276" w:lineRule="auto"/>
        <w:rPr>
          <w:rFonts w:ascii="Sakkal Majalla" w:hAnsi="Sakkal Majalla" w:cs="Sakkal Majalla"/>
          <w:sz w:val="30"/>
          <w:szCs w:val="30"/>
        </w:rPr>
      </w:pPr>
      <w:r w:rsidRPr="00745692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ثانيًا</w:t>
      </w:r>
      <w:r w:rsidR="002712B5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: </w:t>
      </w:r>
      <w:r w:rsidRPr="00745692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مجتمع </w:t>
      </w:r>
      <w:r w:rsidR="00D414FB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الدراسـة</w:t>
      </w:r>
      <w:r w:rsidRPr="00745692">
        <w:rPr>
          <w:rFonts w:ascii="Sakkal Majalla" w:hAnsi="Sakkal Majalla" w:cs="Sakkal Majalla"/>
          <w:sz w:val="30"/>
          <w:szCs w:val="30"/>
        </w:rPr>
        <w:br/>
      </w:r>
      <w:r w:rsidR="00B40E45" w:rsidRPr="00B40E45">
        <w:rPr>
          <w:rFonts w:ascii="Sakkal Majalla" w:hAnsi="Sakkal Majalla" w:cs="Sakkal Majalla"/>
          <w:sz w:val="30"/>
          <w:szCs w:val="30"/>
          <w:rtl/>
        </w:rPr>
        <w:t xml:space="preserve">يتكون مجتمع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الـدراسة </w:t>
      </w:r>
      <w:r w:rsidR="00B40E45" w:rsidRPr="00B40E45">
        <w:rPr>
          <w:rFonts w:ascii="Sakkal Majalla" w:hAnsi="Sakkal Majalla" w:cs="Sakkal Majalla"/>
          <w:sz w:val="30"/>
          <w:szCs w:val="30"/>
          <w:rtl/>
        </w:rPr>
        <w:t xml:space="preserve">من جميع العاملين في المؤسسات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الـسعودية </w:t>
      </w:r>
      <w:r w:rsidR="00B40E45" w:rsidRPr="00B40E45">
        <w:rPr>
          <w:rFonts w:ascii="Sakkal Majalla" w:hAnsi="Sakkal Majalla" w:cs="Sakkal Majalla"/>
          <w:sz w:val="30"/>
          <w:szCs w:val="30"/>
          <w:rtl/>
        </w:rPr>
        <w:t xml:space="preserve">(الحكومية والخاصة) في مدينة الرياض،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مـمن </w:t>
      </w:r>
      <w:r w:rsidR="00B40E45" w:rsidRPr="00B40E45">
        <w:rPr>
          <w:rFonts w:ascii="Sakkal Majalla" w:hAnsi="Sakkal Majalla" w:cs="Sakkal Majalla"/>
          <w:sz w:val="30"/>
          <w:szCs w:val="30"/>
          <w:rtl/>
        </w:rPr>
        <w:t xml:space="preserve">يشغلون مناصب إدارية أو فنية أو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إشـرافية </w:t>
      </w:r>
      <w:r w:rsidR="00B40E45" w:rsidRPr="00B40E45">
        <w:rPr>
          <w:rFonts w:ascii="Sakkal Majalla" w:hAnsi="Sakkal Majalla" w:cs="Sakkal Majalla"/>
          <w:sz w:val="30"/>
          <w:szCs w:val="30"/>
          <w:rtl/>
        </w:rPr>
        <w:t xml:space="preserve">ذات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صـلة مـباشرة </w:t>
      </w:r>
      <w:r w:rsidR="00B40E45" w:rsidRPr="00B40E45">
        <w:rPr>
          <w:rFonts w:ascii="Sakkal Majalla" w:hAnsi="Sakkal Majalla" w:cs="Sakkal Majalla"/>
          <w:sz w:val="30"/>
          <w:szCs w:val="30"/>
          <w:rtl/>
        </w:rPr>
        <w:t xml:space="preserve">أو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غيـر </w:t>
      </w:r>
      <w:r w:rsidR="00B40E45" w:rsidRPr="00B40E45">
        <w:rPr>
          <w:rFonts w:ascii="Sakkal Majalla" w:hAnsi="Sakkal Majalla" w:cs="Sakkal Majalla"/>
          <w:sz w:val="30"/>
          <w:szCs w:val="30"/>
          <w:rtl/>
        </w:rPr>
        <w:t xml:space="preserve">مباشرة بتطبيقات الذكاء الاصطناعي أو </w:t>
      </w:r>
      <w:r w:rsidR="00D414FB">
        <w:rPr>
          <w:rFonts w:ascii="Sakkal Majalla" w:hAnsi="Sakkal Majalla" w:cs="Sakkal Majalla"/>
          <w:sz w:val="30"/>
          <w:szCs w:val="30"/>
          <w:rtl/>
        </w:rPr>
        <w:t>بمـتابعة الـمشاريع</w:t>
      </w:r>
      <w:r w:rsidR="00B40E45" w:rsidRPr="00B40E45">
        <w:rPr>
          <w:rFonts w:ascii="Sakkal Majalla" w:hAnsi="Sakkal Majalla" w:cs="Sakkal Majalla"/>
          <w:sz w:val="30"/>
          <w:szCs w:val="30"/>
          <w:rtl/>
        </w:rPr>
        <w:t xml:space="preserve">. تم اختيار الرياض كمركز رئيس للجهات الحكومية ومؤسسات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القطـاعات </w:t>
      </w:r>
      <w:r w:rsidR="00B40E45" w:rsidRPr="00B40E45">
        <w:rPr>
          <w:rFonts w:ascii="Sakkal Majalla" w:hAnsi="Sakkal Majalla" w:cs="Sakkal Majalla"/>
          <w:sz w:val="30"/>
          <w:szCs w:val="30"/>
          <w:rtl/>
        </w:rPr>
        <w:t xml:space="preserve">المتنوعة (صحية، </w:t>
      </w:r>
      <w:r w:rsidR="00D414FB">
        <w:rPr>
          <w:rFonts w:ascii="Sakkal Majalla" w:hAnsi="Sakkal Majalla" w:cs="Sakkal Majalla"/>
          <w:sz w:val="30"/>
          <w:szCs w:val="30"/>
          <w:rtl/>
        </w:rPr>
        <w:t>تـعليمية</w:t>
      </w:r>
      <w:r w:rsidR="00B40E45" w:rsidRPr="00B40E45">
        <w:rPr>
          <w:rFonts w:ascii="Sakkal Majalla" w:hAnsi="Sakkal Majalla" w:cs="Sakkal Majalla"/>
          <w:sz w:val="30"/>
          <w:szCs w:val="30"/>
          <w:rtl/>
        </w:rPr>
        <w:t>، تجارية، تقنية).</w:t>
      </w:r>
    </w:p>
    <w:p w14:paraId="3DD33D75" w14:textId="22FC2C64" w:rsidR="00B40E45" w:rsidRPr="00B40E45" w:rsidRDefault="00745692" w:rsidP="00B40E45">
      <w:pPr>
        <w:pStyle w:val="p2"/>
        <w:bidi/>
        <w:spacing w:before="240" w:line="276" w:lineRule="auto"/>
        <w:rPr>
          <w:rFonts w:ascii="Sakkal Majalla" w:hAnsi="Sakkal Majalla" w:cs="Sakkal Majalla"/>
          <w:sz w:val="30"/>
          <w:szCs w:val="30"/>
        </w:rPr>
      </w:pPr>
      <w:r w:rsidRPr="00745692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ثالثًا</w:t>
      </w:r>
      <w:r w:rsidR="002712B5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: </w:t>
      </w:r>
      <w:r w:rsidRPr="00745692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عينة الدراسة</w:t>
      </w:r>
      <w:r w:rsidRPr="00745692">
        <w:rPr>
          <w:rFonts w:ascii="Sakkal Majalla" w:hAnsi="Sakkal Majalla" w:cs="Sakkal Majalla"/>
          <w:sz w:val="30"/>
          <w:szCs w:val="30"/>
        </w:rPr>
        <w:br/>
      </w:r>
      <w:r w:rsidR="005A3911" w:rsidRPr="00B40E45">
        <w:rPr>
          <w:rFonts w:ascii="Sakkal Majalla" w:hAnsi="Sakkal Majalla" w:cs="Sakkal Majalla" w:hint="cs"/>
          <w:sz w:val="30"/>
          <w:szCs w:val="30"/>
          <w:rtl/>
        </w:rPr>
        <w:t xml:space="preserve">  </w:t>
      </w:r>
      <w:r w:rsidR="00B40E45" w:rsidRPr="00B40E45">
        <w:rPr>
          <w:rFonts w:ascii="Sakkal Majalla" w:hAnsi="Sakkal Majalla" w:cs="Sakkal Majalla" w:hint="cs"/>
          <w:sz w:val="30"/>
          <w:szCs w:val="30"/>
          <w:rtl/>
        </w:rPr>
        <w:t xml:space="preserve"> </w:t>
      </w:r>
      <w:r w:rsidR="00B40E45" w:rsidRPr="00B40E45">
        <w:rPr>
          <w:rFonts w:ascii="Sakkal Majalla" w:hAnsi="Sakkal Majalla" w:cs="Sakkal Majalla"/>
          <w:sz w:val="30"/>
          <w:szCs w:val="30"/>
          <w:rtl/>
        </w:rPr>
        <w:t xml:space="preserve">تمثل عينة الدراسة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عـنصرًا </w:t>
      </w:r>
      <w:r w:rsidR="00B40E45" w:rsidRPr="00B40E45">
        <w:rPr>
          <w:rFonts w:ascii="Sakkal Majalla" w:hAnsi="Sakkal Majalla" w:cs="Sakkal Majalla"/>
          <w:sz w:val="30"/>
          <w:szCs w:val="30"/>
          <w:rtl/>
        </w:rPr>
        <w:t xml:space="preserve">أساسيًا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لضـمان موثوقـية النتـائج </w:t>
      </w:r>
      <w:r w:rsidR="00B40E45" w:rsidRPr="00B40E45">
        <w:rPr>
          <w:rFonts w:ascii="Sakkal Majalla" w:hAnsi="Sakkal Majalla" w:cs="Sakkal Majalla"/>
          <w:sz w:val="30"/>
          <w:szCs w:val="30"/>
          <w:rtl/>
        </w:rPr>
        <w:t xml:space="preserve">وقابليتها للتعميم، حيث تم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اعـتماد </w:t>
      </w:r>
      <w:r w:rsidR="00B40E45" w:rsidRPr="00B40E45">
        <w:rPr>
          <w:rFonts w:ascii="Sakkal Majalla" w:hAnsi="Sakkal Majalla" w:cs="Sakkal Majalla"/>
          <w:sz w:val="30"/>
          <w:szCs w:val="30"/>
          <w:rtl/>
        </w:rPr>
        <w:t>العينة الطبقية العشوائية</w:t>
      </w:r>
      <w:r w:rsidR="00B40E45" w:rsidRPr="00B40E45">
        <w:rPr>
          <w:rFonts w:ascii="Sakkal Majalla" w:hAnsi="Sakkal Majalla" w:cs="Sakkal Majalla"/>
          <w:sz w:val="30"/>
          <w:szCs w:val="30"/>
        </w:rPr>
        <w:t xml:space="preserve"> (Stratified Random Sampling). </w:t>
      </w:r>
      <w:r w:rsidR="00B40E45" w:rsidRPr="00B40E45">
        <w:rPr>
          <w:rFonts w:ascii="Sakkal Majalla" w:hAnsi="Sakkal Majalla" w:cs="Sakkal Majalla"/>
          <w:sz w:val="30"/>
          <w:szCs w:val="30"/>
          <w:rtl/>
        </w:rPr>
        <w:t xml:space="preserve">وقد تم احتساب حجم العينة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إحصائيـاً لـيبلغ </w:t>
      </w:r>
      <w:r w:rsidR="00B40E45" w:rsidRPr="00B40E45">
        <w:rPr>
          <w:rFonts w:ascii="Sakkal Majalla" w:hAnsi="Sakkal Majalla" w:cs="Sakkal Majalla"/>
          <w:sz w:val="30"/>
          <w:szCs w:val="30"/>
        </w:rPr>
        <w:t xml:space="preserve">341 </w:t>
      </w:r>
      <w:r w:rsidR="00B40E45" w:rsidRPr="00B40E45">
        <w:rPr>
          <w:rFonts w:ascii="Sakkal Majalla" w:hAnsi="Sakkal Majalla" w:cs="Sakkal Majalla"/>
          <w:sz w:val="30"/>
          <w:szCs w:val="30"/>
          <w:rtl/>
        </w:rPr>
        <w:t xml:space="preserve">مفردة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مـن </w:t>
      </w:r>
      <w:r w:rsidR="00B40E45" w:rsidRPr="00B40E45">
        <w:rPr>
          <w:rFonts w:ascii="Sakkal Majalla" w:hAnsi="Sakkal Majalla" w:cs="Sakkal Majalla"/>
          <w:sz w:val="30"/>
          <w:szCs w:val="30"/>
          <w:rtl/>
        </w:rPr>
        <w:t xml:space="preserve">العاملين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فـي </w:t>
      </w:r>
      <w:r w:rsidR="00B40E45" w:rsidRPr="00B40E45">
        <w:rPr>
          <w:rFonts w:ascii="Sakkal Majalla" w:hAnsi="Sakkal Majalla" w:cs="Sakkal Majalla"/>
          <w:sz w:val="30"/>
          <w:szCs w:val="30"/>
          <w:rtl/>
        </w:rPr>
        <w:t xml:space="preserve">المؤسسات السعودية. يستند هذا الاختيار إلى مبررات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علمـية </w:t>
      </w:r>
      <w:r w:rsidR="00B40E45" w:rsidRPr="00B40E45">
        <w:rPr>
          <w:rFonts w:ascii="Sakkal Majalla" w:hAnsi="Sakkal Majalla" w:cs="Sakkal Majalla"/>
          <w:sz w:val="30"/>
          <w:szCs w:val="30"/>
          <w:rtl/>
        </w:rPr>
        <w:t xml:space="preserve">ومنهجية؛ إذ إن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الـهدف هـو </w:t>
      </w:r>
      <w:r w:rsidR="00B40E45" w:rsidRPr="00B40E45">
        <w:rPr>
          <w:rFonts w:ascii="Sakkal Majalla" w:hAnsi="Sakkal Majalla" w:cs="Sakkal Majalla"/>
          <w:sz w:val="30"/>
          <w:szCs w:val="30"/>
          <w:rtl/>
        </w:rPr>
        <w:t xml:space="preserve">الوصول إلى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تمثيـل </w:t>
      </w:r>
      <w:r w:rsidR="00B40E45" w:rsidRPr="00B40E45">
        <w:rPr>
          <w:rFonts w:ascii="Sakkal Majalla" w:hAnsi="Sakkal Majalla" w:cs="Sakkal Majalla"/>
          <w:sz w:val="30"/>
          <w:szCs w:val="30"/>
          <w:rtl/>
        </w:rPr>
        <w:t xml:space="preserve">إحصائي شامل للفئات </w:t>
      </w:r>
      <w:r w:rsidR="00D414FB">
        <w:rPr>
          <w:rFonts w:ascii="Sakkal Majalla" w:hAnsi="Sakkal Majalla" w:cs="Sakkal Majalla"/>
          <w:sz w:val="30"/>
          <w:szCs w:val="30"/>
          <w:rtl/>
        </w:rPr>
        <w:t>الوظـيفية المختلـفة</w:t>
      </w:r>
      <w:r w:rsidR="00B40E45" w:rsidRPr="00B40E45">
        <w:rPr>
          <w:rFonts w:ascii="Sakkal Majalla" w:hAnsi="Sakkal Majalla" w:cs="Sakkal Majalla"/>
          <w:sz w:val="30"/>
          <w:szCs w:val="30"/>
          <w:rtl/>
        </w:rPr>
        <w:t xml:space="preserve">، مع التركيز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عـلى فـئة </w:t>
      </w:r>
      <w:r w:rsidR="00B40E45" w:rsidRPr="00B40E45">
        <w:rPr>
          <w:rFonts w:ascii="Sakkal Majalla" w:hAnsi="Sakkal Majalla" w:cs="Sakkal Majalla"/>
          <w:sz w:val="30"/>
          <w:szCs w:val="30"/>
          <w:rtl/>
        </w:rPr>
        <w:t xml:space="preserve">محددة من الأفراد الذين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تـتوافر </w:t>
      </w:r>
      <w:r w:rsidR="00B40E45" w:rsidRPr="00B40E45">
        <w:rPr>
          <w:rFonts w:ascii="Sakkal Majalla" w:hAnsi="Sakkal Majalla" w:cs="Sakkal Majalla"/>
          <w:sz w:val="30"/>
          <w:szCs w:val="30"/>
          <w:rtl/>
        </w:rPr>
        <w:t xml:space="preserve">لديهم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خـبرة </w:t>
      </w:r>
      <w:r w:rsidR="00B40E45" w:rsidRPr="00B40E45">
        <w:rPr>
          <w:rFonts w:ascii="Sakkal Majalla" w:hAnsi="Sakkal Majalla" w:cs="Sakkal Majalla"/>
          <w:sz w:val="30"/>
          <w:szCs w:val="30"/>
          <w:rtl/>
        </w:rPr>
        <w:t xml:space="preserve">حالية أو سابقة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فـي </w:t>
      </w:r>
      <w:r w:rsidR="00B40E45" w:rsidRPr="00B40E45">
        <w:rPr>
          <w:rFonts w:ascii="Sakkal Majalla" w:hAnsi="Sakkal Majalla" w:cs="Sakkal Majalla"/>
          <w:sz w:val="30"/>
          <w:szCs w:val="30"/>
          <w:rtl/>
        </w:rPr>
        <w:t xml:space="preserve">إدارة المشاريع، إضافة إلى معرفة مباشرة أو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عمـلية </w:t>
      </w:r>
      <w:r w:rsidR="00B40E45" w:rsidRPr="00B40E45">
        <w:rPr>
          <w:rFonts w:ascii="Sakkal Majalla" w:hAnsi="Sakkal Majalla" w:cs="Sakkal Majalla"/>
          <w:sz w:val="30"/>
          <w:szCs w:val="30"/>
          <w:rtl/>
        </w:rPr>
        <w:t xml:space="preserve">باستخدام أدوات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وبرامـج </w:t>
      </w:r>
      <w:r w:rsidR="00B40E45" w:rsidRPr="00B40E45">
        <w:rPr>
          <w:rFonts w:ascii="Sakkal Majalla" w:hAnsi="Sakkal Majalla" w:cs="Sakkal Majalla"/>
          <w:sz w:val="30"/>
          <w:szCs w:val="30"/>
          <w:rtl/>
        </w:rPr>
        <w:t>الذكاء الاصطناعي في متابعة المشاريع</w:t>
      </w:r>
      <w:r w:rsidR="00B40E45" w:rsidRPr="00B40E45">
        <w:rPr>
          <w:rFonts w:ascii="Sakkal Majalla" w:hAnsi="Sakkal Majalla" w:cs="Sakkal Majalla"/>
          <w:sz w:val="30"/>
          <w:szCs w:val="30"/>
        </w:rPr>
        <w:t>.</w:t>
      </w:r>
    </w:p>
    <w:p w14:paraId="6BE98725" w14:textId="349C8D2F" w:rsidR="00B40E45" w:rsidRPr="00B40E45" w:rsidRDefault="00B40E45" w:rsidP="00B40E45">
      <w:pPr>
        <w:pStyle w:val="p2"/>
        <w:bidi/>
        <w:spacing w:before="240" w:line="276" w:lineRule="auto"/>
        <w:rPr>
          <w:rFonts w:ascii="Sakkal Majalla" w:hAnsi="Sakkal Majalla" w:cs="Sakkal Majalla"/>
          <w:sz w:val="30"/>
          <w:szCs w:val="30"/>
        </w:rPr>
      </w:pPr>
      <w:r w:rsidRPr="00B40E45">
        <w:rPr>
          <w:rFonts w:ascii="Sakkal Majalla" w:hAnsi="Sakkal Majalla" w:cs="Sakkal Majalla"/>
          <w:sz w:val="30"/>
          <w:szCs w:val="30"/>
          <w:rtl/>
        </w:rPr>
        <w:t xml:space="preserve">إن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اعـتماد هـذا </w:t>
      </w:r>
      <w:r w:rsidRPr="00B40E45">
        <w:rPr>
          <w:rFonts w:ascii="Sakkal Majalla" w:hAnsi="Sakkal Majalla" w:cs="Sakkal Majalla"/>
          <w:sz w:val="30"/>
          <w:szCs w:val="30"/>
          <w:rtl/>
        </w:rPr>
        <w:t xml:space="preserve">النوع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مـن العينـات </w:t>
      </w:r>
      <w:r w:rsidRPr="00B40E45">
        <w:rPr>
          <w:rFonts w:ascii="Sakkal Majalla" w:hAnsi="Sakkal Majalla" w:cs="Sakkal Majalla"/>
          <w:sz w:val="30"/>
          <w:szCs w:val="30"/>
          <w:rtl/>
        </w:rPr>
        <w:t xml:space="preserve">يعزز من القوة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الإحـصائية </w:t>
      </w:r>
      <w:r w:rsidRPr="00B40E45">
        <w:rPr>
          <w:rFonts w:ascii="Sakkal Majalla" w:hAnsi="Sakkal Majalla" w:cs="Sakkal Majalla"/>
          <w:sz w:val="30"/>
          <w:szCs w:val="30"/>
          <w:rtl/>
        </w:rPr>
        <w:t xml:space="preserve">للدراسة،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ويـضمن </w:t>
      </w:r>
      <w:r w:rsidRPr="00B40E45">
        <w:rPr>
          <w:rFonts w:ascii="Sakkal Majalla" w:hAnsi="Sakkal Majalla" w:cs="Sakkal Majalla"/>
          <w:sz w:val="30"/>
          <w:szCs w:val="30"/>
          <w:rtl/>
        </w:rPr>
        <w:t xml:space="preserve">أن تكون الاستنتاجات الصادرة مبنية على بيانات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مـمثلة </w:t>
      </w:r>
      <w:r w:rsidRPr="00B40E45">
        <w:rPr>
          <w:rFonts w:ascii="Sakkal Majalla" w:hAnsi="Sakkal Majalla" w:cs="Sakkal Majalla"/>
          <w:sz w:val="30"/>
          <w:szCs w:val="30"/>
          <w:rtl/>
        </w:rPr>
        <w:t xml:space="preserve">للمجتمع. كما أن حجم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الـعينة المختـار </w:t>
      </w:r>
      <w:r w:rsidRPr="00B40E45">
        <w:rPr>
          <w:rFonts w:ascii="Sakkal Majalla" w:hAnsi="Sakkal Majalla" w:cs="Sakkal Majalla"/>
          <w:sz w:val="30"/>
          <w:szCs w:val="30"/>
        </w:rPr>
        <w:t xml:space="preserve">(341) </w:t>
      </w:r>
      <w:proofErr w:type="gramStart"/>
      <w:r w:rsidRPr="00B40E45">
        <w:rPr>
          <w:rFonts w:ascii="Sakkal Majalla" w:hAnsi="Sakkal Majalla" w:cs="Sakkal Majalla"/>
          <w:sz w:val="30"/>
          <w:szCs w:val="30"/>
          <w:rtl/>
        </w:rPr>
        <w:t xml:space="preserve">مفردة </w:t>
      </w:r>
      <w:r>
        <w:rPr>
          <w:rFonts w:ascii="Sakkal Majalla" w:hAnsi="Sakkal Majalla" w:cs="Sakkal Majalla" w:hint="cs"/>
          <w:sz w:val="30"/>
          <w:szCs w:val="30"/>
          <w:rtl/>
        </w:rPr>
        <w:t xml:space="preserve"> ،</w:t>
      </w:r>
      <w:proofErr w:type="gramEnd"/>
      <w:r>
        <w:rPr>
          <w:rFonts w:ascii="Sakkal Majalla" w:hAnsi="Sakkal Majalla" w:cs="Sakkal Majalla" w:hint="cs"/>
          <w:sz w:val="30"/>
          <w:szCs w:val="30"/>
          <w:rtl/>
        </w:rPr>
        <w:t xml:space="preserve"> </w:t>
      </w:r>
      <w:r w:rsidRPr="00B40E45">
        <w:rPr>
          <w:rFonts w:ascii="Sakkal Majalla" w:hAnsi="Sakkal Majalla" w:cs="Sakkal Majalla"/>
          <w:sz w:val="30"/>
          <w:szCs w:val="30"/>
          <w:rtl/>
        </w:rPr>
        <w:t xml:space="preserve">يحقق التوازن بين القدرة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عـلى </w:t>
      </w:r>
      <w:r w:rsidRPr="00B40E45">
        <w:rPr>
          <w:rFonts w:ascii="Sakkal Majalla" w:hAnsi="Sakkal Majalla" w:cs="Sakkal Majalla"/>
          <w:sz w:val="30"/>
          <w:szCs w:val="30"/>
          <w:rtl/>
        </w:rPr>
        <w:t xml:space="preserve">إدارة عملية جمع البيانات بكفاءة، وفي الوقت ذاته توفير حجم بيانات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كـافٍ </w:t>
      </w:r>
      <w:r w:rsidRPr="00B40E45">
        <w:rPr>
          <w:rFonts w:ascii="Sakkal Majalla" w:hAnsi="Sakkal Majalla" w:cs="Sakkal Majalla"/>
          <w:sz w:val="30"/>
          <w:szCs w:val="30"/>
          <w:rtl/>
        </w:rPr>
        <w:t xml:space="preserve">لإجراء التحليلات الإحصائية المتقدمة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واختـبار الـفروض </w:t>
      </w:r>
      <w:r w:rsidRPr="00B40E45">
        <w:rPr>
          <w:rFonts w:ascii="Sakkal Majalla" w:hAnsi="Sakkal Majalla" w:cs="Sakkal Majalla"/>
          <w:sz w:val="30"/>
          <w:szCs w:val="30"/>
          <w:rtl/>
        </w:rPr>
        <w:t>بدقة عالية</w:t>
      </w:r>
      <w:r w:rsidRPr="00B40E45">
        <w:rPr>
          <w:rFonts w:ascii="Sakkal Majalla" w:hAnsi="Sakkal Majalla" w:cs="Sakkal Majalla"/>
          <w:sz w:val="30"/>
          <w:szCs w:val="30"/>
        </w:rPr>
        <w:t xml:space="preserve">. </w:t>
      </w:r>
      <w:r w:rsidRPr="00B40E45">
        <w:rPr>
          <w:rFonts w:ascii="Sakkal Majalla" w:hAnsi="Sakkal Majalla" w:cs="Sakkal Majalla"/>
          <w:sz w:val="30"/>
          <w:szCs w:val="30"/>
          <w:rtl/>
        </w:rPr>
        <w:t xml:space="preserve">وبذلك، فإن هذه العينة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التمثيـلية </w:t>
      </w:r>
      <w:r w:rsidRPr="00B40E45">
        <w:rPr>
          <w:rFonts w:ascii="Sakkal Majalla" w:hAnsi="Sakkal Majalla" w:cs="Sakkal Majalla"/>
          <w:sz w:val="30"/>
          <w:szCs w:val="30"/>
          <w:rtl/>
        </w:rPr>
        <w:t xml:space="preserve">تُعد الأنسب لطبيعة الدراسة الحالية،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لأنـها تستهـدف </w:t>
      </w:r>
      <w:r w:rsidRPr="00B40E45">
        <w:rPr>
          <w:rFonts w:ascii="Sakkal Majalla" w:hAnsi="Sakkal Majalla" w:cs="Sakkal Majalla"/>
          <w:sz w:val="30"/>
          <w:szCs w:val="30"/>
          <w:rtl/>
        </w:rPr>
        <w:t xml:space="preserve">تحقيق الاستدلال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والتعمـيم الـعلمي </w:t>
      </w:r>
      <w:r w:rsidRPr="00B40E45">
        <w:rPr>
          <w:rFonts w:ascii="Sakkal Majalla" w:hAnsi="Sakkal Majalla" w:cs="Sakkal Majalla"/>
          <w:sz w:val="30"/>
          <w:szCs w:val="30"/>
          <w:rtl/>
        </w:rPr>
        <w:t xml:space="preserve">حول الأثر الفعلي لتقنيات </w:t>
      </w:r>
      <w:r w:rsidR="00D414FB">
        <w:rPr>
          <w:rFonts w:ascii="Sakkal Majalla" w:hAnsi="Sakkal Majalla" w:cs="Sakkal Majalla"/>
          <w:sz w:val="30"/>
          <w:szCs w:val="30"/>
          <w:rtl/>
        </w:rPr>
        <w:t>الـذكاء الاصطناعـي فـي متـابعة المـشاريع</w:t>
      </w:r>
      <w:r w:rsidRPr="00B40E45">
        <w:rPr>
          <w:rFonts w:ascii="Sakkal Majalla" w:hAnsi="Sakkal Majalla" w:cs="Sakkal Majalla"/>
          <w:sz w:val="30"/>
          <w:szCs w:val="30"/>
          <w:rtl/>
        </w:rPr>
        <w:t xml:space="preserve">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وهـو مـا </w:t>
      </w:r>
      <w:r w:rsidRPr="00B40E45">
        <w:rPr>
          <w:rFonts w:ascii="Sakkal Majalla" w:hAnsi="Sakkal Majalla" w:cs="Sakkal Majalla"/>
          <w:sz w:val="30"/>
          <w:szCs w:val="30"/>
          <w:rtl/>
        </w:rPr>
        <w:t xml:space="preserve">يسهم في الوصول إلى استنتاجات ذات صلة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مـباشرة </w:t>
      </w:r>
      <w:r w:rsidRPr="00B40E45">
        <w:rPr>
          <w:rFonts w:ascii="Sakkal Majalla" w:hAnsi="Sakkal Majalla" w:cs="Sakkal Majalla"/>
          <w:sz w:val="30"/>
          <w:szCs w:val="30"/>
          <w:rtl/>
        </w:rPr>
        <w:t xml:space="preserve">بالواقع المؤسسي </w:t>
      </w:r>
      <w:r w:rsidR="00D414FB">
        <w:rPr>
          <w:rFonts w:ascii="Sakkal Majalla" w:hAnsi="Sakkal Majalla" w:cs="Sakkal Majalla"/>
          <w:sz w:val="30"/>
          <w:szCs w:val="30"/>
          <w:rtl/>
        </w:rPr>
        <w:t>السعـودي</w:t>
      </w:r>
      <w:r w:rsidRPr="00B40E45">
        <w:rPr>
          <w:rFonts w:ascii="Sakkal Majalla" w:hAnsi="Sakkal Majalla" w:cs="Sakkal Majalla"/>
          <w:sz w:val="30"/>
          <w:szCs w:val="30"/>
        </w:rPr>
        <w:t>.</w:t>
      </w:r>
    </w:p>
    <w:p w14:paraId="7C2F609E" w14:textId="78F287E1" w:rsidR="005A3911" w:rsidRDefault="005A3911" w:rsidP="00B40E45">
      <w:pPr>
        <w:pStyle w:val="p2"/>
        <w:bidi/>
        <w:spacing w:before="240" w:line="276" w:lineRule="auto"/>
        <w:rPr>
          <w:rFonts w:ascii="Sakkal Majalla" w:hAnsi="Sakkal Majalla" w:cs="Sakkal Majalla"/>
          <w:sz w:val="30"/>
          <w:szCs w:val="30"/>
          <w:rtl/>
        </w:rPr>
      </w:pPr>
    </w:p>
    <w:p w14:paraId="3F8C1396" w14:textId="77777777" w:rsidR="00B40E45" w:rsidRDefault="00B40E45" w:rsidP="00B40E45">
      <w:pPr>
        <w:pStyle w:val="p2"/>
        <w:bidi/>
        <w:spacing w:before="240" w:line="276" w:lineRule="auto"/>
        <w:rPr>
          <w:rFonts w:ascii="Sakkal Majalla" w:hAnsi="Sakkal Majalla" w:cs="Sakkal Majalla"/>
          <w:sz w:val="30"/>
          <w:szCs w:val="30"/>
          <w:rtl/>
        </w:rPr>
      </w:pPr>
    </w:p>
    <w:p w14:paraId="6993F4E4" w14:textId="77777777" w:rsidR="00D414FB" w:rsidRPr="00745692" w:rsidRDefault="00D414FB" w:rsidP="00D414FB">
      <w:pPr>
        <w:pStyle w:val="p2"/>
        <w:bidi/>
        <w:spacing w:before="240" w:line="276" w:lineRule="auto"/>
        <w:rPr>
          <w:rFonts w:ascii="Sakkal Majalla" w:hAnsi="Sakkal Majalla" w:cs="Sakkal Majalla"/>
          <w:sz w:val="30"/>
          <w:szCs w:val="30"/>
        </w:rPr>
      </w:pPr>
    </w:p>
    <w:p w14:paraId="66B04F47" w14:textId="7C587621" w:rsidR="00745692" w:rsidRPr="00745692" w:rsidRDefault="00745692" w:rsidP="00745692">
      <w:pPr>
        <w:pStyle w:val="p2"/>
        <w:bidi/>
        <w:spacing w:line="276" w:lineRule="auto"/>
        <w:rPr>
          <w:rFonts w:ascii="Sakkal Majalla" w:hAnsi="Sakkal Majalla" w:cs="Sakkal Majalla"/>
          <w:sz w:val="30"/>
          <w:szCs w:val="30"/>
        </w:rPr>
      </w:pPr>
      <w:r w:rsidRPr="00745692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lastRenderedPageBreak/>
        <w:t>رابعًا</w:t>
      </w:r>
      <w:r w:rsidR="002712B5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: </w:t>
      </w:r>
      <w:r w:rsidRPr="00745692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أدوات جمع البيانات</w:t>
      </w:r>
      <w:r w:rsidRPr="00745692">
        <w:rPr>
          <w:rFonts w:ascii="Sakkal Majalla" w:hAnsi="Sakkal Majalla" w:cs="Sakkal Majalla"/>
          <w:sz w:val="30"/>
          <w:szCs w:val="30"/>
        </w:rPr>
        <w:br/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تعتمد هذه الدراسة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علـى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الاستبانة الإلكترونية كأداة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رئيـسة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لجمع </w:t>
      </w:r>
      <w:r w:rsidR="00D414FB">
        <w:rPr>
          <w:rFonts w:ascii="Sakkal Majalla" w:hAnsi="Sakkal Majalla" w:cs="Sakkal Majalla"/>
          <w:sz w:val="30"/>
          <w:szCs w:val="30"/>
          <w:rtl/>
        </w:rPr>
        <w:t>البيـانات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وتم اختيار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هـذه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الأداة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نظرًـا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لقدرتها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علـى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الوصول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إلـى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عدد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كـبير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من المشاركين خلال فترة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زمـنية </w:t>
      </w:r>
      <w:r w:rsidRPr="00745692">
        <w:rPr>
          <w:rFonts w:ascii="Sakkal Majalla" w:hAnsi="Sakkal Majalla" w:cs="Sakkal Majalla"/>
          <w:sz w:val="30"/>
          <w:szCs w:val="30"/>
          <w:rtl/>
        </w:rPr>
        <w:t>قصيرة وبكلفة منخفضة</w:t>
      </w:r>
      <w:r w:rsidR="001F526F">
        <w:rPr>
          <w:rFonts w:ascii="Sakkal Majalla" w:hAnsi="Sakkal Majalla" w:cs="Sakkal Majalla"/>
          <w:sz w:val="30"/>
          <w:szCs w:val="30"/>
          <w:rtl/>
        </w:rPr>
        <w:t xml:space="preserve">.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ستُبنـى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الاستبانة على أسئلة مغلقة وفق مقياس </w:t>
      </w:r>
      <w:proofErr w:type="spellStart"/>
      <w:r w:rsidR="00D414FB">
        <w:rPr>
          <w:rFonts w:ascii="Sakkal Majalla" w:hAnsi="Sakkal Majalla" w:cs="Sakkal Majalla"/>
          <w:sz w:val="30"/>
          <w:szCs w:val="30"/>
          <w:rtl/>
        </w:rPr>
        <w:t>ليـكرت</w:t>
      </w:r>
      <w:proofErr w:type="spellEnd"/>
      <w:r w:rsidR="00D414FB">
        <w:rPr>
          <w:rFonts w:ascii="Sakkal Majalla" w:hAnsi="Sakkal Majalla" w:cs="Sakkal Majalla"/>
          <w:sz w:val="30"/>
          <w:szCs w:val="30"/>
          <w:rtl/>
        </w:rPr>
        <w:t xml:space="preserve">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الخماسي،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وسـتتوزع محاورهـا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على ثلاثة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أقسـام </w:t>
      </w:r>
      <w:r w:rsidRPr="00745692">
        <w:rPr>
          <w:rFonts w:ascii="Sakkal Majalla" w:hAnsi="Sakkal Majalla" w:cs="Sakkal Majalla"/>
          <w:sz w:val="30"/>
          <w:szCs w:val="30"/>
          <w:rtl/>
        </w:rPr>
        <w:t>رئيسية</w:t>
      </w:r>
      <w:r w:rsidR="002712B5">
        <w:rPr>
          <w:rFonts w:ascii="Sakkal Majalla" w:hAnsi="Sakkal Majalla" w:cs="Sakkal Majalla"/>
          <w:sz w:val="30"/>
          <w:szCs w:val="30"/>
          <w:rtl/>
        </w:rPr>
        <w:t xml:space="preserve">: </w:t>
      </w:r>
    </w:p>
    <w:p w14:paraId="14DE3B47" w14:textId="5AAEC85C" w:rsidR="00745692" w:rsidRPr="00745692" w:rsidRDefault="00745692" w:rsidP="00745692">
      <w:pPr>
        <w:pStyle w:val="p2"/>
        <w:numPr>
          <w:ilvl w:val="0"/>
          <w:numId w:val="32"/>
        </w:numPr>
        <w:bidi/>
        <w:spacing w:line="276" w:lineRule="auto"/>
        <w:rPr>
          <w:rFonts w:ascii="Sakkal Majalla" w:hAnsi="Sakkal Majalla" w:cs="Sakkal Majalla"/>
          <w:sz w:val="30"/>
          <w:szCs w:val="30"/>
        </w:rPr>
      </w:pPr>
      <w:r w:rsidRPr="00745692">
        <w:rPr>
          <w:rFonts w:ascii="Sakkal Majalla" w:hAnsi="Sakkal Majalla" w:cs="Sakkal Majalla"/>
          <w:sz w:val="30"/>
          <w:szCs w:val="30"/>
          <w:rtl/>
        </w:rPr>
        <w:t>البيانات الديموغرافية</w:t>
      </w:r>
      <w:r w:rsidR="002712B5">
        <w:rPr>
          <w:rFonts w:ascii="Sakkal Majalla" w:hAnsi="Sakkal Majalla" w:cs="Sakkal Majalla"/>
          <w:sz w:val="30"/>
          <w:szCs w:val="30"/>
          <w:rtl/>
        </w:rPr>
        <w:t xml:space="preserve">: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وتشمل الجنس، </w:t>
      </w:r>
      <w:r w:rsidR="00D414FB">
        <w:rPr>
          <w:rFonts w:ascii="Sakkal Majalla" w:hAnsi="Sakkal Majalla" w:cs="Sakkal Majalla"/>
          <w:sz w:val="30"/>
          <w:szCs w:val="30"/>
          <w:rtl/>
        </w:rPr>
        <w:t>الـعمر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، المؤهل العلمي، الوظيفة </w:t>
      </w:r>
      <w:r w:rsidR="00D414FB">
        <w:rPr>
          <w:rFonts w:ascii="Sakkal Majalla" w:hAnsi="Sakkal Majalla" w:cs="Sakkal Majalla"/>
          <w:sz w:val="30"/>
          <w:szCs w:val="30"/>
          <w:rtl/>
        </w:rPr>
        <w:t>الحـالية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، </w:t>
      </w:r>
      <w:r w:rsidR="00D414FB">
        <w:rPr>
          <w:rFonts w:ascii="Sakkal Majalla" w:hAnsi="Sakkal Majalla" w:cs="Sakkal Majalla"/>
          <w:sz w:val="30"/>
          <w:szCs w:val="30"/>
          <w:rtl/>
        </w:rPr>
        <w:t>سـنوات الخبـرة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2C94C1A0" w14:textId="35DA130B" w:rsidR="00745692" w:rsidRPr="00745692" w:rsidRDefault="00745692" w:rsidP="00745692">
      <w:pPr>
        <w:pStyle w:val="p2"/>
        <w:numPr>
          <w:ilvl w:val="0"/>
          <w:numId w:val="32"/>
        </w:numPr>
        <w:bidi/>
        <w:spacing w:line="276" w:lineRule="auto"/>
        <w:rPr>
          <w:rFonts w:ascii="Sakkal Majalla" w:hAnsi="Sakkal Majalla" w:cs="Sakkal Majalla"/>
          <w:sz w:val="30"/>
          <w:szCs w:val="30"/>
        </w:rPr>
      </w:pPr>
      <w:r w:rsidRPr="00745692">
        <w:rPr>
          <w:rFonts w:ascii="Sakkal Majalla" w:hAnsi="Sakkal Majalla" w:cs="Sakkal Majalla"/>
          <w:sz w:val="30"/>
          <w:szCs w:val="30"/>
          <w:rtl/>
        </w:rPr>
        <w:t xml:space="preserve">محور استخدام </w:t>
      </w:r>
      <w:r w:rsidR="00D414FB">
        <w:rPr>
          <w:rFonts w:ascii="Sakkal Majalla" w:hAnsi="Sakkal Majalla" w:cs="Sakkal Majalla"/>
          <w:sz w:val="30"/>
          <w:szCs w:val="30"/>
          <w:rtl/>
        </w:rPr>
        <w:t>الذكـاء الاصـطناعي</w:t>
      </w:r>
      <w:r w:rsidR="002712B5">
        <w:rPr>
          <w:rFonts w:ascii="Sakkal Majalla" w:hAnsi="Sakkal Majalla" w:cs="Sakkal Majalla"/>
          <w:sz w:val="30"/>
          <w:szCs w:val="30"/>
          <w:rtl/>
        </w:rPr>
        <w:t xml:space="preserve">: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يـتناول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الأدوات والتطبيقات المستخدمة في متابعة </w:t>
      </w:r>
      <w:r w:rsidR="00D414FB">
        <w:rPr>
          <w:rFonts w:ascii="Sakkal Majalla" w:hAnsi="Sakkal Majalla" w:cs="Sakkal Majalla"/>
          <w:sz w:val="30"/>
          <w:szCs w:val="30"/>
          <w:rtl/>
        </w:rPr>
        <w:t>المـشاريع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61D4DEC1" w14:textId="6E7B63FC" w:rsidR="00745692" w:rsidRPr="00745692" w:rsidRDefault="00745692" w:rsidP="00745692">
      <w:pPr>
        <w:pStyle w:val="p2"/>
        <w:numPr>
          <w:ilvl w:val="0"/>
          <w:numId w:val="32"/>
        </w:numPr>
        <w:bidi/>
        <w:spacing w:line="276" w:lineRule="auto"/>
        <w:rPr>
          <w:rFonts w:ascii="Sakkal Majalla" w:hAnsi="Sakkal Majalla" w:cs="Sakkal Majalla"/>
          <w:sz w:val="30"/>
          <w:szCs w:val="30"/>
        </w:rPr>
      </w:pPr>
      <w:r w:rsidRPr="00745692">
        <w:rPr>
          <w:rFonts w:ascii="Sakkal Majalla" w:hAnsi="Sakkal Majalla" w:cs="Sakkal Majalla"/>
          <w:sz w:val="30"/>
          <w:szCs w:val="30"/>
          <w:rtl/>
        </w:rPr>
        <w:t xml:space="preserve">محور </w:t>
      </w:r>
      <w:r w:rsidR="00D414FB">
        <w:rPr>
          <w:rFonts w:ascii="Sakkal Majalla" w:hAnsi="Sakkal Majalla" w:cs="Sakkal Majalla"/>
          <w:sz w:val="30"/>
          <w:szCs w:val="30"/>
          <w:rtl/>
        </w:rPr>
        <w:t>متـابعة الـمشاريع</w:t>
      </w:r>
      <w:r w:rsidR="002712B5">
        <w:rPr>
          <w:rFonts w:ascii="Sakkal Majalla" w:hAnsi="Sakkal Majalla" w:cs="Sakkal Majalla"/>
          <w:sz w:val="30"/>
          <w:szCs w:val="30"/>
          <w:rtl/>
        </w:rPr>
        <w:t xml:space="preserve">: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يقيـس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أثر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الذكـاء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الاصطناعي على التخطيط، التنفيذ، المراقبة، الإغلاق، بالإضافة إلى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التحديـات </w:t>
      </w:r>
      <w:r w:rsidRPr="00745692">
        <w:rPr>
          <w:rFonts w:ascii="Sakkal Majalla" w:hAnsi="Sakkal Majalla" w:cs="Sakkal Majalla"/>
          <w:sz w:val="30"/>
          <w:szCs w:val="30"/>
          <w:rtl/>
        </w:rPr>
        <w:t>التي تواجه المؤسسات في التبني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3E7284D4" w14:textId="3A2566A7" w:rsidR="00745692" w:rsidRPr="00745692" w:rsidRDefault="00745692" w:rsidP="00745692">
      <w:pPr>
        <w:pStyle w:val="p2"/>
        <w:bidi/>
        <w:spacing w:before="240" w:line="276" w:lineRule="auto"/>
        <w:rPr>
          <w:rFonts w:ascii="Sakkal Majalla" w:hAnsi="Sakkal Majalla" w:cs="Sakkal Majalla"/>
          <w:sz w:val="30"/>
          <w:szCs w:val="30"/>
        </w:rPr>
      </w:pPr>
      <w:r w:rsidRPr="00745692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خامسًا</w:t>
      </w:r>
      <w:r w:rsidR="002712B5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: </w:t>
      </w:r>
      <w:r w:rsidR="00D414FB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أسـلوب </w:t>
      </w:r>
      <w:r w:rsidRPr="00745692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تحليل البيانات</w:t>
      </w:r>
      <w:r w:rsidRPr="00745692">
        <w:rPr>
          <w:rFonts w:ascii="Sakkal Majalla" w:hAnsi="Sakkal Majalla" w:cs="Sakkal Majalla"/>
          <w:sz w:val="32"/>
          <w:szCs w:val="32"/>
          <w:u w:val="single"/>
        </w:rPr>
        <w:br/>
      </w:r>
      <w:r w:rsidRPr="00745692">
        <w:rPr>
          <w:rFonts w:ascii="Sakkal Majalla" w:hAnsi="Sakkal Majalla" w:cs="Sakkal Majalla"/>
          <w:sz w:val="30"/>
          <w:szCs w:val="30"/>
          <w:rtl/>
        </w:rPr>
        <w:t>سيتم استخدام البرنامج الإحصائي</w:t>
      </w:r>
      <w:r w:rsidRPr="00745692">
        <w:rPr>
          <w:rFonts w:ascii="Sakkal Majalla" w:hAnsi="Sakkal Majalla" w:cs="Sakkal Majalla"/>
          <w:sz w:val="30"/>
          <w:szCs w:val="30"/>
        </w:rPr>
        <w:t xml:space="preserve"> SPSS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لتحليـل البيانـات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المجمعة، وذلك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عـبر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أساليب متنوعة </w:t>
      </w:r>
      <w:r w:rsidR="00D414FB">
        <w:rPr>
          <w:rFonts w:ascii="Sakkal Majalla" w:hAnsi="Sakkal Majalla" w:cs="Sakkal Majalla"/>
          <w:sz w:val="30"/>
          <w:szCs w:val="30"/>
          <w:rtl/>
        </w:rPr>
        <w:t>تـشمل</w:t>
      </w:r>
      <w:r w:rsidR="002712B5">
        <w:rPr>
          <w:rFonts w:ascii="Sakkal Majalla" w:hAnsi="Sakkal Majalla" w:cs="Sakkal Majalla"/>
          <w:sz w:val="30"/>
          <w:szCs w:val="30"/>
          <w:rtl/>
        </w:rPr>
        <w:t xml:space="preserve">: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التكرارات والنسب المئوية لتوصيف العينة، المتوسطات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الحسابـية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والانحرافات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الـمعيارية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لقياس </w:t>
      </w:r>
      <w:r w:rsidR="00D414FB">
        <w:rPr>
          <w:rFonts w:ascii="Sakkal Majalla" w:hAnsi="Sakkal Majalla" w:cs="Sakkal Majalla"/>
          <w:sz w:val="30"/>
          <w:szCs w:val="30"/>
          <w:rtl/>
        </w:rPr>
        <w:t>اتجاهـات المشـاركين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،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بـالإضافة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إلى معاملات الارتباط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والانحـدار الـبسيط </w:t>
      </w:r>
      <w:r w:rsidRPr="00745692">
        <w:rPr>
          <w:rFonts w:ascii="Sakkal Majalla" w:hAnsi="Sakkal Majalla" w:cs="Sakkal Majalla"/>
          <w:sz w:val="30"/>
          <w:szCs w:val="30"/>
          <w:rtl/>
        </w:rPr>
        <w:t>والمتعدد لاختبار العلاقة بين المتغيرات والتحقق من صحة الفروض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4A5E9660" w14:textId="70FC6EDE" w:rsidR="00745692" w:rsidRPr="00745692" w:rsidRDefault="00745692" w:rsidP="00745692">
      <w:pPr>
        <w:pStyle w:val="p2"/>
        <w:bidi/>
        <w:spacing w:line="276" w:lineRule="auto"/>
        <w:rPr>
          <w:rFonts w:ascii="Sakkal Majalla" w:hAnsi="Sakkal Majalla" w:cs="Sakkal Majalla"/>
          <w:sz w:val="32"/>
          <w:szCs w:val="32"/>
          <w:u w:val="single"/>
        </w:rPr>
      </w:pPr>
      <w:r w:rsidRPr="00745692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سادسًا</w:t>
      </w:r>
      <w:r w:rsidR="002712B5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: </w:t>
      </w:r>
      <w:r w:rsidR="00D414FB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الاعـتبارات </w:t>
      </w:r>
      <w:r w:rsidRPr="00745692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الأخلاقية</w:t>
      </w:r>
    </w:p>
    <w:p w14:paraId="29BBC727" w14:textId="42B80995" w:rsidR="00745692" w:rsidRPr="00745692" w:rsidRDefault="00745692" w:rsidP="00745692">
      <w:pPr>
        <w:pStyle w:val="p2"/>
        <w:numPr>
          <w:ilvl w:val="0"/>
          <w:numId w:val="33"/>
        </w:numPr>
        <w:bidi/>
        <w:spacing w:line="276" w:lineRule="auto"/>
        <w:rPr>
          <w:rFonts w:ascii="Sakkal Majalla" w:hAnsi="Sakkal Majalla" w:cs="Sakkal Majalla"/>
          <w:sz w:val="30"/>
          <w:szCs w:val="30"/>
        </w:rPr>
      </w:pPr>
      <w:r w:rsidRPr="00745692">
        <w:rPr>
          <w:rFonts w:ascii="Sakkal Majalla" w:hAnsi="Sakkal Majalla" w:cs="Sakkal Majalla"/>
          <w:sz w:val="30"/>
          <w:szCs w:val="30"/>
          <w:rtl/>
        </w:rPr>
        <w:t xml:space="preserve">الالتزام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بالحفـاظ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على سرية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وخـصوصية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بيانات </w:t>
      </w:r>
      <w:r w:rsidR="00D414FB">
        <w:rPr>
          <w:rFonts w:ascii="Sakkal Majalla" w:hAnsi="Sakkal Majalla" w:cs="Sakkal Majalla"/>
          <w:sz w:val="30"/>
          <w:szCs w:val="30"/>
          <w:rtl/>
        </w:rPr>
        <w:t>المـشاركين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23D3FAB0" w14:textId="6369528C" w:rsidR="00745692" w:rsidRPr="00745692" w:rsidRDefault="00745692" w:rsidP="00745692">
      <w:pPr>
        <w:pStyle w:val="p2"/>
        <w:numPr>
          <w:ilvl w:val="0"/>
          <w:numId w:val="33"/>
        </w:numPr>
        <w:bidi/>
        <w:spacing w:line="276" w:lineRule="auto"/>
        <w:rPr>
          <w:rFonts w:ascii="Sakkal Majalla" w:hAnsi="Sakkal Majalla" w:cs="Sakkal Majalla"/>
          <w:sz w:val="30"/>
          <w:szCs w:val="30"/>
        </w:rPr>
      </w:pPr>
      <w:r w:rsidRPr="00745692">
        <w:rPr>
          <w:rFonts w:ascii="Sakkal Majalla" w:hAnsi="Sakkal Majalla" w:cs="Sakkal Majalla"/>
          <w:sz w:val="30"/>
          <w:szCs w:val="30"/>
          <w:rtl/>
        </w:rPr>
        <w:t xml:space="preserve">اقتصار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استخـدام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البيانات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علـى الأغـراض </w:t>
      </w:r>
      <w:r w:rsidRPr="00745692">
        <w:rPr>
          <w:rFonts w:ascii="Sakkal Majalla" w:hAnsi="Sakkal Majalla" w:cs="Sakkal Majalla"/>
          <w:sz w:val="30"/>
          <w:szCs w:val="30"/>
          <w:rtl/>
        </w:rPr>
        <w:t>العلمية فقط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1644EB69" w14:textId="6F9D1344" w:rsidR="00745692" w:rsidRPr="00745692" w:rsidRDefault="00D414FB" w:rsidP="00745692">
      <w:pPr>
        <w:pStyle w:val="p2"/>
        <w:numPr>
          <w:ilvl w:val="0"/>
          <w:numId w:val="33"/>
        </w:numPr>
        <w:bidi/>
        <w:spacing w:line="276" w:lineRule="auto"/>
        <w:rPr>
          <w:rFonts w:ascii="Sakkal Majalla" w:hAnsi="Sakkal Majalla" w:cs="Sakkal Majalla"/>
          <w:sz w:val="30"/>
          <w:szCs w:val="30"/>
        </w:rPr>
      </w:pPr>
      <w:r>
        <w:rPr>
          <w:rFonts w:ascii="Sakkal Majalla" w:hAnsi="Sakkal Majalla" w:cs="Sakkal Majalla"/>
          <w:sz w:val="30"/>
          <w:szCs w:val="30"/>
          <w:rtl/>
        </w:rPr>
        <w:t xml:space="preserve">مـنح </w:t>
      </w:r>
      <w:r w:rsidR="00745692" w:rsidRPr="00745692">
        <w:rPr>
          <w:rFonts w:ascii="Sakkal Majalla" w:hAnsi="Sakkal Majalla" w:cs="Sakkal Majalla"/>
          <w:sz w:val="30"/>
          <w:szCs w:val="30"/>
          <w:rtl/>
        </w:rPr>
        <w:t xml:space="preserve">المشاركين </w:t>
      </w:r>
      <w:r>
        <w:rPr>
          <w:rFonts w:ascii="Sakkal Majalla" w:hAnsi="Sakkal Majalla" w:cs="Sakkal Majalla"/>
          <w:sz w:val="30"/>
          <w:szCs w:val="30"/>
          <w:rtl/>
        </w:rPr>
        <w:t xml:space="preserve">الحـرية </w:t>
      </w:r>
      <w:r w:rsidR="00745692" w:rsidRPr="00745692">
        <w:rPr>
          <w:rFonts w:ascii="Sakkal Majalla" w:hAnsi="Sakkal Majalla" w:cs="Sakkal Majalla"/>
          <w:sz w:val="30"/>
          <w:szCs w:val="30"/>
          <w:rtl/>
        </w:rPr>
        <w:t xml:space="preserve">الكاملة في الانسحاب </w:t>
      </w:r>
      <w:r>
        <w:rPr>
          <w:rFonts w:ascii="Sakkal Majalla" w:hAnsi="Sakkal Majalla" w:cs="Sakkal Majalla"/>
          <w:sz w:val="30"/>
          <w:szCs w:val="30"/>
          <w:rtl/>
        </w:rPr>
        <w:t xml:space="preserve">مـن الـدراسة </w:t>
      </w:r>
      <w:r w:rsidR="00745692" w:rsidRPr="00745692">
        <w:rPr>
          <w:rFonts w:ascii="Sakkal Majalla" w:hAnsi="Sakkal Majalla" w:cs="Sakkal Majalla"/>
          <w:sz w:val="30"/>
          <w:szCs w:val="30"/>
          <w:rtl/>
        </w:rPr>
        <w:t>في أي وقت دون أي تبعات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479C1100" w14:textId="15271456" w:rsidR="00745692" w:rsidRPr="00745692" w:rsidRDefault="00745692" w:rsidP="005A3911">
      <w:pPr>
        <w:pStyle w:val="p2"/>
        <w:bidi/>
        <w:spacing w:line="276" w:lineRule="auto"/>
        <w:rPr>
          <w:rFonts w:ascii="Sakkal Majalla" w:hAnsi="Sakkal Majalla" w:cs="Sakkal Majalla"/>
          <w:sz w:val="30"/>
          <w:szCs w:val="30"/>
        </w:rPr>
      </w:pPr>
      <w:r w:rsidRPr="00745692">
        <w:rPr>
          <w:rFonts w:ascii="Sakkal Majalla" w:hAnsi="Sakkal Majalla" w:cs="Sakkal Majalla"/>
          <w:sz w:val="30"/>
          <w:szCs w:val="30"/>
          <w:rtl/>
        </w:rPr>
        <w:t xml:space="preserve">وبذلك، تضمن هذه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المنهجيـة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أن تكون عملية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جـمع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البيانات وتحليلها منهجية وموضوعية، بما يعزز موثوقية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النتـائج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ويساعد على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الإجابـة عـن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تساؤلات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الدراسـة بشـكل </w:t>
      </w:r>
      <w:r w:rsidRPr="00745692">
        <w:rPr>
          <w:rFonts w:ascii="Sakkal Majalla" w:hAnsi="Sakkal Majalla" w:cs="Sakkal Majalla"/>
          <w:sz w:val="30"/>
          <w:szCs w:val="30"/>
          <w:rtl/>
        </w:rPr>
        <w:t>علمي رصين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4CE9E48B" w14:textId="63185CF0" w:rsidR="00D22171" w:rsidRPr="00435972" w:rsidRDefault="00D22171" w:rsidP="00734A3D">
      <w:pPr>
        <w:pStyle w:val="Heading2"/>
        <w:spacing w:before="0" w:line="240" w:lineRule="auto"/>
        <w:rPr>
          <w:rtl/>
        </w:rPr>
      </w:pPr>
      <w:bookmarkStart w:id="14" w:name="_Toc215434927"/>
      <w:r w:rsidRPr="00435972">
        <w:rPr>
          <w:rtl/>
        </w:rPr>
        <w:t>أدوات الدراسة</w:t>
      </w:r>
      <w:r w:rsidR="002712B5">
        <w:rPr>
          <w:rtl/>
        </w:rPr>
        <w:t>:</w:t>
      </w:r>
      <w:bookmarkEnd w:id="14"/>
      <w:r w:rsidR="002712B5">
        <w:rPr>
          <w:rtl/>
        </w:rPr>
        <w:t xml:space="preserve"> </w:t>
      </w:r>
    </w:p>
    <w:p w14:paraId="4CBA9A6E" w14:textId="1D1A4364" w:rsidR="009D36C7" w:rsidRPr="00367AAF" w:rsidRDefault="009D36C7" w:rsidP="008144D7">
      <w:pPr>
        <w:pStyle w:val="p1"/>
        <w:bidi/>
        <w:divId w:val="1069422139"/>
        <w:rPr>
          <w:rFonts w:ascii="Sakkal Majalla" w:hAnsi="Sakkal Majalla" w:cs="Sakkal Majalla"/>
          <w:sz w:val="30"/>
          <w:szCs w:val="30"/>
        </w:rPr>
      </w:pP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اعتمدت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هـذه 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الدراسة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علـى </w:t>
      </w:r>
      <w:r w:rsidRPr="00367AAF">
        <w:rPr>
          <w:rStyle w:val="s2"/>
          <w:rFonts w:ascii="Sakkal Majalla" w:hAnsi="Sakkal Majalla" w:cs="Sakkal Majalla"/>
          <w:sz w:val="30"/>
          <w:szCs w:val="30"/>
          <w:rtl/>
        </w:rPr>
        <w:t>الاستبانة الإلكترونية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كـأداة 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رئيسية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لـجمع 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البيانات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مـن 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عينة </w:t>
      </w:r>
      <w:proofErr w:type="gramStart"/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>الدراسة</w:t>
      </w:r>
      <w:r w:rsidR="00935BA1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 ،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>وقد</w:t>
      </w:r>
      <w:proofErr w:type="gramEnd"/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 تم تصميم الاستبانة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بمـا 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يتوافق مع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أهـداف 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الدراسة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>وتـساؤلاتها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، وبما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يسمـح 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بقياس آراء واتجاهات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العـاملين 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في </w:t>
      </w:r>
      <w:r w:rsidR="00DC0290" w:rsidRPr="00367AAF">
        <w:rPr>
          <w:rStyle w:val="s1"/>
          <w:rFonts w:ascii="Sakkal Majalla" w:hAnsi="Sakkal Majalla" w:cs="Sakkal Majalla"/>
          <w:sz w:val="30"/>
          <w:szCs w:val="30"/>
          <w:rtl/>
        </w:rPr>
        <w:t>متابع</w:t>
      </w:r>
      <w:r w:rsidR="00815685" w:rsidRPr="00367AAF">
        <w:rPr>
          <w:rStyle w:val="s1"/>
          <w:rFonts w:ascii="Sakkal Majalla" w:hAnsi="Sakkal Majalla" w:cs="Sakkal Majalla"/>
          <w:sz w:val="30"/>
          <w:szCs w:val="30"/>
          <w:rtl/>
        </w:rPr>
        <w:t>ة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 </w:t>
      </w:r>
      <w:r w:rsidR="00815685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إدارة 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المشاريع في </w:t>
      </w:r>
      <w:r w:rsidR="00815685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المؤسسات السعودية 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 </w:t>
      </w:r>
      <w:proofErr w:type="spellStart"/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>بـإستخدام</w:t>
      </w:r>
      <w:proofErr w:type="spellEnd"/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 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>الذكاء الاصطناعي</w:t>
      </w:r>
      <w:r w:rsidR="001F526F">
        <w:rPr>
          <w:rStyle w:val="s1"/>
          <w:rFonts w:ascii="Sakkal Majalla" w:hAnsi="Sakkal Majalla" w:cs="Sakkal Majalla"/>
          <w:sz w:val="30"/>
          <w:szCs w:val="30"/>
          <w:rtl/>
        </w:rPr>
        <w:t>.</w:t>
      </w:r>
    </w:p>
    <w:p w14:paraId="39C2BCD5" w14:textId="73593892" w:rsidR="009D36C7" w:rsidRPr="00745692" w:rsidRDefault="00D414FB" w:rsidP="008144D7">
      <w:pPr>
        <w:pStyle w:val="p1"/>
        <w:bidi/>
        <w:spacing w:before="240"/>
        <w:divId w:val="1069422139"/>
        <w:rPr>
          <w:rFonts w:ascii="Sakkal Majalla" w:hAnsi="Sakkal Majalla" w:cs="Sakkal Majalla"/>
          <w:sz w:val="32"/>
          <w:szCs w:val="32"/>
          <w:u w:val="single"/>
          <w:rtl/>
        </w:rPr>
      </w:pPr>
      <w:r>
        <w:rPr>
          <w:rStyle w:val="s1"/>
          <w:rFonts w:ascii="Sakkal Majalla" w:hAnsi="Sakkal Majalla" w:cs="Sakkal Majalla"/>
          <w:sz w:val="32"/>
          <w:szCs w:val="32"/>
          <w:u w:val="single"/>
          <w:rtl/>
        </w:rPr>
        <w:t>أولًـا</w:t>
      </w:r>
      <w:r w:rsidR="002712B5">
        <w:rPr>
          <w:rStyle w:val="s2"/>
          <w:rFonts w:ascii="Sakkal Majalla" w:hAnsi="Sakkal Majalla" w:cs="Sakkal Majalla"/>
          <w:sz w:val="32"/>
          <w:szCs w:val="32"/>
          <w:u w:val="single"/>
          <w:rtl/>
        </w:rPr>
        <w:t xml:space="preserve">: </w:t>
      </w:r>
      <w:r w:rsidR="009D36C7" w:rsidRPr="00745692">
        <w:rPr>
          <w:rStyle w:val="s2"/>
          <w:rFonts w:ascii="Sakkal Majalla" w:hAnsi="Sakkal Majalla" w:cs="Sakkal Majalla"/>
          <w:sz w:val="32"/>
          <w:szCs w:val="32"/>
          <w:u w:val="single"/>
          <w:rtl/>
        </w:rPr>
        <w:t xml:space="preserve">أسباب </w:t>
      </w:r>
      <w:r>
        <w:rPr>
          <w:rStyle w:val="s2"/>
          <w:rFonts w:ascii="Sakkal Majalla" w:hAnsi="Sakkal Majalla" w:cs="Sakkal Majalla"/>
          <w:sz w:val="32"/>
          <w:szCs w:val="32"/>
          <w:u w:val="single"/>
          <w:rtl/>
        </w:rPr>
        <w:t xml:space="preserve">اختيـار </w:t>
      </w:r>
      <w:r w:rsidR="009D36C7" w:rsidRPr="00745692">
        <w:rPr>
          <w:rStyle w:val="s2"/>
          <w:rFonts w:ascii="Sakkal Majalla" w:hAnsi="Sakkal Majalla" w:cs="Sakkal Majalla"/>
          <w:sz w:val="32"/>
          <w:szCs w:val="32"/>
          <w:u w:val="single"/>
          <w:rtl/>
        </w:rPr>
        <w:t>الاستبانة</w:t>
      </w:r>
    </w:p>
    <w:p w14:paraId="7ED30946" w14:textId="5DBBF04D" w:rsidR="009D36C7" w:rsidRPr="00367AAF" w:rsidRDefault="00D414FB">
      <w:pPr>
        <w:pStyle w:val="p1"/>
        <w:bidi/>
        <w:divId w:val="1069422139"/>
        <w:rPr>
          <w:rFonts w:ascii="Sakkal Majalla" w:hAnsi="Sakkal Majalla" w:cs="Sakkal Majalla"/>
          <w:sz w:val="30"/>
          <w:szCs w:val="30"/>
          <w:rtl/>
        </w:rPr>
      </w:pPr>
      <w:r>
        <w:rPr>
          <w:rStyle w:val="s1"/>
          <w:rFonts w:ascii="Sakkal Majalla" w:hAnsi="Sakkal Majalla" w:cs="Sakkal Majalla"/>
          <w:sz w:val="30"/>
          <w:szCs w:val="30"/>
          <w:rtl/>
        </w:rPr>
        <w:t xml:space="preserve">تـم </w:t>
      </w:r>
      <w:r w:rsidR="009D36C7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اختيار الاستبانة كأداة رئيسية </w:t>
      </w:r>
      <w:r>
        <w:rPr>
          <w:rStyle w:val="s1"/>
          <w:rFonts w:ascii="Sakkal Majalla" w:hAnsi="Sakkal Majalla" w:cs="Sakkal Majalla"/>
          <w:sz w:val="30"/>
          <w:szCs w:val="30"/>
          <w:rtl/>
        </w:rPr>
        <w:t>لـلأسباب التاليـة</w:t>
      </w:r>
      <w:r w:rsidR="002712B5">
        <w:rPr>
          <w:rStyle w:val="s1"/>
          <w:rFonts w:ascii="Sakkal Majalla" w:hAnsi="Sakkal Majalla" w:cs="Sakkal Majalla"/>
          <w:sz w:val="30"/>
          <w:szCs w:val="30"/>
          <w:rtl/>
        </w:rPr>
        <w:t xml:space="preserve">: </w:t>
      </w:r>
    </w:p>
    <w:p w14:paraId="0117B0BA" w14:textId="51161D76" w:rsidR="009D36C7" w:rsidRPr="00367AAF" w:rsidRDefault="009D36C7" w:rsidP="00935BA1">
      <w:pPr>
        <w:pStyle w:val="p1"/>
        <w:numPr>
          <w:ilvl w:val="0"/>
          <w:numId w:val="8"/>
        </w:numPr>
        <w:bidi/>
        <w:divId w:val="1069422139"/>
        <w:rPr>
          <w:rFonts w:ascii="Sakkal Majalla" w:hAnsi="Sakkal Majalla" w:cs="Sakkal Majalla"/>
          <w:sz w:val="30"/>
          <w:szCs w:val="30"/>
          <w:rtl/>
        </w:rPr>
      </w:pP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القدرة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عـلى 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الوصول لعدد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كبيـر 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من المشاركين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فـي وقـت 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>قصير وبتكلفة منخفضة</w:t>
      </w:r>
      <w:r w:rsidR="001F526F">
        <w:rPr>
          <w:rStyle w:val="s1"/>
          <w:rFonts w:ascii="Sakkal Majalla" w:hAnsi="Sakkal Majalla" w:cs="Sakkal Majalla"/>
          <w:sz w:val="30"/>
          <w:szCs w:val="30"/>
          <w:rtl/>
        </w:rPr>
        <w:t>.</w:t>
      </w:r>
    </w:p>
    <w:p w14:paraId="04E39170" w14:textId="2207B185" w:rsidR="009D36C7" w:rsidRPr="00367AAF" w:rsidRDefault="009D36C7" w:rsidP="00935BA1">
      <w:pPr>
        <w:pStyle w:val="p1"/>
        <w:numPr>
          <w:ilvl w:val="0"/>
          <w:numId w:val="8"/>
        </w:numPr>
        <w:bidi/>
        <w:divId w:val="1069422139"/>
        <w:rPr>
          <w:rFonts w:ascii="Sakkal Majalla" w:hAnsi="Sakkal Majalla" w:cs="Sakkal Majalla"/>
          <w:sz w:val="30"/>
          <w:szCs w:val="30"/>
          <w:rtl/>
        </w:rPr>
      </w:pP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مناسبة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لـطبيعة 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العينة التي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تتـوزع 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على عدة جهات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>مختلـفة</w:t>
      </w:r>
      <w:r w:rsidR="001F526F">
        <w:rPr>
          <w:rStyle w:val="s1"/>
          <w:rFonts w:ascii="Sakkal Majalla" w:hAnsi="Sakkal Majalla" w:cs="Sakkal Majalla"/>
          <w:sz w:val="30"/>
          <w:szCs w:val="30"/>
          <w:rtl/>
        </w:rPr>
        <w:t>.</w:t>
      </w:r>
    </w:p>
    <w:p w14:paraId="294F1C34" w14:textId="592A4EA2" w:rsidR="009D36C7" w:rsidRPr="00367AAF" w:rsidRDefault="009D36C7" w:rsidP="00935BA1">
      <w:pPr>
        <w:pStyle w:val="p1"/>
        <w:numPr>
          <w:ilvl w:val="0"/>
          <w:numId w:val="8"/>
        </w:numPr>
        <w:bidi/>
        <w:divId w:val="1069422139"/>
        <w:rPr>
          <w:rFonts w:ascii="Sakkal Majalla" w:hAnsi="Sakkal Majalla" w:cs="Sakkal Majalla"/>
          <w:sz w:val="30"/>
          <w:szCs w:val="30"/>
          <w:rtl/>
        </w:rPr>
      </w:pP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قابلة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للتـحليل 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الإحصائي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>الـدقيق</w:t>
      </w:r>
      <w:r w:rsidR="001F526F">
        <w:rPr>
          <w:rStyle w:val="s1"/>
          <w:rFonts w:ascii="Sakkal Majalla" w:hAnsi="Sakkal Majalla" w:cs="Sakkal Majalla"/>
          <w:sz w:val="30"/>
          <w:szCs w:val="30"/>
          <w:rtl/>
        </w:rPr>
        <w:t>.</w:t>
      </w:r>
    </w:p>
    <w:p w14:paraId="3AD98DEA" w14:textId="7A4F2AE2" w:rsidR="009D36C7" w:rsidRPr="008144D7" w:rsidRDefault="009D36C7" w:rsidP="008144D7">
      <w:pPr>
        <w:pStyle w:val="p1"/>
        <w:numPr>
          <w:ilvl w:val="0"/>
          <w:numId w:val="8"/>
        </w:numPr>
        <w:bidi/>
        <w:divId w:val="1069422139"/>
        <w:rPr>
          <w:rFonts w:ascii="Sakkal Majalla" w:hAnsi="Sakkal Majalla" w:cs="Sakkal Majalla"/>
          <w:sz w:val="30"/>
          <w:szCs w:val="30"/>
          <w:rtl/>
        </w:rPr>
      </w:pP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lastRenderedPageBreak/>
        <w:t xml:space="preserve">تتيح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للمشاركـين 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التعبير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عـن 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آرائهم بشكل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موضـوعي 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>وسري دون ضغوط مباشرة</w:t>
      </w:r>
      <w:r w:rsidR="001F526F">
        <w:rPr>
          <w:rStyle w:val="s1"/>
          <w:rFonts w:ascii="Sakkal Majalla" w:hAnsi="Sakkal Majalla" w:cs="Sakkal Majalla"/>
          <w:sz w:val="30"/>
          <w:szCs w:val="30"/>
          <w:rtl/>
        </w:rPr>
        <w:t>.</w:t>
      </w:r>
    </w:p>
    <w:p w14:paraId="1D56CC37" w14:textId="4048A191" w:rsidR="009D36C7" w:rsidRPr="008144D7" w:rsidRDefault="009D36C7" w:rsidP="008144D7">
      <w:pPr>
        <w:pStyle w:val="p1"/>
        <w:bidi/>
        <w:spacing w:before="240"/>
        <w:divId w:val="1069422139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8144D7">
        <w:rPr>
          <w:rStyle w:val="s1"/>
          <w:rFonts w:ascii="Sakkal Majalla" w:hAnsi="Sakkal Majalla" w:cs="Sakkal Majalla"/>
          <w:b/>
          <w:bCs/>
          <w:sz w:val="32"/>
          <w:szCs w:val="32"/>
          <w:u w:val="single"/>
          <w:rtl/>
        </w:rPr>
        <w:t>ثانيًا</w:t>
      </w:r>
      <w:r w:rsidR="002712B5">
        <w:rPr>
          <w:rStyle w:val="s2"/>
          <w:rFonts w:ascii="Sakkal Majalla" w:hAnsi="Sakkal Majalla" w:cs="Sakkal Majalla"/>
          <w:sz w:val="32"/>
          <w:szCs w:val="32"/>
          <w:u w:val="single"/>
          <w:rtl/>
        </w:rPr>
        <w:t xml:space="preserve">: </w:t>
      </w:r>
      <w:r w:rsidRPr="008144D7">
        <w:rPr>
          <w:rStyle w:val="s2"/>
          <w:rFonts w:ascii="Sakkal Majalla" w:hAnsi="Sakkal Majalla" w:cs="Sakkal Majalla"/>
          <w:sz w:val="32"/>
          <w:szCs w:val="32"/>
          <w:u w:val="single"/>
          <w:rtl/>
        </w:rPr>
        <w:t xml:space="preserve">بناء </w:t>
      </w:r>
      <w:r w:rsidR="00D414FB">
        <w:rPr>
          <w:rStyle w:val="s2"/>
          <w:rFonts w:ascii="Sakkal Majalla" w:hAnsi="Sakkal Majalla" w:cs="Sakkal Majalla"/>
          <w:sz w:val="32"/>
          <w:szCs w:val="32"/>
          <w:u w:val="single"/>
          <w:rtl/>
        </w:rPr>
        <w:t>الاستـبانة</w:t>
      </w:r>
    </w:p>
    <w:p w14:paraId="25E50A29" w14:textId="72E41527" w:rsidR="009D36C7" w:rsidRPr="00367AAF" w:rsidRDefault="009D36C7">
      <w:pPr>
        <w:pStyle w:val="p1"/>
        <w:bidi/>
        <w:divId w:val="1069422139"/>
        <w:rPr>
          <w:rFonts w:ascii="Sakkal Majalla" w:hAnsi="Sakkal Majalla" w:cs="Sakkal Majalla"/>
          <w:sz w:val="30"/>
          <w:szCs w:val="30"/>
          <w:rtl/>
        </w:rPr>
      </w:pP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تم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تصمـيم الاستـبانة 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بالاعتماد على مراجعة الأدبيات والدراسات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>السـابقة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،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بالإضافـة 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إلى محاور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أهـداف 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>الدراسة</w:t>
      </w:r>
      <w:r w:rsidR="001F526F">
        <w:rPr>
          <w:rStyle w:val="s1"/>
          <w:rFonts w:ascii="Sakkal Majalla" w:hAnsi="Sakkal Majalla" w:cs="Sakkal Majalla"/>
          <w:sz w:val="30"/>
          <w:szCs w:val="30"/>
          <w:rtl/>
        </w:rPr>
        <w:t xml:space="preserve">. 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وتم تقسيمها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إلـى 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>ثلاثة أجزاء رئيسية</w:t>
      </w:r>
      <w:r w:rsidR="002712B5">
        <w:rPr>
          <w:rStyle w:val="s1"/>
          <w:rFonts w:ascii="Sakkal Majalla" w:hAnsi="Sakkal Majalla" w:cs="Sakkal Majalla"/>
          <w:sz w:val="30"/>
          <w:szCs w:val="30"/>
          <w:rtl/>
        </w:rPr>
        <w:t xml:space="preserve">: </w:t>
      </w:r>
    </w:p>
    <w:p w14:paraId="5EC398DD" w14:textId="7F1214D8" w:rsidR="009D36C7" w:rsidRPr="00745692" w:rsidRDefault="00BB0EED" w:rsidP="008144D7">
      <w:pPr>
        <w:pStyle w:val="p1"/>
        <w:bidi/>
        <w:spacing w:before="240"/>
        <w:divId w:val="1069422139"/>
        <w:rPr>
          <w:rFonts w:ascii="Sakkal Majalla" w:hAnsi="Sakkal Majalla" w:cs="Sakkal Majalla"/>
          <w:sz w:val="32"/>
          <w:szCs w:val="32"/>
          <w:u w:val="single"/>
          <w:rtl/>
        </w:rPr>
      </w:pPr>
      <w:r w:rsidRPr="00745692">
        <w:rPr>
          <w:rStyle w:val="s1"/>
          <w:rFonts w:ascii="Sakkal Majalla" w:hAnsi="Sakkal Majalla" w:cs="Sakkal Majalla"/>
          <w:sz w:val="32"/>
          <w:szCs w:val="32"/>
          <w:u w:val="single"/>
          <w:lang w:val="en-GB"/>
        </w:rPr>
        <w:t>1</w:t>
      </w:r>
      <w:r w:rsidR="001F526F">
        <w:rPr>
          <w:rStyle w:val="s1"/>
          <w:rFonts w:ascii="Sakkal Majalla" w:hAnsi="Sakkal Majalla" w:cs="Sakkal Majalla"/>
          <w:sz w:val="32"/>
          <w:szCs w:val="32"/>
          <w:u w:val="single"/>
          <w:rtl/>
        </w:rPr>
        <w:t>.</w:t>
      </w:r>
      <w:r w:rsidR="009D36C7" w:rsidRPr="00745692">
        <w:rPr>
          <w:rStyle w:val="s2"/>
          <w:rFonts w:ascii="Sakkal Majalla" w:hAnsi="Sakkal Majalla" w:cs="Sakkal Majalla"/>
          <w:sz w:val="32"/>
          <w:szCs w:val="32"/>
          <w:u w:val="single"/>
          <w:rtl/>
        </w:rPr>
        <w:t>البيانات العامة (</w:t>
      </w:r>
      <w:r w:rsidR="00D414FB">
        <w:rPr>
          <w:rStyle w:val="s2"/>
          <w:rFonts w:ascii="Sakkal Majalla" w:hAnsi="Sakkal Majalla" w:cs="Sakkal Majalla"/>
          <w:sz w:val="32"/>
          <w:szCs w:val="32"/>
          <w:u w:val="single"/>
          <w:rtl/>
        </w:rPr>
        <w:t>الديموغرافيـة</w:t>
      </w:r>
      <w:r w:rsidR="009D36C7" w:rsidRPr="00745692">
        <w:rPr>
          <w:rStyle w:val="s2"/>
          <w:rFonts w:ascii="Sakkal Majalla" w:hAnsi="Sakkal Majalla" w:cs="Sakkal Majalla"/>
          <w:sz w:val="32"/>
          <w:szCs w:val="32"/>
          <w:u w:val="single"/>
          <w:rtl/>
        </w:rPr>
        <w:t>)</w:t>
      </w:r>
      <w:r w:rsidR="002712B5">
        <w:rPr>
          <w:rStyle w:val="s2"/>
          <w:rFonts w:ascii="Sakkal Majalla" w:hAnsi="Sakkal Majalla" w:cs="Sakkal Majalla"/>
          <w:sz w:val="32"/>
          <w:szCs w:val="32"/>
          <w:u w:val="single"/>
          <w:rtl/>
        </w:rPr>
        <w:t xml:space="preserve">: </w:t>
      </w:r>
    </w:p>
    <w:p w14:paraId="10CC4B8D" w14:textId="537915B3" w:rsidR="009D36C7" w:rsidRPr="00367AAF" w:rsidRDefault="00D414FB">
      <w:pPr>
        <w:pStyle w:val="p1"/>
        <w:bidi/>
        <w:divId w:val="1069422139"/>
        <w:rPr>
          <w:rFonts w:ascii="Sakkal Majalla" w:hAnsi="Sakkal Majalla" w:cs="Sakkal Majalla"/>
          <w:sz w:val="30"/>
          <w:szCs w:val="30"/>
          <w:rtl/>
        </w:rPr>
      </w:pPr>
      <w:r>
        <w:rPr>
          <w:rStyle w:val="s1"/>
          <w:rFonts w:ascii="Sakkal Majalla" w:hAnsi="Sakkal Majalla" w:cs="Sakkal Majalla"/>
          <w:sz w:val="30"/>
          <w:szCs w:val="30"/>
          <w:rtl/>
        </w:rPr>
        <w:t xml:space="preserve">وتـحتوي </w:t>
      </w:r>
      <w:r w:rsidR="009D36C7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على أسئلة </w:t>
      </w:r>
      <w:r>
        <w:rPr>
          <w:rStyle w:val="s1"/>
          <w:rFonts w:ascii="Sakkal Majalla" w:hAnsi="Sakkal Majalla" w:cs="Sakkal Majalla"/>
          <w:sz w:val="30"/>
          <w:szCs w:val="30"/>
          <w:rtl/>
        </w:rPr>
        <w:t xml:space="preserve">تتعـلق </w:t>
      </w:r>
      <w:r w:rsidR="009D36C7" w:rsidRPr="00367AAF">
        <w:rPr>
          <w:rStyle w:val="s1"/>
          <w:rFonts w:ascii="Sakkal Majalla" w:hAnsi="Sakkal Majalla" w:cs="Sakkal Majalla"/>
          <w:sz w:val="30"/>
          <w:szCs w:val="30"/>
          <w:rtl/>
        </w:rPr>
        <w:t>بـ</w:t>
      </w:r>
      <w:r w:rsidR="002712B5">
        <w:rPr>
          <w:rStyle w:val="s1"/>
          <w:rFonts w:ascii="Sakkal Majalla" w:hAnsi="Sakkal Majalla" w:cs="Sakkal Majalla"/>
          <w:sz w:val="30"/>
          <w:szCs w:val="30"/>
          <w:rtl/>
        </w:rPr>
        <w:t xml:space="preserve">: </w:t>
      </w:r>
    </w:p>
    <w:p w14:paraId="087B1DF8" w14:textId="753954C0" w:rsidR="009D36C7" w:rsidRPr="00367AAF" w:rsidRDefault="00D414FB" w:rsidP="00162258">
      <w:pPr>
        <w:pStyle w:val="p1"/>
        <w:numPr>
          <w:ilvl w:val="0"/>
          <w:numId w:val="9"/>
        </w:numPr>
        <w:bidi/>
        <w:divId w:val="1069422139"/>
        <w:rPr>
          <w:rFonts w:ascii="Sakkal Majalla" w:hAnsi="Sakkal Majalla" w:cs="Sakkal Majalla"/>
          <w:sz w:val="30"/>
          <w:szCs w:val="30"/>
          <w:rtl/>
        </w:rPr>
      </w:pPr>
      <w:r>
        <w:rPr>
          <w:rStyle w:val="s1"/>
          <w:rFonts w:ascii="Sakkal Majalla" w:hAnsi="Sakkal Majalla" w:cs="Sakkal Majalla"/>
          <w:sz w:val="30"/>
          <w:szCs w:val="30"/>
          <w:rtl/>
        </w:rPr>
        <w:t>الجنـس</w:t>
      </w:r>
    </w:p>
    <w:p w14:paraId="763959FB" w14:textId="32C3087F" w:rsidR="009D36C7" w:rsidRPr="00367AAF" w:rsidRDefault="00D414FB" w:rsidP="00162258">
      <w:pPr>
        <w:pStyle w:val="p1"/>
        <w:numPr>
          <w:ilvl w:val="0"/>
          <w:numId w:val="9"/>
        </w:numPr>
        <w:bidi/>
        <w:divId w:val="1069422139"/>
        <w:rPr>
          <w:rFonts w:ascii="Sakkal Majalla" w:hAnsi="Sakkal Majalla" w:cs="Sakkal Majalla"/>
          <w:sz w:val="30"/>
          <w:szCs w:val="30"/>
          <w:rtl/>
        </w:rPr>
      </w:pPr>
      <w:r>
        <w:rPr>
          <w:rStyle w:val="s1"/>
          <w:rFonts w:ascii="Sakkal Majalla" w:hAnsi="Sakkal Majalla" w:cs="Sakkal Majalla"/>
          <w:sz w:val="30"/>
          <w:szCs w:val="30"/>
          <w:rtl/>
        </w:rPr>
        <w:t>العـمر</w:t>
      </w:r>
    </w:p>
    <w:p w14:paraId="113DD671" w14:textId="7F508358" w:rsidR="009D36C7" w:rsidRPr="00367AAF" w:rsidRDefault="009D36C7" w:rsidP="00162258">
      <w:pPr>
        <w:pStyle w:val="p1"/>
        <w:numPr>
          <w:ilvl w:val="0"/>
          <w:numId w:val="9"/>
        </w:numPr>
        <w:bidi/>
        <w:divId w:val="1069422139"/>
        <w:rPr>
          <w:rFonts w:ascii="Sakkal Majalla" w:hAnsi="Sakkal Majalla" w:cs="Sakkal Majalla"/>
          <w:sz w:val="30"/>
          <w:szCs w:val="30"/>
          <w:rtl/>
        </w:rPr>
      </w:pP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المؤهل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>العـلمي</w:t>
      </w:r>
    </w:p>
    <w:p w14:paraId="0C5861E1" w14:textId="7B796B28" w:rsidR="009D36C7" w:rsidRPr="00367AAF" w:rsidRDefault="00D414FB" w:rsidP="00162258">
      <w:pPr>
        <w:pStyle w:val="p1"/>
        <w:numPr>
          <w:ilvl w:val="0"/>
          <w:numId w:val="9"/>
        </w:numPr>
        <w:bidi/>
        <w:divId w:val="1069422139"/>
        <w:rPr>
          <w:rFonts w:ascii="Sakkal Majalla" w:hAnsi="Sakkal Majalla" w:cs="Sakkal Majalla"/>
          <w:sz w:val="30"/>
          <w:szCs w:val="30"/>
          <w:rtl/>
        </w:rPr>
      </w:pPr>
      <w:r>
        <w:rPr>
          <w:rStyle w:val="s1"/>
          <w:rFonts w:ascii="Sakkal Majalla" w:hAnsi="Sakkal Majalla" w:cs="Sakkal Majalla"/>
          <w:sz w:val="30"/>
          <w:szCs w:val="30"/>
          <w:rtl/>
        </w:rPr>
        <w:t xml:space="preserve">الوظيـفة </w:t>
      </w:r>
      <w:r w:rsidR="009D36C7" w:rsidRPr="00367AAF">
        <w:rPr>
          <w:rStyle w:val="s1"/>
          <w:rFonts w:ascii="Sakkal Majalla" w:hAnsi="Sakkal Majalla" w:cs="Sakkal Majalla"/>
          <w:sz w:val="30"/>
          <w:szCs w:val="30"/>
          <w:rtl/>
        </w:rPr>
        <w:t>الحالية</w:t>
      </w:r>
    </w:p>
    <w:p w14:paraId="35AFAA63" w14:textId="2F5C185B" w:rsidR="009D36C7" w:rsidRPr="00367AAF" w:rsidRDefault="009D36C7" w:rsidP="00162258">
      <w:pPr>
        <w:pStyle w:val="p1"/>
        <w:numPr>
          <w:ilvl w:val="0"/>
          <w:numId w:val="9"/>
        </w:numPr>
        <w:bidi/>
        <w:divId w:val="1069422139"/>
        <w:rPr>
          <w:rFonts w:ascii="Sakkal Majalla" w:hAnsi="Sakkal Majalla" w:cs="Sakkal Majalla"/>
          <w:sz w:val="30"/>
          <w:szCs w:val="30"/>
          <w:rtl/>
        </w:rPr>
      </w:pP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عدد سنوات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>الخـبرة</w:t>
      </w:r>
    </w:p>
    <w:p w14:paraId="2F2873E7" w14:textId="060CE481" w:rsidR="009D36C7" w:rsidRPr="00367AAF" w:rsidRDefault="009D36C7" w:rsidP="00162258">
      <w:pPr>
        <w:pStyle w:val="p1"/>
        <w:numPr>
          <w:ilvl w:val="0"/>
          <w:numId w:val="9"/>
        </w:numPr>
        <w:bidi/>
        <w:divId w:val="1069422139"/>
        <w:rPr>
          <w:rFonts w:ascii="Sakkal Majalla" w:hAnsi="Sakkal Majalla" w:cs="Sakkal Majalla"/>
          <w:sz w:val="30"/>
          <w:szCs w:val="30"/>
          <w:rtl/>
        </w:rPr>
      </w:pP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الجهة الحكومية التي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>يعـمل بـها</w:t>
      </w:r>
    </w:p>
    <w:p w14:paraId="3DF339E3" w14:textId="68191ED9" w:rsidR="009D36C7" w:rsidRPr="00367AAF" w:rsidRDefault="005E3C6A" w:rsidP="00162258">
      <w:pPr>
        <w:pStyle w:val="p1"/>
        <w:numPr>
          <w:ilvl w:val="0"/>
          <w:numId w:val="9"/>
        </w:numPr>
        <w:bidi/>
        <w:divId w:val="1069422139"/>
        <w:rPr>
          <w:rFonts w:ascii="Sakkal Majalla" w:hAnsi="Sakkal Majalla" w:cs="Sakkal Majalla"/>
          <w:sz w:val="30"/>
          <w:szCs w:val="30"/>
        </w:rPr>
      </w:pP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>المعرف</w:t>
      </w:r>
      <w:r w:rsidR="00AC63ED" w:rsidRPr="00367AAF">
        <w:rPr>
          <w:rStyle w:val="s1"/>
          <w:rFonts w:ascii="Sakkal Majalla" w:hAnsi="Sakkal Majalla" w:cs="Sakkal Majalla"/>
          <w:sz w:val="30"/>
          <w:szCs w:val="30"/>
          <w:rtl/>
        </w:rPr>
        <w:t>ة</w:t>
      </w:r>
      <w:r w:rsidR="009D36C7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بأسالـيب </w:t>
      </w:r>
      <w:r w:rsidR="00AC63ED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استخدام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الـذكاء </w:t>
      </w:r>
      <w:r w:rsidR="009D36C7" w:rsidRPr="00367AAF">
        <w:rPr>
          <w:rStyle w:val="s1"/>
          <w:rFonts w:ascii="Sakkal Majalla" w:hAnsi="Sakkal Majalla" w:cs="Sakkal Majalla"/>
          <w:sz w:val="30"/>
          <w:szCs w:val="30"/>
          <w:rtl/>
        </w:rPr>
        <w:t>الاصطناعي</w:t>
      </w:r>
      <w:r w:rsidR="00AC63ED" w:rsidRPr="00367AAF">
        <w:rPr>
          <w:rFonts w:ascii="Sakkal Majalla" w:hAnsi="Sakkal Majalla" w:cs="Sakkal Majalla"/>
          <w:sz w:val="30"/>
          <w:szCs w:val="30"/>
          <w:rtl/>
        </w:rPr>
        <w:t xml:space="preserve">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فـي </w:t>
      </w:r>
      <w:r w:rsidR="00AC63ED" w:rsidRPr="00367AAF">
        <w:rPr>
          <w:rFonts w:ascii="Sakkal Majalla" w:hAnsi="Sakkal Majalla" w:cs="Sakkal Majalla"/>
          <w:sz w:val="30"/>
          <w:szCs w:val="30"/>
          <w:rtl/>
        </w:rPr>
        <w:t>متابعة المشاريع</w:t>
      </w:r>
    </w:p>
    <w:p w14:paraId="2C032A4D" w14:textId="62D86519" w:rsidR="009D36C7" w:rsidRPr="00745692" w:rsidRDefault="00BB0EED" w:rsidP="008144D7">
      <w:pPr>
        <w:pStyle w:val="p1"/>
        <w:bidi/>
        <w:spacing w:before="240"/>
        <w:divId w:val="1069422139"/>
        <w:rPr>
          <w:rFonts w:ascii="Sakkal Majalla" w:hAnsi="Sakkal Majalla" w:cs="Sakkal Majalla"/>
          <w:sz w:val="32"/>
          <w:szCs w:val="32"/>
          <w:u w:val="single"/>
          <w:rtl/>
        </w:rPr>
      </w:pPr>
      <w:r w:rsidRPr="00745692">
        <w:rPr>
          <w:rStyle w:val="s1"/>
          <w:rFonts w:ascii="Sakkal Majalla" w:hAnsi="Sakkal Majalla" w:cs="Sakkal Majalla"/>
          <w:sz w:val="32"/>
          <w:szCs w:val="32"/>
          <w:u w:val="single"/>
        </w:rPr>
        <w:t>2</w:t>
      </w:r>
      <w:r w:rsidR="001F526F">
        <w:rPr>
          <w:rStyle w:val="s1"/>
          <w:rFonts w:ascii="Sakkal Majalla" w:hAnsi="Sakkal Majalla" w:cs="Sakkal Majalla"/>
          <w:sz w:val="32"/>
          <w:szCs w:val="32"/>
          <w:u w:val="single"/>
          <w:rtl/>
        </w:rPr>
        <w:t>.</w:t>
      </w:r>
      <w:r w:rsidR="009D36C7" w:rsidRPr="00745692">
        <w:rPr>
          <w:rStyle w:val="s2"/>
          <w:rFonts w:ascii="Sakkal Majalla" w:hAnsi="Sakkal Majalla" w:cs="Sakkal Majalla"/>
          <w:sz w:val="32"/>
          <w:szCs w:val="32"/>
          <w:u w:val="single"/>
          <w:rtl/>
        </w:rPr>
        <w:t>المحور الأول</w:t>
      </w:r>
      <w:r w:rsidR="002712B5">
        <w:rPr>
          <w:rStyle w:val="s2"/>
          <w:rFonts w:ascii="Sakkal Majalla" w:hAnsi="Sakkal Majalla" w:cs="Sakkal Majalla"/>
          <w:sz w:val="32"/>
          <w:szCs w:val="32"/>
          <w:u w:val="single"/>
          <w:rtl/>
        </w:rPr>
        <w:t xml:space="preserve">: </w:t>
      </w:r>
      <w:r w:rsidR="009D36C7" w:rsidRPr="00745692">
        <w:rPr>
          <w:rStyle w:val="s2"/>
          <w:rFonts w:ascii="Sakkal Majalla" w:hAnsi="Sakkal Majalla" w:cs="Sakkal Majalla"/>
          <w:sz w:val="32"/>
          <w:szCs w:val="32"/>
          <w:u w:val="single"/>
          <w:rtl/>
        </w:rPr>
        <w:t xml:space="preserve">استخدام </w:t>
      </w:r>
      <w:r w:rsidR="00D414FB">
        <w:rPr>
          <w:rStyle w:val="s2"/>
          <w:rFonts w:ascii="Sakkal Majalla" w:hAnsi="Sakkal Majalla" w:cs="Sakkal Majalla"/>
          <w:sz w:val="32"/>
          <w:szCs w:val="32"/>
          <w:u w:val="single"/>
          <w:rtl/>
        </w:rPr>
        <w:t xml:space="preserve">الـذكاء </w:t>
      </w:r>
      <w:r w:rsidR="009D36C7" w:rsidRPr="00745692">
        <w:rPr>
          <w:rStyle w:val="s2"/>
          <w:rFonts w:ascii="Sakkal Majalla" w:hAnsi="Sakkal Majalla" w:cs="Sakkal Majalla"/>
          <w:sz w:val="32"/>
          <w:szCs w:val="32"/>
          <w:u w:val="single"/>
          <w:rtl/>
        </w:rPr>
        <w:t>الاصطناعي</w:t>
      </w:r>
    </w:p>
    <w:p w14:paraId="107AA836" w14:textId="6E41C5FB" w:rsidR="009D36C7" w:rsidRPr="00367AAF" w:rsidRDefault="00D414FB">
      <w:pPr>
        <w:pStyle w:val="p1"/>
        <w:bidi/>
        <w:divId w:val="1069422139"/>
        <w:rPr>
          <w:rFonts w:ascii="Sakkal Majalla" w:hAnsi="Sakkal Majalla" w:cs="Sakkal Majalla"/>
          <w:sz w:val="30"/>
          <w:szCs w:val="30"/>
          <w:rtl/>
        </w:rPr>
      </w:pPr>
      <w:r>
        <w:rPr>
          <w:rStyle w:val="s1"/>
          <w:rFonts w:ascii="Sakkal Majalla" w:hAnsi="Sakkal Majalla" w:cs="Sakkal Majalla"/>
          <w:sz w:val="30"/>
          <w:szCs w:val="30"/>
          <w:rtl/>
        </w:rPr>
        <w:t xml:space="preserve">ويـحتوي </w:t>
      </w:r>
      <w:r w:rsidR="009D36C7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على عبارات تقيس مدى </w:t>
      </w:r>
      <w:r>
        <w:rPr>
          <w:rStyle w:val="s1"/>
          <w:rFonts w:ascii="Sakkal Majalla" w:hAnsi="Sakkal Majalla" w:cs="Sakkal Majalla"/>
          <w:sz w:val="30"/>
          <w:szCs w:val="30"/>
          <w:rtl/>
        </w:rPr>
        <w:t xml:space="preserve">اسـتخدام </w:t>
      </w:r>
      <w:r w:rsidR="009D36C7" w:rsidRPr="00367AAF">
        <w:rPr>
          <w:rStyle w:val="s1"/>
          <w:rFonts w:ascii="Sakkal Majalla" w:hAnsi="Sakkal Majalla" w:cs="Sakkal Majalla"/>
          <w:sz w:val="30"/>
          <w:szCs w:val="30"/>
          <w:rtl/>
        </w:rPr>
        <w:t>الأدوات المختلفة مثل</w:t>
      </w:r>
      <w:r w:rsidR="002712B5">
        <w:rPr>
          <w:rStyle w:val="s1"/>
          <w:rFonts w:ascii="Sakkal Majalla" w:hAnsi="Sakkal Majalla" w:cs="Sakkal Majalla"/>
          <w:sz w:val="30"/>
          <w:szCs w:val="30"/>
          <w:rtl/>
        </w:rPr>
        <w:t xml:space="preserve">: </w:t>
      </w:r>
    </w:p>
    <w:p w14:paraId="3DBA934A" w14:textId="1A79E25F" w:rsidR="00734A3D" w:rsidRPr="00367AAF" w:rsidRDefault="00734A3D" w:rsidP="00734A3D">
      <w:pPr>
        <w:pStyle w:val="p1"/>
        <w:numPr>
          <w:ilvl w:val="0"/>
          <w:numId w:val="11"/>
        </w:numPr>
        <w:bidi/>
        <w:divId w:val="1069422139"/>
        <w:rPr>
          <w:rFonts w:ascii="Sakkal Majalla" w:hAnsi="Sakkal Majalla" w:cs="Sakkal Majalla"/>
          <w:sz w:val="30"/>
          <w:szCs w:val="30"/>
          <w:rtl/>
        </w:rPr>
      </w:pPr>
      <w:r>
        <w:rPr>
          <w:rStyle w:val="s1"/>
          <w:rFonts w:ascii="Sakkal Majalla" w:hAnsi="Sakkal Majalla" w:cs="Sakkal Majalla"/>
          <w:sz w:val="30"/>
          <w:szCs w:val="30"/>
        </w:rPr>
        <w:t xml:space="preserve">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الإمـكانيات </w:t>
      </w:r>
      <w:r w:rsidRPr="00734A3D">
        <w:rPr>
          <w:rStyle w:val="s1"/>
          <w:rFonts w:ascii="Sakkal Majalla" w:hAnsi="Sakkal Majalla" w:cs="Sakkal Majalla"/>
          <w:sz w:val="30"/>
          <w:szCs w:val="30"/>
          <w:rtl/>
        </w:rPr>
        <w:t>البشرية</w:t>
      </w:r>
    </w:p>
    <w:p w14:paraId="39B1515B" w14:textId="573B7DFF" w:rsidR="00734A3D" w:rsidRPr="00367AAF" w:rsidRDefault="00D414FB" w:rsidP="00734A3D">
      <w:pPr>
        <w:pStyle w:val="p1"/>
        <w:numPr>
          <w:ilvl w:val="0"/>
          <w:numId w:val="11"/>
        </w:numPr>
        <w:bidi/>
        <w:divId w:val="1069422139"/>
        <w:rPr>
          <w:rFonts w:ascii="Sakkal Majalla" w:hAnsi="Sakkal Majalla" w:cs="Sakkal Majalla"/>
          <w:sz w:val="30"/>
          <w:szCs w:val="30"/>
          <w:rtl/>
        </w:rPr>
      </w:pPr>
      <w:r>
        <w:rPr>
          <w:rStyle w:val="s1"/>
          <w:rFonts w:ascii="Sakkal Majalla" w:hAnsi="Sakkal Majalla" w:cs="Sakkal Majalla"/>
          <w:sz w:val="30"/>
          <w:szCs w:val="30"/>
          <w:rtl/>
        </w:rPr>
        <w:t xml:space="preserve">الإمـكانيات </w:t>
      </w:r>
      <w:r w:rsidR="00734A3D">
        <w:rPr>
          <w:rStyle w:val="s1"/>
          <w:rFonts w:ascii="Sakkal Majalla" w:hAnsi="Sakkal Majalla" w:cs="Sakkal Majalla" w:hint="cs"/>
          <w:sz w:val="30"/>
          <w:szCs w:val="30"/>
          <w:rtl/>
        </w:rPr>
        <w:t>المادية</w:t>
      </w:r>
    </w:p>
    <w:p w14:paraId="40D49393" w14:textId="3C1E5999" w:rsidR="009D36C7" w:rsidRPr="00734A3D" w:rsidRDefault="00734A3D" w:rsidP="00734A3D">
      <w:pPr>
        <w:pStyle w:val="p1"/>
        <w:numPr>
          <w:ilvl w:val="0"/>
          <w:numId w:val="11"/>
        </w:numPr>
        <w:bidi/>
        <w:spacing w:line="276" w:lineRule="auto"/>
        <w:divId w:val="1069422139"/>
        <w:rPr>
          <w:rFonts w:ascii="Sakkal Majalla" w:hAnsi="Sakkal Majalla" w:cs="Sakkal Majalla"/>
          <w:sz w:val="30"/>
          <w:szCs w:val="30"/>
          <w:rtl/>
        </w:rPr>
      </w:pPr>
      <w:r w:rsidRPr="00734A3D">
        <w:rPr>
          <w:rStyle w:val="s1"/>
          <w:rFonts w:ascii="Sakkal Majalla" w:hAnsi="Sakkal Majalla" w:cs="Sakkal Majalla"/>
          <w:sz w:val="30"/>
          <w:szCs w:val="30"/>
          <w:rtl/>
        </w:rPr>
        <w:t xml:space="preserve">الإمكانيات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>الفنيـة</w:t>
      </w:r>
    </w:p>
    <w:p w14:paraId="362E3E80" w14:textId="48043A5B" w:rsidR="009D36C7" w:rsidRPr="00745692" w:rsidRDefault="00BB0EED">
      <w:pPr>
        <w:pStyle w:val="p1"/>
        <w:bidi/>
        <w:divId w:val="1069422139"/>
        <w:rPr>
          <w:rFonts w:ascii="Sakkal Majalla" w:hAnsi="Sakkal Majalla" w:cs="Sakkal Majalla"/>
          <w:sz w:val="32"/>
          <w:szCs w:val="32"/>
          <w:u w:val="single"/>
          <w:rtl/>
        </w:rPr>
      </w:pPr>
      <w:r w:rsidRPr="00745692">
        <w:rPr>
          <w:rStyle w:val="s1"/>
          <w:rFonts w:ascii="Sakkal Majalla" w:hAnsi="Sakkal Majalla" w:cs="Sakkal Majalla"/>
          <w:sz w:val="32"/>
          <w:szCs w:val="32"/>
          <w:u w:val="single"/>
          <w:lang w:val="en-GB"/>
        </w:rPr>
        <w:t>3</w:t>
      </w:r>
      <w:r w:rsidR="001F526F">
        <w:rPr>
          <w:rStyle w:val="s1"/>
          <w:rFonts w:ascii="Sakkal Majalla" w:hAnsi="Sakkal Majalla" w:cs="Sakkal Majalla"/>
          <w:sz w:val="32"/>
          <w:szCs w:val="32"/>
          <w:u w:val="single"/>
          <w:rtl/>
        </w:rPr>
        <w:t>.</w:t>
      </w:r>
      <w:r w:rsidR="009D36C7" w:rsidRPr="00745692">
        <w:rPr>
          <w:rStyle w:val="s2"/>
          <w:rFonts w:ascii="Sakkal Majalla" w:hAnsi="Sakkal Majalla" w:cs="Sakkal Majalla"/>
          <w:sz w:val="32"/>
          <w:szCs w:val="32"/>
          <w:u w:val="single"/>
          <w:rtl/>
        </w:rPr>
        <w:t xml:space="preserve">المحور </w:t>
      </w:r>
      <w:r w:rsidR="00D414FB">
        <w:rPr>
          <w:rStyle w:val="s2"/>
          <w:rFonts w:ascii="Sakkal Majalla" w:hAnsi="Sakkal Majalla" w:cs="Sakkal Majalla"/>
          <w:sz w:val="32"/>
          <w:szCs w:val="32"/>
          <w:u w:val="single"/>
          <w:rtl/>
        </w:rPr>
        <w:t>الثـاني</w:t>
      </w:r>
      <w:r w:rsidR="002712B5">
        <w:rPr>
          <w:rStyle w:val="s2"/>
          <w:rFonts w:ascii="Sakkal Majalla" w:hAnsi="Sakkal Majalla" w:cs="Sakkal Majalla"/>
          <w:sz w:val="32"/>
          <w:szCs w:val="32"/>
          <w:u w:val="single"/>
          <w:rtl/>
        </w:rPr>
        <w:t xml:space="preserve">: </w:t>
      </w:r>
      <w:r w:rsidR="005B71D2" w:rsidRPr="00745692">
        <w:rPr>
          <w:rStyle w:val="s2"/>
          <w:rFonts w:ascii="Sakkal Majalla" w:hAnsi="Sakkal Majalla" w:cs="Sakkal Majalla"/>
          <w:sz w:val="32"/>
          <w:szCs w:val="32"/>
          <w:u w:val="single"/>
          <w:rtl/>
        </w:rPr>
        <w:t xml:space="preserve">متابعة </w:t>
      </w:r>
      <w:r w:rsidR="009D36C7" w:rsidRPr="00745692">
        <w:rPr>
          <w:rStyle w:val="s2"/>
          <w:rFonts w:ascii="Sakkal Majalla" w:hAnsi="Sakkal Majalla" w:cs="Sakkal Majalla"/>
          <w:sz w:val="32"/>
          <w:szCs w:val="32"/>
          <w:u w:val="single"/>
          <w:rtl/>
        </w:rPr>
        <w:t>إدارة المشاريع</w:t>
      </w:r>
    </w:p>
    <w:p w14:paraId="27209502" w14:textId="0E061C14" w:rsidR="009D36C7" w:rsidRPr="00367AAF" w:rsidRDefault="00D414FB">
      <w:pPr>
        <w:pStyle w:val="p1"/>
        <w:bidi/>
        <w:divId w:val="1069422139"/>
        <w:rPr>
          <w:rFonts w:ascii="Sakkal Majalla" w:hAnsi="Sakkal Majalla" w:cs="Sakkal Majalla"/>
          <w:sz w:val="30"/>
          <w:szCs w:val="30"/>
          <w:rtl/>
        </w:rPr>
      </w:pPr>
      <w:r>
        <w:rPr>
          <w:rStyle w:val="s1"/>
          <w:rFonts w:ascii="Sakkal Majalla" w:hAnsi="Sakkal Majalla" w:cs="Sakkal Majalla"/>
          <w:sz w:val="30"/>
          <w:szCs w:val="30"/>
          <w:rtl/>
        </w:rPr>
        <w:t xml:space="preserve">ويـشمل </w:t>
      </w:r>
      <w:r w:rsidR="009D36C7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مجموعة </w:t>
      </w:r>
      <w:r>
        <w:rPr>
          <w:rStyle w:val="s1"/>
          <w:rFonts w:ascii="Sakkal Majalla" w:hAnsi="Sakkal Majalla" w:cs="Sakkal Majalla"/>
          <w:sz w:val="30"/>
          <w:szCs w:val="30"/>
          <w:rtl/>
        </w:rPr>
        <w:t xml:space="preserve">مـن العبـارات </w:t>
      </w:r>
      <w:r w:rsidR="009D36C7" w:rsidRPr="00367AAF">
        <w:rPr>
          <w:rStyle w:val="s1"/>
          <w:rFonts w:ascii="Sakkal Majalla" w:hAnsi="Sakkal Majalla" w:cs="Sakkal Majalla"/>
          <w:sz w:val="30"/>
          <w:szCs w:val="30"/>
          <w:rtl/>
        </w:rPr>
        <w:t>تقيس أثر أدوات الذكاء الاصطناعي على</w:t>
      </w:r>
      <w:r w:rsidR="002712B5">
        <w:rPr>
          <w:rStyle w:val="s1"/>
          <w:rFonts w:ascii="Sakkal Majalla" w:hAnsi="Sakkal Majalla" w:cs="Sakkal Majalla"/>
          <w:sz w:val="30"/>
          <w:szCs w:val="30"/>
          <w:rtl/>
        </w:rPr>
        <w:t xml:space="preserve">: </w:t>
      </w:r>
    </w:p>
    <w:p w14:paraId="11AE351E" w14:textId="2F649DD1" w:rsidR="00734A3D" w:rsidRDefault="00D414FB" w:rsidP="00734A3D">
      <w:pPr>
        <w:pStyle w:val="p1"/>
        <w:numPr>
          <w:ilvl w:val="0"/>
          <w:numId w:val="11"/>
        </w:numPr>
        <w:bidi/>
        <w:divId w:val="1069422139"/>
        <w:rPr>
          <w:rStyle w:val="s1"/>
          <w:rFonts w:ascii="Sakkal Majalla" w:hAnsi="Sakkal Majalla" w:cs="Sakkal Majalla"/>
          <w:sz w:val="30"/>
          <w:szCs w:val="30"/>
        </w:rPr>
      </w:pPr>
      <w:r>
        <w:rPr>
          <w:rStyle w:val="s1"/>
          <w:rFonts w:ascii="Sakkal Majalla" w:hAnsi="Sakkal Majalla" w:cs="Sakkal Majalla"/>
          <w:sz w:val="30"/>
          <w:szCs w:val="30"/>
          <w:rtl/>
        </w:rPr>
        <w:t xml:space="preserve">مـرحلة </w:t>
      </w:r>
      <w:r w:rsidR="00734A3D" w:rsidRPr="00734A3D">
        <w:rPr>
          <w:rStyle w:val="s1"/>
          <w:rFonts w:ascii="Sakkal Majalla" w:hAnsi="Sakkal Majalla" w:cs="Sakkal Majalla"/>
          <w:sz w:val="30"/>
          <w:szCs w:val="30"/>
          <w:rtl/>
        </w:rPr>
        <w:t xml:space="preserve">التخطيط </w:t>
      </w:r>
    </w:p>
    <w:p w14:paraId="67EC2E31" w14:textId="2580C2EB" w:rsidR="00734A3D" w:rsidRDefault="00D414FB" w:rsidP="00734A3D">
      <w:pPr>
        <w:pStyle w:val="p1"/>
        <w:numPr>
          <w:ilvl w:val="0"/>
          <w:numId w:val="11"/>
        </w:numPr>
        <w:bidi/>
        <w:divId w:val="1069422139"/>
        <w:rPr>
          <w:rStyle w:val="s1"/>
          <w:rFonts w:ascii="Sakkal Majalla" w:hAnsi="Sakkal Majalla" w:cs="Sakkal Majalla"/>
          <w:sz w:val="30"/>
          <w:szCs w:val="30"/>
        </w:rPr>
      </w:pPr>
      <w:r>
        <w:rPr>
          <w:rStyle w:val="s1"/>
          <w:rFonts w:ascii="Sakkal Majalla" w:hAnsi="Sakkal Majalla" w:cs="Sakkal Majalla"/>
          <w:sz w:val="30"/>
          <w:szCs w:val="30"/>
          <w:rtl/>
        </w:rPr>
        <w:t xml:space="preserve">مـرحلة </w:t>
      </w:r>
      <w:r w:rsidR="00734A3D" w:rsidRPr="00734A3D">
        <w:rPr>
          <w:rStyle w:val="s1"/>
          <w:rFonts w:ascii="Sakkal Majalla" w:hAnsi="Sakkal Majalla" w:cs="Sakkal Majalla"/>
          <w:sz w:val="30"/>
          <w:szCs w:val="30"/>
          <w:rtl/>
        </w:rPr>
        <w:t>التنفيذ</w:t>
      </w:r>
    </w:p>
    <w:p w14:paraId="6E487533" w14:textId="58F6DB3E" w:rsidR="00745692" w:rsidRPr="00734A3D" w:rsidRDefault="00D414FB" w:rsidP="00734A3D">
      <w:pPr>
        <w:pStyle w:val="p1"/>
        <w:numPr>
          <w:ilvl w:val="0"/>
          <w:numId w:val="11"/>
        </w:numPr>
        <w:bidi/>
        <w:divId w:val="1069422139"/>
        <w:rPr>
          <w:rFonts w:ascii="Sakkal Majalla" w:hAnsi="Sakkal Majalla" w:cs="Sakkal Majalla"/>
          <w:sz w:val="30"/>
          <w:szCs w:val="30"/>
          <w:rtl/>
        </w:rPr>
      </w:pPr>
      <w:r>
        <w:rPr>
          <w:rStyle w:val="s1"/>
          <w:rFonts w:ascii="Sakkal Majalla" w:hAnsi="Sakkal Majalla" w:cs="Sakkal Majalla"/>
          <w:sz w:val="30"/>
          <w:szCs w:val="30"/>
          <w:rtl/>
        </w:rPr>
        <w:t xml:space="preserve">مرحلـة </w:t>
      </w:r>
      <w:r w:rsidR="00734A3D" w:rsidRPr="00734A3D">
        <w:rPr>
          <w:rStyle w:val="s1"/>
          <w:rFonts w:ascii="Sakkal Majalla" w:hAnsi="Sakkal Majalla" w:cs="Sakkal Majalla"/>
          <w:sz w:val="30"/>
          <w:szCs w:val="30"/>
          <w:rtl/>
        </w:rPr>
        <w:t xml:space="preserve">المراقبة والإغلاق </w:t>
      </w:r>
      <w:r w:rsidR="00734A3D">
        <w:rPr>
          <w:rStyle w:val="s1"/>
          <w:rFonts w:ascii="Sakkal Majalla" w:hAnsi="Sakkal Majalla" w:cs="Sakkal Majalla" w:hint="cs"/>
          <w:sz w:val="30"/>
          <w:szCs w:val="30"/>
          <w:rtl/>
        </w:rPr>
        <w:t xml:space="preserve"> </w:t>
      </w:r>
    </w:p>
    <w:p w14:paraId="3661893F" w14:textId="58C4ED27" w:rsidR="00745692" w:rsidRPr="00745692" w:rsidRDefault="00D414FB" w:rsidP="008144D7">
      <w:pPr>
        <w:pStyle w:val="p2"/>
        <w:bidi/>
        <w:spacing w:before="240"/>
        <w:divId w:val="1069422139"/>
        <w:rPr>
          <w:rFonts w:ascii="Sakkal Majalla" w:hAnsi="Sakkal Majalla" w:cs="Sakkal Majalla"/>
          <w:sz w:val="30"/>
          <w:szCs w:val="30"/>
        </w:rPr>
      </w:pPr>
      <w: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ثـالثًا</w:t>
      </w:r>
      <w:r w:rsidR="002712B5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: </w:t>
      </w:r>
      <w: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طريقـة </w:t>
      </w:r>
      <w:r w:rsidR="00745692" w:rsidRPr="00745692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الإجابة</w:t>
      </w:r>
      <w:r w:rsidR="00745692" w:rsidRPr="00745692">
        <w:rPr>
          <w:rFonts w:ascii="Sakkal Majalla" w:hAnsi="Sakkal Majalla" w:cs="Sakkal Majalla"/>
          <w:sz w:val="30"/>
          <w:szCs w:val="30"/>
        </w:rPr>
        <w:br/>
      </w:r>
      <w:r w:rsidR="00745692" w:rsidRPr="00745692">
        <w:rPr>
          <w:rFonts w:ascii="Sakkal Majalla" w:hAnsi="Sakkal Majalla" w:cs="Sakkal Majalla"/>
          <w:sz w:val="30"/>
          <w:szCs w:val="30"/>
          <w:rtl/>
        </w:rPr>
        <w:t xml:space="preserve">اُعتمد مقياس </w:t>
      </w:r>
      <w:proofErr w:type="spellStart"/>
      <w:r w:rsidR="00745692" w:rsidRPr="00745692">
        <w:rPr>
          <w:rFonts w:ascii="Sakkal Majalla" w:hAnsi="Sakkal Majalla" w:cs="Sakkal Majalla"/>
          <w:sz w:val="30"/>
          <w:szCs w:val="30"/>
          <w:rtl/>
        </w:rPr>
        <w:t>ليكرت</w:t>
      </w:r>
      <w:proofErr w:type="spellEnd"/>
      <w:r w:rsidR="00745692" w:rsidRPr="00745692">
        <w:rPr>
          <w:rFonts w:ascii="Sakkal Majalla" w:hAnsi="Sakkal Majalla" w:cs="Sakkal Majalla"/>
          <w:sz w:val="30"/>
          <w:szCs w:val="30"/>
          <w:rtl/>
        </w:rPr>
        <w:t xml:space="preserve"> </w:t>
      </w:r>
      <w:r>
        <w:rPr>
          <w:rFonts w:ascii="Sakkal Majalla" w:hAnsi="Sakkal Majalla" w:cs="Sakkal Majalla"/>
          <w:sz w:val="30"/>
          <w:szCs w:val="30"/>
          <w:rtl/>
        </w:rPr>
        <w:t xml:space="preserve">الخماسـي </w:t>
      </w:r>
      <w:r w:rsidR="00745692" w:rsidRPr="00745692">
        <w:rPr>
          <w:rFonts w:ascii="Sakkal Majalla" w:hAnsi="Sakkal Majalla" w:cs="Sakkal Majalla"/>
          <w:sz w:val="30"/>
          <w:szCs w:val="30"/>
          <w:rtl/>
        </w:rPr>
        <w:t xml:space="preserve">في جميع عبارات الاستبانة، </w:t>
      </w:r>
      <w:r>
        <w:rPr>
          <w:rFonts w:ascii="Sakkal Majalla" w:hAnsi="Sakkal Majalla" w:cs="Sakkal Majalla"/>
          <w:sz w:val="30"/>
          <w:szCs w:val="30"/>
          <w:rtl/>
        </w:rPr>
        <w:t xml:space="preserve">حيـث </w:t>
      </w:r>
      <w:r w:rsidR="00745692" w:rsidRPr="00745692">
        <w:rPr>
          <w:rFonts w:ascii="Sakkal Majalla" w:hAnsi="Sakkal Majalla" w:cs="Sakkal Majalla"/>
          <w:sz w:val="30"/>
          <w:szCs w:val="30"/>
          <w:rtl/>
        </w:rPr>
        <w:t xml:space="preserve">يختار المشارك </w:t>
      </w:r>
      <w:r>
        <w:rPr>
          <w:rFonts w:ascii="Sakkal Majalla" w:hAnsi="Sakkal Majalla" w:cs="Sakkal Majalla"/>
          <w:sz w:val="30"/>
          <w:szCs w:val="30"/>
          <w:rtl/>
        </w:rPr>
        <w:t>بيـن</w:t>
      </w:r>
      <w:r w:rsidR="002712B5">
        <w:rPr>
          <w:rFonts w:ascii="Sakkal Majalla" w:hAnsi="Sakkal Majalla" w:cs="Sakkal Majalla"/>
          <w:sz w:val="30"/>
          <w:szCs w:val="30"/>
          <w:rtl/>
        </w:rPr>
        <w:t xml:space="preserve">: </w:t>
      </w:r>
    </w:p>
    <w:p w14:paraId="56DB0D8D" w14:textId="1ED2694C" w:rsidR="00745692" w:rsidRPr="00745692" w:rsidRDefault="00745692" w:rsidP="00745692">
      <w:pPr>
        <w:pStyle w:val="p2"/>
        <w:numPr>
          <w:ilvl w:val="0"/>
          <w:numId w:val="34"/>
        </w:numPr>
        <w:bidi/>
        <w:divId w:val="1069422139"/>
        <w:rPr>
          <w:rFonts w:ascii="Sakkal Majalla" w:hAnsi="Sakkal Majalla" w:cs="Sakkal Majalla"/>
          <w:sz w:val="30"/>
          <w:szCs w:val="30"/>
        </w:rPr>
      </w:pPr>
      <w:r w:rsidRPr="00745692">
        <w:rPr>
          <w:rFonts w:ascii="Sakkal Majalla" w:hAnsi="Sakkal Majalla" w:cs="Sakkal Majalla"/>
          <w:sz w:val="30"/>
          <w:szCs w:val="30"/>
        </w:rPr>
        <w:t xml:space="preserve">(5)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أوافق </w:t>
      </w:r>
      <w:r w:rsidR="00D414FB">
        <w:rPr>
          <w:rFonts w:ascii="Sakkal Majalla" w:hAnsi="Sakkal Majalla" w:cs="Sakkal Majalla"/>
          <w:sz w:val="30"/>
          <w:szCs w:val="30"/>
          <w:rtl/>
        </w:rPr>
        <w:t>بـشدة</w:t>
      </w:r>
    </w:p>
    <w:p w14:paraId="2CA3C7FE" w14:textId="6CF5EFFB" w:rsidR="00745692" w:rsidRPr="00745692" w:rsidRDefault="00745692" w:rsidP="00745692">
      <w:pPr>
        <w:pStyle w:val="p2"/>
        <w:numPr>
          <w:ilvl w:val="0"/>
          <w:numId w:val="34"/>
        </w:numPr>
        <w:bidi/>
        <w:divId w:val="1069422139"/>
        <w:rPr>
          <w:rFonts w:ascii="Sakkal Majalla" w:hAnsi="Sakkal Majalla" w:cs="Sakkal Majalla"/>
          <w:sz w:val="30"/>
          <w:szCs w:val="30"/>
        </w:rPr>
      </w:pPr>
      <w:r w:rsidRPr="00745692">
        <w:rPr>
          <w:rFonts w:ascii="Sakkal Majalla" w:hAnsi="Sakkal Majalla" w:cs="Sakkal Majalla"/>
          <w:sz w:val="30"/>
          <w:szCs w:val="30"/>
        </w:rPr>
        <w:t xml:space="preserve">(4) </w:t>
      </w:r>
      <w:r w:rsidR="00D414FB">
        <w:rPr>
          <w:rFonts w:ascii="Sakkal Majalla" w:hAnsi="Sakkal Majalla" w:cs="Sakkal Majalla"/>
          <w:sz w:val="30"/>
          <w:szCs w:val="30"/>
          <w:rtl/>
        </w:rPr>
        <w:t>أوافـق</w:t>
      </w:r>
    </w:p>
    <w:p w14:paraId="223C3916" w14:textId="7FDCB7AE" w:rsidR="00745692" w:rsidRPr="00745692" w:rsidRDefault="00745692" w:rsidP="00745692">
      <w:pPr>
        <w:pStyle w:val="p2"/>
        <w:numPr>
          <w:ilvl w:val="0"/>
          <w:numId w:val="34"/>
        </w:numPr>
        <w:bidi/>
        <w:divId w:val="1069422139"/>
        <w:rPr>
          <w:rFonts w:ascii="Sakkal Majalla" w:hAnsi="Sakkal Majalla" w:cs="Sakkal Majalla"/>
          <w:sz w:val="30"/>
          <w:szCs w:val="30"/>
        </w:rPr>
      </w:pPr>
      <w:r w:rsidRPr="00745692">
        <w:rPr>
          <w:rFonts w:ascii="Sakkal Majalla" w:hAnsi="Sakkal Majalla" w:cs="Sakkal Majalla"/>
          <w:sz w:val="30"/>
          <w:szCs w:val="30"/>
        </w:rPr>
        <w:t xml:space="preserve">(3)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أوافـق إلـى </w:t>
      </w:r>
      <w:r w:rsidRPr="00745692">
        <w:rPr>
          <w:rFonts w:ascii="Sakkal Majalla" w:hAnsi="Sakkal Majalla" w:cs="Sakkal Majalla"/>
          <w:sz w:val="30"/>
          <w:szCs w:val="30"/>
          <w:rtl/>
        </w:rPr>
        <w:t>حد ما</w:t>
      </w:r>
    </w:p>
    <w:p w14:paraId="7B66C459" w14:textId="2772D437" w:rsidR="00745692" w:rsidRPr="00745692" w:rsidRDefault="00745692" w:rsidP="00745692">
      <w:pPr>
        <w:pStyle w:val="p2"/>
        <w:numPr>
          <w:ilvl w:val="0"/>
          <w:numId w:val="34"/>
        </w:numPr>
        <w:bidi/>
        <w:divId w:val="1069422139"/>
        <w:rPr>
          <w:rFonts w:ascii="Sakkal Majalla" w:hAnsi="Sakkal Majalla" w:cs="Sakkal Majalla"/>
          <w:sz w:val="30"/>
          <w:szCs w:val="30"/>
        </w:rPr>
      </w:pPr>
      <w:r w:rsidRPr="00745692">
        <w:rPr>
          <w:rFonts w:ascii="Sakkal Majalla" w:hAnsi="Sakkal Majalla" w:cs="Sakkal Majalla"/>
          <w:sz w:val="30"/>
          <w:szCs w:val="30"/>
        </w:rPr>
        <w:t xml:space="preserve">(2)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لا </w:t>
      </w:r>
      <w:r w:rsidR="00D414FB">
        <w:rPr>
          <w:rFonts w:ascii="Sakkal Majalla" w:hAnsi="Sakkal Majalla" w:cs="Sakkal Majalla"/>
          <w:sz w:val="30"/>
          <w:szCs w:val="30"/>
          <w:rtl/>
        </w:rPr>
        <w:t>أوافـق</w:t>
      </w:r>
    </w:p>
    <w:p w14:paraId="308795DA" w14:textId="7ED23A1F" w:rsidR="00745692" w:rsidRPr="00745692" w:rsidRDefault="00745692" w:rsidP="00745692">
      <w:pPr>
        <w:pStyle w:val="p2"/>
        <w:numPr>
          <w:ilvl w:val="0"/>
          <w:numId w:val="34"/>
        </w:numPr>
        <w:bidi/>
        <w:divId w:val="1069422139"/>
        <w:rPr>
          <w:rFonts w:ascii="Sakkal Majalla" w:hAnsi="Sakkal Majalla" w:cs="Sakkal Majalla"/>
          <w:sz w:val="30"/>
          <w:szCs w:val="30"/>
        </w:rPr>
      </w:pPr>
      <w:r w:rsidRPr="00745692">
        <w:rPr>
          <w:rFonts w:ascii="Sakkal Majalla" w:hAnsi="Sakkal Majalla" w:cs="Sakkal Majalla"/>
          <w:sz w:val="30"/>
          <w:szCs w:val="30"/>
        </w:rPr>
        <w:lastRenderedPageBreak/>
        <w:t xml:space="preserve">(1)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لا أوافق </w:t>
      </w:r>
      <w:r w:rsidR="00D414FB">
        <w:rPr>
          <w:rFonts w:ascii="Sakkal Majalla" w:hAnsi="Sakkal Majalla" w:cs="Sakkal Majalla"/>
          <w:sz w:val="30"/>
          <w:szCs w:val="30"/>
          <w:rtl/>
        </w:rPr>
        <w:t>بـشدة</w:t>
      </w:r>
    </w:p>
    <w:p w14:paraId="5C8C8810" w14:textId="27212738" w:rsidR="00745692" w:rsidRPr="00745692" w:rsidRDefault="00745692" w:rsidP="00745692">
      <w:pPr>
        <w:pStyle w:val="p2"/>
        <w:bidi/>
        <w:divId w:val="1069422139"/>
        <w:rPr>
          <w:rFonts w:ascii="Sakkal Majalla" w:hAnsi="Sakkal Majalla" w:cs="Sakkal Majalla"/>
          <w:sz w:val="30"/>
          <w:szCs w:val="30"/>
        </w:rPr>
      </w:pPr>
      <w:r w:rsidRPr="00745692">
        <w:rPr>
          <w:rFonts w:ascii="Sakkal Majalla" w:hAnsi="Sakkal Majalla" w:cs="Sakkal Majalla"/>
          <w:sz w:val="30"/>
          <w:szCs w:val="30"/>
          <w:rtl/>
        </w:rPr>
        <w:t xml:space="preserve">ويسمح هذا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المقـياس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بإجراء تحليلات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كـمية </w:t>
      </w:r>
      <w:r w:rsidRPr="00745692">
        <w:rPr>
          <w:rFonts w:ascii="Sakkal Majalla" w:hAnsi="Sakkal Majalla" w:cs="Sakkal Majalla"/>
          <w:sz w:val="30"/>
          <w:szCs w:val="30"/>
          <w:rtl/>
        </w:rPr>
        <w:t xml:space="preserve">دقيقة لتحديد اتجاهات المشاركين </w:t>
      </w:r>
      <w:r w:rsidR="00D414FB">
        <w:rPr>
          <w:rFonts w:ascii="Sakkal Majalla" w:hAnsi="Sakkal Majalla" w:cs="Sakkal Majalla"/>
          <w:sz w:val="30"/>
          <w:szCs w:val="30"/>
          <w:rtl/>
        </w:rPr>
        <w:t xml:space="preserve">وقيـاس الـفروق </w:t>
      </w:r>
      <w:r w:rsidRPr="00745692">
        <w:rPr>
          <w:rFonts w:ascii="Sakkal Majalla" w:hAnsi="Sakkal Majalla" w:cs="Sakkal Majalla"/>
          <w:sz w:val="30"/>
          <w:szCs w:val="30"/>
          <w:rtl/>
        </w:rPr>
        <w:t>بينهم</w:t>
      </w:r>
      <w:r w:rsidR="001F526F">
        <w:rPr>
          <w:rFonts w:ascii="Sakkal Majalla" w:hAnsi="Sakkal Majalla" w:cs="Sakkal Majalla"/>
          <w:sz w:val="30"/>
          <w:szCs w:val="30"/>
          <w:rtl/>
        </w:rPr>
        <w:t>.</w:t>
      </w:r>
    </w:p>
    <w:p w14:paraId="19BDA831" w14:textId="617F2806" w:rsidR="009D36C7" w:rsidRPr="008144D7" w:rsidRDefault="009D36C7" w:rsidP="008144D7">
      <w:pPr>
        <w:pStyle w:val="p1"/>
        <w:bidi/>
        <w:spacing w:before="240"/>
        <w:divId w:val="1069422139"/>
        <w:rPr>
          <w:rFonts w:ascii="Sakkal Majalla" w:hAnsi="Sakkal Majalla" w:cs="Sakkal Majalla"/>
          <w:sz w:val="32"/>
          <w:szCs w:val="32"/>
          <w:u w:val="single"/>
          <w:rtl/>
        </w:rPr>
      </w:pPr>
      <w:r w:rsidRPr="008144D7">
        <w:rPr>
          <w:rStyle w:val="s1"/>
          <w:rFonts w:ascii="Sakkal Majalla" w:hAnsi="Sakkal Majalla" w:cs="Sakkal Majalla"/>
          <w:b/>
          <w:bCs/>
          <w:sz w:val="32"/>
          <w:szCs w:val="32"/>
          <w:u w:val="single"/>
          <w:rtl/>
        </w:rPr>
        <w:t>رابعًا</w:t>
      </w:r>
      <w:r w:rsidR="002712B5">
        <w:rPr>
          <w:rStyle w:val="s2"/>
          <w:rFonts w:ascii="Sakkal Majalla" w:hAnsi="Sakkal Majalla" w:cs="Sakkal Majalla"/>
          <w:b w:val="0"/>
          <w:bCs w:val="0"/>
          <w:sz w:val="32"/>
          <w:szCs w:val="32"/>
          <w:u w:val="single"/>
          <w:rtl/>
        </w:rPr>
        <w:t xml:space="preserve">: </w:t>
      </w:r>
      <w:r w:rsidR="00D414FB">
        <w:rPr>
          <w:rStyle w:val="s2"/>
          <w:rFonts w:ascii="Sakkal Majalla" w:hAnsi="Sakkal Majalla" w:cs="Sakkal Majalla"/>
          <w:sz w:val="32"/>
          <w:szCs w:val="32"/>
          <w:u w:val="single"/>
          <w:rtl/>
        </w:rPr>
        <w:t xml:space="preserve">صـدق </w:t>
      </w:r>
      <w:r w:rsidRPr="008144D7">
        <w:rPr>
          <w:rStyle w:val="s2"/>
          <w:rFonts w:ascii="Sakkal Majalla" w:hAnsi="Sakkal Majalla" w:cs="Sakkal Majalla"/>
          <w:sz w:val="32"/>
          <w:szCs w:val="32"/>
          <w:u w:val="single"/>
          <w:rtl/>
        </w:rPr>
        <w:t>وثبات الأداة</w:t>
      </w:r>
    </w:p>
    <w:p w14:paraId="1BEA1C92" w14:textId="3A633338" w:rsidR="009D36C7" w:rsidRPr="00367AAF" w:rsidRDefault="00D414FB">
      <w:pPr>
        <w:pStyle w:val="p1"/>
        <w:bidi/>
        <w:divId w:val="1069422139"/>
        <w:rPr>
          <w:rFonts w:ascii="Sakkal Majalla" w:hAnsi="Sakkal Majalla" w:cs="Sakkal Majalla"/>
          <w:sz w:val="30"/>
          <w:szCs w:val="30"/>
          <w:rtl/>
        </w:rPr>
      </w:pPr>
      <w:r>
        <w:rPr>
          <w:rStyle w:val="s2"/>
          <w:rFonts w:ascii="Sakkal Majalla" w:hAnsi="Sakkal Majalla" w:cs="Sakkal Majalla"/>
          <w:b w:val="0"/>
          <w:bCs w:val="0"/>
          <w:sz w:val="30"/>
          <w:szCs w:val="30"/>
          <w:rtl/>
        </w:rPr>
        <w:t xml:space="preserve">الـصدق </w:t>
      </w:r>
      <w:r w:rsidR="009D36C7" w:rsidRPr="00734A3D">
        <w:rPr>
          <w:rStyle w:val="s2"/>
          <w:rFonts w:ascii="Sakkal Majalla" w:hAnsi="Sakkal Majalla" w:cs="Sakkal Majalla"/>
          <w:b w:val="0"/>
          <w:bCs w:val="0"/>
          <w:sz w:val="30"/>
          <w:szCs w:val="30"/>
          <w:rtl/>
        </w:rPr>
        <w:t>الظاهري</w:t>
      </w:r>
      <w:r w:rsidR="002712B5">
        <w:rPr>
          <w:rStyle w:val="s2"/>
          <w:rFonts w:ascii="Sakkal Majalla" w:hAnsi="Sakkal Majalla" w:cs="Sakkal Majalla"/>
          <w:b w:val="0"/>
          <w:bCs w:val="0"/>
          <w:sz w:val="30"/>
          <w:szCs w:val="30"/>
          <w:rtl/>
        </w:rPr>
        <w:t xml:space="preserve">: </w:t>
      </w:r>
      <w:r>
        <w:rPr>
          <w:rStyle w:val="s1"/>
          <w:rFonts w:ascii="Sakkal Majalla" w:hAnsi="Sakkal Majalla" w:cs="Sakkal Majalla"/>
          <w:b/>
          <w:bCs/>
          <w:sz w:val="30"/>
          <w:szCs w:val="30"/>
          <w:rtl/>
        </w:rPr>
        <w:t xml:space="preserve">تـم عـرض الاستبانـة </w:t>
      </w:r>
      <w:r w:rsidR="009D36C7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على </w:t>
      </w:r>
      <w:r>
        <w:rPr>
          <w:rStyle w:val="s1"/>
          <w:rFonts w:ascii="Sakkal Majalla" w:hAnsi="Sakkal Majalla" w:cs="Sakkal Majalla"/>
          <w:sz w:val="30"/>
          <w:szCs w:val="30"/>
          <w:rtl/>
        </w:rPr>
        <w:t xml:space="preserve">عـدد </w:t>
      </w:r>
      <w:r w:rsidR="009D36C7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من المحكمين الأكاديميين المتخصصين </w:t>
      </w:r>
      <w:r>
        <w:rPr>
          <w:rStyle w:val="s1"/>
          <w:rFonts w:ascii="Sakkal Majalla" w:hAnsi="Sakkal Majalla" w:cs="Sakkal Majalla"/>
          <w:sz w:val="30"/>
          <w:szCs w:val="30"/>
          <w:rtl/>
        </w:rPr>
        <w:t xml:space="preserve">فـي </w:t>
      </w:r>
      <w:r w:rsidR="009D36C7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إدارة </w:t>
      </w:r>
      <w:r>
        <w:rPr>
          <w:rStyle w:val="s1"/>
          <w:rFonts w:ascii="Sakkal Majalla" w:hAnsi="Sakkal Majalla" w:cs="Sakkal Majalla"/>
          <w:sz w:val="30"/>
          <w:szCs w:val="30"/>
          <w:rtl/>
        </w:rPr>
        <w:t xml:space="preserve">المشـاريع </w:t>
      </w:r>
      <w:proofErr w:type="gramStart"/>
      <w:r w:rsidR="00121D98" w:rsidRPr="00367AAF">
        <w:rPr>
          <w:rStyle w:val="s1"/>
          <w:rFonts w:ascii="Sakkal Majalla" w:hAnsi="Sakkal Majalla" w:cs="Sakkal Majalla"/>
          <w:sz w:val="30"/>
          <w:szCs w:val="30"/>
          <w:rtl/>
        </w:rPr>
        <w:t>و</w:t>
      </w:r>
      <w:r w:rsidR="009D36C7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 </w:t>
      </w:r>
      <w:r w:rsidR="00121D98" w:rsidRPr="00367AAF">
        <w:rPr>
          <w:rStyle w:val="s1"/>
          <w:rFonts w:ascii="Sakkal Majalla" w:hAnsi="Sakkal Majalla" w:cs="Sakkal Majalla"/>
          <w:sz w:val="30"/>
          <w:szCs w:val="30"/>
          <w:rtl/>
        </w:rPr>
        <w:t>الذكاء</w:t>
      </w:r>
      <w:proofErr w:type="gramEnd"/>
      <w:r w:rsidR="00121D98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 </w:t>
      </w:r>
      <w:r>
        <w:rPr>
          <w:rStyle w:val="s1"/>
          <w:rFonts w:ascii="Sakkal Majalla" w:hAnsi="Sakkal Majalla" w:cs="Sakkal Majalla"/>
          <w:sz w:val="30"/>
          <w:szCs w:val="30"/>
          <w:rtl/>
        </w:rPr>
        <w:t xml:space="preserve">الاصـطناعي </w:t>
      </w:r>
      <w:r w:rsidR="009D36C7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للتأكد </w:t>
      </w:r>
      <w:r>
        <w:rPr>
          <w:rStyle w:val="s1"/>
          <w:rFonts w:ascii="Sakkal Majalla" w:hAnsi="Sakkal Majalla" w:cs="Sakkal Majalla"/>
          <w:sz w:val="30"/>
          <w:szCs w:val="30"/>
          <w:rtl/>
        </w:rPr>
        <w:t xml:space="preserve">مـن </w:t>
      </w:r>
      <w:r w:rsidR="000F1EE6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شمولية الاستبيان و تحقيقها </w:t>
      </w:r>
      <w:proofErr w:type="spellStart"/>
      <w:r w:rsidR="000F1EE6" w:rsidRPr="00367AAF">
        <w:rPr>
          <w:rStyle w:val="s1"/>
          <w:rFonts w:ascii="Sakkal Majalla" w:hAnsi="Sakkal Majalla" w:cs="Sakkal Majalla"/>
          <w:sz w:val="30"/>
          <w:szCs w:val="30"/>
          <w:rtl/>
        </w:rPr>
        <w:t>للإهداف</w:t>
      </w:r>
      <w:proofErr w:type="spellEnd"/>
      <w:r w:rsidR="000F1EE6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 و </w:t>
      </w:r>
      <w:r w:rsidR="00F240F6" w:rsidRPr="00367AAF">
        <w:rPr>
          <w:rStyle w:val="s1"/>
          <w:rFonts w:ascii="Sakkal Majalla" w:hAnsi="Sakkal Majalla" w:cs="Sakkal Majalla"/>
          <w:sz w:val="30"/>
          <w:szCs w:val="30"/>
          <w:rtl/>
        </w:rPr>
        <w:t>جودة الصياغة و وضوح العبارات</w:t>
      </w:r>
      <w:r w:rsidR="001F526F">
        <w:rPr>
          <w:rStyle w:val="s1"/>
          <w:rFonts w:ascii="Sakkal Majalla" w:hAnsi="Sakkal Majalla" w:cs="Sakkal Majalla"/>
          <w:sz w:val="30"/>
          <w:szCs w:val="30"/>
          <w:rtl/>
        </w:rPr>
        <w:t>.</w:t>
      </w:r>
    </w:p>
    <w:p w14:paraId="3FED6510" w14:textId="5DF3651A" w:rsidR="009D36C7" w:rsidRPr="00367AAF" w:rsidRDefault="009D36C7" w:rsidP="00CD2416">
      <w:pPr>
        <w:pStyle w:val="p1"/>
        <w:bidi/>
        <w:divId w:val="1069422139"/>
        <w:rPr>
          <w:rFonts w:ascii="Sakkal Majalla" w:hAnsi="Sakkal Majalla" w:cs="Sakkal Majalla"/>
          <w:sz w:val="30"/>
          <w:szCs w:val="30"/>
        </w:rPr>
      </w:pPr>
      <w:r w:rsidRPr="00367AAF">
        <w:rPr>
          <w:rStyle w:val="s2"/>
          <w:rFonts w:ascii="Sakkal Majalla" w:hAnsi="Sakkal Majalla" w:cs="Sakkal Majalla"/>
          <w:sz w:val="30"/>
          <w:szCs w:val="30"/>
          <w:rtl/>
        </w:rPr>
        <w:t>الثبات</w:t>
      </w:r>
      <w:r w:rsidR="002712B5">
        <w:rPr>
          <w:rStyle w:val="s2"/>
          <w:rFonts w:ascii="Sakkal Majalla" w:hAnsi="Sakkal Majalla" w:cs="Sakkal Majalla"/>
          <w:sz w:val="30"/>
          <w:szCs w:val="30"/>
          <w:rtl/>
        </w:rPr>
        <w:t xml:space="preserve">: 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سيتم حساب معامل الثبات باستخدام </w:t>
      </w:r>
      <w:r w:rsidR="00D414FB">
        <w:rPr>
          <w:rStyle w:val="s2"/>
          <w:rFonts w:ascii="Sakkal Majalla" w:hAnsi="Sakkal Majalla" w:cs="Sakkal Majalla"/>
          <w:b w:val="0"/>
          <w:bCs w:val="0"/>
          <w:sz w:val="30"/>
          <w:szCs w:val="30"/>
          <w:rtl/>
        </w:rPr>
        <w:t xml:space="preserve">مقايـيس مناسـبة </w:t>
      </w:r>
      <w:r w:rsidR="00D67CA8" w:rsidRPr="00367AAF">
        <w:rPr>
          <w:rStyle w:val="s2"/>
          <w:rFonts w:ascii="Sakkal Majalla" w:hAnsi="Sakkal Majalla" w:cs="Sakkal Majalla"/>
          <w:b w:val="0"/>
          <w:bCs w:val="0"/>
          <w:sz w:val="30"/>
          <w:szCs w:val="30"/>
          <w:rtl/>
        </w:rPr>
        <w:t>إحصائيا</w:t>
      </w:r>
      <w:r w:rsidR="00D67CA8" w:rsidRPr="00367AAF">
        <w:rPr>
          <w:rStyle w:val="s2"/>
          <w:rFonts w:ascii="Sakkal Majalla" w:hAnsi="Sakkal Majalla" w:cs="Sakkal Majalla"/>
          <w:sz w:val="30"/>
          <w:szCs w:val="30"/>
          <w:rtl/>
        </w:rPr>
        <w:t xml:space="preserve"> 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للتأكد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مـن اتسـاق </w:t>
      </w:r>
      <w:proofErr w:type="gramStart"/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>الإجابات</w:t>
      </w:r>
      <w:r w:rsidR="00CD2416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 </w:t>
      </w:r>
      <w:r w:rsidR="001F526F">
        <w:rPr>
          <w:rStyle w:val="s1"/>
          <w:rFonts w:ascii="Sakkal Majalla" w:hAnsi="Sakkal Majalla" w:cs="Sakkal Majalla"/>
          <w:sz w:val="30"/>
          <w:szCs w:val="30"/>
          <w:rtl/>
        </w:rPr>
        <w:t>.</w:t>
      </w:r>
      <w:proofErr w:type="gramEnd"/>
    </w:p>
    <w:p w14:paraId="3957985E" w14:textId="40E147C6" w:rsidR="00E029FF" w:rsidRPr="00435972" w:rsidRDefault="00A74F76" w:rsidP="00435972">
      <w:pPr>
        <w:pStyle w:val="Heading2"/>
        <w:rPr>
          <w:rtl/>
        </w:rPr>
      </w:pPr>
      <w:bookmarkStart w:id="15" w:name="_Toc215434928"/>
      <w:r w:rsidRPr="00435972">
        <w:rPr>
          <w:rtl/>
        </w:rPr>
        <w:t>حدود</w:t>
      </w:r>
      <w:r w:rsidR="00D22171" w:rsidRPr="00435972">
        <w:rPr>
          <w:rtl/>
        </w:rPr>
        <w:t xml:space="preserve"> </w:t>
      </w:r>
      <w:r w:rsidR="00D414FB">
        <w:rPr>
          <w:rtl/>
        </w:rPr>
        <w:t>الـدراسة</w:t>
      </w:r>
      <w:r w:rsidR="002712B5">
        <w:rPr>
          <w:rtl/>
        </w:rPr>
        <w:t>:</w:t>
      </w:r>
      <w:bookmarkEnd w:id="15"/>
      <w:r w:rsidR="002712B5">
        <w:rPr>
          <w:rtl/>
        </w:rPr>
        <w:t xml:space="preserve"> </w:t>
      </w:r>
    </w:p>
    <w:p w14:paraId="7624678F" w14:textId="6455473A" w:rsidR="00065E8B" w:rsidRPr="00367AAF" w:rsidRDefault="00D414FB" w:rsidP="00DE2FAA">
      <w:pPr>
        <w:pStyle w:val="p1"/>
        <w:bidi/>
        <w:divId w:val="1013797401"/>
        <w:rPr>
          <w:rFonts w:ascii="Sakkal Majalla" w:hAnsi="Sakkal Majalla" w:cs="Sakkal Majalla"/>
          <w:sz w:val="30"/>
          <w:szCs w:val="30"/>
          <w:rtl/>
        </w:rPr>
      </w:pPr>
      <w:r>
        <w:rPr>
          <w:rStyle w:val="s1"/>
          <w:rFonts w:ascii="Sakkal Majalla" w:hAnsi="Sakkal Majalla" w:cs="Sakkal Majalla"/>
          <w:sz w:val="30"/>
          <w:szCs w:val="30"/>
          <w:rtl/>
        </w:rPr>
        <w:t xml:space="preserve">تلـتزم هـذه </w:t>
      </w:r>
      <w:r w:rsidR="00065E8B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الدراسة بمجموعة من </w:t>
      </w:r>
      <w:r>
        <w:rPr>
          <w:rStyle w:val="s1"/>
          <w:rFonts w:ascii="Sakkal Majalla" w:hAnsi="Sakkal Majalla" w:cs="Sakkal Majalla"/>
          <w:sz w:val="30"/>
          <w:szCs w:val="30"/>
          <w:rtl/>
        </w:rPr>
        <w:t xml:space="preserve">الـحدود </w:t>
      </w:r>
      <w:r w:rsidR="00065E8B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التي تُحدد نطاق </w:t>
      </w:r>
      <w:r>
        <w:rPr>
          <w:rStyle w:val="s1"/>
          <w:rFonts w:ascii="Sakkal Majalla" w:hAnsi="Sakkal Majalla" w:cs="Sakkal Majalla"/>
          <w:sz w:val="30"/>
          <w:szCs w:val="30"/>
          <w:rtl/>
        </w:rPr>
        <w:t xml:space="preserve">تطبيقهـا </w:t>
      </w:r>
      <w:r w:rsidR="00065E8B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وتفسّر مدى تعميم </w:t>
      </w:r>
      <w:r>
        <w:rPr>
          <w:rStyle w:val="s1"/>
          <w:rFonts w:ascii="Sakkal Majalla" w:hAnsi="Sakkal Majalla" w:cs="Sakkal Majalla"/>
          <w:sz w:val="30"/>
          <w:szCs w:val="30"/>
          <w:rtl/>
        </w:rPr>
        <w:t>نتـائجها</w:t>
      </w:r>
      <w:r w:rsidR="001F526F">
        <w:rPr>
          <w:rStyle w:val="s1"/>
          <w:rFonts w:ascii="Sakkal Majalla" w:hAnsi="Sakkal Majalla" w:cs="Sakkal Majalla"/>
          <w:sz w:val="30"/>
          <w:szCs w:val="30"/>
          <w:rtl/>
        </w:rPr>
        <w:t xml:space="preserve">. </w:t>
      </w:r>
      <w:r>
        <w:rPr>
          <w:rStyle w:val="s1"/>
          <w:rFonts w:ascii="Sakkal Majalla" w:hAnsi="Sakkal Majalla" w:cs="Sakkal Majalla"/>
          <w:sz w:val="30"/>
          <w:szCs w:val="30"/>
          <w:rtl/>
        </w:rPr>
        <w:t xml:space="preserve">وهـذه </w:t>
      </w:r>
      <w:r w:rsidR="00065E8B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الحدود تتنوع ما </w:t>
      </w:r>
      <w:r>
        <w:rPr>
          <w:rStyle w:val="s1"/>
          <w:rFonts w:ascii="Sakkal Majalla" w:hAnsi="Sakkal Majalla" w:cs="Sakkal Majalla"/>
          <w:sz w:val="30"/>
          <w:szCs w:val="30"/>
          <w:rtl/>
        </w:rPr>
        <w:t xml:space="preserve">بيـن </w:t>
      </w:r>
      <w:r w:rsidR="00065E8B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حدود </w:t>
      </w:r>
      <w:r w:rsidR="00065E8B" w:rsidRPr="00367AAF">
        <w:rPr>
          <w:rStyle w:val="s2"/>
          <w:rFonts w:ascii="Sakkal Majalla" w:hAnsi="Sakkal Majalla" w:cs="Sakkal Majalla"/>
          <w:sz w:val="30"/>
          <w:szCs w:val="30"/>
          <w:rtl/>
        </w:rPr>
        <w:t>موضوعية</w:t>
      </w:r>
      <w:r w:rsidR="00065E8B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 و</w:t>
      </w:r>
      <w:r w:rsidR="00065E8B" w:rsidRPr="00367AAF">
        <w:rPr>
          <w:rStyle w:val="s2"/>
          <w:rFonts w:ascii="Sakkal Majalla" w:hAnsi="Sakkal Majalla" w:cs="Sakkal Majalla"/>
          <w:sz w:val="30"/>
          <w:szCs w:val="30"/>
          <w:rtl/>
        </w:rPr>
        <w:t>مكانية</w:t>
      </w:r>
      <w:r w:rsidR="00065E8B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 و</w:t>
      </w:r>
      <w:r w:rsidR="00065E8B" w:rsidRPr="00367AAF">
        <w:rPr>
          <w:rStyle w:val="s2"/>
          <w:rFonts w:ascii="Sakkal Majalla" w:hAnsi="Sakkal Majalla" w:cs="Sakkal Majalla"/>
          <w:sz w:val="30"/>
          <w:szCs w:val="30"/>
          <w:rtl/>
        </w:rPr>
        <w:t>زمانية</w:t>
      </w:r>
      <w:r w:rsidR="00065E8B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 </w:t>
      </w:r>
      <w:r>
        <w:rPr>
          <w:rStyle w:val="s1"/>
          <w:rFonts w:ascii="Sakkal Majalla" w:hAnsi="Sakkal Majalla" w:cs="Sakkal Majalla"/>
          <w:sz w:val="30"/>
          <w:szCs w:val="30"/>
          <w:rtl/>
        </w:rPr>
        <w:t>وبـشرية</w:t>
      </w:r>
      <w:r w:rsidR="00065E8B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، </w:t>
      </w:r>
      <w:r>
        <w:rPr>
          <w:rStyle w:val="s1"/>
          <w:rFonts w:ascii="Sakkal Majalla" w:hAnsi="Sakkal Majalla" w:cs="Sakkal Majalla"/>
          <w:sz w:val="30"/>
          <w:szCs w:val="30"/>
          <w:rtl/>
        </w:rPr>
        <w:t xml:space="preserve">علـى </w:t>
      </w:r>
      <w:r w:rsidR="00065E8B" w:rsidRPr="00367AAF">
        <w:rPr>
          <w:rStyle w:val="s1"/>
          <w:rFonts w:ascii="Sakkal Majalla" w:hAnsi="Sakkal Majalla" w:cs="Sakkal Majalla"/>
          <w:sz w:val="30"/>
          <w:szCs w:val="30"/>
          <w:rtl/>
        </w:rPr>
        <w:t>النحو التالي</w:t>
      </w:r>
      <w:r w:rsidR="002712B5">
        <w:rPr>
          <w:rStyle w:val="s1"/>
          <w:rFonts w:ascii="Sakkal Majalla" w:hAnsi="Sakkal Majalla" w:cs="Sakkal Majalla"/>
          <w:sz w:val="30"/>
          <w:szCs w:val="30"/>
          <w:rtl/>
        </w:rPr>
        <w:t xml:space="preserve">: </w:t>
      </w:r>
    </w:p>
    <w:p w14:paraId="0D8E6A18" w14:textId="5EC3E4EE" w:rsidR="00065E8B" w:rsidRPr="00DE2FAA" w:rsidRDefault="00065E8B" w:rsidP="00DE2FAA">
      <w:pPr>
        <w:pStyle w:val="p1"/>
        <w:bidi/>
        <w:spacing w:before="240"/>
        <w:divId w:val="1013797401"/>
        <w:rPr>
          <w:rFonts w:ascii="Sakkal Majalla" w:hAnsi="Sakkal Majalla" w:cs="Sakkal Majalla"/>
          <w:sz w:val="32"/>
          <w:szCs w:val="32"/>
          <w:rtl/>
        </w:rPr>
      </w:pPr>
      <w:r w:rsidRPr="00DE2FAA">
        <w:rPr>
          <w:rStyle w:val="s1"/>
          <w:rFonts w:ascii="Sakkal Majalla" w:hAnsi="Sakkal Majalla" w:cs="Sakkal Majalla"/>
          <w:b/>
          <w:bCs/>
          <w:sz w:val="32"/>
          <w:szCs w:val="32"/>
          <w:rtl/>
        </w:rPr>
        <w:t>أولًا</w:t>
      </w:r>
      <w:r w:rsidR="002712B5">
        <w:rPr>
          <w:rStyle w:val="s2"/>
          <w:rFonts w:ascii="Sakkal Majalla" w:hAnsi="Sakkal Majalla" w:cs="Sakkal Majalla"/>
          <w:sz w:val="32"/>
          <w:szCs w:val="32"/>
          <w:rtl/>
        </w:rPr>
        <w:t xml:space="preserve">: </w:t>
      </w:r>
      <w:r w:rsidR="00D414FB">
        <w:rPr>
          <w:rStyle w:val="s2"/>
          <w:rFonts w:ascii="Sakkal Majalla" w:hAnsi="Sakkal Majalla" w:cs="Sakkal Majalla"/>
          <w:sz w:val="32"/>
          <w:szCs w:val="32"/>
          <w:rtl/>
        </w:rPr>
        <w:t xml:space="preserve">الـحدود </w:t>
      </w:r>
      <w:r w:rsidRPr="00DE2FAA">
        <w:rPr>
          <w:rStyle w:val="s2"/>
          <w:rFonts w:ascii="Sakkal Majalla" w:hAnsi="Sakkal Majalla" w:cs="Sakkal Majalla"/>
          <w:sz w:val="32"/>
          <w:szCs w:val="32"/>
          <w:rtl/>
        </w:rPr>
        <w:t>الموضوعية</w:t>
      </w:r>
    </w:p>
    <w:p w14:paraId="26FD6430" w14:textId="08D6C44E" w:rsidR="00951039" w:rsidRPr="00367AAF" w:rsidRDefault="00D414FB" w:rsidP="00DE2FAA">
      <w:pPr>
        <w:pStyle w:val="p1"/>
        <w:bidi/>
        <w:divId w:val="1013797401"/>
        <w:rPr>
          <w:rFonts w:ascii="Sakkal Majalla" w:hAnsi="Sakkal Majalla" w:cs="Sakkal Majalla"/>
          <w:sz w:val="30"/>
          <w:szCs w:val="30"/>
          <w:rtl/>
        </w:rPr>
      </w:pPr>
      <w:r>
        <w:rPr>
          <w:rStyle w:val="s1"/>
          <w:rFonts w:ascii="Sakkal Majalla" w:hAnsi="Sakkal Majalla" w:cs="Sakkal Majalla"/>
          <w:sz w:val="30"/>
          <w:szCs w:val="30"/>
          <w:rtl/>
        </w:rPr>
        <w:t xml:space="preserve">تـركز الدراسـة </w:t>
      </w:r>
      <w:r w:rsidR="004C3ABA" w:rsidRPr="00367AAF">
        <w:rPr>
          <w:rStyle w:val="s1"/>
          <w:rFonts w:ascii="Sakkal Majalla" w:hAnsi="Sakkal Majalla" w:cs="Sakkal Majalla"/>
          <w:sz w:val="30"/>
          <w:szCs w:val="30"/>
          <w:rtl/>
        </w:rPr>
        <w:t>على</w:t>
      </w:r>
      <w:r w:rsidR="003A6348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 البحث</w:t>
      </w:r>
      <w:r w:rsidR="00065E8B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 </w:t>
      </w:r>
      <w:r w:rsidR="004C3ABA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في </w:t>
      </w:r>
      <w:r w:rsidR="00065E8B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موضوع </w:t>
      </w:r>
      <w:r w:rsidR="002A147F" w:rsidRPr="00367AAF">
        <w:rPr>
          <w:rStyle w:val="s1"/>
          <w:rFonts w:ascii="Sakkal Majalla" w:hAnsi="Sakkal Majalla" w:cs="Sakkal Majalla"/>
          <w:sz w:val="30"/>
          <w:szCs w:val="30"/>
          <w:rtl/>
        </w:rPr>
        <w:t>محدد</w:t>
      </w:r>
      <w:r w:rsidR="00065E8B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 </w:t>
      </w:r>
      <w:r>
        <w:rPr>
          <w:rStyle w:val="s1"/>
          <w:rFonts w:ascii="Sakkal Majalla" w:hAnsi="Sakkal Majalla" w:cs="Sakkal Majalla"/>
          <w:sz w:val="30"/>
          <w:szCs w:val="30"/>
          <w:rtl/>
        </w:rPr>
        <w:t xml:space="preserve">هـو </w:t>
      </w:r>
      <w:r w:rsidR="00065E8B" w:rsidRPr="00367AAF">
        <w:rPr>
          <w:rStyle w:val="s2"/>
          <w:rFonts w:ascii="Sakkal Majalla" w:hAnsi="Sakkal Majalla" w:cs="Sakkal Majalla"/>
          <w:sz w:val="30"/>
          <w:szCs w:val="30"/>
          <w:rtl/>
        </w:rPr>
        <w:t xml:space="preserve">استخدام الذكاء </w:t>
      </w:r>
      <w:r>
        <w:rPr>
          <w:rStyle w:val="s2"/>
          <w:rFonts w:ascii="Sakkal Majalla" w:hAnsi="Sakkal Majalla" w:cs="Sakkal Majalla"/>
          <w:sz w:val="30"/>
          <w:szCs w:val="30"/>
          <w:rtl/>
        </w:rPr>
        <w:t xml:space="preserve">الاصـطناعي </w:t>
      </w:r>
      <w:r w:rsidR="00065E8B" w:rsidRPr="00367AAF">
        <w:rPr>
          <w:rStyle w:val="s2"/>
          <w:rFonts w:ascii="Sakkal Majalla" w:hAnsi="Sakkal Majalla" w:cs="Sakkal Majalla"/>
          <w:sz w:val="30"/>
          <w:szCs w:val="30"/>
          <w:rtl/>
        </w:rPr>
        <w:t xml:space="preserve">في </w:t>
      </w:r>
      <w:r>
        <w:rPr>
          <w:rStyle w:val="s2"/>
          <w:rFonts w:ascii="Sakkal Majalla" w:hAnsi="Sakkal Majalla" w:cs="Sakkal Majalla"/>
          <w:sz w:val="30"/>
          <w:szCs w:val="30"/>
          <w:rtl/>
        </w:rPr>
        <w:t xml:space="preserve">متابـعة </w:t>
      </w:r>
      <w:r w:rsidR="00065E8B" w:rsidRPr="00367AAF">
        <w:rPr>
          <w:rStyle w:val="s2"/>
          <w:rFonts w:ascii="Sakkal Majalla" w:hAnsi="Sakkal Majalla" w:cs="Sakkal Majalla"/>
          <w:sz w:val="30"/>
          <w:szCs w:val="30"/>
          <w:rtl/>
        </w:rPr>
        <w:t xml:space="preserve">إدارة المشاريع في </w:t>
      </w:r>
      <w:r>
        <w:rPr>
          <w:rStyle w:val="s2"/>
          <w:rFonts w:ascii="Sakkal Majalla" w:hAnsi="Sakkal Majalla" w:cs="Sakkal Majalla"/>
          <w:sz w:val="30"/>
          <w:szCs w:val="30"/>
          <w:rtl/>
        </w:rPr>
        <w:t xml:space="preserve">المـؤسسات </w:t>
      </w:r>
      <w:proofErr w:type="gramStart"/>
      <w:r w:rsidR="00792845" w:rsidRPr="00367AAF">
        <w:rPr>
          <w:rStyle w:val="s2"/>
          <w:rFonts w:ascii="Sakkal Majalla" w:hAnsi="Sakkal Majalla" w:cs="Sakkal Majalla"/>
          <w:sz w:val="30"/>
          <w:szCs w:val="30"/>
          <w:rtl/>
        </w:rPr>
        <w:t xml:space="preserve">السعودية </w:t>
      </w:r>
      <w:r w:rsidR="001F526F">
        <w:rPr>
          <w:rStyle w:val="s2"/>
          <w:rFonts w:ascii="Sakkal Majalla" w:hAnsi="Sakkal Majalla" w:cs="Sakkal Majalla"/>
          <w:sz w:val="30"/>
          <w:szCs w:val="30"/>
          <w:rtl/>
        </w:rPr>
        <w:t>.</w:t>
      </w:r>
      <w:proofErr w:type="gramEnd"/>
      <w:r w:rsidR="00065E8B" w:rsidRPr="00367AAF">
        <w:rPr>
          <w:rStyle w:val="s2"/>
          <w:rFonts w:ascii="Sakkal Majalla" w:hAnsi="Sakkal Majalla" w:cs="Sakkal Majalla"/>
          <w:sz w:val="30"/>
          <w:szCs w:val="30"/>
          <w:rtl/>
        </w:rPr>
        <w:t>”</w:t>
      </w:r>
    </w:p>
    <w:p w14:paraId="1F208534" w14:textId="4E07ECFC" w:rsidR="00065E8B" w:rsidRPr="00DE2FAA" w:rsidRDefault="00065E8B" w:rsidP="00DE2FAA">
      <w:pPr>
        <w:pStyle w:val="p1"/>
        <w:bidi/>
        <w:spacing w:before="240"/>
        <w:divId w:val="1013797401"/>
        <w:rPr>
          <w:rFonts w:ascii="Sakkal Majalla" w:hAnsi="Sakkal Majalla" w:cs="Sakkal Majalla"/>
          <w:sz w:val="32"/>
          <w:szCs w:val="32"/>
          <w:rtl/>
        </w:rPr>
      </w:pPr>
      <w:r w:rsidRPr="00DE2FAA">
        <w:rPr>
          <w:rStyle w:val="s1"/>
          <w:rFonts w:ascii="Sakkal Majalla" w:hAnsi="Sakkal Majalla" w:cs="Sakkal Majalla"/>
          <w:b/>
          <w:bCs/>
          <w:sz w:val="32"/>
          <w:szCs w:val="32"/>
          <w:rtl/>
        </w:rPr>
        <w:t>ثانيًا</w:t>
      </w:r>
      <w:r w:rsidR="002712B5">
        <w:rPr>
          <w:rStyle w:val="s2"/>
          <w:rFonts w:ascii="Sakkal Majalla" w:hAnsi="Sakkal Majalla" w:cs="Sakkal Majalla"/>
          <w:sz w:val="32"/>
          <w:szCs w:val="32"/>
          <w:rtl/>
        </w:rPr>
        <w:t xml:space="preserve">: </w:t>
      </w:r>
      <w:r w:rsidRPr="00DE2FAA">
        <w:rPr>
          <w:rStyle w:val="s2"/>
          <w:rFonts w:ascii="Sakkal Majalla" w:hAnsi="Sakkal Majalla" w:cs="Sakkal Majalla"/>
          <w:sz w:val="32"/>
          <w:szCs w:val="32"/>
          <w:rtl/>
        </w:rPr>
        <w:t xml:space="preserve">الحدود </w:t>
      </w:r>
      <w:r w:rsidR="00D414FB">
        <w:rPr>
          <w:rStyle w:val="s2"/>
          <w:rFonts w:ascii="Sakkal Majalla" w:hAnsi="Sakkal Majalla" w:cs="Sakkal Majalla"/>
          <w:sz w:val="32"/>
          <w:szCs w:val="32"/>
          <w:rtl/>
        </w:rPr>
        <w:t>المـكانية</w:t>
      </w:r>
    </w:p>
    <w:p w14:paraId="4E6E15C8" w14:textId="543A56CD" w:rsidR="00734A3D" w:rsidRPr="00367AAF" w:rsidRDefault="00D414FB" w:rsidP="00B40E45">
      <w:pPr>
        <w:pStyle w:val="p1"/>
        <w:bidi/>
        <w:divId w:val="1013797401"/>
        <w:rPr>
          <w:rFonts w:ascii="Sakkal Majalla" w:hAnsi="Sakkal Majalla" w:cs="Sakkal Majalla"/>
          <w:sz w:val="30"/>
          <w:szCs w:val="30"/>
          <w:rtl/>
        </w:rPr>
      </w:pPr>
      <w:r>
        <w:rPr>
          <w:rStyle w:val="s1"/>
          <w:rFonts w:ascii="Sakkal Majalla" w:hAnsi="Sakkal Majalla" w:cs="Sakkal Majalla"/>
          <w:sz w:val="30"/>
          <w:szCs w:val="30"/>
          <w:rtl/>
        </w:rPr>
        <w:t xml:space="preserve">تـُجرى </w:t>
      </w:r>
      <w:r w:rsidR="00065E8B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الدراسة في </w:t>
      </w:r>
      <w:r w:rsidR="00065E8B" w:rsidRPr="00367AAF">
        <w:rPr>
          <w:rStyle w:val="s2"/>
          <w:rFonts w:ascii="Sakkal Majalla" w:hAnsi="Sakkal Majalla" w:cs="Sakkal Majalla"/>
          <w:sz w:val="30"/>
          <w:szCs w:val="30"/>
          <w:rtl/>
        </w:rPr>
        <w:t xml:space="preserve">المملكة </w:t>
      </w:r>
      <w:r>
        <w:rPr>
          <w:rStyle w:val="s2"/>
          <w:rFonts w:ascii="Sakkal Majalla" w:hAnsi="Sakkal Majalla" w:cs="Sakkal Majalla"/>
          <w:sz w:val="30"/>
          <w:szCs w:val="30"/>
          <w:rtl/>
        </w:rPr>
        <w:t xml:space="preserve">العـربية </w:t>
      </w:r>
      <w:r w:rsidR="00065E8B" w:rsidRPr="00367AAF">
        <w:rPr>
          <w:rStyle w:val="s2"/>
          <w:rFonts w:ascii="Sakkal Majalla" w:hAnsi="Sakkal Majalla" w:cs="Sakkal Majalla"/>
          <w:sz w:val="30"/>
          <w:szCs w:val="30"/>
          <w:rtl/>
        </w:rPr>
        <w:t>السعودية</w:t>
      </w:r>
      <w:r w:rsidR="00EA4117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 و تحديدا في </w:t>
      </w:r>
      <w:r>
        <w:rPr>
          <w:rStyle w:val="s1"/>
          <w:rFonts w:ascii="Sakkal Majalla" w:hAnsi="Sakkal Majalla" w:cs="Sakkal Majalla"/>
          <w:sz w:val="30"/>
          <w:szCs w:val="30"/>
          <w:rtl/>
        </w:rPr>
        <w:t xml:space="preserve">بـعض </w:t>
      </w:r>
      <w:r w:rsidR="00AD40A8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المؤسسات في </w:t>
      </w:r>
      <w:r>
        <w:rPr>
          <w:rStyle w:val="s1"/>
          <w:rFonts w:ascii="Sakkal Majalla" w:hAnsi="Sakkal Majalla" w:cs="Sakkal Majalla"/>
          <w:sz w:val="30"/>
          <w:szCs w:val="30"/>
          <w:rtl/>
        </w:rPr>
        <w:t xml:space="preserve">مدينـة </w:t>
      </w:r>
      <w:proofErr w:type="gramStart"/>
      <w:r>
        <w:rPr>
          <w:rStyle w:val="s1"/>
          <w:rFonts w:ascii="Sakkal Majalla" w:hAnsi="Sakkal Majalla" w:cs="Sakkal Majalla"/>
          <w:sz w:val="30"/>
          <w:szCs w:val="30"/>
          <w:rtl/>
        </w:rPr>
        <w:t xml:space="preserve">الـرياض </w:t>
      </w:r>
      <w:r w:rsidR="00065E8B" w:rsidRPr="00367AAF">
        <w:rPr>
          <w:rStyle w:val="s1"/>
          <w:rFonts w:ascii="Sakkal Majalla" w:hAnsi="Sakkal Majalla" w:cs="Sakkal Majalla"/>
          <w:sz w:val="30"/>
          <w:szCs w:val="30"/>
          <w:rtl/>
        </w:rPr>
        <w:t>،</w:t>
      </w:r>
      <w:proofErr w:type="gramEnd"/>
      <w:r w:rsidR="00065E8B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 والتي </w:t>
      </w:r>
      <w:r>
        <w:rPr>
          <w:rStyle w:val="s1"/>
          <w:rFonts w:ascii="Sakkal Majalla" w:hAnsi="Sakkal Majalla" w:cs="Sakkal Majalla"/>
          <w:sz w:val="30"/>
          <w:szCs w:val="30"/>
          <w:rtl/>
        </w:rPr>
        <w:t xml:space="preserve">تُـمارس </w:t>
      </w:r>
      <w:r w:rsidR="00065E8B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إدارة </w:t>
      </w:r>
      <w:r w:rsidR="00934B6B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و تنفيذ </w:t>
      </w:r>
      <w:r w:rsidR="00065E8B" w:rsidRPr="00367AAF">
        <w:rPr>
          <w:rStyle w:val="s1"/>
          <w:rFonts w:ascii="Sakkal Majalla" w:hAnsi="Sakkal Majalla" w:cs="Sakkal Majalla"/>
          <w:sz w:val="30"/>
          <w:szCs w:val="30"/>
          <w:rtl/>
        </w:rPr>
        <w:t>المشاريع</w:t>
      </w:r>
      <w:r w:rsidR="00934B6B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 </w:t>
      </w:r>
      <w:r w:rsidR="001F526F">
        <w:rPr>
          <w:rStyle w:val="s1"/>
          <w:rFonts w:ascii="Sakkal Majalla" w:hAnsi="Sakkal Majalla" w:cs="Sakkal Majalla"/>
          <w:sz w:val="30"/>
          <w:szCs w:val="30"/>
          <w:rtl/>
        </w:rPr>
        <w:t>.</w:t>
      </w:r>
    </w:p>
    <w:p w14:paraId="65AC14DC" w14:textId="50938B56" w:rsidR="00065E8B" w:rsidRPr="00DE2FAA" w:rsidRDefault="00D414FB" w:rsidP="00DE2FAA">
      <w:pPr>
        <w:pStyle w:val="p1"/>
        <w:bidi/>
        <w:spacing w:before="240"/>
        <w:divId w:val="1013797401"/>
        <w:rPr>
          <w:rFonts w:ascii="Sakkal Majalla" w:hAnsi="Sakkal Majalla" w:cs="Sakkal Majalla"/>
          <w:sz w:val="32"/>
          <w:szCs w:val="32"/>
          <w:rtl/>
        </w:rPr>
      </w:pPr>
      <w:r>
        <w:rPr>
          <w:rStyle w:val="s1"/>
          <w:rFonts w:ascii="Sakkal Majalla" w:hAnsi="Sakkal Majalla" w:cs="Sakkal Majalla"/>
          <w:b/>
          <w:bCs/>
          <w:sz w:val="32"/>
          <w:szCs w:val="32"/>
          <w:rtl/>
        </w:rPr>
        <w:t>ثالـثًا</w:t>
      </w:r>
      <w:r w:rsidR="002712B5">
        <w:rPr>
          <w:rStyle w:val="s2"/>
          <w:rFonts w:ascii="Sakkal Majalla" w:hAnsi="Sakkal Majalla" w:cs="Sakkal Majalla"/>
          <w:sz w:val="32"/>
          <w:szCs w:val="32"/>
          <w:rtl/>
        </w:rPr>
        <w:t xml:space="preserve">: </w:t>
      </w:r>
      <w:r w:rsidR="00065E8B" w:rsidRPr="00DE2FAA">
        <w:rPr>
          <w:rStyle w:val="s2"/>
          <w:rFonts w:ascii="Sakkal Majalla" w:hAnsi="Sakkal Majalla" w:cs="Sakkal Majalla"/>
          <w:sz w:val="32"/>
          <w:szCs w:val="32"/>
          <w:rtl/>
        </w:rPr>
        <w:t>الحدود الزمانية</w:t>
      </w:r>
    </w:p>
    <w:p w14:paraId="207C16E3" w14:textId="31A252C3" w:rsidR="00386F2B" w:rsidRPr="00367AAF" w:rsidRDefault="00DF78C1" w:rsidP="00DE2FAA">
      <w:pPr>
        <w:pStyle w:val="p1"/>
        <w:bidi/>
        <w:divId w:val="1013797401"/>
        <w:rPr>
          <w:rFonts w:ascii="Sakkal Majalla" w:hAnsi="Sakkal Majalla" w:cs="Sakkal Majalla"/>
          <w:sz w:val="30"/>
          <w:szCs w:val="30"/>
          <w:rtl/>
        </w:rPr>
      </w:pP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>هذه</w:t>
      </w:r>
      <w:r w:rsidR="00065E8B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 الدراسة </w:t>
      </w:r>
      <w:r w:rsidRPr="00367AAF">
        <w:rPr>
          <w:rStyle w:val="s2"/>
          <w:rFonts w:ascii="Sakkal Majalla" w:hAnsi="Sakkal Majalla" w:cs="Sakkal Majalla"/>
          <w:sz w:val="30"/>
          <w:szCs w:val="30"/>
          <w:rtl/>
        </w:rPr>
        <w:t>تبدأ</w:t>
      </w:r>
      <w:r w:rsidR="00065E8B" w:rsidRPr="00367AAF">
        <w:rPr>
          <w:rStyle w:val="s2"/>
          <w:rFonts w:ascii="Sakkal Majalla" w:hAnsi="Sakkal Majalla" w:cs="Sakkal Majalla"/>
          <w:sz w:val="30"/>
          <w:szCs w:val="30"/>
          <w:rtl/>
        </w:rPr>
        <w:t xml:space="preserve"> من </w:t>
      </w:r>
      <w:r w:rsidR="00B64EB2" w:rsidRPr="00367AAF">
        <w:rPr>
          <w:rStyle w:val="s2"/>
          <w:rFonts w:ascii="Sakkal Majalla" w:hAnsi="Sakkal Majalla" w:cs="Sakkal Majalla"/>
          <w:sz w:val="30"/>
          <w:szCs w:val="30"/>
          <w:rtl/>
        </w:rPr>
        <w:t>منتصف</w:t>
      </w:r>
      <w:r w:rsidR="00065E8B" w:rsidRPr="00367AAF">
        <w:rPr>
          <w:rStyle w:val="s2"/>
          <w:rFonts w:ascii="Sakkal Majalla" w:hAnsi="Sakkal Majalla" w:cs="Sakkal Majalla"/>
          <w:sz w:val="30"/>
          <w:szCs w:val="30"/>
          <w:rtl/>
        </w:rPr>
        <w:t xml:space="preserve"> عام 2025 و</w:t>
      </w:r>
      <w:r w:rsidRPr="00367AAF">
        <w:rPr>
          <w:rStyle w:val="s2"/>
          <w:rFonts w:ascii="Sakkal Majalla" w:hAnsi="Sakkal Majalla" w:cs="Sakkal Majalla"/>
          <w:sz w:val="30"/>
          <w:szCs w:val="30"/>
          <w:rtl/>
        </w:rPr>
        <w:t xml:space="preserve"> </w:t>
      </w:r>
      <w:r w:rsidR="00D414FB">
        <w:rPr>
          <w:rStyle w:val="s2"/>
          <w:rFonts w:ascii="Sakkal Majalla" w:hAnsi="Sakkal Majalla" w:cs="Sakkal Majalla"/>
          <w:sz w:val="30"/>
          <w:szCs w:val="30"/>
          <w:rtl/>
        </w:rPr>
        <w:t xml:space="preserve">قـد </w:t>
      </w:r>
      <w:r w:rsidRPr="00367AAF">
        <w:rPr>
          <w:rStyle w:val="s2"/>
          <w:rFonts w:ascii="Sakkal Majalla" w:hAnsi="Sakkal Majalla" w:cs="Sakkal Majalla"/>
          <w:sz w:val="30"/>
          <w:szCs w:val="30"/>
          <w:rtl/>
        </w:rPr>
        <w:t xml:space="preserve">تستمر لعام او </w:t>
      </w:r>
      <w:proofErr w:type="gramStart"/>
      <w:r w:rsidRPr="00367AAF">
        <w:rPr>
          <w:rStyle w:val="s2"/>
          <w:rFonts w:ascii="Sakkal Majalla" w:hAnsi="Sakkal Majalla" w:cs="Sakkal Majalla"/>
          <w:sz w:val="30"/>
          <w:szCs w:val="30"/>
          <w:rtl/>
        </w:rPr>
        <w:t xml:space="preserve">اكثر </w:t>
      </w:r>
      <w:r w:rsidR="00065E8B" w:rsidRPr="00367AAF">
        <w:rPr>
          <w:rStyle w:val="s1"/>
          <w:rFonts w:ascii="Sakkal Majalla" w:hAnsi="Sakkal Majalla" w:cs="Sakkal Majalla"/>
          <w:sz w:val="30"/>
          <w:szCs w:val="30"/>
          <w:rtl/>
        </w:rPr>
        <w:t>،</w:t>
      </w:r>
      <w:proofErr w:type="gramEnd"/>
      <w:r w:rsidR="00065E8B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 وتشمل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جمـيع </w:t>
      </w:r>
      <w:r w:rsidR="00065E8B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البيانات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والمـلاحظات التـي يـتم </w:t>
      </w:r>
      <w:r w:rsidR="00065E8B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جمعها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وتحليلهـا </w:t>
      </w:r>
      <w:r w:rsidR="00065E8B" w:rsidRPr="00367AAF">
        <w:rPr>
          <w:rStyle w:val="s1"/>
          <w:rFonts w:ascii="Sakkal Majalla" w:hAnsi="Sakkal Majalla" w:cs="Sakkal Majalla"/>
          <w:sz w:val="30"/>
          <w:szCs w:val="30"/>
          <w:rtl/>
        </w:rPr>
        <w:t>خلال هذه المدة الزمنية</w:t>
      </w:r>
      <w:r w:rsidR="001F526F">
        <w:rPr>
          <w:rStyle w:val="s1"/>
          <w:rFonts w:ascii="Sakkal Majalla" w:hAnsi="Sakkal Majalla" w:cs="Sakkal Majalla"/>
          <w:sz w:val="30"/>
          <w:szCs w:val="30"/>
          <w:rtl/>
        </w:rPr>
        <w:t>.</w:t>
      </w:r>
    </w:p>
    <w:p w14:paraId="43887D34" w14:textId="34431A74" w:rsidR="00065E8B" w:rsidRPr="00DE2FAA" w:rsidRDefault="00D414FB" w:rsidP="00DE2FAA">
      <w:pPr>
        <w:pStyle w:val="p1"/>
        <w:bidi/>
        <w:spacing w:before="240"/>
        <w:divId w:val="1013797401"/>
        <w:rPr>
          <w:rFonts w:ascii="Sakkal Majalla" w:hAnsi="Sakkal Majalla" w:cs="Sakkal Majalla"/>
          <w:sz w:val="32"/>
          <w:szCs w:val="32"/>
          <w:rtl/>
        </w:rPr>
      </w:pPr>
      <w:r>
        <w:rPr>
          <w:rStyle w:val="s1"/>
          <w:rFonts w:ascii="Sakkal Majalla" w:hAnsi="Sakkal Majalla" w:cs="Sakkal Majalla"/>
          <w:b/>
          <w:bCs/>
          <w:sz w:val="32"/>
          <w:szCs w:val="32"/>
          <w:rtl/>
        </w:rPr>
        <w:t>رابعـًا</w:t>
      </w:r>
      <w:r w:rsidR="002712B5">
        <w:rPr>
          <w:rStyle w:val="s2"/>
          <w:rFonts w:ascii="Sakkal Majalla" w:hAnsi="Sakkal Majalla" w:cs="Sakkal Majalla"/>
          <w:sz w:val="32"/>
          <w:szCs w:val="32"/>
          <w:rtl/>
        </w:rPr>
        <w:t xml:space="preserve">: </w:t>
      </w:r>
      <w:r w:rsidR="00065E8B" w:rsidRPr="00DE2FAA">
        <w:rPr>
          <w:rStyle w:val="s2"/>
          <w:rFonts w:ascii="Sakkal Majalla" w:hAnsi="Sakkal Majalla" w:cs="Sakkal Majalla"/>
          <w:sz w:val="32"/>
          <w:szCs w:val="32"/>
          <w:rtl/>
        </w:rPr>
        <w:t>الحدود البشرية</w:t>
      </w:r>
    </w:p>
    <w:p w14:paraId="6637FE4B" w14:textId="3135B304" w:rsidR="00065E8B" w:rsidRPr="00367AAF" w:rsidRDefault="00065E8B">
      <w:pPr>
        <w:pStyle w:val="p1"/>
        <w:bidi/>
        <w:divId w:val="1013797401"/>
        <w:rPr>
          <w:rFonts w:ascii="Sakkal Majalla" w:hAnsi="Sakkal Majalla" w:cs="Sakkal Majalla"/>
          <w:sz w:val="30"/>
          <w:szCs w:val="30"/>
          <w:rtl/>
        </w:rPr>
      </w:pP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تقتصر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عـينة 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الدراسة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>علـى</w:t>
      </w:r>
      <w:r w:rsidR="002712B5">
        <w:rPr>
          <w:rStyle w:val="s1"/>
          <w:rFonts w:ascii="Sakkal Majalla" w:hAnsi="Sakkal Majalla" w:cs="Sakkal Majalla"/>
          <w:sz w:val="30"/>
          <w:szCs w:val="30"/>
          <w:rtl/>
        </w:rPr>
        <w:t xml:space="preserve">: </w:t>
      </w:r>
    </w:p>
    <w:p w14:paraId="22D62E39" w14:textId="7362C37D" w:rsidR="00065E8B" w:rsidRPr="00367AAF" w:rsidRDefault="00065E8B" w:rsidP="009F6577">
      <w:pPr>
        <w:pStyle w:val="p1"/>
        <w:numPr>
          <w:ilvl w:val="0"/>
          <w:numId w:val="14"/>
        </w:numPr>
        <w:bidi/>
        <w:divId w:val="1013797401"/>
        <w:rPr>
          <w:rFonts w:ascii="Sakkal Majalla" w:hAnsi="Sakkal Majalla" w:cs="Sakkal Majalla"/>
          <w:sz w:val="30"/>
          <w:szCs w:val="30"/>
          <w:rtl/>
        </w:rPr>
      </w:pP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العاملين في إدارة المشاريع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داخـل المؤسـسات </w:t>
      </w:r>
      <w:r w:rsidR="00827248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السعودية </w:t>
      </w:r>
      <w:r w:rsidR="009F6577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و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مـن 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لديهم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خـبرة فعلـية </w:t>
      </w:r>
      <w:r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في </w:t>
      </w:r>
      <w:r w:rsidR="00D414FB">
        <w:rPr>
          <w:rStyle w:val="s1"/>
          <w:rFonts w:ascii="Sakkal Majalla" w:hAnsi="Sakkal Majalla" w:cs="Sakkal Majalla"/>
          <w:sz w:val="30"/>
          <w:szCs w:val="30"/>
          <w:rtl/>
        </w:rPr>
        <w:t xml:space="preserve">استـخدام </w:t>
      </w:r>
      <w:r w:rsidR="009F6577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برامج الذكاء </w:t>
      </w:r>
      <w:proofErr w:type="gramStart"/>
      <w:r w:rsidR="009F6577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الاصطناعي </w:t>
      </w:r>
      <w:r w:rsidR="001F526F">
        <w:rPr>
          <w:rStyle w:val="s1"/>
          <w:rFonts w:ascii="Sakkal Majalla" w:hAnsi="Sakkal Majalla" w:cs="Sakkal Majalla"/>
          <w:sz w:val="30"/>
          <w:szCs w:val="30"/>
          <w:rtl/>
        </w:rPr>
        <w:t>.</w:t>
      </w:r>
      <w:proofErr w:type="gramEnd"/>
    </w:p>
    <w:p w14:paraId="0DB80E7C" w14:textId="24D1242B" w:rsidR="00065E8B" w:rsidRPr="00367AAF" w:rsidRDefault="00D414FB" w:rsidP="00525C7C">
      <w:pPr>
        <w:pStyle w:val="p1"/>
        <w:numPr>
          <w:ilvl w:val="0"/>
          <w:numId w:val="14"/>
        </w:numPr>
        <w:bidi/>
        <w:divId w:val="1013797401"/>
        <w:rPr>
          <w:rFonts w:ascii="Sakkal Majalla" w:hAnsi="Sakkal Majalla" w:cs="Sakkal Majalla"/>
          <w:sz w:val="30"/>
          <w:szCs w:val="30"/>
          <w:rtl/>
        </w:rPr>
      </w:pPr>
      <w:r>
        <w:rPr>
          <w:rStyle w:val="s1"/>
          <w:rFonts w:ascii="Sakkal Majalla" w:hAnsi="Sakkal Majalla" w:cs="Sakkal Majalla"/>
          <w:sz w:val="30"/>
          <w:szCs w:val="30"/>
          <w:rtl/>
        </w:rPr>
        <w:t xml:space="preserve">الـموظفين الذيـن </w:t>
      </w:r>
      <w:r w:rsidR="00B75F13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يشغلون </w:t>
      </w:r>
      <w:r w:rsidR="00065E8B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مناصب تنفيذية أو إشرافية ولديهم </w:t>
      </w:r>
      <w:r>
        <w:rPr>
          <w:rStyle w:val="s1"/>
          <w:rFonts w:ascii="Sakkal Majalla" w:hAnsi="Sakkal Majalla" w:cs="Sakkal Majalla"/>
          <w:sz w:val="30"/>
          <w:szCs w:val="30"/>
          <w:rtl/>
        </w:rPr>
        <w:t xml:space="preserve">اطـلاع </w:t>
      </w:r>
      <w:r w:rsidR="00065E8B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على </w:t>
      </w:r>
      <w:r>
        <w:rPr>
          <w:rStyle w:val="s1"/>
          <w:rFonts w:ascii="Sakkal Majalla" w:hAnsi="Sakkal Majalla" w:cs="Sakkal Majalla"/>
          <w:sz w:val="30"/>
          <w:szCs w:val="30"/>
          <w:rtl/>
        </w:rPr>
        <w:t xml:space="preserve">الإجـراءات </w:t>
      </w:r>
      <w:r w:rsidR="00065E8B" w:rsidRPr="00367AAF">
        <w:rPr>
          <w:rStyle w:val="s1"/>
          <w:rFonts w:ascii="Sakkal Majalla" w:hAnsi="Sakkal Majalla" w:cs="Sakkal Majalla"/>
          <w:sz w:val="30"/>
          <w:szCs w:val="30"/>
          <w:rtl/>
        </w:rPr>
        <w:t xml:space="preserve">والممارسات ذات </w:t>
      </w:r>
      <w:r>
        <w:rPr>
          <w:rStyle w:val="s1"/>
          <w:rFonts w:ascii="Sakkal Majalla" w:hAnsi="Sakkal Majalla" w:cs="Sakkal Majalla"/>
          <w:sz w:val="30"/>
          <w:szCs w:val="30"/>
          <w:rtl/>
        </w:rPr>
        <w:t>الصلـة</w:t>
      </w:r>
      <w:r w:rsidR="001F526F">
        <w:rPr>
          <w:rStyle w:val="s1"/>
          <w:rFonts w:ascii="Sakkal Majalla" w:hAnsi="Sakkal Majalla" w:cs="Sakkal Majalla"/>
          <w:sz w:val="30"/>
          <w:szCs w:val="30"/>
          <w:rtl/>
        </w:rPr>
        <w:t>.</w:t>
      </w:r>
    </w:p>
    <w:p w14:paraId="6910735A" w14:textId="77777777" w:rsidR="00065E8B" w:rsidRDefault="00065E8B">
      <w:pPr>
        <w:pStyle w:val="p3"/>
        <w:bidi/>
        <w:ind w:left="0" w:right="540"/>
        <w:divId w:val="1013797401"/>
        <w:rPr>
          <w:rFonts w:ascii="Sakkal Majalla" w:hAnsi="Sakkal Majalla" w:cs="Sakkal Majalla"/>
          <w:sz w:val="30"/>
          <w:szCs w:val="30"/>
          <w:rtl/>
        </w:rPr>
      </w:pPr>
    </w:p>
    <w:p w14:paraId="42E8FB00" w14:textId="77777777" w:rsidR="00435972" w:rsidRDefault="00435972" w:rsidP="00435972">
      <w:pPr>
        <w:pStyle w:val="p3"/>
        <w:bidi/>
        <w:ind w:left="0" w:right="540"/>
        <w:divId w:val="1013797401"/>
        <w:rPr>
          <w:rFonts w:ascii="Sakkal Majalla" w:hAnsi="Sakkal Majalla" w:cs="Sakkal Majalla"/>
          <w:sz w:val="30"/>
          <w:szCs w:val="30"/>
          <w:rtl/>
        </w:rPr>
      </w:pPr>
    </w:p>
    <w:p w14:paraId="26DF6B0E" w14:textId="77777777" w:rsidR="00435972" w:rsidRDefault="00435972" w:rsidP="00435972">
      <w:pPr>
        <w:pStyle w:val="p3"/>
        <w:bidi/>
        <w:ind w:left="0" w:right="540"/>
        <w:divId w:val="1013797401"/>
        <w:rPr>
          <w:rFonts w:ascii="Sakkal Majalla" w:hAnsi="Sakkal Majalla" w:cs="Sakkal Majalla"/>
          <w:sz w:val="30"/>
          <w:szCs w:val="30"/>
          <w:rtl/>
        </w:rPr>
      </w:pPr>
    </w:p>
    <w:p w14:paraId="708A6A15" w14:textId="77777777" w:rsidR="00435972" w:rsidRDefault="00435972" w:rsidP="00435972">
      <w:pPr>
        <w:pStyle w:val="p3"/>
        <w:bidi/>
        <w:ind w:left="0" w:right="540"/>
        <w:divId w:val="1013797401"/>
        <w:rPr>
          <w:rFonts w:ascii="Sakkal Majalla" w:hAnsi="Sakkal Majalla" w:cs="Sakkal Majalla"/>
          <w:sz w:val="30"/>
          <w:szCs w:val="30"/>
          <w:rtl/>
        </w:rPr>
      </w:pPr>
    </w:p>
    <w:p w14:paraId="766C3FA9" w14:textId="77777777" w:rsidR="00435972" w:rsidRDefault="00435972" w:rsidP="00435972">
      <w:pPr>
        <w:pStyle w:val="p3"/>
        <w:bidi/>
        <w:ind w:left="0" w:right="540"/>
        <w:divId w:val="1013797401"/>
        <w:rPr>
          <w:rFonts w:ascii="Sakkal Majalla" w:hAnsi="Sakkal Majalla" w:cs="Sakkal Majalla"/>
          <w:sz w:val="30"/>
          <w:szCs w:val="30"/>
          <w:rtl/>
        </w:rPr>
      </w:pPr>
    </w:p>
    <w:p w14:paraId="0D474FC0" w14:textId="77777777" w:rsidR="00435972" w:rsidRDefault="00435972" w:rsidP="00435972">
      <w:pPr>
        <w:pStyle w:val="p3"/>
        <w:bidi/>
        <w:ind w:left="0" w:right="540"/>
        <w:divId w:val="1013797401"/>
        <w:rPr>
          <w:rFonts w:ascii="Sakkal Majalla" w:hAnsi="Sakkal Majalla" w:cs="Sakkal Majalla"/>
          <w:sz w:val="30"/>
          <w:szCs w:val="30"/>
          <w:rtl/>
        </w:rPr>
      </w:pPr>
    </w:p>
    <w:p w14:paraId="266F0798" w14:textId="77777777" w:rsidR="00435972" w:rsidRDefault="00435972" w:rsidP="00435972">
      <w:pPr>
        <w:pStyle w:val="p3"/>
        <w:bidi/>
        <w:ind w:left="0" w:right="540"/>
        <w:divId w:val="1013797401"/>
        <w:rPr>
          <w:rFonts w:ascii="Sakkal Majalla" w:hAnsi="Sakkal Majalla" w:cs="Sakkal Majalla"/>
          <w:sz w:val="30"/>
          <w:szCs w:val="30"/>
          <w:rtl/>
        </w:rPr>
      </w:pPr>
    </w:p>
    <w:p w14:paraId="1DDC7D08" w14:textId="77777777" w:rsidR="00435972" w:rsidRDefault="00435972" w:rsidP="00435972">
      <w:pPr>
        <w:pStyle w:val="p3"/>
        <w:bidi/>
        <w:ind w:left="0" w:right="540"/>
        <w:divId w:val="1013797401"/>
        <w:rPr>
          <w:rFonts w:ascii="Sakkal Majalla" w:hAnsi="Sakkal Majalla" w:cs="Sakkal Majalla"/>
          <w:sz w:val="30"/>
          <w:szCs w:val="30"/>
          <w:rtl/>
        </w:rPr>
      </w:pPr>
    </w:p>
    <w:p w14:paraId="7DDB46F3" w14:textId="77777777" w:rsidR="00435972" w:rsidRDefault="00435972" w:rsidP="00435972">
      <w:pPr>
        <w:pStyle w:val="p3"/>
        <w:bidi/>
        <w:ind w:left="0" w:right="540"/>
        <w:divId w:val="1013797401"/>
        <w:rPr>
          <w:rFonts w:ascii="Sakkal Majalla" w:hAnsi="Sakkal Majalla" w:cs="Sakkal Majalla"/>
          <w:sz w:val="30"/>
          <w:szCs w:val="30"/>
          <w:rtl/>
        </w:rPr>
      </w:pPr>
    </w:p>
    <w:p w14:paraId="22617349" w14:textId="77777777" w:rsidR="00435972" w:rsidRDefault="00435972" w:rsidP="00435972">
      <w:pPr>
        <w:pStyle w:val="p3"/>
        <w:bidi/>
        <w:ind w:left="0" w:right="540"/>
        <w:divId w:val="1013797401"/>
        <w:rPr>
          <w:rFonts w:ascii="Sakkal Majalla" w:hAnsi="Sakkal Majalla" w:cs="Sakkal Majalla"/>
          <w:sz w:val="30"/>
          <w:szCs w:val="30"/>
          <w:rtl/>
        </w:rPr>
      </w:pPr>
    </w:p>
    <w:p w14:paraId="372B3359" w14:textId="77777777" w:rsidR="00435972" w:rsidRDefault="00435972" w:rsidP="00435972">
      <w:pPr>
        <w:pStyle w:val="p3"/>
        <w:bidi/>
        <w:ind w:left="0" w:right="540"/>
        <w:divId w:val="1013797401"/>
        <w:rPr>
          <w:rFonts w:ascii="Sakkal Majalla" w:hAnsi="Sakkal Majalla" w:cs="Sakkal Majalla"/>
          <w:sz w:val="30"/>
          <w:szCs w:val="30"/>
          <w:rtl/>
        </w:rPr>
      </w:pPr>
    </w:p>
    <w:p w14:paraId="43027409" w14:textId="77777777" w:rsidR="002712B5" w:rsidRDefault="002712B5" w:rsidP="002712B5">
      <w:pPr>
        <w:pStyle w:val="p3"/>
        <w:bidi/>
        <w:ind w:left="0" w:right="540"/>
        <w:divId w:val="1013797401"/>
        <w:rPr>
          <w:rFonts w:ascii="Sakkal Majalla" w:hAnsi="Sakkal Majalla" w:cs="Sakkal Majalla"/>
          <w:sz w:val="30"/>
          <w:szCs w:val="30"/>
          <w:rtl/>
        </w:rPr>
      </w:pPr>
    </w:p>
    <w:p w14:paraId="0137978D" w14:textId="77777777" w:rsidR="002712B5" w:rsidRDefault="002712B5" w:rsidP="002712B5">
      <w:pPr>
        <w:pStyle w:val="p3"/>
        <w:bidi/>
        <w:ind w:left="0" w:right="540"/>
        <w:divId w:val="1013797401"/>
        <w:rPr>
          <w:rFonts w:ascii="Sakkal Majalla" w:hAnsi="Sakkal Majalla" w:cs="Sakkal Majalla"/>
          <w:sz w:val="30"/>
          <w:szCs w:val="30"/>
          <w:rtl/>
        </w:rPr>
      </w:pPr>
    </w:p>
    <w:p w14:paraId="2132F86C" w14:textId="77777777" w:rsidR="002712B5" w:rsidRDefault="002712B5" w:rsidP="002712B5">
      <w:pPr>
        <w:pStyle w:val="p3"/>
        <w:bidi/>
        <w:ind w:left="0" w:right="540"/>
        <w:divId w:val="1013797401"/>
        <w:rPr>
          <w:rFonts w:ascii="Sakkal Majalla" w:hAnsi="Sakkal Majalla" w:cs="Sakkal Majalla"/>
          <w:sz w:val="30"/>
          <w:szCs w:val="30"/>
          <w:rtl/>
        </w:rPr>
      </w:pPr>
    </w:p>
    <w:p w14:paraId="7AFB0B02" w14:textId="77777777" w:rsidR="002712B5" w:rsidRDefault="002712B5" w:rsidP="002712B5">
      <w:pPr>
        <w:pStyle w:val="p3"/>
        <w:bidi/>
        <w:ind w:left="0" w:right="540"/>
        <w:divId w:val="1013797401"/>
        <w:rPr>
          <w:rFonts w:ascii="Sakkal Majalla" w:hAnsi="Sakkal Majalla" w:cs="Sakkal Majalla"/>
          <w:sz w:val="30"/>
          <w:szCs w:val="30"/>
          <w:rtl/>
        </w:rPr>
      </w:pPr>
    </w:p>
    <w:p w14:paraId="0034E17E" w14:textId="77777777" w:rsidR="002712B5" w:rsidRDefault="002712B5" w:rsidP="002712B5">
      <w:pPr>
        <w:pStyle w:val="p3"/>
        <w:bidi/>
        <w:ind w:left="0" w:right="540"/>
        <w:divId w:val="1013797401"/>
        <w:rPr>
          <w:rFonts w:ascii="Sakkal Majalla" w:hAnsi="Sakkal Majalla" w:cs="Sakkal Majalla"/>
          <w:sz w:val="30"/>
          <w:szCs w:val="30"/>
          <w:rtl/>
        </w:rPr>
      </w:pPr>
    </w:p>
    <w:p w14:paraId="381E551F" w14:textId="77777777" w:rsidR="002712B5" w:rsidRDefault="002712B5" w:rsidP="002712B5">
      <w:pPr>
        <w:pStyle w:val="p3"/>
        <w:bidi/>
        <w:ind w:left="0" w:right="540"/>
        <w:divId w:val="1013797401"/>
        <w:rPr>
          <w:rFonts w:ascii="Sakkal Majalla" w:hAnsi="Sakkal Majalla" w:cs="Sakkal Majalla"/>
          <w:sz w:val="30"/>
          <w:szCs w:val="30"/>
          <w:rtl/>
        </w:rPr>
      </w:pPr>
    </w:p>
    <w:p w14:paraId="0AD24506" w14:textId="6F5A67C3" w:rsidR="00435972" w:rsidRDefault="00435972" w:rsidP="00435972">
      <w:pPr>
        <w:pStyle w:val="p3"/>
        <w:bidi/>
        <w:ind w:left="0" w:right="540"/>
        <w:divId w:val="1013797401"/>
        <w:rPr>
          <w:rFonts w:ascii="Sakkal Majalla" w:hAnsi="Sakkal Majalla" w:cs="Sakkal Majalla"/>
          <w:sz w:val="30"/>
          <w:szCs w:val="30"/>
          <w:rtl/>
        </w:rPr>
      </w:pPr>
    </w:p>
    <w:p w14:paraId="290135C9" w14:textId="56B03970" w:rsidR="00435972" w:rsidRDefault="00435972" w:rsidP="00435972">
      <w:pPr>
        <w:pStyle w:val="Heading1"/>
        <w:divId w:val="1013797401"/>
        <w:rPr>
          <w:rtl/>
        </w:rPr>
      </w:pPr>
      <w:bookmarkStart w:id="16" w:name="_Toc215434929"/>
      <w:r>
        <w:rPr>
          <w:rFonts w:hint="cs"/>
          <w:rtl/>
        </w:rPr>
        <w:t xml:space="preserve">الفصل الثاني </w:t>
      </w:r>
      <w:r>
        <w:rPr>
          <w:rtl/>
        </w:rPr>
        <w:br/>
      </w:r>
      <w:proofErr w:type="gramStart"/>
      <w:r>
        <w:rPr>
          <w:rFonts w:hint="cs"/>
          <w:rtl/>
        </w:rPr>
        <w:t>الاطار</w:t>
      </w:r>
      <w:proofErr w:type="gramEnd"/>
      <w:r>
        <w:rPr>
          <w:rFonts w:hint="cs"/>
          <w:rtl/>
        </w:rPr>
        <w:t xml:space="preserve"> </w:t>
      </w:r>
      <w:r w:rsidR="00D414FB">
        <w:rPr>
          <w:rtl/>
        </w:rPr>
        <w:t xml:space="preserve">النظـري والـدراسات </w:t>
      </w:r>
      <w:r>
        <w:rPr>
          <w:rFonts w:hint="cs"/>
          <w:rtl/>
        </w:rPr>
        <w:t>السابقة</w:t>
      </w:r>
      <w:bookmarkEnd w:id="16"/>
    </w:p>
    <w:p w14:paraId="2325514A" w14:textId="77777777" w:rsidR="00435972" w:rsidRDefault="00435972" w:rsidP="00435972">
      <w:pPr>
        <w:divId w:val="1013797401"/>
        <w:rPr>
          <w:rtl/>
          <w:lang w:bidi="ar-EG"/>
        </w:rPr>
      </w:pPr>
    </w:p>
    <w:p w14:paraId="132FE3EB" w14:textId="77777777" w:rsidR="00435972" w:rsidRDefault="00435972" w:rsidP="00435972">
      <w:pPr>
        <w:divId w:val="1013797401"/>
        <w:rPr>
          <w:rtl/>
          <w:lang w:bidi="ar-EG"/>
        </w:rPr>
      </w:pPr>
    </w:p>
    <w:p w14:paraId="6247BF12" w14:textId="77777777" w:rsidR="00435972" w:rsidRDefault="00435972" w:rsidP="00435972">
      <w:pPr>
        <w:divId w:val="1013797401"/>
        <w:rPr>
          <w:rtl/>
          <w:lang w:bidi="ar-EG"/>
        </w:rPr>
      </w:pPr>
    </w:p>
    <w:p w14:paraId="61F82CE0" w14:textId="77777777" w:rsidR="00435972" w:rsidRDefault="00435972" w:rsidP="00435972">
      <w:pPr>
        <w:divId w:val="1013797401"/>
        <w:rPr>
          <w:rtl/>
          <w:lang w:bidi="ar-EG"/>
        </w:rPr>
      </w:pPr>
    </w:p>
    <w:p w14:paraId="57EDF1DB" w14:textId="77777777" w:rsidR="00435972" w:rsidRDefault="00435972" w:rsidP="00435972">
      <w:pPr>
        <w:divId w:val="1013797401"/>
        <w:rPr>
          <w:rtl/>
          <w:lang w:bidi="ar-EG"/>
        </w:rPr>
      </w:pPr>
    </w:p>
    <w:p w14:paraId="49C28576" w14:textId="77777777" w:rsidR="00435972" w:rsidRDefault="00435972" w:rsidP="00435972">
      <w:pPr>
        <w:divId w:val="1013797401"/>
        <w:rPr>
          <w:rtl/>
          <w:lang w:bidi="ar-EG"/>
        </w:rPr>
      </w:pPr>
    </w:p>
    <w:p w14:paraId="4099AC90" w14:textId="77777777" w:rsidR="00435972" w:rsidRDefault="00435972" w:rsidP="00435972">
      <w:pPr>
        <w:divId w:val="1013797401"/>
        <w:rPr>
          <w:rtl/>
          <w:lang w:bidi="ar-EG"/>
        </w:rPr>
      </w:pPr>
    </w:p>
    <w:p w14:paraId="10B28CB1" w14:textId="77777777" w:rsidR="00435972" w:rsidRDefault="00435972" w:rsidP="00435972">
      <w:pPr>
        <w:divId w:val="1013797401"/>
        <w:rPr>
          <w:rtl/>
          <w:lang w:bidi="ar-EG"/>
        </w:rPr>
      </w:pPr>
    </w:p>
    <w:p w14:paraId="2DFEB2DC" w14:textId="77777777" w:rsidR="00435972" w:rsidRDefault="00435972" w:rsidP="00435972">
      <w:pPr>
        <w:divId w:val="1013797401"/>
        <w:rPr>
          <w:rtl/>
          <w:lang w:bidi="ar-EG"/>
        </w:rPr>
      </w:pPr>
    </w:p>
    <w:p w14:paraId="3BEDFCE0" w14:textId="77777777" w:rsidR="00435972" w:rsidRDefault="00435972" w:rsidP="00435972">
      <w:pPr>
        <w:divId w:val="1013797401"/>
        <w:rPr>
          <w:rtl/>
          <w:lang w:bidi="ar-EG"/>
        </w:rPr>
      </w:pPr>
    </w:p>
    <w:p w14:paraId="5A51D84B" w14:textId="77777777" w:rsidR="00435972" w:rsidRDefault="00435972" w:rsidP="00435972">
      <w:pPr>
        <w:divId w:val="1013797401"/>
        <w:rPr>
          <w:rtl/>
          <w:lang w:bidi="ar-EG"/>
        </w:rPr>
      </w:pPr>
    </w:p>
    <w:p w14:paraId="05230E99" w14:textId="77777777" w:rsidR="00435972" w:rsidRDefault="00435972" w:rsidP="00435972">
      <w:pPr>
        <w:divId w:val="1013797401"/>
        <w:rPr>
          <w:rtl/>
          <w:lang w:bidi="ar-EG"/>
        </w:rPr>
      </w:pPr>
    </w:p>
    <w:p w14:paraId="1E4F3A47" w14:textId="77777777" w:rsidR="00435972" w:rsidRDefault="00435972" w:rsidP="00435972">
      <w:pPr>
        <w:divId w:val="1013797401"/>
        <w:rPr>
          <w:rtl/>
          <w:lang w:bidi="ar-EG"/>
        </w:rPr>
      </w:pPr>
    </w:p>
    <w:p w14:paraId="3BF42FC8" w14:textId="77777777" w:rsidR="00435972" w:rsidRDefault="00435972" w:rsidP="00435972">
      <w:pPr>
        <w:divId w:val="1013797401"/>
        <w:rPr>
          <w:rtl/>
          <w:lang w:bidi="ar-EG"/>
        </w:rPr>
      </w:pPr>
    </w:p>
    <w:p w14:paraId="49DC6C8B" w14:textId="501CA150" w:rsidR="00731A59" w:rsidRPr="00E51625" w:rsidRDefault="00D414FB" w:rsidP="00731A59">
      <w:pPr>
        <w:pStyle w:val="Heading2"/>
        <w:divId w:val="1013797401"/>
      </w:pPr>
      <w:bookmarkStart w:id="17" w:name="_Toc211462847"/>
      <w:bookmarkStart w:id="18" w:name="_Toc215434930"/>
      <w:r>
        <w:rPr>
          <w:rtl/>
        </w:rPr>
        <w:lastRenderedPageBreak/>
        <w:t>تمهـيد</w:t>
      </w:r>
      <w:bookmarkEnd w:id="18"/>
    </w:p>
    <w:bookmarkEnd w:id="17"/>
    <w:p w14:paraId="13DA98E3" w14:textId="13C6125C" w:rsidR="006615AC" w:rsidRPr="006615AC" w:rsidRDefault="006615AC" w:rsidP="006615AC">
      <w:p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6615AC">
        <w:rPr>
          <w:rFonts w:ascii="Sakkal Majalla" w:hAnsi="Sakkal Majalla" w:cs="Sakkal Majalla"/>
          <w:sz w:val="28"/>
          <w:szCs w:val="28"/>
          <w:rtl/>
        </w:rPr>
        <w:t xml:space="preserve">يعد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الإطـار النظـري </w:t>
      </w:r>
      <w:r w:rsidRPr="006615AC">
        <w:rPr>
          <w:rFonts w:ascii="Sakkal Majalla" w:hAnsi="Sakkal Majalla" w:cs="Sakkal Majalla"/>
          <w:sz w:val="28"/>
          <w:szCs w:val="28"/>
          <w:rtl/>
        </w:rPr>
        <w:t xml:space="preserve">أحد العناصر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الأساسيـة </w:t>
      </w:r>
      <w:r w:rsidRPr="006615AC">
        <w:rPr>
          <w:rFonts w:ascii="Sakkal Majalla" w:hAnsi="Sakkal Majalla" w:cs="Sakkal Majalla"/>
          <w:sz w:val="28"/>
          <w:szCs w:val="28"/>
          <w:rtl/>
        </w:rPr>
        <w:t xml:space="preserve">في بناء الدراسات العلمية، حيث يوفر الأسس المعرفية والفكرية التي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تـساهم </w:t>
      </w:r>
      <w:r w:rsidRPr="006615AC">
        <w:rPr>
          <w:rFonts w:ascii="Sakkal Majalla" w:hAnsi="Sakkal Majalla" w:cs="Sakkal Majalla"/>
          <w:sz w:val="28"/>
          <w:szCs w:val="28"/>
          <w:rtl/>
        </w:rPr>
        <w:t xml:space="preserve">في فهم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الظـاهرة الـمدروسة </w:t>
      </w:r>
      <w:r w:rsidRPr="006615AC">
        <w:rPr>
          <w:rFonts w:ascii="Sakkal Majalla" w:hAnsi="Sakkal Majalla" w:cs="Sakkal Majalla"/>
          <w:sz w:val="28"/>
          <w:szCs w:val="28"/>
          <w:rtl/>
        </w:rPr>
        <w:t xml:space="preserve">وتفسير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الـعلاقات </w:t>
      </w:r>
      <w:r w:rsidRPr="006615AC">
        <w:rPr>
          <w:rFonts w:ascii="Sakkal Majalla" w:hAnsi="Sakkal Majalla" w:cs="Sakkal Majalla"/>
          <w:sz w:val="28"/>
          <w:szCs w:val="28"/>
          <w:rtl/>
        </w:rPr>
        <w:t>بين المتغيرات المختلفة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615AC">
        <w:rPr>
          <w:rFonts w:ascii="Sakkal Majalla" w:hAnsi="Sakkal Majalla" w:cs="Sakkal Majalla"/>
          <w:sz w:val="28"/>
          <w:szCs w:val="28"/>
          <w:rtl/>
        </w:rPr>
        <w:t xml:space="preserve">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هـذا </w:t>
      </w:r>
      <w:r w:rsidRPr="006615AC">
        <w:rPr>
          <w:rFonts w:ascii="Sakkal Majalla" w:hAnsi="Sakkal Majalla" w:cs="Sakkal Majalla"/>
          <w:sz w:val="28"/>
          <w:szCs w:val="28"/>
          <w:rtl/>
        </w:rPr>
        <w:t xml:space="preserve">الفصل، سيتم استعراض الإطار النظري الذي يقوم </w:t>
      </w:r>
      <w:r w:rsidR="00D414FB">
        <w:rPr>
          <w:rFonts w:ascii="Sakkal Majalla" w:hAnsi="Sakkal Majalla" w:cs="Sakkal Majalla"/>
          <w:sz w:val="28"/>
          <w:szCs w:val="28"/>
          <w:rtl/>
        </w:rPr>
        <w:t>عليـه هـذا البحـث</w:t>
      </w:r>
      <w:r w:rsidRPr="006615AC">
        <w:rPr>
          <w:rFonts w:ascii="Sakkal Majalla" w:hAnsi="Sakkal Majalla" w:cs="Sakkal Majalla"/>
          <w:sz w:val="28"/>
          <w:szCs w:val="28"/>
          <w:rtl/>
        </w:rPr>
        <w:t xml:space="preserve">، مع التركيز على المفاهيم الرئيسية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الـتي </w:t>
      </w:r>
      <w:r w:rsidRPr="006615AC">
        <w:rPr>
          <w:rFonts w:ascii="Sakkal Majalla" w:hAnsi="Sakkal Majalla" w:cs="Sakkal Majalla"/>
          <w:sz w:val="28"/>
          <w:szCs w:val="28"/>
          <w:rtl/>
        </w:rPr>
        <w:t xml:space="preserve">ترتبط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بــ </w:t>
      </w:r>
      <w:r w:rsidRPr="006615AC">
        <w:rPr>
          <w:rFonts w:ascii="Sakkal Majalla" w:hAnsi="Sakkal Majalla" w:cs="Sakkal Majalla"/>
          <w:sz w:val="28"/>
          <w:szCs w:val="28"/>
          <w:rtl/>
        </w:rPr>
        <w:t xml:space="preserve">الذكاء الاصطناعي </w:t>
      </w:r>
      <w:proofErr w:type="gramStart"/>
      <w:r w:rsidRPr="006615AC">
        <w:rPr>
          <w:rFonts w:ascii="Sakkal Majalla" w:hAnsi="Sakkal Majalla" w:cs="Sakkal Majalla"/>
          <w:sz w:val="28"/>
          <w:szCs w:val="28"/>
          <w:rtl/>
        </w:rPr>
        <w:t>و متابعة</w:t>
      </w:r>
      <w:proofErr w:type="gramEnd"/>
      <w:r w:rsidRPr="006615AC">
        <w:rPr>
          <w:rFonts w:ascii="Sakkal Majalla" w:hAnsi="Sakkal Majalla" w:cs="Sakkal Majalla"/>
          <w:sz w:val="28"/>
          <w:szCs w:val="28"/>
          <w:rtl/>
        </w:rPr>
        <w:t xml:space="preserve"> إدارة </w:t>
      </w:r>
      <w:r w:rsidR="00D414FB">
        <w:rPr>
          <w:rFonts w:ascii="Sakkal Majalla" w:hAnsi="Sakkal Majalla" w:cs="Sakkal Majalla"/>
          <w:sz w:val="28"/>
          <w:szCs w:val="28"/>
          <w:rtl/>
        </w:rPr>
        <w:t>المشـاريع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615AC">
        <w:rPr>
          <w:rFonts w:ascii="Sakkal Majalla" w:hAnsi="Sakkal Majalla" w:cs="Sakkal Majalla"/>
          <w:sz w:val="28"/>
          <w:szCs w:val="28"/>
          <w:rtl/>
        </w:rPr>
        <w:t xml:space="preserve">كما سيتم تناول الدراسات السابقة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الـتي تـناولت </w:t>
      </w:r>
      <w:r w:rsidRPr="006615AC">
        <w:rPr>
          <w:rFonts w:ascii="Sakkal Majalla" w:hAnsi="Sakkal Majalla" w:cs="Sakkal Majalla"/>
          <w:sz w:val="28"/>
          <w:szCs w:val="28"/>
          <w:rtl/>
        </w:rPr>
        <w:t xml:space="preserve">هذه المواضيع،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بـغية توضيـح </w:t>
      </w:r>
      <w:r w:rsidRPr="006615AC">
        <w:rPr>
          <w:rFonts w:ascii="Sakkal Majalla" w:hAnsi="Sakkal Majalla" w:cs="Sakkal Majalla"/>
          <w:sz w:val="28"/>
          <w:szCs w:val="28"/>
          <w:rtl/>
        </w:rPr>
        <w:t xml:space="preserve">الفجوات البحثية التي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يسعـى </w:t>
      </w:r>
      <w:r w:rsidRPr="006615AC">
        <w:rPr>
          <w:rFonts w:ascii="Sakkal Majalla" w:hAnsi="Sakkal Majalla" w:cs="Sakkal Majalla"/>
          <w:sz w:val="28"/>
          <w:szCs w:val="28"/>
          <w:rtl/>
        </w:rPr>
        <w:t>هذا البحث إلى سدها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4427FE41" w14:textId="41B8CDFA" w:rsidR="006615AC" w:rsidRPr="006615AC" w:rsidRDefault="006615AC" w:rsidP="006615AC">
      <w:p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6615AC">
        <w:rPr>
          <w:rFonts w:ascii="Sakkal Majalla" w:hAnsi="Sakkal Majalla" w:cs="Sakkal Majalla"/>
          <w:sz w:val="28"/>
          <w:szCs w:val="28"/>
          <w:rtl/>
        </w:rPr>
        <w:t xml:space="preserve">يهدف هذا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الفـصل إلـى </w:t>
      </w:r>
      <w:r w:rsidRPr="006615AC">
        <w:rPr>
          <w:rFonts w:ascii="Sakkal Majalla" w:hAnsi="Sakkal Majalla" w:cs="Sakkal Majalla"/>
          <w:sz w:val="28"/>
          <w:szCs w:val="28"/>
          <w:rtl/>
        </w:rPr>
        <w:t xml:space="preserve">بناء الأساس العلمي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الـذي سـيُستخدم </w:t>
      </w:r>
      <w:r w:rsidRPr="006615AC">
        <w:rPr>
          <w:rFonts w:ascii="Sakkal Majalla" w:hAnsi="Sakkal Majalla" w:cs="Sakkal Majalla"/>
          <w:sz w:val="28"/>
          <w:szCs w:val="28"/>
          <w:rtl/>
        </w:rPr>
        <w:t xml:space="preserve">لتحليل دور الذكاء الاصطناعي في تحسين متابعة إدارة </w:t>
      </w:r>
      <w:r w:rsidR="00D414FB">
        <w:rPr>
          <w:rFonts w:ascii="Sakkal Majalla" w:hAnsi="Sakkal Majalla" w:cs="Sakkal Majalla"/>
          <w:sz w:val="28"/>
          <w:szCs w:val="28"/>
          <w:rtl/>
        </w:rPr>
        <w:t>المشاريـع</w:t>
      </w:r>
      <w:r w:rsidRPr="006615AC">
        <w:rPr>
          <w:rFonts w:ascii="Sakkal Majalla" w:hAnsi="Sakkal Majalla" w:cs="Sakkal Majalla"/>
          <w:sz w:val="28"/>
          <w:szCs w:val="28"/>
          <w:rtl/>
        </w:rPr>
        <w:t xml:space="preserve">، وكيفية تأثير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جاهزيـة </w:t>
      </w:r>
      <w:r w:rsidRPr="006615AC">
        <w:rPr>
          <w:rFonts w:ascii="Sakkal Majalla" w:hAnsi="Sakkal Majalla" w:cs="Sakkal Majalla"/>
          <w:sz w:val="28"/>
          <w:szCs w:val="28"/>
          <w:rtl/>
        </w:rPr>
        <w:t>المؤسسات التكنولوجية والإدارية على نجاح هذه التطبيقات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615AC">
        <w:rPr>
          <w:rFonts w:ascii="Sakkal Majalla" w:hAnsi="Sakkal Majalla" w:cs="Sakkal Majalla"/>
          <w:sz w:val="28"/>
          <w:szCs w:val="28"/>
          <w:rtl/>
        </w:rPr>
        <w:t xml:space="preserve">يعتمد هذا الفصل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عـلى دمـج </w:t>
      </w:r>
      <w:r w:rsidRPr="006615AC">
        <w:rPr>
          <w:rFonts w:ascii="Sakkal Majalla" w:hAnsi="Sakkal Majalla" w:cs="Sakkal Majalla"/>
          <w:sz w:val="28"/>
          <w:szCs w:val="28"/>
          <w:rtl/>
        </w:rPr>
        <w:t xml:space="preserve">مجموعة من النظريات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والـمفاهيم </w:t>
      </w:r>
      <w:r w:rsidRPr="006615AC">
        <w:rPr>
          <w:rFonts w:ascii="Sakkal Majalla" w:hAnsi="Sakkal Majalla" w:cs="Sakkal Majalla"/>
          <w:sz w:val="28"/>
          <w:szCs w:val="28"/>
          <w:rtl/>
        </w:rPr>
        <w:t xml:space="preserve">الرئيسية، مثل نظرية النظم،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دليـل </w:t>
      </w:r>
      <w:r w:rsidRPr="006615AC">
        <w:rPr>
          <w:rFonts w:ascii="Sakkal Majalla" w:hAnsi="Sakkal Majalla" w:cs="Sakkal Majalla"/>
          <w:sz w:val="28"/>
          <w:szCs w:val="28"/>
          <w:rtl/>
        </w:rPr>
        <w:t>إدارة المشاريع</w:t>
      </w:r>
      <w:r w:rsidRPr="006615AC">
        <w:rPr>
          <w:rFonts w:ascii="Sakkal Majalla" w:hAnsi="Sakkal Majalla" w:cs="Sakkal Majalla"/>
          <w:sz w:val="28"/>
          <w:szCs w:val="28"/>
        </w:rPr>
        <w:t xml:space="preserve"> </w:t>
      </w:r>
      <w:proofErr w:type="gramStart"/>
      <w:r w:rsidRPr="006615AC">
        <w:rPr>
          <w:rFonts w:ascii="Sakkal Majalla" w:hAnsi="Sakkal Majalla" w:cs="Sakkal Majalla"/>
          <w:sz w:val="28"/>
          <w:szCs w:val="28"/>
        </w:rPr>
        <w:t xml:space="preserve">PMBOK </w:t>
      </w:r>
      <w:r w:rsidRPr="006615AC">
        <w:rPr>
          <w:rFonts w:ascii="Sakkal Majalla" w:hAnsi="Sakkal Majalla" w:cs="Sakkal Majalla"/>
          <w:sz w:val="28"/>
          <w:szCs w:val="28"/>
          <w:rtl/>
        </w:rPr>
        <w:t>،</w:t>
      </w:r>
      <w:proofErr w:type="gramEnd"/>
      <w:r w:rsidRPr="006615AC">
        <w:rPr>
          <w:rFonts w:ascii="Sakkal Majalla" w:hAnsi="Sakkal Majalla" w:cs="Sakkal Majalla"/>
          <w:sz w:val="28"/>
          <w:szCs w:val="28"/>
          <w:rtl/>
        </w:rPr>
        <w:t xml:space="preserve"> و نموذج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الجاهـزية </w:t>
      </w:r>
      <w:r w:rsidRPr="006615AC">
        <w:rPr>
          <w:rFonts w:ascii="Sakkal Majalla" w:hAnsi="Sakkal Majalla" w:cs="Sakkal Majalla"/>
          <w:sz w:val="28"/>
          <w:szCs w:val="28"/>
          <w:rtl/>
        </w:rPr>
        <w:t xml:space="preserve">التكنولوجية، التي توضح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كـيفية </w:t>
      </w:r>
      <w:r w:rsidRPr="006615AC">
        <w:rPr>
          <w:rFonts w:ascii="Sakkal Majalla" w:hAnsi="Sakkal Majalla" w:cs="Sakkal Majalla"/>
          <w:sz w:val="28"/>
          <w:szCs w:val="28"/>
          <w:rtl/>
        </w:rPr>
        <w:t xml:space="preserve">تأثير الذكاء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الاصطنـاعي </w:t>
      </w:r>
      <w:r w:rsidRPr="006615AC">
        <w:rPr>
          <w:rFonts w:ascii="Sakkal Majalla" w:hAnsi="Sakkal Majalla" w:cs="Sakkal Majalla"/>
          <w:sz w:val="28"/>
          <w:szCs w:val="28"/>
          <w:rtl/>
        </w:rPr>
        <w:t xml:space="preserve">على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كـفاءة </w:t>
      </w:r>
      <w:r w:rsidRPr="006615AC">
        <w:rPr>
          <w:rFonts w:ascii="Sakkal Majalla" w:hAnsi="Sakkal Majalla" w:cs="Sakkal Majalla"/>
          <w:sz w:val="28"/>
          <w:szCs w:val="28"/>
          <w:rtl/>
        </w:rPr>
        <w:t xml:space="preserve">إدارة المشاريع وكيفية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تـفاعل هـذه العـناصر </w:t>
      </w:r>
      <w:r w:rsidRPr="006615AC">
        <w:rPr>
          <w:rFonts w:ascii="Sakkal Majalla" w:hAnsi="Sakkal Majalla" w:cs="Sakkal Majalla"/>
          <w:sz w:val="28"/>
          <w:szCs w:val="28"/>
          <w:rtl/>
        </w:rPr>
        <w:t xml:space="preserve">في السياقات المؤسسية </w:t>
      </w:r>
      <w:r w:rsidR="00D414FB">
        <w:rPr>
          <w:rFonts w:ascii="Sakkal Majalla" w:hAnsi="Sakkal Majalla" w:cs="Sakkal Majalla"/>
          <w:sz w:val="28"/>
          <w:szCs w:val="28"/>
          <w:rtl/>
        </w:rPr>
        <w:t>المختـلفة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55ACDF36" w14:textId="3ABB1EEE" w:rsidR="006615AC" w:rsidRDefault="006615AC" w:rsidP="006615AC">
      <w:p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  <w:rtl/>
        </w:rPr>
      </w:pPr>
      <w:r w:rsidRPr="006615AC">
        <w:rPr>
          <w:rFonts w:ascii="Sakkal Majalla" w:hAnsi="Sakkal Majalla" w:cs="Sakkal Majalla"/>
          <w:sz w:val="28"/>
          <w:szCs w:val="28"/>
          <w:rtl/>
        </w:rPr>
        <w:t xml:space="preserve">هذا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الفصـل </w:t>
      </w:r>
      <w:r w:rsidRPr="006615AC">
        <w:rPr>
          <w:rFonts w:ascii="Sakkal Majalla" w:hAnsi="Sakkal Majalla" w:cs="Sakkal Majalla"/>
          <w:sz w:val="28"/>
          <w:szCs w:val="28"/>
          <w:rtl/>
        </w:rPr>
        <w:t xml:space="preserve">لا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يقتـصر </w:t>
      </w:r>
      <w:r w:rsidRPr="006615AC">
        <w:rPr>
          <w:rFonts w:ascii="Sakkal Majalla" w:hAnsi="Sakkal Majalla" w:cs="Sakkal Majalla"/>
          <w:sz w:val="28"/>
          <w:szCs w:val="28"/>
          <w:rtl/>
        </w:rPr>
        <w:t xml:space="preserve">على بناء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الأسـاس النظـري </w:t>
      </w:r>
      <w:r w:rsidRPr="006615AC">
        <w:rPr>
          <w:rFonts w:ascii="Sakkal Majalla" w:hAnsi="Sakkal Majalla" w:cs="Sakkal Majalla"/>
          <w:sz w:val="28"/>
          <w:szCs w:val="28"/>
          <w:rtl/>
        </w:rPr>
        <w:t xml:space="preserve">فقط، بل يشمل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أيضًـا مراجعـة </w:t>
      </w:r>
      <w:r w:rsidRPr="006615AC">
        <w:rPr>
          <w:rFonts w:ascii="Sakkal Majalla" w:hAnsi="Sakkal Majalla" w:cs="Sakkal Majalla"/>
          <w:sz w:val="28"/>
          <w:szCs w:val="28"/>
          <w:rtl/>
        </w:rPr>
        <w:t xml:space="preserve">شاملة للدراسات السابقة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الـتي تناولـت موضوعـات </w:t>
      </w:r>
      <w:r w:rsidRPr="006615AC">
        <w:rPr>
          <w:rFonts w:ascii="Sakkal Majalla" w:hAnsi="Sakkal Majalla" w:cs="Sakkal Majalla"/>
          <w:sz w:val="28"/>
          <w:szCs w:val="28"/>
          <w:rtl/>
        </w:rPr>
        <w:t xml:space="preserve">مشابهة، بهدف تسليط الضوء على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الأدلـة </w:t>
      </w:r>
      <w:r w:rsidRPr="006615AC">
        <w:rPr>
          <w:rFonts w:ascii="Sakkal Majalla" w:hAnsi="Sakkal Majalla" w:cs="Sakkal Majalla"/>
          <w:sz w:val="28"/>
          <w:szCs w:val="28"/>
          <w:rtl/>
        </w:rPr>
        <w:t xml:space="preserve">المتاحة وتوضيح كيفية استناد هذه الدراسة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إلـى </w:t>
      </w:r>
      <w:r w:rsidRPr="006615AC">
        <w:rPr>
          <w:rFonts w:ascii="Sakkal Majalla" w:hAnsi="Sakkal Majalla" w:cs="Sakkal Majalla"/>
          <w:sz w:val="28"/>
          <w:szCs w:val="28"/>
          <w:rtl/>
        </w:rPr>
        <w:t xml:space="preserve">المعرفة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الـقائمة </w:t>
      </w:r>
      <w:r w:rsidRPr="006615AC">
        <w:rPr>
          <w:rFonts w:ascii="Sakkal Majalla" w:hAnsi="Sakkal Majalla" w:cs="Sakkal Majalla"/>
          <w:sz w:val="28"/>
          <w:szCs w:val="28"/>
          <w:rtl/>
        </w:rPr>
        <w:t>في الأدبيات الأكاديمية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7C08C2BB" w14:textId="543B53D1" w:rsidR="006615AC" w:rsidRPr="00E830AC" w:rsidRDefault="00D414FB" w:rsidP="00E830AC">
      <w:pPr>
        <w:pStyle w:val="Heading2"/>
        <w:divId w:val="1013797401"/>
        <w:rPr>
          <w:rtl/>
        </w:rPr>
      </w:pPr>
      <w:bookmarkStart w:id="19" w:name="_Toc211462846"/>
      <w:bookmarkStart w:id="20" w:name="_Toc215434931"/>
      <w:r>
        <w:rPr>
          <w:rtl/>
        </w:rPr>
        <w:t xml:space="preserve">المبحـث </w:t>
      </w:r>
      <w:proofErr w:type="gramStart"/>
      <w:r w:rsidR="00E830AC">
        <w:rPr>
          <w:rFonts w:hint="cs"/>
          <w:rtl/>
        </w:rPr>
        <w:t xml:space="preserve">الأول </w:t>
      </w:r>
      <w:r w:rsidR="002712B5">
        <w:rPr>
          <w:rtl/>
        </w:rPr>
        <w:t>:</w:t>
      </w:r>
      <w:proofErr w:type="gramEnd"/>
      <w:r w:rsidR="002712B5">
        <w:rPr>
          <w:rtl/>
        </w:rPr>
        <w:t xml:space="preserve"> </w:t>
      </w:r>
      <w:r w:rsidR="00E830AC" w:rsidRPr="00316A16">
        <w:rPr>
          <w:rtl/>
        </w:rPr>
        <w:t>تقنيات الذكاء الاصطناعي</w:t>
      </w:r>
      <w:bookmarkEnd w:id="19"/>
      <w:bookmarkEnd w:id="20"/>
    </w:p>
    <w:p w14:paraId="536281AF" w14:textId="7EB67781" w:rsidR="009C2DF4" w:rsidRDefault="00D414FB" w:rsidP="00E830AC">
      <w:p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يُـعد الـذكاء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>الاصطناعي</w:t>
      </w:r>
      <w:r w:rsidR="00731A59" w:rsidRPr="00E830AC">
        <w:rPr>
          <w:rFonts w:ascii="Sakkal Majalla" w:hAnsi="Sakkal Majalla" w:cs="Sakkal Majalla"/>
          <w:sz w:val="28"/>
          <w:szCs w:val="28"/>
        </w:rPr>
        <w:t xml:space="preserve"> (Artificial Intelligence) </w:t>
      </w:r>
      <w:r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 xml:space="preserve">أبرز </w:t>
      </w:r>
      <w:r>
        <w:rPr>
          <w:rFonts w:ascii="Sakkal Majalla" w:hAnsi="Sakkal Majalla" w:cs="Sakkal Majalla"/>
          <w:sz w:val="28"/>
          <w:szCs w:val="28"/>
          <w:rtl/>
        </w:rPr>
        <w:t xml:space="preserve">الظواهـر التقـنية الـتي أعـادت صياغـة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 xml:space="preserve">ممارسات الإدارة </w:t>
      </w:r>
      <w:r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 xml:space="preserve">العقدين الأخيرين، حيث تجاوز حدود </w:t>
      </w:r>
      <w:r>
        <w:rPr>
          <w:rFonts w:ascii="Sakkal Majalla" w:hAnsi="Sakkal Majalla" w:cs="Sakkal Majalla"/>
          <w:sz w:val="28"/>
          <w:szCs w:val="28"/>
          <w:rtl/>
        </w:rPr>
        <w:t xml:space="preserve">كـونه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 xml:space="preserve">مجرد أدوات برمجية إلى كونه منظومة </w:t>
      </w:r>
      <w:r>
        <w:rPr>
          <w:rFonts w:ascii="Sakkal Majalla" w:hAnsi="Sakkal Majalla" w:cs="Sakkal Majalla"/>
          <w:sz w:val="28"/>
          <w:szCs w:val="28"/>
          <w:rtl/>
        </w:rPr>
        <w:t xml:space="preserve">معـرفية وإداريـة قـادرة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 xml:space="preserve">على </w:t>
      </w:r>
      <w:r>
        <w:rPr>
          <w:rFonts w:ascii="Sakkal Majalla" w:hAnsi="Sakkal Majalla" w:cs="Sakkal Majalla"/>
          <w:sz w:val="28"/>
          <w:szCs w:val="28"/>
          <w:rtl/>
        </w:rPr>
        <w:t xml:space="preserve">إعـادة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 xml:space="preserve">تشكيل أنماط </w:t>
      </w:r>
      <w:r>
        <w:rPr>
          <w:rFonts w:ascii="Sakkal Majalla" w:hAnsi="Sakkal Majalla" w:cs="Sakkal Majalla"/>
          <w:sz w:val="28"/>
          <w:szCs w:val="28"/>
          <w:rtl/>
        </w:rPr>
        <w:t xml:space="preserve">اتخـاذ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>القرار المؤسسي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 xml:space="preserve">وتكمن أهميته </w:t>
      </w:r>
      <w:r>
        <w:rPr>
          <w:rFonts w:ascii="Sakkal Majalla" w:hAnsi="Sakkal Majalla" w:cs="Sakkal Majalla"/>
          <w:sz w:val="28"/>
          <w:szCs w:val="28"/>
          <w:rtl/>
        </w:rPr>
        <w:t xml:space="preserve">فـي كونـه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 xml:space="preserve">يتيح للمؤسسات التعامل مع بيئات معقدة يسودها عدم </w:t>
      </w:r>
      <w:r>
        <w:rPr>
          <w:rFonts w:ascii="Sakkal Majalla" w:hAnsi="Sakkal Majalla" w:cs="Sakkal Majalla"/>
          <w:sz w:val="28"/>
          <w:szCs w:val="28"/>
          <w:rtl/>
        </w:rPr>
        <w:t xml:space="preserve">اليقـين وكثـرة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 xml:space="preserve">المتغيرات، عبر </w:t>
      </w:r>
      <w:r>
        <w:rPr>
          <w:rFonts w:ascii="Sakkal Majalla" w:hAnsi="Sakkal Majalla" w:cs="Sakkal Majalla"/>
          <w:sz w:val="28"/>
          <w:szCs w:val="28"/>
          <w:rtl/>
        </w:rPr>
        <w:t xml:space="preserve">تـقديم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>قدرات تحليلية وتنبؤية فائقة السرعة والدقة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 xml:space="preserve">وتشير </w:t>
      </w:r>
      <w:r>
        <w:rPr>
          <w:rFonts w:ascii="Sakkal Majalla" w:hAnsi="Sakkal Majalla" w:cs="Sakkal Majalla"/>
          <w:sz w:val="28"/>
          <w:szCs w:val="28"/>
          <w:rtl/>
        </w:rPr>
        <w:t xml:space="preserve">الأدبـيات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 xml:space="preserve">إلى أن الذكاء </w:t>
      </w:r>
      <w:r>
        <w:rPr>
          <w:rFonts w:ascii="Sakkal Majalla" w:hAnsi="Sakkal Majalla" w:cs="Sakkal Majalla"/>
          <w:sz w:val="28"/>
          <w:szCs w:val="28"/>
          <w:rtl/>
        </w:rPr>
        <w:t xml:space="preserve">الاصطـناعي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 xml:space="preserve">يمثل اليوم أحد ركائز التحول </w:t>
      </w:r>
      <w:r>
        <w:rPr>
          <w:rFonts w:ascii="Sakkal Majalla" w:hAnsi="Sakkal Majalla" w:cs="Sakkal Majalla"/>
          <w:sz w:val="28"/>
          <w:szCs w:val="28"/>
          <w:rtl/>
        </w:rPr>
        <w:t>الرقـمي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 xml:space="preserve">، </w:t>
      </w:r>
      <w:r>
        <w:rPr>
          <w:rFonts w:ascii="Sakkal Majalla" w:hAnsi="Sakkal Majalla" w:cs="Sakkal Majalla"/>
          <w:sz w:val="28"/>
          <w:szCs w:val="28"/>
          <w:rtl/>
        </w:rPr>
        <w:t xml:space="preserve">بمـا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 xml:space="preserve">يوفره من إمكانات للتعلم </w:t>
      </w:r>
      <w:r>
        <w:rPr>
          <w:rFonts w:ascii="Sakkal Majalla" w:hAnsi="Sakkal Majalla" w:cs="Sakkal Majalla"/>
          <w:sz w:val="28"/>
          <w:szCs w:val="28"/>
          <w:rtl/>
        </w:rPr>
        <w:t>الـمستمر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 xml:space="preserve">، إدارة </w:t>
      </w:r>
      <w:r>
        <w:rPr>
          <w:rFonts w:ascii="Sakkal Majalla" w:hAnsi="Sakkal Majalla" w:cs="Sakkal Majalla"/>
          <w:sz w:val="28"/>
          <w:szCs w:val="28"/>
          <w:rtl/>
        </w:rPr>
        <w:t>البيـانات الضخمـة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>، وتوليد المعرفة القابلة للتوظيف في السياقات العملية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 xml:space="preserve">ورغم هذه الأهمية، فإن </w:t>
      </w:r>
      <w:r>
        <w:rPr>
          <w:rFonts w:ascii="Sakkal Majalla" w:hAnsi="Sakkal Majalla" w:cs="Sakkal Majalla"/>
          <w:sz w:val="28"/>
          <w:szCs w:val="28"/>
          <w:rtl/>
        </w:rPr>
        <w:t xml:space="preserve">تـبني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 xml:space="preserve">هذه التقنيات يثير </w:t>
      </w:r>
      <w:r>
        <w:rPr>
          <w:rFonts w:ascii="Sakkal Majalla" w:hAnsi="Sakkal Majalla" w:cs="Sakkal Majalla"/>
          <w:sz w:val="28"/>
          <w:szCs w:val="28"/>
          <w:rtl/>
        </w:rPr>
        <w:t xml:space="preserve">تحديـات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 xml:space="preserve">عملية عديدة على المستويات المؤسسية والتقنية </w:t>
      </w:r>
      <w:r>
        <w:rPr>
          <w:rFonts w:ascii="Sakkal Majalla" w:hAnsi="Sakkal Majalla" w:cs="Sakkal Majalla"/>
          <w:sz w:val="28"/>
          <w:szCs w:val="28"/>
          <w:rtl/>
        </w:rPr>
        <w:t>والبـشرية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 xml:space="preserve">، </w:t>
      </w:r>
      <w:r>
        <w:rPr>
          <w:rFonts w:ascii="Sakkal Majalla" w:hAnsi="Sakkal Majalla" w:cs="Sakkal Majalla"/>
          <w:sz w:val="28"/>
          <w:szCs w:val="28"/>
          <w:rtl/>
        </w:rPr>
        <w:t>أبـرزها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 xml:space="preserve">ضعف التكامل التنظيمي بين الإدارات، </w:t>
      </w:r>
      <w:r>
        <w:rPr>
          <w:rFonts w:ascii="Sakkal Majalla" w:hAnsi="Sakkal Majalla" w:cs="Sakkal Majalla"/>
          <w:sz w:val="28"/>
          <w:szCs w:val="28"/>
          <w:rtl/>
        </w:rPr>
        <w:t xml:space="preserve">غـياب الـسياسات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 xml:space="preserve">التشريعية </w:t>
      </w:r>
      <w:r>
        <w:rPr>
          <w:rFonts w:ascii="Sakkal Majalla" w:hAnsi="Sakkal Majalla" w:cs="Sakkal Majalla"/>
          <w:sz w:val="28"/>
          <w:szCs w:val="28"/>
          <w:rtl/>
        </w:rPr>
        <w:t xml:space="preserve">والـتنظيمية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 xml:space="preserve">الكافية، </w:t>
      </w:r>
      <w:r>
        <w:rPr>
          <w:rFonts w:ascii="Sakkal Majalla" w:hAnsi="Sakkal Majalla" w:cs="Sakkal Majalla"/>
          <w:sz w:val="28"/>
          <w:szCs w:val="28"/>
          <w:rtl/>
        </w:rPr>
        <w:t xml:space="preserve">الحـاجة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 xml:space="preserve">إلى بنية تحتية رقمية </w:t>
      </w:r>
      <w:r>
        <w:rPr>
          <w:rFonts w:ascii="Sakkal Majalla" w:hAnsi="Sakkal Majalla" w:cs="Sakkal Majalla"/>
          <w:sz w:val="28"/>
          <w:szCs w:val="28"/>
          <w:rtl/>
        </w:rPr>
        <w:t xml:space="preserve">قـادرة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 xml:space="preserve">على </w:t>
      </w:r>
      <w:r>
        <w:rPr>
          <w:rFonts w:ascii="Sakkal Majalla" w:hAnsi="Sakkal Majalla" w:cs="Sakkal Majalla"/>
          <w:sz w:val="28"/>
          <w:szCs w:val="28"/>
          <w:rtl/>
        </w:rPr>
        <w:t xml:space="preserve">اسـتيعاب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 xml:space="preserve">البيانات وتشغيل </w:t>
      </w:r>
      <w:r>
        <w:rPr>
          <w:rFonts w:ascii="Sakkal Majalla" w:hAnsi="Sakkal Majalla" w:cs="Sakkal Majalla"/>
          <w:sz w:val="28"/>
          <w:szCs w:val="28"/>
          <w:rtl/>
        </w:rPr>
        <w:t>الخوارزمـيات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 xml:space="preserve">، </w:t>
      </w:r>
      <w:r>
        <w:rPr>
          <w:rFonts w:ascii="Sakkal Majalla" w:hAnsi="Sakkal Majalla" w:cs="Sakkal Majalla"/>
          <w:sz w:val="28"/>
          <w:szCs w:val="28"/>
          <w:rtl/>
        </w:rPr>
        <w:t xml:space="preserve">فـضلاً عـن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 xml:space="preserve">نقص الكفاءات البشرية القادرة على إدارة وصيانة </w:t>
      </w:r>
      <w:r>
        <w:rPr>
          <w:rFonts w:ascii="Sakkal Majalla" w:hAnsi="Sakkal Majalla" w:cs="Sakkal Majalla"/>
          <w:sz w:val="28"/>
          <w:szCs w:val="28"/>
          <w:rtl/>
        </w:rPr>
        <w:t xml:space="preserve">الـنظم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>الذكية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 xml:space="preserve">كما أن مقاومة التغيير داخل المؤسسات تمثل </w:t>
      </w:r>
      <w:r>
        <w:rPr>
          <w:rFonts w:ascii="Sakkal Majalla" w:hAnsi="Sakkal Majalla" w:cs="Sakkal Majalla"/>
          <w:sz w:val="28"/>
          <w:szCs w:val="28"/>
          <w:rtl/>
        </w:rPr>
        <w:t xml:space="preserve">عائقًـا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 xml:space="preserve">أمام الاستخدام </w:t>
      </w:r>
      <w:r>
        <w:rPr>
          <w:rFonts w:ascii="Sakkal Majalla" w:hAnsi="Sakkal Majalla" w:cs="Sakkal Majalla"/>
          <w:sz w:val="28"/>
          <w:szCs w:val="28"/>
          <w:rtl/>
        </w:rPr>
        <w:t xml:space="preserve">الأمـثل لهـذه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>التقنيات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 xml:space="preserve">ومن ثم </w:t>
      </w:r>
      <w:r>
        <w:rPr>
          <w:rFonts w:ascii="Sakkal Majalla" w:hAnsi="Sakkal Majalla" w:cs="Sakkal Majalla"/>
          <w:sz w:val="28"/>
          <w:szCs w:val="28"/>
          <w:rtl/>
        </w:rPr>
        <w:t xml:space="preserve">فـإن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 xml:space="preserve">نجاح أي </w:t>
      </w:r>
      <w:r>
        <w:rPr>
          <w:rFonts w:ascii="Sakkal Majalla" w:hAnsi="Sakkal Majalla" w:cs="Sakkal Majalla"/>
          <w:sz w:val="28"/>
          <w:szCs w:val="28"/>
          <w:rtl/>
        </w:rPr>
        <w:t xml:space="preserve">مـؤسسة فـي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 xml:space="preserve">تبني </w:t>
      </w:r>
      <w:r>
        <w:rPr>
          <w:rFonts w:ascii="Sakkal Majalla" w:hAnsi="Sakkal Majalla" w:cs="Sakkal Majalla"/>
          <w:sz w:val="28"/>
          <w:szCs w:val="28"/>
          <w:rtl/>
        </w:rPr>
        <w:t xml:space="preserve">الـذكاء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 xml:space="preserve">الاصطناعي يظل رهينًا </w:t>
      </w:r>
      <w:r>
        <w:rPr>
          <w:rFonts w:ascii="Sakkal Majalla" w:hAnsi="Sakkal Majalla" w:cs="Sakkal Majalla"/>
          <w:sz w:val="28"/>
          <w:szCs w:val="28"/>
          <w:rtl/>
        </w:rPr>
        <w:t xml:space="preserve">بـمدى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>تكامل الأبعاد الثلاثة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="00731A59" w:rsidRPr="00E830AC">
        <w:rPr>
          <w:rFonts w:ascii="Sakkal Majalla" w:hAnsi="Sakkal Majalla" w:cs="Sakkal Majalla"/>
          <w:sz w:val="28"/>
          <w:szCs w:val="28"/>
          <w:rtl/>
        </w:rPr>
        <w:t>البشري، المادي، والفني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5054F512" w14:textId="77777777" w:rsidR="007B4D16" w:rsidRDefault="007B4D16" w:rsidP="00E830AC">
      <w:p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  <w:rtl/>
        </w:rPr>
      </w:pPr>
    </w:p>
    <w:p w14:paraId="5F9D02F2" w14:textId="77777777" w:rsidR="007B4D16" w:rsidRDefault="007B4D16" w:rsidP="00E830AC">
      <w:p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  <w:rtl/>
        </w:rPr>
      </w:pPr>
    </w:p>
    <w:p w14:paraId="4542E86B" w14:textId="77777777" w:rsidR="007B4D16" w:rsidRDefault="007B4D16" w:rsidP="00E830AC">
      <w:p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  <w:rtl/>
        </w:rPr>
      </w:pPr>
    </w:p>
    <w:p w14:paraId="641A0946" w14:textId="3C34C8D3" w:rsidR="002959C5" w:rsidRPr="002959C5" w:rsidRDefault="002959C5" w:rsidP="002959C5">
      <w:pPr>
        <w:pStyle w:val="3"/>
        <w:divId w:val="1013797401"/>
      </w:pPr>
      <w:bookmarkStart w:id="21" w:name="_Toc215434932"/>
      <w:r w:rsidRPr="002959C5">
        <w:rPr>
          <w:rtl/>
        </w:rPr>
        <w:lastRenderedPageBreak/>
        <w:t xml:space="preserve">تعريف الذكاء </w:t>
      </w:r>
      <w:r w:rsidR="00D414FB">
        <w:rPr>
          <w:rtl/>
        </w:rPr>
        <w:t>الاصطنـاعي</w:t>
      </w:r>
      <w:bookmarkEnd w:id="21"/>
    </w:p>
    <w:p w14:paraId="55E2B66B" w14:textId="728B5516" w:rsidR="002959C5" w:rsidRPr="002959C5" w:rsidRDefault="00D414FB" w:rsidP="002959C5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الذكـاء الاصطـناعي </w:t>
      </w:r>
      <w:r w:rsidR="002959C5" w:rsidRPr="002959C5">
        <w:rPr>
          <w:rFonts w:ascii="Sakkal Majalla" w:hAnsi="Sakkal Majalla" w:cs="Sakkal Majalla"/>
          <w:sz w:val="28"/>
          <w:szCs w:val="28"/>
        </w:rPr>
        <w:t xml:space="preserve">(AI) </w:t>
      </w:r>
      <w:r w:rsidR="002959C5" w:rsidRPr="002959C5">
        <w:rPr>
          <w:rFonts w:ascii="Sakkal Majalla" w:hAnsi="Sakkal Majalla" w:cs="Sakkal Majalla"/>
          <w:sz w:val="28"/>
          <w:szCs w:val="28"/>
          <w:rtl/>
        </w:rPr>
        <w:t xml:space="preserve">هو فرع من فروع علوم </w:t>
      </w:r>
      <w:r>
        <w:rPr>
          <w:rFonts w:ascii="Sakkal Majalla" w:hAnsi="Sakkal Majalla" w:cs="Sakkal Majalla"/>
          <w:sz w:val="28"/>
          <w:szCs w:val="28"/>
          <w:rtl/>
        </w:rPr>
        <w:t xml:space="preserve">الحـاسوب </w:t>
      </w:r>
      <w:r w:rsidR="002959C5" w:rsidRPr="002959C5">
        <w:rPr>
          <w:rFonts w:ascii="Sakkal Majalla" w:hAnsi="Sakkal Majalla" w:cs="Sakkal Majalla"/>
          <w:sz w:val="28"/>
          <w:szCs w:val="28"/>
          <w:rtl/>
        </w:rPr>
        <w:t xml:space="preserve">الذي يهدف إلى إنشاء </w:t>
      </w:r>
      <w:r>
        <w:rPr>
          <w:rFonts w:ascii="Sakkal Majalla" w:hAnsi="Sakkal Majalla" w:cs="Sakkal Majalla"/>
          <w:sz w:val="28"/>
          <w:szCs w:val="28"/>
          <w:rtl/>
        </w:rPr>
        <w:t xml:space="preserve">أنـظمة </w:t>
      </w:r>
      <w:r w:rsidR="002959C5" w:rsidRPr="002959C5">
        <w:rPr>
          <w:rFonts w:ascii="Sakkal Majalla" w:hAnsi="Sakkal Majalla" w:cs="Sakkal Majalla"/>
          <w:sz w:val="28"/>
          <w:szCs w:val="28"/>
          <w:rtl/>
        </w:rPr>
        <w:t>قادرة على محاكاة الذكاء البشري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2959C5" w:rsidRPr="002959C5">
        <w:rPr>
          <w:rFonts w:ascii="Sakkal Majalla" w:hAnsi="Sakkal Majalla" w:cs="Sakkal Majalla"/>
          <w:sz w:val="28"/>
          <w:szCs w:val="28"/>
          <w:rtl/>
        </w:rPr>
        <w:t xml:space="preserve">يشمل </w:t>
      </w:r>
      <w:r>
        <w:rPr>
          <w:rFonts w:ascii="Sakkal Majalla" w:hAnsi="Sakkal Majalla" w:cs="Sakkal Majalla"/>
          <w:sz w:val="28"/>
          <w:szCs w:val="28"/>
          <w:rtl/>
        </w:rPr>
        <w:t xml:space="preserve">ذلـك </w:t>
      </w:r>
      <w:r w:rsidR="002959C5" w:rsidRPr="002959C5">
        <w:rPr>
          <w:rFonts w:ascii="Sakkal Majalla" w:hAnsi="Sakkal Majalla" w:cs="Sakkal Majalla"/>
          <w:sz w:val="28"/>
          <w:szCs w:val="28"/>
          <w:rtl/>
        </w:rPr>
        <w:t xml:space="preserve">تعلم الأنظمة (التعلم الآلي)، معالجة </w:t>
      </w:r>
      <w:r>
        <w:rPr>
          <w:rFonts w:ascii="Sakkal Majalla" w:hAnsi="Sakkal Majalla" w:cs="Sakkal Majalla"/>
          <w:sz w:val="28"/>
          <w:szCs w:val="28"/>
          <w:rtl/>
        </w:rPr>
        <w:t xml:space="preserve">اللـغة </w:t>
      </w:r>
      <w:r w:rsidR="002959C5" w:rsidRPr="002959C5">
        <w:rPr>
          <w:rFonts w:ascii="Sakkal Majalla" w:hAnsi="Sakkal Majalla" w:cs="Sakkal Majalla"/>
          <w:sz w:val="28"/>
          <w:szCs w:val="28"/>
          <w:rtl/>
        </w:rPr>
        <w:t xml:space="preserve">الطبيعية، </w:t>
      </w:r>
      <w:r>
        <w:rPr>
          <w:rFonts w:ascii="Sakkal Majalla" w:hAnsi="Sakkal Majalla" w:cs="Sakkal Majalla"/>
          <w:sz w:val="28"/>
          <w:szCs w:val="28"/>
          <w:rtl/>
        </w:rPr>
        <w:t xml:space="preserve">والـرؤية </w:t>
      </w:r>
      <w:r w:rsidR="002959C5" w:rsidRPr="002959C5">
        <w:rPr>
          <w:rFonts w:ascii="Sakkal Majalla" w:hAnsi="Sakkal Majalla" w:cs="Sakkal Majalla"/>
          <w:sz w:val="28"/>
          <w:szCs w:val="28"/>
          <w:rtl/>
        </w:rPr>
        <w:t xml:space="preserve">الحاسوبية، وتحليل البيانات </w:t>
      </w:r>
      <w:r>
        <w:rPr>
          <w:rFonts w:ascii="Sakkal Majalla" w:hAnsi="Sakkal Majalla" w:cs="Sakkal Majalla"/>
          <w:sz w:val="28"/>
          <w:szCs w:val="28"/>
          <w:rtl/>
        </w:rPr>
        <w:t>الـضخمة</w:t>
      </w:r>
      <w:r w:rsidR="002959C5" w:rsidRPr="002959C5">
        <w:rPr>
          <w:rFonts w:ascii="Sakkal Majalla" w:hAnsi="Sakkal Majalla" w:cs="Sakkal Majalla"/>
          <w:sz w:val="28"/>
          <w:szCs w:val="28"/>
          <w:rtl/>
        </w:rPr>
        <w:t xml:space="preserve">، </w:t>
      </w:r>
      <w:r>
        <w:rPr>
          <w:rFonts w:ascii="Sakkal Majalla" w:hAnsi="Sakkal Majalla" w:cs="Sakkal Majalla"/>
          <w:sz w:val="28"/>
          <w:szCs w:val="28"/>
          <w:rtl/>
        </w:rPr>
        <w:t xml:space="preserve">وغيـرها </w:t>
      </w:r>
      <w:r w:rsidR="002959C5" w:rsidRPr="002959C5">
        <w:rPr>
          <w:rFonts w:ascii="Sakkal Majalla" w:hAnsi="Sakkal Majalla" w:cs="Sakkal Majalla"/>
          <w:sz w:val="28"/>
          <w:szCs w:val="28"/>
          <w:rtl/>
        </w:rPr>
        <w:t>من الأساليب التي تتيح للآلات أن "</w:t>
      </w:r>
      <w:r>
        <w:rPr>
          <w:rFonts w:ascii="Sakkal Majalla" w:hAnsi="Sakkal Majalla" w:cs="Sakkal Majalla"/>
          <w:sz w:val="28"/>
          <w:szCs w:val="28"/>
          <w:rtl/>
        </w:rPr>
        <w:t>تفكـر</w:t>
      </w:r>
      <w:r w:rsidR="002959C5" w:rsidRPr="002959C5">
        <w:rPr>
          <w:rFonts w:ascii="Sakkal Majalla" w:hAnsi="Sakkal Majalla" w:cs="Sakkal Majalla"/>
          <w:sz w:val="28"/>
          <w:szCs w:val="28"/>
          <w:rtl/>
        </w:rPr>
        <w:t xml:space="preserve">" </w:t>
      </w:r>
      <w:r>
        <w:rPr>
          <w:rFonts w:ascii="Sakkal Majalla" w:hAnsi="Sakkal Majalla" w:cs="Sakkal Majalla"/>
          <w:sz w:val="28"/>
          <w:szCs w:val="28"/>
          <w:rtl/>
        </w:rPr>
        <w:t xml:space="preserve">وتقـوم </w:t>
      </w:r>
      <w:r w:rsidR="002959C5" w:rsidRPr="002959C5">
        <w:rPr>
          <w:rFonts w:ascii="Sakkal Majalla" w:hAnsi="Sakkal Majalla" w:cs="Sakkal Majalla"/>
          <w:sz w:val="28"/>
          <w:szCs w:val="28"/>
          <w:rtl/>
        </w:rPr>
        <w:t xml:space="preserve">باتخاذ </w:t>
      </w:r>
      <w:r>
        <w:rPr>
          <w:rFonts w:ascii="Sakkal Majalla" w:hAnsi="Sakkal Majalla" w:cs="Sakkal Majalla"/>
          <w:sz w:val="28"/>
          <w:szCs w:val="28"/>
          <w:rtl/>
        </w:rPr>
        <w:t xml:space="preserve">قـرارات </w:t>
      </w:r>
      <w:r w:rsidR="002959C5" w:rsidRPr="002959C5">
        <w:rPr>
          <w:rFonts w:ascii="Sakkal Majalla" w:hAnsi="Sakkal Majalla" w:cs="Sakkal Majalla"/>
          <w:sz w:val="28"/>
          <w:szCs w:val="28"/>
          <w:rtl/>
        </w:rPr>
        <w:t xml:space="preserve">بناءً على </w:t>
      </w:r>
      <w:r>
        <w:rPr>
          <w:rFonts w:ascii="Sakkal Majalla" w:hAnsi="Sakkal Majalla" w:cs="Sakkal Majalla"/>
          <w:sz w:val="28"/>
          <w:szCs w:val="28"/>
          <w:rtl/>
        </w:rPr>
        <w:t xml:space="preserve">الـبيانات </w:t>
      </w:r>
      <w:r w:rsidR="002959C5" w:rsidRPr="002959C5">
        <w:rPr>
          <w:rFonts w:ascii="Sakkal Majalla" w:hAnsi="Sakkal Majalla" w:cs="Sakkal Majalla"/>
          <w:sz w:val="28"/>
          <w:szCs w:val="28"/>
          <w:rtl/>
        </w:rPr>
        <w:t>المتاحة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="002959C5" w:rsidRPr="002959C5">
        <w:rPr>
          <w:rFonts w:ascii="Sakkal Majalla" w:hAnsi="Sakkal Majalla" w:cs="Sakkal Majalla"/>
          <w:sz w:val="28"/>
          <w:szCs w:val="28"/>
          <w:rtl/>
        </w:rPr>
        <w:t xml:space="preserve">سياق إدارة المشاريع، يُستخدم الذكاء الاصطناعي لتحسين </w:t>
      </w:r>
      <w:r>
        <w:rPr>
          <w:rFonts w:ascii="Sakkal Majalla" w:hAnsi="Sakkal Majalla" w:cs="Sakkal Majalla"/>
          <w:sz w:val="28"/>
          <w:szCs w:val="28"/>
          <w:rtl/>
        </w:rPr>
        <w:t>اتـخاذ الـقرارات</w:t>
      </w:r>
      <w:r w:rsidR="002959C5" w:rsidRPr="002959C5">
        <w:rPr>
          <w:rFonts w:ascii="Sakkal Majalla" w:hAnsi="Sakkal Majalla" w:cs="Sakkal Majalla"/>
          <w:sz w:val="28"/>
          <w:szCs w:val="28"/>
          <w:rtl/>
        </w:rPr>
        <w:t xml:space="preserve">، التنبؤ بالمخاطر، </w:t>
      </w:r>
      <w:r>
        <w:rPr>
          <w:rFonts w:ascii="Sakkal Majalla" w:hAnsi="Sakkal Majalla" w:cs="Sakkal Majalla"/>
          <w:sz w:val="28"/>
          <w:szCs w:val="28"/>
          <w:rtl/>
        </w:rPr>
        <w:t xml:space="preserve">تـحسين </w:t>
      </w:r>
      <w:r w:rsidR="002959C5" w:rsidRPr="002959C5">
        <w:rPr>
          <w:rFonts w:ascii="Sakkal Majalla" w:hAnsi="Sakkal Majalla" w:cs="Sakkal Majalla"/>
          <w:sz w:val="28"/>
          <w:szCs w:val="28"/>
          <w:rtl/>
        </w:rPr>
        <w:t xml:space="preserve">كفاءة العمليات، وأتمتة </w:t>
      </w:r>
      <w:r>
        <w:rPr>
          <w:rFonts w:ascii="Sakkal Majalla" w:hAnsi="Sakkal Majalla" w:cs="Sakkal Majalla"/>
          <w:sz w:val="28"/>
          <w:szCs w:val="28"/>
          <w:rtl/>
        </w:rPr>
        <w:t xml:space="preserve">الأعـمال </w:t>
      </w:r>
      <w:r w:rsidR="002959C5" w:rsidRPr="002959C5">
        <w:rPr>
          <w:rFonts w:ascii="Sakkal Majalla" w:hAnsi="Sakkal Majalla" w:cs="Sakkal Majalla"/>
          <w:sz w:val="28"/>
          <w:szCs w:val="28"/>
          <w:rtl/>
        </w:rPr>
        <w:t>الروتينية</w:t>
      </w:r>
      <w:r w:rsidR="002959C5" w:rsidRPr="002959C5">
        <w:rPr>
          <w:rFonts w:ascii="Sakkal Majalla" w:hAnsi="Sakkal Majalla" w:cs="Sakkal Majalla"/>
          <w:sz w:val="28"/>
          <w:szCs w:val="28"/>
        </w:rPr>
        <w:t xml:space="preserve"> (</w:t>
      </w:r>
      <w:proofErr w:type="spellStart"/>
      <w:r w:rsidR="002959C5" w:rsidRPr="002959C5">
        <w:rPr>
          <w:rFonts w:ascii="Sakkal Majalla" w:hAnsi="Sakkal Majalla" w:cs="Sakkal Majalla"/>
          <w:sz w:val="28"/>
          <w:szCs w:val="28"/>
        </w:rPr>
        <w:t>Alayed</w:t>
      </w:r>
      <w:proofErr w:type="spellEnd"/>
      <w:r w:rsidR="002959C5" w:rsidRPr="002959C5">
        <w:rPr>
          <w:rFonts w:ascii="Sakkal Majalla" w:hAnsi="Sakkal Majalla" w:cs="Sakkal Majalla"/>
          <w:sz w:val="28"/>
          <w:szCs w:val="28"/>
        </w:rPr>
        <w:t>, 2025)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46CE5287" w14:textId="77777777" w:rsidR="00E830AC" w:rsidRPr="00731A59" w:rsidRDefault="00E830AC" w:rsidP="00731A59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</w:p>
    <w:p w14:paraId="3A5C24E2" w14:textId="4D175EBB" w:rsidR="00731A59" w:rsidRPr="00731A59" w:rsidRDefault="00731A59" w:rsidP="002959C5">
      <w:pPr>
        <w:pStyle w:val="3"/>
        <w:divId w:val="1013797401"/>
      </w:pPr>
      <w:bookmarkStart w:id="22" w:name="_Toc215434933"/>
      <w:r w:rsidRPr="00731A59">
        <w:rPr>
          <w:rtl/>
        </w:rPr>
        <w:t xml:space="preserve">فروع </w:t>
      </w:r>
      <w:r w:rsidR="00D414FB">
        <w:rPr>
          <w:rtl/>
        </w:rPr>
        <w:t xml:space="preserve">وتقـنيات الذكـاء </w:t>
      </w:r>
      <w:r w:rsidRPr="00731A59">
        <w:rPr>
          <w:rtl/>
        </w:rPr>
        <w:t>الاصطناعي</w:t>
      </w:r>
      <w:bookmarkEnd w:id="22"/>
    </w:p>
    <w:p w14:paraId="7BFFBF59" w14:textId="5FA1713C" w:rsidR="00731A59" w:rsidRPr="00731A59" w:rsidRDefault="00731A59" w:rsidP="00731A59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731A59">
        <w:rPr>
          <w:rFonts w:ascii="Sakkal Majalla" w:hAnsi="Sakkal Majalla" w:cs="Sakkal Majalla"/>
          <w:sz w:val="28"/>
          <w:szCs w:val="28"/>
          <w:rtl/>
        </w:rPr>
        <w:t xml:space="preserve">تتعدد تقنيات الذكاء الاصطناعي التي تطورت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عـبر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السنوات،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ويمكـن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تقسيمها إلى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عـدة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فروع </w:t>
      </w:r>
      <w:r w:rsidR="00D414FB">
        <w:rPr>
          <w:rFonts w:ascii="Sakkal Majalla" w:hAnsi="Sakkal Majalla" w:cs="Sakkal Majalla"/>
          <w:sz w:val="28"/>
          <w:szCs w:val="28"/>
          <w:rtl/>
        </w:rPr>
        <w:t>رئيسـية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414FB">
        <w:rPr>
          <w:rFonts w:ascii="Sakkal Majalla" w:hAnsi="Sakkal Majalla" w:cs="Sakkal Majalla"/>
          <w:sz w:val="28"/>
          <w:szCs w:val="28"/>
          <w:rtl/>
        </w:rPr>
        <w:t>أبـرزها</w:t>
      </w:r>
      <w:r w:rsidR="002712B5">
        <w:rPr>
          <w:rFonts w:ascii="Sakkal Majalla" w:hAnsi="Sakkal Majalla" w:cs="Sakkal Majalla"/>
          <w:sz w:val="28"/>
          <w:szCs w:val="28"/>
          <w:rtl/>
        </w:rPr>
        <w:t>:</w:t>
      </w:r>
    </w:p>
    <w:p w14:paraId="1D5CC3F4" w14:textId="1A190C40" w:rsidR="00731A59" w:rsidRPr="00731A59" w:rsidRDefault="00731A59" w:rsidP="00731A59">
      <w:pPr>
        <w:numPr>
          <w:ilvl w:val="0"/>
          <w:numId w:val="47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731A59">
        <w:rPr>
          <w:rFonts w:ascii="Sakkal Majalla" w:hAnsi="Sakkal Majalla" w:cs="Sakkal Majalla"/>
          <w:b/>
          <w:bCs/>
          <w:sz w:val="28"/>
          <w:szCs w:val="28"/>
          <w:rtl/>
        </w:rPr>
        <w:t>التعلم الآلي</w:t>
      </w:r>
      <w:r w:rsidRPr="00731A59">
        <w:rPr>
          <w:rFonts w:ascii="Sakkal Majalla" w:hAnsi="Sakkal Majalla" w:cs="Sakkal Majalla"/>
          <w:b/>
          <w:bCs/>
          <w:sz w:val="28"/>
          <w:szCs w:val="28"/>
        </w:rPr>
        <w:t xml:space="preserve"> (Machine Learning)</w:t>
      </w:r>
      <w:r w:rsidR="002712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هو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الفـرع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الذي يُمكن الأنظمة من التعلم الذاتي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وتحسيـن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الأداء بمرور الوقت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استنـادًا </w:t>
      </w:r>
      <w:r w:rsidRPr="00731A59">
        <w:rPr>
          <w:rFonts w:ascii="Sakkal Majalla" w:hAnsi="Sakkal Majalla" w:cs="Sakkal Majalla"/>
          <w:sz w:val="28"/>
          <w:szCs w:val="28"/>
          <w:rtl/>
        </w:rPr>
        <w:t>إلى البيانات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يعتمد التعلم الآلي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عـلى الخوارزمـيات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التي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تسمـح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للنظام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بالـتعرف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على الأنماط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فـي البيـانات والتـكيف </w:t>
      </w:r>
      <w:r w:rsidRPr="00731A59">
        <w:rPr>
          <w:rFonts w:ascii="Sakkal Majalla" w:hAnsi="Sakkal Majalla" w:cs="Sakkal Majalla"/>
          <w:sz w:val="28"/>
          <w:szCs w:val="28"/>
          <w:rtl/>
        </w:rPr>
        <w:t>معها من خلال التجربة والخطأ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يَستخدم التعلم الآلي 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تطبيقـات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مثل التنبؤ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بالاتجـاهات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المستقبلية، </w:t>
      </w:r>
      <w:proofErr w:type="gramStart"/>
      <w:r w:rsidRPr="00731A59">
        <w:rPr>
          <w:rFonts w:ascii="Sakkal Majalla" w:hAnsi="Sakkal Majalla" w:cs="Sakkal Majalla"/>
          <w:sz w:val="28"/>
          <w:szCs w:val="28"/>
          <w:rtl/>
        </w:rPr>
        <w:t>و التصنيف</w:t>
      </w:r>
      <w:proofErr w:type="gramEnd"/>
      <w:r w:rsidRPr="00731A59">
        <w:rPr>
          <w:rFonts w:ascii="Sakkal Majalla" w:hAnsi="Sakkal Majalla" w:cs="Sakkal Majalla"/>
          <w:sz w:val="28"/>
          <w:szCs w:val="28"/>
          <w:rtl/>
        </w:rPr>
        <w:t xml:space="preserve">، و </w:t>
      </w:r>
      <w:r w:rsidR="00D414FB">
        <w:rPr>
          <w:rFonts w:ascii="Sakkal Majalla" w:hAnsi="Sakkal Majalla" w:cs="Sakkal Majalla"/>
          <w:sz w:val="28"/>
          <w:szCs w:val="28"/>
          <w:rtl/>
        </w:rPr>
        <w:t>التوصـية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، و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التـعرف </w:t>
      </w:r>
      <w:r w:rsidRPr="00731A59">
        <w:rPr>
          <w:rFonts w:ascii="Sakkal Majalla" w:hAnsi="Sakkal Majalla" w:cs="Sakkal Majalla"/>
          <w:sz w:val="28"/>
          <w:szCs w:val="28"/>
          <w:rtl/>
        </w:rPr>
        <w:t>على الصور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0AD61C9E" w14:textId="42001263" w:rsidR="00731A59" w:rsidRPr="00731A59" w:rsidRDefault="00731A59" w:rsidP="00731A59">
      <w:pPr>
        <w:numPr>
          <w:ilvl w:val="1"/>
          <w:numId w:val="47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731A59">
        <w:rPr>
          <w:rFonts w:ascii="Sakkal Majalla" w:hAnsi="Sakkal Majalla" w:cs="Sakkal Majalla"/>
          <w:i/>
          <w:iCs/>
          <w:sz w:val="28"/>
          <w:szCs w:val="28"/>
          <w:rtl/>
        </w:rPr>
        <w:t xml:space="preserve">التعلم </w:t>
      </w:r>
      <w:r w:rsidR="00D414FB">
        <w:rPr>
          <w:rFonts w:ascii="Sakkal Majalla" w:hAnsi="Sakkal Majalla" w:cs="Sakkal Majalla"/>
          <w:i/>
          <w:iCs/>
          <w:sz w:val="28"/>
          <w:szCs w:val="28"/>
          <w:rtl/>
        </w:rPr>
        <w:t xml:space="preserve">الخـاضع للإشـراف </w:t>
      </w:r>
      <w:r w:rsidRPr="00731A59">
        <w:rPr>
          <w:rFonts w:ascii="Sakkal Majalla" w:hAnsi="Sakkal Majalla" w:cs="Sakkal Majalla"/>
          <w:sz w:val="28"/>
          <w:szCs w:val="28"/>
        </w:rPr>
        <w:t>(Supervised Learning)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حيـث </w:t>
      </w:r>
      <w:r w:rsidRPr="00731A59">
        <w:rPr>
          <w:rFonts w:ascii="Sakkal Majalla" w:hAnsi="Sakkal Majalla" w:cs="Sakkal Majalla"/>
          <w:sz w:val="28"/>
          <w:szCs w:val="28"/>
          <w:rtl/>
        </w:rPr>
        <w:t>تُستخدَم البيانات المُصنّفة للتدريب على الخوارزميات وتحسين الأداء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53149CFC" w14:textId="0468CC15" w:rsidR="00731A59" w:rsidRPr="00731A59" w:rsidRDefault="00731A59" w:rsidP="00731A59">
      <w:pPr>
        <w:numPr>
          <w:ilvl w:val="1"/>
          <w:numId w:val="47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731A59">
        <w:rPr>
          <w:rFonts w:ascii="Sakkal Majalla" w:hAnsi="Sakkal Majalla" w:cs="Sakkal Majalla"/>
          <w:i/>
          <w:iCs/>
          <w:sz w:val="28"/>
          <w:szCs w:val="28"/>
          <w:rtl/>
        </w:rPr>
        <w:t xml:space="preserve">التعلم غير </w:t>
      </w:r>
      <w:r w:rsidR="00D414FB">
        <w:rPr>
          <w:rFonts w:ascii="Sakkal Majalla" w:hAnsi="Sakkal Majalla" w:cs="Sakkal Majalla"/>
          <w:i/>
          <w:iCs/>
          <w:sz w:val="28"/>
          <w:szCs w:val="28"/>
          <w:rtl/>
        </w:rPr>
        <w:t xml:space="preserve">الـخاضع </w:t>
      </w:r>
      <w:r w:rsidRPr="00731A59">
        <w:rPr>
          <w:rFonts w:ascii="Sakkal Majalla" w:hAnsi="Sakkal Majalla" w:cs="Sakkal Majalla"/>
          <w:i/>
          <w:iCs/>
          <w:sz w:val="28"/>
          <w:szCs w:val="28"/>
          <w:rtl/>
        </w:rPr>
        <w:t>للإشراف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1A59">
        <w:rPr>
          <w:rFonts w:ascii="Sakkal Majalla" w:hAnsi="Sakkal Majalla" w:cs="Sakkal Majalla"/>
          <w:sz w:val="28"/>
          <w:szCs w:val="28"/>
        </w:rPr>
        <w:t>(Unsupervised Learning)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حيث تُستخدم البيانات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غيـر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المُصنّفة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لاكـتشاف الأنمـاط </w:t>
      </w:r>
      <w:r w:rsidRPr="00731A59">
        <w:rPr>
          <w:rFonts w:ascii="Sakkal Majalla" w:hAnsi="Sakkal Majalla" w:cs="Sakkal Majalla"/>
          <w:sz w:val="28"/>
          <w:szCs w:val="28"/>
          <w:rtl/>
        </w:rPr>
        <w:t>والاتجاهات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58D7433E" w14:textId="650342E2" w:rsidR="00731A59" w:rsidRPr="00731A59" w:rsidRDefault="00731A59" w:rsidP="00731A59">
      <w:pPr>
        <w:numPr>
          <w:ilvl w:val="0"/>
          <w:numId w:val="47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731A5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معالجة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اللـغة الطبيـعية </w:t>
      </w:r>
      <w:r w:rsidRPr="00731A59">
        <w:rPr>
          <w:rFonts w:ascii="Sakkal Majalla" w:hAnsi="Sakkal Majalla" w:cs="Sakkal Majalla"/>
          <w:b/>
          <w:bCs/>
          <w:sz w:val="28"/>
          <w:szCs w:val="28"/>
        </w:rPr>
        <w:t>(NLP)</w:t>
      </w:r>
      <w:r w:rsidR="002712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فرع من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الذكـاء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الاصطناعي يهتم بتطوير الأنظمة التي تستطيع فهم اللغة البشرية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المكـتوبة </w:t>
      </w:r>
      <w:r w:rsidRPr="00731A59">
        <w:rPr>
          <w:rFonts w:ascii="Sakkal Majalla" w:hAnsi="Sakkal Majalla" w:cs="Sakkal Majalla"/>
          <w:sz w:val="28"/>
          <w:szCs w:val="28"/>
          <w:rtl/>
        </w:rPr>
        <w:t>والمنطوقة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يـتم مـن خـلال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تحليل النصوص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واستـخلاص المـعاني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منها،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ممـا </w:t>
      </w:r>
      <w:r w:rsidRPr="00731A59">
        <w:rPr>
          <w:rFonts w:ascii="Sakkal Majalla" w:hAnsi="Sakkal Majalla" w:cs="Sakkal Majalla"/>
          <w:sz w:val="28"/>
          <w:szCs w:val="28"/>
          <w:rtl/>
        </w:rPr>
        <w:t>يتيح التفاعل مع الأجهزة بطريقة طبيعية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تتنوع تطبيقات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معالجـة الـلغة </w:t>
      </w:r>
      <w:r w:rsidRPr="00731A59">
        <w:rPr>
          <w:rFonts w:ascii="Sakkal Majalla" w:hAnsi="Sakkal Majalla" w:cs="Sakkal Majalla"/>
          <w:sz w:val="28"/>
          <w:szCs w:val="28"/>
          <w:rtl/>
        </w:rPr>
        <w:t>الطبيعية مثل</w:t>
      </w:r>
      <w:r w:rsidR="002712B5">
        <w:rPr>
          <w:rFonts w:ascii="Sakkal Majalla" w:hAnsi="Sakkal Majalla" w:cs="Sakkal Majalla"/>
          <w:sz w:val="28"/>
          <w:szCs w:val="28"/>
          <w:rtl/>
        </w:rPr>
        <w:t>:</w:t>
      </w:r>
    </w:p>
    <w:p w14:paraId="553B773E" w14:textId="446FFBA6" w:rsidR="00731A59" w:rsidRPr="00731A59" w:rsidRDefault="00D414FB" w:rsidP="00731A59">
      <w:pPr>
        <w:numPr>
          <w:ilvl w:val="1"/>
          <w:numId w:val="47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الترجمـة </w:t>
      </w:r>
      <w:r w:rsidR="00731A59" w:rsidRPr="00731A59">
        <w:rPr>
          <w:rFonts w:ascii="Sakkal Majalla" w:hAnsi="Sakkal Majalla" w:cs="Sakkal Majalla"/>
          <w:b/>
          <w:bCs/>
          <w:sz w:val="28"/>
          <w:szCs w:val="28"/>
          <w:rtl/>
        </w:rPr>
        <w:t>الآلية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>
        <w:rPr>
          <w:rFonts w:ascii="Sakkal Majalla" w:hAnsi="Sakkal Majalla" w:cs="Sakkal Majalla"/>
          <w:sz w:val="28"/>
          <w:szCs w:val="28"/>
          <w:rtl/>
        </w:rPr>
        <w:t xml:space="preserve">مـثل ترجمـة </w:t>
      </w:r>
      <w:r w:rsidR="00731A59" w:rsidRPr="00731A59">
        <w:rPr>
          <w:rFonts w:ascii="Sakkal Majalla" w:hAnsi="Sakkal Majalla" w:cs="Sakkal Majalla"/>
          <w:sz w:val="28"/>
          <w:szCs w:val="28"/>
          <w:rtl/>
        </w:rPr>
        <w:t>النصوص بين اللغات المختلفة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655A5791" w14:textId="3797A69A" w:rsidR="00731A59" w:rsidRPr="00731A59" w:rsidRDefault="00D414FB" w:rsidP="00731A59">
      <w:pPr>
        <w:numPr>
          <w:ilvl w:val="1"/>
          <w:numId w:val="47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الـتعرف </w:t>
      </w:r>
      <w:r w:rsidR="00731A59" w:rsidRPr="00731A59">
        <w:rPr>
          <w:rFonts w:ascii="Sakkal Majalla" w:hAnsi="Sakkal Majalla" w:cs="Sakkal Majalla"/>
          <w:b/>
          <w:bCs/>
          <w:sz w:val="28"/>
          <w:szCs w:val="28"/>
          <w:rtl/>
        </w:rPr>
        <w:t>على الكلام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="00731A59" w:rsidRPr="00731A59">
        <w:rPr>
          <w:rFonts w:ascii="Sakkal Majalla" w:hAnsi="Sakkal Majalla" w:cs="Sakkal Majalla"/>
          <w:sz w:val="28"/>
          <w:szCs w:val="28"/>
          <w:rtl/>
        </w:rPr>
        <w:t xml:space="preserve">الذي يتيح تحويل </w:t>
      </w:r>
      <w:r>
        <w:rPr>
          <w:rFonts w:ascii="Sakkal Majalla" w:hAnsi="Sakkal Majalla" w:cs="Sakkal Majalla"/>
          <w:sz w:val="28"/>
          <w:szCs w:val="28"/>
          <w:rtl/>
        </w:rPr>
        <w:t xml:space="preserve">الـصوت إلـى نـص </w:t>
      </w:r>
      <w:r w:rsidR="00731A59" w:rsidRPr="00731A59">
        <w:rPr>
          <w:rFonts w:ascii="Sakkal Majalla" w:hAnsi="Sakkal Majalla" w:cs="Sakkal Majalla"/>
          <w:sz w:val="28"/>
          <w:szCs w:val="28"/>
          <w:rtl/>
        </w:rPr>
        <w:t>مكتوب بدقة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55DE51E8" w14:textId="398BAC82" w:rsidR="00731A59" w:rsidRPr="00731A59" w:rsidRDefault="00731A59" w:rsidP="00731A59">
      <w:pPr>
        <w:numPr>
          <w:ilvl w:val="1"/>
          <w:numId w:val="47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731A59">
        <w:rPr>
          <w:rFonts w:ascii="Sakkal Majalla" w:hAnsi="Sakkal Majalla" w:cs="Sakkal Majalla"/>
          <w:b/>
          <w:bCs/>
          <w:sz w:val="28"/>
          <w:szCs w:val="28"/>
          <w:rtl/>
        </w:rPr>
        <w:t>التحليل العاطفي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لفهـم المشـاعر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التي تحملها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النـصوص بنـاءً </w:t>
      </w:r>
      <w:r w:rsidRPr="00731A59">
        <w:rPr>
          <w:rFonts w:ascii="Sakkal Majalla" w:hAnsi="Sakkal Majalla" w:cs="Sakkal Majalla"/>
          <w:sz w:val="28"/>
          <w:szCs w:val="28"/>
          <w:rtl/>
        </w:rPr>
        <w:t>على الكلمات المستخدمة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4CF91144" w14:textId="6D0FA6B3" w:rsidR="00731A59" w:rsidRPr="00731A59" w:rsidRDefault="00731A59" w:rsidP="00731A59">
      <w:pPr>
        <w:numPr>
          <w:ilvl w:val="1"/>
          <w:numId w:val="47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731A5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الردود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>الذكيـة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مثـل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مساعدات الذكاء الاصطناعي (مثل سيري وأليكسا) التي تجيب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عـلى الأسـئلة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بناءً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علـى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فهمها </w:t>
      </w:r>
      <w:r w:rsidR="00D414FB">
        <w:rPr>
          <w:rFonts w:ascii="Sakkal Majalla" w:hAnsi="Sakkal Majalla" w:cs="Sakkal Majalla"/>
          <w:sz w:val="28"/>
          <w:szCs w:val="28"/>
          <w:rtl/>
        </w:rPr>
        <w:t>لـلنصوص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0A182B55" w14:textId="2BBBA62E" w:rsidR="00731A59" w:rsidRPr="00731A59" w:rsidRDefault="00731A59" w:rsidP="00731A59">
      <w:pPr>
        <w:numPr>
          <w:ilvl w:val="0"/>
          <w:numId w:val="47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731A59">
        <w:rPr>
          <w:rFonts w:ascii="Sakkal Majalla" w:hAnsi="Sakkal Majalla" w:cs="Sakkal Majalla"/>
          <w:b/>
          <w:bCs/>
          <w:sz w:val="28"/>
          <w:szCs w:val="28"/>
          <w:rtl/>
        </w:rPr>
        <w:t>تحليل البيانات الضخمة</w:t>
      </w:r>
      <w:r w:rsidRPr="00731A59">
        <w:rPr>
          <w:rFonts w:ascii="Sakkal Majalla" w:hAnsi="Sakkal Majalla" w:cs="Sakkal Majalla"/>
          <w:b/>
          <w:bCs/>
          <w:sz w:val="28"/>
          <w:szCs w:val="28"/>
        </w:rPr>
        <w:t xml:space="preserve"> (Big Data Analytics)</w:t>
      </w:r>
      <w:r w:rsidR="002712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هي تقنية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معالجـة </w:t>
      </w:r>
      <w:r w:rsidRPr="00731A59">
        <w:rPr>
          <w:rFonts w:ascii="Sakkal Majalla" w:hAnsi="Sakkal Majalla" w:cs="Sakkal Majalla"/>
          <w:sz w:val="28"/>
          <w:szCs w:val="28"/>
          <w:rtl/>
        </w:rPr>
        <w:t>البيانات الهائلة التي لا يمكن للأنظمة التقليدية التعامل معها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يستخدم الذكاء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الاصطناعـي خوارزمـيات معقـدة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لتحليل البيانات التي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تـتضمن نصوصـًا </w:t>
      </w:r>
      <w:r w:rsidRPr="00731A59">
        <w:rPr>
          <w:rFonts w:ascii="Sakkal Majalla" w:hAnsi="Sakkal Majalla" w:cs="Sakkal Majalla"/>
          <w:sz w:val="28"/>
          <w:szCs w:val="28"/>
          <w:rtl/>
        </w:rPr>
        <w:t>وصورًا وأصواتًا كبيرة الحجم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يساعد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هـذا الـنوع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من التحليل في </w:t>
      </w:r>
      <w:r w:rsidR="00D414FB">
        <w:rPr>
          <w:rFonts w:ascii="Sakkal Majalla" w:hAnsi="Sakkal Majalla" w:cs="Sakkal Majalla"/>
          <w:sz w:val="28"/>
          <w:szCs w:val="28"/>
          <w:rtl/>
        </w:rPr>
        <w:t>التنـبؤ بـالاتجاهات الـمستقبلية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، اكتشاف الأنماط غير الواضحة، وتحقيق تحسينات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مستمـرة فـي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الأداء المؤسسي من خلال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دمـج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كميات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ضـخمة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من البيانات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Pr="00731A59">
        <w:rPr>
          <w:rFonts w:ascii="Sakkal Majalla" w:hAnsi="Sakkal Majalla" w:cs="Sakkal Majalla"/>
          <w:sz w:val="28"/>
          <w:szCs w:val="28"/>
          <w:rtl/>
        </w:rPr>
        <w:t>دورة اتخاذ القرار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5C43163F" w14:textId="310D9EB4" w:rsidR="00731A59" w:rsidRPr="00731A59" w:rsidRDefault="00731A59" w:rsidP="00731A59">
      <w:pPr>
        <w:numPr>
          <w:ilvl w:val="0"/>
          <w:numId w:val="47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731A59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>الرؤية الحاسوبية</w:t>
      </w:r>
      <w:r w:rsidRPr="00731A59">
        <w:rPr>
          <w:rFonts w:ascii="Sakkal Majalla" w:hAnsi="Sakkal Majalla" w:cs="Sakkal Majalla"/>
          <w:b/>
          <w:bCs/>
          <w:sz w:val="28"/>
          <w:szCs w:val="28"/>
        </w:rPr>
        <w:t xml:space="preserve"> (Computer Vision)</w:t>
      </w:r>
      <w:r w:rsidR="002712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هو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الفـرع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الذي يهتم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بتطـوير الأنـظمة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التي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تسـتطيع فـهم الـصور </w:t>
      </w:r>
      <w:r w:rsidRPr="00731A59">
        <w:rPr>
          <w:rFonts w:ascii="Sakkal Majalla" w:hAnsi="Sakkal Majalla" w:cs="Sakkal Majalla"/>
          <w:sz w:val="28"/>
          <w:szCs w:val="28"/>
          <w:rtl/>
        </w:rPr>
        <w:t>والفيديوهات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الرؤية الحاسوبية تتيح للأجهزة رؤية الأشياء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وفهـم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معانيها من خلال تحليل الصور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التـي تلتقطـها </w:t>
      </w:r>
      <w:r w:rsidRPr="00731A59">
        <w:rPr>
          <w:rFonts w:ascii="Sakkal Majalla" w:hAnsi="Sakkal Majalla" w:cs="Sakkal Majalla"/>
          <w:sz w:val="28"/>
          <w:szCs w:val="28"/>
          <w:rtl/>
        </w:rPr>
        <w:t>الكاميرات أو الفيديوهات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يتـراوح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استخدام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هـذه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التقنية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التعرف </w:t>
      </w:r>
      <w:r w:rsidR="00D414FB">
        <w:rPr>
          <w:rFonts w:ascii="Sakkal Majalla" w:hAnsi="Sakkal Majalla" w:cs="Sakkal Majalla"/>
          <w:sz w:val="28"/>
          <w:szCs w:val="28"/>
          <w:rtl/>
        </w:rPr>
        <w:t>عـلى الوجـوه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، </w:t>
      </w:r>
      <w:proofErr w:type="gramStart"/>
      <w:r w:rsidRPr="00731A59">
        <w:rPr>
          <w:rFonts w:ascii="Sakkal Majalla" w:hAnsi="Sakkal Majalla" w:cs="Sakkal Majalla"/>
          <w:sz w:val="28"/>
          <w:szCs w:val="28"/>
          <w:rtl/>
        </w:rPr>
        <w:t xml:space="preserve">و </w:t>
      </w:r>
      <w:r w:rsidR="00D414FB">
        <w:rPr>
          <w:rFonts w:ascii="Sakkal Majalla" w:hAnsi="Sakkal Majalla" w:cs="Sakkal Majalla"/>
          <w:sz w:val="28"/>
          <w:szCs w:val="28"/>
          <w:rtl/>
        </w:rPr>
        <w:t>تـحليل</w:t>
      </w:r>
      <w:proofErr w:type="gramEnd"/>
      <w:r w:rsidR="00D414F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مشاهد الفيديو، إلى التعرف على الأنماط 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الصـور </w:t>
      </w:r>
      <w:r w:rsidRPr="00731A59">
        <w:rPr>
          <w:rFonts w:ascii="Sakkal Majalla" w:hAnsi="Sakkal Majalla" w:cs="Sakkal Majalla"/>
          <w:sz w:val="28"/>
          <w:szCs w:val="28"/>
          <w:rtl/>
        </w:rPr>
        <w:t>الثابتة والمتحركة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هذه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التقـنية </w:t>
      </w:r>
      <w:r w:rsidRPr="00731A59">
        <w:rPr>
          <w:rFonts w:ascii="Sakkal Majalla" w:hAnsi="Sakkal Majalla" w:cs="Sakkal Majalla"/>
          <w:sz w:val="28"/>
          <w:szCs w:val="28"/>
          <w:rtl/>
        </w:rPr>
        <w:t>تستخدم في تطبيقات مثل</w:t>
      </w:r>
      <w:r w:rsidR="002712B5">
        <w:rPr>
          <w:rFonts w:ascii="Sakkal Majalla" w:hAnsi="Sakkal Majalla" w:cs="Sakkal Majalla"/>
          <w:sz w:val="28"/>
          <w:szCs w:val="28"/>
          <w:rtl/>
        </w:rPr>
        <w:t>:</w:t>
      </w:r>
    </w:p>
    <w:p w14:paraId="14B95BD6" w14:textId="4E8FE1D9" w:rsidR="00731A59" w:rsidRPr="00731A59" w:rsidRDefault="00731A59" w:rsidP="00731A59">
      <w:pPr>
        <w:numPr>
          <w:ilvl w:val="1"/>
          <w:numId w:val="47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731A5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القيادة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الذاتـية </w:t>
      </w:r>
      <w:r w:rsidRPr="00731A59">
        <w:rPr>
          <w:rFonts w:ascii="Sakkal Majalla" w:hAnsi="Sakkal Majalla" w:cs="Sakkal Majalla"/>
          <w:b/>
          <w:bCs/>
          <w:sz w:val="28"/>
          <w:szCs w:val="28"/>
          <w:rtl/>
        </w:rPr>
        <w:t>للسيارات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حيث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يتـم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تدريب النظام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عـلى التعـرف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على الطرق والعوائق في البيئة </w:t>
      </w:r>
      <w:r w:rsidR="00D414FB">
        <w:rPr>
          <w:rFonts w:ascii="Sakkal Majalla" w:hAnsi="Sakkal Majalla" w:cs="Sakkal Majalla"/>
          <w:sz w:val="28"/>
          <w:szCs w:val="28"/>
          <w:rtl/>
        </w:rPr>
        <w:t>المـحيطة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6D76EFC7" w14:textId="2A7C5F0B" w:rsidR="00CC3AE6" w:rsidRDefault="00731A59" w:rsidP="002959C5">
      <w:pPr>
        <w:numPr>
          <w:ilvl w:val="1"/>
          <w:numId w:val="47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731A5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التحليل الطبي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>للـصور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مثـل </w:t>
      </w:r>
      <w:r w:rsidRPr="00731A59">
        <w:rPr>
          <w:rFonts w:ascii="Sakkal Majalla" w:hAnsi="Sakkal Majalla" w:cs="Sakkal Majalla"/>
          <w:sz w:val="28"/>
          <w:szCs w:val="28"/>
          <w:rtl/>
        </w:rPr>
        <w:t xml:space="preserve">تحليل الأشعة السينية أو صور الأشعة المقطعية </w:t>
      </w:r>
      <w:r w:rsidR="00D414FB">
        <w:rPr>
          <w:rFonts w:ascii="Sakkal Majalla" w:hAnsi="Sakkal Majalla" w:cs="Sakkal Majalla"/>
          <w:sz w:val="28"/>
          <w:szCs w:val="28"/>
          <w:rtl/>
        </w:rPr>
        <w:t>لاكـتشاف الأمـراض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2A16B074" w14:textId="77777777" w:rsidR="007B4D16" w:rsidRPr="002959C5" w:rsidRDefault="007B4D16" w:rsidP="007B4D16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  <w:rtl/>
        </w:rPr>
      </w:pPr>
    </w:p>
    <w:p w14:paraId="1AD6894F" w14:textId="4A3BD1E1" w:rsidR="007B4D16" w:rsidRPr="007B4D16" w:rsidRDefault="007B4D16" w:rsidP="007B4D16">
      <w:pPr>
        <w:pStyle w:val="3"/>
        <w:divId w:val="1013797401"/>
      </w:pPr>
      <w:r w:rsidRPr="007B4D16">
        <w:rPr>
          <w:rFonts w:hint="cs"/>
          <w:rtl/>
        </w:rPr>
        <w:t xml:space="preserve"> </w:t>
      </w:r>
      <w:bookmarkStart w:id="23" w:name="_Toc215434934"/>
      <w:r w:rsidRPr="007B4D16">
        <w:rPr>
          <w:rtl/>
        </w:rPr>
        <w:t xml:space="preserve">التطور التاريخي للذكاء الاصطناعي </w:t>
      </w:r>
      <w:r w:rsidR="00D414FB">
        <w:rPr>
          <w:rtl/>
        </w:rPr>
        <w:t xml:space="preserve">وانـعكاساته علـى </w:t>
      </w:r>
      <w:r w:rsidRPr="007B4D16">
        <w:rPr>
          <w:rtl/>
        </w:rPr>
        <w:t>إدارة المشاريع</w:t>
      </w:r>
      <w:bookmarkEnd w:id="23"/>
    </w:p>
    <w:p w14:paraId="335E59F7" w14:textId="724ED5BE" w:rsidR="007B4D16" w:rsidRPr="007B4D16" w:rsidRDefault="00D414FB" w:rsidP="007B4D16">
      <w:p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يُشـكل 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التطور </w:t>
      </w:r>
      <w:r>
        <w:rPr>
          <w:rFonts w:ascii="Sakkal Majalla" w:hAnsi="Sakkal Majalla" w:cs="Sakkal Majalla"/>
          <w:sz w:val="28"/>
          <w:szCs w:val="28"/>
          <w:rtl/>
        </w:rPr>
        <w:t xml:space="preserve">التاريخـي 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للذكاء الاصطناعي </w:t>
      </w:r>
      <w:r>
        <w:rPr>
          <w:rFonts w:ascii="Sakkal Majalla" w:hAnsi="Sakkal Majalla" w:cs="Sakkal Majalla"/>
          <w:sz w:val="28"/>
          <w:szCs w:val="28"/>
          <w:rtl/>
        </w:rPr>
        <w:t xml:space="preserve">قـصة 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تحول </w:t>
      </w:r>
      <w:r>
        <w:rPr>
          <w:rFonts w:ascii="Sakkal Majalla" w:hAnsi="Sakkal Majalla" w:cs="Sakkal Majalla"/>
          <w:sz w:val="28"/>
          <w:szCs w:val="28"/>
          <w:rtl/>
        </w:rPr>
        <w:t>متـسارعة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، </w:t>
      </w:r>
      <w:r>
        <w:rPr>
          <w:rFonts w:ascii="Sakkal Majalla" w:hAnsi="Sakkal Majalla" w:cs="Sakkal Majalla"/>
          <w:sz w:val="28"/>
          <w:szCs w:val="28"/>
          <w:rtl/>
        </w:rPr>
        <w:t xml:space="preserve">لـم 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تقتصر تأثيراتها </w:t>
      </w:r>
      <w:r>
        <w:rPr>
          <w:rFonts w:ascii="Sakkal Majalla" w:hAnsi="Sakkal Majalla" w:cs="Sakkal Majalla"/>
          <w:sz w:val="28"/>
          <w:szCs w:val="28"/>
          <w:rtl/>
        </w:rPr>
        <w:t xml:space="preserve">عـلى 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مجالات التكنولوجيا البحتة </w:t>
      </w:r>
      <w:r>
        <w:rPr>
          <w:rFonts w:ascii="Sakkal Majalla" w:hAnsi="Sakkal Majalla" w:cs="Sakkal Majalla"/>
          <w:sz w:val="28"/>
          <w:szCs w:val="28"/>
          <w:rtl/>
        </w:rPr>
        <w:t>فحـسب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، بل امتدت لتشمل قطاعات حيوية كإدارة </w:t>
      </w:r>
      <w:r>
        <w:rPr>
          <w:rFonts w:ascii="Sakkal Majalla" w:hAnsi="Sakkal Majalla" w:cs="Sakkal Majalla"/>
          <w:sz w:val="28"/>
          <w:szCs w:val="28"/>
          <w:rtl/>
        </w:rPr>
        <w:t>المشاريـع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، مُحدثةً نقلة نوعية في كيفية </w:t>
      </w:r>
      <w:r>
        <w:rPr>
          <w:rFonts w:ascii="Sakkal Majalla" w:hAnsi="Sakkal Majalla" w:cs="Sakkal Majalla"/>
          <w:sz w:val="28"/>
          <w:szCs w:val="28"/>
          <w:rtl/>
        </w:rPr>
        <w:t xml:space="preserve">تـخطيط 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المشاريع وتنفيذها </w:t>
      </w:r>
      <w:r>
        <w:rPr>
          <w:rFonts w:ascii="Sakkal Majalla" w:hAnsi="Sakkal Majalla" w:cs="Sakkal Majalla"/>
          <w:sz w:val="28"/>
          <w:szCs w:val="28"/>
          <w:rtl/>
        </w:rPr>
        <w:t>ومتـابعتها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من المفاهيم الفلسفية </w:t>
      </w:r>
      <w:r>
        <w:rPr>
          <w:rFonts w:ascii="Sakkal Majalla" w:hAnsi="Sakkal Majalla" w:cs="Sakkal Majalla"/>
          <w:sz w:val="28"/>
          <w:szCs w:val="28"/>
          <w:rtl/>
        </w:rPr>
        <w:t xml:space="preserve">الأوليـة 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إلى </w:t>
      </w:r>
      <w:r>
        <w:rPr>
          <w:rFonts w:ascii="Sakkal Majalla" w:hAnsi="Sakkal Majalla" w:cs="Sakkal Majalla"/>
          <w:sz w:val="28"/>
          <w:szCs w:val="28"/>
          <w:rtl/>
        </w:rPr>
        <w:t xml:space="preserve">الأنـظمة 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الذكية </w:t>
      </w:r>
      <w:r>
        <w:rPr>
          <w:rFonts w:ascii="Sakkal Majalla" w:hAnsi="Sakkal Majalla" w:cs="Sakkal Majalla"/>
          <w:sz w:val="28"/>
          <w:szCs w:val="28"/>
          <w:rtl/>
        </w:rPr>
        <w:t xml:space="preserve">المـعقدة 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اليوم، تطور الذكاء </w:t>
      </w:r>
      <w:r>
        <w:rPr>
          <w:rFonts w:ascii="Sakkal Majalla" w:hAnsi="Sakkal Majalla" w:cs="Sakkal Majalla"/>
          <w:sz w:val="28"/>
          <w:szCs w:val="28"/>
          <w:rtl/>
        </w:rPr>
        <w:t xml:space="preserve">الاصـطناعي ليـصبح 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محركًا أساسيًا </w:t>
      </w:r>
      <w:r>
        <w:rPr>
          <w:rFonts w:ascii="Sakkal Majalla" w:hAnsi="Sakkal Majalla" w:cs="Sakkal Majalla"/>
          <w:sz w:val="28"/>
          <w:szCs w:val="28"/>
          <w:rtl/>
        </w:rPr>
        <w:t>للابتـكار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، مقدمًا أدوات وإمكانيات </w:t>
      </w:r>
      <w:r>
        <w:rPr>
          <w:rFonts w:ascii="Sakkal Majalla" w:hAnsi="Sakkal Majalla" w:cs="Sakkal Majalla"/>
          <w:sz w:val="28"/>
          <w:szCs w:val="28"/>
          <w:rtl/>
        </w:rPr>
        <w:t xml:space="preserve">غيـر 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مسبوقة تساهم في </w:t>
      </w:r>
      <w:r>
        <w:rPr>
          <w:rFonts w:ascii="Sakkal Majalla" w:hAnsi="Sakkal Majalla" w:cs="Sakkal Majalla"/>
          <w:sz w:val="28"/>
          <w:szCs w:val="28"/>
          <w:rtl/>
        </w:rPr>
        <w:t xml:space="preserve">رفـع كـفاءة 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وفعالية المشاريع في مختلف </w:t>
      </w:r>
      <w:r>
        <w:rPr>
          <w:rFonts w:ascii="Sakkal Majalla" w:hAnsi="Sakkal Majalla" w:cs="Sakkal Majalla"/>
          <w:sz w:val="28"/>
          <w:szCs w:val="28"/>
          <w:rtl/>
        </w:rPr>
        <w:t>الـقطاعات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هذا المسار التاريخي لم يكن خطيًا، بل اتسم بمراحل من </w:t>
      </w:r>
      <w:r>
        <w:rPr>
          <w:rFonts w:ascii="Sakkal Majalla" w:hAnsi="Sakkal Majalla" w:cs="Sakkal Majalla"/>
          <w:sz w:val="28"/>
          <w:szCs w:val="28"/>
          <w:rtl/>
        </w:rPr>
        <w:t>الـتباطؤ والـتسارع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، مدفوعًا </w:t>
      </w:r>
      <w:r>
        <w:rPr>
          <w:rFonts w:ascii="Sakkal Majalla" w:hAnsi="Sakkal Majalla" w:cs="Sakkal Majalla"/>
          <w:sz w:val="28"/>
          <w:szCs w:val="28"/>
          <w:rtl/>
        </w:rPr>
        <w:t xml:space="preserve">بالابـتكارات 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التقنية </w:t>
      </w:r>
      <w:r>
        <w:rPr>
          <w:rFonts w:ascii="Sakkal Majalla" w:hAnsi="Sakkal Majalla" w:cs="Sakkal Majalla"/>
          <w:sz w:val="28"/>
          <w:szCs w:val="28"/>
          <w:rtl/>
        </w:rPr>
        <w:t xml:space="preserve">والاحتـياجات 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العملية المتزايدة في مجالات مثل إدارة المشاريع، </w:t>
      </w:r>
      <w:r>
        <w:rPr>
          <w:rFonts w:ascii="Sakkal Majalla" w:hAnsi="Sakkal Majalla" w:cs="Sakkal Majalla"/>
          <w:sz w:val="28"/>
          <w:szCs w:val="28"/>
          <w:rtl/>
        </w:rPr>
        <w:t xml:space="preserve">الـتي 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>تسعى دومًا لتحسين الأداء وتقليل المخاطر</w:t>
      </w:r>
      <w:r w:rsidR="007B4D16" w:rsidRPr="007B4D16">
        <w:rPr>
          <w:rFonts w:ascii="Sakkal Majalla" w:hAnsi="Sakkal Majalla" w:cs="Sakkal Majalla"/>
          <w:sz w:val="28"/>
          <w:szCs w:val="28"/>
        </w:rPr>
        <w:t xml:space="preserve"> (Binder, 2009)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45AE3066" w14:textId="5492C73F" w:rsidR="007B4D16" w:rsidRPr="007B4D16" w:rsidRDefault="007B4D16" w:rsidP="007B4D16">
      <w:pPr>
        <w:pStyle w:val="ListParagraph"/>
        <w:numPr>
          <w:ilvl w:val="0"/>
          <w:numId w:val="118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7B4D16">
        <w:rPr>
          <w:rFonts w:ascii="Sakkal Majalla" w:hAnsi="Sakkal Majalla" w:cs="Sakkal Majalla"/>
          <w:b/>
          <w:bCs/>
          <w:sz w:val="28"/>
          <w:szCs w:val="28"/>
          <w:rtl/>
        </w:rPr>
        <w:t>الجذور الفكرية والبدايات المبكرة (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منتصـف </w:t>
      </w:r>
      <w:r w:rsidRPr="007B4D1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القرن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>العشريـن</w:t>
      </w:r>
      <w:r w:rsidRPr="007B4D16">
        <w:rPr>
          <w:rFonts w:ascii="Sakkal Majalla" w:hAnsi="Sakkal Majalla" w:cs="Sakkal Majalla"/>
          <w:b/>
          <w:bCs/>
          <w:sz w:val="28"/>
          <w:szCs w:val="28"/>
          <w:rtl/>
        </w:rPr>
        <w:t>)</w:t>
      </w:r>
      <w:r w:rsidRPr="007B4D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شـهد </w:t>
      </w:r>
      <w:r w:rsidRPr="007B4D16">
        <w:rPr>
          <w:rFonts w:ascii="Sakkal Majalla" w:hAnsi="Sakkal Majalla" w:cs="Sakkal Majalla"/>
          <w:sz w:val="28"/>
          <w:szCs w:val="28"/>
          <w:rtl/>
        </w:rPr>
        <w:t xml:space="preserve">الذكاء الاصطناعي مسارًا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تاريـخيًا </w:t>
      </w:r>
      <w:r w:rsidRPr="007B4D16">
        <w:rPr>
          <w:rFonts w:ascii="Sakkal Majalla" w:hAnsi="Sakkal Majalla" w:cs="Sakkal Majalla"/>
          <w:sz w:val="28"/>
          <w:szCs w:val="28"/>
          <w:rtl/>
        </w:rPr>
        <w:t xml:space="preserve">متدرّجًا </w:t>
      </w:r>
      <w:r w:rsidR="00D414FB">
        <w:rPr>
          <w:rFonts w:ascii="Sakkal Majalla" w:hAnsi="Sakkal Majalla" w:cs="Sakkal Majalla"/>
          <w:sz w:val="28"/>
          <w:szCs w:val="28"/>
          <w:rtl/>
        </w:rPr>
        <w:t>ومتحـورًا</w:t>
      </w:r>
      <w:r w:rsidRPr="007B4D16">
        <w:rPr>
          <w:rFonts w:ascii="Sakkal Majalla" w:hAnsi="Sakkal Majalla" w:cs="Sakkal Majalla"/>
          <w:sz w:val="28"/>
          <w:szCs w:val="28"/>
          <w:rtl/>
        </w:rPr>
        <w:t xml:space="preserve">، انعكس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مباشـرةً </w:t>
      </w:r>
      <w:r w:rsidRPr="007B4D16">
        <w:rPr>
          <w:rFonts w:ascii="Sakkal Majalla" w:hAnsi="Sakkal Majalla" w:cs="Sakkal Majalla"/>
          <w:sz w:val="28"/>
          <w:szCs w:val="28"/>
          <w:rtl/>
        </w:rPr>
        <w:t xml:space="preserve">وبشكل عميق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علـى </w:t>
      </w:r>
      <w:r w:rsidRPr="007B4D16">
        <w:rPr>
          <w:rFonts w:ascii="Sakkal Majalla" w:hAnsi="Sakkal Majalla" w:cs="Sakkal Majalla"/>
          <w:sz w:val="28"/>
          <w:szCs w:val="28"/>
          <w:rtl/>
        </w:rPr>
        <w:t xml:space="preserve">ممارسات إدارة المشاريع،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محولاً إياها من عمليات يدوية تعتمد على الخبرة البشرية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إلـى أنظـمة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ذكية </w:t>
      </w:r>
      <w:r w:rsidR="00D414FB">
        <w:rPr>
          <w:rFonts w:ascii="Sakkal Majalla" w:hAnsi="Sakkal Majalla" w:cs="Sakkal Majalla"/>
          <w:sz w:val="28"/>
          <w:szCs w:val="28"/>
          <w:rtl/>
        </w:rPr>
        <w:t>استـباقية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بدأ هذا المسار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منتصف القرن العشرين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مـع الأُطُـر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النظرية الأولى التي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أرسـت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دعائم المجال، مثل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مفـهوم آلـة </w:t>
      </w:r>
      <w:proofErr w:type="spellStart"/>
      <w:r w:rsidRPr="004D33A0">
        <w:rPr>
          <w:rFonts w:ascii="Sakkal Majalla" w:hAnsi="Sakkal Majalla" w:cs="Sakkal Majalla"/>
          <w:sz w:val="28"/>
          <w:szCs w:val="28"/>
          <w:rtl/>
        </w:rPr>
        <w:t>تورينغ</w:t>
      </w:r>
      <w:proofErr w:type="spellEnd"/>
      <w:r w:rsidRPr="004D33A0">
        <w:rPr>
          <w:rFonts w:ascii="Sakkal Majalla" w:hAnsi="Sakkal Majalla" w:cs="Sakkal Majalla"/>
          <w:sz w:val="28"/>
          <w:szCs w:val="28"/>
        </w:rPr>
        <w:t xml:space="preserve"> (Turing Machine) </w:t>
      </w:r>
      <w:r w:rsidRPr="004D33A0">
        <w:rPr>
          <w:rFonts w:ascii="Sakkal Majalla" w:hAnsi="Sakkal Majalla" w:cs="Sakkal Majalla"/>
          <w:sz w:val="28"/>
          <w:szCs w:val="28"/>
          <w:rtl/>
        </w:rPr>
        <w:t>التي قدمت أساسًا نظريًا للحوسبة والخوارزميات، وفتحت الباب أمام فكرة محاكاة التفكير البشري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خلال هذه </w:t>
      </w:r>
      <w:r w:rsidR="00D414FB">
        <w:rPr>
          <w:rFonts w:ascii="Sakkal Majalla" w:hAnsi="Sakkal Majalla" w:cs="Sakkal Majalla"/>
          <w:sz w:val="28"/>
          <w:szCs w:val="28"/>
          <w:rtl/>
        </w:rPr>
        <w:t>الفـترة</w:t>
      </w:r>
      <w:r w:rsidRPr="007B4D16">
        <w:rPr>
          <w:rFonts w:ascii="Sakkal Majalla" w:hAnsi="Sakkal Majalla" w:cs="Sakkal Majalla"/>
          <w:sz w:val="28"/>
          <w:szCs w:val="28"/>
          <w:rtl/>
        </w:rPr>
        <w:t xml:space="preserve">، كانت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الخوارزميـات </w:t>
      </w:r>
      <w:r w:rsidRPr="007B4D16">
        <w:rPr>
          <w:rFonts w:ascii="Sakkal Majalla" w:hAnsi="Sakkal Majalla" w:cs="Sakkal Majalla"/>
          <w:sz w:val="28"/>
          <w:szCs w:val="28"/>
          <w:rtl/>
        </w:rPr>
        <w:t xml:space="preserve">المبكرة تقتصر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علـى المهـام </w:t>
      </w:r>
      <w:r w:rsidRPr="007B4D16">
        <w:rPr>
          <w:rFonts w:ascii="Sakkal Majalla" w:hAnsi="Sakkal Majalla" w:cs="Sakkal Majalla"/>
          <w:sz w:val="28"/>
          <w:szCs w:val="28"/>
          <w:rtl/>
        </w:rPr>
        <w:t xml:space="preserve">المنطقية البسيطة والعمليات </w:t>
      </w:r>
      <w:r w:rsidR="00D414FB">
        <w:rPr>
          <w:rFonts w:ascii="Sakkal Majalla" w:hAnsi="Sakkal Majalla" w:cs="Sakkal Majalla"/>
          <w:sz w:val="28"/>
          <w:szCs w:val="28"/>
          <w:rtl/>
        </w:rPr>
        <w:t>الحسابـية</w:t>
      </w:r>
      <w:r w:rsidRPr="007B4D16">
        <w:rPr>
          <w:rFonts w:ascii="Sakkal Majalla" w:hAnsi="Sakkal Majalla" w:cs="Sakkal Majalla"/>
          <w:sz w:val="28"/>
          <w:szCs w:val="28"/>
          <w:rtl/>
        </w:rPr>
        <w:t xml:space="preserve">، لكنها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زرعـت </w:t>
      </w:r>
      <w:r w:rsidRPr="007B4D16">
        <w:rPr>
          <w:rFonts w:ascii="Sakkal Majalla" w:hAnsi="Sakkal Majalla" w:cs="Sakkal Majalla"/>
          <w:sz w:val="28"/>
          <w:szCs w:val="28"/>
          <w:rtl/>
        </w:rPr>
        <w:t xml:space="preserve">البذور الأولى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لتطبيقـات </w:t>
      </w:r>
      <w:r w:rsidRPr="007B4D16">
        <w:rPr>
          <w:rFonts w:ascii="Sakkal Majalla" w:hAnsi="Sakkal Majalla" w:cs="Sakkal Majalla"/>
          <w:sz w:val="28"/>
          <w:szCs w:val="28"/>
          <w:rtl/>
        </w:rPr>
        <w:t xml:space="preserve">الذكاء الاصطناعي المستقبلية في مجالات مثل التخطيط الأساسي والمحاكاة المحدودة </w:t>
      </w:r>
      <w:r w:rsidR="00D414FB">
        <w:rPr>
          <w:rFonts w:ascii="Sakkal Majalla" w:hAnsi="Sakkal Majalla" w:cs="Sakkal Majalla"/>
          <w:sz w:val="28"/>
          <w:szCs w:val="28"/>
          <w:rtl/>
        </w:rPr>
        <w:t>للمشكـلات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ورغـم </w:t>
      </w:r>
      <w:r w:rsidRPr="007B4D16">
        <w:rPr>
          <w:rFonts w:ascii="Sakkal Majalla" w:hAnsi="Sakkal Majalla" w:cs="Sakkal Majalla"/>
          <w:sz w:val="28"/>
          <w:szCs w:val="28"/>
          <w:rtl/>
        </w:rPr>
        <w:t xml:space="preserve">أن التطبيقات المباشرة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Pr="007B4D16">
        <w:rPr>
          <w:rFonts w:ascii="Sakkal Majalla" w:hAnsi="Sakkal Majalla" w:cs="Sakkal Majalla"/>
          <w:sz w:val="28"/>
          <w:szCs w:val="28"/>
          <w:rtl/>
        </w:rPr>
        <w:t xml:space="preserve">إدارة المشاريع كانت محدودة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فـي هـذه </w:t>
      </w:r>
      <w:r w:rsidRPr="007B4D16">
        <w:rPr>
          <w:rFonts w:ascii="Sakkal Majalla" w:hAnsi="Sakkal Majalla" w:cs="Sakkal Majalla"/>
          <w:sz w:val="28"/>
          <w:szCs w:val="28"/>
          <w:rtl/>
        </w:rPr>
        <w:t xml:space="preserve">الحقبة، إلا أن الأساس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النظـري الـذي </w:t>
      </w:r>
      <w:r w:rsidRPr="007B4D16">
        <w:rPr>
          <w:rFonts w:ascii="Sakkal Majalla" w:hAnsi="Sakkal Majalla" w:cs="Sakkal Majalla"/>
          <w:sz w:val="28"/>
          <w:szCs w:val="28"/>
          <w:rtl/>
        </w:rPr>
        <w:t xml:space="preserve">وضعته هذه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الفتـرة </w:t>
      </w:r>
      <w:r w:rsidRPr="007B4D16">
        <w:rPr>
          <w:rFonts w:ascii="Sakkal Majalla" w:hAnsi="Sakkal Majalla" w:cs="Sakkal Majalla"/>
          <w:sz w:val="28"/>
          <w:szCs w:val="28"/>
          <w:rtl/>
        </w:rPr>
        <w:t xml:space="preserve">هو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مـا </w:t>
      </w:r>
      <w:r w:rsidRPr="007B4D16">
        <w:rPr>
          <w:rFonts w:ascii="Sakkal Majalla" w:hAnsi="Sakkal Majalla" w:cs="Sakkal Majalla"/>
          <w:sz w:val="28"/>
          <w:szCs w:val="28"/>
          <w:rtl/>
        </w:rPr>
        <w:t xml:space="preserve">مكن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التـطورات </w:t>
      </w:r>
      <w:r w:rsidRPr="007B4D16">
        <w:rPr>
          <w:rFonts w:ascii="Sakkal Majalla" w:hAnsi="Sakkal Majalla" w:cs="Sakkal Majalla"/>
          <w:sz w:val="28"/>
          <w:szCs w:val="28"/>
          <w:rtl/>
        </w:rPr>
        <w:t xml:space="preserve">اللاحقة التي غيرت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وجـه </w:t>
      </w:r>
      <w:r w:rsidRPr="007B4D16">
        <w:rPr>
          <w:rFonts w:ascii="Sakkal Majalla" w:hAnsi="Sakkal Majalla" w:cs="Sakkal Majalla"/>
          <w:sz w:val="28"/>
          <w:szCs w:val="28"/>
          <w:rtl/>
        </w:rPr>
        <w:t xml:space="preserve">إدارة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المشـاريع </w:t>
      </w:r>
      <w:r w:rsidRPr="007B4D16">
        <w:rPr>
          <w:rFonts w:ascii="Sakkal Majalla" w:hAnsi="Sakkal Majalla" w:cs="Sakkal Majalla"/>
          <w:sz w:val="28"/>
          <w:szCs w:val="28"/>
          <w:rtl/>
        </w:rPr>
        <w:t>(القرني، 2021)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46838076" w14:textId="5C79F77F" w:rsidR="007B4D16" w:rsidRPr="007B4D16" w:rsidRDefault="00D414FB" w:rsidP="007B4D16">
      <w:pPr>
        <w:pStyle w:val="ListParagraph"/>
        <w:numPr>
          <w:ilvl w:val="0"/>
          <w:numId w:val="118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صعـود </w:t>
      </w:r>
      <w:r w:rsidR="007B4D16" w:rsidRPr="007B4D16">
        <w:rPr>
          <w:rFonts w:ascii="Sakkal Majalla" w:hAnsi="Sakkal Majalla" w:cs="Sakkal Majalla"/>
          <w:b/>
          <w:bCs/>
          <w:sz w:val="28"/>
          <w:szCs w:val="28"/>
          <w:rtl/>
        </w:rPr>
        <w:t>أنظمة الخبراء (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سبعـينيات وثمانينيـات </w:t>
      </w:r>
      <w:r w:rsidR="007B4D16" w:rsidRPr="007B4D16">
        <w:rPr>
          <w:rFonts w:ascii="Sakkal Majalla" w:hAnsi="Sakkal Majalla" w:cs="Sakkal Majalla"/>
          <w:b/>
          <w:bCs/>
          <w:sz w:val="28"/>
          <w:szCs w:val="28"/>
          <w:rtl/>
        </w:rPr>
        <w:t>القرن الماضي)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مـع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حلول سبعينيات </w:t>
      </w:r>
      <w:r>
        <w:rPr>
          <w:rFonts w:ascii="Sakkal Majalla" w:hAnsi="Sakkal Majalla" w:cs="Sakkal Majalla"/>
          <w:sz w:val="28"/>
          <w:szCs w:val="28"/>
          <w:rtl/>
        </w:rPr>
        <w:t xml:space="preserve">وثمانينيـات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القرن الماضي، </w:t>
      </w:r>
      <w:r>
        <w:rPr>
          <w:rFonts w:ascii="Sakkal Majalla" w:hAnsi="Sakkal Majalla" w:cs="Sakkal Majalla"/>
          <w:sz w:val="28"/>
          <w:szCs w:val="28"/>
          <w:rtl/>
        </w:rPr>
        <w:t xml:space="preserve">شهـدنا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بروز </w:t>
      </w:r>
      <w:r>
        <w:rPr>
          <w:rFonts w:ascii="Sakkal Majalla" w:hAnsi="Sakkal Majalla" w:cs="Sakkal Majalla"/>
          <w:sz w:val="28"/>
          <w:szCs w:val="28"/>
          <w:rtl/>
        </w:rPr>
        <w:t xml:space="preserve">أنظـمة الخبـراء </w:t>
      </w:r>
      <w:r w:rsidR="007B4D16" w:rsidRPr="004D33A0">
        <w:rPr>
          <w:rFonts w:ascii="Sakkal Majalla" w:hAnsi="Sakkal Majalla" w:cs="Sakkal Majalla"/>
          <w:sz w:val="28"/>
          <w:szCs w:val="28"/>
        </w:rPr>
        <w:t>(Expert Systems)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، </w:t>
      </w:r>
      <w:r>
        <w:rPr>
          <w:rFonts w:ascii="Sakkal Majalla" w:hAnsi="Sakkal Majalla" w:cs="Sakkal Majalla"/>
          <w:sz w:val="28"/>
          <w:szCs w:val="28"/>
          <w:rtl/>
        </w:rPr>
        <w:t xml:space="preserve">الـتي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>مثلت أول تطبيقات عملية حقيقية للذكاء الاصطناعي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قامت هذه </w:t>
      </w:r>
      <w:r>
        <w:rPr>
          <w:rFonts w:ascii="Sakkal Majalla" w:hAnsi="Sakkal Majalla" w:cs="Sakkal Majalla"/>
          <w:sz w:val="28"/>
          <w:szCs w:val="28"/>
          <w:rtl/>
        </w:rPr>
        <w:t xml:space="preserve">الأنـظمة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بترميز المعرفة </w:t>
      </w:r>
      <w:r>
        <w:rPr>
          <w:rFonts w:ascii="Sakkal Majalla" w:hAnsi="Sakkal Majalla" w:cs="Sakkal Majalla"/>
          <w:sz w:val="28"/>
          <w:szCs w:val="28"/>
          <w:rtl/>
        </w:rPr>
        <w:t xml:space="preserve">المتخـصصة والقـواعد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الاستنتاجية </w:t>
      </w:r>
      <w:r>
        <w:rPr>
          <w:rFonts w:ascii="Sakkal Majalla" w:hAnsi="Sakkal Majalla" w:cs="Sakkal Majalla"/>
          <w:sz w:val="28"/>
          <w:szCs w:val="28"/>
          <w:rtl/>
        </w:rPr>
        <w:t xml:space="preserve">لمجـالات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معينة، مما مكنها من </w:t>
      </w:r>
      <w:r>
        <w:rPr>
          <w:rFonts w:ascii="Sakkal Majalla" w:hAnsi="Sakkal Majalla" w:cs="Sakkal Majalla"/>
          <w:sz w:val="28"/>
          <w:szCs w:val="28"/>
          <w:rtl/>
        </w:rPr>
        <w:t xml:space="preserve">اتخـاذ الـقرارات وحـل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>المشكلات المعقدة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في سياق إدارة المشاريع، </w:t>
      </w:r>
      <w:proofErr w:type="spellStart"/>
      <w:r w:rsidR="007B4D16" w:rsidRPr="004D33A0">
        <w:rPr>
          <w:rFonts w:ascii="Sakkal Majalla" w:hAnsi="Sakkal Majalla" w:cs="Sakkal Majalla"/>
          <w:sz w:val="28"/>
          <w:szCs w:val="28"/>
          <w:rtl/>
        </w:rPr>
        <w:t>أُستخدمت</w:t>
      </w:r>
      <w:proofErr w:type="spellEnd"/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أنـظمة الخبـراء للمساعـدة 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في تقدير التكاليف والجداول الزمنية، تحديد المخاطر المحتملة، واقتراح استراتيجيات التخفيف، </w:t>
      </w:r>
      <w:r>
        <w:rPr>
          <w:rFonts w:ascii="Sakkal Majalla" w:hAnsi="Sakkal Majalla" w:cs="Sakkal Majalla"/>
          <w:sz w:val="28"/>
          <w:szCs w:val="28"/>
          <w:rtl/>
        </w:rPr>
        <w:t xml:space="preserve">وحـتى 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>في اتخاذ القرار في مراحل التخطيط المبكرة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>
        <w:rPr>
          <w:rFonts w:ascii="Sakkal Majalla" w:hAnsi="Sakkal Majalla" w:cs="Sakkal Majalla"/>
          <w:sz w:val="28"/>
          <w:szCs w:val="28"/>
          <w:rtl/>
        </w:rPr>
        <w:t xml:space="preserve">هـذه 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الأنظمة، </w:t>
      </w:r>
      <w:r>
        <w:rPr>
          <w:rFonts w:ascii="Sakkal Majalla" w:hAnsi="Sakkal Majalla" w:cs="Sakkal Majalla"/>
          <w:sz w:val="28"/>
          <w:szCs w:val="28"/>
          <w:rtl/>
        </w:rPr>
        <w:t xml:space="preserve">رغـم اعتمـادها 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على </w:t>
      </w:r>
      <w:r>
        <w:rPr>
          <w:rFonts w:ascii="Sakkal Majalla" w:hAnsi="Sakkal Majalla" w:cs="Sakkal Majalla"/>
          <w:sz w:val="28"/>
          <w:szCs w:val="28"/>
          <w:rtl/>
        </w:rPr>
        <w:t xml:space="preserve">قـواعد 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محددة </w:t>
      </w:r>
      <w:r>
        <w:rPr>
          <w:rFonts w:ascii="Sakkal Majalla" w:hAnsi="Sakkal Majalla" w:cs="Sakkal Majalla"/>
          <w:sz w:val="28"/>
          <w:szCs w:val="28"/>
          <w:rtl/>
        </w:rPr>
        <w:t xml:space="preserve">مسـبقًا وتحديـاتها 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في </w:t>
      </w:r>
      <w:r>
        <w:rPr>
          <w:rFonts w:ascii="Sakkal Majalla" w:hAnsi="Sakkal Majalla" w:cs="Sakkal Majalla"/>
          <w:sz w:val="28"/>
          <w:szCs w:val="28"/>
          <w:rtl/>
        </w:rPr>
        <w:t xml:space="preserve">التعامـل 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مع </w:t>
      </w:r>
      <w:r>
        <w:rPr>
          <w:rFonts w:ascii="Sakkal Majalla" w:hAnsi="Sakkal Majalla" w:cs="Sakkal Majalla"/>
          <w:sz w:val="28"/>
          <w:szCs w:val="28"/>
          <w:rtl/>
        </w:rPr>
        <w:t xml:space="preserve">المـعرفة 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الضمنية 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lastRenderedPageBreak/>
        <w:t xml:space="preserve">والتغيرات المستمرة، كانت بمثابة </w:t>
      </w:r>
      <w:r>
        <w:rPr>
          <w:rFonts w:ascii="Sakkal Majalla" w:hAnsi="Sakkal Majalla" w:cs="Sakkal Majalla"/>
          <w:sz w:val="28"/>
          <w:szCs w:val="28"/>
          <w:rtl/>
        </w:rPr>
        <w:t xml:space="preserve">قفـزة نـوعية 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في دمج الذكاء الاصطناعي </w:t>
      </w:r>
      <w:r>
        <w:rPr>
          <w:rFonts w:ascii="Sakkal Majalla" w:hAnsi="Sakkal Majalla" w:cs="Sakkal Majalla"/>
          <w:sz w:val="28"/>
          <w:szCs w:val="28"/>
          <w:rtl/>
        </w:rPr>
        <w:t xml:space="preserve">بـأدوات 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الدعم القرار لمديري المشاريع، حيث بدأت </w:t>
      </w:r>
      <w:r>
        <w:rPr>
          <w:rFonts w:ascii="Sakkal Majalla" w:hAnsi="Sakkal Majalla" w:cs="Sakkal Majalla"/>
          <w:sz w:val="28"/>
          <w:szCs w:val="28"/>
          <w:rtl/>
        </w:rPr>
        <w:t xml:space="preserve">توفـر 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مساعدة منظمة </w:t>
      </w:r>
      <w:r>
        <w:rPr>
          <w:rFonts w:ascii="Sakkal Majalla" w:hAnsi="Sakkal Majalla" w:cs="Sakkal Majalla"/>
          <w:sz w:val="28"/>
          <w:szCs w:val="28"/>
          <w:rtl/>
        </w:rPr>
        <w:t xml:space="preserve">فـي مجـالات 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كانت </w:t>
      </w:r>
      <w:r>
        <w:rPr>
          <w:rFonts w:ascii="Sakkal Majalla" w:hAnsi="Sakkal Majalla" w:cs="Sakkal Majalla"/>
          <w:sz w:val="28"/>
          <w:szCs w:val="28"/>
          <w:rtl/>
        </w:rPr>
        <w:t xml:space="preserve">تعتمـد 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 xml:space="preserve">كليًا </w:t>
      </w:r>
      <w:r>
        <w:rPr>
          <w:rFonts w:ascii="Sakkal Majalla" w:hAnsi="Sakkal Majalla" w:cs="Sakkal Majalla"/>
          <w:sz w:val="28"/>
          <w:szCs w:val="28"/>
          <w:rtl/>
        </w:rPr>
        <w:t xml:space="preserve">عـلى </w:t>
      </w:r>
      <w:r w:rsidR="007B4D16" w:rsidRPr="007B4D16">
        <w:rPr>
          <w:rFonts w:ascii="Sakkal Majalla" w:hAnsi="Sakkal Majalla" w:cs="Sakkal Majalla"/>
          <w:sz w:val="28"/>
          <w:szCs w:val="28"/>
          <w:rtl/>
        </w:rPr>
        <w:t>الخبرة البشرية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3DE40CAE" w14:textId="51F9C921" w:rsidR="007B4D16" w:rsidRPr="004D33A0" w:rsidRDefault="00D414FB" w:rsidP="004D33A0">
      <w:pPr>
        <w:pStyle w:val="ListParagraph"/>
        <w:numPr>
          <w:ilvl w:val="0"/>
          <w:numId w:val="118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عصـر </w:t>
      </w:r>
      <w:r w:rsidR="007B4D16" w:rsidRPr="004D33A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الإنترنت وتحليل 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الـبيانات </w:t>
      </w:r>
      <w:r w:rsidR="007B4D16" w:rsidRPr="004D33A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(التسعينيات 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وبدايـة </w:t>
      </w:r>
      <w:r w:rsidR="007B4D16" w:rsidRPr="004D33A0">
        <w:rPr>
          <w:rFonts w:ascii="Sakkal Majalla" w:hAnsi="Sakkal Majalla" w:cs="Sakkal Majalla"/>
          <w:b/>
          <w:bCs/>
          <w:sz w:val="28"/>
          <w:szCs w:val="28"/>
          <w:rtl/>
        </w:rPr>
        <w:t>الألفية الجديدة)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 في </w:t>
      </w:r>
      <w:r>
        <w:rPr>
          <w:rFonts w:ascii="Sakkal Majalla" w:hAnsi="Sakkal Majalla" w:cs="Sakkal Majalla"/>
          <w:sz w:val="28"/>
          <w:szCs w:val="28"/>
          <w:rtl/>
        </w:rPr>
        <w:t xml:space="preserve">التسعينـيات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وبداية </w:t>
      </w:r>
      <w:r>
        <w:rPr>
          <w:rFonts w:ascii="Sakkal Majalla" w:hAnsi="Sakkal Majalla" w:cs="Sakkal Majalla"/>
          <w:sz w:val="28"/>
          <w:szCs w:val="28"/>
          <w:rtl/>
        </w:rPr>
        <w:t xml:space="preserve">الألـفية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الجديدة، أسهم التطور المتسارع في </w:t>
      </w:r>
      <w:r>
        <w:rPr>
          <w:rFonts w:ascii="Sakkal Majalla" w:hAnsi="Sakkal Majalla" w:cs="Sakkal Majalla"/>
          <w:sz w:val="28"/>
          <w:szCs w:val="28"/>
          <w:rtl/>
        </w:rPr>
        <w:t xml:space="preserve">قـدرات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المعالجة </w:t>
      </w:r>
      <w:r>
        <w:rPr>
          <w:rFonts w:ascii="Sakkal Majalla" w:hAnsi="Sakkal Majalla" w:cs="Sakkal Majalla"/>
          <w:sz w:val="28"/>
          <w:szCs w:val="28"/>
          <w:rtl/>
        </w:rPr>
        <w:t xml:space="preserve">الـحاسوبية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وانتشار </w:t>
      </w:r>
      <w:r>
        <w:rPr>
          <w:rFonts w:ascii="Sakkal Majalla" w:hAnsi="Sakkal Majalla" w:cs="Sakkal Majalla"/>
          <w:sz w:val="28"/>
          <w:szCs w:val="28"/>
          <w:rtl/>
        </w:rPr>
        <w:t xml:space="preserve">شبكـة الإنتـرنت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العالمية </w:t>
      </w:r>
      <w:r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انتقال الذكاء الاصطناعي </w:t>
      </w:r>
      <w:r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المختبرات </w:t>
      </w:r>
      <w:r>
        <w:rPr>
          <w:rFonts w:ascii="Sakkal Majalla" w:hAnsi="Sakkal Majalla" w:cs="Sakkal Majalla"/>
          <w:sz w:val="28"/>
          <w:szCs w:val="28"/>
          <w:rtl/>
        </w:rPr>
        <w:t xml:space="preserve">الأكاديميـة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>إلى بيئات العمل الفعلية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خلال هذه </w:t>
      </w:r>
      <w:r>
        <w:rPr>
          <w:rFonts w:ascii="Sakkal Majalla" w:hAnsi="Sakkal Majalla" w:cs="Sakkal Majalla"/>
          <w:sz w:val="28"/>
          <w:szCs w:val="28"/>
          <w:rtl/>
        </w:rPr>
        <w:t>المـرحلة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، بدأت تبرز تطبيقات </w:t>
      </w:r>
      <w:r>
        <w:rPr>
          <w:rFonts w:ascii="Sakkal Majalla" w:hAnsi="Sakkal Majalla" w:cs="Sakkal Majalla"/>
          <w:sz w:val="28"/>
          <w:szCs w:val="28"/>
          <w:rtl/>
        </w:rPr>
        <w:t xml:space="preserve">أكثـر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تطوراً تعتمد </w:t>
      </w:r>
      <w:r>
        <w:rPr>
          <w:rFonts w:ascii="Sakkal Majalla" w:hAnsi="Sakkal Majalla" w:cs="Sakkal Majalla"/>
          <w:sz w:val="28"/>
          <w:szCs w:val="28"/>
          <w:rtl/>
        </w:rPr>
        <w:t xml:space="preserve">علـى تحليـل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>البيانات المعقدة، ومعالجة اللغة الطبيعية</w:t>
      </w:r>
      <w:r w:rsidR="007B4D16" w:rsidRPr="004D33A0">
        <w:rPr>
          <w:rFonts w:ascii="Sakkal Majalla" w:hAnsi="Sakkal Majalla" w:cs="Sakkal Majalla"/>
          <w:sz w:val="28"/>
          <w:szCs w:val="28"/>
        </w:rPr>
        <w:t xml:space="preserve"> (Natural Language Processing - NLP)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، والشبكات العصبية </w:t>
      </w:r>
      <w:r>
        <w:rPr>
          <w:rFonts w:ascii="Sakkal Majalla" w:hAnsi="Sakkal Majalla" w:cs="Sakkal Majalla"/>
          <w:sz w:val="28"/>
          <w:szCs w:val="28"/>
          <w:rtl/>
        </w:rPr>
        <w:t xml:space="preserve">الاصطـناعية </w:t>
      </w:r>
      <w:r w:rsidR="007B4D16" w:rsidRPr="004D33A0">
        <w:rPr>
          <w:rFonts w:ascii="Sakkal Majalla" w:hAnsi="Sakkal Majalla" w:cs="Sakkal Majalla"/>
          <w:sz w:val="28"/>
          <w:szCs w:val="28"/>
        </w:rPr>
        <w:t>(Artificial Neural Networks)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هذه التقنيات مكنت فرق المشاريع من </w:t>
      </w:r>
      <w:r>
        <w:rPr>
          <w:rFonts w:ascii="Sakkal Majalla" w:hAnsi="Sakkal Majalla" w:cs="Sakkal Majalla"/>
          <w:sz w:val="28"/>
          <w:szCs w:val="28"/>
          <w:rtl/>
        </w:rPr>
        <w:t xml:space="preserve">تـحسين دقـة تـقدير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الموارد </w:t>
      </w:r>
      <w:r>
        <w:rPr>
          <w:rFonts w:ascii="Sakkal Majalla" w:hAnsi="Sakkal Majalla" w:cs="Sakkal Majalla"/>
          <w:sz w:val="28"/>
          <w:szCs w:val="28"/>
          <w:rtl/>
        </w:rPr>
        <w:t xml:space="preserve">الـمطلوبة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والجداول الزمنية، تتبع </w:t>
      </w:r>
      <w:r>
        <w:rPr>
          <w:rFonts w:ascii="Sakkal Majalla" w:hAnsi="Sakkal Majalla" w:cs="Sakkal Majalla"/>
          <w:sz w:val="28"/>
          <w:szCs w:val="28"/>
          <w:rtl/>
        </w:rPr>
        <w:t>المتـطلبات المعقـدة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، ومراقبة جودة </w:t>
      </w:r>
      <w:r>
        <w:rPr>
          <w:rFonts w:ascii="Sakkal Majalla" w:hAnsi="Sakkal Majalla" w:cs="Sakkal Majalla"/>
          <w:sz w:val="28"/>
          <w:szCs w:val="28"/>
          <w:rtl/>
        </w:rPr>
        <w:t xml:space="preserve">المخـرجات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>بشكل أكثر كفاءة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>
        <w:rPr>
          <w:rFonts w:ascii="Sakkal Majalla" w:hAnsi="Sakkal Majalla" w:cs="Sakkal Majalla"/>
          <w:sz w:val="28"/>
          <w:szCs w:val="28"/>
          <w:rtl/>
        </w:rPr>
        <w:t xml:space="preserve">عـلى سـبيل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المثال، سمحت نماذج التعلم </w:t>
      </w:r>
      <w:r>
        <w:rPr>
          <w:rFonts w:ascii="Sakkal Majalla" w:hAnsi="Sakkal Majalla" w:cs="Sakkal Majalla"/>
          <w:sz w:val="28"/>
          <w:szCs w:val="28"/>
          <w:rtl/>
        </w:rPr>
        <w:t xml:space="preserve">الآلـي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المبكرة </w:t>
      </w:r>
      <w:r>
        <w:rPr>
          <w:rFonts w:ascii="Sakkal Majalla" w:hAnsi="Sakkal Majalla" w:cs="Sakkal Majalla"/>
          <w:sz w:val="28"/>
          <w:szCs w:val="28"/>
          <w:rtl/>
        </w:rPr>
        <w:t xml:space="preserve">بـتحليل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بيانات </w:t>
      </w:r>
      <w:r>
        <w:rPr>
          <w:rFonts w:ascii="Sakkal Majalla" w:hAnsi="Sakkal Majalla" w:cs="Sakkal Majalla"/>
          <w:sz w:val="28"/>
          <w:szCs w:val="28"/>
          <w:rtl/>
        </w:rPr>
        <w:t xml:space="preserve">المشـاريع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السابقة للتنبؤ بأداء المشاريع الحالية </w:t>
      </w:r>
      <w:r>
        <w:rPr>
          <w:rFonts w:ascii="Sakkal Majalla" w:hAnsi="Sakkal Majalla" w:cs="Sakkal Majalla"/>
          <w:sz w:val="28"/>
          <w:szCs w:val="28"/>
          <w:rtl/>
        </w:rPr>
        <w:t xml:space="preserve">بشـكل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أفضل، بينما </w:t>
      </w:r>
      <w:r>
        <w:rPr>
          <w:rFonts w:ascii="Sakkal Majalla" w:hAnsi="Sakkal Majalla" w:cs="Sakkal Majalla"/>
          <w:sz w:val="28"/>
          <w:szCs w:val="28"/>
          <w:rtl/>
        </w:rPr>
        <w:t xml:space="preserve">بـدأت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>أدوات</w:t>
      </w:r>
      <w:r w:rsidR="007B4D16" w:rsidRPr="004D33A0">
        <w:rPr>
          <w:rFonts w:ascii="Sakkal Majalla" w:hAnsi="Sakkal Majalla" w:cs="Sakkal Majalla"/>
          <w:sz w:val="28"/>
          <w:szCs w:val="28"/>
        </w:rPr>
        <w:t xml:space="preserve"> NLP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في المساعدة </w:t>
      </w:r>
      <w:r>
        <w:rPr>
          <w:rFonts w:ascii="Sakkal Majalla" w:hAnsi="Sakkal Majalla" w:cs="Sakkal Majalla"/>
          <w:sz w:val="28"/>
          <w:szCs w:val="28"/>
          <w:rtl/>
        </w:rPr>
        <w:t xml:space="preserve">علـى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تحليل وثائق المشروع الكبيرة واستخلاص المعلومات </w:t>
      </w:r>
      <w:r>
        <w:rPr>
          <w:rFonts w:ascii="Sakkal Majalla" w:hAnsi="Sakkal Majalla" w:cs="Sakkal Majalla"/>
          <w:sz w:val="28"/>
          <w:szCs w:val="28"/>
          <w:rtl/>
        </w:rPr>
        <w:t>الهـامة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، مما </w:t>
      </w:r>
      <w:r>
        <w:rPr>
          <w:rFonts w:ascii="Sakkal Majalla" w:hAnsi="Sakkal Majalla" w:cs="Sakkal Majalla"/>
          <w:sz w:val="28"/>
          <w:szCs w:val="28"/>
          <w:rtl/>
        </w:rPr>
        <w:t xml:space="preserve">يـقلل مـن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الجهد اليدوي ويزيد من </w:t>
      </w:r>
      <w:r>
        <w:rPr>
          <w:rFonts w:ascii="Sakkal Majalla" w:hAnsi="Sakkal Majalla" w:cs="Sakkal Majalla"/>
          <w:sz w:val="28"/>
          <w:szCs w:val="28"/>
          <w:rtl/>
        </w:rPr>
        <w:t>كـفاءة الفهـم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>
        <w:rPr>
          <w:rFonts w:ascii="Sakkal Majalla" w:hAnsi="Sakkal Majalla" w:cs="Sakkal Majalla"/>
          <w:sz w:val="28"/>
          <w:szCs w:val="28"/>
          <w:rtl/>
        </w:rPr>
        <w:t xml:space="preserve">وقـد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>أشار</w:t>
      </w:r>
      <w:r w:rsidR="007B4D16" w:rsidRPr="004D33A0">
        <w:rPr>
          <w:rFonts w:ascii="Sakkal Majalla" w:hAnsi="Sakkal Majalla" w:cs="Sakkal Majalla"/>
          <w:sz w:val="28"/>
          <w:szCs w:val="28"/>
        </w:rPr>
        <w:t xml:space="preserve"> </w:t>
      </w:r>
      <w:proofErr w:type="spellStart"/>
      <w:r w:rsidR="007B4D16" w:rsidRPr="004D33A0">
        <w:rPr>
          <w:rFonts w:ascii="Sakkal Majalla" w:hAnsi="Sakkal Majalla" w:cs="Sakkal Majalla"/>
          <w:sz w:val="28"/>
          <w:szCs w:val="28"/>
        </w:rPr>
        <w:t>Alshaikhi</w:t>
      </w:r>
      <w:proofErr w:type="spellEnd"/>
      <w:r w:rsidR="007B4D16" w:rsidRPr="004D33A0">
        <w:rPr>
          <w:rFonts w:ascii="Sakkal Majalla" w:hAnsi="Sakkal Majalla" w:cs="Sakkal Majalla"/>
          <w:sz w:val="28"/>
          <w:szCs w:val="28"/>
        </w:rPr>
        <w:t xml:space="preserve"> &amp; </w:t>
      </w:r>
      <w:proofErr w:type="spellStart"/>
      <w:r w:rsidR="007B4D16" w:rsidRPr="004D33A0">
        <w:rPr>
          <w:rFonts w:ascii="Sakkal Majalla" w:hAnsi="Sakkal Majalla" w:cs="Sakkal Majalla"/>
          <w:sz w:val="28"/>
          <w:szCs w:val="28"/>
        </w:rPr>
        <w:t>Khayyat</w:t>
      </w:r>
      <w:proofErr w:type="spellEnd"/>
      <w:r w:rsidR="007B4D16" w:rsidRPr="004D33A0">
        <w:rPr>
          <w:rFonts w:ascii="Sakkal Majalla" w:hAnsi="Sakkal Majalla" w:cs="Sakkal Majalla"/>
          <w:sz w:val="28"/>
          <w:szCs w:val="28"/>
        </w:rPr>
        <w:t xml:space="preserve"> (2021) </w:t>
      </w:r>
      <w:r w:rsidR="007B4D16" w:rsidRPr="004D33A0">
        <w:rPr>
          <w:rFonts w:ascii="Sakkal Majalla" w:hAnsi="Sakkal Majalla" w:cs="Sakkal Majalla"/>
          <w:sz w:val="28"/>
          <w:szCs w:val="28"/>
          <w:rtl/>
        </w:rPr>
        <w:t xml:space="preserve">إلى تأثير هذه الابتكارات المبكرة على مستقبل إدارة المشاريع </w:t>
      </w:r>
      <w:r>
        <w:rPr>
          <w:rFonts w:ascii="Sakkal Majalla" w:hAnsi="Sakkal Majalla" w:cs="Sakkal Majalla"/>
          <w:sz w:val="28"/>
          <w:szCs w:val="28"/>
          <w:rtl/>
        </w:rPr>
        <w:t>كـكل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70C73292" w14:textId="31BAEF63" w:rsidR="007B4D16" w:rsidRPr="004D33A0" w:rsidRDefault="007B4D16" w:rsidP="004D33A0">
      <w:pPr>
        <w:pStyle w:val="ListParagraph"/>
        <w:numPr>
          <w:ilvl w:val="0"/>
          <w:numId w:val="118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4D33A0">
        <w:rPr>
          <w:rFonts w:ascii="Sakkal Majalla" w:hAnsi="Sakkal Majalla" w:cs="Sakkal Majalla"/>
          <w:b/>
          <w:bCs/>
          <w:sz w:val="28"/>
          <w:szCs w:val="28"/>
          <w:rtl/>
        </w:rPr>
        <w:t>ثورة البيانات الضخمة والتعلم العميق (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العـقدان </w:t>
      </w:r>
      <w:r w:rsidRPr="004D33A0">
        <w:rPr>
          <w:rFonts w:ascii="Sakkal Majalla" w:hAnsi="Sakkal Majalla" w:cs="Sakkal Majalla"/>
          <w:b/>
          <w:bCs/>
          <w:sz w:val="28"/>
          <w:szCs w:val="28"/>
          <w:rtl/>
        </w:rPr>
        <w:t>الأخيران)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أمـا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العقدان الأخيران، فشهدا ثورة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نـوعية </w:t>
      </w:r>
      <w:r w:rsidRPr="004D33A0">
        <w:rPr>
          <w:rFonts w:ascii="Sakkal Majalla" w:hAnsi="Sakkal Majalla" w:cs="Sakkal Majalla"/>
          <w:sz w:val="28"/>
          <w:szCs w:val="28"/>
          <w:rtl/>
        </w:rPr>
        <w:t>غير مسبوقة بفضل توافر البيانات الضخمة</w:t>
      </w:r>
      <w:r w:rsidRPr="004D33A0">
        <w:rPr>
          <w:rFonts w:ascii="Sakkal Majalla" w:hAnsi="Sakkal Majalla" w:cs="Sakkal Majalla"/>
          <w:sz w:val="28"/>
          <w:szCs w:val="28"/>
        </w:rPr>
        <w:t xml:space="preserve"> (Big Data)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، والتطور الهائل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Pr="004D33A0">
        <w:rPr>
          <w:rFonts w:ascii="Sakkal Majalla" w:hAnsi="Sakkal Majalla" w:cs="Sakkal Majalla"/>
          <w:sz w:val="28"/>
          <w:szCs w:val="28"/>
          <w:rtl/>
        </w:rPr>
        <w:t>الحوسبة السحابية</w:t>
      </w:r>
      <w:r w:rsidRPr="004D33A0">
        <w:rPr>
          <w:rFonts w:ascii="Sakkal Majalla" w:hAnsi="Sakkal Majalla" w:cs="Sakkal Majalla"/>
          <w:sz w:val="28"/>
          <w:szCs w:val="28"/>
        </w:rPr>
        <w:t xml:space="preserve"> (Cloud Computing)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التي وفرت القوة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الحاسـوبية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اللازمة، والتقدم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الكبيـر فـي </w:t>
      </w:r>
      <w:r w:rsidRPr="004D33A0">
        <w:rPr>
          <w:rFonts w:ascii="Sakkal Majalla" w:hAnsi="Sakkal Majalla" w:cs="Sakkal Majalla"/>
          <w:sz w:val="28"/>
          <w:szCs w:val="28"/>
          <w:rtl/>
        </w:rPr>
        <w:t>التعلم العميق</w:t>
      </w:r>
      <w:r w:rsidRPr="004D33A0">
        <w:rPr>
          <w:rFonts w:ascii="Sakkal Majalla" w:hAnsi="Sakkal Majalla" w:cs="Sakkal Majalla"/>
          <w:sz w:val="28"/>
          <w:szCs w:val="28"/>
        </w:rPr>
        <w:t xml:space="preserve"> (Deep Learning)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والرؤيـة الحاسوبـية </w:t>
      </w:r>
      <w:r w:rsidRPr="004D33A0">
        <w:rPr>
          <w:rFonts w:ascii="Sakkal Majalla" w:hAnsi="Sakkal Majalla" w:cs="Sakkal Majalla"/>
          <w:sz w:val="28"/>
          <w:szCs w:val="28"/>
        </w:rPr>
        <w:t>(Computer Vision)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والمزيـد مـن </w:t>
      </w:r>
      <w:r w:rsidRPr="004D33A0">
        <w:rPr>
          <w:rFonts w:ascii="Sakkal Majalla" w:hAnsi="Sakkal Majalla" w:cs="Sakkal Majalla"/>
          <w:sz w:val="28"/>
          <w:szCs w:val="28"/>
          <w:rtl/>
        </w:rPr>
        <w:t>المعالجات المتقدمة للغة الطبيعية</w:t>
      </w:r>
      <w:r w:rsidRPr="004D33A0">
        <w:rPr>
          <w:rFonts w:ascii="Sakkal Majalla" w:hAnsi="Sakkal Majalla" w:cs="Sakkal Majalla"/>
          <w:sz w:val="28"/>
          <w:szCs w:val="28"/>
        </w:rPr>
        <w:t xml:space="preserve"> (Cinnamon et al</w:t>
      </w:r>
      <w:r w:rsidR="001F526F">
        <w:rPr>
          <w:rFonts w:ascii="Sakkal Majalla" w:hAnsi="Sakkal Majalla" w:cs="Sakkal Majalla"/>
          <w:sz w:val="28"/>
          <w:szCs w:val="28"/>
        </w:rPr>
        <w:t>.</w:t>
      </w:r>
      <w:r w:rsidRPr="004D33A0">
        <w:rPr>
          <w:rFonts w:ascii="Sakkal Majalla" w:hAnsi="Sakkal Majalla" w:cs="Sakkal Majalla"/>
          <w:sz w:val="28"/>
          <w:szCs w:val="28"/>
        </w:rPr>
        <w:t>, 2016)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هـذه العوامـل أفسحـت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المجال أمام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تطبيقـات الذكـاء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الاصطناعي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لتُحـدث </w:t>
      </w:r>
      <w:r w:rsidRPr="004D33A0">
        <w:rPr>
          <w:rFonts w:ascii="Sakkal Majalla" w:hAnsi="Sakkal Majalla" w:cs="Sakkal Majalla"/>
          <w:sz w:val="28"/>
          <w:szCs w:val="28"/>
          <w:rtl/>
        </w:rPr>
        <w:t>تحولاً جذريًا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انتقلت أدوات متابعة المشاريع من مجرد إصدار تقارير دورية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إلـى </w:t>
      </w:r>
      <w:r w:rsidRPr="004D33A0">
        <w:rPr>
          <w:rFonts w:ascii="Sakkal Majalla" w:hAnsi="Sakkal Majalla" w:cs="Sakkal Majalla"/>
          <w:sz w:val="28"/>
          <w:szCs w:val="28"/>
          <w:rtl/>
        </w:rPr>
        <w:t>لوحات قيادة لحظية</w:t>
      </w:r>
      <w:r w:rsidRPr="004D33A0">
        <w:rPr>
          <w:rFonts w:ascii="Sakkal Majalla" w:hAnsi="Sakkal Majalla" w:cs="Sakkal Majalla"/>
          <w:sz w:val="28"/>
          <w:szCs w:val="28"/>
        </w:rPr>
        <w:t xml:space="preserve"> (Real-time Dashboards)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توفر رؤى فورية عن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حالـة المـشروع </w:t>
      </w:r>
      <w:r w:rsidRPr="004D33A0">
        <w:rPr>
          <w:rFonts w:ascii="Sakkal Majalla" w:hAnsi="Sakkal Majalla" w:cs="Sakkal Majalla"/>
          <w:sz w:val="28"/>
          <w:szCs w:val="28"/>
          <w:rtl/>
        </w:rPr>
        <w:t>وتتيح تتبع مؤشرات الأداء الرئيسية</w:t>
      </w:r>
      <w:r w:rsidRPr="004D33A0">
        <w:rPr>
          <w:rFonts w:ascii="Sakkal Majalla" w:hAnsi="Sakkal Majalla" w:cs="Sakkal Majalla"/>
          <w:sz w:val="28"/>
          <w:szCs w:val="28"/>
        </w:rPr>
        <w:t xml:space="preserve"> (KPIs) </w:t>
      </w:r>
      <w:r w:rsidRPr="004D33A0">
        <w:rPr>
          <w:rFonts w:ascii="Sakkal Majalla" w:hAnsi="Sakkal Majalla" w:cs="Sakkal Majalla"/>
          <w:sz w:val="28"/>
          <w:szCs w:val="28"/>
          <w:rtl/>
        </w:rPr>
        <w:t>بشكل مستمر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ظهرت نماذج تنبؤية متطورة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قـادرة علـى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تحذير مديري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الـمشاريع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من الانحرافات الزمنية والمالية قبل </w:t>
      </w:r>
      <w:r w:rsidR="00D414FB">
        <w:rPr>
          <w:rFonts w:ascii="Sakkal Majalla" w:hAnsi="Sakkal Majalla" w:cs="Sakkal Majalla"/>
          <w:sz w:val="28"/>
          <w:szCs w:val="28"/>
          <w:rtl/>
        </w:rPr>
        <w:t>وقوعهـا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، ودعم إدارة المخاطر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وتـوقع التغيـيرات الـمحتملة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النـطاق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أو الموارد بشكل لم يكن </w:t>
      </w:r>
      <w:r w:rsidR="00D414FB">
        <w:rPr>
          <w:rFonts w:ascii="Sakkal Majalla" w:hAnsi="Sakkal Majalla" w:cs="Sakkal Majalla"/>
          <w:sz w:val="28"/>
          <w:szCs w:val="28"/>
          <w:rtl/>
        </w:rPr>
        <w:t>مـمكنًا مـن قبـل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هذا التحول مكّن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اتخاذ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قـرارات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استباقية بناءً على رؤى مستنيرة بالبيانات، مما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أثـر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بشكل كبير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علـى كفـاءة التنـفيذ وجـودة </w:t>
      </w:r>
      <w:r w:rsidRPr="004D33A0">
        <w:rPr>
          <w:rFonts w:ascii="Sakkal Majalla" w:hAnsi="Sakkal Majalla" w:cs="Sakkal Majalla"/>
          <w:sz w:val="28"/>
          <w:szCs w:val="28"/>
          <w:rtl/>
        </w:rPr>
        <w:t>المخرجات</w:t>
      </w:r>
      <w:r w:rsidRPr="004D33A0">
        <w:rPr>
          <w:rFonts w:ascii="Sakkal Majalla" w:hAnsi="Sakkal Majalla" w:cs="Sakkal Majalla"/>
          <w:sz w:val="28"/>
          <w:szCs w:val="28"/>
        </w:rPr>
        <w:t xml:space="preserve"> (Bhaskar, 2019</w:t>
      </w:r>
      <w:r w:rsidRPr="004D33A0">
        <w:rPr>
          <w:rFonts w:ascii="Sakkal Majalla" w:hAnsi="Sakkal Majalla" w:cs="Sakkal Majalla"/>
          <w:sz w:val="28"/>
          <w:szCs w:val="28"/>
          <w:rtl/>
        </w:rPr>
        <w:t>؛</w:t>
      </w:r>
      <w:r w:rsidRPr="004D33A0">
        <w:rPr>
          <w:rFonts w:ascii="Sakkal Majalla" w:hAnsi="Sakkal Majalla" w:cs="Sakkal Majalla"/>
          <w:sz w:val="28"/>
          <w:szCs w:val="28"/>
        </w:rPr>
        <w:t xml:space="preserve"> Fleming &amp; </w:t>
      </w:r>
      <w:proofErr w:type="spellStart"/>
      <w:r w:rsidRPr="004D33A0">
        <w:rPr>
          <w:rFonts w:ascii="Sakkal Majalla" w:hAnsi="Sakkal Majalla" w:cs="Sakkal Majalla"/>
          <w:sz w:val="28"/>
          <w:szCs w:val="28"/>
        </w:rPr>
        <w:t>Koppelman</w:t>
      </w:r>
      <w:proofErr w:type="spellEnd"/>
      <w:r w:rsidRPr="004D33A0">
        <w:rPr>
          <w:rFonts w:ascii="Sakkal Majalla" w:hAnsi="Sakkal Majalla" w:cs="Sakkal Majalla"/>
          <w:sz w:val="28"/>
          <w:szCs w:val="28"/>
        </w:rPr>
        <w:t>, 2016)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وقـد بـدأت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دراسات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مـثل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تلك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الـتي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قام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بهـا </w:t>
      </w:r>
      <w:r w:rsidRPr="004D33A0">
        <w:rPr>
          <w:rFonts w:ascii="Sakkal Majalla" w:hAnsi="Sakkal Majalla" w:cs="Sakkal Majalla"/>
          <w:sz w:val="28"/>
          <w:szCs w:val="28"/>
        </w:rPr>
        <w:t xml:space="preserve">Kazim, Hassan, &amp; </w:t>
      </w:r>
      <w:proofErr w:type="spellStart"/>
      <w:r w:rsidRPr="004D33A0">
        <w:rPr>
          <w:rFonts w:ascii="Sakkal Majalla" w:hAnsi="Sakkal Majalla" w:cs="Sakkal Majalla"/>
          <w:sz w:val="28"/>
          <w:szCs w:val="28"/>
        </w:rPr>
        <w:t>Jarad</w:t>
      </w:r>
      <w:proofErr w:type="spellEnd"/>
      <w:r w:rsidRPr="004D33A0">
        <w:rPr>
          <w:rFonts w:ascii="Sakkal Majalla" w:hAnsi="Sakkal Majalla" w:cs="Sakkal Majalla"/>
          <w:sz w:val="28"/>
          <w:szCs w:val="28"/>
        </w:rPr>
        <w:t xml:space="preserve"> (2025) </w:t>
      </w:r>
      <w:proofErr w:type="gramStart"/>
      <w:r w:rsidRPr="004D33A0">
        <w:rPr>
          <w:rFonts w:ascii="Sakkal Majalla" w:hAnsi="Sakkal Majalla" w:cs="Sakkal Majalla"/>
          <w:sz w:val="28"/>
          <w:szCs w:val="28"/>
          <w:rtl/>
        </w:rPr>
        <w:t>و</w:t>
      </w:r>
      <w:r w:rsidRPr="004D33A0">
        <w:rPr>
          <w:rFonts w:ascii="Sakkal Majalla" w:hAnsi="Sakkal Majalla" w:cs="Sakkal Majalla"/>
          <w:sz w:val="28"/>
          <w:szCs w:val="28"/>
        </w:rPr>
        <w:t xml:space="preserve"> </w:t>
      </w:r>
      <w:proofErr w:type="spellStart"/>
      <w:r w:rsidRPr="004D33A0">
        <w:rPr>
          <w:rFonts w:ascii="Sakkal Majalla" w:hAnsi="Sakkal Majalla" w:cs="Sakkal Majalla"/>
          <w:sz w:val="28"/>
          <w:szCs w:val="28"/>
        </w:rPr>
        <w:t>Alayed</w:t>
      </w:r>
      <w:proofErr w:type="spellEnd"/>
      <w:proofErr w:type="gramEnd"/>
      <w:r w:rsidRPr="004D33A0">
        <w:rPr>
          <w:rFonts w:ascii="Sakkal Majalla" w:hAnsi="Sakkal Majalla" w:cs="Sakkal Majalla"/>
          <w:sz w:val="28"/>
          <w:szCs w:val="28"/>
        </w:rPr>
        <w:t xml:space="preserve"> (2025)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تقييم مدى جاهزية المؤسسات وأثر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هـذه التقنـيات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المتقدمة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عـلى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أداء إدارة المشاريع، خاصة في سياقات مثل المملكة العربية </w:t>
      </w:r>
      <w:r w:rsidR="00D414FB">
        <w:rPr>
          <w:rFonts w:ascii="Sakkal Majalla" w:hAnsi="Sakkal Majalla" w:cs="Sakkal Majalla"/>
          <w:sz w:val="28"/>
          <w:szCs w:val="28"/>
          <w:rtl/>
        </w:rPr>
        <w:t>السعوديـة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24EBF032" w14:textId="42F5F53A" w:rsidR="007B4D16" w:rsidRPr="004D33A0" w:rsidRDefault="007B4D16" w:rsidP="004D33A0">
      <w:pPr>
        <w:pStyle w:val="ListParagraph"/>
        <w:numPr>
          <w:ilvl w:val="0"/>
          <w:numId w:val="118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4D33A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الذكاء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الاصطناعـي كمنظـومة متكاملـة فـي </w:t>
      </w:r>
      <w:r w:rsidRPr="004D33A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إدارة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المشاريـع </w:t>
      </w:r>
      <w:r w:rsidRPr="004D33A0">
        <w:rPr>
          <w:rFonts w:ascii="Sakkal Majalla" w:hAnsi="Sakkal Majalla" w:cs="Sakkal Majalla"/>
          <w:b/>
          <w:bCs/>
          <w:sz w:val="28"/>
          <w:szCs w:val="28"/>
          <w:rtl/>
        </w:rPr>
        <w:t>(الاتجاهات الحديثة)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 ضمن هذا التطور المذهل، غدت إدارة المشاريع تستفيد من الطبقات التقنية والبنيوية المتعددة للذكاء الاصطناعي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عـلى </w:t>
      </w:r>
      <w:r w:rsidRPr="004D33A0">
        <w:rPr>
          <w:rFonts w:ascii="Sakkal Majalla" w:hAnsi="Sakkal Majalla" w:cs="Sakkal Majalla"/>
          <w:sz w:val="28"/>
          <w:szCs w:val="28"/>
          <w:rtl/>
        </w:rPr>
        <w:t>نطاق واسع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يشـمل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ذلك تكامل الأنظمة عبر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واجـهات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برمجة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التطبيـقات </w:t>
      </w:r>
      <w:r w:rsidRPr="004D33A0">
        <w:rPr>
          <w:rFonts w:ascii="Sakkal Majalla" w:hAnsi="Sakkal Majalla" w:cs="Sakkal Majalla"/>
          <w:sz w:val="28"/>
          <w:szCs w:val="28"/>
        </w:rPr>
        <w:t>(APIs)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، مما يسمح بتدفق البيانات بسلاسة بين مختلف أدوات إدارة المشاريع وأنظمة الذكاء الاصطناعي، ويخلق بيئة </w:t>
      </w:r>
      <w:r w:rsidR="00D414FB">
        <w:rPr>
          <w:rFonts w:ascii="Sakkal Majalla" w:hAnsi="Sakkal Majalla" w:cs="Sakkal Majalla"/>
          <w:sz w:val="28"/>
          <w:szCs w:val="28"/>
          <w:rtl/>
        </w:rPr>
        <w:t>عمـل متصلـة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كما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أصـبحت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أتمتة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خطـوط البيـانات </w:t>
      </w:r>
      <w:r w:rsidRPr="004D33A0">
        <w:rPr>
          <w:rFonts w:ascii="Sakkal Majalla" w:hAnsi="Sakkal Majalla" w:cs="Sakkal Majalla"/>
          <w:sz w:val="28"/>
          <w:szCs w:val="28"/>
        </w:rPr>
        <w:t xml:space="preserve">(Data Pipelines Automation)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جزءًا أساسيًا لجمع ومعالجة البيانات بكفاءة ودون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تدخـل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بشري كبير،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ممـا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يضمن دقة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وتـوفر </w:t>
      </w:r>
      <w:r w:rsidRPr="004D33A0">
        <w:rPr>
          <w:rFonts w:ascii="Sakkal Majalla" w:hAnsi="Sakkal Majalla" w:cs="Sakkal Majalla"/>
          <w:sz w:val="28"/>
          <w:szCs w:val="28"/>
          <w:rtl/>
        </w:rPr>
        <w:t>البيانات لتحليلات الذكاء الاصطناعي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إضافة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إلـى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ذلك،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تبنـت العديـد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من المؤسسات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مـمارسات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تشغيل </w:t>
      </w:r>
      <w:r w:rsidR="00D414FB">
        <w:rPr>
          <w:rFonts w:ascii="Sakkal Majalla" w:hAnsi="Sakkal Majalla" w:cs="Sakkal Majalla"/>
          <w:sz w:val="28"/>
          <w:szCs w:val="28"/>
          <w:rtl/>
        </w:rPr>
        <w:lastRenderedPageBreak/>
        <w:t xml:space="preserve">نـماذج </w:t>
      </w:r>
      <w:r w:rsidRPr="004D33A0">
        <w:rPr>
          <w:rFonts w:ascii="Sakkal Majalla" w:hAnsi="Sakkal Majalla" w:cs="Sakkal Majalla"/>
          <w:sz w:val="28"/>
          <w:szCs w:val="28"/>
          <w:rtl/>
        </w:rPr>
        <w:t>التعلم الآلي</w:t>
      </w:r>
      <w:r w:rsidRPr="004D33A0">
        <w:rPr>
          <w:rFonts w:ascii="Sakkal Majalla" w:hAnsi="Sakkal Majalla" w:cs="Sakkal Majalla"/>
          <w:sz w:val="28"/>
          <w:szCs w:val="28"/>
        </w:rPr>
        <w:t xml:space="preserve"> (</w:t>
      </w:r>
      <w:proofErr w:type="spellStart"/>
      <w:r w:rsidRPr="004D33A0">
        <w:rPr>
          <w:rFonts w:ascii="Sakkal Majalla" w:hAnsi="Sakkal Majalla" w:cs="Sakkal Majalla"/>
          <w:sz w:val="28"/>
          <w:szCs w:val="28"/>
        </w:rPr>
        <w:t>MLOps</w:t>
      </w:r>
      <w:proofErr w:type="spellEnd"/>
      <w:r w:rsidRPr="004D33A0">
        <w:rPr>
          <w:rFonts w:ascii="Sakkal Majalla" w:hAnsi="Sakkal Majalla" w:cs="Sakkal Majalla"/>
          <w:sz w:val="28"/>
          <w:szCs w:val="28"/>
        </w:rPr>
        <w:t xml:space="preserve">)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لضمان نشر النماذج الذكية وصيانتها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وتحديثهـا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بشكل فعال </w:t>
      </w:r>
      <w:r w:rsidR="00D414FB">
        <w:rPr>
          <w:rFonts w:ascii="Sakkal Majalla" w:hAnsi="Sakkal Majalla" w:cs="Sakkal Majalla"/>
          <w:sz w:val="28"/>
          <w:szCs w:val="28"/>
          <w:rtl/>
        </w:rPr>
        <w:t>ومستمـر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مـما يـرفع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من موثوقية التنبؤ والتوصية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الـتي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تقدمها هذه النماذج في بيئات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المشاريـع </w:t>
      </w:r>
      <w:r w:rsidRPr="004D33A0">
        <w:rPr>
          <w:rFonts w:ascii="Sakkal Majalla" w:hAnsi="Sakkal Majalla" w:cs="Sakkal Majalla"/>
          <w:sz w:val="28"/>
          <w:szCs w:val="28"/>
          <w:rtl/>
        </w:rPr>
        <w:t>الحقيقية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على الصعيد </w:t>
      </w:r>
      <w:r w:rsidR="00D414FB">
        <w:rPr>
          <w:rFonts w:ascii="Sakkal Majalla" w:hAnsi="Sakkal Majalla" w:cs="Sakkal Majalla"/>
          <w:sz w:val="28"/>
          <w:szCs w:val="28"/>
          <w:rtl/>
        </w:rPr>
        <w:t>العملـي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، يتم توظيف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الـرؤية الحـاسوبية لمتابعـة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تقدم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الأعمـال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في مواقع التنفيذ الفعلية، على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سبـيل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المثال، مراقبة سير العمل في مواقع البناء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الضخمـة </w:t>
      </w:r>
      <w:r w:rsidRPr="004D33A0">
        <w:rPr>
          <w:rFonts w:ascii="Sakkal Majalla" w:hAnsi="Sakkal Majalla" w:cs="Sakkal Majalla"/>
          <w:sz w:val="28"/>
          <w:szCs w:val="28"/>
          <w:rtl/>
        </w:rPr>
        <w:t>أو خطوط الإنتاج</w:t>
      </w:r>
      <w:r w:rsidRPr="004D33A0">
        <w:rPr>
          <w:rFonts w:ascii="Sakkal Majalla" w:hAnsi="Sakkal Majalla" w:cs="Sakkal Majalla"/>
          <w:sz w:val="28"/>
          <w:szCs w:val="28"/>
        </w:rPr>
        <w:t xml:space="preserve"> (Aziz, Hafez, &amp; </w:t>
      </w:r>
      <w:proofErr w:type="spellStart"/>
      <w:r w:rsidRPr="004D33A0">
        <w:rPr>
          <w:rFonts w:ascii="Sakkal Majalla" w:hAnsi="Sakkal Majalla" w:cs="Sakkal Majalla"/>
          <w:sz w:val="28"/>
          <w:szCs w:val="28"/>
        </w:rPr>
        <w:t>Abuel</w:t>
      </w:r>
      <w:r w:rsidRPr="004D33A0">
        <w:rPr>
          <w:rFonts w:ascii="Sakkal Majalla" w:hAnsi="Sakkal Majalla" w:cs="Sakkal Majalla"/>
          <w:sz w:val="28"/>
          <w:szCs w:val="28"/>
        </w:rPr>
        <w:noBreakHyphen/>
        <w:t>Magd</w:t>
      </w:r>
      <w:proofErr w:type="spellEnd"/>
      <w:r w:rsidRPr="004D33A0">
        <w:rPr>
          <w:rFonts w:ascii="Sakkal Majalla" w:hAnsi="Sakkal Majalla" w:cs="Sakkal Majalla"/>
          <w:sz w:val="28"/>
          <w:szCs w:val="28"/>
        </w:rPr>
        <w:t>, 2014)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D33A0">
        <w:rPr>
          <w:rFonts w:ascii="Sakkal Majalla" w:hAnsi="Sakkal Majalla" w:cs="Sakkal Majalla"/>
          <w:sz w:val="28"/>
          <w:szCs w:val="28"/>
          <w:rtl/>
        </w:rPr>
        <w:t>بينما تُستخدم تحليلات اللغة</w:t>
      </w:r>
      <w:r w:rsidRPr="004D33A0">
        <w:rPr>
          <w:rFonts w:ascii="Sakkal Majalla" w:hAnsi="Sakkal Majalla" w:cs="Sakkal Majalla"/>
          <w:sz w:val="28"/>
          <w:szCs w:val="28"/>
        </w:rPr>
        <w:t xml:space="preserve"> (Text Analytics)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لمراجعة العقود، متطلبات المشروع، ومستندات أصحاب المصلحة لاستخلاص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المعلـومات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الرئيسية وتحديد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التناقـضات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أو المخاطر المحتملة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بشكـل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أسرع وأكثر دقة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مـما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لو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تـم </w:t>
      </w:r>
      <w:r w:rsidRPr="004D33A0">
        <w:rPr>
          <w:rFonts w:ascii="Sakkal Majalla" w:hAnsi="Sakkal Majalla" w:cs="Sakkal Majalla"/>
          <w:sz w:val="28"/>
          <w:szCs w:val="28"/>
          <w:rtl/>
        </w:rPr>
        <w:t>ذلك يدويًا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وتساعد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النمـذجة </w:t>
      </w:r>
      <w:r w:rsidRPr="004D33A0">
        <w:rPr>
          <w:rFonts w:ascii="Sakkal Majalla" w:hAnsi="Sakkal Majalla" w:cs="Sakkal Majalla"/>
          <w:sz w:val="28"/>
          <w:szCs w:val="28"/>
          <w:rtl/>
        </w:rPr>
        <w:t>الاحتمالية</w:t>
      </w:r>
      <w:r w:rsidRPr="004D33A0">
        <w:rPr>
          <w:rFonts w:ascii="Sakkal Majalla" w:hAnsi="Sakkal Majalla" w:cs="Sakkal Majalla"/>
          <w:sz w:val="28"/>
          <w:szCs w:val="28"/>
        </w:rPr>
        <w:t xml:space="preserve"> (Probabilistic Modeling)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المحاكاة وتوزيع الموارد بشكل أكثر كفاءة، مما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يدعـم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اتخاذ قرارات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أفضـل فـي تخـصيص </w:t>
      </w:r>
      <w:r w:rsidRPr="004D33A0">
        <w:rPr>
          <w:rFonts w:ascii="Sakkal Majalla" w:hAnsi="Sakkal Majalla" w:cs="Sakkal Majalla"/>
          <w:sz w:val="28"/>
          <w:szCs w:val="28"/>
          <w:rtl/>
        </w:rPr>
        <w:t>الموارد وإدارة الجداول الزمنية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ولـم يتوقـف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التطور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عنـد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هذا الحد،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فالجـيل الأحـدث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من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الـنماذج التوليـدية </w:t>
      </w:r>
      <w:r w:rsidRPr="004D33A0">
        <w:rPr>
          <w:rFonts w:ascii="Sakkal Majalla" w:hAnsi="Sakkal Majalla" w:cs="Sakkal Majalla"/>
          <w:sz w:val="28"/>
          <w:szCs w:val="28"/>
        </w:rPr>
        <w:t xml:space="preserve">(Generative AI Models) </w:t>
      </w:r>
      <w:r w:rsidRPr="004D33A0">
        <w:rPr>
          <w:rFonts w:ascii="Sakkal Majalla" w:hAnsi="Sakkal Majalla" w:cs="Sakkal Majalla"/>
          <w:sz w:val="28"/>
          <w:szCs w:val="28"/>
          <w:rtl/>
        </w:rPr>
        <w:t>مثل نماذج اللغة الكبيرة</w:t>
      </w:r>
      <w:r w:rsidRPr="004D33A0">
        <w:rPr>
          <w:rFonts w:ascii="Sakkal Majalla" w:hAnsi="Sakkal Majalla" w:cs="Sakkal Majalla"/>
          <w:sz w:val="28"/>
          <w:szCs w:val="28"/>
        </w:rPr>
        <w:t xml:space="preserve"> (LLMs)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بدأ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يدعـم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صياغة خطط عمل </w:t>
      </w:r>
      <w:r w:rsidR="00D414FB">
        <w:rPr>
          <w:rFonts w:ascii="Sakkal Majalla" w:hAnsi="Sakkal Majalla" w:cs="Sakkal Majalla"/>
          <w:sz w:val="28"/>
          <w:szCs w:val="28"/>
          <w:rtl/>
        </w:rPr>
        <w:t>مفصـلة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، اقتراح سيناريوهات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بديلـة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لمواجهة </w:t>
      </w:r>
      <w:r w:rsidR="00D414FB">
        <w:rPr>
          <w:rFonts w:ascii="Sakkal Majalla" w:hAnsi="Sakkal Majalla" w:cs="Sakkal Majalla"/>
          <w:sz w:val="28"/>
          <w:szCs w:val="28"/>
          <w:rtl/>
        </w:rPr>
        <w:t>التـحديات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وتعزيـز التـعاون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بين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أصحـاب المصـلحة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عبر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تلخيـصات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ذكية للمناقشات الطويلة وتوفير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مساعـدات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قرار </w:t>
      </w:r>
      <w:r w:rsidR="00D414FB">
        <w:rPr>
          <w:rFonts w:ascii="Sakkal Majalla" w:hAnsi="Sakkal Majalla" w:cs="Sakkal Majalla"/>
          <w:sz w:val="28"/>
          <w:szCs w:val="28"/>
          <w:rtl/>
        </w:rPr>
        <w:t>تفاعلـية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، مما يعزز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قـدرة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فرق العمل على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الابـتكار </w:t>
      </w:r>
      <w:r w:rsidRPr="004D33A0">
        <w:rPr>
          <w:rFonts w:ascii="Sakkal Majalla" w:hAnsi="Sakkal Majalla" w:cs="Sakkal Majalla"/>
          <w:sz w:val="28"/>
          <w:szCs w:val="28"/>
          <w:rtl/>
        </w:rPr>
        <w:t>والتكيف (</w:t>
      </w:r>
      <w:r w:rsidR="00D414FB">
        <w:rPr>
          <w:rFonts w:ascii="Sakkal Majalla" w:hAnsi="Sakkal Majalla" w:cs="Sakkal Majalla"/>
          <w:sz w:val="28"/>
          <w:szCs w:val="28"/>
          <w:rtl/>
        </w:rPr>
        <w:t>القحطـاني</w:t>
      </w:r>
      <w:r w:rsidRPr="004D33A0">
        <w:rPr>
          <w:rFonts w:ascii="Sakkal Majalla" w:hAnsi="Sakkal Majalla" w:cs="Sakkal Majalla"/>
          <w:sz w:val="28"/>
          <w:szCs w:val="28"/>
          <w:rtl/>
        </w:rPr>
        <w:t>، 2022)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وهكذا،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لـم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يعد الذكاء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الاصطنـاعي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مجرد أداة مساندة أو تكميلية </w:t>
      </w:r>
      <w:r w:rsidR="00D414FB">
        <w:rPr>
          <w:rFonts w:ascii="Sakkal Majalla" w:hAnsi="Sakkal Majalla" w:cs="Sakkal Majalla"/>
          <w:sz w:val="28"/>
          <w:szCs w:val="28"/>
          <w:rtl/>
        </w:rPr>
        <w:t>فحـسب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بـل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أصبح منظومة متكاملة ذات أبعاد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بشريـة وماديـة </w:t>
      </w:r>
      <w:r w:rsidRPr="004D33A0">
        <w:rPr>
          <w:rFonts w:ascii="Sakkal Majalla" w:hAnsi="Sakkal Majalla" w:cs="Sakkal Majalla"/>
          <w:sz w:val="28"/>
          <w:szCs w:val="28"/>
          <w:rtl/>
        </w:rPr>
        <w:t>وفنية (</w:t>
      </w:r>
      <w:r w:rsidR="00D414FB">
        <w:rPr>
          <w:rFonts w:ascii="Sakkal Majalla" w:hAnsi="Sakkal Majalla" w:cs="Sakkal Majalla"/>
          <w:sz w:val="28"/>
          <w:szCs w:val="28"/>
          <w:rtl/>
        </w:rPr>
        <w:t>كزبـه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، 2024)، تُرسّخ الاستباقية، تعزز المرونة،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وتضـمن </w:t>
      </w:r>
      <w:r w:rsidRPr="004D33A0">
        <w:rPr>
          <w:rFonts w:ascii="Sakkal Majalla" w:hAnsi="Sakkal Majalla" w:cs="Sakkal Majalla"/>
          <w:sz w:val="28"/>
          <w:szCs w:val="28"/>
          <w:rtl/>
        </w:rPr>
        <w:t>استدامة الأداء في إدارة المشاريع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لقد أعاد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الـذكاء الاصطنـاعي تعـريف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مفهوم </w:t>
      </w:r>
      <w:r w:rsidR="00D414FB">
        <w:rPr>
          <w:rFonts w:ascii="Sakkal Majalla" w:hAnsi="Sakkal Majalla" w:cs="Sakkal Majalla"/>
          <w:sz w:val="28"/>
          <w:szCs w:val="28"/>
          <w:rtl/>
        </w:rPr>
        <w:t>المتابـعة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، محولاً إياها من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مـجرد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رصد لاحق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لـما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حدث إلى توجيه استباقي وقرارات قائمة على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البيـانات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تغطي دورة حياة </w:t>
      </w:r>
      <w:r w:rsidR="00D414FB">
        <w:rPr>
          <w:rFonts w:ascii="Sakkal Majalla" w:hAnsi="Sakkal Majalla" w:cs="Sakkal Majalla"/>
          <w:sz w:val="28"/>
          <w:szCs w:val="28"/>
          <w:rtl/>
        </w:rPr>
        <w:t>المشـروع بأكمـلها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، بما يتوافق مع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الأهـداف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الوطنية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لـلتحول </w:t>
      </w:r>
      <w:r w:rsidRPr="004D33A0">
        <w:rPr>
          <w:rFonts w:ascii="Sakkal Majalla" w:hAnsi="Sakkal Majalla" w:cs="Sakkal Majalla"/>
          <w:sz w:val="28"/>
          <w:szCs w:val="28"/>
          <w:rtl/>
        </w:rPr>
        <w:t>الرقمي ورؤية المملكة 2030 (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الهـيئة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السعودية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للبيانـات </w:t>
      </w:r>
      <w:r w:rsidRPr="004D33A0">
        <w:rPr>
          <w:rFonts w:ascii="Sakkal Majalla" w:hAnsi="Sakkal Majalla" w:cs="Sakkal Majalla"/>
          <w:sz w:val="28"/>
          <w:szCs w:val="28"/>
          <w:rtl/>
        </w:rPr>
        <w:t>والذكاء الاصطناعي (</w:t>
      </w:r>
      <w:proofErr w:type="spellStart"/>
      <w:r w:rsidRPr="004D33A0">
        <w:rPr>
          <w:rFonts w:ascii="Sakkal Majalla" w:hAnsi="Sakkal Majalla" w:cs="Sakkal Majalla"/>
          <w:sz w:val="28"/>
          <w:szCs w:val="28"/>
          <w:rtl/>
        </w:rPr>
        <w:t>سدايا</w:t>
      </w:r>
      <w:proofErr w:type="spellEnd"/>
      <w:r w:rsidRPr="004D33A0">
        <w:rPr>
          <w:rFonts w:ascii="Sakkal Majalla" w:hAnsi="Sakkal Majalla" w:cs="Sakkal Majalla"/>
          <w:sz w:val="28"/>
          <w:szCs w:val="28"/>
          <w:rtl/>
        </w:rPr>
        <w:t>)، 2024)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3D964790" w14:textId="77777777" w:rsidR="007B4D16" w:rsidRPr="003E72D4" w:rsidRDefault="007B4D16" w:rsidP="00A20E3B">
      <w:p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  <w:rtl/>
        </w:rPr>
      </w:pPr>
    </w:p>
    <w:p w14:paraId="5D6D9796" w14:textId="4F2D85AD" w:rsidR="00CC3AE6" w:rsidRPr="003E72D4" w:rsidRDefault="00D414FB" w:rsidP="002959C5">
      <w:pPr>
        <w:pStyle w:val="3"/>
        <w:divId w:val="1013797401"/>
      </w:pPr>
      <w:bookmarkStart w:id="24" w:name="_Toc211462850"/>
      <w:bookmarkStart w:id="25" w:name="_Toc215434935"/>
      <w:r>
        <w:rPr>
          <w:rtl/>
        </w:rPr>
        <w:t xml:space="preserve">الأهمـية الاستراتيجـية </w:t>
      </w:r>
      <w:r w:rsidR="00CC3AE6" w:rsidRPr="003E72D4">
        <w:rPr>
          <w:rtl/>
        </w:rPr>
        <w:t>للذكاء الاصطناعي</w:t>
      </w:r>
      <w:bookmarkEnd w:id="24"/>
      <w:bookmarkEnd w:id="25"/>
    </w:p>
    <w:p w14:paraId="7A200E8E" w14:textId="52D229A1" w:rsidR="004D33A0" w:rsidRPr="004D33A0" w:rsidRDefault="00A20E3B" w:rsidP="004D33A0">
      <w:p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تـبرز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الأهمية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الاستراتيجيـة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للذكاء الاصطناعي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كونه أحد الأعمدة الأساسية للتحول الإداري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والتنمـوي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في إدارة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المـشاريع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المعاصرة،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لـيس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فقط على المستوى التشغيلي،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بـل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كدافع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رئيـسي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لتحقيق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أهـداف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رؤى وطنية طموحة مثل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رؤيـة المملـكة العربيـة السعوديـة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>2030 (</w:t>
      </w:r>
      <w:r w:rsidR="00D414FB">
        <w:rPr>
          <w:rFonts w:ascii="Sakkal Majalla" w:hAnsi="Sakkal Majalla" w:cs="Sakkal Majalla"/>
          <w:sz w:val="28"/>
          <w:szCs w:val="28"/>
          <w:rtl/>
        </w:rPr>
        <w:t>القحـطاني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، 2022؛ الهيئة السعودية للبيانات والذكاء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الاصطناعـي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>(</w:t>
      </w:r>
      <w:proofErr w:type="spellStart"/>
      <w:r w:rsidR="004D33A0" w:rsidRPr="004D33A0">
        <w:rPr>
          <w:rFonts w:ascii="Sakkal Majalla" w:hAnsi="Sakkal Majalla" w:cs="Sakkal Majalla"/>
          <w:sz w:val="28"/>
          <w:szCs w:val="28"/>
          <w:rtl/>
        </w:rPr>
        <w:t>سدايا</w:t>
      </w:r>
      <w:proofErr w:type="spellEnd"/>
      <w:r w:rsidR="004D33A0" w:rsidRPr="004D33A0">
        <w:rPr>
          <w:rFonts w:ascii="Sakkal Majalla" w:hAnsi="Sakkal Majalla" w:cs="Sakkal Majalla"/>
          <w:sz w:val="28"/>
          <w:szCs w:val="28"/>
          <w:rtl/>
        </w:rPr>
        <w:t>)، 2024)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إن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قدرتـه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الفائقة على معالجة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وتحـليل كـميات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هائلة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البيانات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يمكّنـه مـن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تجاوز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حـدود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القدرات </w:t>
      </w:r>
      <w:r w:rsidR="00D414FB">
        <w:rPr>
          <w:rFonts w:ascii="Sakkal Majalla" w:hAnsi="Sakkal Majalla" w:cs="Sakkal Majalla"/>
          <w:sz w:val="28"/>
          <w:szCs w:val="28"/>
          <w:rtl/>
        </w:rPr>
        <w:t>البـشرية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، مما يُسهم بشكل مباشر في رفع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كـفاءة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الأداء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عـبر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أتمتة المهام الروتينية والمستهلكة للوقت، وتحليل البيانات الضخمة بدقة عالية وسرعة </w:t>
      </w:r>
      <w:r w:rsidR="00D414FB">
        <w:rPr>
          <w:rFonts w:ascii="Sakkal Majalla" w:hAnsi="Sakkal Majalla" w:cs="Sakkal Majalla"/>
          <w:sz w:val="28"/>
          <w:szCs w:val="28"/>
          <w:rtl/>
        </w:rPr>
        <w:t>فائقـة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هذا التحليل المعمق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ينعكـس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بدوره على تحسين جودة القرارات </w:t>
      </w:r>
      <w:r w:rsidR="00D414FB">
        <w:rPr>
          <w:rFonts w:ascii="Sakkal Majalla" w:hAnsi="Sakkal Majalla" w:cs="Sakkal Majalla"/>
          <w:sz w:val="28"/>
          <w:szCs w:val="28"/>
          <w:rtl/>
        </w:rPr>
        <w:t>المتخـذة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وتقلـيل المخـاطر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الزمنية والمالية المرتبطة </w:t>
      </w:r>
      <w:r w:rsidR="00D414FB">
        <w:rPr>
          <w:rFonts w:ascii="Sakkal Majalla" w:hAnsi="Sakkal Majalla" w:cs="Sakkal Majalla"/>
          <w:sz w:val="28"/>
          <w:szCs w:val="28"/>
          <w:rtl/>
        </w:rPr>
        <w:t>بالمشـاريع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، مما يعزز فرص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نـجاحها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واستدامتها (بكر، أبو </w:t>
      </w:r>
      <w:r w:rsidR="00D414FB">
        <w:rPr>
          <w:rFonts w:ascii="Sakkal Majalla" w:hAnsi="Sakkal Majalla" w:cs="Sakkal Majalla"/>
          <w:sz w:val="28"/>
          <w:szCs w:val="28"/>
          <w:rtl/>
        </w:rPr>
        <w:t>فـارع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414FB">
        <w:rPr>
          <w:rFonts w:ascii="Sakkal Majalla" w:hAnsi="Sakkal Majalla" w:cs="Sakkal Majalla"/>
          <w:sz w:val="28"/>
          <w:szCs w:val="28"/>
          <w:rtl/>
        </w:rPr>
        <w:t>وجـدع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>، 2023)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3ADB443D" w14:textId="7256D5A1" w:rsidR="004D33A0" w:rsidRPr="004D33A0" w:rsidRDefault="004D33A0" w:rsidP="004D33A0">
      <w:p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4D33A0">
        <w:rPr>
          <w:rFonts w:ascii="Sakkal Majalla" w:hAnsi="Sakkal Majalla" w:cs="Sakkal Majalla"/>
          <w:sz w:val="28"/>
          <w:szCs w:val="28"/>
          <w:rtl/>
        </w:rPr>
        <w:t xml:space="preserve">وتشير الأدبيات الحديثة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بـقوة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إلى أن الذكاء الاصطناعي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يعزّـز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القدرة الاستباقية على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التنبـؤ بالانحـرافات المحتـملة فـي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الجدول </w:t>
      </w:r>
      <w:r w:rsidR="00D414FB">
        <w:rPr>
          <w:rFonts w:ascii="Sakkal Majalla" w:hAnsi="Sakkal Majalla" w:cs="Sakkal Majalla"/>
          <w:sz w:val="28"/>
          <w:szCs w:val="28"/>
          <w:rtl/>
        </w:rPr>
        <w:t>الزمـني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، الميزانية، وجودة المخرجات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قـبل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أن تتفاقم لتصبح مشكلات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رئيسـية </w:t>
      </w:r>
      <w:r w:rsidRPr="004D33A0">
        <w:rPr>
          <w:rFonts w:ascii="Sakkal Majalla" w:hAnsi="Sakkal Majalla" w:cs="Sakkal Majalla"/>
          <w:sz w:val="28"/>
          <w:szCs w:val="28"/>
        </w:rPr>
        <w:t>(Bhaskar, 2019</w:t>
      </w:r>
      <w:r w:rsidRPr="004D33A0">
        <w:rPr>
          <w:rFonts w:ascii="Sakkal Majalla" w:hAnsi="Sakkal Majalla" w:cs="Sakkal Majalla"/>
          <w:sz w:val="28"/>
          <w:szCs w:val="28"/>
          <w:rtl/>
        </w:rPr>
        <w:t>؛ السبيعي، 2025</w:t>
      </w:r>
      <w:r w:rsidRPr="004D33A0">
        <w:rPr>
          <w:rFonts w:ascii="Sakkal Majalla" w:hAnsi="Sakkal Majalla" w:cs="Sakkal Majalla"/>
          <w:sz w:val="28"/>
          <w:szCs w:val="28"/>
        </w:rPr>
        <w:t>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هذا النهج الاستباقي يعتمد على خوارزميات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الـتعلم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الآلي التي تستطيع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تحـديد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الأنماط والتنبؤ بالمستقبل بناءً على البيانات </w:t>
      </w:r>
      <w:r w:rsidR="00D414FB">
        <w:rPr>
          <w:rFonts w:ascii="Sakkal Majalla" w:hAnsi="Sakkal Majalla" w:cs="Sakkal Majalla"/>
          <w:sz w:val="28"/>
          <w:szCs w:val="28"/>
          <w:rtl/>
        </w:rPr>
        <w:t>التـاريخية واللـحظية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، مما يسمح لمديري المشاريع باتخاذ إجراءات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تصحيحـية </w:t>
      </w:r>
      <w:r w:rsidRPr="004D33A0">
        <w:rPr>
          <w:rFonts w:ascii="Sakkal Majalla" w:hAnsi="Sakkal Majalla" w:cs="Sakkal Majalla"/>
          <w:sz w:val="28"/>
          <w:szCs w:val="28"/>
          <w:rtl/>
        </w:rPr>
        <w:t>في وقت مبكر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كـما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يدعم الذكاء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الاصطناعـي الـمرونة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التنظيمية من خلال بناء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نـماذج محـاكاة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لسيناريوهات متعددة لمسارات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التنفيـذ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المحتملة، وتخصيص الموارد بصورة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ديناميكـية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تتكيف مع المتغيرات والمفاجآت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غيـر </w:t>
      </w:r>
      <w:r w:rsidRPr="004D33A0">
        <w:rPr>
          <w:rFonts w:ascii="Sakkal Majalla" w:hAnsi="Sakkal Majalla" w:cs="Sakkal Majalla"/>
          <w:sz w:val="28"/>
          <w:szCs w:val="28"/>
          <w:rtl/>
        </w:rPr>
        <w:t>المتوقعة</w:t>
      </w:r>
      <w:r w:rsidRPr="004D33A0">
        <w:rPr>
          <w:rFonts w:ascii="Sakkal Majalla" w:hAnsi="Sakkal Majalla" w:cs="Sakkal Majalla"/>
          <w:sz w:val="28"/>
          <w:szCs w:val="28"/>
        </w:rPr>
        <w:t xml:space="preserve"> (Aziz, Hafez, &amp; </w:t>
      </w:r>
      <w:proofErr w:type="spellStart"/>
      <w:r w:rsidRPr="004D33A0">
        <w:rPr>
          <w:rFonts w:ascii="Sakkal Majalla" w:hAnsi="Sakkal Majalla" w:cs="Sakkal Majalla"/>
          <w:sz w:val="28"/>
          <w:szCs w:val="28"/>
        </w:rPr>
        <w:t>Abuel</w:t>
      </w:r>
      <w:r w:rsidRPr="004D33A0">
        <w:rPr>
          <w:rFonts w:ascii="Sakkal Majalla" w:hAnsi="Sakkal Majalla" w:cs="Sakkal Majalla"/>
          <w:sz w:val="28"/>
          <w:szCs w:val="28"/>
        </w:rPr>
        <w:noBreakHyphen/>
        <w:t>Magd</w:t>
      </w:r>
      <w:proofErr w:type="spellEnd"/>
      <w:r w:rsidRPr="004D33A0">
        <w:rPr>
          <w:rFonts w:ascii="Sakkal Majalla" w:hAnsi="Sakkal Majalla" w:cs="Sakkal Majalla"/>
          <w:sz w:val="28"/>
          <w:szCs w:val="28"/>
        </w:rPr>
        <w:t>, 2014)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الأمـر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الذي يرفع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موثـوقية </w:t>
      </w:r>
      <w:r w:rsidRPr="004D33A0">
        <w:rPr>
          <w:rFonts w:ascii="Sakkal Majalla" w:hAnsi="Sakkal Majalla" w:cs="Sakkal Majalla"/>
          <w:sz w:val="28"/>
          <w:szCs w:val="28"/>
          <w:rtl/>
        </w:rPr>
        <w:lastRenderedPageBreak/>
        <w:t xml:space="preserve">خطط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المشـروع ويُحـسّن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بشكل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ملـموس مؤشـرات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القيمة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المكتسـبة </w:t>
      </w:r>
      <w:r w:rsidRPr="004D33A0">
        <w:rPr>
          <w:rFonts w:ascii="Sakkal Majalla" w:hAnsi="Sakkal Majalla" w:cs="Sakkal Majalla"/>
          <w:sz w:val="28"/>
          <w:szCs w:val="28"/>
        </w:rPr>
        <w:t xml:space="preserve">(Earned Value Indicators) </w:t>
      </w:r>
      <w:r w:rsidRPr="004D33A0">
        <w:rPr>
          <w:rFonts w:ascii="Sakkal Majalla" w:hAnsi="Sakkal Majalla" w:cs="Sakkal Majalla"/>
          <w:sz w:val="28"/>
          <w:szCs w:val="28"/>
          <w:rtl/>
        </w:rPr>
        <w:t>مثل مؤشر أداء الجدول الزمني</w:t>
      </w:r>
      <w:r w:rsidRPr="004D33A0">
        <w:rPr>
          <w:rFonts w:ascii="Sakkal Majalla" w:hAnsi="Sakkal Majalla" w:cs="Sakkal Majalla"/>
          <w:sz w:val="28"/>
          <w:szCs w:val="28"/>
        </w:rPr>
        <w:t xml:space="preserve"> (SPI) </w:t>
      </w:r>
      <w:r w:rsidRPr="004D33A0">
        <w:rPr>
          <w:rFonts w:ascii="Sakkal Majalla" w:hAnsi="Sakkal Majalla" w:cs="Sakkal Majalla"/>
          <w:sz w:val="28"/>
          <w:szCs w:val="28"/>
          <w:rtl/>
        </w:rPr>
        <w:t>ومؤشر أداء التكلفة</w:t>
      </w:r>
      <w:r w:rsidRPr="004D33A0">
        <w:rPr>
          <w:rFonts w:ascii="Sakkal Majalla" w:hAnsi="Sakkal Majalla" w:cs="Sakkal Majalla"/>
          <w:sz w:val="28"/>
          <w:szCs w:val="28"/>
        </w:rPr>
        <w:t xml:space="preserve"> (CPI) (Fleming &amp; </w:t>
      </w:r>
      <w:proofErr w:type="spellStart"/>
      <w:r w:rsidRPr="004D33A0">
        <w:rPr>
          <w:rFonts w:ascii="Sakkal Majalla" w:hAnsi="Sakkal Majalla" w:cs="Sakkal Majalla"/>
          <w:sz w:val="28"/>
          <w:szCs w:val="28"/>
        </w:rPr>
        <w:t>Koppelman</w:t>
      </w:r>
      <w:proofErr w:type="spellEnd"/>
      <w:r w:rsidRPr="004D33A0">
        <w:rPr>
          <w:rFonts w:ascii="Sakkal Majalla" w:hAnsi="Sakkal Majalla" w:cs="Sakkal Majalla"/>
          <w:sz w:val="28"/>
          <w:szCs w:val="28"/>
        </w:rPr>
        <w:t>, 2016)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فضلاً عن ذلك،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يوفّـر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الذكاء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الاصطنـاعي حـلولًا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مبتكرة تعزّز استمرارية تنفيذ المشاريع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البيئات </w:t>
      </w:r>
      <w:r w:rsidR="00D414FB">
        <w:rPr>
          <w:rFonts w:ascii="Sakkal Majalla" w:hAnsi="Sakkal Majalla" w:cs="Sakkal Majalla"/>
          <w:sz w:val="28"/>
          <w:szCs w:val="28"/>
          <w:rtl/>
        </w:rPr>
        <w:t>الـمعقّدة وغيـر المستـقرة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ويدعـم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الحوكمة والشفافية عبر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لوحـات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قيادة لحظية تتيح مراقبة دقيقة للتقدّم،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وتـوفير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مصفوفات متكاملة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للمخـاطر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والتغيير يمكن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لجميـع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أصحاب المصلحة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الوصـول </w:t>
      </w:r>
      <w:r w:rsidRPr="004D33A0">
        <w:rPr>
          <w:rFonts w:ascii="Sakkal Majalla" w:hAnsi="Sakkal Majalla" w:cs="Sakkal Majalla"/>
          <w:sz w:val="28"/>
          <w:szCs w:val="28"/>
          <w:rtl/>
        </w:rPr>
        <w:t>إليها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08D5AC4F" w14:textId="62CF65D6" w:rsidR="004D33A0" w:rsidRPr="004D33A0" w:rsidRDefault="004D33A0" w:rsidP="004D33A0">
      <w:p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4D33A0">
        <w:rPr>
          <w:rFonts w:ascii="Sakkal Majalla" w:hAnsi="Sakkal Majalla" w:cs="Sakkal Majalla"/>
          <w:sz w:val="28"/>
          <w:szCs w:val="28"/>
          <w:rtl/>
        </w:rPr>
        <w:t xml:space="preserve">من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زاويـة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إدارة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أصـحاب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المصلحة، يعزّز الذكاء الاصطناعي الثقة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المؤسسيـة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بقدرة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فـرق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المشاريع على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التكيّـف الـسريع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مع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المتغيـرات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واتخاذ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قـرارات مبـنية </w:t>
      </w:r>
      <w:r w:rsidRPr="004D33A0">
        <w:rPr>
          <w:rFonts w:ascii="Sakkal Majalla" w:hAnsi="Sakkal Majalla" w:cs="Sakkal Majalla"/>
          <w:sz w:val="28"/>
          <w:szCs w:val="28"/>
          <w:rtl/>
        </w:rPr>
        <w:t>على البيانات والحقائق، وليس فقط على الحدس أو الخبرة الشخصية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هذا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يـجعله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أداة استراتيجية لا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غنـى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عنها لتحقيق الاستدامة التشغيلية ورفع معدلات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نـجاح الـمشاريع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بيـئة </w:t>
      </w:r>
      <w:r w:rsidRPr="004D33A0">
        <w:rPr>
          <w:rFonts w:ascii="Sakkal Majalla" w:hAnsi="Sakkal Majalla" w:cs="Sakkal Majalla"/>
          <w:sz w:val="28"/>
          <w:szCs w:val="28"/>
          <w:rtl/>
        </w:rPr>
        <w:t>الأعمال التنافسية</w:t>
      </w:r>
      <w:r w:rsidRPr="004D33A0">
        <w:rPr>
          <w:rFonts w:ascii="Sakkal Majalla" w:hAnsi="Sakkal Majalla" w:cs="Sakkal Majalla"/>
          <w:sz w:val="28"/>
          <w:szCs w:val="28"/>
        </w:rPr>
        <w:t xml:space="preserve"> (</w:t>
      </w:r>
      <w:proofErr w:type="spellStart"/>
      <w:r w:rsidRPr="004D33A0">
        <w:rPr>
          <w:rFonts w:ascii="Sakkal Majalla" w:hAnsi="Sakkal Majalla" w:cs="Sakkal Majalla"/>
          <w:sz w:val="28"/>
          <w:szCs w:val="28"/>
        </w:rPr>
        <w:t>Alayed</w:t>
      </w:r>
      <w:proofErr w:type="spellEnd"/>
      <w:r w:rsidRPr="004D33A0">
        <w:rPr>
          <w:rFonts w:ascii="Sakkal Majalla" w:hAnsi="Sakkal Majalla" w:cs="Sakkal Majalla"/>
          <w:sz w:val="28"/>
          <w:szCs w:val="28"/>
        </w:rPr>
        <w:t>, 2025</w:t>
      </w:r>
      <w:r w:rsidRPr="004D33A0">
        <w:rPr>
          <w:rFonts w:ascii="Sakkal Majalla" w:hAnsi="Sakkal Majalla" w:cs="Sakkal Majalla"/>
          <w:sz w:val="28"/>
          <w:szCs w:val="28"/>
          <w:rtl/>
        </w:rPr>
        <w:t>؛ كزبه، 2024</w:t>
      </w:r>
      <w:r w:rsidRPr="004D33A0">
        <w:rPr>
          <w:rFonts w:ascii="Sakkal Majalla" w:hAnsi="Sakkal Majalla" w:cs="Sakkal Majalla"/>
          <w:sz w:val="28"/>
          <w:szCs w:val="28"/>
        </w:rPr>
        <w:t>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وتتبدّى هذه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الأهمـية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بصورة أوضح في تطبيقاته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العمـلية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عبر قطاعات متعدّدة </w:t>
      </w:r>
      <w:r w:rsidR="00D414FB">
        <w:rPr>
          <w:rFonts w:ascii="Sakkal Majalla" w:hAnsi="Sakkal Majalla" w:cs="Sakkal Majalla"/>
          <w:sz w:val="28"/>
          <w:szCs w:val="28"/>
          <w:rtl/>
        </w:rPr>
        <w:t>ومـتباينة</w:t>
      </w:r>
      <w:r w:rsidRPr="004D33A0">
        <w:rPr>
          <w:rFonts w:ascii="Sakkal Majalla" w:hAnsi="Sakkal Majalla" w:cs="Sakkal Majalla"/>
          <w:sz w:val="28"/>
          <w:szCs w:val="28"/>
        </w:rPr>
        <w:t>:</w:t>
      </w:r>
    </w:p>
    <w:p w14:paraId="08400581" w14:textId="195C29BC" w:rsidR="004D33A0" w:rsidRPr="004D33A0" w:rsidRDefault="00D414FB" w:rsidP="004D33A0">
      <w:pPr>
        <w:numPr>
          <w:ilvl w:val="0"/>
          <w:numId w:val="119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فـي </w:t>
      </w:r>
      <w:r w:rsidR="004D33A0" w:rsidRPr="004D33A0">
        <w:rPr>
          <w:rFonts w:ascii="Sakkal Majalla" w:hAnsi="Sakkal Majalla" w:cs="Sakkal Majalla"/>
          <w:b/>
          <w:bCs/>
          <w:sz w:val="28"/>
          <w:szCs w:val="28"/>
          <w:rtl/>
        </w:rPr>
        <w:t>مشاريع الرعاية الصحية</w:t>
      </w:r>
      <w:r w:rsidR="004D33A0" w:rsidRPr="004D33A0">
        <w:rPr>
          <w:rFonts w:ascii="Sakkal Majalla" w:hAnsi="Sakkal Majalla" w:cs="Sakkal Majalla"/>
          <w:b/>
          <w:bCs/>
          <w:sz w:val="28"/>
          <w:szCs w:val="28"/>
        </w:rPr>
        <w:t>:</w:t>
      </w:r>
      <w:r w:rsidR="004D33A0" w:rsidRPr="004D33A0">
        <w:rPr>
          <w:rFonts w:ascii="Sakkal Majalla" w:hAnsi="Sakkal Majalla" w:cs="Sakkal Majalla"/>
          <w:sz w:val="28"/>
          <w:szCs w:val="28"/>
        </w:rPr>
        <w:t xml:space="preserve">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تُستخدم </w:t>
      </w:r>
      <w:r>
        <w:rPr>
          <w:rFonts w:ascii="Sakkal Majalla" w:hAnsi="Sakkal Majalla" w:cs="Sakkal Majalla"/>
          <w:sz w:val="28"/>
          <w:szCs w:val="28"/>
          <w:rtl/>
        </w:rPr>
        <w:t xml:space="preserve">الخوارزميـات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المتقدمة في تحسين جدولة </w:t>
      </w:r>
      <w:r>
        <w:rPr>
          <w:rFonts w:ascii="Sakkal Majalla" w:hAnsi="Sakkal Majalla" w:cs="Sakkal Majalla"/>
          <w:sz w:val="28"/>
          <w:szCs w:val="28"/>
          <w:rtl/>
        </w:rPr>
        <w:t xml:space="preserve">الـموارد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الطبية، تقليص زمن انتظار </w:t>
      </w:r>
      <w:r>
        <w:rPr>
          <w:rFonts w:ascii="Sakkal Majalla" w:hAnsi="Sakkal Majalla" w:cs="Sakkal Majalla"/>
          <w:sz w:val="28"/>
          <w:szCs w:val="28"/>
          <w:rtl/>
        </w:rPr>
        <w:t>المرضـى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، </w:t>
      </w:r>
      <w:r>
        <w:rPr>
          <w:rFonts w:ascii="Sakkal Majalla" w:hAnsi="Sakkal Majalla" w:cs="Sakkal Majalla"/>
          <w:sz w:val="28"/>
          <w:szCs w:val="28"/>
          <w:rtl/>
        </w:rPr>
        <w:t xml:space="preserve">وتوزيـع الـفرق الـطبية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بكفاءة، مما يؤدي </w:t>
      </w:r>
      <w:r>
        <w:rPr>
          <w:rFonts w:ascii="Sakkal Majalla" w:hAnsi="Sakkal Majalla" w:cs="Sakkal Majalla"/>
          <w:sz w:val="28"/>
          <w:szCs w:val="28"/>
          <w:rtl/>
        </w:rPr>
        <w:t xml:space="preserve">إلـى تـقليص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زمن التعطّل </w:t>
      </w:r>
      <w:r>
        <w:rPr>
          <w:rFonts w:ascii="Sakkal Majalla" w:hAnsi="Sakkal Majalla" w:cs="Sakkal Majalla"/>
          <w:sz w:val="28"/>
          <w:szCs w:val="28"/>
          <w:rtl/>
        </w:rPr>
        <w:t xml:space="preserve">وتـحسين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جودة </w:t>
      </w:r>
      <w:r>
        <w:rPr>
          <w:rFonts w:ascii="Sakkal Majalla" w:hAnsi="Sakkal Majalla" w:cs="Sakkal Majalla"/>
          <w:sz w:val="28"/>
          <w:szCs w:val="28"/>
          <w:rtl/>
        </w:rPr>
        <w:t xml:space="preserve">الـرعاية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>المقدمة (إبراهيم وغلمان، 2024)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1B1FDF30" w14:textId="24E12038" w:rsidR="004D33A0" w:rsidRPr="004D33A0" w:rsidRDefault="00D414FB" w:rsidP="004D33A0">
      <w:pPr>
        <w:numPr>
          <w:ilvl w:val="0"/>
          <w:numId w:val="119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فـي مشـاريع </w:t>
      </w:r>
      <w:r w:rsidR="004D33A0" w:rsidRPr="004D33A0">
        <w:rPr>
          <w:rFonts w:ascii="Sakkal Majalla" w:hAnsi="Sakkal Majalla" w:cs="Sakkal Majalla"/>
          <w:b/>
          <w:bCs/>
          <w:sz w:val="28"/>
          <w:szCs w:val="28"/>
          <w:rtl/>
        </w:rPr>
        <w:t>تكنولوجيا المعلومات والاتصالات</w:t>
      </w:r>
      <w:r w:rsidR="004D33A0" w:rsidRPr="004D33A0">
        <w:rPr>
          <w:rFonts w:ascii="Sakkal Majalla" w:hAnsi="Sakkal Majalla" w:cs="Sakkal Majalla"/>
          <w:b/>
          <w:bCs/>
          <w:sz w:val="28"/>
          <w:szCs w:val="28"/>
        </w:rPr>
        <w:t>:</w:t>
      </w:r>
      <w:r w:rsidR="004D33A0" w:rsidRPr="004D33A0">
        <w:rPr>
          <w:rFonts w:ascii="Sakkal Majalla" w:hAnsi="Sakkal Majalla" w:cs="Sakkal Majalla"/>
          <w:sz w:val="28"/>
          <w:szCs w:val="28"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تـرفع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التحليلات </w:t>
      </w:r>
      <w:r>
        <w:rPr>
          <w:rFonts w:ascii="Sakkal Majalla" w:hAnsi="Sakkal Majalla" w:cs="Sakkal Majalla"/>
          <w:sz w:val="28"/>
          <w:szCs w:val="28"/>
          <w:rtl/>
        </w:rPr>
        <w:t xml:space="preserve">التـنبؤية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المدعومة بالذكاء الاصطناعي من جودة إدارة المتطلبات، حيث </w:t>
      </w:r>
      <w:r>
        <w:rPr>
          <w:rFonts w:ascii="Sakkal Majalla" w:hAnsi="Sakkal Majalla" w:cs="Sakkal Majalla"/>
          <w:sz w:val="28"/>
          <w:szCs w:val="28"/>
          <w:rtl/>
        </w:rPr>
        <w:t xml:space="preserve">يمـكنها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تحديد التناقضات أو الثغرات في </w:t>
      </w:r>
      <w:r>
        <w:rPr>
          <w:rFonts w:ascii="Sakkal Majalla" w:hAnsi="Sakkal Majalla" w:cs="Sakkal Majalla"/>
          <w:sz w:val="28"/>
          <w:szCs w:val="28"/>
          <w:rtl/>
        </w:rPr>
        <w:t xml:space="preserve">مراحـل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مبكرة، </w:t>
      </w:r>
      <w:r>
        <w:rPr>
          <w:rFonts w:ascii="Sakkal Majalla" w:hAnsi="Sakkal Majalla" w:cs="Sakkal Majalla"/>
          <w:sz w:val="28"/>
          <w:szCs w:val="28"/>
          <w:rtl/>
        </w:rPr>
        <w:t xml:space="preserve">وتـتبع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العيوب البرمجية بشكل استباقي، مما يقلل من تكاليف </w:t>
      </w:r>
      <w:r>
        <w:rPr>
          <w:rFonts w:ascii="Sakkal Majalla" w:hAnsi="Sakkal Majalla" w:cs="Sakkal Majalla"/>
          <w:sz w:val="28"/>
          <w:szCs w:val="28"/>
          <w:rtl/>
        </w:rPr>
        <w:t xml:space="preserve">الإصـلاح المـتأخرة ويسرّـع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من </w:t>
      </w:r>
      <w:r>
        <w:rPr>
          <w:rFonts w:ascii="Sakkal Majalla" w:hAnsi="Sakkal Majalla" w:cs="Sakkal Majalla"/>
          <w:sz w:val="28"/>
          <w:szCs w:val="28"/>
          <w:rtl/>
        </w:rPr>
        <w:t xml:space="preserve">تسلـيم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المنتجات البرمجية (السبيعي، 2025؛ </w:t>
      </w:r>
      <w:r>
        <w:rPr>
          <w:rFonts w:ascii="Sakkal Majalla" w:hAnsi="Sakkal Majalla" w:cs="Sakkal Majalla"/>
          <w:sz w:val="28"/>
          <w:szCs w:val="28"/>
          <w:rtl/>
        </w:rPr>
        <w:t>كـزبه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>، 2024)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30C1E631" w14:textId="64118780" w:rsidR="004D33A0" w:rsidRPr="004D33A0" w:rsidRDefault="004D33A0" w:rsidP="004D33A0">
      <w:pPr>
        <w:numPr>
          <w:ilvl w:val="0"/>
          <w:numId w:val="119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4D33A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في مشاريع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التشييـد </w:t>
      </w:r>
      <w:r w:rsidRPr="004D33A0">
        <w:rPr>
          <w:rFonts w:ascii="Sakkal Majalla" w:hAnsi="Sakkal Majalla" w:cs="Sakkal Majalla"/>
          <w:b/>
          <w:bCs/>
          <w:sz w:val="28"/>
          <w:szCs w:val="28"/>
          <w:rtl/>
        </w:rPr>
        <w:t>والبنية التحتية</w:t>
      </w:r>
      <w:r w:rsidRPr="004D33A0">
        <w:rPr>
          <w:rFonts w:ascii="Sakkal Majalla" w:hAnsi="Sakkal Majalla" w:cs="Sakkal Majalla"/>
          <w:b/>
          <w:bCs/>
          <w:sz w:val="28"/>
          <w:szCs w:val="28"/>
        </w:rPr>
        <w:t>:</w:t>
      </w:r>
      <w:r w:rsidRPr="004D33A0">
        <w:rPr>
          <w:rFonts w:ascii="Sakkal Majalla" w:hAnsi="Sakkal Majalla" w:cs="Sakkal Majalla"/>
          <w:sz w:val="28"/>
          <w:szCs w:val="28"/>
        </w:rPr>
        <w:t xml:space="preserve">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يمـكّن الـذكاء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الاصطناعي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مـن تحسيـن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تخطيط السلاسل اللوجستية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للمـواد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والمعدات، ورصد الانحرافات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الـموقّتة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والمالية مبكرًا باستخدام الرؤية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الحـاسوبية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والتحليلات الجغرافية </w:t>
      </w:r>
      <w:r w:rsidR="00D414FB">
        <w:rPr>
          <w:rFonts w:ascii="Sakkal Majalla" w:hAnsi="Sakkal Majalla" w:cs="Sakkal Majalla"/>
          <w:sz w:val="28"/>
          <w:szCs w:val="28"/>
          <w:rtl/>
        </w:rPr>
        <w:t>المـكانية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، مما يقلل من الهدر ويزيد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كفاءة التنفيذ 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مواقـع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العمل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المعـقدة </w:t>
      </w:r>
      <w:r w:rsidRPr="004D33A0">
        <w:rPr>
          <w:rFonts w:ascii="Sakkal Majalla" w:hAnsi="Sakkal Majalla" w:cs="Sakkal Majalla"/>
          <w:sz w:val="28"/>
          <w:szCs w:val="28"/>
        </w:rPr>
        <w:t xml:space="preserve">(Aziz, Hafez, &amp; </w:t>
      </w:r>
      <w:proofErr w:type="spellStart"/>
      <w:r w:rsidRPr="004D33A0">
        <w:rPr>
          <w:rFonts w:ascii="Sakkal Majalla" w:hAnsi="Sakkal Majalla" w:cs="Sakkal Majalla"/>
          <w:sz w:val="28"/>
          <w:szCs w:val="28"/>
        </w:rPr>
        <w:t>Abuel</w:t>
      </w:r>
      <w:r w:rsidRPr="004D33A0">
        <w:rPr>
          <w:rFonts w:ascii="Sakkal Majalla" w:hAnsi="Sakkal Majalla" w:cs="Sakkal Majalla"/>
          <w:sz w:val="28"/>
          <w:szCs w:val="28"/>
        </w:rPr>
        <w:noBreakHyphen/>
        <w:t>Magd</w:t>
      </w:r>
      <w:proofErr w:type="spellEnd"/>
      <w:r w:rsidRPr="004D33A0">
        <w:rPr>
          <w:rFonts w:ascii="Sakkal Majalla" w:hAnsi="Sakkal Majalla" w:cs="Sakkal Majalla"/>
          <w:sz w:val="28"/>
          <w:szCs w:val="28"/>
        </w:rPr>
        <w:t>, 2014)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19A8B0A8" w14:textId="14A54A47" w:rsidR="004D33A0" w:rsidRPr="004D33A0" w:rsidRDefault="004D33A0" w:rsidP="004D33A0">
      <w:pPr>
        <w:numPr>
          <w:ilvl w:val="0"/>
          <w:numId w:val="119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4D33A0">
        <w:rPr>
          <w:rFonts w:ascii="Sakkal Majalla" w:hAnsi="Sakkal Majalla" w:cs="Sakkal Majalla"/>
          <w:b/>
          <w:bCs/>
          <w:sz w:val="28"/>
          <w:szCs w:val="28"/>
          <w:rtl/>
        </w:rPr>
        <w:t>في القطاع الحكومي</w:t>
      </w:r>
      <w:r w:rsidRPr="004D33A0">
        <w:rPr>
          <w:rFonts w:ascii="Sakkal Majalla" w:hAnsi="Sakkal Majalla" w:cs="Sakkal Majalla"/>
          <w:b/>
          <w:bCs/>
          <w:sz w:val="28"/>
          <w:szCs w:val="28"/>
        </w:rPr>
        <w:t>:</w:t>
      </w:r>
      <w:r w:rsidRPr="004D33A0">
        <w:rPr>
          <w:rFonts w:ascii="Sakkal Majalla" w:hAnsi="Sakkal Majalla" w:cs="Sakkal Majalla"/>
          <w:sz w:val="28"/>
          <w:szCs w:val="28"/>
        </w:rPr>
        <w:t xml:space="preserve">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أظـهرت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الدراسات أن الذكاء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الاصطـناعي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يعزز تقديم الخدمات ويدعم </w:t>
      </w:r>
      <w:r w:rsidR="00D414FB">
        <w:rPr>
          <w:rFonts w:ascii="Sakkal Majalla" w:hAnsi="Sakkal Majalla" w:cs="Sakkal Majalla"/>
          <w:sz w:val="28"/>
          <w:szCs w:val="28"/>
          <w:rtl/>
        </w:rPr>
        <w:t>اتخـاذ القـرار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، مما يساهم في تحقيق أهداف التحول الرقمي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بكـفاءة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وشفافية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أكبـر </w:t>
      </w:r>
      <w:r w:rsidRPr="004D33A0">
        <w:rPr>
          <w:rFonts w:ascii="Sakkal Majalla" w:hAnsi="Sakkal Majalla" w:cs="Sakkal Majalla"/>
          <w:sz w:val="28"/>
          <w:szCs w:val="28"/>
          <w:rtl/>
        </w:rPr>
        <w:t xml:space="preserve">(الشهري، </w:t>
      </w:r>
      <w:proofErr w:type="spellStart"/>
      <w:r w:rsidR="00D414FB">
        <w:rPr>
          <w:rFonts w:ascii="Sakkal Majalla" w:hAnsi="Sakkal Majalla" w:cs="Sakkal Majalla"/>
          <w:sz w:val="28"/>
          <w:szCs w:val="28"/>
          <w:rtl/>
        </w:rPr>
        <w:t>باسويـد</w:t>
      </w:r>
      <w:proofErr w:type="spellEnd"/>
      <w:r w:rsidRPr="004D33A0">
        <w:rPr>
          <w:rFonts w:ascii="Sakkal Majalla" w:hAnsi="Sakkal Majalla" w:cs="Sakkal Majalla"/>
          <w:sz w:val="28"/>
          <w:szCs w:val="28"/>
          <w:rtl/>
        </w:rPr>
        <w:t xml:space="preserve">، وغروي، 2023؛ الهيئة السعودية للبيانات والذكاء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الاصطنـاعي </w:t>
      </w:r>
      <w:r w:rsidRPr="004D33A0">
        <w:rPr>
          <w:rFonts w:ascii="Sakkal Majalla" w:hAnsi="Sakkal Majalla" w:cs="Sakkal Majalla"/>
          <w:sz w:val="28"/>
          <w:szCs w:val="28"/>
          <w:rtl/>
        </w:rPr>
        <w:t>(</w:t>
      </w:r>
      <w:proofErr w:type="spellStart"/>
      <w:r w:rsidR="00D414FB">
        <w:rPr>
          <w:rFonts w:ascii="Sakkal Majalla" w:hAnsi="Sakkal Majalla" w:cs="Sakkal Majalla"/>
          <w:sz w:val="28"/>
          <w:szCs w:val="28"/>
          <w:rtl/>
        </w:rPr>
        <w:t>سـدايا</w:t>
      </w:r>
      <w:proofErr w:type="spellEnd"/>
      <w:r w:rsidRPr="004D33A0">
        <w:rPr>
          <w:rFonts w:ascii="Sakkal Majalla" w:hAnsi="Sakkal Majalla" w:cs="Sakkal Majalla"/>
          <w:sz w:val="28"/>
          <w:szCs w:val="28"/>
          <w:rtl/>
        </w:rPr>
        <w:t>)، 2024)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3E374D0A" w14:textId="1BC47D80" w:rsidR="007B4D16" w:rsidRPr="00A20E3B" w:rsidRDefault="00D414FB" w:rsidP="00D414FB">
      <w:p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وتـدل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هذه الأمثلة المتنوعة </w:t>
      </w:r>
      <w:r>
        <w:rPr>
          <w:rFonts w:ascii="Sakkal Majalla" w:hAnsi="Sakkal Majalla" w:cs="Sakkal Majalla"/>
          <w:sz w:val="28"/>
          <w:szCs w:val="28"/>
          <w:rtl/>
        </w:rPr>
        <w:t xml:space="preserve">عـلى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أن الذكاء الاصطناعي </w:t>
      </w:r>
      <w:r>
        <w:rPr>
          <w:rFonts w:ascii="Sakkal Majalla" w:hAnsi="Sakkal Majalla" w:cs="Sakkal Majalla"/>
          <w:sz w:val="28"/>
          <w:szCs w:val="28"/>
          <w:rtl/>
        </w:rPr>
        <w:t xml:space="preserve">لـم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يعد مجرد أداة مساندة تضاف إلى </w:t>
      </w:r>
      <w:r>
        <w:rPr>
          <w:rFonts w:ascii="Sakkal Majalla" w:hAnsi="Sakkal Majalla" w:cs="Sakkal Majalla"/>
          <w:sz w:val="28"/>
          <w:szCs w:val="28"/>
          <w:rtl/>
        </w:rPr>
        <w:t xml:space="preserve">مجـموعة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الأدوات </w:t>
      </w:r>
      <w:r>
        <w:rPr>
          <w:rFonts w:ascii="Sakkal Majalla" w:hAnsi="Sakkal Majalla" w:cs="Sakkal Majalla"/>
          <w:sz w:val="28"/>
          <w:szCs w:val="28"/>
          <w:rtl/>
        </w:rPr>
        <w:t>التـقليدية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، بل أصبح محورًا استراتيجيًا يُعزّز </w:t>
      </w:r>
      <w:r>
        <w:rPr>
          <w:rFonts w:ascii="Sakkal Majalla" w:hAnsi="Sakkal Majalla" w:cs="Sakkal Majalla"/>
          <w:sz w:val="28"/>
          <w:szCs w:val="28"/>
          <w:rtl/>
        </w:rPr>
        <w:t>الابتكـار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، </w:t>
      </w:r>
      <w:r>
        <w:rPr>
          <w:rFonts w:ascii="Sakkal Majalla" w:hAnsi="Sakkal Majalla" w:cs="Sakkal Majalla"/>
          <w:sz w:val="28"/>
          <w:szCs w:val="28"/>
          <w:rtl/>
        </w:rPr>
        <w:t xml:space="preserve">ويدعـم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المرونة، ويضمن الحوكمة الرشيدة، ويقود </w:t>
      </w:r>
      <w:r>
        <w:rPr>
          <w:rFonts w:ascii="Sakkal Majalla" w:hAnsi="Sakkal Majalla" w:cs="Sakkal Majalla"/>
          <w:sz w:val="28"/>
          <w:szCs w:val="28"/>
          <w:rtl/>
        </w:rPr>
        <w:t xml:space="preserve">إلـى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نتائج </w:t>
      </w:r>
      <w:r>
        <w:rPr>
          <w:rFonts w:ascii="Sakkal Majalla" w:hAnsi="Sakkal Majalla" w:cs="Sakkal Majalla"/>
          <w:sz w:val="28"/>
          <w:szCs w:val="28"/>
          <w:rtl/>
        </w:rPr>
        <w:t xml:space="preserve">مشـروع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أكثر </w:t>
      </w:r>
      <w:r>
        <w:rPr>
          <w:rFonts w:ascii="Sakkal Majalla" w:hAnsi="Sakkal Majalla" w:cs="Sakkal Majalla"/>
          <w:sz w:val="28"/>
          <w:szCs w:val="28"/>
          <w:rtl/>
        </w:rPr>
        <w:t>دقـة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، واعتمادية، واستدامة، </w:t>
      </w:r>
      <w:r>
        <w:rPr>
          <w:rFonts w:ascii="Sakkal Majalla" w:hAnsi="Sakkal Majalla" w:cs="Sakkal Majalla"/>
          <w:sz w:val="28"/>
          <w:szCs w:val="28"/>
          <w:rtl/>
        </w:rPr>
        <w:t xml:space="preserve">مـما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 xml:space="preserve">يحقق قيمة مضافة </w:t>
      </w:r>
      <w:r>
        <w:rPr>
          <w:rFonts w:ascii="Sakkal Majalla" w:hAnsi="Sakkal Majalla" w:cs="Sakkal Majalla"/>
          <w:sz w:val="28"/>
          <w:szCs w:val="28"/>
          <w:rtl/>
        </w:rPr>
        <w:t xml:space="preserve">حـقيقية </w:t>
      </w:r>
      <w:r w:rsidR="004D33A0" w:rsidRPr="004D33A0">
        <w:rPr>
          <w:rFonts w:ascii="Sakkal Majalla" w:hAnsi="Sakkal Majalla" w:cs="Sakkal Majalla"/>
          <w:sz w:val="28"/>
          <w:szCs w:val="28"/>
          <w:rtl/>
        </w:rPr>
        <w:t>للمؤسسات والمجتمع ككل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0E65633D" w14:textId="15709EDC" w:rsidR="00CC3AE6" w:rsidRPr="003E72D4" w:rsidRDefault="00D414FB" w:rsidP="002959C5">
      <w:pPr>
        <w:pStyle w:val="3"/>
        <w:divId w:val="1013797401"/>
      </w:pPr>
      <w:bookmarkStart w:id="26" w:name="_Toc211462854"/>
      <w:bookmarkStart w:id="27" w:name="_Toc215434936"/>
      <w:r>
        <w:rPr>
          <w:rtl/>
        </w:rPr>
        <w:t xml:space="preserve">الاعتـبارات </w:t>
      </w:r>
      <w:r w:rsidR="00CC3AE6" w:rsidRPr="003E72D4">
        <w:rPr>
          <w:rtl/>
        </w:rPr>
        <w:t>الأخلاقية والقانونية</w:t>
      </w:r>
      <w:bookmarkEnd w:id="26"/>
      <w:bookmarkEnd w:id="27"/>
    </w:p>
    <w:p w14:paraId="3182B421" w14:textId="79B860CE" w:rsidR="00A20E3B" w:rsidRPr="00A20E3B" w:rsidRDefault="00A20E3B" w:rsidP="00A20E3B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يمثّـل </w:t>
      </w:r>
      <w:r w:rsidRPr="00A20E3B">
        <w:rPr>
          <w:rFonts w:ascii="Sakkal Majalla" w:hAnsi="Sakkal Majalla" w:cs="Sakkal Majalla"/>
          <w:sz w:val="28"/>
          <w:szCs w:val="28"/>
          <w:rtl/>
        </w:rPr>
        <w:t xml:space="preserve">البُعدان الأخلاقي والقانوني محورًا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جوهـريًا عـند تـوظيف </w:t>
      </w:r>
      <w:r w:rsidRPr="00A20E3B">
        <w:rPr>
          <w:rFonts w:ascii="Sakkal Majalla" w:hAnsi="Sakkal Majalla" w:cs="Sakkal Majalla"/>
          <w:sz w:val="28"/>
          <w:szCs w:val="28"/>
          <w:rtl/>
        </w:rPr>
        <w:t xml:space="preserve">تقنيات الذكاء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الاصطنـاعي </w:t>
      </w:r>
      <w:r w:rsidRPr="00A20E3B">
        <w:rPr>
          <w:rFonts w:ascii="Sakkal Majalla" w:hAnsi="Sakkal Majalla" w:cs="Sakkal Majalla"/>
          <w:sz w:val="28"/>
          <w:szCs w:val="28"/>
          <w:rtl/>
        </w:rPr>
        <w:t xml:space="preserve">في متابعة إدارة المشاريع؛ إذ ترتبط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فـاعلية هـذه </w:t>
      </w:r>
      <w:r w:rsidRPr="00A20E3B">
        <w:rPr>
          <w:rFonts w:ascii="Sakkal Majalla" w:hAnsi="Sakkal Majalla" w:cs="Sakkal Majalla"/>
          <w:sz w:val="28"/>
          <w:szCs w:val="28"/>
          <w:rtl/>
        </w:rPr>
        <w:t xml:space="preserve">التقنيات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بمـدى </w:t>
      </w:r>
      <w:r w:rsidRPr="00A20E3B">
        <w:rPr>
          <w:rFonts w:ascii="Sakkal Majalla" w:hAnsi="Sakkal Majalla" w:cs="Sakkal Majalla"/>
          <w:sz w:val="28"/>
          <w:szCs w:val="28"/>
          <w:rtl/>
        </w:rPr>
        <w:t xml:space="preserve">مراعاتها لمبادئ الشفافية، </w:t>
      </w:r>
      <w:r w:rsidR="00D414FB">
        <w:rPr>
          <w:rFonts w:ascii="Sakkal Majalla" w:hAnsi="Sakkal Majalla" w:cs="Sakkal Majalla"/>
          <w:sz w:val="28"/>
          <w:szCs w:val="28"/>
          <w:rtl/>
        </w:rPr>
        <w:t>والـمسؤولية</w:t>
      </w:r>
      <w:r w:rsidRPr="00A20E3B">
        <w:rPr>
          <w:rFonts w:ascii="Sakkal Majalla" w:hAnsi="Sakkal Majalla" w:cs="Sakkal Majalla"/>
          <w:sz w:val="28"/>
          <w:szCs w:val="28"/>
          <w:rtl/>
        </w:rPr>
        <w:t>، والعدالة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فـفي سـياق </w:t>
      </w:r>
      <w:r w:rsidRPr="00A20E3B">
        <w:rPr>
          <w:rFonts w:ascii="Sakkal Majalla" w:hAnsi="Sakkal Majalla" w:cs="Sakkal Majalla"/>
          <w:sz w:val="28"/>
          <w:szCs w:val="28"/>
          <w:rtl/>
        </w:rPr>
        <w:t xml:space="preserve">المتابعة، يمكن أن تنشأ </w:t>
      </w:r>
      <w:proofErr w:type="spellStart"/>
      <w:r w:rsidRPr="00A20E3B">
        <w:rPr>
          <w:rFonts w:ascii="Sakkal Majalla" w:hAnsi="Sakkal Majalla" w:cs="Sakkal Majalla"/>
          <w:sz w:val="28"/>
          <w:szCs w:val="28"/>
          <w:rtl/>
        </w:rPr>
        <w:t>انحيازات</w:t>
      </w:r>
      <w:proofErr w:type="spellEnd"/>
      <w:r w:rsidRPr="00A20E3B">
        <w:rPr>
          <w:rFonts w:ascii="Sakkal Majalla" w:hAnsi="Sakkal Majalla" w:cs="Sakkal Majalla"/>
          <w:sz w:val="28"/>
          <w:szCs w:val="28"/>
          <w:rtl/>
        </w:rPr>
        <w:t xml:space="preserve"> ناجمة عن جودة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البيـانات </w:t>
      </w:r>
      <w:r w:rsidRPr="00A20E3B">
        <w:rPr>
          <w:rFonts w:ascii="Sakkal Majalla" w:hAnsi="Sakkal Majalla" w:cs="Sakkal Majalla"/>
          <w:sz w:val="28"/>
          <w:szCs w:val="28"/>
          <w:rtl/>
        </w:rPr>
        <w:t xml:space="preserve">التاريخية أو </w:t>
      </w:r>
      <w:r w:rsidR="00D414FB">
        <w:rPr>
          <w:rFonts w:ascii="Sakkal Majalla" w:hAnsi="Sakkal Majalla" w:cs="Sakkal Majalla"/>
          <w:sz w:val="28"/>
          <w:szCs w:val="28"/>
          <w:rtl/>
        </w:rPr>
        <w:t>تمثيلهـا غيـر المتكافـئ</w:t>
      </w:r>
      <w:r w:rsidRPr="00A20E3B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مـا قـد </w:t>
      </w:r>
      <w:r w:rsidRPr="00A20E3B">
        <w:rPr>
          <w:rFonts w:ascii="Sakkal Majalla" w:hAnsi="Sakkal Majalla" w:cs="Sakkal Majalla"/>
          <w:sz w:val="28"/>
          <w:szCs w:val="28"/>
          <w:rtl/>
        </w:rPr>
        <w:t>ينعكس على تقدير الجداول الزمنية، وتخصيص الموارد، وتقييم الأداء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20E3B">
        <w:rPr>
          <w:rFonts w:ascii="Sakkal Majalla" w:hAnsi="Sakkal Majalla" w:cs="Sakkal Majalla"/>
          <w:sz w:val="28"/>
          <w:szCs w:val="28"/>
          <w:rtl/>
        </w:rPr>
        <w:t xml:space="preserve">ولهذا ينبغي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تصميـم </w:t>
      </w:r>
      <w:r w:rsidRPr="00A20E3B">
        <w:rPr>
          <w:rFonts w:ascii="Sakkal Majalla" w:hAnsi="Sakkal Majalla" w:cs="Sakkal Majalla"/>
          <w:sz w:val="28"/>
          <w:szCs w:val="28"/>
          <w:rtl/>
        </w:rPr>
        <w:t xml:space="preserve">نماذج التنبؤ والفرز وفق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ضـوابط </w:t>
      </w:r>
      <w:r w:rsidRPr="00A20E3B">
        <w:rPr>
          <w:rFonts w:ascii="Sakkal Majalla" w:hAnsi="Sakkal Majalla" w:cs="Sakkal Majalla"/>
          <w:sz w:val="28"/>
          <w:szCs w:val="28"/>
          <w:rtl/>
        </w:rPr>
        <w:t>تقلّل الانحياز</w:t>
      </w:r>
      <w:r w:rsidRPr="00A20E3B">
        <w:rPr>
          <w:rFonts w:ascii="Sakkal Majalla" w:hAnsi="Sakkal Majalla" w:cs="Sakkal Majalla"/>
          <w:sz w:val="28"/>
          <w:szCs w:val="28"/>
        </w:rPr>
        <w:t xml:space="preserve"> (Bias Mitigation) </w:t>
      </w:r>
      <w:r w:rsidR="00D414FB">
        <w:rPr>
          <w:rFonts w:ascii="Sakkal Majalla" w:hAnsi="Sakkal Majalla" w:cs="Sakkal Majalla"/>
          <w:sz w:val="28"/>
          <w:szCs w:val="28"/>
          <w:rtl/>
        </w:rPr>
        <w:lastRenderedPageBreak/>
        <w:t xml:space="preserve">وتُتيـح </w:t>
      </w:r>
      <w:r w:rsidRPr="00A20E3B">
        <w:rPr>
          <w:rFonts w:ascii="Sakkal Majalla" w:hAnsi="Sakkal Majalla" w:cs="Sakkal Majalla"/>
          <w:sz w:val="28"/>
          <w:szCs w:val="28"/>
          <w:rtl/>
        </w:rPr>
        <w:t>قابلية التفسير</w:t>
      </w:r>
      <w:r w:rsidRPr="00A20E3B">
        <w:rPr>
          <w:rFonts w:ascii="Sakkal Majalla" w:hAnsi="Sakkal Majalla" w:cs="Sakkal Majalla"/>
          <w:sz w:val="28"/>
          <w:szCs w:val="28"/>
        </w:rPr>
        <w:t xml:space="preserve"> (Explainability/XAI) </w:t>
      </w:r>
      <w:r w:rsidRPr="00A20E3B">
        <w:rPr>
          <w:rFonts w:ascii="Sakkal Majalla" w:hAnsi="Sakkal Majalla" w:cs="Sakkal Majalla"/>
          <w:sz w:val="28"/>
          <w:szCs w:val="28"/>
          <w:rtl/>
        </w:rPr>
        <w:t xml:space="preserve">بحيث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يفهـم أصـحاب المـصلحة </w:t>
      </w:r>
      <w:r w:rsidRPr="00A20E3B">
        <w:rPr>
          <w:rFonts w:ascii="Sakkal Majalla" w:hAnsi="Sakkal Majalla" w:cs="Sakkal Majalla"/>
          <w:sz w:val="28"/>
          <w:szCs w:val="28"/>
          <w:rtl/>
        </w:rPr>
        <w:t xml:space="preserve">منطق التوصيات والتنبيهات، مع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تـوثيق </w:t>
      </w:r>
      <w:r w:rsidRPr="00A20E3B">
        <w:rPr>
          <w:rFonts w:ascii="Sakkal Majalla" w:hAnsi="Sakkal Majalla" w:cs="Sakkal Majalla"/>
          <w:sz w:val="28"/>
          <w:szCs w:val="28"/>
          <w:rtl/>
        </w:rPr>
        <w:t xml:space="preserve">مسارات اتخاذ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القـرار لتحـسين </w:t>
      </w:r>
      <w:r w:rsidRPr="00A20E3B">
        <w:rPr>
          <w:rFonts w:ascii="Sakkal Majalla" w:hAnsi="Sakkal Majalla" w:cs="Sakkal Majalla"/>
          <w:sz w:val="28"/>
          <w:szCs w:val="28"/>
          <w:rtl/>
        </w:rPr>
        <w:t>المساءلة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7E452EED" w14:textId="5D20043C" w:rsidR="00A20E3B" w:rsidRPr="00A20E3B" w:rsidRDefault="00D414FB" w:rsidP="00A20E3B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زاوية الخصوصية وأمن </w:t>
      </w:r>
      <w:r>
        <w:rPr>
          <w:rFonts w:ascii="Sakkal Majalla" w:hAnsi="Sakkal Majalla" w:cs="Sakkal Majalla"/>
          <w:sz w:val="28"/>
          <w:szCs w:val="28"/>
          <w:rtl/>
        </w:rPr>
        <w:t>المعـلومات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، تعتمد المتابعة الذكية </w:t>
      </w:r>
      <w:r>
        <w:rPr>
          <w:rFonts w:ascii="Sakkal Majalla" w:hAnsi="Sakkal Majalla" w:cs="Sakkal Majalla"/>
          <w:sz w:val="28"/>
          <w:szCs w:val="28"/>
          <w:rtl/>
        </w:rPr>
        <w:t xml:space="preserve">علـى تجـميع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ودمج بيانات من أنظمة </w:t>
      </w:r>
      <w:r>
        <w:rPr>
          <w:rFonts w:ascii="Sakkal Majalla" w:hAnsi="Sakkal Majalla" w:cs="Sakkal Majalla"/>
          <w:sz w:val="28"/>
          <w:szCs w:val="28"/>
          <w:rtl/>
        </w:rPr>
        <w:t xml:space="preserve">مـتعدّدة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>(الزمن/التكلفة/</w:t>
      </w:r>
      <w:r>
        <w:rPr>
          <w:rFonts w:ascii="Sakkal Majalla" w:hAnsi="Sakkal Majalla" w:cs="Sakkal Majalla"/>
          <w:sz w:val="28"/>
          <w:szCs w:val="28"/>
          <w:rtl/>
        </w:rPr>
        <w:t>المـشتريات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/الموارد البشرية)، </w:t>
      </w:r>
      <w:r>
        <w:rPr>
          <w:rFonts w:ascii="Sakkal Majalla" w:hAnsi="Sakkal Majalla" w:cs="Sakkal Majalla"/>
          <w:sz w:val="28"/>
          <w:szCs w:val="28"/>
          <w:rtl/>
        </w:rPr>
        <w:t xml:space="preserve">مـا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يستلزم </w:t>
      </w:r>
      <w:r>
        <w:rPr>
          <w:rFonts w:ascii="Sakkal Majalla" w:hAnsi="Sakkal Majalla" w:cs="Sakkal Majalla"/>
          <w:sz w:val="28"/>
          <w:szCs w:val="28"/>
          <w:rtl/>
        </w:rPr>
        <w:t xml:space="preserve">إطـارًا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واضحًا لحوكمة </w:t>
      </w:r>
      <w:r>
        <w:rPr>
          <w:rFonts w:ascii="Sakkal Majalla" w:hAnsi="Sakkal Majalla" w:cs="Sakkal Majalla"/>
          <w:sz w:val="28"/>
          <w:szCs w:val="28"/>
          <w:rtl/>
        </w:rPr>
        <w:t xml:space="preserve">الـبيانات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يحدّد أغراض المعالجة، وحدود الاحتفاظ، وحقوق الوصول، وممارسات إخفاء الهوية والتشفير، إضافة إلى سجلات </w:t>
      </w:r>
      <w:r>
        <w:rPr>
          <w:rFonts w:ascii="Sakkal Majalla" w:hAnsi="Sakkal Majalla" w:cs="Sakkal Majalla"/>
          <w:sz w:val="28"/>
          <w:szCs w:val="28"/>
          <w:rtl/>
        </w:rPr>
        <w:t xml:space="preserve">تدقيـق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تُظهر </w:t>
      </w:r>
      <w:r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اطّلع </w:t>
      </w:r>
      <w:r>
        <w:rPr>
          <w:rFonts w:ascii="Sakkal Majalla" w:hAnsi="Sakkal Majalla" w:cs="Sakkal Majalla"/>
          <w:sz w:val="28"/>
          <w:szCs w:val="28"/>
          <w:rtl/>
        </w:rPr>
        <w:t>ومتـى ولـماذا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كما يقتضي ذلك اعتماد مبدأ الأقل </w:t>
      </w:r>
      <w:proofErr w:type="gramStart"/>
      <w:r>
        <w:rPr>
          <w:rFonts w:ascii="Sakkal Majalla" w:hAnsi="Sakkal Majalla" w:cs="Sakkal Majalla"/>
          <w:sz w:val="28"/>
          <w:szCs w:val="28"/>
          <w:rtl/>
        </w:rPr>
        <w:t xml:space="preserve">امتيـازًا  </w:t>
      </w:r>
      <w:r w:rsidR="00A20E3B" w:rsidRPr="00A20E3B">
        <w:rPr>
          <w:rFonts w:ascii="Sakkal Majalla" w:hAnsi="Sakkal Majalla" w:cs="Sakkal Majalla"/>
          <w:sz w:val="28"/>
          <w:szCs w:val="28"/>
        </w:rPr>
        <w:t>(</w:t>
      </w:r>
      <w:proofErr w:type="gramEnd"/>
      <w:r w:rsidR="00A20E3B" w:rsidRPr="00A20E3B">
        <w:rPr>
          <w:rFonts w:ascii="Sakkal Majalla" w:hAnsi="Sakkal Majalla" w:cs="Sakkal Majalla"/>
          <w:sz w:val="28"/>
          <w:szCs w:val="28"/>
        </w:rPr>
        <w:t>Least</w:t>
      </w:r>
      <w:r w:rsidR="00A20E3B" w:rsidRPr="00A20E3B">
        <w:rPr>
          <w:rFonts w:ascii="Sakkal Majalla" w:hAnsi="Sakkal Majalla" w:cs="Sakkal Majalla"/>
          <w:sz w:val="28"/>
          <w:szCs w:val="28"/>
        </w:rPr>
        <w:noBreakHyphen/>
        <w:t xml:space="preserve">Privilege)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وفصل الأدوار في </w:t>
      </w:r>
      <w:r>
        <w:rPr>
          <w:rFonts w:ascii="Sakkal Majalla" w:hAnsi="Sakkal Majalla" w:cs="Sakkal Majalla"/>
          <w:sz w:val="28"/>
          <w:szCs w:val="28"/>
          <w:rtl/>
        </w:rPr>
        <w:t xml:space="preserve">الـبيئات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>التشغيلية</w:t>
      </w:r>
      <w:r w:rsidR="00A20E3B" w:rsidRPr="00A20E3B">
        <w:rPr>
          <w:rFonts w:ascii="Sakkal Majalla" w:hAnsi="Sakkal Majalla" w:cs="Sakkal Majalla"/>
          <w:sz w:val="28"/>
          <w:szCs w:val="28"/>
        </w:rPr>
        <w:t xml:space="preserve"> (Dev/Test/Prod) </w:t>
      </w:r>
      <w:r>
        <w:rPr>
          <w:rFonts w:ascii="Sakkal Majalla" w:hAnsi="Sakkal Majalla" w:cs="Sakkal Majalla"/>
          <w:sz w:val="28"/>
          <w:szCs w:val="28"/>
          <w:rtl/>
        </w:rPr>
        <w:t xml:space="preserve">لتقـليل مخاطـر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التسريب وسوء </w:t>
      </w:r>
      <w:r>
        <w:rPr>
          <w:rFonts w:ascii="Sakkal Majalla" w:hAnsi="Sakkal Majalla" w:cs="Sakkal Majalla"/>
          <w:sz w:val="28"/>
          <w:szCs w:val="28"/>
          <w:rtl/>
        </w:rPr>
        <w:t>الاستـخدام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3F262B3D" w14:textId="5E01C303" w:rsidR="00A20E3B" w:rsidRPr="00A20E3B" w:rsidRDefault="00D414FB" w:rsidP="00A20E3B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قـانونيًا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، </w:t>
      </w:r>
      <w:r>
        <w:rPr>
          <w:rFonts w:ascii="Sakkal Majalla" w:hAnsi="Sakkal Majalla" w:cs="Sakkal Majalla"/>
          <w:sz w:val="28"/>
          <w:szCs w:val="28"/>
          <w:rtl/>
        </w:rPr>
        <w:t xml:space="preserve">تـثير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الأتمتة المدفوعة بالنماذج أسئلةً حول نطاق المسؤولية </w:t>
      </w:r>
      <w:r>
        <w:rPr>
          <w:rFonts w:ascii="Sakkal Majalla" w:hAnsi="Sakkal Majalla" w:cs="Sakkal Majalla"/>
          <w:sz w:val="28"/>
          <w:szCs w:val="28"/>
          <w:rtl/>
        </w:rPr>
        <w:t xml:space="preserve">عـند وقـوع أضـرار ناجمـة عـن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>توصية خوارزمية (</w:t>
      </w:r>
      <w:r>
        <w:rPr>
          <w:rFonts w:ascii="Sakkal Majalla" w:hAnsi="Sakkal Majalla" w:cs="Sakkal Majalla"/>
          <w:sz w:val="28"/>
          <w:szCs w:val="28"/>
          <w:rtl/>
        </w:rPr>
        <w:t xml:space="preserve">مثـل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إعادة </w:t>
      </w:r>
      <w:r>
        <w:rPr>
          <w:rFonts w:ascii="Sakkal Majalla" w:hAnsi="Sakkal Majalla" w:cs="Sakkal Majalla"/>
          <w:sz w:val="28"/>
          <w:szCs w:val="28"/>
          <w:rtl/>
        </w:rPr>
        <w:t xml:space="preserve">جدولـة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حرجة أو خفض </w:t>
      </w:r>
      <w:r>
        <w:rPr>
          <w:rFonts w:ascii="Sakkal Majalla" w:hAnsi="Sakkal Majalla" w:cs="Sakkal Majalla"/>
          <w:sz w:val="28"/>
          <w:szCs w:val="28"/>
          <w:rtl/>
        </w:rPr>
        <w:t>مـوارد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)؛ وعليه، يُستحسن اعتماد سياسة </w:t>
      </w:r>
      <w:r>
        <w:rPr>
          <w:rFonts w:ascii="Sakkal Majalla" w:hAnsi="Sakkal Majalla" w:cs="Sakkal Majalla"/>
          <w:sz w:val="28"/>
          <w:szCs w:val="28"/>
          <w:rtl/>
        </w:rPr>
        <w:t xml:space="preserve">الإنـسان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>في الحلقة</w:t>
      </w:r>
      <w:r w:rsidR="00A20E3B" w:rsidRPr="00A20E3B">
        <w:rPr>
          <w:rFonts w:ascii="Sakkal Majalla" w:hAnsi="Sakkal Majalla" w:cs="Sakkal Majalla"/>
          <w:sz w:val="28"/>
          <w:szCs w:val="28"/>
        </w:rPr>
        <w:t xml:space="preserve"> (Human</w:t>
      </w:r>
      <w:r w:rsidR="00A20E3B" w:rsidRPr="00A20E3B">
        <w:rPr>
          <w:rFonts w:ascii="Sakkal Majalla" w:hAnsi="Sakkal Majalla" w:cs="Sakkal Majalla"/>
          <w:sz w:val="28"/>
          <w:szCs w:val="28"/>
        </w:rPr>
        <w:noBreakHyphen/>
        <w:t>in</w:t>
      </w:r>
      <w:r w:rsidR="00A20E3B" w:rsidRPr="00A20E3B">
        <w:rPr>
          <w:rFonts w:ascii="Sakkal Majalla" w:hAnsi="Sakkal Majalla" w:cs="Sakkal Majalla"/>
          <w:sz w:val="28"/>
          <w:szCs w:val="28"/>
        </w:rPr>
        <w:noBreakHyphen/>
        <w:t>the</w:t>
      </w:r>
      <w:r w:rsidR="00A20E3B" w:rsidRPr="00A20E3B">
        <w:rPr>
          <w:rFonts w:ascii="Sakkal Majalla" w:hAnsi="Sakkal Majalla" w:cs="Sakkal Majalla"/>
          <w:sz w:val="28"/>
          <w:szCs w:val="28"/>
        </w:rPr>
        <w:noBreakHyphen/>
        <w:t xml:space="preserve">Loop)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للقرارات عالية </w:t>
      </w:r>
      <w:r>
        <w:rPr>
          <w:rFonts w:ascii="Sakkal Majalla" w:hAnsi="Sakkal Majalla" w:cs="Sakkal Majalla"/>
          <w:sz w:val="28"/>
          <w:szCs w:val="28"/>
          <w:rtl/>
        </w:rPr>
        <w:t>الأثـر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، </w:t>
      </w:r>
      <w:r>
        <w:rPr>
          <w:rFonts w:ascii="Sakkal Majalla" w:hAnsi="Sakkal Majalla" w:cs="Sakkal Majalla"/>
          <w:sz w:val="28"/>
          <w:szCs w:val="28"/>
          <w:rtl/>
        </w:rPr>
        <w:t xml:space="preserve">وتـحديد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مصفوفة </w:t>
      </w:r>
      <w:r>
        <w:rPr>
          <w:rFonts w:ascii="Sakkal Majalla" w:hAnsi="Sakkal Majalla" w:cs="Sakkal Majalla"/>
          <w:sz w:val="28"/>
          <w:szCs w:val="28"/>
          <w:rtl/>
        </w:rPr>
        <w:t xml:space="preserve">مـسؤوليات </w:t>
      </w:r>
      <w:r w:rsidR="00A20E3B" w:rsidRPr="00A20E3B">
        <w:rPr>
          <w:rFonts w:ascii="Sakkal Majalla" w:hAnsi="Sakkal Majalla" w:cs="Sakkal Majalla"/>
          <w:sz w:val="28"/>
          <w:szCs w:val="28"/>
        </w:rPr>
        <w:t xml:space="preserve">(RACI) </w:t>
      </w:r>
      <w:r>
        <w:rPr>
          <w:rFonts w:ascii="Sakkal Majalla" w:hAnsi="Sakkal Majalla" w:cs="Sakkal Majalla"/>
          <w:sz w:val="28"/>
          <w:szCs w:val="28"/>
          <w:rtl/>
        </w:rPr>
        <w:t xml:space="preserve">تُبيـّن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دور </w:t>
      </w:r>
      <w:r>
        <w:rPr>
          <w:rFonts w:ascii="Sakkal Majalla" w:hAnsi="Sakkal Majalla" w:cs="Sakkal Majalla"/>
          <w:sz w:val="28"/>
          <w:szCs w:val="28"/>
          <w:rtl/>
        </w:rPr>
        <w:t xml:space="preserve">النـموذج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>ودور متّخذ القرار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كما يستدعي الأمر مواءمة السياسات المؤسسية مع التوجهات التنظيمية الدولية (مثل الأطر القائمة على </w:t>
      </w:r>
      <w:r>
        <w:rPr>
          <w:rFonts w:ascii="Sakkal Majalla" w:hAnsi="Sakkal Majalla" w:cs="Sakkal Majalla"/>
          <w:sz w:val="28"/>
          <w:szCs w:val="28"/>
          <w:rtl/>
        </w:rPr>
        <w:t>المخـاطر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) بما يضمن حماية </w:t>
      </w:r>
      <w:r>
        <w:rPr>
          <w:rFonts w:ascii="Sakkal Majalla" w:hAnsi="Sakkal Majalla" w:cs="Sakkal Majalla"/>
          <w:sz w:val="28"/>
          <w:szCs w:val="28"/>
          <w:rtl/>
        </w:rPr>
        <w:t xml:space="preserve">الحـقوق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الفردية وتعزيز الشفافية دون </w:t>
      </w:r>
      <w:r>
        <w:rPr>
          <w:rFonts w:ascii="Sakkal Majalla" w:hAnsi="Sakkal Majalla" w:cs="Sakkal Majalla"/>
          <w:sz w:val="28"/>
          <w:szCs w:val="28"/>
          <w:rtl/>
        </w:rPr>
        <w:t>تـعطيل الابتكـار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722F0E1C" w14:textId="7E04A86E" w:rsidR="00CC3AE6" w:rsidRPr="003E72D4" w:rsidRDefault="00D414FB" w:rsidP="00A20E3B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وعـمليًا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، </w:t>
      </w:r>
      <w:r>
        <w:rPr>
          <w:rFonts w:ascii="Sakkal Majalla" w:hAnsi="Sakkal Majalla" w:cs="Sakkal Majalla"/>
          <w:sz w:val="28"/>
          <w:szCs w:val="28"/>
          <w:rtl/>
        </w:rPr>
        <w:t xml:space="preserve">يُنـصَح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بإجراء </w:t>
      </w:r>
      <w:r>
        <w:rPr>
          <w:rFonts w:ascii="Sakkal Majalla" w:hAnsi="Sakkal Majalla" w:cs="Sakkal Majalla"/>
          <w:sz w:val="28"/>
          <w:szCs w:val="28"/>
          <w:rtl/>
        </w:rPr>
        <w:t xml:space="preserve">تقـييمات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أثر أخلاقي وقانوني </w:t>
      </w:r>
      <w:r>
        <w:rPr>
          <w:rFonts w:ascii="Sakkal Majalla" w:hAnsi="Sakkal Majalla" w:cs="Sakkal Majalla"/>
          <w:sz w:val="28"/>
          <w:szCs w:val="28"/>
          <w:rtl/>
        </w:rPr>
        <w:t xml:space="preserve">قبـل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>الإطلاق</w:t>
      </w:r>
      <w:r w:rsidR="00A20E3B" w:rsidRPr="00A20E3B">
        <w:rPr>
          <w:rFonts w:ascii="Sakkal Majalla" w:hAnsi="Sakkal Majalla" w:cs="Sakkal Majalla"/>
          <w:sz w:val="28"/>
          <w:szCs w:val="28"/>
        </w:rPr>
        <w:t xml:space="preserve"> (AI Impact Assessment)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ومراجعات </w:t>
      </w:r>
      <w:r>
        <w:rPr>
          <w:rFonts w:ascii="Sakkal Majalla" w:hAnsi="Sakkal Majalla" w:cs="Sakkal Majalla"/>
          <w:sz w:val="28"/>
          <w:szCs w:val="28"/>
          <w:rtl/>
        </w:rPr>
        <w:t xml:space="preserve">دوريـة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بعد التشغيل لرصد انحراف أداء </w:t>
      </w:r>
      <w:r>
        <w:rPr>
          <w:rFonts w:ascii="Sakkal Majalla" w:hAnsi="Sakkal Majalla" w:cs="Sakkal Majalla"/>
          <w:sz w:val="28"/>
          <w:szCs w:val="28"/>
          <w:rtl/>
        </w:rPr>
        <w:t xml:space="preserve">النمـاذج </w:t>
      </w:r>
      <w:r w:rsidR="00A20E3B" w:rsidRPr="00A20E3B">
        <w:rPr>
          <w:rFonts w:ascii="Sakkal Majalla" w:hAnsi="Sakkal Majalla" w:cs="Sakkal Majalla"/>
          <w:sz w:val="28"/>
          <w:szCs w:val="28"/>
        </w:rPr>
        <w:t xml:space="preserve">(Model Drift)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وتحيّزها، وإقرار بوابات حَوكمة </w:t>
      </w:r>
      <w:r>
        <w:rPr>
          <w:rFonts w:ascii="Sakkal Majalla" w:hAnsi="Sakkal Majalla" w:cs="Sakkal Majalla"/>
          <w:sz w:val="28"/>
          <w:szCs w:val="28"/>
          <w:rtl/>
        </w:rPr>
        <w:t xml:space="preserve">قـبل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تعميم أي </w:t>
      </w:r>
      <w:r>
        <w:rPr>
          <w:rFonts w:ascii="Sakkal Majalla" w:hAnsi="Sakkal Majalla" w:cs="Sakkal Majalla"/>
          <w:sz w:val="28"/>
          <w:szCs w:val="28"/>
          <w:rtl/>
        </w:rPr>
        <w:t xml:space="preserve">نمـوذج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على نطاق </w:t>
      </w:r>
      <w:r>
        <w:rPr>
          <w:rFonts w:ascii="Sakkal Majalla" w:hAnsi="Sakkal Majalla" w:cs="Sakkal Majalla"/>
          <w:sz w:val="28"/>
          <w:szCs w:val="28"/>
          <w:rtl/>
        </w:rPr>
        <w:t>مؤسـسي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إن تبنّي هذه الضوابط يُحوّل الذكاء </w:t>
      </w:r>
      <w:r>
        <w:rPr>
          <w:rFonts w:ascii="Sakkal Majalla" w:hAnsi="Sakkal Majalla" w:cs="Sakkal Majalla"/>
          <w:sz w:val="28"/>
          <w:szCs w:val="28"/>
          <w:rtl/>
        </w:rPr>
        <w:t xml:space="preserve">الاصطنـاعي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من مجرّد محرّك تنبؤي </w:t>
      </w:r>
      <w:r>
        <w:rPr>
          <w:rFonts w:ascii="Sakkal Majalla" w:hAnsi="Sakkal Majalla" w:cs="Sakkal Majalla"/>
          <w:sz w:val="28"/>
          <w:szCs w:val="28"/>
          <w:rtl/>
        </w:rPr>
        <w:t xml:space="preserve">إلـى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منظومة متابعة مسؤولة تُعزّز الثقة </w:t>
      </w:r>
      <w:r>
        <w:rPr>
          <w:rFonts w:ascii="Sakkal Majalla" w:hAnsi="Sakkal Majalla" w:cs="Sakkal Majalla"/>
          <w:sz w:val="28"/>
          <w:szCs w:val="28"/>
          <w:rtl/>
        </w:rPr>
        <w:t xml:space="preserve">والامتثـال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وتدعم </w:t>
      </w:r>
      <w:r>
        <w:rPr>
          <w:rFonts w:ascii="Sakkal Majalla" w:hAnsi="Sakkal Majalla" w:cs="Sakkal Majalla"/>
          <w:sz w:val="28"/>
          <w:szCs w:val="28"/>
          <w:rtl/>
        </w:rPr>
        <w:t xml:space="preserve">جـودة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 xml:space="preserve">القرارات </w:t>
      </w:r>
      <w:r>
        <w:rPr>
          <w:rFonts w:ascii="Sakkal Majalla" w:hAnsi="Sakkal Majalla" w:cs="Sakkal Majalla"/>
          <w:sz w:val="28"/>
          <w:szCs w:val="28"/>
          <w:rtl/>
        </w:rPr>
        <w:t xml:space="preserve">واستدامتـها عـبر </w:t>
      </w:r>
      <w:r w:rsidR="00A20E3B" w:rsidRPr="00A20E3B">
        <w:rPr>
          <w:rFonts w:ascii="Sakkal Majalla" w:hAnsi="Sakkal Majalla" w:cs="Sakkal Majalla"/>
          <w:sz w:val="28"/>
          <w:szCs w:val="28"/>
          <w:rtl/>
        </w:rPr>
        <w:t>دورة حياة المشروع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123D4AED" w14:textId="4BEE1D23" w:rsidR="00CC3AE6" w:rsidRPr="003E72D4" w:rsidRDefault="00CC3AE6" w:rsidP="00CC3AE6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3E72D4">
        <w:rPr>
          <w:rFonts w:ascii="Sakkal Majalla" w:hAnsi="Sakkal Majalla" w:cs="Sakkal Majalla"/>
          <w:sz w:val="28"/>
          <w:szCs w:val="28"/>
          <w:rtl/>
        </w:rPr>
        <w:t xml:space="preserve">ولمواجهة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هـذه </w:t>
      </w:r>
      <w:r w:rsidRPr="003E72D4">
        <w:rPr>
          <w:rFonts w:ascii="Sakkal Majalla" w:hAnsi="Sakkal Majalla" w:cs="Sakkal Majalla"/>
          <w:sz w:val="28"/>
          <w:szCs w:val="28"/>
          <w:rtl/>
        </w:rPr>
        <w:t xml:space="preserve">الإشكاليات، تقترح الأدبيات والممارسات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الدولـية مجـموعة </w:t>
      </w:r>
      <w:r w:rsidRPr="003E72D4">
        <w:rPr>
          <w:rFonts w:ascii="Sakkal Majalla" w:hAnsi="Sakkal Majalla" w:cs="Sakkal Majalla"/>
          <w:sz w:val="28"/>
          <w:szCs w:val="28"/>
          <w:rtl/>
        </w:rPr>
        <w:t>من الحلول العملية</w:t>
      </w:r>
      <w:r w:rsidR="002712B5">
        <w:rPr>
          <w:rFonts w:ascii="Sakkal Majalla" w:hAnsi="Sakkal Majalla" w:cs="Sakkal Majalla"/>
          <w:sz w:val="28"/>
          <w:szCs w:val="28"/>
          <w:rtl/>
        </w:rPr>
        <w:t>:</w:t>
      </w:r>
    </w:p>
    <w:p w14:paraId="54701839" w14:textId="18FBA793" w:rsidR="00CC3AE6" w:rsidRPr="003E72D4" w:rsidRDefault="00CC3AE6" w:rsidP="00CC3AE6">
      <w:pPr>
        <w:numPr>
          <w:ilvl w:val="0"/>
          <w:numId w:val="46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3E72D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إرساء مبادئ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>الشفافيـة</w:t>
      </w:r>
      <w:r w:rsidR="002712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3E72D4">
        <w:rPr>
          <w:rFonts w:ascii="Sakkal Majalla" w:hAnsi="Sakkal Majalla" w:cs="Sakkal Majalla"/>
          <w:sz w:val="28"/>
          <w:szCs w:val="28"/>
          <w:rtl/>
        </w:rPr>
        <w:t xml:space="preserve">من خلال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إلـزام </w:t>
      </w:r>
      <w:r w:rsidRPr="003E72D4">
        <w:rPr>
          <w:rFonts w:ascii="Sakkal Majalla" w:hAnsi="Sakkal Majalla" w:cs="Sakkal Majalla"/>
          <w:sz w:val="28"/>
          <w:szCs w:val="28"/>
          <w:rtl/>
        </w:rPr>
        <w:t xml:space="preserve">المؤسسات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بالكشـف عـن </w:t>
      </w:r>
      <w:r w:rsidRPr="003E72D4">
        <w:rPr>
          <w:rFonts w:ascii="Sakkal Majalla" w:hAnsi="Sakkal Majalla" w:cs="Sakkal Majalla"/>
          <w:sz w:val="28"/>
          <w:szCs w:val="28"/>
          <w:rtl/>
        </w:rPr>
        <w:t xml:space="preserve">منطق عمل الخوارزميات،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بـما </w:t>
      </w:r>
      <w:r w:rsidRPr="003E72D4">
        <w:rPr>
          <w:rFonts w:ascii="Sakkal Majalla" w:hAnsi="Sakkal Majalla" w:cs="Sakkal Majalla"/>
          <w:sz w:val="28"/>
          <w:szCs w:val="28"/>
          <w:rtl/>
        </w:rPr>
        <w:t xml:space="preserve">يعزز الثقة ويقلل من </w:t>
      </w:r>
      <w:proofErr w:type="spellStart"/>
      <w:r w:rsidR="00D414FB">
        <w:rPr>
          <w:rFonts w:ascii="Sakkal Majalla" w:hAnsi="Sakkal Majalla" w:cs="Sakkal Majalla"/>
          <w:sz w:val="28"/>
          <w:szCs w:val="28"/>
          <w:rtl/>
        </w:rPr>
        <w:t>الانحـيازات</w:t>
      </w:r>
      <w:proofErr w:type="spellEnd"/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6B5E3066" w14:textId="200603DC" w:rsidR="00CC3AE6" w:rsidRPr="003E72D4" w:rsidRDefault="00D414FB" w:rsidP="00CC3AE6">
      <w:pPr>
        <w:numPr>
          <w:ilvl w:val="0"/>
          <w:numId w:val="46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تـعزيز </w:t>
      </w:r>
      <w:r w:rsidR="00CC3AE6" w:rsidRPr="003E72D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حماية 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>الخصـوصية</w:t>
      </w:r>
      <w:r w:rsidR="002712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="00CC3AE6" w:rsidRPr="003E72D4">
        <w:rPr>
          <w:rFonts w:ascii="Sakkal Majalla" w:hAnsi="Sakkal Majalla" w:cs="Sakkal Majalla"/>
          <w:sz w:val="28"/>
          <w:szCs w:val="28"/>
          <w:rtl/>
        </w:rPr>
        <w:t xml:space="preserve">عبر تبني بروتوكولات صارمة لأمن </w:t>
      </w:r>
      <w:r>
        <w:rPr>
          <w:rFonts w:ascii="Sakkal Majalla" w:hAnsi="Sakkal Majalla" w:cs="Sakkal Majalla"/>
          <w:sz w:val="28"/>
          <w:szCs w:val="28"/>
          <w:rtl/>
        </w:rPr>
        <w:t xml:space="preserve">الـبيانات </w:t>
      </w:r>
      <w:r w:rsidR="00CC3AE6" w:rsidRPr="003E72D4">
        <w:rPr>
          <w:rFonts w:ascii="Sakkal Majalla" w:hAnsi="Sakkal Majalla" w:cs="Sakkal Majalla"/>
          <w:sz w:val="28"/>
          <w:szCs w:val="28"/>
          <w:rtl/>
        </w:rPr>
        <w:t xml:space="preserve">واستخدام </w:t>
      </w:r>
      <w:r>
        <w:rPr>
          <w:rFonts w:ascii="Sakkal Majalla" w:hAnsi="Sakkal Majalla" w:cs="Sakkal Majalla"/>
          <w:sz w:val="28"/>
          <w:szCs w:val="28"/>
          <w:rtl/>
        </w:rPr>
        <w:t xml:space="preserve">تـقنيات مثـل </w:t>
      </w:r>
      <w:r w:rsidR="00CC3AE6" w:rsidRPr="003E72D4">
        <w:rPr>
          <w:rFonts w:ascii="Sakkal Majalla" w:hAnsi="Sakkal Majalla" w:cs="Sakkal Majalla"/>
          <w:sz w:val="28"/>
          <w:szCs w:val="28"/>
          <w:rtl/>
        </w:rPr>
        <w:t>التشفير وإخفاء الهوية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1773B643" w14:textId="5488F3B4" w:rsidR="00CC3AE6" w:rsidRPr="003E72D4" w:rsidRDefault="00CC3AE6" w:rsidP="00CC3AE6">
      <w:pPr>
        <w:numPr>
          <w:ilvl w:val="0"/>
          <w:numId w:val="46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3E72D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وضع أطر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تشـريعية </w:t>
      </w:r>
      <w:r w:rsidRPr="003E72D4">
        <w:rPr>
          <w:rFonts w:ascii="Sakkal Majalla" w:hAnsi="Sakkal Majalla" w:cs="Sakkal Majalla"/>
          <w:b/>
          <w:bCs/>
          <w:sz w:val="28"/>
          <w:szCs w:val="28"/>
          <w:rtl/>
        </w:rPr>
        <w:t>متكاملة</w:t>
      </w:r>
      <w:r w:rsidR="002712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تنـظم </w:t>
      </w:r>
      <w:r w:rsidRPr="003E72D4">
        <w:rPr>
          <w:rFonts w:ascii="Sakkal Majalla" w:hAnsi="Sakkal Majalla" w:cs="Sakkal Majalla"/>
          <w:sz w:val="28"/>
          <w:szCs w:val="28"/>
          <w:rtl/>
        </w:rPr>
        <w:t xml:space="preserve">حدود المسؤولية </w:t>
      </w:r>
      <w:r w:rsidR="00D414FB">
        <w:rPr>
          <w:rFonts w:ascii="Sakkal Majalla" w:hAnsi="Sakkal Majalla" w:cs="Sakkal Majalla"/>
          <w:sz w:val="28"/>
          <w:szCs w:val="28"/>
          <w:rtl/>
        </w:rPr>
        <w:t>القـانونية</w:t>
      </w:r>
      <w:r w:rsidRPr="003E72D4">
        <w:rPr>
          <w:rFonts w:ascii="Sakkal Majalla" w:hAnsi="Sakkal Majalla" w:cs="Sakkal Majalla"/>
          <w:sz w:val="28"/>
          <w:szCs w:val="28"/>
          <w:rtl/>
        </w:rPr>
        <w:t xml:space="preserve">، وتحدد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حقـوق </w:t>
      </w:r>
      <w:r w:rsidRPr="003E72D4">
        <w:rPr>
          <w:rFonts w:ascii="Sakkal Majalla" w:hAnsi="Sakkal Majalla" w:cs="Sakkal Majalla"/>
          <w:sz w:val="28"/>
          <w:szCs w:val="28"/>
          <w:rtl/>
        </w:rPr>
        <w:t xml:space="preserve">الأفراد في مواجهة القرارات </w:t>
      </w:r>
      <w:r w:rsidR="00D414FB">
        <w:rPr>
          <w:rFonts w:ascii="Sakkal Majalla" w:hAnsi="Sakkal Majalla" w:cs="Sakkal Majalla"/>
          <w:sz w:val="28"/>
          <w:szCs w:val="28"/>
          <w:rtl/>
        </w:rPr>
        <w:t>الآلـية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4D23EFE5" w14:textId="1465658F" w:rsidR="00CC3AE6" w:rsidRPr="003E72D4" w:rsidRDefault="00CC3AE6" w:rsidP="00CC3AE6">
      <w:pPr>
        <w:numPr>
          <w:ilvl w:val="0"/>
          <w:numId w:val="46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3E72D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بناء قدرات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>بـشرية متخصصـة</w:t>
      </w:r>
      <w:r w:rsidR="002712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3E72D4">
        <w:rPr>
          <w:rFonts w:ascii="Sakkal Majalla" w:hAnsi="Sakkal Majalla" w:cs="Sakkal Majalla"/>
          <w:sz w:val="28"/>
          <w:szCs w:val="28"/>
          <w:rtl/>
        </w:rPr>
        <w:t xml:space="preserve">لتشغيل الأنظمة الذكية بوعي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أخلاقـي </w:t>
      </w:r>
      <w:r w:rsidRPr="003E72D4">
        <w:rPr>
          <w:rFonts w:ascii="Sakkal Majalla" w:hAnsi="Sakkal Majalla" w:cs="Sakkal Majalla"/>
          <w:sz w:val="28"/>
          <w:szCs w:val="28"/>
          <w:rtl/>
        </w:rPr>
        <w:t xml:space="preserve">وقانوني، وتطوير وحدات رقابة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داخلـية </w:t>
      </w:r>
      <w:r w:rsidRPr="003E72D4">
        <w:rPr>
          <w:rFonts w:ascii="Sakkal Majalla" w:hAnsi="Sakkal Majalla" w:cs="Sakkal Majalla"/>
          <w:sz w:val="28"/>
          <w:szCs w:val="28"/>
          <w:rtl/>
        </w:rPr>
        <w:t>مستقلة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76B70FEF" w14:textId="77D04AC5" w:rsidR="00CC3AE6" w:rsidRPr="003E72D4" w:rsidRDefault="00CC3AE6" w:rsidP="00CC3AE6">
      <w:pPr>
        <w:numPr>
          <w:ilvl w:val="0"/>
          <w:numId w:val="46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3E72D4">
        <w:rPr>
          <w:rFonts w:ascii="Sakkal Majalla" w:hAnsi="Sakkal Majalla" w:cs="Sakkal Majalla"/>
          <w:b/>
          <w:bCs/>
          <w:sz w:val="28"/>
          <w:szCs w:val="28"/>
          <w:rtl/>
        </w:rPr>
        <w:t>تشجيع التعاون الدولي</w:t>
      </w:r>
      <w:r w:rsidR="002712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3E72D4">
        <w:rPr>
          <w:rFonts w:ascii="Sakkal Majalla" w:hAnsi="Sakkal Majalla" w:cs="Sakkal Majalla"/>
          <w:sz w:val="28"/>
          <w:szCs w:val="28"/>
          <w:rtl/>
        </w:rPr>
        <w:t xml:space="preserve">لتبادل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الخـبرات </w:t>
      </w:r>
      <w:r w:rsidRPr="003E72D4">
        <w:rPr>
          <w:rFonts w:ascii="Sakkal Majalla" w:hAnsi="Sakkal Majalla" w:cs="Sakkal Majalla"/>
          <w:sz w:val="28"/>
          <w:szCs w:val="28"/>
          <w:rtl/>
        </w:rPr>
        <w:t xml:space="preserve">وتوحيد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المعاييـر </w:t>
      </w:r>
      <w:r w:rsidRPr="003E72D4">
        <w:rPr>
          <w:rFonts w:ascii="Sakkal Majalla" w:hAnsi="Sakkal Majalla" w:cs="Sakkal Majalla"/>
          <w:sz w:val="28"/>
          <w:szCs w:val="28"/>
          <w:rtl/>
        </w:rPr>
        <w:t xml:space="preserve">بما يعزز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الاسـتخدام </w:t>
      </w:r>
      <w:r w:rsidRPr="003E72D4">
        <w:rPr>
          <w:rFonts w:ascii="Sakkal Majalla" w:hAnsi="Sakkal Majalla" w:cs="Sakkal Majalla"/>
          <w:sz w:val="28"/>
          <w:szCs w:val="28"/>
          <w:rtl/>
        </w:rPr>
        <w:t xml:space="preserve">المسؤول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عـبر </w:t>
      </w:r>
      <w:r w:rsidRPr="003E72D4">
        <w:rPr>
          <w:rFonts w:ascii="Sakkal Majalla" w:hAnsi="Sakkal Majalla" w:cs="Sakkal Majalla"/>
          <w:sz w:val="28"/>
          <w:szCs w:val="28"/>
          <w:rtl/>
        </w:rPr>
        <w:t>الحدود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38C0B422" w14:textId="5BCE6409" w:rsidR="005F087F" w:rsidRPr="00731A59" w:rsidRDefault="00D414FB" w:rsidP="004D33A0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وبذلـك</w:t>
      </w:r>
      <w:r w:rsidR="00CC3AE6" w:rsidRPr="003E72D4">
        <w:rPr>
          <w:rFonts w:ascii="Sakkal Majalla" w:hAnsi="Sakkal Majalla" w:cs="Sakkal Majalla"/>
          <w:sz w:val="28"/>
          <w:szCs w:val="28"/>
          <w:rtl/>
        </w:rPr>
        <w:t xml:space="preserve">، </w:t>
      </w:r>
      <w:r>
        <w:rPr>
          <w:rFonts w:ascii="Sakkal Majalla" w:hAnsi="Sakkal Majalla" w:cs="Sakkal Majalla"/>
          <w:sz w:val="28"/>
          <w:szCs w:val="28"/>
          <w:rtl/>
        </w:rPr>
        <w:t xml:space="preserve">فـإن </w:t>
      </w:r>
      <w:r w:rsidR="00CC3AE6" w:rsidRPr="003E72D4">
        <w:rPr>
          <w:rFonts w:ascii="Sakkal Majalla" w:hAnsi="Sakkal Majalla" w:cs="Sakkal Majalla"/>
          <w:sz w:val="28"/>
          <w:szCs w:val="28"/>
          <w:rtl/>
        </w:rPr>
        <w:t xml:space="preserve">التكامل بين </w:t>
      </w:r>
      <w:r>
        <w:rPr>
          <w:rFonts w:ascii="Sakkal Majalla" w:hAnsi="Sakkal Majalla" w:cs="Sakkal Majalla"/>
          <w:sz w:val="28"/>
          <w:szCs w:val="28"/>
          <w:rtl/>
        </w:rPr>
        <w:t xml:space="preserve">التـطوير </w:t>
      </w:r>
      <w:r w:rsidR="00CC3AE6" w:rsidRPr="003E72D4">
        <w:rPr>
          <w:rFonts w:ascii="Sakkal Majalla" w:hAnsi="Sakkal Majalla" w:cs="Sakkal Majalla"/>
          <w:sz w:val="28"/>
          <w:szCs w:val="28"/>
          <w:rtl/>
        </w:rPr>
        <w:t xml:space="preserve">التقني </w:t>
      </w:r>
      <w:r>
        <w:rPr>
          <w:rFonts w:ascii="Sakkal Majalla" w:hAnsi="Sakkal Majalla" w:cs="Sakkal Majalla"/>
          <w:sz w:val="28"/>
          <w:szCs w:val="28"/>
          <w:rtl/>
        </w:rPr>
        <w:t xml:space="preserve">والأبعـاد </w:t>
      </w:r>
      <w:r w:rsidR="00CC3AE6" w:rsidRPr="003E72D4">
        <w:rPr>
          <w:rFonts w:ascii="Sakkal Majalla" w:hAnsi="Sakkal Majalla" w:cs="Sakkal Majalla"/>
          <w:sz w:val="28"/>
          <w:szCs w:val="28"/>
          <w:rtl/>
        </w:rPr>
        <w:t xml:space="preserve">الأخلاقية والقانونية، مدعومًا بحلول عملية، يمثل شرطًا </w:t>
      </w:r>
      <w:r>
        <w:rPr>
          <w:rFonts w:ascii="Sakkal Majalla" w:hAnsi="Sakkal Majalla" w:cs="Sakkal Majalla"/>
          <w:sz w:val="28"/>
          <w:szCs w:val="28"/>
          <w:rtl/>
        </w:rPr>
        <w:t xml:space="preserve">أساسيًـا </w:t>
      </w:r>
      <w:r w:rsidR="00CC3AE6" w:rsidRPr="003E72D4">
        <w:rPr>
          <w:rFonts w:ascii="Sakkal Majalla" w:hAnsi="Sakkal Majalla" w:cs="Sakkal Majalla"/>
          <w:sz w:val="28"/>
          <w:szCs w:val="28"/>
          <w:rtl/>
        </w:rPr>
        <w:t xml:space="preserve">لبناء </w:t>
      </w:r>
      <w:r>
        <w:rPr>
          <w:rFonts w:ascii="Sakkal Majalla" w:hAnsi="Sakkal Majalla" w:cs="Sakkal Majalla"/>
          <w:sz w:val="28"/>
          <w:szCs w:val="28"/>
          <w:rtl/>
        </w:rPr>
        <w:t xml:space="preserve">ثـقة </w:t>
      </w:r>
      <w:r w:rsidR="00CC3AE6" w:rsidRPr="003E72D4">
        <w:rPr>
          <w:rFonts w:ascii="Sakkal Majalla" w:hAnsi="Sakkal Majalla" w:cs="Sakkal Majalla"/>
          <w:sz w:val="28"/>
          <w:szCs w:val="28"/>
          <w:rtl/>
        </w:rPr>
        <w:t xml:space="preserve">المجتمع </w:t>
      </w:r>
      <w:r>
        <w:rPr>
          <w:rFonts w:ascii="Sakkal Majalla" w:hAnsi="Sakkal Majalla" w:cs="Sakkal Majalla"/>
          <w:sz w:val="28"/>
          <w:szCs w:val="28"/>
          <w:rtl/>
        </w:rPr>
        <w:t xml:space="preserve">وتعزيـز </w:t>
      </w:r>
      <w:r w:rsidR="00CC3AE6" w:rsidRPr="003E72D4">
        <w:rPr>
          <w:rFonts w:ascii="Sakkal Majalla" w:hAnsi="Sakkal Majalla" w:cs="Sakkal Majalla"/>
          <w:sz w:val="28"/>
          <w:szCs w:val="28"/>
          <w:rtl/>
        </w:rPr>
        <w:t xml:space="preserve">فعالية الذكاء الاصطناعي </w:t>
      </w:r>
      <w:proofErr w:type="gramStart"/>
      <w:r w:rsidR="00CC3AE6" w:rsidRPr="003E72D4">
        <w:rPr>
          <w:rFonts w:ascii="Sakkal Majalla" w:hAnsi="Sakkal Majalla" w:cs="Sakkal Majalla"/>
          <w:sz w:val="28"/>
          <w:szCs w:val="28"/>
          <w:rtl/>
        </w:rPr>
        <w:t xml:space="preserve">في </w:t>
      </w:r>
      <w:r w:rsidR="001B2109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متـابعة</w:t>
      </w:r>
      <w:proofErr w:type="gramEnd"/>
      <w:r>
        <w:rPr>
          <w:rFonts w:ascii="Sakkal Majalla" w:hAnsi="Sakkal Majalla" w:cs="Sakkal Majalla"/>
          <w:sz w:val="28"/>
          <w:szCs w:val="28"/>
          <w:rtl/>
        </w:rPr>
        <w:t xml:space="preserve"> تـنفيذ </w:t>
      </w:r>
      <w:r w:rsidR="003A7236">
        <w:rPr>
          <w:rFonts w:ascii="Sakkal Majalla" w:hAnsi="Sakkal Majalla" w:cs="Sakkal Majalla"/>
          <w:sz w:val="28"/>
          <w:szCs w:val="28"/>
          <w:rtl/>
        </w:rPr>
        <w:t>المشاريع</w:t>
      </w:r>
      <w:r w:rsidR="00CC3AE6" w:rsidRPr="003E72D4">
        <w:rPr>
          <w:rFonts w:ascii="Sakkal Majalla" w:hAnsi="Sakkal Majalla" w:cs="Sakkal Majalla"/>
          <w:sz w:val="28"/>
          <w:szCs w:val="28"/>
          <w:rtl/>
        </w:rPr>
        <w:t xml:space="preserve">، </w:t>
      </w:r>
      <w:r>
        <w:rPr>
          <w:rFonts w:ascii="Sakkal Majalla" w:hAnsi="Sakkal Majalla" w:cs="Sakkal Majalla"/>
          <w:sz w:val="28"/>
          <w:szCs w:val="28"/>
          <w:rtl/>
        </w:rPr>
        <w:t xml:space="preserve">بمـا </w:t>
      </w:r>
      <w:r w:rsidR="00CC3AE6" w:rsidRPr="003E72D4">
        <w:rPr>
          <w:rFonts w:ascii="Sakkal Majalla" w:hAnsi="Sakkal Majalla" w:cs="Sakkal Majalla"/>
          <w:sz w:val="28"/>
          <w:szCs w:val="28"/>
          <w:rtl/>
        </w:rPr>
        <w:t xml:space="preserve">يضمن </w:t>
      </w:r>
      <w:r>
        <w:rPr>
          <w:rFonts w:ascii="Sakkal Majalla" w:hAnsi="Sakkal Majalla" w:cs="Sakkal Majalla"/>
          <w:sz w:val="28"/>
          <w:szCs w:val="28"/>
          <w:rtl/>
        </w:rPr>
        <w:t xml:space="preserve">توظيفـه </w:t>
      </w:r>
      <w:r w:rsidR="00CC3AE6" w:rsidRPr="003E72D4">
        <w:rPr>
          <w:rFonts w:ascii="Sakkal Majalla" w:hAnsi="Sakkal Majalla" w:cs="Sakkal Majalla"/>
          <w:sz w:val="28"/>
          <w:szCs w:val="28"/>
          <w:rtl/>
        </w:rPr>
        <w:t xml:space="preserve">بشكل مسؤول </w:t>
      </w:r>
      <w:r>
        <w:rPr>
          <w:rFonts w:ascii="Sakkal Majalla" w:hAnsi="Sakkal Majalla" w:cs="Sakkal Majalla"/>
          <w:sz w:val="28"/>
          <w:szCs w:val="28"/>
          <w:rtl/>
        </w:rPr>
        <w:t>ومستـدام</w:t>
      </w:r>
      <w:r w:rsidR="00CC3AE6" w:rsidRPr="003E72D4">
        <w:rPr>
          <w:rFonts w:ascii="Sakkal Majalla" w:hAnsi="Sakkal Majalla" w:cs="Sakkal Majalla"/>
          <w:sz w:val="28"/>
          <w:szCs w:val="28"/>
          <w:rtl/>
        </w:rPr>
        <w:t xml:space="preserve">، ويجعل </w:t>
      </w:r>
      <w:r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="00CC3AE6" w:rsidRPr="003E72D4">
        <w:rPr>
          <w:rFonts w:ascii="Sakkal Majalla" w:hAnsi="Sakkal Majalla" w:cs="Sakkal Majalla"/>
          <w:sz w:val="28"/>
          <w:szCs w:val="28"/>
          <w:rtl/>
        </w:rPr>
        <w:t xml:space="preserve">الذكاء الاصطناعي أداة </w:t>
      </w:r>
      <w:r>
        <w:rPr>
          <w:rFonts w:ascii="Sakkal Majalla" w:hAnsi="Sakkal Majalla" w:cs="Sakkal Majalla"/>
          <w:sz w:val="28"/>
          <w:szCs w:val="28"/>
          <w:rtl/>
        </w:rPr>
        <w:t xml:space="preserve">داعـمة </w:t>
      </w:r>
      <w:r w:rsidR="00CC3AE6" w:rsidRPr="003E72D4">
        <w:rPr>
          <w:rFonts w:ascii="Sakkal Majalla" w:hAnsi="Sakkal Majalla" w:cs="Sakkal Majalla"/>
          <w:sz w:val="28"/>
          <w:szCs w:val="28"/>
          <w:rtl/>
        </w:rPr>
        <w:t xml:space="preserve">للأمن المؤسسي والمجتمعي </w:t>
      </w:r>
      <w:r>
        <w:rPr>
          <w:rFonts w:ascii="Sakkal Majalla" w:hAnsi="Sakkal Majalla" w:cs="Sakkal Majalla"/>
          <w:sz w:val="28"/>
          <w:szCs w:val="28"/>
          <w:rtl/>
        </w:rPr>
        <w:t xml:space="preserve">عـلى </w:t>
      </w:r>
      <w:r w:rsidR="00CC3AE6" w:rsidRPr="003E72D4">
        <w:rPr>
          <w:rFonts w:ascii="Sakkal Majalla" w:hAnsi="Sakkal Majalla" w:cs="Sakkal Majalla"/>
          <w:sz w:val="28"/>
          <w:szCs w:val="28"/>
          <w:rtl/>
        </w:rPr>
        <w:t>حد سواء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00BFA2E3" w14:textId="2F2C796F" w:rsidR="00C9010C" w:rsidRPr="00C9010C" w:rsidRDefault="00731A59" w:rsidP="00C9010C">
      <w:pPr>
        <w:pStyle w:val="Heading3"/>
        <w:divId w:val="1013797401"/>
        <w:rPr>
          <w:rtl/>
        </w:rPr>
      </w:pPr>
      <w:bookmarkStart w:id="28" w:name="_Toc215434937"/>
      <w:r w:rsidRPr="00731A59">
        <w:rPr>
          <w:rtl/>
        </w:rPr>
        <w:t xml:space="preserve">الأسس النظرية </w:t>
      </w:r>
      <w:r w:rsidR="00D414FB">
        <w:rPr>
          <w:rtl/>
        </w:rPr>
        <w:t xml:space="preserve">وتـقنيات </w:t>
      </w:r>
      <w:r w:rsidR="00C9010C" w:rsidRPr="00C9010C">
        <w:rPr>
          <w:rtl/>
        </w:rPr>
        <w:t xml:space="preserve">الذكاء الاصطناعي </w:t>
      </w:r>
      <w:r w:rsidR="00D414FB">
        <w:rPr>
          <w:rtl/>
        </w:rPr>
        <w:t xml:space="preserve">المرتـبطة بـإدارة </w:t>
      </w:r>
      <w:r w:rsidR="00C9010C" w:rsidRPr="00C9010C">
        <w:rPr>
          <w:rtl/>
        </w:rPr>
        <w:t>المشاريع</w:t>
      </w:r>
      <w:bookmarkEnd w:id="28"/>
    </w:p>
    <w:p w14:paraId="70EEDAF0" w14:textId="75B82658" w:rsidR="00731A59" w:rsidRPr="00731A59" w:rsidRDefault="00D414FB" w:rsidP="00C9010C">
      <w:p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تـتضمن تقنـيات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الذكاء الاصطناعي </w:t>
      </w:r>
      <w:r>
        <w:rPr>
          <w:rFonts w:ascii="Sakkal Majalla" w:hAnsi="Sakkal Majalla" w:cs="Sakkal Majalla"/>
          <w:sz w:val="28"/>
          <w:szCs w:val="28"/>
          <w:rtl/>
        </w:rPr>
        <w:t xml:space="preserve">مجـموعة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واسعة </w:t>
      </w:r>
      <w:r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الأدوات التي </w:t>
      </w:r>
      <w:r>
        <w:rPr>
          <w:rFonts w:ascii="Sakkal Majalla" w:hAnsi="Sakkal Majalla" w:cs="Sakkal Majalla"/>
          <w:sz w:val="28"/>
          <w:szCs w:val="28"/>
          <w:rtl/>
        </w:rPr>
        <w:t xml:space="preserve">تـم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تصميمها لتحسين </w:t>
      </w:r>
      <w:r>
        <w:rPr>
          <w:rFonts w:ascii="Sakkal Majalla" w:hAnsi="Sakkal Majalla" w:cs="Sakkal Majalla"/>
          <w:sz w:val="28"/>
          <w:szCs w:val="28"/>
          <w:rtl/>
        </w:rPr>
        <w:t xml:space="preserve">فعـالية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إدارة المشاريع </w:t>
      </w:r>
      <w:r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خلال تعزيز القدرة على </w:t>
      </w:r>
      <w:r>
        <w:rPr>
          <w:rFonts w:ascii="Sakkal Majalla" w:hAnsi="Sakkal Majalla" w:cs="Sakkal Majalla"/>
          <w:sz w:val="28"/>
          <w:szCs w:val="28"/>
          <w:rtl/>
        </w:rPr>
        <w:t xml:space="preserve">اتخـاذ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>القرارات، تعزيز الكفاءة، وتقليل المخاطر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هذه </w:t>
      </w:r>
      <w:r>
        <w:rPr>
          <w:rFonts w:ascii="Sakkal Majalla" w:hAnsi="Sakkal Majalla" w:cs="Sakkal Majalla"/>
          <w:sz w:val="28"/>
          <w:szCs w:val="28"/>
          <w:rtl/>
        </w:rPr>
        <w:t xml:space="preserve">التقنيـات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تساهم </w:t>
      </w:r>
      <w:r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العديد </w:t>
      </w:r>
      <w:r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جوانب إدارة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lastRenderedPageBreak/>
        <w:t xml:space="preserve">المشاريع، </w:t>
      </w:r>
      <w:r>
        <w:rPr>
          <w:rFonts w:ascii="Sakkal Majalla" w:hAnsi="Sakkal Majalla" w:cs="Sakkal Majalla"/>
          <w:sz w:val="28"/>
          <w:szCs w:val="28"/>
          <w:rtl/>
        </w:rPr>
        <w:t xml:space="preserve">بدايـة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من التخطيط </w:t>
      </w:r>
      <w:r>
        <w:rPr>
          <w:rFonts w:ascii="Sakkal Majalla" w:hAnsi="Sakkal Majalla" w:cs="Sakkal Majalla"/>
          <w:sz w:val="28"/>
          <w:szCs w:val="28"/>
          <w:rtl/>
        </w:rPr>
        <w:t xml:space="preserve">وحتـى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>الإغلاق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هذا </w:t>
      </w:r>
      <w:r>
        <w:rPr>
          <w:rFonts w:ascii="Sakkal Majalla" w:hAnsi="Sakkal Majalla" w:cs="Sakkal Majalla"/>
          <w:sz w:val="28"/>
          <w:szCs w:val="28"/>
          <w:rtl/>
        </w:rPr>
        <w:t>الـسياق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، نستعرض التفاصيل المتعلقة بكل </w:t>
      </w:r>
      <w:r>
        <w:rPr>
          <w:rFonts w:ascii="Sakkal Majalla" w:hAnsi="Sakkal Majalla" w:cs="Sakkal Majalla"/>
          <w:sz w:val="28"/>
          <w:szCs w:val="28"/>
          <w:rtl/>
        </w:rPr>
        <w:t xml:space="preserve">تطبـيق مـن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هذه </w:t>
      </w:r>
      <w:r>
        <w:rPr>
          <w:rFonts w:ascii="Sakkal Majalla" w:hAnsi="Sakkal Majalla" w:cs="Sakkal Majalla"/>
          <w:sz w:val="28"/>
          <w:szCs w:val="28"/>
          <w:rtl/>
        </w:rPr>
        <w:t>التقنيـات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C9010C">
        <w:rPr>
          <w:rFonts w:ascii="Sakkal Majalla" w:hAnsi="Sakkal Majalla" w:cs="Sakkal Majalla" w:hint="cs"/>
          <w:sz w:val="28"/>
          <w:szCs w:val="28"/>
          <w:rtl/>
        </w:rPr>
        <w:t>و</w:t>
      </w:r>
      <w:r w:rsidR="00731A59" w:rsidRPr="00731A59">
        <w:rPr>
          <w:rFonts w:ascii="Sakkal Majalla" w:hAnsi="Sakkal Majalla" w:cs="Sakkal Majalla"/>
          <w:sz w:val="28"/>
          <w:szCs w:val="28"/>
          <w:rtl/>
        </w:rPr>
        <w:t xml:space="preserve">تعتمد </w:t>
      </w:r>
      <w:r>
        <w:rPr>
          <w:rFonts w:ascii="Sakkal Majalla" w:hAnsi="Sakkal Majalla" w:cs="Sakkal Majalla"/>
          <w:sz w:val="28"/>
          <w:szCs w:val="28"/>
          <w:rtl/>
        </w:rPr>
        <w:t xml:space="preserve">التطبيقـات </w:t>
      </w:r>
      <w:r w:rsidR="00731A59" w:rsidRPr="00731A59">
        <w:rPr>
          <w:rFonts w:ascii="Sakkal Majalla" w:hAnsi="Sakkal Majalla" w:cs="Sakkal Majalla"/>
          <w:sz w:val="28"/>
          <w:szCs w:val="28"/>
          <w:rtl/>
        </w:rPr>
        <w:t xml:space="preserve">العملية للذكاء </w:t>
      </w:r>
      <w:r>
        <w:rPr>
          <w:rFonts w:ascii="Sakkal Majalla" w:hAnsi="Sakkal Majalla" w:cs="Sakkal Majalla"/>
          <w:sz w:val="28"/>
          <w:szCs w:val="28"/>
          <w:rtl/>
        </w:rPr>
        <w:t xml:space="preserve">الاصطناعـي </w:t>
      </w:r>
      <w:r w:rsidR="00731A59" w:rsidRPr="00731A59">
        <w:rPr>
          <w:rFonts w:ascii="Sakkal Majalla" w:hAnsi="Sakkal Majalla" w:cs="Sakkal Majalla"/>
          <w:sz w:val="28"/>
          <w:szCs w:val="28"/>
          <w:rtl/>
        </w:rPr>
        <w:t>على مجموعة من الأسس النظرية، أهمها</w:t>
      </w:r>
      <w:r w:rsidR="002712B5">
        <w:rPr>
          <w:rFonts w:ascii="Sakkal Majalla" w:hAnsi="Sakkal Majalla" w:cs="Sakkal Majalla"/>
          <w:sz w:val="28"/>
          <w:szCs w:val="28"/>
          <w:rtl/>
        </w:rPr>
        <w:t>:</w:t>
      </w:r>
    </w:p>
    <w:p w14:paraId="6581DD2F" w14:textId="1254EFFE" w:rsidR="00C9010C" w:rsidRPr="001807B6" w:rsidRDefault="00D414FB" w:rsidP="00C9010C">
      <w:pPr>
        <w:pStyle w:val="ListParagraph"/>
        <w:numPr>
          <w:ilvl w:val="0"/>
          <w:numId w:val="67"/>
        </w:numPr>
        <w:spacing w:after="0" w:line="276" w:lineRule="auto"/>
        <w:jc w:val="both"/>
        <w:divId w:val="1013797401"/>
        <w:rPr>
          <w:rFonts w:ascii="Sakkal Majalla" w:hAnsi="Sakkal Majalla" w:cs="Sakkal Majalla"/>
          <w:b/>
          <w:bCs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التعـلم </w:t>
      </w:r>
      <w:r w:rsidR="00C9010C" w:rsidRPr="001807B6">
        <w:rPr>
          <w:rFonts w:ascii="Sakkal Majalla" w:hAnsi="Sakkal Majalla" w:cs="Sakkal Majalla"/>
          <w:b/>
          <w:bCs/>
          <w:sz w:val="28"/>
          <w:szCs w:val="28"/>
          <w:rtl/>
        </w:rPr>
        <w:t>الآلي</w:t>
      </w:r>
      <w:r w:rsidR="00C9010C" w:rsidRPr="001807B6">
        <w:rPr>
          <w:rFonts w:ascii="Sakkal Majalla" w:hAnsi="Sakkal Majalla" w:cs="Sakkal Majalla"/>
          <w:b/>
          <w:bCs/>
          <w:sz w:val="28"/>
          <w:szCs w:val="28"/>
        </w:rPr>
        <w:t xml:space="preserve"> (Machine Learning)</w:t>
      </w:r>
    </w:p>
    <w:p w14:paraId="420F3B53" w14:textId="70D88BAB" w:rsidR="00C9010C" w:rsidRPr="001807B6" w:rsidRDefault="00C9010C" w:rsidP="00C9010C">
      <w:p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>التعلم الآلي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هـو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فرع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مـن الـذكاء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الاصطناعي الذي يمكن الأنظمة من التعلم من البيانات وتحسين الأداء بمرور الوقت دون </w:t>
      </w:r>
      <w:r w:rsidR="00D414FB">
        <w:rPr>
          <w:rFonts w:ascii="Sakkal Majalla" w:hAnsi="Sakkal Majalla" w:cs="Sakkal Majalla"/>
          <w:sz w:val="28"/>
          <w:szCs w:val="28"/>
          <w:rtl/>
        </w:rPr>
        <w:t>تدخـل بـشري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يتطلـب التـعلم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الآلي مجموعة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الخوارزميات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الـتي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تحلل البيانات وتتعلم منها لتوفير نتائج </w:t>
      </w:r>
      <w:r w:rsidR="00D414FB">
        <w:rPr>
          <w:rFonts w:ascii="Sakkal Majalla" w:hAnsi="Sakkal Majalla" w:cs="Sakkal Majalla"/>
          <w:sz w:val="28"/>
          <w:szCs w:val="28"/>
          <w:rtl/>
        </w:rPr>
        <w:t>دقيـقة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5D63C487" w14:textId="625D1B46" w:rsidR="00C9010C" w:rsidRPr="001807B6" w:rsidRDefault="00D414FB" w:rsidP="00C9010C">
      <w:pPr>
        <w:numPr>
          <w:ilvl w:val="0"/>
          <w:numId w:val="56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>التطبيقـات</w:t>
      </w:r>
      <w:r w:rsidR="002712B5">
        <w:rPr>
          <w:rFonts w:ascii="Sakkal Majalla" w:hAnsi="Sakkal Majalla" w:cs="Sakkal Majalla"/>
          <w:sz w:val="28"/>
          <w:szCs w:val="28"/>
          <w:rtl/>
        </w:rPr>
        <w:t>:</w:t>
      </w:r>
    </w:p>
    <w:p w14:paraId="57776607" w14:textId="156D917F" w:rsidR="00C9010C" w:rsidRPr="001807B6" w:rsidRDefault="00C9010C" w:rsidP="00C9010C">
      <w:pPr>
        <w:numPr>
          <w:ilvl w:val="1"/>
          <w:numId w:val="56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>التنبؤ بالأداء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يمكن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استـخدام التعـلم </w:t>
      </w:r>
      <w:r w:rsidRPr="001807B6">
        <w:rPr>
          <w:rFonts w:ascii="Sakkal Majalla" w:hAnsi="Sakkal Majalla" w:cs="Sakkal Majalla"/>
          <w:sz w:val="28"/>
          <w:szCs w:val="28"/>
          <w:rtl/>
        </w:rPr>
        <w:t>الآلي لتحليل البيانات السابقة من المشاريع (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مـثل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التكاليف، الجداول الزمنية،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جـودة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العمل، </w:t>
      </w:r>
      <w:r w:rsidR="00D414FB">
        <w:rPr>
          <w:rFonts w:ascii="Sakkal Majalla" w:hAnsi="Sakkal Majalla" w:cs="Sakkal Majalla"/>
          <w:sz w:val="28"/>
          <w:szCs w:val="28"/>
          <w:rtl/>
        </w:rPr>
        <w:t>إلـخ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) لتوقع الأداء المستقبلي </w:t>
      </w:r>
      <w:r w:rsidR="00D414FB">
        <w:rPr>
          <w:rFonts w:ascii="Sakkal Majalla" w:hAnsi="Sakkal Majalla" w:cs="Sakkal Majalla"/>
          <w:sz w:val="28"/>
          <w:szCs w:val="28"/>
          <w:rtl/>
        </w:rPr>
        <w:t>للـمشاريع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على </w:t>
      </w:r>
      <w:r w:rsidR="00D414FB">
        <w:rPr>
          <w:rFonts w:ascii="Sakkal Majalla" w:hAnsi="Sakkal Majalla" w:cs="Sakkal Majalla"/>
          <w:sz w:val="28"/>
          <w:szCs w:val="28"/>
          <w:rtl/>
        </w:rPr>
        <w:t>سبيـل المثـال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يتمكـن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النظام من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التنبـؤ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بالتأخيرات المحتملة أو تجاوز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الميزانـية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بناءً على البيانات </w:t>
      </w:r>
      <w:r w:rsidR="00D414FB">
        <w:rPr>
          <w:rFonts w:ascii="Sakkal Majalla" w:hAnsi="Sakkal Majalla" w:cs="Sakkal Majalla"/>
          <w:sz w:val="28"/>
          <w:szCs w:val="28"/>
          <w:rtl/>
        </w:rPr>
        <w:t>التاريخـية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يمـكن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لهذا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التنبـؤ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أن يساعد فرق المشروع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علـى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اتخاذ إجراءات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تصحـيحية </w:t>
      </w:r>
      <w:r w:rsidRPr="001807B6">
        <w:rPr>
          <w:rFonts w:ascii="Sakkal Majalla" w:hAnsi="Sakkal Majalla" w:cs="Sakkal Majalla"/>
          <w:sz w:val="28"/>
          <w:szCs w:val="28"/>
          <w:rtl/>
        </w:rPr>
        <w:t>قبل حدوث المشكلات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1A920578" w14:textId="7C670A99" w:rsidR="00C9010C" w:rsidRPr="001807B6" w:rsidRDefault="00C9010C" w:rsidP="00C9010C">
      <w:pPr>
        <w:numPr>
          <w:ilvl w:val="1"/>
          <w:numId w:val="56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>تخصيص الموارد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باستخدام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الـخوارزميات التـي تـدرس البيـانات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الخاصة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بـالمشاريع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السابقة، يستطيع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الذكـاء الاصطناعـي </w:t>
      </w:r>
      <w:r w:rsidRPr="001807B6">
        <w:rPr>
          <w:rFonts w:ascii="Sakkal Majalla" w:hAnsi="Sakkal Majalla" w:cs="Sakkal Majalla"/>
          <w:sz w:val="28"/>
          <w:szCs w:val="28"/>
          <w:rtl/>
        </w:rPr>
        <w:t>تخصيص الموارد (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مثـل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الفرق البشرية والآلات) بشكل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أكـثر </w:t>
      </w:r>
      <w:r w:rsidRPr="001807B6">
        <w:rPr>
          <w:rFonts w:ascii="Sakkal Majalla" w:hAnsi="Sakkal Majalla" w:cs="Sakkal Majalla"/>
          <w:sz w:val="28"/>
          <w:szCs w:val="28"/>
          <w:rtl/>
        </w:rPr>
        <w:t>كفاءة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علـى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سبيل المثال، إذا كان أحد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الـمشاريع قـد تأخـر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بسبب نقص في الموارد، يمكن للنظام التنبؤ بذلك مسبقًا وتوزيع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الـموارد </w:t>
      </w:r>
      <w:r w:rsidRPr="001807B6">
        <w:rPr>
          <w:rFonts w:ascii="Sakkal Majalla" w:hAnsi="Sakkal Majalla" w:cs="Sakkal Majalla"/>
          <w:sz w:val="28"/>
          <w:szCs w:val="28"/>
          <w:rtl/>
        </w:rPr>
        <w:t>بشكل أكثر فاعلية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6EE887C9" w14:textId="10EBCFC9" w:rsidR="00C9010C" w:rsidRPr="001807B6" w:rsidRDefault="00C9010C" w:rsidP="00C9010C">
      <w:pPr>
        <w:numPr>
          <w:ilvl w:val="1"/>
          <w:numId w:val="56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تحسين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>العملـيات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يـمكن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استخدام التعلم الآلي لتحليل سير العمل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والتعـرف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على الأنماط التي تؤدي إلى تأخيرات أو مشكلات </w:t>
      </w:r>
      <w:r w:rsidR="00D414FB">
        <w:rPr>
          <w:rFonts w:ascii="Sakkal Majalla" w:hAnsi="Sakkal Majalla" w:cs="Sakkal Majalla"/>
          <w:sz w:val="28"/>
          <w:szCs w:val="28"/>
          <w:rtl/>
        </w:rPr>
        <w:t>معـينة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بناءً </w:t>
      </w:r>
      <w:r w:rsidR="00D414FB">
        <w:rPr>
          <w:rFonts w:ascii="Sakkal Majalla" w:hAnsi="Sakkal Majalla" w:cs="Sakkal Majalla"/>
          <w:sz w:val="28"/>
          <w:szCs w:val="28"/>
          <w:rtl/>
        </w:rPr>
        <w:t>عـلى هـذه الأنمـاط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يـتمكن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النظام من تحسين العمليات واتخاذ قرارات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أسـرع لتـقليل </w:t>
      </w:r>
      <w:r w:rsidRPr="001807B6">
        <w:rPr>
          <w:rFonts w:ascii="Sakkal Majalla" w:hAnsi="Sakkal Majalla" w:cs="Sakkal Majalla"/>
          <w:sz w:val="28"/>
          <w:szCs w:val="28"/>
          <w:rtl/>
        </w:rPr>
        <w:t>الأخطاء</w:t>
      </w:r>
      <w:r w:rsidRPr="001807B6">
        <w:rPr>
          <w:rFonts w:ascii="Sakkal Majalla" w:hAnsi="Sakkal Majalla" w:cs="Sakkal Majalla"/>
          <w:sz w:val="28"/>
          <w:szCs w:val="28"/>
        </w:rPr>
        <w:t xml:space="preserve"> (Lee et al</w:t>
      </w:r>
      <w:r w:rsidR="001F526F">
        <w:rPr>
          <w:rFonts w:ascii="Sakkal Majalla" w:hAnsi="Sakkal Majalla" w:cs="Sakkal Majalla"/>
          <w:sz w:val="28"/>
          <w:szCs w:val="28"/>
        </w:rPr>
        <w:t>.</w:t>
      </w:r>
      <w:r w:rsidRPr="001807B6">
        <w:rPr>
          <w:rFonts w:ascii="Sakkal Majalla" w:hAnsi="Sakkal Majalla" w:cs="Sakkal Majalla"/>
          <w:sz w:val="28"/>
          <w:szCs w:val="28"/>
        </w:rPr>
        <w:t>, 2021)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69AE16E3" w14:textId="28201BCF" w:rsidR="00C9010C" w:rsidRPr="001807B6" w:rsidRDefault="00C9010C" w:rsidP="00C9010C">
      <w:pPr>
        <w:pStyle w:val="ListParagraph"/>
        <w:numPr>
          <w:ilvl w:val="0"/>
          <w:numId w:val="67"/>
        </w:numPr>
        <w:spacing w:after="0" w:line="276" w:lineRule="auto"/>
        <w:jc w:val="both"/>
        <w:divId w:val="1013797401"/>
        <w:rPr>
          <w:rFonts w:ascii="Sakkal Majalla" w:hAnsi="Sakkal Majalla" w:cs="Sakkal Majalla"/>
          <w:b/>
          <w:bCs/>
          <w:sz w:val="28"/>
          <w:szCs w:val="28"/>
        </w:rPr>
      </w:pP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معالجة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اللغـة </w:t>
      </w: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>الطبيعية</w:t>
      </w:r>
      <w:r w:rsidRPr="001807B6">
        <w:rPr>
          <w:rFonts w:ascii="Sakkal Majalla" w:hAnsi="Sakkal Majalla" w:cs="Sakkal Majalla"/>
          <w:b/>
          <w:bCs/>
          <w:sz w:val="28"/>
          <w:szCs w:val="28"/>
        </w:rPr>
        <w:t xml:space="preserve"> (Natural Language Processing - NLP)</w:t>
      </w:r>
    </w:p>
    <w:p w14:paraId="56B0FFD2" w14:textId="0C2EF050" w:rsidR="00C9010C" w:rsidRPr="001807B6" w:rsidRDefault="00C9010C" w:rsidP="00C9010C">
      <w:p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معالجة اللغة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الطـبيعية </w:t>
      </w:r>
      <w:r w:rsidRPr="001807B6">
        <w:rPr>
          <w:rFonts w:ascii="Sakkal Majalla" w:hAnsi="Sakkal Majalla" w:cs="Sakkal Majalla"/>
          <w:b/>
          <w:bCs/>
          <w:sz w:val="28"/>
          <w:szCs w:val="28"/>
        </w:rPr>
        <w:t>(NLP)</w:t>
      </w:r>
      <w:r w:rsidRPr="001807B6">
        <w:rPr>
          <w:rFonts w:ascii="Sakkal Majalla" w:hAnsi="Sakkal Majalla" w:cs="Sakkal Majalla"/>
          <w:sz w:val="28"/>
          <w:szCs w:val="28"/>
        </w:rPr>
        <w:t xml:space="preserve">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تمكن الآلات من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فـهم وتـفسير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والتفاعل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مـع اللغـة </w:t>
      </w:r>
      <w:r w:rsidRPr="001807B6">
        <w:rPr>
          <w:rFonts w:ascii="Sakkal Majalla" w:hAnsi="Sakkal Majalla" w:cs="Sakkal Majalla"/>
          <w:sz w:val="28"/>
          <w:szCs w:val="28"/>
          <w:rtl/>
        </w:rPr>
        <w:t>البشرية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تـستخدم هـذه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التقنية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لتحليـل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البيانات النصية وغير النصية في </w:t>
      </w:r>
      <w:r w:rsidR="00D414FB">
        <w:rPr>
          <w:rFonts w:ascii="Sakkal Majalla" w:hAnsi="Sakkal Majalla" w:cs="Sakkal Majalla"/>
          <w:sz w:val="28"/>
          <w:szCs w:val="28"/>
          <w:rtl/>
        </w:rPr>
        <w:t>المشـاريع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، مثل رسائل البريد الإلكتروني، تقارير المشروع، والمراسلات </w:t>
      </w:r>
      <w:r w:rsidR="00D414FB">
        <w:rPr>
          <w:rFonts w:ascii="Sakkal Majalla" w:hAnsi="Sakkal Majalla" w:cs="Sakkal Majalla"/>
          <w:sz w:val="28"/>
          <w:szCs w:val="28"/>
          <w:rtl/>
        </w:rPr>
        <w:t>الأخـرى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5F52F0B5" w14:textId="67A26484" w:rsidR="00C9010C" w:rsidRPr="001807B6" w:rsidRDefault="00D414FB" w:rsidP="00C9010C">
      <w:pPr>
        <w:numPr>
          <w:ilvl w:val="0"/>
          <w:numId w:val="57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>الـتطبيقات</w:t>
      </w:r>
      <w:r w:rsidR="002712B5">
        <w:rPr>
          <w:rFonts w:ascii="Sakkal Majalla" w:hAnsi="Sakkal Majalla" w:cs="Sakkal Majalla"/>
          <w:sz w:val="28"/>
          <w:szCs w:val="28"/>
          <w:rtl/>
        </w:rPr>
        <w:t>:</w:t>
      </w:r>
    </w:p>
    <w:p w14:paraId="0BE92C4B" w14:textId="18CC9DAA" w:rsidR="00C9010C" w:rsidRPr="001807B6" w:rsidRDefault="00D414FB" w:rsidP="00C9010C">
      <w:pPr>
        <w:numPr>
          <w:ilvl w:val="1"/>
          <w:numId w:val="57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تـحليل </w:t>
      </w:r>
      <w:r w:rsidR="00C9010C" w:rsidRPr="001807B6">
        <w:rPr>
          <w:rFonts w:ascii="Sakkal Majalla" w:hAnsi="Sakkal Majalla" w:cs="Sakkal Majalla"/>
          <w:b/>
          <w:bCs/>
          <w:sz w:val="28"/>
          <w:szCs w:val="28"/>
          <w:rtl/>
        </w:rPr>
        <w:t>النصوص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يتم استخدام </w:t>
      </w:r>
      <w:r>
        <w:rPr>
          <w:rFonts w:ascii="Sakkal Majalla" w:hAnsi="Sakkal Majalla" w:cs="Sakkal Majalla"/>
          <w:sz w:val="28"/>
          <w:szCs w:val="28"/>
          <w:rtl/>
        </w:rPr>
        <w:t xml:space="preserve">تقنيـات </w:t>
      </w:r>
      <w:r w:rsidR="00C9010C" w:rsidRPr="001807B6">
        <w:rPr>
          <w:rFonts w:ascii="Sakkal Majalla" w:hAnsi="Sakkal Majalla" w:cs="Sakkal Majalla"/>
          <w:sz w:val="28"/>
          <w:szCs w:val="28"/>
        </w:rPr>
        <w:t xml:space="preserve">NLP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لتحليل </w:t>
      </w:r>
      <w:r>
        <w:rPr>
          <w:rFonts w:ascii="Sakkal Majalla" w:hAnsi="Sakkal Majalla" w:cs="Sakkal Majalla"/>
          <w:sz w:val="28"/>
          <w:szCs w:val="28"/>
          <w:rtl/>
        </w:rPr>
        <w:t xml:space="preserve">البيانـات الـنصية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مثل تقارير المشروع أو </w:t>
      </w:r>
      <w:r>
        <w:rPr>
          <w:rFonts w:ascii="Sakkal Majalla" w:hAnsi="Sakkal Majalla" w:cs="Sakkal Majalla"/>
          <w:sz w:val="28"/>
          <w:szCs w:val="28"/>
          <w:rtl/>
        </w:rPr>
        <w:t>الـمراسلات الإلكـترونية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على سبيل المثال، </w:t>
      </w:r>
      <w:r>
        <w:rPr>
          <w:rFonts w:ascii="Sakkal Majalla" w:hAnsi="Sakkal Majalla" w:cs="Sakkal Majalla"/>
          <w:sz w:val="28"/>
          <w:szCs w:val="28"/>
          <w:rtl/>
        </w:rPr>
        <w:t xml:space="preserve">يمكـن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>لنظام</w:t>
      </w:r>
      <w:r w:rsidR="00C9010C" w:rsidRPr="001807B6">
        <w:rPr>
          <w:rFonts w:ascii="Sakkal Majalla" w:hAnsi="Sakkal Majalla" w:cs="Sakkal Majalla"/>
          <w:sz w:val="28"/>
          <w:szCs w:val="28"/>
        </w:rPr>
        <w:t xml:space="preserve"> NLP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استخراج الكلمات الرئيسية من </w:t>
      </w:r>
      <w:r>
        <w:rPr>
          <w:rFonts w:ascii="Sakkal Majalla" w:hAnsi="Sakkal Majalla" w:cs="Sakkal Majalla"/>
          <w:sz w:val="28"/>
          <w:szCs w:val="28"/>
          <w:rtl/>
        </w:rPr>
        <w:t xml:space="preserve">مـئات مـن تقاريـر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التقدم اليومية لتحديد القضايا الرئيسية التي قد تؤثر على سير </w:t>
      </w:r>
      <w:r>
        <w:rPr>
          <w:rFonts w:ascii="Sakkal Majalla" w:hAnsi="Sakkal Majalla" w:cs="Sakkal Majalla"/>
          <w:sz w:val="28"/>
          <w:szCs w:val="28"/>
          <w:rtl/>
        </w:rPr>
        <w:t>المشـروع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، </w:t>
      </w:r>
      <w:r>
        <w:rPr>
          <w:rFonts w:ascii="Sakkal Majalla" w:hAnsi="Sakkal Majalla" w:cs="Sakkal Majalla"/>
          <w:sz w:val="28"/>
          <w:szCs w:val="28"/>
          <w:rtl/>
        </w:rPr>
        <w:t xml:space="preserve">مثـل المخاطـر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>أو التأخيرات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0B54F93D" w14:textId="183700F3" w:rsidR="00C9010C" w:rsidRPr="001807B6" w:rsidRDefault="00C9010C" w:rsidP="00C9010C">
      <w:pPr>
        <w:numPr>
          <w:ilvl w:val="1"/>
          <w:numId w:val="57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>مراجعة الوثائق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يـمكن </w:t>
      </w:r>
      <w:r w:rsidRPr="001807B6">
        <w:rPr>
          <w:rFonts w:ascii="Sakkal Majalla" w:hAnsi="Sakkal Majalla" w:cs="Sakkal Majalla"/>
          <w:sz w:val="28"/>
          <w:szCs w:val="28"/>
          <w:rtl/>
        </w:rPr>
        <w:t>لخوارزميات</w:t>
      </w:r>
      <w:r w:rsidRPr="001807B6">
        <w:rPr>
          <w:rFonts w:ascii="Sakkal Majalla" w:hAnsi="Sakkal Majalla" w:cs="Sakkal Majalla"/>
          <w:sz w:val="28"/>
          <w:szCs w:val="28"/>
        </w:rPr>
        <w:t xml:space="preserve"> NLP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تصنيف وتنظيم الوثائق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بشـكل </w:t>
      </w:r>
      <w:r w:rsidRPr="001807B6">
        <w:rPr>
          <w:rFonts w:ascii="Sakkal Majalla" w:hAnsi="Sakkal Majalla" w:cs="Sakkal Majalla"/>
          <w:sz w:val="28"/>
          <w:szCs w:val="28"/>
          <w:rtl/>
        </w:rPr>
        <w:t>تلقائي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عـلى سـبيل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المثال،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يمكنهـا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تصنيف تقارير المشروع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بـناءً علـى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موضوعاتها،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مـثل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التكاليف أو الجدول الزمني، مما يتيح للمديرين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الـوصول السريـع </w:t>
      </w:r>
      <w:r w:rsidRPr="001807B6">
        <w:rPr>
          <w:rFonts w:ascii="Sakkal Majalla" w:hAnsi="Sakkal Majalla" w:cs="Sakkal Majalla"/>
          <w:sz w:val="28"/>
          <w:szCs w:val="28"/>
          <w:rtl/>
        </w:rPr>
        <w:t>إلى المعلومات الأكثر أهمية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55EA5148" w14:textId="5C7102B8" w:rsidR="00C9010C" w:rsidRPr="001807B6" w:rsidRDefault="00C9010C" w:rsidP="00C9010C">
      <w:pPr>
        <w:numPr>
          <w:ilvl w:val="1"/>
          <w:numId w:val="57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الدعم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عـبر </w:t>
      </w: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روبوتات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المحادثـة </w:t>
      </w:r>
      <w:r w:rsidRPr="001807B6">
        <w:rPr>
          <w:rFonts w:ascii="Sakkal Majalla" w:hAnsi="Sakkal Majalla" w:cs="Sakkal Majalla"/>
          <w:b/>
          <w:bCs/>
          <w:sz w:val="28"/>
          <w:szCs w:val="28"/>
        </w:rPr>
        <w:t>(Chatbots)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1807B6">
        <w:rPr>
          <w:rFonts w:ascii="Sakkal Majalla" w:hAnsi="Sakkal Majalla" w:cs="Sakkal Majalla"/>
          <w:sz w:val="28"/>
          <w:szCs w:val="28"/>
          <w:rtl/>
        </w:rPr>
        <w:t>تُستخدم تقنيات</w:t>
      </w:r>
      <w:r w:rsidRPr="001807B6">
        <w:rPr>
          <w:rFonts w:ascii="Sakkal Majalla" w:hAnsi="Sakkal Majalla" w:cs="Sakkal Majalla"/>
          <w:sz w:val="28"/>
          <w:szCs w:val="28"/>
        </w:rPr>
        <w:t xml:space="preserve"> NLP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في روبوتات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الـمحادثة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لتحسين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تـفاعل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أصحاب المصلحة مع فرق </w:t>
      </w:r>
      <w:r w:rsidR="00D414FB">
        <w:rPr>
          <w:rFonts w:ascii="Sakkal Majalla" w:hAnsi="Sakkal Majalla" w:cs="Sakkal Majalla"/>
          <w:sz w:val="28"/>
          <w:szCs w:val="28"/>
          <w:rtl/>
        </w:rPr>
        <w:t>الـمشروع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يمكن لروبوتات المحادثة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الإجابـة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على استفسارات سريعة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حـول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تقدم المشروع أو تقديم التحديثات اللحظية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للفـرق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أو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العـملاء </w:t>
      </w:r>
      <w:r w:rsidRPr="001807B6">
        <w:rPr>
          <w:rFonts w:ascii="Sakkal Majalla" w:hAnsi="Sakkal Majalla" w:cs="Sakkal Majalla"/>
          <w:sz w:val="28"/>
          <w:szCs w:val="28"/>
        </w:rPr>
        <w:t>(Cinnamon et al</w:t>
      </w:r>
      <w:r w:rsidR="001F526F">
        <w:rPr>
          <w:rFonts w:ascii="Sakkal Majalla" w:hAnsi="Sakkal Majalla" w:cs="Sakkal Majalla"/>
          <w:sz w:val="28"/>
          <w:szCs w:val="28"/>
        </w:rPr>
        <w:t>.</w:t>
      </w:r>
      <w:r w:rsidRPr="001807B6">
        <w:rPr>
          <w:rFonts w:ascii="Sakkal Majalla" w:hAnsi="Sakkal Majalla" w:cs="Sakkal Majalla"/>
          <w:sz w:val="28"/>
          <w:szCs w:val="28"/>
        </w:rPr>
        <w:t>, 2016)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193D12DF" w14:textId="7EEF813F" w:rsidR="00C9010C" w:rsidRPr="001807B6" w:rsidRDefault="00D414FB" w:rsidP="00C9010C">
      <w:pPr>
        <w:pStyle w:val="ListParagraph"/>
        <w:numPr>
          <w:ilvl w:val="0"/>
          <w:numId w:val="67"/>
        </w:numPr>
        <w:spacing w:after="0" w:line="276" w:lineRule="auto"/>
        <w:jc w:val="both"/>
        <w:divId w:val="1013797401"/>
        <w:rPr>
          <w:rFonts w:ascii="Sakkal Majalla" w:hAnsi="Sakkal Majalla" w:cs="Sakkal Majalla"/>
          <w:b/>
          <w:bCs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 xml:space="preserve">الرؤيـة </w:t>
      </w:r>
      <w:r w:rsidR="00C9010C" w:rsidRPr="001807B6">
        <w:rPr>
          <w:rFonts w:ascii="Sakkal Majalla" w:hAnsi="Sakkal Majalla" w:cs="Sakkal Majalla"/>
          <w:b/>
          <w:bCs/>
          <w:sz w:val="28"/>
          <w:szCs w:val="28"/>
          <w:rtl/>
        </w:rPr>
        <w:t>الحاسوبية</w:t>
      </w:r>
      <w:r w:rsidR="00C9010C" w:rsidRPr="001807B6">
        <w:rPr>
          <w:rFonts w:ascii="Sakkal Majalla" w:hAnsi="Sakkal Majalla" w:cs="Sakkal Majalla"/>
          <w:b/>
          <w:bCs/>
          <w:sz w:val="28"/>
          <w:szCs w:val="28"/>
        </w:rPr>
        <w:t xml:space="preserve"> (Computer Vision)</w:t>
      </w:r>
    </w:p>
    <w:p w14:paraId="5709B513" w14:textId="64751885" w:rsidR="00C9010C" w:rsidRPr="001807B6" w:rsidRDefault="00C9010C" w:rsidP="00C9010C">
      <w:p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>الرؤية الحاسوبية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 هي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قـدرة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الأنظمة على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تـفسير وفـهم الصـور </w:t>
      </w:r>
      <w:r w:rsidRPr="001807B6">
        <w:rPr>
          <w:rFonts w:ascii="Sakkal Majalla" w:hAnsi="Sakkal Majalla" w:cs="Sakkal Majalla"/>
          <w:sz w:val="28"/>
          <w:szCs w:val="28"/>
          <w:rtl/>
        </w:rPr>
        <w:t>والفيديوهات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إدارة </w:t>
      </w:r>
      <w:r w:rsidR="00D414FB">
        <w:rPr>
          <w:rFonts w:ascii="Sakkal Majalla" w:hAnsi="Sakkal Majalla" w:cs="Sakkal Majalla"/>
          <w:sz w:val="28"/>
          <w:szCs w:val="28"/>
          <w:rtl/>
        </w:rPr>
        <w:t>الـمشاريع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، تساهم الرؤية الحاسوبية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مراقبة المشاريع بشكل دوري،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ممـا يسـاعد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في تحديد المشكلات 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الـموقع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أو تحسين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جـودة </w:t>
      </w:r>
      <w:r w:rsidRPr="001807B6">
        <w:rPr>
          <w:rFonts w:ascii="Sakkal Majalla" w:hAnsi="Sakkal Majalla" w:cs="Sakkal Majalla"/>
          <w:sz w:val="28"/>
          <w:szCs w:val="28"/>
          <w:rtl/>
        </w:rPr>
        <w:t>العمل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2A747F5B" w14:textId="0F2526C4" w:rsidR="00C9010C" w:rsidRPr="001807B6" w:rsidRDefault="00D414FB" w:rsidP="00C9010C">
      <w:pPr>
        <w:numPr>
          <w:ilvl w:val="0"/>
          <w:numId w:val="58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>التـطبيقات</w:t>
      </w:r>
      <w:r w:rsidR="002712B5">
        <w:rPr>
          <w:rFonts w:ascii="Sakkal Majalla" w:hAnsi="Sakkal Majalla" w:cs="Sakkal Majalla"/>
          <w:sz w:val="28"/>
          <w:szCs w:val="28"/>
          <w:rtl/>
        </w:rPr>
        <w:t>:</w:t>
      </w:r>
    </w:p>
    <w:p w14:paraId="52469DA6" w14:textId="5E244511" w:rsidR="00C9010C" w:rsidRPr="001807B6" w:rsidRDefault="00D414FB" w:rsidP="00C9010C">
      <w:pPr>
        <w:numPr>
          <w:ilvl w:val="1"/>
          <w:numId w:val="58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مراقـبة </w:t>
      </w:r>
      <w:r w:rsidR="00C9010C" w:rsidRPr="001807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التقدم في 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>البنـاء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>يمكن للرؤية الحاسوبية تحليل الفيديوهات والصور من المواقع لبناء تقارير تقدم دقيقة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على سبيل </w:t>
      </w:r>
      <w:r>
        <w:rPr>
          <w:rFonts w:ascii="Sakkal Majalla" w:hAnsi="Sakkal Majalla" w:cs="Sakkal Majalla"/>
          <w:sz w:val="28"/>
          <w:szCs w:val="28"/>
          <w:rtl/>
        </w:rPr>
        <w:t>الـمثال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، تُستخدم الكاميرات المدعومة </w:t>
      </w:r>
      <w:r>
        <w:rPr>
          <w:rFonts w:ascii="Sakkal Majalla" w:hAnsi="Sakkal Majalla" w:cs="Sakkal Majalla"/>
          <w:sz w:val="28"/>
          <w:szCs w:val="28"/>
          <w:rtl/>
        </w:rPr>
        <w:t xml:space="preserve">بالذكـاء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الاصطناعي لمتابعة </w:t>
      </w:r>
      <w:r>
        <w:rPr>
          <w:rFonts w:ascii="Sakkal Majalla" w:hAnsi="Sakkal Majalla" w:cs="Sakkal Majalla"/>
          <w:sz w:val="28"/>
          <w:szCs w:val="28"/>
          <w:rtl/>
        </w:rPr>
        <w:t xml:space="preserve">الـعمل فـي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الوقت الفعلي، ومقارنة </w:t>
      </w:r>
      <w:r>
        <w:rPr>
          <w:rFonts w:ascii="Sakkal Majalla" w:hAnsi="Sakkal Majalla" w:cs="Sakkal Majalla"/>
          <w:sz w:val="28"/>
          <w:szCs w:val="28"/>
          <w:rtl/>
        </w:rPr>
        <w:t xml:space="preserve">الصـور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الحالية مع </w:t>
      </w:r>
      <w:r>
        <w:rPr>
          <w:rFonts w:ascii="Sakkal Majalla" w:hAnsi="Sakkal Majalla" w:cs="Sakkal Majalla"/>
          <w:sz w:val="28"/>
          <w:szCs w:val="28"/>
          <w:rtl/>
        </w:rPr>
        <w:t xml:space="preserve">الصـور السابقـة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لتحديد </w:t>
      </w:r>
      <w:r>
        <w:rPr>
          <w:rFonts w:ascii="Sakkal Majalla" w:hAnsi="Sakkal Majalla" w:cs="Sakkal Majalla"/>
          <w:sz w:val="28"/>
          <w:szCs w:val="28"/>
          <w:rtl/>
        </w:rPr>
        <w:t xml:space="preserve">مـا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إذا </w:t>
      </w:r>
      <w:r>
        <w:rPr>
          <w:rFonts w:ascii="Sakkal Majalla" w:hAnsi="Sakkal Majalla" w:cs="Sakkal Majalla"/>
          <w:sz w:val="28"/>
          <w:szCs w:val="28"/>
          <w:rtl/>
        </w:rPr>
        <w:t xml:space="preserve">كـان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>هناك أي تأخير أو أخطاء في العمل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7A1AD01A" w14:textId="63463B79" w:rsidR="00C9010C" w:rsidRPr="001807B6" w:rsidRDefault="00C9010C" w:rsidP="00C9010C">
      <w:pPr>
        <w:numPr>
          <w:ilvl w:val="1"/>
          <w:numId w:val="58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مراجعة معايير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>الجـودة والسـلامة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تقوم تقنيات الرؤية الحاسوبية بمراقبة معايير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الـسلامة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في </w:t>
      </w:r>
      <w:r w:rsidR="00D414FB">
        <w:rPr>
          <w:rFonts w:ascii="Sakkal Majalla" w:hAnsi="Sakkal Majalla" w:cs="Sakkal Majalla"/>
          <w:sz w:val="28"/>
          <w:szCs w:val="28"/>
          <w:rtl/>
        </w:rPr>
        <w:t>الـمواقع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، مثل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التـأكد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من أن جميع العمال يرتدون معدات الحماية الشخصية، أو التحقق من أن الموقع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يتـبع </w:t>
      </w:r>
      <w:r w:rsidRPr="001807B6">
        <w:rPr>
          <w:rFonts w:ascii="Sakkal Majalla" w:hAnsi="Sakkal Majalla" w:cs="Sakkal Majalla"/>
          <w:sz w:val="28"/>
          <w:szCs w:val="28"/>
          <w:rtl/>
        </w:rPr>
        <w:t>معايير الأمان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71AE7DBD" w14:textId="35366270" w:rsidR="00C9010C" w:rsidRPr="001807B6" w:rsidRDefault="00C9010C" w:rsidP="00C9010C">
      <w:pPr>
        <w:numPr>
          <w:ilvl w:val="1"/>
          <w:numId w:val="58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اكتشاف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>الأعطـال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يمكن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للرؤيـة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الحاسوبية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اكتـشاف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العيوب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المواد المستخدمة أو في العمليات، مثل تشققات في المواد أو الأخطاء التي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قـد تـحدث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أثناء </w:t>
      </w:r>
      <w:r w:rsidR="00D414FB">
        <w:rPr>
          <w:rFonts w:ascii="Sakkal Majalla" w:hAnsi="Sakkal Majalla" w:cs="Sakkal Majalla"/>
          <w:sz w:val="28"/>
          <w:szCs w:val="28"/>
          <w:rtl/>
        </w:rPr>
        <w:t>البنـاء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، مما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يـساعد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التـعامل مـع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هذه المشكلات في وقت مبكر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قبـل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أن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تؤثـر </w:t>
      </w:r>
      <w:r w:rsidRPr="001807B6">
        <w:rPr>
          <w:rFonts w:ascii="Sakkal Majalla" w:hAnsi="Sakkal Majalla" w:cs="Sakkal Majalla"/>
          <w:sz w:val="28"/>
          <w:szCs w:val="28"/>
          <w:rtl/>
        </w:rPr>
        <w:t>على المشروع بأكمله</w:t>
      </w:r>
      <w:r w:rsidRPr="001807B6">
        <w:rPr>
          <w:rFonts w:ascii="Sakkal Majalla" w:hAnsi="Sakkal Majalla" w:cs="Sakkal Majalla"/>
          <w:sz w:val="28"/>
          <w:szCs w:val="28"/>
        </w:rPr>
        <w:t xml:space="preserve"> (</w:t>
      </w:r>
      <w:proofErr w:type="spellStart"/>
      <w:r w:rsidRPr="001807B6">
        <w:rPr>
          <w:rFonts w:ascii="Sakkal Majalla" w:hAnsi="Sakkal Majalla" w:cs="Sakkal Majalla"/>
          <w:sz w:val="28"/>
          <w:szCs w:val="28"/>
        </w:rPr>
        <w:t>Alayed</w:t>
      </w:r>
      <w:proofErr w:type="spellEnd"/>
      <w:r w:rsidRPr="001807B6">
        <w:rPr>
          <w:rFonts w:ascii="Sakkal Majalla" w:hAnsi="Sakkal Majalla" w:cs="Sakkal Majalla"/>
          <w:sz w:val="28"/>
          <w:szCs w:val="28"/>
        </w:rPr>
        <w:t>, 2025)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4E1AA515" w14:textId="63F89B80" w:rsidR="00C9010C" w:rsidRPr="001807B6" w:rsidRDefault="00D414FB" w:rsidP="00C9010C">
      <w:pPr>
        <w:pStyle w:val="ListParagraph"/>
        <w:numPr>
          <w:ilvl w:val="0"/>
          <w:numId w:val="67"/>
        </w:numPr>
        <w:spacing w:after="0" w:line="276" w:lineRule="auto"/>
        <w:jc w:val="both"/>
        <w:divId w:val="1013797401"/>
        <w:rPr>
          <w:rFonts w:ascii="Sakkal Majalla" w:hAnsi="Sakkal Majalla" w:cs="Sakkal Majalla"/>
          <w:b/>
          <w:bCs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أنظـمة </w:t>
      </w:r>
      <w:r w:rsidR="00C9010C" w:rsidRPr="001807B6">
        <w:rPr>
          <w:rFonts w:ascii="Sakkal Majalla" w:hAnsi="Sakkal Majalla" w:cs="Sakkal Majalla"/>
          <w:b/>
          <w:bCs/>
          <w:sz w:val="28"/>
          <w:szCs w:val="28"/>
          <w:rtl/>
        </w:rPr>
        <w:t>الخبير</w:t>
      </w:r>
      <w:r w:rsidR="00C9010C" w:rsidRPr="001807B6">
        <w:rPr>
          <w:rFonts w:ascii="Sakkal Majalla" w:hAnsi="Sakkal Majalla" w:cs="Sakkal Majalla"/>
          <w:b/>
          <w:bCs/>
          <w:sz w:val="28"/>
          <w:szCs w:val="28"/>
        </w:rPr>
        <w:t xml:space="preserve"> (Expert Systems)</w:t>
      </w:r>
    </w:p>
    <w:p w14:paraId="6F3C0658" w14:textId="6CB4426B" w:rsidR="00C9010C" w:rsidRPr="001807B6" w:rsidRDefault="00D414FB" w:rsidP="00C9010C">
      <w:p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أنظمـة الخـبير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هي أنظمة تعتمد على </w:t>
      </w:r>
      <w:r>
        <w:rPr>
          <w:rFonts w:ascii="Sakkal Majalla" w:hAnsi="Sakkal Majalla" w:cs="Sakkal Majalla"/>
          <w:sz w:val="28"/>
          <w:szCs w:val="28"/>
          <w:rtl/>
        </w:rPr>
        <w:t xml:space="preserve">قواعـد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معرفية </w:t>
      </w:r>
      <w:r>
        <w:rPr>
          <w:rFonts w:ascii="Sakkal Majalla" w:hAnsi="Sakkal Majalla" w:cs="Sakkal Majalla"/>
          <w:sz w:val="28"/>
          <w:szCs w:val="28"/>
          <w:rtl/>
        </w:rPr>
        <w:t xml:space="preserve">لتقـديم المشـورة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والدعم في اتخاذ </w:t>
      </w:r>
      <w:r>
        <w:rPr>
          <w:rFonts w:ascii="Sakkal Majalla" w:hAnsi="Sakkal Majalla" w:cs="Sakkal Majalla"/>
          <w:sz w:val="28"/>
          <w:szCs w:val="28"/>
          <w:rtl/>
        </w:rPr>
        <w:t>القـرارات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تعتمد هذه الأنظمة </w:t>
      </w:r>
      <w:r>
        <w:rPr>
          <w:rFonts w:ascii="Sakkal Majalla" w:hAnsi="Sakkal Majalla" w:cs="Sakkal Majalla"/>
          <w:sz w:val="28"/>
          <w:szCs w:val="28"/>
          <w:rtl/>
        </w:rPr>
        <w:t xml:space="preserve">عـلى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بيانات سابقة من المشاريع لمساعدة مديري المشاريع في اتخاذ قرارات دقيقة </w:t>
      </w:r>
      <w:r>
        <w:rPr>
          <w:rFonts w:ascii="Sakkal Majalla" w:hAnsi="Sakkal Majalla" w:cs="Sakkal Majalla"/>
          <w:sz w:val="28"/>
          <w:szCs w:val="28"/>
          <w:rtl/>
        </w:rPr>
        <w:t xml:space="preserve">بشـأن التكـاليف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والجدول </w:t>
      </w:r>
      <w:r>
        <w:rPr>
          <w:rFonts w:ascii="Sakkal Majalla" w:hAnsi="Sakkal Majalla" w:cs="Sakkal Majalla"/>
          <w:sz w:val="28"/>
          <w:szCs w:val="28"/>
          <w:rtl/>
        </w:rPr>
        <w:t>الزمـني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6CCC5780" w14:textId="6DE67C3C" w:rsidR="00C9010C" w:rsidRPr="001807B6" w:rsidRDefault="00D414FB" w:rsidP="00C9010C">
      <w:pPr>
        <w:numPr>
          <w:ilvl w:val="0"/>
          <w:numId w:val="59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>التطـبيقات</w:t>
      </w:r>
      <w:r w:rsidR="002712B5">
        <w:rPr>
          <w:rFonts w:ascii="Sakkal Majalla" w:hAnsi="Sakkal Majalla" w:cs="Sakkal Majalla"/>
          <w:sz w:val="28"/>
          <w:szCs w:val="28"/>
          <w:rtl/>
        </w:rPr>
        <w:t>:</w:t>
      </w:r>
    </w:p>
    <w:p w14:paraId="7645BB50" w14:textId="60B28A72" w:rsidR="00C9010C" w:rsidRPr="001807B6" w:rsidRDefault="00D414FB" w:rsidP="00C9010C">
      <w:pPr>
        <w:numPr>
          <w:ilvl w:val="1"/>
          <w:numId w:val="59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>تقـدير التكـاليف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>
        <w:rPr>
          <w:rFonts w:ascii="Sakkal Majalla" w:hAnsi="Sakkal Majalla" w:cs="Sakkal Majalla"/>
          <w:sz w:val="28"/>
          <w:szCs w:val="28"/>
          <w:rtl/>
        </w:rPr>
        <w:t xml:space="preserve">تستخـدم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أنظمة الخبير بيانات سابقة لتقديم </w:t>
      </w:r>
      <w:r>
        <w:rPr>
          <w:rFonts w:ascii="Sakkal Majalla" w:hAnsi="Sakkal Majalla" w:cs="Sakkal Majalla"/>
          <w:sz w:val="28"/>
          <w:szCs w:val="28"/>
          <w:rtl/>
        </w:rPr>
        <w:t xml:space="preserve">تقـديرات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>دقيقة للتكاليف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على سبيل </w:t>
      </w:r>
      <w:r>
        <w:rPr>
          <w:rFonts w:ascii="Sakkal Majalla" w:hAnsi="Sakkal Majalla" w:cs="Sakkal Majalla"/>
          <w:sz w:val="28"/>
          <w:szCs w:val="28"/>
          <w:rtl/>
        </w:rPr>
        <w:t>المثـال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، يمكن للنظام أن يتعلم </w:t>
      </w:r>
      <w:r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المشاريع السابقة حول </w:t>
      </w:r>
      <w:r>
        <w:rPr>
          <w:rFonts w:ascii="Sakkal Majalla" w:hAnsi="Sakkal Majalla" w:cs="Sakkal Majalla"/>
          <w:sz w:val="28"/>
          <w:szCs w:val="28"/>
          <w:rtl/>
        </w:rPr>
        <w:t xml:space="preserve">العـوامل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التي </w:t>
      </w:r>
      <w:r>
        <w:rPr>
          <w:rFonts w:ascii="Sakkal Majalla" w:hAnsi="Sakkal Majalla" w:cs="Sakkal Majalla"/>
          <w:sz w:val="28"/>
          <w:szCs w:val="28"/>
          <w:rtl/>
        </w:rPr>
        <w:t xml:space="preserve">تـؤثر عـلى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>تكاليف المشروع وتقديم تقديرات أدق للميزانية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6C2FE8F7" w14:textId="5B257706" w:rsidR="00C9010C" w:rsidRPr="001807B6" w:rsidRDefault="00C9010C" w:rsidP="00C9010C">
      <w:pPr>
        <w:numPr>
          <w:ilvl w:val="1"/>
          <w:numId w:val="59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التنبؤ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>بالمخاطـر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تساعد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أنظمـة الخـبير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في تقديم استشارات بشأن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المخاطـر </w:t>
      </w:r>
      <w:r w:rsidRPr="001807B6">
        <w:rPr>
          <w:rFonts w:ascii="Sakkal Majalla" w:hAnsi="Sakkal Majalla" w:cs="Sakkal Majalla"/>
          <w:sz w:val="28"/>
          <w:szCs w:val="28"/>
          <w:rtl/>
        </w:rPr>
        <w:t>المحتملة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بناءً على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بـيانات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المشاريع السابقة،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يـمكن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للنظام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تحديـد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المخاطر التي حدثت 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المـاضي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وتقديم التوصيات لتجنبها </w:t>
      </w:r>
      <w:r w:rsidR="00D414FB">
        <w:rPr>
          <w:rFonts w:ascii="Sakkal Majalla" w:hAnsi="Sakkal Majalla" w:cs="Sakkal Majalla"/>
          <w:sz w:val="28"/>
          <w:szCs w:val="28"/>
          <w:rtl/>
        </w:rPr>
        <w:t>فـي المسـتقبل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05094425" w14:textId="59A8391D" w:rsidR="00C9010C" w:rsidRPr="001807B6" w:rsidRDefault="00C9010C" w:rsidP="00C9010C">
      <w:pPr>
        <w:numPr>
          <w:ilvl w:val="1"/>
          <w:numId w:val="59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دعم اتخاذ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>القـرار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يمكن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لهـذه الأنـظمة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تقديم توصيات استشارية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بشـأن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استراتيجيات إدارة </w:t>
      </w:r>
      <w:r w:rsidR="00D414FB">
        <w:rPr>
          <w:rFonts w:ascii="Sakkal Majalla" w:hAnsi="Sakkal Majalla" w:cs="Sakkal Majalla"/>
          <w:sz w:val="28"/>
          <w:szCs w:val="28"/>
          <w:rtl/>
        </w:rPr>
        <w:t>المشـروع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، مثل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الاختيـارات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المثلى لاستراتيجيات التنفيذ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بـناءً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على البيانات المستخلصة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Pr="001807B6">
        <w:rPr>
          <w:rFonts w:ascii="Sakkal Majalla" w:hAnsi="Sakkal Majalla" w:cs="Sakkal Majalla"/>
          <w:sz w:val="28"/>
          <w:szCs w:val="28"/>
          <w:rtl/>
        </w:rPr>
        <w:t>مشاريع مماثلة في الماضي</w:t>
      </w:r>
      <w:r w:rsidRPr="001807B6">
        <w:rPr>
          <w:rFonts w:ascii="Sakkal Majalla" w:hAnsi="Sakkal Majalla" w:cs="Sakkal Majalla"/>
          <w:sz w:val="28"/>
          <w:szCs w:val="28"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(</w:t>
      </w:r>
      <w:r w:rsidR="00D414FB">
        <w:rPr>
          <w:rFonts w:ascii="Sakkal Majalla" w:hAnsi="Sakkal Majalla" w:cs="Sakkal Majalla"/>
          <w:sz w:val="28"/>
          <w:szCs w:val="28"/>
          <w:rtl/>
        </w:rPr>
        <w:t>كزبـه</w:t>
      </w:r>
      <w:r>
        <w:rPr>
          <w:rFonts w:ascii="Sakkal Majalla" w:hAnsi="Sakkal Majalla" w:cs="Sakkal Majalla"/>
          <w:sz w:val="28"/>
          <w:szCs w:val="28"/>
          <w:rtl/>
        </w:rPr>
        <w:t>، 2024)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4F87EF05" w14:textId="1D1B1219" w:rsidR="00C9010C" w:rsidRPr="001807B6" w:rsidRDefault="00D414FB" w:rsidP="00C9010C">
      <w:pPr>
        <w:pStyle w:val="ListParagraph"/>
        <w:numPr>
          <w:ilvl w:val="0"/>
          <w:numId w:val="67"/>
        </w:numPr>
        <w:spacing w:after="0" w:line="276" w:lineRule="auto"/>
        <w:jc w:val="both"/>
        <w:divId w:val="1013797401"/>
        <w:rPr>
          <w:rFonts w:ascii="Sakkal Majalla" w:hAnsi="Sakkal Majalla" w:cs="Sakkal Majalla"/>
          <w:b/>
          <w:bCs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التخطـيط </w:t>
      </w:r>
      <w:r w:rsidR="00C9010C" w:rsidRPr="001807B6">
        <w:rPr>
          <w:rFonts w:ascii="Sakkal Majalla" w:hAnsi="Sakkal Majalla" w:cs="Sakkal Majalla"/>
          <w:b/>
          <w:bCs/>
          <w:sz w:val="28"/>
          <w:szCs w:val="28"/>
          <w:rtl/>
        </w:rPr>
        <w:t>الذكي</w:t>
      </w:r>
      <w:r w:rsidR="00C9010C" w:rsidRPr="001807B6">
        <w:rPr>
          <w:rFonts w:ascii="Sakkal Majalla" w:hAnsi="Sakkal Majalla" w:cs="Sakkal Majalla"/>
          <w:b/>
          <w:bCs/>
          <w:sz w:val="28"/>
          <w:szCs w:val="28"/>
        </w:rPr>
        <w:t xml:space="preserve"> (Intelligent Scheduling)</w:t>
      </w:r>
    </w:p>
    <w:p w14:paraId="2CE979C5" w14:textId="50869CA8" w:rsidR="00C9010C" w:rsidRPr="001807B6" w:rsidRDefault="00D414FB" w:rsidP="00C9010C">
      <w:p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التخـطيط </w:t>
      </w:r>
      <w:r w:rsidR="00C9010C" w:rsidRPr="001807B6">
        <w:rPr>
          <w:rFonts w:ascii="Sakkal Majalla" w:hAnsi="Sakkal Majalla" w:cs="Sakkal Majalla"/>
          <w:b/>
          <w:bCs/>
          <w:sz w:val="28"/>
          <w:szCs w:val="28"/>
          <w:rtl/>
        </w:rPr>
        <w:t>الذكي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 هو استخدام </w:t>
      </w:r>
      <w:r>
        <w:rPr>
          <w:rFonts w:ascii="Sakkal Majalla" w:hAnsi="Sakkal Majalla" w:cs="Sakkal Majalla"/>
          <w:sz w:val="28"/>
          <w:szCs w:val="28"/>
          <w:rtl/>
        </w:rPr>
        <w:t xml:space="preserve">الذكـاء الاصطنـاعي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>لتحسين عملية جدولة المهام في المشروع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>
        <w:rPr>
          <w:rFonts w:ascii="Sakkal Majalla" w:hAnsi="Sakkal Majalla" w:cs="Sakkal Majalla"/>
          <w:sz w:val="28"/>
          <w:szCs w:val="28"/>
          <w:rtl/>
        </w:rPr>
        <w:t xml:space="preserve">يساعـد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هذا </w:t>
      </w:r>
      <w:r>
        <w:rPr>
          <w:rFonts w:ascii="Sakkal Majalla" w:hAnsi="Sakkal Majalla" w:cs="Sakkal Majalla"/>
          <w:sz w:val="28"/>
          <w:szCs w:val="28"/>
          <w:rtl/>
        </w:rPr>
        <w:t xml:space="preserve">النـوع مـن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الذكاء </w:t>
      </w:r>
      <w:r>
        <w:rPr>
          <w:rFonts w:ascii="Sakkal Majalla" w:hAnsi="Sakkal Majalla" w:cs="Sakkal Majalla"/>
          <w:sz w:val="28"/>
          <w:szCs w:val="28"/>
          <w:rtl/>
        </w:rPr>
        <w:t xml:space="preserve">الاصطناعـي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في تحديد أفضل </w:t>
      </w:r>
      <w:r>
        <w:rPr>
          <w:rFonts w:ascii="Sakkal Majalla" w:hAnsi="Sakkal Majalla" w:cs="Sakkal Majalla"/>
          <w:sz w:val="28"/>
          <w:szCs w:val="28"/>
          <w:rtl/>
        </w:rPr>
        <w:t xml:space="preserve">الأوقـات والـموارد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>اللازمة لتنفيذ المهام في المشروع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13F14413" w14:textId="1CB33BB1" w:rsidR="00C9010C" w:rsidRPr="001807B6" w:rsidRDefault="00D414FB" w:rsidP="00C9010C">
      <w:pPr>
        <w:numPr>
          <w:ilvl w:val="0"/>
          <w:numId w:val="60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>التطبيقـات</w:t>
      </w:r>
      <w:r w:rsidR="002712B5">
        <w:rPr>
          <w:rFonts w:ascii="Sakkal Majalla" w:hAnsi="Sakkal Majalla" w:cs="Sakkal Majalla"/>
          <w:sz w:val="28"/>
          <w:szCs w:val="28"/>
          <w:rtl/>
        </w:rPr>
        <w:t>:</w:t>
      </w:r>
    </w:p>
    <w:p w14:paraId="29CD47A6" w14:textId="15619D6A" w:rsidR="00C9010C" w:rsidRPr="001807B6" w:rsidRDefault="00D414FB" w:rsidP="00C9010C">
      <w:pPr>
        <w:numPr>
          <w:ilvl w:val="1"/>
          <w:numId w:val="60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 xml:space="preserve">تحسـين </w:t>
      </w:r>
      <w:r w:rsidR="00C9010C" w:rsidRPr="001807B6">
        <w:rPr>
          <w:rFonts w:ascii="Sakkal Majalla" w:hAnsi="Sakkal Majalla" w:cs="Sakkal Majalla"/>
          <w:b/>
          <w:bCs/>
          <w:sz w:val="28"/>
          <w:szCs w:val="28"/>
          <w:rtl/>
        </w:rPr>
        <w:t>توقيت المهام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يساعد الذكاء الاصطناعي في تحسين </w:t>
      </w:r>
      <w:r>
        <w:rPr>
          <w:rFonts w:ascii="Sakkal Majalla" w:hAnsi="Sakkal Majalla" w:cs="Sakkal Majalla"/>
          <w:sz w:val="28"/>
          <w:szCs w:val="28"/>
          <w:rtl/>
        </w:rPr>
        <w:t xml:space="preserve">تـوقيت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المهام </w:t>
      </w:r>
      <w:r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خلال </w:t>
      </w:r>
      <w:r>
        <w:rPr>
          <w:rFonts w:ascii="Sakkal Majalla" w:hAnsi="Sakkal Majalla" w:cs="Sakkal Majalla"/>
          <w:sz w:val="28"/>
          <w:szCs w:val="28"/>
          <w:rtl/>
        </w:rPr>
        <w:t xml:space="preserve">تحـديد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الوقت المثالي </w:t>
      </w:r>
      <w:r>
        <w:rPr>
          <w:rFonts w:ascii="Sakkal Majalla" w:hAnsi="Sakkal Majalla" w:cs="Sakkal Majalla"/>
          <w:sz w:val="28"/>
          <w:szCs w:val="28"/>
          <w:rtl/>
        </w:rPr>
        <w:t xml:space="preserve">لتنفيـذ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كل مهمة استنادًا إلى البيانات السابقة </w:t>
      </w:r>
      <w:r>
        <w:rPr>
          <w:rFonts w:ascii="Sakkal Majalla" w:hAnsi="Sakkal Majalla" w:cs="Sakkal Majalla"/>
          <w:sz w:val="28"/>
          <w:szCs w:val="28"/>
          <w:rtl/>
        </w:rPr>
        <w:t>للمـشاريع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مثلاً، يمكن للأنظمة الذكية أن تحدد إذا كان </w:t>
      </w:r>
      <w:r>
        <w:rPr>
          <w:rFonts w:ascii="Sakkal Majalla" w:hAnsi="Sakkal Majalla" w:cs="Sakkal Majalla"/>
          <w:sz w:val="28"/>
          <w:szCs w:val="28"/>
          <w:rtl/>
        </w:rPr>
        <w:t xml:space="preserve">هنـاك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تأخير في </w:t>
      </w:r>
      <w:r>
        <w:rPr>
          <w:rFonts w:ascii="Sakkal Majalla" w:hAnsi="Sakkal Majalla" w:cs="Sakkal Majalla"/>
          <w:sz w:val="28"/>
          <w:szCs w:val="28"/>
          <w:rtl/>
        </w:rPr>
        <w:t xml:space="preserve">تنفيـذ أحـد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المهام وتحديث </w:t>
      </w:r>
      <w:r>
        <w:rPr>
          <w:rFonts w:ascii="Sakkal Majalla" w:hAnsi="Sakkal Majalla" w:cs="Sakkal Majalla"/>
          <w:sz w:val="28"/>
          <w:szCs w:val="28"/>
          <w:rtl/>
        </w:rPr>
        <w:t xml:space="preserve">الجـدول الـزمني وفقـًا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>لذلك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43426E5E" w14:textId="0B44AD07" w:rsidR="00C9010C" w:rsidRPr="001807B6" w:rsidRDefault="00D414FB" w:rsidP="00C9010C">
      <w:pPr>
        <w:numPr>
          <w:ilvl w:val="1"/>
          <w:numId w:val="60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تخصـيص </w:t>
      </w:r>
      <w:r w:rsidR="00C9010C" w:rsidRPr="001807B6">
        <w:rPr>
          <w:rFonts w:ascii="Sakkal Majalla" w:hAnsi="Sakkal Majalla" w:cs="Sakkal Majalla"/>
          <w:b/>
          <w:bCs/>
          <w:sz w:val="28"/>
          <w:szCs w:val="28"/>
          <w:rtl/>
        </w:rPr>
        <w:t>الموارد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من خلال تحليل </w:t>
      </w:r>
      <w:r>
        <w:rPr>
          <w:rFonts w:ascii="Sakkal Majalla" w:hAnsi="Sakkal Majalla" w:cs="Sakkal Majalla"/>
          <w:sz w:val="28"/>
          <w:szCs w:val="28"/>
          <w:rtl/>
        </w:rPr>
        <w:t xml:space="preserve">البيانـات المتعلـقة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بالمهام السابقة، يمكن للذكاء </w:t>
      </w:r>
      <w:r>
        <w:rPr>
          <w:rFonts w:ascii="Sakkal Majalla" w:hAnsi="Sakkal Majalla" w:cs="Sakkal Majalla"/>
          <w:sz w:val="28"/>
          <w:szCs w:val="28"/>
          <w:rtl/>
        </w:rPr>
        <w:t xml:space="preserve">الاصطـناعي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تخصيص الموارد البشرية والمادية بشكل </w:t>
      </w:r>
      <w:r>
        <w:rPr>
          <w:rFonts w:ascii="Sakkal Majalla" w:hAnsi="Sakkal Majalla" w:cs="Sakkal Majalla"/>
          <w:sz w:val="28"/>
          <w:szCs w:val="28"/>
          <w:rtl/>
        </w:rPr>
        <w:t xml:space="preserve">أفضـل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لتسريع </w:t>
      </w:r>
      <w:r>
        <w:rPr>
          <w:rFonts w:ascii="Sakkal Majalla" w:hAnsi="Sakkal Majalla" w:cs="Sakkal Majalla"/>
          <w:sz w:val="28"/>
          <w:szCs w:val="28"/>
          <w:rtl/>
        </w:rPr>
        <w:t xml:space="preserve">الإنـجاز وتقليـل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>الفاقد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6690D56D" w14:textId="518685F0" w:rsidR="00C9010C" w:rsidRPr="001807B6" w:rsidRDefault="00C9010C" w:rsidP="00C9010C">
      <w:pPr>
        <w:numPr>
          <w:ilvl w:val="1"/>
          <w:numId w:val="60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توقع فترات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>الانتـهاء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تساعـد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الخوارزميات في تقدير الوقت المتبقي لإنهاء المهام بناءً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علـى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الأداء السابق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للـفرق </w:t>
      </w:r>
      <w:r w:rsidRPr="001807B6">
        <w:rPr>
          <w:rFonts w:ascii="Sakkal Majalla" w:hAnsi="Sakkal Majalla" w:cs="Sakkal Majalla"/>
          <w:sz w:val="28"/>
          <w:szCs w:val="28"/>
          <w:rtl/>
        </w:rPr>
        <w:t>المعنية</w:t>
      </w:r>
      <w:r w:rsidRPr="001807B6">
        <w:rPr>
          <w:rFonts w:ascii="Sakkal Majalla" w:hAnsi="Sakkal Majalla" w:cs="Sakkal Majalla"/>
          <w:sz w:val="28"/>
          <w:szCs w:val="28"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(</w:t>
      </w:r>
      <w:r w:rsidR="00D414FB">
        <w:rPr>
          <w:rFonts w:ascii="Sakkal Majalla" w:hAnsi="Sakkal Majalla" w:cs="Sakkal Majalla"/>
          <w:sz w:val="28"/>
          <w:szCs w:val="28"/>
          <w:rtl/>
        </w:rPr>
        <w:t>كزبـه</w:t>
      </w:r>
      <w:r>
        <w:rPr>
          <w:rFonts w:ascii="Sakkal Majalla" w:hAnsi="Sakkal Majalla" w:cs="Sakkal Majalla"/>
          <w:sz w:val="28"/>
          <w:szCs w:val="28"/>
          <w:rtl/>
        </w:rPr>
        <w:t>، 2024)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5D58A929" w14:textId="47EA205D" w:rsidR="00C9010C" w:rsidRPr="001807B6" w:rsidRDefault="00C9010C" w:rsidP="00C9010C">
      <w:pPr>
        <w:pStyle w:val="ListParagraph"/>
        <w:numPr>
          <w:ilvl w:val="0"/>
          <w:numId w:val="67"/>
        </w:numPr>
        <w:spacing w:after="0" w:line="276" w:lineRule="auto"/>
        <w:jc w:val="both"/>
        <w:divId w:val="1013797401"/>
        <w:rPr>
          <w:rFonts w:ascii="Sakkal Majalla" w:hAnsi="Sakkal Majalla" w:cs="Sakkal Majalla"/>
          <w:b/>
          <w:bCs/>
          <w:sz w:val="28"/>
          <w:szCs w:val="28"/>
        </w:rPr>
      </w:pP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تحليل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البـيانات </w:t>
      </w: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>الضخمة</w:t>
      </w:r>
      <w:r w:rsidRPr="001807B6">
        <w:rPr>
          <w:rFonts w:ascii="Sakkal Majalla" w:hAnsi="Sakkal Majalla" w:cs="Sakkal Majalla"/>
          <w:b/>
          <w:bCs/>
          <w:sz w:val="28"/>
          <w:szCs w:val="28"/>
        </w:rPr>
        <w:t xml:space="preserve"> (Big Data Analytics)</w:t>
      </w:r>
    </w:p>
    <w:p w14:paraId="2D5E7FAF" w14:textId="48D4226C" w:rsidR="00C9010C" w:rsidRPr="001807B6" w:rsidRDefault="00C9010C" w:rsidP="00C9010C">
      <w:p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تحليل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البيانـات </w:t>
      </w: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>الضخمة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 هو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عملـية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استخدام الذكاء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الاصطنـاعي لتحـليل كـميات </w:t>
      </w:r>
      <w:r w:rsidRPr="001807B6">
        <w:rPr>
          <w:rFonts w:ascii="Sakkal Majalla" w:hAnsi="Sakkal Majalla" w:cs="Sakkal Majalla"/>
          <w:sz w:val="28"/>
          <w:szCs w:val="28"/>
          <w:rtl/>
        </w:rPr>
        <w:t>كبيرة من البيانات التي يتم جمعها في المشاريع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يـوفر هـذا التـحليل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رؤى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دقـيقة </w:t>
      </w:r>
      <w:r w:rsidRPr="001807B6">
        <w:rPr>
          <w:rFonts w:ascii="Sakkal Majalla" w:hAnsi="Sakkal Majalla" w:cs="Sakkal Majalla"/>
          <w:sz w:val="28"/>
          <w:szCs w:val="28"/>
          <w:rtl/>
        </w:rPr>
        <w:t>يمكن أن تسهم في تحسين الأداء في المشاريع المستقبلية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1D5524BC" w14:textId="6D05284C" w:rsidR="00C9010C" w:rsidRPr="001807B6" w:rsidRDefault="00D414FB" w:rsidP="00C9010C">
      <w:pPr>
        <w:numPr>
          <w:ilvl w:val="0"/>
          <w:numId w:val="61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>الـتطبيقات</w:t>
      </w:r>
      <w:r w:rsidR="002712B5">
        <w:rPr>
          <w:rFonts w:ascii="Sakkal Majalla" w:hAnsi="Sakkal Majalla" w:cs="Sakkal Majalla"/>
          <w:sz w:val="28"/>
          <w:szCs w:val="28"/>
          <w:rtl/>
        </w:rPr>
        <w:t>:</w:t>
      </w:r>
    </w:p>
    <w:p w14:paraId="666EF0B3" w14:textId="6179D51C" w:rsidR="00C9010C" w:rsidRPr="001807B6" w:rsidRDefault="00D414FB" w:rsidP="00C9010C">
      <w:pPr>
        <w:numPr>
          <w:ilvl w:val="1"/>
          <w:numId w:val="61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تحـليل </w:t>
      </w:r>
      <w:r w:rsidR="00C9010C" w:rsidRPr="001807B6">
        <w:rPr>
          <w:rFonts w:ascii="Sakkal Majalla" w:hAnsi="Sakkal Majalla" w:cs="Sakkal Majalla"/>
          <w:b/>
          <w:bCs/>
          <w:sz w:val="28"/>
          <w:szCs w:val="28"/>
          <w:rtl/>
        </w:rPr>
        <w:t>الاتجاهات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يساعد </w:t>
      </w:r>
      <w:r>
        <w:rPr>
          <w:rFonts w:ascii="Sakkal Majalla" w:hAnsi="Sakkal Majalla" w:cs="Sakkal Majalla"/>
          <w:sz w:val="28"/>
          <w:szCs w:val="28"/>
          <w:rtl/>
        </w:rPr>
        <w:t xml:space="preserve">الذكـاء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الاصطناعي في استخراج </w:t>
      </w:r>
      <w:r>
        <w:rPr>
          <w:rFonts w:ascii="Sakkal Majalla" w:hAnsi="Sakkal Majalla" w:cs="Sakkal Majalla"/>
          <w:sz w:val="28"/>
          <w:szCs w:val="28"/>
          <w:rtl/>
        </w:rPr>
        <w:t xml:space="preserve">الأنـماط والاتـجاهات مـن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البيانات الضخمة </w:t>
      </w:r>
      <w:r>
        <w:rPr>
          <w:rFonts w:ascii="Sakkal Majalla" w:hAnsi="Sakkal Majalla" w:cs="Sakkal Majalla"/>
          <w:sz w:val="28"/>
          <w:szCs w:val="28"/>
          <w:rtl/>
        </w:rPr>
        <w:t xml:space="preserve">الـتي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تم جمعها </w:t>
      </w:r>
      <w:r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مشاريع </w:t>
      </w:r>
      <w:r>
        <w:rPr>
          <w:rFonts w:ascii="Sakkal Majalla" w:hAnsi="Sakkal Majalla" w:cs="Sakkal Majalla"/>
          <w:sz w:val="28"/>
          <w:szCs w:val="28"/>
          <w:rtl/>
        </w:rPr>
        <w:t>سابقـة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مثلًا، يمكن للذكاء الاصطناعي تحليل </w:t>
      </w:r>
      <w:r>
        <w:rPr>
          <w:rFonts w:ascii="Sakkal Majalla" w:hAnsi="Sakkal Majalla" w:cs="Sakkal Majalla"/>
          <w:sz w:val="28"/>
          <w:szCs w:val="28"/>
          <w:rtl/>
        </w:rPr>
        <w:t xml:space="preserve">جـميع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المشاريع السابقة في </w:t>
      </w:r>
      <w:r>
        <w:rPr>
          <w:rFonts w:ascii="Sakkal Majalla" w:hAnsi="Sakkal Majalla" w:cs="Sakkal Majalla"/>
          <w:sz w:val="28"/>
          <w:szCs w:val="28"/>
          <w:rtl/>
        </w:rPr>
        <w:t xml:space="preserve">مـجال معيـن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لمعرفة الأنماط التي تؤدي </w:t>
      </w:r>
      <w:r>
        <w:rPr>
          <w:rFonts w:ascii="Sakkal Majalla" w:hAnsi="Sakkal Majalla" w:cs="Sakkal Majalla"/>
          <w:sz w:val="28"/>
          <w:szCs w:val="28"/>
          <w:rtl/>
        </w:rPr>
        <w:t xml:space="preserve">إلـى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>النجاح أو الفشل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4914E9E7" w14:textId="7E432DAF" w:rsidR="00C9010C" w:rsidRPr="001807B6" w:rsidRDefault="00C9010C" w:rsidP="00C9010C">
      <w:pPr>
        <w:numPr>
          <w:ilvl w:val="1"/>
          <w:numId w:val="61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>التنبؤ بالنتائج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يمكن للذكاء الاصطناعي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الـتنبؤ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بما سيحدث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المستقبل بناءً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علـى تحلـيلات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البيانات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التاريخـية </w:t>
      </w:r>
      <w:r w:rsidRPr="001807B6">
        <w:rPr>
          <w:rFonts w:ascii="Sakkal Majalla" w:hAnsi="Sakkal Majalla" w:cs="Sakkal Majalla"/>
          <w:sz w:val="28"/>
          <w:szCs w:val="28"/>
          <w:rtl/>
        </w:rPr>
        <w:t>للمشاريع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عـلى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سبيل المثال، يمكن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تقديـر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النتائج المالية للمشروع بناءً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عـلى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بيانات تخص تكاليف </w:t>
      </w:r>
      <w:r w:rsidR="00D414FB">
        <w:rPr>
          <w:rFonts w:ascii="Sakkal Majalla" w:hAnsi="Sakkal Majalla" w:cs="Sakkal Majalla"/>
          <w:sz w:val="28"/>
          <w:szCs w:val="28"/>
          <w:rtl/>
        </w:rPr>
        <w:t>المشاريـع السـابقة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31C3D628" w14:textId="4F98D3FA" w:rsidR="00C9010C" w:rsidRPr="002712B5" w:rsidRDefault="00C9010C" w:rsidP="002712B5">
      <w:pPr>
        <w:numPr>
          <w:ilvl w:val="1"/>
          <w:numId w:val="61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  <w:rtl/>
        </w:rPr>
      </w:pP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>إدارة المخاطر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يساعد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تحلـيل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البيانات الضخمة 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توقـع الـمخاطر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في المشاريع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المـستقبلية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بناءً على الأنماط التي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تـم اكتشافهـا فـي </w:t>
      </w:r>
      <w:r w:rsidRPr="001807B6">
        <w:rPr>
          <w:rFonts w:ascii="Sakkal Majalla" w:hAnsi="Sakkal Majalla" w:cs="Sakkal Majalla"/>
          <w:sz w:val="28"/>
          <w:szCs w:val="28"/>
          <w:rtl/>
        </w:rPr>
        <w:t>المشاريع السابقة</w:t>
      </w:r>
      <w:r w:rsidRPr="001807B6">
        <w:rPr>
          <w:rFonts w:ascii="Sakkal Majalla" w:hAnsi="Sakkal Majalla" w:cs="Sakkal Majalla"/>
          <w:sz w:val="28"/>
          <w:szCs w:val="28"/>
        </w:rPr>
        <w:t xml:space="preserve"> (Kazim et al</w:t>
      </w:r>
      <w:r w:rsidR="001F526F">
        <w:rPr>
          <w:rFonts w:ascii="Sakkal Majalla" w:hAnsi="Sakkal Majalla" w:cs="Sakkal Majalla"/>
          <w:sz w:val="28"/>
          <w:szCs w:val="28"/>
        </w:rPr>
        <w:t>.</w:t>
      </w:r>
      <w:r w:rsidRPr="001807B6">
        <w:rPr>
          <w:rFonts w:ascii="Sakkal Majalla" w:hAnsi="Sakkal Majalla" w:cs="Sakkal Majalla"/>
          <w:sz w:val="28"/>
          <w:szCs w:val="28"/>
        </w:rPr>
        <w:t>, 2025)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3DF08034" w14:textId="77777777" w:rsidR="004D33A0" w:rsidRPr="001807B6" w:rsidRDefault="004D33A0" w:rsidP="00C9010C">
      <w:p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</w:p>
    <w:p w14:paraId="0B4C5426" w14:textId="354E11D7" w:rsidR="00C9010C" w:rsidRPr="001807B6" w:rsidRDefault="00C9010C" w:rsidP="00C9010C">
      <w:pPr>
        <w:pStyle w:val="ListParagraph"/>
        <w:numPr>
          <w:ilvl w:val="0"/>
          <w:numId w:val="67"/>
        </w:numPr>
        <w:spacing w:after="0" w:line="276" w:lineRule="auto"/>
        <w:jc w:val="both"/>
        <w:divId w:val="1013797401"/>
        <w:rPr>
          <w:rFonts w:ascii="Sakkal Majalla" w:hAnsi="Sakkal Majalla" w:cs="Sakkal Majalla"/>
          <w:b/>
          <w:bCs/>
          <w:sz w:val="28"/>
          <w:szCs w:val="28"/>
        </w:rPr>
      </w:pP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التعرف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عـلى </w:t>
      </w: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>الأنماط</w:t>
      </w:r>
      <w:r w:rsidRPr="001807B6">
        <w:rPr>
          <w:rFonts w:ascii="Sakkal Majalla" w:hAnsi="Sakkal Majalla" w:cs="Sakkal Majalla"/>
          <w:b/>
          <w:bCs/>
          <w:sz w:val="28"/>
          <w:szCs w:val="28"/>
        </w:rPr>
        <w:t xml:space="preserve"> (Pattern Recognition)</w:t>
      </w:r>
    </w:p>
    <w:p w14:paraId="0A44F041" w14:textId="10BC25AB" w:rsidR="00C9010C" w:rsidRPr="001807B6" w:rsidRDefault="00C9010C" w:rsidP="00C9010C">
      <w:p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التعرف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عـلى </w:t>
      </w: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>الأنماط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 هو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قـدرة الأنـظمة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على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اكتـشاف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الأنماط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المـتكررة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في البيانات، مما يساعد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عـلى </w:t>
      </w:r>
      <w:r w:rsidRPr="001807B6">
        <w:rPr>
          <w:rFonts w:ascii="Sakkal Majalla" w:hAnsi="Sakkal Majalla" w:cs="Sakkal Majalla"/>
          <w:sz w:val="28"/>
          <w:szCs w:val="28"/>
          <w:rtl/>
        </w:rPr>
        <w:t>تحسين العمليات والقرارات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11C194CE" w14:textId="5012803E" w:rsidR="00C9010C" w:rsidRPr="001807B6" w:rsidRDefault="00D414FB" w:rsidP="00C9010C">
      <w:pPr>
        <w:numPr>
          <w:ilvl w:val="0"/>
          <w:numId w:val="62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>التطـبيقات</w:t>
      </w:r>
      <w:r w:rsidR="002712B5">
        <w:rPr>
          <w:rFonts w:ascii="Sakkal Majalla" w:hAnsi="Sakkal Majalla" w:cs="Sakkal Majalla"/>
          <w:sz w:val="28"/>
          <w:szCs w:val="28"/>
          <w:rtl/>
        </w:rPr>
        <w:t>:</w:t>
      </w:r>
    </w:p>
    <w:p w14:paraId="4A76563D" w14:textId="0BA7B676" w:rsidR="00C9010C" w:rsidRPr="001807B6" w:rsidRDefault="00C9010C" w:rsidP="00C9010C">
      <w:pPr>
        <w:numPr>
          <w:ilvl w:val="1"/>
          <w:numId w:val="62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>اكتشاف المخاطر المتكررة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يـتم اسـتخدام التـعرف علـى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الأنماط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لاكـتشاف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المخاطر المتكررة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Pr="001807B6">
        <w:rPr>
          <w:rFonts w:ascii="Sakkal Majalla" w:hAnsi="Sakkal Majalla" w:cs="Sakkal Majalla"/>
          <w:sz w:val="28"/>
          <w:szCs w:val="28"/>
          <w:rtl/>
        </w:rPr>
        <w:t>المشاريع السابقة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على سبيل المثال، يمكن اكتشاف أن بعض المشاكل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تحـدث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بشكل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متكـرر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في مشاريع معينة، مما يسمح بإيجاد حلول مسبقة </w:t>
      </w:r>
      <w:r w:rsidR="00D414FB">
        <w:rPr>
          <w:rFonts w:ascii="Sakkal Majalla" w:hAnsi="Sakkal Majalla" w:cs="Sakkal Majalla"/>
          <w:sz w:val="28"/>
          <w:szCs w:val="28"/>
          <w:rtl/>
        </w:rPr>
        <w:t>لهـذه الـمخاطر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38D72CDD" w14:textId="69995FC9" w:rsidR="00C9010C" w:rsidRDefault="00C9010C" w:rsidP="00C9010C">
      <w:pPr>
        <w:numPr>
          <w:ilvl w:val="1"/>
          <w:numId w:val="62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>تحسين تخصيص الموارد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من خلال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التعـرف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على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الأنـماط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تـوزيع المـهام فـي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المشاريع السابقة،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يمـكن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تخصيص الموارد بشكل أفضل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للمشاريـع </w:t>
      </w:r>
      <w:r w:rsidRPr="001807B6">
        <w:rPr>
          <w:rFonts w:ascii="Sakkal Majalla" w:hAnsi="Sakkal Majalla" w:cs="Sakkal Majalla"/>
          <w:sz w:val="28"/>
          <w:szCs w:val="28"/>
          <w:rtl/>
        </w:rPr>
        <w:t>الحالية لتفادي التأخيرات أو الخسائر</w:t>
      </w:r>
      <w:r w:rsidRPr="001807B6">
        <w:rPr>
          <w:rFonts w:ascii="Sakkal Majalla" w:hAnsi="Sakkal Majalla" w:cs="Sakkal Majalla"/>
          <w:sz w:val="28"/>
          <w:szCs w:val="28"/>
        </w:rPr>
        <w:t xml:space="preserve"> (Lee et al</w:t>
      </w:r>
      <w:r w:rsidR="001F526F">
        <w:rPr>
          <w:rFonts w:ascii="Sakkal Majalla" w:hAnsi="Sakkal Majalla" w:cs="Sakkal Majalla"/>
          <w:sz w:val="28"/>
          <w:szCs w:val="28"/>
        </w:rPr>
        <w:t>.</w:t>
      </w:r>
      <w:r w:rsidRPr="001807B6">
        <w:rPr>
          <w:rFonts w:ascii="Sakkal Majalla" w:hAnsi="Sakkal Majalla" w:cs="Sakkal Majalla"/>
          <w:sz w:val="28"/>
          <w:szCs w:val="28"/>
        </w:rPr>
        <w:t>, 2021)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56149871" w14:textId="77777777" w:rsidR="00D414FB" w:rsidRDefault="00D414FB" w:rsidP="00D414FB">
      <w:p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  <w:rtl/>
        </w:rPr>
      </w:pPr>
    </w:p>
    <w:p w14:paraId="157840F5" w14:textId="77777777" w:rsidR="00D414FB" w:rsidRPr="001807B6" w:rsidRDefault="00D414FB" w:rsidP="00D414FB">
      <w:p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</w:p>
    <w:p w14:paraId="31E0F7CC" w14:textId="6383F1EC" w:rsidR="00C9010C" w:rsidRPr="001807B6" w:rsidRDefault="00D414FB" w:rsidP="00C9010C">
      <w:pPr>
        <w:pStyle w:val="ListParagraph"/>
        <w:numPr>
          <w:ilvl w:val="0"/>
          <w:numId w:val="67"/>
        </w:numPr>
        <w:spacing w:after="0" w:line="276" w:lineRule="auto"/>
        <w:jc w:val="both"/>
        <w:divId w:val="1013797401"/>
        <w:rPr>
          <w:rFonts w:ascii="Sakkal Majalla" w:hAnsi="Sakkal Majalla" w:cs="Sakkal Majalla"/>
          <w:b/>
          <w:bCs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 xml:space="preserve">التـحليل </w:t>
      </w:r>
      <w:r w:rsidR="00C9010C" w:rsidRPr="001807B6">
        <w:rPr>
          <w:rFonts w:ascii="Sakkal Majalla" w:hAnsi="Sakkal Majalla" w:cs="Sakkal Majalla"/>
          <w:b/>
          <w:bCs/>
          <w:sz w:val="28"/>
          <w:szCs w:val="28"/>
          <w:rtl/>
        </w:rPr>
        <w:t>التنبؤي</w:t>
      </w:r>
      <w:r w:rsidR="00C9010C" w:rsidRPr="001807B6">
        <w:rPr>
          <w:rFonts w:ascii="Sakkal Majalla" w:hAnsi="Sakkal Majalla" w:cs="Sakkal Majalla"/>
          <w:b/>
          <w:bCs/>
          <w:sz w:val="28"/>
          <w:szCs w:val="28"/>
        </w:rPr>
        <w:t xml:space="preserve"> (Predictive Analytics)</w:t>
      </w:r>
    </w:p>
    <w:p w14:paraId="1E8F1AF6" w14:textId="37701BA8" w:rsidR="00C9010C" w:rsidRPr="001807B6" w:rsidRDefault="00D414FB" w:rsidP="00C9010C">
      <w:p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التحـليل </w:t>
      </w:r>
      <w:r w:rsidR="00C9010C" w:rsidRPr="001807B6">
        <w:rPr>
          <w:rFonts w:ascii="Sakkal Majalla" w:hAnsi="Sakkal Majalla" w:cs="Sakkal Majalla"/>
          <w:b/>
          <w:bCs/>
          <w:sz w:val="28"/>
          <w:szCs w:val="28"/>
          <w:rtl/>
        </w:rPr>
        <w:t>التنبؤي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 هو استخدام الذكاء </w:t>
      </w:r>
      <w:r>
        <w:rPr>
          <w:rFonts w:ascii="Sakkal Majalla" w:hAnsi="Sakkal Majalla" w:cs="Sakkal Majalla"/>
          <w:sz w:val="28"/>
          <w:szCs w:val="28"/>
          <w:rtl/>
        </w:rPr>
        <w:t xml:space="preserve">الاصطـناعي لتـحليل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البيانات </w:t>
      </w:r>
      <w:r>
        <w:rPr>
          <w:rFonts w:ascii="Sakkal Majalla" w:hAnsi="Sakkal Majalla" w:cs="Sakkal Majalla"/>
          <w:sz w:val="28"/>
          <w:szCs w:val="28"/>
          <w:rtl/>
        </w:rPr>
        <w:t xml:space="preserve">والتنبـؤ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بالنتائج المستقبلية بناءً على المعلومات الحالية </w:t>
      </w:r>
      <w:r>
        <w:rPr>
          <w:rFonts w:ascii="Sakkal Majalla" w:hAnsi="Sakkal Majalla" w:cs="Sakkal Majalla"/>
          <w:sz w:val="28"/>
          <w:szCs w:val="28"/>
          <w:rtl/>
        </w:rPr>
        <w:t>والسابقـة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730A1EA3" w14:textId="0E15AF55" w:rsidR="00C9010C" w:rsidRPr="001807B6" w:rsidRDefault="00D414FB" w:rsidP="00C9010C">
      <w:pPr>
        <w:numPr>
          <w:ilvl w:val="0"/>
          <w:numId w:val="63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>التطبيقـات</w:t>
      </w:r>
      <w:r w:rsidR="002712B5">
        <w:rPr>
          <w:rFonts w:ascii="Sakkal Majalla" w:hAnsi="Sakkal Majalla" w:cs="Sakkal Majalla"/>
          <w:sz w:val="28"/>
          <w:szCs w:val="28"/>
          <w:rtl/>
        </w:rPr>
        <w:t>:</w:t>
      </w:r>
    </w:p>
    <w:p w14:paraId="66465A29" w14:textId="0DD008B9" w:rsidR="00C9010C" w:rsidRPr="001807B6" w:rsidRDefault="00C9010C" w:rsidP="00C9010C">
      <w:pPr>
        <w:numPr>
          <w:ilvl w:val="1"/>
          <w:numId w:val="63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>التنبؤ بالمخاطر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يساعد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التحـليل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التنبؤي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التنبؤ بالمخاطر قبل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حـدوثها استـنادًا إلـى </w:t>
      </w:r>
      <w:r w:rsidRPr="001807B6">
        <w:rPr>
          <w:rFonts w:ascii="Sakkal Majalla" w:hAnsi="Sakkal Majalla" w:cs="Sakkal Majalla"/>
          <w:sz w:val="28"/>
          <w:szCs w:val="28"/>
          <w:rtl/>
        </w:rPr>
        <w:t>تحليل البيانات التاريخية للمشاريع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33FDB5FB" w14:textId="7C1A266B" w:rsidR="00C9010C" w:rsidRPr="001807B6" w:rsidRDefault="00C9010C" w:rsidP="00C9010C">
      <w:pPr>
        <w:numPr>
          <w:ilvl w:val="1"/>
          <w:numId w:val="63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تقدير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>التكلـفة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يساعـد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في تقدير التكلفة النهائية للمشروع بناءً على </w:t>
      </w:r>
      <w:r w:rsidR="00D414FB">
        <w:rPr>
          <w:rFonts w:ascii="Sakkal Majalla" w:hAnsi="Sakkal Majalla" w:cs="Sakkal Majalla"/>
          <w:sz w:val="28"/>
          <w:szCs w:val="28"/>
          <w:rtl/>
        </w:rPr>
        <w:t>المعـطيات الحـالية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، مما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يـسمح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بتحديث التقديرات إذا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حـدث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أي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تغيـير </w:t>
      </w:r>
      <w:r w:rsidRPr="001807B6">
        <w:rPr>
          <w:rFonts w:ascii="Sakkal Majalla" w:hAnsi="Sakkal Majalla" w:cs="Sakkal Majalla"/>
          <w:sz w:val="28"/>
          <w:szCs w:val="28"/>
          <w:rtl/>
        </w:rPr>
        <w:t>في ظروف المشروع</w:t>
      </w:r>
      <w:r w:rsidRPr="001807B6">
        <w:rPr>
          <w:rFonts w:ascii="Sakkal Majalla" w:hAnsi="Sakkal Majalla" w:cs="Sakkal Majalla"/>
          <w:sz w:val="28"/>
          <w:szCs w:val="28"/>
        </w:rPr>
        <w:t xml:space="preserve"> (Lee et al</w:t>
      </w:r>
      <w:r w:rsidR="001F526F">
        <w:rPr>
          <w:rFonts w:ascii="Sakkal Majalla" w:hAnsi="Sakkal Majalla" w:cs="Sakkal Majalla"/>
          <w:sz w:val="28"/>
          <w:szCs w:val="28"/>
        </w:rPr>
        <w:t>.</w:t>
      </w:r>
      <w:r w:rsidRPr="001807B6">
        <w:rPr>
          <w:rFonts w:ascii="Sakkal Majalla" w:hAnsi="Sakkal Majalla" w:cs="Sakkal Majalla"/>
          <w:sz w:val="28"/>
          <w:szCs w:val="28"/>
        </w:rPr>
        <w:t>, 2021)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273B24EB" w14:textId="70C28CE8" w:rsidR="00C9010C" w:rsidRPr="001807B6" w:rsidRDefault="00C9010C" w:rsidP="00C9010C">
      <w:pPr>
        <w:pStyle w:val="ListParagraph"/>
        <w:numPr>
          <w:ilvl w:val="0"/>
          <w:numId w:val="67"/>
        </w:numPr>
        <w:spacing w:after="0" w:line="276" w:lineRule="auto"/>
        <w:jc w:val="both"/>
        <w:divId w:val="1013797401"/>
        <w:rPr>
          <w:rFonts w:ascii="Sakkal Majalla" w:hAnsi="Sakkal Majalla" w:cs="Sakkal Majalla"/>
          <w:b/>
          <w:bCs/>
          <w:sz w:val="28"/>
          <w:szCs w:val="28"/>
        </w:rPr>
      </w:pP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أنظمة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اتخـاذ القـرار </w:t>
      </w: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>الذكية</w:t>
      </w:r>
      <w:r w:rsidRPr="001807B6">
        <w:rPr>
          <w:rFonts w:ascii="Sakkal Majalla" w:hAnsi="Sakkal Majalla" w:cs="Sakkal Majalla"/>
          <w:b/>
          <w:bCs/>
          <w:sz w:val="28"/>
          <w:szCs w:val="28"/>
        </w:rPr>
        <w:t xml:space="preserve"> (Intelligent Decision Support Systems - IDSS)</w:t>
      </w:r>
    </w:p>
    <w:p w14:paraId="230410D5" w14:textId="3AB6B752" w:rsidR="00C9010C" w:rsidRPr="001807B6" w:rsidRDefault="00C9010C" w:rsidP="00C9010C">
      <w:p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أنظمة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اتـخاذ </w:t>
      </w: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>القرار الذكية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 تستخدم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الذكـاء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الاصطناعي لدعم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المـدراء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في اتخاذ القرارات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بـناءً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على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تـحليل </w:t>
      </w:r>
      <w:r w:rsidRPr="001807B6">
        <w:rPr>
          <w:rFonts w:ascii="Sakkal Majalla" w:hAnsi="Sakkal Majalla" w:cs="Sakkal Majalla"/>
          <w:sz w:val="28"/>
          <w:szCs w:val="28"/>
          <w:rtl/>
        </w:rPr>
        <w:t>البيانات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6E067D77" w14:textId="365F9448" w:rsidR="00C9010C" w:rsidRPr="001807B6" w:rsidRDefault="00D414FB" w:rsidP="00C9010C">
      <w:pPr>
        <w:numPr>
          <w:ilvl w:val="0"/>
          <w:numId w:val="64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>التطبـيقات</w:t>
      </w:r>
      <w:r w:rsidR="002712B5">
        <w:rPr>
          <w:rFonts w:ascii="Sakkal Majalla" w:hAnsi="Sakkal Majalla" w:cs="Sakkal Majalla"/>
          <w:sz w:val="28"/>
          <w:szCs w:val="28"/>
          <w:rtl/>
        </w:rPr>
        <w:t>:</w:t>
      </w:r>
    </w:p>
    <w:p w14:paraId="0A082004" w14:textId="4A2C1507" w:rsidR="00C9010C" w:rsidRPr="001807B6" w:rsidRDefault="00D414FB" w:rsidP="00C9010C">
      <w:pPr>
        <w:numPr>
          <w:ilvl w:val="1"/>
          <w:numId w:val="64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دعـم </w:t>
      </w:r>
      <w:r w:rsidR="00C9010C" w:rsidRPr="001807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اتخاذ القرارات في 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>المخاطـر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>
        <w:rPr>
          <w:rFonts w:ascii="Sakkal Majalla" w:hAnsi="Sakkal Majalla" w:cs="Sakkal Majalla"/>
          <w:sz w:val="28"/>
          <w:szCs w:val="28"/>
          <w:rtl/>
        </w:rPr>
        <w:t xml:space="preserve">تـقدم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هذه الأنظمة توصيات بشأن كيفية إدارة المخاطر بناءً على </w:t>
      </w:r>
      <w:r>
        <w:rPr>
          <w:rFonts w:ascii="Sakkal Majalla" w:hAnsi="Sakkal Majalla" w:cs="Sakkal Majalla"/>
          <w:sz w:val="28"/>
          <w:szCs w:val="28"/>
          <w:rtl/>
        </w:rPr>
        <w:t xml:space="preserve">تحليـل </w:t>
      </w:r>
      <w:r w:rsidR="00C9010C" w:rsidRPr="001807B6">
        <w:rPr>
          <w:rFonts w:ascii="Sakkal Majalla" w:hAnsi="Sakkal Majalla" w:cs="Sakkal Majalla"/>
          <w:sz w:val="28"/>
          <w:szCs w:val="28"/>
          <w:rtl/>
        </w:rPr>
        <w:t xml:space="preserve">للبيانات </w:t>
      </w:r>
      <w:r>
        <w:rPr>
          <w:rFonts w:ascii="Sakkal Majalla" w:hAnsi="Sakkal Majalla" w:cs="Sakkal Majalla"/>
          <w:sz w:val="28"/>
          <w:szCs w:val="28"/>
          <w:rtl/>
        </w:rPr>
        <w:t>المتـاحة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153F78C4" w14:textId="5746AD78" w:rsidR="002712B5" w:rsidRPr="004D33A0" w:rsidRDefault="00C9010C" w:rsidP="004D33A0">
      <w:pPr>
        <w:numPr>
          <w:ilvl w:val="1"/>
          <w:numId w:val="64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تحليل البيانات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فـي </w:t>
      </w: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>الوقت الحقيقي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توفر هذه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الأنظمـة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تحليلات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فوريـة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تساعد في اتخاذ قرارات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سريعـة وفعـالة </w:t>
      </w:r>
      <w:r w:rsidRPr="001807B6">
        <w:rPr>
          <w:rFonts w:ascii="Sakkal Majalla" w:hAnsi="Sakkal Majalla" w:cs="Sakkal Majalla"/>
          <w:sz w:val="28"/>
          <w:szCs w:val="28"/>
        </w:rPr>
        <w:t>(Kazim et al</w:t>
      </w:r>
      <w:r w:rsidR="001F526F">
        <w:rPr>
          <w:rFonts w:ascii="Sakkal Majalla" w:hAnsi="Sakkal Majalla" w:cs="Sakkal Majalla"/>
          <w:sz w:val="28"/>
          <w:szCs w:val="28"/>
        </w:rPr>
        <w:t>.</w:t>
      </w:r>
      <w:r w:rsidRPr="001807B6">
        <w:rPr>
          <w:rFonts w:ascii="Sakkal Majalla" w:hAnsi="Sakkal Majalla" w:cs="Sakkal Majalla"/>
          <w:sz w:val="28"/>
          <w:szCs w:val="28"/>
        </w:rPr>
        <w:t>, 2025)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288D754A" w14:textId="4FE94CB6" w:rsidR="00C9010C" w:rsidRPr="001807B6" w:rsidRDefault="00D414FB" w:rsidP="00C9010C">
      <w:pPr>
        <w:pStyle w:val="ListParagraph"/>
        <w:numPr>
          <w:ilvl w:val="0"/>
          <w:numId w:val="67"/>
        </w:numPr>
        <w:spacing w:after="0" w:line="276" w:lineRule="auto"/>
        <w:jc w:val="both"/>
        <w:divId w:val="1013797401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الأتمتـة </w:t>
      </w:r>
      <w:r w:rsidR="00C9010C" w:rsidRPr="001807B6">
        <w:rPr>
          <w:rFonts w:ascii="Sakkal Majalla" w:hAnsi="Sakkal Majalla" w:cs="Sakkal Majalla"/>
          <w:b/>
          <w:bCs/>
          <w:sz w:val="28"/>
          <w:szCs w:val="28"/>
        </w:rPr>
        <w:t>(Automation)</w:t>
      </w:r>
    </w:p>
    <w:p w14:paraId="55D96356" w14:textId="17F68E21" w:rsidR="00C9010C" w:rsidRPr="001807B6" w:rsidRDefault="00C9010C" w:rsidP="00C9010C">
      <w:p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>الأتمتة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 تعني استخدام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الـذكاء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الاصطناعي لأداء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الـمهام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الروتينية دون الحاجة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إلـى </w:t>
      </w:r>
      <w:r w:rsidRPr="001807B6">
        <w:rPr>
          <w:rFonts w:ascii="Sakkal Majalla" w:hAnsi="Sakkal Majalla" w:cs="Sakkal Majalla"/>
          <w:sz w:val="28"/>
          <w:szCs w:val="28"/>
          <w:rtl/>
        </w:rPr>
        <w:t>تدخل بشري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0FC4B0B6" w14:textId="5A17A2E4" w:rsidR="00C9010C" w:rsidRPr="001807B6" w:rsidRDefault="00D414FB" w:rsidP="00C9010C">
      <w:pPr>
        <w:numPr>
          <w:ilvl w:val="0"/>
          <w:numId w:val="65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>التطبـيقات</w:t>
      </w:r>
      <w:r w:rsidR="002712B5">
        <w:rPr>
          <w:rFonts w:ascii="Sakkal Majalla" w:hAnsi="Sakkal Majalla" w:cs="Sakkal Majalla"/>
          <w:sz w:val="28"/>
          <w:szCs w:val="28"/>
          <w:rtl/>
        </w:rPr>
        <w:t>:</w:t>
      </w:r>
    </w:p>
    <w:p w14:paraId="07BC0120" w14:textId="06A70509" w:rsidR="00C9010C" w:rsidRPr="001807B6" w:rsidRDefault="00C9010C" w:rsidP="00C9010C">
      <w:pPr>
        <w:numPr>
          <w:ilvl w:val="1"/>
          <w:numId w:val="65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أتمتة تحديث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الجـداول </w:t>
      </w: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>الزمنية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يمـكن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للأتمتة تحديث جداول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العمـل بشـكل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تلقائي استنادًا إلى التغييرات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الـطارئة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في </w:t>
      </w:r>
      <w:r w:rsidR="00D414FB">
        <w:rPr>
          <w:rFonts w:ascii="Sakkal Majalla" w:hAnsi="Sakkal Majalla" w:cs="Sakkal Majalla"/>
          <w:sz w:val="28"/>
          <w:szCs w:val="28"/>
          <w:rtl/>
        </w:rPr>
        <w:t>الـمشروع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2DB19CE2" w14:textId="5E371D62" w:rsidR="00C9010C" w:rsidRPr="00C9010C" w:rsidRDefault="00C9010C" w:rsidP="00C9010C">
      <w:pPr>
        <w:numPr>
          <w:ilvl w:val="1"/>
          <w:numId w:val="65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  <w:rtl/>
        </w:rPr>
      </w:pPr>
      <w:r w:rsidRPr="001807B6">
        <w:rPr>
          <w:rFonts w:ascii="Sakkal Majalla" w:hAnsi="Sakkal Majalla" w:cs="Sakkal Majalla"/>
          <w:b/>
          <w:bCs/>
          <w:sz w:val="28"/>
          <w:szCs w:val="28"/>
          <w:rtl/>
        </w:rPr>
        <w:t>إدارة المشاريع الروتينية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تساعـد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الأتمتة في تقليل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الأعـمال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اليدوية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مـثل تـخصيص </w:t>
      </w:r>
      <w:r w:rsidRPr="001807B6">
        <w:rPr>
          <w:rFonts w:ascii="Sakkal Majalla" w:hAnsi="Sakkal Majalla" w:cs="Sakkal Majalla"/>
          <w:sz w:val="28"/>
          <w:szCs w:val="28"/>
          <w:rtl/>
        </w:rPr>
        <w:t xml:space="preserve">المهام وإدارة الرسائل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الإلكترونـية </w:t>
      </w:r>
      <w:r w:rsidRPr="001807B6">
        <w:rPr>
          <w:rFonts w:ascii="Sakkal Majalla" w:hAnsi="Sakkal Majalla" w:cs="Sakkal Majalla"/>
          <w:sz w:val="28"/>
          <w:szCs w:val="28"/>
        </w:rPr>
        <w:t>(Lee et al</w:t>
      </w:r>
      <w:r w:rsidR="001F526F">
        <w:rPr>
          <w:rFonts w:ascii="Sakkal Majalla" w:hAnsi="Sakkal Majalla" w:cs="Sakkal Majalla"/>
          <w:sz w:val="28"/>
          <w:szCs w:val="28"/>
        </w:rPr>
        <w:t>.</w:t>
      </w:r>
      <w:r w:rsidRPr="001807B6">
        <w:rPr>
          <w:rFonts w:ascii="Sakkal Majalla" w:hAnsi="Sakkal Majalla" w:cs="Sakkal Majalla"/>
          <w:sz w:val="28"/>
          <w:szCs w:val="28"/>
        </w:rPr>
        <w:t>, 2021)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300079BB" w14:textId="265719F0" w:rsidR="005F087F" w:rsidRPr="005F087F" w:rsidRDefault="00534D0E" w:rsidP="002959C5">
      <w:pPr>
        <w:pStyle w:val="Heading3"/>
        <w:divId w:val="1013797401"/>
      </w:pPr>
      <w:r>
        <w:rPr>
          <w:rFonts w:hint="cs"/>
          <w:rtl/>
        </w:rPr>
        <w:t xml:space="preserve"> </w:t>
      </w:r>
      <w:bookmarkStart w:id="29" w:name="_Toc215434938"/>
      <w:r w:rsidR="005F087F" w:rsidRPr="005F087F">
        <w:rPr>
          <w:rtl/>
        </w:rPr>
        <w:t xml:space="preserve">الفوائد والمزايا المترتبة </w:t>
      </w:r>
      <w:r w:rsidR="00D414FB">
        <w:rPr>
          <w:rtl/>
        </w:rPr>
        <w:t xml:space="preserve">علـى </w:t>
      </w:r>
      <w:r w:rsidR="005F087F" w:rsidRPr="005F087F">
        <w:rPr>
          <w:rtl/>
        </w:rPr>
        <w:t xml:space="preserve">تطبيق </w:t>
      </w:r>
      <w:r w:rsidR="00D414FB">
        <w:rPr>
          <w:rtl/>
        </w:rPr>
        <w:t>الذكـاء الاصطناعـي</w:t>
      </w:r>
      <w:bookmarkEnd w:id="29"/>
    </w:p>
    <w:p w14:paraId="1D4AC4AA" w14:textId="3B09DCB4" w:rsidR="005F087F" w:rsidRPr="005F087F" w:rsidRDefault="005F087F" w:rsidP="005F087F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5F087F">
        <w:rPr>
          <w:rFonts w:ascii="Sakkal Majalla" w:hAnsi="Sakkal Majalla" w:cs="Sakkal Majalla"/>
          <w:sz w:val="28"/>
          <w:szCs w:val="28"/>
          <w:rtl/>
        </w:rPr>
        <w:t xml:space="preserve">إن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توظـيف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تقنيات الذكاء الاصطناعي في إدارة المشاريع لا يعدو كونه ترفًا تقنيًا، بل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هـو استثـمار استراتيـجي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يجلب معه حزمة من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الـفوائد </w:t>
      </w:r>
      <w:r w:rsidRPr="005F087F">
        <w:rPr>
          <w:rFonts w:ascii="Sakkal Majalla" w:hAnsi="Sakkal Majalla" w:cs="Sakkal Majalla"/>
          <w:b/>
          <w:bCs/>
          <w:sz w:val="28"/>
          <w:szCs w:val="28"/>
          <w:rtl/>
        </w:rPr>
        <w:t>الملموسة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 التي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تعـزز نـجاح </w:t>
      </w:r>
      <w:r w:rsidRPr="005F087F">
        <w:rPr>
          <w:rFonts w:ascii="Sakkal Majalla" w:hAnsi="Sakkal Majalla" w:cs="Sakkal Majalla"/>
          <w:sz w:val="28"/>
          <w:szCs w:val="28"/>
          <w:rtl/>
        </w:rPr>
        <w:t>المشاريع وتحسّن نتائجها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تدعم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الأدبيـات والـدراسات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المتخصصة العديد من المزايا الرئيسية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لاعتمـاد الذكـاء الاصطناعـي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في هذا المجال،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ومـن </w:t>
      </w:r>
      <w:r w:rsidRPr="005F087F">
        <w:rPr>
          <w:rFonts w:ascii="Sakkal Majalla" w:hAnsi="Sakkal Majalla" w:cs="Sakkal Majalla"/>
          <w:sz w:val="28"/>
          <w:szCs w:val="28"/>
          <w:rtl/>
        </w:rPr>
        <w:t>أبرزها</w:t>
      </w:r>
      <w:r w:rsidR="002712B5">
        <w:rPr>
          <w:rFonts w:ascii="Sakkal Majalla" w:hAnsi="Sakkal Majalla" w:cs="Sakkal Majalla"/>
          <w:sz w:val="28"/>
          <w:szCs w:val="28"/>
          <w:rtl/>
        </w:rPr>
        <w:t>:</w:t>
      </w:r>
    </w:p>
    <w:p w14:paraId="58677D68" w14:textId="383AD0B7" w:rsidR="005F087F" w:rsidRPr="005F087F" w:rsidRDefault="00D414FB" w:rsidP="005F087F">
      <w:pPr>
        <w:numPr>
          <w:ilvl w:val="0"/>
          <w:numId w:val="51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رفـع كفـاءة ودقـة </w:t>
      </w:r>
      <w:r w:rsidR="005F087F" w:rsidRPr="005F087F">
        <w:rPr>
          <w:rFonts w:ascii="Sakkal Majalla" w:hAnsi="Sakkal Majalla" w:cs="Sakkal Majalla"/>
          <w:b/>
          <w:bCs/>
          <w:sz w:val="28"/>
          <w:szCs w:val="28"/>
          <w:rtl/>
        </w:rPr>
        <w:t>التخطيط والتنفيذ</w:t>
      </w:r>
      <w:r w:rsidR="002712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تساعد أدوات الذكاء الاصطناعي </w:t>
      </w:r>
      <w:r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تحسين عملية تخطيط المشاريع من خلال استخدام </w:t>
      </w:r>
      <w:r>
        <w:rPr>
          <w:rFonts w:ascii="Sakkal Majalla" w:hAnsi="Sakkal Majalla" w:cs="Sakkal Majalla"/>
          <w:sz w:val="28"/>
          <w:szCs w:val="28"/>
          <w:rtl/>
        </w:rPr>
        <w:t xml:space="preserve">الـتحليلات الـتنبؤية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التي تستند إلى البيانات التاريخية </w:t>
      </w:r>
      <w:r>
        <w:rPr>
          <w:rFonts w:ascii="Sakkal Majalla" w:hAnsi="Sakkal Majalla" w:cs="Sakkal Majalla"/>
          <w:sz w:val="28"/>
          <w:szCs w:val="28"/>
          <w:rtl/>
        </w:rPr>
        <w:t xml:space="preserve">والمعلومـات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الآنية </w:t>
      </w:r>
      <w:r>
        <w:rPr>
          <w:rFonts w:ascii="Sakkal Majalla" w:hAnsi="Sakkal Majalla" w:cs="Sakkal Majalla"/>
          <w:sz w:val="28"/>
          <w:szCs w:val="28"/>
          <w:rtl/>
        </w:rPr>
        <w:t>للـمشروع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هذه التحليلات </w:t>
      </w:r>
      <w:r>
        <w:rPr>
          <w:rFonts w:ascii="Sakkal Majalla" w:hAnsi="Sakkal Majalla" w:cs="Sakkal Majalla"/>
          <w:sz w:val="28"/>
          <w:szCs w:val="28"/>
          <w:rtl/>
        </w:rPr>
        <w:t xml:space="preserve">تمكـن مـديري الـمشاريع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من توقع العقبات </w:t>
      </w:r>
      <w:r>
        <w:rPr>
          <w:rFonts w:ascii="Sakkal Majalla" w:hAnsi="Sakkal Majalla" w:cs="Sakkal Majalla"/>
          <w:sz w:val="28"/>
          <w:szCs w:val="28"/>
          <w:rtl/>
        </w:rPr>
        <w:t xml:space="preserve">المحـتملة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ووضع خطط بديلة </w:t>
      </w:r>
      <w:r>
        <w:rPr>
          <w:rFonts w:ascii="Sakkal Majalla" w:hAnsi="Sakkal Majalla" w:cs="Sakkal Majalla"/>
          <w:sz w:val="28"/>
          <w:szCs w:val="28"/>
          <w:rtl/>
        </w:rPr>
        <w:t xml:space="preserve">قبـل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>حدوث المشكلات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>
        <w:rPr>
          <w:rFonts w:ascii="Sakkal Majalla" w:hAnsi="Sakkal Majalla" w:cs="Sakkal Majalla"/>
          <w:sz w:val="28"/>
          <w:szCs w:val="28"/>
          <w:rtl/>
        </w:rPr>
        <w:t xml:space="preserve">كـما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تساهم الخوارزميات الذكية </w:t>
      </w:r>
      <w:r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جدولة </w:t>
      </w:r>
      <w:r>
        <w:rPr>
          <w:rFonts w:ascii="Sakkal Majalla" w:hAnsi="Sakkal Majalla" w:cs="Sakkal Majalla"/>
          <w:sz w:val="28"/>
          <w:szCs w:val="28"/>
          <w:rtl/>
        </w:rPr>
        <w:t xml:space="preserve">المـوارد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بشكل أكثر فعالية، عبر اقتراح أفضل </w:t>
      </w:r>
      <w:r>
        <w:rPr>
          <w:rFonts w:ascii="Sakkal Majalla" w:hAnsi="Sakkal Majalla" w:cs="Sakkal Majalla"/>
          <w:sz w:val="28"/>
          <w:szCs w:val="28"/>
          <w:rtl/>
        </w:rPr>
        <w:t xml:space="preserve">توزيـع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للموارد (بشرية </w:t>
      </w:r>
      <w:r>
        <w:rPr>
          <w:rFonts w:ascii="Sakkal Majalla" w:hAnsi="Sakkal Majalla" w:cs="Sakkal Majalla"/>
          <w:sz w:val="28"/>
          <w:szCs w:val="28"/>
          <w:rtl/>
        </w:rPr>
        <w:t>وماديـة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) بناءً على المعطيات المتاحة </w:t>
      </w:r>
      <w:r>
        <w:rPr>
          <w:rFonts w:ascii="Sakkal Majalla" w:hAnsi="Sakkal Majalla" w:cs="Sakkal Majalla"/>
          <w:sz w:val="28"/>
          <w:szCs w:val="28"/>
          <w:rtl/>
        </w:rPr>
        <w:t xml:space="preserve">وأولويـات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>المشروع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ونتيجة </w:t>
      </w:r>
      <w:r>
        <w:rPr>
          <w:rFonts w:ascii="Sakkal Majalla" w:hAnsi="Sakkal Majalla" w:cs="Sakkal Majalla"/>
          <w:sz w:val="28"/>
          <w:szCs w:val="28"/>
          <w:rtl/>
        </w:rPr>
        <w:t>لذلـك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، </w:t>
      </w:r>
      <w:r>
        <w:rPr>
          <w:rFonts w:ascii="Sakkal Majalla" w:hAnsi="Sakkal Majalla" w:cs="Sakkal Majalla"/>
          <w:sz w:val="28"/>
          <w:szCs w:val="28"/>
          <w:rtl/>
        </w:rPr>
        <w:t xml:space="preserve">يتحـسن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مستوى </w:t>
      </w:r>
      <w:r>
        <w:rPr>
          <w:rFonts w:ascii="Sakkal Majalla" w:hAnsi="Sakkal Majalla" w:cs="Sakkal Majalla"/>
          <w:sz w:val="28"/>
          <w:szCs w:val="28"/>
          <w:rtl/>
        </w:rPr>
        <w:t xml:space="preserve">الـتنفيذ عـبر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تقليل الهدر </w:t>
      </w:r>
      <w:r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الوقت </w:t>
      </w:r>
      <w:r>
        <w:rPr>
          <w:rFonts w:ascii="Sakkal Majalla" w:hAnsi="Sakkal Majalla" w:cs="Sakkal Majalla"/>
          <w:sz w:val="28"/>
          <w:szCs w:val="28"/>
          <w:rtl/>
        </w:rPr>
        <w:lastRenderedPageBreak/>
        <w:t>والـموارد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>
        <w:rPr>
          <w:rFonts w:ascii="Sakkal Majalla" w:hAnsi="Sakkal Majalla" w:cs="Sakkal Majalla"/>
          <w:sz w:val="28"/>
          <w:szCs w:val="28"/>
          <w:rtl/>
        </w:rPr>
        <w:t xml:space="preserve">عـلى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سبيل المثال، أظهرت إحدى الدراسات </w:t>
      </w:r>
      <w:r>
        <w:rPr>
          <w:rFonts w:ascii="Sakkal Majalla" w:hAnsi="Sakkal Majalla" w:cs="Sakkal Majalla"/>
          <w:sz w:val="28"/>
          <w:szCs w:val="28"/>
          <w:rtl/>
        </w:rPr>
        <w:t xml:space="preserve">فـي قطـاع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الإنشاءات أن استخدام نماذج </w:t>
      </w:r>
      <w:r>
        <w:rPr>
          <w:rFonts w:ascii="Sakkal Majalla" w:hAnsi="Sakkal Majalla" w:cs="Sakkal Majalla"/>
          <w:sz w:val="28"/>
          <w:szCs w:val="28"/>
          <w:rtl/>
        </w:rPr>
        <w:t xml:space="preserve">الذكـاء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الاصطناعي للتخطيط والجدولة أدى </w:t>
      </w:r>
      <w:r>
        <w:rPr>
          <w:rFonts w:ascii="Sakkal Majalla" w:hAnsi="Sakkal Majalla" w:cs="Sakkal Majalla"/>
          <w:sz w:val="28"/>
          <w:szCs w:val="28"/>
          <w:rtl/>
        </w:rPr>
        <w:t xml:space="preserve">إلـى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تحسينات واضحة في </w:t>
      </w:r>
      <w:r>
        <w:rPr>
          <w:rFonts w:ascii="Sakkal Majalla" w:hAnsi="Sakkal Majalla" w:cs="Sakkal Majalla"/>
          <w:sz w:val="28"/>
          <w:szCs w:val="28"/>
          <w:rtl/>
        </w:rPr>
        <w:t xml:space="preserve">زمـن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تنفيذ المشاريع الكبرى وتخفيض التكاليف الإجمالية عن طريق </w:t>
      </w:r>
      <w:r>
        <w:rPr>
          <w:rFonts w:ascii="Sakkal Majalla" w:hAnsi="Sakkal Majalla" w:cs="Sakkal Majalla"/>
          <w:sz w:val="28"/>
          <w:szCs w:val="28"/>
          <w:rtl/>
        </w:rPr>
        <w:t xml:space="preserve">إيـجاد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>حلول مثلى لجدولة المهام وتنسيقها</w:t>
      </w:r>
      <w:r w:rsidR="005F087F" w:rsidRPr="005F087F">
        <w:rPr>
          <w:rFonts w:ascii="Sakkal Majalla" w:hAnsi="Sakkal Majalla" w:cs="Sakkal Majalla"/>
          <w:sz w:val="28"/>
          <w:szCs w:val="28"/>
        </w:rPr>
        <w:t xml:space="preserve"> (Aziz </w:t>
      </w:r>
      <w:r w:rsidR="005F087F" w:rsidRPr="005F087F">
        <w:rPr>
          <w:rFonts w:ascii="Sakkal Majalla" w:hAnsi="Sakkal Majalla" w:cs="Sakkal Majalla"/>
          <w:i/>
          <w:iCs/>
          <w:sz w:val="28"/>
          <w:szCs w:val="28"/>
        </w:rPr>
        <w:t>et al</w:t>
      </w:r>
      <w:r w:rsidR="001F526F">
        <w:rPr>
          <w:rFonts w:ascii="Sakkal Majalla" w:hAnsi="Sakkal Majalla" w:cs="Sakkal Majalla"/>
          <w:i/>
          <w:iCs/>
          <w:sz w:val="28"/>
          <w:szCs w:val="28"/>
        </w:rPr>
        <w:t>.</w:t>
      </w:r>
      <w:r w:rsidR="005F087F" w:rsidRPr="005F087F">
        <w:rPr>
          <w:rFonts w:ascii="Sakkal Majalla" w:hAnsi="Sakkal Majalla" w:cs="Sakkal Majalla"/>
          <w:sz w:val="28"/>
          <w:szCs w:val="28"/>
        </w:rPr>
        <w:t>, 2014)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ومن ناحية أخرى، </w:t>
      </w:r>
      <w:r>
        <w:rPr>
          <w:rFonts w:ascii="Sakkal Majalla" w:hAnsi="Sakkal Majalla" w:cs="Sakkal Majalla"/>
          <w:sz w:val="28"/>
          <w:szCs w:val="28"/>
          <w:rtl/>
        </w:rPr>
        <w:t xml:space="preserve">تـوفر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أنظمة المتابعة </w:t>
      </w:r>
      <w:r>
        <w:rPr>
          <w:rFonts w:ascii="Sakkal Majalla" w:hAnsi="Sakkal Majalla" w:cs="Sakkal Majalla"/>
          <w:sz w:val="28"/>
          <w:szCs w:val="28"/>
          <w:rtl/>
        </w:rPr>
        <w:t xml:space="preserve">المـؤتمتة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تقارير </w:t>
      </w:r>
      <w:r>
        <w:rPr>
          <w:rFonts w:ascii="Sakkal Majalla" w:hAnsi="Sakkal Majalla" w:cs="Sakkal Majalla"/>
          <w:sz w:val="28"/>
          <w:szCs w:val="28"/>
          <w:rtl/>
        </w:rPr>
        <w:t xml:space="preserve">آنيـة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عن تقدم الأعمال </w:t>
      </w:r>
      <w:r>
        <w:rPr>
          <w:rFonts w:ascii="Sakkal Majalla" w:hAnsi="Sakkal Majalla" w:cs="Sakkal Majalla"/>
          <w:sz w:val="28"/>
          <w:szCs w:val="28"/>
          <w:rtl/>
        </w:rPr>
        <w:t xml:space="preserve">مقارنـةً بالجـدول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الزمني </w:t>
      </w:r>
      <w:r>
        <w:rPr>
          <w:rFonts w:ascii="Sakkal Majalla" w:hAnsi="Sakkal Majalla" w:cs="Sakkal Majalla"/>
          <w:sz w:val="28"/>
          <w:szCs w:val="28"/>
          <w:rtl/>
        </w:rPr>
        <w:t>الـموضوع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، مما </w:t>
      </w:r>
      <w:r>
        <w:rPr>
          <w:rFonts w:ascii="Sakkal Majalla" w:hAnsi="Sakkal Majalla" w:cs="Sakkal Majalla"/>
          <w:sz w:val="28"/>
          <w:szCs w:val="28"/>
          <w:rtl/>
        </w:rPr>
        <w:t xml:space="preserve">يساعـد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في الكشف المبكر عن أي </w:t>
      </w:r>
      <w:r>
        <w:rPr>
          <w:rFonts w:ascii="Sakkal Majalla" w:hAnsi="Sakkal Majalla" w:cs="Sakkal Majalla"/>
          <w:sz w:val="28"/>
          <w:szCs w:val="28"/>
          <w:rtl/>
        </w:rPr>
        <w:t xml:space="preserve">انحـراف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>ومعالجته فورًا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كل ذلك </w:t>
      </w:r>
      <w:r>
        <w:rPr>
          <w:rFonts w:ascii="Sakkal Majalla" w:hAnsi="Sakkal Majalla" w:cs="Sakkal Majalla"/>
          <w:sz w:val="28"/>
          <w:szCs w:val="28"/>
          <w:rtl/>
        </w:rPr>
        <w:t xml:space="preserve">يـساهم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في إنهاء المشاريع في وقتها المحدد </w:t>
      </w:r>
      <w:r>
        <w:rPr>
          <w:rFonts w:ascii="Sakkal Majalla" w:hAnsi="Sakkal Majalla" w:cs="Sakkal Majalla"/>
          <w:sz w:val="28"/>
          <w:szCs w:val="28"/>
          <w:rtl/>
        </w:rPr>
        <w:t>وضـمن المـيزانية المـرصودة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1542DBD8" w14:textId="5EF8A357" w:rsidR="005F087F" w:rsidRPr="005F087F" w:rsidRDefault="005F087F" w:rsidP="005F087F">
      <w:pPr>
        <w:numPr>
          <w:ilvl w:val="0"/>
          <w:numId w:val="51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5F087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تقليل الأخطاء البشرية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وتحسـين </w:t>
      </w:r>
      <w:r w:rsidRPr="005F087F">
        <w:rPr>
          <w:rFonts w:ascii="Sakkal Majalla" w:hAnsi="Sakkal Majalla" w:cs="Sakkal Majalla"/>
          <w:b/>
          <w:bCs/>
          <w:sz w:val="28"/>
          <w:szCs w:val="28"/>
          <w:rtl/>
        </w:rPr>
        <w:t>جودة المخرجات</w:t>
      </w:r>
      <w:r w:rsidR="002712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تعمل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أنـظمة الـذكاء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الاصطناعي على أتمتة المهام الروتينية والتكرارية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التـي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كانت تستغرق وقتًا طويلاً من مديري المشاريع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وفـرق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العمل،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مثـل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تحديث جداول المشاريع بشكل دوري، وإصدار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التنـبيهات عـند تجـاوز المواعـيد </w:t>
      </w:r>
      <w:r w:rsidRPr="005F087F">
        <w:rPr>
          <w:rFonts w:ascii="Sakkal Majalla" w:hAnsi="Sakkal Majalla" w:cs="Sakkal Majalla"/>
          <w:sz w:val="28"/>
          <w:szCs w:val="28"/>
          <w:rtl/>
        </w:rPr>
        <w:t>النهائية، أو استخراج مؤشرات الأداء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مـع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أتمتة </w:t>
      </w:r>
      <w:r w:rsidR="00D414FB">
        <w:rPr>
          <w:rFonts w:ascii="Sakkal Majalla" w:hAnsi="Sakkal Majalla" w:cs="Sakkal Majalla"/>
          <w:sz w:val="28"/>
          <w:szCs w:val="28"/>
          <w:rtl/>
        </w:rPr>
        <w:t>هـذه العـمليات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، ينخفض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معـدل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الأخطاء البشرية الناتجة عن السهو أو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الضغـط </w:t>
      </w:r>
      <w:r w:rsidRPr="005F087F">
        <w:rPr>
          <w:rFonts w:ascii="Sakkal Majalla" w:hAnsi="Sakkal Majalla" w:cs="Sakkal Majalla"/>
          <w:sz w:val="28"/>
          <w:szCs w:val="28"/>
          <w:rtl/>
        </w:rPr>
        <w:t>العالي في العمل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وقـد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بينت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دراسـة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على مشاريع تقنية المعلومات 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السعـودية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أن تقليل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الأخـطاء كـان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أحد أبرز الآثار الإيجابية لتطبيق الذكاء الاصطناعي، حيث ارتفعت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درجـة موثـوقية مخرجـات المـشروع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نتيجة قلة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الأخطـاء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إدخـال الـبيانات </w:t>
      </w:r>
      <w:r w:rsidRPr="005F087F">
        <w:rPr>
          <w:rFonts w:ascii="Sakkal Majalla" w:hAnsi="Sakkal Majalla" w:cs="Sakkal Majalla"/>
          <w:sz w:val="28"/>
          <w:szCs w:val="28"/>
          <w:rtl/>
        </w:rPr>
        <w:t>ومتابعة المهام (كزبه، 2024)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أيضًا، استخدام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تقنيـات تـعلم الآلـة يمكـن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أن يحسّن بشكل مستمر من دقة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الـتنبؤات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المتعلقة بالمشروع، فكلما توفرت بيانات جديدة قام النظام بتعديل توقعاته وخططه بناءً على ما تعلّمه،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وبـالتالي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تصبح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قـرارات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المشروع أكثر استنارة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وأقـرب </w:t>
      </w:r>
      <w:r w:rsidRPr="005F087F">
        <w:rPr>
          <w:rFonts w:ascii="Sakkal Majalla" w:hAnsi="Sakkal Majalla" w:cs="Sakkal Majalla"/>
          <w:sz w:val="28"/>
          <w:szCs w:val="28"/>
          <w:rtl/>
        </w:rPr>
        <w:t>إلى الواقع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وعندما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تقـل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الأخطاء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وتـزداد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موثوقية </w:t>
      </w:r>
      <w:r w:rsidR="00D414FB">
        <w:rPr>
          <w:rFonts w:ascii="Sakkal Majalla" w:hAnsi="Sakkal Majalla" w:cs="Sakkal Majalla"/>
          <w:sz w:val="28"/>
          <w:szCs w:val="28"/>
          <w:rtl/>
        </w:rPr>
        <w:t>المـعلومات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ينعـكس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ذلك مباشرةً على جودة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مخـرجات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المشروع النهائية، سواء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كانـت منتجـًا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أو خدمة أو نظامًا يتم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تـسليمه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لأصحاب </w:t>
      </w:r>
      <w:r w:rsidR="00D414FB">
        <w:rPr>
          <w:rFonts w:ascii="Sakkal Majalla" w:hAnsi="Sakkal Majalla" w:cs="Sakkal Majalla"/>
          <w:sz w:val="28"/>
          <w:szCs w:val="28"/>
          <w:rtl/>
        </w:rPr>
        <w:t>الـمصلحة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40F8B7DF" w14:textId="217EE823" w:rsidR="005F087F" w:rsidRPr="005F087F" w:rsidRDefault="00D414FB" w:rsidP="005F087F">
      <w:pPr>
        <w:numPr>
          <w:ilvl w:val="0"/>
          <w:numId w:val="51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تعـزيز </w:t>
      </w:r>
      <w:r w:rsidR="005F087F" w:rsidRPr="005F087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سرعة اتخاذ 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الـقرارات </w:t>
      </w:r>
      <w:r w:rsidR="005F087F" w:rsidRPr="005F087F">
        <w:rPr>
          <w:rFonts w:ascii="Sakkal Majalla" w:hAnsi="Sakkal Majalla" w:cs="Sakkal Majalla"/>
          <w:b/>
          <w:bCs/>
          <w:sz w:val="28"/>
          <w:szCs w:val="28"/>
          <w:rtl/>
        </w:rPr>
        <w:t>ودعمها بالبيانات</w:t>
      </w:r>
      <w:r w:rsidR="002712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>
        <w:rPr>
          <w:rFonts w:ascii="Sakkal Majalla" w:hAnsi="Sakkal Majalla" w:cs="Sakkal Majalla"/>
          <w:sz w:val="28"/>
          <w:szCs w:val="28"/>
          <w:rtl/>
        </w:rPr>
        <w:t xml:space="preserve">واحـدة مـن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أهم </w:t>
      </w:r>
      <w:r>
        <w:rPr>
          <w:rFonts w:ascii="Sakkal Majalla" w:hAnsi="Sakkal Majalla" w:cs="Sakkal Majalla"/>
          <w:sz w:val="28"/>
          <w:szCs w:val="28"/>
          <w:rtl/>
        </w:rPr>
        <w:t xml:space="preserve">مساهمـات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الذكاء الاصطناعي </w:t>
      </w:r>
      <w:r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إدارة المشاريع </w:t>
      </w:r>
      <w:r>
        <w:rPr>
          <w:rFonts w:ascii="Sakkal Majalla" w:hAnsi="Sakkal Majalla" w:cs="Sakkal Majalla"/>
          <w:sz w:val="28"/>
          <w:szCs w:val="28"/>
          <w:rtl/>
        </w:rPr>
        <w:t xml:space="preserve">هـي دعـم عمـلية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>اتخاذ القرار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حيث توفر الأنظمة </w:t>
      </w:r>
      <w:r>
        <w:rPr>
          <w:rFonts w:ascii="Sakkal Majalla" w:hAnsi="Sakkal Majalla" w:cs="Sakkal Majalla"/>
          <w:sz w:val="28"/>
          <w:szCs w:val="28"/>
          <w:rtl/>
        </w:rPr>
        <w:t xml:space="preserve">الـذكية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>لوحات معلومات</w:t>
      </w:r>
      <w:r w:rsidR="005F087F" w:rsidRPr="005F087F">
        <w:rPr>
          <w:rFonts w:ascii="Sakkal Majalla" w:hAnsi="Sakkal Majalla" w:cs="Sakkal Majalla"/>
          <w:sz w:val="28"/>
          <w:szCs w:val="28"/>
        </w:rPr>
        <w:t xml:space="preserve"> (Dashboards)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تجمع البيانات </w:t>
      </w:r>
      <w:r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مصادر متعددة في المشروع – كالتقدم المالي، </w:t>
      </w:r>
      <w:r>
        <w:rPr>
          <w:rFonts w:ascii="Sakkal Majalla" w:hAnsi="Sakkal Majalla" w:cs="Sakkal Majalla"/>
          <w:sz w:val="28"/>
          <w:szCs w:val="28"/>
          <w:rtl/>
        </w:rPr>
        <w:t>ونسـب الإنجـاز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، </w:t>
      </w:r>
      <w:r>
        <w:rPr>
          <w:rFonts w:ascii="Sakkal Majalla" w:hAnsi="Sakkal Majalla" w:cs="Sakkal Majalla"/>
          <w:sz w:val="28"/>
          <w:szCs w:val="28"/>
          <w:rtl/>
        </w:rPr>
        <w:t xml:space="preserve">ومؤشـرات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الأداء </w:t>
      </w:r>
      <w:r>
        <w:rPr>
          <w:rFonts w:ascii="Sakkal Majalla" w:hAnsi="Sakkal Majalla" w:cs="Sakkal Majalla"/>
          <w:sz w:val="28"/>
          <w:szCs w:val="28"/>
          <w:rtl/>
        </w:rPr>
        <w:t xml:space="preserve">المختلـفة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– </w:t>
      </w:r>
      <w:r>
        <w:rPr>
          <w:rFonts w:ascii="Sakkal Majalla" w:hAnsi="Sakkal Majalla" w:cs="Sakkal Majalla"/>
          <w:sz w:val="28"/>
          <w:szCs w:val="28"/>
          <w:rtl/>
        </w:rPr>
        <w:t xml:space="preserve">وتـطبق عـليها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تحليلات فورية تساعد مدير المشروع على رؤية </w:t>
      </w:r>
      <w:r>
        <w:rPr>
          <w:rFonts w:ascii="Sakkal Majalla" w:hAnsi="Sakkal Majalla" w:cs="Sakkal Majalla"/>
          <w:sz w:val="28"/>
          <w:szCs w:val="28"/>
          <w:rtl/>
        </w:rPr>
        <w:t xml:space="preserve">شمولـية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>للحالة الراهنة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هذا </w:t>
      </w:r>
      <w:r>
        <w:rPr>
          <w:rFonts w:ascii="Sakkal Majalla" w:hAnsi="Sakkal Majalla" w:cs="Sakkal Majalla"/>
          <w:sz w:val="28"/>
          <w:szCs w:val="28"/>
          <w:rtl/>
        </w:rPr>
        <w:t xml:space="preserve">يـسمح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باتخاذ قرارات أسرع مبنية على بيانات دقيقة </w:t>
      </w:r>
      <w:r>
        <w:rPr>
          <w:rFonts w:ascii="Sakkal Majalla" w:hAnsi="Sakkal Majalla" w:cs="Sakkal Majalla"/>
          <w:sz w:val="28"/>
          <w:szCs w:val="28"/>
          <w:rtl/>
        </w:rPr>
        <w:t xml:space="preserve">بـدلًا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من </w:t>
      </w:r>
      <w:r>
        <w:rPr>
          <w:rFonts w:ascii="Sakkal Majalla" w:hAnsi="Sakkal Majalla" w:cs="Sakkal Majalla"/>
          <w:sz w:val="28"/>
          <w:szCs w:val="28"/>
          <w:rtl/>
        </w:rPr>
        <w:t xml:space="preserve">الاعـتماد عـلى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التقارير التقليدية التي </w:t>
      </w:r>
      <w:r>
        <w:rPr>
          <w:rFonts w:ascii="Sakkal Majalla" w:hAnsi="Sakkal Majalla" w:cs="Sakkal Majalla"/>
          <w:sz w:val="28"/>
          <w:szCs w:val="28"/>
          <w:rtl/>
        </w:rPr>
        <w:t xml:space="preserve">قـد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>تتأخر عن وقتها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>
        <w:rPr>
          <w:rFonts w:ascii="Sakkal Majalla" w:hAnsi="Sakkal Majalla" w:cs="Sakkal Majalla"/>
          <w:sz w:val="28"/>
          <w:szCs w:val="28"/>
          <w:rtl/>
        </w:rPr>
        <w:t xml:space="preserve">عـلى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سبيل المثال، يستطيع المساعد الافتراضي المدعوم بالذكاء الاصطناعي تنبيه مدير </w:t>
      </w:r>
      <w:r>
        <w:rPr>
          <w:rFonts w:ascii="Sakkal Majalla" w:hAnsi="Sakkal Majalla" w:cs="Sakkal Majalla"/>
          <w:sz w:val="28"/>
          <w:szCs w:val="28"/>
          <w:rtl/>
        </w:rPr>
        <w:t xml:space="preserve">الـمشروع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إلى </w:t>
      </w:r>
      <w:r>
        <w:rPr>
          <w:rFonts w:ascii="Sakkal Majalla" w:hAnsi="Sakkal Majalla" w:cs="Sakkal Majalla"/>
          <w:sz w:val="28"/>
          <w:szCs w:val="28"/>
          <w:rtl/>
        </w:rPr>
        <w:t xml:space="preserve">تزايـد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غير </w:t>
      </w:r>
      <w:r>
        <w:rPr>
          <w:rFonts w:ascii="Sakkal Majalla" w:hAnsi="Sakkal Majalla" w:cs="Sakkal Majalla"/>
          <w:sz w:val="28"/>
          <w:szCs w:val="28"/>
          <w:rtl/>
        </w:rPr>
        <w:t xml:space="preserve">طـبيعي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في معدل صرف الميزانية في إحدى الأنشطة مقارنة </w:t>
      </w:r>
      <w:r>
        <w:rPr>
          <w:rFonts w:ascii="Sakkal Majalla" w:hAnsi="Sakkal Majalla" w:cs="Sakkal Majalla"/>
          <w:sz w:val="28"/>
          <w:szCs w:val="28"/>
          <w:rtl/>
        </w:rPr>
        <w:t xml:space="preserve">بنـسبة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إنجازها، مما </w:t>
      </w:r>
      <w:r>
        <w:rPr>
          <w:rFonts w:ascii="Sakkal Majalla" w:hAnsi="Sakkal Majalla" w:cs="Sakkal Majalla"/>
          <w:sz w:val="28"/>
          <w:szCs w:val="28"/>
          <w:rtl/>
        </w:rPr>
        <w:t xml:space="preserve">يمـكّنه مـن التحـرك سـريعًا لإعـادة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تقييم </w:t>
      </w:r>
      <w:r>
        <w:rPr>
          <w:rFonts w:ascii="Sakkal Majalla" w:hAnsi="Sakkal Majalla" w:cs="Sakkal Majalla"/>
          <w:sz w:val="28"/>
          <w:szCs w:val="28"/>
          <w:rtl/>
        </w:rPr>
        <w:t xml:space="preserve">تـلك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>النشاط أو إعادة تخصيص الموارد</w:t>
      </w:r>
      <w:r w:rsidR="005F087F" w:rsidRPr="005F087F">
        <w:rPr>
          <w:rFonts w:ascii="Sakkal Majalla" w:hAnsi="Sakkal Majalla" w:cs="Sakkal Majalla"/>
          <w:sz w:val="28"/>
          <w:szCs w:val="28"/>
        </w:rPr>
        <w:t xml:space="preserve"> (Bhaskar, 2019)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>
        <w:rPr>
          <w:rFonts w:ascii="Sakkal Majalla" w:hAnsi="Sakkal Majalla" w:cs="Sakkal Majalla"/>
          <w:sz w:val="28"/>
          <w:szCs w:val="28"/>
          <w:rtl/>
        </w:rPr>
        <w:t>كذلـك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، </w:t>
      </w:r>
      <w:r>
        <w:rPr>
          <w:rFonts w:ascii="Sakkal Majalla" w:hAnsi="Sakkal Majalla" w:cs="Sakkal Majalla"/>
          <w:sz w:val="28"/>
          <w:szCs w:val="28"/>
          <w:rtl/>
        </w:rPr>
        <w:t xml:space="preserve">يمكـن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للذكاء الاصطناعي </w:t>
      </w:r>
      <w:r>
        <w:rPr>
          <w:rFonts w:ascii="Sakkal Majalla" w:hAnsi="Sakkal Majalla" w:cs="Sakkal Majalla"/>
          <w:sz w:val="28"/>
          <w:szCs w:val="28"/>
          <w:rtl/>
        </w:rPr>
        <w:t xml:space="preserve">اقتـراح خطـط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استجابة </w:t>
      </w:r>
      <w:r>
        <w:rPr>
          <w:rFonts w:ascii="Sakkal Majalla" w:hAnsi="Sakkal Majalla" w:cs="Sakkal Majalla"/>
          <w:sz w:val="28"/>
          <w:szCs w:val="28"/>
          <w:rtl/>
        </w:rPr>
        <w:t xml:space="preserve">استنـادًا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>إلى سيناريوهات "ماذا لو</w:t>
      </w:r>
      <w:r w:rsidR="005F087F" w:rsidRPr="005F087F">
        <w:rPr>
          <w:rFonts w:ascii="Sakkal Majalla" w:hAnsi="Sakkal Majalla" w:cs="Sakkal Majalla"/>
          <w:sz w:val="28"/>
          <w:szCs w:val="28"/>
        </w:rPr>
        <w:t xml:space="preserve">" (What-if Scenarios) </w:t>
      </w:r>
      <w:r>
        <w:rPr>
          <w:rFonts w:ascii="Sakkal Majalla" w:hAnsi="Sakkal Majalla" w:cs="Sakkal Majalla"/>
          <w:sz w:val="28"/>
          <w:szCs w:val="28"/>
          <w:rtl/>
        </w:rPr>
        <w:t xml:space="preserve">فـي حـال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ظهور مخاطر جديدة أو تغييرات </w:t>
      </w:r>
      <w:r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>نطاق المشروع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ومع أن القرار النهائي يبقى بيد الإنسان، إلا أن هذه </w:t>
      </w:r>
      <w:r>
        <w:rPr>
          <w:rFonts w:ascii="Sakkal Majalla" w:hAnsi="Sakkal Majalla" w:cs="Sakkal Majalla"/>
          <w:sz w:val="28"/>
          <w:szCs w:val="28"/>
          <w:rtl/>
        </w:rPr>
        <w:t xml:space="preserve">التوصيـات الـذكية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تشكل </w:t>
      </w:r>
      <w:r>
        <w:rPr>
          <w:rFonts w:ascii="Sakkal Majalla" w:hAnsi="Sakkal Majalla" w:cs="Sakkal Majalla"/>
          <w:sz w:val="28"/>
          <w:szCs w:val="28"/>
          <w:rtl/>
        </w:rPr>
        <w:t xml:space="preserve">دعمًـا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موضوعيًا </w:t>
      </w:r>
      <w:r>
        <w:rPr>
          <w:rFonts w:ascii="Sakkal Majalla" w:hAnsi="Sakkal Majalla" w:cs="Sakkal Majalla"/>
          <w:sz w:val="28"/>
          <w:szCs w:val="28"/>
          <w:rtl/>
        </w:rPr>
        <w:t xml:space="preserve">يـحدّ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من </w:t>
      </w:r>
      <w:r>
        <w:rPr>
          <w:rFonts w:ascii="Sakkal Majalla" w:hAnsi="Sakkal Majalla" w:cs="Sakkal Majalla"/>
          <w:sz w:val="28"/>
          <w:szCs w:val="28"/>
          <w:rtl/>
        </w:rPr>
        <w:t xml:space="preserve">تـأثير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التحيزات الشخصية في </w:t>
      </w:r>
      <w:r>
        <w:rPr>
          <w:rFonts w:ascii="Sakkal Majalla" w:hAnsi="Sakkal Majalla" w:cs="Sakkal Majalla"/>
          <w:sz w:val="28"/>
          <w:szCs w:val="28"/>
          <w:rtl/>
        </w:rPr>
        <w:t>الـقرارات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وقد أظهرت </w:t>
      </w:r>
      <w:r>
        <w:rPr>
          <w:rFonts w:ascii="Sakkal Majalla" w:hAnsi="Sakkal Majalla" w:cs="Sakkal Majalla"/>
          <w:sz w:val="28"/>
          <w:szCs w:val="28"/>
          <w:rtl/>
        </w:rPr>
        <w:t xml:space="preserve">دراسـات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ميدانية في السعودية تحسنًا </w:t>
      </w:r>
      <w:r>
        <w:rPr>
          <w:rFonts w:ascii="Sakkal Majalla" w:hAnsi="Sakkal Majalla" w:cs="Sakkal Majalla"/>
          <w:sz w:val="28"/>
          <w:szCs w:val="28"/>
          <w:rtl/>
        </w:rPr>
        <w:t xml:space="preserve">ملحوظًـا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في سرعة </w:t>
      </w:r>
      <w:r>
        <w:rPr>
          <w:rFonts w:ascii="Sakkal Majalla" w:hAnsi="Sakkal Majalla" w:cs="Sakkal Majalla"/>
          <w:sz w:val="28"/>
          <w:szCs w:val="28"/>
          <w:rtl/>
        </w:rPr>
        <w:t xml:space="preserve">وفـعالية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القرارات </w:t>
      </w:r>
      <w:r>
        <w:rPr>
          <w:rFonts w:ascii="Sakkal Majalla" w:hAnsi="Sakkal Majalla" w:cs="Sakkal Majalla"/>
          <w:sz w:val="28"/>
          <w:szCs w:val="28"/>
          <w:rtl/>
        </w:rPr>
        <w:t xml:space="preserve">الإداريـة بالـمشاريع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عند الاستفادة من </w:t>
      </w:r>
      <w:r>
        <w:rPr>
          <w:rFonts w:ascii="Sakkal Majalla" w:hAnsi="Sakkal Majalla" w:cs="Sakkal Majalla"/>
          <w:sz w:val="28"/>
          <w:szCs w:val="28"/>
          <w:rtl/>
        </w:rPr>
        <w:t xml:space="preserve">تحـليلات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الذكاء الاصطناعي (بكر وآخرون، 2023)، مما يدل </w:t>
      </w:r>
      <w:r>
        <w:rPr>
          <w:rFonts w:ascii="Sakkal Majalla" w:hAnsi="Sakkal Majalla" w:cs="Sakkal Majalla"/>
          <w:sz w:val="28"/>
          <w:szCs w:val="28"/>
          <w:rtl/>
        </w:rPr>
        <w:t xml:space="preserve">علـى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القيمة المضافة </w:t>
      </w:r>
      <w:r>
        <w:rPr>
          <w:rFonts w:ascii="Sakkal Majalla" w:hAnsi="Sakkal Majalla" w:cs="Sakkal Majalla"/>
          <w:sz w:val="28"/>
          <w:szCs w:val="28"/>
          <w:rtl/>
        </w:rPr>
        <w:t xml:space="preserve">لـهذه الـتقنيات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في بيئة تتسم </w:t>
      </w:r>
      <w:r>
        <w:rPr>
          <w:rFonts w:ascii="Sakkal Majalla" w:hAnsi="Sakkal Majalla" w:cs="Sakkal Majalla"/>
          <w:sz w:val="28"/>
          <w:szCs w:val="28"/>
          <w:rtl/>
        </w:rPr>
        <w:t xml:space="preserve">بالتعقـيد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>وتحتاج لاستجابات سريعة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20B2CE04" w14:textId="08EF9390" w:rsidR="005F087F" w:rsidRPr="005F087F" w:rsidRDefault="005F087F" w:rsidP="005F087F">
      <w:pPr>
        <w:numPr>
          <w:ilvl w:val="0"/>
          <w:numId w:val="51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5F087F">
        <w:rPr>
          <w:rFonts w:ascii="Sakkal Majalla" w:hAnsi="Sakkal Majalla" w:cs="Sakkal Majalla"/>
          <w:b/>
          <w:bCs/>
          <w:sz w:val="28"/>
          <w:szCs w:val="28"/>
          <w:rtl/>
        </w:rPr>
        <w:t>تحسين إدارة المخاطر واستمرارية الأعمال</w:t>
      </w:r>
      <w:r w:rsidR="002712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إدارة المخاطر عنصر جوهري في نجاح أي </w:t>
      </w:r>
      <w:r w:rsidR="00D414FB">
        <w:rPr>
          <w:rFonts w:ascii="Sakkal Majalla" w:hAnsi="Sakkal Majalla" w:cs="Sakkal Majalla"/>
          <w:sz w:val="28"/>
          <w:szCs w:val="28"/>
          <w:rtl/>
        </w:rPr>
        <w:t>مـشروع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، وقد أثبت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الذكـاء الاصـطناعي كـفاءة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عالية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هذا الجانب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مـن خـلال قـدرته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على التنبؤ بالمخاطر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قبـل </w:t>
      </w:r>
      <w:r w:rsidRPr="005F087F">
        <w:rPr>
          <w:rFonts w:ascii="Sakkal Majalla" w:hAnsi="Sakkal Majalla" w:cs="Sakkal Majalla"/>
          <w:sz w:val="28"/>
          <w:szCs w:val="28"/>
          <w:rtl/>
        </w:rPr>
        <w:t>حدوثها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تعتمد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أنظمـة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الذكاء الاصطناعي على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تحليـل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البيانات التاريخية للمشاريع السابقة بالإضافة إلى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بـيانات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المشروع الحالي للتعرّف على </w:t>
      </w:r>
      <w:r w:rsidRPr="005F087F">
        <w:rPr>
          <w:rFonts w:ascii="Sakkal Majalla" w:hAnsi="Sakkal Majalla" w:cs="Sakkal Majalla"/>
          <w:sz w:val="28"/>
          <w:szCs w:val="28"/>
          <w:rtl/>
        </w:rPr>
        <w:lastRenderedPageBreak/>
        <w:t xml:space="preserve">أنماط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الإنـذار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المبكر </w:t>
      </w:r>
      <w:r w:rsidR="00D414FB">
        <w:rPr>
          <w:rFonts w:ascii="Sakkal Majalla" w:hAnsi="Sakkal Majalla" w:cs="Sakkal Majalla"/>
          <w:sz w:val="28"/>
          <w:szCs w:val="28"/>
          <w:rtl/>
        </w:rPr>
        <w:t>للمخاطـر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على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سـبيل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المثال، إذا ما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أظهـرت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البيانات تأخرًا متكررًا 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تسلـيم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نوع معين </w:t>
      </w:r>
      <w:r w:rsidR="00D414FB">
        <w:rPr>
          <w:rFonts w:ascii="Sakkal Majalla" w:hAnsi="Sakkal Majalla" w:cs="Sakkal Majalla"/>
          <w:sz w:val="28"/>
          <w:szCs w:val="28"/>
          <w:rtl/>
        </w:rPr>
        <w:t>مـن الـمهام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يمـكن للنـظام الـتنبيه </w:t>
      </w:r>
      <w:r w:rsidRPr="005F087F">
        <w:rPr>
          <w:rFonts w:ascii="Sakkal Majalla" w:hAnsi="Sakkal Majalla" w:cs="Sakkal Majalla"/>
          <w:sz w:val="28"/>
          <w:szCs w:val="28"/>
          <w:rtl/>
        </w:rPr>
        <w:t>إلى احتمال حدوث تأخير مشابه مستقبلاً وإعطاء احتمالية لنسبة التأخر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هذا يمكّن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الـفريق </w:t>
      </w:r>
      <w:r w:rsidRPr="005F087F">
        <w:rPr>
          <w:rFonts w:ascii="Sakkal Majalla" w:hAnsi="Sakkal Majalla" w:cs="Sakkal Majalla"/>
          <w:sz w:val="28"/>
          <w:szCs w:val="28"/>
          <w:rtl/>
        </w:rPr>
        <w:t>من اتخاذ إجراءات احترازية (كزيادة الموارد أو إعادة ترتيب الأولويات) لتفادي تحقق الخطر أو للتخفيف من تأثيره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أحـد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الأمثلة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العـملية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كان في تجربة بإحدى الشركات الكبرى،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حـيث استـخدم النـظام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تحليلات تعتمد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علـى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تعلم الآلة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لتقييـم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مخاطر سلسلة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التـوريد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في مشروع </w:t>
      </w:r>
      <w:r w:rsidR="00D414FB">
        <w:rPr>
          <w:rFonts w:ascii="Sakkal Majalla" w:hAnsi="Sakkal Majalla" w:cs="Sakkal Majalla"/>
          <w:sz w:val="28"/>
          <w:szCs w:val="28"/>
          <w:rtl/>
        </w:rPr>
        <w:t>لوجـستي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، فتمكن من تحديد نقطة ضعف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محتملـة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في توريد مادة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خـام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بسبب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تغـيرات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السوق، الأمر الذي سمح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لـلإدارة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بتأمين مورد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بديـل فـي </w:t>
      </w:r>
      <w:r w:rsidRPr="005F087F">
        <w:rPr>
          <w:rFonts w:ascii="Sakkal Majalla" w:hAnsi="Sakkal Majalla" w:cs="Sakkal Majalla"/>
          <w:sz w:val="28"/>
          <w:szCs w:val="28"/>
          <w:rtl/>
        </w:rPr>
        <w:t>الوقت المناسب وتجنب تعطل المشروع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إلى جانب </w:t>
      </w:r>
      <w:r w:rsidR="00D414FB">
        <w:rPr>
          <w:rFonts w:ascii="Sakkal Majalla" w:hAnsi="Sakkal Majalla" w:cs="Sakkal Majalla"/>
          <w:sz w:val="28"/>
          <w:szCs w:val="28"/>
          <w:rtl/>
        </w:rPr>
        <w:t>التنـبؤ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تـتيح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أنظمة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الـذكاء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الاصطناعي </w:t>
      </w:r>
      <w:r w:rsidR="00D414FB">
        <w:rPr>
          <w:rFonts w:ascii="Sakkal Majalla" w:hAnsi="Sakkal Majalla" w:cs="Sakkal Majalla"/>
          <w:sz w:val="28"/>
          <w:szCs w:val="28"/>
          <w:rtl/>
        </w:rPr>
        <w:t>وضـع خطـط طـوارئ ديـناميكية</w:t>
      </w:r>
      <w:r w:rsidR="00812A90">
        <w:rPr>
          <w:rFonts w:ascii="Sakkal Majalla" w:hAnsi="Sakkal Majalla" w:cs="Sakkal Majalla"/>
          <w:sz w:val="28"/>
          <w:szCs w:val="28"/>
          <w:rtl/>
        </w:rPr>
        <w:t>؛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 فبمجرد رصد الخطر </w:t>
      </w:r>
      <w:r w:rsidR="00D414FB">
        <w:rPr>
          <w:rFonts w:ascii="Sakkal Majalla" w:hAnsi="Sakkal Majalla" w:cs="Sakkal Majalla"/>
          <w:sz w:val="28"/>
          <w:szCs w:val="28"/>
          <w:rtl/>
        </w:rPr>
        <w:t>وتغـيير حالـة المشـروع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، يمكن للنظام اقتراح خطة بديلة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بـناءً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على المعرفة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المكتـسبة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من مشاريع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سابقـة ومـن أفضـل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الممارسات المخزنة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قاعدة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بـياناته </w:t>
      </w:r>
      <w:r w:rsidRPr="005F087F">
        <w:rPr>
          <w:rFonts w:ascii="Sakkal Majalla" w:hAnsi="Sakkal Majalla" w:cs="Sakkal Majalla"/>
          <w:sz w:val="28"/>
          <w:szCs w:val="28"/>
        </w:rPr>
        <w:t>(</w:t>
      </w:r>
      <w:proofErr w:type="spellStart"/>
      <w:r w:rsidRPr="005F087F">
        <w:rPr>
          <w:rFonts w:ascii="Sakkal Majalla" w:hAnsi="Sakkal Majalla" w:cs="Sakkal Majalla"/>
          <w:sz w:val="28"/>
          <w:szCs w:val="28"/>
        </w:rPr>
        <w:t>Alshaikhi</w:t>
      </w:r>
      <w:proofErr w:type="spellEnd"/>
      <w:r w:rsidRPr="005F087F">
        <w:rPr>
          <w:rFonts w:ascii="Sakkal Majalla" w:hAnsi="Sakkal Majalla" w:cs="Sakkal Majalla"/>
          <w:sz w:val="28"/>
          <w:szCs w:val="28"/>
        </w:rPr>
        <w:t xml:space="preserve"> &amp; </w:t>
      </w:r>
      <w:proofErr w:type="spellStart"/>
      <w:r w:rsidRPr="005F087F">
        <w:rPr>
          <w:rFonts w:ascii="Sakkal Majalla" w:hAnsi="Sakkal Majalla" w:cs="Sakkal Majalla"/>
          <w:sz w:val="28"/>
          <w:szCs w:val="28"/>
        </w:rPr>
        <w:t>Khayyat</w:t>
      </w:r>
      <w:proofErr w:type="spellEnd"/>
      <w:r w:rsidRPr="005F087F">
        <w:rPr>
          <w:rFonts w:ascii="Sakkal Majalla" w:hAnsi="Sakkal Majalla" w:cs="Sakkal Majalla"/>
          <w:sz w:val="28"/>
          <w:szCs w:val="28"/>
        </w:rPr>
        <w:t>, 2021)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وبهذه الطريقة، يعزّز الذكاء الاصطناعي قدرة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الـمشروع علـى الصـمود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أمام المفاجآت والتغيرات،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محافـظًا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على استمرارية الأعمال وتحقيق أهداف المشروع حتى في ظل ظروف </w:t>
      </w:r>
      <w:r w:rsidR="00D414FB">
        <w:rPr>
          <w:rFonts w:ascii="Sakkal Majalla" w:hAnsi="Sakkal Majalla" w:cs="Sakkal Majalla"/>
          <w:sz w:val="28"/>
          <w:szCs w:val="28"/>
          <w:rtl/>
        </w:rPr>
        <w:t>عـدم اليـقين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60CE112B" w14:textId="7907CAA5" w:rsidR="005F087F" w:rsidRPr="00731A59" w:rsidRDefault="00D414FB" w:rsidP="00E830AC">
      <w:pPr>
        <w:numPr>
          <w:ilvl w:val="0"/>
          <w:numId w:val="51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تعزيـز </w:t>
      </w:r>
      <w:r w:rsidR="005F087F" w:rsidRPr="005F087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التواصل 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والتعـاون </w:t>
      </w:r>
      <w:r w:rsidR="005F087F" w:rsidRPr="005F087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وإدارة 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>الـمعرفة</w:t>
      </w:r>
      <w:r w:rsidR="002712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لا </w:t>
      </w:r>
      <w:r>
        <w:rPr>
          <w:rFonts w:ascii="Sakkal Majalla" w:hAnsi="Sakkal Majalla" w:cs="Sakkal Majalla"/>
          <w:sz w:val="28"/>
          <w:szCs w:val="28"/>
          <w:rtl/>
        </w:rPr>
        <w:t xml:space="preserve">يقتـصر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دور الذكاء الاصطناعي على المهام </w:t>
      </w:r>
      <w:r>
        <w:rPr>
          <w:rFonts w:ascii="Sakkal Majalla" w:hAnsi="Sakkal Majalla" w:cs="Sakkal Majalla"/>
          <w:sz w:val="28"/>
          <w:szCs w:val="28"/>
          <w:rtl/>
        </w:rPr>
        <w:t xml:space="preserve">العدديـة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والتحليلية، بل يمتد ليشمل </w:t>
      </w:r>
      <w:r>
        <w:rPr>
          <w:rFonts w:ascii="Sakkal Majalla" w:hAnsi="Sakkal Majalla" w:cs="Sakkal Majalla"/>
          <w:sz w:val="28"/>
          <w:szCs w:val="28"/>
          <w:rtl/>
        </w:rPr>
        <w:t xml:space="preserve">جانـب التواصـل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وإدارة </w:t>
      </w:r>
      <w:r>
        <w:rPr>
          <w:rFonts w:ascii="Sakkal Majalla" w:hAnsi="Sakkal Majalla" w:cs="Sakkal Majalla"/>
          <w:sz w:val="28"/>
          <w:szCs w:val="28"/>
          <w:rtl/>
        </w:rPr>
        <w:t xml:space="preserve">المعـرفة فـي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>المشاريع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فمن خلال استخدام منصات تعاون مدعومة بالذكاء </w:t>
      </w:r>
      <w:r>
        <w:rPr>
          <w:rFonts w:ascii="Sakkal Majalla" w:hAnsi="Sakkal Majalla" w:cs="Sakkal Majalla"/>
          <w:sz w:val="28"/>
          <w:szCs w:val="28"/>
          <w:rtl/>
        </w:rPr>
        <w:t xml:space="preserve">الاصطـناعي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(كمنصات إدارة المشاريع </w:t>
      </w:r>
      <w:r>
        <w:rPr>
          <w:rFonts w:ascii="Sakkal Majalla" w:hAnsi="Sakkal Majalla" w:cs="Sakkal Majalla"/>
          <w:sz w:val="28"/>
          <w:szCs w:val="28"/>
          <w:rtl/>
        </w:rPr>
        <w:t xml:space="preserve">الـتي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تعتمد روبوتات المحادثة الذكية أو </w:t>
      </w:r>
      <w:r>
        <w:rPr>
          <w:rFonts w:ascii="Sakkal Majalla" w:hAnsi="Sakkal Majalla" w:cs="Sakkal Majalla"/>
          <w:sz w:val="28"/>
          <w:szCs w:val="28"/>
          <w:rtl/>
        </w:rPr>
        <w:t xml:space="preserve">التـحليلات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الاجتماعية)، يمكن </w:t>
      </w:r>
      <w:r>
        <w:rPr>
          <w:rFonts w:ascii="Sakkal Majalla" w:hAnsi="Sakkal Majalla" w:cs="Sakkal Majalla"/>
          <w:sz w:val="28"/>
          <w:szCs w:val="28"/>
          <w:rtl/>
        </w:rPr>
        <w:t xml:space="preserve">تسـهيل الـتواصل بيـن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أعضاء </w:t>
      </w:r>
      <w:r>
        <w:rPr>
          <w:rFonts w:ascii="Sakkal Majalla" w:hAnsi="Sakkal Majalla" w:cs="Sakkal Majalla"/>
          <w:sz w:val="28"/>
          <w:szCs w:val="28"/>
          <w:rtl/>
        </w:rPr>
        <w:t xml:space="preserve">الفـريق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>وأصحاب المصلحة بطريقة أكثر فعالية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على سبيل </w:t>
      </w:r>
      <w:r>
        <w:rPr>
          <w:rFonts w:ascii="Sakkal Majalla" w:hAnsi="Sakkal Majalla" w:cs="Sakkal Majalla"/>
          <w:sz w:val="28"/>
          <w:szCs w:val="28"/>
          <w:rtl/>
        </w:rPr>
        <w:t>المثـال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، يمكن لنظام ذكي فرز رسائل البريد الإلكتروني أو محادثات </w:t>
      </w:r>
      <w:r>
        <w:rPr>
          <w:rFonts w:ascii="Sakkal Majalla" w:hAnsi="Sakkal Majalla" w:cs="Sakkal Majalla"/>
          <w:sz w:val="28"/>
          <w:szCs w:val="28"/>
          <w:rtl/>
        </w:rPr>
        <w:t xml:space="preserve">الفريـق وتصنـيفها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حسب الأولوية أو الموضوع، مما </w:t>
      </w:r>
      <w:r>
        <w:rPr>
          <w:rFonts w:ascii="Sakkal Majalla" w:hAnsi="Sakkal Majalla" w:cs="Sakkal Majalla"/>
          <w:sz w:val="28"/>
          <w:szCs w:val="28"/>
          <w:rtl/>
        </w:rPr>
        <w:t xml:space="preserve">يضـمن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أن </w:t>
      </w:r>
      <w:r>
        <w:rPr>
          <w:rFonts w:ascii="Sakkal Majalla" w:hAnsi="Sakkal Majalla" w:cs="Sakkal Majalla"/>
          <w:sz w:val="28"/>
          <w:szCs w:val="28"/>
          <w:rtl/>
        </w:rPr>
        <w:t xml:space="preserve">المعـلومات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الصحيحة </w:t>
      </w:r>
      <w:r>
        <w:rPr>
          <w:rFonts w:ascii="Sakkal Majalla" w:hAnsi="Sakkal Majalla" w:cs="Sakkal Majalla"/>
          <w:sz w:val="28"/>
          <w:szCs w:val="28"/>
          <w:rtl/>
        </w:rPr>
        <w:t xml:space="preserve">تصـل إلـى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الشخص المناسب في </w:t>
      </w:r>
      <w:r>
        <w:rPr>
          <w:rFonts w:ascii="Sakkal Majalla" w:hAnsi="Sakkal Majalla" w:cs="Sakkal Majalla"/>
          <w:sz w:val="28"/>
          <w:szCs w:val="28"/>
          <w:rtl/>
        </w:rPr>
        <w:t>الـوقت المـناسب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>
        <w:rPr>
          <w:rFonts w:ascii="Sakkal Majalla" w:hAnsi="Sakkal Majalla" w:cs="Sakkal Majalla"/>
          <w:sz w:val="28"/>
          <w:szCs w:val="28"/>
          <w:rtl/>
        </w:rPr>
        <w:t xml:space="preserve">كـما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تساعد خوارزميات معالجة اللغة الطبيعية </w:t>
      </w:r>
      <w:r>
        <w:rPr>
          <w:rFonts w:ascii="Sakkal Majalla" w:hAnsi="Sakkal Majalla" w:cs="Sakkal Majalla"/>
          <w:sz w:val="28"/>
          <w:szCs w:val="28"/>
          <w:rtl/>
        </w:rPr>
        <w:t xml:space="preserve">فـي تـتبع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قرارات الاجتماعات </w:t>
      </w:r>
      <w:r>
        <w:rPr>
          <w:rFonts w:ascii="Sakkal Majalla" w:hAnsi="Sakkal Majalla" w:cs="Sakkal Majalla"/>
          <w:sz w:val="28"/>
          <w:szCs w:val="28"/>
          <w:rtl/>
        </w:rPr>
        <w:t xml:space="preserve">وتـوليد محاضـر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لها تلقائيًا، بحيث يتم توثيق </w:t>
      </w:r>
      <w:r>
        <w:rPr>
          <w:rFonts w:ascii="Sakkal Majalla" w:hAnsi="Sakkal Majalla" w:cs="Sakkal Majalla"/>
          <w:sz w:val="28"/>
          <w:szCs w:val="28"/>
          <w:rtl/>
        </w:rPr>
        <w:t xml:space="preserve">كـل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القرارات ومتابعة تنفيذها </w:t>
      </w:r>
      <w:r>
        <w:rPr>
          <w:rFonts w:ascii="Sakkal Majalla" w:hAnsi="Sakkal Majalla" w:cs="Sakkal Majalla"/>
          <w:sz w:val="28"/>
          <w:szCs w:val="28"/>
          <w:rtl/>
        </w:rPr>
        <w:t xml:space="preserve">بـدون إغـفال </w:t>
      </w:r>
      <w:r w:rsidR="005F087F" w:rsidRPr="005F087F">
        <w:rPr>
          <w:rFonts w:ascii="Sakkal Majalla" w:hAnsi="Sakkal Majalla" w:cs="Sakkal Majalla"/>
          <w:sz w:val="28"/>
          <w:szCs w:val="28"/>
        </w:rPr>
        <w:t>(Binder, 2009)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>
        <w:rPr>
          <w:rFonts w:ascii="Sakkal Majalla" w:hAnsi="Sakkal Majalla" w:cs="Sakkal Majalla"/>
          <w:sz w:val="28"/>
          <w:szCs w:val="28"/>
          <w:rtl/>
        </w:rPr>
        <w:t xml:space="preserve">أمـا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في </w:t>
      </w:r>
      <w:r>
        <w:rPr>
          <w:rFonts w:ascii="Sakkal Majalla" w:hAnsi="Sakkal Majalla" w:cs="Sakkal Majalla"/>
          <w:sz w:val="28"/>
          <w:szCs w:val="28"/>
          <w:rtl/>
        </w:rPr>
        <w:t xml:space="preserve">مجـال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إدارة </w:t>
      </w:r>
      <w:r>
        <w:rPr>
          <w:rFonts w:ascii="Sakkal Majalla" w:hAnsi="Sakkal Majalla" w:cs="Sakkal Majalla"/>
          <w:sz w:val="28"/>
          <w:szCs w:val="28"/>
          <w:rtl/>
        </w:rPr>
        <w:t>المعرفـة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، فتتيح أنظمة الذكاء الاصطناعي إنشاء قواعد معرفة للمشاريع تجمع الخبرات والدروس المستفادة </w:t>
      </w:r>
      <w:r>
        <w:rPr>
          <w:rFonts w:ascii="Sakkal Majalla" w:hAnsi="Sakkal Majalla" w:cs="Sakkal Majalla"/>
          <w:sz w:val="28"/>
          <w:szCs w:val="28"/>
          <w:rtl/>
        </w:rPr>
        <w:t xml:space="preserve">مـن الـمشاريع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السابقة وتقدمها </w:t>
      </w:r>
      <w:r>
        <w:rPr>
          <w:rFonts w:ascii="Sakkal Majalla" w:hAnsi="Sakkal Majalla" w:cs="Sakkal Majalla"/>
          <w:sz w:val="28"/>
          <w:szCs w:val="28"/>
          <w:rtl/>
        </w:rPr>
        <w:t xml:space="preserve">عنـد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>الحاجة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>
        <w:rPr>
          <w:rFonts w:ascii="Sakkal Majalla" w:hAnsi="Sakkal Majalla" w:cs="Sakkal Majalla"/>
          <w:sz w:val="28"/>
          <w:szCs w:val="28"/>
          <w:rtl/>
        </w:rPr>
        <w:t xml:space="preserve">فـإذا واجـه فريـق الـمشروع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مشكلة معينة، يمكن للنظام </w:t>
      </w:r>
      <w:r>
        <w:rPr>
          <w:rFonts w:ascii="Sakkal Majalla" w:hAnsi="Sakkal Majalla" w:cs="Sakkal Majalla"/>
          <w:sz w:val="28"/>
          <w:szCs w:val="28"/>
          <w:rtl/>
        </w:rPr>
        <w:t xml:space="preserve">البحـث فـي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قاعدة المعرفة وعرض كيفية معالجة نفس </w:t>
      </w:r>
      <w:r>
        <w:rPr>
          <w:rFonts w:ascii="Sakkal Majalla" w:hAnsi="Sakkal Majalla" w:cs="Sakkal Majalla"/>
          <w:sz w:val="28"/>
          <w:szCs w:val="28"/>
          <w:rtl/>
        </w:rPr>
        <w:t xml:space="preserve">المشـكلة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في مشروع سابق وما النتائج التي </w:t>
      </w:r>
      <w:r>
        <w:rPr>
          <w:rFonts w:ascii="Sakkal Majalla" w:hAnsi="Sakkal Majalla" w:cs="Sakkal Majalla"/>
          <w:sz w:val="28"/>
          <w:szCs w:val="28"/>
          <w:rtl/>
        </w:rPr>
        <w:t xml:space="preserve">ترتبـت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>على ذلك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هذه الذاكرة </w:t>
      </w:r>
      <w:r>
        <w:rPr>
          <w:rFonts w:ascii="Sakkal Majalla" w:hAnsi="Sakkal Majalla" w:cs="Sakkal Majalla"/>
          <w:sz w:val="28"/>
          <w:szCs w:val="28"/>
          <w:rtl/>
        </w:rPr>
        <w:t xml:space="preserve">التنظيـمية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>المدعومة بالذكاء الاصطناعي تضمن عدم تكرار الأخطاء السابقة وتسرّع منحنى تعلم الفرق الجديدة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إحدى الدراسات </w:t>
      </w:r>
      <w:r>
        <w:rPr>
          <w:rFonts w:ascii="Sakkal Majalla" w:hAnsi="Sakkal Majalla" w:cs="Sakkal Majalla"/>
          <w:sz w:val="28"/>
          <w:szCs w:val="28"/>
          <w:rtl/>
        </w:rPr>
        <w:t xml:space="preserve">المحلـية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أبرزت أهمية </w:t>
      </w:r>
      <w:r>
        <w:rPr>
          <w:rFonts w:ascii="Sakkal Majalla" w:hAnsi="Sakkal Majalla" w:cs="Sakkal Majalla"/>
          <w:sz w:val="28"/>
          <w:szCs w:val="28"/>
          <w:rtl/>
        </w:rPr>
        <w:t xml:space="preserve">هـذا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الجانب، حيث إن الاحتفاظ بالمعرفة </w:t>
      </w:r>
      <w:r>
        <w:rPr>
          <w:rFonts w:ascii="Sakkal Majalla" w:hAnsi="Sakkal Majalla" w:cs="Sakkal Majalla"/>
          <w:sz w:val="28"/>
          <w:szCs w:val="28"/>
          <w:rtl/>
        </w:rPr>
        <w:t xml:space="preserve">ومـهارات الفـريق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كان عاملًا وسيطًا مهمًا في رفع أداء </w:t>
      </w:r>
      <w:r>
        <w:rPr>
          <w:rFonts w:ascii="Sakkal Majalla" w:hAnsi="Sakkal Majalla" w:cs="Sakkal Majalla"/>
          <w:sz w:val="28"/>
          <w:szCs w:val="28"/>
          <w:rtl/>
        </w:rPr>
        <w:t xml:space="preserve">المشـروع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>عند تطبيق الذكاء الاصطناعي</w:t>
      </w:r>
      <w:r w:rsidR="005F087F" w:rsidRPr="005F087F">
        <w:rPr>
          <w:rFonts w:ascii="Sakkal Majalla" w:hAnsi="Sakkal Majalla" w:cs="Sakkal Majalla"/>
          <w:sz w:val="28"/>
          <w:szCs w:val="28"/>
        </w:rPr>
        <w:t xml:space="preserve"> (</w:t>
      </w:r>
      <w:proofErr w:type="spellStart"/>
      <w:r w:rsidR="005F087F" w:rsidRPr="005F087F">
        <w:rPr>
          <w:rFonts w:ascii="Sakkal Majalla" w:hAnsi="Sakkal Majalla" w:cs="Sakkal Majalla"/>
          <w:sz w:val="28"/>
          <w:szCs w:val="28"/>
        </w:rPr>
        <w:t>Alayed</w:t>
      </w:r>
      <w:proofErr w:type="spellEnd"/>
      <w:r w:rsidR="005F087F" w:rsidRPr="005F087F">
        <w:rPr>
          <w:rFonts w:ascii="Sakkal Majalla" w:hAnsi="Sakkal Majalla" w:cs="Sakkal Majalla"/>
          <w:sz w:val="28"/>
          <w:szCs w:val="28"/>
        </w:rPr>
        <w:t>, 2025)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، </w:t>
      </w:r>
      <w:r>
        <w:rPr>
          <w:rFonts w:ascii="Sakkal Majalla" w:hAnsi="Sakkal Majalla" w:cs="Sakkal Majalla"/>
          <w:sz w:val="28"/>
          <w:szCs w:val="28"/>
          <w:rtl/>
        </w:rPr>
        <w:t xml:space="preserve">ممـا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يدل </w:t>
      </w:r>
      <w:r>
        <w:rPr>
          <w:rFonts w:ascii="Sakkal Majalla" w:hAnsi="Sakkal Majalla" w:cs="Sakkal Majalla"/>
          <w:sz w:val="28"/>
          <w:szCs w:val="28"/>
          <w:rtl/>
        </w:rPr>
        <w:t xml:space="preserve">علـى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أن الاستثمار في </w:t>
      </w:r>
      <w:r>
        <w:rPr>
          <w:rFonts w:ascii="Sakkal Majalla" w:hAnsi="Sakkal Majalla" w:cs="Sakkal Majalla"/>
          <w:sz w:val="28"/>
          <w:szCs w:val="28"/>
          <w:rtl/>
        </w:rPr>
        <w:t xml:space="preserve">الأنظمـة </w:t>
      </w:r>
      <w:r w:rsidR="005F087F" w:rsidRPr="005F087F">
        <w:rPr>
          <w:rFonts w:ascii="Sakkal Majalla" w:hAnsi="Sakkal Majalla" w:cs="Sakkal Majalla"/>
          <w:sz w:val="28"/>
          <w:szCs w:val="28"/>
          <w:rtl/>
        </w:rPr>
        <w:t xml:space="preserve">الذكية لإدارة المعرفة ينعكس إيجابًا على </w:t>
      </w:r>
      <w:r>
        <w:rPr>
          <w:rFonts w:ascii="Sakkal Majalla" w:hAnsi="Sakkal Majalla" w:cs="Sakkal Majalla"/>
          <w:sz w:val="28"/>
          <w:szCs w:val="28"/>
          <w:rtl/>
        </w:rPr>
        <w:t>نـجاح المـشاريع الحـالية والمـستقبلية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65896F9D" w14:textId="2A4342BB" w:rsidR="009C2DF4" w:rsidRPr="009C2DF4" w:rsidRDefault="00D414FB" w:rsidP="005F087F">
      <w:pPr>
        <w:pStyle w:val="Heading3"/>
        <w:divId w:val="1013797401"/>
      </w:pPr>
      <w:bookmarkStart w:id="30" w:name="_Toc215434939"/>
      <w:r>
        <w:rPr>
          <w:rtl/>
        </w:rPr>
        <w:t xml:space="preserve">التـحديات </w:t>
      </w:r>
      <w:r w:rsidR="009C2DF4" w:rsidRPr="009C2DF4">
        <w:rPr>
          <w:rtl/>
        </w:rPr>
        <w:t xml:space="preserve">والمعوقات في </w:t>
      </w:r>
      <w:r>
        <w:rPr>
          <w:rtl/>
        </w:rPr>
        <w:t xml:space="preserve">تبنـي </w:t>
      </w:r>
      <w:r w:rsidR="009C2DF4" w:rsidRPr="009C2DF4">
        <w:rPr>
          <w:rtl/>
        </w:rPr>
        <w:t>الذكاء الاصطناعي</w:t>
      </w:r>
      <w:bookmarkEnd w:id="30"/>
    </w:p>
    <w:p w14:paraId="648BD703" w14:textId="1AFE9575" w:rsidR="009C2DF4" w:rsidRPr="009C2DF4" w:rsidRDefault="00D414FB" w:rsidP="009C2DF4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علـى الـرغم مـن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الفوائد العديدة التي يحملها </w:t>
      </w:r>
      <w:r>
        <w:rPr>
          <w:rFonts w:ascii="Sakkal Majalla" w:hAnsi="Sakkal Majalla" w:cs="Sakkal Majalla"/>
          <w:sz w:val="28"/>
          <w:szCs w:val="28"/>
          <w:rtl/>
        </w:rPr>
        <w:t xml:space="preserve">الذكـاء الاصطنـاعي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لإدارة المشاريع، </w:t>
      </w:r>
      <w:r>
        <w:rPr>
          <w:rFonts w:ascii="Sakkal Majalla" w:hAnsi="Sakkal Majalla" w:cs="Sakkal Majalla"/>
          <w:sz w:val="28"/>
          <w:szCs w:val="28"/>
          <w:rtl/>
        </w:rPr>
        <w:t xml:space="preserve">فـإن عمليـة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تبنيه عمليًا لا تخلو من تحديات ومعوقات ينبغي فهمها </w:t>
      </w:r>
      <w:r>
        <w:rPr>
          <w:rFonts w:ascii="Sakkal Majalla" w:hAnsi="Sakkal Majalla" w:cs="Sakkal Majalla"/>
          <w:sz w:val="28"/>
          <w:szCs w:val="28"/>
          <w:rtl/>
        </w:rPr>
        <w:t xml:space="preserve">والتخطيـط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>لمعالجتها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تنقسم هذه التحديات </w:t>
      </w:r>
      <w:r>
        <w:rPr>
          <w:rFonts w:ascii="Sakkal Majalla" w:hAnsi="Sakkal Majalla" w:cs="Sakkal Majalla"/>
          <w:sz w:val="28"/>
          <w:szCs w:val="28"/>
          <w:rtl/>
        </w:rPr>
        <w:t xml:space="preserve">إلـى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جوانب </w:t>
      </w:r>
      <w:r>
        <w:rPr>
          <w:rFonts w:ascii="Sakkal Majalla" w:hAnsi="Sakkal Majalla" w:cs="Sakkal Majalla"/>
          <w:sz w:val="28"/>
          <w:szCs w:val="28"/>
          <w:rtl/>
        </w:rPr>
        <w:t>تـقنية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، وتنظيمية، وبشرية/ثقافية، </w:t>
      </w:r>
      <w:r>
        <w:rPr>
          <w:rFonts w:ascii="Sakkal Majalla" w:hAnsi="Sakkal Majalla" w:cs="Sakkal Majalla"/>
          <w:sz w:val="28"/>
          <w:szCs w:val="28"/>
          <w:rtl/>
        </w:rPr>
        <w:t xml:space="preserve">ونستـعرض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>أبرزها فيما يلي</w:t>
      </w:r>
      <w:r w:rsidR="002712B5">
        <w:rPr>
          <w:rFonts w:ascii="Sakkal Majalla" w:hAnsi="Sakkal Majalla" w:cs="Sakkal Majalla"/>
          <w:sz w:val="28"/>
          <w:szCs w:val="28"/>
          <w:rtl/>
        </w:rPr>
        <w:t>:</w:t>
      </w:r>
    </w:p>
    <w:p w14:paraId="63C48D64" w14:textId="0BF570A0" w:rsidR="009C2DF4" w:rsidRPr="009C2DF4" w:rsidRDefault="00D414FB" w:rsidP="005F087F">
      <w:pPr>
        <w:numPr>
          <w:ilvl w:val="0"/>
          <w:numId w:val="50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 xml:space="preserve">التكـلفة والاسـتثمار </w:t>
      </w:r>
      <w:r w:rsidR="009C2DF4" w:rsidRPr="009C2DF4">
        <w:rPr>
          <w:rFonts w:ascii="Sakkal Majalla" w:hAnsi="Sakkal Majalla" w:cs="Sakkal Majalla"/>
          <w:b/>
          <w:bCs/>
          <w:sz w:val="28"/>
          <w:szCs w:val="28"/>
          <w:rtl/>
        </w:rPr>
        <w:t>المبدئي</w:t>
      </w:r>
      <w:r w:rsidR="002712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تُعد التكاليف </w:t>
      </w:r>
      <w:r>
        <w:rPr>
          <w:rFonts w:ascii="Sakkal Majalla" w:hAnsi="Sakkal Majalla" w:cs="Sakkal Majalla"/>
          <w:sz w:val="28"/>
          <w:szCs w:val="28"/>
          <w:rtl/>
        </w:rPr>
        <w:t xml:space="preserve">المرتـفعة لتقنيـات الـذكاء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الاصطناعي عائقًا </w:t>
      </w:r>
      <w:r>
        <w:rPr>
          <w:rFonts w:ascii="Sakkal Majalla" w:hAnsi="Sakkal Majalla" w:cs="Sakkal Majalla"/>
          <w:sz w:val="28"/>
          <w:szCs w:val="28"/>
          <w:rtl/>
        </w:rPr>
        <w:t xml:space="preserve">أسـاسيًا خصوصًـا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>في مرحلة التبني الأولية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فشراء برمجيات </w:t>
      </w:r>
      <w:r>
        <w:rPr>
          <w:rFonts w:ascii="Sakkal Majalla" w:hAnsi="Sakkal Majalla" w:cs="Sakkal Majalla"/>
          <w:sz w:val="28"/>
          <w:szCs w:val="28"/>
          <w:rtl/>
        </w:rPr>
        <w:t xml:space="preserve">مـتقدمة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أو تطوير أنظمة </w:t>
      </w:r>
      <w:r>
        <w:rPr>
          <w:rFonts w:ascii="Sakkal Majalla" w:hAnsi="Sakkal Majalla" w:cs="Sakkal Majalla"/>
          <w:sz w:val="28"/>
          <w:szCs w:val="28"/>
          <w:rtl/>
        </w:rPr>
        <w:t>مخصـصة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، بالإضافة </w:t>
      </w:r>
      <w:r>
        <w:rPr>
          <w:rFonts w:ascii="Sakkal Majalla" w:hAnsi="Sakkal Majalla" w:cs="Sakkal Majalla"/>
          <w:sz w:val="28"/>
          <w:szCs w:val="28"/>
          <w:rtl/>
        </w:rPr>
        <w:t xml:space="preserve">إلـى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تجهيز البنية التحتية الحاسوبية الملائمة (مثل الخوادم القوية أو خدمات السحاب عالية الأداء)، يتطلب </w:t>
      </w:r>
      <w:r>
        <w:rPr>
          <w:rFonts w:ascii="Sakkal Majalla" w:hAnsi="Sakkal Majalla" w:cs="Sakkal Majalla"/>
          <w:sz w:val="28"/>
          <w:szCs w:val="28"/>
          <w:rtl/>
        </w:rPr>
        <w:t xml:space="preserve">استثـمارات ماليـة كـبيرة قـد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لا تتوفر </w:t>
      </w:r>
      <w:r>
        <w:rPr>
          <w:rFonts w:ascii="Sakkal Majalla" w:hAnsi="Sakkal Majalla" w:cs="Sakkal Majalla"/>
          <w:sz w:val="28"/>
          <w:szCs w:val="28"/>
          <w:rtl/>
        </w:rPr>
        <w:t xml:space="preserve">لجـميع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>المؤسسات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>
        <w:rPr>
          <w:rFonts w:ascii="Sakkal Majalla" w:hAnsi="Sakkal Majalla" w:cs="Sakkal Majalla"/>
          <w:sz w:val="28"/>
          <w:szCs w:val="28"/>
          <w:rtl/>
        </w:rPr>
        <w:t xml:space="preserve">أشـارت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الدراسات </w:t>
      </w:r>
      <w:r>
        <w:rPr>
          <w:rFonts w:ascii="Sakkal Majalla" w:hAnsi="Sakkal Majalla" w:cs="Sakkal Majalla"/>
          <w:sz w:val="28"/>
          <w:szCs w:val="28"/>
          <w:rtl/>
        </w:rPr>
        <w:t xml:space="preserve">إلـى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أن ارتفاع أسعار التقنيات </w:t>
      </w:r>
      <w:r>
        <w:rPr>
          <w:rFonts w:ascii="Sakkal Majalla" w:hAnsi="Sakkal Majalla" w:cs="Sakkal Majalla"/>
          <w:sz w:val="28"/>
          <w:szCs w:val="28"/>
          <w:rtl/>
        </w:rPr>
        <w:t xml:space="preserve">الـحديثة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اللازمة لاستخدام </w:t>
      </w:r>
      <w:r>
        <w:rPr>
          <w:rFonts w:ascii="Sakkal Majalla" w:hAnsi="Sakkal Majalla" w:cs="Sakkal Majalla"/>
          <w:sz w:val="28"/>
          <w:szCs w:val="28"/>
          <w:rtl/>
        </w:rPr>
        <w:t xml:space="preserve">الـذكاء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الاصطناعي </w:t>
      </w:r>
      <w:r>
        <w:rPr>
          <w:rFonts w:ascii="Sakkal Majalla" w:hAnsi="Sakkal Majalla" w:cs="Sakkal Majalla"/>
          <w:sz w:val="28"/>
          <w:szCs w:val="28"/>
          <w:rtl/>
        </w:rPr>
        <w:t xml:space="preserve">كـان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أبرز </w:t>
      </w:r>
      <w:r>
        <w:rPr>
          <w:rFonts w:ascii="Sakkal Majalla" w:hAnsi="Sakkal Majalla" w:cs="Sakkal Majalla"/>
          <w:sz w:val="28"/>
          <w:szCs w:val="28"/>
          <w:rtl/>
        </w:rPr>
        <w:t xml:space="preserve">المعوقـات الـتي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ذكرها </w:t>
      </w:r>
      <w:r>
        <w:rPr>
          <w:rFonts w:ascii="Sakkal Majalla" w:hAnsi="Sakkal Majalla" w:cs="Sakkal Majalla"/>
          <w:sz w:val="28"/>
          <w:szCs w:val="28"/>
          <w:rtl/>
        </w:rPr>
        <w:t xml:space="preserve">العامـلون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في </w:t>
      </w:r>
      <w:r>
        <w:rPr>
          <w:rFonts w:ascii="Sakkal Majalla" w:hAnsi="Sakkal Majalla" w:cs="Sakkal Majalla"/>
          <w:sz w:val="28"/>
          <w:szCs w:val="28"/>
          <w:rtl/>
        </w:rPr>
        <w:t xml:space="preserve">القـطاع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>الحكومي السعودي (</w:t>
      </w:r>
      <w:r>
        <w:rPr>
          <w:rFonts w:ascii="Sakkal Majalla" w:hAnsi="Sakkal Majalla" w:cs="Sakkal Majalla"/>
          <w:sz w:val="28"/>
          <w:szCs w:val="28"/>
          <w:rtl/>
        </w:rPr>
        <w:t xml:space="preserve">الـشهري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>وآخرون، 2023)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وينطبق </w:t>
      </w:r>
      <w:r>
        <w:rPr>
          <w:rFonts w:ascii="Sakkal Majalla" w:hAnsi="Sakkal Majalla" w:cs="Sakkal Majalla"/>
          <w:sz w:val="28"/>
          <w:szCs w:val="28"/>
          <w:rtl/>
        </w:rPr>
        <w:t xml:space="preserve">الأمـر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أيضًا على الكثير من شركات القطاع </w:t>
      </w:r>
      <w:r>
        <w:rPr>
          <w:rFonts w:ascii="Sakkal Majalla" w:hAnsi="Sakkal Majalla" w:cs="Sakkal Majalla"/>
          <w:sz w:val="28"/>
          <w:szCs w:val="28"/>
          <w:rtl/>
        </w:rPr>
        <w:t xml:space="preserve">الـخاص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المتوسطة </w:t>
      </w:r>
      <w:r>
        <w:rPr>
          <w:rFonts w:ascii="Sakkal Majalla" w:hAnsi="Sakkal Majalla" w:cs="Sakkal Majalla"/>
          <w:sz w:val="28"/>
          <w:szCs w:val="28"/>
          <w:rtl/>
        </w:rPr>
        <w:t xml:space="preserve">والصغـيرة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التي </w:t>
      </w:r>
      <w:r>
        <w:rPr>
          <w:rFonts w:ascii="Sakkal Majalla" w:hAnsi="Sakkal Majalla" w:cs="Sakkal Majalla"/>
          <w:sz w:val="28"/>
          <w:szCs w:val="28"/>
          <w:rtl/>
        </w:rPr>
        <w:t xml:space="preserve">قـد تـرى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في كلفة تبني الأنظمة الذكية عبئًا </w:t>
      </w:r>
      <w:r>
        <w:rPr>
          <w:rFonts w:ascii="Sakkal Majalla" w:hAnsi="Sakkal Majalla" w:cs="Sakkal Majalla"/>
          <w:sz w:val="28"/>
          <w:szCs w:val="28"/>
          <w:rtl/>
        </w:rPr>
        <w:t xml:space="preserve">يـفوق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>قدراتها المالية الحالية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إن إقناع الجهات العليا </w:t>
      </w:r>
      <w:r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المنظمة </w:t>
      </w:r>
      <w:r>
        <w:rPr>
          <w:rFonts w:ascii="Sakkal Majalla" w:hAnsi="Sakkal Majalla" w:cs="Sakkal Majalla"/>
          <w:sz w:val="28"/>
          <w:szCs w:val="28"/>
          <w:rtl/>
        </w:rPr>
        <w:t xml:space="preserve">بـتخصيص ميـزانية كـافية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للتحول الرقمي </w:t>
      </w:r>
      <w:r>
        <w:rPr>
          <w:rFonts w:ascii="Sakkal Majalla" w:hAnsi="Sakkal Majalla" w:cs="Sakkal Majalla"/>
          <w:sz w:val="28"/>
          <w:szCs w:val="28"/>
          <w:rtl/>
        </w:rPr>
        <w:t xml:space="preserve">الـمدعوم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>بالذكاء الاصطناعي يتطلب توفير دراسات جدوى واضحة تبين العائد المتوقع على الاستثمار</w:t>
      </w:r>
      <w:r w:rsidR="009C2DF4" w:rsidRPr="009C2DF4">
        <w:rPr>
          <w:rFonts w:ascii="Sakkal Majalla" w:hAnsi="Sakkal Majalla" w:cs="Sakkal Majalla"/>
          <w:sz w:val="28"/>
          <w:szCs w:val="28"/>
        </w:rPr>
        <w:t xml:space="preserve"> (ROI)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من حيث </w:t>
      </w:r>
      <w:r>
        <w:rPr>
          <w:rFonts w:ascii="Sakkal Majalla" w:hAnsi="Sakkal Majalla" w:cs="Sakkal Majalla"/>
          <w:sz w:val="28"/>
          <w:szCs w:val="28"/>
          <w:rtl/>
        </w:rPr>
        <w:t xml:space="preserve">تحـسين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>كفاءة المشاريع وتقليل الهدر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>
        <w:rPr>
          <w:rFonts w:ascii="Sakkal Majalla" w:hAnsi="Sakkal Majalla" w:cs="Sakkal Majalla"/>
          <w:sz w:val="28"/>
          <w:szCs w:val="28"/>
          <w:rtl/>
        </w:rPr>
        <w:t xml:space="preserve">بـدون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هذا الإقناع </w:t>
      </w:r>
      <w:r>
        <w:rPr>
          <w:rFonts w:ascii="Sakkal Majalla" w:hAnsi="Sakkal Majalla" w:cs="Sakkal Majalla"/>
          <w:sz w:val="28"/>
          <w:szCs w:val="28"/>
          <w:rtl/>
        </w:rPr>
        <w:t xml:space="preserve">ووجـود الـدعم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>الإداري</w:t>
      </w:r>
      <w:r w:rsidR="009C2DF4" w:rsidRPr="009C2DF4">
        <w:rPr>
          <w:rFonts w:ascii="Sakkal Majalla" w:hAnsi="Sakkal Majalla" w:cs="Sakkal Majalla"/>
          <w:sz w:val="28"/>
          <w:szCs w:val="28"/>
        </w:rPr>
        <w:t xml:space="preserve"> (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الذي </w:t>
      </w:r>
      <w:r>
        <w:rPr>
          <w:rFonts w:ascii="Sakkal Majalla" w:hAnsi="Sakkal Majalla" w:cs="Sakkal Majalla"/>
          <w:sz w:val="28"/>
          <w:szCs w:val="28"/>
          <w:rtl/>
        </w:rPr>
        <w:t xml:space="preserve">كمـا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رأينا </w:t>
      </w:r>
      <w:r>
        <w:rPr>
          <w:rFonts w:ascii="Sakkal Majalla" w:hAnsi="Sakkal Majalla" w:cs="Sakkal Majalla"/>
          <w:sz w:val="28"/>
          <w:szCs w:val="28"/>
          <w:rtl/>
        </w:rPr>
        <w:t xml:space="preserve">يـلعب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دورًا حاسمًا في </w:t>
      </w:r>
      <w:r>
        <w:rPr>
          <w:rFonts w:ascii="Sakkal Majalla" w:hAnsi="Sakkal Majalla" w:cs="Sakkal Majalla"/>
          <w:sz w:val="28"/>
          <w:szCs w:val="28"/>
          <w:rtl/>
        </w:rPr>
        <w:t xml:space="preserve">نـجاح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>التطبيق</w:t>
      </w:r>
      <w:r w:rsidR="009C2DF4" w:rsidRPr="009C2DF4">
        <w:rPr>
          <w:rFonts w:ascii="Sakkal Majalla" w:hAnsi="Sakkal Majalla" w:cs="Sakkal Majalla"/>
          <w:sz w:val="28"/>
          <w:szCs w:val="28"/>
        </w:rPr>
        <w:t xml:space="preserve"> (</w:t>
      </w:r>
      <w:proofErr w:type="spellStart"/>
      <w:r w:rsidR="009C2DF4" w:rsidRPr="009C2DF4">
        <w:rPr>
          <w:rFonts w:ascii="Sakkal Majalla" w:hAnsi="Sakkal Majalla" w:cs="Sakkal Majalla"/>
          <w:sz w:val="28"/>
          <w:szCs w:val="28"/>
        </w:rPr>
        <w:t>Alayed</w:t>
      </w:r>
      <w:proofErr w:type="spellEnd"/>
      <w:r w:rsidR="009C2DF4" w:rsidRPr="009C2DF4">
        <w:rPr>
          <w:rFonts w:ascii="Sakkal Majalla" w:hAnsi="Sakkal Majalla" w:cs="Sakkal Majalla"/>
          <w:sz w:val="28"/>
          <w:szCs w:val="28"/>
        </w:rPr>
        <w:t>, 2025))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، قد </w:t>
      </w:r>
      <w:r>
        <w:rPr>
          <w:rFonts w:ascii="Sakkal Majalla" w:hAnsi="Sakkal Majalla" w:cs="Sakkal Majalla"/>
          <w:sz w:val="28"/>
          <w:szCs w:val="28"/>
          <w:rtl/>
        </w:rPr>
        <w:t xml:space="preserve">يـصعب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>تجاوز حاجز الكلفة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06712679" w14:textId="145A3671" w:rsidR="009C2DF4" w:rsidRPr="009C2DF4" w:rsidRDefault="00D414FB" w:rsidP="005F087F">
      <w:pPr>
        <w:numPr>
          <w:ilvl w:val="0"/>
          <w:numId w:val="50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جاهزيـة </w:t>
      </w:r>
      <w:r w:rsidR="009C2DF4" w:rsidRPr="009C2DF4">
        <w:rPr>
          <w:rFonts w:ascii="Sakkal Majalla" w:hAnsi="Sakkal Majalla" w:cs="Sakkal Majalla"/>
          <w:b/>
          <w:bCs/>
          <w:sz w:val="28"/>
          <w:szCs w:val="28"/>
          <w:rtl/>
        </w:rPr>
        <w:t>البنية التحتية التقنية</w:t>
      </w:r>
      <w:r w:rsidR="002712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تحتاج أنظمة الذكاء الاصطناعي </w:t>
      </w:r>
      <w:r>
        <w:rPr>
          <w:rFonts w:ascii="Sakkal Majalla" w:hAnsi="Sakkal Majalla" w:cs="Sakkal Majalla"/>
          <w:sz w:val="28"/>
          <w:szCs w:val="28"/>
          <w:rtl/>
        </w:rPr>
        <w:t xml:space="preserve">إلـى بـيئة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تقنية قوية تعمل فيها </w:t>
      </w:r>
      <w:r>
        <w:rPr>
          <w:rFonts w:ascii="Sakkal Majalla" w:hAnsi="Sakkal Majalla" w:cs="Sakkal Majalla"/>
          <w:sz w:val="28"/>
          <w:szCs w:val="28"/>
          <w:rtl/>
        </w:rPr>
        <w:t>بـكفاءة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، وهذا </w:t>
      </w:r>
      <w:r>
        <w:rPr>
          <w:rFonts w:ascii="Sakkal Majalla" w:hAnsi="Sakkal Majalla" w:cs="Sakkal Majalla"/>
          <w:sz w:val="28"/>
          <w:szCs w:val="28"/>
          <w:rtl/>
        </w:rPr>
        <w:t xml:space="preserve">يشمـل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توفر </w:t>
      </w:r>
      <w:r>
        <w:rPr>
          <w:rFonts w:ascii="Sakkal Majalla" w:hAnsi="Sakkal Majalla" w:cs="Sakkal Majalla"/>
          <w:sz w:val="28"/>
          <w:szCs w:val="28"/>
          <w:rtl/>
        </w:rPr>
        <w:t xml:space="preserve">بنيـة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تحتية رقمية متقدمة </w:t>
      </w:r>
      <w:r>
        <w:rPr>
          <w:rFonts w:ascii="Sakkal Majalla" w:hAnsi="Sakkal Majalla" w:cs="Sakkal Majalla"/>
          <w:sz w:val="28"/>
          <w:szCs w:val="28"/>
          <w:rtl/>
        </w:rPr>
        <w:t xml:space="preserve">وشبـكات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اتصال </w:t>
      </w:r>
      <w:r>
        <w:rPr>
          <w:rFonts w:ascii="Sakkal Majalla" w:hAnsi="Sakkal Majalla" w:cs="Sakkal Majalla"/>
          <w:sz w:val="28"/>
          <w:szCs w:val="28"/>
          <w:rtl/>
        </w:rPr>
        <w:t xml:space="preserve">عالـية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>السرعة وموثوقة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في السياق </w:t>
      </w:r>
      <w:r>
        <w:rPr>
          <w:rFonts w:ascii="Sakkal Majalla" w:hAnsi="Sakkal Majalla" w:cs="Sakkal Majalla"/>
          <w:sz w:val="28"/>
          <w:szCs w:val="28"/>
          <w:rtl/>
        </w:rPr>
        <w:t>السعـودي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، </w:t>
      </w:r>
      <w:r>
        <w:rPr>
          <w:rFonts w:ascii="Sakkal Majalla" w:hAnsi="Sakkal Majalla" w:cs="Sakkal Majalla"/>
          <w:sz w:val="28"/>
          <w:szCs w:val="28"/>
          <w:rtl/>
        </w:rPr>
        <w:t xml:space="preserve">أظـهرت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دراسة </w:t>
      </w:r>
      <w:r>
        <w:rPr>
          <w:rFonts w:ascii="Sakkal Majalla" w:hAnsi="Sakkal Majalla" w:cs="Sakkal Majalla"/>
          <w:sz w:val="28"/>
          <w:szCs w:val="28"/>
          <w:rtl/>
        </w:rPr>
        <w:t xml:space="preserve">تقييـم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جاهزية </w:t>
      </w:r>
      <w:r>
        <w:rPr>
          <w:rFonts w:ascii="Sakkal Majalla" w:hAnsi="Sakkal Majalla" w:cs="Sakkal Majalla"/>
          <w:sz w:val="28"/>
          <w:szCs w:val="28"/>
          <w:rtl/>
        </w:rPr>
        <w:t xml:space="preserve">الـمؤسسات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أن البنية التحتية التقنية تعتبر </w:t>
      </w:r>
      <w:r>
        <w:rPr>
          <w:rFonts w:ascii="Sakkal Majalla" w:hAnsi="Sakkal Majalla" w:cs="Sakkal Majalla"/>
          <w:sz w:val="28"/>
          <w:szCs w:val="28"/>
          <w:rtl/>
        </w:rPr>
        <w:t xml:space="preserve">فـي مـستوى متـوسط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إلى </w:t>
      </w:r>
      <w:r>
        <w:rPr>
          <w:rFonts w:ascii="Sakkal Majalla" w:hAnsi="Sakkal Majalla" w:cs="Sakkal Majalla"/>
          <w:sz w:val="28"/>
          <w:szCs w:val="28"/>
          <w:rtl/>
        </w:rPr>
        <w:t xml:space="preserve">جيـد بشـكل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عام، لكنها ما </w:t>
      </w:r>
      <w:r>
        <w:rPr>
          <w:rFonts w:ascii="Sakkal Majalla" w:hAnsi="Sakkal Majalla" w:cs="Sakkal Majalla"/>
          <w:sz w:val="28"/>
          <w:szCs w:val="28"/>
          <w:rtl/>
        </w:rPr>
        <w:t xml:space="preserve">زالـت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تفتقر لبعض العناصر </w:t>
      </w:r>
      <w:r>
        <w:rPr>
          <w:rFonts w:ascii="Sakkal Majalla" w:hAnsi="Sakkal Majalla" w:cs="Sakkal Majalla"/>
          <w:sz w:val="28"/>
          <w:szCs w:val="28"/>
          <w:rtl/>
        </w:rPr>
        <w:t xml:space="preserve">المـهمة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>في بعض الجهات (</w:t>
      </w:r>
      <w:r>
        <w:rPr>
          <w:rFonts w:ascii="Sakkal Majalla" w:hAnsi="Sakkal Majalla" w:cs="Sakkal Majalla"/>
          <w:sz w:val="28"/>
          <w:szCs w:val="28"/>
          <w:rtl/>
        </w:rPr>
        <w:t>كـاظم وآخـرون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>، 2025)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>
        <w:rPr>
          <w:rFonts w:ascii="Sakkal Majalla" w:hAnsi="Sakkal Majalla" w:cs="Sakkal Majalla"/>
          <w:sz w:val="28"/>
          <w:szCs w:val="28"/>
          <w:rtl/>
        </w:rPr>
        <w:t xml:space="preserve">مـن أبـرز نقـاط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>الضعف التقنية التي رصدتها الدراسة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انخفاض </w:t>
      </w:r>
      <w:r>
        <w:rPr>
          <w:rFonts w:ascii="Sakkal Majalla" w:hAnsi="Sakkal Majalla" w:cs="Sakkal Majalla"/>
          <w:sz w:val="28"/>
          <w:szCs w:val="28"/>
          <w:rtl/>
        </w:rPr>
        <w:t xml:space="preserve">كـفاءة شـبكات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>الاتصال عالية السرعة في بعض المؤسسات (</w:t>
      </w:r>
      <w:r>
        <w:rPr>
          <w:rFonts w:ascii="Sakkal Majalla" w:hAnsi="Sakkal Majalla" w:cs="Sakkal Majalla"/>
          <w:sz w:val="28"/>
          <w:szCs w:val="28"/>
          <w:rtl/>
        </w:rPr>
        <w:t xml:space="preserve">متوسـط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>تقييم 3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65 من 5)، وضعف </w:t>
      </w:r>
      <w:r>
        <w:rPr>
          <w:rFonts w:ascii="Sakkal Majalla" w:hAnsi="Sakkal Majalla" w:cs="Sakkal Majalla"/>
          <w:sz w:val="28"/>
          <w:szCs w:val="28"/>
          <w:rtl/>
        </w:rPr>
        <w:t xml:space="preserve">خدمـات الدعـم الـفني المسـتمر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لأنظمة </w:t>
      </w:r>
      <w:r>
        <w:rPr>
          <w:rFonts w:ascii="Sakkal Majalla" w:hAnsi="Sakkal Majalla" w:cs="Sakkal Majalla"/>
          <w:sz w:val="28"/>
          <w:szCs w:val="28"/>
          <w:rtl/>
        </w:rPr>
        <w:t xml:space="preserve">الـتكنولوجيا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>(3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76)، بالإضافة </w:t>
      </w:r>
      <w:r>
        <w:rPr>
          <w:rFonts w:ascii="Sakkal Majalla" w:hAnsi="Sakkal Majalla" w:cs="Sakkal Majalla"/>
          <w:sz w:val="28"/>
          <w:szCs w:val="28"/>
          <w:rtl/>
        </w:rPr>
        <w:t xml:space="preserve">إلـى تحديـات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تكامل </w:t>
      </w:r>
      <w:r>
        <w:rPr>
          <w:rFonts w:ascii="Sakkal Majalla" w:hAnsi="Sakkal Majalla" w:cs="Sakkal Majalla"/>
          <w:sz w:val="28"/>
          <w:szCs w:val="28"/>
          <w:rtl/>
        </w:rPr>
        <w:t xml:space="preserve">الأنظـمة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الحالية مع واجهات </w:t>
      </w:r>
      <w:r>
        <w:rPr>
          <w:rFonts w:ascii="Sakkal Majalla" w:hAnsi="Sakkal Majalla" w:cs="Sakkal Majalla"/>
          <w:sz w:val="28"/>
          <w:szCs w:val="28"/>
          <w:rtl/>
        </w:rPr>
        <w:t xml:space="preserve">وتطبيـقات الذكـاء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>الاصطناعي (3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79) (كاظم </w:t>
      </w:r>
      <w:r>
        <w:rPr>
          <w:rFonts w:ascii="Sakkal Majalla" w:hAnsi="Sakkal Majalla" w:cs="Sakkal Majalla"/>
          <w:sz w:val="28"/>
          <w:szCs w:val="28"/>
          <w:rtl/>
        </w:rPr>
        <w:t>وآخـرون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>، 2025)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تحدي </w:t>
      </w:r>
      <w:r>
        <w:rPr>
          <w:rFonts w:ascii="Sakkal Majalla" w:hAnsi="Sakkal Majalla" w:cs="Sakkal Majalla"/>
          <w:sz w:val="28"/>
          <w:szCs w:val="28"/>
          <w:rtl/>
        </w:rPr>
        <w:t xml:space="preserve">الـتكامل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التقني تحديدًا يُعتبر عقبة مشتركة في كثير </w:t>
      </w:r>
      <w:r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>المؤسسات</w:t>
      </w:r>
      <w:r w:rsidR="00812A90">
        <w:rPr>
          <w:rFonts w:ascii="Sakkal Majalla" w:hAnsi="Sakkal Majalla" w:cs="Sakkal Majalla"/>
          <w:sz w:val="28"/>
          <w:szCs w:val="28"/>
          <w:rtl/>
        </w:rPr>
        <w:t>؛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 فغالبًا </w:t>
      </w:r>
      <w:r>
        <w:rPr>
          <w:rFonts w:ascii="Sakkal Majalla" w:hAnsi="Sakkal Majalla" w:cs="Sakkal Majalla"/>
          <w:sz w:val="28"/>
          <w:szCs w:val="28"/>
          <w:rtl/>
        </w:rPr>
        <w:t xml:space="preserve">مـا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تعمل المشاريع </w:t>
      </w:r>
      <w:r>
        <w:rPr>
          <w:rFonts w:ascii="Sakkal Majalla" w:hAnsi="Sakkal Majalla" w:cs="Sakkal Majalla"/>
          <w:sz w:val="28"/>
          <w:szCs w:val="28"/>
          <w:rtl/>
        </w:rPr>
        <w:t xml:space="preserve">علـى أنظمـة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تقليدية أو قواعد بيانات قديمة، وإدخال </w:t>
      </w:r>
      <w:r>
        <w:rPr>
          <w:rFonts w:ascii="Sakkal Majalla" w:hAnsi="Sakkal Majalla" w:cs="Sakkal Majalla"/>
          <w:sz w:val="28"/>
          <w:szCs w:val="28"/>
          <w:rtl/>
        </w:rPr>
        <w:t xml:space="preserve">أنظـمة ذكـاء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اصطناعي </w:t>
      </w:r>
      <w:r>
        <w:rPr>
          <w:rFonts w:ascii="Sakkal Majalla" w:hAnsi="Sakkal Majalla" w:cs="Sakkal Majalla"/>
          <w:sz w:val="28"/>
          <w:szCs w:val="28"/>
          <w:rtl/>
        </w:rPr>
        <w:t xml:space="preserve">جديـدة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يتطلب مواءمة وربط هذه المكونات المختلفة </w:t>
      </w:r>
      <w:r>
        <w:rPr>
          <w:rFonts w:ascii="Sakkal Majalla" w:hAnsi="Sakkal Majalla" w:cs="Sakkal Majalla"/>
          <w:sz w:val="28"/>
          <w:szCs w:val="28"/>
          <w:rtl/>
        </w:rPr>
        <w:t xml:space="preserve">بطـريقة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>سلسة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أي خلل في التكامل قد يؤدي إلى تعطل البيانات أو عدم اتساقها بين </w:t>
      </w:r>
      <w:r>
        <w:rPr>
          <w:rFonts w:ascii="Sakkal Majalla" w:hAnsi="Sakkal Majalla" w:cs="Sakkal Majalla"/>
          <w:sz w:val="28"/>
          <w:szCs w:val="28"/>
          <w:rtl/>
        </w:rPr>
        <w:t>الأنـظمة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>، مما يعيق الاستفادة المرجوة من التقنيات الجديدة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بالتالي، </w:t>
      </w:r>
      <w:r>
        <w:rPr>
          <w:rFonts w:ascii="Sakkal Majalla" w:hAnsi="Sakkal Majalla" w:cs="Sakkal Majalla"/>
          <w:sz w:val="28"/>
          <w:szCs w:val="28"/>
          <w:rtl/>
        </w:rPr>
        <w:t xml:space="preserve">فـإن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تحديث البنية التحتية وتطوير </w:t>
      </w:r>
      <w:r>
        <w:rPr>
          <w:rFonts w:ascii="Sakkal Majalla" w:hAnsi="Sakkal Majalla" w:cs="Sakkal Majalla"/>
          <w:sz w:val="28"/>
          <w:szCs w:val="28"/>
          <w:rtl/>
        </w:rPr>
        <w:t xml:space="preserve">واجـهات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برمجية تكاملية </w:t>
      </w:r>
      <w:r w:rsidR="009C2DF4" w:rsidRPr="009C2DF4">
        <w:rPr>
          <w:rFonts w:ascii="Sakkal Majalla" w:hAnsi="Sakkal Majalla" w:cs="Sakkal Majalla"/>
          <w:sz w:val="28"/>
          <w:szCs w:val="28"/>
        </w:rPr>
        <w:t xml:space="preserve">(APIs)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فعالة </w:t>
      </w:r>
      <w:r>
        <w:rPr>
          <w:rFonts w:ascii="Sakkal Majalla" w:hAnsi="Sakkal Majalla" w:cs="Sakkal Majalla"/>
          <w:sz w:val="28"/>
          <w:szCs w:val="28"/>
          <w:rtl/>
        </w:rPr>
        <w:t xml:space="preserve">هـو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شرط أساسي لضمان نجاح تطبيقات </w:t>
      </w:r>
      <w:r>
        <w:rPr>
          <w:rFonts w:ascii="Sakkal Majalla" w:hAnsi="Sakkal Majalla" w:cs="Sakkal Majalla"/>
          <w:sz w:val="28"/>
          <w:szCs w:val="28"/>
          <w:rtl/>
        </w:rPr>
        <w:t xml:space="preserve">الـذكاء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 xml:space="preserve">الاصطناعي </w:t>
      </w:r>
      <w:r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="009C2DF4" w:rsidRPr="009C2DF4">
        <w:rPr>
          <w:rFonts w:ascii="Sakkal Majalla" w:hAnsi="Sakkal Majalla" w:cs="Sakkal Majalla"/>
          <w:sz w:val="28"/>
          <w:szCs w:val="28"/>
          <w:rtl/>
        </w:rPr>
        <w:t>المشاريع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3DDDAE13" w14:textId="36E1BFF7" w:rsidR="009C2DF4" w:rsidRPr="009C2DF4" w:rsidRDefault="009C2DF4" w:rsidP="005F087F">
      <w:pPr>
        <w:numPr>
          <w:ilvl w:val="0"/>
          <w:numId w:val="50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9C2DF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الثقافة التنظيمية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>ومـقاومة التغيـير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يعد البعد البشري والثقافي أحد أكبر التحديات أمام تبني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التقنـيات </w:t>
      </w:r>
      <w:r w:rsidRPr="009C2DF4">
        <w:rPr>
          <w:rFonts w:ascii="Sakkal Majalla" w:hAnsi="Sakkal Majalla" w:cs="Sakkal Majalla"/>
          <w:sz w:val="28"/>
          <w:szCs w:val="28"/>
          <w:rtl/>
        </w:rPr>
        <w:t>الجديدة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إذ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قـد يشعـر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بعض العاملين بالقلق حيال الذكاء الاصطناعي، إما خوفًا من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تعقيـد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التقنيات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وصـعوبة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تعلمها، أو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خـشيةً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على وظائفهم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ظنًـا بـأن الأتمـتة </w:t>
      </w:r>
      <w:r w:rsidRPr="009C2DF4">
        <w:rPr>
          <w:rFonts w:ascii="Sakkal Majalla" w:hAnsi="Sakkal Majalla" w:cs="Sakkal Majalla"/>
          <w:sz w:val="28"/>
          <w:szCs w:val="28"/>
          <w:rtl/>
        </w:rPr>
        <w:t>قد تستبدل أدوارهم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وبدون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ثـقافة مـؤسسية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تشجع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عـلى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الابتكار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والتعلـم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المستمر، قد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يواجـه مـشروع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إدخال الذكاء الاصطناعي مقاومة داخلية تعيق </w:t>
      </w:r>
      <w:r w:rsidR="00D414FB">
        <w:rPr>
          <w:rFonts w:ascii="Sakkal Majalla" w:hAnsi="Sakkal Majalla" w:cs="Sakkal Majalla"/>
          <w:sz w:val="28"/>
          <w:szCs w:val="28"/>
          <w:rtl/>
        </w:rPr>
        <w:t>نجـاحه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دراسات محلية، تبيّن أن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الجاهـزية الثـقافية للمـؤسسات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– والمقصود بها مدى تقبل ثقافة المنظمة للتغيير الرقمي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واسـتعداد الأفـراد لتـبني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مفاهيم جديدة – كانت العامل الأكثر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تأثـيرًا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مسـتوى </w:t>
      </w:r>
      <w:r w:rsidRPr="009C2DF4">
        <w:rPr>
          <w:rFonts w:ascii="Sakkal Majalla" w:hAnsi="Sakkal Majalla" w:cs="Sakkal Majalla"/>
          <w:sz w:val="28"/>
          <w:szCs w:val="28"/>
          <w:rtl/>
        </w:rPr>
        <w:t>تبني الذكاء الاصطناعي في إدارة المشاريع معامل التأثير</w:t>
      </w:r>
      <w:r w:rsidRPr="009C2DF4">
        <w:rPr>
          <w:rFonts w:ascii="Sakkal Majalla" w:hAnsi="Sakkal Majalla" w:cs="Sakkal Majalla"/>
          <w:sz w:val="28"/>
          <w:szCs w:val="28"/>
        </w:rPr>
        <w:t xml:space="preserve"> </w:t>
      </w:r>
      <w:r w:rsidRPr="009C2DF4">
        <w:rPr>
          <w:rFonts w:ascii="Cambria" w:hAnsi="Cambria" w:cs="Cambria"/>
          <w:sz w:val="28"/>
          <w:szCs w:val="28"/>
        </w:rPr>
        <w:t>β</w:t>
      </w:r>
      <w:r w:rsidRPr="009C2DF4">
        <w:rPr>
          <w:rFonts w:ascii="Sakkal Majalla" w:hAnsi="Sakkal Majalla" w:cs="Sakkal Majalla"/>
          <w:sz w:val="28"/>
          <w:szCs w:val="28"/>
        </w:rPr>
        <w:t xml:space="preserve"> </w:t>
      </w:r>
      <w:r w:rsidR="00C71DAF">
        <w:rPr>
          <w:rFonts w:ascii="Sakkal Majalla" w:hAnsi="Sakkal Majalla" w:cs="Sakkal Majalla"/>
          <w:sz w:val="28"/>
          <w:szCs w:val="28"/>
        </w:rPr>
        <w:t xml:space="preserve">=   </w:t>
      </w:r>
      <w:r w:rsidRPr="009C2DF4">
        <w:rPr>
          <w:rFonts w:ascii="Sakkal Majalla" w:hAnsi="Sakkal Majalla" w:cs="Sakkal Majalla"/>
          <w:sz w:val="28"/>
          <w:szCs w:val="28"/>
        </w:rPr>
        <w:t>0</w:t>
      </w:r>
      <w:r w:rsidR="001F526F">
        <w:rPr>
          <w:rFonts w:ascii="Sakkal Majalla" w:hAnsi="Sakkal Majalla" w:cs="Sakkal Majalla"/>
          <w:sz w:val="28"/>
          <w:szCs w:val="28"/>
        </w:rPr>
        <w:t>.</w:t>
      </w:r>
      <w:r w:rsidRPr="009C2DF4">
        <w:rPr>
          <w:rFonts w:ascii="Sakkal Majalla" w:hAnsi="Sakkal Majalla" w:cs="Sakkal Majalla"/>
          <w:sz w:val="28"/>
          <w:szCs w:val="28"/>
        </w:rPr>
        <w:t>34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Pr="009C2DF4">
        <w:rPr>
          <w:rFonts w:ascii="Sakkal Majalla" w:hAnsi="Sakkal Majalla" w:cs="Sakkal Majalla"/>
          <w:i/>
          <w:iCs/>
          <w:sz w:val="28"/>
          <w:szCs w:val="28"/>
        </w:rPr>
        <w:t>p</w:t>
      </w:r>
      <w:r w:rsidRPr="009C2DF4">
        <w:rPr>
          <w:rFonts w:ascii="Sakkal Majalla" w:hAnsi="Sakkal Majalla" w:cs="Sakkal Majalla"/>
          <w:sz w:val="28"/>
          <w:szCs w:val="28"/>
        </w:rPr>
        <w:t xml:space="preserve"> &lt; </w:t>
      </w:r>
      <w:proofErr w:type="gramStart"/>
      <w:r w:rsidRPr="009C2DF4">
        <w:rPr>
          <w:rFonts w:ascii="Sakkal Majalla" w:hAnsi="Sakkal Majalla" w:cs="Sakkal Majalla"/>
          <w:sz w:val="28"/>
          <w:szCs w:val="28"/>
        </w:rPr>
        <w:t>0</w:t>
      </w:r>
      <w:r w:rsidR="001F526F">
        <w:rPr>
          <w:rFonts w:ascii="Sakkal Majalla" w:hAnsi="Sakkal Majalla" w:cs="Sakkal Majalla"/>
          <w:sz w:val="28"/>
          <w:szCs w:val="28"/>
        </w:rPr>
        <w:t>.</w:t>
      </w:r>
      <w:r w:rsidRPr="009C2DF4">
        <w:rPr>
          <w:rFonts w:ascii="Sakkal Majalla" w:hAnsi="Sakkal Majalla" w:cs="Sakkal Majalla"/>
          <w:sz w:val="28"/>
          <w:szCs w:val="28"/>
        </w:rPr>
        <w:t xml:space="preserve">001 </w:t>
      </w:r>
      <w:r w:rsidR="005F087F" w:rsidRPr="005F087F">
        <w:rPr>
          <w:rFonts w:ascii="Sakkal Majalla" w:hAnsi="Sakkal Majalla" w:cs="Sakkal Majalla" w:hint="cs"/>
          <w:sz w:val="28"/>
          <w:szCs w:val="28"/>
          <w:rtl/>
        </w:rPr>
        <w:t xml:space="preserve"> (</w:t>
      </w:r>
      <w:proofErr w:type="gramEnd"/>
      <w:r w:rsidRPr="009C2DF4">
        <w:rPr>
          <w:rFonts w:ascii="Sakkal Majalla" w:hAnsi="Sakkal Majalla" w:cs="Sakkal Majalla"/>
          <w:sz w:val="28"/>
          <w:szCs w:val="28"/>
          <w:rtl/>
        </w:rPr>
        <w:t xml:space="preserve">كاظم </w:t>
      </w:r>
      <w:r w:rsidR="00D414FB">
        <w:rPr>
          <w:rFonts w:ascii="Sakkal Majalla" w:hAnsi="Sakkal Majalla" w:cs="Sakkal Majalla"/>
          <w:sz w:val="28"/>
          <w:szCs w:val="28"/>
          <w:rtl/>
        </w:rPr>
        <w:t>وآخـرون</w:t>
      </w:r>
      <w:r w:rsidRPr="009C2DF4">
        <w:rPr>
          <w:rFonts w:ascii="Sakkal Majalla" w:hAnsi="Sakkal Majalla" w:cs="Sakkal Majalla"/>
          <w:sz w:val="28"/>
          <w:szCs w:val="28"/>
          <w:rtl/>
        </w:rPr>
        <w:t>، 2025)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هـذا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يعني أنه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حـتى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مع توفر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أحـدث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التقنيات والبنية التحتية، فإن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غـياب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ثقافة داعمة سيحدّ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الاستفادة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الـفعلية </w:t>
      </w:r>
      <w:r w:rsidRPr="009C2DF4">
        <w:rPr>
          <w:rFonts w:ascii="Sakkal Majalla" w:hAnsi="Sakkal Majalla" w:cs="Sakkal Majalla"/>
          <w:sz w:val="28"/>
          <w:szCs w:val="28"/>
          <w:rtl/>
        </w:rPr>
        <w:t>من تلك التقنيات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كـما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رصدت بعض الأبحاث أن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مقـاومة التغـيير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تظهر بشكل أكبر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لـدى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الفئات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العمـرية الأكـبر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أو أصحاب الخبرات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الـتقليدية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الذين اعتادوا أنماط عمل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مـعينة </w:t>
      </w:r>
      <w:r w:rsidRPr="009C2DF4">
        <w:rPr>
          <w:rFonts w:ascii="Sakkal Majalla" w:hAnsi="Sakkal Majalla" w:cs="Sakkal Majalla"/>
          <w:sz w:val="28"/>
          <w:szCs w:val="28"/>
          <w:rtl/>
        </w:rPr>
        <w:lastRenderedPageBreak/>
        <w:t xml:space="preserve">(الشهري وآخرون، 2023)،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مـما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يتطلب إدارة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تغيـير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فعّالة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تـستهدف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توعية جميع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الـفئات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بفوائد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الـتحول الرقـمي </w:t>
      </w:r>
      <w:r w:rsidRPr="009C2DF4">
        <w:rPr>
          <w:rFonts w:ascii="Sakkal Majalla" w:hAnsi="Sakkal Majalla" w:cs="Sakkal Majalla"/>
          <w:sz w:val="28"/>
          <w:szCs w:val="28"/>
          <w:rtl/>
        </w:rPr>
        <w:t>وتوفير الدعم والتدريب المناسب لهم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إحدى العقبات الثقافية الأخرى تكمن في الخوف من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اتخـاذ الـقرار </w:t>
      </w:r>
      <w:r w:rsidRPr="009C2DF4">
        <w:rPr>
          <w:rFonts w:ascii="Sakkal Majalla" w:hAnsi="Sakkal Majalla" w:cs="Sakkal Majalla"/>
          <w:sz w:val="28"/>
          <w:szCs w:val="28"/>
          <w:rtl/>
        </w:rPr>
        <w:t>القائم على توصيات الآلة</w:t>
      </w:r>
      <w:r w:rsidR="00812A90">
        <w:rPr>
          <w:rFonts w:ascii="Sakkal Majalla" w:hAnsi="Sakkal Majalla" w:cs="Sakkal Majalla"/>
          <w:sz w:val="28"/>
          <w:szCs w:val="28"/>
          <w:rtl/>
        </w:rPr>
        <w:t>؛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 فقد يتردد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بـعض مـديري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المشاريع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الوثوق بمخرجات أنظمة الذكاء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الاصطناعـي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بشكل كامل، ويفضلون الاعتماد على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خبرتـهم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الذاتية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حتـى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وإن أشارت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البـيانات </w:t>
      </w:r>
      <w:r w:rsidRPr="009C2DF4">
        <w:rPr>
          <w:rFonts w:ascii="Sakkal Majalla" w:hAnsi="Sakkal Majalla" w:cs="Sakkal Majalla"/>
          <w:sz w:val="28"/>
          <w:szCs w:val="28"/>
          <w:rtl/>
        </w:rPr>
        <w:t>لخلاف ذلك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بناء الثقة المتبادلة بين الإنسان والتقنية يستغرق وقتًا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ويتطـلب </w:t>
      </w:r>
      <w:r w:rsidRPr="009C2DF4">
        <w:rPr>
          <w:rFonts w:ascii="Sakkal Majalla" w:hAnsi="Sakkal Majalla" w:cs="Sakkal Majalla"/>
          <w:sz w:val="28"/>
          <w:szCs w:val="28"/>
          <w:rtl/>
        </w:rPr>
        <w:t>تحقيق نجاحات سريعة</w:t>
      </w:r>
      <w:r w:rsidRPr="009C2DF4">
        <w:rPr>
          <w:rFonts w:ascii="Sakkal Majalla" w:hAnsi="Sakkal Majalla" w:cs="Sakkal Majalla"/>
          <w:sz w:val="28"/>
          <w:szCs w:val="28"/>
        </w:rPr>
        <w:t xml:space="preserve"> Quick Wins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في تطبيقات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صغـيرة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حتى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تـترسخ القـناعة بموثـوقية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وفعالية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هـذه </w:t>
      </w:r>
      <w:r w:rsidRPr="009C2DF4">
        <w:rPr>
          <w:rFonts w:ascii="Sakkal Majalla" w:hAnsi="Sakkal Majalla" w:cs="Sakkal Majalla"/>
          <w:sz w:val="28"/>
          <w:szCs w:val="28"/>
          <w:rtl/>
        </w:rPr>
        <w:t>الأدوات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7C6BD8A1" w14:textId="2279FE52" w:rsidR="009C2DF4" w:rsidRPr="009C2DF4" w:rsidRDefault="009C2DF4" w:rsidP="005F087F">
      <w:pPr>
        <w:numPr>
          <w:ilvl w:val="0"/>
          <w:numId w:val="50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9C2DF4">
        <w:rPr>
          <w:rFonts w:ascii="Sakkal Majalla" w:hAnsi="Sakkal Majalla" w:cs="Sakkal Majalla"/>
          <w:sz w:val="28"/>
          <w:szCs w:val="28"/>
          <w:rtl/>
        </w:rPr>
        <w:t xml:space="preserve">المهارات والكفاءات </w:t>
      </w:r>
      <w:r w:rsidR="00D414FB">
        <w:rPr>
          <w:rFonts w:ascii="Sakkal Majalla" w:hAnsi="Sakkal Majalla" w:cs="Sakkal Majalla"/>
          <w:sz w:val="28"/>
          <w:szCs w:val="28"/>
          <w:rtl/>
        </w:rPr>
        <w:t>البشريـة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9C2DF4">
        <w:rPr>
          <w:rFonts w:ascii="Sakkal Majalla" w:hAnsi="Sakkal Majalla" w:cs="Sakkal Majalla"/>
          <w:sz w:val="28"/>
          <w:szCs w:val="28"/>
          <w:rtl/>
        </w:rPr>
        <w:t>تطبيق الذكاء الاصطناعي في إدارة المشاريع يتطلب توافر مهارات جديدة لدى فرق العمل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فـإلى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جانب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مهـارات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إدارة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المـشاريع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التقليدية، يحتاج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مـديرو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المشاريع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وأعضـاء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الفرق إلى فهم أساسيات علم البيانات </w:t>
      </w:r>
      <w:r w:rsidR="00D414FB">
        <w:rPr>
          <w:rFonts w:ascii="Sakkal Majalla" w:hAnsi="Sakkal Majalla" w:cs="Sakkal Majalla"/>
          <w:sz w:val="28"/>
          <w:szCs w:val="28"/>
          <w:rtl/>
        </w:rPr>
        <w:t>وتحليلهـا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، ومعرفة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بكـيفية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عمل أنظمة الذكاء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الاصـطناعي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والتعامل </w:t>
      </w:r>
      <w:r w:rsidR="00D414FB">
        <w:rPr>
          <w:rFonts w:ascii="Sakkal Majalla" w:hAnsi="Sakkal Majalla" w:cs="Sakkal Majalla"/>
          <w:sz w:val="28"/>
          <w:szCs w:val="28"/>
          <w:rtl/>
        </w:rPr>
        <w:t>مـعها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كـثير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من الأحيان، لا يتوفر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لـدى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المؤسسات العدد الكافي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مـن الأفـراد </w:t>
      </w:r>
      <w:r w:rsidRPr="009C2DF4">
        <w:rPr>
          <w:rFonts w:ascii="Sakkal Majalla" w:hAnsi="Sakkal Majalla" w:cs="Sakkal Majalla"/>
          <w:sz w:val="28"/>
          <w:szCs w:val="28"/>
          <w:rtl/>
        </w:rPr>
        <w:t>الذين يمتلكون هذه المهارات المركبة (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إداريـة وتقـنية </w:t>
      </w:r>
      <w:r w:rsidRPr="009C2DF4">
        <w:rPr>
          <w:rFonts w:ascii="Sakkal Majalla" w:hAnsi="Sakkal Majalla" w:cs="Sakkal Majalla"/>
          <w:sz w:val="28"/>
          <w:szCs w:val="28"/>
          <w:rtl/>
        </w:rPr>
        <w:t>في آن واحد)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وقـد وجـدت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بعض الدراسات أن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بـناء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قدرات رقمية لدى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المـوظفين هـو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أحد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الـشروط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اللازمة لإنجاح مبادرات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التـحول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الرقمي (العثمان </w:t>
      </w:r>
      <w:proofErr w:type="spellStart"/>
      <w:r w:rsidRPr="009C2DF4">
        <w:rPr>
          <w:rFonts w:ascii="Sakkal Majalla" w:hAnsi="Sakkal Majalla" w:cs="Sakkal Majalla"/>
          <w:sz w:val="28"/>
          <w:szCs w:val="28"/>
          <w:rtl/>
        </w:rPr>
        <w:t>وبازيد</w:t>
      </w:r>
      <w:proofErr w:type="spellEnd"/>
      <w:r w:rsidRPr="009C2DF4">
        <w:rPr>
          <w:rFonts w:ascii="Sakkal Majalla" w:hAnsi="Sakkal Majalla" w:cs="Sakkal Majalla"/>
          <w:sz w:val="28"/>
          <w:szCs w:val="28"/>
          <w:rtl/>
        </w:rPr>
        <w:t>، 2024)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من دون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التدريـب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المناسب، قد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تُهـدر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استثمارات التقنية لعدم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معـرفة المستخدمـين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بكيفية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الاستفـادة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القصوى </w:t>
      </w:r>
      <w:r w:rsidR="00D414FB">
        <w:rPr>
          <w:rFonts w:ascii="Sakkal Majalla" w:hAnsi="Sakkal Majalla" w:cs="Sakkal Majalla"/>
          <w:sz w:val="28"/>
          <w:szCs w:val="28"/>
          <w:rtl/>
        </w:rPr>
        <w:t>منهـا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>عـلاوة عـلى ذلـك</w:t>
      </w:r>
      <w:r w:rsidRPr="009C2DF4">
        <w:rPr>
          <w:rFonts w:ascii="Sakkal Majalla" w:hAnsi="Sakkal Majalla" w:cs="Sakkal Majalla"/>
          <w:sz w:val="28"/>
          <w:szCs w:val="28"/>
          <w:rtl/>
        </w:rPr>
        <w:t>، حتى مع وجود أدوات</w:t>
      </w:r>
      <w:r w:rsidRPr="009C2DF4">
        <w:rPr>
          <w:rFonts w:ascii="Sakkal Majalla" w:hAnsi="Sakkal Majalla" w:cs="Sakkal Majalla"/>
          <w:sz w:val="28"/>
          <w:szCs w:val="28"/>
        </w:rPr>
        <w:t xml:space="preserve"> AI </w:t>
      </w:r>
      <w:r w:rsidR="00D414FB">
        <w:rPr>
          <w:rFonts w:ascii="Sakkal Majalla" w:hAnsi="Sakkal Majalla" w:cs="Sakkal Majalla"/>
          <w:sz w:val="28"/>
          <w:szCs w:val="28"/>
          <w:rtl/>
        </w:rPr>
        <w:t>جـاهزة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، يتطلب الأمر دورًا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تحليليـًا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من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قـبل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مديري المشاريع لاستنتاج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التوصـيات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المناسبة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مـن كـم </w:t>
      </w:r>
      <w:r w:rsidRPr="009C2DF4">
        <w:rPr>
          <w:rFonts w:ascii="Sakkal Majalla" w:hAnsi="Sakkal Majalla" w:cs="Sakkal Majalla"/>
          <w:sz w:val="28"/>
          <w:szCs w:val="28"/>
          <w:rtl/>
        </w:rPr>
        <w:t>البيانات الهائل الذي توفره هذه الأدوات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فـإذا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لم تتوفر القدرة على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تـفسير الـمخرجات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أو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الـشك فـي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مصداقيتها، فقد يتم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تجـاهل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نتائجها والعودة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لـطرق </w:t>
      </w:r>
      <w:r w:rsidRPr="009C2DF4">
        <w:rPr>
          <w:rFonts w:ascii="Sakkal Majalla" w:hAnsi="Sakkal Majalla" w:cs="Sakkal Majalla"/>
          <w:sz w:val="28"/>
          <w:szCs w:val="28"/>
          <w:rtl/>
        </w:rPr>
        <w:t>العمل القديمة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C2DF4">
        <w:rPr>
          <w:rFonts w:ascii="Sakkal Majalla" w:hAnsi="Sakkal Majalla" w:cs="Sakkal Majalla"/>
          <w:sz w:val="28"/>
          <w:szCs w:val="28"/>
          <w:rtl/>
        </w:rPr>
        <w:t>إذن، التحدي هنا مزدوج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رفع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الـوعي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بالذكاء الاصطناعي من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جـهة عبـر برامـج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التوعية وورش </w:t>
      </w:r>
      <w:r w:rsidR="00D414FB">
        <w:rPr>
          <w:rFonts w:ascii="Sakkal Majalla" w:hAnsi="Sakkal Majalla" w:cs="Sakkal Majalla"/>
          <w:sz w:val="28"/>
          <w:szCs w:val="28"/>
          <w:rtl/>
        </w:rPr>
        <w:t>العـمل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، ورفع المهارة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التـقنية </w:t>
      </w:r>
      <w:r w:rsidRPr="009C2DF4">
        <w:rPr>
          <w:rFonts w:ascii="Sakkal Majalla" w:hAnsi="Sakkal Majalla" w:cs="Sakkal Majalla"/>
          <w:sz w:val="28"/>
          <w:szCs w:val="28"/>
          <w:rtl/>
        </w:rPr>
        <w:t>من جهة أخرى عبر التدريب التقني المتخصص والشهادات المهنية ذات الصلة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50628E80" w14:textId="58FDD36F" w:rsidR="009C2DF4" w:rsidRPr="009C2DF4" w:rsidRDefault="009C2DF4" w:rsidP="005F087F">
      <w:pPr>
        <w:numPr>
          <w:ilvl w:val="0"/>
          <w:numId w:val="50"/>
        </w:num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9C2DF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الاعتبارات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الأخلاقـية </w:t>
      </w:r>
      <w:r w:rsidRPr="009C2DF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وتنظيم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>البيانـات</w:t>
      </w:r>
      <w:r w:rsidR="002712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يشمل تبني الذكاء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الاصطناعـي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أيضًا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الـتعامل مـع كميـات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كبيرة من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الـبيانات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(سواء عن المشروعات أو الموظفين أو </w:t>
      </w:r>
      <w:r w:rsidR="00D414FB">
        <w:rPr>
          <w:rFonts w:ascii="Sakkal Majalla" w:hAnsi="Sakkal Majalla" w:cs="Sakkal Majalla"/>
          <w:sz w:val="28"/>
          <w:szCs w:val="28"/>
          <w:rtl/>
        </w:rPr>
        <w:t>المستفـيدين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)، مما يثير قضايا تتعلق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بـخصوصيـة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البيانات وأمنها وكذلك </w:t>
      </w:r>
      <w:r w:rsidR="00D414FB">
        <w:rPr>
          <w:rFonts w:ascii="Sakkal Majalla" w:hAnsi="Sakkal Majalla" w:cs="Sakkal Majalla"/>
          <w:sz w:val="28"/>
          <w:szCs w:val="28"/>
          <w:rtl/>
        </w:rPr>
        <w:t>الـتحيز الـخوارزمي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فإذا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لـم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تكن هناك سياسات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واضـحة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لحوكمة البيانات داخل </w:t>
      </w:r>
      <w:r w:rsidR="00D414FB">
        <w:rPr>
          <w:rFonts w:ascii="Sakkal Majalla" w:hAnsi="Sakkal Majalla" w:cs="Sakkal Majalla"/>
          <w:sz w:val="28"/>
          <w:szCs w:val="28"/>
          <w:rtl/>
        </w:rPr>
        <w:t>المـشروع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، قد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يتـردد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البعض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مشاركة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البيـانات الـلازمة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لتشغيل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أنظـمة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الذكاء الاصطناعي </w:t>
      </w:r>
      <w:r w:rsidR="00D414FB">
        <w:rPr>
          <w:rFonts w:ascii="Sakkal Majalla" w:hAnsi="Sakkal Majalla" w:cs="Sakkal Majalla"/>
          <w:sz w:val="28"/>
          <w:szCs w:val="28"/>
          <w:rtl/>
        </w:rPr>
        <w:t>بكـفاءة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، وذلك خوفًا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إساءة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استخدامـها </w:t>
      </w:r>
      <w:r w:rsidRPr="009C2DF4">
        <w:rPr>
          <w:rFonts w:ascii="Sakkal Majalla" w:hAnsi="Sakkal Majalla" w:cs="Sakkal Majalla"/>
          <w:sz w:val="28"/>
          <w:szCs w:val="28"/>
          <w:rtl/>
        </w:rPr>
        <w:t>أو انتهاكها للخصوصية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كمـا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أن أنظمة التعلم الآلي قد تقع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أحيانًـا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مـشكلة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التحيز إذا كانت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البيانـات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التي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تـدربت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عليها منحازة، مما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قـد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يؤدي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إلـى توصيـات </w:t>
      </w:r>
      <w:r w:rsidRPr="009C2DF4">
        <w:rPr>
          <w:rFonts w:ascii="Sakkal Majalla" w:hAnsi="Sakkal Majalla" w:cs="Sakkal Majalla"/>
          <w:sz w:val="28"/>
          <w:szCs w:val="28"/>
          <w:rtl/>
        </w:rPr>
        <w:t>أو قرارات غير عادلة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ورغـم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أن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هـذه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القضايا عامة ولا تخص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بـيئة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إدارة المشاريع وحدها، إلا أنها تشكل تحديًا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أمـام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تقبّل هذه </w:t>
      </w:r>
      <w:r w:rsidR="00D414FB">
        <w:rPr>
          <w:rFonts w:ascii="Sakkal Majalla" w:hAnsi="Sakkal Majalla" w:cs="Sakkal Majalla"/>
          <w:sz w:val="28"/>
          <w:szCs w:val="28"/>
          <w:rtl/>
        </w:rPr>
        <w:t>الـتقنيات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لذلك ينبغي وضع أطر حوكمة وأدلة إرشادية لاستخدام الذكاء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الاصطـناعي فـي المشـاريع تضـمن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الامتثال لمعايير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الخصوصـية </w:t>
      </w:r>
      <w:r w:rsidRPr="009C2DF4">
        <w:rPr>
          <w:rFonts w:ascii="Sakkal Majalla" w:hAnsi="Sakkal Majalla" w:cs="Sakkal Majalla"/>
          <w:sz w:val="28"/>
          <w:szCs w:val="28"/>
          <w:rtl/>
        </w:rPr>
        <w:t>والأمان والعدالة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من الجهود الملفتة في السعودية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هذا الصدد إنشاء </w:t>
      </w:r>
      <w:r w:rsidRPr="009C2DF4">
        <w:rPr>
          <w:rFonts w:ascii="Sakkal Majalla" w:hAnsi="Sakkal Majalla" w:cs="Sakkal Majalla"/>
          <w:sz w:val="28"/>
          <w:szCs w:val="28"/>
        </w:rPr>
        <w:t>"</w:t>
      </w:r>
      <w:r w:rsidRPr="009C2DF4">
        <w:rPr>
          <w:rFonts w:ascii="Sakkal Majalla" w:hAnsi="Sakkal Majalla" w:cs="Sakkal Majalla"/>
          <w:sz w:val="28"/>
          <w:szCs w:val="28"/>
          <w:rtl/>
        </w:rPr>
        <w:t>معمل التنظيم التقني</w:t>
      </w:r>
      <w:r w:rsidRPr="009C2DF4">
        <w:rPr>
          <w:rFonts w:ascii="Sakkal Majalla" w:hAnsi="Sakkal Majalla" w:cs="Sakkal Majalla"/>
          <w:sz w:val="28"/>
          <w:szCs w:val="28"/>
        </w:rPr>
        <w:t xml:space="preserve">"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ضمن </w:t>
      </w:r>
      <w:proofErr w:type="spellStart"/>
      <w:r w:rsidRPr="009C2DF4">
        <w:rPr>
          <w:rFonts w:ascii="Sakkal Majalla" w:hAnsi="Sakkal Majalla" w:cs="Sakkal Majalla"/>
          <w:sz w:val="28"/>
          <w:szCs w:val="28"/>
          <w:rtl/>
        </w:rPr>
        <w:t>سدايا</w:t>
      </w:r>
      <w:proofErr w:type="spellEnd"/>
      <w:r w:rsidRPr="009C2DF4">
        <w:rPr>
          <w:rFonts w:ascii="Sakkal Majalla" w:hAnsi="Sakkal Majalla" w:cs="Sakkal Majalla"/>
          <w:sz w:val="28"/>
          <w:szCs w:val="28"/>
          <w:rtl/>
        </w:rPr>
        <w:t xml:space="preserve">، الذي يهدف إلى اختبار الأنظمة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واللـوائح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المرتبطة بالتقنيات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الحـديثة </w:t>
      </w:r>
      <w:proofErr w:type="spellStart"/>
      <w:r w:rsidR="00D414FB">
        <w:rPr>
          <w:rFonts w:ascii="Sakkal Majalla" w:hAnsi="Sakkal Majalla" w:cs="Sakkal Majalla"/>
          <w:sz w:val="28"/>
          <w:szCs w:val="28"/>
          <w:rtl/>
        </w:rPr>
        <w:t>كالـس</w:t>
      </w:r>
      <w:proofErr w:type="spellEnd"/>
      <w:r w:rsidR="00D414FB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9C2DF4">
        <w:rPr>
          <w:rFonts w:ascii="Sakkal Majalla" w:hAnsi="Sakkal Majalla" w:cs="Sakkal Majalla"/>
          <w:sz w:val="28"/>
          <w:szCs w:val="28"/>
        </w:rPr>
        <w:t>andbox</w:t>
      </w:r>
      <w:proofErr w:type="spellEnd"/>
      <w:r w:rsidRPr="009C2DF4">
        <w:rPr>
          <w:rFonts w:ascii="Sakkal Majalla" w:hAnsi="Sakkal Majalla" w:cs="Sakkal Majalla"/>
          <w:sz w:val="28"/>
          <w:szCs w:val="28"/>
        </w:rPr>
        <w:t xml:space="preserve"> </w:t>
      </w:r>
      <w:r w:rsidRPr="009C2DF4">
        <w:rPr>
          <w:rFonts w:ascii="Sakkal Majalla" w:hAnsi="Sakkal Majalla" w:cs="Sakkal Majalla"/>
          <w:sz w:val="28"/>
          <w:szCs w:val="28"/>
          <w:rtl/>
        </w:rPr>
        <w:t>التنظيمي لأخلاقيات الذكاء الاصطناعي</w:t>
      </w:r>
      <w:r w:rsidR="007249D3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قبل إقرارها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علـى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نطاق </w:t>
      </w:r>
      <w:r w:rsidR="00D414FB">
        <w:rPr>
          <w:rFonts w:ascii="Sakkal Majalla" w:hAnsi="Sakkal Majalla" w:cs="Sakkal Majalla"/>
          <w:sz w:val="28"/>
          <w:szCs w:val="28"/>
          <w:rtl/>
        </w:rPr>
        <w:t>واسـع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هذه الخطوات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التنظيميـة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من شأنها تقليل التخوفات وبناء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الثـقة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في أن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تطـبيقات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الذكاء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الاصطناعـي سيتـم </w:t>
      </w:r>
      <w:r w:rsidRPr="009C2DF4">
        <w:rPr>
          <w:rFonts w:ascii="Sakkal Majalla" w:hAnsi="Sakkal Majalla" w:cs="Sakkal Majalla"/>
          <w:sz w:val="28"/>
          <w:szCs w:val="28"/>
          <w:rtl/>
        </w:rPr>
        <w:t xml:space="preserve">توظيفها ضمن حدود أخلاقية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واضحـة </w:t>
      </w:r>
      <w:r w:rsidRPr="009C2DF4">
        <w:rPr>
          <w:rFonts w:ascii="Sakkal Majalla" w:hAnsi="Sakkal Majalla" w:cs="Sakkal Majalla"/>
          <w:sz w:val="28"/>
          <w:szCs w:val="28"/>
          <w:rtl/>
        </w:rPr>
        <w:t>تحمي مصلحة الجميع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608EA473" w14:textId="7DB0B554" w:rsidR="002959C5" w:rsidRPr="002712B5" w:rsidRDefault="00D414FB" w:rsidP="002712B5">
      <w:pPr>
        <w:spacing w:after="0" w:line="276" w:lineRule="auto"/>
        <w:ind w:left="360"/>
        <w:divId w:val="1013797401"/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/>
          <w:sz w:val="28"/>
          <w:szCs w:val="28"/>
          <w:u w:val="single"/>
          <w:rtl/>
        </w:rPr>
        <w:lastRenderedPageBreak/>
        <w:t xml:space="preserve">بشكـل </w:t>
      </w:r>
      <w:r w:rsidR="009C2DF4" w:rsidRPr="009C2DF4">
        <w:rPr>
          <w:rFonts w:ascii="Sakkal Majalla" w:hAnsi="Sakkal Majalla" w:cs="Sakkal Majalla"/>
          <w:sz w:val="28"/>
          <w:szCs w:val="28"/>
          <w:u w:val="single"/>
          <w:rtl/>
        </w:rPr>
        <w:t xml:space="preserve">عام، </w:t>
      </w:r>
      <w:r>
        <w:rPr>
          <w:rFonts w:ascii="Sakkal Majalla" w:hAnsi="Sakkal Majalla" w:cs="Sakkal Majalla"/>
          <w:sz w:val="28"/>
          <w:szCs w:val="28"/>
          <w:u w:val="single"/>
          <w:rtl/>
        </w:rPr>
        <w:t xml:space="preserve">تعـكس الـتحديات </w:t>
      </w:r>
      <w:r w:rsidR="009C2DF4" w:rsidRPr="009C2DF4">
        <w:rPr>
          <w:rFonts w:ascii="Sakkal Majalla" w:hAnsi="Sakkal Majalla" w:cs="Sakkal Majalla"/>
          <w:sz w:val="28"/>
          <w:szCs w:val="28"/>
          <w:u w:val="single"/>
          <w:rtl/>
        </w:rPr>
        <w:t xml:space="preserve">المذكورة أعلاه حقيقة أن التحول نحو إدارة مشاريع مدعومة بالذكاء الاصطناعي </w:t>
      </w:r>
      <w:r>
        <w:rPr>
          <w:rFonts w:ascii="Sakkal Majalla" w:hAnsi="Sakkal Majalla" w:cs="Sakkal Majalla"/>
          <w:sz w:val="28"/>
          <w:szCs w:val="28"/>
          <w:u w:val="single"/>
          <w:rtl/>
        </w:rPr>
        <w:t xml:space="preserve">هـو </w:t>
      </w:r>
      <w:r w:rsidR="009C2DF4" w:rsidRPr="009C2DF4">
        <w:rPr>
          <w:rFonts w:ascii="Sakkal Majalla" w:hAnsi="Sakkal Majalla" w:cs="Sakkal Majalla"/>
          <w:sz w:val="28"/>
          <w:szCs w:val="28"/>
          <w:u w:val="single"/>
          <w:rtl/>
        </w:rPr>
        <w:t xml:space="preserve">رحلة تغيير </w:t>
      </w:r>
      <w:r>
        <w:rPr>
          <w:rFonts w:ascii="Sakkal Majalla" w:hAnsi="Sakkal Majalla" w:cs="Sakkal Majalla"/>
          <w:sz w:val="28"/>
          <w:szCs w:val="28"/>
          <w:u w:val="single"/>
          <w:rtl/>
        </w:rPr>
        <w:t xml:space="preserve">متكـاملة </w:t>
      </w:r>
      <w:r w:rsidR="009C2DF4" w:rsidRPr="009C2DF4">
        <w:rPr>
          <w:rFonts w:ascii="Sakkal Majalla" w:hAnsi="Sakkal Majalla" w:cs="Sakkal Majalla"/>
          <w:sz w:val="28"/>
          <w:szCs w:val="28"/>
          <w:u w:val="single"/>
          <w:rtl/>
        </w:rPr>
        <w:t xml:space="preserve">وليست مجرد </w:t>
      </w:r>
      <w:r>
        <w:rPr>
          <w:rFonts w:ascii="Sakkal Majalla" w:hAnsi="Sakkal Majalla" w:cs="Sakkal Majalla"/>
          <w:sz w:val="28"/>
          <w:szCs w:val="28"/>
          <w:u w:val="single"/>
          <w:rtl/>
        </w:rPr>
        <w:t xml:space="preserve">عـملية </w:t>
      </w:r>
      <w:r w:rsidR="009C2DF4" w:rsidRPr="009C2DF4">
        <w:rPr>
          <w:rFonts w:ascii="Sakkal Majalla" w:hAnsi="Sakkal Majalla" w:cs="Sakkal Majalla"/>
          <w:sz w:val="28"/>
          <w:szCs w:val="28"/>
          <w:u w:val="single"/>
          <w:rtl/>
        </w:rPr>
        <w:t xml:space="preserve">شراء </w:t>
      </w:r>
      <w:r>
        <w:rPr>
          <w:rFonts w:ascii="Sakkal Majalla" w:hAnsi="Sakkal Majalla" w:cs="Sakkal Majalla"/>
          <w:sz w:val="28"/>
          <w:szCs w:val="28"/>
          <w:u w:val="single"/>
          <w:rtl/>
        </w:rPr>
        <w:t>نـظام تـقني</w:t>
      </w:r>
      <w:r w:rsidR="001F526F">
        <w:rPr>
          <w:rFonts w:ascii="Sakkal Majalla" w:hAnsi="Sakkal Majalla" w:cs="Sakkal Majalla"/>
          <w:sz w:val="28"/>
          <w:szCs w:val="28"/>
          <w:u w:val="single"/>
          <w:rtl/>
        </w:rPr>
        <w:t xml:space="preserve">. </w:t>
      </w:r>
      <w:r w:rsidR="009C2DF4" w:rsidRPr="009C2DF4">
        <w:rPr>
          <w:rFonts w:ascii="Sakkal Majalla" w:hAnsi="Sakkal Majalla" w:cs="Sakkal Majalla"/>
          <w:sz w:val="28"/>
          <w:szCs w:val="28"/>
          <w:u w:val="single"/>
          <w:rtl/>
        </w:rPr>
        <w:t xml:space="preserve">إنها </w:t>
      </w:r>
      <w:r>
        <w:rPr>
          <w:rFonts w:ascii="Sakkal Majalla" w:hAnsi="Sakkal Majalla" w:cs="Sakkal Majalla"/>
          <w:sz w:val="28"/>
          <w:szCs w:val="28"/>
          <w:u w:val="single"/>
          <w:rtl/>
        </w:rPr>
        <w:t xml:space="preserve">رحلـة </w:t>
      </w:r>
      <w:r w:rsidR="009C2DF4" w:rsidRPr="009C2DF4">
        <w:rPr>
          <w:rFonts w:ascii="Sakkal Majalla" w:hAnsi="Sakkal Majalla" w:cs="Sakkal Majalla"/>
          <w:sz w:val="28"/>
          <w:szCs w:val="28"/>
          <w:u w:val="single"/>
          <w:rtl/>
        </w:rPr>
        <w:t xml:space="preserve">تستوجب معالجة الجوانب التقنية </w:t>
      </w:r>
      <w:r>
        <w:rPr>
          <w:rFonts w:ascii="Sakkal Majalla" w:hAnsi="Sakkal Majalla" w:cs="Sakkal Majalla"/>
          <w:sz w:val="28"/>
          <w:szCs w:val="28"/>
          <w:u w:val="single"/>
          <w:rtl/>
        </w:rPr>
        <w:t xml:space="preserve">والبشـرية والتنظيميـة جنبًـا </w:t>
      </w:r>
      <w:r w:rsidR="009C2DF4" w:rsidRPr="009C2DF4">
        <w:rPr>
          <w:rFonts w:ascii="Sakkal Majalla" w:hAnsi="Sakkal Majalla" w:cs="Sakkal Majalla"/>
          <w:sz w:val="28"/>
          <w:szCs w:val="28"/>
          <w:u w:val="single"/>
          <w:rtl/>
        </w:rPr>
        <w:t xml:space="preserve">إلى </w:t>
      </w:r>
      <w:r>
        <w:rPr>
          <w:rFonts w:ascii="Sakkal Majalla" w:hAnsi="Sakkal Majalla" w:cs="Sakkal Majalla"/>
          <w:sz w:val="28"/>
          <w:szCs w:val="28"/>
          <w:u w:val="single"/>
          <w:rtl/>
        </w:rPr>
        <w:t>جنـب</w:t>
      </w:r>
      <w:r w:rsidR="009C2DF4" w:rsidRPr="009C2DF4">
        <w:rPr>
          <w:rFonts w:ascii="Sakkal Majalla" w:hAnsi="Sakkal Majalla" w:cs="Sakkal Majalla"/>
          <w:sz w:val="28"/>
          <w:szCs w:val="28"/>
          <w:u w:val="single"/>
          <w:rtl/>
        </w:rPr>
        <w:t xml:space="preserve">، لضمان أن تكون النتائج عند تطبيق الذكاء الاصطناعي </w:t>
      </w:r>
      <w:r>
        <w:rPr>
          <w:rFonts w:ascii="Sakkal Majalla" w:hAnsi="Sakkal Majalla" w:cs="Sakkal Majalla"/>
          <w:sz w:val="28"/>
          <w:szCs w:val="28"/>
          <w:u w:val="single"/>
          <w:rtl/>
        </w:rPr>
        <w:t xml:space="preserve">إيجـابية </w:t>
      </w:r>
      <w:r w:rsidR="009C2DF4" w:rsidRPr="009C2DF4">
        <w:rPr>
          <w:rFonts w:ascii="Sakkal Majalla" w:hAnsi="Sakkal Majalla" w:cs="Sakkal Majalla"/>
          <w:sz w:val="28"/>
          <w:szCs w:val="28"/>
          <w:u w:val="single"/>
          <w:rtl/>
        </w:rPr>
        <w:t>ومستدامة</w:t>
      </w:r>
      <w:r w:rsidR="001F526F">
        <w:rPr>
          <w:rFonts w:ascii="Sakkal Majalla" w:hAnsi="Sakkal Majalla" w:cs="Sakkal Majalla"/>
          <w:sz w:val="28"/>
          <w:szCs w:val="28"/>
          <w:u w:val="single"/>
          <w:rtl/>
        </w:rPr>
        <w:t>.</w:t>
      </w:r>
    </w:p>
    <w:p w14:paraId="3D543AC7" w14:textId="77777777" w:rsidR="002959C5" w:rsidRDefault="002959C5" w:rsidP="00731A59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  <w:rtl/>
        </w:rPr>
      </w:pPr>
    </w:p>
    <w:p w14:paraId="1A06D874" w14:textId="4F1938D1" w:rsidR="00E830AC" w:rsidRPr="004E3873" w:rsidRDefault="00E830AC" w:rsidP="00E830AC">
      <w:pPr>
        <w:pStyle w:val="Heading3"/>
        <w:ind w:left="509" w:hanging="850"/>
        <w:divId w:val="1013797401"/>
      </w:pPr>
      <w:bookmarkStart w:id="31" w:name="_Toc211462855"/>
      <w:bookmarkStart w:id="32" w:name="_Hlk208012341"/>
      <w:bookmarkStart w:id="33" w:name="_Toc215434940"/>
      <w:r w:rsidRPr="00E51625">
        <w:rPr>
          <w:rtl/>
        </w:rPr>
        <w:t>ابعاد</w:t>
      </w:r>
      <w:r w:rsidRPr="009F6B3F">
        <w:rPr>
          <w:rFonts w:hint="cs"/>
          <w:rtl/>
        </w:rPr>
        <w:t xml:space="preserve"> </w:t>
      </w:r>
      <w:proofErr w:type="gramStart"/>
      <w:r>
        <w:rPr>
          <w:rFonts w:hint="cs"/>
          <w:rtl/>
        </w:rPr>
        <w:t xml:space="preserve">المتغير </w:t>
      </w:r>
      <w:r w:rsidRPr="009F6B3F">
        <w:rPr>
          <w:rFonts w:hint="cs"/>
          <w:rtl/>
        </w:rPr>
        <w:t xml:space="preserve"> الأول</w:t>
      </w:r>
      <w:proofErr w:type="gram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المتغير </w:t>
      </w:r>
      <w:r w:rsidR="00D414FB">
        <w:rPr>
          <w:rtl/>
        </w:rPr>
        <w:t xml:space="preserve">المسـتقل </w:t>
      </w:r>
      <w:r w:rsidRPr="009F6B3F">
        <w:rPr>
          <w:rFonts w:hint="cs"/>
          <w:rtl/>
        </w:rPr>
        <w:t>(</w:t>
      </w:r>
      <w:r w:rsidRPr="00E51625">
        <w:rPr>
          <w:rtl/>
        </w:rPr>
        <w:t xml:space="preserve"> </w:t>
      </w:r>
      <w:r w:rsidR="00D414FB">
        <w:rPr>
          <w:rtl/>
        </w:rPr>
        <w:t xml:space="preserve">تقنيـات الـذكاء </w:t>
      </w:r>
      <w:r w:rsidRPr="00E51625">
        <w:rPr>
          <w:rtl/>
        </w:rPr>
        <w:t>الاصطناعي</w:t>
      </w:r>
      <w:r w:rsidRPr="009F6B3F">
        <w:rPr>
          <w:rFonts w:hint="cs"/>
          <w:rtl/>
        </w:rPr>
        <w:t>)</w:t>
      </w:r>
      <w:bookmarkEnd w:id="31"/>
      <w:bookmarkEnd w:id="33"/>
    </w:p>
    <w:bookmarkEnd w:id="32"/>
    <w:p w14:paraId="13AAA11A" w14:textId="2439B095" w:rsidR="00E830AC" w:rsidRPr="00604060" w:rsidRDefault="00D414FB" w:rsidP="00E830AC">
      <w:pPr>
        <w:numPr>
          <w:ilvl w:val="0"/>
          <w:numId w:val="44"/>
        </w:numPr>
        <w:spacing w:before="240" w:after="0" w:line="276" w:lineRule="auto"/>
        <w:divId w:val="1013797401"/>
        <w:rPr>
          <w:rFonts w:ascii="Sakkal Majalla" w:hAnsi="Sakkal Majalla" w:cs="Sakkal Majalla"/>
          <w:sz w:val="30"/>
          <w:szCs w:val="30"/>
          <w:u w:val="single"/>
        </w:rPr>
      </w:pPr>
      <w:r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الإمكـانيات </w:t>
      </w:r>
      <w:r w:rsidR="00E830AC" w:rsidRPr="00E51625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>البشرية</w:t>
      </w:r>
      <w:r w:rsidR="002712B5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>:</w:t>
      </w:r>
    </w:p>
    <w:p w14:paraId="13F31673" w14:textId="07656CA2" w:rsidR="00E830AC" w:rsidRPr="00E51625" w:rsidRDefault="00E830AC" w:rsidP="00E830AC">
      <w:pPr>
        <w:spacing w:after="0" w:line="276" w:lineRule="auto"/>
        <w:ind w:left="720"/>
        <w:divId w:val="1013797401"/>
        <w:rPr>
          <w:rFonts w:ascii="Sakkal Majalla" w:hAnsi="Sakkal Majalla" w:cs="Sakkal Majalla"/>
          <w:sz w:val="28"/>
          <w:szCs w:val="28"/>
        </w:rPr>
      </w:pPr>
      <w:r w:rsidRPr="00E51625">
        <w:rPr>
          <w:rFonts w:ascii="Sakkal Majalla" w:hAnsi="Sakkal Majalla" w:cs="Sakkal Majalla"/>
          <w:sz w:val="28"/>
          <w:szCs w:val="28"/>
        </w:rPr>
        <w:t xml:space="preserve"> </w:t>
      </w:r>
      <w:r w:rsidRPr="00E51625">
        <w:rPr>
          <w:rFonts w:ascii="Sakkal Majalla" w:hAnsi="Sakkal Majalla" w:cs="Sakkal Majalla"/>
          <w:sz w:val="28"/>
          <w:szCs w:val="28"/>
          <w:rtl/>
        </w:rPr>
        <w:t xml:space="preserve">تشمل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تـوافر </w:t>
      </w:r>
      <w:r w:rsidRPr="00E51625">
        <w:rPr>
          <w:rFonts w:ascii="Sakkal Majalla" w:hAnsi="Sakkal Majalla" w:cs="Sakkal Majalla"/>
          <w:sz w:val="28"/>
          <w:szCs w:val="28"/>
          <w:rtl/>
        </w:rPr>
        <w:t xml:space="preserve">الخبرات الفنية والمعارف المتخصصة، </w:t>
      </w:r>
      <w:r w:rsidR="00D414FB">
        <w:rPr>
          <w:rFonts w:ascii="Sakkal Majalla" w:hAnsi="Sakkal Majalla" w:cs="Sakkal Majalla"/>
          <w:sz w:val="28"/>
          <w:szCs w:val="28"/>
          <w:rtl/>
        </w:rPr>
        <w:t>الـتدريب الـمستمر</w:t>
      </w:r>
      <w:r w:rsidRPr="00E51625">
        <w:rPr>
          <w:rFonts w:ascii="Sakkal Majalla" w:hAnsi="Sakkal Majalla" w:cs="Sakkal Majalla"/>
          <w:sz w:val="28"/>
          <w:szCs w:val="28"/>
          <w:rtl/>
        </w:rPr>
        <w:t>، ووعي الموظفين بأهمية الذكاء الاصطناعي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وتمـثل </w:t>
      </w:r>
      <w:r w:rsidRPr="00E51625">
        <w:rPr>
          <w:rFonts w:ascii="Sakkal Majalla" w:hAnsi="Sakkal Majalla" w:cs="Sakkal Majalla"/>
          <w:sz w:val="28"/>
          <w:szCs w:val="28"/>
          <w:rtl/>
        </w:rPr>
        <w:t xml:space="preserve">هذه الإمكانيات العنصر الأهم في ضمان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تشغـيل </w:t>
      </w:r>
      <w:r w:rsidRPr="00E51625">
        <w:rPr>
          <w:rFonts w:ascii="Sakkal Majalla" w:hAnsi="Sakkal Majalla" w:cs="Sakkal Majalla"/>
          <w:sz w:val="28"/>
          <w:szCs w:val="28"/>
          <w:rtl/>
        </w:rPr>
        <w:t xml:space="preserve">الأنظمة الذكية </w:t>
      </w:r>
      <w:r w:rsidR="00D414FB">
        <w:rPr>
          <w:rFonts w:ascii="Sakkal Majalla" w:hAnsi="Sakkal Majalla" w:cs="Sakkal Majalla"/>
          <w:sz w:val="28"/>
          <w:szCs w:val="28"/>
          <w:rtl/>
        </w:rPr>
        <w:t>بكفـاءة</w:t>
      </w:r>
      <w:r w:rsidRPr="00E51625">
        <w:rPr>
          <w:rFonts w:ascii="Sakkal Majalla" w:hAnsi="Sakkal Majalla" w:cs="Sakkal Majalla"/>
          <w:sz w:val="28"/>
          <w:szCs w:val="28"/>
          <w:rtl/>
        </w:rPr>
        <w:t xml:space="preserve">، إذ أن غياب الكفاءات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البشريـة </w:t>
      </w:r>
      <w:r w:rsidRPr="00E51625">
        <w:rPr>
          <w:rFonts w:ascii="Sakkal Majalla" w:hAnsi="Sakkal Majalla" w:cs="Sakkal Majalla"/>
          <w:sz w:val="28"/>
          <w:szCs w:val="28"/>
          <w:rtl/>
        </w:rPr>
        <w:t xml:space="preserve">يقلل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Pr="00E51625">
        <w:rPr>
          <w:rFonts w:ascii="Sakkal Majalla" w:hAnsi="Sakkal Majalla" w:cs="Sakkal Majalla"/>
          <w:sz w:val="28"/>
          <w:szCs w:val="28"/>
          <w:rtl/>
        </w:rPr>
        <w:t xml:space="preserve">قدرة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المؤسـسة عـلى </w:t>
      </w:r>
      <w:r w:rsidRPr="00E51625">
        <w:rPr>
          <w:rFonts w:ascii="Sakkal Majalla" w:hAnsi="Sakkal Majalla" w:cs="Sakkal Majalla"/>
          <w:sz w:val="28"/>
          <w:szCs w:val="28"/>
          <w:rtl/>
        </w:rPr>
        <w:t>الاستفادة القصوى من التكنولوجيا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51625">
        <w:rPr>
          <w:rFonts w:ascii="Sakkal Majalla" w:hAnsi="Sakkal Majalla" w:cs="Sakkal Majalla"/>
          <w:sz w:val="28"/>
          <w:szCs w:val="28"/>
          <w:rtl/>
        </w:rPr>
        <w:t xml:space="preserve">كما أن برامج التدريب المستمرة والتأهيل تعزز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المـرونة </w:t>
      </w:r>
      <w:r w:rsidRPr="00E51625">
        <w:rPr>
          <w:rFonts w:ascii="Sakkal Majalla" w:hAnsi="Sakkal Majalla" w:cs="Sakkal Majalla"/>
          <w:sz w:val="28"/>
          <w:szCs w:val="28"/>
          <w:rtl/>
        </w:rPr>
        <w:t xml:space="preserve">المؤسسية وتزيد من ثقة الموظفين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Pr="00E51625">
        <w:rPr>
          <w:rFonts w:ascii="Sakkal Majalla" w:hAnsi="Sakkal Majalla" w:cs="Sakkal Majalla"/>
          <w:sz w:val="28"/>
          <w:szCs w:val="28"/>
          <w:rtl/>
        </w:rPr>
        <w:t>التعامل مع أدوات الذكاء الاصطناعي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51625">
        <w:rPr>
          <w:rFonts w:ascii="Sakkal Majalla" w:hAnsi="Sakkal Majalla" w:cs="Sakkal Majalla"/>
          <w:sz w:val="28"/>
          <w:szCs w:val="28"/>
          <w:rtl/>
        </w:rPr>
        <w:t xml:space="preserve">وتشمل هذه الإمكانيات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أيضـًا القـدرة علـى </w:t>
      </w:r>
      <w:r w:rsidRPr="00E51625">
        <w:rPr>
          <w:rFonts w:ascii="Sakkal Majalla" w:hAnsi="Sakkal Majalla" w:cs="Sakkal Majalla"/>
          <w:sz w:val="28"/>
          <w:szCs w:val="28"/>
          <w:rtl/>
        </w:rPr>
        <w:t xml:space="preserve">تطوير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مـهارات التـفكير التحليـلي </w:t>
      </w:r>
      <w:r w:rsidRPr="00E51625">
        <w:rPr>
          <w:rFonts w:ascii="Sakkal Majalla" w:hAnsi="Sakkal Majalla" w:cs="Sakkal Majalla"/>
          <w:sz w:val="28"/>
          <w:szCs w:val="28"/>
          <w:rtl/>
        </w:rPr>
        <w:t xml:space="preserve">والنقدي لدى </w:t>
      </w:r>
      <w:r w:rsidR="00D414FB">
        <w:rPr>
          <w:rFonts w:ascii="Sakkal Majalla" w:hAnsi="Sakkal Majalla" w:cs="Sakkal Majalla"/>
          <w:sz w:val="28"/>
          <w:szCs w:val="28"/>
          <w:rtl/>
        </w:rPr>
        <w:t>الكـوادر البشريـة</w:t>
      </w:r>
      <w:r w:rsidRPr="00E51625">
        <w:rPr>
          <w:rFonts w:ascii="Sakkal Majalla" w:hAnsi="Sakkal Majalla" w:cs="Sakkal Majalla"/>
          <w:sz w:val="28"/>
          <w:szCs w:val="28"/>
          <w:rtl/>
        </w:rPr>
        <w:t xml:space="preserve">، والاستعداد النفسي والمؤسسي لتبني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التـغيير </w:t>
      </w:r>
      <w:r w:rsidRPr="00E51625">
        <w:rPr>
          <w:rFonts w:ascii="Sakkal Majalla" w:hAnsi="Sakkal Majalla" w:cs="Sakkal Majalla"/>
          <w:sz w:val="28"/>
          <w:szCs w:val="28"/>
          <w:rtl/>
        </w:rPr>
        <w:t xml:space="preserve">التكنولوجي دون مقاومة، إلى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جانـب </w:t>
      </w:r>
      <w:r w:rsidRPr="00E51625">
        <w:rPr>
          <w:rFonts w:ascii="Sakkal Majalla" w:hAnsi="Sakkal Majalla" w:cs="Sakkal Majalla"/>
          <w:sz w:val="28"/>
          <w:szCs w:val="28"/>
          <w:rtl/>
        </w:rPr>
        <w:t xml:space="preserve">توفير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بـرامج لبنـاء قـادة </w:t>
      </w:r>
      <w:r w:rsidRPr="00E51625">
        <w:rPr>
          <w:rFonts w:ascii="Sakkal Majalla" w:hAnsi="Sakkal Majalla" w:cs="Sakkal Majalla"/>
          <w:sz w:val="28"/>
          <w:szCs w:val="28"/>
          <w:rtl/>
        </w:rPr>
        <w:t>رقميين قادرين على قيادة التحول الذكي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6FB0EF80" w14:textId="36BD34CD" w:rsidR="00E830AC" w:rsidRPr="00604060" w:rsidRDefault="00D414FB" w:rsidP="00E830AC">
      <w:pPr>
        <w:numPr>
          <w:ilvl w:val="0"/>
          <w:numId w:val="44"/>
        </w:numPr>
        <w:spacing w:before="240" w:after="0" w:line="276" w:lineRule="auto"/>
        <w:divId w:val="1013797401"/>
        <w:rPr>
          <w:rFonts w:ascii="Sakkal Majalla" w:hAnsi="Sakkal Majalla" w:cs="Sakkal Majalla"/>
          <w:b/>
          <w:bCs/>
          <w:sz w:val="30"/>
          <w:szCs w:val="30"/>
          <w:u w:val="single"/>
        </w:rPr>
      </w:pPr>
      <w:r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الإمكـانيات </w:t>
      </w:r>
      <w:r w:rsidR="00E830AC" w:rsidRPr="00E51625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>المادية</w:t>
      </w:r>
      <w:r w:rsidR="002712B5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>:</w:t>
      </w:r>
    </w:p>
    <w:p w14:paraId="71E0E467" w14:textId="72DC83B6" w:rsidR="00E830AC" w:rsidRPr="00E51625" w:rsidRDefault="00E830AC" w:rsidP="00E830AC">
      <w:pPr>
        <w:spacing w:after="0" w:line="276" w:lineRule="auto"/>
        <w:ind w:left="720"/>
        <w:divId w:val="1013797401"/>
        <w:rPr>
          <w:rFonts w:ascii="Sakkal Majalla" w:hAnsi="Sakkal Majalla" w:cs="Sakkal Majalla"/>
          <w:sz w:val="28"/>
          <w:szCs w:val="28"/>
        </w:rPr>
      </w:pPr>
      <w:r w:rsidRPr="00E51625">
        <w:rPr>
          <w:rFonts w:ascii="Sakkal Majalla" w:hAnsi="Sakkal Majalla" w:cs="Sakkal Majalla"/>
          <w:sz w:val="28"/>
          <w:szCs w:val="28"/>
        </w:rPr>
        <w:t xml:space="preserve"> </w:t>
      </w:r>
      <w:r w:rsidRPr="00E51625">
        <w:rPr>
          <w:rFonts w:ascii="Sakkal Majalla" w:hAnsi="Sakkal Majalla" w:cs="Sakkal Majalla"/>
          <w:sz w:val="28"/>
          <w:szCs w:val="28"/>
          <w:rtl/>
        </w:rPr>
        <w:t xml:space="preserve">وتشمل الأجهزة، الخوادم، شبكات </w:t>
      </w:r>
      <w:r w:rsidR="00D414FB">
        <w:rPr>
          <w:rFonts w:ascii="Sakkal Majalla" w:hAnsi="Sakkal Majalla" w:cs="Sakkal Majalla"/>
          <w:sz w:val="28"/>
          <w:szCs w:val="28"/>
          <w:rtl/>
        </w:rPr>
        <w:t>الاتصـال</w:t>
      </w:r>
      <w:r w:rsidRPr="00E51625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والـبنية التحـتية </w:t>
      </w:r>
      <w:r w:rsidRPr="00E51625">
        <w:rPr>
          <w:rFonts w:ascii="Sakkal Majalla" w:hAnsi="Sakkal Majalla" w:cs="Sakkal Majalla"/>
          <w:sz w:val="28"/>
          <w:szCs w:val="28"/>
          <w:rtl/>
        </w:rPr>
        <w:t xml:space="preserve">التقنية اللازمة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لدعـم </w:t>
      </w:r>
      <w:r w:rsidRPr="00E51625">
        <w:rPr>
          <w:rFonts w:ascii="Sakkal Majalla" w:hAnsi="Sakkal Majalla" w:cs="Sakkal Majalla"/>
          <w:sz w:val="28"/>
          <w:szCs w:val="28"/>
          <w:rtl/>
        </w:rPr>
        <w:t>الأنظمة الذكية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51625">
        <w:rPr>
          <w:rFonts w:ascii="Sakkal Majalla" w:hAnsi="Sakkal Majalla" w:cs="Sakkal Majalla"/>
          <w:sz w:val="28"/>
          <w:szCs w:val="28"/>
          <w:rtl/>
        </w:rPr>
        <w:t xml:space="preserve">هذه الموارد تمثل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الأسـاس الـذي يـُبنى </w:t>
      </w:r>
      <w:r w:rsidRPr="00E51625">
        <w:rPr>
          <w:rFonts w:ascii="Sakkal Majalla" w:hAnsi="Sakkal Majalla" w:cs="Sakkal Majalla"/>
          <w:sz w:val="28"/>
          <w:szCs w:val="28"/>
          <w:rtl/>
        </w:rPr>
        <w:t xml:space="preserve">عليه تشغيل التطبيقات </w:t>
      </w:r>
      <w:r w:rsidR="00D414FB">
        <w:rPr>
          <w:rFonts w:ascii="Sakkal Majalla" w:hAnsi="Sakkal Majalla" w:cs="Sakkal Majalla"/>
          <w:sz w:val="28"/>
          <w:szCs w:val="28"/>
          <w:rtl/>
        </w:rPr>
        <w:t>الـذكية</w:t>
      </w:r>
      <w:r w:rsidRPr="00E51625">
        <w:rPr>
          <w:rFonts w:ascii="Sakkal Majalla" w:hAnsi="Sakkal Majalla" w:cs="Sakkal Majalla"/>
          <w:sz w:val="28"/>
          <w:szCs w:val="28"/>
          <w:rtl/>
        </w:rPr>
        <w:t xml:space="preserve">، ويشمل ذلك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مراكـز </w:t>
      </w:r>
      <w:r w:rsidRPr="00E51625">
        <w:rPr>
          <w:rFonts w:ascii="Sakkal Majalla" w:hAnsi="Sakkal Majalla" w:cs="Sakkal Majalla"/>
          <w:sz w:val="28"/>
          <w:szCs w:val="28"/>
          <w:rtl/>
        </w:rPr>
        <w:t xml:space="preserve">البيانات، نظم الحماية،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والقـدرة </w:t>
      </w:r>
      <w:r w:rsidRPr="00E51625">
        <w:rPr>
          <w:rFonts w:ascii="Sakkal Majalla" w:hAnsi="Sakkal Majalla" w:cs="Sakkal Majalla"/>
          <w:sz w:val="28"/>
          <w:szCs w:val="28"/>
          <w:rtl/>
        </w:rPr>
        <w:t xml:space="preserve">التخزينية لمعالجة البيانات </w:t>
      </w:r>
      <w:r w:rsidR="00D414FB">
        <w:rPr>
          <w:rFonts w:ascii="Sakkal Majalla" w:hAnsi="Sakkal Majalla" w:cs="Sakkal Majalla"/>
          <w:sz w:val="28"/>
          <w:szCs w:val="28"/>
          <w:rtl/>
        </w:rPr>
        <w:t>الـضخمة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فغـياب </w:t>
      </w:r>
      <w:r w:rsidRPr="00E51625">
        <w:rPr>
          <w:rFonts w:ascii="Sakkal Majalla" w:hAnsi="Sakkal Majalla" w:cs="Sakkal Majalla"/>
          <w:sz w:val="28"/>
          <w:szCs w:val="28"/>
          <w:rtl/>
        </w:rPr>
        <w:t xml:space="preserve">بنية تحتية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قـوية </w:t>
      </w:r>
      <w:r w:rsidRPr="00E51625">
        <w:rPr>
          <w:rFonts w:ascii="Sakkal Majalla" w:hAnsi="Sakkal Majalla" w:cs="Sakkal Majalla"/>
          <w:sz w:val="28"/>
          <w:szCs w:val="28"/>
          <w:rtl/>
        </w:rPr>
        <w:t xml:space="preserve">يعيق قدرة المؤسسة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علـى </w:t>
      </w:r>
      <w:r w:rsidRPr="00E51625">
        <w:rPr>
          <w:rFonts w:ascii="Sakkal Majalla" w:hAnsi="Sakkal Majalla" w:cs="Sakkal Majalla"/>
          <w:sz w:val="28"/>
          <w:szCs w:val="28"/>
          <w:rtl/>
        </w:rPr>
        <w:t xml:space="preserve">الاستجابة الفعالة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لـلأزمات </w:t>
      </w:r>
      <w:r w:rsidRPr="00E51625">
        <w:rPr>
          <w:rFonts w:ascii="Sakkal Majalla" w:hAnsi="Sakkal Majalla" w:cs="Sakkal Majalla"/>
          <w:sz w:val="28"/>
          <w:szCs w:val="28"/>
          <w:rtl/>
        </w:rPr>
        <w:t xml:space="preserve">ويجعلها أكثر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عرضـة </w:t>
      </w:r>
      <w:r w:rsidRPr="00E51625">
        <w:rPr>
          <w:rFonts w:ascii="Sakkal Majalla" w:hAnsi="Sakkal Majalla" w:cs="Sakkal Majalla"/>
          <w:sz w:val="28"/>
          <w:szCs w:val="28"/>
          <w:rtl/>
        </w:rPr>
        <w:t>للمخاطر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51625">
        <w:rPr>
          <w:rFonts w:ascii="Sakkal Majalla" w:hAnsi="Sakkal Majalla" w:cs="Sakkal Majalla"/>
          <w:sz w:val="28"/>
          <w:szCs w:val="28"/>
          <w:rtl/>
        </w:rPr>
        <w:t xml:space="preserve">وتشمل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الإمكـانيات </w:t>
      </w:r>
      <w:r w:rsidRPr="00E51625">
        <w:rPr>
          <w:rFonts w:ascii="Sakkal Majalla" w:hAnsi="Sakkal Majalla" w:cs="Sakkal Majalla"/>
          <w:sz w:val="28"/>
          <w:szCs w:val="28"/>
          <w:rtl/>
        </w:rPr>
        <w:t xml:space="preserve">المادية أيضًا جاهزية الأنظمة </w:t>
      </w:r>
      <w:r w:rsidR="00D414FB">
        <w:rPr>
          <w:rFonts w:ascii="Sakkal Majalla" w:hAnsi="Sakkal Majalla" w:cs="Sakkal Majalla"/>
          <w:sz w:val="28"/>
          <w:szCs w:val="28"/>
          <w:rtl/>
        </w:rPr>
        <w:t>الاحـتياطية</w:t>
      </w:r>
      <w:r w:rsidRPr="00E51625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واستمراريـة </w:t>
      </w:r>
      <w:r w:rsidRPr="00E51625">
        <w:rPr>
          <w:rFonts w:ascii="Sakkal Majalla" w:hAnsi="Sakkal Majalla" w:cs="Sakkal Majalla"/>
          <w:sz w:val="28"/>
          <w:szCs w:val="28"/>
          <w:rtl/>
        </w:rPr>
        <w:t xml:space="preserve">الأعمال عبر مراكز </w:t>
      </w:r>
      <w:r w:rsidR="00D414FB">
        <w:rPr>
          <w:rFonts w:ascii="Sakkal Majalla" w:hAnsi="Sakkal Majalla" w:cs="Sakkal Majalla"/>
          <w:sz w:val="28"/>
          <w:szCs w:val="28"/>
          <w:rtl/>
        </w:rPr>
        <w:t>بديـلة</w:t>
      </w:r>
      <w:r w:rsidRPr="00E51625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وضمـان </w:t>
      </w:r>
      <w:r w:rsidRPr="00E51625">
        <w:rPr>
          <w:rFonts w:ascii="Sakkal Majalla" w:hAnsi="Sakkal Majalla" w:cs="Sakkal Majalla"/>
          <w:sz w:val="28"/>
          <w:szCs w:val="28"/>
          <w:rtl/>
        </w:rPr>
        <w:t>التوافق بين مكونات الأجهزة المختلفة لتحقيق التكامل التقني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5BA73AA1" w14:textId="28608DEC" w:rsidR="00E830AC" w:rsidRPr="00604060" w:rsidRDefault="00E830AC" w:rsidP="00E830AC">
      <w:pPr>
        <w:numPr>
          <w:ilvl w:val="0"/>
          <w:numId w:val="44"/>
        </w:numPr>
        <w:spacing w:before="240" w:after="0" w:line="276" w:lineRule="auto"/>
        <w:divId w:val="1013797401"/>
        <w:rPr>
          <w:rFonts w:ascii="Sakkal Majalla" w:hAnsi="Sakkal Majalla" w:cs="Sakkal Majalla"/>
          <w:b/>
          <w:bCs/>
          <w:sz w:val="30"/>
          <w:szCs w:val="30"/>
          <w:u w:val="single"/>
        </w:rPr>
      </w:pPr>
      <w:r w:rsidRPr="00E51625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الإمكانيات </w:t>
      </w:r>
      <w:r w:rsidR="00D414FB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>الفـنية</w:t>
      </w:r>
      <w:r w:rsidR="002712B5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 xml:space="preserve">: </w:t>
      </w:r>
    </w:p>
    <w:p w14:paraId="39810C07" w14:textId="2CEEEC69" w:rsidR="00E830AC" w:rsidRPr="00E51625" w:rsidRDefault="00D414FB" w:rsidP="00E830AC">
      <w:pPr>
        <w:spacing w:after="0" w:line="276" w:lineRule="auto"/>
        <w:ind w:left="720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وتشمـل </w:t>
      </w:r>
      <w:r w:rsidR="00E830AC" w:rsidRPr="00E51625">
        <w:rPr>
          <w:rFonts w:ascii="Sakkal Majalla" w:hAnsi="Sakkal Majalla" w:cs="Sakkal Majalla"/>
          <w:sz w:val="28"/>
          <w:szCs w:val="28"/>
          <w:rtl/>
        </w:rPr>
        <w:t xml:space="preserve">البرمجيات المتقدمة، الخوارزميات التنبؤية، أنظمة </w:t>
      </w:r>
      <w:r>
        <w:rPr>
          <w:rFonts w:ascii="Sakkal Majalla" w:hAnsi="Sakkal Majalla" w:cs="Sakkal Majalla"/>
          <w:sz w:val="28"/>
          <w:szCs w:val="28"/>
          <w:rtl/>
        </w:rPr>
        <w:t xml:space="preserve">التـعلم </w:t>
      </w:r>
      <w:r w:rsidR="00E830AC" w:rsidRPr="00E51625">
        <w:rPr>
          <w:rFonts w:ascii="Sakkal Majalla" w:hAnsi="Sakkal Majalla" w:cs="Sakkal Majalla"/>
          <w:sz w:val="28"/>
          <w:szCs w:val="28"/>
          <w:rtl/>
        </w:rPr>
        <w:t xml:space="preserve">الآلي، والأدوات التحليلية </w:t>
      </w:r>
      <w:r>
        <w:rPr>
          <w:rFonts w:ascii="Sakkal Majalla" w:hAnsi="Sakkal Majalla" w:cs="Sakkal Majalla"/>
          <w:sz w:val="28"/>
          <w:szCs w:val="28"/>
          <w:rtl/>
        </w:rPr>
        <w:t xml:space="preserve">الـتي </w:t>
      </w:r>
      <w:r w:rsidR="00E830AC" w:rsidRPr="00E51625">
        <w:rPr>
          <w:rFonts w:ascii="Sakkal Majalla" w:hAnsi="Sakkal Majalla" w:cs="Sakkal Majalla"/>
          <w:sz w:val="28"/>
          <w:szCs w:val="28"/>
          <w:rtl/>
        </w:rPr>
        <w:t xml:space="preserve">توظفها </w:t>
      </w:r>
      <w:proofErr w:type="gramStart"/>
      <w:r>
        <w:rPr>
          <w:rFonts w:ascii="Sakkal Majalla" w:hAnsi="Sakkal Majalla" w:cs="Sakkal Majalla"/>
          <w:sz w:val="28"/>
          <w:szCs w:val="28"/>
          <w:rtl/>
        </w:rPr>
        <w:t xml:space="preserve">المؤسـسات 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  <w:proofErr w:type="gramEnd"/>
      <w:r w:rsidR="001F526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E830AC" w:rsidRPr="00E51625">
        <w:rPr>
          <w:rFonts w:ascii="Sakkal Majalla" w:hAnsi="Sakkal Majalla" w:cs="Sakkal Majalla"/>
          <w:sz w:val="28"/>
          <w:szCs w:val="28"/>
          <w:rtl/>
        </w:rPr>
        <w:t xml:space="preserve">هذه </w:t>
      </w:r>
      <w:r>
        <w:rPr>
          <w:rFonts w:ascii="Sakkal Majalla" w:hAnsi="Sakkal Majalla" w:cs="Sakkal Majalla"/>
          <w:sz w:val="28"/>
          <w:szCs w:val="28"/>
          <w:rtl/>
        </w:rPr>
        <w:t xml:space="preserve">الإمـكانيات </w:t>
      </w:r>
      <w:r w:rsidR="00E830AC" w:rsidRPr="00E51625">
        <w:rPr>
          <w:rFonts w:ascii="Sakkal Majalla" w:hAnsi="Sakkal Majalla" w:cs="Sakkal Majalla"/>
          <w:sz w:val="28"/>
          <w:szCs w:val="28"/>
          <w:rtl/>
        </w:rPr>
        <w:t xml:space="preserve">تُعتبر </w:t>
      </w:r>
      <w:r>
        <w:rPr>
          <w:rFonts w:ascii="Sakkal Majalla" w:hAnsi="Sakkal Majalla" w:cs="Sakkal Majalla"/>
          <w:sz w:val="28"/>
          <w:szCs w:val="28"/>
          <w:rtl/>
        </w:rPr>
        <w:t xml:space="preserve">الـقلب </w:t>
      </w:r>
      <w:r w:rsidR="00E830AC" w:rsidRPr="00E51625">
        <w:rPr>
          <w:rFonts w:ascii="Sakkal Majalla" w:hAnsi="Sakkal Majalla" w:cs="Sakkal Majalla"/>
          <w:sz w:val="28"/>
          <w:szCs w:val="28"/>
          <w:rtl/>
        </w:rPr>
        <w:t xml:space="preserve">النابض لأي تطبيق ذكي، إذ تتيح </w:t>
      </w:r>
      <w:r>
        <w:rPr>
          <w:rFonts w:ascii="Sakkal Majalla" w:hAnsi="Sakkal Majalla" w:cs="Sakkal Majalla"/>
          <w:sz w:val="28"/>
          <w:szCs w:val="28"/>
          <w:rtl/>
        </w:rPr>
        <w:t xml:space="preserve">تحليـل </w:t>
      </w:r>
      <w:r w:rsidR="00E830AC" w:rsidRPr="00E51625">
        <w:rPr>
          <w:rFonts w:ascii="Sakkal Majalla" w:hAnsi="Sakkal Majalla" w:cs="Sakkal Majalla"/>
          <w:sz w:val="28"/>
          <w:szCs w:val="28"/>
          <w:rtl/>
        </w:rPr>
        <w:t xml:space="preserve">البيانات المعقدة بسرعة، وتوليد رؤى </w:t>
      </w:r>
      <w:r>
        <w:rPr>
          <w:rFonts w:ascii="Sakkal Majalla" w:hAnsi="Sakkal Majalla" w:cs="Sakkal Majalla"/>
          <w:sz w:val="28"/>
          <w:szCs w:val="28"/>
          <w:rtl/>
        </w:rPr>
        <w:t xml:space="preserve">استراتـيجية </w:t>
      </w:r>
      <w:r w:rsidR="00E830AC" w:rsidRPr="00E51625">
        <w:rPr>
          <w:rFonts w:ascii="Sakkal Majalla" w:hAnsi="Sakkal Majalla" w:cs="Sakkal Majalla"/>
          <w:sz w:val="28"/>
          <w:szCs w:val="28"/>
          <w:rtl/>
        </w:rPr>
        <w:t>لدعم اتخاذ القرار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>
        <w:rPr>
          <w:rFonts w:ascii="Sakkal Majalla" w:hAnsi="Sakkal Majalla" w:cs="Sakkal Majalla"/>
          <w:sz w:val="28"/>
          <w:szCs w:val="28"/>
          <w:rtl/>
        </w:rPr>
        <w:t xml:space="preserve">كـما </w:t>
      </w:r>
      <w:r w:rsidR="00E830AC" w:rsidRPr="00E51625">
        <w:rPr>
          <w:rFonts w:ascii="Sakkal Majalla" w:hAnsi="Sakkal Majalla" w:cs="Sakkal Majalla"/>
          <w:sz w:val="28"/>
          <w:szCs w:val="28"/>
          <w:rtl/>
        </w:rPr>
        <w:t xml:space="preserve">أن تحديث البرمجيات </w:t>
      </w:r>
      <w:r>
        <w:rPr>
          <w:rFonts w:ascii="Sakkal Majalla" w:hAnsi="Sakkal Majalla" w:cs="Sakkal Majalla"/>
          <w:sz w:val="28"/>
          <w:szCs w:val="28"/>
          <w:rtl/>
        </w:rPr>
        <w:t xml:space="preserve">وتطـوير </w:t>
      </w:r>
      <w:r w:rsidR="00E830AC" w:rsidRPr="00E51625">
        <w:rPr>
          <w:rFonts w:ascii="Sakkal Majalla" w:hAnsi="Sakkal Majalla" w:cs="Sakkal Majalla"/>
          <w:sz w:val="28"/>
          <w:szCs w:val="28"/>
          <w:rtl/>
        </w:rPr>
        <w:t xml:space="preserve">الخوارزميات بانتظام </w:t>
      </w:r>
      <w:r>
        <w:rPr>
          <w:rFonts w:ascii="Sakkal Majalla" w:hAnsi="Sakkal Majalla" w:cs="Sakkal Majalla"/>
          <w:sz w:val="28"/>
          <w:szCs w:val="28"/>
          <w:rtl/>
        </w:rPr>
        <w:t xml:space="preserve">يعـزز </w:t>
      </w:r>
      <w:r w:rsidR="00E830AC" w:rsidRPr="00E51625">
        <w:rPr>
          <w:rFonts w:ascii="Sakkal Majalla" w:hAnsi="Sakkal Majalla" w:cs="Sakkal Majalla"/>
          <w:sz w:val="28"/>
          <w:szCs w:val="28"/>
          <w:rtl/>
        </w:rPr>
        <w:t xml:space="preserve">من دقة التنبؤات </w:t>
      </w:r>
      <w:r>
        <w:rPr>
          <w:rFonts w:ascii="Sakkal Majalla" w:hAnsi="Sakkal Majalla" w:cs="Sakkal Majalla"/>
          <w:sz w:val="28"/>
          <w:szCs w:val="28"/>
          <w:rtl/>
        </w:rPr>
        <w:t xml:space="preserve">ويُحـسن </w:t>
      </w:r>
      <w:r w:rsidR="00E830AC" w:rsidRPr="00E51625">
        <w:rPr>
          <w:rFonts w:ascii="Sakkal Majalla" w:hAnsi="Sakkal Majalla" w:cs="Sakkal Majalla"/>
          <w:sz w:val="28"/>
          <w:szCs w:val="28"/>
          <w:rtl/>
        </w:rPr>
        <w:t xml:space="preserve">الاستجابة </w:t>
      </w:r>
      <w:r>
        <w:rPr>
          <w:rFonts w:ascii="Sakkal Majalla" w:hAnsi="Sakkal Majalla" w:cs="Sakkal Majalla"/>
          <w:sz w:val="28"/>
          <w:szCs w:val="28"/>
          <w:rtl/>
        </w:rPr>
        <w:t>المؤسسـية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>
        <w:rPr>
          <w:rFonts w:ascii="Sakkal Majalla" w:hAnsi="Sakkal Majalla" w:cs="Sakkal Majalla"/>
          <w:sz w:val="28"/>
          <w:szCs w:val="28"/>
          <w:rtl/>
        </w:rPr>
        <w:t xml:space="preserve">وتـشمل الإمكانـيات </w:t>
      </w:r>
      <w:r w:rsidR="00E830AC" w:rsidRPr="00E51625">
        <w:rPr>
          <w:rFonts w:ascii="Sakkal Majalla" w:hAnsi="Sakkal Majalla" w:cs="Sakkal Majalla"/>
          <w:sz w:val="28"/>
          <w:szCs w:val="28"/>
          <w:rtl/>
        </w:rPr>
        <w:t xml:space="preserve">الفنية أيضًا بناء </w:t>
      </w:r>
      <w:r>
        <w:rPr>
          <w:rFonts w:ascii="Sakkal Majalla" w:hAnsi="Sakkal Majalla" w:cs="Sakkal Majalla"/>
          <w:sz w:val="28"/>
          <w:szCs w:val="28"/>
          <w:rtl/>
        </w:rPr>
        <w:t xml:space="preserve">مـنصات </w:t>
      </w:r>
      <w:r w:rsidR="00E830AC" w:rsidRPr="00E51625">
        <w:rPr>
          <w:rFonts w:ascii="Sakkal Majalla" w:hAnsi="Sakkal Majalla" w:cs="Sakkal Majalla"/>
          <w:sz w:val="28"/>
          <w:szCs w:val="28"/>
          <w:rtl/>
        </w:rPr>
        <w:t xml:space="preserve">برمجية </w:t>
      </w:r>
      <w:r>
        <w:rPr>
          <w:rFonts w:ascii="Sakkal Majalla" w:hAnsi="Sakkal Majalla" w:cs="Sakkal Majalla"/>
          <w:sz w:val="28"/>
          <w:szCs w:val="28"/>
          <w:rtl/>
        </w:rPr>
        <w:t>متكامـلة</w:t>
      </w:r>
      <w:r w:rsidR="00E830AC" w:rsidRPr="00E51625">
        <w:rPr>
          <w:rFonts w:ascii="Sakkal Majalla" w:hAnsi="Sakkal Majalla" w:cs="Sakkal Majalla"/>
          <w:sz w:val="28"/>
          <w:szCs w:val="28"/>
          <w:rtl/>
        </w:rPr>
        <w:t xml:space="preserve">، وتبني </w:t>
      </w:r>
      <w:r>
        <w:rPr>
          <w:rFonts w:ascii="Sakkal Majalla" w:hAnsi="Sakkal Majalla" w:cs="Sakkal Majalla"/>
          <w:sz w:val="28"/>
          <w:szCs w:val="28"/>
          <w:rtl/>
        </w:rPr>
        <w:t xml:space="preserve">تقـنيات </w:t>
      </w:r>
      <w:r w:rsidR="00E830AC" w:rsidRPr="00E51625">
        <w:rPr>
          <w:rFonts w:ascii="Sakkal Majalla" w:hAnsi="Sakkal Majalla" w:cs="Sakkal Majalla"/>
          <w:sz w:val="28"/>
          <w:szCs w:val="28"/>
          <w:rtl/>
        </w:rPr>
        <w:t xml:space="preserve">مفتوحة المصدر لتعزيز </w:t>
      </w:r>
      <w:r>
        <w:rPr>
          <w:rFonts w:ascii="Sakkal Majalla" w:hAnsi="Sakkal Majalla" w:cs="Sakkal Majalla"/>
          <w:sz w:val="28"/>
          <w:szCs w:val="28"/>
          <w:rtl/>
        </w:rPr>
        <w:t>الابتـكار</w:t>
      </w:r>
      <w:r w:rsidR="00E830AC" w:rsidRPr="00E51625">
        <w:rPr>
          <w:rFonts w:ascii="Sakkal Majalla" w:hAnsi="Sakkal Majalla" w:cs="Sakkal Majalla"/>
          <w:sz w:val="28"/>
          <w:szCs w:val="28"/>
          <w:rtl/>
        </w:rPr>
        <w:t>، وتطوير واجهات برمجية</w:t>
      </w:r>
      <w:r w:rsidR="00E830AC" w:rsidRPr="00E51625">
        <w:rPr>
          <w:rFonts w:ascii="Sakkal Majalla" w:hAnsi="Sakkal Majalla" w:cs="Sakkal Majalla"/>
          <w:sz w:val="28"/>
          <w:szCs w:val="28"/>
        </w:rPr>
        <w:t xml:space="preserve"> (APIs) </w:t>
      </w:r>
      <w:r>
        <w:rPr>
          <w:rFonts w:ascii="Sakkal Majalla" w:hAnsi="Sakkal Majalla" w:cs="Sakkal Majalla"/>
          <w:sz w:val="28"/>
          <w:szCs w:val="28"/>
          <w:rtl/>
        </w:rPr>
        <w:t xml:space="preserve">تسمـح </w:t>
      </w:r>
      <w:r w:rsidR="00E830AC" w:rsidRPr="00E51625">
        <w:rPr>
          <w:rFonts w:ascii="Sakkal Majalla" w:hAnsi="Sakkal Majalla" w:cs="Sakkal Majalla"/>
          <w:sz w:val="28"/>
          <w:szCs w:val="28"/>
          <w:rtl/>
        </w:rPr>
        <w:t xml:space="preserve">بدمج الأنظمة الداخلية </w:t>
      </w:r>
      <w:r>
        <w:rPr>
          <w:rFonts w:ascii="Sakkal Majalla" w:hAnsi="Sakkal Majalla" w:cs="Sakkal Majalla"/>
          <w:sz w:val="28"/>
          <w:szCs w:val="28"/>
          <w:rtl/>
        </w:rPr>
        <w:t xml:space="preserve">مـع </w:t>
      </w:r>
      <w:r w:rsidR="00E830AC" w:rsidRPr="00E51625">
        <w:rPr>
          <w:rFonts w:ascii="Sakkal Majalla" w:hAnsi="Sakkal Majalla" w:cs="Sakkal Majalla"/>
          <w:sz w:val="28"/>
          <w:szCs w:val="28"/>
          <w:rtl/>
        </w:rPr>
        <w:t xml:space="preserve">حلول ذكية </w:t>
      </w:r>
      <w:r>
        <w:rPr>
          <w:rFonts w:ascii="Sakkal Majalla" w:hAnsi="Sakkal Majalla" w:cs="Sakkal Majalla"/>
          <w:sz w:val="28"/>
          <w:szCs w:val="28"/>
          <w:rtl/>
        </w:rPr>
        <w:t xml:space="preserve">خـارجية لرفـع مـستوى </w:t>
      </w:r>
      <w:r w:rsidR="00E830AC" w:rsidRPr="00E51625">
        <w:rPr>
          <w:rFonts w:ascii="Sakkal Majalla" w:hAnsi="Sakkal Majalla" w:cs="Sakkal Majalla"/>
          <w:sz w:val="28"/>
          <w:szCs w:val="28"/>
          <w:rtl/>
        </w:rPr>
        <w:t>الكفاءة والمرونة المؤسسية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26B744B5" w14:textId="77777777" w:rsidR="00E830AC" w:rsidRDefault="00E830AC" w:rsidP="00E830AC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  <w:rtl/>
        </w:rPr>
      </w:pPr>
    </w:p>
    <w:p w14:paraId="16B1116F" w14:textId="77777777" w:rsidR="00EF6C11" w:rsidRDefault="00EF6C11" w:rsidP="00731A59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  <w:rtl/>
        </w:rPr>
      </w:pPr>
    </w:p>
    <w:p w14:paraId="514A9F72" w14:textId="77777777" w:rsidR="004D33A0" w:rsidRDefault="004D33A0" w:rsidP="00731A59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  <w:rtl/>
        </w:rPr>
      </w:pPr>
    </w:p>
    <w:p w14:paraId="16E7DD40" w14:textId="5587C4FD" w:rsidR="002959C5" w:rsidRDefault="002959C5" w:rsidP="002959C5">
      <w:pPr>
        <w:pStyle w:val="Heading2"/>
        <w:divId w:val="1013797401"/>
        <w:rPr>
          <w:rtl/>
        </w:rPr>
      </w:pPr>
      <w:bookmarkStart w:id="34" w:name="_Toc215434941"/>
      <w:r>
        <w:rPr>
          <w:rFonts w:hint="cs"/>
          <w:rtl/>
        </w:rPr>
        <w:lastRenderedPageBreak/>
        <w:t xml:space="preserve">المبحث </w:t>
      </w:r>
      <w:proofErr w:type="gramStart"/>
      <w:r w:rsidR="00D414FB">
        <w:rPr>
          <w:rtl/>
        </w:rPr>
        <w:t xml:space="preserve">الثانـي </w:t>
      </w:r>
      <w:r w:rsidR="002712B5">
        <w:rPr>
          <w:rtl/>
        </w:rPr>
        <w:t>:</w:t>
      </w:r>
      <w:proofErr w:type="gramEnd"/>
      <w:r w:rsidR="002712B5">
        <w:rPr>
          <w:rtl/>
        </w:rPr>
        <w:t xml:space="preserve"> </w:t>
      </w:r>
      <w:r w:rsidR="00D414FB">
        <w:rPr>
          <w:rtl/>
          <w:lang w:bidi="ar-SA"/>
        </w:rPr>
        <w:t xml:space="preserve">متابـعة </w:t>
      </w:r>
      <w:r w:rsidRPr="002959C5">
        <w:rPr>
          <w:rtl/>
          <w:lang w:bidi="ar-SA"/>
        </w:rPr>
        <w:t>إدارة المشاريع</w:t>
      </w:r>
      <w:bookmarkEnd w:id="34"/>
    </w:p>
    <w:p w14:paraId="459D5F16" w14:textId="33C293F6" w:rsidR="002959C5" w:rsidRDefault="00D414FB" w:rsidP="007D1307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تعتـبر </w:t>
      </w:r>
      <w:r w:rsidR="007D1307" w:rsidRPr="007D1307">
        <w:rPr>
          <w:rFonts w:ascii="Sakkal Majalla" w:hAnsi="Sakkal Majalla" w:cs="Sakkal Majalla"/>
          <w:sz w:val="28"/>
          <w:szCs w:val="28"/>
          <w:rtl/>
        </w:rPr>
        <w:t xml:space="preserve">متابعة إدارة المشاريع </w:t>
      </w:r>
      <w:r>
        <w:rPr>
          <w:rFonts w:ascii="Sakkal Majalla" w:hAnsi="Sakkal Majalla" w:cs="Sakkal Majalla"/>
          <w:sz w:val="28"/>
          <w:szCs w:val="28"/>
          <w:rtl/>
        </w:rPr>
        <w:t xml:space="preserve">مـن العمـليات </w:t>
      </w:r>
      <w:r w:rsidR="007D1307" w:rsidRPr="007D1307">
        <w:rPr>
          <w:rFonts w:ascii="Sakkal Majalla" w:hAnsi="Sakkal Majalla" w:cs="Sakkal Majalla"/>
          <w:sz w:val="28"/>
          <w:szCs w:val="28"/>
          <w:rtl/>
        </w:rPr>
        <w:t xml:space="preserve">الحيوية التي تضمن </w:t>
      </w:r>
      <w:r>
        <w:rPr>
          <w:rFonts w:ascii="Sakkal Majalla" w:hAnsi="Sakkal Majalla" w:cs="Sakkal Majalla"/>
          <w:sz w:val="28"/>
          <w:szCs w:val="28"/>
          <w:rtl/>
        </w:rPr>
        <w:t xml:space="preserve">سـير </w:t>
      </w:r>
      <w:r w:rsidR="007D1307" w:rsidRPr="007D1307">
        <w:rPr>
          <w:rFonts w:ascii="Sakkal Majalla" w:hAnsi="Sakkal Majalla" w:cs="Sakkal Majalla"/>
          <w:sz w:val="28"/>
          <w:szCs w:val="28"/>
          <w:rtl/>
        </w:rPr>
        <w:t xml:space="preserve">المشاريع وفق </w:t>
      </w:r>
      <w:r>
        <w:rPr>
          <w:rFonts w:ascii="Sakkal Majalla" w:hAnsi="Sakkal Majalla" w:cs="Sakkal Majalla"/>
          <w:sz w:val="28"/>
          <w:szCs w:val="28"/>
          <w:rtl/>
        </w:rPr>
        <w:t xml:space="preserve">الخطـط </w:t>
      </w:r>
      <w:r w:rsidR="007D1307" w:rsidRPr="007D1307">
        <w:rPr>
          <w:rFonts w:ascii="Sakkal Majalla" w:hAnsi="Sakkal Majalla" w:cs="Sakkal Majalla"/>
          <w:sz w:val="28"/>
          <w:szCs w:val="28"/>
          <w:rtl/>
        </w:rPr>
        <w:t xml:space="preserve">الموضوعة، وتحقيق الأهداف المحددة في الوقت المناسب وضمن </w:t>
      </w:r>
      <w:r>
        <w:rPr>
          <w:rFonts w:ascii="Sakkal Majalla" w:hAnsi="Sakkal Majalla" w:cs="Sakkal Majalla"/>
          <w:sz w:val="28"/>
          <w:szCs w:val="28"/>
          <w:rtl/>
        </w:rPr>
        <w:t>الميزانـية المحـددة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7D1307" w:rsidRPr="007D1307">
        <w:rPr>
          <w:rFonts w:ascii="Sakkal Majalla" w:hAnsi="Sakkal Majalla" w:cs="Sakkal Majalla"/>
          <w:sz w:val="28"/>
          <w:szCs w:val="28"/>
          <w:rtl/>
        </w:rPr>
        <w:t xml:space="preserve">تهدف هذه العملية </w:t>
      </w:r>
      <w:r>
        <w:rPr>
          <w:rFonts w:ascii="Sakkal Majalla" w:hAnsi="Sakkal Majalla" w:cs="Sakkal Majalla"/>
          <w:sz w:val="28"/>
          <w:szCs w:val="28"/>
          <w:rtl/>
        </w:rPr>
        <w:t xml:space="preserve">إلـى </w:t>
      </w:r>
      <w:r w:rsidR="007D1307" w:rsidRPr="007D1307">
        <w:rPr>
          <w:rFonts w:ascii="Sakkal Majalla" w:hAnsi="Sakkal Majalla" w:cs="Sakkal Majalla"/>
          <w:sz w:val="28"/>
          <w:szCs w:val="28"/>
          <w:rtl/>
        </w:rPr>
        <w:t xml:space="preserve">مراقبة تقدم </w:t>
      </w:r>
      <w:r>
        <w:rPr>
          <w:rFonts w:ascii="Sakkal Majalla" w:hAnsi="Sakkal Majalla" w:cs="Sakkal Majalla"/>
          <w:sz w:val="28"/>
          <w:szCs w:val="28"/>
          <w:rtl/>
        </w:rPr>
        <w:t>المـشروع باسـتمرار</w:t>
      </w:r>
      <w:r w:rsidR="007D1307" w:rsidRPr="007D1307">
        <w:rPr>
          <w:rFonts w:ascii="Sakkal Majalla" w:hAnsi="Sakkal Majalla" w:cs="Sakkal Majalla"/>
          <w:sz w:val="28"/>
          <w:szCs w:val="28"/>
          <w:rtl/>
        </w:rPr>
        <w:t xml:space="preserve">، والتأكد </w:t>
      </w:r>
      <w:r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="007D1307" w:rsidRPr="007D1307">
        <w:rPr>
          <w:rFonts w:ascii="Sakkal Majalla" w:hAnsi="Sakkal Majalla" w:cs="Sakkal Majalla"/>
          <w:sz w:val="28"/>
          <w:szCs w:val="28"/>
          <w:rtl/>
        </w:rPr>
        <w:t xml:space="preserve">أنه يسير وفق </w:t>
      </w:r>
      <w:r>
        <w:rPr>
          <w:rFonts w:ascii="Sakkal Majalla" w:hAnsi="Sakkal Majalla" w:cs="Sakkal Majalla"/>
          <w:sz w:val="28"/>
          <w:szCs w:val="28"/>
          <w:rtl/>
        </w:rPr>
        <w:t xml:space="preserve">الجـداول </w:t>
      </w:r>
      <w:r w:rsidR="007D1307" w:rsidRPr="007D1307">
        <w:rPr>
          <w:rFonts w:ascii="Sakkal Majalla" w:hAnsi="Sakkal Majalla" w:cs="Sakkal Majalla"/>
          <w:sz w:val="28"/>
          <w:szCs w:val="28"/>
          <w:rtl/>
        </w:rPr>
        <w:t xml:space="preserve">الزمنية </w:t>
      </w:r>
      <w:r>
        <w:rPr>
          <w:rFonts w:ascii="Sakkal Majalla" w:hAnsi="Sakkal Majalla" w:cs="Sakkal Majalla"/>
          <w:sz w:val="28"/>
          <w:szCs w:val="28"/>
          <w:rtl/>
        </w:rPr>
        <w:t>المحـددة</w:t>
      </w:r>
      <w:r w:rsidR="007D1307" w:rsidRPr="007D1307">
        <w:rPr>
          <w:rFonts w:ascii="Sakkal Majalla" w:hAnsi="Sakkal Majalla" w:cs="Sakkal Majalla"/>
          <w:sz w:val="28"/>
          <w:szCs w:val="28"/>
          <w:rtl/>
        </w:rPr>
        <w:t xml:space="preserve">، وكذلك مراقبة </w:t>
      </w:r>
      <w:r>
        <w:rPr>
          <w:rFonts w:ascii="Sakkal Majalla" w:hAnsi="Sakkal Majalla" w:cs="Sakkal Majalla"/>
          <w:sz w:val="28"/>
          <w:szCs w:val="28"/>
          <w:rtl/>
        </w:rPr>
        <w:t xml:space="preserve">جـودة </w:t>
      </w:r>
      <w:r w:rsidR="007D1307" w:rsidRPr="007D1307">
        <w:rPr>
          <w:rFonts w:ascii="Sakkal Majalla" w:hAnsi="Sakkal Majalla" w:cs="Sakkal Majalla"/>
          <w:sz w:val="28"/>
          <w:szCs w:val="28"/>
          <w:rtl/>
        </w:rPr>
        <w:t xml:space="preserve">الأداء </w:t>
      </w:r>
      <w:r>
        <w:rPr>
          <w:rFonts w:ascii="Sakkal Majalla" w:hAnsi="Sakkal Majalla" w:cs="Sakkal Majalla"/>
          <w:sz w:val="28"/>
          <w:szCs w:val="28"/>
          <w:rtl/>
        </w:rPr>
        <w:t>والتكالـيف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7D1307" w:rsidRPr="007D1307">
        <w:rPr>
          <w:rFonts w:ascii="Sakkal Majalla" w:hAnsi="Sakkal Majalla" w:cs="Sakkal Majalla"/>
          <w:sz w:val="28"/>
          <w:szCs w:val="28"/>
          <w:rtl/>
        </w:rPr>
        <w:t xml:space="preserve">في </w:t>
      </w:r>
      <w:r>
        <w:rPr>
          <w:rFonts w:ascii="Sakkal Majalla" w:hAnsi="Sakkal Majalla" w:cs="Sakkal Majalla"/>
          <w:sz w:val="28"/>
          <w:szCs w:val="28"/>
          <w:rtl/>
        </w:rPr>
        <w:t>هـذا الـمبحث</w:t>
      </w:r>
      <w:r w:rsidR="007D1307" w:rsidRPr="007D1307">
        <w:rPr>
          <w:rFonts w:ascii="Sakkal Majalla" w:hAnsi="Sakkal Majalla" w:cs="Sakkal Majalla"/>
          <w:sz w:val="28"/>
          <w:szCs w:val="28"/>
          <w:rtl/>
        </w:rPr>
        <w:t xml:space="preserve">، سيتم استعراض المفهوم الأساسي لمتابعة إدارة </w:t>
      </w:r>
      <w:r>
        <w:rPr>
          <w:rFonts w:ascii="Sakkal Majalla" w:hAnsi="Sakkal Majalla" w:cs="Sakkal Majalla"/>
          <w:sz w:val="28"/>
          <w:szCs w:val="28"/>
          <w:rtl/>
        </w:rPr>
        <w:t xml:space="preserve">الـمشاريع </w:t>
      </w:r>
      <w:r w:rsidR="007D1307" w:rsidRPr="007D1307">
        <w:rPr>
          <w:rFonts w:ascii="Sakkal Majalla" w:hAnsi="Sakkal Majalla" w:cs="Sakkal Majalla"/>
          <w:sz w:val="28"/>
          <w:szCs w:val="28"/>
          <w:rtl/>
        </w:rPr>
        <w:t xml:space="preserve">من خلال تقديم الأسس النظرية التي تساهم </w:t>
      </w:r>
      <w:r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="007D1307" w:rsidRPr="007D1307">
        <w:rPr>
          <w:rFonts w:ascii="Sakkal Majalla" w:hAnsi="Sakkal Majalla" w:cs="Sakkal Majalla"/>
          <w:sz w:val="28"/>
          <w:szCs w:val="28"/>
          <w:rtl/>
        </w:rPr>
        <w:t xml:space="preserve">فهم هذه </w:t>
      </w:r>
      <w:r>
        <w:rPr>
          <w:rFonts w:ascii="Sakkal Majalla" w:hAnsi="Sakkal Majalla" w:cs="Sakkal Majalla"/>
          <w:sz w:val="28"/>
          <w:szCs w:val="28"/>
          <w:rtl/>
        </w:rPr>
        <w:t>العمليـة</w:t>
      </w:r>
      <w:r w:rsidR="007D1307" w:rsidRPr="007D1307">
        <w:rPr>
          <w:rFonts w:ascii="Sakkal Majalla" w:hAnsi="Sakkal Majalla" w:cs="Sakkal Majalla"/>
          <w:sz w:val="28"/>
          <w:szCs w:val="28"/>
          <w:rtl/>
        </w:rPr>
        <w:t xml:space="preserve">، بالإضافة </w:t>
      </w:r>
      <w:r>
        <w:rPr>
          <w:rFonts w:ascii="Sakkal Majalla" w:hAnsi="Sakkal Majalla" w:cs="Sakkal Majalla"/>
          <w:sz w:val="28"/>
          <w:szCs w:val="28"/>
          <w:rtl/>
        </w:rPr>
        <w:t xml:space="preserve">إلـى </w:t>
      </w:r>
      <w:r w:rsidR="007D1307" w:rsidRPr="007D1307">
        <w:rPr>
          <w:rFonts w:ascii="Sakkal Majalla" w:hAnsi="Sakkal Majalla" w:cs="Sakkal Majalla"/>
          <w:sz w:val="28"/>
          <w:szCs w:val="28"/>
          <w:rtl/>
        </w:rPr>
        <w:t xml:space="preserve">الأدوات والنظريات </w:t>
      </w:r>
      <w:r>
        <w:rPr>
          <w:rFonts w:ascii="Sakkal Majalla" w:hAnsi="Sakkal Majalla" w:cs="Sakkal Majalla"/>
          <w:sz w:val="28"/>
          <w:szCs w:val="28"/>
          <w:rtl/>
        </w:rPr>
        <w:t xml:space="preserve">الـتي </w:t>
      </w:r>
      <w:r w:rsidR="007D1307" w:rsidRPr="007D1307">
        <w:rPr>
          <w:rFonts w:ascii="Sakkal Majalla" w:hAnsi="Sakkal Majalla" w:cs="Sakkal Majalla"/>
          <w:sz w:val="28"/>
          <w:szCs w:val="28"/>
          <w:rtl/>
        </w:rPr>
        <w:t xml:space="preserve">تدعم تطبيقها </w:t>
      </w:r>
      <w:r>
        <w:rPr>
          <w:rFonts w:ascii="Sakkal Majalla" w:hAnsi="Sakkal Majalla" w:cs="Sakkal Majalla"/>
          <w:sz w:val="28"/>
          <w:szCs w:val="28"/>
          <w:rtl/>
        </w:rPr>
        <w:t xml:space="preserve">بشـكل </w:t>
      </w:r>
      <w:r w:rsidR="007D1307" w:rsidRPr="007D1307">
        <w:rPr>
          <w:rFonts w:ascii="Sakkal Majalla" w:hAnsi="Sakkal Majalla" w:cs="Sakkal Majalla"/>
          <w:sz w:val="28"/>
          <w:szCs w:val="28"/>
          <w:rtl/>
        </w:rPr>
        <w:t>فعال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6368C9C0" w14:textId="09569216" w:rsidR="003313FE" w:rsidRPr="003313FE" w:rsidRDefault="003313FE" w:rsidP="00C61F42">
      <w:pPr>
        <w:pStyle w:val="Heading3"/>
        <w:divId w:val="1013797401"/>
      </w:pPr>
      <w:bookmarkStart w:id="35" w:name="_Toc215434942"/>
      <w:r w:rsidRPr="003313FE">
        <w:rPr>
          <w:rtl/>
        </w:rPr>
        <w:t xml:space="preserve">المفهوم العام </w:t>
      </w:r>
      <w:r w:rsidR="00D414FB">
        <w:rPr>
          <w:rtl/>
        </w:rPr>
        <w:t xml:space="preserve">لمتابـعة </w:t>
      </w:r>
      <w:r w:rsidRPr="003313FE">
        <w:rPr>
          <w:rtl/>
        </w:rPr>
        <w:t xml:space="preserve">إدارة </w:t>
      </w:r>
      <w:r w:rsidR="00D414FB">
        <w:rPr>
          <w:rtl/>
        </w:rPr>
        <w:t>المـشاريع</w:t>
      </w:r>
      <w:bookmarkEnd w:id="35"/>
    </w:p>
    <w:p w14:paraId="459CC99B" w14:textId="760337BF" w:rsidR="007D1307" w:rsidRPr="003313FE" w:rsidRDefault="00D414FB" w:rsidP="00395C29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تُعرّـَف </w:t>
      </w:r>
      <w:r w:rsidR="003313FE" w:rsidRPr="003313FE">
        <w:rPr>
          <w:rFonts w:ascii="Sakkal Majalla" w:hAnsi="Sakkal Majalla" w:cs="Sakkal Majalla"/>
          <w:sz w:val="28"/>
          <w:szCs w:val="28"/>
          <w:rtl/>
        </w:rPr>
        <w:t xml:space="preserve">متابعة إدارة المشاريع بأنها منظومة مستمرة من </w:t>
      </w:r>
      <w:r>
        <w:rPr>
          <w:rFonts w:ascii="Sakkal Majalla" w:hAnsi="Sakkal Majalla" w:cs="Sakkal Majalla"/>
          <w:sz w:val="28"/>
          <w:szCs w:val="28"/>
          <w:rtl/>
        </w:rPr>
        <w:t xml:space="preserve">جـمع بـيانات </w:t>
      </w:r>
      <w:r w:rsidR="003313FE" w:rsidRPr="003313FE">
        <w:rPr>
          <w:rFonts w:ascii="Sakkal Majalla" w:hAnsi="Sakkal Majalla" w:cs="Sakkal Majalla"/>
          <w:sz w:val="28"/>
          <w:szCs w:val="28"/>
          <w:rtl/>
        </w:rPr>
        <w:t xml:space="preserve">الأداء وتحليلها ومقارنتها بخطط </w:t>
      </w:r>
      <w:r>
        <w:rPr>
          <w:rFonts w:ascii="Sakkal Majalla" w:hAnsi="Sakkal Majalla" w:cs="Sakkal Majalla"/>
          <w:sz w:val="28"/>
          <w:szCs w:val="28"/>
          <w:rtl/>
        </w:rPr>
        <w:t xml:space="preserve">الأسـاس </w:t>
      </w:r>
      <w:r w:rsidR="003313FE" w:rsidRPr="003313FE">
        <w:rPr>
          <w:rFonts w:ascii="Sakkal Majalla" w:hAnsi="Sakkal Majalla" w:cs="Sakkal Majalla"/>
          <w:sz w:val="28"/>
          <w:szCs w:val="28"/>
          <w:rtl/>
        </w:rPr>
        <w:t xml:space="preserve">(النطاق، الجدول، التكلفة، </w:t>
      </w:r>
      <w:r>
        <w:rPr>
          <w:rFonts w:ascii="Sakkal Majalla" w:hAnsi="Sakkal Majalla" w:cs="Sakkal Majalla"/>
          <w:sz w:val="28"/>
          <w:szCs w:val="28"/>
          <w:rtl/>
        </w:rPr>
        <w:t>الـجودة</w:t>
      </w:r>
      <w:r w:rsidR="003313FE" w:rsidRPr="003313FE">
        <w:rPr>
          <w:rFonts w:ascii="Sakkal Majalla" w:hAnsi="Sakkal Majalla" w:cs="Sakkal Majalla"/>
          <w:sz w:val="28"/>
          <w:szCs w:val="28"/>
          <w:rtl/>
        </w:rPr>
        <w:t xml:space="preserve">) لتشخيص الانحرافات </w:t>
      </w:r>
      <w:r>
        <w:rPr>
          <w:rFonts w:ascii="Sakkal Majalla" w:hAnsi="Sakkal Majalla" w:cs="Sakkal Majalla"/>
          <w:sz w:val="28"/>
          <w:szCs w:val="28"/>
          <w:rtl/>
        </w:rPr>
        <w:t xml:space="preserve">واتخـاذ إجـراءات </w:t>
      </w:r>
      <w:r w:rsidR="003313FE" w:rsidRPr="003313FE">
        <w:rPr>
          <w:rFonts w:ascii="Sakkal Majalla" w:hAnsi="Sakkal Majalla" w:cs="Sakkal Majalla"/>
          <w:sz w:val="28"/>
          <w:szCs w:val="28"/>
          <w:rtl/>
        </w:rPr>
        <w:t xml:space="preserve">تصحيحية </w:t>
      </w:r>
      <w:r>
        <w:rPr>
          <w:rFonts w:ascii="Sakkal Majalla" w:hAnsi="Sakkal Majalla" w:cs="Sakkal Majalla"/>
          <w:sz w:val="28"/>
          <w:szCs w:val="28"/>
          <w:rtl/>
        </w:rPr>
        <w:t xml:space="preserve">ووقـائية </w:t>
      </w:r>
      <w:r w:rsidR="003313FE" w:rsidRPr="003313FE">
        <w:rPr>
          <w:rFonts w:ascii="Sakkal Majalla" w:hAnsi="Sakkal Majalla" w:cs="Sakkal Majalla"/>
          <w:sz w:val="28"/>
          <w:szCs w:val="28"/>
          <w:rtl/>
        </w:rPr>
        <w:t xml:space="preserve">تحقق أهداف المشروع </w:t>
      </w:r>
      <w:r>
        <w:rPr>
          <w:rFonts w:ascii="Sakkal Majalla" w:hAnsi="Sakkal Majalla" w:cs="Sakkal Majalla"/>
          <w:sz w:val="28"/>
          <w:szCs w:val="28"/>
          <w:rtl/>
        </w:rPr>
        <w:t xml:space="preserve">بكفـاءة وشفافـية عـبر </w:t>
      </w:r>
      <w:r w:rsidR="003313FE" w:rsidRPr="003313FE">
        <w:rPr>
          <w:rFonts w:ascii="Sakkal Majalla" w:hAnsi="Sakkal Majalla" w:cs="Sakkal Majalla"/>
          <w:sz w:val="28"/>
          <w:szCs w:val="28"/>
          <w:rtl/>
        </w:rPr>
        <w:t xml:space="preserve">دورة </w:t>
      </w:r>
      <w:proofErr w:type="gramStart"/>
      <w:r w:rsidR="003313FE" w:rsidRPr="003313FE">
        <w:rPr>
          <w:rFonts w:ascii="Sakkal Majalla" w:hAnsi="Sakkal Majalla" w:cs="Sakkal Majalla"/>
          <w:sz w:val="28"/>
          <w:szCs w:val="28"/>
          <w:rtl/>
        </w:rPr>
        <w:t>حياته</w:t>
      </w:r>
      <w:r w:rsidR="003313FE" w:rsidRPr="003313FE">
        <w:rPr>
          <w:rFonts w:ascii="Sakkal Majalla" w:hAnsi="Sakkal Majalla" w:cs="Sakkal Majalla"/>
          <w:sz w:val="28"/>
          <w:szCs w:val="28"/>
        </w:rPr>
        <w:t xml:space="preserve"> </w:t>
      </w:r>
      <w:r w:rsidR="00395C29">
        <w:rPr>
          <w:rFonts w:ascii="Sakkal Majalla" w:hAnsi="Sakkal Majalla" w:cs="Sakkal Majalla" w:hint="cs"/>
          <w:sz w:val="28"/>
          <w:szCs w:val="28"/>
          <w:rtl/>
        </w:rPr>
        <w:t>،</w:t>
      </w:r>
      <w:proofErr w:type="gramEnd"/>
      <w:r w:rsidR="00395C29">
        <w:rPr>
          <w:rFonts w:ascii="Sakkal Majalla" w:hAnsi="Sakkal Majalla" w:cs="Sakkal Majalla" w:hint="cs"/>
          <w:sz w:val="28"/>
          <w:szCs w:val="28"/>
          <w:rtl/>
        </w:rPr>
        <w:t xml:space="preserve">  </w:t>
      </w:r>
      <w:r>
        <w:rPr>
          <w:rFonts w:ascii="Sakkal Majalla" w:hAnsi="Sakkal Majalla" w:cs="Sakkal Majalla"/>
          <w:sz w:val="28"/>
          <w:szCs w:val="28"/>
          <w:rtl/>
        </w:rPr>
        <w:t xml:space="preserve">كمـا تُعـنى </w:t>
      </w:r>
      <w:r w:rsidR="003313FE" w:rsidRPr="003313FE">
        <w:rPr>
          <w:rFonts w:ascii="Sakkal Majalla" w:hAnsi="Sakkal Majalla" w:cs="Sakkal Majalla"/>
          <w:sz w:val="28"/>
          <w:szCs w:val="28"/>
          <w:rtl/>
        </w:rPr>
        <w:t xml:space="preserve">المتابعة بدعم </w:t>
      </w:r>
      <w:r>
        <w:rPr>
          <w:rFonts w:ascii="Sakkal Majalla" w:hAnsi="Sakkal Majalla" w:cs="Sakkal Majalla"/>
          <w:sz w:val="28"/>
          <w:szCs w:val="28"/>
          <w:rtl/>
        </w:rPr>
        <w:t xml:space="preserve">القـرار </w:t>
      </w:r>
      <w:r w:rsidR="003313FE" w:rsidRPr="003313FE">
        <w:rPr>
          <w:rFonts w:ascii="Sakkal Majalla" w:hAnsi="Sakkal Majalla" w:cs="Sakkal Majalla"/>
          <w:sz w:val="28"/>
          <w:szCs w:val="28"/>
          <w:rtl/>
        </w:rPr>
        <w:t xml:space="preserve">في </w:t>
      </w:r>
      <w:r>
        <w:rPr>
          <w:rFonts w:ascii="Sakkal Majalla" w:hAnsi="Sakkal Majalla" w:cs="Sakkal Majalla"/>
          <w:sz w:val="28"/>
          <w:szCs w:val="28"/>
          <w:rtl/>
        </w:rPr>
        <w:t xml:space="preserve">الـزمن </w:t>
      </w:r>
      <w:r w:rsidR="003313FE" w:rsidRPr="003313FE">
        <w:rPr>
          <w:rFonts w:ascii="Sakkal Majalla" w:hAnsi="Sakkal Majalla" w:cs="Sakkal Majalla"/>
          <w:sz w:val="28"/>
          <w:szCs w:val="28"/>
          <w:rtl/>
        </w:rPr>
        <w:t xml:space="preserve">الحقيقي من خلال </w:t>
      </w:r>
      <w:r>
        <w:rPr>
          <w:rFonts w:ascii="Sakkal Majalla" w:hAnsi="Sakkal Majalla" w:cs="Sakkal Majalla"/>
          <w:sz w:val="28"/>
          <w:szCs w:val="28"/>
          <w:rtl/>
        </w:rPr>
        <w:t xml:space="preserve">مؤشـرات </w:t>
      </w:r>
      <w:r w:rsidR="003313FE" w:rsidRPr="003313FE">
        <w:rPr>
          <w:rFonts w:ascii="Sakkal Majalla" w:hAnsi="Sakkal Majalla" w:cs="Sakkal Majalla"/>
          <w:sz w:val="28"/>
          <w:szCs w:val="28"/>
          <w:rtl/>
        </w:rPr>
        <w:t xml:space="preserve">قياس واضحة وتكاملها </w:t>
      </w:r>
      <w:r>
        <w:rPr>
          <w:rFonts w:ascii="Sakkal Majalla" w:hAnsi="Sakkal Majalla" w:cs="Sakkal Majalla"/>
          <w:sz w:val="28"/>
          <w:szCs w:val="28"/>
          <w:rtl/>
        </w:rPr>
        <w:t xml:space="preserve">مـع </w:t>
      </w:r>
      <w:r w:rsidR="003313FE" w:rsidRPr="003313FE">
        <w:rPr>
          <w:rFonts w:ascii="Sakkal Majalla" w:hAnsi="Sakkal Majalla" w:cs="Sakkal Majalla"/>
          <w:sz w:val="28"/>
          <w:szCs w:val="28"/>
          <w:rtl/>
        </w:rPr>
        <w:t xml:space="preserve">عمليات المخاطر وضبط التغيير وحوكمة المعلومات بما يعزّز المساءلة والتواصل بين </w:t>
      </w:r>
      <w:r>
        <w:rPr>
          <w:rFonts w:ascii="Sakkal Majalla" w:hAnsi="Sakkal Majalla" w:cs="Sakkal Majalla"/>
          <w:sz w:val="28"/>
          <w:szCs w:val="28"/>
          <w:rtl/>
        </w:rPr>
        <w:t xml:space="preserve">أصـحاب </w:t>
      </w:r>
      <w:r w:rsidR="003313FE" w:rsidRPr="003313FE">
        <w:rPr>
          <w:rFonts w:ascii="Sakkal Majalla" w:hAnsi="Sakkal Majalla" w:cs="Sakkal Majalla"/>
          <w:sz w:val="28"/>
          <w:szCs w:val="28"/>
          <w:rtl/>
        </w:rPr>
        <w:t>المصلحة</w:t>
      </w:r>
      <w:r w:rsidR="00395C29" w:rsidRPr="003313FE">
        <w:rPr>
          <w:rFonts w:ascii="Sakkal Majalla" w:hAnsi="Sakkal Majalla" w:cs="Sakkal Majalla"/>
          <w:sz w:val="26"/>
          <w:szCs w:val="26"/>
        </w:rPr>
        <w:t>(PMI, 2021)</w:t>
      </w:r>
      <w:r w:rsidR="001F526F">
        <w:rPr>
          <w:rFonts w:ascii="Sakkal Majalla" w:hAnsi="Sakkal Majalla" w:cs="Sakkal Majalla"/>
          <w:sz w:val="26"/>
          <w:szCs w:val="26"/>
          <w:rtl/>
        </w:rPr>
        <w:t>.</w:t>
      </w:r>
    </w:p>
    <w:p w14:paraId="59D5CFB0" w14:textId="484118E9" w:rsidR="002959C5" w:rsidRPr="00C61F42" w:rsidRDefault="00D414FB" w:rsidP="00C61F42">
      <w:pPr>
        <w:pStyle w:val="Heading3"/>
        <w:divId w:val="1013797401"/>
      </w:pPr>
      <w:bookmarkStart w:id="36" w:name="_Toc215434943"/>
      <w:r>
        <w:rPr>
          <w:rtl/>
        </w:rPr>
        <w:t xml:space="preserve">الاسـتراتيجية </w:t>
      </w:r>
      <w:r w:rsidR="002959C5" w:rsidRPr="00C61F42">
        <w:rPr>
          <w:rtl/>
        </w:rPr>
        <w:t xml:space="preserve">الوطنية </w:t>
      </w:r>
      <w:r>
        <w:rPr>
          <w:rtl/>
        </w:rPr>
        <w:t xml:space="preserve">والدعـم </w:t>
      </w:r>
      <w:r w:rsidR="002959C5" w:rsidRPr="00C61F42">
        <w:rPr>
          <w:rtl/>
        </w:rPr>
        <w:t>المؤسسي في السعودية</w:t>
      </w:r>
      <w:bookmarkEnd w:id="36"/>
    </w:p>
    <w:p w14:paraId="7A8D8533" w14:textId="44C646DE" w:rsidR="002959C5" w:rsidRPr="00534D0E" w:rsidRDefault="002959C5" w:rsidP="002959C5">
      <w:pPr>
        <w:spacing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534D0E">
        <w:rPr>
          <w:rFonts w:ascii="Sakkal Majalla" w:hAnsi="Sakkal Majalla" w:cs="Sakkal Majalla"/>
          <w:sz w:val="28"/>
          <w:szCs w:val="28"/>
          <w:rtl/>
        </w:rPr>
        <w:t xml:space="preserve">تبنت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الـمملكة العربـية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السعودية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رؤيـة </w:t>
      </w:r>
      <w:r w:rsidRPr="00534D0E">
        <w:rPr>
          <w:rFonts w:ascii="Sakkal Majalla" w:hAnsi="Sakkal Majalla" w:cs="Sakkal Majalla"/>
          <w:b/>
          <w:bCs/>
          <w:sz w:val="28"/>
          <w:szCs w:val="28"/>
          <w:rtl/>
        </w:rPr>
        <w:t>المملكة 2030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 التي تولي اهتمامًا كبيرًا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لـلتحول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الرقمي واعتماد التقنيات الحديثة،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ويعـتبر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الذكاء الاصطناعي عنصرًا محوريًا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لتحقـيق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التنمية المستدامة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والأهـداف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الاقتصادية 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هـذه الـرؤية </w:t>
      </w:r>
      <w:r w:rsidRPr="00534D0E">
        <w:rPr>
          <w:rFonts w:ascii="Sakkal Majalla" w:hAnsi="Sakkal Majalla" w:cs="Sakkal Majalla"/>
          <w:sz w:val="28"/>
          <w:szCs w:val="28"/>
          <w:rtl/>
        </w:rPr>
        <w:t>(القحطاني، 2022)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وفي إطار تنفيذ هذه التوجهات الاستراتيجية، أنشأت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المملكـة </w:t>
      </w:r>
      <w:r w:rsidR="00C2530D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 السعودية للبيانات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والـذكاء </w:t>
      </w:r>
      <w:r w:rsidRPr="00534D0E">
        <w:rPr>
          <w:rFonts w:ascii="Sakkal Majalla" w:hAnsi="Sakkal Majalla" w:cs="Sakkal Majalla"/>
          <w:sz w:val="28"/>
          <w:szCs w:val="28"/>
          <w:rtl/>
        </w:rPr>
        <w:t>الاصطناعي</w:t>
      </w:r>
      <w:r w:rsidRPr="00534D0E">
        <w:rPr>
          <w:rFonts w:ascii="Sakkal Majalla" w:hAnsi="Sakkal Majalla" w:cs="Sakkal Majalla"/>
          <w:sz w:val="28"/>
          <w:szCs w:val="28"/>
        </w:rPr>
        <w:t xml:space="preserve"> </w:t>
      </w:r>
      <w:r w:rsidR="00FE3765">
        <w:rPr>
          <w:rFonts w:ascii="Sakkal Majalla" w:hAnsi="Sakkal Majalla" w:cs="Sakkal Majalla" w:hint="cs"/>
          <w:sz w:val="28"/>
          <w:szCs w:val="28"/>
          <w:rtl/>
        </w:rPr>
        <w:t>(</w:t>
      </w:r>
      <w:proofErr w:type="spellStart"/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>سـدايا</w:t>
      </w:r>
      <w:proofErr w:type="spellEnd"/>
      <w:r w:rsidR="00FE3765">
        <w:rPr>
          <w:rFonts w:ascii="Sakkal Majalla" w:hAnsi="Sakkal Majalla" w:cs="Sakkal Majalla" w:hint="cs"/>
          <w:sz w:val="28"/>
          <w:szCs w:val="28"/>
          <w:rtl/>
        </w:rPr>
        <w:t xml:space="preserve">)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عـام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2019 لتكون الجهة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المسؤولـة عـن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تنظيم قطاع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الـبيانات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والذكاء الاصطناعي ودفع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الابتكـار </w:t>
      </w:r>
      <w:r w:rsidRPr="00534D0E">
        <w:rPr>
          <w:rFonts w:ascii="Sakkal Majalla" w:hAnsi="Sakkal Majalla" w:cs="Sakkal Majalla"/>
          <w:sz w:val="28"/>
          <w:szCs w:val="28"/>
          <w:rtl/>
        </w:rPr>
        <w:t>فيه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وضعت </w:t>
      </w:r>
      <w:proofErr w:type="spellStart"/>
      <w:r w:rsidRPr="00534D0E">
        <w:rPr>
          <w:rFonts w:ascii="Sakkal Majalla" w:hAnsi="Sakkal Majalla" w:cs="Sakkal Majalla"/>
          <w:sz w:val="28"/>
          <w:szCs w:val="28"/>
          <w:rtl/>
        </w:rPr>
        <w:t>سدايا</w:t>
      </w:r>
      <w:proofErr w:type="spellEnd"/>
      <w:r w:rsidRPr="00534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استراتيجـية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وطنية للذكاء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الاصطـناعي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تهدف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إلـى تـحويل طموحـات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المملكة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هذا المجال إلى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خـطة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عمل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واضـحة تتضمـن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خارطة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طريـق </w:t>
      </w:r>
      <w:r w:rsidRPr="00534D0E">
        <w:rPr>
          <w:rFonts w:ascii="Sakkal Majalla" w:hAnsi="Sakkal Majalla" w:cs="Sakkal Majalla"/>
          <w:sz w:val="28"/>
          <w:szCs w:val="28"/>
          <w:rtl/>
        </w:rPr>
        <w:t>ومراحل تنفيذ محددة (</w:t>
      </w:r>
      <w:proofErr w:type="spellStart"/>
      <w:r w:rsidRPr="00534D0E">
        <w:rPr>
          <w:rFonts w:ascii="Sakkal Majalla" w:hAnsi="Sakkal Majalla" w:cs="Sakkal Majalla"/>
          <w:sz w:val="28"/>
          <w:szCs w:val="28"/>
          <w:rtl/>
        </w:rPr>
        <w:t>سدايا</w:t>
      </w:r>
      <w:proofErr w:type="spellEnd"/>
      <w:r w:rsidRPr="00534D0E">
        <w:rPr>
          <w:rFonts w:ascii="Sakkal Majalla" w:hAnsi="Sakkal Majalla" w:cs="Sakkal Majalla"/>
          <w:sz w:val="28"/>
          <w:szCs w:val="28"/>
          <w:rtl/>
        </w:rPr>
        <w:t>، 2024)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وتشمل هذه الاستراتيجية تطوير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البـنية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التحتية الرقمية، وبناء الكفاءات الوطنية المتخصصة، ووضع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الأطـر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التنظيمية والأخلاقية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لاستـخدامات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الذكاء الاصطناعي في مختلف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القطاعـات بـما فيهـا </w:t>
      </w:r>
      <w:r w:rsidRPr="00534D0E">
        <w:rPr>
          <w:rFonts w:ascii="Sakkal Majalla" w:hAnsi="Sakkal Majalla" w:cs="Sakkal Majalla"/>
          <w:sz w:val="28"/>
          <w:szCs w:val="28"/>
          <w:rtl/>
        </w:rPr>
        <w:t>إدارة المشاريع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223BF5CF" w14:textId="1F5D53E5" w:rsidR="002959C5" w:rsidRPr="00534D0E" w:rsidRDefault="002959C5" w:rsidP="002959C5">
      <w:pPr>
        <w:spacing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534D0E">
        <w:rPr>
          <w:rFonts w:ascii="Sakkal Majalla" w:hAnsi="Sakkal Majalla" w:cs="Sakkal Majalla"/>
          <w:sz w:val="28"/>
          <w:szCs w:val="28"/>
          <w:rtl/>
        </w:rPr>
        <w:t xml:space="preserve">ضمن مساعي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المملكـة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لتكون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مركزًـا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عالميًا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للـذكاء </w:t>
      </w:r>
      <w:r w:rsidRPr="00534D0E">
        <w:rPr>
          <w:rFonts w:ascii="Sakkal Majalla" w:hAnsi="Sakkal Majalla" w:cs="Sakkal Majalla"/>
          <w:sz w:val="28"/>
          <w:szCs w:val="28"/>
          <w:rtl/>
        </w:rPr>
        <w:t>الاصطناعي، أطلقت مؤخرًا شركة وطنية عملاقة باسم</w:t>
      </w:r>
      <w:r w:rsidRPr="00534D0E">
        <w:rPr>
          <w:rFonts w:ascii="Sakkal Majalla" w:hAnsi="Sakkal Majalla" w:cs="Sakkal Majalla"/>
          <w:sz w:val="28"/>
          <w:szCs w:val="28"/>
        </w:rPr>
        <w:t xml:space="preserve"> "</w:t>
      </w:r>
      <w:r w:rsidRPr="00534D0E">
        <w:rPr>
          <w:rFonts w:ascii="Sakkal Majalla" w:hAnsi="Sakkal Majalla" w:cs="Sakkal Majalla"/>
          <w:b/>
          <w:bCs/>
          <w:sz w:val="28"/>
          <w:szCs w:val="28"/>
          <w:rtl/>
        </w:rPr>
        <w:t>هيومين</w:t>
      </w:r>
      <w:r w:rsidRPr="00534D0E">
        <w:rPr>
          <w:rFonts w:ascii="Sakkal Majalla" w:hAnsi="Sakkal Majalla" w:cs="Sakkal Majalla"/>
          <w:b/>
          <w:bCs/>
          <w:sz w:val="28"/>
          <w:szCs w:val="28"/>
        </w:rPr>
        <w:t xml:space="preserve"> (</w:t>
      </w:r>
      <w:proofErr w:type="spellStart"/>
      <w:r w:rsidRPr="00534D0E">
        <w:rPr>
          <w:rFonts w:ascii="Sakkal Majalla" w:hAnsi="Sakkal Majalla" w:cs="Sakkal Majalla"/>
          <w:b/>
          <w:bCs/>
          <w:sz w:val="28"/>
          <w:szCs w:val="28"/>
        </w:rPr>
        <w:t>Humain</w:t>
      </w:r>
      <w:proofErr w:type="spellEnd"/>
      <w:r w:rsidRPr="00534D0E">
        <w:rPr>
          <w:rFonts w:ascii="Sakkal Majalla" w:hAnsi="Sakkal Majalla" w:cs="Sakkal Majalla"/>
          <w:b/>
          <w:bCs/>
          <w:sz w:val="28"/>
          <w:szCs w:val="28"/>
        </w:rPr>
        <w:t>)</w:t>
      </w:r>
      <w:proofErr w:type="gramStart"/>
      <w:r w:rsidRPr="00534D0E">
        <w:rPr>
          <w:rFonts w:ascii="Sakkal Majalla" w:hAnsi="Sakkal Majalla" w:cs="Sakkal Majalla"/>
          <w:sz w:val="28"/>
          <w:szCs w:val="28"/>
        </w:rPr>
        <w:t xml:space="preserve">"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D414FB">
        <w:rPr>
          <w:rFonts w:ascii="Sakkal Majalla" w:hAnsi="Sakkal Majalla" w:cs="Sakkal Majalla"/>
          <w:sz w:val="28"/>
          <w:szCs w:val="28"/>
          <w:rtl/>
        </w:rPr>
        <w:t>بـدعم</w:t>
      </w:r>
      <w:proofErr w:type="gramEnd"/>
      <w:r w:rsidR="00D414F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من صندوق الاستثمارات العامة السعودي،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بـرأس مـال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يقدَّر بمليارات </w:t>
      </w:r>
      <w:r w:rsidR="00D414FB">
        <w:rPr>
          <w:rFonts w:ascii="Sakkal Majalla" w:hAnsi="Sakkal Majalla" w:cs="Sakkal Majalla"/>
          <w:sz w:val="28"/>
          <w:szCs w:val="28"/>
          <w:rtl/>
        </w:rPr>
        <w:t>الـدولارات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تهدف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هـذه الشـركة إلـى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بناء منظومة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وطنيـة متـكاملة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للذكاء الاصطناعي تغطي سلسلة القيمة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كامـلةً مـن تطويـر </w:t>
      </w:r>
      <w:r w:rsidRPr="00534D0E">
        <w:rPr>
          <w:rFonts w:ascii="Sakkal Majalla" w:hAnsi="Sakkal Majalla" w:cs="Sakkal Majalla"/>
          <w:sz w:val="28"/>
          <w:szCs w:val="28"/>
          <w:rtl/>
        </w:rPr>
        <w:t>البنية التحتية إلى إنشاء النماذج والتطبيقات المتقدمة</w:t>
      </w:r>
      <w:r w:rsidRPr="00534D0E">
        <w:rPr>
          <w:rFonts w:ascii="Sakkal Majalla" w:hAnsi="Sakkal Majalla" w:cs="Sakkal Majalla"/>
          <w:sz w:val="28"/>
          <w:szCs w:val="28"/>
        </w:rPr>
        <w:t xml:space="preserve"> (Wikipedia, 2025)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ومن المتوقع أن تسهم هيومين في توفير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منصـات ذكـاء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اصطناعي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مـتطورة ودعـم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القطاعات المختلفة - بما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فيهـا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إدارة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المشـاريع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-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بـأدوات </w:t>
      </w:r>
      <w:r w:rsidRPr="00534D0E">
        <w:rPr>
          <w:rFonts w:ascii="Sakkal Majalla" w:hAnsi="Sakkal Majalla" w:cs="Sakkal Majalla"/>
          <w:sz w:val="28"/>
          <w:szCs w:val="28"/>
          <w:rtl/>
        </w:rPr>
        <w:t>وحلول مبنية على أحدث ما توصلت إليه التقنيات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7151B879" w14:textId="73AD088F" w:rsidR="002959C5" w:rsidRPr="00534D0E" w:rsidRDefault="002959C5" w:rsidP="002959C5">
      <w:pPr>
        <w:spacing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534D0E">
        <w:rPr>
          <w:rFonts w:ascii="Sakkal Majalla" w:hAnsi="Sakkal Majalla" w:cs="Sakkal Majalla"/>
          <w:sz w:val="28"/>
          <w:szCs w:val="28"/>
          <w:rtl/>
        </w:rPr>
        <w:t xml:space="preserve">علاوة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علـى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ذلك، هناك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دعـم مـؤسسي </w:t>
      </w:r>
      <w:r w:rsidRPr="00534D0E">
        <w:rPr>
          <w:rFonts w:ascii="Sakkal Majalla" w:hAnsi="Sakkal Majalla" w:cs="Sakkal Majalla"/>
          <w:b/>
          <w:bCs/>
          <w:sz w:val="28"/>
          <w:szCs w:val="28"/>
          <w:rtl/>
        </w:rPr>
        <w:t>ومهني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لتعـزيز استخـدام التقنيـات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الحديثة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إدارة </w:t>
      </w:r>
      <w:r w:rsidR="00D414FB">
        <w:rPr>
          <w:rFonts w:ascii="Sakkal Majalla" w:hAnsi="Sakkal Majalla" w:cs="Sakkal Majalla"/>
          <w:sz w:val="28"/>
          <w:szCs w:val="28"/>
          <w:rtl/>
        </w:rPr>
        <w:t>المـشاريع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عـلى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سبيل المثال، يقوم معهد إدارة المشاريع 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الممـلكة </w:t>
      </w:r>
      <w:r w:rsidRPr="00534D0E">
        <w:rPr>
          <w:rFonts w:ascii="Sakkal Majalla" w:hAnsi="Sakkal Majalla" w:cs="Sakkal Majalla"/>
          <w:sz w:val="28"/>
          <w:szCs w:val="28"/>
        </w:rPr>
        <w:t xml:space="preserve">(PMI KSA)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وجهات مهنية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أخـرى بعـقد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مؤتمرات وورش عمل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لنـشر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الوعي حول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أحـدث </w:t>
      </w:r>
      <w:r w:rsidRPr="00534D0E">
        <w:rPr>
          <w:rFonts w:ascii="Sakkal Majalla" w:hAnsi="Sakkal Majalla" w:cs="Sakkal Majalla"/>
          <w:sz w:val="28"/>
          <w:szCs w:val="28"/>
          <w:rtl/>
        </w:rPr>
        <w:t>ممارسات إدارة المشاريع التقنية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وتُنشر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عـلى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مواقع هذه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الجـهات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مقالات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وحـالات دراسـية </w:t>
      </w:r>
      <w:r w:rsidRPr="00534D0E">
        <w:rPr>
          <w:rFonts w:ascii="Sakkal Majalla" w:hAnsi="Sakkal Majalla" w:cs="Sakkal Majalla"/>
          <w:sz w:val="28"/>
          <w:szCs w:val="28"/>
          <w:rtl/>
        </w:rPr>
        <w:t>حول تطبيق التقنيات المتقدمة في المشاريع السعودية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فعلى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سـبيل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المثال، تناولت إحدى المقالات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تجـربة </w:t>
      </w:r>
      <w:r w:rsidRPr="00534D0E">
        <w:rPr>
          <w:rFonts w:ascii="Sakkal Majalla" w:hAnsi="Sakkal Majalla" w:cs="Sakkal Majalla"/>
          <w:sz w:val="28"/>
          <w:szCs w:val="28"/>
          <w:rtl/>
        </w:rPr>
        <w:t>استخدام تقنية "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الرفـع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الغازي الاصطناعي" في مشاريع </w:t>
      </w:r>
      <w:r w:rsidRPr="00534D0E">
        <w:rPr>
          <w:rFonts w:ascii="Sakkal Majalla" w:hAnsi="Sakkal Majalla" w:cs="Sakkal Majalla"/>
          <w:sz w:val="28"/>
          <w:szCs w:val="28"/>
          <w:rtl/>
        </w:rPr>
        <w:lastRenderedPageBreak/>
        <w:t xml:space="preserve">القطاع النفطي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كطريقـة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مبتكرة لزيادة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إنـتاج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النفط، مما يدل على الاهتمام باستكشاف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التقنـيات </w:t>
      </w:r>
      <w:r w:rsidRPr="00534D0E">
        <w:rPr>
          <w:rFonts w:ascii="Sakkal Majalla" w:hAnsi="Sakkal Majalla" w:cs="Sakkal Majalla"/>
          <w:sz w:val="28"/>
          <w:szCs w:val="28"/>
          <w:rtl/>
        </w:rPr>
        <w:t>المتقدمة وتبادل المعرفة حولها (مالك، 2022)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هذا الدعم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المؤسسـي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يعكس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اهتـمام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المملكة على الصعيدين الحكومي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والخـاص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بتبني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منـهجيات حديثـة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مثل الذكاء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الاصطناعـي </w:t>
      </w:r>
      <w:r w:rsidRPr="00534D0E">
        <w:rPr>
          <w:rFonts w:ascii="Sakkal Majalla" w:hAnsi="Sakkal Majalla" w:cs="Sakkal Majalla"/>
          <w:sz w:val="28"/>
          <w:szCs w:val="28"/>
          <w:rtl/>
        </w:rPr>
        <w:t xml:space="preserve">في إدارة المشاريع لتحقيق أهداف التحول الرقمي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ورفـع </w:t>
      </w:r>
      <w:r w:rsidRPr="00534D0E">
        <w:rPr>
          <w:rFonts w:ascii="Sakkal Majalla" w:hAnsi="Sakkal Majalla" w:cs="Sakkal Majalla"/>
          <w:sz w:val="28"/>
          <w:szCs w:val="28"/>
          <w:rtl/>
        </w:rPr>
        <w:t>كفاءة الإنجاز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671EF596" w14:textId="639B551F" w:rsidR="002959C5" w:rsidRPr="005F087F" w:rsidRDefault="00D414FB" w:rsidP="002959C5">
      <w:pPr>
        <w:pStyle w:val="Heading3"/>
        <w:divId w:val="1013797401"/>
      </w:pPr>
      <w:bookmarkStart w:id="37" w:name="_Toc215434944"/>
      <w:r>
        <w:rPr>
          <w:rtl/>
        </w:rPr>
        <w:t xml:space="preserve">واقـع تـبني </w:t>
      </w:r>
      <w:r w:rsidR="002959C5" w:rsidRPr="005F087F">
        <w:rPr>
          <w:rtl/>
        </w:rPr>
        <w:t xml:space="preserve">الذكاء الاصطناعي في إدارة المشاريع </w:t>
      </w:r>
      <w:r>
        <w:rPr>
          <w:rtl/>
        </w:rPr>
        <w:t>بالـسعودية</w:t>
      </w:r>
      <w:bookmarkEnd w:id="37"/>
    </w:p>
    <w:p w14:paraId="29C0709B" w14:textId="6750E306" w:rsidR="002959C5" w:rsidRPr="005F087F" w:rsidRDefault="002959C5" w:rsidP="002959C5">
      <w:pPr>
        <w:spacing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5F087F">
        <w:rPr>
          <w:rFonts w:ascii="Sakkal Majalla" w:hAnsi="Sakkal Majalla" w:cs="Sakkal Majalla"/>
          <w:sz w:val="28"/>
          <w:szCs w:val="28"/>
          <w:rtl/>
        </w:rPr>
        <w:t xml:space="preserve">شهدت المملكة العربية السعودية 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السنـوات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الأخيرة جهودًا متنامية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لتطـبيق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حلول الذكاء الاصطناعي في بيئة إدارة المشاريع </w:t>
      </w:r>
      <w:r w:rsidR="00D414FB">
        <w:rPr>
          <w:rFonts w:ascii="Sakkal Majalla" w:hAnsi="Sakkal Majalla" w:cs="Sakkal Majalla"/>
          <w:sz w:val="28"/>
          <w:szCs w:val="28"/>
          <w:rtl/>
        </w:rPr>
        <w:t>عبـر مخـتلف القطـاعات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وقد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أجـريت العديـد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من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الـدراسات لقيـاس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مستوى الوعي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والـتبني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والفوائد المحققة من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إدمـاج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الذكاء الاصطناعي في دورة </w:t>
      </w:r>
      <w:r w:rsidR="00D414FB">
        <w:rPr>
          <w:rFonts w:ascii="Sakkal Majalla" w:hAnsi="Sakkal Majalla" w:cs="Sakkal Majalla"/>
          <w:sz w:val="28"/>
          <w:szCs w:val="28"/>
          <w:rtl/>
        </w:rPr>
        <w:t>حيـاة المـشروعات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نسـتعرض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فيما يلي واقع استخدام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الـذكاء الاصطناعـي فـي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إدارة المشاريع في كل من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القطـاع </w:t>
      </w:r>
      <w:r w:rsidRPr="005F087F">
        <w:rPr>
          <w:rFonts w:ascii="Sakkal Majalla" w:hAnsi="Sakkal Majalla" w:cs="Sakkal Majalla"/>
          <w:sz w:val="28"/>
          <w:szCs w:val="28"/>
          <w:rtl/>
        </w:rPr>
        <w:t>الحكومي والخاص وبعض القطاعات الحيوية</w:t>
      </w:r>
      <w:r w:rsidR="002712B5">
        <w:rPr>
          <w:rFonts w:ascii="Sakkal Majalla" w:hAnsi="Sakkal Majalla" w:cs="Sakkal Majalla"/>
          <w:sz w:val="28"/>
          <w:szCs w:val="28"/>
          <w:rtl/>
        </w:rPr>
        <w:t>:</w:t>
      </w:r>
    </w:p>
    <w:p w14:paraId="56ACC07A" w14:textId="091AB185" w:rsidR="002959C5" w:rsidRPr="005F087F" w:rsidRDefault="002959C5" w:rsidP="002959C5">
      <w:pPr>
        <w:numPr>
          <w:ilvl w:val="0"/>
          <w:numId w:val="52"/>
        </w:numPr>
        <w:spacing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5F087F">
        <w:rPr>
          <w:rFonts w:ascii="Sakkal Majalla" w:hAnsi="Sakkal Majalla" w:cs="Sakkal Majalla"/>
          <w:b/>
          <w:bCs/>
          <w:sz w:val="28"/>
          <w:szCs w:val="28"/>
          <w:rtl/>
        </w:rPr>
        <w:t>القطاع الحكومي</w:t>
      </w:r>
      <w:r w:rsidR="002712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أظـهرت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دراسة حديثة تناولت إدارات المشاريع في القطاع الحكومي السعودي أن مستوى إدراك العاملين لأهمية الذكاء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الاصـطناعي فـي مراحـل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إدارة المشاريع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كـان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مرتفعًا بشكل </w:t>
      </w:r>
      <w:r w:rsidR="00D414FB">
        <w:rPr>
          <w:rFonts w:ascii="Sakkal Majalla" w:hAnsi="Sakkal Majalla" w:cs="Sakkal Majalla"/>
          <w:sz w:val="28"/>
          <w:szCs w:val="28"/>
          <w:rtl/>
        </w:rPr>
        <w:t>ملحـوظ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، حيث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بلـغ المتوسـط الحـسابي </w:t>
      </w:r>
      <w:r w:rsidRPr="005F087F">
        <w:rPr>
          <w:rFonts w:ascii="Sakkal Majalla" w:hAnsi="Sakkal Majalla" w:cs="Sakkal Majalla"/>
          <w:sz w:val="28"/>
          <w:szCs w:val="28"/>
          <w:rtl/>
        </w:rPr>
        <w:t>لهذا الإدراك 4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09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Pr="005F087F">
        <w:rPr>
          <w:rFonts w:ascii="Sakkal Majalla" w:hAnsi="Sakkal Majalla" w:cs="Sakkal Majalla"/>
          <w:sz w:val="28"/>
          <w:szCs w:val="28"/>
          <w:rtl/>
        </w:rPr>
        <w:t>5 (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الشهـري </w:t>
      </w:r>
      <w:r w:rsidRPr="005F087F">
        <w:rPr>
          <w:rFonts w:ascii="Sakkal Majalla" w:hAnsi="Sakkal Majalla" w:cs="Sakkal Majalla"/>
          <w:sz w:val="28"/>
          <w:szCs w:val="28"/>
          <w:rtl/>
        </w:rPr>
        <w:t>وآخرون، 2023)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كما بيّنت الدراسة نفسها أن هناك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مـساهمة فعلـية مرتـفعة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لتطبيقات الذكاء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الاصـطناعي فـي </w:t>
      </w:r>
      <w:r w:rsidRPr="005F087F">
        <w:rPr>
          <w:rFonts w:ascii="Sakkal Majalla" w:hAnsi="Sakkal Majalla" w:cs="Sakkal Majalla"/>
          <w:sz w:val="28"/>
          <w:szCs w:val="28"/>
          <w:rtl/>
        </w:rPr>
        <w:t>تحسين إدارة المشاريع الحكومية بمتوسط 3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86، وأن استخدام الذكاء الاصطناعي أسهم في تحسين جوانب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مختلفـة مـثل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دقة التخطيط ومتابعة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تقـدم الأعمـال واتـخاذ القـرار </w:t>
      </w:r>
      <w:r w:rsidRPr="005F087F">
        <w:rPr>
          <w:rFonts w:ascii="Sakkal Majalla" w:hAnsi="Sakkal Majalla" w:cs="Sakkal Majalla"/>
          <w:sz w:val="28"/>
          <w:szCs w:val="28"/>
          <w:rtl/>
        </w:rPr>
        <w:t>(الشهري وآخرون، 2023)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بالإضافة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إلـى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ذلك، أكد العاملون في المشاريع الحكومية على أهمية الذكاء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الاصـطناعي </w:t>
      </w:r>
      <w:r w:rsidRPr="005F087F">
        <w:rPr>
          <w:rFonts w:ascii="Sakkal Majalla" w:hAnsi="Sakkal Majalla" w:cs="Sakkal Majalla"/>
          <w:sz w:val="28"/>
          <w:szCs w:val="28"/>
          <w:rtl/>
        </w:rPr>
        <w:t>في تحسين جودة إدارة المشاريع بمتوسط تقييم 3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96، مما يعكس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قـناعة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بمردود هذه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الـتقنيات </w:t>
      </w:r>
      <w:r w:rsidRPr="005F087F">
        <w:rPr>
          <w:rFonts w:ascii="Sakkal Majalla" w:hAnsi="Sakkal Majalla" w:cs="Sakkal Majalla"/>
          <w:sz w:val="28"/>
          <w:szCs w:val="28"/>
          <w:rtl/>
        </w:rPr>
        <w:t>الإيجابي على الأداء العام للمشاريع الحكومية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ومـع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ذلك،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كـشفت الـدراسة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عن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وجـود متطلـبات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أساسية يجب توفرها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لتبسيـط اسـتخدام الذكـاء الاصـطناعي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في القطاع الحكومي،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Pr="005F087F">
        <w:rPr>
          <w:rFonts w:ascii="Sakkal Majalla" w:hAnsi="Sakkal Majalla" w:cs="Sakkal Majalla"/>
          <w:sz w:val="28"/>
          <w:szCs w:val="28"/>
          <w:rtl/>
        </w:rPr>
        <w:t>أبرزها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ضرورة الربط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الإلكـتروني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بين الإدارات الحكومية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لتسهـيل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التنسيق فيما </w:t>
      </w:r>
      <w:r w:rsidR="00D414FB">
        <w:rPr>
          <w:rFonts w:ascii="Sakkal Majalla" w:hAnsi="Sakkal Majalla" w:cs="Sakkal Majalla"/>
          <w:sz w:val="28"/>
          <w:szCs w:val="28"/>
          <w:rtl/>
        </w:rPr>
        <w:t>بينـها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، وتوفير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بـنية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تحتية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تـقنية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داعمة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تسـمح بـتكامل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أنظمة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الذكـاء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الاصطناعي مع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الأنظمـة القائمـة </w:t>
      </w:r>
      <w:r w:rsidRPr="005F087F">
        <w:rPr>
          <w:rFonts w:ascii="Sakkal Majalla" w:hAnsi="Sakkal Majalla" w:cs="Sakkal Majalla"/>
          <w:sz w:val="28"/>
          <w:szCs w:val="28"/>
          <w:rtl/>
        </w:rPr>
        <w:t>(الشهري وآخرون، 2023)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أما بشأن معوقات الاستخدام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القطاع الحكومي، فقد تبيّن أن ارتفاع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كلفـة التقنيـات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الحديثة اللازمة للذكاء الاصطناعي تشكل </w:t>
      </w:r>
      <w:r w:rsidR="00D414FB">
        <w:rPr>
          <w:rFonts w:ascii="Sakkal Majalla" w:hAnsi="Sakkal Majalla" w:cs="Sakkal Majalla"/>
          <w:sz w:val="28"/>
          <w:szCs w:val="28"/>
          <w:rtl/>
        </w:rPr>
        <w:t>عائقـًا أسـاسيًا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، إلى جانب تحديات تتعلق باختلاف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آليـات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العمل الإداري بين الوحدات الحكومية، وقلة الحوافز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المـادية والمعـنوية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لدى الموظفين لتبني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هـذه </w:t>
      </w:r>
      <w:r w:rsidRPr="005F087F">
        <w:rPr>
          <w:rFonts w:ascii="Sakkal Majalla" w:hAnsi="Sakkal Majalla" w:cs="Sakkal Majalla"/>
          <w:sz w:val="28"/>
          <w:szCs w:val="28"/>
          <w:rtl/>
        </w:rPr>
        <w:t>التقنيات الجديدة (الشهري وآخرون، 2023)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ومن الجدير بالذكر أن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الدراسـة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لم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تجـد فروقـًا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ذات دلالة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إحصائيـة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في آراء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العاملـين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حول أهمية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الـذكاء </w:t>
      </w:r>
      <w:r w:rsidRPr="005F087F">
        <w:rPr>
          <w:rFonts w:ascii="Sakkal Majalla" w:hAnsi="Sakkal Majalla" w:cs="Sakkal Majalla"/>
          <w:sz w:val="28"/>
          <w:szCs w:val="28"/>
          <w:rtl/>
        </w:rPr>
        <w:t>الاصطناعي أو متطلبات ومعوقات استخدامه تعزى لاختلاف جنس الموظف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لكن بالمقابل، ظهرت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فـروق </w:t>
      </w:r>
      <w:r w:rsidRPr="005F087F">
        <w:rPr>
          <w:rFonts w:ascii="Sakkal Majalla" w:hAnsi="Sakkal Majalla" w:cs="Sakkal Majalla"/>
          <w:sz w:val="28"/>
          <w:szCs w:val="28"/>
          <w:rtl/>
        </w:rPr>
        <w:t>مرتبطة بمستوى الخبرة والعمر</w:t>
      </w:r>
      <w:r w:rsidR="00812A90">
        <w:rPr>
          <w:rFonts w:ascii="Sakkal Majalla" w:hAnsi="Sakkal Majalla" w:cs="Sakkal Majalla"/>
          <w:sz w:val="28"/>
          <w:szCs w:val="28"/>
          <w:rtl/>
        </w:rPr>
        <w:t>؛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 حيث كان للعاملين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الأكـبر سـنًا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وذوي الخبرة الأطول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تـصورات أوضـح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حول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المتطـلبات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والمعوقات مقارنة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بالموظـفين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الأصغر سنًا (الشهري </w:t>
      </w:r>
      <w:r w:rsidR="00D414FB">
        <w:rPr>
          <w:rFonts w:ascii="Sakkal Majalla" w:hAnsi="Sakkal Majalla" w:cs="Sakkal Majalla"/>
          <w:sz w:val="28"/>
          <w:szCs w:val="28"/>
          <w:rtl/>
        </w:rPr>
        <w:t>وآخـرون</w:t>
      </w:r>
      <w:r w:rsidRPr="005F087F">
        <w:rPr>
          <w:rFonts w:ascii="Sakkal Majalla" w:hAnsi="Sakkal Majalla" w:cs="Sakkal Majalla"/>
          <w:sz w:val="28"/>
          <w:szCs w:val="28"/>
          <w:rtl/>
        </w:rPr>
        <w:t>، 2023)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إجمالًا، يعكس الواقع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القطاع الحكومي السعودي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اعترافـًا متـزايدًا بأهمـية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الذكاء الاصطناعي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ورغـبة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في تبنيه،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لكنـه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أيضًا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يكـشف تحـديات ينبغـي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معالجتها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لضمـان نجـاح التـكامل </w:t>
      </w:r>
      <w:r w:rsidRPr="005F087F">
        <w:rPr>
          <w:rFonts w:ascii="Sakkal Majalla" w:hAnsi="Sakkal Majalla" w:cs="Sakkal Majalla"/>
          <w:sz w:val="28"/>
          <w:szCs w:val="28"/>
          <w:rtl/>
        </w:rPr>
        <w:t>بين التقنية والأنظمة الإدارية القائمة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3C60DDD0" w14:textId="06C348B6" w:rsidR="002959C5" w:rsidRPr="005F087F" w:rsidRDefault="002959C5" w:rsidP="002959C5">
      <w:pPr>
        <w:numPr>
          <w:ilvl w:val="0"/>
          <w:numId w:val="52"/>
        </w:numPr>
        <w:spacing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5F087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القطاع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>الخـاص</w:t>
      </w:r>
      <w:r w:rsidR="002712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في القطاع </w:t>
      </w:r>
      <w:r w:rsidR="00D414FB">
        <w:rPr>
          <w:rFonts w:ascii="Sakkal Majalla" w:hAnsi="Sakkal Majalla" w:cs="Sakkal Majalla"/>
          <w:sz w:val="28"/>
          <w:szCs w:val="28"/>
          <w:rtl/>
        </w:rPr>
        <w:t>الـخاص الـسعودي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، لا يقل الاهتمام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بالذكـاء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الاصطناعي عنه 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الـقطاع </w:t>
      </w:r>
      <w:r w:rsidRPr="005F087F">
        <w:rPr>
          <w:rFonts w:ascii="Sakkal Majalla" w:hAnsi="Sakkal Majalla" w:cs="Sakkal Majalla"/>
          <w:sz w:val="28"/>
          <w:szCs w:val="28"/>
          <w:rtl/>
        </w:rPr>
        <w:t>الحكومي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تشير الدراسات إلى أن شركات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الـقطاع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الخاص بدأت بالفعل 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تطبـيق حلـول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الذكاء الاصطناعي ضمن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عمـليات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إدارة مشاريعها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لتحقيـق </w:t>
      </w:r>
      <w:r w:rsidRPr="005F087F">
        <w:rPr>
          <w:rFonts w:ascii="Sakkal Majalla" w:hAnsi="Sakkal Majalla" w:cs="Sakkal Majalla"/>
          <w:sz w:val="28"/>
          <w:szCs w:val="28"/>
          <w:rtl/>
        </w:rPr>
        <w:t>مزايا تنافسية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فقـد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تناولت دراسة علمية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حديثـة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أثر استخدام الذكاء الاصطناعي 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عـملية </w:t>
      </w:r>
      <w:r w:rsidRPr="005F087F">
        <w:rPr>
          <w:rFonts w:ascii="Sakkal Majalla" w:hAnsi="Sakkal Majalla" w:cs="Sakkal Majalla"/>
          <w:sz w:val="28"/>
          <w:szCs w:val="28"/>
          <w:rtl/>
        </w:rPr>
        <w:lastRenderedPageBreak/>
        <w:t xml:space="preserve">اتخاذ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الـقرار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في إدارة المشاريع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داخـل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القطاع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الخـاص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السعودي، وتوصلت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إلـى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أن تطبيقات الذكاء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الاصطنـاعي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يمكن أن تحسّن جودة وسلامة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البـيانات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المتاحة لمدير المشروع،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ممـا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يؤدي بدوره إلى تحسين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سـرعة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وفعالية عملية اتخاذ القرارات 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الـمشاريع </w:t>
      </w:r>
      <w:r w:rsidRPr="005F087F">
        <w:rPr>
          <w:rFonts w:ascii="Sakkal Majalla" w:hAnsi="Sakkal Majalla" w:cs="Sakkal Majalla"/>
          <w:sz w:val="28"/>
          <w:szCs w:val="28"/>
          <w:rtl/>
        </w:rPr>
        <w:t>(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بـكر </w:t>
      </w:r>
      <w:r w:rsidRPr="005F087F">
        <w:rPr>
          <w:rFonts w:ascii="Sakkal Majalla" w:hAnsi="Sakkal Majalla" w:cs="Sakkal Majalla"/>
          <w:sz w:val="28"/>
          <w:szCs w:val="28"/>
          <w:rtl/>
        </w:rPr>
        <w:t>وآخرون، 2023)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هذا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التحسـّن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ينبع من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قـدرة أنظـمة الذكـاء الاصطناعـي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على تحليل كميات ضخمة من البيانات </w:t>
      </w:r>
      <w:r w:rsidR="00D414FB">
        <w:rPr>
          <w:rFonts w:ascii="Sakkal Majalla" w:hAnsi="Sakkal Majalla" w:cs="Sakkal Majalla"/>
          <w:sz w:val="28"/>
          <w:szCs w:val="28"/>
          <w:rtl/>
        </w:rPr>
        <w:t>بسرعـة ودقـة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وإبـراز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الأنماط الخفية والعلاقات التي قد لا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تكـون </w:t>
      </w:r>
      <w:r w:rsidRPr="005F087F">
        <w:rPr>
          <w:rFonts w:ascii="Sakkal Majalla" w:hAnsi="Sakkal Majalla" w:cs="Sakkal Majalla"/>
          <w:sz w:val="28"/>
          <w:szCs w:val="28"/>
          <w:rtl/>
        </w:rPr>
        <w:t>واضحة للمديرين بالطرق التقليدية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بالإضافة إلى </w:t>
      </w:r>
      <w:r w:rsidR="00D414FB">
        <w:rPr>
          <w:rFonts w:ascii="Sakkal Majalla" w:hAnsi="Sakkal Majalla" w:cs="Sakkal Majalla"/>
          <w:sz w:val="28"/>
          <w:szCs w:val="28"/>
          <w:rtl/>
        </w:rPr>
        <w:t>ذلـك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، تساعد أدوات الذكاء الاصطناعي 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تقـييم سيـناريوهات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التخطيط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الـمختلفة وتوقـع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نتائجها، مما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يـتيح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للإدارة اختيار مسار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الـعمل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الأمثل استنادًا إلى تنبؤات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موثـوقة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بدلًا من الاعتماد الكلي على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الخـبرة </w:t>
      </w:r>
      <w:r w:rsidRPr="005F087F">
        <w:rPr>
          <w:rFonts w:ascii="Sakkal Majalla" w:hAnsi="Sakkal Majalla" w:cs="Sakkal Majalla"/>
          <w:sz w:val="28"/>
          <w:szCs w:val="28"/>
          <w:rtl/>
        </w:rPr>
        <w:t>الحدسية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تجـدر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الإشارة إلى أن تبني الذكاء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الاصطناعـي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في الشركات الخاصة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يـتركز حاليًـا بـشكل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أكبر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القطاعات التقنية والمالية، لكنه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أخـذ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بالانتشار تدريجيًا إلى صناعات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أخـرى كالإنـشاءات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والتطوير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العـقاري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والخدمات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اللوجـستية </w:t>
      </w:r>
      <w:r w:rsidRPr="005F087F">
        <w:rPr>
          <w:rFonts w:ascii="Sakkal Majalla" w:hAnsi="Sakkal Majalla" w:cs="Sakkal Majalla"/>
          <w:sz w:val="28"/>
          <w:szCs w:val="28"/>
          <w:rtl/>
        </w:rPr>
        <w:t>مع تزايد الوعي بأهميته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وتعكس هذه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التوجهـات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حرص القطاع الخاص على مواكبة التطورات الرقمية العالمية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والاستـفادة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من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فوائدهـا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رفـع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كفاءة إدارة المشاريع وتعظيم فرص </w:t>
      </w:r>
      <w:r w:rsidR="00D414FB">
        <w:rPr>
          <w:rFonts w:ascii="Sakkal Majalla" w:hAnsi="Sakkal Majalla" w:cs="Sakkal Majalla"/>
          <w:sz w:val="28"/>
          <w:szCs w:val="28"/>
          <w:rtl/>
        </w:rPr>
        <w:t>نجـاحها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6B2A5811" w14:textId="048C573B" w:rsidR="002959C5" w:rsidRPr="005F087F" w:rsidRDefault="00D414FB" w:rsidP="002959C5">
      <w:pPr>
        <w:numPr>
          <w:ilvl w:val="0"/>
          <w:numId w:val="52"/>
        </w:numPr>
        <w:spacing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قـطاع تقـنية </w:t>
      </w:r>
      <w:r w:rsidR="002959C5" w:rsidRPr="005F087F">
        <w:rPr>
          <w:rFonts w:ascii="Sakkal Majalla" w:hAnsi="Sakkal Majalla" w:cs="Sakkal Majalla"/>
          <w:b/>
          <w:bCs/>
          <w:sz w:val="28"/>
          <w:szCs w:val="28"/>
          <w:rtl/>
        </w:rPr>
        <w:t>المعلومات</w:t>
      </w:r>
      <w:r w:rsidR="002959C5" w:rsidRPr="005F087F">
        <w:rPr>
          <w:rFonts w:ascii="Sakkal Majalla" w:hAnsi="Sakkal Majalla" w:cs="Sakkal Majalla"/>
          <w:b/>
          <w:bCs/>
          <w:sz w:val="28"/>
          <w:szCs w:val="28"/>
        </w:rPr>
        <w:t xml:space="preserve"> (IT)</w:t>
      </w:r>
      <w:r w:rsidR="002712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يُعتبر قطاع تقنية </w:t>
      </w:r>
      <w:r>
        <w:rPr>
          <w:rFonts w:ascii="Sakkal Majalla" w:hAnsi="Sakkal Majalla" w:cs="Sakkal Majalla"/>
          <w:sz w:val="28"/>
          <w:szCs w:val="28"/>
          <w:rtl/>
        </w:rPr>
        <w:t xml:space="preserve">المعلـومات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من أكثر القطاعات </w:t>
      </w:r>
      <w:r>
        <w:rPr>
          <w:rFonts w:ascii="Sakkal Majalla" w:hAnsi="Sakkal Majalla" w:cs="Sakkal Majalla"/>
          <w:sz w:val="28"/>
          <w:szCs w:val="28"/>
          <w:rtl/>
        </w:rPr>
        <w:t xml:space="preserve">الـسعودية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استثمارًا </w:t>
      </w:r>
      <w:r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حلول الذكاء الاصطناعي ضمن المشاريع، بحكم </w:t>
      </w:r>
      <w:r>
        <w:rPr>
          <w:rFonts w:ascii="Sakkal Majalla" w:hAnsi="Sakkal Majalla" w:cs="Sakkal Majalla"/>
          <w:sz w:val="28"/>
          <w:szCs w:val="28"/>
          <w:rtl/>
        </w:rPr>
        <w:t xml:space="preserve">طبـيعة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هذا القطاع واعتماده على التكنولوجيا </w:t>
      </w:r>
      <w:r>
        <w:rPr>
          <w:rFonts w:ascii="Sakkal Majalla" w:hAnsi="Sakkal Majalla" w:cs="Sakkal Majalla"/>
          <w:sz w:val="28"/>
          <w:szCs w:val="28"/>
          <w:rtl/>
        </w:rPr>
        <w:t>الـرقمية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في </w:t>
      </w:r>
      <w:r>
        <w:rPr>
          <w:rFonts w:ascii="Sakkal Majalla" w:hAnsi="Sakkal Majalla" w:cs="Sakkal Majalla"/>
          <w:sz w:val="28"/>
          <w:szCs w:val="28"/>
          <w:rtl/>
        </w:rPr>
        <w:t xml:space="preserve">دراسـة تطبيقـية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على قطاع </w:t>
      </w:r>
      <w:r>
        <w:rPr>
          <w:rFonts w:ascii="Sakkal Majalla" w:hAnsi="Sakkal Majalla" w:cs="Sakkal Majalla"/>
          <w:sz w:val="28"/>
          <w:szCs w:val="28"/>
          <w:rtl/>
        </w:rPr>
        <w:t xml:space="preserve">تـقنية المعلومـات فـي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المملكة </w:t>
      </w:r>
      <w:r>
        <w:rPr>
          <w:rFonts w:ascii="Sakkal Majalla" w:hAnsi="Sakkal Majalla" w:cs="Sakkal Majalla"/>
          <w:sz w:val="28"/>
          <w:szCs w:val="28"/>
          <w:rtl/>
        </w:rPr>
        <w:t xml:space="preserve">الـعربية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السعودية، </w:t>
      </w:r>
      <w:r>
        <w:rPr>
          <w:rFonts w:ascii="Sakkal Majalla" w:hAnsi="Sakkal Majalla" w:cs="Sakkal Majalla"/>
          <w:sz w:val="28"/>
          <w:szCs w:val="28"/>
          <w:rtl/>
        </w:rPr>
        <w:t xml:space="preserve">تـم تحلـيل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دور الذكاء الاصطناعي في تحسين عمليات إدارة المشاريع وقياس تأثيره على </w:t>
      </w:r>
      <w:r>
        <w:rPr>
          <w:rFonts w:ascii="Sakkal Majalla" w:hAnsi="Sakkal Majalla" w:cs="Sakkal Majalla"/>
          <w:sz w:val="28"/>
          <w:szCs w:val="28"/>
          <w:rtl/>
        </w:rPr>
        <w:t xml:space="preserve">كـفاءة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>وفعالية هذه العمليات (كزبه، 2024)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شملت الدراسة عينة من 135 متخصصًا في </w:t>
      </w:r>
      <w:r>
        <w:rPr>
          <w:rFonts w:ascii="Sakkal Majalla" w:hAnsi="Sakkal Majalla" w:cs="Sakkal Majalla"/>
          <w:sz w:val="28"/>
          <w:szCs w:val="28"/>
          <w:rtl/>
        </w:rPr>
        <w:t xml:space="preserve">مجـال تقـنية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المعلومات، ووجدت نتائجها أن استخدام </w:t>
      </w:r>
      <w:r>
        <w:rPr>
          <w:rFonts w:ascii="Sakkal Majalla" w:hAnsi="Sakkal Majalla" w:cs="Sakkal Majalla"/>
          <w:sz w:val="28"/>
          <w:szCs w:val="28"/>
          <w:rtl/>
        </w:rPr>
        <w:t xml:space="preserve">تقـنيات الذكـاء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الاصطناعي لعب </w:t>
      </w:r>
      <w:r>
        <w:rPr>
          <w:rFonts w:ascii="Sakkal Majalla" w:hAnsi="Sakkal Majalla" w:cs="Sakkal Majalla"/>
          <w:sz w:val="28"/>
          <w:szCs w:val="28"/>
          <w:rtl/>
        </w:rPr>
        <w:t xml:space="preserve">دورًـا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جوهريًا </w:t>
      </w:r>
      <w:r>
        <w:rPr>
          <w:rFonts w:ascii="Sakkal Majalla" w:hAnsi="Sakkal Majalla" w:cs="Sakkal Majalla"/>
          <w:sz w:val="28"/>
          <w:szCs w:val="28"/>
          <w:rtl/>
        </w:rPr>
        <w:t xml:space="preserve">فـي تـقليل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الأخطاء البشرية أثناء تنفيذ المشاريع، </w:t>
      </w:r>
      <w:r>
        <w:rPr>
          <w:rFonts w:ascii="Sakkal Majalla" w:hAnsi="Sakkal Majalla" w:cs="Sakkal Majalla"/>
          <w:sz w:val="28"/>
          <w:szCs w:val="28"/>
          <w:rtl/>
        </w:rPr>
        <w:t xml:space="preserve">ممـا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أدى إلى رفع </w:t>
      </w:r>
      <w:r>
        <w:rPr>
          <w:rFonts w:ascii="Sakkal Majalla" w:hAnsi="Sakkal Majalla" w:cs="Sakkal Majalla"/>
          <w:sz w:val="28"/>
          <w:szCs w:val="28"/>
          <w:rtl/>
        </w:rPr>
        <w:t xml:space="preserve">جـودة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مخرجات المشاريع </w:t>
      </w:r>
      <w:r>
        <w:rPr>
          <w:rFonts w:ascii="Sakkal Majalla" w:hAnsi="Sakkal Majalla" w:cs="Sakkal Majalla"/>
          <w:sz w:val="28"/>
          <w:szCs w:val="28"/>
          <w:rtl/>
        </w:rPr>
        <w:t xml:space="preserve">بشـكل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>عام (</w:t>
      </w:r>
      <w:r>
        <w:rPr>
          <w:rFonts w:ascii="Sakkal Majalla" w:hAnsi="Sakkal Majalla" w:cs="Sakkal Majalla"/>
          <w:sz w:val="28"/>
          <w:szCs w:val="28"/>
          <w:rtl/>
        </w:rPr>
        <w:t>كـزبه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>، 2024)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فمن خلال أتمتة </w:t>
      </w:r>
      <w:r>
        <w:rPr>
          <w:rFonts w:ascii="Sakkal Majalla" w:hAnsi="Sakkal Majalla" w:cs="Sakkal Majalla"/>
          <w:sz w:val="28"/>
          <w:szCs w:val="28"/>
          <w:rtl/>
        </w:rPr>
        <w:t xml:space="preserve">الـعمليات الـتكرارية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كالجدولة </w:t>
      </w:r>
      <w:r>
        <w:rPr>
          <w:rFonts w:ascii="Sakkal Majalla" w:hAnsi="Sakkal Majalla" w:cs="Sakkal Majalla"/>
          <w:sz w:val="28"/>
          <w:szCs w:val="28"/>
          <w:rtl/>
        </w:rPr>
        <w:t xml:space="preserve">وتحـديث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الجداول الزمنية </w:t>
      </w:r>
      <w:r>
        <w:rPr>
          <w:rFonts w:ascii="Sakkal Majalla" w:hAnsi="Sakkal Majalla" w:cs="Sakkal Majalla"/>
          <w:sz w:val="28"/>
          <w:szCs w:val="28"/>
          <w:rtl/>
        </w:rPr>
        <w:t>وتولـيد التـقارير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، قلّل </w:t>
      </w:r>
      <w:r>
        <w:rPr>
          <w:rFonts w:ascii="Sakkal Majalla" w:hAnsi="Sakkal Majalla" w:cs="Sakkal Majalla"/>
          <w:sz w:val="28"/>
          <w:szCs w:val="28"/>
          <w:rtl/>
        </w:rPr>
        <w:t xml:space="preserve">الـذكاء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الاصطناعي احتمالية حدوث الأخطاء </w:t>
      </w:r>
      <w:r>
        <w:rPr>
          <w:rFonts w:ascii="Sakkal Majalla" w:hAnsi="Sakkal Majalla" w:cs="Sakkal Majalla"/>
          <w:sz w:val="28"/>
          <w:szCs w:val="28"/>
          <w:rtl/>
        </w:rPr>
        <w:t xml:space="preserve">اليـدوية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وبالتالي أصبحت مخرجات </w:t>
      </w:r>
      <w:r>
        <w:rPr>
          <w:rFonts w:ascii="Sakkal Majalla" w:hAnsi="Sakkal Majalla" w:cs="Sakkal Majalla"/>
          <w:sz w:val="28"/>
          <w:szCs w:val="28"/>
          <w:rtl/>
        </w:rPr>
        <w:t xml:space="preserve">المـشروع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أكثر </w:t>
      </w:r>
      <w:r>
        <w:rPr>
          <w:rFonts w:ascii="Sakkal Majalla" w:hAnsi="Sakkal Majalla" w:cs="Sakkal Majalla"/>
          <w:sz w:val="28"/>
          <w:szCs w:val="28"/>
          <w:rtl/>
        </w:rPr>
        <w:t xml:space="preserve">موثـوقية وأعلـى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>جودة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>
        <w:rPr>
          <w:rFonts w:ascii="Sakkal Majalla" w:hAnsi="Sakkal Majalla" w:cs="Sakkal Majalla"/>
          <w:sz w:val="28"/>
          <w:szCs w:val="28"/>
          <w:rtl/>
        </w:rPr>
        <w:t xml:space="preserve">كـما كشفـت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الدراسة أن توظيف </w:t>
      </w:r>
      <w:r>
        <w:rPr>
          <w:rFonts w:ascii="Sakkal Majalla" w:hAnsi="Sakkal Majalla" w:cs="Sakkal Majalla"/>
          <w:sz w:val="28"/>
          <w:szCs w:val="28"/>
          <w:rtl/>
        </w:rPr>
        <w:t xml:space="preserve">التحليـلات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التنبؤية المدعومة بالذكاء الاصطناعي </w:t>
      </w:r>
      <w:r>
        <w:rPr>
          <w:rFonts w:ascii="Sakkal Majalla" w:hAnsi="Sakkal Majalla" w:cs="Sakkal Majalla"/>
          <w:sz w:val="28"/>
          <w:szCs w:val="28"/>
          <w:rtl/>
        </w:rPr>
        <w:t xml:space="preserve">ساعـد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مديري المشاريع </w:t>
      </w:r>
      <w:r>
        <w:rPr>
          <w:rFonts w:ascii="Sakkal Majalla" w:hAnsi="Sakkal Majalla" w:cs="Sakkal Majalla"/>
          <w:sz w:val="28"/>
          <w:szCs w:val="28"/>
          <w:rtl/>
        </w:rPr>
        <w:t xml:space="preserve">علـى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التنبؤ </w:t>
      </w:r>
      <w:r>
        <w:rPr>
          <w:rFonts w:ascii="Sakkal Majalla" w:hAnsi="Sakkal Majalla" w:cs="Sakkal Majalla"/>
          <w:sz w:val="28"/>
          <w:szCs w:val="28"/>
          <w:rtl/>
        </w:rPr>
        <w:t xml:space="preserve">بالمخاطـر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قبل </w:t>
      </w:r>
      <w:r>
        <w:rPr>
          <w:rFonts w:ascii="Sakkal Majalla" w:hAnsi="Sakkal Majalla" w:cs="Sakkal Majalla"/>
          <w:sz w:val="28"/>
          <w:szCs w:val="28"/>
          <w:rtl/>
        </w:rPr>
        <w:t xml:space="preserve">وقـوعها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والتخطيط لمواجهتها، مما قلّل بشكل ملموس من </w:t>
      </w:r>
      <w:r>
        <w:rPr>
          <w:rFonts w:ascii="Sakkal Majalla" w:hAnsi="Sakkal Majalla" w:cs="Sakkal Majalla"/>
          <w:sz w:val="28"/>
          <w:szCs w:val="28"/>
          <w:rtl/>
        </w:rPr>
        <w:t xml:space="preserve">المـفاجآت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غير </w:t>
      </w:r>
      <w:r>
        <w:rPr>
          <w:rFonts w:ascii="Sakkal Majalla" w:hAnsi="Sakkal Majalla" w:cs="Sakkal Majalla"/>
          <w:sz w:val="28"/>
          <w:szCs w:val="28"/>
          <w:rtl/>
        </w:rPr>
        <w:t xml:space="preserve">الـسارّة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خلال دورة </w:t>
      </w:r>
      <w:r>
        <w:rPr>
          <w:rFonts w:ascii="Sakkal Majalla" w:hAnsi="Sakkal Majalla" w:cs="Sakkal Majalla"/>
          <w:sz w:val="28"/>
          <w:szCs w:val="28"/>
          <w:rtl/>
        </w:rPr>
        <w:t xml:space="preserve">حيـاة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>المشروع (</w:t>
      </w:r>
      <w:r>
        <w:rPr>
          <w:rFonts w:ascii="Sakkal Majalla" w:hAnsi="Sakkal Majalla" w:cs="Sakkal Majalla"/>
          <w:sz w:val="28"/>
          <w:szCs w:val="28"/>
          <w:rtl/>
        </w:rPr>
        <w:t>كـزبه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>، 2024)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جانب آخر </w:t>
      </w:r>
      <w:r>
        <w:rPr>
          <w:rFonts w:ascii="Sakkal Majalla" w:hAnsi="Sakkal Majalla" w:cs="Sakkal Majalla"/>
          <w:sz w:val="28"/>
          <w:szCs w:val="28"/>
          <w:rtl/>
        </w:rPr>
        <w:t xml:space="preserve">مهـم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أشار إليه الباحث هو أن </w:t>
      </w:r>
      <w:r>
        <w:rPr>
          <w:rFonts w:ascii="Sakkal Majalla" w:hAnsi="Sakkal Majalla" w:cs="Sakkal Majalla"/>
          <w:sz w:val="28"/>
          <w:szCs w:val="28"/>
          <w:rtl/>
        </w:rPr>
        <w:t xml:space="preserve">تقـنيات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الذكاء الاصطناعي، </w:t>
      </w:r>
      <w:r>
        <w:rPr>
          <w:rFonts w:ascii="Sakkal Majalla" w:hAnsi="Sakkal Majalla" w:cs="Sakkal Majalla"/>
          <w:sz w:val="28"/>
          <w:szCs w:val="28"/>
          <w:rtl/>
        </w:rPr>
        <w:t xml:space="preserve">خاصـة أنـظمة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إدارة </w:t>
      </w:r>
      <w:r>
        <w:rPr>
          <w:rFonts w:ascii="Sakkal Majalla" w:hAnsi="Sakkal Majalla" w:cs="Sakkal Majalla"/>
          <w:sz w:val="28"/>
          <w:szCs w:val="28"/>
          <w:rtl/>
        </w:rPr>
        <w:t xml:space="preserve">التواصـل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الذكية ومنصات التعاون </w:t>
      </w:r>
      <w:r>
        <w:rPr>
          <w:rFonts w:ascii="Sakkal Majalla" w:hAnsi="Sakkal Majalla" w:cs="Sakkal Majalla"/>
          <w:sz w:val="28"/>
          <w:szCs w:val="28"/>
          <w:rtl/>
        </w:rPr>
        <w:t>الفـوري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، ساهمت في </w:t>
      </w:r>
      <w:r>
        <w:rPr>
          <w:rFonts w:ascii="Sakkal Majalla" w:hAnsi="Sakkal Majalla" w:cs="Sakkal Majalla"/>
          <w:sz w:val="28"/>
          <w:szCs w:val="28"/>
          <w:rtl/>
        </w:rPr>
        <w:t xml:space="preserve">توحـيد قـنوات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التواصل داخل فرق المشروع وتقليل التعقيدات </w:t>
      </w:r>
      <w:r>
        <w:rPr>
          <w:rFonts w:ascii="Sakkal Majalla" w:hAnsi="Sakkal Majalla" w:cs="Sakkal Majalla"/>
          <w:sz w:val="28"/>
          <w:szCs w:val="28"/>
          <w:rtl/>
        </w:rPr>
        <w:t xml:space="preserve">النـاتجة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عن تشتت </w:t>
      </w:r>
      <w:r>
        <w:rPr>
          <w:rFonts w:ascii="Sakkal Majalla" w:hAnsi="Sakkal Majalla" w:cs="Sakkal Majalla"/>
          <w:sz w:val="28"/>
          <w:szCs w:val="28"/>
          <w:rtl/>
        </w:rPr>
        <w:t>المعلومـات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هذا أوجد بيئة عمل </w:t>
      </w:r>
      <w:r>
        <w:rPr>
          <w:rFonts w:ascii="Sakkal Majalla" w:hAnsi="Sakkal Majalla" w:cs="Sakkal Majalla"/>
          <w:sz w:val="28"/>
          <w:szCs w:val="28"/>
          <w:rtl/>
        </w:rPr>
        <w:t xml:space="preserve">أكثـر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تكاملًا، واستجابة </w:t>
      </w:r>
      <w:r>
        <w:rPr>
          <w:rFonts w:ascii="Sakkal Majalla" w:hAnsi="Sakkal Majalla" w:cs="Sakkal Majalla"/>
          <w:sz w:val="28"/>
          <w:szCs w:val="28"/>
          <w:rtl/>
        </w:rPr>
        <w:t xml:space="preserve">أسـرع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للمعوّقات أو التغييرات التي </w:t>
      </w:r>
      <w:r>
        <w:rPr>
          <w:rFonts w:ascii="Sakkal Majalla" w:hAnsi="Sakkal Majalla" w:cs="Sakkal Majalla"/>
          <w:sz w:val="28"/>
          <w:szCs w:val="28"/>
          <w:rtl/>
        </w:rPr>
        <w:t xml:space="preserve">تـطرأ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>على متطلبات المشروع (كزبه، 2024)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تعكس هذه النتائج التأثير الثوري المحتمل </w:t>
      </w:r>
      <w:r>
        <w:rPr>
          <w:rFonts w:ascii="Sakkal Majalla" w:hAnsi="Sakkal Majalla" w:cs="Sakkal Majalla"/>
          <w:sz w:val="28"/>
          <w:szCs w:val="28"/>
          <w:rtl/>
        </w:rPr>
        <w:t xml:space="preserve">لتـقنيات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الذكاء </w:t>
      </w:r>
      <w:r>
        <w:rPr>
          <w:rFonts w:ascii="Sakkal Majalla" w:hAnsi="Sakkal Majalla" w:cs="Sakkal Majalla"/>
          <w:sz w:val="28"/>
          <w:szCs w:val="28"/>
          <w:rtl/>
        </w:rPr>
        <w:t xml:space="preserve">الاصطناعـي عـلى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إدارة المشاريع </w:t>
      </w:r>
      <w:r>
        <w:rPr>
          <w:rFonts w:ascii="Sakkal Majalla" w:hAnsi="Sakkal Majalla" w:cs="Sakkal Majalla"/>
          <w:sz w:val="28"/>
          <w:szCs w:val="28"/>
          <w:rtl/>
        </w:rPr>
        <w:t xml:space="preserve">فـي قطـاع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تقنية المعلومات، </w:t>
      </w:r>
      <w:r>
        <w:rPr>
          <w:rFonts w:ascii="Sakkal Majalla" w:hAnsi="Sakkal Majalla" w:cs="Sakkal Majalla"/>
          <w:sz w:val="28"/>
          <w:szCs w:val="28"/>
          <w:rtl/>
        </w:rPr>
        <w:t xml:space="preserve">والـذي يـمكن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>اعتباره نموذجًا رياديًا لبقية القطاعات من حيث تبني التقنيات الحديثة لتحسين ممارسات إدارة المشاريع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52816668" w14:textId="1AD0976F" w:rsidR="002959C5" w:rsidRPr="005F087F" w:rsidRDefault="002959C5" w:rsidP="002959C5">
      <w:pPr>
        <w:numPr>
          <w:ilvl w:val="0"/>
          <w:numId w:val="52"/>
        </w:numPr>
        <w:spacing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5F087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القطاع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>الصناعـي والتصنيعـي</w:t>
      </w:r>
      <w:r w:rsidR="002712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تلعب المشاريع 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الـقطاع الـصناعي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دورًا حيويًا في الاقتصاد السعودي، بدءًا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مشروعات البتروكيماويات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ومـجمعات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الطاقة وحتى الصناعات </w:t>
      </w:r>
      <w:r w:rsidR="00D414FB">
        <w:rPr>
          <w:rFonts w:ascii="Sakkal Majalla" w:hAnsi="Sakkal Majalla" w:cs="Sakkal Majalla"/>
          <w:sz w:val="28"/>
          <w:szCs w:val="28"/>
          <w:rtl/>
        </w:rPr>
        <w:t>التحويـلية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وقـد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بدأت شركات التصنيع في السعودية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تـدرك قـيمة الذكـاء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الاصطناعي كأداة لتحسين عمليات إدارة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مـشاريعها </w:t>
      </w:r>
      <w:r w:rsidRPr="005F087F">
        <w:rPr>
          <w:rFonts w:ascii="Sakkal Majalla" w:hAnsi="Sakkal Majalla" w:cs="Sakkal Majalla"/>
          <w:sz w:val="28"/>
          <w:szCs w:val="28"/>
          <w:rtl/>
        </w:rPr>
        <w:t>الإنتاجية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في دراسة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أجـريت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في قطاع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الـتصنيع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السعودي وشملت 309 موظفين،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تـم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بحث تأثير الذكاء الاصطناعي على أداء إدارة المشاريع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مـع التـركيز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على </w:t>
      </w:r>
      <w:r w:rsidRPr="005F087F">
        <w:rPr>
          <w:rFonts w:ascii="Sakkal Majalla" w:hAnsi="Sakkal Majalla" w:cs="Sakkal Majalla"/>
          <w:sz w:val="28"/>
          <w:szCs w:val="28"/>
          <w:rtl/>
        </w:rPr>
        <w:lastRenderedPageBreak/>
        <w:t xml:space="preserve">دور دعم الإدارة العليا والاحتفاظ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بالمهـارات </w:t>
      </w:r>
      <w:r w:rsidRPr="005F087F">
        <w:rPr>
          <w:rFonts w:ascii="Sakkal Majalla" w:hAnsi="Sakkal Majalla" w:cs="Sakkal Majalla"/>
          <w:sz w:val="28"/>
          <w:szCs w:val="28"/>
          <w:rtl/>
        </w:rPr>
        <w:t>كعوامل وسيطة في هذا التأثير</w:t>
      </w:r>
      <w:r w:rsidRPr="005F087F">
        <w:rPr>
          <w:rFonts w:ascii="Sakkal Majalla" w:hAnsi="Sakkal Majalla" w:cs="Sakkal Majalla"/>
          <w:sz w:val="28"/>
          <w:szCs w:val="28"/>
        </w:rPr>
        <w:t xml:space="preserve"> (</w:t>
      </w:r>
      <w:proofErr w:type="spellStart"/>
      <w:r w:rsidRPr="005F087F">
        <w:rPr>
          <w:rFonts w:ascii="Sakkal Majalla" w:hAnsi="Sakkal Majalla" w:cs="Sakkal Majalla"/>
          <w:sz w:val="28"/>
          <w:szCs w:val="28"/>
        </w:rPr>
        <w:t>Alayed</w:t>
      </w:r>
      <w:proofErr w:type="spellEnd"/>
      <w:r w:rsidRPr="005F087F">
        <w:rPr>
          <w:rFonts w:ascii="Sakkal Majalla" w:hAnsi="Sakkal Majalla" w:cs="Sakkal Majalla"/>
          <w:sz w:val="28"/>
          <w:szCs w:val="28"/>
        </w:rPr>
        <w:t>, 2025)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أظهرت نتائج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الـدراسة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أن اعتماد الذكاء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الاصطـناعي كـان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له تأثير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مبـاشر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وقوي على تعزيز دعم الإدارة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الـعليا </w:t>
      </w:r>
      <w:r w:rsidRPr="005F087F">
        <w:rPr>
          <w:rFonts w:ascii="Sakkal Majalla" w:hAnsi="Sakkal Majalla" w:cs="Sakkal Majalla"/>
          <w:sz w:val="28"/>
          <w:szCs w:val="28"/>
          <w:rtl/>
        </w:rPr>
        <w:t>للمشاريع</w:t>
      </w:r>
      <w:r w:rsidRPr="005F087F">
        <w:rPr>
          <w:rFonts w:ascii="Sakkal Majalla" w:hAnsi="Sakkal Majalla" w:cs="Sakkal Majalla"/>
          <w:sz w:val="28"/>
          <w:szCs w:val="28"/>
        </w:rPr>
        <w:t xml:space="preserve"> (</w:t>
      </w:r>
      <w:r w:rsidRPr="005F087F">
        <w:rPr>
          <w:rFonts w:ascii="Cambria" w:hAnsi="Cambria" w:cs="Cambria"/>
          <w:sz w:val="28"/>
          <w:szCs w:val="28"/>
        </w:rPr>
        <w:t>β</w:t>
      </w:r>
      <w:r w:rsidRPr="005F087F">
        <w:rPr>
          <w:rFonts w:ascii="Sakkal Majalla" w:hAnsi="Sakkal Majalla" w:cs="Sakkal Majalla"/>
          <w:sz w:val="28"/>
          <w:szCs w:val="28"/>
        </w:rPr>
        <w:t xml:space="preserve"> </w:t>
      </w:r>
      <w:r w:rsidR="00C71DAF">
        <w:rPr>
          <w:rFonts w:ascii="Sakkal Majalla" w:hAnsi="Sakkal Majalla" w:cs="Sakkal Majalla"/>
          <w:sz w:val="28"/>
          <w:szCs w:val="28"/>
        </w:rPr>
        <w:t xml:space="preserve">=   </w:t>
      </w:r>
      <w:r w:rsidRPr="005F087F">
        <w:rPr>
          <w:rFonts w:ascii="Sakkal Majalla" w:hAnsi="Sakkal Majalla" w:cs="Sakkal Majalla"/>
          <w:sz w:val="28"/>
          <w:szCs w:val="28"/>
        </w:rPr>
        <w:t>0</w:t>
      </w:r>
      <w:r w:rsidR="001F526F">
        <w:rPr>
          <w:rFonts w:ascii="Sakkal Majalla" w:hAnsi="Sakkal Majalla" w:cs="Sakkal Majalla"/>
          <w:sz w:val="28"/>
          <w:szCs w:val="28"/>
        </w:rPr>
        <w:t>.</w:t>
      </w:r>
      <w:r w:rsidRPr="005F087F">
        <w:rPr>
          <w:rFonts w:ascii="Sakkal Majalla" w:hAnsi="Sakkal Majalla" w:cs="Sakkal Majalla"/>
          <w:sz w:val="28"/>
          <w:szCs w:val="28"/>
        </w:rPr>
        <w:t>865)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، وكذلك على تحسين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قـدرة </w:t>
      </w:r>
      <w:r w:rsidRPr="005F087F">
        <w:rPr>
          <w:rFonts w:ascii="Sakkal Majalla" w:hAnsi="Sakkal Majalla" w:cs="Sakkal Majalla"/>
          <w:sz w:val="28"/>
          <w:szCs w:val="28"/>
          <w:rtl/>
        </w:rPr>
        <w:t>المنظمة على الاحتفاظ بكفاءات إدارة المشاريع</w:t>
      </w:r>
      <w:r w:rsidRPr="005F087F">
        <w:rPr>
          <w:rFonts w:ascii="Sakkal Majalla" w:hAnsi="Sakkal Majalla" w:cs="Sakkal Majalla"/>
          <w:sz w:val="28"/>
          <w:szCs w:val="28"/>
        </w:rPr>
        <w:t xml:space="preserve"> (</w:t>
      </w:r>
      <w:r w:rsidRPr="005F087F">
        <w:rPr>
          <w:rFonts w:ascii="Cambria" w:hAnsi="Cambria" w:cs="Cambria"/>
          <w:sz w:val="28"/>
          <w:szCs w:val="28"/>
        </w:rPr>
        <w:t>β</w:t>
      </w:r>
      <w:r w:rsidRPr="005F087F">
        <w:rPr>
          <w:rFonts w:ascii="Sakkal Majalla" w:hAnsi="Sakkal Majalla" w:cs="Sakkal Majalla"/>
          <w:sz w:val="28"/>
          <w:szCs w:val="28"/>
        </w:rPr>
        <w:t xml:space="preserve"> </w:t>
      </w:r>
      <w:r w:rsidR="00C71DAF">
        <w:rPr>
          <w:rFonts w:ascii="Sakkal Majalla" w:hAnsi="Sakkal Majalla" w:cs="Sakkal Majalla"/>
          <w:sz w:val="28"/>
          <w:szCs w:val="28"/>
        </w:rPr>
        <w:t xml:space="preserve">=   </w:t>
      </w:r>
      <w:r w:rsidRPr="005F087F">
        <w:rPr>
          <w:rFonts w:ascii="Sakkal Majalla" w:hAnsi="Sakkal Majalla" w:cs="Sakkal Majalla"/>
          <w:sz w:val="28"/>
          <w:szCs w:val="28"/>
        </w:rPr>
        <w:t>0</w:t>
      </w:r>
      <w:r w:rsidR="001F526F">
        <w:rPr>
          <w:rFonts w:ascii="Sakkal Majalla" w:hAnsi="Sakkal Majalla" w:cs="Sakkal Majalla"/>
          <w:sz w:val="28"/>
          <w:szCs w:val="28"/>
        </w:rPr>
        <w:t>.</w:t>
      </w:r>
      <w:r w:rsidRPr="005F087F">
        <w:rPr>
          <w:rFonts w:ascii="Sakkal Majalla" w:hAnsi="Sakkal Majalla" w:cs="Sakkal Majalla"/>
          <w:sz w:val="28"/>
          <w:szCs w:val="28"/>
        </w:rPr>
        <w:t xml:space="preserve">827)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على المدى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الـطويل </w:t>
      </w:r>
      <w:r w:rsidRPr="005F087F">
        <w:rPr>
          <w:rFonts w:ascii="Sakkal Majalla" w:hAnsi="Sakkal Majalla" w:cs="Sakkal Majalla"/>
          <w:sz w:val="28"/>
          <w:szCs w:val="28"/>
        </w:rPr>
        <w:t>(</w:t>
      </w:r>
      <w:proofErr w:type="spellStart"/>
      <w:r w:rsidRPr="005F087F">
        <w:rPr>
          <w:rFonts w:ascii="Sakkal Majalla" w:hAnsi="Sakkal Majalla" w:cs="Sakkal Majalla"/>
          <w:sz w:val="28"/>
          <w:szCs w:val="28"/>
        </w:rPr>
        <w:t>Alayed</w:t>
      </w:r>
      <w:proofErr w:type="spellEnd"/>
      <w:r w:rsidRPr="005F087F">
        <w:rPr>
          <w:rFonts w:ascii="Sakkal Majalla" w:hAnsi="Sakkal Majalla" w:cs="Sakkal Majalla"/>
          <w:sz w:val="28"/>
          <w:szCs w:val="28"/>
        </w:rPr>
        <w:t>, 2025)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وبالإضافة إلى هذا التأثير المباشر، وجد الباحث أن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الذكـاء الاصطـناعي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يؤثر بشكل غير مباشر على تحسين أداء المشاريع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مـن خـلال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هذين العاملين الوسيطين،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حـيث ساهـم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تطبيق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التـقنيات </w:t>
      </w:r>
      <w:r w:rsidRPr="005F087F">
        <w:rPr>
          <w:rFonts w:ascii="Sakkal Majalla" w:hAnsi="Sakkal Majalla" w:cs="Sakkal Majalla"/>
          <w:sz w:val="28"/>
          <w:szCs w:val="28"/>
          <w:rtl/>
        </w:rPr>
        <w:t>الذكية في تعزيز تواصل ودعم الإدارة العليا للفرق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مما انعكس إيجابًا على الأداء </w:t>
      </w:r>
      <w:proofErr w:type="gramStart"/>
      <w:r w:rsidRPr="005F087F">
        <w:rPr>
          <w:rFonts w:ascii="Sakkal Majalla" w:hAnsi="Sakkal Majalla" w:cs="Sakkal Majalla"/>
          <w:sz w:val="28"/>
          <w:szCs w:val="28"/>
          <w:rtl/>
        </w:rPr>
        <w:t>بواقع</w:t>
      </w:r>
      <w:r>
        <w:rPr>
          <w:rFonts w:ascii="Sakkal Majalla" w:hAnsi="Sakkal Majalla" w:cs="Sakkal Majalla"/>
          <w:sz w:val="28"/>
          <w:szCs w:val="28"/>
        </w:rPr>
        <w:t>(</w:t>
      </w:r>
      <w:r w:rsidRPr="005F087F">
        <w:rPr>
          <w:rFonts w:ascii="Sakkal Majalla" w:hAnsi="Sakkal Majalla" w:cs="Sakkal Majalla"/>
          <w:sz w:val="28"/>
          <w:szCs w:val="28"/>
        </w:rPr>
        <w:t xml:space="preserve"> </w:t>
      </w:r>
      <w:r w:rsidRPr="005F087F">
        <w:rPr>
          <w:rFonts w:ascii="Cambria" w:hAnsi="Cambria" w:cs="Cambria"/>
          <w:sz w:val="28"/>
          <w:szCs w:val="28"/>
        </w:rPr>
        <w:t>β</w:t>
      </w:r>
      <w:proofErr w:type="gramEnd"/>
      <w:r w:rsidRPr="005F087F">
        <w:rPr>
          <w:rFonts w:ascii="Sakkal Majalla" w:hAnsi="Sakkal Majalla" w:cs="Sakkal Majalla"/>
          <w:sz w:val="28"/>
          <w:szCs w:val="28"/>
        </w:rPr>
        <w:t xml:space="preserve"> </w:t>
      </w:r>
      <w:r w:rsidR="00C71DAF">
        <w:rPr>
          <w:rFonts w:ascii="Sakkal Majalla" w:hAnsi="Sakkal Majalla" w:cs="Sakkal Majalla"/>
          <w:sz w:val="28"/>
          <w:szCs w:val="28"/>
        </w:rPr>
        <w:t xml:space="preserve">=   </w:t>
      </w:r>
      <w:r w:rsidRPr="005F087F">
        <w:rPr>
          <w:rFonts w:ascii="Sakkal Majalla" w:hAnsi="Sakkal Majalla" w:cs="Sakkal Majalla"/>
          <w:sz w:val="28"/>
          <w:szCs w:val="28"/>
        </w:rPr>
        <w:t>0</w:t>
      </w:r>
      <w:r w:rsidR="001F526F">
        <w:rPr>
          <w:rFonts w:ascii="Sakkal Majalla" w:hAnsi="Sakkal Majalla" w:cs="Sakkal Majalla"/>
          <w:sz w:val="28"/>
          <w:szCs w:val="28"/>
        </w:rPr>
        <w:t>.</w:t>
      </w:r>
      <w:r w:rsidRPr="005F087F">
        <w:rPr>
          <w:rFonts w:ascii="Sakkal Majalla" w:hAnsi="Sakkal Majalla" w:cs="Sakkal Majalla"/>
          <w:sz w:val="28"/>
          <w:szCs w:val="28"/>
        </w:rPr>
        <w:t>666)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، وكذلك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تحسين نقل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المـعرفة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وتوثيق الدروس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المستفـادة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والحفاظ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عـلى خبـرات </w:t>
      </w:r>
      <w:r w:rsidRPr="005F087F">
        <w:rPr>
          <w:rFonts w:ascii="Sakkal Majalla" w:hAnsi="Sakkal Majalla" w:cs="Sakkal Majalla"/>
          <w:sz w:val="28"/>
          <w:szCs w:val="28"/>
          <w:rtl/>
        </w:rPr>
        <w:t>فرق المشروع</w:t>
      </w:r>
      <w:r w:rsidRPr="005F087F">
        <w:rPr>
          <w:rFonts w:ascii="Sakkal Majalla" w:hAnsi="Sakkal Majalla" w:cs="Sakkal Majalla"/>
          <w:sz w:val="28"/>
          <w:szCs w:val="28"/>
        </w:rPr>
        <w:t xml:space="preserve"> (</w:t>
      </w:r>
      <w:r w:rsidRPr="005F087F">
        <w:rPr>
          <w:rFonts w:ascii="Sakkal Majalla" w:hAnsi="Sakkal Majalla" w:cs="Sakkal Majalla"/>
          <w:sz w:val="28"/>
          <w:szCs w:val="28"/>
          <w:rtl/>
        </w:rPr>
        <w:t>مما رفع الأداء بواقع</w:t>
      </w:r>
      <w:r w:rsidRPr="005F087F">
        <w:rPr>
          <w:rFonts w:ascii="Sakkal Majalla" w:hAnsi="Sakkal Majalla" w:cs="Sakkal Majalla"/>
          <w:sz w:val="28"/>
          <w:szCs w:val="28"/>
        </w:rPr>
        <w:t xml:space="preserve"> </w:t>
      </w:r>
      <w:r w:rsidRPr="005F087F">
        <w:rPr>
          <w:rFonts w:ascii="Cambria" w:hAnsi="Cambria" w:cs="Cambria"/>
          <w:sz w:val="28"/>
          <w:szCs w:val="28"/>
        </w:rPr>
        <w:t>β</w:t>
      </w:r>
      <w:r w:rsidRPr="005F087F">
        <w:rPr>
          <w:rFonts w:ascii="Sakkal Majalla" w:hAnsi="Sakkal Majalla" w:cs="Sakkal Majalla"/>
          <w:sz w:val="28"/>
          <w:szCs w:val="28"/>
        </w:rPr>
        <w:t xml:space="preserve"> </w:t>
      </w:r>
      <w:r w:rsidR="00C71DAF">
        <w:rPr>
          <w:rFonts w:ascii="Sakkal Majalla" w:hAnsi="Sakkal Majalla" w:cs="Sakkal Majalla"/>
          <w:sz w:val="28"/>
          <w:szCs w:val="28"/>
        </w:rPr>
        <w:t xml:space="preserve">=   </w:t>
      </w:r>
      <w:r w:rsidRPr="005F087F">
        <w:rPr>
          <w:rFonts w:ascii="Sakkal Majalla" w:hAnsi="Sakkal Majalla" w:cs="Sakkal Majalla"/>
          <w:sz w:val="28"/>
          <w:szCs w:val="28"/>
        </w:rPr>
        <w:t>0</w:t>
      </w:r>
      <w:r w:rsidR="001F526F">
        <w:rPr>
          <w:rFonts w:ascii="Sakkal Majalla" w:hAnsi="Sakkal Majalla" w:cs="Sakkal Majalla"/>
          <w:sz w:val="28"/>
          <w:szCs w:val="28"/>
        </w:rPr>
        <w:t>.</w:t>
      </w:r>
      <w:r w:rsidRPr="005F087F">
        <w:rPr>
          <w:rFonts w:ascii="Sakkal Majalla" w:hAnsi="Sakkal Majalla" w:cs="Sakkal Majalla"/>
          <w:sz w:val="28"/>
          <w:szCs w:val="28"/>
        </w:rPr>
        <w:t>471) (</w:t>
      </w:r>
      <w:proofErr w:type="spellStart"/>
      <w:r w:rsidRPr="005F087F">
        <w:rPr>
          <w:rFonts w:ascii="Sakkal Majalla" w:hAnsi="Sakkal Majalla" w:cs="Sakkal Majalla"/>
          <w:sz w:val="28"/>
          <w:szCs w:val="28"/>
        </w:rPr>
        <w:t>Alayed</w:t>
      </w:r>
      <w:proofErr w:type="spellEnd"/>
      <w:r w:rsidRPr="005F087F">
        <w:rPr>
          <w:rFonts w:ascii="Sakkal Majalla" w:hAnsi="Sakkal Majalla" w:cs="Sakkal Majalla"/>
          <w:sz w:val="28"/>
          <w:szCs w:val="28"/>
        </w:rPr>
        <w:t>, 2025)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D414FB">
        <w:rPr>
          <w:rFonts w:ascii="Sakkal Majalla" w:hAnsi="Sakkal Majalla" w:cs="Sakkal Majalla"/>
          <w:sz w:val="28"/>
          <w:szCs w:val="28"/>
          <w:rtl/>
        </w:rPr>
        <w:t>عـلاوة علـى ذلـك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، أكد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الـبحث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على أن وجود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دعـم قـوي </w:t>
      </w:r>
      <w:r w:rsidRPr="005F087F">
        <w:rPr>
          <w:rFonts w:ascii="Sakkal Majalla" w:hAnsi="Sakkal Majalla" w:cs="Sakkal Majalla"/>
          <w:sz w:val="28"/>
          <w:szCs w:val="28"/>
          <w:rtl/>
        </w:rPr>
        <w:t>من الإدارة العليا</w:t>
      </w:r>
      <w:r w:rsidRPr="005F087F">
        <w:rPr>
          <w:rFonts w:ascii="Sakkal Majalla" w:hAnsi="Sakkal Majalla" w:cs="Sakkal Majalla"/>
          <w:sz w:val="28"/>
          <w:szCs w:val="28"/>
        </w:rPr>
        <w:t xml:space="preserve"> (</w:t>
      </w:r>
      <w:r w:rsidRPr="005F087F">
        <w:rPr>
          <w:rFonts w:ascii="Cambria" w:hAnsi="Cambria" w:cs="Cambria"/>
          <w:sz w:val="28"/>
          <w:szCs w:val="28"/>
        </w:rPr>
        <w:t>β</w:t>
      </w:r>
      <w:r w:rsidRPr="005F087F">
        <w:rPr>
          <w:rFonts w:ascii="Sakkal Majalla" w:hAnsi="Sakkal Majalla" w:cs="Sakkal Majalla"/>
          <w:sz w:val="28"/>
          <w:szCs w:val="28"/>
        </w:rPr>
        <w:t xml:space="preserve"> </w:t>
      </w:r>
      <w:r w:rsidR="00C71DAF">
        <w:rPr>
          <w:rFonts w:ascii="Sakkal Majalla" w:hAnsi="Sakkal Majalla" w:cs="Sakkal Majalla"/>
          <w:sz w:val="28"/>
          <w:szCs w:val="28"/>
        </w:rPr>
        <w:t xml:space="preserve">=   </w:t>
      </w:r>
      <w:r w:rsidRPr="005F087F">
        <w:rPr>
          <w:rFonts w:ascii="Sakkal Majalla" w:hAnsi="Sakkal Majalla" w:cs="Sakkal Majalla"/>
          <w:sz w:val="28"/>
          <w:szCs w:val="28"/>
        </w:rPr>
        <w:t>0</w:t>
      </w:r>
      <w:r w:rsidR="001F526F">
        <w:rPr>
          <w:rFonts w:ascii="Sakkal Majalla" w:hAnsi="Sakkal Majalla" w:cs="Sakkal Majalla"/>
          <w:sz w:val="28"/>
          <w:szCs w:val="28"/>
        </w:rPr>
        <w:t>.</w:t>
      </w:r>
      <w:r w:rsidRPr="005F087F">
        <w:rPr>
          <w:rFonts w:ascii="Sakkal Majalla" w:hAnsi="Sakkal Majalla" w:cs="Sakkal Majalla"/>
          <w:sz w:val="28"/>
          <w:szCs w:val="28"/>
        </w:rPr>
        <w:t xml:space="preserve">771)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واستراتيجيات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فـعّالة للاحتفـاظ </w:t>
      </w:r>
      <w:r w:rsidRPr="005F087F">
        <w:rPr>
          <w:rFonts w:ascii="Sakkal Majalla" w:hAnsi="Sakkal Majalla" w:cs="Sakkal Majalla"/>
          <w:sz w:val="28"/>
          <w:szCs w:val="28"/>
          <w:rtl/>
        </w:rPr>
        <w:t>بالمهارات والمعارف</w:t>
      </w:r>
      <w:r w:rsidRPr="005F087F">
        <w:rPr>
          <w:rFonts w:ascii="Sakkal Majalla" w:hAnsi="Sakkal Majalla" w:cs="Sakkal Majalla"/>
          <w:sz w:val="28"/>
          <w:szCs w:val="28"/>
        </w:rPr>
        <w:t xml:space="preserve"> (</w:t>
      </w:r>
      <w:r w:rsidRPr="005F087F">
        <w:rPr>
          <w:rFonts w:ascii="Cambria" w:hAnsi="Cambria" w:cs="Cambria"/>
          <w:sz w:val="28"/>
          <w:szCs w:val="28"/>
        </w:rPr>
        <w:t>β</w:t>
      </w:r>
      <w:r w:rsidRPr="005F087F">
        <w:rPr>
          <w:rFonts w:ascii="Sakkal Majalla" w:hAnsi="Sakkal Majalla" w:cs="Sakkal Majalla"/>
          <w:sz w:val="28"/>
          <w:szCs w:val="28"/>
        </w:rPr>
        <w:t xml:space="preserve"> </w:t>
      </w:r>
      <w:r w:rsidR="00C71DAF">
        <w:rPr>
          <w:rFonts w:ascii="Sakkal Majalla" w:hAnsi="Sakkal Majalla" w:cs="Sakkal Majalla"/>
          <w:sz w:val="28"/>
          <w:szCs w:val="28"/>
        </w:rPr>
        <w:t xml:space="preserve">=   </w:t>
      </w:r>
      <w:r w:rsidRPr="005F087F">
        <w:rPr>
          <w:rFonts w:ascii="Sakkal Majalla" w:hAnsi="Sakkal Majalla" w:cs="Sakkal Majalla"/>
          <w:sz w:val="28"/>
          <w:szCs w:val="28"/>
        </w:rPr>
        <w:t>0</w:t>
      </w:r>
      <w:r w:rsidR="001F526F">
        <w:rPr>
          <w:rFonts w:ascii="Sakkal Majalla" w:hAnsi="Sakkal Majalla" w:cs="Sakkal Majalla"/>
          <w:sz w:val="28"/>
          <w:szCs w:val="28"/>
        </w:rPr>
        <w:t>.</w:t>
      </w:r>
      <w:r w:rsidRPr="005F087F">
        <w:rPr>
          <w:rFonts w:ascii="Sakkal Majalla" w:hAnsi="Sakkal Majalla" w:cs="Sakkal Majalla"/>
          <w:sz w:val="28"/>
          <w:szCs w:val="28"/>
        </w:rPr>
        <w:t xml:space="preserve">507)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يؤثران بشكل مباشر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علـى نـجاح المشـاريع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وتحسين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أدائهـا </w:t>
      </w:r>
      <w:r w:rsidRPr="005F087F">
        <w:rPr>
          <w:rFonts w:ascii="Sakkal Majalla" w:hAnsi="Sakkal Majalla" w:cs="Sakkal Majalla"/>
          <w:sz w:val="28"/>
          <w:szCs w:val="28"/>
        </w:rPr>
        <w:t>(</w:t>
      </w:r>
      <w:proofErr w:type="spellStart"/>
      <w:r w:rsidRPr="005F087F">
        <w:rPr>
          <w:rFonts w:ascii="Sakkal Majalla" w:hAnsi="Sakkal Majalla" w:cs="Sakkal Majalla"/>
          <w:sz w:val="28"/>
          <w:szCs w:val="28"/>
        </w:rPr>
        <w:t>Alayed</w:t>
      </w:r>
      <w:proofErr w:type="spellEnd"/>
      <w:r w:rsidRPr="005F087F">
        <w:rPr>
          <w:rFonts w:ascii="Sakkal Majalla" w:hAnsi="Sakkal Majalla" w:cs="Sakkal Majalla"/>
          <w:sz w:val="28"/>
          <w:szCs w:val="28"/>
        </w:rPr>
        <w:t>, 2025)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تفيد هذه النتائج بأن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الذكـاء الاصطـناعي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أصبح عاملًا ممكنًا لتحسين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عـمليات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صنع القرار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وتخـصيص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الموارد في بيئة المشاريع </w:t>
      </w:r>
      <w:r w:rsidR="00D414FB">
        <w:rPr>
          <w:rFonts w:ascii="Sakkal Majalla" w:hAnsi="Sakkal Majalla" w:cs="Sakkal Majalla"/>
          <w:sz w:val="28"/>
          <w:szCs w:val="28"/>
          <w:rtl/>
        </w:rPr>
        <w:t>الصـناعية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فضـلًا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عن دوره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فـي خلـق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أنظمة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تـساعد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على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توثـيق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المعرفة والحفاظ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علـى </w:t>
      </w:r>
      <w:r w:rsidRPr="005F087F">
        <w:rPr>
          <w:rFonts w:ascii="Sakkal Majalla" w:hAnsi="Sakkal Majalla" w:cs="Sakkal Majalla"/>
          <w:sz w:val="28"/>
          <w:szCs w:val="28"/>
          <w:rtl/>
        </w:rPr>
        <w:t>المهارات النادرة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بالتالي،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تتـضح أهمـية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استثمار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المؤسسـات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الصناعية في السعودية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بـالذكاء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الاصطناعي كسبيل لتحقيق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كفـاءة أعلـى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في مشاريعها وضمان ديمومة المعرفة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والخبـرات </w:t>
      </w:r>
      <w:r w:rsidRPr="005F087F">
        <w:rPr>
          <w:rFonts w:ascii="Sakkal Majalla" w:hAnsi="Sakkal Majalla" w:cs="Sakkal Majalla"/>
          <w:sz w:val="28"/>
          <w:szCs w:val="28"/>
          <w:rtl/>
        </w:rPr>
        <w:t>داخل فرق العمل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494282B7" w14:textId="29B2CFA5" w:rsidR="002959C5" w:rsidRPr="005F087F" w:rsidRDefault="00D414FB" w:rsidP="002959C5">
      <w:pPr>
        <w:numPr>
          <w:ilvl w:val="0"/>
          <w:numId w:val="52"/>
        </w:numPr>
        <w:spacing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القـطاع </w:t>
      </w:r>
      <w:r w:rsidR="002959C5" w:rsidRPr="005F087F">
        <w:rPr>
          <w:rFonts w:ascii="Sakkal Majalla" w:hAnsi="Sakkal Majalla" w:cs="Sakkal Majalla"/>
          <w:b/>
          <w:bCs/>
          <w:sz w:val="28"/>
          <w:szCs w:val="28"/>
          <w:rtl/>
        </w:rPr>
        <w:t>اللوجستي والاتصالات</w:t>
      </w:r>
      <w:r w:rsidR="002712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مع التحول الرقمي المتسارع، </w:t>
      </w:r>
      <w:r>
        <w:rPr>
          <w:rFonts w:ascii="Sakkal Majalla" w:hAnsi="Sakkal Majalla" w:cs="Sakkal Majalla"/>
          <w:sz w:val="28"/>
          <w:szCs w:val="28"/>
          <w:rtl/>
        </w:rPr>
        <w:t xml:space="preserve">اتـجهت قطاعـات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مثل الخدمات اللوجستية والاتصالات إلى استكشاف </w:t>
      </w:r>
      <w:r>
        <w:rPr>
          <w:rFonts w:ascii="Sakkal Majalla" w:hAnsi="Sakkal Majalla" w:cs="Sakkal Majalla"/>
          <w:sz w:val="28"/>
          <w:szCs w:val="28"/>
          <w:rtl/>
        </w:rPr>
        <w:t xml:space="preserve">إمـكانات الذكـاء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الاصطناعي </w:t>
      </w:r>
      <w:r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إدارة مشاريعها، بهدف زيادة </w:t>
      </w:r>
      <w:r>
        <w:rPr>
          <w:rFonts w:ascii="Sakkal Majalla" w:hAnsi="Sakkal Majalla" w:cs="Sakkal Majalla"/>
          <w:sz w:val="28"/>
          <w:szCs w:val="28"/>
          <w:rtl/>
        </w:rPr>
        <w:t xml:space="preserve">الكـفاءة وتـقديم خدمـات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>أفضل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تناولت إحدى الدراسات </w:t>
      </w:r>
      <w:r>
        <w:rPr>
          <w:rFonts w:ascii="Sakkal Majalla" w:hAnsi="Sakkal Majalla" w:cs="Sakkal Majalla"/>
          <w:sz w:val="28"/>
          <w:szCs w:val="28"/>
          <w:rtl/>
        </w:rPr>
        <w:t xml:space="preserve">الحديـثة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تحديات نجاح </w:t>
      </w:r>
      <w:r>
        <w:rPr>
          <w:rFonts w:ascii="Sakkal Majalla" w:hAnsi="Sakkal Majalla" w:cs="Sakkal Majalla"/>
          <w:sz w:val="28"/>
          <w:szCs w:val="28"/>
          <w:rtl/>
        </w:rPr>
        <w:t xml:space="preserve">تطبيـق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الذكاء الاصطناعي في إدارة المشاريع اللوجستية </w:t>
      </w:r>
      <w:r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>شركة الاتصالات السعودية</w:t>
      </w:r>
      <w:r w:rsidR="002959C5" w:rsidRPr="005F087F">
        <w:rPr>
          <w:rFonts w:ascii="Sakkal Majalla" w:hAnsi="Sakkal Majalla" w:cs="Sakkal Majalla"/>
          <w:sz w:val="28"/>
          <w:szCs w:val="28"/>
        </w:rPr>
        <w:t xml:space="preserve"> (STC)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، باعتبارها من </w:t>
      </w:r>
      <w:r>
        <w:rPr>
          <w:rFonts w:ascii="Sakkal Majalla" w:hAnsi="Sakkal Majalla" w:cs="Sakkal Majalla"/>
          <w:sz w:val="28"/>
          <w:szCs w:val="28"/>
          <w:rtl/>
        </w:rPr>
        <w:t xml:space="preserve">كبـرى الشركـات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التي </w:t>
      </w:r>
      <w:r>
        <w:rPr>
          <w:rFonts w:ascii="Sakkal Majalla" w:hAnsi="Sakkal Majalla" w:cs="Sakkal Majalla"/>
          <w:sz w:val="28"/>
          <w:szCs w:val="28"/>
          <w:rtl/>
        </w:rPr>
        <w:t xml:space="preserve">تـقود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مشاريع تطوير البنية </w:t>
      </w:r>
      <w:r>
        <w:rPr>
          <w:rFonts w:ascii="Sakkal Majalla" w:hAnsi="Sakkal Majalla" w:cs="Sakkal Majalla"/>
          <w:sz w:val="28"/>
          <w:szCs w:val="28"/>
          <w:rtl/>
        </w:rPr>
        <w:t xml:space="preserve">التـحتية الـتقنية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>(السبيعي، 2025)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أبرزت الدراسة أن </w:t>
      </w:r>
      <w:r>
        <w:rPr>
          <w:rFonts w:ascii="Sakkal Majalla" w:hAnsi="Sakkal Majalla" w:cs="Sakkal Majalla"/>
          <w:sz w:val="28"/>
          <w:szCs w:val="28"/>
          <w:rtl/>
        </w:rPr>
        <w:t xml:space="preserve">الـمشاريع اللوجستيـة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في هذا القطاع </w:t>
      </w:r>
      <w:r>
        <w:rPr>
          <w:rFonts w:ascii="Sakkal Majalla" w:hAnsi="Sakkal Majalla" w:cs="Sakkal Majalla"/>
          <w:sz w:val="28"/>
          <w:szCs w:val="28"/>
          <w:rtl/>
        </w:rPr>
        <w:t xml:space="preserve">تـواجه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تحديات خاصة عند محاولة </w:t>
      </w:r>
      <w:r>
        <w:rPr>
          <w:rFonts w:ascii="Sakkal Majalla" w:hAnsi="Sakkal Majalla" w:cs="Sakkal Majalla"/>
          <w:sz w:val="28"/>
          <w:szCs w:val="28"/>
          <w:rtl/>
        </w:rPr>
        <w:t xml:space="preserve">دمـج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التقنيات الذكية، من </w:t>
      </w:r>
      <w:r>
        <w:rPr>
          <w:rFonts w:ascii="Sakkal Majalla" w:hAnsi="Sakkal Majalla" w:cs="Sakkal Majalla"/>
          <w:sz w:val="28"/>
          <w:szCs w:val="28"/>
          <w:rtl/>
        </w:rPr>
        <w:t xml:space="preserve">بيـنها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تحديات فنية تتعلق بتكامل أنظمة </w:t>
      </w:r>
      <w:r>
        <w:rPr>
          <w:rFonts w:ascii="Sakkal Majalla" w:hAnsi="Sakkal Majalla" w:cs="Sakkal Majalla"/>
          <w:sz w:val="28"/>
          <w:szCs w:val="28"/>
          <w:rtl/>
        </w:rPr>
        <w:t xml:space="preserve">الذكـاء الاصـطناعي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مع </w:t>
      </w:r>
      <w:r>
        <w:rPr>
          <w:rFonts w:ascii="Sakkal Majalla" w:hAnsi="Sakkal Majalla" w:cs="Sakkal Majalla"/>
          <w:sz w:val="28"/>
          <w:szCs w:val="28"/>
          <w:rtl/>
        </w:rPr>
        <w:t>الأنظـمة التقليـدية القـائمة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، </w:t>
      </w:r>
      <w:r>
        <w:rPr>
          <w:rFonts w:ascii="Sakkal Majalla" w:hAnsi="Sakkal Majalla" w:cs="Sakkal Majalla"/>
          <w:sz w:val="28"/>
          <w:szCs w:val="28"/>
          <w:rtl/>
        </w:rPr>
        <w:t xml:space="preserve">بالإضافـة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إلى تحديات تنظيمية وبشرية تشمل مقاومة التغيير </w:t>
      </w:r>
      <w:r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قبل بعض أصحاب </w:t>
      </w:r>
      <w:r>
        <w:rPr>
          <w:rFonts w:ascii="Sakkal Majalla" w:hAnsi="Sakkal Majalla" w:cs="Sakkal Majalla"/>
          <w:sz w:val="28"/>
          <w:szCs w:val="28"/>
          <w:rtl/>
        </w:rPr>
        <w:t xml:space="preserve">المصلحـة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وضرورة تأهيل </w:t>
      </w:r>
      <w:r>
        <w:rPr>
          <w:rFonts w:ascii="Sakkal Majalla" w:hAnsi="Sakkal Majalla" w:cs="Sakkal Majalla"/>
          <w:sz w:val="28"/>
          <w:szCs w:val="28"/>
          <w:rtl/>
        </w:rPr>
        <w:t xml:space="preserve">الـكوادر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البشرية </w:t>
      </w:r>
      <w:r>
        <w:rPr>
          <w:rFonts w:ascii="Sakkal Majalla" w:hAnsi="Sakkal Majalla" w:cs="Sakkal Majalla"/>
          <w:sz w:val="28"/>
          <w:szCs w:val="28"/>
          <w:rtl/>
        </w:rPr>
        <w:t xml:space="preserve">للـتعامل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>مع التقنيات الجديدة (السبيعي، 2025)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وعلى الرغم من هذه العقبات، فإن هناك </w:t>
      </w:r>
      <w:r>
        <w:rPr>
          <w:rFonts w:ascii="Sakkal Majalla" w:hAnsi="Sakkal Majalla" w:cs="Sakkal Majalla"/>
          <w:sz w:val="28"/>
          <w:szCs w:val="28"/>
          <w:rtl/>
        </w:rPr>
        <w:t xml:space="preserve">قصـص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نجاح أولية تشير إلى أن تطبيق الذكاء الاصطناعي - كاستخدام </w:t>
      </w:r>
      <w:r>
        <w:rPr>
          <w:rFonts w:ascii="Sakkal Majalla" w:hAnsi="Sakkal Majalla" w:cs="Sakkal Majalla"/>
          <w:sz w:val="28"/>
          <w:szCs w:val="28"/>
          <w:rtl/>
        </w:rPr>
        <w:t xml:space="preserve">الـروبوتات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والأنظمة </w:t>
      </w:r>
      <w:r>
        <w:rPr>
          <w:rFonts w:ascii="Sakkal Majalla" w:hAnsi="Sakkal Majalla" w:cs="Sakkal Majalla"/>
          <w:sz w:val="28"/>
          <w:szCs w:val="28"/>
          <w:rtl/>
        </w:rPr>
        <w:t xml:space="preserve">المـؤتمتة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في مراكز التوزيع على سبيل المثال - ساهم في </w:t>
      </w:r>
      <w:r>
        <w:rPr>
          <w:rFonts w:ascii="Sakkal Majalla" w:hAnsi="Sakkal Majalla" w:cs="Sakkal Majalla"/>
          <w:sz w:val="28"/>
          <w:szCs w:val="28"/>
          <w:rtl/>
        </w:rPr>
        <w:t xml:space="preserve">تحسـين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تدفق </w:t>
      </w:r>
      <w:r>
        <w:rPr>
          <w:rFonts w:ascii="Sakkal Majalla" w:hAnsi="Sakkal Majalla" w:cs="Sakkal Majalla"/>
          <w:sz w:val="28"/>
          <w:szCs w:val="28"/>
          <w:rtl/>
        </w:rPr>
        <w:t xml:space="preserve">العـمل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وتقليل </w:t>
      </w:r>
      <w:r>
        <w:rPr>
          <w:rFonts w:ascii="Sakkal Majalla" w:hAnsi="Sakkal Majalla" w:cs="Sakkal Majalla"/>
          <w:sz w:val="28"/>
          <w:szCs w:val="28"/>
          <w:rtl/>
        </w:rPr>
        <w:t xml:space="preserve">الأخطـاء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اليدوية </w:t>
      </w:r>
      <w:r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العمليات </w:t>
      </w:r>
      <w:r>
        <w:rPr>
          <w:rFonts w:ascii="Sakkal Majalla" w:hAnsi="Sakkal Majalla" w:cs="Sakkal Majalla"/>
          <w:sz w:val="28"/>
          <w:szCs w:val="28"/>
          <w:rtl/>
        </w:rPr>
        <w:t>التشغـيلية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هذه </w:t>
      </w:r>
      <w:r>
        <w:rPr>
          <w:rFonts w:ascii="Sakkal Majalla" w:hAnsi="Sakkal Majalla" w:cs="Sakkal Majalla"/>
          <w:sz w:val="28"/>
          <w:szCs w:val="28"/>
          <w:rtl/>
        </w:rPr>
        <w:t xml:space="preserve">النـتائج تشجـع الـمؤسسات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المماثلة على </w:t>
      </w:r>
      <w:r>
        <w:rPr>
          <w:rFonts w:ascii="Sakkal Majalla" w:hAnsi="Sakkal Majalla" w:cs="Sakkal Majalla"/>
          <w:sz w:val="28"/>
          <w:szCs w:val="28"/>
          <w:rtl/>
        </w:rPr>
        <w:t xml:space="preserve">تـبادل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الدروس </w:t>
      </w:r>
      <w:r>
        <w:rPr>
          <w:rFonts w:ascii="Sakkal Majalla" w:hAnsi="Sakkal Majalla" w:cs="Sakkal Majalla"/>
          <w:sz w:val="28"/>
          <w:szCs w:val="28"/>
          <w:rtl/>
        </w:rPr>
        <w:t xml:space="preserve">المستـفادة والتركيـز علـى </w:t>
      </w:r>
      <w:r w:rsidR="002959C5" w:rsidRPr="005F087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إدارة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التغيير ووضع خطط </w:t>
      </w:r>
      <w:r>
        <w:rPr>
          <w:rFonts w:ascii="Sakkal Majalla" w:hAnsi="Sakkal Majalla" w:cs="Sakkal Majalla"/>
          <w:sz w:val="28"/>
          <w:szCs w:val="28"/>
          <w:rtl/>
        </w:rPr>
        <w:t xml:space="preserve">تحـول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رقمي </w:t>
      </w:r>
      <w:r>
        <w:rPr>
          <w:rFonts w:ascii="Sakkal Majalla" w:hAnsi="Sakkal Majalla" w:cs="Sakkal Majalla"/>
          <w:sz w:val="28"/>
          <w:szCs w:val="28"/>
          <w:rtl/>
        </w:rPr>
        <w:t xml:space="preserve">مدروسـة لضـمان تحقيـق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 xml:space="preserve">الفائدة القصوى من تبني الذكاء </w:t>
      </w:r>
      <w:r>
        <w:rPr>
          <w:rFonts w:ascii="Sakkal Majalla" w:hAnsi="Sakkal Majalla" w:cs="Sakkal Majalla"/>
          <w:sz w:val="28"/>
          <w:szCs w:val="28"/>
          <w:rtl/>
        </w:rPr>
        <w:t xml:space="preserve">الاصطـناعي فـي </w:t>
      </w:r>
      <w:r w:rsidR="002959C5" w:rsidRPr="005F087F">
        <w:rPr>
          <w:rFonts w:ascii="Sakkal Majalla" w:hAnsi="Sakkal Majalla" w:cs="Sakkal Majalla"/>
          <w:sz w:val="28"/>
          <w:szCs w:val="28"/>
          <w:rtl/>
        </w:rPr>
        <w:t>مشاريعها اللوجستية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179D85A4" w14:textId="548AC035" w:rsidR="002959C5" w:rsidRDefault="002959C5" w:rsidP="002959C5">
      <w:pPr>
        <w:numPr>
          <w:ilvl w:val="0"/>
          <w:numId w:val="52"/>
        </w:numPr>
        <w:spacing w:line="276" w:lineRule="auto"/>
        <w:jc w:val="both"/>
        <w:divId w:val="1013797401"/>
        <w:rPr>
          <w:rFonts w:ascii="Sakkal Majalla" w:hAnsi="Sakkal Majalla" w:cs="Sakkal Majalla"/>
          <w:sz w:val="28"/>
          <w:szCs w:val="28"/>
        </w:rPr>
      </w:pPr>
      <w:r w:rsidRPr="005F087F">
        <w:rPr>
          <w:rFonts w:ascii="Sakkal Majalla" w:hAnsi="Sakkal Majalla" w:cs="Sakkal Majalla"/>
          <w:b/>
          <w:bCs/>
          <w:sz w:val="28"/>
          <w:szCs w:val="28"/>
          <w:rtl/>
        </w:rPr>
        <w:t>القطاع الصحي</w:t>
      </w:r>
      <w:r w:rsidR="002712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يعتبر القطاع الصحي أحد المجالات الواعدة لتطبيقات الذكاء الاصطناعي في إدارة المشاريع،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حـيث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يمكن استثمار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التقـنيات الـذكية فـي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تطوير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المشاريـع الـصحية بمـا ينـعكس عـلى جـودة </w:t>
      </w:r>
      <w:r w:rsidRPr="005F087F">
        <w:rPr>
          <w:rFonts w:ascii="Sakkal Majalla" w:hAnsi="Sakkal Majalla" w:cs="Sakkal Majalla"/>
          <w:sz w:val="28"/>
          <w:szCs w:val="28"/>
          <w:rtl/>
        </w:rPr>
        <w:t>الخدمات الطبية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وقد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أجـريت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دراسة تطبيقية على وزارة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الصـحة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السعودية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لاستـكشاف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أثر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الذكـاء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الاصطناعي في إدارة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الـمشاريع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الصحية وقياس التحولات التي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قـد </w:t>
      </w:r>
      <w:r w:rsidRPr="005F087F">
        <w:rPr>
          <w:rFonts w:ascii="Sakkal Majalla" w:hAnsi="Sakkal Majalla" w:cs="Sakkal Majalla"/>
          <w:sz w:val="28"/>
          <w:szCs w:val="28"/>
          <w:rtl/>
        </w:rPr>
        <w:t>يحدثها (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إبـراهيم </w:t>
      </w:r>
      <w:r w:rsidRPr="005F087F">
        <w:rPr>
          <w:rFonts w:ascii="Sakkal Majalla" w:hAnsi="Sakkal Majalla" w:cs="Sakkal Majalla"/>
          <w:sz w:val="28"/>
          <w:szCs w:val="28"/>
          <w:rtl/>
        </w:rPr>
        <w:t>وغلمان، 2024)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سلطت الدراسة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الضـوء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على أن بيئة العمل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الـصحي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تشهد بالفعل تحولات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نـحو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تبني تقنيات الذكاء الاصطناعي في عدة جوانب، مثل مشاريع أنظمة السجلات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الـطبية </w:t>
      </w:r>
      <w:r w:rsidRPr="005F087F">
        <w:rPr>
          <w:rFonts w:ascii="Sakkal Majalla" w:hAnsi="Sakkal Majalla" w:cs="Sakkal Majalla"/>
          <w:sz w:val="28"/>
          <w:szCs w:val="28"/>
          <w:rtl/>
        </w:rPr>
        <w:lastRenderedPageBreak/>
        <w:t xml:space="preserve">الإلكترونية،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وتطبـيقات تحـليل الـبيانات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السكانية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لأغـراض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التخطيط </w:t>
      </w:r>
      <w:r w:rsidR="00D414FB">
        <w:rPr>
          <w:rFonts w:ascii="Sakkal Majalla" w:hAnsi="Sakkal Majalla" w:cs="Sakkal Majalla"/>
          <w:sz w:val="28"/>
          <w:szCs w:val="28"/>
          <w:rtl/>
        </w:rPr>
        <w:t>الصحـي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، ومشاريع تطوير أجهزة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وتشخـيصات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طبية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معـتمدة علـى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الذكاء </w:t>
      </w:r>
      <w:r w:rsidR="00D414FB">
        <w:rPr>
          <w:rFonts w:ascii="Sakkal Majalla" w:hAnsi="Sakkal Majalla" w:cs="Sakkal Majalla"/>
          <w:sz w:val="28"/>
          <w:szCs w:val="28"/>
          <w:rtl/>
        </w:rPr>
        <w:t>الاصـطناعي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وبيّنت النتائج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الأولـية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أن استخدام الذكاء الاصطناعي في هذه المشاريع قد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يـؤدي إلـى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تسريع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تنـفيذها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وتحسين دقة مخرجاتها، ولكنه يتطلب أيضًا تغييرًا ثقافيًا داخل المنظمات الصحية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لتقـبّل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العمل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جنبًـا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إلى جنب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مـع </w:t>
      </w:r>
      <w:r w:rsidRPr="005F087F">
        <w:rPr>
          <w:rFonts w:ascii="Sakkal Majalla" w:hAnsi="Sakkal Majalla" w:cs="Sakkal Majalla"/>
          <w:sz w:val="28"/>
          <w:szCs w:val="28"/>
          <w:rtl/>
        </w:rPr>
        <w:t>الآلات الذكية (إبراهيم وغلمان، 2024)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وأكدت الدراسة أن الذكاء الاصطناعي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مهـما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بلغ من التطور، يظل أداة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مـساعدة لـمدير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المشروع ولا يمكن أن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يـحل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محله بالكامل، إذ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يـبقى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الدور البشري ضروريًا 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ضـبط مدخـلات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الأنظمة الذكية والتأكد من سلامة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عملياتـها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وتوجيه مخرجاتها بما يخدم أهداف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المشـروع الصحـي </w:t>
      </w:r>
      <w:r w:rsidRPr="005F087F">
        <w:rPr>
          <w:rFonts w:ascii="Sakkal Majalla" w:hAnsi="Sakkal Majalla" w:cs="Sakkal Majalla"/>
          <w:sz w:val="28"/>
          <w:szCs w:val="28"/>
          <w:rtl/>
        </w:rPr>
        <w:t>(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إبراهيـم </w:t>
      </w:r>
      <w:r w:rsidRPr="005F087F">
        <w:rPr>
          <w:rFonts w:ascii="Sakkal Majalla" w:hAnsi="Sakkal Majalla" w:cs="Sakkal Majalla"/>
          <w:sz w:val="28"/>
          <w:szCs w:val="28"/>
          <w:rtl/>
        </w:rPr>
        <w:t>وغلمان، 2024)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وبذلك، فإن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الـقطاع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الصحي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الـسعودي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يمضي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بخطـى واثـقة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نحو الاستفادة من الذكاء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الاصطنـاعي فـي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مشاريع تطوير الخدمات،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مـع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الحرص على تحقيق التوازن بين العنصر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التـقني والعنـصر </w:t>
      </w:r>
      <w:r w:rsidRPr="005F087F">
        <w:rPr>
          <w:rFonts w:ascii="Sakkal Majalla" w:hAnsi="Sakkal Majalla" w:cs="Sakkal Majalla"/>
          <w:sz w:val="28"/>
          <w:szCs w:val="28"/>
          <w:rtl/>
        </w:rPr>
        <w:t xml:space="preserve">البشري لضمان نجاح هذه المشاريع وحوكمة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تنفيـذها </w:t>
      </w:r>
      <w:r w:rsidRPr="005F087F">
        <w:rPr>
          <w:rFonts w:ascii="Sakkal Majalla" w:hAnsi="Sakkal Majalla" w:cs="Sakkal Majalla"/>
          <w:sz w:val="28"/>
          <w:szCs w:val="28"/>
          <w:rtl/>
        </w:rPr>
        <w:t>بشكل سليم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111CB248" w14:textId="17239D8D" w:rsidR="002959C5" w:rsidRPr="00906A03" w:rsidRDefault="002959C5" w:rsidP="002959C5">
      <w:pPr>
        <w:spacing w:line="276" w:lineRule="auto"/>
        <w:ind w:left="360"/>
        <w:jc w:val="both"/>
        <w:divId w:val="1013797401"/>
        <w:rPr>
          <w:rFonts w:ascii="Sakkal Majalla" w:hAnsi="Sakkal Majalla" w:cs="Sakkal Majalla"/>
          <w:sz w:val="28"/>
          <w:szCs w:val="28"/>
          <w:u w:val="single"/>
        </w:rPr>
      </w:pPr>
      <w:r w:rsidRPr="00906A03">
        <w:rPr>
          <w:rFonts w:ascii="Sakkal Majalla" w:hAnsi="Sakkal Majalla" w:cs="Sakkal Majalla"/>
          <w:sz w:val="28"/>
          <w:szCs w:val="28"/>
          <w:u w:val="single"/>
          <w:rtl/>
        </w:rPr>
        <w:t xml:space="preserve">يتضح مما سبق أن واقع </w:t>
      </w:r>
      <w:r w:rsidR="00D414FB">
        <w:rPr>
          <w:rFonts w:ascii="Sakkal Majalla" w:hAnsi="Sakkal Majalla" w:cs="Sakkal Majalla"/>
          <w:sz w:val="28"/>
          <w:szCs w:val="28"/>
          <w:u w:val="single"/>
          <w:rtl/>
        </w:rPr>
        <w:t xml:space="preserve">تبـني </w:t>
      </w:r>
      <w:r w:rsidRPr="00906A03">
        <w:rPr>
          <w:rFonts w:ascii="Sakkal Majalla" w:hAnsi="Sakkal Majalla" w:cs="Sakkal Majalla"/>
          <w:sz w:val="28"/>
          <w:szCs w:val="28"/>
          <w:u w:val="single"/>
          <w:rtl/>
        </w:rPr>
        <w:t xml:space="preserve">الذكاء الاصطناعي في إدارة </w:t>
      </w:r>
      <w:r w:rsidR="00D414FB">
        <w:rPr>
          <w:rFonts w:ascii="Sakkal Majalla" w:hAnsi="Sakkal Majalla" w:cs="Sakkal Majalla"/>
          <w:sz w:val="28"/>
          <w:szCs w:val="28"/>
          <w:u w:val="single"/>
          <w:rtl/>
        </w:rPr>
        <w:t xml:space="preserve">المشاريـع </w:t>
      </w:r>
      <w:r w:rsidRPr="00906A03">
        <w:rPr>
          <w:rFonts w:ascii="Sakkal Majalla" w:hAnsi="Sakkal Majalla" w:cs="Sakkal Majalla"/>
          <w:sz w:val="28"/>
          <w:szCs w:val="28"/>
          <w:u w:val="single"/>
          <w:rtl/>
        </w:rPr>
        <w:t>بالمملكة متنوع عبر القطاعات</w:t>
      </w:r>
      <w:r w:rsidR="001F526F">
        <w:rPr>
          <w:rFonts w:ascii="Sakkal Majalla" w:hAnsi="Sakkal Majalla" w:cs="Sakkal Majalla"/>
          <w:sz w:val="28"/>
          <w:szCs w:val="28"/>
          <w:u w:val="single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u w:val="single"/>
          <w:rtl/>
        </w:rPr>
        <w:t xml:space="preserve">فـبينما نجـد قطـاعات </w:t>
      </w:r>
      <w:r w:rsidRPr="00906A03">
        <w:rPr>
          <w:rFonts w:ascii="Sakkal Majalla" w:hAnsi="Sakkal Majalla" w:cs="Sakkal Majalla"/>
          <w:sz w:val="28"/>
          <w:szCs w:val="28"/>
          <w:u w:val="single"/>
          <w:rtl/>
        </w:rPr>
        <w:t xml:space="preserve">متقدمة في هذا المضمار كقطاع تقنية المعلومات والصناعة، لا تزال قطاعات أخرى </w:t>
      </w:r>
      <w:r w:rsidR="00D414FB">
        <w:rPr>
          <w:rFonts w:ascii="Sakkal Majalla" w:hAnsi="Sakkal Majalla" w:cs="Sakkal Majalla"/>
          <w:sz w:val="28"/>
          <w:szCs w:val="28"/>
          <w:u w:val="single"/>
          <w:rtl/>
        </w:rPr>
        <w:t xml:space="preserve">فـي المراحـل </w:t>
      </w:r>
      <w:r w:rsidRPr="00906A03">
        <w:rPr>
          <w:rFonts w:ascii="Sakkal Majalla" w:hAnsi="Sakkal Majalla" w:cs="Sakkal Majalla"/>
          <w:sz w:val="28"/>
          <w:szCs w:val="28"/>
          <w:u w:val="single"/>
          <w:rtl/>
        </w:rPr>
        <w:t xml:space="preserve">الأولى </w:t>
      </w:r>
      <w:r w:rsidR="00D414FB">
        <w:rPr>
          <w:rFonts w:ascii="Sakkal Majalla" w:hAnsi="Sakkal Majalla" w:cs="Sakkal Majalla"/>
          <w:sz w:val="28"/>
          <w:szCs w:val="28"/>
          <w:u w:val="single"/>
          <w:rtl/>
        </w:rPr>
        <w:t xml:space="preserve">وتـواجه </w:t>
      </w:r>
      <w:r w:rsidRPr="00906A03">
        <w:rPr>
          <w:rFonts w:ascii="Sakkal Majalla" w:hAnsi="Sakkal Majalla" w:cs="Sakkal Majalla"/>
          <w:sz w:val="28"/>
          <w:szCs w:val="28"/>
          <w:u w:val="single"/>
          <w:rtl/>
        </w:rPr>
        <w:t xml:space="preserve">تحديات </w:t>
      </w:r>
      <w:r w:rsidR="00D414FB">
        <w:rPr>
          <w:rFonts w:ascii="Sakkal Majalla" w:hAnsi="Sakkal Majalla" w:cs="Sakkal Majalla"/>
          <w:sz w:val="28"/>
          <w:szCs w:val="28"/>
          <w:u w:val="single"/>
          <w:rtl/>
        </w:rPr>
        <w:t>مـختلفة</w:t>
      </w:r>
      <w:r w:rsidR="001F526F">
        <w:rPr>
          <w:rFonts w:ascii="Sakkal Majalla" w:hAnsi="Sakkal Majalla" w:cs="Sakkal Majalla"/>
          <w:sz w:val="28"/>
          <w:szCs w:val="28"/>
          <w:u w:val="single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u w:val="single"/>
          <w:rtl/>
        </w:rPr>
        <w:t xml:space="preserve">ومـع </w:t>
      </w:r>
      <w:r w:rsidRPr="00906A03">
        <w:rPr>
          <w:rFonts w:ascii="Sakkal Majalla" w:hAnsi="Sakkal Majalla" w:cs="Sakkal Majalla"/>
          <w:sz w:val="28"/>
          <w:szCs w:val="28"/>
          <w:u w:val="single"/>
          <w:rtl/>
        </w:rPr>
        <w:t xml:space="preserve">ذلك، </w:t>
      </w:r>
      <w:r w:rsidR="00D414FB">
        <w:rPr>
          <w:rFonts w:ascii="Sakkal Majalla" w:hAnsi="Sakkal Majalla" w:cs="Sakkal Majalla"/>
          <w:sz w:val="28"/>
          <w:szCs w:val="28"/>
          <w:u w:val="single"/>
          <w:rtl/>
        </w:rPr>
        <w:t xml:space="preserve">الاتـجاه الـعام </w:t>
      </w:r>
      <w:r w:rsidRPr="00906A03">
        <w:rPr>
          <w:rFonts w:ascii="Sakkal Majalla" w:hAnsi="Sakkal Majalla" w:cs="Sakkal Majalla"/>
          <w:sz w:val="28"/>
          <w:szCs w:val="28"/>
          <w:u w:val="single"/>
          <w:rtl/>
        </w:rPr>
        <w:t xml:space="preserve">يدل على تنامي </w:t>
      </w:r>
      <w:r w:rsidR="00D414FB">
        <w:rPr>
          <w:rFonts w:ascii="Sakkal Majalla" w:hAnsi="Sakkal Majalla" w:cs="Sakkal Majalla"/>
          <w:sz w:val="28"/>
          <w:szCs w:val="28"/>
          <w:u w:val="single"/>
          <w:rtl/>
        </w:rPr>
        <w:t xml:space="preserve">الـوعي </w:t>
      </w:r>
      <w:r w:rsidRPr="00906A03">
        <w:rPr>
          <w:rFonts w:ascii="Sakkal Majalla" w:hAnsi="Sakkal Majalla" w:cs="Sakkal Majalla"/>
          <w:sz w:val="28"/>
          <w:szCs w:val="28"/>
          <w:u w:val="single"/>
          <w:rtl/>
        </w:rPr>
        <w:t xml:space="preserve">والفهم لفوائد الذكاء الاصطناعي، مما يبشّر بانتشار </w:t>
      </w:r>
      <w:r w:rsidR="00D414FB">
        <w:rPr>
          <w:rFonts w:ascii="Sakkal Majalla" w:hAnsi="Sakkal Majalla" w:cs="Sakkal Majalla"/>
          <w:sz w:val="28"/>
          <w:szCs w:val="28"/>
          <w:u w:val="single"/>
          <w:rtl/>
        </w:rPr>
        <w:t xml:space="preserve">أوسـع </w:t>
      </w:r>
      <w:r w:rsidRPr="00906A03">
        <w:rPr>
          <w:rFonts w:ascii="Sakkal Majalla" w:hAnsi="Sakkal Majalla" w:cs="Sakkal Majalla"/>
          <w:sz w:val="28"/>
          <w:szCs w:val="28"/>
          <w:u w:val="single"/>
          <w:rtl/>
        </w:rPr>
        <w:t xml:space="preserve">وتطبيق أعمق </w:t>
      </w:r>
      <w:r w:rsidR="00D414FB">
        <w:rPr>
          <w:rFonts w:ascii="Sakkal Majalla" w:hAnsi="Sakkal Majalla" w:cs="Sakkal Majalla"/>
          <w:sz w:val="28"/>
          <w:szCs w:val="28"/>
          <w:u w:val="single"/>
          <w:rtl/>
        </w:rPr>
        <w:t xml:space="preserve">لـهذه الـتقنيات </w:t>
      </w:r>
      <w:r w:rsidRPr="00906A03">
        <w:rPr>
          <w:rFonts w:ascii="Sakkal Majalla" w:hAnsi="Sakkal Majalla" w:cs="Sakkal Majalla"/>
          <w:sz w:val="28"/>
          <w:szCs w:val="28"/>
          <w:u w:val="single"/>
          <w:rtl/>
        </w:rPr>
        <w:t xml:space="preserve">في ممارسات إدارة المشاريع خلال السنوات </w:t>
      </w:r>
      <w:r w:rsidR="00D414FB">
        <w:rPr>
          <w:rFonts w:ascii="Sakkal Majalla" w:hAnsi="Sakkal Majalla" w:cs="Sakkal Majalla"/>
          <w:sz w:val="28"/>
          <w:szCs w:val="28"/>
          <w:u w:val="single"/>
          <w:rtl/>
        </w:rPr>
        <w:t>القادمـة</w:t>
      </w:r>
      <w:r w:rsidR="001F526F">
        <w:rPr>
          <w:rFonts w:ascii="Sakkal Majalla" w:hAnsi="Sakkal Majalla" w:cs="Sakkal Majalla"/>
          <w:sz w:val="28"/>
          <w:szCs w:val="28"/>
          <w:u w:val="single"/>
          <w:rtl/>
        </w:rPr>
        <w:t>.</w:t>
      </w:r>
    </w:p>
    <w:p w14:paraId="2D4D27EF" w14:textId="435F4EF9" w:rsidR="00395C29" w:rsidRPr="00395C29" w:rsidRDefault="00D414FB" w:rsidP="00C61F42">
      <w:pPr>
        <w:pStyle w:val="Heading3"/>
        <w:divId w:val="1013797401"/>
      </w:pPr>
      <w:bookmarkStart w:id="38" w:name="_Toc215434945"/>
      <w:r>
        <w:rPr>
          <w:rtl/>
        </w:rPr>
        <w:t xml:space="preserve">مراحـل متابـعة </w:t>
      </w:r>
      <w:r w:rsidR="00395C29" w:rsidRPr="00395C29">
        <w:rPr>
          <w:rtl/>
        </w:rPr>
        <w:t>إدارة المشاريع</w:t>
      </w:r>
      <w:bookmarkEnd w:id="38"/>
    </w:p>
    <w:p w14:paraId="0401C961" w14:textId="37A6B87C" w:rsidR="00395C29" w:rsidRPr="00395C29" w:rsidRDefault="00395C29" w:rsidP="00395C29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395C29">
        <w:rPr>
          <w:rFonts w:ascii="Sakkal Majalla" w:hAnsi="Sakkal Majalla" w:cs="Sakkal Majalla"/>
          <w:sz w:val="28"/>
          <w:szCs w:val="28"/>
          <w:rtl/>
        </w:rPr>
        <w:t xml:space="preserve">تعمل متابعة إدارة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المـشاريع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كحلقة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ضـبط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متواصلة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تربـط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ما خُطِّط بما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يُـنفَّذ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فعليًا، عبر دورة حياة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المشـروع مـن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التأسيس حتى الإغلاق،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مـع الاعتـماد عـلى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خطوط الأساس، والتكامل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مـع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إدارة المخاطر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والتغيـير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والاتصال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لضـمان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قرارات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آنيـة </w:t>
      </w:r>
      <w:r w:rsidRPr="00395C29">
        <w:rPr>
          <w:rFonts w:ascii="Sakkal Majalla" w:hAnsi="Sakkal Majalla" w:cs="Sakkal Majalla"/>
          <w:sz w:val="28"/>
          <w:szCs w:val="28"/>
          <w:rtl/>
        </w:rPr>
        <w:t>مستندة إلى البيانات</w:t>
      </w:r>
      <w:r w:rsidRPr="00395C29">
        <w:rPr>
          <w:rFonts w:ascii="Sakkal Majalla" w:hAnsi="Sakkal Majalla" w:cs="Sakkal Majalla"/>
          <w:sz w:val="28"/>
          <w:szCs w:val="28"/>
        </w:rPr>
        <w:t xml:space="preserve"> (PMI, 2021)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539741A3" w14:textId="314A3184" w:rsidR="00395C29" w:rsidRPr="00395C29" w:rsidRDefault="00395C29" w:rsidP="00FF03A4">
      <w:pPr>
        <w:pStyle w:val="ListParagraph"/>
        <w:numPr>
          <w:ilvl w:val="0"/>
          <w:numId w:val="71"/>
        </w:numPr>
        <w:spacing w:before="240" w:after="0" w:line="276" w:lineRule="auto"/>
        <w:divId w:val="1013797401"/>
        <w:rPr>
          <w:rFonts w:ascii="Sakkal Majalla" w:hAnsi="Sakkal Majalla" w:cs="Sakkal Majalla"/>
          <w:b/>
          <w:bCs/>
          <w:sz w:val="28"/>
          <w:szCs w:val="28"/>
        </w:rPr>
      </w:pPr>
      <w:r w:rsidRPr="00395C2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التأسيس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والمتطـلبات </w:t>
      </w:r>
      <w:r w:rsidRPr="00395C29">
        <w:rPr>
          <w:rFonts w:ascii="Sakkal Majalla" w:hAnsi="Sakkal Majalla" w:cs="Sakkal Majalla"/>
          <w:b/>
          <w:bCs/>
          <w:sz w:val="28"/>
          <w:szCs w:val="28"/>
          <w:rtl/>
        </w:rPr>
        <w:t>الرقابية</w:t>
      </w:r>
      <w:r w:rsidRPr="00395C29">
        <w:rPr>
          <w:rFonts w:ascii="Sakkal Majalla" w:hAnsi="Sakkal Majalla" w:cs="Sakkal Majalla"/>
          <w:b/>
          <w:bCs/>
          <w:sz w:val="28"/>
          <w:szCs w:val="28"/>
        </w:rPr>
        <w:t xml:space="preserve"> (Initiation Monitoring Setup)</w:t>
      </w:r>
    </w:p>
    <w:p w14:paraId="74752244" w14:textId="24E4ED96" w:rsidR="00FF03A4" w:rsidRDefault="00395C29" w:rsidP="00395C29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  <w:rtl/>
        </w:rPr>
      </w:pPr>
      <w:r w:rsidRPr="00395C29">
        <w:rPr>
          <w:rFonts w:ascii="Sakkal Majalla" w:hAnsi="Sakkal Majalla" w:cs="Sakkal Majalla"/>
          <w:sz w:val="28"/>
          <w:szCs w:val="28"/>
          <w:rtl/>
        </w:rPr>
        <w:t xml:space="preserve">في هذه المرحلة تُعرَّف فلسفة المتابعة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مـنذ اليـوم </w:t>
      </w:r>
      <w:r w:rsidRPr="00395C29">
        <w:rPr>
          <w:rFonts w:ascii="Sakkal Majalla" w:hAnsi="Sakkal Majalla" w:cs="Sakkal Majalla"/>
          <w:sz w:val="28"/>
          <w:szCs w:val="28"/>
          <w:rtl/>
        </w:rPr>
        <w:t>الأول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لماذا نراقب؟ ماذا نراقب؟ ولمن نُبلّغ؟ تُحَدَّد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العـلاقة بـين أهـداف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العمل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ومقـاييس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الأداء،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ويـُحسم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نطاق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المتابـعة ودرجـة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التفصيل ودورية القياس، كما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تُبـنى مـصفوفة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أصحاب المصلحة ومسارات التصعيد وحدود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الصلاحـيات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حتى لا تتعطّل القرارات عند ظهور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انـحرافات </w:t>
      </w:r>
      <w:r w:rsidRPr="00395C29">
        <w:rPr>
          <w:rFonts w:ascii="Sakkal Majalla" w:hAnsi="Sakkal Majalla" w:cs="Sakkal Majalla"/>
          <w:sz w:val="28"/>
          <w:szCs w:val="28"/>
          <w:rtl/>
        </w:rPr>
        <w:t>مبكرة</w:t>
      </w:r>
      <w:r w:rsidRPr="00395C29">
        <w:rPr>
          <w:rFonts w:ascii="Sakkal Majalla" w:hAnsi="Sakkal Majalla" w:cs="Sakkal Majalla"/>
          <w:sz w:val="28"/>
          <w:szCs w:val="28"/>
        </w:rPr>
        <w:t xml:space="preserve"> (PMI, 2021)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</w:p>
    <w:p w14:paraId="3C30CDF9" w14:textId="2D526560" w:rsidR="00FF03A4" w:rsidRPr="00395C29" w:rsidRDefault="00395C29" w:rsidP="002712B5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  <w:u w:val="single"/>
        </w:rPr>
      </w:pPr>
      <w:r w:rsidRPr="00395C29">
        <w:rPr>
          <w:rFonts w:ascii="Sakkal Majalla" w:hAnsi="Sakkal Majalla" w:cs="Sakkal Majalla"/>
          <w:sz w:val="28"/>
          <w:szCs w:val="28"/>
          <w:u w:val="single"/>
          <w:rtl/>
        </w:rPr>
        <w:t>أهم المخرجات</w:t>
      </w:r>
      <w:r w:rsidR="00FF03A4" w:rsidRPr="00FF03A4">
        <w:rPr>
          <w:rFonts w:ascii="Sakkal Majalla" w:hAnsi="Sakkal Majalla" w:cs="Sakkal Majalla" w:hint="cs"/>
          <w:sz w:val="28"/>
          <w:szCs w:val="28"/>
          <w:u w:val="single"/>
          <w:rtl/>
        </w:rPr>
        <w:t xml:space="preserve"> </w:t>
      </w:r>
      <w:r w:rsidR="00D414FB">
        <w:rPr>
          <w:rFonts w:ascii="Sakkal Majalla" w:hAnsi="Sakkal Majalla" w:cs="Sakkal Majalla"/>
          <w:sz w:val="28"/>
          <w:szCs w:val="28"/>
          <w:u w:val="single"/>
          <w:rtl/>
        </w:rPr>
        <w:t xml:space="preserve">فـي هـذه </w:t>
      </w:r>
      <w:r w:rsidR="00FF03A4" w:rsidRPr="00FF03A4">
        <w:rPr>
          <w:rFonts w:ascii="Sakkal Majalla" w:hAnsi="Sakkal Majalla" w:cs="Sakkal Majalla" w:hint="cs"/>
          <w:sz w:val="28"/>
          <w:szCs w:val="28"/>
          <w:u w:val="single"/>
          <w:rtl/>
        </w:rPr>
        <w:t>المرحلة</w:t>
      </w:r>
      <w:r w:rsidR="00FF03A4">
        <w:rPr>
          <w:rFonts w:ascii="Sakkal Majalla" w:hAnsi="Sakkal Majalla" w:cs="Sakkal Majalla" w:hint="cs"/>
          <w:sz w:val="28"/>
          <w:szCs w:val="28"/>
          <w:u w:val="single"/>
          <w:rtl/>
        </w:rPr>
        <w:t xml:space="preserve"> </w:t>
      </w:r>
      <w:proofErr w:type="gramStart"/>
      <w:r w:rsidR="00FF03A4">
        <w:rPr>
          <w:rFonts w:ascii="Sakkal Majalla" w:hAnsi="Sakkal Majalla" w:cs="Sakkal Majalla" w:hint="cs"/>
          <w:sz w:val="28"/>
          <w:szCs w:val="28"/>
          <w:u w:val="single"/>
          <w:rtl/>
        </w:rPr>
        <w:t>هي(</w:t>
      </w:r>
      <w:r w:rsidRPr="00395C29">
        <w:rPr>
          <w:rFonts w:ascii="Sakkal Majalla" w:hAnsi="Sakkal Majalla" w:cs="Sakkal Majalla"/>
          <w:sz w:val="28"/>
          <w:szCs w:val="28"/>
          <w:u w:val="single"/>
        </w:rPr>
        <w:t xml:space="preserve"> </w:t>
      </w:r>
      <w:r w:rsidRPr="00395C29">
        <w:rPr>
          <w:rFonts w:ascii="Sakkal Majalla" w:hAnsi="Sakkal Majalla" w:cs="Sakkal Majalla"/>
          <w:sz w:val="28"/>
          <w:szCs w:val="28"/>
          <w:u w:val="single"/>
          <w:rtl/>
        </w:rPr>
        <w:t>ميثاق</w:t>
      </w:r>
      <w:proofErr w:type="gramEnd"/>
      <w:r w:rsidRPr="00395C29">
        <w:rPr>
          <w:rFonts w:ascii="Sakkal Majalla" w:hAnsi="Sakkal Majalla" w:cs="Sakkal Majalla"/>
          <w:sz w:val="28"/>
          <w:szCs w:val="28"/>
          <w:u w:val="single"/>
          <w:rtl/>
        </w:rPr>
        <w:t xml:space="preserve"> </w:t>
      </w:r>
      <w:r w:rsidR="00D414FB">
        <w:rPr>
          <w:rFonts w:ascii="Sakkal Majalla" w:hAnsi="Sakkal Majalla" w:cs="Sakkal Majalla"/>
          <w:sz w:val="28"/>
          <w:szCs w:val="28"/>
          <w:u w:val="single"/>
          <w:rtl/>
        </w:rPr>
        <w:t>المتـابعة</w:t>
      </w:r>
      <w:r w:rsidRPr="00395C29">
        <w:rPr>
          <w:rFonts w:ascii="Sakkal Majalla" w:hAnsi="Sakkal Majalla" w:cs="Sakkal Majalla"/>
          <w:sz w:val="28"/>
          <w:szCs w:val="28"/>
          <w:u w:val="single"/>
          <w:rtl/>
        </w:rPr>
        <w:t xml:space="preserve">، </w:t>
      </w:r>
      <w:r w:rsidR="00D414FB">
        <w:rPr>
          <w:rFonts w:ascii="Sakkal Majalla" w:hAnsi="Sakkal Majalla" w:cs="Sakkal Majalla"/>
          <w:sz w:val="28"/>
          <w:szCs w:val="28"/>
          <w:u w:val="single"/>
          <w:rtl/>
        </w:rPr>
        <w:t xml:space="preserve">مصفـوفة </w:t>
      </w:r>
      <w:r w:rsidRPr="00395C29">
        <w:rPr>
          <w:rFonts w:ascii="Sakkal Majalla" w:hAnsi="Sakkal Majalla" w:cs="Sakkal Majalla"/>
          <w:sz w:val="28"/>
          <w:szCs w:val="28"/>
          <w:u w:val="single"/>
          <w:rtl/>
        </w:rPr>
        <w:t>أصحاب المصلحة، خطة اتصال أولية</w:t>
      </w:r>
      <w:r w:rsidR="00FF03A4">
        <w:rPr>
          <w:rFonts w:ascii="Sakkal Majalla" w:hAnsi="Sakkal Majalla" w:cs="Sakkal Majalla" w:hint="cs"/>
          <w:sz w:val="28"/>
          <w:szCs w:val="28"/>
          <w:u w:val="single"/>
          <w:rtl/>
        </w:rPr>
        <w:t>)</w:t>
      </w:r>
      <w:r w:rsidR="001F526F">
        <w:rPr>
          <w:rFonts w:ascii="Sakkal Majalla" w:hAnsi="Sakkal Majalla" w:cs="Sakkal Majalla" w:hint="cs"/>
          <w:sz w:val="28"/>
          <w:szCs w:val="28"/>
          <w:u w:val="single"/>
          <w:rtl/>
        </w:rPr>
        <w:t>.</w:t>
      </w:r>
    </w:p>
    <w:p w14:paraId="4F5DD6AB" w14:textId="0A40A045" w:rsidR="00395C29" w:rsidRPr="00395C29" w:rsidRDefault="00395C29" w:rsidP="00FF03A4">
      <w:pPr>
        <w:pStyle w:val="ListParagraph"/>
        <w:numPr>
          <w:ilvl w:val="0"/>
          <w:numId w:val="71"/>
        </w:numPr>
        <w:spacing w:before="240" w:after="0" w:line="276" w:lineRule="auto"/>
        <w:divId w:val="1013797401"/>
        <w:rPr>
          <w:rFonts w:ascii="Sakkal Majalla" w:hAnsi="Sakkal Majalla" w:cs="Sakkal Majalla"/>
          <w:b/>
          <w:bCs/>
          <w:sz w:val="28"/>
          <w:szCs w:val="28"/>
        </w:rPr>
      </w:pPr>
      <w:r w:rsidRPr="00395C2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التخطيط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للمتـابعة </w:t>
      </w:r>
      <w:r w:rsidRPr="00395C2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وخطوط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الأسـاس </w:t>
      </w:r>
      <w:r w:rsidRPr="00395C29">
        <w:rPr>
          <w:rFonts w:ascii="Sakkal Majalla" w:hAnsi="Sakkal Majalla" w:cs="Sakkal Majalla"/>
          <w:b/>
          <w:bCs/>
          <w:sz w:val="28"/>
          <w:szCs w:val="28"/>
        </w:rPr>
        <w:t>(Monitoring Planning &amp; Baselines)</w:t>
      </w:r>
    </w:p>
    <w:p w14:paraId="34ADC5C4" w14:textId="77DF7076" w:rsidR="00FF03A4" w:rsidRDefault="00395C29" w:rsidP="00FF03A4">
      <w:pPr>
        <w:spacing w:after="0" w:line="276" w:lineRule="auto"/>
        <w:ind w:right="-426"/>
        <w:jc w:val="both"/>
        <w:divId w:val="1013797401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395C29">
        <w:rPr>
          <w:rFonts w:ascii="Sakkal Majalla" w:hAnsi="Sakkal Majalla" w:cs="Sakkal Majalla"/>
          <w:sz w:val="28"/>
          <w:szCs w:val="28"/>
          <w:rtl/>
        </w:rPr>
        <w:t xml:space="preserve">تُضبَط «الصورة المرجعية»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للـمشروع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عبر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اعـتماد خطـوط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أساس للنطاق والجدول والتكلفة </w:t>
      </w:r>
      <w:r w:rsidR="00D414FB">
        <w:rPr>
          <w:rFonts w:ascii="Sakkal Majalla" w:hAnsi="Sakkal Majalla" w:cs="Sakkal Majalla"/>
          <w:sz w:val="28"/>
          <w:szCs w:val="28"/>
          <w:rtl/>
        </w:rPr>
        <w:t>والجـودة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، ويُختار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حـدٌّ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رشيق من مؤشرات الأداء ومقاييس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القيـمة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المكتسبة يوازن بين الشمول والعبء التشغيلي، كما تُدمَج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خطـط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المخاطر وضبط التغيير وتكامل البيانات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لـضمان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أن أي تعديل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لاحـق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يُقاس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ويُـوثَّق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بأثره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عـلى </w:t>
      </w:r>
      <w:r w:rsidRPr="00395C29">
        <w:rPr>
          <w:rFonts w:ascii="Sakkal Majalla" w:hAnsi="Sakkal Majalla" w:cs="Sakkal Majalla"/>
          <w:sz w:val="28"/>
          <w:szCs w:val="28"/>
          <w:rtl/>
        </w:rPr>
        <w:t>المثلث الزمني-المالي-</w:t>
      </w:r>
      <w:proofErr w:type="spellStart"/>
      <w:r w:rsidR="00D414FB">
        <w:rPr>
          <w:rFonts w:ascii="Sakkal Majalla" w:hAnsi="Sakkal Majalla" w:cs="Sakkal Majalla"/>
          <w:sz w:val="28"/>
          <w:szCs w:val="28"/>
          <w:rtl/>
        </w:rPr>
        <w:t>الـجوده</w:t>
      </w:r>
      <w:proofErr w:type="spellEnd"/>
      <w:r w:rsidR="00D414F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دون </w:t>
      </w:r>
      <w:proofErr w:type="gramStart"/>
      <w:r w:rsidR="00D414FB">
        <w:rPr>
          <w:rFonts w:ascii="Sakkal Majalla" w:hAnsi="Sakkal Majalla" w:cs="Sakkal Majalla"/>
          <w:sz w:val="28"/>
          <w:szCs w:val="28"/>
          <w:rtl/>
        </w:rPr>
        <w:t xml:space="preserve">لبـس  </w:t>
      </w:r>
      <w:r w:rsidRPr="00395C29">
        <w:rPr>
          <w:rFonts w:ascii="Sakkal Majalla" w:hAnsi="Sakkal Majalla" w:cs="Sakkal Majalla"/>
          <w:sz w:val="28"/>
          <w:szCs w:val="28"/>
        </w:rPr>
        <w:t>(</w:t>
      </w:r>
      <w:proofErr w:type="gramEnd"/>
      <w:r w:rsidRPr="00395C29">
        <w:rPr>
          <w:rFonts w:ascii="Sakkal Majalla" w:hAnsi="Sakkal Majalla" w:cs="Sakkal Majalla"/>
          <w:sz w:val="28"/>
          <w:szCs w:val="28"/>
        </w:rPr>
        <w:t>PMI, 2021)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FF03A4" w:rsidRPr="00FF03A4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</w:p>
    <w:p w14:paraId="5E012BF8" w14:textId="3717AE30" w:rsidR="00395C29" w:rsidRPr="00395C29" w:rsidRDefault="00395C29" w:rsidP="00395C29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  <w:u w:val="single"/>
          <w:rtl/>
        </w:rPr>
      </w:pPr>
      <w:r w:rsidRPr="00395C29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 xml:space="preserve">أهم </w:t>
      </w:r>
      <w:r w:rsidR="00D414FB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 xml:space="preserve">المخرجـات </w:t>
      </w:r>
      <w:r w:rsidR="002712B5" w:rsidRPr="00FF03A4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(</w:t>
      </w:r>
      <w:r w:rsidR="002712B5" w:rsidRPr="00395C29">
        <w:rPr>
          <w:rFonts w:ascii="Sakkal Majalla" w:hAnsi="Sakkal Majalla" w:cs="Sakkal Majalla"/>
          <w:sz w:val="28"/>
          <w:szCs w:val="28"/>
          <w:u w:val="single"/>
          <w:rtl/>
        </w:rPr>
        <w:t>خطة</w:t>
      </w:r>
      <w:r w:rsidRPr="00395C29">
        <w:rPr>
          <w:rFonts w:ascii="Sakkal Majalla" w:hAnsi="Sakkal Majalla" w:cs="Sakkal Majalla"/>
          <w:sz w:val="28"/>
          <w:szCs w:val="28"/>
          <w:u w:val="single"/>
          <w:rtl/>
        </w:rPr>
        <w:t xml:space="preserve"> إدارة المتابعة، </w:t>
      </w:r>
      <w:r w:rsidR="00D414FB">
        <w:rPr>
          <w:rFonts w:ascii="Sakkal Majalla" w:hAnsi="Sakkal Majalla" w:cs="Sakkal Majalla"/>
          <w:sz w:val="28"/>
          <w:szCs w:val="28"/>
          <w:u w:val="single"/>
          <w:rtl/>
        </w:rPr>
        <w:t xml:space="preserve">خـطوط </w:t>
      </w:r>
      <w:r w:rsidRPr="00395C29">
        <w:rPr>
          <w:rFonts w:ascii="Sakkal Majalla" w:hAnsi="Sakkal Majalla" w:cs="Sakkal Majalla"/>
          <w:sz w:val="28"/>
          <w:szCs w:val="28"/>
          <w:u w:val="single"/>
          <w:rtl/>
        </w:rPr>
        <w:t xml:space="preserve">أساس </w:t>
      </w:r>
      <w:r w:rsidR="00D414FB">
        <w:rPr>
          <w:rFonts w:ascii="Sakkal Majalla" w:hAnsi="Sakkal Majalla" w:cs="Sakkal Majalla"/>
          <w:sz w:val="28"/>
          <w:szCs w:val="28"/>
          <w:u w:val="single"/>
          <w:rtl/>
        </w:rPr>
        <w:t>معتـمدة</w:t>
      </w:r>
      <w:r w:rsidRPr="00395C29">
        <w:rPr>
          <w:rFonts w:ascii="Sakkal Majalla" w:hAnsi="Sakkal Majalla" w:cs="Sakkal Majalla"/>
          <w:sz w:val="28"/>
          <w:szCs w:val="28"/>
          <w:u w:val="single"/>
          <w:rtl/>
        </w:rPr>
        <w:t xml:space="preserve">، سجل </w:t>
      </w:r>
      <w:r w:rsidR="00D414FB">
        <w:rPr>
          <w:rFonts w:ascii="Sakkal Majalla" w:hAnsi="Sakkal Majalla" w:cs="Sakkal Majalla"/>
          <w:sz w:val="28"/>
          <w:szCs w:val="28"/>
          <w:u w:val="single"/>
          <w:rtl/>
        </w:rPr>
        <w:t xml:space="preserve">مخـاطر </w:t>
      </w:r>
      <w:proofErr w:type="spellStart"/>
      <w:r w:rsidRPr="00395C29">
        <w:rPr>
          <w:rFonts w:ascii="Sakkal Majalla" w:hAnsi="Sakkal Majalla" w:cs="Sakkal Majalla"/>
          <w:sz w:val="28"/>
          <w:szCs w:val="28"/>
          <w:u w:val="single"/>
          <w:rtl/>
        </w:rPr>
        <w:t>مُهيكل</w:t>
      </w:r>
      <w:proofErr w:type="spellEnd"/>
      <w:r w:rsidR="00FF03A4" w:rsidRPr="00FF03A4">
        <w:rPr>
          <w:rFonts w:ascii="Sakkal Majalla" w:hAnsi="Sakkal Majalla" w:cs="Sakkal Majalla" w:hint="cs"/>
          <w:sz w:val="28"/>
          <w:szCs w:val="28"/>
          <w:u w:val="single"/>
          <w:rtl/>
        </w:rPr>
        <w:t>)</w:t>
      </w:r>
      <w:r w:rsidR="001F526F">
        <w:rPr>
          <w:rFonts w:ascii="Sakkal Majalla" w:hAnsi="Sakkal Majalla" w:cs="Sakkal Majalla" w:hint="cs"/>
          <w:sz w:val="28"/>
          <w:szCs w:val="28"/>
          <w:u w:val="single"/>
          <w:rtl/>
        </w:rPr>
        <w:t>.</w:t>
      </w:r>
    </w:p>
    <w:p w14:paraId="6E00BEBB" w14:textId="7AA1ABDE" w:rsidR="00395C29" w:rsidRPr="00395C29" w:rsidRDefault="00395C29" w:rsidP="00FF03A4">
      <w:pPr>
        <w:pStyle w:val="ListParagraph"/>
        <w:numPr>
          <w:ilvl w:val="0"/>
          <w:numId w:val="71"/>
        </w:numPr>
        <w:spacing w:before="240" w:after="0" w:line="276" w:lineRule="auto"/>
        <w:divId w:val="1013797401"/>
        <w:rPr>
          <w:rFonts w:ascii="Sakkal Majalla" w:hAnsi="Sakkal Majalla" w:cs="Sakkal Majalla"/>
          <w:b/>
          <w:bCs/>
          <w:sz w:val="28"/>
          <w:szCs w:val="28"/>
        </w:rPr>
      </w:pPr>
      <w:r w:rsidRPr="00395C2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جمع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البـيانات </w:t>
      </w:r>
      <w:r w:rsidRPr="00395C29">
        <w:rPr>
          <w:rFonts w:ascii="Sakkal Majalla" w:hAnsi="Sakkal Majalla" w:cs="Sakkal Majalla" w:hint="cs"/>
          <w:b/>
          <w:bCs/>
          <w:sz w:val="28"/>
          <w:szCs w:val="28"/>
          <w:rtl/>
        </w:rPr>
        <w:t>والتحقق</w:t>
      </w:r>
      <w:r w:rsidRPr="00395C29">
        <w:rPr>
          <w:rFonts w:ascii="Sakkal Majalla" w:hAnsi="Sakkal Majalla" w:cs="Sakkal Majalla" w:hint="cs"/>
          <w:b/>
          <w:bCs/>
          <w:sz w:val="28"/>
          <w:szCs w:val="28"/>
        </w:rPr>
        <w:t xml:space="preserve"> (Data Acquisition &amp; Validation)</w:t>
      </w:r>
    </w:p>
    <w:p w14:paraId="6880829B" w14:textId="2356842D" w:rsidR="00FF03A4" w:rsidRDefault="00395C29" w:rsidP="00395C29">
      <w:pPr>
        <w:spacing w:after="0" w:line="276" w:lineRule="auto"/>
        <w:divId w:val="1013797401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395C29">
        <w:rPr>
          <w:rFonts w:ascii="Sakkal Majalla" w:hAnsi="Sakkal Majalla" w:cs="Sakkal Majalla"/>
          <w:sz w:val="28"/>
          <w:szCs w:val="28"/>
          <w:rtl/>
        </w:rPr>
        <w:lastRenderedPageBreak/>
        <w:t xml:space="preserve">تُلتقط بيانات التقدّم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مصادر تشغيلية ومالية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وفنـية </w:t>
      </w:r>
      <w:r w:rsidRPr="00395C29">
        <w:rPr>
          <w:rFonts w:ascii="Sakkal Majalla" w:hAnsi="Sakkal Majalla" w:cs="Sakkal Majalla"/>
          <w:sz w:val="28"/>
          <w:szCs w:val="28"/>
          <w:rtl/>
        </w:rPr>
        <w:t>(</w:t>
      </w:r>
      <w:r w:rsidR="00D414FB">
        <w:rPr>
          <w:rFonts w:ascii="Sakkal Majalla" w:hAnsi="Sakkal Majalla" w:cs="Sakkal Majalla"/>
          <w:sz w:val="28"/>
          <w:szCs w:val="28"/>
          <w:rtl/>
        </w:rPr>
        <w:t>أنـظمة زمنيـة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، أوامر عمل، </w:t>
      </w:r>
      <w:r w:rsidR="00D414FB">
        <w:rPr>
          <w:rFonts w:ascii="Sakkal Majalla" w:hAnsi="Sakkal Majalla" w:cs="Sakkal Majalla"/>
          <w:sz w:val="28"/>
          <w:szCs w:val="28"/>
          <w:rtl/>
        </w:rPr>
        <w:t>فواتيـر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تقاريـر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ميدانية) ثم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تُـفحَص بجـودة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منهجية لقياس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الـدقة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والاكتمال والاتساق، مع توثيق الفجوات والتحيزات وتوحيد التعاريف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لتجنـّب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«تضارب النسخة الواحدة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الحقيقة»، ما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يـمكّن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من تغذية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التـحليلات اللاحـقة </w:t>
      </w:r>
      <w:r w:rsidRPr="00395C29">
        <w:rPr>
          <w:rFonts w:ascii="Sakkal Majalla" w:hAnsi="Sakkal Majalla" w:cs="Sakkal Majalla"/>
          <w:sz w:val="28"/>
          <w:szCs w:val="28"/>
          <w:rtl/>
        </w:rPr>
        <w:t>بمادة موثوقة</w:t>
      </w:r>
      <w:r w:rsidRPr="00395C29">
        <w:rPr>
          <w:rFonts w:ascii="Sakkal Majalla" w:hAnsi="Sakkal Majalla" w:cs="Sakkal Majalla"/>
          <w:sz w:val="28"/>
          <w:szCs w:val="28"/>
        </w:rPr>
        <w:t xml:space="preserve"> (Binder, 2009)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</w:p>
    <w:p w14:paraId="2DA1EC85" w14:textId="1B33EDD9" w:rsidR="00395C29" w:rsidRPr="00395C29" w:rsidRDefault="00395C29" w:rsidP="00395C29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  <w:u w:val="single"/>
          <w:rtl/>
        </w:rPr>
      </w:pPr>
      <w:r w:rsidRPr="00395C29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 xml:space="preserve">أهم </w:t>
      </w:r>
      <w:r w:rsidR="00D414FB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 xml:space="preserve">الـمخرجات </w:t>
      </w:r>
      <w:r w:rsidR="002712B5">
        <w:rPr>
          <w:rFonts w:ascii="Sakkal Majalla" w:hAnsi="Sakkal Majalla" w:cs="Sakkal Majalla"/>
          <w:sz w:val="28"/>
          <w:szCs w:val="28"/>
          <w:u w:val="single"/>
          <w:rtl/>
        </w:rPr>
        <w:t>(</w:t>
      </w:r>
      <w:r w:rsidR="002712B5" w:rsidRPr="00395C29">
        <w:rPr>
          <w:rFonts w:ascii="Sakkal Majalla" w:hAnsi="Sakkal Majalla" w:cs="Sakkal Majalla"/>
          <w:sz w:val="28"/>
          <w:szCs w:val="28"/>
          <w:u w:val="single"/>
          <w:rtl/>
        </w:rPr>
        <w:t>سجلات</w:t>
      </w:r>
      <w:r w:rsidRPr="00395C29">
        <w:rPr>
          <w:rFonts w:ascii="Sakkal Majalla" w:hAnsi="Sakkal Majalla" w:cs="Sakkal Majalla"/>
          <w:sz w:val="28"/>
          <w:szCs w:val="28"/>
          <w:u w:val="single"/>
          <w:rtl/>
        </w:rPr>
        <w:t xml:space="preserve"> </w:t>
      </w:r>
      <w:r w:rsidR="00D414FB">
        <w:rPr>
          <w:rFonts w:ascii="Sakkal Majalla" w:hAnsi="Sakkal Majalla" w:cs="Sakkal Majalla"/>
          <w:sz w:val="28"/>
          <w:szCs w:val="28"/>
          <w:u w:val="single"/>
          <w:rtl/>
        </w:rPr>
        <w:t xml:space="preserve">تـقدّم </w:t>
      </w:r>
      <w:r w:rsidRPr="00395C29">
        <w:rPr>
          <w:rFonts w:ascii="Sakkal Majalla" w:hAnsi="Sakkal Majalla" w:cs="Sakkal Majalla"/>
          <w:sz w:val="28"/>
          <w:szCs w:val="28"/>
          <w:u w:val="single"/>
          <w:rtl/>
        </w:rPr>
        <w:t xml:space="preserve">موثّقة، تقارير جودة </w:t>
      </w:r>
      <w:r w:rsidR="00D414FB">
        <w:rPr>
          <w:rFonts w:ascii="Sakkal Majalla" w:hAnsi="Sakkal Majalla" w:cs="Sakkal Majalla"/>
          <w:sz w:val="28"/>
          <w:szCs w:val="28"/>
          <w:u w:val="single"/>
          <w:rtl/>
        </w:rPr>
        <w:t>الـبيانات</w:t>
      </w:r>
      <w:r w:rsidR="00FF03A4">
        <w:rPr>
          <w:rFonts w:ascii="Sakkal Majalla" w:hAnsi="Sakkal Majalla" w:cs="Sakkal Majalla" w:hint="cs"/>
          <w:sz w:val="28"/>
          <w:szCs w:val="28"/>
          <w:u w:val="single"/>
          <w:rtl/>
        </w:rPr>
        <w:t>)</w:t>
      </w:r>
      <w:r w:rsidR="001F526F">
        <w:rPr>
          <w:rFonts w:ascii="Sakkal Majalla" w:hAnsi="Sakkal Majalla" w:cs="Sakkal Majalla" w:hint="cs"/>
          <w:sz w:val="28"/>
          <w:szCs w:val="28"/>
          <w:u w:val="single"/>
          <w:rtl/>
        </w:rPr>
        <w:t>.</w:t>
      </w:r>
    </w:p>
    <w:p w14:paraId="37FB630A" w14:textId="37E43ABB" w:rsidR="00395C29" w:rsidRPr="00395C29" w:rsidRDefault="00395C29" w:rsidP="00FF03A4">
      <w:pPr>
        <w:pStyle w:val="ListParagraph"/>
        <w:numPr>
          <w:ilvl w:val="0"/>
          <w:numId w:val="71"/>
        </w:numPr>
        <w:spacing w:before="240" w:after="0" w:line="276" w:lineRule="auto"/>
        <w:divId w:val="1013797401"/>
        <w:rPr>
          <w:rFonts w:ascii="Sakkal Majalla" w:hAnsi="Sakkal Majalla" w:cs="Sakkal Majalla"/>
          <w:b/>
          <w:bCs/>
          <w:sz w:val="28"/>
          <w:szCs w:val="28"/>
        </w:rPr>
      </w:pPr>
      <w:r w:rsidRPr="00395C2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التحليل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والتشخيـص </w:t>
      </w:r>
      <w:r w:rsidRPr="00395C29">
        <w:rPr>
          <w:rFonts w:ascii="Sakkal Majalla" w:hAnsi="Sakkal Majalla" w:cs="Sakkal Majalla" w:hint="cs"/>
          <w:b/>
          <w:bCs/>
          <w:sz w:val="28"/>
          <w:szCs w:val="28"/>
        </w:rPr>
        <w:t>(Analysis &amp; Diagnostics)</w:t>
      </w:r>
    </w:p>
    <w:p w14:paraId="5A14765C" w14:textId="3155B579" w:rsidR="00FF03A4" w:rsidRDefault="00395C29" w:rsidP="00395C29">
      <w:pPr>
        <w:spacing w:after="0" w:line="276" w:lineRule="auto"/>
        <w:divId w:val="1013797401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395C29">
        <w:rPr>
          <w:rFonts w:ascii="Sakkal Majalla" w:hAnsi="Sakkal Majalla" w:cs="Sakkal Majalla"/>
          <w:sz w:val="28"/>
          <w:szCs w:val="28"/>
          <w:rtl/>
        </w:rPr>
        <w:t xml:space="preserve">يُقارن الأداء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الفعـلي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بخطوط الأساس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لتشـخيص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الانحرافات زمنًا وتكلفةً ونطاقًا </w:t>
      </w:r>
      <w:r w:rsidR="00D414FB">
        <w:rPr>
          <w:rFonts w:ascii="Sakkal Majalla" w:hAnsi="Sakkal Majalla" w:cs="Sakkal Majalla"/>
          <w:sz w:val="28"/>
          <w:szCs w:val="28"/>
          <w:rtl/>
        </w:rPr>
        <w:t>وجـودةً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وتُطبـَّق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أساليب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القـيمة المكتـسبة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ومؤشرات السَّبق/التأخر وتحليل الأسباب </w:t>
      </w:r>
      <w:r w:rsidR="00D414FB">
        <w:rPr>
          <w:rFonts w:ascii="Sakkal Majalla" w:hAnsi="Sakkal Majalla" w:cs="Sakkal Majalla"/>
          <w:sz w:val="28"/>
          <w:szCs w:val="28"/>
          <w:rtl/>
        </w:rPr>
        <w:t>الجـذرية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، ثم تُحدَّث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التوقعـات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المستقبلية عبر نماذج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التنـبؤ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وسيناريوهات «ماذا </w:t>
      </w:r>
      <w:r w:rsidR="00D414FB">
        <w:rPr>
          <w:rFonts w:ascii="Sakkal Majalla" w:hAnsi="Sakkal Majalla" w:cs="Sakkal Majalla"/>
          <w:sz w:val="28"/>
          <w:szCs w:val="28"/>
          <w:rtl/>
        </w:rPr>
        <w:t>لـو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»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لتـقدير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الأثر التراكمي واقتراح، </w:t>
      </w:r>
      <w:r w:rsidR="00D414FB">
        <w:rPr>
          <w:rFonts w:ascii="Sakkal Majalla" w:hAnsi="Sakkal Majalla" w:cs="Sakkal Majalla"/>
          <w:sz w:val="28"/>
          <w:szCs w:val="28"/>
          <w:rtl/>
        </w:rPr>
        <w:t>عنـد الـحاجة</w:t>
      </w:r>
      <w:r w:rsidRPr="00395C29">
        <w:rPr>
          <w:rFonts w:ascii="Sakkal Majalla" w:hAnsi="Sakkal Majalla" w:cs="Sakkal Majalla"/>
          <w:sz w:val="28"/>
          <w:szCs w:val="28"/>
          <w:rtl/>
        </w:rPr>
        <w:t>، مسارات استعادة العافية</w:t>
      </w:r>
      <w:r w:rsidRPr="00395C29">
        <w:rPr>
          <w:rFonts w:ascii="Sakkal Majalla" w:hAnsi="Sakkal Majalla" w:cs="Sakkal Majalla"/>
          <w:sz w:val="28"/>
          <w:szCs w:val="28"/>
        </w:rPr>
        <w:t xml:space="preserve"> (PMI, 2021)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</w:p>
    <w:p w14:paraId="42133D5E" w14:textId="1E8B7715" w:rsidR="00395C29" w:rsidRPr="00395C29" w:rsidRDefault="00D414FB" w:rsidP="00395C29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  <w:u w:val="single"/>
        </w:rPr>
      </w:pPr>
      <w: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 xml:space="preserve">أهـم </w:t>
      </w:r>
      <w:r w:rsidR="00395C29" w:rsidRPr="00395C29">
        <w:rPr>
          <w:rFonts w:ascii="Sakkal Majalla" w:hAnsi="Sakkal Majalla" w:cs="Sakkal Majalla"/>
          <w:sz w:val="28"/>
          <w:szCs w:val="28"/>
          <w:u w:val="single"/>
          <w:rtl/>
        </w:rPr>
        <w:t>المخرجات</w:t>
      </w:r>
      <w:r w:rsidR="00FF03A4" w:rsidRPr="00FF03A4">
        <w:rPr>
          <w:rFonts w:ascii="Sakkal Majalla" w:hAnsi="Sakkal Majalla" w:cs="Sakkal Majalla" w:hint="cs"/>
          <w:sz w:val="28"/>
          <w:szCs w:val="28"/>
          <w:u w:val="single"/>
          <w:rtl/>
        </w:rPr>
        <w:t xml:space="preserve"> (</w:t>
      </w:r>
      <w:r w:rsidR="00395C29" w:rsidRPr="00395C29">
        <w:rPr>
          <w:rFonts w:ascii="Sakkal Majalla" w:hAnsi="Sakkal Majalla" w:cs="Sakkal Majalla"/>
          <w:sz w:val="28"/>
          <w:szCs w:val="28"/>
          <w:u w:val="single"/>
          <w:rtl/>
        </w:rPr>
        <w:t xml:space="preserve">تقارير أداء </w:t>
      </w:r>
      <w:r>
        <w:rPr>
          <w:rFonts w:ascii="Sakkal Majalla" w:hAnsi="Sakkal Majalla" w:cs="Sakkal Majalla"/>
          <w:sz w:val="28"/>
          <w:szCs w:val="28"/>
          <w:u w:val="single"/>
          <w:rtl/>
        </w:rPr>
        <w:t>دوريـة</w:t>
      </w:r>
      <w:r w:rsidR="00395C29" w:rsidRPr="00395C29">
        <w:rPr>
          <w:rFonts w:ascii="Sakkal Majalla" w:hAnsi="Sakkal Majalla" w:cs="Sakkal Majalla"/>
          <w:sz w:val="28"/>
          <w:szCs w:val="28"/>
          <w:u w:val="single"/>
          <w:rtl/>
        </w:rPr>
        <w:t xml:space="preserve">، توقعات مُحدّثة، </w:t>
      </w:r>
      <w:r>
        <w:rPr>
          <w:rFonts w:ascii="Sakkal Majalla" w:hAnsi="Sakkal Majalla" w:cs="Sakkal Majalla"/>
          <w:sz w:val="28"/>
          <w:szCs w:val="28"/>
          <w:u w:val="single"/>
          <w:rtl/>
        </w:rPr>
        <w:t xml:space="preserve">توصيـات </w:t>
      </w:r>
      <w:r w:rsidR="00395C29" w:rsidRPr="00395C29">
        <w:rPr>
          <w:rFonts w:ascii="Sakkal Majalla" w:hAnsi="Sakkal Majalla" w:cs="Sakkal Majalla"/>
          <w:sz w:val="28"/>
          <w:szCs w:val="28"/>
          <w:u w:val="single"/>
          <w:rtl/>
        </w:rPr>
        <w:t>تصحيحية/وقائية</w:t>
      </w:r>
      <w:r w:rsidR="00FF03A4" w:rsidRPr="00FF03A4">
        <w:rPr>
          <w:rFonts w:ascii="Sakkal Majalla" w:hAnsi="Sakkal Majalla" w:cs="Sakkal Majalla" w:hint="cs"/>
          <w:sz w:val="28"/>
          <w:szCs w:val="28"/>
          <w:u w:val="single"/>
          <w:rtl/>
        </w:rPr>
        <w:t>)</w:t>
      </w:r>
      <w:r w:rsidR="001F526F">
        <w:rPr>
          <w:rFonts w:ascii="Sakkal Majalla" w:hAnsi="Sakkal Majalla" w:cs="Sakkal Majalla" w:hint="cs"/>
          <w:sz w:val="28"/>
          <w:szCs w:val="28"/>
          <w:u w:val="single"/>
          <w:rtl/>
        </w:rPr>
        <w:t>.</w:t>
      </w:r>
    </w:p>
    <w:p w14:paraId="7726049B" w14:textId="0689544B" w:rsidR="00395C29" w:rsidRPr="00395C29" w:rsidRDefault="00395C29" w:rsidP="00FF03A4">
      <w:pPr>
        <w:pStyle w:val="ListParagraph"/>
        <w:numPr>
          <w:ilvl w:val="0"/>
          <w:numId w:val="71"/>
        </w:numPr>
        <w:spacing w:before="240" w:after="0" w:line="276" w:lineRule="auto"/>
        <w:divId w:val="1013797401"/>
        <w:rPr>
          <w:rFonts w:ascii="Sakkal Majalla" w:hAnsi="Sakkal Majalla" w:cs="Sakkal Majalla"/>
          <w:b/>
          <w:bCs/>
          <w:sz w:val="28"/>
          <w:szCs w:val="28"/>
        </w:rPr>
      </w:pPr>
      <w:r w:rsidRPr="00395C2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اتخاذ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الإجـراءات </w:t>
      </w:r>
      <w:r w:rsidRPr="00395C29">
        <w:rPr>
          <w:rFonts w:ascii="Sakkal Majalla" w:hAnsi="Sakkal Majalla" w:cs="Sakkal Majalla" w:hint="cs"/>
          <w:b/>
          <w:bCs/>
          <w:sz w:val="28"/>
          <w:szCs w:val="28"/>
          <w:rtl/>
        </w:rPr>
        <w:t>والضبط</w:t>
      </w:r>
      <w:r w:rsidRPr="00395C29">
        <w:rPr>
          <w:rFonts w:ascii="Sakkal Majalla" w:hAnsi="Sakkal Majalla" w:cs="Sakkal Majalla" w:hint="cs"/>
          <w:b/>
          <w:bCs/>
          <w:sz w:val="28"/>
          <w:szCs w:val="28"/>
        </w:rPr>
        <w:t xml:space="preserve"> (Control Actions)</w:t>
      </w:r>
    </w:p>
    <w:p w14:paraId="088B96C3" w14:textId="45827430" w:rsidR="00395C29" w:rsidRPr="00395C29" w:rsidRDefault="00D414FB" w:rsidP="00395C29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تـتحول </w:t>
      </w:r>
      <w:r w:rsidR="00395C29" w:rsidRPr="00395C29">
        <w:rPr>
          <w:rFonts w:ascii="Sakkal Majalla" w:hAnsi="Sakkal Majalla" w:cs="Sakkal Majalla"/>
          <w:sz w:val="28"/>
          <w:szCs w:val="28"/>
          <w:rtl/>
        </w:rPr>
        <w:t xml:space="preserve">الرؤى التحليلية </w:t>
      </w:r>
      <w:r>
        <w:rPr>
          <w:rFonts w:ascii="Sakkal Majalla" w:hAnsi="Sakkal Majalla" w:cs="Sakkal Majalla"/>
          <w:sz w:val="28"/>
          <w:szCs w:val="28"/>
          <w:rtl/>
        </w:rPr>
        <w:t xml:space="preserve">إلـى </w:t>
      </w:r>
      <w:r w:rsidR="00395C29" w:rsidRPr="00395C29">
        <w:rPr>
          <w:rFonts w:ascii="Sakkal Majalla" w:hAnsi="Sakkal Majalla" w:cs="Sakkal Majalla"/>
          <w:sz w:val="28"/>
          <w:szCs w:val="28"/>
          <w:rtl/>
        </w:rPr>
        <w:t>أفعال منظَّمة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="00395C29" w:rsidRPr="00395C29">
        <w:rPr>
          <w:rFonts w:ascii="Sakkal Majalla" w:hAnsi="Sakkal Majalla" w:cs="Sakkal Majalla"/>
          <w:sz w:val="28"/>
          <w:szCs w:val="28"/>
          <w:rtl/>
        </w:rPr>
        <w:t xml:space="preserve">إجراءات تصحيحية لإرجاع الأداء إلى </w:t>
      </w:r>
      <w:r>
        <w:rPr>
          <w:rFonts w:ascii="Sakkal Majalla" w:hAnsi="Sakkal Majalla" w:cs="Sakkal Majalla"/>
          <w:sz w:val="28"/>
          <w:szCs w:val="28"/>
          <w:rtl/>
        </w:rPr>
        <w:t>الـمسار</w:t>
      </w:r>
      <w:r w:rsidR="00395C29" w:rsidRPr="00395C29">
        <w:rPr>
          <w:rFonts w:ascii="Sakkal Majalla" w:hAnsi="Sakkal Majalla" w:cs="Sakkal Majalla"/>
          <w:sz w:val="28"/>
          <w:szCs w:val="28"/>
          <w:rtl/>
        </w:rPr>
        <w:t xml:space="preserve">، أو وقائية لتفادي تكرار السبب الجذري، </w:t>
      </w:r>
      <w:r>
        <w:rPr>
          <w:rFonts w:ascii="Sakkal Majalla" w:hAnsi="Sakkal Majalla" w:cs="Sakkal Majalla"/>
          <w:sz w:val="28"/>
          <w:szCs w:val="28"/>
          <w:rtl/>
        </w:rPr>
        <w:t xml:space="preserve">مـع </w:t>
      </w:r>
      <w:r w:rsidR="00395C29" w:rsidRPr="00395C29">
        <w:rPr>
          <w:rFonts w:ascii="Sakkal Majalla" w:hAnsi="Sakkal Majalla" w:cs="Sakkal Majalla"/>
          <w:sz w:val="28"/>
          <w:szCs w:val="28"/>
          <w:rtl/>
        </w:rPr>
        <w:t xml:space="preserve">إدارة رسمية لطلبات التغيير عبر </w:t>
      </w:r>
      <w:r>
        <w:rPr>
          <w:rFonts w:ascii="Sakkal Majalla" w:hAnsi="Sakkal Majalla" w:cs="Sakkal Majalla"/>
          <w:sz w:val="28"/>
          <w:szCs w:val="28"/>
          <w:rtl/>
        </w:rPr>
        <w:t xml:space="preserve">حوكـمة </w:t>
      </w:r>
      <w:r w:rsidR="00395C29" w:rsidRPr="00395C29">
        <w:rPr>
          <w:rFonts w:ascii="Sakkal Majalla" w:hAnsi="Sakkal Majalla" w:cs="Sakkal Majalla"/>
          <w:sz w:val="28"/>
          <w:szCs w:val="28"/>
          <w:rtl/>
        </w:rPr>
        <w:t xml:space="preserve">واضحة </w:t>
      </w:r>
      <w:r>
        <w:rPr>
          <w:rFonts w:ascii="Sakkal Majalla" w:hAnsi="Sakkal Majalla" w:cs="Sakkal Majalla"/>
          <w:sz w:val="28"/>
          <w:szCs w:val="28"/>
          <w:rtl/>
        </w:rPr>
        <w:t xml:space="preserve">ولجنـة </w:t>
      </w:r>
      <w:r w:rsidR="00395C29" w:rsidRPr="00395C29">
        <w:rPr>
          <w:rFonts w:ascii="Sakkal Majalla" w:hAnsi="Sakkal Majalla" w:cs="Sakkal Majalla"/>
          <w:sz w:val="28"/>
          <w:szCs w:val="28"/>
          <w:rtl/>
        </w:rPr>
        <w:t xml:space="preserve">تغيير تعتمد ما </w:t>
      </w:r>
      <w:r>
        <w:rPr>
          <w:rFonts w:ascii="Sakkal Majalla" w:hAnsi="Sakkal Majalla" w:cs="Sakkal Majalla"/>
          <w:sz w:val="28"/>
          <w:szCs w:val="28"/>
          <w:rtl/>
        </w:rPr>
        <w:t xml:space="preserve">يثبـت </w:t>
      </w:r>
      <w:r w:rsidR="00395C29" w:rsidRPr="00395C29">
        <w:rPr>
          <w:rFonts w:ascii="Sakkal Majalla" w:hAnsi="Sakkal Majalla" w:cs="Sakkal Majalla"/>
          <w:sz w:val="28"/>
          <w:szCs w:val="28"/>
          <w:rtl/>
        </w:rPr>
        <w:t xml:space="preserve">ضرورته وتعيد ضبط </w:t>
      </w:r>
      <w:r>
        <w:rPr>
          <w:rFonts w:ascii="Sakkal Majalla" w:hAnsi="Sakkal Majalla" w:cs="Sakkal Majalla"/>
          <w:sz w:val="28"/>
          <w:szCs w:val="28"/>
          <w:rtl/>
        </w:rPr>
        <w:t xml:space="preserve">الجـداول والمـيزانيات </w:t>
      </w:r>
      <w:r w:rsidR="00395C29" w:rsidRPr="00395C29">
        <w:rPr>
          <w:rFonts w:ascii="Sakkal Majalla" w:hAnsi="Sakkal Majalla" w:cs="Sakkal Majalla"/>
          <w:sz w:val="28"/>
          <w:szCs w:val="28"/>
          <w:rtl/>
        </w:rPr>
        <w:t xml:space="preserve">وخطط العمل بما يضمن تتبّع </w:t>
      </w:r>
      <w:r>
        <w:rPr>
          <w:rFonts w:ascii="Sakkal Majalla" w:hAnsi="Sakkal Majalla" w:cs="Sakkal Majalla"/>
          <w:sz w:val="28"/>
          <w:szCs w:val="28"/>
          <w:rtl/>
        </w:rPr>
        <w:t xml:space="preserve">الأثـر </w:t>
      </w:r>
      <w:r w:rsidR="00395C29" w:rsidRPr="00395C29">
        <w:rPr>
          <w:rFonts w:ascii="Sakkal Majalla" w:hAnsi="Sakkal Majalla" w:cs="Sakkal Majalla"/>
          <w:sz w:val="28"/>
          <w:szCs w:val="28"/>
          <w:rtl/>
        </w:rPr>
        <w:t>بكفاءة</w:t>
      </w:r>
      <w:r w:rsidR="00395C29" w:rsidRPr="00395C29">
        <w:rPr>
          <w:rFonts w:ascii="Sakkal Majalla" w:hAnsi="Sakkal Majalla" w:cs="Sakkal Majalla"/>
          <w:sz w:val="28"/>
          <w:szCs w:val="28"/>
        </w:rPr>
        <w:t xml:space="preserve"> (PMI, 2021)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395C29" w:rsidRPr="00395C2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أهم 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>المـخرجات</w:t>
      </w:r>
      <w:r w:rsidR="002712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="00395C29" w:rsidRPr="00395C29">
        <w:rPr>
          <w:rFonts w:ascii="Sakkal Majalla" w:hAnsi="Sakkal Majalla" w:cs="Sakkal Majalla"/>
          <w:sz w:val="28"/>
          <w:szCs w:val="28"/>
          <w:rtl/>
        </w:rPr>
        <w:t xml:space="preserve">أوامر تغيير مُعتمدة، </w:t>
      </w:r>
      <w:r>
        <w:rPr>
          <w:rFonts w:ascii="Sakkal Majalla" w:hAnsi="Sakkal Majalla" w:cs="Sakkal Majalla"/>
          <w:sz w:val="28"/>
          <w:szCs w:val="28"/>
          <w:rtl/>
        </w:rPr>
        <w:t xml:space="preserve">خـطط </w:t>
      </w:r>
      <w:r w:rsidR="00395C29" w:rsidRPr="00395C29">
        <w:rPr>
          <w:rFonts w:ascii="Sakkal Majalla" w:hAnsi="Sakkal Majalla" w:cs="Sakkal Majalla"/>
          <w:sz w:val="28"/>
          <w:szCs w:val="28"/>
          <w:rtl/>
        </w:rPr>
        <w:t xml:space="preserve">مُصحّحة، سجل </w:t>
      </w:r>
      <w:r>
        <w:rPr>
          <w:rFonts w:ascii="Sakkal Majalla" w:hAnsi="Sakkal Majalla" w:cs="Sakkal Majalla"/>
          <w:sz w:val="28"/>
          <w:szCs w:val="28"/>
          <w:rtl/>
        </w:rPr>
        <w:t>قـرارات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6E237268" w14:textId="58663BBC" w:rsidR="00395C29" w:rsidRPr="00395C29" w:rsidRDefault="00395C29" w:rsidP="00FF03A4">
      <w:pPr>
        <w:pStyle w:val="ListParagraph"/>
        <w:numPr>
          <w:ilvl w:val="0"/>
          <w:numId w:val="71"/>
        </w:numPr>
        <w:spacing w:before="240" w:after="0" w:line="276" w:lineRule="auto"/>
        <w:divId w:val="1013797401"/>
        <w:rPr>
          <w:rFonts w:ascii="Sakkal Majalla" w:hAnsi="Sakkal Majalla" w:cs="Sakkal Majalla"/>
          <w:b/>
          <w:bCs/>
          <w:sz w:val="28"/>
          <w:szCs w:val="28"/>
        </w:rPr>
      </w:pPr>
      <w:r w:rsidRPr="00395C2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التواصل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والـتقارير </w:t>
      </w:r>
      <w:r w:rsidRPr="00395C29">
        <w:rPr>
          <w:rFonts w:ascii="Sakkal Majalla" w:hAnsi="Sakkal Majalla" w:cs="Sakkal Majalla" w:hint="cs"/>
          <w:b/>
          <w:bCs/>
          <w:sz w:val="28"/>
          <w:szCs w:val="28"/>
        </w:rPr>
        <w:t>(Reporting &amp; Stakeholder Engagement)</w:t>
      </w:r>
    </w:p>
    <w:p w14:paraId="48A6F7A5" w14:textId="67306581" w:rsidR="00FF03A4" w:rsidRDefault="00395C29" w:rsidP="00395C29">
      <w:pPr>
        <w:spacing w:after="0" w:line="276" w:lineRule="auto"/>
        <w:divId w:val="1013797401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395C29">
        <w:rPr>
          <w:rFonts w:ascii="Sakkal Majalla" w:hAnsi="Sakkal Majalla" w:cs="Sakkal Majalla"/>
          <w:sz w:val="28"/>
          <w:szCs w:val="28"/>
          <w:rtl/>
        </w:rPr>
        <w:t xml:space="preserve">تُقدَّم المعلومات الصحيحة للشخص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الـمناسب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في الوقت المناسب بصيغ تتدرج من لوحات قياس تنفيذية شاملة إلى تقارير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فنيـة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تفصيلية،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مـع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إدارة توقّعات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المعنـيين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وتوثيق </w:t>
      </w:r>
      <w:r w:rsidR="00D414FB">
        <w:rPr>
          <w:rFonts w:ascii="Sakkal Majalla" w:hAnsi="Sakkal Majalla" w:cs="Sakkal Majalla"/>
          <w:sz w:val="28"/>
          <w:szCs w:val="28"/>
          <w:rtl/>
        </w:rPr>
        <w:t>أثـر الـقرارات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، مما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يعـزّز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الشفافية ويقلّل ضوضاء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المعلـومات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ويُسرّع الاستجابة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عـند تـغيّر </w:t>
      </w:r>
      <w:r w:rsidRPr="00395C29">
        <w:rPr>
          <w:rFonts w:ascii="Sakkal Majalla" w:hAnsi="Sakkal Majalla" w:cs="Sakkal Majalla"/>
          <w:sz w:val="28"/>
          <w:szCs w:val="28"/>
          <w:rtl/>
        </w:rPr>
        <w:t>الافتراضات</w:t>
      </w:r>
      <w:r w:rsidRPr="00395C29">
        <w:rPr>
          <w:rFonts w:ascii="Sakkal Majalla" w:hAnsi="Sakkal Majalla" w:cs="Sakkal Majalla"/>
          <w:sz w:val="28"/>
          <w:szCs w:val="28"/>
        </w:rPr>
        <w:t xml:space="preserve"> (Binder, 2009)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</w:p>
    <w:p w14:paraId="661CB679" w14:textId="4160AEAD" w:rsidR="00FF03A4" w:rsidRPr="00395C29" w:rsidRDefault="00D414FB" w:rsidP="00D414FB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  <w:u w:val="single"/>
        </w:rPr>
      </w:pPr>
      <w: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 xml:space="preserve">أهـم </w:t>
      </w:r>
      <w:proofErr w:type="gramStart"/>
      <w:r w:rsidR="00395C29" w:rsidRPr="00395C29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المخرجات</w:t>
      </w:r>
      <w:r w:rsidR="00FF03A4" w:rsidRPr="00FF03A4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(</w:t>
      </w:r>
      <w:r w:rsidR="00395C29" w:rsidRPr="00395C29">
        <w:rPr>
          <w:rFonts w:ascii="Sakkal Majalla" w:hAnsi="Sakkal Majalla" w:cs="Sakkal Majalla"/>
          <w:sz w:val="28"/>
          <w:szCs w:val="28"/>
          <w:u w:val="single"/>
        </w:rPr>
        <w:t xml:space="preserve"> </w:t>
      </w:r>
      <w:r>
        <w:rPr>
          <w:rFonts w:ascii="Sakkal Majalla" w:hAnsi="Sakkal Majalla" w:cs="Sakkal Majalla"/>
          <w:sz w:val="28"/>
          <w:szCs w:val="28"/>
          <w:u w:val="single"/>
          <w:rtl/>
        </w:rPr>
        <w:t>لوحـات</w:t>
      </w:r>
      <w:proofErr w:type="gramEnd"/>
      <w:r>
        <w:rPr>
          <w:rFonts w:ascii="Sakkal Majalla" w:hAnsi="Sakkal Majalla" w:cs="Sakkal Majalla"/>
          <w:sz w:val="28"/>
          <w:szCs w:val="28"/>
          <w:u w:val="single"/>
          <w:rtl/>
        </w:rPr>
        <w:t xml:space="preserve"> </w:t>
      </w:r>
      <w:r w:rsidR="00395C29" w:rsidRPr="00395C29">
        <w:rPr>
          <w:rFonts w:ascii="Sakkal Majalla" w:hAnsi="Sakkal Majalla" w:cs="Sakkal Majalla"/>
          <w:sz w:val="28"/>
          <w:szCs w:val="28"/>
          <w:u w:val="single"/>
          <w:rtl/>
        </w:rPr>
        <w:t xml:space="preserve">معلومات وتقارير سردية/تنفيذية، سجل </w:t>
      </w:r>
      <w:r>
        <w:rPr>
          <w:rFonts w:ascii="Sakkal Majalla" w:hAnsi="Sakkal Majalla" w:cs="Sakkal Majalla"/>
          <w:sz w:val="28"/>
          <w:szCs w:val="28"/>
          <w:u w:val="single"/>
          <w:rtl/>
        </w:rPr>
        <w:t>تواصـل</w:t>
      </w:r>
      <w:r w:rsidR="00FF03A4" w:rsidRPr="00FF03A4">
        <w:rPr>
          <w:rFonts w:ascii="Sakkal Majalla" w:hAnsi="Sakkal Majalla" w:cs="Sakkal Majalla" w:hint="cs"/>
          <w:sz w:val="28"/>
          <w:szCs w:val="28"/>
          <w:u w:val="single"/>
          <w:rtl/>
        </w:rPr>
        <w:t>)</w:t>
      </w:r>
      <w:r w:rsidR="001F526F">
        <w:rPr>
          <w:rFonts w:ascii="Sakkal Majalla" w:hAnsi="Sakkal Majalla" w:cs="Sakkal Majalla" w:hint="cs"/>
          <w:sz w:val="28"/>
          <w:szCs w:val="28"/>
          <w:u w:val="single"/>
          <w:rtl/>
        </w:rPr>
        <w:t>.</w:t>
      </w:r>
    </w:p>
    <w:p w14:paraId="62447FD0" w14:textId="1A957F7C" w:rsidR="00395C29" w:rsidRPr="00395C29" w:rsidRDefault="00395C29" w:rsidP="00FF03A4">
      <w:pPr>
        <w:pStyle w:val="ListParagraph"/>
        <w:numPr>
          <w:ilvl w:val="0"/>
          <w:numId w:val="71"/>
        </w:numPr>
        <w:spacing w:before="240" w:after="0" w:line="276" w:lineRule="auto"/>
        <w:divId w:val="1013797401"/>
        <w:rPr>
          <w:rFonts w:ascii="Sakkal Majalla" w:hAnsi="Sakkal Majalla" w:cs="Sakkal Majalla"/>
          <w:b/>
          <w:bCs/>
          <w:sz w:val="28"/>
          <w:szCs w:val="28"/>
        </w:rPr>
      </w:pPr>
      <w:r w:rsidRPr="00395C2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الإغلاق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والتعلـّم </w:t>
      </w:r>
      <w:r w:rsidRPr="00395C29">
        <w:rPr>
          <w:rFonts w:ascii="Sakkal Majalla" w:hAnsi="Sakkal Majalla" w:cs="Sakkal Majalla" w:hint="cs"/>
          <w:b/>
          <w:bCs/>
          <w:sz w:val="28"/>
          <w:szCs w:val="28"/>
          <w:rtl/>
        </w:rPr>
        <w:t>المؤسسي</w:t>
      </w:r>
      <w:r w:rsidRPr="00395C29">
        <w:rPr>
          <w:rFonts w:ascii="Sakkal Majalla" w:hAnsi="Sakkal Majalla" w:cs="Sakkal Majalla" w:hint="cs"/>
          <w:b/>
          <w:bCs/>
          <w:sz w:val="28"/>
          <w:szCs w:val="28"/>
        </w:rPr>
        <w:t xml:space="preserve"> (Closure &amp; Lessons Learned)</w:t>
      </w:r>
    </w:p>
    <w:p w14:paraId="51A43A13" w14:textId="11EA9504" w:rsidR="00FF03A4" w:rsidRDefault="00395C29" w:rsidP="00395C29">
      <w:pPr>
        <w:spacing w:after="0" w:line="276" w:lineRule="auto"/>
        <w:divId w:val="1013797401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395C29">
        <w:rPr>
          <w:rFonts w:ascii="Sakkal Majalla" w:hAnsi="Sakkal Majalla" w:cs="Sakkal Majalla"/>
          <w:sz w:val="28"/>
          <w:szCs w:val="28"/>
          <w:rtl/>
        </w:rPr>
        <w:t xml:space="preserve">يُختَتم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الـمشروع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بتثبيت المؤشرات النهائية ومراجعة فاعلية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الحـوكمة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والضبط،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وتُـستخلص الـدروس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المستفادة بوصفها أصولًا معرفية قابلة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لإعـادة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الاستخدام، ثم </w:t>
      </w:r>
      <w:proofErr w:type="spellStart"/>
      <w:r w:rsidR="00D414FB">
        <w:rPr>
          <w:rFonts w:ascii="Sakkal Majalla" w:hAnsi="Sakkal Majalla" w:cs="Sakkal Majalla"/>
          <w:sz w:val="28"/>
          <w:szCs w:val="28"/>
          <w:rtl/>
        </w:rPr>
        <w:t>تُؤرشـف</w:t>
      </w:r>
      <w:proofErr w:type="spellEnd"/>
      <w:r w:rsidR="00D414F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البيانات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بـصورة </w:t>
      </w:r>
      <w:r w:rsidRPr="00395C29">
        <w:rPr>
          <w:rFonts w:ascii="Sakkal Majalla" w:hAnsi="Sakkal Majalla" w:cs="Sakkal Majalla"/>
          <w:sz w:val="28"/>
          <w:szCs w:val="28"/>
          <w:rtl/>
        </w:rPr>
        <w:t xml:space="preserve">تُمكّن المقارنة المعيارية والتحسين المستمر للمشاريع اللاحقة على مستوى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المحفـظة والـبرنامج </w:t>
      </w:r>
      <w:r w:rsidRPr="00395C29">
        <w:rPr>
          <w:rFonts w:ascii="Sakkal Majalla" w:hAnsi="Sakkal Majalla" w:cs="Sakkal Majalla"/>
          <w:sz w:val="28"/>
          <w:szCs w:val="28"/>
        </w:rPr>
        <w:t>(PMI, 2021)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</w:p>
    <w:p w14:paraId="78E82CD2" w14:textId="163AAA6E" w:rsidR="00395C29" w:rsidRPr="00395C29" w:rsidRDefault="00395C29" w:rsidP="00395C29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  <w:u w:val="single"/>
          <w:rtl/>
        </w:rPr>
      </w:pPr>
      <w:r w:rsidRPr="00395C29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أهم المخرجات</w:t>
      </w:r>
      <w:r w:rsidR="00FF03A4" w:rsidRPr="00FF03A4">
        <w:rPr>
          <w:rFonts w:ascii="Sakkal Majalla" w:hAnsi="Sakkal Majalla" w:cs="Sakkal Majalla"/>
          <w:b/>
          <w:bCs/>
          <w:sz w:val="28"/>
          <w:szCs w:val="28"/>
          <w:u w:val="single"/>
        </w:rPr>
        <w:t>)</w:t>
      </w:r>
      <w:r w:rsidRPr="00395C29">
        <w:rPr>
          <w:rFonts w:ascii="Sakkal Majalla" w:hAnsi="Sakkal Majalla" w:cs="Sakkal Majalla"/>
          <w:sz w:val="28"/>
          <w:szCs w:val="28"/>
          <w:u w:val="single"/>
        </w:rPr>
        <w:t xml:space="preserve"> </w:t>
      </w:r>
      <w:r w:rsidRPr="00395C29">
        <w:rPr>
          <w:rFonts w:ascii="Sakkal Majalla" w:hAnsi="Sakkal Majalla" w:cs="Sakkal Majalla"/>
          <w:sz w:val="28"/>
          <w:szCs w:val="28"/>
          <w:u w:val="single"/>
          <w:rtl/>
        </w:rPr>
        <w:t xml:space="preserve">تقرير </w:t>
      </w:r>
      <w:r w:rsidR="00D414FB">
        <w:rPr>
          <w:rFonts w:ascii="Sakkal Majalla" w:hAnsi="Sakkal Majalla" w:cs="Sakkal Majalla"/>
          <w:sz w:val="28"/>
          <w:szCs w:val="28"/>
          <w:u w:val="single"/>
          <w:rtl/>
        </w:rPr>
        <w:t xml:space="preserve">ختـامي </w:t>
      </w:r>
      <w:r w:rsidRPr="00395C29">
        <w:rPr>
          <w:rFonts w:ascii="Sakkal Majalla" w:hAnsi="Sakkal Majalla" w:cs="Sakkal Majalla"/>
          <w:sz w:val="28"/>
          <w:szCs w:val="28"/>
          <w:u w:val="single"/>
          <w:rtl/>
        </w:rPr>
        <w:t xml:space="preserve">للأداء، </w:t>
      </w:r>
      <w:r w:rsidR="00D414FB">
        <w:rPr>
          <w:rFonts w:ascii="Sakkal Majalla" w:hAnsi="Sakkal Majalla" w:cs="Sakkal Majalla"/>
          <w:sz w:val="28"/>
          <w:szCs w:val="28"/>
          <w:u w:val="single"/>
          <w:rtl/>
        </w:rPr>
        <w:t xml:space="preserve">مستـودع </w:t>
      </w:r>
      <w:r w:rsidRPr="00395C29">
        <w:rPr>
          <w:rFonts w:ascii="Sakkal Majalla" w:hAnsi="Sakkal Majalla" w:cs="Sakkal Majalla"/>
          <w:sz w:val="28"/>
          <w:szCs w:val="28"/>
          <w:u w:val="single"/>
          <w:rtl/>
        </w:rPr>
        <w:t>دروس مستفادة</w:t>
      </w:r>
      <w:r w:rsidR="00FF03A4" w:rsidRPr="00FF03A4">
        <w:rPr>
          <w:rFonts w:ascii="Sakkal Majalla" w:hAnsi="Sakkal Majalla" w:cs="Sakkal Majalla" w:hint="cs"/>
          <w:sz w:val="28"/>
          <w:szCs w:val="28"/>
          <w:u w:val="single"/>
          <w:rtl/>
        </w:rPr>
        <w:t>)</w:t>
      </w:r>
      <w:r w:rsidR="001F526F">
        <w:rPr>
          <w:rFonts w:ascii="Sakkal Majalla" w:hAnsi="Sakkal Majalla" w:cs="Sakkal Majalla" w:hint="cs"/>
          <w:sz w:val="28"/>
          <w:szCs w:val="28"/>
          <w:u w:val="single"/>
          <w:rtl/>
        </w:rPr>
        <w:t>.</w:t>
      </w:r>
    </w:p>
    <w:p w14:paraId="4EFA634B" w14:textId="678D35F4" w:rsidR="00C61F42" w:rsidRPr="00C61F42" w:rsidRDefault="00C61F42" w:rsidP="00C61F42">
      <w:pPr>
        <w:pStyle w:val="Heading3"/>
        <w:divId w:val="1013797401"/>
      </w:pPr>
      <w:bookmarkStart w:id="39" w:name="_Toc215434946"/>
      <w:r w:rsidRPr="00C61F42">
        <w:rPr>
          <w:rtl/>
        </w:rPr>
        <w:t xml:space="preserve">التحديات والمشكلات المرتبطة بمتابعة إدارة </w:t>
      </w:r>
      <w:r w:rsidR="00D414FB">
        <w:rPr>
          <w:rtl/>
        </w:rPr>
        <w:t>المـشاريع</w:t>
      </w:r>
      <w:bookmarkEnd w:id="39"/>
      <w:r w:rsidR="00D414FB">
        <w:rPr>
          <w:rtl/>
        </w:rPr>
        <w:t xml:space="preserve"> </w:t>
      </w:r>
    </w:p>
    <w:p w14:paraId="76C02695" w14:textId="30729C98" w:rsidR="00C61F42" w:rsidRPr="00C61F42" w:rsidRDefault="00C61F42" w:rsidP="00C61F42">
      <w:pPr>
        <w:pStyle w:val="ListParagraph"/>
        <w:numPr>
          <w:ilvl w:val="0"/>
          <w:numId w:val="72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C61F42">
        <w:rPr>
          <w:rFonts w:ascii="Sakkal Majalla" w:hAnsi="Sakkal Majalla" w:cs="Sakkal Majalla"/>
          <w:b/>
          <w:bCs/>
          <w:sz w:val="28"/>
          <w:szCs w:val="28"/>
          <w:rtl/>
        </w:rPr>
        <w:t>جودة البيانات وتكامل المنظومات</w:t>
      </w:r>
      <w:r w:rsidRPr="00C61F42">
        <w:rPr>
          <w:rFonts w:ascii="Sakkal Majalla" w:hAnsi="Sakkal Majalla" w:cs="Sakkal Majalla"/>
          <w:sz w:val="28"/>
          <w:szCs w:val="28"/>
        </w:rPr>
        <w:br/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تنشأ الفجوات الرقابية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حـين تُجمـَع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المؤشرات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مصادر متباينة بتعاريف مختلفة، أو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تُعـالَج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عبر جداول </w:t>
      </w:r>
      <w:r w:rsidR="00D414FB">
        <w:rPr>
          <w:rFonts w:ascii="Sakkal Majalla" w:hAnsi="Sakkal Majalla" w:cs="Sakkal Majalla"/>
          <w:sz w:val="28"/>
          <w:szCs w:val="28"/>
          <w:rtl/>
        </w:rPr>
        <w:t>منفـصلة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، فينعكس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ذلـك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على مصداقية لوحة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الـمعلومات وموثـوقية </w:t>
      </w:r>
      <w:r w:rsidRPr="00C61F42">
        <w:rPr>
          <w:rFonts w:ascii="Sakkal Majalla" w:hAnsi="Sakkal Majalla" w:cs="Sakkal Majalla"/>
          <w:sz w:val="28"/>
          <w:szCs w:val="28"/>
          <w:rtl/>
        </w:rPr>
        <w:t>قرارات التصعيد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وتزداد المخاطر مع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غـياب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تتبّع نسب </w:t>
      </w:r>
      <w:r w:rsidR="00D414FB">
        <w:rPr>
          <w:rFonts w:ascii="Sakkal Majalla" w:hAnsi="Sakkal Majalla" w:cs="Sakkal Majalla"/>
          <w:sz w:val="28"/>
          <w:szCs w:val="28"/>
          <w:rtl/>
        </w:rPr>
        <w:lastRenderedPageBreak/>
        <w:t xml:space="preserve">البيـانات </w:t>
      </w:r>
      <w:r w:rsidRPr="00C61F42">
        <w:rPr>
          <w:rFonts w:ascii="Sakkal Majalla" w:hAnsi="Sakkal Majalla" w:cs="Sakkal Majalla"/>
          <w:sz w:val="28"/>
          <w:szCs w:val="28"/>
        </w:rPr>
        <w:t xml:space="preserve">(Data Lineage)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وعمليات الجودة على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الاستـخلاص والتحويـل والتحمـيل </w:t>
      </w:r>
      <w:r w:rsidRPr="00C61F42">
        <w:rPr>
          <w:rFonts w:ascii="Sakkal Majalla" w:hAnsi="Sakkal Majalla" w:cs="Sakkal Majalla"/>
          <w:sz w:val="28"/>
          <w:szCs w:val="28"/>
        </w:rPr>
        <w:t>(ETL)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مـا يـؤدي إلـى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تناقض الأرقام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بـين </w:t>
      </w:r>
      <w:r w:rsidRPr="00C61F42">
        <w:rPr>
          <w:rFonts w:ascii="Sakkal Majalla" w:hAnsi="Sakkal Majalla" w:cs="Sakkal Majalla"/>
          <w:sz w:val="28"/>
          <w:szCs w:val="28"/>
          <w:rtl/>
        </w:rPr>
        <w:t>الفرق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ويُعالَج الخلل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بابتنـاء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قاموس بيانات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موحّـد </w:t>
      </w:r>
      <w:r w:rsidRPr="00C61F42">
        <w:rPr>
          <w:rFonts w:ascii="Sakkal Majalla" w:hAnsi="Sakkal Majalla" w:cs="Sakkal Majalla"/>
          <w:sz w:val="28"/>
          <w:szCs w:val="28"/>
        </w:rPr>
        <w:t xml:space="preserve">(Business Glossary)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وخريطة مصادر، وتقليل الإدخال اليدوي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عبـر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تكاملات واجهات </w:t>
      </w:r>
      <w:r w:rsidR="00D414FB">
        <w:rPr>
          <w:rFonts w:ascii="Sakkal Majalla" w:hAnsi="Sakkal Majalla" w:cs="Sakkal Majalla"/>
          <w:sz w:val="28"/>
          <w:szCs w:val="28"/>
          <w:rtl/>
        </w:rPr>
        <w:t>بـرمجية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، وتطبيق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ضوابـط </w:t>
      </w:r>
      <w:r w:rsidRPr="00C61F42">
        <w:rPr>
          <w:rFonts w:ascii="Sakkal Majalla" w:hAnsi="Sakkal Majalla" w:cs="Sakkal Majalla"/>
          <w:sz w:val="28"/>
          <w:szCs w:val="28"/>
          <w:rtl/>
        </w:rPr>
        <w:t>إصدار وإدارة نسخ لضمان "نسخة واحدة من الحقيقة</w:t>
      </w:r>
      <w:r w:rsidRPr="00C61F42">
        <w:rPr>
          <w:rFonts w:ascii="Sakkal Majalla" w:hAnsi="Sakkal Majalla" w:cs="Sakkal Majalla"/>
          <w:sz w:val="28"/>
          <w:szCs w:val="28"/>
        </w:rPr>
        <w:t>" (PMI, 2021)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44952960" w14:textId="12518996" w:rsidR="00C61F42" w:rsidRPr="00C61F42" w:rsidRDefault="00D414FB" w:rsidP="00C61F42">
      <w:pPr>
        <w:pStyle w:val="ListParagraph"/>
        <w:numPr>
          <w:ilvl w:val="0"/>
          <w:numId w:val="72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تضخـم </w:t>
      </w:r>
      <w:r w:rsidR="00C61F42" w:rsidRPr="00C61F42">
        <w:rPr>
          <w:rFonts w:ascii="Sakkal Majalla" w:hAnsi="Sakkal Majalla" w:cs="Sakkal Majalla"/>
          <w:b/>
          <w:bCs/>
          <w:sz w:val="28"/>
          <w:szCs w:val="28"/>
          <w:rtl/>
        </w:rPr>
        <w:t>المؤشرات والعبء التشغيلي</w:t>
      </w:r>
      <w:r w:rsidR="00C61F42" w:rsidRPr="00C61F42">
        <w:rPr>
          <w:rFonts w:ascii="Sakkal Majalla" w:hAnsi="Sakkal Majalla" w:cs="Sakkal Majalla"/>
          <w:sz w:val="28"/>
          <w:szCs w:val="28"/>
        </w:rPr>
        <w:br/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الإفراط في </w:t>
      </w:r>
      <w:r>
        <w:rPr>
          <w:rFonts w:ascii="Sakkal Majalla" w:hAnsi="Sakkal Majalla" w:cs="Sakkal Majalla"/>
          <w:sz w:val="28"/>
          <w:szCs w:val="28"/>
          <w:rtl/>
        </w:rPr>
        <w:t xml:space="preserve">القيـاس 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يُنتج ضوضاء ويستنزف طاقة الفرق </w:t>
      </w:r>
      <w:r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تحديث أرقام لا تؤثر على </w:t>
      </w:r>
      <w:r>
        <w:rPr>
          <w:rFonts w:ascii="Sakkal Majalla" w:hAnsi="Sakkal Majalla" w:cs="Sakkal Majalla"/>
          <w:sz w:val="28"/>
          <w:szCs w:val="28"/>
          <w:rtl/>
        </w:rPr>
        <w:t>الـقرار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، بينما </w:t>
      </w:r>
      <w:r>
        <w:rPr>
          <w:rFonts w:ascii="Sakkal Majalla" w:hAnsi="Sakkal Majalla" w:cs="Sakkal Majalla"/>
          <w:sz w:val="28"/>
          <w:szCs w:val="28"/>
          <w:rtl/>
        </w:rPr>
        <w:t xml:space="preserve">تُسـهم 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مجموعة صغيرة </w:t>
      </w:r>
      <w:r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>المقاييس القائدة</w:t>
      </w:r>
      <w:r w:rsidR="00C61F42" w:rsidRPr="00C61F42">
        <w:rPr>
          <w:rFonts w:ascii="Sakkal Majalla" w:hAnsi="Sakkal Majalla" w:cs="Sakkal Majalla"/>
          <w:sz w:val="28"/>
          <w:szCs w:val="28"/>
        </w:rPr>
        <w:t xml:space="preserve"> (Leading) 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>والقائدة المتأخرة</w:t>
      </w:r>
      <w:r w:rsidR="00C61F42" w:rsidRPr="00C61F42">
        <w:rPr>
          <w:rFonts w:ascii="Sakkal Majalla" w:hAnsi="Sakkal Majalla" w:cs="Sakkal Majalla"/>
          <w:sz w:val="28"/>
          <w:szCs w:val="28"/>
        </w:rPr>
        <w:t xml:space="preserve"> (Lagging) 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في </w:t>
      </w:r>
      <w:r>
        <w:rPr>
          <w:rFonts w:ascii="Sakkal Majalla" w:hAnsi="Sakkal Majalla" w:cs="Sakkal Majalla"/>
          <w:sz w:val="28"/>
          <w:szCs w:val="28"/>
          <w:rtl/>
        </w:rPr>
        <w:t xml:space="preserve">الـتقاط الانحـراف 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مبكّرًا وإسناد مسار تصحيحي </w:t>
      </w:r>
      <w:r>
        <w:rPr>
          <w:rFonts w:ascii="Sakkal Majalla" w:hAnsi="Sakkal Majalla" w:cs="Sakkal Majalla"/>
          <w:sz w:val="28"/>
          <w:szCs w:val="28"/>
          <w:rtl/>
        </w:rPr>
        <w:t>واضـح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وتتطلب المعالجة بناء </w:t>
      </w:r>
      <w:r>
        <w:rPr>
          <w:rFonts w:ascii="Sakkal Majalla" w:hAnsi="Sakkal Majalla" w:cs="Sakkal Majalla"/>
          <w:sz w:val="28"/>
          <w:szCs w:val="28"/>
          <w:rtl/>
        </w:rPr>
        <w:t xml:space="preserve">شـجرة 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مؤشرات مرتبطة </w:t>
      </w:r>
      <w:r>
        <w:rPr>
          <w:rFonts w:ascii="Sakkal Majalla" w:hAnsi="Sakkal Majalla" w:cs="Sakkal Majalla"/>
          <w:sz w:val="28"/>
          <w:szCs w:val="28"/>
          <w:rtl/>
        </w:rPr>
        <w:t xml:space="preserve">بأهـداف قابلـة 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للقياس، </w:t>
      </w:r>
      <w:r>
        <w:rPr>
          <w:rFonts w:ascii="Sakkal Majalla" w:hAnsi="Sakkal Majalla" w:cs="Sakkal Majalla"/>
          <w:sz w:val="28"/>
          <w:szCs w:val="28"/>
          <w:rtl/>
        </w:rPr>
        <w:t xml:space="preserve">وربـط كـل 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مقياس بسؤال </w:t>
      </w:r>
      <w:r>
        <w:rPr>
          <w:rFonts w:ascii="Sakkal Majalla" w:hAnsi="Sakkal Majalla" w:cs="Sakkal Majalla"/>
          <w:sz w:val="28"/>
          <w:szCs w:val="28"/>
          <w:rtl/>
        </w:rPr>
        <w:t>قـرار مـحدّد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، وتعريف عتبات </w:t>
      </w:r>
      <w:r>
        <w:rPr>
          <w:rFonts w:ascii="Sakkal Majalla" w:hAnsi="Sakkal Majalla" w:cs="Sakkal Majalla"/>
          <w:sz w:val="28"/>
          <w:szCs w:val="28"/>
          <w:rtl/>
        </w:rPr>
        <w:t xml:space="preserve">إنـذار نـافذة 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التنفيذ، مع مراجعة دورية لإيقاف </w:t>
      </w:r>
      <w:r>
        <w:rPr>
          <w:rFonts w:ascii="Sakkal Majalla" w:hAnsi="Sakkal Majalla" w:cs="Sakkal Majalla"/>
          <w:sz w:val="28"/>
          <w:szCs w:val="28"/>
          <w:rtl/>
        </w:rPr>
        <w:t xml:space="preserve">المقايـيس 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منخفضة القيمة </w:t>
      </w:r>
      <w:r>
        <w:rPr>
          <w:rFonts w:ascii="Sakkal Majalla" w:hAnsi="Sakkal Majalla" w:cs="Sakkal Majalla"/>
          <w:sz w:val="28"/>
          <w:szCs w:val="28"/>
          <w:rtl/>
        </w:rPr>
        <w:t xml:space="preserve">وتخفيـض 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كُلَف القياس </w:t>
      </w:r>
      <w:r>
        <w:rPr>
          <w:rFonts w:ascii="Sakkal Majalla" w:hAnsi="Sakkal Majalla" w:cs="Sakkal Majalla"/>
          <w:sz w:val="28"/>
          <w:szCs w:val="28"/>
          <w:rtl/>
        </w:rPr>
        <w:t xml:space="preserve">غـير الـضرورية </w:t>
      </w:r>
      <w:r w:rsidR="00C61F42" w:rsidRPr="00C61F42">
        <w:rPr>
          <w:rFonts w:ascii="Sakkal Majalla" w:hAnsi="Sakkal Majalla" w:cs="Sakkal Majalla"/>
          <w:sz w:val="28"/>
          <w:szCs w:val="28"/>
        </w:rPr>
        <w:t>(PMI, 2021)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29611C79" w14:textId="2A67A7DD" w:rsidR="00C61F42" w:rsidRPr="00C61F42" w:rsidRDefault="00C61F42" w:rsidP="00C61F42">
      <w:pPr>
        <w:pStyle w:val="ListParagraph"/>
        <w:numPr>
          <w:ilvl w:val="0"/>
          <w:numId w:val="72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C61F42">
        <w:rPr>
          <w:rFonts w:ascii="Sakkal Majalla" w:hAnsi="Sakkal Majalla" w:cs="Sakkal Majalla"/>
          <w:b/>
          <w:bCs/>
          <w:sz w:val="28"/>
          <w:szCs w:val="28"/>
          <w:rtl/>
        </w:rPr>
        <w:t>تغيّر النطاق وانزلاق المتطلبات</w:t>
      </w:r>
      <w:r w:rsidRPr="00C61F42">
        <w:rPr>
          <w:rFonts w:ascii="Sakkal Majalla" w:hAnsi="Sakkal Majalla" w:cs="Sakkal Majalla"/>
          <w:sz w:val="28"/>
          <w:szCs w:val="28"/>
        </w:rPr>
        <w:br/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دون مسار تغيير </w:t>
      </w:r>
      <w:r w:rsidR="00D414FB">
        <w:rPr>
          <w:rFonts w:ascii="Sakkal Majalla" w:hAnsi="Sakkal Majalla" w:cs="Sakkal Majalla"/>
          <w:sz w:val="28"/>
          <w:szCs w:val="28"/>
          <w:rtl/>
        </w:rPr>
        <w:t>رسـمي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تتسلـّل الإضافـات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الصغيرة لتُحدث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أثرًـا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تراكميًا على الوقت والكلفة والجودة،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فيمـا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تُصبح المتابعة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شكلـية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إذا لم تُعاد معايرة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الـخطوط </w:t>
      </w:r>
      <w:r w:rsidRPr="00C61F42">
        <w:rPr>
          <w:rFonts w:ascii="Sakkal Majalla" w:hAnsi="Sakkal Majalla" w:cs="Sakkal Majalla"/>
          <w:sz w:val="28"/>
          <w:szCs w:val="28"/>
          <w:rtl/>
        </w:rPr>
        <w:t>الأساسية بعد قبول التغييرات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وتـقتضي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الموثوقية وجود لجنة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ضبـط </w:t>
      </w:r>
      <w:r w:rsidRPr="00C61F42">
        <w:rPr>
          <w:rFonts w:ascii="Sakkal Majalla" w:hAnsi="Sakkal Majalla" w:cs="Sakkal Majalla"/>
          <w:sz w:val="28"/>
          <w:szCs w:val="28"/>
          <w:rtl/>
        </w:rPr>
        <w:t>تغيير</w:t>
      </w:r>
      <w:r w:rsidRPr="00C61F42">
        <w:rPr>
          <w:rFonts w:ascii="Sakkal Majalla" w:hAnsi="Sakkal Majalla" w:cs="Sakkal Majalla"/>
          <w:sz w:val="28"/>
          <w:szCs w:val="28"/>
        </w:rPr>
        <w:t xml:space="preserve"> (CCB)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وسـجل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آثار مُوثّق، وآلية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لإعـادة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ضبط معايير القيمة المكتسبة عند كل تغيير جوهري، بحيث تعكس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المـؤشرات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الواقع التنفيذي وتُبقي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الـقرارات مـُستنِدة إلـى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خطوط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أسـاس </w:t>
      </w:r>
      <w:r w:rsidRPr="00C61F42">
        <w:rPr>
          <w:rFonts w:ascii="Sakkal Majalla" w:hAnsi="Sakkal Majalla" w:cs="Sakkal Majalla"/>
          <w:sz w:val="28"/>
          <w:szCs w:val="28"/>
          <w:rtl/>
        </w:rPr>
        <w:t>صالحة</w:t>
      </w:r>
      <w:r w:rsidRPr="00C61F42">
        <w:rPr>
          <w:rFonts w:ascii="Sakkal Majalla" w:hAnsi="Sakkal Majalla" w:cs="Sakkal Majalla"/>
          <w:sz w:val="28"/>
          <w:szCs w:val="28"/>
        </w:rPr>
        <w:t xml:space="preserve"> (PMI, 2021)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0D8E0435" w14:textId="70091F19" w:rsidR="00C61F42" w:rsidRPr="00C61F42" w:rsidRDefault="00C61F42" w:rsidP="00C61F42">
      <w:pPr>
        <w:pStyle w:val="ListParagraph"/>
        <w:numPr>
          <w:ilvl w:val="0"/>
          <w:numId w:val="72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C61F4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تحيّز التقارير والسلوك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>البشـري</w:t>
      </w:r>
      <w:r w:rsidRPr="00C61F42">
        <w:rPr>
          <w:rFonts w:ascii="Sakkal Majalla" w:hAnsi="Sakkal Majalla" w:cs="Sakkal Majalla"/>
          <w:sz w:val="28"/>
          <w:szCs w:val="28"/>
        </w:rPr>
        <w:br/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قد يدفع التفاؤل المفرط أو الخوف من اللوم إلى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تلويـن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الحقائق أو تأجيل الإبلاغ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عـن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المخاطر،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كـما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قد يؤثر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تحيـّز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التأكيد على اختيار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بـيانات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تُساند السرد </w:t>
      </w:r>
      <w:r w:rsidR="00D414FB">
        <w:rPr>
          <w:rFonts w:ascii="Sakkal Majalla" w:hAnsi="Sakkal Majalla" w:cs="Sakkal Majalla"/>
          <w:sz w:val="28"/>
          <w:szCs w:val="28"/>
          <w:rtl/>
        </w:rPr>
        <w:t>المـرغوب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ويُعـالج ذلـك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بتصميم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قنـوات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تصعيد آمنة ونوافذ إفصاح مُحدّدة،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وإتـاحة مراجـعة ضـمان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جودة مستقلّة للتقارير، وفصل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مسـاءلة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النظام عن الأفراد،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وتبنّـي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قواعد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شفافـية تكافـئ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كشف الانحراف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مـبكرًا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بدل التستّر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عـليه </w:t>
      </w:r>
      <w:r w:rsidRPr="00C61F42">
        <w:rPr>
          <w:rFonts w:ascii="Sakkal Majalla" w:hAnsi="Sakkal Majalla" w:cs="Sakkal Majalla"/>
          <w:sz w:val="28"/>
          <w:szCs w:val="28"/>
        </w:rPr>
        <w:t>(Binder, 2009)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1C442C37" w14:textId="1B7FB3A5" w:rsidR="00C61F42" w:rsidRPr="00C61F42" w:rsidRDefault="00D414FB" w:rsidP="00C61F42">
      <w:pPr>
        <w:pStyle w:val="ListParagraph"/>
        <w:numPr>
          <w:ilvl w:val="0"/>
          <w:numId w:val="72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تجـزؤ </w:t>
      </w:r>
      <w:r w:rsidR="00C61F42" w:rsidRPr="00C61F42">
        <w:rPr>
          <w:rFonts w:ascii="Sakkal Majalla" w:hAnsi="Sakkal Majalla" w:cs="Sakkal Majalla"/>
          <w:b/>
          <w:bCs/>
          <w:sz w:val="28"/>
          <w:szCs w:val="28"/>
          <w:rtl/>
        </w:rPr>
        <w:t>الأدوات و"أنظمة الظل</w:t>
      </w:r>
      <w:r w:rsidR="00C61F42" w:rsidRPr="00C61F42">
        <w:rPr>
          <w:rFonts w:ascii="Sakkal Majalla" w:hAnsi="Sakkal Majalla" w:cs="Sakkal Majalla"/>
          <w:b/>
          <w:bCs/>
          <w:sz w:val="28"/>
          <w:szCs w:val="28"/>
        </w:rPr>
        <w:t>"</w:t>
      </w:r>
      <w:r w:rsidR="00C61F42" w:rsidRPr="00C61F42">
        <w:rPr>
          <w:rFonts w:ascii="Sakkal Majalla" w:hAnsi="Sakkal Majalla" w:cs="Sakkal Majalla"/>
          <w:sz w:val="28"/>
          <w:szCs w:val="28"/>
        </w:rPr>
        <w:br/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عندما </w:t>
      </w:r>
      <w:r>
        <w:rPr>
          <w:rFonts w:ascii="Sakkal Majalla" w:hAnsi="Sakkal Majalla" w:cs="Sakkal Majalla"/>
          <w:sz w:val="28"/>
          <w:szCs w:val="28"/>
          <w:rtl/>
        </w:rPr>
        <w:t xml:space="preserve">يـعتمد 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الأفراد على ملفات </w:t>
      </w:r>
      <w:r>
        <w:rPr>
          <w:rFonts w:ascii="Sakkal Majalla" w:hAnsi="Sakkal Majalla" w:cs="Sakkal Majalla"/>
          <w:sz w:val="28"/>
          <w:szCs w:val="28"/>
          <w:rtl/>
        </w:rPr>
        <w:t xml:space="preserve">شخصيـة 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خارج المنظومة </w:t>
      </w:r>
      <w:r>
        <w:rPr>
          <w:rFonts w:ascii="Sakkal Majalla" w:hAnsi="Sakkal Majalla" w:cs="Sakkal Majalla"/>
          <w:sz w:val="28"/>
          <w:szCs w:val="28"/>
          <w:rtl/>
        </w:rPr>
        <w:t>الرسـمية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، تتعدد نسخ </w:t>
      </w:r>
      <w:r>
        <w:rPr>
          <w:rFonts w:ascii="Sakkal Majalla" w:hAnsi="Sakkal Majalla" w:cs="Sakkal Majalla"/>
          <w:sz w:val="28"/>
          <w:szCs w:val="28"/>
          <w:rtl/>
        </w:rPr>
        <w:t xml:space="preserve">الحـقيقة 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>وتتعارض الأرقام بين الفرق والمورّدين، فتفقد التقارير اتساقها وتضعف القدرة على التدقيق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>
        <w:rPr>
          <w:rFonts w:ascii="Sakkal Majalla" w:hAnsi="Sakkal Majalla" w:cs="Sakkal Majalla"/>
          <w:sz w:val="28"/>
          <w:szCs w:val="28"/>
          <w:rtl/>
        </w:rPr>
        <w:t xml:space="preserve">والحـل فـرض 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أداة مرجعية لجدولة الأعمال </w:t>
      </w:r>
      <w:r>
        <w:rPr>
          <w:rFonts w:ascii="Sakkal Majalla" w:hAnsi="Sakkal Majalla" w:cs="Sakkal Majalla"/>
          <w:sz w:val="28"/>
          <w:szCs w:val="28"/>
          <w:rtl/>
        </w:rPr>
        <w:t>والتقاريـر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، وسياسة أرشفة موحّدة، </w:t>
      </w:r>
      <w:r>
        <w:rPr>
          <w:rFonts w:ascii="Sakkal Majalla" w:hAnsi="Sakkal Majalla" w:cs="Sakkal Majalla"/>
          <w:sz w:val="28"/>
          <w:szCs w:val="28"/>
          <w:rtl/>
        </w:rPr>
        <w:t xml:space="preserve">وضـبط نـسخ 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وأسماء ملفات </w:t>
      </w:r>
      <w:r>
        <w:rPr>
          <w:rFonts w:ascii="Sakkal Majalla" w:hAnsi="Sakkal Majalla" w:cs="Sakkal Majalla"/>
          <w:sz w:val="28"/>
          <w:szCs w:val="28"/>
          <w:rtl/>
        </w:rPr>
        <w:t xml:space="preserve">ومعرّـفات عـمل 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>موحّدة، مع منع إنشاء "</w:t>
      </w:r>
      <w:r>
        <w:rPr>
          <w:rFonts w:ascii="Sakkal Majalla" w:hAnsi="Sakkal Majalla" w:cs="Sakkal Majalla"/>
          <w:sz w:val="28"/>
          <w:szCs w:val="28"/>
          <w:rtl/>
        </w:rPr>
        <w:t>أنـظمة ظـل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" </w:t>
      </w:r>
      <w:r>
        <w:rPr>
          <w:rFonts w:ascii="Sakkal Majalla" w:hAnsi="Sakkal Majalla" w:cs="Sakkal Majalla"/>
          <w:sz w:val="28"/>
          <w:szCs w:val="28"/>
          <w:rtl/>
        </w:rPr>
        <w:t xml:space="preserve">عبـر توفيـر بـدائل 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>رسمية وسهلة الاستخدام</w:t>
      </w:r>
      <w:r w:rsidR="00C61F42" w:rsidRPr="00C61F42">
        <w:rPr>
          <w:rFonts w:ascii="Sakkal Majalla" w:hAnsi="Sakkal Majalla" w:cs="Sakkal Majalla"/>
          <w:sz w:val="28"/>
          <w:szCs w:val="28"/>
        </w:rPr>
        <w:t xml:space="preserve"> (Binder, 2009)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7E60EDFA" w14:textId="376AE8AA" w:rsidR="00C61F42" w:rsidRPr="00C61F42" w:rsidRDefault="00C61F42" w:rsidP="00C61F42">
      <w:pPr>
        <w:pStyle w:val="ListParagraph"/>
        <w:numPr>
          <w:ilvl w:val="0"/>
          <w:numId w:val="72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C61F4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تعقيدات أصحاب المصلحة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والـتواصل </w:t>
      </w:r>
      <w:r w:rsidRPr="00C61F42">
        <w:rPr>
          <w:rFonts w:ascii="Sakkal Majalla" w:hAnsi="Sakkal Majalla" w:cs="Sakkal Majalla"/>
          <w:b/>
          <w:bCs/>
          <w:sz w:val="28"/>
          <w:szCs w:val="28"/>
          <w:rtl/>
        </w:rPr>
        <w:t>العابر للثقافات</w:t>
      </w:r>
      <w:r w:rsidRPr="00C61F42">
        <w:rPr>
          <w:rFonts w:ascii="Sakkal Majalla" w:hAnsi="Sakkal Majalla" w:cs="Sakkal Majalla"/>
          <w:sz w:val="28"/>
          <w:szCs w:val="28"/>
        </w:rPr>
        <w:br/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تباين الخلفيات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المهنـية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واللغوية عبر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المـواقع الجغـرافية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يُولّد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فجـوات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في تفسير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المـؤشرات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وسوء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فـهم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للتقارير، وتظهر التحديات خصوصًا عند نقل قرارات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فنيـة إلـى جـمهور </w:t>
      </w:r>
      <w:r w:rsidRPr="00C61F42">
        <w:rPr>
          <w:rFonts w:ascii="Sakkal Majalla" w:hAnsi="Sakkal Majalla" w:cs="Sakkal Majalla"/>
          <w:sz w:val="28"/>
          <w:szCs w:val="28"/>
          <w:rtl/>
        </w:rPr>
        <w:t>غير تقني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وتـستلزم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المعالجة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قوالـب عـرض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معيارية، وجدولة إيقاعات اتصال ثابتة،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وتكيـيف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الرسائل حسب جمهورها مع الحفاظ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علـى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اتساق </w:t>
      </w:r>
      <w:r w:rsidR="00D414FB">
        <w:rPr>
          <w:rFonts w:ascii="Sakkal Majalla" w:hAnsi="Sakkal Majalla" w:cs="Sakkal Majalla"/>
          <w:sz w:val="28"/>
          <w:szCs w:val="28"/>
          <w:rtl/>
        </w:rPr>
        <w:t>الأرقـام</w:t>
      </w:r>
      <w:r w:rsidRPr="00C61F42">
        <w:rPr>
          <w:rFonts w:ascii="Sakkal Majalla" w:hAnsi="Sakkal Majalla" w:cs="Sakkal Majalla"/>
          <w:sz w:val="28"/>
          <w:szCs w:val="28"/>
          <w:rtl/>
        </w:rPr>
        <w:t>، واستخدام آليات تأكيد الفهم</w:t>
      </w:r>
      <w:r w:rsidRPr="00C61F42">
        <w:rPr>
          <w:rFonts w:ascii="Sakkal Majalla" w:hAnsi="Sakkal Majalla" w:cs="Sakkal Majalla"/>
          <w:sz w:val="28"/>
          <w:szCs w:val="28"/>
        </w:rPr>
        <w:t xml:space="preserve"> (Read-back)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لتقليل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الالـتباس </w:t>
      </w:r>
      <w:r w:rsidRPr="00C61F42">
        <w:rPr>
          <w:rFonts w:ascii="Sakkal Majalla" w:hAnsi="Sakkal Majalla" w:cs="Sakkal Majalla"/>
          <w:sz w:val="28"/>
          <w:szCs w:val="28"/>
        </w:rPr>
        <w:t>(Binder, 2009)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67969245" w14:textId="317DEBDB" w:rsidR="00C61F42" w:rsidRPr="00C61F42" w:rsidRDefault="00D414FB" w:rsidP="00C61F42">
      <w:pPr>
        <w:pStyle w:val="ListParagraph"/>
        <w:numPr>
          <w:ilvl w:val="0"/>
          <w:numId w:val="72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 xml:space="preserve">توقيـت </w:t>
      </w:r>
      <w:r w:rsidR="00C61F42" w:rsidRPr="00C61F4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الإشارات وصدى 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>الاستـجابة</w:t>
      </w:r>
      <w:r w:rsidR="00C61F42" w:rsidRPr="00C61F42">
        <w:rPr>
          <w:rFonts w:ascii="Sakkal Majalla" w:hAnsi="Sakkal Majalla" w:cs="Sakkal Majalla"/>
          <w:sz w:val="28"/>
          <w:szCs w:val="28"/>
        </w:rPr>
        <w:br/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لا تكفي دقة </w:t>
      </w:r>
      <w:r>
        <w:rPr>
          <w:rFonts w:ascii="Sakkal Majalla" w:hAnsi="Sakkal Majalla" w:cs="Sakkal Majalla"/>
          <w:sz w:val="28"/>
          <w:szCs w:val="28"/>
          <w:rtl/>
        </w:rPr>
        <w:t xml:space="preserve">المـؤشر 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إذا تأخر </w:t>
      </w:r>
      <w:r>
        <w:rPr>
          <w:rFonts w:ascii="Sakkal Majalla" w:hAnsi="Sakkal Majalla" w:cs="Sakkal Majalla"/>
          <w:sz w:val="28"/>
          <w:szCs w:val="28"/>
          <w:rtl/>
        </w:rPr>
        <w:t>التفاعـل</w:t>
      </w:r>
      <w:r w:rsidR="00812A90">
        <w:rPr>
          <w:rFonts w:ascii="Sakkal Majalla" w:hAnsi="Sakkal Majalla" w:cs="Sakkal Majalla"/>
          <w:sz w:val="28"/>
          <w:szCs w:val="28"/>
          <w:rtl/>
        </w:rPr>
        <w:t>؛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 إذ ينبغي أن </w:t>
      </w:r>
      <w:r>
        <w:rPr>
          <w:rFonts w:ascii="Sakkal Majalla" w:hAnsi="Sakkal Majalla" w:cs="Sakkal Majalla"/>
          <w:sz w:val="28"/>
          <w:szCs w:val="28"/>
          <w:rtl/>
        </w:rPr>
        <w:t xml:space="preserve">ترتـبط 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كل إشارة بمالك واضح وإجراء محدد </w:t>
      </w:r>
      <w:r>
        <w:rPr>
          <w:rFonts w:ascii="Sakkal Majalla" w:hAnsi="Sakkal Majalla" w:cs="Sakkal Majalla"/>
          <w:sz w:val="28"/>
          <w:szCs w:val="28"/>
          <w:rtl/>
        </w:rPr>
        <w:t xml:space="preserve">ونـافذة 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زمنية للتنفيذ، مع تعريف مستويات عتبات </w:t>
      </w:r>
      <w:r>
        <w:rPr>
          <w:rFonts w:ascii="Sakkal Majalla" w:hAnsi="Sakkal Majalla" w:cs="Sakkal Majalla"/>
          <w:sz w:val="28"/>
          <w:szCs w:val="28"/>
          <w:rtl/>
        </w:rPr>
        <w:t xml:space="preserve">تُطـلق 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تنبيهات </w:t>
      </w:r>
      <w:r>
        <w:rPr>
          <w:rFonts w:ascii="Sakkal Majalla" w:hAnsi="Sakkal Majalla" w:cs="Sakkal Majalla"/>
          <w:sz w:val="28"/>
          <w:szCs w:val="28"/>
          <w:rtl/>
        </w:rPr>
        <w:t xml:space="preserve">تلقـائية 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>ومسارات تصعيد متدرجة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وتُكمّل </w:t>
      </w:r>
      <w:r>
        <w:rPr>
          <w:rFonts w:ascii="Sakkal Majalla" w:hAnsi="Sakkal Majalla" w:cs="Sakkal Majalla"/>
          <w:sz w:val="28"/>
          <w:szCs w:val="28"/>
          <w:rtl/>
        </w:rPr>
        <w:t xml:space="preserve">ذلـك 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قوائم </w:t>
      </w:r>
      <w:r>
        <w:rPr>
          <w:rFonts w:ascii="Sakkal Majalla" w:hAnsi="Sakkal Majalla" w:cs="Sakkal Majalla"/>
          <w:sz w:val="28"/>
          <w:szCs w:val="28"/>
          <w:rtl/>
        </w:rPr>
        <w:t xml:space="preserve">تشغـيل </w:t>
      </w:r>
      <w:r w:rsidR="00C61F42" w:rsidRPr="00C61F42">
        <w:rPr>
          <w:rFonts w:ascii="Sakkal Majalla" w:hAnsi="Sakkal Majalla" w:cs="Sakkal Majalla"/>
          <w:sz w:val="28"/>
          <w:szCs w:val="28"/>
        </w:rPr>
        <w:t xml:space="preserve">(Runbooks) 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تحدد </w:t>
      </w:r>
      <w:r>
        <w:rPr>
          <w:rFonts w:ascii="Sakkal Majalla" w:hAnsi="Sakkal Majalla" w:cs="Sakkal Majalla"/>
          <w:sz w:val="28"/>
          <w:szCs w:val="28"/>
          <w:rtl/>
        </w:rPr>
        <w:t xml:space="preserve">خـطوات 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الاستجابة السريعة وتوثّق الأثر </w:t>
      </w:r>
      <w:r>
        <w:rPr>
          <w:rFonts w:ascii="Sakkal Majalla" w:hAnsi="Sakkal Majalla" w:cs="Sakkal Majalla"/>
          <w:sz w:val="28"/>
          <w:szCs w:val="28"/>
          <w:rtl/>
        </w:rPr>
        <w:t xml:space="preserve">لضـمان 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 xml:space="preserve">عدم تراكم </w:t>
      </w:r>
      <w:r>
        <w:rPr>
          <w:rFonts w:ascii="Sakkal Majalla" w:hAnsi="Sakkal Majalla" w:cs="Sakkal Majalla"/>
          <w:sz w:val="28"/>
          <w:szCs w:val="28"/>
          <w:rtl/>
        </w:rPr>
        <w:t xml:space="preserve">الانحـرافات الـصغيرة </w:t>
      </w:r>
      <w:r w:rsidR="00C61F42" w:rsidRPr="00C61F42">
        <w:rPr>
          <w:rFonts w:ascii="Sakkal Majalla" w:hAnsi="Sakkal Majalla" w:cs="Sakkal Majalla"/>
          <w:sz w:val="28"/>
          <w:szCs w:val="28"/>
          <w:rtl/>
        </w:rPr>
        <w:t>إلى أزمة كبيرة</w:t>
      </w:r>
      <w:r w:rsidR="00C61F42" w:rsidRPr="00C61F42">
        <w:rPr>
          <w:rFonts w:ascii="Sakkal Majalla" w:hAnsi="Sakkal Majalla" w:cs="Sakkal Majalla"/>
          <w:sz w:val="28"/>
          <w:szCs w:val="28"/>
        </w:rPr>
        <w:t xml:space="preserve"> (PMI, 2021)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521D582D" w14:textId="50816D53" w:rsidR="00C61F42" w:rsidRDefault="00C61F42" w:rsidP="00C61F42">
      <w:pPr>
        <w:pStyle w:val="ListParagraph"/>
        <w:numPr>
          <w:ilvl w:val="0"/>
          <w:numId w:val="72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C61F4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تعارض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الإيقاعـات </w:t>
      </w:r>
      <w:r w:rsidRPr="00C61F42">
        <w:rPr>
          <w:rFonts w:ascii="Sakkal Majalla" w:hAnsi="Sakkal Majalla" w:cs="Sakkal Majalla"/>
          <w:b/>
          <w:bCs/>
          <w:sz w:val="28"/>
          <w:szCs w:val="28"/>
          <w:rtl/>
        </w:rPr>
        <w:t>الرشيقة والتعاقدات التقليدية</w:t>
      </w:r>
      <w:r w:rsidRPr="00C61F42">
        <w:rPr>
          <w:rFonts w:ascii="Sakkal Majalla" w:hAnsi="Sakkal Majalla" w:cs="Sakkal Majalla"/>
          <w:sz w:val="28"/>
          <w:szCs w:val="28"/>
        </w:rPr>
        <w:br/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البـيئات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الهجينة قد تتصادم مراجعات السبر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الـرشيق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قصيرة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الـدورة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مع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تقـارير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مرحلية ذات طابع تعاقدي، ما يخلق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فـجوات بـين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سرعة التعلم ومتطلبات </w:t>
      </w:r>
      <w:r w:rsidR="00D414FB">
        <w:rPr>
          <w:rFonts w:ascii="Sakkal Majalla" w:hAnsi="Sakkal Majalla" w:cs="Sakkal Majalla"/>
          <w:sz w:val="28"/>
          <w:szCs w:val="28"/>
          <w:rtl/>
        </w:rPr>
        <w:t>الإثـبات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ويكون الحل 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مواءمـة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إيقاعات القياس وربط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مـخرجات الـرشاقة </w:t>
      </w:r>
      <w:r w:rsidRPr="00C61F42">
        <w:rPr>
          <w:rFonts w:ascii="Sakkal Majalla" w:hAnsi="Sakkal Majalla" w:cs="Sakkal Majalla"/>
          <w:sz w:val="28"/>
          <w:szCs w:val="28"/>
        </w:rPr>
        <w:t>(</w:t>
      </w:r>
      <w:r w:rsidRPr="00C61F42">
        <w:rPr>
          <w:rFonts w:ascii="Sakkal Majalla" w:hAnsi="Sakkal Majalla" w:cs="Sakkal Majalla"/>
          <w:sz w:val="28"/>
          <w:szCs w:val="28"/>
          <w:rtl/>
        </w:rPr>
        <w:t>مثل برهنة القيمة كل</w:t>
      </w:r>
      <w:r w:rsidRPr="00C61F42">
        <w:rPr>
          <w:rFonts w:ascii="Sakkal Majalla" w:hAnsi="Sakkal Majalla" w:cs="Sakkal Majalla"/>
          <w:sz w:val="28"/>
          <w:szCs w:val="28"/>
        </w:rPr>
        <w:t xml:space="preserve"> Sprint)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بمقاييس الأداء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التعاقـدية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ومعايير القبول </w:t>
      </w:r>
      <w:r w:rsidR="00D414FB">
        <w:rPr>
          <w:rFonts w:ascii="Sakkal Majalla" w:hAnsi="Sakkal Majalla" w:cs="Sakkal Majalla"/>
          <w:sz w:val="28"/>
          <w:szCs w:val="28"/>
          <w:rtl/>
        </w:rPr>
        <w:t>الـمرحلية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واعـتماد </w:t>
      </w:r>
      <w:proofErr w:type="spellStart"/>
      <w:r w:rsidR="00D414FB">
        <w:rPr>
          <w:rFonts w:ascii="Sakkal Majalla" w:hAnsi="Sakkal Majalla" w:cs="Sakkal Majalla"/>
          <w:sz w:val="28"/>
          <w:szCs w:val="28"/>
          <w:rtl/>
        </w:rPr>
        <w:t>تسليمـات</w:t>
      </w:r>
      <w:proofErr w:type="spellEnd"/>
      <w:r w:rsidR="00D414FB">
        <w:rPr>
          <w:rFonts w:ascii="Sakkal Majalla" w:hAnsi="Sakkal Majalla" w:cs="Sakkal Majalla"/>
          <w:sz w:val="28"/>
          <w:szCs w:val="28"/>
          <w:rtl/>
        </w:rPr>
        <w:t xml:space="preserve"> متـزايدة </w:t>
      </w:r>
      <w:r w:rsidRPr="00C61F42">
        <w:rPr>
          <w:rFonts w:ascii="Sakkal Majalla" w:hAnsi="Sakkal Majalla" w:cs="Sakkal Majalla"/>
          <w:sz w:val="28"/>
          <w:szCs w:val="28"/>
          <w:rtl/>
        </w:rPr>
        <w:t xml:space="preserve">تقبلها لجان البوابات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كأدلـة </w:t>
      </w:r>
      <w:r w:rsidRPr="00C61F42">
        <w:rPr>
          <w:rFonts w:ascii="Sakkal Majalla" w:hAnsi="Sakkal Majalla" w:cs="Sakkal Majalla"/>
          <w:sz w:val="28"/>
          <w:szCs w:val="28"/>
          <w:rtl/>
        </w:rPr>
        <w:t>تقدم</w:t>
      </w:r>
      <w:r w:rsidRPr="00C61F42">
        <w:rPr>
          <w:rFonts w:ascii="Sakkal Majalla" w:hAnsi="Sakkal Majalla" w:cs="Sakkal Majalla"/>
          <w:sz w:val="28"/>
          <w:szCs w:val="28"/>
        </w:rPr>
        <w:t xml:space="preserve"> (PMI, 2021)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31954CA6" w14:textId="48F14BB9" w:rsidR="00943687" w:rsidRPr="00943687" w:rsidRDefault="00943687" w:rsidP="00943687">
      <w:pPr>
        <w:pStyle w:val="Heading3"/>
        <w:divId w:val="1013797401"/>
      </w:pPr>
      <w:bookmarkStart w:id="40" w:name="_Toc215434947"/>
      <w:r w:rsidRPr="00943687">
        <w:rPr>
          <w:rtl/>
        </w:rPr>
        <w:t xml:space="preserve">دور القيادة في متابعة إدارة </w:t>
      </w:r>
      <w:r w:rsidR="00D414FB">
        <w:rPr>
          <w:rtl/>
        </w:rPr>
        <w:t>المشاريـع</w:t>
      </w:r>
      <w:bookmarkEnd w:id="40"/>
    </w:p>
    <w:p w14:paraId="6846AC43" w14:textId="0C10D36B" w:rsidR="00A83F69" w:rsidRPr="00A83F69" w:rsidRDefault="00D414FB" w:rsidP="00A83F69">
      <w:pPr>
        <w:pStyle w:val="ListParagraph"/>
        <w:numPr>
          <w:ilvl w:val="0"/>
          <w:numId w:val="73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صياغـة </w:t>
      </w:r>
      <w:r w:rsidR="00A83F69" w:rsidRPr="00A83F6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الرؤية 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وترجمـة </w:t>
      </w:r>
      <w:r w:rsidR="00A83F69" w:rsidRPr="00A83F69">
        <w:rPr>
          <w:rFonts w:ascii="Sakkal Majalla" w:hAnsi="Sakkal Majalla" w:cs="Sakkal Majalla"/>
          <w:b/>
          <w:bCs/>
          <w:sz w:val="28"/>
          <w:szCs w:val="28"/>
          <w:rtl/>
        </w:rPr>
        <w:t>الأهداف إلى مقاييس قابلة للتنفيذ</w:t>
      </w:r>
      <w:r w:rsidR="00A83F69" w:rsidRPr="00A83F69">
        <w:rPr>
          <w:rFonts w:ascii="Sakkal Majalla" w:hAnsi="Sakkal Majalla" w:cs="Sakkal Majalla"/>
          <w:sz w:val="28"/>
          <w:szCs w:val="28"/>
        </w:rPr>
        <w:br/>
      </w:r>
      <w:r>
        <w:rPr>
          <w:rFonts w:ascii="Sakkal Majalla" w:hAnsi="Sakkal Majalla" w:cs="Sakkal Majalla"/>
          <w:sz w:val="28"/>
          <w:szCs w:val="28"/>
          <w:rtl/>
        </w:rPr>
        <w:t xml:space="preserve">يقـود </w:t>
      </w:r>
      <w:r w:rsidR="00A83F69" w:rsidRPr="00A83F69">
        <w:rPr>
          <w:rFonts w:ascii="Sakkal Majalla" w:hAnsi="Sakkal Majalla" w:cs="Sakkal Majalla"/>
          <w:sz w:val="28"/>
          <w:szCs w:val="28"/>
          <w:rtl/>
        </w:rPr>
        <w:t xml:space="preserve">القائدُ توحيدَ التعاريف وبناءَ شجرة </w:t>
      </w:r>
      <w:r>
        <w:rPr>
          <w:rFonts w:ascii="Sakkal Majalla" w:hAnsi="Sakkal Majalla" w:cs="Sakkal Majalla"/>
          <w:sz w:val="28"/>
          <w:szCs w:val="28"/>
          <w:rtl/>
        </w:rPr>
        <w:t xml:space="preserve">مؤشـرات </w:t>
      </w:r>
      <w:r w:rsidR="00A83F69" w:rsidRPr="00A83F69">
        <w:rPr>
          <w:rFonts w:ascii="Sakkal Majalla" w:hAnsi="Sakkal Majalla" w:cs="Sakkal Majalla"/>
          <w:sz w:val="28"/>
          <w:szCs w:val="28"/>
          <w:rtl/>
        </w:rPr>
        <w:t>الأداء</w:t>
      </w:r>
      <w:r w:rsidR="00A83F69" w:rsidRPr="00A83F69">
        <w:rPr>
          <w:rFonts w:ascii="Sakkal Majalla" w:hAnsi="Sakkal Majalla" w:cs="Sakkal Majalla"/>
          <w:sz w:val="28"/>
          <w:szCs w:val="28"/>
        </w:rPr>
        <w:t xml:space="preserve"> (</w:t>
      </w:r>
      <w:r w:rsidR="00A83F69" w:rsidRPr="00A83F69">
        <w:rPr>
          <w:rFonts w:ascii="Sakkal Majalla" w:hAnsi="Sakkal Majalla" w:cs="Sakkal Majalla"/>
          <w:b/>
          <w:bCs/>
          <w:sz w:val="28"/>
          <w:szCs w:val="28"/>
        </w:rPr>
        <w:t>KPI Tree</w:t>
      </w:r>
      <w:r w:rsidR="00A83F69" w:rsidRPr="00A83F69">
        <w:rPr>
          <w:rFonts w:ascii="Sakkal Majalla" w:hAnsi="Sakkal Majalla" w:cs="Sakkal Majalla"/>
          <w:sz w:val="28"/>
          <w:szCs w:val="28"/>
        </w:rPr>
        <w:t xml:space="preserve">) </w:t>
      </w:r>
      <w:r w:rsidR="00A83F69" w:rsidRPr="00A83F69">
        <w:rPr>
          <w:rFonts w:ascii="Sakkal Majalla" w:hAnsi="Sakkal Majalla" w:cs="Sakkal Majalla"/>
          <w:sz w:val="28"/>
          <w:szCs w:val="28"/>
          <w:rtl/>
        </w:rPr>
        <w:t xml:space="preserve">بحيث ترتبط </w:t>
      </w:r>
      <w:r>
        <w:rPr>
          <w:rFonts w:ascii="Sakkal Majalla" w:hAnsi="Sakkal Majalla" w:cs="Sakkal Majalla"/>
          <w:sz w:val="28"/>
          <w:szCs w:val="28"/>
          <w:rtl/>
        </w:rPr>
        <w:t xml:space="preserve">كـلُّ </w:t>
      </w:r>
      <w:r w:rsidR="00A83F69" w:rsidRPr="00A83F69">
        <w:rPr>
          <w:rFonts w:ascii="Sakkal Majalla" w:hAnsi="Sakkal Majalla" w:cs="Sakkal Majalla"/>
          <w:sz w:val="28"/>
          <w:szCs w:val="28"/>
          <w:rtl/>
        </w:rPr>
        <w:t xml:space="preserve">قيمةٍ </w:t>
      </w:r>
      <w:r>
        <w:rPr>
          <w:rFonts w:ascii="Sakkal Majalla" w:hAnsi="Sakkal Majalla" w:cs="Sakkal Majalla"/>
          <w:sz w:val="28"/>
          <w:szCs w:val="28"/>
          <w:rtl/>
        </w:rPr>
        <w:t xml:space="preserve">مقـاسة </w:t>
      </w:r>
      <w:r w:rsidR="00A83F69" w:rsidRPr="00A83F69">
        <w:rPr>
          <w:rFonts w:ascii="Sakkal Majalla" w:hAnsi="Sakkal Majalla" w:cs="Sakkal Majalla"/>
          <w:sz w:val="28"/>
          <w:szCs w:val="28"/>
          <w:rtl/>
        </w:rPr>
        <w:t xml:space="preserve">بفرضية أثرٍ واضحة على القيمة </w:t>
      </w:r>
      <w:r>
        <w:rPr>
          <w:rFonts w:ascii="Sakkal Majalla" w:hAnsi="Sakkal Majalla" w:cs="Sakkal Majalla"/>
          <w:sz w:val="28"/>
          <w:szCs w:val="28"/>
          <w:rtl/>
        </w:rPr>
        <w:t>المتحصـِّلة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A83F69" w:rsidRPr="00A83F69">
        <w:rPr>
          <w:rFonts w:ascii="Sakkal Majalla" w:hAnsi="Sakkal Majalla" w:cs="Sakkal Majalla"/>
          <w:sz w:val="28"/>
          <w:szCs w:val="28"/>
          <w:rtl/>
        </w:rPr>
        <w:t xml:space="preserve">يتضمن </w:t>
      </w:r>
      <w:r>
        <w:rPr>
          <w:rFonts w:ascii="Sakkal Majalla" w:hAnsi="Sakkal Majalla" w:cs="Sakkal Majalla"/>
          <w:sz w:val="28"/>
          <w:szCs w:val="28"/>
          <w:rtl/>
        </w:rPr>
        <w:t xml:space="preserve">ذلـك ضبـط </w:t>
      </w:r>
      <w:r w:rsidR="00A83F69" w:rsidRPr="00A83F69">
        <w:rPr>
          <w:rFonts w:ascii="Sakkal Majalla" w:hAnsi="Sakkal Majalla" w:cs="Sakkal Majalla"/>
          <w:b/>
          <w:bCs/>
          <w:sz w:val="28"/>
          <w:szCs w:val="28"/>
          <w:rtl/>
        </w:rPr>
        <w:t>خطوط الأساس</w:t>
      </w:r>
      <w:r w:rsidR="00A83F69" w:rsidRPr="00A83F69">
        <w:rPr>
          <w:rFonts w:ascii="Sakkal Majalla" w:hAnsi="Sakkal Majalla" w:cs="Sakkal Majalla"/>
          <w:sz w:val="28"/>
          <w:szCs w:val="28"/>
          <w:rtl/>
        </w:rPr>
        <w:t xml:space="preserve">، وتعريف 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حـدود الإنـذار </w:t>
      </w:r>
      <w:r w:rsidR="00A83F69" w:rsidRPr="00A83F69">
        <w:rPr>
          <w:rFonts w:ascii="Sakkal Majalla" w:hAnsi="Sakkal Majalla" w:cs="Sakkal Majalla"/>
          <w:sz w:val="28"/>
          <w:szCs w:val="28"/>
          <w:rtl/>
        </w:rPr>
        <w:t xml:space="preserve">(عتبات صفراء/حمراء)، </w:t>
      </w:r>
      <w:r>
        <w:rPr>
          <w:rFonts w:ascii="Sakkal Majalla" w:hAnsi="Sakkal Majalla" w:cs="Sakkal Majalla"/>
          <w:sz w:val="28"/>
          <w:szCs w:val="28"/>
          <w:rtl/>
        </w:rPr>
        <w:t xml:space="preserve">والتـمييز بيـن </w:t>
      </w:r>
      <w:r w:rsidR="00A83F69" w:rsidRPr="00A83F6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المقاييس 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الـقائدة </w:t>
      </w:r>
      <w:r w:rsidR="00A83F69" w:rsidRPr="00A83F69">
        <w:rPr>
          <w:rFonts w:ascii="Sakkal Majalla" w:hAnsi="Sakkal Majalla" w:cs="Sakkal Majalla"/>
          <w:sz w:val="28"/>
          <w:szCs w:val="28"/>
          <w:rtl/>
        </w:rPr>
        <w:t>و</w:t>
      </w:r>
      <w:r w:rsidR="00A83F69" w:rsidRPr="00A83F69">
        <w:rPr>
          <w:rFonts w:ascii="Sakkal Majalla" w:hAnsi="Sakkal Majalla" w:cs="Sakkal Majalla"/>
          <w:b/>
          <w:bCs/>
          <w:sz w:val="28"/>
          <w:szCs w:val="28"/>
          <w:rtl/>
        </w:rPr>
        <w:t>المتأخرة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A83F69" w:rsidRPr="00A83F69">
        <w:rPr>
          <w:rFonts w:ascii="Sakkal Majalla" w:hAnsi="Sakkal Majalla" w:cs="Sakkal Majalla"/>
          <w:sz w:val="28"/>
          <w:szCs w:val="28"/>
          <w:rtl/>
        </w:rPr>
        <w:t xml:space="preserve">ويُعدّ </w:t>
      </w:r>
      <w:r>
        <w:rPr>
          <w:rFonts w:ascii="Sakkal Majalla" w:hAnsi="Sakkal Majalla" w:cs="Sakkal Majalla"/>
          <w:sz w:val="28"/>
          <w:szCs w:val="28"/>
          <w:rtl/>
        </w:rPr>
        <w:t xml:space="preserve">القـائدُ </w:t>
      </w:r>
      <w:r w:rsidR="00A83F69" w:rsidRPr="00A83F69">
        <w:rPr>
          <w:rFonts w:ascii="Sakkal Majalla" w:hAnsi="Sakkal Majalla" w:cs="Sakkal Majalla"/>
          <w:sz w:val="28"/>
          <w:szCs w:val="28"/>
          <w:rtl/>
        </w:rPr>
        <w:t>«</w:t>
      </w:r>
      <w:r>
        <w:rPr>
          <w:rFonts w:ascii="Sakkal Majalla" w:hAnsi="Sakkal Majalla" w:cs="Sakkal Majalla"/>
          <w:sz w:val="28"/>
          <w:szCs w:val="28"/>
          <w:rtl/>
        </w:rPr>
        <w:t xml:space="preserve">بطـاقة </w:t>
      </w:r>
      <w:r w:rsidR="00A83F69" w:rsidRPr="00A83F69">
        <w:rPr>
          <w:rFonts w:ascii="Sakkal Majalla" w:hAnsi="Sakkal Majalla" w:cs="Sakkal Majalla"/>
          <w:sz w:val="28"/>
          <w:szCs w:val="28"/>
          <w:rtl/>
        </w:rPr>
        <w:t xml:space="preserve">تعريف» لكل مؤشر (مالك، مصدر بيانات، تواتر، صيغة الحساب)، ويربط كلَّ مؤشر </w:t>
      </w:r>
      <w:r>
        <w:rPr>
          <w:rFonts w:ascii="Sakkal Majalla" w:hAnsi="Sakkal Majalla" w:cs="Sakkal Majalla"/>
          <w:sz w:val="28"/>
          <w:szCs w:val="28"/>
          <w:rtl/>
        </w:rPr>
        <w:t xml:space="preserve">بقـرارٍ </w:t>
      </w:r>
      <w:r w:rsidR="00A83F69" w:rsidRPr="00A83F69">
        <w:rPr>
          <w:rFonts w:ascii="Sakkal Majalla" w:hAnsi="Sakkal Majalla" w:cs="Sakkal Majalla"/>
          <w:sz w:val="28"/>
          <w:szCs w:val="28"/>
          <w:rtl/>
        </w:rPr>
        <w:t xml:space="preserve">محددٍ قابلٍ </w:t>
      </w:r>
      <w:r>
        <w:rPr>
          <w:rFonts w:ascii="Sakkal Majalla" w:hAnsi="Sakkal Majalla" w:cs="Sakkal Majalla"/>
          <w:sz w:val="28"/>
          <w:szCs w:val="28"/>
          <w:rtl/>
        </w:rPr>
        <w:t xml:space="preserve">للتنفيـذ </w:t>
      </w:r>
      <w:r w:rsidR="00A83F69" w:rsidRPr="00A83F69">
        <w:rPr>
          <w:rFonts w:ascii="Sakkal Majalla" w:hAnsi="Sakkal Majalla" w:cs="Sakkal Majalla"/>
          <w:sz w:val="28"/>
          <w:szCs w:val="28"/>
          <w:rtl/>
        </w:rPr>
        <w:t xml:space="preserve">عند </w:t>
      </w:r>
      <w:r>
        <w:rPr>
          <w:rFonts w:ascii="Sakkal Majalla" w:hAnsi="Sakkal Majalla" w:cs="Sakkal Majalla"/>
          <w:sz w:val="28"/>
          <w:szCs w:val="28"/>
          <w:rtl/>
        </w:rPr>
        <w:t xml:space="preserve">تـجاوز </w:t>
      </w:r>
      <w:r w:rsidR="00A83F69" w:rsidRPr="00A83F69">
        <w:rPr>
          <w:rFonts w:ascii="Sakkal Majalla" w:hAnsi="Sakkal Majalla" w:cs="Sakkal Majalla"/>
          <w:sz w:val="28"/>
          <w:szCs w:val="28"/>
          <w:rtl/>
        </w:rPr>
        <w:t>العتبة</w:t>
      </w:r>
      <w:r w:rsidR="00812A90">
        <w:rPr>
          <w:rFonts w:ascii="Sakkal Majalla" w:hAnsi="Sakkal Majalla" w:cs="Sakkal Majalla"/>
          <w:sz w:val="28"/>
          <w:szCs w:val="28"/>
          <w:rtl/>
        </w:rPr>
        <w:t>؛</w:t>
      </w:r>
      <w:r w:rsidR="00A83F69" w:rsidRPr="00A83F69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لتـجنّب </w:t>
      </w:r>
      <w:r w:rsidR="00A83F69" w:rsidRPr="00A83F69">
        <w:rPr>
          <w:rFonts w:ascii="Sakkal Majalla" w:hAnsi="Sakkal Majalla" w:cs="Sakkal Majalla"/>
          <w:sz w:val="28"/>
          <w:szCs w:val="28"/>
          <w:rtl/>
        </w:rPr>
        <w:t xml:space="preserve">قياس ما لا </w:t>
      </w:r>
      <w:r>
        <w:rPr>
          <w:rFonts w:ascii="Sakkal Majalla" w:hAnsi="Sakkal Majalla" w:cs="Sakkal Majalla"/>
          <w:sz w:val="28"/>
          <w:szCs w:val="28"/>
          <w:rtl/>
        </w:rPr>
        <w:t xml:space="preserve">يـُستخدَم </w:t>
      </w:r>
      <w:r w:rsidR="00A83F69" w:rsidRPr="00A83F69">
        <w:rPr>
          <w:rFonts w:ascii="Sakkal Majalla" w:hAnsi="Sakkal Majalla" w:cs="Sakkal Majalla"/>
          <w:sz w:val="28"/>
          <w:szCs w:val="28"/>
        </w:rPr>
        <w:t>(PMI, 2021)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7A4B620D" w14:textId="422D941C" w:rsidR="00A83F69" w:rsidRPr="00A83F69" w:rsidRDefault="00A83F69" w:rsidP="00A83F69">
      <w:pPr>
        <w:pStyle w:val="ListParagraph"/>
        <w:numPr>
          <w:ilvl w:val="0"/>
          <w:numId w:val="73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A83F6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بناء الحوكمة ووتيرة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اتخـاذ الـقرار </w:t>
      </w:r>
      <w:r w:rsidRPr="00A83F69">
        <w:rPr>
          <w:rFonts w:ascii="Sakkal Majalla" w:hAnsi="Sakkal Majalla" w:cs="Sakkal Majalla"/>
          <w:b/>
          <w:bCs/>
          <w:sz w:val="28"/>
          <w:szCs w:val="28"/>
        </w:rPr>
        <w:t>(Decision Cadence)</w:t>
      </w:r>
      <w:r w:rsidRPr="00A83F69">
        <w:rPr>
          <w:rFonts w:ascii="Sakkal Majalla" w:hAnsi="Sakkal Majalla" w:cs="Sakkal Majalla"/>
          <w:b/>
          <w:bCs/>
          <w:sz w:val="28"/>
          <w:szCs w:val="28"/>
        </w:rPr>
        <w:br/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يُنشئ القائدُ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هيـكلَ </w:t>
      </w:r>
      <w:r w:rsidRPr="00A83F69">
        <w:rPr>
          <w:rFonts w:ascii="Sakkal Majalla" w:hAnsi="Sakkal Majalla" w:cs="Sakkal Majalla"/>
          <w:sz w:val="28"/>
          <w:szCs w:val="28"/>
          <w:rtl/>
        </w:rPr>
        <w:t>حوكمةٍ يحدِّد دور كل جهة</w:t>
      </w:r>
      <w:r w:rsidRPr="00A83F69">
        <w:rPr>
          <w:rFonts w:ascii="Sakkal Majalla" w:hAnsi="Sakkal Majalla" w:cs="Sakkal Majalla"/>
          <w:sz w:val="28"/>
          <w:szCs w:val="28"/>
        </w:rPr>
        <w:t xml:space="preserve"> (RACI </w:t>
      </w:r>
      <w:r w:rsidRPr="00A83F69">
        <w:rPr>
          <w:rFonts w:ascii="Sakkal Majalla" w:hAnsi="Sakkal Majalla" w:cs="Sakkal Majalla"/>
          <w:sz w:val="28"/>
          <w:szCs w:val="28"/>
          <w:rtl/>
        </w:rPr>
        <w:t>إن لزم</w:t>
      </w:r>
      <w:r w:rsidRPr="00A83F69">
        <w:rPr>
          <w:rFonts w:ascii="Sakkal Majalla" w:hAnsi="Sakkal Majalla" w:cs="Sakkal Majalla"/>
          <w:sz w:val="28"/>
          <w:szCs w:val="28"/>
        </w:rPr>
        <w:t>)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وإيقاعـات </w:t>
      </w:r>
      <w:r w:rsidRPr="00A83F69">
        <w:rPr>
          <w:rFonts w:ascii="Sakkal Majalla" w:hAnsi="Sakkal Majalla" w:cs="Sakkal Majalla"/>
          <w:sz w:val="28"/>
          <w:szCs w:val="28"/>
          <w:rtl/>
        </w:rPr>
        <w:t>التقارير (</w:t>
      </w:r>
      <w:r w:rsidR="00D414FB">
        <w:rPr>
          <w:rFonts w:ascii="Sakkal Majalla" w:hAnsi="Sakkal Majalla" w:cs="Sakkal Majalla"/>
          <w:sz w:val="28"/>
          <w:szCs w:val="28"/>
          <w:rtl/>
        </w:rPr>
        <w:t>يـومي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/أسبوعي/شهري)،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وبواباتـٍ </w:t>
      </w:r>
      <w:r w:rsidRPr="00A83F69">
        <w:rPr>
          <w:rFonts w:ascii="Sakkal Majalla" w:hAnsi="Sakkal Majalla" w:cs="Sakkal Majalla"/>
          <w:b/>
          <w:bCs/>
          <w:sz w:val="28"/>
          <w:szCs w:val="28"/>
          <w:rtl/>
        </w:rPr>
        <w:t>مرحلية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 تعكس جاهزية الانتقال، ومساراتِ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تصعيـدٍ واضحـة مـن </w:t>
      </w:r>
      <w:r w:rsidRPr="00A83F69">
        <w:rPr>
          <w:rFonts w:ascii="Sakkal Majalla" w:hAnsi="Sakkal Majalla" w:cs="Sakkal Majalla"/>
          <w:sz w:val="28"/>
          <w:szCs w:val="28"/>
          <w:rtl/>
        </w:rPr>
        <w:t>الفريق إلى اللجنة التوجيهية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وتفصل الحوكمة بين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المـتابعة وضبـط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الجودة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والـتنفيذ </w:t>
      </w:r>
      <w:r w:rsidRPr="00A83F69">
        <w:rPr>
          <w:rFonts w:ascii="Sakkal Majalla" w:hAnsi="Sakkal Majalla" w:cs="Sakkal Majalla"/>
          <w:sz w:val="28"/>
          <w:szCs w:val="28"/>
          <w:rtl/>
        </w:rPr>
        <w:t>لضمان موضوعية التقارير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كما يُفَعِّل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لجـنة ضـبط التـغيير </w:t>
      </w:r>
      <w:r w:rsidRPr="00A83F69">
        <w:rPr>
          <w:rFonts w:ascii="Sakkal Majalla" w:hAnsi="Sakkal Majalla" w:cs="Sakkal Majalla"/>
          <w:b/>
          <w:bCs/>
          <w:sz w:val="28"/>
          <w:szCs w:val="28"/>
        </w:rPr>
        <w:t>CCB</w:t>
      </w:r>
      <w:r w:rsidRPr="00A83F69">
        <w:rPr>
          <w:rFonts w:ascii="Sakkal Majalla" w:hAnsi="Sakkal Majalla" w:cs="Sakkal Majalla"/>
          <w:sz w:val="28"/>
          <w:szCs w:val="28"/>
        </w:rPr>
        <w:t xml:space="preserve">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بـصلاحيات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معرَّفة ويُلزِم بتتبّع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قـراراتها </w:t>
      </w:r>
      <w:r w:rsidRPr="00A83F69">
        <w:rPr>
          <w:rFonts w:ascii="Sakkal Majalla" w:hAnsi="Sakkal Majalla" w:cs="Sakkal Majalla"/>
          <w:sz w:val="28"/>
          <w:szCs w:val="28"/>
          <w:rtl/>
        </w:rPr>
        <w:t>وربطها تلقائيًا بتحديث الخطط والمقاييس</w:t>
      </w:r>
      <w:r w:rsidRPr="00A83F69">
        <w:rPr>
          <w:rFonts w:ascii="Sakkal Majalla" w:hAnsi="Sakkal Majalla" w:cs="Sakkal Majalla"/>
          <w:sz w:val="28"/>
          <w:szCs w:val="28"/>
        </w:rPr>
        <w:t xml:space="preserve"> (PMI, 2021)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38FD7327" w14:textId="40E44310" w:rsidR="00A83F69" w:rsidRPr="00A83F69" w:rsidRDefault="00A83F69" w:rsidP="00A83F69">
      <w:pPr>
        <w:pStyle w:val="ListParagraph"/>
        <w:numPr>
          <w:ilvl w:val="0"/>
          <w:numId w:val="73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A83F6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تمكين الفرق وبناء ثقافة إفصاح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بـلا </w:t>
      </w:r>
      <w:r w:rsidRPr="00A83F69">
        <w:rPr>
          <w:rFonts w:ascii="Sakkal Majalla" w:hAnsi="Sakkal Majalla" w:cs="Sakkal Majalla"/>
          <w:b/>
          <w:bCs/>
          <w:sz w:val="28"/>
          <w:szCs w:val="28"/>
          <w:rtl/>
        </w:rPr>
        <w:t>لوم</w:t>
      </w:r>
      <w:r w:rsidRPr="00A83F69">
        <w:rPr>
          <w:rFonts w:ascii="Sakkal Majalla" w:hAnsi="Sakkal Majalla" w:cs="Sakkal Majalla"/>
          <w:sz w:val="28"/>
          <w:szCs w:val="28"/>
        </w:rPr>
        <w:br/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يرعى القائدُ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بيـئةً نفسيـةً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آمنة تُكافئ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الاكـتشاف المبـكر </w:t>
      </w:r>
      <w:r w:rsidRPr="00A83F69">
        <w:rPr>
          <w:rFonts w:ascii="Sakkal Majalla" w:hAnsi="Sakkal Majalla" w:cs="Sakkal Majalla"/>
          <w:sz w:val="28"/>
          <w:szCs w:val="28"/>
          <w:rtl/>
        </w:rPr>
        <w:t>للمشكلات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83F69">
        <w:rPr>
          <w:rFonts w:ascii="Sakkal Majalla" w:hAnsi="Sakkal Majalla" w:cs="Sakkal Majalla"/>
          <w:sz w:val="28"/>
          <w:szCs w:val="28"/>
          <w:rtl/>
        </w:rPr>
        <w:t>ويعتمد مبدأ «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مسـاءلة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النظام قبل الأفراد» مع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تـطبيق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تحليلات </w:t>
      </w:r>
      <w:r w:rsidRPr="00A83F69">
        <w:rPr>
          <w:rFonts w:ascii="Sakkal Majalla" w:hAnsi="Sakkal Majalla" w:cs="Sakkal Majalla"/>
          <w:b/>
          <w:bCs/>
          <w:sz w:val="28"/>
          <w:szCs w:val="28"/>
          <w:rtl/>
        </w:rPr>
        <w:t>جذور الأسباب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83F69">
        <w:rPr>
          <w:rFonts w:ascii="Sakkal Majalla" w:hAnsi="Sakkal Majalla" w:cs="Sakkal Majalla"/>
          <w:sz w:val="28"/>
          <w:szCs w:val="28"/>
        </w:rPr>
        <w:t xml:space="preserve">(Root Cause)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ومعالجة الأسباب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النظاميـة بـدل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الاكتفاء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بإجـراءاتٍ </w:t>
      </w:r>
      <w:r w:rsidRPr="00A83F69">
        <w:rPr>
          <w:rFonts w:ascii="Sakkal Majalla" w:hAnsi="Sakkal Majalla" w:cs="Sakkal Majalla"/>
          <w:sz w:val="28"/>
          <w:szCs w:val="28"/>
          <w:rtl/>
        </w:rPr>
        <w:t>تصحيحية سطحية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كمـا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يُبسِّط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قوالـب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المتابعة ويُقَنِّن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قـنوات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إفصاحٍ بلا لومٍ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لضمـان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وصول الإشارة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Pr="00A83F69">
        <w:rPr>
          <w:rFonts w:ascii="Sakkal Majalla" w:hAnsi="Sakkal Majalla" w:cs="Sakkal Majalla"/>
          <w:sz w:val="28"/>
          <w:szCs w:val="28"/>
          <w:rtl/>
        </w:rPr>
        <w:t>المصدر الأول دون تحويرٍ أو تزيينٍ إداري</w:t>
      </w:r>
      <w:r w:rsidRPr="00A83F69">
        <w:rPr>
          <w:rFonts w:ascii="Sakkal Majalla" w:hAnsi="Sakkal Majalla" w:cs="Sakkal Majalla"/>
          <w:sz w:val="28"/>
          <w:szCs w:val="28"/>
        </w:rPr>
        <w:t xml:space="preserve"> (Binder, 2009)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6E375E54" w14:textId="303511FA" w:rsidR="00A83F69" w:rsidRPr="00A83F69" w:rsidRDefault="00A83F69" w:rsidP="00A83F69">
      <w:pPr>
        <w:pStyle w:val="ListParagraph"/>
        <w:numPr>
          <w:ilvl w:val="0"/>
          <w:numId w:val="73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A83F6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إدارة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المخاطـر </w:t>
      </w:r>
      <w:r w:rsidRPr="00A83F6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الاستباقية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وربـط الإنـذار </w:t>
      </w:r>
      <w:r w:rsidRPr="00A83F69">
        <w:rPr>
          <w:rFonts w:ascii="Sakkal Majalla" w:hAnsi="Sakkal Majalla" w:cs="Sakkal Majalla"/>
          <w:b/>
          <w:bCs/>
          <w:sz w:val="28"/>
          <w:szCs w:val="28"/>
          <w:rtl/>
        </w:rPr>
        <w:t>بالفعل</w:t>
      </w:r>
      <w:r w:rsidRPr="00A83F69">
        <w:rPr>
          <w:rFonts w:ascii="Sakkal Majalla" w:hAnsi="Sakkal Majalla" w:cs="Sakkal Majalla"/>
          <w:sz w:val="28"/>
          <w:szCs w:val="28"/>
        </w:rPr>
        <w:br/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يتبنّى القائدُ سيناريوهات </w:t>
      </w:r>
      <w:r w:rsidRPr="00A83F69">
        <w:rPr>
          <w:rFonts w:ascii="Sakkal Majalla" w:hAnsi="Sakkal Majalla" w:cs="Sakkal Majalla"/>
          <w:b/>
          <w:bCs/>
          <w:sz w:val="28"/>
          <w:szCs w:val="28"/>
        </w:rPr>
        <w:t>«</w:t>
      </w:r>
      <w:r w:rsidRPr="00A83F69">
        <w:rPr>
          <w:rFonts w:ascii="Sakkal Majalla" w:hAnsi="Sakkal Majalla" w:cs="Sakkal Majalla"/>
          <w:b/>
          <w:bCs/>
          <w:sz w:val="28"/>
          <w:szCs w:val="28"/>
          <w:rtl/>
        </w:rPr>
        <w:t>ماذا لو</w:t>
      </w:r>
      <w:r w:rsidRPr="00A83F69">
        <w:rPr>
          <w:rFonts w:ascii="Sakkal Majalla" w:hAnsi="Sakkal Majalla" w:cs="Sakkal Majalla"/>
          <w:b/>
          <w:bCs/>
          <w:sz w:val="28"/>
          <w:szCs w:val="28"/>
        </w:rPr>
        <w:t>»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ويحـوِّل كـلَّ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إنذار إلى </w:t>
      </w:r>
      <w:r w:rsidRPr="00A83F69">
        <w:rPr>
          <w:rFonts w:ascii="Sakkal Majalla" w:hAnsi="Sakkal Majalla" w:cs="Sakkal Majalla"/>
          <w:b/>
          <w:bCs/>
          <w:sz w:val="28"/>
          <w:szCs w:val="28"/>
          <w:rtl/>
        </w:rPr>
        <w:t>أمرِ عملٍ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83F69">
        <w:rPr>
          <w:rFonts w:ascii="Sakkal Majalla" w:hAnsi="Sakkal Majalla" w:cs="Sakkal Majalla"/>
          <w:sz w:val="28"/>
          <w:szCs w:val="28"/>
        </w:rPr>
        <w:t xml:space="preserve">(Action Order)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مـُسنَدٍ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إلى مالك، بموعدٍ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نـهائي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وتدخّلٍ محدّد، ويقيس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أثـرَ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التدخل عبر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مراجـعة مـا </w:t>
      </w:r>
      <w:r w:rsidRPr="00A83F69">
        <w:rPr>
          <w:rFonts w:ascii="Sakkal Majalla" w:hAnsi="Sakkal Majalla" w:cs="Sakkal Majalla"/>
          <w:b/>
          <w:bCs/>
          <w:sz w:val="28"/>
          <w:szCs w:val="28"/>
          <w:rtl/>
        </w:rPr>
        <w:t>بعد الإجراء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83F69">
        <w:rPr>
          <w:rFonts w:ascii="Sakkal Majalla" w:hAnsi="Sakkal Majalla" w:cs="Sakkal Majalla"/>
          <w:sz w:val="28"/>
          <w:szCs w:val="28"/>
        </w:rPr>
        <w:t>(Post</w:t>
      </w:r>
      <w:r w:rsidRPr="00A83F69">
        <w:rPr>
          <w:rFonts w:ascii="Sakkal Majalla" w:hAnsi="Sakkal Majalla" w:cs="Sakkal Majalla"/>
          <w:sz w:val="28"/>
          <w:szCs w:val="28"/>
        </w:rPr>
        <w:noBreakHyphen/>
        <w:t>Action Review)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ويـضمن وجـود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قـوائم </w:t>
      </w:r>
      <w:r w:rsidRPr="00A83F69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>تشغيل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83F69">
        <w:rPr>
          <w:rFonts w:ascii="Sakkal Majalla" w:hAnsi="Sakkal Majalla" w:cs="Sakkal Majalla"/>
          <w:sz w:val="28"/>
          <w:szCs w:val="28"/>
        </w:rPr>
        <w:t xml:space="preserve">(Playbooks)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للمخاطر الحرجة، وتكامُل </w:t>
      </w:r>
      <w:r w:rsidRPr="00A83F69">
        <w:rPr>
          <w:rFonts w:ascii="Sakkal Majalla" w:hAnsi="Sakkal Majalla" w:cs="Sakkal Majalla"/>
          <w:b/>
          <w:bCs/>
          <w:sz w:val="28"/>
          <w:szCs w:val="28"/>
          <w:rtl/>
        </w:rPr>
        <w:t>سجل المخاطر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 مع لوحة القيادة بحيث تُستمد أولويات المعالجة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تلقائيـًا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من </w:t>
      </w:r>
      <w:r w:rsidR="00D414FB">
        <w:rPr>
          <w:rFonts w:ascii="Sakkal Majalla" w:hAnsi="Sakkal Majalla" w:cs="Sakkal Majalla"/>
          <w:sz w:val="28"/>
          <w:szCs w:val="28"/>
          <w:rtl/>
        </w:rPr>
        <w:t>الاحـتمال</w:t>
      </w:r>
      <w:r w:rsidRPr="00A83F69">
        <w:rPr>
          <w:rFonts w:ascii="Sakkal Majalla" w:hAnsi="Sakkal Majalla" w:cs="Sakkal Majalla"/>
          <w:sz w:val="28"/>
          <w:szCs w:val="28"/>
          <w:rtl/>
        </w:rPr>
        <w:t>/الأثر/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قابـلية </w:t>
      </w:r>
      <w:r w:rsidRPr="00A83F69">
        <w:rPr>
          <w:rFonts w:ascii="Sakkal Majalla" w:hAnsi="Sakkal Majalla" w:cs="Sakkal Majalla"/>
          <w:sz w:val="28"/>
          <w:szCs w:val="28"/>
          <w:rtl/>
        </w:rPr>
        <w:t>الاكتشاف</w:t>
      </w:r>
      <w:r w:rsidRPr="00A83F69">
        <w:rPr>
          <w:rFonts w:ascii="Sakkal Majalla" w:hAnsi="Sakkal Majalla" w:cs="Sakkal Majalla"/>
          <w:sz w:val="28"/>
          <w:szCs w:val="28"/>
        </w:rPr>
        <w:t xml:space="preserve"> (PMI, 2021)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5D2AC170" w14:textId="062E93BC" w:rsidR="00A83F69" w:rsidRPr="00A83F69" w:rsidRDefault="00A83F69" w:rsidP="00A83F69">
      <w:pPr>
        <w:pStyle w:val="ListParagraph"/>
        <w:numPr>
          <w:ilvl w:val="0"/>
          <w:numId w:val="73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A83F6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حسم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تـغييرات </w:t>
      </w:r>
      <w:r w:rsidRPr="00A83F69">
        <w:rPr>
          <w:rFonts w:ascii="Sakkal Majalla" w:hAnsi="Sakkal Majalla" w:cs="Sakkal Majalla"/>
          <w:b/>
          <w:bCs/>
          <w:sz w:val="28"/>
          <w:szCs w:val="28"/>
          <w:rtl/>
        </w:rPr>
        <w:t>النطاق ومواءمة المحفظة</w:t>
      </w:r>
      <w:r w:rsidRPr="00A83F69">
        <w:rPr>
          <w:rFonts w:ascii="Sakkal Majalla" w:hAnsi="Sakkal Majalla" w:cs="Sakkal Majalla"/>
          <w:sz w:val="28"/>
          <w:szCs w:val="28"/>
        </w:rPr>
        <w:br/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يحسم القائدُ طلباتَ التغيير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عبـر </w:t>
      </w:r>
      <w:r w:rsidRPr="00A83F69">
        <w:rPr>
          <w:rFonts w:ascii="Sakkal Majalla" w:hAnsi="Sakkal Majalla" w:cs="Sakkal Majalla"/>
          <w:b/>
          <w:bCs/>
          <w:sz w:val="28"/>
          <w:szCs w:val="28"/>
        </w:rPr>
        <w:t>CCB</w:t>
      </w:r>
      <w:r w:rsidRPr="00A83F69">
        <w:rPr>
          <w:rFonts w:ascii="Sakkal Majalla" w:hAnsi="Sakkal Majalla" w:cs="Sakkal Majalla"/>
          <w:sz w:val="28"/>
          <w:szCs w:val="28"/>
        </w:rPr>
        <w:t xml:space="preserve">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ويُقَيِّم أثرها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عـلى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النطاق والوقت والتكلفة والجودة، مع قرارات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تعويـضٍ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أو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إعـادة </w:t>
      </w:r>
      <w:r w:rsidRPr="00A83F69">
        <w:rPr>
          <w:rFonts w:ascii="Sakkal Majalla" w:hAnsi="Sakkal Majalla" w:cs="Sakkal Majalla"/>
          <w:sz w:val="28"/>
          <w:szCs w:val="28"/>
          <w:rtl/>
        </w:rPr>
        <w:t>ترتيبٍ للأولويات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وتُـعاد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معايرة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الـخطوط الأساسيـة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ومـقاييس </w:t>
      </w:r>
      <w:r w:rsidRPr="00A83F69">
        <w:rPr>
          <w:rFonts w:ascii="Sakkal Majalla" w:hAnsi="Sakkal Majalla" w:cs="Sakkal Majalla"/>
          <w:b/>
          <w:bCs/>
          <w:sz w:val="28"/>
          <w:szCs w:val="28"/>
          <w:rtl/>
        </w:rPr>
        <w:t>القيمة المكتسبة</w:t>
      </w:r>
      <w:r w:rsidRPr="00A83F69">
        <w:rPr>
          <w:rFonts w:ascii="Sakkal Majalla" w:hAnsi="Sakkal Majalla" w:cs="Sakkal Majalla"/>
          <w:b/>
          <w:bCs/>
          <w:sz w:val="28"/>
          <w:szCs w:val="28"/>
        </w:rPr>
        <w:t xml:space="preserve"> (EV/CPI/SPI)</w:t>
      </w:r>
      <w:r w:rsidRPr="00A83F69">
        <w:rPr>
          <w:rFonts w:ascii="Sakkal Majalla" w:hAnsi="Sakkal Majalla" w:cs="Sakkal Majalla"/>
          <w:sz w:val="28"/>
          <w:szCs w:val="28"/>
        </w:rPr>
        <w:t xml:space="preserve">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فـور </w:t>
      </w:r>
      <w:r w:rsidRPr="00A83F69">
        <w:rPr>
          <w:rFonts w:ascii="Sakkal Majalla" w:hAnsi="Sakkal Majalla" w:cs="Sakkal Majalla"/>
          <w:sz w:val="28"/>
          <w:szCs w:val="28"/>
          <w:rtl/>
        </w:rPr>
        <w:t>أي تغيير جوهري</w:t>
      </w:r>
      <w:r w:rsidR="00812A90">
        <w:rPr>
          <w:rFonts w:ascii="Sakkal Majalla" w:hAnsi="Sakkal Majalla" w:cs="Sakkal Majalla"/>
          <w:sz w:val="28"/>
          <w:szCs w:val="28"/>
          <w:rtl/>
        </w:rPr>
        <w:t>؛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 لضمان صدقية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التقـارير </w:t>
      </w:r>
      <w:r w:rsidRPr="00A83F69">
        <w:rPr>
          <w:rFonts w:ascii="Sakkal Majalla" w:hAnsi="Sakkal Majalla" w:cs="Sakkal Majalla"/>
          <w:sz w:val="28"/>
          <w:szCs w:val="28"/>
          <w:rtl/>
        </w:rPr>
        <w:t>وتمثيلها للواقع التنفيذي</w:t>
      </w:r>
      <w:r w:rsidRPr="00A83F69">
        <w:rPr>
          <w:rFonts w:ascii="Sakkal Majalla" w:hAnsi="Sakkal Majalla" w:cs="Sakkal Majalla"/>
          <w:sz w:val="28"/>
          <w:szCs w:val="28"/>
        </w:rPr>
        <w:t xml:space="preserve"> (PMI, 2021)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4C4BC884" w14:textId="63B60850" w:rsidR="00A83F69" w:rsidRPr="00A83F69" w:rsidRDefault="00D414FB" w:rsidP="00A83F69">
      <w:pPr>
        <w:pStyle w:val="ListParagraph"/>
        <w:numPr>
          <w:ilvl w:val="0"/>
          <w:numId w:val="73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رعايـة </w:t>
      </w:r>
      <w:r w:rsidR="00A83F69" w:rsidRPr="00A83F69">
        <w:rPr>
          <w:rFonts w:ascii="Sakkal Majalla" w:hAnsi="Sakkal Majalla" w:cs="Sakkal Majalla"/>
          <w:b/>
          <w:bCs/>
          <w:sz w:val="28"/>
          <w:szCs w:val="28"/>
          <w:rtl/>
        </w:rPr>
        <w:t>البيانات والتحول التحليلي</w:t>
      </w:r>
      <w:r w:rsidR="00A83F69" w:rsidRPr="00A83F69">
        <w:rPr>
          <w:rFonts w:ascii="Sakkal Majalla" w:hAnsi="Sakkal Majalla" w:cs="Sakkal Majalla"/>
          <w:sz w:val="28"/>
          <w:szCs w:val="28"/>
        </w:rPr>
        <w:br/>
      </w:r>
      <w:r w:rsidR="00A83F69" w:rsidRPr="00A83F69">
        <w:rPr>
          <w:rFonts w:ascii="Sakkal Majalla" w:hAnsi="Sakkal Majalla" w:cs="Sakkal Majalla"/>
          <w:sz w:val="28"/>
          <w:szCs w:val="28"/>
          <w:rtl/>
        </w:rPr>
        <w:t xml:space="preserve">يتبنّى القائدُ </w:t>
      </w:r>
      <w:r>
        <w:rPr>
          <w:rFonts w:ascii="Sakkal Majalla" w:hAnsi="Sakkal Majalla" w:cs="Sakkal Majalla"/>
          <w:sz w:val="28"/>
          <w:szCs w:val="28"/>
          <w:rtl/>
        </w:rPr>
        <w:t xml:space="preserve">إطـارَ </w:t>
      </w:r>
      <w:r w:rsidR="00A83F69" w:rsidRPr="00A83F69">
        <w:rPr>
          <w:rFonts w:ascii="Sakkal Majalla" w:hAnsi="Sakkal Majalla" w:cs="Sakkal Majalla"/>
          <w:b/>
          <w:bCs/>
          <w:sz w:val="28"/>
          <w:szCs w:val="28"/>
          <w:rtl/>
        </w:rPr>
        <w:t>حوكمة بيانات</w:t>
      </w:r>
      <w:r w:rsidR="00A83F69" w:rsidRPr="00A83F69">
        <w:rPr>
          <w:rFonts w:ascii="Sakkal Majalla" w:hAnsi="Sakkal Majalla" w:cs="Sakkal Majalla"/>
          <w:sz w:val="28"/>
          <w:szCs w:val="28"/>
          <w:rtl/>
        </w:rPr>
        <w:t xml:space="preserve"> يتضمن </w:t>
      </w:r>
      <w:r>
        <w:rPr>
          <w:rFonts w:ascii="Sakkal Majalla" w:hAnsi="Sakkal Majalla" w:cs="Sakkal Majalla"/>
          <w:sz w:val="28"/>
          <w:szCs w:val="28"/>
          <w:rtl/>
        </w:rPr>
        <w:t xml:space="preserve">قـاموس </w:t>
      </w:r>
      <w:r w:rsidR="00A83F69" w:rsidRPr="00A83F69">
        <w:rPr>
          <w:rFonts w:ascii="Sakkal Majalla" w:hAnsi="Sakkal Majalla" w:cs="Sakkal Majalla"/>
          <w:sz w:val="28"/>
          <w:szCs w:val="28"/>
          <w:rtl/>
        </w:rPr>
        <w:t xml:space="preserve">أعمال موحّدًا، وتتبع </w:t>
      </w:r>
      <w:r w:rsidR="00A83F69" w:rsidRPr="00A83F6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سلسلة نسب 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البيانـات </w:t>
      </w:r>
      <w:r w:rsidR="00A83F69" w:rsidRPr="00A83F69">
        <w:rPr>
          <w:rFonts w:ascii="Sakkal Majalla" w:hAnsi="Sakkal Majalla" w:cs="Sakkal Majalla"/>
          <w:sz w:val="28"/>
          <w:szCs w:val="28"/>
        </w:rPr>
        <w:t>(Data Lineage)</w:t>
      </w:r>
      <w:r w:rsidR="00A83F69" w:rsidRPr="00A83F69">
        <w:rPr>
          <w:rFonts w:ascii="Sakkal Majalla" w:hAnsi="Sakkal Majalla" w:cs="Sakkal Majalla"/>
          <w:sz w:val="28"/>
          <w:szCs w:val="28"/>
          <w:rtl/>
        </w:rPr>
        <w:t xml:space="preserve">، وتقليل الإدخال </w:t>
      </w:r>
      <w:r>
        <w:rPr>
          <w:rFonts w:ascii="Sakkal Majalla" w:hAnsi="Sakkal Majalla" w:cs="Sakkal Majalla"/>
          <w:sz w:val="28"/>
          <w:szCs w:val="28"/>
          <w:rtl/>
        </w:rPr>
        <w:t xml:space="preserve">اليـدوي </w:t>
      </w:r>
      <w:r w:rsidR="00A83F69" w:rsidRPr="00A83F69">
        <w:rPr>
          <w:rFonts w:ascii="Sakkal Majalla" w:hAnsi="Sakkal Majalla" w:cs="Sakkal Majalla"/>
          <w:sz w:val="28"/>
          <w:szCs w:val="28"/>
          <w:rtl/>
        </w:rPr>
        <w:t xml:space="preserve">عبر تكامل </w:t>
      </w:r>
      <w:r>
        <w:rPr>
          <w:rFonts w:ascii="Sakkal Majalla" w:hAnsi="Sakkal Majalla" w:cs="Sakkal Majalla"/>
          <w:sz w:val="28"/>
          <w:szCs w:val="28"/>
          <w:rtl/>
        </w:rPr>
        <w:t>الأنظمـة</w:t>
      </w:r>
      <w:r w:rsidR="00A83F69" w:rsidRPr="00A83F69">
        <w:rPr>
          <w:rFonts w:ascii="Sakkal Majalla" w:hAnsi="Sakkal Majalla" w:cs="Sakkal Majalla"/>
          <w:sz w:val="28"/>
          <w:szCs w:val="28"/>
          <w:rtl/>
        </w:rPr>
        <w:t xml:space="preserve">، وتفعيل </w:t>
      </w:r>
      <w:r w:rsidR="00A83F69" w:rsidRPr="00A83F69">
        <w:rPr>
          <w:rFonts w:ascii="Sakkal Majalla" w:hAnsi="Sakkal Majalla" w:cs="Sakkal Majalla"/>
          <w:b/>
          <w:bCs/>
          <w:sz w:val="28"/>
          <w:szCs w:val="28"/>
        </w:rPr>
        <w:t>SSOT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A83F69" w:rsidRPr="00A83F69">
        <w:rPr>
          <w:rFonts w:ascii="Sakkal Majalla" w:hAnsi="Sakkal Majalla" w:cs="Sakkal Majalla"/>
          <w:sz w:val="28"/>
          <w:szCs w:val="28"/>
          <w:rtl/>
        </w:rPr>
        <w:t xml:space="preserve">وتُرفَع </w:t>
      </w:r>
      <w:r>
        <w:rPr>
          <w:rFonts w:ascii="Sakkal Majalla" w:hAnsi="Sakkal Majalla" w:cs="Sakkal Majalla"/>
          <w:sz w:val="28"/>
          <w:szCs w:val="28"/>
          <w:rtl/>
        </w:rPr>
        <w:t xml:space="preserve">جـودة البيانـات </w:t>
      </w:r>
      <w:r w:rsidR="00A83F69" w:rsidRPr="00A83F69">
        <w:rPr>
          <w:rFonts w:ascii="Sakkal Majalla" w:hAnsi="Sakkal Majalla" w:cs="Sakkal Majalla"/>
          <w:sz w:val="28"/>
          <w:szCs w:val="28"/>
          <w:rtl/>
        </w:rPr>
        <w:t>بفحوصات تلقائية (</w:t>
      </w:r>
      <w:r>
        <w:rPr>
          <w:rFonts w:ascii="Sakkal Majalla" w:hAnsi="Sakkal Majalla" w:cs="Sakkal Majalla"/>
          <w:sz w:val="28"/>
          <w:szCs w:val="28"/>
          <w:rtl/>
        </w:rPr>
        <w:t>الـصلاحية</w:t>
      </w:r>
      <w:r w:rsidR="00A83F69" w:rsidRPr="00A83F69">
        <w:rPr>
          <w:rFonts w:ascii="Sakkal Majalla" w:hAnsi="Sakkal Majalla" w:cs="Sakkal Majalla"/>
          <w:sz w:val="28"/>
          <w:szCs w:val="28"/>
          <w:rtl/>
        </w:rPr>
        <w:t>/</w:t>
      </w:r>
      <w:r>
        <w:rPr>
          <w:rFonts w:ascii="Sakkal Majalla" w:hAnsi="Sakkal Majalla" w:cs="Sakkal Majalla"/>
          <w:sz w:val="28"/>
          <w:szCs w:val="28"/>
          <w:rtl/>
        </w:rPr>
        <w:t>الاكتمـال</w:t>
      </w:r>
      <w:r w:rsidR="00A83F69" w:rsidRPr="00A83F69">
        <w:rPr>
          <w:rFonts w:ascii="Sakkal Majalla" w:hAnsi="Sakkal Majalla" w:cs="Sakkal Majalla"/>
          <w:sz w:val="28"/>
          <w:szCs w:val="28"/>
          <w:rtl/>
        </w:rPr>
        <w:t xml:space="preserve">/الاتساق) وتدقيقٍ مستقل </w:t>
      </w:r>
      <w:r>
        <w:rPr>
          <w:rFonts w:ascii="Sakkal Majalla" w:hAnsi="Sakkal Majalla" w:cs="Sakkal Majalla"/>
          <w:sz w:val="28"/>
          <w:szCs w:val="28"/>
          <w:rtl/>
        </w:rPr>
        <w:t xml:space="preserve">للتقاريـر </w:t>
      </w:r>
      <w:r w:rsidR="00A83F69" w:rsidRPr="00A83F69">
        <w:rPr>
          <w:rFonts w:ascii="Sakkal Majalla" w:hAnsi="Sakkal Majalla" w:cs="Sakkal Majalla"/>
          <w:sz w:val="28"/>
          <w:szCs w:val="28"/>
          <w:rtl/>
        </w:rPr>
        <w:t xml:space="preserve">تمهيدًا للانتقال </w:t>
      </w:r>
      <w:r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="00A83F69" w:rsidRPr="00A83F69">
        <w:rPr>
          <w:rFonts w:ascii="Sakkal Majalla" w:hAnsi="Sakkal Majalla" w:cs="Sakkal Majalla"/>
          <w:sz w:val="28"/>
          <w:szCs w:val="28"/>
          <w:rtl/>
        </w:rPr>
        <w:t xml:space="preserve">الوصفي إلى 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التنـبؤي </w:t>
      </w:r>
      <w:r w:rsidR="00A83F69" w:rsidRPr="00A83F69">
        <w:rPr>
          <w:rFonts w:ascii="Sakkal Majalla" w:hAnsi="Sakkal Majalla" w:cs="Sakkal Majalla"/>
          <w:sz w:val="28"/>
          <w:szCs w:val="28"/>
          <w:rtl/>
        </w:rPr>
        <w:t xml:space="preserve">ثم </w:t>
      </w:r>
      <w:proofErr w:type="spellStart"/>
      <w:r w:rsidR="00A83F69" w:rsidRPr="00A83F69">
        <w:rPr>
          <w:rFonts w:ascii="Sakkal Majalla" w:hAnsi="Sakkal Majalla" w:cs="Sakkal Majalla"/>
          <w:b/>
          <w:bCs/>
          <w:sz w:val="28"/>
          <w:szCs w:val="28"/>
          <w:rtl/>
        </w:rPr>
        <w:t>التوصياتي</w:t>
      </w:r>
      <w:proofErr w:type="spellEnd"/>
      <w:r w:rsidR="00A83F69" w:rsidRPr="00A83F6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A83F69" w:rsidRPr="00A83F69">
        <w:rPr>
          <w:rFonts w:ascii="Sakkal Majalla" w:hAnsi="Sakkal Majalla" w:cs="Sakkal Majalla"/>
          <w:sz w:val="28"/>
          <w:szCs w:val="28"/>
        </w:rPr>
        <w:t>(Binder, 2009)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12586033" w14:textId="2C8B72D2" w:rsidR="00A83F69" w:rsidRPr="00A83F69" w:rsidRDefault="00A83F69" w:rsidP="00A83F69">
      <w:pPr>
        <w:pStyle w:val="ListParagraph"/>
        <w:numPr>
          <w:ilvl w:val="0"/>
          <w:numId w:val="73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proofErr w:type="gramStart"/>
      <w:r w:rsidRPr="00A83F69">
        <w:rPr>
          <w:rFonts w:ascii="Sakkal Majalla" w:hAnsi="Sakkal Majalla" w:cs="Sakkal Majalla"/>
          <w:b/>
          <w:bCs/>
          <w:sz w:val="28"/>
          <w:szCs w:val="28"/>
          <w:rtl/>
        </w:rPr>
        <w:t>تصال</w:t>
      </w:r>
      <w:proofErr w:type="gramEnd"/>
      <w:r w:rsidRPr="00A83F6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أصـحاب المصلـحة </w:t>
      </w:r>
      <w:r w:rsidRPr="00A83F69">
        <w:rPr>
          <w:rFonts w:ascii="Sakkal Majalla" w:hAnsi="Sakkal Majalla" w:cs="Sakkal Majalla"/>
          <w:b/>
          <w:bCs/>
          <w:sz w:val="28"/>
          <w:szCs w:val="28"/>
          <w:rtl/>
        </w:rPr>
        <w:t>والتفاوض</w:t>
      </w:r>
      <w:r w:rsidRPr="00A83F69">
        <w:rPr>
          <w:rFonts w:ascii="Sakkal Majalla" w:hAnsi="Sakkal Majalla" w:cs="Sakkal Majalla"/>
          <w:sz w:val="28"/>
          <w:szCs w:val="28"/>
        </w:rPr>
        <w:br/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يُكيِّف القائدُ الرسائل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حسـب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الجمهور (الفريق، </w:t>
      </w:r>
      <w:r w:rsidR="00D414FB">
        <w:rPr>
          <w:rFonts w:ascii="Sakkal Majalla" w:hAnsi="Sakkal Majalla" w:cs="Sakkal Majalla"/>
          <w:sz w:val="28"/>
          <w:szCs w:val="28"/>
          <w:rtl/>
        </w:rPr>
        <w:t>العمـيل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، الموردون، الإدارة العليا)، ويربط الإشارة بالقرار المطلوب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والـموارد والقـيود </w:t>
      </w:r>
      <w:r w:rsidRPr="00A83F69">
        <w:rPr>
          <w:rFonts w:ascii="Sakkal Majalla" w:hAnsi="Sakkal Majalla" w:cs="Sakkal Majalla"/>
          <w:sz w:val="28"/>
          <w:szCs w:val="28"/>
          <w:rtl/>
        </w:rPr>
        <w:t>التعاقدية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كما يوازن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بـين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العقود التقليدية ومقتضيات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العمـل الرشـيق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عبر </w:t>
      </w:r>
      <w:proofErr w:type="spellStart"/>
      <w:r w:rsidRPr="00A83F69">
        <w:rPr>
          <w:rFonts w:ascii="Sakkal Majalla" w:hAnsi="Sakkal Majalla" w:cs="Sakkal Majalla"/>
          <w:b/>
          <w:bCs/>
          <w:sz w:val="28"/>
          <w:szCs w:val="28"/>
          <w:rtl/>
        </w:rPr>
        <w:t>تسليمات</w:t>
      </w:r>
      <w:proofErr w:type="spellEnd"/>
      <w:r w:rsidRPr="00A83F6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متزايـدة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تُقبل كأدلة تقدم،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مـع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إدارة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توقّعـات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دقيقة للنتائج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الـوسيطة </w:t>
      </w:r>
      <w:r w:rsidRPr="00A83F69">
        <w:rPr>
          <w:rFonts w:ascii="Sakkal Majalla" w:hAnsi="Sakkal Majalla" w:cs="Sakkal Majalla"/>
          <w:sz w:val="28"/>
          <w:szCs w:val="28"/>
          <w:rtl/>
        </w:rPr>
        <w:t>والنهائية</w:t>
      </w:r>
      <w:r w:rsidRPr="00A83F69">
        <w:rPr>
          <w:rFonts w:ascii="Sakkal Majalla" w:hAnsi="Sakkal Majalla" w:cs="Sakkal Majalla"/>
          <w:sz w:val="28"/>
          <w:szCs w:val="28"/>
        </w:rPr>
        <w:t xml:space="preserve"> (PMI, 2021)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636F3BBF" w14:textId="6A25BE8D" w:rsidR="00A83F69" w:rsidRPr="00A83F69" w:rsidRDefault="00A83F69" w:rsidP="00A83F69">
      <w:pPr>
        <w:pStyle w:val="ListParagraph"/>
        <w:numPr>
          <w:ilvl w:val="0"/>
          <w:numId w:val="73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A83F6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تنمية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الـقدرات وبـناء المـسارات </w:t>
      </w:r>
      <w:r w:rsidRPr="00A83F69">
        <w:rPr>
          <w:rFonts w:ascii="Sakkal Majalla" w:hAnsi="Sakkal Majalla" w:cs="Sakkal Majalla"/>
          <w:b/>
          <w:bCs/>
          <w:sz w:val="28"/>
          <w:szCs w:val="28"/>
          <w:rtl/>
        </w:rPr>
        <w:t>المهنية</w:t>
      </w:r>
      <w:r w:rsidRPr="00A83F69">
        <w:rPr>
          <w:rFonts w:ascii="Sakkal Majalla" w:hAnsi="Sakkal Majalla" w:cs="Sakkal Majalla"/>
          <w:sz w:val="28"/>
          <w:szCs w:val="28"/>
        </w:rPr>
        <w:br/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يؤسِّس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القـائدُ بـرامج تطـويرٍ مـمنهجة لمـهارات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قراءة البيانات، </w:t>
      </w:r>
      <w:r w:rsidR="00D414FB">
        <w:rPr>
          <w:rFonts w:ascii="Sakkal Majalla" w:hAnsi="Sakkal Majalla" w:cs="Sakkal Majalla"/>
          <w:sz w:val="28"/>
          <w:szCs w:val="28"/>
          <w:rtl/>
        </w:rPr>
        <w:t>والتفـكير النقـدي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، واتخاذ القرار،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ويـضمن </w:t>
      </w:r>
      <w:r w:rsidRPr="00A83F69">
        <w:rPr>
          <w:rFonts w:ascii="Sakkal Majalla" w:hAnsi="Sakkal Majalla" w:cs="Sakkal Majalla"/>
          <w:sz w:val="28"/>
          <w:szCs w:val="28"/>
          <w:rtl/>
        </w:rPr>
        <w:t>أدوارًا واضحة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A83F69">
        <w:rPr>
          <w:rFonts w:ascii="Sakkal Majalla" w:hAnsi="Sakkal Majalla" w:cs="Sakkal Majalla"/>
          <w:b/>
          <w:bCs/>
          <w:sz w:val="28"/>
          <w:szCs w:val="28"/>
          <w:rtl/>
        </w:rPr>
        <w:t>مالك المؤشر، محلل أعمال، قائد مخاطر، ضامن جودة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وتُـربط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ترقيات القادة بتحسّن مؤشرات الانحراف،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وزمـن </w:t>
      </w:r>
      <w:r w:rsidRPr="00A83F69">
        <w:rPr>
          <w:rFonts w:ascii="Sakkal Majalla" w:hAnsi="Sakkal Majalla" w:cs="Sakkal Majalla"/>
          <w:sz w:val="28"/>
          <w:szCs w:val="28"/>
          <w:rtl/>
        </w:rPr>
        <w:t>الاستجابة، وجودة القرارات</w:t>
      </w:r>
      <w:r w:rsidRPr="00A83F69">
        <w:rPr>
          <w:rFonts w:ascii="Sakkal Majalla" w:hAnsi="Sakkal Majalla" w:cs="Sakkal Majalla"/>
          <w:sz w:val="28"/>
          <w:szCs w:val="28"/>
        </w:rPr>
        <w:t xml:space="preserve"> (Binder, 2009)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3D540992" w14:textId="2A9F0080" w:rsidR="00A83F69" w:rsidRPr="00A83F69" w:rsidRDefault="00A83F69" w:rsidP="00A83F69">
      <w:pPr>
        <w:pStyle w:val="ListParagraph"/>
        <w:numPr>
          <w:ilvl w:val="0"/>
          <w:numId w:val="73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A83F69">
        <w:rPr>
          <w:rFonts w:ascii="Sakkal Majalla" w:hAnsi="Sakkal Majalla" w:cs="Sakkal Majalla"/>
          <w:b/>
          <w:bCs/>
          <w:sz w:val="28"/>
          <w:szCs w:val="28"/>
          <w:rtl/>
        </w:rPr>
        <w:t>القدوة والانضباط التشغيلي</w:t>
      </w:r>
      <w:r w:rsidRPr="00A83F69">
        <w:rPr>
          <w:rFonts w:ascii="Sakkal Majalla" w:hAnsi="Sakkal Majalla" w:cs="Sakkal Majalla"/>
          <w:sz w:val="28"/>
          <w:szCs w:val="28"/>
        </w:rPr>
        <w:br/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يـمارس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القائدُ القدوةَ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بحـضور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إيقاعات المتابعة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واتخـاذ </w:t>
      </w:r>
      <w:r w:rsidRPr="00A83F69">
        <w:rPr>
          <w:rFonts w:ascii="Sakkal Majalla" w:hAnsi="Sakkal Majalla" w:cs="Sakkal Majalla"/>
          <w:sz w:val="28"/>
          <w:szCs w:val="28"/>
          <w:rtl/>
        </w:rPr>
        <w:t>قراراتٍ مبنيةٍ على الدليل، ورفض «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أنظمـة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الظل»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خـارج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أداة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الـمشروع </w:t>
      </w:r>
      <w:r w:rsidRPr="00A83F69">
        <w:rPr>
          <w:rFonts w:ascii="Sakkal Majalla" w:hAnsi="Sakkal Majalla" w:cs="Sakkal Majalla"/>
          <w:sz w:val="28"/>
          <w:szCs w:val="28"/>
          <w:rtl/>
        </w:rPr>
        <w:t>المرجعية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ويـُلزم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بسياسات الأرشفة وإدارة </w:t>
      </w:r>
      <w:r w:rsidR="00D414FB">
        <w:rPr>
          <w:rFonts w:ascii="Sakkal Majalla" w:hAnsi="Sakkal Majalla" w:cs="Sakkal Majalla"/>
          <w:sz w:val="28"/>
          <w:szCs w:val="28"/>
          <w:rtl/>
        </w:rPr>
        <w:t>الإصـدارات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، ويُظهر </w:t>
      </w:r>
      <w:r w:rsidRPr="00A83F69">
        <w:rPr>
          <w:rFonts w:ascii="Sakkal Majalla" w:hAnsi="Sakkal Majalla" w:cs="Sakkal Majalla"/>
          <w:b/>
          <w:bCs/>
          <w:sz w:val="28"/>
          <w:szCs w:val="28"/>
          <w:rtl/>
        </w:rPr>
        <w:t>صِفر تسامح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 مع تغيير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تـعريفات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المقاييس أو التلاعب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بـها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دون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حوكمـة </w:t>
      </w:r>
      <w:r w:rsidRPr="00A83F69">
        <w:rPr>
          <w:rFonts w:ascii="Sakkal Majalla" w:hAnsi="Sakkal Majalla" w:cs="Sakkal Majalla"/>
          <w:sz w:val="28"/>
          <w:szCs w:val="28"/>
        </w:rPr>
        <w:t>(PMI, 2021)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5BFFF131" w14:textId="44E8DE49" w:rsidR="00A83F69" w:rsidRDefault="00A83F69" w:rsidP="00A83F69">
      <w:pPr>
        <w:pStyle w:val="ListParagraph"/>
        <w:numPr>
          <w:ilvl w:val="0"/>
          <w:numId w:val="73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A83F69">
        <w:rPr>
          <w:rFonts w:ascii="Sakkal Majalla" w:hAnsi="Sakkal Majalla" w:cs="Sakkal Majalla"/>
          <w:b/>
          <w:bCs/>
          <w:sz w:val="28"/>
          <w:szCs w:val="28"/>
          <w:rtl/>
        </w:rPr>
        <w:t>التعلم المؤسسي وإغلاق دائرة التحسين</w:t>
      </w:r>
      <w:r w:rsidRPr="00A83F69">
        <w:rPr>
          <w:rFonts w:ascii="Sakkal Majalla" w:hAnsi="Sakkal Majalla" w:cs="Sakkal Majalla"/>
          <w:sz w:val="28"/>
          <w:szCs w:val="28"/>
        </w:rPr>
        <w:br/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يقـود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القائدُ توثيق </w:t>
      </w:r>
      <w:r w:rsidRPr="00A83F69">
        <w:rPr>
          <w:rFonts w:ascii="Sakkal Majalla" w:hAnsi="Sakkal Majalla" w:cs="Sakkal Majalla"/>
          <w:b/>
          <w:bCs/>
          <w:sz w:val="28"/>
          <w:szCs w:val="28"/>
          <w:rtl/>
        </w:rPr>
        <w:t>الدروس المستفادة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وتحـويلها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إلى سياساتٍ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وقـوالبَ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جديدة،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وتضمينهـا </w:t>
      </w:r>
      <w:r w:rsidRPr="00A83F69">
        <w:rPr>
          <w:rFonts w:ascii="Sakkal Majalla" w:hAnsi="Sakkal Majalla" w:cs="Sakkal Majalla"/>
          <w:sz w:val="28"/>
          <w:szCs w:val="28"/>
          <w:rtl/>
        </w:rPr>
        <w:t>في العتبات وبروتوكولات الاستجابة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كمـا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يُراجع عبر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المحـافظ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برامج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التحـسين </w:t>
      </w:r>
      <w:r w:rsidRPr="00A83F69">
        <w:rPr>
          <w:rFonts w:ascii="Sakkal Majalla" w:hAnsi="Sakkal Majalla" w:cs="Sakkal Majalla"/>
          <w:b/>
          <w:bCs/>
          <w:sz w:val="28"/>
          <w:szCs w:val="28"/>
          <w:rtl/>
        </w:rPr>
        <w:t>المستمر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ويضـمن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إعادة الحقن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الـمعرفي </w:t>
      </w:r>
      <w:r w:rsidRPr="00A83F69">
        <w:rPr>
          <w:rFonts w:ascii="Sakkal Majalla" w:hAnsi="Sakkal Majalla" w:cs="Sakkal Majalla"/>
          <w:sz w:val="28"/>
          <w:szCs w:val="28"/>
          <w:rtl/>
        </w:rPr>
        <w:t xml:space="preserve">في المشاريع التالية لتراكم النضج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المؤسسـي </w:t>
      </w:r>
      <w:r w:rsidRPr="00A83F69">
        <w:rPr>
          <w:rFonts w:ascii="Sakkal Majalla" w:hAnsi="Sakkal Majalla" w:cs="Sakkal Majalla"/>
          <w:sz w:val="28"/>
          <w:szCs w:val="28"/>
        </w:rPr>
        <w:t>(Binder, 2009)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40C36053" w14:textId="77777777" w:rsidR="00D414FB" w:rsidRDefault="00D414FB" w:rsidP="00D414FB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  <w:rtl/>
        </w:rPr>
      </w:pPr>
    </w:p>
    <w:p w14:paraId="35A11F5E" w14:textId="77777777" w:rsidR="00D414FB" w:rsidRPr="00D414FB" w:rsidRDefault="00D414FB" w:rsidP="00D414FB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</w:p>
    <w:p w14:paraId="3FDC8ECD" w14:textId="1CECEBD2" w:rsidR="002959C5" w:rsidRPr="00943687" w:rsidRDefault="002959C5" w:rsidP="00731A59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  <w:rtl/>
        </w:rPr>
      </w:pPr>
    </w:p>
    <w:p w14:paraId="3CCBE564" w14:textId="22047BC7" w:rsidR="00733EDF" w:rsidRDefault="00733EDF" w:rsidP="00EF6C11">
      <w:pPr>
        <w:pStyle w:val="Heading3"/>
        <w:divId w:val="1013797401"/>
        <w:rPr>
          <w:rtl/>
        </w:rPr>
      </w:pPr>
      <w:bookmarkStart w:id="41" w:name="_Toc215434948"/>
      <w:r w:rsidRPr="00733EDF">
        <w:rPr>
          <w:rtl/>
        </w:rPr>
        <w:lastRenderedPageBreak/>
        <w:t xml:space="preserve">المنطلقات </w:t>
      </w:r>
      <w:r w:rsidR="00D414FB">
        <w:rPr>
          <w:rtl/>
        </w:rPr>
        <w:t>النـظرية</w:t>
      </w:r>
      <w:r w:rsidR="002712B5">
        <w:rPr>
          <w:rtl/>
        </w:rPr>
        <w:t>:</w:t>
      </w:r>
      <w:bookmarkEnd w:id="41"/>
      <w:r w:rsidR="002712B5">
        <w:rPr>
          <w:rtl/>
        </w:rPr>
        <w:t xml:space="preserve"> </w:t>
      </w:r>
    </w:p>
    <w:p w14:paraId="740E0C10" w14:textId="7ED430A4" w:rsidR="00EF6C11" w:rsidRDefault="00733EDF" w:rsidP="00943687">
      <w:pPr>
        <w:spacing w:after="0" w:line="276" w:lineRule="auto"/>
        <w:jc w:val="both"/>
        <w:divId w:val="1013797401"/>
        <w:rPr>
          <w:rFonts w:ascii="Sakkal Majalla" w:hAnsi="Sakkal Majalla" w:cs="Sakkal Majalla"/>
          <w:sz w:val="28"/>
          <w:szCs w:val="28"/>
          <w:rtl/>
        </w:rPr>
      </w:pPr>
      <w:r w:rsidRPr="00733EDF">
        <w:rPr>
          <w:rFonts w:ascii="Sakkal Majalla" w:hAnsi="Sakkal Majalla" w:cs="Sakkal Majalla"/>
          <w:sz w:val="28"/>
          <w:szCs w:val="28"/>
          <w:rtl/>
        </w:rPr>
        <w:t xml:space="preserve">يشير مفهوم المنطلقات النظرية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إلـى 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مجموعة التصورات والنماذج الفكرية التي يستند إليها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الباحـث لفـهم كـيف </w:t>
      </w:r>
      <w:r w:rsidRPr="00733EDF">
        <w:rPr>
          <w:rFonts w:ascii="Sakkal Majalla" w:hAnsi="Sakkal Majalla" w:cs="Sakkal Majalla"/>
          <w:sz w:val="28"/>
          <w:szCs w:val="28"/>
          <w:rtl/>
        </w:rPr>
        <w:t>ولماذا تؤثر المتغيرات على بعضها البعض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A11233" w:rsidRPr="00EF6C11">
        <w:rPr>
          <w:rFonts w:ascii="Sakkal Majalla" w:hAnsi="Sakkal Majalla" w:cs="Sakkal Majalla" w:hint="cs"/>
          <w:sz w:val="28"/>
          <w:szCs w:val="28"/>
          <w:rtl/>
        </w:rPr>
        <w:t>يقوم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 الإطار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الـنظري 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بدور مهم في بناء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الـفروض العلمـية 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إذ يزودنا بمبررات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مستـمدة 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من الأدبيات السابقة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حـول 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العلاقة المتوقعة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بـين </w:t>
      </w:r>
      <w:r w:rsidRPr="00733EDF">
        <w:rPr>
          <w:rFonts w:ascii="Sakkal Majalla" w:hAnsi="Sakkal Majalla" w:cs="Sakkal Majalla"/>
          <w:sz w:val="28"/>
          <w:szCs w:val="28"/>
          <w:rtl/>
        </w:rPr>
        <w:t>الذكاء الاصطناعي ومتابعة إدارة المشاريع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هـذه 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الدراسة، هناك أسس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علمـية متعـددة 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تدعم الربط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بيـن 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التقنية (الذكاء الاصطناعي) والإدارة (إدارة </w:t>
      </w:r>
      <w:r w:rsidR="00D414FB">
        <w:rPr>
          <w:rFonts w:ascii="Sakkal Majalla" w:hAnsi="Sakkal Majalla" w:cs="Sakkal Majalla"/>
          <w:sz w:val="28"/>
          <w:szCs w:val="28"/>
          <w:rtl/>
        </w:rPr>
        <w:t>المشاريـع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)، لذا كان من الضروري اختيار أطر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نـظرية 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متنوعة لتفسير الظاهرة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زوايا </w:t>
      </w:r>
      <w:r w:rsidR="00D414FB">
        <w:rPr>
          <w:rFonts w:ascii="Sakkal Majalla" w:hAnsi="Sakkal Majalla" w:cs="Sakkal Majalla"/>
          <w:sz w:val="28"/>
          <w:szCs w:val="28"/>
          <w:rtl/>
        </w:rPr>
        <w:t>مـختلفة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فمن ناحية، توفر </w:t>
      </w:r>
      <w:r w:rsidR="00D414FB">
        <w:rPr>
          <w:rFonts w:ascii="Sakkal Majalla" w:hAnsi="Sakkal Majalla" w:cs="Sakkal Majalla"/>
          <w:i/>
          <w:iCs/>
          <w:sz w:val="28"/>
          <w:szCs w:val="28"/>
          <w:rtl/>
        </w:rPr>
        <w:t xml:space="preserve">نـظرية النظـم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منظورًـا 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شاملاً لفهم المنظمة كنظام يتكون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مـن مدخـلات 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وعمليات </w:t>
      </w:r>
      <w:r w:rsidR="00D414FB">
        <w:rPr>
          <w:rFonts w:ascii="Sakkal Majalla" w:hAnsi="Sakkal Majalla" w:cs="Sakkal Majalla"/>
          <w:sz w:val="28"/>
          <w:szCs w:val="28"/>
          <w:rtl/>
        </w:rPr>
        <w:t>ومـخرجات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ممـا 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يساعد في وضع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الـذكاء 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الاصطناعي ضمن سياق نظام إدارة المشاريع </w:t>
      </w:r>
      <w:r w:rsidR="00D414FB">
        <w:rPr>
          <w:rFonts w:ascii="Sakkal Majalla" w:hAnsi="Sakkal Majalla" w:cs="Sakkal Majalla"/>
          <w:sz w:val="28"/>
          <w:szCs w:val="28"/>
          <w:rtl/>
        </w:rPr>
        <w:t>ككـل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ومـن 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ناحية </w:t>
      </w:r>
      <w:r w:rsidR="00D414FB">
        <w:rPr>
          <w:rFonts w:ascii="Sakkal Majalla" w:hAnsi="Sakkal Majalla" w:cs="Sakkal Majalla"/>
          <w:sz w:val="28"/>
          <w:szCs w:val="28"/>
          <w:rtl/>
        </w:rPr>
        <w:t>أخـرى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يـقدم </w:t>
      </w:r>
      <w:r w:rsidRPr="00733EDF">
        <w:rPr>
          <w:rFonts w:ascii="Sakkal Majalla" w:hAnsi="Sakkal Majalla" w:cs="Sakkal Majalla"/>
          <w:i/>
          <w:iCs/>
          <w:sz w:val="28"/>
          <w:szCs w:val="28"/>
          <w:rtl/>
        </w:rPr>
        <w:t>دليل إدارة المشاريع</w:t>
      </w:r>
      <w:r w:rsidRPr="00733EDF">
        <w:rPr>
          <w:rFonts w:ascii="Sakkal Majalla" w:hAnsi="Sakkal Majalla" w:cs="Sakkal Majalla"/>
          <w:i/>
          <w:iCs/>
          <w:sz w:val="28"/>
          <w:szCs w:val="28"/>
        </w:rPr>
        <w:t xml:space="preserve"> PMBOK</w:t>
      </w:r>
      <w:r w:rsidRPr="00733EDF">
        <w:rPr>
          <w:rFonts w:ascii="Sakkal Majalla" w:hAnsi="Sakkal Majalla" w:cs="Sakkal Majalla"/>
          <w:sz w:val="28"/>
          <w:szCs w:val="28"/>
        </w:rPr>
        <w:t xml:space="preserve"> 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إطارًا معيارياً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لممـارسات 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إدارة المشاريع ويمكن عبره استكشاف دور التقنيات الحديثة 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كـل مرحلـة 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وكل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مـجال معـرفي </w:t>
      </w:r>
      <w:r w:rsidRPr="00733EDF">
        <w:rPr>
          <w:rFonts w:ascii="Sakkal Majalla" w:hAnsi="Sakkal Majalla" w:cs="Sakkal Majalla"/>
          <w:sz w:val="28"/>
          <w:szCs w:val="28"/>
          <w:rtl/>
        </w:rPr>
        <w:t>من مجالات إدارة المشاريع التقليدية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إضافة لذلك،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يُقـدّم </w:t>
      </w:r>
      <w:r w:rsidRPr="00733EDF">
        <w:rPr>
          <w:rFonts w:ascii="Sakkal Majalla" w:hAnsi="Sakkal Majalla" w:cs="Sakkal Majalla"/>
          <w:i/>
          <w:iCs/>
          <w:sz w:val="28"/>
          <w:szCs w:val="28"/>
          <w:rtl/>
        </w:rPr>
        <w:t xml:space="preserve">نموذج </w:t>
      </w:r>
      <w:r w:rsidR="00D414FB">
        <w:rPr>
          <w:rFonts w:ascii="Sakkal Majalla" w:hAnsi="Sakkal Majalla" w:cs="Sakkal Majalla"/>
          <w:i/>
          <w:iCs/>
          <w:sz w:val="28"/>
          <w:szCs w:val="28"/>
          <w:rtl/>
        </w:rPr>
        <w:t xml:space="preserve">الجاهـزية </w:t>
      </w:r>
      <w:r w:rsidRPr="00733EDF">
        <w:rPr>
          <w:rFonts w:ascii="Sakkal Majalla" w:hAnsi="Sakkal Majalla" w:cs="Sakkal Majalla"/>
          <w:i/>
          <w:iCs/>
          <w:sz w:val="28"/>
          <w:szCs w:val="28"/>
          <w:rtl/>
        </w:rPr>
        <w:t>التكنولوجية</w:t>
      </w:r>
      <w:r w:rsidRPr="00733EDF">
        <w:rPr>
          <w:rFonts w:ascii="Sakkal Majalla" w:hAnsi="Sakkal Majalla" w:cs="Sakkal Majalla"/>
          <w:i/>
          <w:iCs/>
          <w:sz w:val="28"/>
          <w:szCs w:val="28"/>
        </w:rPr>
        <w:t xml:space="preserve"> (Technology Readiness)</w:t>
      </w:r>
      <w:r w:rsidRPr="00733EDF">
        <w:rPr>
          <w:rFonts w:ascii="Sakkal Majalla" w:hAnsi="Sakkal Majalla" w:cs="Sakkal Majalla"/>
          <w:sz w:val="28"/>
          <w:szCs w:val="28"/>
        </w:rPr>
        <w:t xml:space="preserve"> 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بعدًا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تنظيـميًا 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وثقافيًا يفسر التباين 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تـبني 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المؤسسات للتقنيات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الجـديدة كالـذكاء </w:t>
      </w:r>
      <w:r w:rsidRPr="00733EDF">
        <w:rPr>
          <w:rFonts w:ascii="Sakkal Majalla" w:hAnsi="Sakkal Majalla" w:cs="Sakkal Majalla"/>
          <w:sz w:val="28"/>
          <w:szCs w:val="28"/>
          <w:rtl/>
        </w:rPr>
        <w:t>الاصطناعي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إن الدمج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بـين 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هذه الأطر العلمية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المتعـددة يضـمن 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تغطية كافة الجوانب التقنية والإدارية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والتـنظيمية 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للظاهرة،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ويُمـكننا 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من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بـناء فرضيـات أكثـر 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متانة وشمولية لتفسير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الـعلاقة </w:t>
      </w:r>
      <w:r w:rsidRPr="00733EDF">
        <w:rPr>
          <w:rFonts w:ascii="Sakkal Majalla" w:hAnsi="Sakkal Majalla" w:cs="Sakkal Majalla"/>
          <w:sz w:val="28"/>
          <w:szCs w:val="28"/>
          <w:rtl/>
        </w:rPr>
        <w:t xml:space="preserve">بين الذكاء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الاصـطناعي </w:t>
      </w:r>
      <w:r w:rsidRPr="00733EDF">
        <w:rPr>
          <w:rFonts w:ascii="Sakkal Majalla" w:hAnsi="Sakkal Majalla" w:cs="Sakkal Majalla"/>
          <w:sz w:val="28"/>
          <w:szCs w:val="28"/>
          <w:rtl/>
        </w:rPr>
        <w:t>ومتابعة إدارة المشاريع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2F6AF5E8" w14:textId="19A10AE7" w:rsidR="00EF6C11" w:rsidRPr="000C1FC5" w:rsidRDefault="003C4200" w:rsidP="003C4200">
      <w:pPr>
        <w:pStyle w:val="Heading4"/>
        <w:numPr>
          <w:ilvl w:val="0"/>
          <w:numId w:val="0"/>
        </w:numPr>
        <w:ind w:left="360" w:hanging="360"/>
        <w:divId w:val="1013797401"/>
      </w:pPr>
      <w:proofErr w:type="gramStart"/>
      <w:r>
        <w:rPr>
          <w:rFonts w:hint="cs"/>
          <w:rtl/>
        </w:rPr>
        <w:t xml:space="preserve">اولاً </w:t>
      </w:r>
      <w:r w:rsidR="002712B5">
        <w:rPr>
          <w:rFonts w:hint="cs"/>
          <w:rtl/>
        </w:rPr>
        <w:t>:</w:t>
      </w:r>
      <w:proofErr w:type="gramEnd"/>
      <w:r w:rsidR="002712B5">
        <w:rPr>
          <w:rFonts w:hint="cs"/>
          <w:rtl/>
        </w:rPr>
        <w:t xml:space="preserve"> </w:t>
      </w:r>
      <w:r w:rsidR="00EF6C11" w:rsidRPr="000C1FC5">
        <w:rPr>
          <w:rtl/>
        </w:rPr>
        <w:t xml:space="preserve">نظرية </w:t>
      </w:r>
      <w:r w:rsidR="00D414FB">
        <w:rPr>
          <w:rtl/>
        </w:rPr>
        <w:t xml:space="preserve">النظـم </w:t>
      </w:r>
      <w:r w:rsidR="00EF6C11" w:rsidRPr="000C1FC5">
        <w:t>(Systems Theory)</w:t>
      </w:r>
    </w:p>
    <w:p w14:paraId="356890BC" w14:textId="6694F6AF" w:rsidR="00EF6C11" w:rsidRPr="00EF6C11" w:rsidRDefault="00D414FB" w:rsidP="003C4200">
      <w:pPr>
        <w:spacing w:after="0"/>
        <w:divId w:val="1013797401"/>
        <w:rPr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تُعـد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نظرية النظم </w:t>
      </w:r>
      <w:r>
        <w:rPr>
          <w:rFonts w:ascii="Sakkal Majalla" w:hAnsi="Sakkal Majalla" w:cs="Sakkal Majalla"/>
          <w:sz w:val="28"/>
          <w:szCs w:val="28"/>
          <w:rtl/>
        </w:rPr>
        <w:t xml:space="preserve">واحـدة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من النظريات الإدارية العامة </w:t>
      </w:r>
      <w:r>
        <w:rPr>
          <w:rFonts w:ascii="Sakkal Majalla" w:hAnsi="Sakkal Majalla" w:cs="Sakkal Majalla"/>
          <w:sz w:val="28"/>
          <w:szCs w:val="28"/>
          <w:rtl/>
        </w:rPr>
        <w:t xml:space="preserve">التـي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تُنظر إلى المنظمة </w:t>
      </w:r>
      <w:r>
        <w:rPr>
          <w:rFonts w:ascii="Sakkal Majalla" w:hAnsi="Sakkal Majalla" w:cs="Sakkal Majalla"/>
          <w:sz w:val="28"/>
          <w:szCs w:val="28"/>
          <w:rtl/>
        </w:rPr>
        <w:t xml:space="preserve">كـنظام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>مفتوح يتفاعل مع البيئة المحيطة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هذه </w:t>
      </w:r>
      <w:r>
        <w:rPr>
          <w:rFonts w:ascii="Sakkal Majalla" w:hAnsi="Sakkal Majalla" w:cs="Sakkal Majalla"/>
          <w:sz w:val="28"/>
          <w:szCs w:val="28"/>
          <w:rtl/>
        </w:rPr>
        <w:t xml:space="preserve">النظـرية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تنظر إلى </w:t>
      </w:r>
      <w:r>
        <w:rPr>
          <w:rFonts w:ascii="Sakkal Majalla" w:hAnsi="Sakkal Majalla" w:cs="Sakkal Majalla"/>
          <w:sz w:val="28"/>
          <w:szCs w:val="28"/>
          <w:rtl/>
        </w:rPr>
        <w:t xml:space="preserve">الـنظام باعتبـاره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مكونًا يتكون </w:t>
      </w:r>
      <w:r>
        <w:rPr>
          <w:rFonts w:ascii="Sakkal Majalla" w:hAnsi="Sakkal Majalla" w:cs="Sakkal Majalla"/>
          <w:sz w:val="28"/>
          <w:szCs w:val="28"/>
          <w:rtl/>
        </w:rPr>
        <w:t xml:space="preserve">مـن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عدة </w:t>
      </w:r>
      <w:r>
        <w:rPr>
          <w:rFonts w:ascii="Sakkal Majalla" w:hAnsi="Sakkal Majalla" w:cs="Sakkal Majalla"/>
          <w:sz w:val="28"/>
          <w:szCs w:val="28"/>
          <w:rtl/>
        </w:rPr>
        <w:t xml:space="preserve">عـناصر مترابـطة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تشمل </w:t>
      </w:r>
      <w:r>
        <w:rPr>
          <w:rFonts w:ascii="Sakkal Majalla" w:hAnsi="Sakkal Majalla" w:cs="Sakkal Majalla"/>
          <w:sz w:val="28"/>
          <w:szCs w:val="28"/>
          <w:rtl/>
        </w:rPr>
        <w:t>الـمدخلات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>، العمليات، المخرجات، والتغذية الراجع</w:t>
      </w:r>
      <w:r w:rsidR="00EF6C11">
        <w:rPr>
          <w:rFonts w:ascii="Sakkal Majalla" w:hAnsi="Sakkal Majalla" w:cs="Sakkal Majalla" w:hint="cs"/>
          <w:sz w:val="28"/>
          <w:szCs w:val="28"/>
          <w:rtl/>
        </w:rPr>
        <w:t xml:space="preserve">ة </w:t>
      </w:r>
      <w:r w:rsidR="00EF6C11" w:rsidRPr="00A70F91">
        <w:rPr>
          <w:rtl/>
        </w:rPr>
        <w:t>(القرني، 2021)</w:t>
      </w:r>
      <w:r w:rsidR="001F526F">
        <w:rPr>
          <w:rFonts w:hint="cs"/>
          <w:rtl/>
        </w:rPr>
        <w:t>.</w:t>
      </w:r>
    </w:p>
    <w:p w14:paraId="078552C5" w14:textId="009645A8" w:rsidR="00EF6C11" w:rsidRPr="00EF6C11" w:rsidRDefault="00EF6C11" w:rsidP="00EF6C11">
      <w:pPr>
        <w:numPr>
          <w:ilvl w:val="0"/>
          <w:numId w:val="54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EF6C11">
        <w:rPr>
          <w:rFonts w:ascii="Sakkal Majalla" w:hAnsi="Sakkal Majalla" w:cs="Sakkal Majalla"/>
          <w:b/>
          <w:bCs/>
          <w:sz w:val="28"/>
          <w:szCs w:val="28"/>
          <w:rtl/>
        </w:rPr>
        <w:t>المدخلات</w:t>
      </w:r>
      <w:r w:rsidRPr="00EF6C11">
        <w:rPr>
          <w:rFonts w:ascii="Sakkal Majalla" w:hAnsi="Sakkal Majalla" w:cs="Sakkal Majalla"/>
          <w:b/>
          <w:bCs/>
          <w:sz w:val="28"/>
          <w:szCs w:val="28"/>
        </w:rPr>
        <w:t xml:space="preserve"> (Inputs)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هـي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الموارد والمعلومات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والعوامـل التـي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تدخل إلى النظام من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الـبيئة المـحيطة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مثل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مـوارد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المشروع،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الـبيانات </w:t>
      </w:r>
      <w:r w:rsidRPr="00EF6C11">
        <w:rPr>
          <w:rFonts w:ascii="Sakkal Majalla" w:hAnsi="Sakkal Majalla" w:cs="Sakkal Majalla"/>
          <w:sz w:val="28"/>
          <w:szCs w:val="28"/>
          <w:rtl/>
        </w:rPr>
        <w:t>المتاحة، فريق العمل، والتقنيات المستخدمة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20C4F435" w14:textId="1E74EF24" w:rsidR="00EF6C11" w:rsidRPr="00EF6C11" w:rsidRDefault="00EF6C11" w:rsidP="00EF6C11">
      <w:pPr>
        <w:numPr>
          <w:ilvl w:val="0"/>
          <w:numId w:val="54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EF6C11">
        <w:rPr>
          <w:rFonts w:ascii="Sakkal Majalla" w:hAnsi="Sakkal Majalla" w:cs="Sakkal Majalla"/>
          <w:b/>
          <w:bCs/>
          <w:sz w:val="28"/>
          <w:szCs w:val="28"/>
          <w:rtl/>
        </w:rPr>
        <w:t>العمليات</w:t>
      </w:r>
      <w:r w:rsidRPr="00EF6C11">
        <w:rPr>
          <w:rFonts w:ascii="Sakkal Majalla" w:hAnsi="Sakkal Majalla" w:cs="Sakkal Majalla"/>
          <w:b/>
          <w:bCs/>
          <w:sz w:val="28"/>
          <w:szCs w:val="28"/>
        </w:rPr>
        <w:t xml:space="preserve"> (Processes)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هي الأنشطة والإجراءات التي يقوم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بـها النـظام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لتحويل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المدخـلات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إلى نتائج، وفي سياقنا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يـمكن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أن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تمـثل منهجيـة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إدارة المشروع والمهام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المـنفذة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خلال دورة حياة </w:t>
      </w:r>
      <w:r w:rsidR="00D414FB">
        <w:rPr>
          <w:rFonts w:ascii="Sakkal Majalla" w:hAnsi="Sakkal Majalla" w:cs="Sakkal Majalla"/>
          <w:sz w:val="28"/>
          <w:szCs w:val="28"/>
          <w:rtl/>
        </w:rPr>
        <w:t>الـمشروع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3ED96846" w14:textId="6AEE0928" w:rsidR="00EF6C11" w:rsidRPr="00EF6C11" w:rsidRDefault="00EF6C11" w:rsidP="00EF6C11">
      <w:pPr>
        <w:numPr>
          <w:ilvl w:val="0"/>
          <w:numId w:val="54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EF6C11">
        <w:rPr>
          <w:rFonts w:ascii="Sakkal Majalla" w:hAnsi="Sakkal Majalla" w:cs="Sakkal Majalla"/>
          <w:b/>
          <w:bCs/>
          <w:sz w:val="28"/>
          <w:szCs w:val="28"/>
          <w:rtl/>
        </w:rPr>
        <w:t>المخرجات</w:t>
      </w:r>
      <w:r w:rsidRPr="00EF6C11">
        <w:rPr>
          <w:rFonts w:ascii="Sakkal Majalla" w:hAnsi="Sakkal Majalla" w:cs="Sakkal Majalla"/>
          <w:b/>
          <w:bCs/>
          <w:sz w:val="28"/>
          <w:szCs w:val="28"/>
        </w:rPr>
        <w:t xml:space="preserve"> (Outputs)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هي النتائج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النهـائية الـتي يحقـقها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النظام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وتخـرج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إلى البيئة، مثل </w:t>
      </w:r>
      <w:proofErr w:type="spellStart"/>
      <w:r w:rsidRPr="00EF6C11">
        <w:rPr>
          <w:rFonts w:ascii="Sakkal Majalla" w:hAnsi="Sakkal Majalla" w:cs="Sakkal Majalla"/>
          <w:sz w:val="28"/>
          <w:szCs w:val="28"/>
          <w:rtl/>
        </w:rPr>
        <w:t>تسليمات</w:t>
      </w:r>
      <w:proofErr w:type="spellEnd"/>
      <w:r w:rsidRPr="00EF6C1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المشـروع </w:t>
      </w:r>
      <w:r w:rsidRPr="00EF6C11">
        <w:rPr>
          <w:rFonts w:ascii="Sakkal Majalla" w:hAnsi="Sakkal Majalla" w:cs="Sakkal Majalla"/>
          <w:sz w:val="28"/>
          <w:szCs w:val="28"/>
          <w:rtl/>
        </w:rPr>
        <w:t>النهائية، تقارير الأداء، وتحقيق أهداف المشروع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35822929" w14:textId="5C8A2840" w:rsidR="00EF6C11" w:rsidRPr="00EF6C11" w:rsidRDefault="00EF6C11" w:rsidP="00EF6C11">
      <w:pPr>
        <w:numPr>
          <w:ilvl w:val="0"/>
          <w:numId w:val="54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EF6C11">
        <w:rPr>
          <w:rFonts w:ascii="Sakkal Majalla" w:hAnsi="Sakkal Majalla" w:cs="Sakkal Majalla"/>
          <w:b/>
          <w:bCs/>
          <w:sz w:val="28"/>
          <w:szCs w:val="28"/>
          <w:rtl/>
        </w:rPr>
        <w:t>التغذية الراجعة</w:t>
      </w:r>
      <w:r w:rsidRPr="00EF6C11">
        <w:rPr>
          <w:rFonts w:ascii="Sakkal Majalla" w:hAnsi="Sakkal Majalla" w:cs="Sakkal Majalla"/>
          <w:b/>
          <w:bCs/>
          <w:sz w:val="28"/>
          <w:szCs w:val="28"/>
        </w:rPr>
        <w:t xml:space="preserve"> (Feedback)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هي المعلومات المرتدة من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الـبيئة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أو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نتـائج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المخرجات التي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تستـخدمها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المنظمة </w:t>
      </w:r>
      <w:r w:rsidR="00D414FB">
        <w:rPr>
          <w:rFonts w:ascii="Sakkal Majalla" w:hAnsi="Sakkal Majalla" w:cs="Sakkal Majalla"/>
          <w:sz w:val="28"/>
          <w:szCs w:val="28"/>
          <w:rtl/>
        </w:rPr>
        <w:t>لـتحسين العمـليات المستقبـلية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، مثل مراجعة دروس المشروع المستفادة وإعادة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توظيـفها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في مشاريع </w:t>
      </w:r>
      <w:r w:rsidR="00D414FB">
        <w:rPr>
          <w:rFonts w:ascii="Sakkal Majalla" w:hAnsi="Sakkal Majalla" w:cs="Sakkal Majalla"/>
          <w:sz w:val="28"/>
          <w:szCs w:val="28"/>
          <w:rtl/>
        </w:rPr>
        <w:t>لاحقـة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5D71DAAA" w14:textId="420C73FE" w:rsidR="00EF6C11" w:rsidRDefault="00EF6C11" w:rsidP="00EF6C11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  <w:rtl/>
        </w:rPr>
      </w:pPr>
      <w:r w:rsidRPr="00EF6C11">
        <w:rPr>
          <w:rFonts w:ascii="Sakkal Majalla" w:hAnsi="Sakkal Majalla" w:cs="Sakkal Majalla"/>
          <w:sz w:val="28"/>
          <w:szCs w:val="28"/>
          <w:rtl/>
        </w:rPr>
        <w:t xml:space="preserve">وفق هذه </w:t>
      </w:r>
      <w:r w:rsidR="00D414FB">
        <w:rPr>
          <w:rFonts w:ascii="Sakkal Majalla" w:hAnsi="Sakkal Majalla" w:cs="Sakkal Majalla"/>
          <w:sz w:val="28"/>
          <w:szCs w:val="28"/>
          <w:rtl/>
        </w:rPr>
        <w:t>الـنظرية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يُعـدّ نـجاح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إدارة المشاريع مرهونًا بتحقيق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الـتوازن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والتناسق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بـين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هذه المكونات </w:t>
      </w:r>
      <w:r w:rsidR="00D414FB">
        <w:rPr>
          <w:rFonts w:ascii="Sakkal Majalla" w:hAnsi="Sakkal Majalla" w:cs="Sakkal Majalla"/>
          <w:sz w:val="28"/>
          <w:szCs w:val="28"/>
          <w:rtl/>
        </w:rPr>
        <w:t>الأربـعة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، فضلًا عن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التكيـف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المستمر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مـع </w:t>
      </w:r>
      <w:r w:rsidRPr="00EF6C11">
        <w:rPr>
          <w:rFonts w:ascii="Sakkal Majalla" w:hAnsi="Sakkal Majalla" w:cs="Sakkal Majalla"/>
          <w:sz w:val="28"/>
          <w:szCs w:val="28"/>
          <w:rtl/>
        </w:rPr>
        <w:t>البيئة الخارجية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48D832EA" w14:textId="27820B9C" w:rsidR="00EF6C11" w:rsidRPr="00EF6C11" w:rsidRDefault="00EF6C11" w:rsidP="00C10449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EF6C11">
        <w:rPr>
          <w:rFonts w:ascii="Sakkal Majalla" w:hAnsi="Sakkal Majalla" w:cs="Sakkal Majalla"/>
          <w:b/>
          <w:bCs/>
          <w:sz w:val="26"/>
          <w:szCs w:val="26"/>
          <w:rtl/>
        </w:rPr>
        <w:t xml:space="preserve">في </w:t>
      </w:r>
      <w:r w:rsidR="00D414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إطـار </w:t>
      </w:r>
      <w:r w:rsidRPr="00EF6C11">
        <w:rPr>
          <w:rFonts w:ascii="Sakkal Majalla" w:hAnsi="Sakkal Majalla" w:cs="Sakkal Majalla"/>
          <w:b/>
          <w:bCs/>
          <w:sz w:val="26"/>
          <w:szCs w:val="26"/>
          <w:rtl/>
        </w:rPr>
        <w:t xml:space="preserve">تطبيق نظرية النظم </w:t>
      </w:r>
      <w:r w:rsidR="00D414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علـى </w:t>
      </w:r>
      <w:r w:rsidRPr="00EF6C11">
        <w:rPr>
          <w:rFonts w:ascii="Sakkal Majalla" w:hAnsi="Sakkal Majalla" w:cs="Sakkal Majalla"/>
          <w:b/>
          <w:bCs/>
          <w:sz w:val="26"/>
          <w:szCs w:val="26"/>
          <w:rtl/>
        </w:rPr>
        <w:t xml:space="preserve">إدارة </w:t>
      </w:r>
      <w:r w:rsidR="00D414FB">
        <w:rPr>
          <w:rFonts w:ascii="Sakkal Majalla" w:hAnsi="Sakkal Majalla" w:cs="Sakkal Majalla"/>
          <w:b/>
          <w:bCs/>
          <w:sz w:val="26"/>
          <w:szCs w:val="26"/>
          <w:rtl/>
        </w:rPr>
        <w:t>المشاريـع</w:t>
      </w:r>
      <w:r w:rsidRPr="00EF6C11">
        <w:rPr>
          <w:rFonts w:ascii="Sakkal Majalla" w:hAnsi="Sakkal Majalla" w:cs="Sakkal Majalla"/>
          <w:b/>
          <w:bCs/>
          <w:sz w:val="26"/>
          <w:szCs w:val="26"/>
          <w:rtl/>
        </w:rPr>
        <w:t xml:space="preserve">، ينظر </w:t>
      </w:r>
      <w:r w:rsidR="00D414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مـدير </w:t>
      </w:r>
      <w:r w:rsidRPr="00EF6C11">
        <w:rPr>
          <w:rFonts w:ascii="Sakkal Majalla" w:hAnsi="Sakkal Majalla" w:cs="Sakkal Majalla"/>
          <w:b/>
          <w:bCs/>
          <w:sz w:val="26"/>
          <w:szCs w:val="26"/>
          <w:rtl/>
        </w:rPr>
        <w:t>المشروع إلى المشروع كوحدة ضمن نظام أكبر يتضمن المؤسسة والبيئة الخارجية</w:t>
      </w:r>
      <w:r w:rsidR="001F526F">
        <w:rPr>
          <w:rFonts w:ascii="Sakkal Majalla" w:hAnsi="Sakkal Majalla" w:cs="Sakkal Majalla"/>
          <w:b/>
          <w:bCs/>
          <w:sz w:val="26"/>
          <w:szCs w:val="26"/>
          <w:rtl/>
        </w:rPr>
        <w:t xml:space="preserve">. </w:t>
      </w:r>
      <w:r w:rsidRPr="00EF6C11">
        <w:rPr>
          <w:rFonts w:ascii="Sakkal Majalla" w:hAnsi="Sakkal Majalla" w:cs="Sakkal Majalla"/>
          <w:b/>
          <w:bCs/>
          <w:sz w:val="26"/>
          <w:szCs w:val="26"/>
          <w:rtl/>
        </w:rPr>
        <w:t xml:space="preserve">يتمثل دور </w:t>
      </w:r>
      <w:r w:rsidR="00D414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مديـر </w:t>
      </w:r>
      <w:r w:rsidRPr="00EF6C11">
        <w:rPr>
          <w:rFonts w:ascii="Sakkal Majalla" w:hAnsi="Sakkal Majalla" w:cs="Sakkal Majalla"/>
          <w:b/>
          <w:bCs/>
          <w:sz w:val="26"/>
          <w:szCs w:val="26"/>
          <w:rtl/>
        </w:rPr>
        <w:t>المشروع في ضبط المدخلات (</w:t>
      </w:r>
      <w:r w:rsidR="00D414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مـثل </w:t>
      </w:r>
      <w:r w:rsidRPr="00EF6C11">
        <w:rPr>
          <w:rFonts w:ascii="Sakkal Majalla" w:hAnsi="Sakkal Majalla" w:cs="Sakkal Majalla"/>
          <w:b/>
          <w:bCs/>
          <w:sz w:val="26"/>
          <w:szCs w:val="26"/>
          <w:rtl/>
        </w:rPr>
        <w:t xml:space="preserve">اختيار فريق مؤهل وتوفير تقنيات </w:t>
      </w:r>
      <w:r w:rsidR="00D414FB">
        <w:rPr>
          <w:rFonts w:ascii="Sakkal Majalla" w:hAnsi="Sakkal Majalla" w:cs="Sakkal Majalla"/>
          <w:b/>
          <w:bCs/>
          <w:sz w:val="26"/>
          <w:szCs w:val="26"/>
          <w:rtl/>
        </w:rPr>
        <w:t>مـلائمة</w:t>
      </w:r>
      <w:r w:rsidRPr="00EF6C11">
        <w:rPr>
          <w:rFonts w:ascii="Sakkal Majalla" w:hAnsi="Sakkal Majalla" w:cs="Sakkal Majalla"/>
          <w:b/>
          <w:bCs/>
          <w:sz w:val="26"/>
          <w:szCs w:val="26"/>
          <w:rtl/>
        </w:rPr>
        <w:t xml:space="preserve">)، </w:t>
      </w:r>
      <w:r w:rsidR="00D414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وتحـسين </w:t>
      </w:r>
      <w:r w:rsidRPr="00EF6C11">
        <w:rPr>
          <w:rFonts w:ascii="Sakkal Majalla" w:hAnsi="Sakkal Majalla" w:cs="Sakkal Majalla"/>
          <w:b/>
          <w:bCs/>
          <w:sz w:val="26"/>
          <w:szCs w:val="26"/>
          <w:rtl/>
        </w:rPr>
        <w:t>العمليات (</w:t>
      </w:r>
      <w:r w:rsidR="00D414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مثـل التخـطيط </w:t>
      </w:r>
      <w:r w:rsidRPr="00EF6C11">
        <w:rPr>
          <w:rFonts w:ascii="Sakkal Majalla" w:hAnsi="Sakkal Majalla" w:cs="Sakkal Majalla"/>
          <w:b/>
          <w:bCs/>
          <w:sz w:val="26"/>
          <w:szCs w:val="26"/>
          <w:rtl/>
        </w:rPr>
        <w:t xml:space="preserve">الفعّال والتنفيذ السلس)، بهدف تحقيق </w:t>
      </w:r>
      <w:r w:rsidR="00D414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مخـرجات </w:t>
      </w:r>
      <w:r w:rsidRPr="00EF6C11">
        <w:rPr>
          <w:rFonts w:ascii="Sakkal Majalla" w:hAnsi="Sakkal Majalla" w:cs="Sakkal Majalla"/>
          <w:b/>
          <w:bCs/>
          <w:sz w:val="26"/>
          <w:szCs w:val="26"/>
          <w:rtl/>
        </w:rPr>
        <w:t xml:space="preserve">ناجحة (مثل الالتزام </w:t>
      </w:r>
      <w:r w:rsidR="00D414FB">
        <w:rPr>
          <w:rFonts w:ascii="Sakkal Majalla" w:hAnsi="Sakkal Majalla" w:cs="Sakkal Majalla"/>
          <w:b/>
          <w:bCs/>
          <w:sz w:val="26"/>
          <w:szCs w:val="26"/>
          <w:rtl/>
        </w:rPr>
        <w:t>بالـوقت والـميزانية</w:t>
      </w:r>
      <w:r w:rsidRPr="00EF6C11">
        <w:rPr>
          <w:rFonts w:ascii="Sakkal Majalla" w:hAnsi="Sakkal Majalla" w:cs="Sakkal Majalla"/>
          <w:b/>
          <w:bCs/>
          <w:sz w:val="26"/>
          <w:szCs w:val="26"/>
          <w:rtl/>
        </w:rPr>
        <w:t xml:space="preserve">)، </w:t>
      </w:r>
      <w:r w:rsidR="00D414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مـع </w:t>
      </w:r>
    </w:p>
    <w:p w14:paraId="29262422" w14:textId="324527BB" w:rsidR="00EF6C11" w:rsidRPr="000C1FC5" w:rsidRDefault="00D414FB" w:rsidP="003C4200">
      <w:pPr>
        <w:pStyle w:val="Heading4"/>
        <w:numPr>
          <w:ilvl w:val="0"/>
          <w:numId w:val="0"/>
        </w:numPr>
        <w:ind w:left="360" w:hanging="360"/>
        <w:divId w:val="1013797401"/>
      </w:pPr>
      <w:r>
        <w:rPr>
          <w:rtl/>
        </w:rPr>
        <w:lastRenderedPageBreak/>
        <w:t>ثانيـاً</w:t>
      </w:r>
      <w:r w:rsidR="002712B5">
        <w:rPr>
          <w:rFonts w:hint="cs"/>
          <w:rtl/>
        </w:rPr>
        <w:t xml:space="preserve">: </w:t>
      </w:r>
      <w:r w:rsidR="00EF6C11" w:rsidRPr="000C1FC5">
        <w:rPr>
          <w:rtl/>
        </w:rPr>
        <w:t xml:space="preserve">دليل إدارة </w:t>
      </w:r>
      <w:r>
        <w:rPr>
          <w:rtl/>
        </w:rPr>
        <w:t xml:space="preserve">المشـاريع </w:t>
      </w:r>
      <w:r w:rsidR="00EF6C11" w:rsidRPr="000C1FC5">
        <w:t>(PMBOK Guide)</w:t>
      </w:r>
    </w:p>
    <w:p w14:paraId="3745001F" w14:textId="0A83D195" w:rsidR="00EF6C11" w:rsidRPr="00EF6C11" w:rsidRDefault="00EF6C11" w:rsidP="00EF6C11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EF6C11">
        <w:rPr>
          <w:rFonts w:ascii="Sakkal Majalla" w:hAnsi="Sakkal Majalla" w:cs="Sakkal Majalla"/>
          <w:sz w:val="28"/>
          <w:szCs w:val="28"/>
          <w:rtl/>
        </w:rPr>
        <w:t>يُعد دليل</w:t>
      </w:r>
      <w:r w:rsidRPr="00EF6C11">
        <w:rPr>
          <w:rFonts w:ascii="Sakkal Majalla" w:hAnsi="Sakkal Majalla" w:cs="Sakkal Majalla"/>
          <w:sz w:val="28"/>
          <w:szCs w:val="28"/>
        </w:rPr>
        <w:t xml:space="preserve"> PMBOK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الصادر عن معهد إدارة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المشـاريع مرجعًـا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عالميًا في مجال إدارة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الـمشاريع </w:t>
      </w:r>
      <w:r w:rsidRPr="00EF6C11">
        <w:rPr>
          <w:rFonts w:ascii="Sakkal Majalla" w:hAnsi="Sakkal Majalla" w:cs="Sakkal Majalla"/>
          <w:sz w:val="28"/>
          <w:szCs w:val="28"/>
          <w:rtl/>
        </w:rPr>
        <w:t>(معهد إدارة المشاريع، 2017)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هذا الدليل يحدد مراحل دورة حياة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الـمشروع وخـمس مجـموعات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عملية أساسية، بالإضافة إلى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عشـر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مجالات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معرفـة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تغطي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جوانـب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إدارة المشاريع </w:t>
      </w:r>
      <w:r w:rsidR="00D414FB">
        <w:rPr>
          <w:rFonts w:ascii="Sakkal Majalla" w:hAnsi="Sakkal Majalla" w:cs="Sakkal Majalla"/>
          <w:sz w:val="28"/>
          <w:szCs w:val="28"/>
          <w:rtl/>
        </w:rPr>
        <w:t>كـافة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6D2281F2" w14:textId="1E26E72C" w:rsidR="00EF6C11" w:rsidRPr="00EF6C11" w:rsidRDefault="00EF6C11" w:rsidP="00EF6C11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EF6C1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مراحل دورة حياة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المـشروع </w:t>
      </w:r>
      <w:r w:rsidRPr="00EF6C11">
        <w:rPr>
          <w:rFonts w:ascii="Sakkal Majalla" w:hAnsi="Sakkal Majalla" w:cs="Sakkal Majalla"/>
          <w:b/>
          <w:bCs/>
          <w:sz w:val="28"/>
          <w:szCs w:val="28"/>
          <w:rtl/>
        </w:rPr>
        <w:t>وفقًا لدليل</w:t>
      </w:r>
      <w:r w:rsidRPr="00EF6C11">
        <w:rPr>
          <w:rFonts w:ascii="Sakkal Majalla" w:hAnsi="Sakkal Majalla" w:cs="Sakkal Majalla"/>
          <w:b/>
          <w:bCs/>
          <w:sz w:val="28"/>
          <w:szCs w:val="28"/>
        </w:rPr>
        <w:t xml:space="preserve"> PMBOK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وأهميـة </w:t>
      </w:r>
      <w:r w:rsidRPr="00EF6C11">
        <w:rPr>
          <w:rFonts w:ascii="Sakkal Majalla" w:hAnsi="Sakkal Majalla" w:cs="Sakkal Majalla"/>
          <w:b/>
          <w:bCs/>
          <w:sz w:val="28"/>
          <w:szCs w:val="28"/>
          <w:rtl/>
        </w:rPr>
        <w:t>كل منها</w:t>
      </w:r>
      <w:r w:rsidR="00C10449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كـما </w:t>
      </w:r>
      <w:r w:rsidR="00C10449">
        <w:rPr>
          <w:rFonts w:ascii="Sakkal Majalla" w:hAnsi="Sakkal Majalla" w:cs="Sakkal Majalla" w:hint="cs"/>
          <w:sz w:val="28"/>
          <w:szCs w:val="28"/>
          <w:rtl/>
        </w:rPr>
        <w:t>يلي</w:t>
      </w:r>
      <w:r w:rsidR="002712B5">
        <w:rPr>
          <w:rFonts w:ascii="Sakkal Majalla" w:hAnsi="Sakkal Majalla" w:cs="Sakkal Majalla" w:hint="cs"/>
          <w:sz w:val="28"/>
          <w:szCs w:val="28"/>
          <w:rtl/>
        </w:rPr>
        <w:t>:</w:t>
      </w:r>
    </w:p>
    <w:p w14:paraId="5FE01533" w14:textId="3E616185" w:rsidR="00EF6C11" w:rsidRPr="00EF6C11" w:rsidRDefault="00D414FB" w:rsidP="00EF6C11">
      <w:pPr>
        <w:numPr>
          <w:ilvl w:val="0"/>
          <w:numId w:val="55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مرحـلة </w:t>
      </w:r>
      <w:r w:rsidR="00EF6C11" w:rsidRPr="00EF6C11">
        <w:rPr>
          <w:rFonts w:ascii="Sakkal Majalla" w:hAnsi="Sakkal Majalla" w:cs="Sakkal Majalla"/>
          <w:b/>
          <w:bCs/>
          <w:sz w:val="28"/>
          <w:szCs w:val="28"/>
          <w:rtl/>
        </w:rPr>
        <w:t>البدء</w:t>
      </w:r>
      <w:r w:rsidR="007249D3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="007249D3" w:rsidRPr="007249D3">
        <w:rPr>
          <w:rFonts w:ascii="Sakkal Majalla" w:hAnsi="Sakkal Majalla" w:cs="Sakkal Majalla"/>
          <w:b/>
          <w:bCs/>
          <w:sz w:val="28"/>
          <w:szCs w:val="28"/>
        </w:rPr>
        <w:t>Initiating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>
        <w:rPr>
          <w:rFonts w:ascii="Sakkal Majalla" w:hAnsi="Sakkal Majalla" w:cs="Sakkal Majalla"/>
          <w:sz w:val="28"/>
          <w:szCs w:val="28"/>
          <w:rtl/>
        </w:rPr>
        <w:t xml:space="preserve">تشـمل تحديـد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فكرة المشروع ودراسة </w:t>
      </w:r>
      <w:r>
        <w:rPr>
          <w:rFonts w:ascii="Sakkal Majalla" w:hAnsi="Sakkal Majalla" w:cs="Sakkal Majalla"/>
          <w:sz w:val="28"/>
          <w:szCs w:val="28"/>
          <w:rtl/>
        </w:rPr>
        <w:t>جـدواه أوليًـا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>، وتعريف نطاقه العام وتعيين مدير المشروع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هذه المرحلة، تُعرَّف أهداف المشروع </w:t>
      </w:r>
      <w:r>
        <w:rPr>
          <w:rFonts w:ascii="Sakkal Majalla" w:hAnsi="Sakkal Majalla" w:cs="Sakkal Majalla"/>
          <w:sz w:val="28"/>
          <w:szCs w:val="28"/>
          <w:rtl/>
        </w:rPr>
        <w:t xml:space="preserve">والمـخرجات الـمتوقعة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على نحو </w:t>
      </w:r>
      <w:r>
        <w:rPr>
          <w:rFonts w:ascii="Sakkal Majalla" w:hAnsi="Sakkal Majalla" w:cs="Sakkal Majalla"/>
          <w:sz w:val="28"/>
          <w:szCs w:val="28"/>
          <w:rtl/>
        </w:rPr>
        <w:t>مبـدئي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329A4222" w14:textId="3633E833" w:rsidR="00EF6C11" w:rsidRPr="00EF6C11" w:rsidRDefault="007249D3" w:rsidP="00EF6C11">
      <w:pPr>
        <w:spacing w:after="0" w:line="276" w:lineRule="auto"/>
        <w:ind w:left="720"/>
        <w:divId w:val="1013797401"/>
        <w:rPr>
          <w:rFonts w:ascii="Sakkal Majalla" w:hAnsi="Sakkal Majalla" w:cs="Sakkal Majalla"/>
          <w:sz w:val="28"/>
          <w:szCs w:val="28"/>
        </w:rPr>
      </w:pPr>
      <w:r w:rsidRPr="007249D3">
        <w:rPr>
          <w:rFonts w:ascii="Sakkal Majalla" w:hAnsi="Sakkal Majalla" w:cs="Sakkal Majalla" w:hint="cs"/>
          <w:sz w:val="28"/>
          <w:szCs w:val="28"/>
          <w:rtl/>
        </w:rPr>
        <w:t>و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دور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الـذكاء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>الاصطناعي</w:t>
      </w:r>
      <w:r w:rsidRPr="007249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6C11">
        <w:rPr>
          <w:rFonts w:ascii="Sakkal Majalla" w:hAnsi="Sakkal Majalla" w:cs="Sakkal Majalla"/>
          <w:sz w:val="28"/>
          <w:szCs w:val="28"/>
          <w:rtl/>
        </w:rPr>
        <w:t>في هذه المرحلة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انه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يمكن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لـلأدوات الـذكية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أن تساهم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عبـر تحلـيل البيانـات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التاريخية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والمسـاعدة فـي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اختيار المشاريع ذات الأولوية العالية أو إجراء تحليلات جدوى سريعة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بـاستخدام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>الخوارزميات</w:t>
      </w:r>
      <w:r w:rsidR="00EF6C11" w:rsidRPr="00EF6C11">
        <w:rPr>
          <w:rFonts w:ascii="Sakkal Majalla" w:hAnsi="Sakkal Majalla" w:cs="Sakkal Majalla"/>
          <w:sz w:val="28"/>
          <w:szCs w:val="28"/>
        </w:rPr>
        <w:t xml:space="preserve"> (Lee et al</w:t>
      </w:r>
      <w:r w:rsidR="001F526F">
        <w:rPr>
          <w:rFonts w:ascii="Sakkal Majalla" w:hAnsi="Sakkal Majalla" w:cs="Sakkal Majalla"/>
          <w:sz w:val="28"/>
          <w:szCs w:val="28"/>
        </w:rPr>
        <w:t>.</w:t>
      </w:r>
      <w:r w:rsidR="00EF6C11" w:rsidRPr="00EF6C11">
        <w:rPr>
          <w:rFonts w:ascii="Sakkal Majalla" w:hAnsi="Sakkal Majalla" w:cs="Sakkal Majalla"/>
          <w:sz w:val="28"/>
          <w:szCs w:val="28"/>
        </w:rPr>
        <w:t>, 2021)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62E7EED0" w14:textId="6EBBA87D" w:rsidR="00EF6C11" w:rsidRPr="00EF6C11" w:rsidRDefault="00EF6C11" w:rsidP="00EF6C11">
      <w:pPr>
        <w:numPr>
          <w:ilvl w:val="0"/>
          <w:numId w:val="55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EF6C1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مرحلة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التـخطيط </w:t>
      </w:r>
      <w:r w:rsidR="007249D3" w:rsidRPr="007249D3">
        <w:rPr>
          <w:rFonts w:ascii="Sakkal Majalla" w:hAnsi="Sakkal Majalla" w:cs="Sakkal Majalla"/>
          <w:b/>
          <w:bCs/>
          <w:sz w:val="28"/>
          <w:szCs w:val="28"/>
        </w:rPr>
        <w:t>Planning</w:t>
      </w:r>
      <w:r w:rsidR="002712B5">
        <w:rPr>
          <w:rFonts w:ascii="Sakkal Majalla" w:hAnsi="Sakkal Majalla" w:cs="Sakkal Majalla" w:hint="cs"/>
          <w:sz w:val="28"/>
          <w:szCs w:val="28"/>
          <w:rtl/>
        </w:rPr>
        <w:t xml:space="preserve">: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يـتم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وضع خطة تفصيلية تشمل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نطـاق العـمل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وجدولًا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زمـنيًا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وميزانية وخطة إدارة للمخاطر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والـموارد </w:t>
      </w:r>
      <w:r w:rsidRPr="00EF6C11">
        <w:rPr>
          <w:rFonts w:ascii="Sakkal Majalla" w:hAnsi="Sakkal Majalla" w:cs="Sakkal Majalla"/>
          <w:sz w:val="28"/>
          <w:szCs w:val="28"/>
          <w:rtl/>
        </w:rPr>
        <w:t>والاتصالات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هـذه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المرحلة تعتبر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حـجر </w:t>
      </w:r>
      <w:r w:rsidRPr="00EF6C11">
        <w:rPr>
          <w:rFonts w:ascii="Sakkal Majalla" w:hAnsi="Sakkal Majalla" w:cs="Sakkal Majalla"/>
          <w:sz w:val="28"/>
          <w:szCs w:val="28"/>
          <w:rtl/>
        </w:rPr>
        <w:t>الأساس لإدارة المشروع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76C180F1" w14:textId="2B0428B0" w:rsidR="00EF6C11" w:rsidRPr="00EF6C11" w:rsidRDefault="00EF6C11" w:rsidP="00A4374B">
      <w:pPr>
        <w:spacing w:after="0" w:line="276" w:lineRule="auto"/>
        <w:ind w:left="1440"/>
        <w:divId w:val="1013797401"/>
        <w:rPr>
          <w:rFonts w:ascii="Sakkal Majalla" w:hAnsi="Sakkal Majalla" w:cs="Sakkal Majalla"/>
          <w:sz w:val="28"/>
          <w:szCs w:val="28"/>
        </w:rPr>
      </w:pPr>
      <w:r w:rsidRPr="00EF6C11">
        <w:rPr>
          <w:rFonts w:ascii="Sakkal Majalla" w:hAnsi="Sakkal Majalla" w:cs="Sakkal Majalla"/>
          <w:sz w:val="28"/>
          <w:szCs w:val="28"/>
          <w:rtl/>
        </w:rPr>
        <w:t xml:space="preserve">يقدم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الذكـاء </w:t>
      </w:r>
      <w:proofErr w:type="gramStart"/>
      <w:r w:rsidRPr="00EF6C11">
        <w:rPr>
          <w:rFonts w:ascii="Sakkal Majalla" w:hAnsi="Sakkal Majalla" w:cs="Sakkal Majalla"/>
          <w:sz w:val="28"/>
          <w:szCs w:val="28"/>
          <w:rtl/>
        </w:rPr>
        <w:t xml:space="preserve">الاصطناعي </w:t>
      </w:r>
      <w:r w:rsidR="00A4374B">
        <w:rPr>
          <w:rFonts w:ascii="Sakkal Majalla" w:hAnsi="Sakkal Majalla" w:cs="Sakkal Majalla" w:hint="cs"/>
          <w:sz w:val="28"/>
          <w:szCs w:val="28"/>
          <w:rtl/>
        </w:rPr>
        <w:t xml:space="preserve"> في</w:t>
      </w:r>
      <w:proofErr w:type="gramEnd"/>
      <w:r w:rsidR="00A4374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هـذه المـرحلة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دعمًا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كبيـرًا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من خلال برمجيات جدولة ذكية يمكنها توقع مدة المهام بشكل أدق بناءً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علـى بيانـات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سابقة، أو نماذج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مـحاكاة لتقـدير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التكاليف والجدول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الزمنـي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بشكل أكثر </w:t>
      </w:r>
      <w:r w:rsidR="00D414FB">
        <w:rPr>
          <w:rFonts w:ascii="Sakkal Majalla" w:hAnsi="Sakkal Majalla" w:cs="Sakkal Majalla"/>
          <w:sz w:val="28"/>
          <w:szCs w:val="28"/>
          <w:rtl/>
        </w:rPr>
        <w:t>موثـوقية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787CA684" w14:textId="4F427455" w:rsidR="00EF6C11" w:rsidRPr="00EF6C11" w:rsidRDefault="00EF6C11" w:rsidP="00EF6C11">
      <w:pPr>
        <w:numPr>
          <w:ilvl w:val="0"/>
          <w:numId w:val="55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EF6C1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مرحلة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التنفـيذ </w:t>
      </w:r>
      <w:r w:rsidR="007249D3" w:rsidRPr="007249D3">
        <w:rPr>
          <w:rFonts w:ascii="Sakkal Majalla" w:hAnsi="Sakkal Majalla" w:cs="Sakkal Majalla"/>
          <w:b/>
          <w:bCs/>
          <w:sz w:val="28"/>
          <w:szCs w:val="28"/>
        </w:rPr>
        <w:t>Executing</w:t>
      </w:r>
      <w:r w:rsidR="002712B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يتم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تنفيـذ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أعمال المشروع وإدارة فرق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العـمل </w:t>
      </w:r>
      <w:r w:rsidRPr="00EF6C11">
        <w:rPr>
          <w:rFonts w:ascii="Sakkal Majalla" w:hAnsi="Sakkal Majalla" w:cs="Sakkal Majalla"/>
          <w:sz w:val="28"/>
          <w:szCs w:val="28"/>
          <w:rtl/>
        </w:rPr>
        <w:t>والموارد لإنجاز المنتجات النهائية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610D17A7" w14:textId="683CEEB1" w:rsidR="00EF6C11" w:rsidRPr="00EF6C11" w:rsidRDefault="00D414FB" w:rsidP="00A4374B">
      <w:pPr>
        <w:spacing w:after="0" w:line="276" w:lineRule="auto"/>
        <w:ind w:left="1440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يمـكن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لتقنيات الذكاء </w:t>
      </w:r>
      <w:r>
        <w:rPr>
          <w:rFonts w:ascii="Sakkal Majalla" w:hAnsi="Sakkal Majalla" w:cs="Sakkal Majalla"/>
          <w:sz w:val="28"/>
          <w:szCs w:val="28"/>
          <w:rtl/>
        </w:rPr>
        <w:t xml:space="preserve">الاصطـناعي </w:t>
      </w:r>
      <w:r w:rsidR="00A4374B">
        <w:rPr>
          <w:rFonts w:ascii="Sakkal Majalla" w:hAnsi="Sakkal Majalla" w:cs="Sakkal Majalla" w:hint="cs"/>
          <w:sz w:val="28"/>
          <w:szCs w:val="28"/>
          <w:rtl/>
        </w:rPr>
        <w:t xml:space="preserve">في </w:t>
      </w:r>
      <w:r>
        <w:rPr>
          <w:rFonts w:ascii="Sakkal Majalla" w:hAnsi="Sakkal Majalla" w:cs="Sakkal Majalla"/>
          <w:sz w:val="28"/>
          <w:szCs w:val="28"/>
          <w:rtl/>
        </w:rPr>
        <w:t xml:space="preserve">هـذه المرحـلة تحـسين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عمليات </w:t>
      </w:r>
      <w:r>
        <w:rPr>
          <w:rFonts w:ascii="Sakkal Majalla" w:hAnsi="Sakkal Majalla" w:cs="Sakkal Majalla"/>
          <w:sz w:val="28"/>
          <w:szCs w:val="28"/>
          <w:rtl/>
        </w:rPr>
        <w:t xml:space="preserve">التنفـيذ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عبر الأتمتة (مثل </w:t>
      </w:r>
      <w:r>
        <w:rPr>
          <w:rFonts w:ascii="Sakkal Majalla" w:hAnsi="Sakkal Majalla" w:cs="Sakkal Majalla"/>
          <w:sz w:val="28"/>
          <w:szCs w:val="28"/>
          <w:rtl/>
        </w:rPr>
        <w:t xml:space="preserve">استـخدام روبـوتات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البرمجية لأتمتة العمليات الروتينية) أو عبر دعم </w:t>
      </w:r>
      <w:r>
        <w:rPr>
          <w:rFonts w:ascii="Sakkal Majalla" w:hAnsi="Sakkal Majalla" w:cs="Sakkal Majalla"/>
          <w:sz w:val="28"/>
          <w:szCs w:val="28"/>
          <w:rtl/>
        </w:rPr>
        <w:t xml:space="preserve">اتخـاذ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القرار للمشاكل الطارئة (مثل التطبيقات </w:t>
      </w:r>
      <w:r>
        <w:rPr>
          <w:rFonts w:ascii="Sakkal Majalla" w:hAnsi="Sakkal Majalla" w:cs="Sakkal Majalla"/>
          <w:sz w:val="28"/>
          <w:szCs w:val="28"/>
          <w:rtl/>
        </w:rPr>
        <w:t xml:space="preserve">المـساعدة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التي تقدم توصيات لحل المشكلات </w:t>
      </w:r>
      <w:r>
        <w:rPr>
          <w:rFonts w:ascii="Sakkal Majalla" w:hAnsi="Sakkal Majalla" w:cs="Sakkal Majalla"/>
          <w:sz w:val="28"/>
          <w:szCs w:val="28"/>
          <w:rtl/>
        </w:rPr>
        <w:t xml:space="preserve">استـنادًا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إلى قواعد </w:t>
      </w:r>
      <w:r>
        <w:rPr>
          <w:rFonts w:ascii="Sakkal Majalla" w:hAnsi="Sakkal Majalla" w:cs="Sakkal Majalla"/>
          <w:sz w:val="28"/>
          <w:szCs w:val="28"/>
          <w:rtl/>
        </w:rPr>
        <w:t>معـرفية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>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4E514BB1" w14:textId="4738F9A9" w:rsidR="00EF6C11" w:rsidRPr="00EF6C11" w:rsidRDefault="00EF6C11" w:rsidP="00EF6C11">
      <w:pPr>
        <w:numPr>
          <w:ilvl w:val="0"/>
          <w:numId w:val="55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EF6C11">
        <w:rPr>
          <w:rFonts w:ascii="Sakkal Majalla" w:hAnsi="Sakkal Majalla" w:cs="Sakkal Majalla"/>
          <w:b/>
          <w:bCs/>
          <w:sz w:val="28"/>
          <w:szCs w:val="28"/>
          <w:rtl/>
        </w:rPr>
        <w:t>مرحلة المراقبة والتحكم</w:t>
      </w:r>
      <w:r w:rsidR="0079401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79401C" w:rsidRPr="0079401C">
        <w:rPr>
          <w:rFonts w:ascii="Sakkal Majalla" w:hAnsi="Sakkal Majalla" w:cs="Sakkal Majalla"/>
          <w:b/>
          <w:bCs/>
          <w:sz w:val="28"/>
          <w:szCs w:val="28"/>
        </w:rPr>
        <w:t>Monitoring and Controlling</w:t>
      </w:r>
      <w:r w:rsidR="002712B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تتداخل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زمنيـًا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مع مرحلة </w:t>
      </w:r>
      <w:r w:rsidR="00D414FB">
        <w:rPr>
          <w:rFonts w:ascii="Sakkal Majalla" w:hAnsi="Sakkal Majalla" w:cs="Sakkal Majalla"/>
          <w:sz w:val="28"/>
          <w:szCs w:val="28"/>
          <w:rtl/>
        </w:rPr>
        <w:t>التـنفيذ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، حيث يتم متابعة تقدم المشروع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ومـراقبة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الأداء مقارنةً </w:t>
      </w:r>
      <w:r w:rsidR="00D414FB">
        <w:rPr>
          <w:rFonts w:ascii="Sakkal Majalla" w:hAnsi="Sakkal Majalla" w:cs="Sakkal Majalla"/>
          <w:sz w:val="28"/>
          <w:szCs w:val="28"/>
          <w:rtl/>
        </w:rPr>
        <w:t>بالخـطة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، وضبط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الانحـرافات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من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خـلال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إجراءات </w:t>
      </w:r>
      <w:r w:rsidR="00D414FB">
        <w:rPr>
          <w:rFonts w:ascii="Sakkal Majalla" w:hAnsi="Sakkal Majalla" w:cs="Sakkal Majalla"/>
          <w:sz w:val="28"/>
          <w:szCs w:val="28"/>
          <w:rtl/>
        </w:rPr>
        <w:t>تـصحيحية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1FD19FF7" w14:textId="41AF5C7F" w:rsidR="00EF6C11" w:rsidRPr="00EF6C11" w:rsidRDefault="0079401C" w:rsidP="0079401C">
      <w:pPr>
        <w:spacing w:after="0" w:line="276" w:lineRule="auto"/>
        <w:ind w:left="1440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في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هـذه المرحلـة </w:t>
      </w:r>
      <w:r>
        <w:rPr>
          <w:rFonts w:ascii="Sakkal Majalla" w:hAnsi="Sakkal Majalla" w:cs="Sakkal Majalla" w:hint="cs"/>
          <w:sz w:val="28"/>
          <w:szCs w:val="28"/>
          <w:rtl/>
        </w:rPr>
        <w:t>ي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ظهر تأثيرات الذكاء الاصطناعي بشكل واضح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فـي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توفير تحليلات البيانات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الـضخمة والـذكاء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التنبؤي لتنبيه الفرق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بـشأن تـأخر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الجداول أو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تجـاوز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>التكاليف</w:t>
      </w:r>
      <w:r w:rsidR="001F526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كـما تسـاهم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أدوات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الذكـاء الاصـطناعي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في إدارة المخاطر عبر التنبؤ بالمخاطر قبل وقوعها واقتراح استجابات مثلى لها (الشهري </w:t>
      </w:r>
      <w:r w:rsidR="00D414FB">
        <w:rPr>
          <w:rFonts w:ascii="Sakkal Majalla" w:hAnsi="Sakkal Majalla" w:cs="Sakkal Majalla"/>
          <w:sz w:val="28"/>
          <w:szCs w:val="28"/>
          <w:rtl/>
        </w:rPr>
        <w:t>وآخـرون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>، 2023)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47F29854" w14:textId="45AF2BBE" w:rsidR="00EF6C11" w:rsidRPr="00EF6C11" w:rsidRDefault="00EF6C11" w:rsidP="00EF6C11">
      <w:pPr>
        <w:numPr>
          <w:ilvl w:val="0"/>
          <w:numId w:val="55"/>
        </w:num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</w:rPr>
      </w:pPr>
      <w:r w:rsidRPr="00EF6C1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مرحلة </w:t>
      </w:r>
      <w:r w:rsidR="00D414F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الإغـلاق </w:t>
      </w:r>
      <w:proofErr w:type="gramStart"/>
      <w:r w:rsidR="003A4966">
        <w:rPr>
          <w:rFonts w:ascii="Sakkal Majalla" w:hAnsi="Sakkal Majalla" w:cs="Sakkal Majalla"/>
          <w:b/>
          <w:bCs/>
          <w:sz w:val="28"/>
          <w:szCs w:val="28"/>
        </w:rPr>
        <w:t>Closing</w:t>
      </w:r>
      <w:r w:rsidR="003A4966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="002712B5">
        <w:rPr>
          <w:rFonts w:ascii="Sakkal Majalla" w:hAnsi="Sakkal Majalla" w:cs="Sakkal Majalla"/>
          <w:sz w:val="28"/>
          <w:szCs w:val="28"/>
          <w:rtl/>
        </w:rPr>
        <w:t>:</w:t>
      </w:r>
      <w:proofErr w:type="gramEnd"/>
      <w:r w:rsidR="002712B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يتم اختتام أعمال المشروع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رسميـًا وتسليـم المنتـجات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النهائية للعميل،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وتحريـر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الموارد وإعداد التقرير الختامي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الـذي </w:t>
      </w:r>
      <w:r w:rsidRPr="00EF6C11">
        <w:rPr>
          <w:rFonts w:ascii="Sakkal Majalla" w:hAnsi="Sakkal Majalla" w:cs="Sakkal Majalla"/>
          <w:sz w:val="28"/>
          <w:szCs w:val="28"/>
          <w:rtl/>
        </w:rPr>
        <w:t xml:space="preserve">يشمل تقييم أداء المشروع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وتـوثيق </w:t>
      </w:r>
      <w:r w:rsidRPr="00EF6C11">
        <w:rPr>
          <w:rFonts w:ascii="Sakkal Majalla" w:hAnsi="Sakkal Majalla" w:cs="Sakkal Majalla"/>
          <w:sz w:val="28"/>
          <w:szCs w:val="28"/>
          <w:rtl/>
        </w:rPr>
        <w:t>الدروس المستفادة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40CAA0F0" w14:textId="4D13D695" w:rsidR="00EF6C11" w:rsidRPr="00EF6C11" w:rsidRDefault="0079401C" w:rsidP="003A4966">
      <w:pPr>
        <w:spacing w:after="0" w:line="276" w:lineRule="auto"/>
        <w:ind w:left="1440"/>
        <w:divId w:val="1013797401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في هذه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الـمرحلة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يمكن لتقنيات الذكاء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الاصطنـاعي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دعم هذه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المرحلـة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عبر أنظمة إدارة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المعـرفة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التي تُصنّف </w:t>
      </w:r>
      <w:r w:rsidR="00D414FB">
        <w:rPr>
          <w:rFonts w:ascii="Sakkal Majalla" w:hAnsi="Sakkal Majalla" w:cs="Sakkal Majalla"/>
          <w:sz w:val="28"/>
          <w:szCs w:val="28"/>
          <w:rtl/>
        </w:rPr>
        <w:t xml:space="preserve">وتخـزن الـدروس </w:t>
      </w:r>
      <w:r w:rsidR="00EF6C11" w:rsidRPr="00EF6C11">
        <w:rPr>
          <w:rFonts w:ascii="Sakkal Majalla" w:hAnsi="Sakkal Majalla" w:cs="Sakkal Majalla"/>
          <w:sz w:val="28"/>
          <w:szCs w:val="28"/>
          <w:rtl/>
        </w:rPr>
        <w:t xml:space="preserve">المستفادة تلقائيًا وتساعد في تحسين الممارسات </w:t>
      </w:r>
      <w:r w:rsidR="00D414FB">
        <w:rPr>
          <w:rFonts w:ascii="Sakkal Majalla" w:hAnsi="Sakkal Majalla" w:cs="Sakkal Majalla"/>
          <w:sz w:val="28"/>
          <w:szCs w:val="28"/>
          <w:rtl/>
        </w:rPr>
        <w:t>المـستقبلية</w:t>
      </w:r>
      <w:r w:rsidR="001F526F">
        <w:rPr>
          <w:rFonts w:ascii="Sakkal Majalla" w:hAnsi="Sakkal Majalla" w:cs="Sakkal Majalla"/>
          <w:sz w:val="28"/>
          <w:szCs w:val="28"/>
          <w:rtl/>
        </w:rPr>
        <w:t>.</w:t>
      </w:r>
    </w:p>
    <w:p w14:paraId="27E40546" w14:textId="77777777" w:rsidR="00EF6C11" w:rsidRPr="00EF6C11" w:rsidRDefault="00EF6C11" w:rsidP="00733EDF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  <w:rtl/>
        </w:rPr>
      </w:pPr>
    </w:p>
    <w:p w14:paraId="4DF4CAC5" w14:textId="77777777" w:rsidR="00C10449" w:rsidRDefault="003A4966" w:rsidP="00C10449">
      <w:pPr>
        <w:keepNext/>
        <w:spacing w:after="0" w:line="276" w:lineRule="auto"/>
        <w:jc w:val="center"/>
        <w:divId w:val="1013797401"/>
      </w:pPr>
      <w:r>
        <w:rPr>
          <w:noProof/>
        </w:rPr>
        <w:lastRenderedPageBreak/>
        <w:drawing>
          <wp:inline distT="0" distB="0" distL="0" distR="0" wp14:anchorId="1AB5E9E4" wp14:editId="3A46F963">
            <wp:extent cx="3351779" cy="2857452"/>
            <wp:effectExtent l="0" t="0" r="127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430" cy="2864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0296E6" w14:textId="179E58FD" w:rsidR="00A11233" w:rsidRPr="00733EDF" w:rsidRDefault="00C10449" w:rsidP="00C10449">
      <w:pPr>
        <w:pStyle w:val="Caption"/>
        <w:divId w:val="1013797401"/>
      </w:pPr>
      <w:r w:rsidRPr="00C10449">
        <w:rPr>
          <w:rtl/>
        </w:rPr>
        <w:t xml:space="preserve">رسم </w:t>
      </w:r>
      <w:r w:rsidR="00D414FB">
        <w:rPr>
          <w:rtl/>
        </w:rPr>
        <w:t xml:space="preserve">توضـيحي </w:t>
      </w:r>
      <w:r w:rsidRPr="00C10449">
        <w:rPr>
          <w:rtl/>
        </w:rPr>
        <w:fldChar w:fldCharType="begin"/>
      </w:r>
      <w:r w:rsidRPr="00C10449">
        <w:rPr>
          <w:rtl/>
        </w:rPr>
        <w:instrText xml:space="preserve"> </w:instrText>
      </w:r>
      <w:r w:rsidRPr="00C10449">
        <w:instrText>SEQ</w:instrText>
      </w:r>
      <w:r w:rsidRPr="00C10449">
        <w:rPr>
          <w:rtl/>
        </w:rPr>
        <w:instrText xml:space="preserve"> رسم_توضيحي \* </w:instrText>
      </w:r>
      <w:r w:rsidRPr="00C10449">
        <w:instrText>ARABIC</w:instrText>
      </w:r>
      <w:r w:rsidRPr="00C10449">
        <w:rPr>
          <w:rtl/>
        </w:rPr>
        <w:instrText xml:space="preserve"> </w:instrText>
      </w:r>
      <w:r w:rsidRPr="00C10449">
        <w:rPr>
          <w:rtl/>
        </w:rPr>
        <w:fldChar w:fldCharType="separate"/>
      </w:r>
      <w:r w:rsidR="00EE2FBC">
        <w:rPr>
          <w:noProof/>
          <w:rtl/>
        </w:rPr>
        <w:t>2</w:t>
      </w:r>
      <w:r w:rsidRPr="00C10449">
        <w:rPr>
          <w:rtl/>
        </w:rPr>
        <w:fldChar w:fldCharType="end"/>
      </w:r>
      <w:r w:rsidRPr="00C10449">
        <w:rPr>
          <w:rFonts w:hint="cs"/>
          <w:rtl/>
        </w:rPr>
        <w:t xml:space="preserve"> </w:t>
      </w:r>
      <w:r w:rsidRPr="00C10449">
        <w:rPr>
          <w:rFonts w:hint="eastAsia"/>
          <w:rtl/>
        </w:rPr>
        <w:t>دورة</w:t>
      </w:r>
      <w:r w:rsidRPr="00C10449">
        <w:rPr>
          <w:rtl/>
        </w:rPr>
        <w:t xml:space="preserve"> </w:t>
      </w:r>
      <w:r w:rsidRPr="00C10449">
        <w:rPr>
          <w:rFonts w:hint="eastAsia"/>
          <w:rtl/>
        </w:rPr>
        <w:t>حياة</w:t>
      </w:r>
      <w:r w:rsidRPr="00C10449">
        <w:rPr>
          <w:rtl/>
        </w:rPr>
        <w:t xml:space="preserve"> </w:t>
      </w:r>
      <w:r w:rsidR="00D414FB">
        <w:rPr>
          <w:rtl/>
        </w:rPr>
        <w:t xml:space="preserve">المـشروع </w:t>
      </w:r>
      <w:r w:rsidRPr="00C10449">
        <w:rPr>
          <w:rFonts w:hint="eastAsia"/>
          <w:rtl/>
        </w:rPr>
        <w:t>وفقًا</w:t>
      </w:r>
      <w:r w:rsidRPr="00C10449">
        <w:rPr>
          <w:rtl/>
        </w:rPr>
        <w:t xml:space="preserve"> </w:t>
      </w:r>
      <w:r w:rsidR="00D414FB">
        <w:rPr>
          <w:rtl/>
        </w:rPr>
        <w:t xml:space="preserve">لـدليل </w:t>
      </w:r>
      <w:r w:rsidRPr="00C10449">
        <w:t>PMBOK</w:t>
      </w:r>
    </w:p>
    <w:p w14:paraId="5D5AEE04" w14:textId="77777777" w:rsidR="0013718D" w:rsidRDefault="0013718D" w:rsidP="00733EDF">
      <w:pPr>
        <w:spacing w:after="0" w:line="276" w:lineRule="auto"/>
        <w:divId w:val="1013797401"/>
        <w:rPr>
          <w:rFonts w:ascii="Sakkal Majalla" w:hAnsi="Sakkal Majalla" w:cs="Sakkal Majalla"/>
          <w:sz w:val="28"/>
          <w:szCs w:val="28"/>
          <w:rtl/>
        </w:rPr>
      </w:pPr>
    </w:p>
    <w:p w14:paraId="315F2545" w14:textId="1BA615C9" w:rsidR="003C4200" w:rsidRPr="00C10449" w:rsidRDefault="00D414FB" w:rsidP="00C10449">
      <w:pPr>
        <w:spacing w:after="0" w:line="276" w:lineRule="auto"/>
        <w:divId w:val="1013797401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>وبـهذا</w:t>
      </w:r>
      <w:r w:rsidR="003C4200" w:rsidRPr="003C420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، فإن 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دمـج </w:t>
      </w:r>
      <w:r w:rsidR="003C4200" w:rsidRPr="003C420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تقنيات 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الذكـاء </w:t>
      </w:r>
      <w:r w:rsidR="003C4200" w:rsidRPr="003C4200">
        <w:rPr>
          <w:rFonts w:ascii="Sakkal Majalla" w:hAnsi="Sakkal Majalla" w:cs="Sakkal Majalla"/>
          <w:b/>
          <w:bCs/>
          <w:sz w:val="28"/>
          <w:szCs w:val="28"/>
          <w:rtl/>
        </w:rPr>
        <w:t>الاصطناعي ضمن إطار</w:t>
      </w:r>
      <w:r w:rsidR="003C4200" w:rsidRPr="003C4200">
        <w:rPr>
          <w:rFonts w:ascii="Sakkal Majalla" w:hAnsi="Sakkal Majalla" w:cs="Sakkal Majalla"/>
          <w:b/>
          <w:bCs/>
          <w:sz w:val="28"/>
          <w:szCs w:val="28"/>
        </w:rPr>
        <w:t xml:space="preserve"> PMBOK </w:t>
      </w:r>
      <w:r w:rsidR="003C4200" w:rsidRPr="003C420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يفتح 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المـجال </w:t>
      </w:r>
      <w:r w:rsidR="003C4200" w:rsidRPr="003C420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أمام إعادة تعريف 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آلـيات </w:t>
      </w:r>
      <w:r w:rsidR="003C4200" w:rsidRPr="003C420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إدارة المشاريع، بحيث 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تـصبح </w:t>
      </w:r>
      <w:r w:rsidR="003C4200" w:rsidRPr="003C420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أكثر دقة ومرونة واستجابة 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>لـلتحديات</w:t>
      </w:r>
      <w:r w:rsidR="003C4200" w:rsidRPr="003C420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، مما يعزز من قيمة الدليل 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كمـرجع </w:t>
      </w:r>
      <w:r w:rsidR="003C4200" w:rsidRPr="003C420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عالمي قادر 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علـى </w:t>
      </w:r>
      <w:r w:rsidR="003C4200" w:rsidRPr="003C420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التكيف مع متطلبات الثورة 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>الصناعيـة الرابـعة</w:t>
      </w:r>
      <w:r w:rsidR="001F526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. </w:t>
      </w:r>
    </w:p>
    <w:p w14:paraId="05B28F3B" w14:textId="673C4EFF" w:rsidR="003C4200" w:rsidRPr="003C4200" w:rsidRDefault="003C4200" w:rsidP="003C4200">
      <w:pPr>
        <w:pStyle w:val="Heading4"/>
        <w:numPr>
          <w:ilvl w:val="0"/>
          <w:numId w:val="0"/>
        </w:numPr>
        <w:ind w:left="360" w:hanging="360"/>
        <w:divId w:val="1013797401"/>
      </w:pPr>
      <w:r>
        <w:rPr>
          <w:rFonts w:hint="cs"/>
          <w:rtl/>
        </w:rPr>
        <w:t>ثالثاً</w:t>
      </w:r>
      <w:r w:rsidR="002712B5">
        <w:rPr>
          <w:rFonts w:hint="cs"/>
          <w:rtl/>
        </w:rPr>
        <w:t xml:space="preserve">: </w:t>
      </w:r>
      <w:r w:rsidRPr="003C4200">
        <w:rPr>
          <w:rtl/>
        </w:rPr>
        <w:t xml:space="preserve">نموذج </w:t>
      </w:r>
      <w:r w:rsidR="00D414FB">
        <w:rPr>
          <w:rtl/>
        </w:rPr>
        <w:t xml:space="preserve">الجاهـزية التكنولوجـية </w:t>
      </w:r>
      <w:r w:rsidRPr="003C4200">
        <w:t>(Technology Readiness Model)</w:t>
      </w:r>
    </w:p>
    <w:p w14:paraId="22722340" w14:textId="53C86315" w:rsidR="003C4200" w:rsidRPr="003C4200" w:rsidRDefault="003C4200" w:rsidP="003C4200">
      <w:pPr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نموذج الجاهزية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التكنـولوجية هـو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أداة حيوية لتقييم استعداد الأفراد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والمـؤسسات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لتبني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واستـخدام التقـنيات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الحديثة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مثـل الذكـاء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الاصطناعي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(AI)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وقد تم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تـطوير هـذا النـموذج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لأول مرة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مـن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قبل </w:t>
      </w:r>
      <w:proofErr w:type="spellStart"/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باراسورمان</w:t>
      </w:r>
      <w:proofErr w:type="spellEnd"/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 وزملائه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فـي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عام 2000، ويشمل أربعة أبعاد رئيسية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تساهـم فـي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تحديد استعداد الأفراد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والمؤسسـات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لتقبل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التكنولوجـيا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(Parasuraman, 2000)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في هذا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السـياق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يوفر نموذج الجاهزية التكنولوجية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فهمـاً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أعمق لأسباب نجاح أو فشل تطبيق الذكاء الاصطناعي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فـي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إدارة المشاريع عبر المؤسسات المختلفة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بالنظر إلى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التـحول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الرقمي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السـريع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في المملكة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العربـية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السعودية ضمن رؤية 2030،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يـمثل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هذا النموذج أداة تحليلية لفهم العوامل التي تؤثر في قدرة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المؤسسـات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على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دمـج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الذكاء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الاصطنـاعي فـي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عملياتها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0FBF0C12" w14:textId="3F44009C" w:rsidR="003C4200" w:rsidRPr="003C4200" w:rsidRDefault="003C4200" w:rsidP="00C10449">
      <w:pPr>
        <w:pStyle w:val="Heading3"/>
        <w:divId w:val="1013797401"/>
        <w:rPr>
          <w:rFonts w:eastAsiaTheme="minorEastAsia"/>
        </w:rPr>
      </w:pPr>
      <w:bookmarkStart w:id="42" w:name="_Toc215434949"/>
      <w:r w:rsidRPr="003C4200">
        <w:rPr>
          <w:rFonts w:eastAsiaTheme="minorEastAsia"/>
          <w:rtl/>
        </w:rPr>
        <w:t xml:space="preserve">عناصر </w:t>
      </w:r>
      <w:r w:rsidR="00D414FB">
        <w:rPr>
          <w:rFonts w:eastAsiaTheme="minorEastAsia"/>
          <w:rtl/>
        </w:rPr>
        <w:t xml:space="preserve">نـموذج </w:t>
      </w:r>
      <w:r w:rsidRPr="003C4200">
        <w:rPr>
          <w:rFonts w:eastAsiaTheme="minorEastAsia"/>
          <w:rtl/>
        </w:rPr>
        <w:t xml:space="preserve">الجاهزية </w:t>
      </w:r>
      <w:r w:rsidR="00D414FB">
        <w:rPr>
          <w:rFonts w:eastAsiaTheme="minorEastAsia"/>
          <w:rtl/>
        </w:rPr>
        <w:t>التـكنولوجية</w:t>
      </w:r>
      <w:bookmarkEnd w:id="42"/>
    </w:p>
    <w:p w14:paraId="2F3EBC66" w14:textId="081EE1A2" w:rsidR="003C4200" w:rsidRPr="003C4200" w:rsidRDefault="003C4200" w:rsidP="003C4200">
      <w:pPr>
        <w:numPr>
          <w:ilvl w:val="0"/>
          <w:numId w:val="69"/>
        </w:numPr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3C420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الجاهزية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المؤسسيـة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br/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الجاهزية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المؤسسيـة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تمثل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استـعداد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المنظمة الثقافي والإداري لتبني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التكنولوجـيا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تشمل هذه الجاهزية عدة عوامل</w:t>
      </w:r>
      <w:r w:rsidR="002712B5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:</w:t>
      </w:r>
    </w:p>
    <w:p w14:paraId="14CE4ED4" w14:textId="156C3594" w:rsidR="003C4200" w:rsidRPr="003C4200" w:rsidRDefault="00D414FB" w:rsidP="003C4200">
      <w:pPr>
        <w:numPr>
          <w:ilvl w:val="1"/>
          <w:numId w:val="69"/>
        </w:numPr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الـثقافة التنـظيمية</w:t>
      </w:r>
      <w:r w:rsidR="002712B5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: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يتضمن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ذلـك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مدى انفتاح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الـمنظمة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على التغيير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والتطـور الـرقمي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الثقافـة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التنظيمية التي تشجع على الابتكار والتعلم تلعب دورًا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أساسيًـا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في تبني الذكاء الاصطناعي بنجاح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على سبيل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الـمثال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تؤكد دراسات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مثـل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تلك التي أجراها </w:t>
      </w:r>
      <w:r w:rsidR="003C4200" w:rsidRPr="003C420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الشهري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وزمـلاؤه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(2023) على أن إدراك العاملين في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الـقطاع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الحكومي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لأهـمية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الذكاء الاصطناعي يعزز من فرص تبني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هـذه التقنـيات بفعـالية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(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الشهـري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، 2023)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49B2D037" w14:textId="254FA550" w:rsidR="003C4200" w:rsidRPr="003C4200" w:rsidRDefault="003C4200" w:rsidP="003C4200">
      <w:pPr>
        <w:numPr>
          <w:ilvl w:val="1"/>
          <w:numId w:val="69"/>
        </w:numPr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3C420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lastRenderedPageBreak/>
        <w:t>الدعم الإداري</w:t>
      </w:r>
      <w:r w:rsidR="002712B5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: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يعد دعم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القـيادة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العليا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أمرًـا حاسمـًا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لضمان انتقال سلس إلى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استـخدام الـذكاء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الاصطناعي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تشـير </w:t>
      </w:r>
      <w:proofErr w:type="gramStart"/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دراسة </w:t>
      </w:r>
      <w:r w:rsidR="00943687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3C420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14:ligatures w14:val="none"/>
        </w:rPr>
        <w:t>Alayed</w:t>
      </w:r>
      <w:proofErr w:type="spellEnd"/>
      <w:proofErr w:type="gramEnd"/>
      <w:r w:rsidRPr="003C420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(2025)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إلـى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أن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الدعـم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الإداري يشكل عاملاً رئيسيًا في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تسـهيل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دمج تقنيات الذكاء الاصطناعي في ممارسات إدارة المشاريع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</w:t>
      </w:r>
      <w:proofErr w:type="spellStart"/>
      <w:r w:rsidRPr="003C420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Alayed</w:t>
      </w:r>
      <w:proofErr w:type="spellEnd"/>
      <w:r w:rsidRPr="003C420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, 2025)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6BEAA678" w14:textId="34755BA9" w:rsidR="003C4200" w:rsidRPr="003C4200" w:rsidRDefault="003C4200" w:rsidP="003C4200">
      <w:pPr>
        <w:numPr>
          <w:ilvl w:val="0"/>
          <w:numId w:val="69"/>
        </w:numPr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3C420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الجاهزية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التكنولوجـية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br/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يشير هذا البُعد إلى قدرة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المؤسسـة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على توفير بنية تحتية تقنيّة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تدعـم تطـبيق تقنـيات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الذكاء الاصطناعي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مـن العـوامل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الرئيسية التي تساهم في الجاهزية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التكنولوجيـة</w:t>
      </w:r>
      <w:r w:rsidR="002712B5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:</w:t>
      </w:r>
    </w:p>
    <w:p w14:paraId="2401374A" w14:textId="32EAFE54" w:rsidR="003C4200" w:rsidRPr="003C4200" w:rsidRDefault="00D414FB" w:rsidP="003C4200">
      <w:pPr>
        <w:numPr>
          <w:ilvl w:val="1"/>
          <w:numId w:val="69"/>
        </w:numPr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الـبنية </w:t>
      </w:r>
      <w:r w:rsidR="003C4200" w:rsidRPr="003C420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التحتية التقنية</w:t>
      </w:r>
      <w:r w:rsidR="002712B5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: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توافـر الأنـظمة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الرقمية الحديثة، مثل الشبكات السحابية المتقدمة، يعد أحد أبرز العوامل التي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تسهـم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في نجاح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دمـج الـذكاء الاصطـناعي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(Kazim et al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.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, 2025)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تـوفر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هذه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الـبنية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الأساسية منصات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فعّالـة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لاستقبال أدوات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الـذكاء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الاصطناعي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5DB2E8B9" w14:textId="678643D7" w:rsidR="003C4200" w:rsidRPr="003C4200" w:rsidRDefault="003C4200" w:rsidP="003C4200">
      <w:pPr>
        <w:numPr>
          <w:ilvl w:val="1"/>
          <w:numId w:val="69"/>
        </w:numPr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3C420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أمن المعلومات</w:t>
      </w:r>
      <w:r w:rsidR="002712B5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: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تأمين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البيانـات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وحمايتها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مـن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التهديدات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المـحتملة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يشكل تحديًا هامًا في تطبيق الذكاء الاصطناعي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كمـا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يجب أن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تـكون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الأنظمة قادرة على التكامل بسهولة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مـع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تقنيات الذكاء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الاصطـناعي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دون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التـأثير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على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الأمـن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السيبراني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(Kazim et al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.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, 2025)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3396EF0E" w14:textId="7D87AD20" w:rsidR="003C4200" w:rsidRPr="003C4200" w:rsidRDefault="003C4200" w:rsidP="003C4200">
      <w:pPr>
        <w:numPr>
          <w:ilvl w:val="0"/>
          <w:numId w:val="69"/>
        </w:numPr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3C420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جاهزية الموارد البشرية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br/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الجاهزية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البشريـة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هي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اسـتعداد الموظـفين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لاستخدام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الـذكاء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الاصطناعي والتكيف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مـع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أدواته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تشمل هذه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الجـاهزية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عدة عوامل</w:t>
      </w:r>
      <w:r w:rsidR="002712B5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:</w:t>
      </w:r>
    </w:p>
    <w:p w14:paraId="405DAA80" w14:textId="65D5040B" w:rsidR="003C4200" w:rsidRPr="003C4200" w:rsidRDefault="00D414FB" w:rsidP="003C4200">
      <w:pPr>
        <w:numPr>
          <w:ilvl w:val="1"/>
          <w:numId w:val="69"/>
        </w:numPr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الـمهارات </w:t>
      </w:r>
      <w:r w:rsidR="003C4200" w:rsidRPr="003C420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التقنية</w:t>
      </w:r>
      <w:r w:rsidR="002712B5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: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وجـود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فرق عمل متمكنة تقنيًا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يـعد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من الأسس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اللازمـة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لتحقيق النجاح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فـي تطبـيق الذكـاء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الاصطناعي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يتطلب هذا التدريب المستمر وتطوير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المـهارات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الرقمية للعاملين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6462D61A" w14:textId="43999EC2" w:rsidR="003C4200" w:rsidRPr="003C4200" w:rsidRDefault="00D414FB" w:rsidP="003C4200">
      <w:pPr>
        <w:numPr>
          <w:ilvl w:val="1"/>
          <w:numId w:val="69"/>
        </w:numPr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القـبول </w:t>
      </w:r>
      <w:r w:rsidR="003C4200" w:rsidRPr="003C420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لتعلم أدوات </w:t>
      </w:r>
      <w:r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الذكـاء </w:t>
      </w:r>
      <w:r w:rsidR="003C4200" w:rsidRPr="003C420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الاصطناعي</w:t>
      </w:r>
      <w:r w:rsidR="002712B5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: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الموظفون الذين يمتلكون استعدادًا لتعلم التكنولوجيا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الجـديدة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يسهمون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بشكـل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أكبر في نجاح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تطـبيق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الذكاء الاصطناعي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</w:t>
      </w:r>
      <w:proofErr w:type="spellStart"/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Alayed</w:t>
      </w:r>
      <w:proofErr w:type="spellEnd"/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, 2025)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3EBC88F9" w14:textId="76344C60" w:rsidR="003C4200" w:rsidRPr="003C4200" w:rsidRDefault="00D414FB" w:rsidP="003C4200">
      <w:pPr>
        <w:numPr>
          <w:ilvl w:val="1"/>
          <w:numId w:val="69"/>
        </w:numPr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حمـاس الموظـفين </w:t>
      </w:r>
      <w:r w:rsidR="003C4200" w:rsidRPr="003C420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لتبني الطرق </w:t>
      </w:r>
      <w:r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الجـديدة</w:t>
      </w:r>
      <w:r w:rsidR="002712B5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: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يشيـر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البحث الذي أجراه </w:t>
      </w:r>
      <w:r w:rsidR="003C4200" w:rsidRPr="003C420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كاظم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وزمـلاؤه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(2025) إلى أن الموظفين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الذيـن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لديهم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حوافـز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قوية لتعلم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الـذكاء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الاصطناعي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يـكونون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أكثر قدرة على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دمـج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هذه التقنيات في بيئة العمل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(Kazim et al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.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, 2025)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61DF9704" w14:textId="20513D16" w:rsidR="003C4200" w:rsidRPr="003C4200" w:rsidRDefault="003C4200" w:rsidP="00C10449">
      <w:pPr>
        <w:pStyle w:val="Heading3"/>
        <w:divId w:val="1013797401"/>
        <w:rPr>
          <w:rFonts w:eastAsiaTheme="minorEastAsia"/>
        </w:rPr>
      </w:pPr>
      <w:bookmarkStart w:id="43" w:name="_Toc215434950"/>
      <w:r w:rsidRPr="003C4200">
        <w:rPr>
          <w:rFonts w:eastAsiaTheme="minorEastAsia"/>
          <w:rtl/>
        </w:rPr>
        <w:t xml:space="preserve">دور نموذج الجاهزية في تفسير </w:t>
      </w:r>
      <w:r w:rsidR="00D414FB">
        <w:rPr>
          <w:rFonts w:eastAsiaTheme="minorEastAsia"/>
          <w:rtl/>
        </w:rPr>
        <w:t>الظاهـرة</w:t>
      </w:r>
      <w:bookmarkEnd w:id="43"/>
    </w:p>
    <w:p w14:paraId="59B15722" w14:textId="3A15D9BD" w:rsidR="003C4200" w:rsidRPr="003C4200" w:rsidRDefault="00D414FB" w:rsidP="003C4200">
      <w:pPr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مـن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خلال تطبيق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نـموذج الجاهـزية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التكنولوجية، يمكن فهم لماذا قد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يخـتلف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تأثير الذكاء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الاصطـناعي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على متابعة المشاريع من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مؤسسـة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إلى أخرى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تتداخل أبعاد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الجاهزيـة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المؤسسية، التكنولوجية، والبشرية لتؤثر بشكل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كبيـر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في مستوى نجاح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تطـبيق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الذكاء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الاصطـناعي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في إدارة المشاريع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علـى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سبيل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الـمثال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المؤسسات ذات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الجاهزيـة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العالية من حيث البنية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التحتـية التـقنية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والدعم الإداري ستكون أكثر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قـدرة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على الاستفادة من الذكاء الاصطناعي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فـي تحسيـن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اتخاذ القرارات، تخطيط الموارد،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ومـتابعة 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سير المشاريع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(Lee et al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.</w:t>
      </w:r>
      <w:r w:rsidR="003C4200" w:rsidRPr="003C420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, 2021)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036895A9" w14:textId="4EF6D0A1" w:rsidR="003C4200" w:rsidRPr="003C4200" w:rsidRDefault="003C4200" w:rsidP="003C4200">
      <w:pPr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lastRenderedPageBreak/>
        <w:t xml:space="preserve">في المقابل، المؤسسات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التـي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تفتقر إلى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الجـاهزية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في أي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مـن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هذه الأبعاد ستواجه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صعـوبات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في تطبيق الذكاء الاصطناعي بشكل فعّال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عـلى سبيـل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المثال، المؤسسات التي تعتمد على أنظمة قديمة أو تفتقر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إلـى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تدريب كافٍ للموظفين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قـد تـجد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صعوبة في استخدام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الـذكاء الاصطناعـي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بشكل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فعّـال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(Kazim et al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.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, 2025)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5E4233DB" w14:textId="58E6DCA1" w:rsidR="003C4200" w:rsidRPr="003C4200" w:rsidRDefault="00D414FB" w:rsidP="00C10449">
      <w:pPr>
        <w:pStyle w:val="Heading3"/>
        <w:divId w:val="1013797401"/>
        <w:rPr>
          <w:rFonts w:eastAsiaTheme="minorEastAsia"/>
        </w:rPr>
      </w:pPr>
      <w:bookmarkStart w:id="44" w:name="_Toc215434951"/>
      <w:r>
        <w:rPr>
          <w:rFonts w:eastAsiaTheme="minorEastAsia"/>
          <w:rtl/>
        </w:rPr>
        <w:t xml:space="preserve">تطـبيق </w:t>
      </w:r>
      <w:r w:rsidR="003C4200" w:rsidRPr="003C4200">
        <w:rPr>
          <w:rFonts w:eastAsiaTheme="minorEastAsia"/>
          <w:rtl/>
        </w:rPr>
        <w:t xml:space="preserve">نموذج الجاهزية </w:t>
      </w:r>
      <w:r>
        <w:rPr>
          <w:rFonts w:eastAsiaTheme="minorEastAsia"/>
          <w:rtl/>
        </w:rPr>
        <w:t xml:space="preserve">فـي </w:t>
      </w:r>
      <w:r w:rsidR="003C4200" w:rsidRPr="003C4200">
        <w:rPr>
          <w:rFonts w:eastAsiaTheme="minorEastAsia"/>
          <w:rtl/>
        </w:rPr>
        <w:t xml:space="preserve">بيئة المؤسسات </w:t>
      </w:r>
      <w:r>
        <w:rPr>
          <w:rFonts w:eastAsiaTheme="minorEastAsia"/>
          <w:rtl/>
        </w:rPr>
        <w:t>السـعودية</w:t>
      </w:r>
      <w:bookmarkEnd w:id="44"/>
    </w:p>
    <w:p w14:paraId="68992EB1" w14:textId="76F9DA95" w:rsidR="00943687" w:rsidRPr="003C4200" w:rsidRDefault="003C4200" w:rsidP="002712B5">
      <w:pPr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</w:pP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في إطار التحول الرقمي الذي تشهده المملكة العربية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الـسعودية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ضمن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رؤيـة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2030،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يـعد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تطبيق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الذكـاء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الاصطناعي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جزءًـا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أساسيًا من عملية التحول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="00C2530D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="00C2530D"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السعوديـة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للبيانات والذكاء الاصطناعي (</w:t>
      </w:r>
      <w:proofErr w:type="spellStart"/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سدايا</w:t>
      </w:r>
      <w:proofErr w:type="spellEnd"/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) تركز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عـلى تعزيـز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الجاهزية التكنولوجية والمؤسسية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مـن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خلال تحسين البنية التحتية الرقمية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وتدريـب الـموارد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البشرية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(SDAIA, 2024)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وتشير دراسة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كـاظم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وزمـلاؤه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(2025)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إلـى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أن المؤسسات السعودية بحاجة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إلـى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دعم قوي من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القيـادة وتطويـر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بنية تحتية متقدمة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لضمـان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تبني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الذكـاء 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الاصطناعي بفعالية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(Kazim et al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.</w:t>
      </w:r>
      <w:r w:rsidRPr="003C420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, 2025)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3E1BB417" w14:textId="37F605B3" w:rsidR="00C10449" w:rsidRPr="00C10449" w:rsidRDefault="00C10449" w:rsidP="00C10449">
      <w:pPr>
        <w:divId w:val="1013797401"/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14:ligatures w14:val="none"/>
        </w:rPr>
      </w:pPr>
      <w:r w:rsidRPr="00C10449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تكامل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الأطـر </w:t>
      </w:r>
      <w:r w:rsidRPr="00C10449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>النظرية</w:t>
      </w:r>
    </w:p>
    <w:p w14:paraId="47D8B9B6" w14:textId="1FFB5ADB" w:rsidR="00C10449" w:rsidRPr="004D33A0" w:rsidRDefault="00D414FB" w:rsidP="00C10449">
      <w:pPr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بـعد </w:t>
      </w:r>
      <w:r w:rsidR="00C10449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استعراض الأطر النظرية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الثلاثـة </w:t>
      </w:r>
      <w:r w:rsidR="00C10449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أعلاه، تبرز صورة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شـاملة </w:t>
      </w:r>
      <w:r w:rsidR="00C10449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للإطار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النـظري </w:t>
      </w:r>
      <w:r w:rsidR="00C10449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الموجِّه لهذه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الدراسـة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="00C10449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من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المهـم </w:t>
      </w:r>
      <w:r w:rsidR="00C10449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توضيح كيف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تتـكامل </w:t>
      </w:r>
      <w:r w:rsidR="00C10449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هذه النظريات والنماذج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لتـقديم فـهم </w:t>
      </w:r>
      <w:r w:rsidR="00C10449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متكامل للعلاقة بين الذكاء الاصطناعي ومتابعة إدارة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المشاريـع</w:t>
      </w:r>
      <w:r w:rsidR="002712B5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:</w:t>
      </w:r>
    </w:p>
    <w:p w14:paraId="60594F69" w14:textId="1F1242F0" w:rsidR="00C10449" w:rsidRPr="004D33A0" w:rsidRDefault="00D414FB" w:rsidP="00C10449">
      <w:pPr>
        <w:numPr>
          <w:ilvl w:val="0"/>
          <w:numId w:val="70"/>
        </w:numPr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الرؤيـة </w:t>
      </w:r>
      <w:r w:rsidR="00C10449" w:rsidRPr="004D33A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الشمولية (من نظرية </w:t>
      </w:r>
      <w:r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النـظم</w:t>
      </w:r>
      <w:r w:rsidR="00C10449" w:rsidRPr="004D33A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)</w:t>
      </w:r>
      <w:r w:rsidR="002712B5" w:rsidRPr="004D33A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: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توفـر </w:t>
      </w:r>
      <w:r w:rsidR="00C10449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أساسًا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لفهـم </w:t>
      </w:r>
      <w:r w:rsidR="00C10449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الدراسة كمنظومة مترابطة العناصر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="00C10449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فالمتغيرات جميعها (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مـستقل</w:t>
      </w:r>
      <w:r w:rsidR="00C10449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تابـع</w:t>
      </w:r>
      <w:r w:rsidR="00C10449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وسـيطة</w:t>
      </w:r>
      <w:r w:rsidR="00C10449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) لا تعمل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فـي فـراغ</w:t>
      </w:r>
      <w:r w:rsidR="00C10449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بل تؤثر وتتأثر ببعضها ضمن </w:t>
      </w:r>
      <w:r>
        <w:rPr>
          <w:rFonts w:ascii="Sakkal Majalla" w:eastAsiaTheme="minorEastAsia" w:hAnsi="Sakkal Majalla" w:cs="Sakkal Majalla"/>
          <w:i/>
          <w:iCs/>
          <w:kern w:val="0"/>
          <w:sz w:val="28"/>
          <w:szCs w:val="28"/>
          <w:rtl/>
          <w14:ligatures w14:val="none"/>
        </w:rPr>
        <w:t xml:space="preserve">بـيئة </w:t>
      </w:r>
      <w:r w:rsidR="00C10449" w:rsidRPr="004D33A0">
        <w:rPr>
          <w:rFonts w:ascii="Sakkal Majalla" w:eastAsiaTheme="minorEastAsia" w:hAnsi="Sakkal Majalla" w:cs="Sakkal Majalla"/>
          <w:i/>
          <w:iCs/>
          <w:kern w:val="0"/>
          <w:sz w:val="28"/>
          <w:szCs w:val="28"/>
          <w:rtl/>
          <w14:ligatures w14:val="none"/>
        </w:rPr>
        <w:t>المشروع والمنظمة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="00C10449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وهنا نفهم أن إدخال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الذكـاء الاصطـناعي هـو </w:t>
      </w:r>
      <w:r w:rsidR="00C10449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تغيير في أحد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مكـونات </w:t>
      </w:r>
      <w:r w:rsidR="00C10449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نظام إدارة المشروع، وبالتالي لابد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مـن </w:t>
      </w:r>
      <w:r w:rsidR="00C10449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مراعاة تأثيره على باقي المكونات (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كالبـشر </w:t>
      </w:r>
      <w:r w:rsidR="00C10449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والعمليات)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وأخـذ </w:t>
      </w:r>
      <w:r w:rsidR="00C10449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ردود الفعل والتغذية الراجعة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بالاعتبـار لـتحقيق </w:t>
      </w:r>
      <w:r w:rsidR="00C10449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توازن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النظـام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5D48563F" w14:textId="499CBA07" w:rsidR="00C10449" w:rsidRPr="004D33A0" w:rsidRDefault="00C10449" w:rsidP="00C10449">
      <w:pPr>
        <w:numPr>
          <w:ilvl w:val="0"/>
          <w:numId w:val="70"/>
        </w:numPr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4D33A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المنهجية المعيارية لإدارة المشروع</w:t>
      </w:r>
      <w:r w:rsidRPr="004D33A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14:ligatures w14:val="none"/>
        </w:rPr>
        <w:t xml:space="preserve"> </w:t>
      </w:r>
      <w:r w:rsidRPr="004D33A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من</w:t>
      </w:r>
      <w:r w:rsidRPr="004D33A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14:ligatures w14:val="none"/>
        </w:rPr>
        <w:t xml:space="preserve"> </w:t>
      </w:r>
      <w:r w:rsidR="002712B5" w:rsidRPr="004D33A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14:ligatures w14:val="none"/>
        </w:rPr>
        <w:t>(</w:t>
      </w:r>
      <w:r w:rsidRPr="004D33A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14:ligatures w14:val="none"/>
        </w:rPr>
        <w:t>PMBOK)</w:t>
      </w:r>
      <w:r w:rsidR="002712B5" w:rsidRPr="004D33A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: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تعمل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كـإطار عـمل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يحدد لنا </w:t>
      </w:r>
      <w:r w:rsidRPr="004D33A0">
        <w:rPr>
          <w:rFonts w:ascii="Sakkal Majalla" w:eastAsiaTheme="minorEastAsia" w:hAnsi="Sakkal Majalla" w:cs="Sakkal Majalla"/>
          <w:i/>
          <w:iCs/>
          <w:kern w:val="0"/>
          <w:sz w:val="28"/>
          <w:szCs w:val="28"/>
          <w:rtl/>
          <w14:ligatures w14:val="none"/>
        </w:rPr>
        <w:t xml:space="preserve">نقاط </w:t>
      </w:r>
      <w:r w:rsidR="00D414FB">
        <w:rPr>
          <w:rFonts w:ascii="Sakkal Majalla" w:eastAsiaTheme="minorEastAsia" w:hAnsi="Sakkal Majalla" w:cs="Sakkal Majalla"/>
          <w:i/>
          <w:iCs/>
          <w:kern w:val="0"/>
          <w:sz w:val="28"/>
          <w:szCs w:val="28"/>
          <w:rtl/>
          <w14:ligatures w14:val="none"/>
        </w:rPr>
        <w:t xml:space="preserve">الإدخـال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الـتي يمكـن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أن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يؤثـر فيهـا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الذكاء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الاصطنـاعي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فالدليل حدد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عمليـات الـمتابعة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والمراقبة كجزء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أسـاسي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من إدارة المشاريع،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ومـن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ثم يمكن للذكاء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الاصطـناعي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أن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يـدخل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كأداة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ضـمن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هذه العمليات ليزيدها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كـفاءة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إن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PMBOK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بمثابة </w:t>
      </w:r>
      <w:r w:rsidRPr="004D33A0">
        <w:rPr>
          <w:rFonts w:ascii="Sakkal Majalla" w:eastAsiaTheme="minorEastAsia" w:hAnsi="Sakkal Majalla" w:cs="Sakkal Majalla"/>
          <w:i/>
          <w:iCs/>
          <w:kern w:val="0"/>
          <w:sz w:val="28"/>
          <w:szCs w:val="28"/>
          <w:rtl/>
          <w14:ligatures w14:val="none"/>
        </w:rPr>
        <w:t>الخارطة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الـتي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نضع عليها تقنيات الذكاء الاصطناعي كأدوات جديدة لتحسين العمل التقليدي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بالتالـي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يعرفنا الدليل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علـى </w:t>
      </w:r>
      <w:r w:rsidRPr="004D33A0">
        <w:rPr>
          <w:rFonts w:ascii="Sakkal Majalla" w:eastAsiaTheme="minorEastAsia" w:hAnsi="Sakkal Majalla" w:cs="Sakkal Majalla"/>
          <w:i/>
          <w:iCs/>
          <w:kern w:val="0"/>
          <w:sz w:val="28"/>
          <w:szCs w:val="28"/>
          <w:rtl/>
          <w14:ligatures w14:val="none"/>
        </w:rPr>
        <w:t>ما الذي يجب متابعته وكيف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ويأتي الذكاء الاصطناعي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ليـجيب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على </w:t>
      </w:r>
      <w:r w:rsidRPr="004D33A0">
        <w:rPr>
          <w:rFonts w:ascii="Sakkal Majalla" w:eastAsiaTheme="minorEastAsia" w:hAnsi="Sakkal Majalla" w:cs="Sakkal Majalla"/>
          <w:i/>
          <w:iCs/>
          <w:kern w:val="0"/>
          <w:sz w:val="28"/>
          <w:szCs w:val="28"/>
          <w:rtl/>
          <w14:ligatures w14:val="none"/>
        </w:rPr>
        <w:t xml:space="preserve">كيف </w:t>
      </w:r>
      <w:r w:rsidR="00D414FB">
        <w:rPr>
          <w:rFonts w:ascii="Sakkal Majalla" w:eastAsiaTheme="minorEastAsia" w:hAnsi="Sakkal Majalla" w:cs="Sakkal Majalla"/>
          <w:i/>
          <w:iCs/>
          <w:kern w:val="0"/>
          <w:sz w:val="28"/>
          <w:szCs w:val="28"/>
          <w:rtl/>
          <w14:ligatures w14:val="none"/>
        </w:rPr>
        <w:t xml:space="preserve">نجـعل </w:t>
      </w:r>
      <w:r w:rsidRPr="004D33A0">
        <w:rPr>
          <w:rFonts w:ascii="Sakkal Majalla" w:eastAsiaTheme="minorEastAsia" w:hAnsi="Sakkal Majalla" w:cs="Sakkal Majalla"/>
          <w:i/>
          <w:iCs/>
          <w:kern w:val="0"/>
          <w:sz w:val="28"/>
          <w:szCs w:val="28"/>
          <w:rtl/>
          <w14:ligatures w14:val="none"/>
        </w:rPr>
        <w:t>المتابعة أكثر ذكاءً وسرعة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3B218654" w14:textId="3BF544BF" w:rsidR="00C10449" w:rsidRDefault="00C10449" w:rsidP="00C10449">
      <w:pPr>
        <w:numPr>
          <w:ilvl w:val="0"/>
          <w:numId w:val="70"/>
        </w:numPr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4D33A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عوامل التمكين/التعطيل (من نموذج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الجـاهزية</w:t>
      </w:r>
      <w:r w:rsidRPr="004D33A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)</w:t>
      </w:r>
      <w:r w:rsidR="002712B5" w:rsidRPr="004D33A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: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تكمل الصورة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عـبر تفسيـر </w:t>
      </w:r>
      <w:r w:rsidRPr="004D33A0">
        <w:rPr>
          <w:rFonts w:ascii="Sakkal Majalla" w:eastAsiaTheme="minorEastAsia" w:hAnsi="Sakkal Majalla" w:cs="Sakkal Majalla"/>
          <w:i/>
          <w:iCs/>
          <w:kern w:val="0"/>
          <w:sz w:val="28"/>
          <w:szCs w:val="28"/>
          <w:rtl/>
          <w14:ligatures w14:val="none"/>
        </w:rPr>
        <w:t>لماذا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قـد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ينجح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هـذا الدمـج بـين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AI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وإدارة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المـشاريع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في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ظـروف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معينة ويفشل في أخرى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إنـها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الطبقة التي تضفي البعد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الواقـعي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التطبيقي على الإطار النظري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فحتى لو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كـانت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نظرية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النظـم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و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PMBOK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تشيران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إلـى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فوائد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مـحتملة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لاستخدام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AI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في المتابعة، يأتي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نـموذج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الجاهزية ليذكرنا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بـأن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تحقق هذه الفوائد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يـعتمد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على مدى استعداد المنظمة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وهنا يتكامل دور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دعـم القيـادة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والبنية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التحتيـة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كجسر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يـصل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التقنية بالممارسة الفعلية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2491DD4F" w14:textId="77777777" w:rsidR="00D414FB" w:rsidRDefault="00D414FB" w:rsidP="00D414FB">
      <w:pPr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</w:pPr>
    </w:p>
    <w:p w14:paraId="61CFFB05" w14:textId="77777777" w:rsidR="00D414FB" w:rsidRPr="004D33A0" w:rsidRDefault="00D414FB" w:rsidP="00D414FB">
      <w:pPr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</w:p>
    <w:p w14:paraId="0B143355" w14:textId="2093F736" w:rsidR="00FD6E18" w:rsidRPr="004E3873" w:rsidRDefault="00FD6E18" w:rsidP="00FD6E18">
      <w:pPr>
        <w:pStyle w:val="Heading3"/>
        <w:ind w:left="509" w:hanging="850"/>
        <w:divId w:val="1013797401"/>
      </w:pPr>
      <w:bookmarkStart w:id="45" w:name="_Toc215434952"/>
      <w:r w:rsidRPr="00E51625">
        <w:rPr>
          <w:rtl/>
        </w:rPr>
        <w:lastRenderedPageBreak/>
        <w:t>ابعاد</w:t>
      </w:r>
      <w:r w:rsidRPr="009F6B3F">
        <w:rPr>
          <w:rFonts w:hint="cs"/>
          <w:rtl/>
        </w:rPr>
        <w:t xml:space="preserve"> </w:t>
      </w:r>
      <w:r w:rsidR="00D414FB">
        <w:rPr>
          <w:rtl/>
        </w:rPr>
        <w:t xml:space="preserve">المتـغير </w:t>
      </w:r>
      <w:r w:rsidRPr="009F6B3F">
        <w:rPr>
          <w:rFonts w:hint="cs"/>
          <w:rtl/>
        </w:rPr>
        <w:t>الثاني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المتغير التابع</w:t>
      </w:r>
      <w:r w:rsidRPr="009F6B3F">
        <w:rPr>
          <w:rFonts w:hint="cs"/>
          <w:rtl/>
        </w:rPr>
        <w:t xml:space="preserve"> (</w:t>
      </w:r>
      <w:r w:rsidR="00D414FB">
        <w:rPr>
          <w:rtl/>
        </w:rPr>
        <w:t xml:space="preserve">متـابعة </w:t>
      </w:r>
      <w:r w:rsidRPr="00FD6E18">
        <w:rPr>
          <w:rtl/>
        </w:rPr>
        <w:t xml:space="preserve">إدارة </w:t>
      </w:r>
      <w:r w:rsidR="00D414FB">
        <w:rPr>
          <w:rtl/>
        </w:rPr>
        <w:t>المشاريـع</w:t>
      </w:r>
      <w:r>
        <w:rPr>
          <w:rFonts w:hint="cs"/>
          <w:rtl/>
        </w:rPr>
        <w:t>)</w:t>
      </w:r>
      <w:bookmarkEnd w:id="45"/>
    </w:p>
    <w:p w14:paraId="17C31618" w14:textId="7E954A4A" w:rsidR="003414F7" w:rsidRPr="003414F7" w:rsidRDefault="003414F7" w:rsidP="003414F7">
      <w:pPr>
        <w:pStyle w:val="ListParagraph"/>
        <w:numPr>
          <w:ilvl w:val="0"/>
          <w:numId w:val="81"/>
        </w:numPr>
        <w:divId w:val="1013797401"/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</w:pPr>
      <w:r w:rsidRPr="003414F7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مرحلة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>التـخطيط</w:t>
      </w:r>
      <w:r w:rsidR="002712B5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:</w:t>
      </w:r>
    </w:p>
    <w:p w14:paraId="3233573C" w14:textId="6CD17E73" w:rsidR="003414F7" w:rsidRPr="004D33A0" w:rsidRDefault="003414F7" w:rsidP="003414F7">
      <w:pPr>
        <w:ind w:left="720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تعد مرحلة التخطيط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مـن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أهم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مـراحل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متابعة إدارة المشاريع، حيث يتم خلالها تحديد كافة جوانب المشروع بشكل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تفصيلـي لضـمان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سير العمل بسلاسة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تشمل هذه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المرحلـة الـعديد مـن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الأنشطة الأساسية،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مثـل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وضع جدول زمني دقيق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لـلمشروع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تحديد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الميزانيـة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تخصيص الموارد، وتخطيط الأنشطة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بشكـل متـكامل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فـي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هذه المرحلة، يقوم مدير المشروع بتحديد الأهداف الاستراتيجية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والعمليـة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التي يجب تحقيقها،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ويعـد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خطة شاملة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تشـمل جميـع تفاصـيل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المشروع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76A65B55" w14:textId="0C5B23FD" w:rsidR="003414F7" w:rsidRPr="004D33A0" w:rsidRDefault="003414F7" w:rsidP="003414F7">
      <w:pPr>
        <w:ind w:left="720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التخطيط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يـتضمن</w:t>
      </w:r>
      <w:r w:rsidR="002712B5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:</w:t>
      </w:r>
    </w:p>
    <w:p w14:paraId="670AB11B" w14:textId="29BB897A" w:rsidR="003414F7" w:rsidRPr="004D33A0" w:rsidRDefault="00D414FB" w:rsidP="003414F7">
      <w:pPr>
        <w:numPr>
          <w:ilvl w:val="0"/>
          <w:numId w:val="77"/>
        </w:numPr>
        <w:tabs>
          <w:tab w:val="clear" w:pos="720"/>
          <w:tab w:val="num" w:pos="1080"/>
        </w:tabs>
        <w:ind w:left="1080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تحديـد </w:t>
      </w:r>
      <w:r w:rsidR="003414F7" w:rsidRPr="004D33A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نطاق </w:t>
      </w:r>
      <w:r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العـمل</w:t>
      </w:r>
      <w:r w:rsidR="002712B5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: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مـن خـلال </w:t>
      </w:r>
      <w:r w:rsidR="003414F7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تحديد المهام والأنشطة التي يجب إنجازها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203941EF" w14:textId="05F68C27" w:rsidR="003414F7" w:rsidRPr="004D33A0" w:rsidRDefault="003414F7" w:rsidP="003414F7">
      <w:pPr>
        <w:numPr>
          <w:ilvl w:val="0"/>
          <w:numId w:val="77"/>
        </w:numPr>
        <w:tabs>
          <w:tab w:val="clear" w:pos="720"/>
          <w:tab w:val="num" w:pos="1080"/>
        </w:tabs>
        <w:ind w:left="1080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4D33A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تحديد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الجـدول </w:t>
      </w:r>
      <w:r w:rsidRPr="004D33A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الزمني</w:t>
      </w:r>
      <w:r w:rsidR="002712B5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: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مـع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تحديد المدة الزمنية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لكـل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مهمة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4FA34198" w14:textId="63ED51A1" w:rsidR="003414F7" w:rsidRPr="004D33A0" w:rsidRDefault="003414F7" w:rsidP="003414F7">
      <w:pPr>
        <w:numPr>
          <w:ilvl w:val="0"/>
          <w:numId w:val="77"/>
        </w:numPr>
        <w:tabs>
          <w:tab w:val="clear" w:pos="720"/>
          <w:tab w:val="num" w:pos="1080"/>
        </w:tabs>
        <w:ind w:left="1080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4D33A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إعداد الميزانية</w:t>
      </w:r>
      <w:r w:rsidR="002712B5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: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تقدير التكاليف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الـمطلوبة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لكل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مرحلـة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من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مـراحل الـمشروع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451840E8" w14:textId="4A41D544" w:rsidR="003414F7" w:rsidRPr="004D33A0" w:rsidRDefault="003414F7" w:rsidP="003414F7">
      <w:pPr>
        <w:numPr>
          <w:ilvl w:val="0"/>
          <w:numId w:val="77"/>
        </w:numPr>
        <w:tabs>
          <w:tab w:val="clear" w:pos="720"/>
          <w:tab w:val="num" w:pos="1080"/>
        </w:tabs>
        <w:ind w:left="1080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4D33A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تخصيص الموارد</w:t>
      </w:r>
      <w:r w:rsidR="002712B5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: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تحـديد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الموارد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البشريـة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المادية،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والـمالية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التي ستُستخدم في تنفيذ المشروع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4E7ED235" w14:textId="12E211C3" w:rsidR="003414F7" w:rsidRPr="004D33A0" w:rsidRDefault="003414F7" w:rsidP="003414F7">
      <w:pPr>
        <w:numPr>
          <w:ilvl w:val="0"/>
          <w:numId w:val="77"/>
        </w:numPr>
        <w:tabs>
          <w:tab w:val="clear" w:pos="720"/>
          <w:tab w:val="num" w:pos="1080"/>
        </w:tabs>
        <w:ind w:left="1080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4D33A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إدارة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المخـاطر</w:t>
      </w:r>
      <w:r w:rsidR="002712B5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: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وضع خطط للطوارئ لمواجهة المخاطر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المحـتملة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3222E900" w14:textId="2A72BAE4" w:rsidR="003414F7" w:rsidRPr="004D33A0" w:rsidRDefault="003414F7" w:rsidP="004D33A0">
      <w:pPr>
        <w:ind w:left="720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في هذه المرحلة،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يتـم أيـضًا تـحديد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كيفية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التعامـل مـع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أي تغييرات قد تطرأ على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المشـروع أثـناء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تنفيذه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يعتـبر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التخطيط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الجيـد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من العوامل الحاسمة لضمان سير المشروع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بـشكل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سلس وفعّال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77D31198" w14:textId="3EFA60AE" w:rsidR="003414F7" w:rsidRPr="003414F7" w:rsidRDefault="00D414FB" w:rsidP="003414F7">
      <w:pPr>
        <w:pStyle w:val="ListParagraph"/>
        <w:numPr>
          <w:ilvl w:val="0"/>
          <w:numId w:val="81"/>
        </w:numPr>
        <w:divId w:val="1013797401"/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14:ligatures w14:val="none"/>
        </w:rPr>
      </w:pPr>
      <w:r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مرحـلة </w:t>
      </w:r>
      <w:r w:rsidR="003414F7" w:rsidRPr="003414F7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>التنفيذ</w:t>
      </w:r>
      <w:r w:rsidR="002712B5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>:</w:t>
      </w:r>
    </w:p>
    <w:p w14:paraId="7756FA1D" w14:textId="3E910FD5" w:rsidR="003414F7" w:rsidRPr="004D33A0" w:rsidRDefault="003414F7" w:rsidP="003414F7">
      <w:pPr>
        <w:ind w:left="720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تعد مرحلة التنفيذ هي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المرحلـة الـتي يـتم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خلالها تنفيذ الأنشطة التي تم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تخطيـطها فـي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المرحلة السابقة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فـي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هذه المرحلة، يتم تحويل الخطط إلى واقع، حيث يتم إدارة فرق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العـمل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تخصـيص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الموارد، وتنفيذ الأنشطة المحددة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يتم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خـلالها مـتابعة سيـر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العمل بشكل يومي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لـضمان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تنفيذ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المشـروع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وفقًا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للـجداول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الزمنية المحددة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وبـالميزانية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الموضوعة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5EC61B27" w14:textId="0832A929" w:rsidR="003414F7" w:rsidRPr="004D33A0" w:rsidRDefault="003414F7" w:rsidP="003414F7">
      <w:pPr>
        <w:ind w:left="720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تشمل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هـذه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المرحلة</w:t>
      </w:r>
      <w:r w:rsidR="002712B5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:</w:t>
      </w:r>
    </w:p>
    <w:p w14:paraId="710C814E" w14:textId="2647E3E1" w:rsidR="003414F7" w:rsidRPr="004D33A0" w:rsidRDefault="003414F7" w:rsidP="003414F7">
      <w:pPr>
        <w:numPr>
          <w:ilvl w:val="0"/>
          <w:numId w:val="78"/>
        </w:numPr>
        <w:tabs>
          <w:tab w:val="clear" w:pos="720"/>
          <w:tab w:val="num" w:pos="1080"/>
        </w:tabs>
        <w:ind w:left="1080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4D33A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إدارة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فـرق </w:t>
      </w:r>
      <w:r w:rsidRPr="004D33A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العمل</w:t>
      </w:r>
      <w:r w:rsidR="002712B5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: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تنظيم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وتوزيـع المهـام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على الأفراد أو الفرق المختصة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07C97AE3" w14:textId="3D0DDEDB" w:rsidR="003414F7" w:rsidRPr="004D33A0" w:rsidRDefault="003414F7" w:rsidP="003414F7">
      <w:pPr>
        <w:numPr>
          <w:ilvl w:val="0"/>
          <w:numId w:val="78"/>
        </w:numPr>
        <w:tabs>
          <w:tab w:val="clear" w:pos="720"/>
          <w:tab w:val="num" w:pos="1080"/>
        </w:tabs>
        <w:ind w:left="1080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4D33A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تخصيص الموارد</w:t>
      </w:r>
      <w:r w:rsidR="002712B5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: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التأكد من أن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جمـيع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الموارد المقررة متاحة ويتم استخدامها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بـشكل فعّـال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577BF928" w14:textId="391E7378" w:rsidR="003414F7" w:rsidRPr="004D33A0" w:rsidRDefault="00D414FB" w:rsidP="003414F7">
      <w:pPr>
        <w:numPr>
          <w:ilvl w:val="0"/>
          <w:numId w:val="78"/>
        </w:numPr>
        <w:tabs>
          <w:tab w:val="clear" w:pos="720"/>
          <w:tab w:val="num" w:pos="1080"/>
        </w:tabs>
        <w:ind w:left="1080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الـتواصل </w:t>
      </w:r>
      <w:r w:rsidR="003414F7" w:rsidRPr="004D33A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المستمر</w:t>
      </w:r>
      <w:r w:rsidR="002712B5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: </w:t>
      </w:r>
      <w:r w:rsidR="003414F7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لضمان أن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جميـع </w:t>
      </w:r>
      <w:r w:rsidR="003414F7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الأطراف المعنية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محدثـة بمسـتجدات الـمشروع</w:t>
      </w:r>
      <w:r w:rsidR="003414F7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كما يتم تقديم تقارير مرحلية حول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سـير </w:t>
      </w:r>
      <w:r w:rsidR="003414F7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العمل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4A125131" w14:textId="6A0375F9" w:rsidR="003414F7" w:rsidRPr="004D33A0" w:rsidRDefault="003414F7" w:rsidP="003414F7">
      <w:pPr>
        <w:numPr>
          <w:ilvl w:val="0"/>
          <w:numId w:val="78"/>
        </w:numPr>
        <w:tabs>
          <w:tab w:val="clear" w:pos="720"/>
          <w:tab w:val="num" w:pos="1080"/>
        </w:tabs>
        <w:ind w:left="1080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4D33A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إدارة الجودة</w:t>
      </w:r>
      <w:r w:rsidR="002712B5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: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متابعة مخرجات المشروع للتأكد من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أنـها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تلبي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معايـير الـجودة الـمحددة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3BC1A097" w14:textId="4085F67F" w:rsidR="003414F7" w:rsidRPr="004D33A0" w:rsidRDefault="003414F7" w:rsidP="003414F7">
      <w:pPr>
        <w:numPr>
          <w:ilvl w:val="0"/>
          <w:numId w:val="78"/>
        </w:numPr>
        <w:tabs>
          <w:tab w:val="clear" w:pos="720"/>
          <w:tab w:val="num" w:pos="1080"/>
        </w:tabs>
        <w:ind w:left="1080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4D33A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lastRenderedPageBreak/>
        <w:t>إدارة التكاليف</w:t>
      </w:r>
      <w:r w:rsidR="002712B5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: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التأكد من أن جميع الأنشطة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يـتم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تنفيذها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فـي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حدود الميزانية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الـمقررة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0E3A87E4" w14:textId="6098897D" w:rsidR="003414F7" w:rsidRPr="004D33A0" w:rsidRDefault="003414F7" w:rsidP="003414F7">
      <w:pPr>
        <w:ind w:left="720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وتعد هذه المرحلة هي الأهم في التنفيذ الفعلي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للمـشروع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حيث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يـكون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النجاح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فـي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تنفيذ الأنشطة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بشـكل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دقيق هو المفتاح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لتـحقيق الأهـداف الـعامة للمـشروع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767BF0CB" w14:textId="568CA1C2" w:rsidR="003414F7" w:rsidRPr="003414F7" w:rsidRDefault="003414F7" w:rsidP="003414F7">
      <w:pPr>
        <w:pStyle w:val="ListParagraph"/>
        <w:numPr>
          <w:ilvl w:val="0"/>
          <w:numId w:val="81"/>
        </w:numPr>
        <w:divId w:val="1013797401"/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</w:pPr>
      <w:r w:rsidRPr="003414F7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مرحلة المراقبة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>والإغـلاق</w:t>
      </w:r>
      <w:r w:rsidR="002712B5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:</w:t>
      </w:r>
    </w:p>
    <w:p w14:paraId="0BD19A14" w14:textId="48DC432E" w:rsidR="003414F7" w:rsidRPr="004D33A0" w:rsidRDefault="003414F7" w:rsidP="003414F7">
      <w:pPr>
        <w:ind w:left="720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مرحلة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الـمراقبة والإغـلاق هـي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المرحلة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الـنهائية فـي متابعـة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إدارة المشاريع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تتضمن المراقبة المستمرة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لجـميع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جوانب المشروع للتحقق من سيره وفقًا للخطط المحددة، بالإضافة إلى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اتـخاذ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الإجراءات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التـصحيحية عـند الـحاجة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لضمان تحقيق الأهداف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كما يتم إغلاق المشروع بشكل رسمي بعد استكمال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كـافة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الأنشطة والمهام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0310AE56" w14:textId="30148672" w:rsidR="003414F7" w:rsidRPr="004D33A0" w:rsidRDefault="003414F7" w:rsidP="003414F7">
      <w:pPr>
        <w:ind w:left="720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تشمل هذه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الـمرحلة</w:t>
      </w:r>
      <w:r w:rsidR="002712B5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:</w:t>
      </w:r>
    </w:p>
    <w:p w14:paraId="31FCCE25" w14:textId="74894472" w:rsidR="003414F7" w:rsidRPr="004D33A0" w:rsidRDefault="003414F7" w:rsidP="003414F7">
      <w:pPr>
        <w:numPr>
          <w:ilvl w:val="0"/>
          <w:numId w:val="79"/>
        </w:numPr>
        <w:tabs>
          <w:tab w:val="clear" w:pos="720"/>
          <w:tab w:val="num" w:pos="1080"/>
        </w:tabs>
        <w:ind w:left="1080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4D33A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مراقبة الأداء</w:t>
      </w:r>
      <w:r w:rsidR="002712B5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: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يتم خلالها مقارنة الأداء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الـفعلي مـع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ما تم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تخطيـطه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مسبقًا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باستـخدام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مؤشرات الأداء الرئيسية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(KPIs)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4A7D1E0F" w14:textId="3408777B" w:rsidR="003414F7" w:rsidRPr="004D33A0" w:rsidRDefault="003414F7" w:rsidP="003414F7">
      <w:pPr>
        <w:numPr>
          <w:ilvl w:val="0"/>
          <w:numId w:val="79"/>
        </w:numPr>
        <w:tabs>
          <w:tab w:val="clear" w:pos="720"/>
          <w:tab w:val="num" w:pos="1080"/>
        </w:tabs>
        <w:ind w:left="1080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4D33A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إدارة المخاطر</w:t>
      </w:r>
      <w:r w:rsidR="002712B5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: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رصـد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وتحليل المخاطر التي قد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تـؤثر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على المشروع،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وتنفيـذ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الخطط الوقائية أو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التصحيحـية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3CF71445" w14:textId="115EF3B3" w:rsidR="003414F7" w:rsidRPr="004D33A0" w:rsidRDefault="00D414FB" w:rsidP="003414F7">
      <w:pPr>
        <w:numPr>
          <w:ilvl w:val="0"/>
          <w:numId w:val="79"/>
        </w:numPr>
        <w:tabs>
          <w:tab w:val="clear" w:pos="720"/>
          <w:tab w:val="num" w:pos="1080"/>
        </w:tabs>
        <w:ind w:left="1080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التـأكد </w:t>
      </w:r>
      <w:r w:rsidR="003414F7" w:rsidRPr="004D33A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من </w:t>
      </w:r>
      <w:r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استكمـال </w:t>
      </w:r>
      <w:r w:rsidR="003414F7" w:rsidRPr="004D33A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جميع المهام</w:t>
      </w:r>
      <w:r w:rsidR="002712B5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: </w:t>
      </w:r>
      <w:r w:rsidR="003414F7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مراقبة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سيـر العمـل </w:t>
      </w:r>
      <w:r w:rsidR="003414F7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والتأكد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مـن </w:t>
      </w:r>
      <w:r w:rsidR="003414F7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إتمام كل المهام وفقًا للجداول الزمنية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6DD16757" w14:textId="01E13651" w:rsidR="003414F7" w:rsidRPr="004D33A0" w:rsidRDefault="00D414FB" w:rsidP="003414F7">
      <w:pPr>
        <w:numPr>
          <w:ilvl w:val="0"/>
          <w:numId w:val="79"/>
        </w:numPr>
        <w:tabs>
          <w:tab w:val="clear" w:pos="720"/>
          <w:tab w:val="num" w:pos="1080"/>
        </w:tabs>
        <w:ind w:left="1080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إغـلاق </w:t>
      </w:r>
      <w:r w:rsidR="003414F7" w:rsidRPr="004D33A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المشروع</w:t>
      </w:r>
      <w:r w:rsidR="002712B5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: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بـعد </w:t>
      </w:r>
      <w:r w:rsidR="003414F7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إتمام جميع الأنشطة، يتم إعداد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التقريـر </w:t>
      </w:r>
      <w:r w:rsidR="003414F7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النهائي وتوثيق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الـدروس المسـتفادة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1576715D" w14:textId="55A557DC" w:rsidR="003414F7" w:rsidRPr="004D33A0" w:rsidRDefault="003414F7" w:rsidP="003414F7">
      <w:pPr>
        <w:numPr>
          <w:ilvl w:val="0"/>
          <w:numId w:val="79"/>
        </w:numPr>
        <w:tabs>
          <w:tab w:val="clear" w:pos="720"/>
          <w:tab w:val="num" w:pos="1080"/>
        </w:tabs>
        <w:ind w:left="1080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4D33A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تحليل الأداء النهائي</w:t>
      </w:r>
      <w:r w:rsidR="002712B5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: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تقييـم مـا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إذا كانت الأهداف المحددة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قـد تحقـقت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وتحليل أي مشكلات أو تحديات تم مواجهتها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أثنـاء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المشروع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7BE7C0E4" w14:textId="68331B2C" w:rsidR="003414F7" w:rsidRPr="004D33A0" w:rsidRDefault="00D414FB" w:rsidP="003414F7">
      <w:pPr>
        <w:numPr>
          <w:ilvl w:val="0"/>
          <w:numId w:val="79"/>
        </w:numPr>
        <w:tabs>
          <w:tab w:val="clear" w:pos="720"/>
          <w:tab w:val="num" w:pos="1080"/>
        </w:tabs>
        <w:ind w:left="1080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مـراجعة </w:t>
      </w:r>
      <w:r w:rsidR="003414F7" w:rsidRPr="004D33A0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التوثيق</w:t>
      </w:r>
      <w:r w:rsidR="002712B5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: </w:t>
      </w:r>
      <w:r w:rsidR="003414F7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التحقق من أن جميع الوثائق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المتـعلقة </w:t>
      </w:r>
      <w:r w:rsidR="003414F7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بالمشروع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قـد </w:t>
      </w:r>
      <w:r w:rsidR="003414F7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تم جمعها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وتـنظيمها </w:t>
      </w:r>
      <w:r w:rsidR="003414F7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بشكل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صحـيح</w:t>
      </w:r>
      <w:r w:rsidR="003414F7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مـثل </w:t>
      </w:r>
      <w:r w:rsidR="003414F7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تقارير الإنجاز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والـتقارير </w:t>
      </w:r>
      <w:r w:rsidR="003414F7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المالية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3094D751" w14:textId="176B9102" w:rsidR="00FD6E18" w:rsidRDefault="003414F7" w:rsidP="003414F7">
      <w:pPr>
        <w:ind w:left="720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</w:pP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تتم هذه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المرحلـة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من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خـلال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عملية تقييم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نهـائي شاملـة تضـمن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أن المشروع قد تم تنفيذه بالكامل وتوثيق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كافـة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المعلومات المهمة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الـمتعلقة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بالمشروع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33C1C083" w14:textId="77777777" w:rsidR="004D33A0" w:rsidRDefault="004D33A0" w:rsidP="003414F7">
      <w:pPr>
        <w:ind w:left="720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</w:pPr>
    </w:p>
    <w:p w14:paraId="36117C60" w14:textId="77777777" w:rsidR="004D33A0" w:rsidRDefault="004D33A0" w:rsidP="003414F7">
      <w:pPr>
        <w:ind w:left="720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</w:pPr>
    </w:p>
    <w:p w14:paraId="7B257F22" w14:textId="77777777" w:rsidR="00D414FB" w:rsidRDefault="00D414FB" w:rsidP="003414F7">
      <w:pPr>
        <w:ind w:left="720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</w:pPr>
    </w:p>
    <w:p w14:paraId="3605DD38" w14:textId="77777777" w:rsidR="00D414FB" w:rsidRDefault="00D414FB" w:rsidP="003414F7">
      <w:pPr>
        <w:ind w:left="720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</w:pPr>
    </w:p>
    <w:p w14:paraId="1A5B6874" w14:textId="77777777" w:rsidR="00D414FB" w:rsidRDefault="00D414FB" w:rsidP="003414F7">
      <w:pPr>
        <w:ind w:left="720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</w:pPr>
    </w:p>
    <w:p w14:paraId="09093823" w14:textId="77777777" w:rsidR="00D414FB" w:rsidRPr="004D33A0" w:rsidRDefault="00D414FB" w:rsidP="003414F7">
      <w:pPr>
        <w:ind w:left="720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</w:p>
    <w:p w14:paraId="1B6287BE" w14:textId="40324EAB" w:rsidR="0027328A" w:rsidRPr="004D33A0" w:rsidRDefault="00D414FB" w:rsidP="0027328A">
      <w:pPr>
        <w:pStyle w:val="Heading2"/>
        <w:divId w:val="1013797401"/>
        <w:rPr>
          <w:sz w:val="36"/>
          <w:szCs w:val="36"/>
        </w:rPr>
      </w:pPr>
      <w:bookmarkStart w:id="46" w:name="_Toc215434953"/>
      <w:r>
        <w:rPr>
          <w:rtl/>
        </w:rPr>
        <w:lastRenderedPageBreak/>
        <w:t xml:space="preserve">المبحـث </w:t>
      </w:r>
      <w:proofErr w:type="gramStart"/>
      <w:r w:rsidR="0027328A" w:rsidRPr="005316E6">
        <w:rPr>
          <w:rtl/>
        </w:rPr>
        <w:t>الثالث</w:t>
      </w:r>
      <w:r w:rsidR="002712B5">
        <w:rPr>
          <w:rtl/>
        </w:rPr>
        <w:t xml:space="preserve">: </w:t>
      </w:r>
      <w:r w:rsidR="00781975">
        <w:rPr>
          <w:rFonts w:hint="cs"/>
          <w:rtl/>
        </w:rPr>
        <w:t xml:space="preserve"> </w:t>
      </w:r>
      <w:r w:rsidR="0027328A" w:rsidRPr="005316E6">
        <w:rPr>
          <w:rtl/>
        </w:rPr>
        <w:t xml:space="preserve"> </w:t>
      </w:r>
      <w:proofErr w:type="gramEnd"/>
      <w:r>
        <w:rPr>
          <w:rtl/>
        </w:rPr>
        <w:t xml:space="preserve">الذكـاء </w:t>
      </w:r>
      <w:r w:rsidR="0027328A" w:rsidRPr="005316E6">
        <w:rPr>
          <w:rtl/>
        </w:rPr>
        <w:t xml:space="preserve">الاصطناعي </w:t>
      </w:r>
      <w:r w:rsidR="00781975">
        <w:rPr>
          <w:rFonts w:hint="cs"/>
          <w:rtl/>
        </w:rPr>
        <w:t>في</w:t>
      </w:r>
      <w:r w:rsidR="0027328A" w:rsidRPr="005316E6">
        <w:rPr>
          <w:rtl/>
        </w:rPr>
        <w:t xml:space="preserve"> متابعة إدارة المشاريع</w:t>
      </w:r>
      <w:bookmarkEnd w:id="46"/>
    </w:p>
    <w:p w14:paraId="0DF30D09" w14:textId="0181A027" w:rsidR="00781975" w:rsidRPr="004D33A0" w:rsidRDefault="00781975" w:rsidP="001F526F">
      <w:pPr>
        <w:jc w:val="both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</w:pP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يركّز هذا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الـمبحث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على المواضع التي تلتقي فيها قدرات الذكاء الاصطناعي مع ممارسات متابعة إدارة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المشـاريع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بوصفٍ يتجاوز مجرد تعداد الأدوات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إلـى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توصيف سلاسل القيمة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(Value Streams)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ومسارات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القـرار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(Decision Pathways)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التي تُحوَّل فيها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البيـانات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الخام إلى مؤشرات قابلة للتنفيذ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ويقدّـم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إطارًا سرديًا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يوضّـح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كيف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تُهيَّـأ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الأصول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التـنظيمية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(البيانات، العمليات، الأشخاص، والتقنية) منذ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مـا قبـل الانـطلاق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ثم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تُـدار أثـناء التنـفيذ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والمراقبة والتحكم، وأخيرًا تُستثمر معرفيًا بعد الإغلاق عبر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الـحفظ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المؤسسي والتعلّم التراكمي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ويعتمـد المبحـث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على خرائط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تكامـل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تفصيلية للتعلّم الآلي والتحليل التنبّؤي و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NLP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والرؤيـة الـحاسوبية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وأنظمة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الـدعم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الذكي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للـقرار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والأتمتة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وتـحليلات البـيانات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الضخمة، مع ربطٍ محكَم بحوكمة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البيانـات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ومؤشرات الأداء الرئيسة عبر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المـراحل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الثلاث</w:t>
      </w:r>
      <w:r w:rsidR="002712B5"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: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مـا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قبل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التنفـيذ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أثـناء التنـفيذ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/المراقبة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والتحـكم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وما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بـعد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الإغلاق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4D33A0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(PMI, 2021)</w:t>
      </w:r>
    </w:p>
    <w:p w14:paraId="3B69453F" w14:textId="18329DEA" w:rsidR="001F526F" w:rsidRPr="00794866" w:rsidRDefault="001F526F" w:rsidP="001F526F">
      <w:pPr>
        <w:pStyle w:val="Heading3"/>
        <w:divId w:val="1013797401"/>
        <w:rPr>
          <w:rFonts w:eastAsiaTheme="minorEastAsia"/>
        </w:rPr>
      </w:pPr>
      <w:r>
        <w:rPr>
          <w:rFonts w:eastAsiaTheme="minorEastAsia" w:hint="cs"/>
          <w:sz w:val="30"/>
          <w:szCs w:val="30"/>
          <w:rtl/>
        </w:rPr>
        <w:t xml:space="preserve">  </w:t>
      </w:r>
      <w:bookmarkStart w:id="47" w:name="_Toc215434954"/>
      <w:r w:rsidRPr="00794866">
        <w:rPr>
          <w:rFonts w:eastAsiaTheme="minorEastAsia"/>
          <w:rtl/>
        </w:rPr>
        <w:t xml:space="preserve">أولاً: الإطار </w:t>
      </w:r>
      <w:r w:rsidR="00D414FB">
        <w:rPr>
          <w:rFonts w:eastAsiaTheme="minorEastAsia"/>
          <w:rtl/>
        </w:rPr>
        <w:t xml:space="preserve">الـنظري </w:t>
      </w:r>
      <w:r w:rsidRPr="00794866">
        <w:rPr>
          <w:rFonts w:eastAsiaTheme="minorEastAsia"/>
          <w:rtl/>
        </w:rPr>
        <w:t xml:space="preserve">والأنماط </w:t>
      </w:r>
      <w:r w:rsidR="00D414FB">
        <w:rPr>
          <w:rFonts w:eastAsiaTheme="minorEastAsia"/>
          <w:rtl/>
        </w:rPr>
        <w:t xml:space="preserve">المعرفيـة لـلذكاء </w:t>
      </w:r>
      <w:r w:rsidRPr="00794866">
        <w:rPr>
          <w:rFonts w:eastAsiaTheme="minorEastAsia"/>
          <w:rtl/>
        </w:rPr>
        <w:t>الاصطناعي في إدارة المشاريع</w:t>
      </w:r>
      <w:bookmarkEnd w:id="47"/>
    </w:p>
    <w:p w14:paraId="50924DCA" w14:textId="3D41DF30" w:rsidR="001F526F" w:rsidRPr="001F526F" w:rsidRDefault="001F526F" w:rsidP="001F526F">
      <w:pPr>
        <w:jc w:val="both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إن فهم الذكاء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الاصطناعـي فـي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سياق إدارة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المشاريـع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يتطلب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استـكشاف أدواتـه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المعرفية التي تحاكي أو تتجاوز القدرات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البشريـة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في معالجة المعلومات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واتـخاذ الـقرار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(Russell &amp; Norvig, 2020)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تُقدم التقنيات التالية الركائز الأساسية التي يبنى عليها هذا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التحـول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:</w:t>
      </w:r>
    </w:p>
    <w:p w14:paraId="17BF184D" w14:textId="0BF6BC56" w:rsidR="001F526F" w:rsidRPr="001F526F" w:rsidRDefault="001F526F" w:rsidP="001F526F">
      <w:pPr>
        <w:numPr>
          <w:ilvl w:val="0"/>
          <w:numId w:val="120"/>
        </w:numPr>
        <w:jc w:val="both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التعلم الآلي</w:t>
      </w:r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14:ligatures w14:val="none"/>
        </w:rPr>
        <w:t xml:space="preserve"> (Machine Learning - ML)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وتعـميق الـرؤى </w:t>
      </w:r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التنبؤية</w:t>
      </w:r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14:ligatures w14:val="none"/>
        </w:rPr>
        <w:t>: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يُعد التعلم الآلي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ركيـزة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أساسية،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حـيث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يتيح للأنظمة تعلم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الـعلاقات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من البيانات دون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برمجـة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صريحة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تُستخدم خوارزمياته،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مـثل الانحـدار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(Regression)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والتـصنيف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(Classification)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والشبكات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العصـبية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(Neural Networks)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فـي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التنبؤ بالتكاليف،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الجـداول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الزمنية، والمخاطر بناءً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عـلى بـيانات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المشاريع التاريخية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(Al-Ali et al</w:t>
      </w:r>
      <w:r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.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, 2019)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تـُمكن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الشبكات العصبية العميقة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(Deep Neural Networks)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على وجه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الخـصوص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، من معالجة مجموعات بيانات ضخمة ومعقدة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(Big Data)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مثل سجلات المشاريع المتعددة وبيانات الأداء التشغيلي، مكتشفة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بذلـك الـعلاقات غيـر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الخطية والأنماط المخفية التي قد تفلت من التحليل البشري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(Sutton &amp; </w:t>
      </w:r>
      <w:proofErr w:type="spellStart"/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Barto</w:t>
      </w:r>
      <w:proofErr w:type="spellEnd"/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, 2018)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1913F441" w14:textId="563E241C" w:rsidR="001F526F" w:rsidRPr="001F526F" w:rsidRDefault="001F526F" w:rsidP="001F526F">
      <w:pPr>
        <w:numPr>
          <w:ilvl w:val="0"/>
          <w:numId w:val="120"/>
        </w:numPr>
        <w:jc w:val="both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معالجة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اللـغة </w:t>
      </w:r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الطبيعية</w:t>
      </w:r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14:ligatures w14:val="none"/>
        </w:rPr>
        <w:t xml:space="preserve"> (Natural Language Processing - NLP) </w:t>
      </w:r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وتفعيل الذكاء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غيـر </w:t>
      </w:r>
      <w:proofErr w:type="spellStart"/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المهيكل</w:t>
      </w:r>
      <w:proofErr w:type="spellEnd"/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14:ligatures w14:val="none"/>
        </w:rPr>
        <w:t>: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تُمكّن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مـعالجة اللـغة الطبيـعية الأنظـمة مـن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فهم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وتفسـير وتوليـد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اللغة البشرية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تُطبق هذه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التقنـيات فـي تحـليل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وثائق المشروع، تلخيص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الـمراسلات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استخلاص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الـدروس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المستفادة، وحتى قياس الحالة المعنوية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لأصـحاب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المصلحة من النصوص، مما يوفر رؤى قيمة من البيانات غير المهيكلة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(PMI, 2021)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تستخدم تقنيات تحليل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المـشاعر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(Sentiment Analysis)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لاستقراء الحالة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المعـنوية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من الاتصالات، بينما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تُـمكن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تقنيات استخلاص المعلومات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(Information Extraction)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والتلخيص الآلي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(Automatic Summarization)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من استخراج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الالـتزامات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والمواعيد النهائية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مـن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النصوص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الطويـلة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بشكل فعال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2D8E1085" w14:textId="74FD17AA" w:rsidR="001F526F" w:rsidRPr="001F526F" w:rsidRDefault="001F526F" w:rsidP="001F526F">
      <w:pPr>
        <w:numPr>
          <w:ilvl w:val="0"/>
          <w:numId w:val="120"/>
        </w:numPr>
        <w:jc w:val="both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التحليل التنبؤي</w:t>
      </w:r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14:ligatures w14:val="none"/>
        </w:rPr>
        <w:t xml:space="preserve"> (Predictive Analytics):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بالاستفـادة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من التعلم الآلي والإحصاء، يُمكن للتحليل التنبؤي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التنـبؤ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بالانحرافات المحتملة في الأداء (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مـثل تـأخر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الجدول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الزمنـي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أو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تجـاوز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الميزانية) قبل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حدوثهـا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مما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يـتيح التدخـلات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الاستباقية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(Wang &amp; Hsu, 2013)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تـعتمد هـذه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القدرة على بناء نماذج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قـادرة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على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استـقراء الاتـجاهات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المستقبلية من الأنماط التاريخية والحالية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3E1C8CEB" w14:textId="44AA91D2" w:rsidR="001F526F" w:rsidRPr="001F526F" w:rsidRDefault="001F526F" w:rsidP="001F526F">
      <w:pPr>
        <w:numPr>
          <w:ilvl w:val="0"/>
          <w:numId w:val="120"/>
        </w:numPr>
        <w:jc w:val="both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lastRenderedPageBreak/>
        <w:t xml:space="preserve">الأتمتة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الروبوتيـة </w:t>
      </w:r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للعمليات</w:t>
      </w:r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14:ligatures w14:val="none"/>
        </w:rPr>
        <w:t xml:space="preserve"> (Robotic Process Automation - RPA):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تُستخدم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الأتمـتة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الروبوتية لأتمتة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المـهام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الروتينية والمتكررة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مثـل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جمع البيانات، تحديث التقارير، وإنشاء الإشعارات، مما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يقلـل مـن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الأخطاء البشرية ويوفر وقت فريق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المـشروع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(</w:t>
      </w:r>
      <w:proofErr w:type="spellStart"/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Lacity</w:t>
      </w:r>
      <w:proofErr w:type="spellEnd"/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&amp; Willcocks, 2018)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عند دمجها مع الذكاء الاصطناعي المعرفي، يمكن لـ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RPA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اتـخاذ قـرارات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بسيطة استنادًا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إلـى قواعـد معقـدة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مما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يـعزز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كفاءة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العملـيات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6856DB9A" w14:textId="566A2290" w:rsidR="001F526F" w:rsidRPr="001F526F" w:rsidRDefault="001F526F" w:rsidP="001F526F">
      <w:pPr>
        <w:numPr>
          <w:ilvl w:val="0"/>
          <w:numId w:val="120"/>
        </w:numPr>
        <w:jc w:val="both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الرؤية الحاسوبية</w:t>
      </w:r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14:ligatures w14:val="none"/>
        </w:rPr>
        <w:t xml:space="preserve"> (Computer Vision)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وتمكيـن </w:t>
      </w:r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المراقبة البصرية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الذكـية</w:t>
      </w:r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14:ligatures w14:val="none"/>
        </w:rPr>
        <w:t>: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تُعد الرؤية الحاسوبية فرعًا من الذكاء الاصطناعي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يمـكن الأنـظمة مـن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"رؤية"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وتفـسير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الصور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ومقاطـع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الفيديو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تُطبق في إدارة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المشاريـع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لمراقبة التقدم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الفعلـي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في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الـمواقع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تتبع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حركـة المـعدات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ورصد امتثال العمال لإجراءات السلامة، وذلك بمقارنة البيانات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البـصرية بالنمـاذج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التصميمية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(BIM models)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أو لقطات التقدم السابقة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(Bilal et al</w:t>
      </w:r>
      <w:r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.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, 2016)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232BF32D" w14:textId="7CCD5DAD" w:rsidR="001F526F" w:rsidRPr="001F526F" w:rsidRDefault="001F526F" w:rsidP="001F526F">
      <w:pPr>
        <w:numPr>
          <w:ilvl w:val="0"/>
          <w:numId w:val="120"/>
        </w:numPr>
        <w:jc w:val="both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أنظمة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دعـم </w:t>
      </w:r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القرار الذكية</w:t>
      </w:r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14:ligatures w14:val="none"/>
        </w:rPr>
        <w:t xml:space="preserve"> (Intelligent Decision Support Systems - IDSS):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تُدمج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هـذه الأنـظمة بيـن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الذكاء الاصطناعي وقواعد البيانات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لتقـديم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توصيات مدعومة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بـالبيانات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لمساعدة مديري المشاريع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فـي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اتخاذ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قـرارات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معقدة،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مـثل اختـيار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استراتيجيات الاستجابة للمخاطر أو تعديل خطط الموارد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(Turban et al</w:t>
      </w:r>
      <w:r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.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, 2015)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تعمل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هـذه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الأنظمة كمستشارين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رقميـين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مقدمة تحليلات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حسـاسية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وسيناريوهات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متـعددة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4DA66E01" w14:textId="173D9B3F" w:rsidR="001F526F" w:rsidRPr="001F526F" w:rsidRDefault="001F526F" w:rsidP="001F526F">
      <w:pPr>
        <w:pStyle w:val="Heading3"/>
        <w:jc w:val="both"/>
        <w:divId w:val="1013797401"/>
        <w:rPr>
          <w:rFonts w:eastAsiaTheme="minorEastAsia"/>
          <w:sz w:val="30"/>
          <w:szCs w:val="30"/>
        </w:rPr>
      </w:pPr>
      <w:bookmarkStart w:id="48" w:name="_Toc215434955"/>
      <w:r w:rsidRPr="001F526F">
        <w:rPr>
          <w:rFonts w:eastAsiaTheme="minorEastAsia"/>
          <w:sz w:val="30"/>
          <w:szCs w:val="30"/>
          <w:rtl/>
        </w:rPr>
        <w:t xml:space="preserve">ثانياً: تطبيقات الذكاء الاصطناعي </w:t>
      </w:r>
      <w:r w:rsidR="00D414FB">
        <w:rPr>
          <w:rFonts w:eastAsiaTheme="minorEastAsia"/>
          <w:sz w:val="30"/>
          <w:szCs w:val="30"/>
          <w:rtl/>
        </w:rPr>
        <w:t xml:space="preserve">المتقدمـة عبـر </w:t>
      </w:r>
      <w:r w:rsidRPr="001F526F">
        <w:rPr>
          <w:rFonts w:eastAsiaTheme="minorEastAsia"/>
          <w:sz w:val="30"/>
          <w:szCs w:val="30"/>
          <w:rtl/>
        </w:rPr>
        <w:t xml:space="preserve">دورة </w:t>
      </w:r>
      <w:r w:rsidR="00D414FB">
        <w:rPr>
          <w:rFonts w:eastAsiaTheme="minorEastAsia"/>
          <w:sz w:val="30"/>
          <w:szCs w:val="30"/>
          <w:rtl/>
        </w:rPr>
        <w:t xml:space="preserve">حيـاة </w:t>
      </w:r>
      <w:r w:rsidRPr="001F526F">
        <w:rPr>
          <w:rFonts w:eastAsiaTheme="minorEastAsia"/>
          <w:sz w:val="30"/>
          <w:szCs w:val="30"/>
          <w:rtl/>
        </w:rPr>
        <w:t>المشروع</w:t>
      </w:r>
      <w:bookmarkEnd w:id="48"/>
    </w:p>
    <w:p w14:paraId="04D6FE13" w14:textId="186884A6" w:rsidR="001F526F" w:rsidRPr="001F526F" w:rsidRDefault="001F526F" w:rsidP="001F526F">
      <w:pPr>
        <w:jc w:val="both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يعمل الذكاء الاصطناعي على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تـضخيم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قدرات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مـديري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المشاريع والفرق، مما يوفر رؤى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غـير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مسبوقة وقدرة على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الـتدخل الـفعال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46DDCCFC" w14:textId="18AC709B" w:rsidR="001F526F" w:rsidRPr="001F526F" w:rsidRDefault="001F526F" w:rsidP="001F526F">
      <w:pPr>
        <w:numPr>
          <w:ilvl w:val="0"/>
          <w:numId w:val="121"/>
        </w:numPr>
        <w:jc w:val="both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في مرحلة البدء والتخطيط</w:t>
      </w:r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14:ligatures w14:val="none"/>
        </w:rPr>
        <w:t xml:space="preserve"> (Initiating &amp; Planning):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البناء الذكي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لأسـاس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المشروع تُعد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هـذه الـمرحلة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حاسمة في تحديد مسار المشروع، ويسهم الذكاء الاصطناعي في تعزيز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دقـتها </w:t>
      </w:r>
      <w:proofErr w:type="spellStart"/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وواقعيتها</w:t>
      </w:r>
      <w:proofErr w:type="spellEnd"/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في سياق تقدير التكاليف والمدد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الزمـنية التـنبؤي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تتـجاوز النمـاذج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التقليدية عبر استخدام خوارزميات التعلم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الآلـي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المتقدمة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لتحـليل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بيانات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المشاريـع التاريخـية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متعددة الأبعاد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فمنصات مثل </w:t>
      </w:r>
      <w:proofErr w:type="spellStart"/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nPlan</w:t>
      </w:r>
      <w:proofErr w:type="spellEnd"/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</w:t>
      </w:r>
      <w:proofErr w:type="gramStart"/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Alice</w:t>
      </w:r>
      <w:proofErr w:type="gramEnd"/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Technologies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علـى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سبيل المثال،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تـستخدم التـعلم الآلـي لإنشـاء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ومحاكاة آلاف السيناريوهات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المحتمـلة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للجدول الزمني،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وليـس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فقط تقديم تقدير واحد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هذه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الـنماذج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تقدم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تـوزيعًا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احتماليًا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لتواريـخ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الانتهاء،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وتحـدد المسـارات عـالية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الخطورة التي تفوق قدرة تحليلات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PERT/CPM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التقليدية على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الكشـف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(</w:t>
      </w:r>
      <w:proofErr w:type="spellStart"/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Doloi</w:t>
      </w:r>
      <w:proofErr w:type="spellEnd"/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, 2011)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460DAE39" w14:textId="7BDA46A0" w:rsidR="001F526F" w:rsidRPr="001F526F" w:rsidRDefault="001F526F" w:rsidP="001F526F">
      <w:pPr>
        <w:ind w:left="720"/>
        <w:jc w:val="both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أما في تحليل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المـخاطر المسبـق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وتصميم الاستجابات الذكية،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فـيمكن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للذكاء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الاصطـناعي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من خلال دمج وحدات في أنظمة إدارة المشاريع المتكاملة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مـثل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Oracle Primavera P6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أو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ProjectManager</w:t>
      </w:r>
      <w:r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.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com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مسح بيانات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المشـروع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(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مـثل تخصيـص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الموارد، والتبعيات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المـعقدة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)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لـتحديد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كمي لاحتمالية وتأثير حدوث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المخاطـر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بناءً على الأنماط التاريخية، مما يوجه عملية وضع خطط الاستجابة للمخاطر بشكل استباقي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(PMI, 2017)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علاوة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علـى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ذلك، في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تحـسين تخـصيص الـموارد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وتخطيط قدرات الفريق،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تُمـكن خوارزمـيات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التحسين المستوحاة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مـن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الذكاء الاصطناعي،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مـثل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الخوارزميات الجينية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المسـتخدمة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في منصات مثل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Savio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أو وحدات الجدولة المتقدمة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فـي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أنظمة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ERP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من تخصيص الموارد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البـشرية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والمادية بشكل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أمـثل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مـع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مراعاة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الـمهارات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التوفر، التكلفة،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والقـيود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الزمنية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والمكانـية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لزيادة كفاءة الاستخدام إلى أقصى حد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(Badri et al</w:t>
      </w:r>
      <w:r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.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, 2020)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15E18FE9" w14:textId="341AF62C" w:rsidR="001F526F" w:rsidRPr="001F526F" w:rsidRDefault="001F526F" w:rsidP="001F526F">
      <w:pPr>
        <w:numPr>
          <w:ilvl w:val="0"/>
          <w:numId w:val="121"/>
        </w:numPr>
        <w:jc w:val="both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lastRenderedPageBreak/>
        <w:t xml:space="preserve">في مرحلة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الـتنفيذ والمراقـبة </w:t>
      </w:r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والتحكم</w:t>
      </w:r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14:ligatures w14:val="none"/>
        </w:rPr>
        <w:t xml:space="preserve"> (Executing &amp; Monitoring and Controlling):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المتـابعة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الاستباقية والتدخل الفوري تُشكل هذه المرحلة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جوهـر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التحكم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فـي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المشروع، حيث يوفر الذكاء الاصطناعي قدرات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رصـد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وتحليل آنية وغير مسبوقة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فـي مجـال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الرصد الآني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لـلأداء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والرؤية الحاسوبية، تُدمج البيانات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آنـية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التدفق من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مخـتلف المـصادر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بما في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ذلـك بـرامج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إدارة المشاريع، أنظمة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تـتبع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الوقت،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أنظمـة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المشتريات، وأجهزة استشعار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إنـترنت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الأشياء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(IoT Sensors)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منصات مثل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Procore </w:t>
      </w:r>
      <w:proofErr w:type="gramStart"/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Autodesk</w:t>
      </w:r>
      <w:proofErr w:type="gramEnd"/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Construction Cloud (BIM 360)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تعمل كمراكز بيانات مركزية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تُقدم أدوات متخصصة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مـثل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OpenSpace</w:t>
      </w:r>
      <w:r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.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ai </w:t>
      </w:r>
      <w:proofErr w:type="gramStart"/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Disperse</w:t>
      </w:r>
      <w:proofErr w:type="gramEnd"/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حلولاً مبتكرة باستخدام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كامـيرات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360 درجة محمولة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لالـتقاط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صور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للمـوقع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يقوم الذكاء الاصطناعي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بعـدها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بمطابقة هذه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الصـور تلقائيـًا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مع نموذج معلومات البناء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(BIM)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والجدول الزمني،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مقـدمًا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حسابًا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دقيقـًا </w:t>
      </w:r>
      <w:r w:rsidRPr="001F526F">
        <w:rPr>
          <w:rFonts w:ascii="Sakkal Majalla" w:eastAsiaTheme="minorEastAsia" w:hAnsi="Sakkal Majalla" w:cs="Sakkal Majalla"/>
          <w:i/>
          <w:iCs/>
          <w:kern w:val="0"/>
          <w:sz w:val="28"/>
          <w:szCs w:val="28"/>
          <w:rtl/>
          <w14:ligatures w14:val="none"/>
        </w:rPr>
        <w:t>للنسبة المئوية للإنجاز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للمكونـات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المحددة،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كـإنجاز تركيـب الجـدران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الجافة في الطابق الثالث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بنسـبة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45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% (Lu et al</w:t>
      </w:r>
      <w:r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.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, 2019)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095A90E6" w14:textId="26C5A0F5" w:rsidR="001F526F" w:rsidRPr="001F526F" w:rsidRDefault="001F526F" w:rsidP="001F526F">
      <w:pPr>
        <w:ind w:left="720"/>
        <w:jc w:val="both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بالتوازي، يُمكن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لـلتحليل الـتنبؤي للانحـرافات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الذي تعتمده منصات مثل </w:t>
      </w:r>
      <w:proofErr w:type="spellStart"/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InEight</w:t>
      </w:r>
      <w:proofErr w:type="spellEnd"/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التنبؤ باحتمالية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وتـوقيت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حدوث انحرافات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مستـقبلية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(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كـتجاوز المـيزانية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أو تأخير التسليم)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بنـاءً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على الأداء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الحـالي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والبيانات التاريخية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من خلال تغذية النظام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ببيانـات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التقدم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الـحالية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يـقوم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الذكاء الاصطناعي بإعادة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تـوقع </w:t>
      </w:r>
      <w:r w:rsidRPr="001F526F">
        <w:rPr>
          <w:rFonts w:ascii="Sakkal Majalla" w:eastAsiaTheme="minorEastAsia" w:hAnsi="Sakkal Majalla" w:cs="Sakkal Majalla"/>
          <w:i/>
          <w:iCs/>
          <w:kern w:val="0"/>
          <w:sz w:val="28"/>
          <w:szCs w:val="28"/>
          <w:rtl/>
          <w14:ligatures w14:val="none"/>
        </w:rPr>
        <w:t>التقدير عند الانتهاء</w:t>
      </w:r>
      <w:r w:rsidRPr="001F526F">
        <w:rPr>
          <w:rFonts w:ascii="Sakkal Majalla" w:eastAsiaTheme="minorEastAsia" w:hAnsi="Sakkal Majalla" w:cs="Sakkal Majalla"/>
          <w:i/>
          <w:iCs/>
          <w:kern w:val="0"/>
          <w:sz w:val="28"/>
          <w:szCs w:val="28"/>
          <w14:ligatures w14:val="none"/>
        </w:rPr>
        <w:t xml:space="preserve"> (EAC)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</w:t>
      </w:r>
      <w:proofErr w:type="gramStart"/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 </w:t>
      </w:r>
      <w:r w:rsidRPr="001F526F">
        <w:rPr>
          <w:rFonts w:ascii="Sakkal Majalla" w:eastAsiaTheme="minorEastAsia" w:hAnsi="Sakkal Majalla" w:cs="Sakkal Majalla"/>
          <w:i/>
          <w:iCs/>
          <w:kern w:val="0"/>
          <w:sz w:val="28"/>
          <w:szCs w:val="28"/>
          <w:rtl/>
          <w14:ligatures w14:val="none"/>
        </w:rPr>
        <w:t>التقدير</w:t>
      </w:r>
      <w:proofErr w:type="gramEnd"/>
      <w:r w:rsidRPr="001F526F">
        <w:rPr>
          <w:rFonts w:ascii="Sakkal Majalla" w:eastAsiaTheme="minorEastAsia" w:hAnsi="Sakkal Majalla" w:cs="Sakkal Majalla"/>
          <w:i/>
          <w:iCs/>
          <w:kern w:val="0"/>
          <w:sz w:val="28"/>
          <w:szCs w:val="28"/>
          <w:rtl/>
          <w14:ligatures w14:val="none"/>
        </w:rPr>
        <w:t xml:space="preserve"> حتى الانتهاء</w:t>
      </w:r>
      <w:r w:rsidRPr="001F526F">
        <w:rPr>
          <w:rFonts w:ascii="Sakkal Majalla" w:eastAsiaTheme="minorEastAsia" w:hAnsi="Sakkal Majalla" w:cs="Sakkal Majalla"/>
          <w:i/>
          <w:iCs/>
          <w:kern w:val="0"/>
          <w:sz w:val="28"/>
          <w:szCs w:val="28"/>
          <w14:ligatures w14:val="none"/>
        </w:rPr>
        <w:t xml:space="preserve"> (ETC)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بـدقة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تفوق الصيغ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التقليديـة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حيث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يتعلـم معـدل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الإنتاجية الفعلي للفريق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ويتكيـف معـه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(Kerzner, 2017)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كما تُساهم مراقبة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الجـودة والـسلامة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المعززة بالرؤية الحاسوبية في مشاريع البناء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بشـكل كبـير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حيث تقوم منصات مثل </w:t>
      </w:r>
      <w:proofErr w:type="gramStart"/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Smartvid</w:t>
      </w:r>
      <w:r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.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io </w:t>
      </w:r>
      <w:r>
        <w:rPr>
          <w:rFonts w:ascii="Sakkal Majalla" w:eastAsiaTheme="minorEastAsia" w:hAnsi="Sakkal Majalla" w:cs="Sakkal Majalla" w:hint="cs"/>
          <w:kern w:val="0"/>
          <w:sz w:val="28"/>
          <w:szCs w:val="28"/>
          <w:rtl/>
          <w14:ligatures w14:val="none"/>
        </w:rPr>
        <w:t xml:space="preserve">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الآن</w:t>
      </w:r>
      <w:proofErr w:type="gramEnd"/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 جزء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مـن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Autodesk</w:t>
      </w:r>
      <w:r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بتحليل لقطات الفيديو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والـصور مـن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الموقع لاكتشاف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انتـهاكات السلامـة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تلقائيًا (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مـثل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عدم ارتداء معدات الحماية الشخصية) وإرسال تنبيهات فورية،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مـما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يُحوّل مراقبة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الـسلامة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من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عمليـة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تفاعلية إلى استباقية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(Bilal et al</w:t>
      </w:r>
      <w:r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.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, 2016)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72758452" w14:textId="2959BCE8" w:rsidR="001F526F" w:rsidRPr="001F526F" w:rsidRDefault="00D414FB" w:rsidP="001F526F">
      <w:pPr>
        <w:ind w:left="720"/>
        <w:jc w:val="both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تُظهـر </w:t>
      </w:r>
      <w:r w:rsidR="001F526F"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إدارة التغيير الذكية أيضًا إمكانات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واضحـة</w:t>
      </w:r>
      <w:r w:rsidR="001F526F"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حيث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يمـكن </w:t>
      </w:r>
      <w:r w:rsidR="001F526F"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لأدوات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مـعالجة </w:t>
      </w:r>
      <w:r w:rsidR="001F526F"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اللغة الطبيعية المدمجة تحليل سجلات طلبات المعلومات</w:t>
      </w:r>
      <w:r w:rsidR="001F526F"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(RFIs) </w:t>
      </w:r>
      <w:r w:rsidR="001F526F"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وأوامر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التغييـر </w:t>
      </w:r>
      <w:r w:rsidR="001F526F"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(Change Orders)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="001F526F"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هذه الأدوات تحدد الأنماط المتكررة (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مثـل </w:t>
      </w:r>
      <w:r w:rsidR="001F526F"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مصدر معظم طلبات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التغـيير </w:t>
      </w:r>
      <w:r w:rsidR="001F526F"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أو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المورديـن المرتبطيـن بطلبـات </w:t>
      </w:r>
      <w:r w:rsidR="001F526F"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معلومات متكررة)، مما يساعد في تحديد الأسباب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الـجذرية </w:t>
      </w:r>
      <w:r w:rsidR="001F526F"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للتغييرات 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بـدلاً مـن </w:t>
      </w:r>
      <w:r w:rsidR="001F526F"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مجرد معالجتها</w:t>
      </w:r>
      <w:r w:rsidR="001F526F"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(Turban et al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.</w:t>
      </w:r>
      <w:r w:rsidR="001F526F"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, 2015)</w:t>
      </w:r>
      <w:r w:rsid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2162238B" w14:textId="57A0E016" w:rsidR="001F526F" w:rsidRPr="001F526F" w:rsidRDefault="001F526F" w:rsidP="001F526F">
      <w:pPr>
        <w:numPr>
          <w:ilvl w:val="0"/>
          <w:numId w:val="121"/>
        </w:numPr>
        <w:jc w:val="both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في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مـرحلة </w:t>
      </w:r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الإغلاق والتعلم المؤسسي</w:t>
      </w:r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14:ligatures w14:val="none"/>
        </w:rPr>
        <w:t xml:space="preserve"> (Closing &amp; Organizational Learning):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استدامة المعرفة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وتـحسين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الأداء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تُعـد هـذه المـرحلة ضروريـة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لاستخلاص القيمة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طـويلة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الأمد من المشاريع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في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مـجال اسـتخلاص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الدروس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المستـفادة آلـيًا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تتجاوز تقنيات معالجة اللغة الطبيعية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الاعـتماد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على ورش العمل النهائية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لـلمشروع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التي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قـد تكـون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غير شاملة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يمـكن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لأدوات الذكاء الاصطناعي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المدمجـة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في أنظمة إدارة المعرفة</w:t>
      </w:r>
      <w:r>
        <w:rPr>
          <w:rFonts w:ascii="Sakkal Majalla" w:eastAsiaTheme="minorEastAsia" w:hAnsi="Sakkal Majalla" w:cs="Sakkal Majalla" w:hint="cs"/>
          <w:kern w:val="0"/>
          <w:sz w:val="28"/>
          <w:szCs w:val="28"/>
          <w:rtl/>
          <w14:ligatures w14:val="none"/>
        </w:rPr>
        <w:t xml:space="preserve">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مثل المكونات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الذكيـة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في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Confluence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أو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SharePoint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مسح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جمـيع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وثائق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المشـروع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(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التقـارير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مـحاضر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الاجتماعات، سجلات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المشكـلات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) لتحديد المشكلات الرئيسية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والـحلول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المطبقة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علـى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سبيل المثال،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قـد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يكتشف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نـموذج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NLP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أن "50% من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المشـاريع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التي ذكرت 'المورد س' عانت أيضًا من تأخيرات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فـي الـجدول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الزمني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مرتبطـة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بالمواد"، وهو ما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يُعـد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رؤية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قـابلة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للتنفيذ مبنية على البيانات للمشاريع المستقبلية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(PMI, 2021)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3B2B7BA4" w14:textId="7EE03975" w:rsidR="001F526F" w:rsidRPr="001F526F" w:rsidRDefault="001F526F" w:rsidP="001F526F">
      <w:pPr>
        <w:ind w:left="360"/>
        <w:jc w:val="both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كما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تُسهـم تحـسين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النماذج التنبؤية بشكل مباشر في التعلم المؤسسي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تـُعاد تـغذية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البيانات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الـنهائية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للمشروع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المكتـمل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(التكلفة الفعلية،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المـدة الفعـلية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)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إلـى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المنصات التنبؤية (مثل </w:t>
      </w:r>
      <w:proofErr w:type="spellStart"/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nPlan</w:t>
      </w:r>
      <w:proofErr w:type="spellEnd"/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أو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الـنماذج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الداخلية) لـ "إعادة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معـايرة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" الخوارزميات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lastRenderedPageBreak/>
        <w:t xml:space="preserve">هذا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يضـمن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تعلم النظام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بـاستمرار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من نجاحاته وإخفاقاته،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ممـا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يُحسن دقة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التقديـرات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للمشاريع المستقبلية ويُعزز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مـن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بناء منحنيات التعلم المؤسسي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(Al-Ali et al</w:t>
      </w:r>
      <w:r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.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, 2019)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تُمكن هذه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الآليـة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من أرشفة المعرفة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الـذكية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والوصول إليها، حيث يفهرس الذكاء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الاصطنـاعي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ويرمز جميع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أصـول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المشروع بشكل ذكي،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مـما يسـهل الـبحث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والاسترجاع الفعال للمعلومات ذات الصلة في المشاريع المستقبلية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(Russell &amp; Norvig, 2020)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0E331DC5" w14:textId="0FB6918B" w:rsidR="001F526F" w:rsidRPr="001F526F" w:rsidRDefault="001F526F" w:rsidP="001F526F">
      <w:pPr>
        <w:pStyle w:val="Heading3"/>
        <w:divId w:val="1013797401"/>
        <w:rPr>
          <w:rFonts w:eastAsiaTheme="minorEastAsia"/>
          <w:sz w:val="30"/>
          <w:szCs w:val="30"/>
        </w:rPr>
      </w:pPr>
      <w:bookmarkStart w:id="49" w:name="_Toc215434956"/>
      <w:r w:rsidRPr="001F526F">
        <w:rPr>
          <w:rFonts w:eastAsiaTheme="minorEastAsia"/>
          <w:sz w:val="30"/>
          <w:szCs w:val="30"/>
          <w:rtl/>
        </w:rPr>
        <w:t xml:space="preserve">ثالثاً: التحديات </w:t>
      </w:r>
      <w:r w:rsidR="00D414FB">
        <w:rPr>
          <w:rFonts w:eastAsiaTheme="minorEastAsia"/>
          <w:sz w:val="30"/>
          <w:szCs w:val="30"/>
          <w:rtl/>
        </w:rPr>
        <w:t xml:space="preserve">الجوهـرية </w:t>
      </w:r>
      <w:r w:rsidRPr="001F526F">
        <w:rPr>
          <w:rFonts w:eastAsiaTheme="minorEastAsia"/>
          <w:sz w:val="30"/>
          <w:szCs w:val="30"/>
          <w:rtl/>
        </w:rPr>
        <w:t xml:space="preserve">والآفاق </w:t>
      </w:r>
      <w:r w:rsidR="00D414FB">
        <w:rPr>
          <w:rFonts w:eastAsiaTheme="minorEastAsia"/>
          <w:sz w:val="30"/>
          <w:szCs w:val="30"/>
          <w:rtl/>
        </w:rPr>
        <w:t xml:space="preserve">المستقـبلية </w:t>
      </w:r>
      <w:r w:rsidRPr="001F526F">
        <w:rPr>
          <w:rFonts w:eastAsiaTheme="minorEastAsia"/>
          <w:sz w:val="30"/>
          <w:szCs w:val="30"/>
          <w:rtl/>
        </w:rPr>
        <w:t xml:space="preserve">لتكامل </w:t>
      </w:r>
      <w:r w:rsidR="00D414FB">
        <w:rPr>
          <w:rFonts w:eastAsiaTheme="minorEastAsia"/>
          <w:sz w:val="30"/>
          <w:szCs w:val="30"/>
          <w:rtl/>
        </w:rPr>
        <w:t xml:space="preserve">الذكـاء </w:t>
      </w:r>
      <w:r w:rsidRPr="001F526F">
        <w:rPr>
          <w:rFonts w:eastAsiaTheme="minorEastAsia"/>
          <w:sz w:val="30"/>
          <w:szCs w:val="30"/>
          <w:rtl/>
        </w:rPr>
        <w:t>الاصطناعي</w:t>
      </w:r>
      <w:bookmarkEnd w:id="49"/>
    </w:p>
    <w:p w14:paraId="5A09C437" w14:textId="1325437D" w:rsidR="001F526F" w:rsidRPr="001F526F" w:rsidRDefault="001F526F" w:rsidP="001F526F">
      <w:pPr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لا يمكن تحقيق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الإمكـانات الكاملـة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للذكاء الاصطناعي دون معالجة التحديات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الحاسـمة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واستشراف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الـفرص المستـقبلية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43B94DEB" w14:textId="51E49C4B" w:rsidR="001F526F" w:rsidRPr="001F526F" w:rsidRDefault="001F526F" w:rsidP="001F526F">
      <w:pPr>
        <w:numPr>
          <w:ilvl w:val="0"/>
          <w:numId w:val="122"/>
        </w:numPr>
        <w:jc w:val="both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التحديات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الـجوهرية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: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يُعد جودة البيانات وتكاملها وهندستها التحدي الأبرز،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حـيث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إن الذكاء الاصطناعي يعتمد بشكل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كلـي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على جودة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وكميـة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البيانات التي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يتغـذى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عليها.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غـالبًا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ما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تعمـل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المؤسسات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فـي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"صوامع بيانات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" (Data Silos)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حيث تتشتت المعلومات عبر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أنظمـة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متباينة، مما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يعـيق فعـالية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نماذج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الـذكاء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الاصطناعي ويتطلب استراتيجية شاملة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لـحوكمة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البيانات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(Data Governance)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وتوحيدها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(Wang &amp; Hsu, 2013)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يـُضاف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إلى ذلك الأمن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الـسيبراني والخـصوصية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؛ فدمج الذكاء الاصطناعي يزيد من مساحة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الهـجوم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المحتملة للمعلومات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الحسـاسة لـلمشروع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ويُثير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قضايـا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خصوصية البيانات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خاصة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فـي ظـل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لوائح مثل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GDPR)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وأمن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نمـاذج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الذكاء الاصطناعي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نفسـها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مخاوف مهمة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</w:t>
      </w:r>
      <w:proofErr w:type="spellStart"/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Lacity</w:t>
      </w:r>
      <w:proofErr w:type="spellEnd"/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&amp; Willcocks, 2018)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36EF0557" w14:textId="01F489A5" w:rsidR="001F526F" w:rsidRPr="001F526F" w:rsidRDefault="001F526F" w:rsidP="001F526F">
      <w:pPr>
        <w:ind w:left="720"/>
        <w:jc w:val="both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كما تُشكل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مشكلـة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"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الـصندوق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الأسود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" (Black Box)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والحاجة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إلـى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الذكاء الاصطناعي القابل للتفسير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(XAI)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تحديًا جوهريًا،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حيـث تُـوصف الـعديد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من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نمـاذج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التعلم العميق بأنها "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صنـاديق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سوداء"،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مـما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يجعل من الصعب على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مديـري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المشاريع فهم الأساس المنطقي وراء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توصياتهـا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تُعد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الـشفافية هنـا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ضرورية لبناء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الـثقة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واتخاذ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قـرارات مـستنيرة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(Turban et al</w:t>
      </w:r>
      <w:r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.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, 2015)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أخيـرًا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تتطلب مقاومة التغيير وإدارة المهارات استثمارًا كبيرًا في تدريب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وتأهيـل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مديري المشاريع، حيث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تتحـول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أدوارهم من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مـهام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إدارية روتينية إلى مهام تتطلب مهارات تحليلية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أعلـى وتفـسيرًا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لمخرجات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الذكـاء الاصـطناعي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ومهارات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قياديـة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استراتيجية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(Kerzner, 2017)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0AACB3B3" w14:textId="73337165" w:rsidR="001F526F" w:rsidRPr="001F526F" w:rsidRDefault="001F526F" w:rsidP="001F526F">
      <w:pPr>
        <w:numPr>
          <w:ilvl w:val="0"/>
          <w:numId w:val="122"/>
        </w:numPr>
        <w:jc w:val="both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</w:pPr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الفرص المستقبلية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 xml:space="preserve">والاتجـاهات </w:t>
      </w:r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:rtl/>
          <w14:ligatures w14:val="none"/>
        </w:rPr>
        <w:t>الناشئة</w:t>
      </w:r>
      <w:r w:rsidRPr="001F526F">
        <w:rPr>
          <w:rFonts w:ascii="Sakkal Majalla" w:eastAsiaTheme="minorEastAsia" w:hAnsi="Sakkal Majalla" w:cs="Sakkal Majalla"/>
          <w:b/>
          <w:bCs/>
          <w:kern w:val="0"/>
          <w:sz w:val="28"/>
          <w:szCs w:val="28"/>
          <w14:ligatures w14:val="none"/>
        </w:rPr>
        <w:t>: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يتجه المستقبل نحو ظهور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المديـر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المساعد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للمشـروع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المدعوم بالذكاء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الاصـطناعي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(AI Co-Pilot)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ستكون أدوات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مـثل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Microsoft 365 Copilot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لـ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Project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قادرة على إنشاء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خطـط أولـية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وصـياغة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تقارير الحالة، وتحديد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الـمخاطر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بناءً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علـى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أوامر باللغة الطبيعية من مدير المشروع، مما يحرره للتركيز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عـلى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الجوانب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الاستراتيجيـة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كما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يُـعد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التوأم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الـرقمي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للمشاريع المعزز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بـالذكاء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الاصطناعي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(AI-Enhanced Project Digital Twin)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هدفـًا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رئيسيًا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.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سيُمكّن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إنـشاء نمـوذج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افتراضي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حـي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ومتكامل للمشروع من دمج بيانات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BIM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والجدول الزمني، والتكلفة،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وبيانـات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IoT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ممـا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يسمح للذكاء الاصطناعي بمحاكاة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سيـناريوهات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"ماذا لو"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واختبـار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الإجراءات التصحيحية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افتراضيًـا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قبل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تطبـيقها فـي العـالم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الحقيقي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(Bilal et al</w:t>
      </w:r>
      <w:r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.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, 2016)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40C915FB" w14:textId="6DDD4F8A" w:rsidR="004D33A0" w:rsidRPr="001F526F" w:rsidRDefault="001F526F" w:rsidP="001F526F">
      <w:pPr>
        <w:ind w:left="720"/>
        <w:jc w:val="both"/>
        <w:divId w:val="1013797401"/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</w:pP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تُظهر تقنيات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الـذكاء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الاصطناعي التوليدي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(Generative AI)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أيضـًا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إمكانات واعدة في إدارة العقود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وتـوليد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الوثائق، حيث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يـمكن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لنماذج اللغات الكبيرة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 xml:space="preserve"> (LLMs)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مسح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العـقود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المعقدة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لتـحديد البنـود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عالية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الـمخاطر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أو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صـياغة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وثائق المشروع الأولية بناءً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عـلى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المدخلات الأساسية والدروس المستفادة،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ممـا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يسرع عملية التخطيط ويقلل من الأخطاء </w:t>
      </w:r>
      <w:r w:rsidR="00D414FB"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 xml:space="preserve">البشريـة </w:t>
      </w:r>
      <w:r w:rsidRPr="001F526F">
        <w:rPr>
          <w:rFonts w:ascii="Sakkal Majalla" w:eastAsiaTheme="minorEastAsia" w:hAnsi="Sakkal Majalla" w:cs="Sakkal Majalla"/>
          <w:kern w:val="0"/>
          <w:sz w:val="28"/>
          <w:szCs w:val="28"/>
          <w14:ligatures w14:val="none"/>
        </w:rPr>
        <w:t>(Russell &amp; Norvig, 2020)</w:t>
      </w:r>
      <w:r>
        <w:rPr>
          <w:rFonts w:ascii="Sakkal Majalla" w:eastAsiaTheme="minorEastAsia" w:hAnsi="Sakkal Majalla" w:cs="Sakkal Majalla"/>
          <w:kern w:val="0"/>
          <w:sz w:val="28"/>
          <w:szCs w:val="28"/>
          <w:rtl/>
          <w14:ligatures w14:val="none"/>
        </w:rPr>
        <w:t>.</w:t>
      </w:r>
    </w:p>
    <w:p w14:paraId="1440CB52" w14:textId="0C263EAB" w:rsidR="00435972" w:rsidRPr="00435972" w:rsidRDefault="00D414FB" w:rsidP="00435972">
      <w:pPr>
        <w:pStyle w:val="Heading2"/>
        <w:divId w:val="1013797401"/>
        <w:rPr>
          <w:rtl/>
        </w:rPr>
      </w:pPr>
      <w:bookmarkStart w:id="50" w:name="_Toc215434957"/>
      <w:r>
        <w:rPr>
          <w:rtl/>
        </w:rPr>
        <w:lastRenderedPageBreak/>
        <w:t xml:space="preserve">الـدراسات </w:t>
      </w:r>
      <w:r w:rsidR="00435972" w:rsidRPr="00435972">
        <w:rPr>
          <w:rtl/>
        </w:rPr>
        <w:t>السابقة</w:t>
      </w:r>
      <w:r w:rsidR="002712B5">
        <w:rPr>
          <w:rFonts w:hint="cs"/>
          <w:rtl/>
          <w:lang w:bidi="ar-SA"/>
        </w:rPr>
        <w:t>:</w:t>
      </w:r>
      <w:bookmarkEnd w:id="50"/>
      <w:r w:rsidR="002712B5">
        <w:rPr>
          <w:rFonts w:hint="cs"/>
          <w:rtl/>
          <w:lang w:bidi="ar-SA"/>
        </w:rPr>
        <w:t xml:space="preserve"> </w:t>
      </w:r>
    </w:p>
    <w:p w14:paraId="14C4C688" w14:textId="3FE30013" w:rsidR="00435972" w:rsidRPr="00367AAF" w:rsidRDefault="00435972" w:rsidP="00435972">
      <w:pPr>
        <w:divId w:val="1013797401"/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</w:pPr>
      <w:r>
        <w:rPr>
          <w:rFonts w:ascii="Sakkal Majalla" w:eastAsiaTheme="minorEastAsia" w:hAnsi="Sakkal Majalla" w:cs="Sakkal Majalla" w:hint="cs"/>
          <w:kern w:val="0"/>
          <w:sz w:val="30"/>
          <w:szCs w:val="30"/>
          <w:rtl/>
          <w14:ligatures w14:val="none"/>
        </w:rPr>
        <w:t xml:space="preserve">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تُعد الدراسات السابقة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المرجعـية العلمـية التـي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تستند إليها هذه الدراسة في بناء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إطـارها النـظري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وتحديد الفجوة البحثية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ويـمكن تـقسيمها إلـى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دراسات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عربيـة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ودولية، حيث تبيّن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النـتائج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المتنوعة لهذه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الدراسـات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الأثر المتوقع للذكاء الاصطناعي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فـي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متابعة إدارة المشاريع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.</w:t>
      </w:r>
    </w:p>
    <w:p w14:paraId="5C011CA8" w14:textId="06CB7A72" w:rsidR="00435972" w:rsidRPr="00367AAF" w:rsidRDefault="00435972" w:rsidP="00435972">
      <w:pPr>
        <w:divId w:val="1013797401"/>
        <w:rPr>
          <w:rFonts w:ascii="Sakkal Majalla" w:eastAsiaTheme="minorEastAsia" w:hAnsi="Sakkal Majalla" w:cs="Sakkal Majalla"/>
          <w:b/>
          <w:bCs/>
          <w:kern w:val="0"/>
          <w:sz w:val="32"/>
          <w:szCs w:val="32"/>
          <w:u w:val="single"/>
          <w14:ligatures w14:val="none"/>
        </w:rPr>
      </w:pPr>
      <w:r w:rsidRPr="00367AAF">
        <w:rPr>
          <w:rFonts w:ascii="Sakkal Majalla" w:eastAsiaTheme="minorEastAsia" w:hAnsi="Sakkal Majalla" w:cs="Sakkal Majalla"/>
          <w:b/>
          <w:bCs/>
          <w:kern w:val="0"/>
          <w:sz w:val="32"/>
          <w:szCs w:val="32"/>
          <w:u w:val="single"/>
          <w:rtl/>
          <w14:ligatures w14:val="none"/>
        </w:rPr>
        <w:t>أولًا</w:t>
      </w:r>
      <w:r w:rsidR="002712B5">
        <w:rPr>
          <w:rFonts w:ascii="Sakkal Majalla" w:eastAsiaTheme="minorEastAsia" w:hAnsi="Sakkal Majalla" w:cs="Sakkal Majalla"/>
          <w:b/>
          <w:bCs/>
          <w:kern w:val="0"/>
          <w:sz w:val="32"/>
          <w:szCs w:val="32"/>
          <w:u w:val="single"/>
          <w:rtl/>
          <w14:ligatures w14:val="none"/>
        </w:rPr>
        <w:t xml:space="preserve">: </w:t>
      </w:r>
      <w:r w:rsidRPr="00367AAF">
        <w:rPr>
          <w:rFonts w:ascii="Sakkal Majalla" w:eastAsiaTheme="minorEastAsia" w:hAnsi="Sakkal Majalla" w:cs="Sakkal Majalla"/>
          <w:b/>
          <w:bCs/>
          <w:kern w:val="0"/>
          <w:sz w:val="32"/>
          <w:szCs w:val="32"/>
          <w:u w:val="single"/>
          <w:rtl/>
          <w14:ligatures w14:val="none"/>
        </w:rPr>
        <w:t xml:space="preserve">الدراسات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32"/>
          <w:szCs w:val="32"/>
          <w:u w:val="single"/>
          <w:rtl/>
          <w14:ligatures w14:val="none"/>
        </w:rPr>
        <w:t>العربيـة</w:t>
      </w:r>
      <w:r w:rsidR="002712B5">
        <w:rPr>
          <w:rFonts w:ascii="Sakkal Majalla" w:eastAsiaTheme="minorEastAsia" w:hAnsi="Sakkal Majalla" w:cs="Sakkal Majalla" w:hint="cs"/>
          <w:b/>
          <w:bCs/>
          <w:kern w:val="0"/>
          <w:sz w:val="32"/>
          <w:szCs w:val="32"/>
          <w:u w:val="single"/>
          <w:rtl/>
          <w14:ligatures w14:val="none"/>
        </w:rPr>
        <w:t xml:space="preserve">: </w:t>
      </w:r>
    </w:p>
    <w:p w14:paraId="31B53D49" w14:textId="7D730729" w:rsidR="00435972" w:rsidRDefault="00435972" w:rsidP="00435972">
      <w:pPr>
        <w:numPr>
          <w:ilvl w:val="0"/>
          <w:numId w:val="27"/>
        </w:numPr>
        <w:divId w:val="1013797401"/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</w:pPr>
      <w:r w:rsidRPr="00367AAF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الشهري، </w:t>
      </w:r>
      <w:proofErr w:type="spellStart"/>
      <w:r w:rsidRPr="00367AAF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>باسويد</w:t>
      </w:r>
      <w:proofErr w:type="spellEnd"/>
      <w:r w:rsidRPr="00367AAF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،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وغـروي </w:t>
      </w:r>
      <w:r w:rsidRPr="00367AAF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14:ligatures w14:val="none"/>
        </w:rPr>
        <w:t>(2023)</w:t>
      </w:r>
      <w:r w:rsidR="002712B5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: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تنـاولت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واقع الذكاء الاصطناعي في إدارة المشاريع بالقطاع الحكومي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السـعودي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،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وأظهـرت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وجود توجه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متنـامٍ نحـو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تبني التقنيات الحديثة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وأبرزت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الـدراسة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أن العقبات تكمن في ضعف البنية التحتية الرقمية، ونقص الخبرات البشرية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المؤهـلة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،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وضـعف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التنسيق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بيـن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الإدارات الحكومية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كمـا أكـدت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أن النجاح يتطلب سياسات داعمة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ورفـع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مستوى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الـوعي المؤسسـي بأهميـة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التحول الرقمي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.</w:t>
      </w:r>
    </w:p>
    <w:p w14:paraId="10FCF4B6" w14:textId="1ABF54DB" w:rsidR="00435972" w:rsidRPr="00367AAF" w:rsidRDefault="00435972" w:rsidP="00435972">
      <w:pPr>
        <w:numPr>
          <w:ilvl w:val="0"/>
          <w:numId w:val="27"/>
        </w:numPr>
        <w:divId w:val="1013797401"/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</w:pPr>
      <w:proofErr w:type="gramStart"/>
      <w:r w:rsidRPr="00FC47C1">
        <w:rPr>
          <w:rFonts w:ascii="Sakkal Majalla" w:eastAsiaTheme="minorEastAsia" w:hAnsi="Sakkal Majalla" w:cs="Sakkal Majalla" w:hint="cs"/>
          <w:b/>
          <w:bCs/>
          <w:kern w:val="0"/>
          <w:sz w:val="30"/>
          <w:szCs w:val="30"/>
          <w:rtl/>
          <w14:ligatures w14:val="none"/>
        </w:rPr>
        <w:t xml:space="preserve">( </w:t>
      </w:r>
      <w:r w:rsidRPr="00FC47C1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>كاظم</w:t>
      </w:r>
      <w:proofErr w:type="gramEnd"/>
      <w:r w:rsidRPr="00FC47C1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 وآخرون، 2025</w:t>
      </w:r>
      <w:r w:rsidRPr="00FC47C1">
        <w:rPr>
          <w:rFonts w:ascii="Sakkal Majalla" w:eastAsiaTheme="minorEastAsia" w:hAnsi="Sakkal Majalla" w:cs="Sakkal Majalla" w:hint="cs"/>
          <w:b/>
          <w:bCs/>
          <w:kern w:val="0"/>
          <w:sz w:val="30"/>
          <w:szCs w:val="30"/>
          <w:rtl/>
          <w14:ligatures w14:val="none"/>
        </w:rPr>
        <w:t xml:space="preserve"> )</w:t>
      </w:r>
      <w:r w:rsidR="002712B5">
        <w:rPr>
          <w:rFonts w:ascii="Sakkal Majalla" w:eastAsiaTheme="minorEastAsia" w:hAnsi="Sakkal Majalla" w:cs="Sakkal Majalla" w:hint="cs"/>
          <w:b/>
          <w:bCs/>
          <w:kern w:val="0"/>
          <w:sz w:val="30"/>
          <w:szCs w:val="30"/>
          <w:rtl/>
          <w14:ligatures w14:val="none"/>
        </w:rPr>
        <w:t xml:space="preserve">: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قيّمـت مـدى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جاهزية المؤسسات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السعـودية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لتبني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مـناهج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إدارة المشاريع المعتمدة على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الذكـاء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الاصطناعي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وخلصت إلى أن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هـناك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تفاوتًا واضحًا بين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المؤسسـات مـن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حيث الاستثمار في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البنـية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التحتية والسياسات التنظيمية، مما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ينعكـس علـى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مستوى التطبيق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الـعملي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وأوصت بتعزيز الاستثمار المؤسسي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فـي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الموارد التقنية والبشرية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.</w:t>
      </w:r>
    </w:p>
    <w:p w14:paraId="53449FC4" w14:textId="01317D18" w:rsidR="00435972" w:rsidRPr="00367AAF" w:rsidRDefault="00435972" w:rsidP="00435972">
      <w:pPr>
        <w:numPr>
          <w:ilvl w:val="0"/>
          <w:numId w:val="27"/>
        </w:numPr>
        <w:divId w:val="1013797401"/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</w:pPr>
      <w:r w:rsidRPr="00367AAF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>السبيعي</w:t>
      </w:r>
      <w:r w:rsidRPr="00367AAF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14:ligatures w14:val="none"/>
        </w:rPr>
        <w:t xml:space="preserve"> (2025)</w:t>
      </w:r>
      <w:r w:rsidR="002712B5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: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ركزت على التحديات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المرتبطـة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بتطبيق الذكاء الاصطناعي في إدارة المشاريع اللوجستية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فـي شركـة الاتصـالات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السعودية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وخلصت الدراسة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إلـى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أن غياب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سياسـات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واضحة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للـتبني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، ونقص برامج التدريب المستمر، ومحدودية الاستثمار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فـي الـبنية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التحتية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الرقميـة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، تشكل أبرز المعوقات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كما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أوصـت بضـرورة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تبني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بـرامج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تحول تدريجية تشمل التدريب،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ودعـم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القيادة، وتوفير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التـمويل الـكافي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.</w:t>
      </w:r>
    </w:p>
    <w:p w14:paraId="0AB1FE25" w14:textId="74E695A9" w:rsidR="00435972" w:rsidRDefault="00435972" w:rsidP="00435972">
      <w:pPr>
        <w:numPr>
          <w:ilvl w:val="0"/>
          <w:numId w:val="27"/>
        </w:numPr>
        <w:divId w:val="1013797401"/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</w:pPr>
      <w:r w:rsidRPr="003765E2">
        <w:rPr>
          <w:rFonts w:ascii="Sakkal Majalla" w:eastAsiaTheme="minorEastAsia" w:hAnsi="Sakkal Majalla" w:cs="Sakkal Majalla" w:hint="cs"/>
          <w:b/>
          <w:bCs/>
          <w:kern w:val="0"/>
          <w:sz w:val="30"/>
          <w:szCs w:val="30"/>
          <w:rtl/>
          <w14:ligatures w14:val="none"/>
        </w:rPr>
        <w:t>(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>مـالك</w:t>
      </w:r>
      <w:r w:rsidRPr="003765E2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، </w:t>
      </w:r>
      <w:proofErr w:type="gramStart"/>
      <w:r w:rsidRPr="003765E2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2022 </w:t>
      </w:r>
      <w:r w:rsidRPr="003765E2">
        <w:rPr>
          <w:rFonts w:ascii="Sakkal Majalla" w:eastAsiaTheme="minorEastAsia" w:hAnsi="Sakkal Majalla" w:cs="Sakkal Majalla" w:hint="cs"/>
          <w:b/>
          <w:bCs/>
          <w:kern w:val="0"/>
          <w:sz w:val="30"/>
          <w:szCs w:val="30"/>
          <w:rtl/>
          <w14:ligatures w14:val="none"/>
        </w:rPr>
        <w:t>)</w:t>
      </w:r>
      <w:proofErr w:type="gramEnd"/>
      <w:r w:rsidR="002712B5">
        <w:rPr>
          <w:rFonts w:ascii="Sakkal Majalla" w:eastAsiaTheme="minorEastAsia" w:hAnsi="Sakkal Majalla" w:cs="Sakkal Majalla" w:hint="cs"/>
          <w:b/>
          <w:bCs/>
          <w:kern w:val="0"/>
          <w:sz w:val="30"/>
          <w:szCs w:val="30"/>
          <w:rtl/>
          <w14:ligatures w14:val="none"/>
        </w:rPr>
        <w:t xml:space="preserve">: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استعرضت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التـطبيقات الـعملية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للذكاء الاصطناعي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فـي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إدارة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المشاريـع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في المملكة، مؤكدة أن الذكاء الاصطناعي أصبح ضرورة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ولـيس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خيارًا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لتـعزيز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كفاءة المتابعة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وأبـرزت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الدراسة أن الأدوات الذكية توفر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شـفافية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أكبر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فـي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عرض البيانات،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وتـقلل مـن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الانحرافات الزمنية والمالية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كما دعت إلى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إعـداد أطـر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وطنية ومعايير موحدة لضمان الاستخدام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الـفعّال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.</w:t>
      </w:r>
    </w:p>
    <w:p w14:paraId="75902572" w14:textId="6B972A9C" w:rsidR="00435972" w:rsidRPr="00C2530D" w:rsidRDefault="00435972" w:rsidP="00C2530D">
      <w:pPr>
        <w:numPr>
          <w:ilvl w:val="0"/>
          <w:numId w:val="27"/>
        </w:numPr>
        <w:divId w:val="1013797401"/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</w:pPr>
      <w:r w:rsidRPr="003765E2">
        <w:rPr>
          <w:rFonts w:ascii="Sakkal Majalla" w:eastAsiaTheme="minorEastAsia" w:hAnsi="Sakkal Majalla" w:cs="Sakkal Majalla" w:hint="cs"/>
          <w:b/>
          <w:bCs/>
          <w:kern w:val="0"/>
          <w:sz w:val="30"/>
          <w:szCs w:val="30"/>
          <w:rtl/>
          <w14:ligatures w14:val="none"/>
        </w:rPr>
        <w:t>(</w:t>
      </w:r>
      <w:r w:rsidRPr="003765E2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>بكر وآخرون، 2023</w:t>
      </w:r>
      <w:r w:rsidRPr="003765E2">
        <w:rPr>
          <w:rFonts w:ascii="Sakkal Majalla" w:eastAsiaTheme="minorEastAsia" w:hAnsi="Sakkal Majalla" w:cs="Sakkal Majalla" w:hint="cs"/>
          <w:b/>
          <w:bCs/>
          <w:kern w:val="0"/>
          <w:sz w:val="30"/>
          <w:szCs w:val="30"/>
          <w:rtl/>
          <w14:ligatures w14:val="none"/>
        </w:rPr>
        <w:t>)</w:t>
      </w:r>
      <w:r w:rsidR="002712B5">
        <w:rPr>
          <w:rFonts w:ascii="Sakkal Majalla" w:eastAsiaTheme="minorEastAsia" w:hAnsi="Sakkal Majalla" w:cs="Sakkal Majalla" w:hint="cs"/>
          <w:b/>
          <w:bCs/>
          <w:kern w:val="0"/>
          <w:sz w:val="30"/>
          <w:szCs w:val="30"/>
          <w:rtl/>
          <w14:ligatures w14:val="none"/>
        </w:rPr>
        <w:t xml:space="preserve">: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درسـت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تطبيق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الـذكاء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الاصطناعي في اتخاذ القرار بإدارة المشاريع في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القـطاع الـخاص السـعودي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وأظهرت النتائج أن استخدام الذكاء الاصطناعي أدى إلى رفع دقة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الـقرارات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، وتخفيض مستوى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المخاطـر التشغيـلية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، وزيادة سرعة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الاستـجابة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للتحديات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وأكـدت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على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أهميـة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تبني أطر حوكمة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تقنيـة لدعـم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الاستخدام المسؤول للتقنية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.</w:t>
      </w:r>
    </w:p>
    <w:p w14:paraId="35F9857E" w14:textId="76CD1D43" w:rsidR="00435972" w:rsidRPr="00367AAF" w:rsidRDefault="00435972" w:rsidP="00435972">
      <w:pPr>
        <w:numPr>
          <w:ilvl w:val="0"/>
          <w:numId w:val="27"/>
        </w:numPr>
        <w:divId w:val="1013797401"/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</w:pPr>
      <w:r w:rsidRPr="00367AAF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الهيئة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السعـودية </w:t>
      </w:r>
      <w:r w:rsidRPr="00367AAF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للبيانات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والذكـاء الاصـطناعي </w:t>
      </w:r>
      <w:r w:rsidRPr="00367AAF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14:ligatures w14:val="none"/>
        </w:rPr>
        <w:t>(2024)</w:t>
      </w:r>
      <w:r w:rsidR="002712B5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: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قدّمت استراتيجية وطنية شاملة للذكاء الاصطناعي، تضمنت أهدافًا مرحلية وخارطة طريق واضحة لتسريع الاعتماد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علـى التـقنية فـي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القطاعات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lastRenderedPageBreak/>
        <w:t>الحكومية والخاصة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وأكـدت الاستراتيـجية عـلى أهميـة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بناء القدرات الوطنية، وتعزيز الابتكار المحلي،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وإنـشاء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شراكات بحثية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لـدعم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تطبيقات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الـذكاء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الاصطناعي في إدارة المشاريع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.</w:t>
      </w:r>
    </w:p>
    <w:p w14:paraId="40830F03" w14:textId="5D423C1C" w:rsidR="00435972" w:rsidRPr="00484C24" w:rsidRDefault="00435972" w:rsidP="00435972">
      <w:pPr>
        <w:divId w:val="1013797401"/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</w:pPr>
      <w:r w:rsidRPr="00367AAF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أهم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النـتائج الـمستخلصة </w:t>
      </w:r>
      <w:r w:rsidRPr="00367AAF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>من الدراسات العربية</w:t>
      </w:r>
      <w:r w:rsidR="002712B5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: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  <w:br/>
      </w:r>
      <w:r>
        <w:rPr>
          <w:rFonts w:ascii="Sakkal Majalla" w:eastAsiaTheme="minorEastAsia" w:hAnsi="Sakkal Majalla" w:cs="Sakkal Majalla" w:hint="cs"/>
          <w:kern w:val="0"/>
          <w:sz w:val="30"/>
          <w:szCs w:val="30"/>
          <w:rtl/>
          <w14:ligatures w14:val="none"/>
        </w:rPr>
        <w:t xml:space="preserve">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أجمعت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الدراسـات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العربية على أن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هـناك توجهـًا متنامـيًا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داخل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المـؤسسات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السعودية نحو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تبنـي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تقنيات الذكاء الاصطناعي كأداة استراتيجية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لـدعم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إدارة المشاريع وتحسين كفاءتها التشغيلية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فقد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أوضـحت هـذه الدراسـات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أن إدخال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الـذكاء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الاصطناعي في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عـمليات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المتابعة يسهم في رفع مستويات الشفافية داخل المؤسسات، ويُمكّن من تتبع الأداء بصورة أكثر دقة، بما يقلل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مـن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فرص حدوث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الانحرافـات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الزمنية والمالية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كما بينت أن استخدام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الأنظمـة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الذكية يعزز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مـن قـدرة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متخذي القرار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علـى تحليـل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البيانات الضخمة واستخلاص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مؤشـرات دقيقـة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، الأمر الذي ينعكس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إيجابـًا علـى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جودة التخطيط والتنفيذ والإغلاق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.</w:t>
      </w:r>
    </w:p>
    <w:p w14:paraId="7EE3B091" w14:textId="38215A52" w:rsidR="00435972" w:rsidRPr="00717D33" w:rsidRDefault="00435972" w:rsidP="00435972">
      <w:pPr>
        <w:divId w:val="1013797401"/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</w:pP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ورغم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هـذه الفـوائد</w:t>
      </w:r>
      <w:r w:rsidRPr="00717D33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، كشفت الأدبيات العربية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عـن استـمرار </w:t>
      </w:r>
      <w:r w:rsidRPr="00717D33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وجود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تحـديات </w:t>
      </w:r>
      <w:r w:rsidRPr="00717D33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جوهرية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تـحد مـن </w:t>
      </w:r>
      <w:r w:rsidRPr="00717D33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الاستخدام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الأمثـل </w:t>
      </w:r>
      <w:r w:rsidRPr="00717D33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للتقنيات الذكية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Pr="00717D33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أبرز هذه التحديات يتمثل في ضعف البنية التحتية الرقمية في بعض المؤسسات، ونقص الكفاءات البشرية المؤهلة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للتعـامل </w:t>
      </w:r>
      <w:r w:rsidRPr="00717D33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مع أدوات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الـذكاء </w:t>
      </w:r>
      <w:r w:rsidRPr="00717D33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الاصطناعي،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وغـياب </w:t>
      </w:r>
      <w:r w:rsidRPr="00717D33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السياسات المؤسسية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الـواضحة </w:t>
      </w:r>
      <w:r w:rsidRPr="00717D33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التي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تـنظم عملـيات </w:t>
      </w:r>
      <w:r w:rsidRPr="00717D33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التبني والتطبيق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Pr="00717D33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وقد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أكـدت بعـض </w:t>
      </w:r>
      <w:r w:rsidRPr="00717D33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الدراسات أن غياب هذه الركائز يؤدي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إلـى </w:t>
      </w:r>
      <w:r w:rsidRPr="00717D33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تفاوت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فـي </w:t>
      </w:r>
      <w:r w:rsidRPr="00717D33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مستويات التطبيق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بـين </w:t>
      </w:r>
      <w:r w:rsidRPr="00717D33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مؤسسة وأخرى، ويجعل بعض الجهات غير قادرة على الاستفادة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الكاملـة </w:t>
      </w:r>
      <w:r w:rsidRPr="00717D33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من الإمكانات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التـي </w:t>
      </w:r>
      <w:r w:rsidRPr="00717D33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توفرها الحلول الذكية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.</w:t>
      </w:r>
    </w:p>
    <w:p w14:paraId="7FF999A4" w14:textId="663CB139" w:rsidR="00435972" w:rsidRPr="00367AAF" w:rsidRDefault="00435972" w:rsidP="00435972">
      <w:pPr>
        <w:divId w:val="1013797401"/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</w:pPr>
      <w:r w:rsidRPr="00717D33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وانطلاقًا من هذه التحديات، أوصت الدراسات العربية بضرورة تعزيز الاستثمار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فـي بـناء القـدرات </w:t>
      </w:r>
      <w:r w:rsidRPr="00717D33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البشرية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مـن </w:t>
      </w:r>
      <w:r w:rsidRPr="00717D33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خلال برامج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تدريبيـة </w:t>
      </w:r>
      <w:r w:rsidRPr="00717D33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متخصصة، وتطوير أطر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تنظيمـية </w:t>
      </w:r>
      <w:r w:rsidRPr="00717D33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وتشريعية واضحة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تدعـم </w:t>
      </w:r>
      <w:r w:rsidRPr="00717D33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الاستخدام المسؤول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والفعّـال </w:t>
      </w:r>
      <w:r w:rsidRPr="00717D33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للذكاء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الاصطنـاعي</w:t>
      </w:r>
      <w:r w:rsidRPr="00717D33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، إضافة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إلـى </w:t>
      </w:r>
      <w:r w:rsidRPr="00717D33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تبني خطط تحول مؤسسية متكاملة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تشمـل تطـوير </w:t>
      </w:r>
      <w:r w:rsidRPr="00717D33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البنية التحتية التقنية، وتشجيع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ثقـافة </w:t>
      </w:r>
      <w:r w:rsidRPr="00717D33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الابتكار الرقمي، وتفعيل دور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الـقيادة </w:t>
      </w:r>
      <w:r w:rsidRPr="00717D33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العليا في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 دعم جهود التبني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كما دعت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بـعض الـدراسات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إلى تعزيز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الشـراكات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بين القطاعين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العـام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والخاص،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بـهدف تـبادل الخـبرات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وتوفير بيئة أكثر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نضجـًا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لتطبيقات الذكاء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الاصطـناعي فـي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إدارة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الـمشاريع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، بما يضمن تحقيق مكاسب مستدامة ويواكب مستهدفات رؤية المملكة 2030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.</w:t>
      </w:r>
    </w:p>
    <w:p w14:paraId="2588293B" w14:textId="43692A24" w:rsidR="00435972" w:rsidRPr="00367AAF" w:rsidRDefault="00435972" w:rsidP="00435972">
      <w:pPr>
        <w:divId w:val="1013797401"/>
        <w:rPr>
          <w:rFonts w:ascii="Sakkal Majalla" w:eastAsiaTheme="minorEastAsia" w:hAnsi="Sakkal Majalla" w:cs="Sakkal Majalla"/>
          <w:b/>
          <w:bCs/>
          <w:kern w:val="0"/>
          <w:sz w:val="32"/>
          <w:szCs w:val="32"/>
          <w:u w:val="single"/>
          <w14:ligatures w14:val="none"/>
        </w:rPr>
      </w:pPr>
      <w:r w:rsidRPr="00367AAF">
        <w:rPr>
          <w:rFonts w:ascii="Sakkal Majalla" w:eastAsiaTheme="minorEastAsia" w:hAnsi="Sakkal Majalla" w:cs="Sakkal Majalla"/>
          <w:b/>
          <w:bCs/>
          <w:kern w:val="0"/>
          <w:sz w:val="32"/>
          <w:szCs w:val="32"/>
          <w:u w:val="single"/>
          <w:rtl/>
          <w14:ligatures w14:val="none"/>
        </w:rPr>
        <w:t>ثانيًا</w:t>
      </w:r>
      <w:r w:rsidR="002712B5">
        <w:rPr>
          <w:rFonts w:ascii="Sakkal Majalla" w:eastAsiaTheme="minorEastAsia" w:hAnsi="Sakkal Majalla" w:cs="Sakkal Majalla"/>
          <w:b/>
          <w:bCs/>
          <w:kern w:val="0"/>
          <w:sz w:val="32"/>
          <w:szCs w:val="32"/>
          <w:u w:val="single"/>
          <w:rtl/>
          <w14:ligatures w14:val="none"/>
        </w:rPr>
        <w:t xml:space="preserve">: </w:t>
      </w:r>
      <w:r w:rsidRPr="00367AAF">
        <w:rPr>
          <w:rFonts w:ascii="Sakkal Majalla" w:eastAsiaTheme="minorEastAsia" w:hAnsi="Sakkal Majalla" w:cs="Sakkal Majalla"/>
          <w:b/>
          <w:bCs/>
          <w:kern w:val="0"/>
          <w:sz w:val="32"/>
          <w:szCs w:val="32"/>
          <w:u w:val="single"/>
          <w:rtl/>
          <w14:ligatures w14:val="none"/>
        </w:rPr>
        <w:t xml:space="preserve">الدراسات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32"/>
          <w:szCs w:val="32"/>
          <w:u w:val="single"/>
          <w:rtl/>
          <w14:ligatures w14:val="none"/>
        </w:rPr>
        <w:t>الأجنبيـة</w:t>
      </w:r>
      <w:r w:rsidR="002712B5">
        <w:rPr>
          <w:rFonts w:ascii="Sakkal Majalla" w:eastAsiaTheme="minorEastAsia" w:hAnsi="Sakkal Majalla" w:cs="Sakkal Majalla" w:hint="cs"/>
          <w:b/>
          <w:bCs/>
          <w:kern w:val="0"/>
          <w:sz w:val="32"/>
          <w:szCs w:val="32"/>
          <w:u w:val="single"/>
          <w:rtl/>
          <w14:ligatures w14:val="none"/>
        </w:rPr>
        <w:t xml:space="preserve">: </w:t>
      </w:r>
    </w:p>
    <w:p w14:paraId="73A291A0" w14:textId="4AA99706" w:rsidR="00435972" w:rsidRPr="00367AAF" w:rsidRDefault="00435972" w:rsidP="00435972">
      <w:pPr>
        <w:numPr>
          <w:ilvl w:val="0"/>
          <w:numId w:val="28"/>
        </w:numPr>
        <w:divId w:val="1013797401"/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</w:pPr>
      <w:r w:rsidRPr="00367AAF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14:ligatures w14:val="none"/>
        </w:rPr>
        <w:t>Lee, Kim, &amp; Park (2021)</w:t>
      </w:r>
      <w:r w:rsidR="002712B5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: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درسـت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التجربة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الكـورية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في دمج الذكاء الاصطناعي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فـي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إدارة المشاريع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الحكومـية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وأظهرت أن اعتماد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منـصة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وطنية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مـوحدة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للذكاء الاصطناعي ساهم في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تقلـيل نسـب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فشل المشاريع بنسبة ملحوظة، ورفع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كفـاءة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استخدام الموارد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الـبشرية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والمالية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كما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أوضـحت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الدراسة أن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الـقيادة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العليا والتشريعات الواضحة كانت عوامل حاسمة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فـي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نجاح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التجربـة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الكورية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.</w:t>
      </w:r>
    </w:p>
    <w:p w14:paraId="3EB9951F" w14:textId="253630D9" w:rsidR="00435972" w:rsidRPr="00367AAF" w:rsidRDefault="00435972" w:rsidP="00435972">
      <w:pPr>
        <w:numPr>
          <w:ilvl w:val="0"/>
          <w:numId w:val="28"/>
        </w:numPr>
        <w:divId w:val="1013797401"/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</w:pPr>
      <w:r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14:ligatures w14:val="none"/>
        </w:rPr>
        <w:t xml:space="preserve"> </w:t>
      </w:r>
      <w:r w:rsidR="002712B5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14:ligatures w14:val="none"/>
        </w:rPr>
        <w:t xml:space="preserve">: </w:t>
      </w:r>
      <w:proofErr w:type="spellStart"/>
      <w:r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14:ligatures w14:val="none"/>
        </w:rPr>
        <w:t>Kazaba</w:t>
      </w:r>
      <w:proofErr w:type="spellEnd"/>
      <w:r w:rsidRPr="00367AAF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14:ligatures w14:val="none"/>
        </w:rPr>
        <w:t xml:space="preserve"> (2024)</w:t>
      </w:r>
      <w:r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14:ligatures w14:val="none"/>
        </w:rPr>
        <w:t xml:space="preserve">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تناولت دور الذكاء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الاصطنـاعي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في تحسين عمليات إدارة المشاريع في قطاع تقنية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الـمعلومات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بالمملكة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العربـية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السعودية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وأثبتـت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أن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الأنظمـة الذكـية عـززت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من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دقـة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التنبؤ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بـالمخاطر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،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lastRenderedPageBreak/>
        <w:t xml:space="preserve">وساهمت في خفض نسب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الـتعثر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،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إضـافة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إلى تحسين جودة تقارير الأداء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وأشارت إلى أن المؤسسات الأكثر جاهزية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تقنيًـا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هي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الأكـثر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استفادة من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هـذه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التقنيات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.</w:t>
      </w:r>
    </w:p>
    <w:p w14:paraId="709A929C" w14:textId="3D0D285C" w:rsidR="00435972" w:rsidRPr="00367AAF" w:rsidRDefault="00435972" w:rsidP="00435972">
      <w:pPr>
        <w:numPr>
          <w:ilvl w:val="0"/>
          <w:numId w:val="28"/>
        </w:numPr>
        <w:divId w:val="1013797401"/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</w:pPr>
      <w:proofErr w:type="spellStart"/>
      <w:r w:rsidRPr="00367AAF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14:ligatures w14:val="none"/>
        </w:rPr>
        <w:t>Alayed</w:t>
      </w:r>
      <w:proofErr w:type="spellEnd"/>
      <w:r w:rsidRPr="00367AAF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14:ligatures w14:val="none"/>
        </w:rPr>
        <w:t xml:space="preserve"> (2025</w:t>
      </w:r>
      <w:proofErr w:type="gramStart"/>
      <w:r w:rsidRPr="00367AAF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14:ligatures w14:val="none"/>
        </w:rPr>
        <w:t>)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  <w:t xml:space="preserve"> </w:t>
      </w:r>
      <w:r w:rsidR="002712B5">
        <w:rPr>
          <w:rFonts w:ascii="Sakkal Majalla" w:eastAsiaTheme="minorEastAsia" w:hAnsi="Sakkal Majalla" w:cs="Sakkal Majalla" w:hint="cs"/>
          <w:kern w:val="0"/>
          <w:sz w:val="30"/>
          <w:szCs w:val="30"/>
          <w:rtl/>
          <w14:ligatures w14:val="none"/>
        </w:rPr>
        <w:t>:</w:t>
      </w:r>
      <w:proofErr w:type="gramEnd"/>
      <w:r w:rsidR="002712B5">
        <w:rPr>
          <w:rFonts w:ascii="Sakkal Majalla" w:eastAsiaTheme="minorEastAsia" w:hAnsi="Sakkal Majalla" w:cs="Sakkal Majalla" w:hint="cs"/>
          <w:kern w:val="0"/>
          <w:sz w:val="30"/>
          <w:szCs w:val="30"/>
          <w:rtl/>
          <w14:ligatures w14:val="none"/>
        </w:rPr>
        <w:t xml:space="preserve">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بحثت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الـدراسة الـعلاقة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بين الذكاء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الاصطناعـي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وأداء إدارة المشاريع،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وبيـّنت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أن الأثر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الإيجابـي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للتقنية يتوسطه عاملان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أساسيـان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هما دعم الإدارة العليا واحتفاظ المؤسسات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بـالكفاءات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المؤهلة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وأكدت أن غياب أي منهما يقلل من القيمة المضافة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للذكـاء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الاصطناعي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.</w:t>
      </w:r>
    </w:p>
    <w:p w14:paraId="74F76E65" w14:textId="1E3F0124" w:rsidR="00435972" w:rsidRPr="00367AAF" w:rsidRDefault="00435972" w:rsidP="00435972">
      <w:pPr>
        <w:numPr>
          <w:ilvl w:val="0"/>
          <w:numId w:val="28"/>
        </w:numPr>
        <w:divId w:val="1013797401"/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</w:pPr>
      <w:proofErr w:type="spellStart"/>
      <w:r w:rsidRPr="00367AAF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14:ligatures w14:val="none"/>
        </w:rPr>
        <w:t>Humain</w:t>
      </w:r>
      <w:proofErr w:type="spellEnd"/>
      <w:r w:rsidRPr="00367AAF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14:ligatures w14:val="none"/>
        </w:rPr>
        <w:t xml:space="preserve"> (2025)</w:t>
      </w:r>
      <w:r w:rsidR="002712B5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: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تناول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التـقرير جهـود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المملكة في تطوير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قـدرات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الذكاء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الاصطنـاعي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عبر شركات ومؤسسات وطنية،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مسلطـًا الـضوء علـى المشاريـع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البحثية المشتركة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والمبـادرات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الحكومية لدعم الابتكار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وأكد أن وجود كيانات بحثية متخصصة يعزز من جاهزية السوق المحلي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لتطبـيق تقنيـات </w:t>
      </w:r>
      <w:r w:rsidRPr="00367AA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إدارة المشاريع الذكية بشكل أوسع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.</w:t>
      </w:r>
    </w:p>
    <w:p w14:paraId="5352FF1E" w14:textId="029F5876" w:rsidR="00435972" w:rsidRPr="00484C24" w:rsidRDefault="00D414FB" w:rsidP="00435972">
      <w:pPr>
        <w:divId w:val="1013797401"/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</w:pPr>
      <w:r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أهـم </w:t>
      </w:r>
      <w:r w:rsidR="00435972" w:rsidRPr="00367AAF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النتائج </w:t>
      </w:r>
      <w:r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المستخـلصة مـن الدراسـات </w:t>
      </w:r>
      <w:r w:rsidR="00435972" w:rsidRPr="00367AAF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>الأجنبية</w:t>
      </w:r>
      <w:r w:rsidR="002712B5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: </w:t>
      </w:r>
      <w:r w:rsidR="00435972" w:rsidRPr="00367AAF"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  <w:br/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أظهرت الدراسات الدولية أن الذكاء الاصطناعي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يـسهم بشكـل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مباشر وفعّال في تقليل نسب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فشـل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المشاريع عبر توفير أدوات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دقـيقة للتنـبؤ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بالمخاطر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وتوقـع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التحديات المستقبلية، مما يتيح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لمـديري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المشاريع اتخاذ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قـرارات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استباقية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تحـد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من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الانحـرافات الـزمنية والمـالية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كما بينت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هـذه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الدراسات أن استخدام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تقنـيات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الذكاء الاصطناعي، مثل التعلم الآلي والتحليلات التنبؤية،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يرفـع مـن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كفاءة استغلال الموارد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الـبشرية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والمالية، ويتيح توزيعًا أمثل للمهام والميزانيات بما يقلل من الهدر ويعزز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مـن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إنتاجية الفرق العاملة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كذلـك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،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سـاعدت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الأدوات الذكية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عـلى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تحسين جودة تقارير المتابعة، حيث توفر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أنـظمة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المتابعة اللحظية لوحات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معلـومات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شاملة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تسهـل علـى مـتخذي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القرار تقييم الأداء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بدقـة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عالية، وتحديد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الانـحرافات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فور وقوعها، وبالتالي التدخل السريع لتصحيح المسار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.</w:t>
      </w:r>
    </w:p>
    <w:p w14:paraId="3212076D" w14:textId="1E69B8C1" w:rsidR="00435972" w:rsidRPr="00484C24" w:rsidRDefault="00435972" w:rsidP="00435972">
      <w:pPr>
        <w:divId w:val="1013797401"/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</w:pP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إضافة إلى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ذلـك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، أكدت الأدبيات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الأجنبيـة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أن نجاح تبني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الذكـاء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الاصطناعي لا يعتمد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فقـط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على توفر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التقنيـة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، بل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يرتـبط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بعوامل حاسمة تشمل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دعـم </w:t>
      </w:r>
      <w:r w:rsidRPr="00484C24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القيادة العليا،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وتكـامل </w:t>
      </w:r>
      <w:r w:rsidRPr="00484C24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البنية التحتية الرقمية،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ووجـود تشريعـات واضحـة وحـوكمة تقـنية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تنظم عملية الاستخدام وتضمن الاستفادة القصوى من التطبيقات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الذكـية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وأوضـحت الدراسـات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أن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المؤسـسات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التي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تفتـقر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إلى هذه الدعائم غالبًا ما تواجه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صعـوبات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في تحقيق القيمة المضافة المتوقعة من الاستثمار في الذكاء الاصطناعي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.</w:t>
      </w:r>
    </w:p>
    <w:p w14:paraId="78B3BF27" w14:textId="54F130EA" w:rsidR="00435972" w:rsidRPr="00484C24" w:rsidRDefault="00D414FB" w:rsidP="00435972">
      <w:pPr>
        <w:divId w:val="1013797401"/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</w:pP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وفـي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المقابل،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كشـفت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بعض الدراسات التطبيقية أن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الـمؤسسات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السعودية ما زالت متباينة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فـي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مستوى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جاهزيتهـا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لتبني الذكاء الاصطناعي، إذ توجد جهات حققت نجاحًا نسبيًا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بفضـل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استثماراتها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فـي الـبنية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التحتية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الرقميـة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وبرامج التدريب، بينما لا تزال مؤسسات أخرى تواجه تحديات تتعلق بنقص الكفاءات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البشريـة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المؤهلة، وضعف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التنـسيق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بين الإدارات،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وغيـاب السياسـات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الموحدة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هذا التباين يعكس حاجة ملحّة إلى تطوير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استراتـيجيات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وطنية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ومـؤسسية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متكاملة تهدف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إلـى تـعزيز القـدرات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الرقمية والتنظيمية، وتوفير بيئة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مؤسـسية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أكثر استعدادًا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لـتطبيق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تقنيات الذكاء الاصطناعي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بشـكل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فعال ومستدام،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بـما يواكـب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طموحات رؤية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المملـكة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2030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.</w:t>
      </w:r>
    </w:p>
    <w:p w14:paraId="22B94437" w14:textId="265B1532" w:rsidR="00435972" w:rsidRPr="00367AAF" w:rsidRDefault="00D414FB" w:rsidP="00435972">
      <w:pPr>
        <w:divId w:val="1013797401"/>
        <w:rPr>
          <w:rFonts w:ascii="Sakkal Majalla" w:eastAsiaTheme="minorEastAsia" w:hAnsi="Sakkal Majalla" w:cs="Sakkal Majalla"/>
          <w:b/>
          <w:bCs/>
          <w:kern w:val="0"/>
          <w:sz w:val="32"/>
          <w:szCs w:val="32"/>
          <w:u w:val="single"/>
          <w14:ligatures w14:val="none"/>
        </w:rPr>
      </w:pPr>
      <w:r>
        <w:rPr>
          <w:rFonts w:ascii="Sakkal Majalla" w:eastAsiaTheme="minorEastAsia" w:hAnsi="Sakkal Majalla" w:cs="Sakkal Majalla"/>
          <w:b/>
          <w:bCs/>
          <w:kern w:val="0"/>
          <w:sz w:val="32"/>
          <w:szCs w:val="32"/>
          <w:u w:val="single"/>
          <w:rtl/>
          <w14:ligatures w14:val="none"/>
        </w:rPr>
        <w:lastRenderedPageBreak/>
        <w:t>ثـالثًا</w:t>
      </w:r>
      <w:r w:rsidR="002712B5">
        <w:rPr>
          <w:rFonts w:ascii="Sakkal Majalla" w:eastAsiaTheme="minorEastAsia" w:hAnsi="Sakkal Majalla" w:cs="Sakkal Majalla"/>
          <w:b/>
          <w:bCs/>
          <w:kern w:val="0"/>
          <w:sz w:val="32"/>
          <w:szCs w:val="32"/>
          <w:u w:val="single"/>
          <w:rtl/>
          <w14:ligatures w14:val="none"/>
        </w:rPr>
        <w:t xml:space="preserve">: </w:t>
      </w:r>
      <w:r w:rsidR="00435972" w:rsidRPr="00367AAF">
        <w:rPr>
          <w:rFonts w:ascii="Sakkal Majalla" w:eastAsiaTheme="minorEastAsia" w:hAnsi="Sakkal Majalla" w:cs="Sakkal Majalla"/>
          <w:b/>
          <w:bCs/>
          <w:kern w:val="0"/>
          <w:sz w:val="32"/>
          <w:szCs w:val="32"/>
          <w:u w:val="single"/>
          <w:rtl/>
          <w14:ligatures w14:val="none"/>
        </w:rPr>
        <w:t xml:space="preserve">أوجه </w:t>
      </w:r>
      <w:r>
        <w:rPr>
          <w:rFonts w:ascii="Sakkal Majalla" w:eastAsiaTheme="minorEastAsia" w:hAnsi="Sakkal Majalla" w:cs="Sakkal Majalla"/>
          <w:b/>
          <w:bCs/>
          <w:kern w:val="0"/>
          <w:sz w:val="32"/>
          <w:szCs w:val="32"/>
          <w:u w:val="single"/>
          <w:rtl/>
          <w14:ligatures w14:val="none"/>
        </w:rPr>
        <w:t xml:space="preserve">الاتفـاق </w:t>
      </w:r>
      <w:r w:rsidR="00435972" w:rsidRPr="00367AAF">
        <w:rPr>
          <w:rFonts w:ascii="Sakkal Majalla" w:eastAsiaTheme="minorEastAsia" w:hAnsi="Sakkal Majalla" w:cs="Sakkal Majalla"/>
          <w:b/>
          <w:bCs/>
          <w:kern w:val="0"/>
          <w:sz w:val="32"/>
          <w:szCs w:val="32"/>
          <w:u w:val="single"/>
          <w:rtl/>
          <w14:ligatures w14:val="none"/>
        </w:rPr>
        <w:t>والاختلاف</w:t>
      </w:r>
      <w:r w:rsidR="002712B5">
        <w:rPr>
          <w:rFonts w:ascii="Sakkal Majalla" w:eastAsiaTheme="minorEastAsia" w:hAnsi="Sakkal Majalla" w:cs="Sakkal Majalla" w:hint="cs"/>
          <w:b/>
          <w:bCs/>
          <w:kern w:val="0"/>
          <w:sz w:val="32"/>
          <w:szCs w:val="32"/>
          <w:u w:val="single"/>
          <w:rtl/>
          <w14:ligatures w14:val="none"/>
        </w:rPr>
        <w:t xml:space="preserve">: </w:t>
      </w:r>
    </w:p>
    <w:p w14:paraId="387AAE00" w14:textId="3A7466D6" w:rsidR="00435972" w:rsidRPr="00484C24" w:rsidRDefault="00D414FB" w:rsidP="00435972">
      <w:pPr>
        <w:divId w:val="1013797401"/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</w:pP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أظـهرت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مراجعة الدراسات السابقة وجود درجة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عـالية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من الاتفاق بين الأدبيات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الـعربية والأجنبيـة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حول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الـدور الإيجابـي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للذكاء الاصطناعي في دعم متابعة إدارة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الـمشاريع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فقد أكدت معظم الدراسات أن الاعتماد على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التقنـيات الذكـية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يسهم بشكل مباشر في </w:t>
      </w:r>
      <w:r w:rsidR="00435972" w:rsidRPr="00484C24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تحسين </w:t>
      </w:r>
      <w:r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كـفاءة </w:t>
      </w:r>
      <w:r w:rsidR="00435972" w:rsidRPr="00484C24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المتابعة، تعزيز دقة </w:t>
      </w:r>
      <w:r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القـرارات </w:t>
      </w:r>
      <w:r w:rsidR="00435972" w:rsidRPr="00484C24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الإدارية، تقليل معدلات </w:t>
      </w:r>
      <w:r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الانحـرافات </w:t>
      </w:r>
      <w:r w:rsidR="00435972" w:rsidRPr="00484C24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الزمنية والمالية، ورفع </w:t>
      </w:r>
      <w:r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جـودة </w:t>
      </w:r>
      <w:r w:rsidR="00435972" w:rsidRPr="00484C24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مخرجات </w:t>
      </w:r>
      <w:r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>المشاريـع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كما اتفقت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هـذه الـدراسات عـلى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أن الذكاء الاصطناعي يمثل أداة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محـورية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لزيادة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الشفـافية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المؤسسية، ودعم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القـدرة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على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التنـبؤ بـالمخاطر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والتعامل معها استباقيًا، مما يساهم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فـي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تحسين الأداء العام للمؤسسات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.</w:t>
      </w:r>
    </w:p>
    <w:p w14:paraId="5571FC6E" w14:textId="5119DEBE" w:rsidR="00435972" w:rsidRPr="00484C24" w:rsidRDefault="00435972" w:rsidP="00435972">
      <w:pPr>
        <w:divId w:val="1013797401"/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</w:pP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ومع ذلك، برزت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مـجموعة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من أوجه الاختلاف بين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الدراسـات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،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تمثلـت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في طبيعة التركيز والمنهجية المتبعة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فمـن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جهة، ركزت بعض الدراسات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علـى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البنـية الـتحتية </w:t>
      </w:r>
      <w:r w:rsidRPr="00484C24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الرقمية ومستوى الجاهزية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المؤسسـية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كعامل محدد لنجاح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تـطبيق الـذكاء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الاصطناعي، معتبرة أن توفر الشبكات والأنظمة التقنية الحديثة والكوادر البشرية المؤهلة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شـرط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أساسي لتحقيق القيمة المضافة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مـن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هذه التقنيات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في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المقـابل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،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تناولـت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دراسات أخرى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الأثـر الـعملي </w:t>
      </w:r>
      <w:r w:rsidRPr="00484C24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>المباشر للتقنيات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،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حيـث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ركزت على تحليل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الـنتائج المـلموسة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مثل خفض نسب التعثر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فـي المـشاريع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، وتحسين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اسـتغلال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الموارد، وجودة تقارير الأداء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.</w:t>
      </w:r>
    </w:p>
    <w:p w14:paraId="10EDFE47" w14:textId="143D4FAB" w:rsidR="00435972" w:rsidRPr="00484C24" w:rsidRDefault="00435972" w:rsidP="00435972">
      <w:pPr>
        <w:divId w:val="1013797401"/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</w:pP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كما يبرز اختلاف آخر في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 xml:space="preserve">طـبيعة </w:t>
      </w:r>
      <w:r w:rsidRPr="00484C24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>القطاعات محل الدراسة</w:t>
      </w:r>
      <w:r w:rsidR="00812A90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؛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 إذ ركزت بعض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الأبـحاث علـى الـمشاريع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الحكومية التي تتسم بضخامة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حجـمها وتعقـيد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هياكلها الإدارية،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بينـما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توجهت دراسات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أخـرى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نحو القطاع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الـخاص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أو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القـطاعات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التقنية المتخصصة مثل الاتصالات وتقنية المعلومات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هذا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التبايـن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يعكس أن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تطبـيقات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الذكاء الاصطناعي قد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تواجـه تحديـات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وفرصًا مختلفة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باختـلاف </w:t>
      </w:r>
      <w:r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طبيعة القطاع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والـبيئة المؤسسيـة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.</w:t>
      </w:r>
    </w:p>
    <w:p w14:paraId="15409601" w14:textId="1AB52F9C" w:rsidR="00435972" w:rsidRPr="00484C24" w:rsidRDefault="00D414FB" w:rsidP="00435972">
      <w:pPr>
        <w:divId w:val="1013797401"/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</w:pP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وعليـه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،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فـإن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أوجه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الاتفـاق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تشير إلى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وجـود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قناعة علمية راسخة بقيمة الذكاء الاصطناعي في تحسين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متابـعة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المشاريع، في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حيـن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أن أوجه الاختلاف تبرز أهمية </w:t>
      </w:r>
      <w:r w:rsidR="00435972" w:rsidRPr="00484C24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rtl/>
          <w14:ligatures w14:val="none"/>
        </w:rPr>
        <w:t>سياق التطبيق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 (القطاع –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الجاهزيـة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المؤسسية – الدعم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القيـادي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)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كعـوامل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تفسر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الـتباين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في </w:t>
      </w:r>
      <w:r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الـنتائج </w:t>
      </w:r>
      <w:r w:rsidR="00435972" w:rsidRPr="00484C24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بين دراسة وأخرى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.</w:t>
      </w:r>
    </w:p>
    <w:p w14:paraId="69C75E48" w14:textId="77777777" w:rsidR="00435972" w:rsidRDefault="00435972" w:rsidP="00435972">
      <w:pPr>
        <w:divId w:val="1013797401"/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</w:pPr>
    </w:p>
    <w:p w14:paraId="2078D9A8" w14:textId="77777777" w:rsidR="00435972" w:rsidRDefault="00435972" w:rsidP="00435972">
      <w:pPr>
        <w:divId w:val="1013797401"/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</w:pPr>
    </w:p>
    <w:p w14:paraId="5742D247" w14:textId="77777777" w:rsidR="00435972" w:rsidRDefault="00435972" w:rsidP="00435972">
      <w:pPr>
        <w:divId w:val="1013797401"/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</w:pPr>
    </w:p>
    <w:p w14:paraId="3989DC3D" w14:textId="77777777" w:rsidR="00435972" w:rsidRDefault="00435972" w:rsidP="00435972">
      <w:pPr>
        <w:divId w:val="1013797401"/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</w:pPr>
    </w:p>
    <w:p w14:paraId="01A305A2" w14:textId="77777777" w:rsidR="00D414FB" w:rsidRDefault="00D414FB" w:rsidP="00435972">
      <w:pPr>
        <w:divId w:val="1013797401"/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</w:pPr>
    </w:p>
    <w:p w14:paraId="30EC118C" w14:textId="77777777" w:rsidR="00D414FB" w:rsidRDefault="00D414FB" w:rsidP="00435972">
      <w:pPr>
        <w:divId w:val="1013797401"/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</w:pPr>
    </w:p>
    <w:p w14:paraId="19F00662" w14:textId="77777777" w:rsidR="002712B5" w:rsidRPr="00484C24" w:rsidRDefault="002712B5" w:rsidP="00435972">
      <w:pPr>
        <w:divId w:val="1013797401"/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</w:pPr>
    </w:p>
    <w:p w14:paraId="78D2DFF5" w14:textId="222E4B0B" w:rsidR="00435972" w:rsidRDefault="00435972" w:rsidP="006729AB">
      <w:pPr>
        <w:spacing w:after="0"/>
        <w:jc w:val="both"/>
        <w:divId w:val="1013797401"/>
        <w:rPr>
          <w:rFonts w:ascii="Sakkal Majalla" w:eastAsiaTheme="minorEastAsia" w:hAnsi="Sakkal Majalla" w:cs="Sakkal Majalla"/>
          <w:kern w:val="0"/>
          <w:sz w:val="32"/>
          <w:szCs w:val="32"/>
          <w:u w:val="single"/>
          <w:rtl/>
          <w14:ligatures w14:val="none"/>
        </w:rPr>
      </w:pPr>
      <w:r w:rsidRPr="00367AAF">
        <w:rPr>
          <w:rFonts w:ascii="Sakkal Majalla" w:eastAsiaTheme="minorEastAsia" w:hAnsi="Sakkal Majalla" w:cs="Sakkal Majalla"/>
          <w:b/>
          <w:bCs/>
          <w:kern w:val="0"/>
          <w:sz w:val="32"/>
          <w:szCs w:val="32"/>
          <w:u w:val="single"/>
          <w:rtl/>
          <w14:ligatures w14:val="none"/>
        </w:rPr>
        <w:lastRenderedPageBreak/>
        <w:t>رابعًا</w:t>
      </w:r>
      <w:r w:rsidR="002712B5">
        <w:rPr>
          <w:rFonts w:ascii="Sakkal Majalla" w:eastAsiaTheme="minorEastAsia" w:hAnsi="Sakkal Majalla" w:cs="Sakkal Majalla"/>
          <w:b/>
          <w:bCs/>
          <w:kern w:val="0"/>
          <w:sz w:val="32"/>
          <w:szCs w:val="32"/>
          <w:u w:val="single"/>
          <w:rtl/>
          <w14:ligatures w14:val="none"/>
        </w:rPr>
        <w:t xml:space="preserve">: </w:t>
      </w:r>
      <w:r w:rsidRPr="00367AAF">
        <w:rPr>
          <w:rFonts w:ascii="Sakkal Majalla" w:eastAsiaTheme="minorEastAsia" w:hAnsi="Sakkal Majalla" w:cs="Sakkal Majalla"/>
          <w:b/>
          <w:bCs/>
          <w:kern w:val="0"/>
          <w:sz w:val="32"/>
          <w:szCs w:val="32"/>
          <w:u w:val="single"/>
          <w:rtl/>
          <w14:ligatures w14:val="none"/>
        </w:rPr>
        <w:t xml:space="preserve">الفجوة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32"/>
          <w:szCs w:val="32"/>
          <w:u w:val="single"/>
          <w:rtl/>
          <w14:ligatures w14:val="none"/>
        </w:rPr>
        <w:t>الـبحثية</w:t>
      </w:r>
      <w:r w:rsidR="002712B5">
        <w:rPr>
          <w:rFonts w:ascii="Sakkal Majalla" w:eastAsiaTheme="minorEastAsia" w:hAnsi="Sakkal Majalla" w:cs="Sakkal Majalla" w:hint="cs"/>
          <w:kern w:val="0"/>
          <w:sz w:val="32"/>
          <w:szCs w:val="32"/>
          <w:u w:val="single"/>
          <w:rtl/>
          <w14:ligatures w14:val="none"/>
        </w:rPr>
        <w:t xml:space="preserve">: </w:t>
      </w:r>
    </w:p>
    <w:p w14:paraId="4C98E3B9" w14:textId="4CAD1C58" w:rsidR="006729AB" w:rsidRPr="006729AB" w:rsidRDefault="006729AB" w:rsidP="006729AB">
      <w:pPr>
        <w:jc w:val="both"/>
        <w:divId w:val="1013797401"/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</w:pPr>
      <w:r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  <w:t xml:space="preserve">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على الرغم من تنامي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الاهتـمام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الأكاديمي والمهني بدور الذكاء الاصطناعي في إدارة المشاريع، إلا أن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مـراجعة الأدبيـات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تكشف عن وجود فجوة واضحة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فـي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مجال البحث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ففي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الـوقت الـذي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تتسارع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فيـه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وتيرة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الاعتـماد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العملي (حيث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كشـف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"استبانة </w:t>
      </w:r>
      <w:proofErr w:type="spellStart"/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سدايا</w:t>
      </w:r>
      <w:proofErr w:type="spellEnd"/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 لمستوى الوعي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للـعامة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" 2024 أن </w:t>
      </w:r>
      <w:r w:rsidRPr="006729A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14:ligatures w14:val="none"/>
        </w:rPr>
        <w:t>75%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  <w:t xml:space="preserve">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من العامة في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المملكـة لـديهم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معرفة بمفهوم الذكاء الاصطناعي، </w:t>
      </w:r>
      <w:proofErr w:type="gramStart"/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وأن </w:t>
      </w:r>
      <w:r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14:ligatures w14:val="none"/>
        </w:rPr>
        <w:t xml:space="preserve"> </w:t>
      </w:r>
      <w:r w:rsidRPr="006729A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14:ligatures w14:val="none"/>
        </w:rPr>
        <w:t>64</w:t>
      </w:r>
      <w:proofErr w:type="gramEnd"/>
      <w:r w:rsidRPr="006729A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14:ligatures w14:val="none"/>
        </w:rPr>
        <w:t>%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  <w:t xml:space="preserve">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لديهم معرفة بحالات استخدامه وتطبيقاته)، نجد أن معظم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الـدراسات المتاحـة اتـسمت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بطبيعتها الوصفية أو النظرية التي تركز على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اسـتعراض إمكانـات الـذكاء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الاصطناعي دون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اخـتبار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تجريبي موسع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كما أن عددًا من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الدراسـات اكتفـى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بتناول دراسات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حـالة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محدودة ضمن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قطاعـات معينـة كالـقطاع الـحكومي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أو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قطـاع تـقنية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المعلومات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وتـدعم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الإحصاءات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الرسمـية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هذا التركيز،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حـيث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يكشف تقرير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  <w:t xml:space="preserve"> </w:t>
      </w:r>
      <w:r>
        <w:rPr>
          <w:rFonts w:ascii="Sakkal Majalla" w:eastAsiaTheme="minorEastAsia" w:hAnsi="Sakkal Majalla" w:cs="Sakkal Majalla" w:hint="cs"/>
          <w:kern w:val="0"/>
          <w:sz w:val="30"/>
          <w:szCs w:val="30"/>
          <w:rtl/>
          <w14:ligatures w14:val="none"/>
        </w:rPr>
        <w:t xml:space="preserve">"حالة الذكاء الاصطناعي في المملكة العربية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السعوديـة</w:t>
      </w:r>
      <w:proofErr w:type="gramStart"/>
      <w:r>
        <w:rPr>
          <w:rFonts w:ascii="Sakkal Majalla" w:eastAsiaTheme="minorEastAsia" w:hAnsi="Sakkal Majalla" w:cs="Sakkal Majalla" w:hint="cs"/>
          <w:kern w:val="0"/>
          <w:sz w:val="30"/>
          <w:szCs w:val="30"/>
          <w:rtl/>
          <w14:ligatures w14:val="none"/>
        </w:rPr>
        <w:t>"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  <w:t xml:space="preserve"> </w:t>
      </w:r>
      <w:r>
        <w:rPr>
          <w:rFonts w:ascii="Sakkal Majalla" w:eastAsiaTheme="minorEastAsia" w:hAnsi="Sakkal Majalla" w:cs="Sakkal Majalla" w:hint="cs"/>
          <w:kern w:val="0"/>
          <w:sz w:val="30"/>
          <w:szCs w:val="30"/>
          <w:rtl/>
          <w14:ligatures w14:val="none"/>
        </w:rPr>
        <w:t xml:space="preserve">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(</w:t>
      </w:r>
      <w:proofErr w:type="gramEnd"/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الصادر عن "</w:t>
      </w:r>
      <w:proofErr w:type="spellStart"/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سدايا</w:t>
      </w:r>
      <w:proofErr w:type="spellEnd"/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" 2024) أن </w:t>
      </w:r>
      <w:r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14:ligatures w14:val="none"/>
        </w:rPr>
        <w:t xml:space="preserve"> </w:t>
      </w:r>
      <w:r w:rsidRPr="006729A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14:ligatures w14:val="none"/>
        </w:rPr>
        <w:t>39%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  <w:t xml:space="preserve">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من </w:t>
      </w:r>
      <w:r w:rsidR="00D414FB">
        <w:rPr>
          <w:rFonts w:ascii="Sakkal Majalla" w:eastAsiaTheme="minorEastAsia" w:hAnsi="Sakkal Majalla" w:cs="Sakkal Majalla"/>
          <w:i/>
          <w:iCs/>
          <w:kern w:val="0"/>
          <w:sz w:val="30"/>
          <w:szCs w:val="30"/>
          <w:rtl/>
          <w14:ligatures w14:val="none"/>
        </w:rPr>
        <w:t xml:space="preserve">الجهـات </w:t>
      </w:r>
      <w:r w:rsidRPr="006729AB">
        <w:rPr>
          <w:rFonts w:ascii="Sakkal Majalla" w:eastAsiaTheme="minorEastAsia" w:hAnsi="Sakkal Majalla" w:cs="Sakkal Majalla"/>
          <w:i/>
          <w:iCs/>
          <w:kern w:val="0"/>
          <w:sz w:val="30"/>
          <w:szCs w:val="30"/>
          <w:rtl/>
          <w14:ligatures w14:val="none"/>
        </w:rPr>
        <w:t>الحكومية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بـدأت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بالفعل في استخدام أو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تـجربة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الذكاء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الاصـطناعي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والأهم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مـن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ذلك، أن </w:t>
      </w:r>
      <w:r w:rsidRPr="006729A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14:ligatures w14:val="none"/>
        </w:rPr>
        <w:t>81%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  <w:t xml:space="preserve">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مـن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تلك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الجـهات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التي بدأت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الاستخـدام أفـادت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بأن الذكاء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الاصـطناعي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أدى إلى "تعزيز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تـقديم الخـدمات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" لديها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هذا التركيز على </w:t>
      </w:r>
      <w:r w:rsidRPr="006729AB">
        <w:rPr>
          <w:rFonts w:ascii="Sakkal Majalla" w:eastAsiaTheme="minorEastAsia" w:hAnsi="Sakkal Majalla" w:cs="Sakkal Majalla"/>
          <w:i/>
          <w:iCs/>
          <w:kern w:val="0"/>
          <w:sz w:val="30"/>
          <w:szCs w:val="30"/>
          <w:rtl/>
          <w14:ligatures w14:val="none"/>
        </w:rPr>
        <w:t>التبني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 و</w:t>
      </w:r>
      <w:r w:rsidRPr="006729AB">
        <w:rPr>
          <w:rFonts w:ascii="Sakkal Majalla" w:eastAsiaTheme="minorEastAsia" w:hAnsi="Sakkal Majalla" w:cs="Sakkal Majalla"/>
          <w:i/>
          <w:iCs/>
          <w:kern w:val="0"/>
          <w:sz w:val="30"/>
          <w:szCs w:val="30"/>
          <w:rtl/>
          <w14:ligatures w14:val="none"/>
        </w:rPr>
        <w:t>تعزيز الخدمات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 في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الـقطاع الـحكومي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، وإن كان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مبـررًا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،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فإنـه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يبرز الفجوة في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قـياس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الأثر المباشر على </w:t>
      </w:r>
      <w:r w:rsidRPr="006729AB">
        <w:rPr>
          <w:rFonts w:ascii="Sakkal Majalla" w:eastAsiaTheme="minorEastAsia" w:hAnsi="Sakkal Majalla" w:cs="Sakkal Majalla"/>
          <w:i/>
          <w:iCs/>
          <w:kern w:val="0"/>
          <w:sz w:val="30"/>
          <w:szCs w:val="30"/>
          <w:rtl/>
          <w14:ligatures w14:val="none"/>
        </w:rPr>
        <w:t>متابعة المشاريع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 تحديدًا، ويحد من قدرة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الأدبيـات عـلى تقـديم صـورة شاملـة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وقابلة للتعميم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علـى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بقية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القطـاعات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الاقتصادية المتنوعة في المملكة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وبالإضافة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إلـى ذلـك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، يلاحظ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وجـود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ندرة في الدراسات الكمية التطبيقية التي تقيس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بـشكل مباشـر الأثـر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الإحصائي لاستخدام الذكاء الاصطناعي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عـلى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متابعة المشاريع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فـي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المؤسسات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السعـودية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فمـعظم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الأبحاث ركزت على قياس مستوى الوعي أو "الجاهزية الرقمية"، وهو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مـا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يتماشى مع التوجهات الوطنية مثل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إطـلاق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"مؤشر جاهزية الذكاء الاصطناعي" من قبل "</w:t>
      </w:r>
      <w:proofErr w:type="spellStart"/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سدايا</w:t>
      </w:r>
      <w:proofErr w:type="spellEnd"/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" و "مؤشر التحول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الـرقمي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" من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قـبل هيـئة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الحكومة الرقمية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وبينما تقيس هذه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المؤشـرات </w:t>
      </w:r>
      <w:r w:rsidRPr="006729AB">
        <w:rPr>
          <w:rFonts w:ascii="Sakkal Majalla" w:eastAsiaTheme="minorEastAsia" w:hAnsi="Sakkal Majalla" w:cs="Sakkal Majalla"/>
          <w:i/>
          <w:iCs/>
          <w:kern w:val="0"/>
          <w:sz w:val="30"/>
          <w:szCs w:val="30"/>
          <w:rtl/>
          <w14:ligatures w14:val="none"/>
        </w:rPr>
        <w:t>مدى الاستعداد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 للتبني، فإنها لا تقيس </w:t>
      </w:r>
      <w:r w:rsidR="00D414FB">
        <w:rPr>
          <w:rFonts w:ascii="Sakkal Majalla" w:eastAsiaTheme="minorEastAsia" w:hAnsi="Sakkal Majalla" w:cs="Sakkal Majalla"/>
          <w:i/>
          <w:iCs/>
          <w:kern w:val="0"/>
          <w:sz w:val="30"/>
          <w:szCs w:val="30"/>
          <w:rtl/>
          <w14:ligatures w14:val="none"/>
        </w:rPr>
        <w:t xml:space="preserve">الأثـر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الناتج عن هذا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الـتبني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لذلك، لم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تتعمـق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الأبحاث بشكل كافٍ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فـي اختبـار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العلاقة التجريبية بين استخدام الأدوات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الذكيـة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(مثل التحليلات التنبؤية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ولـوحات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المتابعة اللحظية) وبين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مؤشـرات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الأداء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الرئيسـية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في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مـتابعة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المشاريع (كالكفاءة، تقليل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الانـحرافات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، جودة التقارير)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.</w:t>
      </w:r>
    </w:p>
    <w:p w14:paraId="20650BC6" w14:textId="40545BF8" w:rsidR="006729AB" w:rsidRPr="006729AB" w:rsidRDefault="006729AB" w:rsidP="006729AB">
      <w:pPr>
        <w:jc w:val="both"/>
        <w:divId w:val="1013797401"/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</w:pP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كما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تكـشف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الأدبيات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عـن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تفاوت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واضـح بـين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الدراسات العربية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والأجنـبية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؛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فبـينما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ركزت الأدبيات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الدولـية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على قياس الأثر التطبيقي المباشر وتقدير العائد الاقتصادي (حيث يتوقع تقرير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  <w:t xml:space="preserve"> PwC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الـمشار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إليه في ملف "</w:t>
      </w:r>
      <w:proofErr w:type="spellStart"/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سـدايا</w:t>
      </w:r>
      <w:proofErr w:type="spellEnd"/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" أن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يـساهم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الذكاء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الاصطناعـي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بنسبة </w:t>
      </w:r>
      <w:r w:rsidRPr="006729A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14:ligatures w14:val="none"/>
        </w:rPr>
        <w:t>12%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14:ligatures w14:val="none"/>
        </w:rPr>
        <w:t xml:space="preserve">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فـي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الناتج المحلي الإجمالي للمملكة بحلول 2030)، لا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تـزال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الأدبيات المحلية تميل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نحـو الوصـف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والتشخيص دون تقديم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بـيانات كمـية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تدعم استنتاجاتها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.</w:t>
      </w:r>
    </w:p>
    <w:p w14:paraId="5E6F6D7E" w14:textId="2ECDE489" w:rsidR="006729AB" w:rsidRDefault="006729AB" w:rsidP="006729AB">
      <w:pPr>
        <w:jc w:val="both"/>
        <w:divId w:val="1013797401"/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</w:pP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هذا التباين يترك فراغًا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معرفـيًا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حول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واقـع تأثـير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الذكاء الاصطناعي في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الـسياق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السعودي، خصوصًا في ظل تنوع القطاعات الاقتصادية وتعدد المشاريع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الوطنـية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المرتبطة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برؤيـة الـمملكة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2030، والتي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تقـدر استثماراتهـا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بمليارات الدولارات وتتطلب أعلى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مـستويات </w:t>
      </w:r>
      <w:r w:rsidRPr="006729A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الكفاءة في </w:t>
      </w:r>
      <w:r w:rsidR="00D414FB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>المـتابعة والإنجـاز</w:t>
      </w:r>
      <w:r w:rsidR="001F526F">
        <w:rPr>
          <w:rFonts w:ascii="Sakkal Majalla" w:eastAsiaTheme="minorEastAsia" w:hAnsi="Sakkal Majalla" w:cs="Sakkal Majalla"/>
          <w:kern w:val="0"/>
          <w:sz w:val="30"/>
          <w:szCs w:val="30"/>
          <w:rtl/>
          <w14:ligatures w14:val="none"/>
        </w:rPr>
        <w:t xml:space="preserve">. </w:t>
      </w:r>
    </w:p>
    <w:p w14:paraId="1B1FF6AF" w14:textId="7E2CFCA8" w:rsidR="00717D33" w:rsidRPr="00126A02" w:rsidRDefault="006729AB" w:rsidP="00126A02">
      <w:pPr>
        <w:spacing w:line="240" w:lineRule="auto"/>
        <w:jc w:val="both"/>
        <w:divId w:val="1013797401"/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u w:val="single"/>
          <w:rtl/>
          <w14:ligatures w14:val="none"/>
        </w:rPr>
      </w:pPr>
      <w:r w:rsidRPr="006729A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u w:val="single"/>
          <w:rtl/>
          <w14:ligatures w14:val="none"/>
        </w:rPr>
        <w:t xml:space="preserve">ومن هنا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u w:val="single"/>
          <w:rtl/>
          <w14:ligatures w14:val="none"/>
        </w:rPr>
        <w:t xml:space="preserve">تنـبع </w:t>
      </w:r>
      <w:r w:rsidRPr="006729A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u w:val="single"/>
          <w:rtl/>
          <w14:ligatures w14:val="none"/>
        </w:rPr>
        <w:t xml:space="preserve">أهمية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u w:val="single"/>
          <w:rtl/>
          <w14:ligatures w14:val="none"/>
        </w:rPr>
        <w:t xml:space="preserve">هـذه </w:t>
      </w:r>
      <w:r w:rsidRPr="006729A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u w:val="single"/>
          <w:rtl/>
          <w14:ligatures w14:val="none"/>
        </w:rPr>
        <w:t xml:space="preserve">الدراسة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u w:val="single"/>
          <w:rtl/>
          <w14:ligatures w14:val="none"/>
        </w:rPr>
        <w:t xml:space="preserve">فـي سـد هـذه </w:t>
      </w:r>
      <w:r w:rsidRPr="006729A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u w:val="single"/>
          <w:rtl/>
          <w14:ligatures w14:val="none"/>
        </w:rPr>
        <w:t xml:space="preserve">الفجوة البحثية من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u w:val="single"/>
          <w:rtl/>
          <w14:ligatures w14:val="none"/>
        </w:rPr>
        <w:t xml:space="preserve">خـلال تـصميم </w:t>
      </w:r>
      <w:r w:rsidRPr="006729A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u w:val="single"/>
          <w:rtl/>
          <w14:ligatures w14:val="none"/>
        </w:rPr>
        <w:t xml:space="preserve">استبانة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u w:val="single"/>
          <w:rtl/>
          <w14:ligatures w14:val="none"/>
        </w:rPr>
        <w:t xml:space="preserve">كمـية واختبارهـا </w:t>
      </w:r>
      <w:r w:rsidRPr="006729A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u w:val="single"/>
          <w:rtl/>
          <w14:ligatures w14:val="none"/>
        </w:rPr>
        <w:t xml:space="preserve">ميدانيًا على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u w:val="single"/>
          <w:rtl/>
          <w14:ligatures w14:val="none"/>
        </w:rPr>
        <w:t xml:space="preserve">عينـة </w:t>
      </w:r>
      <w:r w:rsidRPr="006729A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u w:val="single"/>
          <w:rtl/>
          <w14:ligatures w14:val="none"/>
        </w:rPr>
        <w:t xml:space="preserve">من المؤسسات السعودية،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u w:val="single"/>
          <w:rtl/>
          <w14:ligatures w14:val="none"/>
        </w:rPr>
        <w:t xml:space="preserve">بـما يضـيف </w:t>
      </w:r>
      <w:r w:rsidRPr="006729A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u w:val="single"/>
          <w:rtl/>
          <w14:ligatures w14:val="none"/>
        </w:rPr>
        <w:t xml:space="preserve">بعدًا تطبيقيًا أصيلًا إلى الأدبيات المحلية والدولية، ويسهم في بناء قاعدة معرفية أكثر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u w:val="single"/>
          <w:rtl/>
          <w14:ligatures w14:val="none"/>
        </w:rPr>
        <w:t xml:space="preserve">شمـولًا </w:t>
      </w:r>
      <w:r w:rsidRPr="006729A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u w:val="single"/>
          <w:rtl/>
          <w14:ligatures w14:val="none"/>
        </w:rPr>
        <w:t xml:space="preserve">ودقة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u w:val="single"/>
          <w:rtl/>
          <w14:ligatures w14:val="none"/>
        </w:rPr>
        <w:t xml:space="preserve">حـول </w:t>
      </w:r>
      <w:r w:rsidRPr="006729A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u w:val="single"/>
          <w:rtl/>
          <w14:ligatures w14:val="none"/>
        </w:rPr>
        <w:t xml:space="preserve">أثر الذكاء </w:t>
      </w:r>
      <w:r w:rsidR="00D414F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u w:val="single"/>
          <w:rtl/>
          <w14:ligatures w14:val="none"/>
        </w:rPr>
        <w:t xml:space="preserve">الاصطنـاعي </w:t>
      </w:r>
      <w:r w:rsidRPr="006729AB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u w:val="single"/>
          <w:rtl/>
          <w14:ligatures w14:val="none"/>
        </w:rPr>
        <w:t>في متابعة إدارة المشاريع في المملكة</w:t>
      </w:r>
      <w:r w:rsidR="001F526F">
        <w:rPr>
          <w:rFonts w:ascii="Sakkal Majalla" w:eastAsiaTheme="minorEastAsia" w:hAnsi="Sakkal Majalla" w:cs="Sakkal Majalla"/>
          <w:b/>
          <w:bCs/>
          <w:kern w:val="0"/>
          <w:sz w:val="30"/>
          <w:szCs w:val="30"/>
          <w:u w:val="single"/>
          <w:rtl/>
          <w14:ligatures w14:val="none"/>
        </w:rPr>
        <w:t>.</w:t>
      </w:r>
    </w:p>
    <w:sectPr w:rsidR="00717D33" w:rsidRPr="00126A02" w:rsidSect="00D414FB">
      <w:pgSz w:w="11906" w:h="16838"/>
      <w:pgMar w:top="1276" w:right="1274" w:bottom="1560" w:left="1418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pgNumType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EE848F" w14:textId="77777777" w:rsidR="002626F0" w:rsidRDefault="002626F0" w:rsidP="009125CE">
      <w:pPr>
        <w:spacing w:after="0" w:line="240" w:lineRule="auto"/>
      </w:pPr>
      <w:r>
        <w:separator/>
      </w:r>
    </w:p>
  </w:endnote>
  <w:endnote w:type="continuationSeparator" w:id="0">
    <w:p w14:paraId="1C3D29A4" w14:textId="77777777" w:rsidR="002626F0" w:rsidRDefault="002626F0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.AppleSystemUIFont">
    <w:altName w:val="Cambria"/>
    <w:charset w:val="00"/>
    <w:family w:val="roman"/>
    <w:pitch w:val="default"/>
  </w:font>
  <w:font w:name="UICTFontTextStyleBody">
    <w:altName w:val="Cambria"/>
    <w:charset w:val="00"/>
    <w:family w:val="roman"/>
    <w:pitch w:val="default"/>
  </w:font>
  <w:font w:name="UICTFontTextStyleEmphasizedBody">
    <w:altName w:val="Cambria"/>
    <w:charset w:val="00"/>
    <w:family w:val="roman"/>
    <w:pitch w:val="default"/>
  </w:font>
  <w:font w:name="UICTFontTextStyleItalicBody">
    <w:altName w:val="Cambria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-2082055828"/>
      <w:docPartObj>
        <w:docPartGallery w:val="Page Numbers (Bottom of Page)"/>
        <w:docPartUnique/>
      </w:docPartObj>
    </w:sdtPr>
    <w:sdtContent>
      <w:p w14:paraId="32466043" w14:textId="041E0185" w:rsidR="00416392" w:rsidRDefault="0041639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78BC2C" w14:textId="77777777" w:rsidR="00416392" w:rsidRDefault="004163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7AA0D8" w14:textId="77777777" w:rsidR="002626F0" w:rsidRDefault="002626F0" w:rsidP="009125CE">
      <w:pPr>
        <w:spacing w:after="0" w:line="240" w:lineRule="auto"/>
      </w:pPr>
      <w:r>
        <w:separator/>
      </w:r>
    </w:p>
  </w:footnote>
  <w:footnote w:type="continuationSeparator" w:id="0">
    <w:p w14:paraId="62388EAB" w14:textId="77777777" w:rsidR="002626F0" w:rsidRDefault="002626F0" w:rsidP="00912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6DE0"/>
    <w:multiLevelType w:val="multilevel"/>
    <w:tmpl w:val="0C9E5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7418BD"/>
    <w:multiLevelType w:val="hybridMultilevel"/>
    <w:tmpl w:val="8516180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8F19D0"/>
    <w:multiLevelType w:val="multilevel"/>
    <w:tmpl w:val="C3704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sz w:val="26"/>
        <w:szCs w:val="3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2C31039"/>
    <w:multiLevelType w:val="hybridMultilevel"/>
    <w:tmpl w:val="3C0622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840A2F"/>
    <w:multiLevelType w:val="hybridMultilevel"/>
    <w:tmpl w:val="DCDCA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7D5C99"/>
    <w:multiLevelType w:val="multilevel"/>
    <w:tmpl w:val="2438C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49912EC"/>
    <w:multiLevelType w:val="multilevel"/>
    <w:tmpl w:val="24A07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9470D57"/>
    <w:multiLevelType w:val="hybridMultilevel"/>
    <w:tmpl w:val="FC3AFA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870BCF"/>
    <w:multiLevelType w:val="multilevel"/>
    <w:tmpl w:val="5E8EE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DFC2739"/>
    <w:multiLevelType w:val="hybridMultilevel"/>
    <w:tmpl w:val="ECDA2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E895EAA"/>
    <w:multiLevelType w:val="multilevel"/>
    <w:tmpl w:val="F89C1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FC5361F"/>
    <w:multiLevelType w:val="multilevel"/>
    <w:tmpl w:val="E822F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8D10D9"/>
    <w:multiLevelType w:val="hybridMultilevel"/>
    <w:tmpl w:val="35C8B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1B03FEF"/>
    <w:multiLevelType w:val="multilevel"/>
    <w:tmpl w:val="0B08A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1E64CF5"/>
    <w:multiLevelType w:val="hybridMultilevel"/>
    <w:tmpl w:val="3336E4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36E1B02"/>
    <w:multiLevelType w:val="hybridMultilevel"/>
    <w:tmpl w:val="A038ED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3DC03EE"/>
    <w:multiLevelType w:val="multilevel"/>
    <w:tmpl w:val="08087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4385A61"/>
    <w:multiLevelType w:val="multilevel"/>
    <w:tmpl w:val="02C0B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4D44982"/>
    <w:multiLevelType w:val="multilevel"/>
    <w:tmpl w:val="9FF28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5092C0F"/>
    <w:multiLevelType w:val="multilevel"/>
    <w:tmpl w:val="AF226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554615B"/>
    <w:multiLevelType w:val="multilevel"/>
    <w:tmpl w:val="53183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62969BA"/>
    <w:multiLevelType w:val="multilevel"/>
    <w:tmpl w:val="855EE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16DE69B6"/>
    <w:multiLevelType w:val="multilevel"/>
    <w:tmpl w:val="AC5CF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1759553D"/>
    <w:multiLevelType w:val="multilevel"/>
    <w:tmpl w:val="AE72D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187D1F54"/>
    <w:multiLevelType w:val="multilevel"/>
    <w:tmpl w:val="AF226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9614D79"/>
    <w:multiLevelType w:val="multilevel"/>
    <w:tmpl w:val="AF226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A3E02BB"/>
    <w:multiLevelType w:val="multilevel"/>
    <w:tmpl w:val="F2BA6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B1A5DC9"/>
    <w:multiLevelType w:val="multilevel"/>
    <w:tmpl w:val="461AE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1B826F44"/>
    <w:multiLevelType w:val="multilevel"/>
    <w:tmpl w:val="82DCB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1BFA74A8"/>
    <w:multiLevelType w:val="multilevel"/>
    <w:tmpl w:val="AF226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1C6C2030"/>
    <w:multiLevelType w:val="multilevel"/>
    <w:tmpl w:val="F7E23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1EC51B5C"/>
    <w:multiLevelType w:val="hybridMultilevel"/>
    <w:tmpl w:val="B5C82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F45611A"/>
    <w:multiLevelType w:val="multilevel"/>
    <w:tmpl w:val="B8FC0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20337E7D"/>
    <w:multiLevelType w:val="multilevel"/>
    <w:tmpl w:val="C5225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21D23B78"/>
    <w:multiLevelType w:val="multilevel"/>
    <w:tmpl w:val="28BC2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21DC3A0F"/>
    <w:multiLevelType w:val="hybridMultilevel"/>
    <w:tmpl w:val="04E4E84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32C786C"/>
    <w:multiLevelType w:val="multilevel"/>
    <w:tmpl w:val="0D003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23715347"/>
    <w:multiLevelType w:val="multilevel"/>
    <w:tmpl w:val="017EB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241E5A41"/>
    <w:multiLevelType w:val="hybridMultilevel"/>
    <w:tmpl w:val="865CED4A"/>
    <w:lvl w:ilvl="0" w:tplc="FFFFFFF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9" w15:restartNumberingAfterBreak="0">
    <w:nsid w:val="24643EDF"/>
    <w:multiLevelType w:val="multilevel"/>
    <w:tmpl w:val="813C7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26036ED9"/>
    <w:multiLevelType w:val="multilevel"/>
    <w:tmpl w:val="78663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27C9053A"/>
    <w:multiLevelType w:val="hybridMultilevel"/>
    <w:tmpl w:val="4D3436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8AB6E3D"/>
    <w:multiLevelType w:val="multilevel"/>
    <w:tmpl w:val="B95EE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9D16624"/>
    <w:multiLevelType w:val="multilevel"/>
    <w:tmpl w:val="89ECA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A484D96"/>
    <w:multiLevelType w:val="multilevel"/>
    <w:tmpl w:val="75CA4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2BF63D34"/>
    <w:multiLevelType w:val="multilevel"/>
    <w:tmpl w:val="8B023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2D863B28"/>
    <w:multiLevelType w:val="multilevel"/>
    <w:tmpl w:val="4934D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2DCC3175"/>
    <w:multiLevelType w:val="multilevel"/>
    <w:tmpl w:val="183E8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2E873B0A"/>
    <w:multiLevelType w:val="hybridMultilevel"/>
    <w:tmpl w:val="7826DB4A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F283C45"/>
    <w:multiLevelType w:val="multilevel"/>
    <w:tmpl w:val="A58A2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30A022D5"/>
    <w:multiLevelType w:val="multilevel"/>
    <w:tmpl w:val="0E38B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31444BCB"/>
    <w:multiLevelType w:val="multilevel"/>
    <w:tmpl w:val="FB242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32040247"/>
    <w:multiLevelType w:val="multilevel"/>
    <w:tmpl w:val="070E0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320B10D4"/>
    <w:multiLevelType w:val="multilevel"/>
    <w:tmpl w:val="A9EC3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145FC3"/>
    <w:multiLevelType w:val="multilevel"/>
    <w:tmpl w:val="25F22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36691543"/>
    <w:multiLevelType w:val="multilevel"/>
    <w:tmpl w:val="D1347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9344B19"/>
    <w:multiLevelType w:val="multilevel"/>
    <w:tmpl w:val="AADE7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39970C85"/>
    <w:multiLevelType w:val="hybridMultilevel"/>
    <w:tmpl w:val="EA3EEA7E"/>
    <w:lvl w:ilvl="0" w:tplc="C7D6EB4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FFA1147"/>
    <w:multiLevelType w:val="hybridMultilevel"/>
    <w:tmpl w:val="C15EE4D0"/>
    <w:lvl w:ilvl="0" w:tplc="2E946322">
      <w:start w:val="1"/>
      <w:numFmt w:val="decimal"/>
      <w:pStyle w:val="Heading4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433164BC"/>
    <w:multiLevelType w:val="hybridMultilevel"/>
    <w:tmpl w:val="64185F7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8644E9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3D57F20"/>
    <w:multiLevelType w:val="multilevel"/>
    <w:tmpl w:val="7422D2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44FC4A6A"/>
    <w:multiLevelType w:val="multilevel"/>
    <w:tmpl w:val="EFCC2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47095D18"/>
    <w:multiLevelType w:val="multilevel"/>
    <w:tmpl w:val="AF226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488A1DA6"/>
    <w:multiLevelType w:val="multilevel"/>
    <w:tmpl w:val="53BCA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48912AC2"/>
    <w:multiLevelType w:val="multilevel"/>
    <w:tmpl w:val="28BC2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4A294B20"/>
    <w:multiLevelType w:val="multilevel"/>
    <w:tmpl w:val="AF226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4EAA1940"/>
    <w:multiLevelType w:val="multilevel"/>
    <w:tmpl w:val="B9240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4FC173A3"/>
    <w:multiLevelType w:val="multilevel"/>
    <w:tmpl w:val="1F567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FD7337B"/>
    <w:multiLevelType w:val="hybridMultilevel"/>
    <w:tmpl w:val="6410510A"/>
    <w:lvl w:ilvl="0" w:tplc="36860B72">
      <w:start w:val="1"/>
      <w:numFmt w:val="arabicAbjad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0103AF3"/>
    <w:multiLevelType w:val="multilevel"/>
    <w:tmpl w:val="8F18E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50E17DE2"/>
    <w:multiLevelType w:val="hybridMultilevel"/>
    <w:tmpl w:val="08201C2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52124AF5"/>
    <w:multiLevelType w:val="multilevel"/>
    <w:tmpl w:val="B15C8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52246F13"/>
    <w:multiLevelType w:val="multilevel"/>
    <w:tmpl w:val="0F105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52832D78"/>
    <w:multiLevelType w:val="multilevel"/>
    <w:tmpl w:val="42EE1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532506E7"/>
    <w:multiLevelType w:val="multilevel"/>
    <w:tmpl w:val="AF226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535E0593"/>
    <w:multiLevelType w:val="hybridMultilevel"/>
    <w:tmpl w:val="3ECA5904"/>
    <w:lvl w:ilvl="0" w:tplc="6180CB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3761647"/>
    <w:multiLevelType w:val="hybridMultilevel"/>
    <w:tmpl w:val="BE0A22E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3B467D1"/>
    <w:multiLevelType w:val="multilevel"/>
    <w:tmpl w:val="2D3A8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 w15:restartNumberingAfterBreak="0">
    <w:nsid w:val="560544DE"/>
    <w:multiLevelType w:val="multilevel"/>
    <w:tmpl w:val="AF226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570E7E71"/>
    <w:multiLevelType w:val="hybridMultilevel"/>
    <w:tmpl w:val="0A0605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632E07"/>
    <w:multiLevelType w:val="multilevel"/>
    <w:tmpl w:val="14263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58B30BC0"/>
    <w:multiLevelType w:val="hybridMultilevel"/>
    <w:tmpl w:val="053C2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594F7666"/>
    <w:multiLevelType w:val="multilevel"/>
    <w:tmpl w:val="05328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5A9A2235"/>
    <w:multiLevelType w:val="hybridMultilevel"/>
    <w:tmpl w:val="0BF299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5C311BB3"/>
    <w:multiLevelType w:val="multilevel"/>
    <w:tmpl w:val="D0AC0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5D9E414D"/>
    <w:multiLevelType w:val="multilevel"/>
    <w:tmpl w:val="BCBAC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 w15:restartNumberingAfterBreak="0">
    <w:nsid w:val="5FA9135A"/>
    <w:multiLevelType w:val="multilevel"/>
    <w:tmpl w:val="2EE8E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5FD07409"/>
    <w:multiLevelType w:val="multilevel"/>
    <w:tmpl w:val="A4664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611A7F46"/>
    <w:multiLevelType w:val="hybridMultilevel"/>
    <w:tmpl w:val="04F0DB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61705C8C"/>
    <w:multiLevelType w:val="multilevel"/>
    <w:tmpl w:val="3CC8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623F604D"/>
    <w:multiLevelType w:val="multilevel"/>
    <w:tmpl w:val="8422A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625229EB"/>
    <w:multiLevelType w:val="multilevel"/>
    <w:tmpl w:val="B42EF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629965EC"/>
    <w:multiLevelType w:val="multilevel"/>
    <w:tmpl w:val="C7129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632E393D"/>
    <w:multiLevelType w:val="multilevel"/>
    <w:tmpl w:val="221CE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63BA11E4"/>
    <w:multiLevelType w:val="multilevel"/>
    <w:tmpl w:val="F43C51D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64765B90"/>
    <w:multiLevelType w:val="hybridMultilevel"/>
    <w:tmpl w:val="1E10AE6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651D469D"/>
    <w:multiLevelType w:val="hybridMultilevel"/>
    <w:tmpl w:val="54DA9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688B5977"/>
    <w:multiLevelType w:val="multilevel"/>
    <w:tmpl w:val="CE983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 w15:restartNumberingAfterBreak="0">
    <w:nsid w:val="688D368D"/>
    <w:multiLevelType w:val="hybridMultilevel"/>
    <w:tmpl w:val="0994D2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68C515E3"/>
    <w:multiLevelType w:val="hybridMultilevel"/>
    <w:tmpl w:val="A16EA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68F842A8"/>
    <w:multiLevelType w:val="multilevel"/>
    <w:tmpl w:val="B94C4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69AC4A70"/>
    <w:multiLevelType w:val="hybridMultilevel"/>
    <w:tmpl w:val="03EE0E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2" w15:restartNumberingAfterBreak="0">
    <w:nsid w:val="69D3228D"/>
    <w:multiLevelType w:val="multilevel"/>
    <w:tmpl w:val="AF226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6BB13CDE"/>
    <w:multiLevelType w:val="hybridMultilevel"/>
    <w:tmpl w:val="FD7AC1EE"/>
    <w:lvl w:ilvl="0" w:tplc="B8C8676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FFFFFFF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6D41286E"/>
    <w:multiLevelType w:val="multilevel"/>
    <w:tmpl w:val="C3704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sz w:val="26"/>
        <w:szCs w:val="3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 w15:restartNumberingAfterBreak="0">
    <w:nsid w:val="6E225040"/>
    <w:multiLevelType w:val="multilevel"/>
    <w:tmpl w:val="00622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6E2725FD"/>
    <w:multiLevelType w:val="hybridMultilevel"/>
    <w:tmpl w:val="2940D2E6"/>
    <w:lvl w:ilvl="0" w:tplc="36860B72">
      <w:start w:val="1"/>
      <w:numFmt w:val="arabicAbjad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6F2E7C1F"/>
    <w:multiLevelType w:val="multilevel"/>
    <w:tmpl w:val="28BC2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 w15:restartNumberingAfterBreak="0">
    <w:nsid w:val="6FC7018D"/>
    <w:multiLevelType w:val="multilevel"/>
    <w:tmpl w:val="44665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7001266F"/>
    <w:multiLevelType w:val="hybridMultilevel"/>
    <w:tmpl w:val="3C526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703F67D4"/>
    <w:multiLevelType w:val="hybridMultilevel"/>
    <w:tmpl w:val="11E4CAF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716740E4"/>
    <w:multiLevelType w:val="multilevel"/>
    <w:tmpl w:val="5FE4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726B4565"/>
    <w:multiLevelType w:val="multilevel"/>
    <w:tmpl w:val="AF226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731E0D30"/>
    <w:multiLevelType w:val="multilevel"/>
    <w:tmpl w:val="AF226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73FF5202"/>
    <w:multiLevelType w:val="multilevel"/>
    <w:tmpl w:val="9B50C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 w15:restartNumberingAfterBreak="0">
    <w:nsid w:val="74442DD7"/>
    <w:multiLevelType w:val="multilevel"/>
    <w:tmpl w:val="B4304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75726E19"/>
    <w:multiLevelType w:val="multilevel"/>
    <w:tmpl w:val="268E8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76445C49"/>
    <w:multiLevelType w:val="multilevel"/>
    <w:tmpl w:val="63CAA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 w15:restartNumberingAfterBreak="0">
    <w:nsid w:val="78692023"/>
    <w:multiLevelType w:val="hybridMultilevel"/>
    <w:tmpl w:val="1108D5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7B2B67ED"/>
    <w:multiLevelType w:val="multilevel"/>
    <w:tmpl w:val="8348C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7C8E2597"/>
    <w:multiLevelType w:val="hybridMultilevel"/>
    <w:tmpl w:val="74F446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 w15:restartNumberingAfterBreak="0">
    <w:nsid w:val="7D684008"/>
    <w:multiLevelType w:val="multilevel"/>
    <w:tmpl w:val="6596A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5961985">
    <w:abstractNumId w:val="109"/>
  </w:num>
  <w:num w:numId="2" w16cid:durableId="1245605487">
    <w:abstractNumId w:val="81"/>
  </w:num>
  <w:num w:numId="3" w16cid:durableId="535503837">
    <w:abstractNumId w:val="14"/>
  </w:num>
  <w:num w:numId="4" w16cid:durableId="1757314152">
    <w:abstractNumId w:val="120"/>
  </w:num>
  <w:num w:numId="5" w16cid:durableId="1872919458">
    <w:abstractNumId w:val="83"/>
  </w:num>
  <w:num w:numId="6" w16cid:durableId="1867013622">
    <w:abstractNumId w:val="96"/>
  </w:num>
  <w:num w:numId="7" w16cid:durableId="1413235969">
    <w:abstractNumId w:val="4"/>
  </w:num>
  <w:num w:numId="8" w16cid:durableId="1049695256">
    <w:abstractNumId w:val="15"/>
  </w:num>
  <w:num w:numId="9" w16cid:durableId="315230501">
    <w:abstractNumId w:val="7"/>
  </w:num>
  <w:num w:numId="10" w16cid:durableId="1855456288">
    <w:abstractNumId w:val="118"/>
  </w:num>
  <w:num w:numId="11" w16cid:durableId="1334795996">
    <w:abstractNumId w:val="99"/>
  </w:num>
  <w:num w:numId="12" w16cid:durableId="104858106">
    <w:abstractNumId w:val="9"/>
  </w:num>
  <w:num w:numId="13" w16cid:durableId="836846596">
    <w:abstractNumId w:val="31"/>
  </w:num>
  <w:num w:numId="14" w16cid:durableId="1102266124">
    <w:abstractNumId w:val="3"/>
  </w:num>
  <w:num w:numId="15" w16cid:durableId="1090079509">
    <w:abstractNumId w:val="41"/>
  </w:num>
  <w:num w:numId="16" w16cid:durableId="1803033694">
    <w:abstractNumId w:val="98"/>
  </w:num>
  <w:num w:numId="17" w16cid:durableId="1406880029">
    <w:abstractNumId w:val="12"/>
  </w:num>
  <w:num w:numId="18" w16cid:durableId="2086340820">
    <w:abstractNumId w:val="101"/>
  </w:num>
  <w:num w:numId="19" w16cid:durableId="683823230">
    <w:abstractNumId w:val="48"/>
  </w:num>
  <w:num w:numId="20" w16cid:durableId="1410422748">
    <w:abstractNumId w:val="88"/>
  </w:num>
  <w:num w:numId="21" w16cid:durableId="2136368808">
    <w:abstractNumId w:val="71"/>
  </w:num>
  <w:num w:numId="22" w16cid:durableId="2117628780">
    <w:abstractNumId w:val="45"/>
  </w:num>
  <w:num w:numId="23" w16cid:durableId="1242375182">
    <w:abstractNumId w:val="121"/>
  </w:num>
  <w:num w:numId="24" w16cid:durableId="1677810075">
    <w:abstractNumId w:val="77"/>
  </w:num>
  <w:num w:numId="25" w16cid:durableId="260335746">
    <w:abstractNumId w:val="80"/>
  </w:num>
  <w:num w:numId="26" w16cid:durableId="1160581575">
    <w:abstractNumId w:val="26"/>
  </w:num>
  <w:num w:numId="27" w16cid:durableId="423962173">
    <w:abstractNumId w:val="60"/>
  </w:num>
  <w:num w:numId="28" w16cid:durableId="1936861877">
    <w:abstractNumId w:val="42"/>
  </w:num>
  <w:num w:numId="29" w16cid:durableId="1826169405">
    <w:abstractNumId w:val="46"/>
  </w:num>
  <w:num w:numId="30" w16cid:durableId="1870992095">
    <w:abstractNumId w:val="18"/>
  </w:num>
  <w:num w:numId="31" w16cid:durableId="1471244992">
    <w:abstractNumId w:val="86"/>
  </w:num>
  <w:num w:numId="32" w16cid:durableId="1349212489">
    <w:abstractNumId w:val="92"/>
  </w:num>
  <w:num w:numId="33" w16cid:durableId="1911040012">
    <w:abstractNumId w:val="32"/>
  </w:num>
  <w:num w:numId="34" w16cid:durableId="256990159">
    <w:abstractNumId w:val="11"/>
  </w:num>
  <w:num w:numId="35" w16cid:durableId="1611738080">
    <w:abstractNumId w:val="2"/>
  </w:num>
  <w:num w:numId="36" w16cid:durableId="1904756562">
    <w:abstractNumId w:val="104"/>
  </w:num>
  <w:num w:numId="37" w16cid:durableId="969673130">
    <w:abstractNumId w:val="73"/>
  </w:num>
  <w:num w:numId="38" w16cid:durableId="1243567147">
    <w:abstractNumId w:val="0"/>
  </w:num>
  <w:num w:numId="39" w16cid:durableId="1612203725">
    <w:abstractNumId w:val="39"/>
  </w:num>
  <w:num w:numId="40" w16cid:durableId="277763353">
    <w:abstractNumId w:val="72"/>
  </w:num>
  <w:num w:numId="41" w16cid:durableId="225533141">
    <w:abstractNumId w:val="93"/>
  </w:num>
  <w:num w:numId="42" w16cid:durableId="251017257">
    <w:abstractNumId w:val="30"/>
  </w:num>
  <w:num w:numId="43" w16cid:durableId="1198154784">
    <w:abstractNumId w:val="56"/>
  </w:num>
  <w:num w:numId="44" w16cid:durableId="1237976928">
    <w:abstractNumId w:val="22"/>
  </w:num>
  <w:num w:numId="45" w16cid:durableId="153647319">
    <w:abstractNumId w:val="23"/>
  </w:num>
  <w:num w:numId="46" w16cid:durableId="1908490685">
    <w:abstractNumId w:val="44"/>
  </w:num>
  <w:num w:numId="47" w16cid:durableId="1966498836">
    <w:abstractNumId w:val="114"/>
  </w:num>
  <w:num w:numId="48" w16cid:durableId="440295426">
    <w:abstractNumId w:val="52"/>
  </w:num>
  <w:num w:numId="49" w16cid:durableId="1652563873">
    <w:abstractNumId w:val="8"/>
  </w:num>
  <w:num w:numId="50" w16cid:durableId="904223900">
    <w:abstractNumId w:val="107"/>
  </w:num>
  <w:num w:numId="51" w16cid:durableId="2065057525">
    <w:abstractNumId w:val="64"/>
  </w:num>
  <w:num w:numId="52" w16cid:durableId="1097019177">
    <w:abstractNumId w:val="37"/>
  </w:num>
  <w:num w:numId="53" w16cid:durableId="1164934206">
    <w:abstractNumId w:val="119"/>
  </w:num>
  <w:num w:numId="54" w16cid:durableId="1775783554">
    <w:abstractNumId w:val="10"/>
  </w:num>
  <w:num w:numId="55" w16cid:durableId="1933467669">
    <w:abstractNumId w:val="28"/>
  </w:num>
  <w:num w:numId="56" w16cid:durableId="2039773783">
    <w:abstractNumId w:val="84"/>
  </w:num>
  <w:num w:numId="57" w16cid:durableId="589699830">
    <w:abstractNumId w:val="50"/>
  </w:num>
  <w:num w:numId="58" w16cid:durableId="1758747988">
    <w:abstractNumId w:val="117"/>
  </w:num>
  <w:num w:numId="59" w16cid:durableId="1708793551">
    <w:abstractNumId w:val="51"/>
  </w:num>
  <w:num w:numId="60" w16cid:durableId="165021528">
    <w:abstractNumId w:val="21"/>
  </w:num>
  <w:num w:numId="61" w16cid:durableId="911352896">
    <w:abstractNumId w:val="87"/>
  </w:num>
  <w:num w:numId="62" w16cid:durableId="1104574146">
    <w:abstractNumId w:val="97"/>
  </w:num>
  <w:num w:numId="63" w16cid:durableId="342439559">
    <w:abstractNumId w:val="69"/>
  </w:num>
  <w:num w:numId="64" w16cid:durableId="1042709423">
    <w:abstractNumId w:val="6"/>
  </w:num>
  <w:num w:numId="65" w16cid:durableId="1858427292">
    <w:abstractNumId w:val="63"/>
  </w:num>
  <w:num w:numId="66" w16cid:durableId="1013268568">
    <w:abstractNumId w:val="34"/>
  </w:num>
  <w:num w:numId="67" w16cid:durableId="906301665">
    <w:abstractNumId w:val="59"/>
  </w:num>
  <w:num w:numId="68" w16cid:durableId="1390037134">
    <w:abstractNumId w:val="58"/>
  </w:num>
  <w:num w:numId="69" w16cid:durableId="607010252">
    <w:abstractNumId w:val="111"/>
  </w:num>
  <w:num w:numId="70" w16cid:durableId="1325937877">
    <w:abstractNumId w:val="90"/>
  </w:num>
  <w:num w:numId="71" w16cid:durableId="1888183428">
    <w:abstractNumId w:val="95"/>
  </w:num>
  <w:num w:numId="72" w16cid:durableId="1148548013">
    <w:abstractNumId w:val="1"/>
  </w:num>
  <w:num w:numId="73" w16cid:durableId="718406297">
    <w:abstractNumId w:val="76"/>
  </w:num>
  <w:num w:numId="74" w16cid:durableId="1041249780">
    <w:abstractNumId w:val="35"/>
  </w:num>
  <w:num w:numId="75" w16cid:durableId="273948558">
    <w:abstractNumId w:val="70"/>
  </w:num>
  <w:num w:numId="76" w16cid:durableId="1037505291">
    <w:abstractNumId w:val="47"/>
  </w:num>
  <w:num w:numId="77" w16cid:durableId="281309475">
    <w:abstractNumId w:val="17"/>
  </w:num>
  <w:num w:numId="78" w16cid:durableId="683701835">
    <w:abstractNumId w:val="13"/>
  </w:num>
  <w:num w:numId="79" w16cid:durableId="482477974">
    <w:abstractNumId w:val="105"/>
  </w:num>
  <w:num w:numId="80" w16cid:durableId="1187214514">
    <w:abstractNumId w:val="38"/>
  </w:num>
  <w:num w:numId="81" w16cid:durableId="1665620976">
    <w:abstractNumId w:val="103"/>
  </w:num>
  <w:num w:numId="82" w16cid:durableId="1645891582">
    <w:abstractNumId w:val="100"/>
  </w:num>
  <w:num w:numId="83" w16cid:durableId="489446079">
    <w:abstractNumId w:val="27"/>
  </w:num>
  <w:num w:numId="84" w16cid:durableId="945576281">
    <w:abstractNumId w:val="36"/>
  </w:num>
  <w:num w:numId="85" w16cid:durableId="309210647">
    <w:abstractNumId w:val="54"/>
  </w:num>
  <w:num w:numId="86" w16cid:durableId="1542281611">
    <w:abstractNumId w:val="65"/>
  </w:num>
  <w:num w:numId="87" w16cid:durableId="677000780">
    <w:abstractNumId w:val="116"/>
  </w:num>
  <w:num w:numId="88" w16cid:durableId="1061296239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 w16cid:durableId="1960914804">
    <w:abstractNumId w:val="19"/>
  </w:num>
  <w:num w:numId="90" w16cid:durableId="164443148">
    <w:abstractNumId w:val="74"/>
  </w:num>
  <w:num w:numId="91" w16cid:durableId="834875962">
    <w:abstractNumId w:val="89"/>
  </w:num>
  <w:num w:numId="92" w16cid:durableId="214893686">
    <w:abstractNumId w:val="67"/>
  </w:num>
  <w:num w:numId="93" w16cid:durableId="646975412">
    <w:abstractNumId w:val="113"/>
  </w:num>
  <w:num w:numId="94" w16cid:durableId="737479634">
    <w:abstractNumId w:val="29"/>
  </w:num>
  <w:num w:numId="95" w16cid:durableId="1444155396">
    <w:abstractNumId w:val="25"/>
  </w:num>
  <w:num w:numId="96" w16cid:durableId="765032905">
    <w:abstractNumId w:val="62"/>
  </w:num>
  <w:num w:numId="97" w16cid:durableId="157313257">
    <w:abstractNumId w:val="112"/>
  </w:num>
  <w:num w:numId="98" w16cid:durableId="534778762">
    <w:abstractNumId w:val="24"/>
  </w:num>
  <w:num w:numId="99" w16cid:durableId="380519572">
    <w:abstractNumId w:val="40"/>
  </w:num>
  <w:num w:numId="100" w16cid:durableId="789083385">
    <w:abstractNumId w:val="78"/>
  </w:num>
  <w:num w:numId="101" w16cid:durableId="648555438">
    <w:abstractNumId w:val="102"/>
  </w:num>
  <w:num w:numId="102" w16cid:durableId="693652209">
    <w:abstractNumId w:val="20"/>
  </w:num>
  <w:num w:numId="103" w16cid:durableId="1672099418">
    <w:abstractNumId w:val="66"/>
  </w:num>
  <w:num w:numId="104" w16cid:durableId="1375036503">
    <w:abstractNumId w:val="16"/>
  </w:num>
  <w:num w:numId="105" w16cid:durableId="651756499">
    <w:abstractNumId w:val="43"/>
  </w:num>
  <w:num w:numId="106" w16cid:durableId="1927834761">
    <w:abstractNumId w:val="94"/>
  </w:num>
  <w:num w:numId="107" w16cid:durableId="752239396">
    <w:abstractNumId w:val="110"/>
  </w:num>
  <w:num w:numId="108" w16cid:durableId="538665995">
    <w:abstractNumId w:val="68"/>
  </w:num>
  <w:num w:numId="109" w16cid:durableId="475682494">
    <w:abstractNumId w:val="106"/>
  </w:num>
  <w:num w:numId="110" w16cid:durableId="412821279">
    <w:abstractNumId w:val="5"/>
  </w:num>
  <w:num w:numId="111" w16cid:durableId="140732668">
    <w:abstractNumId w:val="108"/>
  </w:num>
  <w:num w:numId="112" w16cid:durableId="1068572875">
    <w:abstractNumId w:val="91"/>
  </w:num>
  <w:num w:numId="113" w16cid:durableId="491217336">
    <w:abstractNumId w:val="49"/>
  </w:num>
  <w:num w:numId="114" w16cid:durableId="2075422630">
    <w:abstractNumId w:val="82"/>
  </w:num>
  <w:num w:numId="115" w16cid:durableId="1890528373">
    <w:abstractNumId w:val="55"/>
  </w:num>
  <w:num w:numId="116" w16cid:durableId="1328048369">
    <w:abstractNumId w:val="33"/>
  </w:num>
  <w:num w:numId="117" w16cid:durableId="254243079">
    <w:abstractNumId w:val="79"/>
  </w:num>
  <w:num w:numId="118" w16cid:durableId="142502062">
    <w:abstractNumId w:val="75"/>
  </w:num>
  <w:num w:numId="119" w16cid:durableId="73288620">
    <w:abstractNumId w:val="115"/>
  </w:num>
  <w:num w:numId="120" w16cid:durableId="783891714">
    <w:abstractNumId w:val="85"/>
  </w:num>
  <w:num w:numId="121" w16cid:durableId="517623224">
    <w:abstractNumId w:val="53"/>
  </w:num>
  <w:num w:numId="122" w16cid:durableId="1880898304">
    <w:abstractNumId w:val="61"/>
  </w:num>
  <w:num w:numId="123" w16cid:durableId="979924831">
    <w:abstractNumId w:val="5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efaultTableStyle w:val="GridTable1Light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01DCE"/>
    <w:rsid w:val="00015739"/>
    <w:rsid w:val="000348D9"/>
    <w:rsid w:val="00040C7B"/>
    <w:rsid w:val="00044EB4"/>
    <w:rsid w:val="000471F9"/>
    <w:rsid w:val="00051FEC"/>
    <w:rsid w:val="00053538"/>
    <w:rsid w:val="0005525A"/>
    <w:rsid w:val="00065E8B"/>
    <w:rsid w:val="000726D7"/>
    <w:rsid w:val="00075BBF"/>
    <w:rsid w:val="000875C1"/>
    <w:rsid w:val="000A22AF"/>
    <w:rsid w:val="000A55AC"/>
    <w:rsid w:val="000B0183"/>
    <w:rsid w:val="000B1360"/>
    <w:rsid w:val="000C1FC5"/>
    <w:rsid w:val="000D304D"/>
    <w:rsid w:val="000D6293"/>
    <w:rsid w:val="000E1B14"/>
    <w:rsid w:val="000E4FDE"/>
    <w:rsid w:val="000F1EE6"/>
    <w:rsid w:val="000F44B4"/>
    <w:rsid w:val="0010107D"/>
    <w:rsid w:val="00104553"/>
    <w:rsid w:val="001066C4"/>
    <w:rsid w:val="00110671"/>
    <w:rsid w:val="00121BC7"/>
    <w:rsid w:val="00121D98"/>
    <w:rsid w:val="00124BBE"/>
    <w:rsid w:val="00125162"/>
    <w:rsid w:val="00126A02"/>
    <w:rsid w:val="00132BC0"/>
    <w:rsid w:val="00135056"/>
    <w:rsid w:val="0013718D"/>
    <w:rsid w:val="00143780"/>
    <w:rsid w:val="001474B6"/>
    <w:rsid w:val="00152F13"/>
    <w:rsid w:val="00162258"/>
    <w:rsid w:val="0016241B"/>
    <w:rsid w:val="00173874"/>
    <w:rsid w:val="001807B6"/>
    <w:rsid w:val="001902DB"/>
    <w:rsid w:val="001B2109"/>
    <w:rsid w:val="001B2D4F"/>
    <w:rsid w:val="001C2162"/>
    <w:rsid w:val="001D3932"/>
    <w:rsid w:val="001E0B28"/>
    <w:rsid w:val="001E2B2B"/>
    <w:rsid w:val="001E3C2C"/>
    <w:rsid w:val="001F0A9C"/>
    <w:rsid w:val="001F10F8"/>
    <w:rsid w:val="001F526F"/>
    <w:rsid w:val="001F6D88"/>
    <w:rsid w:val="00201B11"/>
    <w:rsid w:val="002041A2"/>
    <w:rsid w:val="0020643A"/>
    <w:rsid w:val="002067C8"/>
    <w:rsid w:val="00226EF6"/>
    <w:rsid w:val="0023310F"/>
    <w:rsid w:val="0023490D"/>
    <w:rsid w:val="00255E51"/>
    <w:rsid w:val="002626F0"/>
    <w:rsid w:val="002655F8"/>
    <w:rsid w:val="0026791A"/>
    <w:rsid w:val="002712B5"/>
    <w:rsid w:val="0027328A"/>
    <w:rsid w:val="00294BD4"/>
    <w:rsid w:val="002959C5"/>
    <w:rsid w:val="00296720"/>
    <w:rsid w:val="002A147F"/>
    <w:rsid w:val="002A1FA6"/>
    <w:rsid w:val="002A60E4"/>
    <w:rsid w:val="002A76B9"/>
    <w:rsid w:val="002B0315"/>
    <w:rsid w:val="002B282B"/>
    <w:rsid w:val="002C2FCD"/>
    <w:rsid w:val="002C3F48"/>
    <w:rsid w:val="002D0487"/>
    <w:rsid w:val="002D69EB"/>
    <w:rsid w:val="002E5C96"/>
    <w:rsid w:val="002F2FF3"/>
    <w:rsid w:val="002F4C3D"/>
    <w:rsid w:val="00305BF8"/>
    <w:rsid w:val="00310070"/>
    <w:rsid w:val="003122EE"/>
    <w:rsid w:val="0031401E"/>
    <w:rsid w:val="00317029"/>
    <w:rsid w:val="00326892"/>
    <w:rsid w:val="003313FE"/>
    <w:rsid w:val="003320EA"/>
    <w:rsid w:val="00337849"/>
    <w:rsid w:val="003414F7"/>
    <w:rsid w:val="003471E6"/>
    <w:rsid w:val="00351C46"/>
    <w:rsid w:val="00355B68"/>
    <w:rsid w:val="00363535"/>
    <w:rsid w:val="00365327"/>
    <w:rsid w:val="00366806"/>
    <w:rsid w:val="00366C2C"/>
    <w:rsid w:val="00367AAF"/>
    <w:rsid w:val="003765E2"/>
    <w:rsid w:val="003848B3"/>
    <w:rsid w:val="00386F2B"/>
    <w:rsid w:val="00387489"/>
    <w:rsid w:val="0039587E"/>
    <w:rsid w:val="00395C29"/>
    <w:rsid w:val="003A2219"/>
    <w:rsid w:val="003A4966"/>
    <w:rsid w:val="003A50CA"/>
    <w:rsid w:val="003A6348"/>
    <w:rsid w:val="003A7236"/>
    <w:rsid w:val="003B3339"/>
    <w:rsid w:val="003C4200"/>
    <w:rsid w:val="003E255A"/>
    <w:rsid w:val="00402879"/>
    <w:rsid w:val="00405447"/>
    <w:rsid w:val="004100AE"/>
    <w:rsid w:val="00416392"/>
    <w:rsid w:val="004279A6"/>
    <w:rsid w:val="00435972"/>
    <w:rsid w:val="00452E44"/>
    <w:rsid w:val="00477CEB"/>
    <w:rsid w:val="00484C24"/>
    <w:rsid w:val="004900E2"/>
    <w:rsid w:val="004B79F0"/>
    <w:rsid w:val="004C2245"/>
    <w:rsid w:val="004C2554"/>
    <w:rsid w:val="004C3ABA"/>
    <w:rsid w:val="004C46FD"/>
    <w:rsid w:val="004C692D"/>
    <w:rsid w:val="004D131E"/>
    <w:rsid w:val="004D33A0"/>
    <w:rsid w:val="004D64A8"/>
    <w:rsid w:val="004D78C9"/>
    <w:rsid w:val="004E6A0A"/>
    <w:rsid w:val="004F1A16"/>
    <w:rsid w:val="004F7220"/>
    <w:rsid w:val="00506C6D"/>
    <w:rsid w:val="005133DD"/>
    <w:rsid w:val="00515F33"/>
    <w:rsid w:val="0051631C"/>
    <w:rsid w:val="00516775"/>
    <w:rsid w:val="00516B53"/>
    <w:rsid w:val="00525C7C"/>
    <w:rsid w:val="00526597"/>
    <w:rsid w:val="00534D0E"/>
    <w:rsid w:val="005478B3"/>
    <w:rsid w:val="00554635"/>
    <w:rsid w:val="005622A0"/>
    <w:rsid w:val="00563DCA"/>
    <w:rsid w:val="0056588A"/>
    <w:rsid w:val="00574158"/>
    <w:rsid w:val="005746D3"/>
    <w:rsid w:val="005849D2"/>
    <w:rsid w:val="00590B27"/>
    <w:rsid w:val="005917CD"/>
    <w:rsid w:val="005A3911"/>
    <w:rsid w:val="005B3103"/>
    <w:rsid w:val="005B71D2"/>
    <w:rsid w:val="005C0A77"/>
    <w:rsid w:val="005D49D0"/>
    <w:rsid w:val="005D7F9B"/>
    <w:rsid w:val="005E02A7"/>
    <w:rsid w:val="005E3C6A"/>
    <w:rsid w:val="005F087F"/>
    <w:rsid w:val="005F2EAB"/>
    <w:rsid w:val="005F559C"/>
    <w:rsid w:val="00605DBF"/>
    <w:rsid w:val="0061144D"/>
    <w:rsid w:val="00624D7F"/>
    <w:rsid w:val="0062761F"/>
    <w:rsid w:val="006615AC"/>
    <w:rsid w:val="0067276E"/>
    <w:rsid w:val="006729AB"/>
    <w:rsid w:val="00675686"/>
    <w:rsid w:val="0067697F"/>
    <w:rsid w:val="006901CE"/>
    <w:rsid w:val="006948DE"/>
    <w:rsid w:val="006B0F07"/>
    <w:rsid w:val="006B6A25"/>
    <w:rsid w:val="006B7054"/>
    <w:rsid w:val="006C7650"/>
    <w:rsid w:val="006C7B1A"/>
    <w:rsid w:val="006D4C8D"/>
    <w:rsid w:val="006E32AA"/>
    <w:rsid w:val="006E449C"/>
    <w:rsid w:val="006E564E"/>
    <w:rsid w:val="006E68D1"/>
    <w:rsid w:val="006F593C"/>
    <w:rsid w:val="00717D33"/>
    <w:rsid w:val="00721296"/>
    <w:rsid w:val="00722E96"/>
    <w:rsid w:val="007230F1"/>
    <w:rsid w:val="007249D3"/>
    <w:rsid w:val="00726DD2"/>
    <w:rsid w:val="00731A59"/>
    <w:rsid w:val="00732FD2"/>
    <w:rsid w:val="00733527"/>
    <w:rsid w:val="00733EDF"/>
    <w:rsid w:val="00734A3D"/>
    <w:rsid w:val="00740316"/>
    <w:rsid w:val="00745692"/>
    <w:rsid w:val="007548AA"/>
    <w:rsid w:val="00776ADF"/>
    <w:rsid w:val="00781975"/>
    <w:rsid w:val="00790FAE"/>
    <w:rsid w:val="00792845"/>
    <w:rsid w:val="0079401C"/>
    <w:rsid w:val="00796C73"/>
    <w:rsid w:val="007B0E54"/>
    <w:rsid w:val="007B4D16"/>
    <w:rsid w:val="007C298F"/>
    <w:rsid w:val="007D1307"/>
    <w:rsid w:val="007D761B"/>
    <w:rsid w:val="007E3A20"/>
    <w:rsid w:val="007E3A80"/>
    <w:rsid w:val="007E4DEF"/>
    <w:rsid w:val="007F6519"/>
    <w:rsid w:val="00806832"/>
    <w:rsid w:val="00812A90"/>
    <w:rsid w:val="008144D7"/>
    <w:rsid w:val="00815685"/>
    <w:rsid w:val="00822A0F"/>
    <w:rsid w:val="0082471A"/>
    <w:rsid w:val="00827248"/>
    <w:rsid w:val="00832334"/>
    <w:rsid w:val="00844A1E"/>
    <w:rsid w:val="008526FF"/>
    <w:rsid w:val="00861084"/>
    <w:rsid w:val="008637B1"/>
    <w:rsid w:val="008745D3"/>
    <w:rsid w:val="00876F2E"/>
    <w:rsid w:val="00877AAC"/>
    <w:rsid w:val="0089088E"/>
    <w:rsid w:val="008A7A35"/>
    <w:rsid w:val="008B3999"/>
    <w:rsid w:val="008B5764"/>
    <w:rsid w:val="008D09DF"/>
    <w:rsid w:val="008D6FB1"/>
    <w:rsid w:val="008E5845"/>
    <w:rsid w:val="008E601A"/>
    <w:rsid w:val="008F1EAE"/>
    <w:rsid w:val="008F6EDC"/>
    <w:rsid w:val="009028D1"/>
    <w:rsid w:val="009068EA"/>
    <w:rsid w:val="00906A03"/>
    <w:rsid w:val="009125CE"/>
    <w:rsid w:val="00934B6B"/>
    <w:rsid w:val="009350AD"/>
    <w:rsid w:val="00935BA1"/>
    <w:rsid w:val="00941D17"/>
    <w:rsid w:val="00943687"/>
    <w:rsid w:val="0094532A"/>
    <w:rsid w:val="00951039"/>
    <w:rsid w:val="00952174"/>
    <w:rsid w:val="00957A8F"/>
    <w:rsid w:val="00976A0A"/>
    <w:rsid w:val="00983CDF"/>
    <w:rsid w:val="009A50FC"/>
    <w:rsid w:val="009B6888"/>
    <w:rsid w:val="009C0087"/>
    <w:rsid w:val="009C00AE"/>
    <w:rsid w:val="009C0161"/>
    <w:rsid w:val="009C2DF4"/>
    <w:rsid w:val="009C47B0"/>
    <w:rsid w:val="009C4E3F"/>
    <w:rsid w:val="009D108D"/>
    <w:rsid w:val="009D36C7"/>
    <w:rsid w:val="009D597D"/>
    <w:rsid w:val="009E1436"/>
    <w:rsid w:val="009E5668"/>
    <w:rsid w:val="009F4C47"/>
    <w:rsid w:val="009F5821"/>
    <w:rsid w:val="009F6577"/>
    <w:rsid w:val="00A01647"/>
    <w:rsid w:val="00A01CC6"/>
    <w:rsid w:val="00A11233"/>
    <w:rsid w:val="00A11279"/>
    <w:rsid w:val="00A11A20"/>
    <w:rsid w:val="00A14369"/>
    <w:rsid w:val="00A20E3B"/>
    <w:rsid w:val="00A4356E"/>
    <w:rsid w:val="00A4374B"/>
    <w:rsid w:val="00A46C40"/>
    <w:rsid w:val="00A60CEE"/>
    <w:rsid w:val="00A7148A"/>
    <w:rsid w:val="00A74F76"/>
    <w:rsid w:val="00A75A38"/>
    <w:rsid w:val="00A81ABA"/>
    <w:rsid w:val="00A83F69"/>
    <w:rsid w:val="00A92B15"/>
    <w:rsid w:val="00A953C0"/>
    <w:rsid w:val="00A957D1"/>
    <w:rsid w:val="00AA32AA"/>
    <w:rsid w:val="00AA79E9"/>
    <w:rsid w:val="00AB0A70"/>
    <w:rsid w:val="00AB489D"/>
    <w:rsid w:val="00AC63ED"/>
    <w:rsid w:val="00AD2ED8"/>
    <w:rsid w:val="00AD40A8"/>
    <w:rsid w:val="00AD6182"/>
    <w:rsid w:val="00AF4F54"/>
    <w:rsid w:val="00B05705"/>
    <w:rsid w:val="00B1083C"/>
    <w:rsid w:val="00B14CE7"/>
    <w:rsid w:val="00B2353B"/>
    <w:rsid w:val="00B3002A"/>
    <w:rsid w:val="00B32C92"/>
    <w:rsid w:val="00B40E45"/>
    <w:rsid w:val="00B508F3"/>
    <w:rsid w:val="00B55620"/>
    <w:rsid w:val="00B5752B"/>
    <w:rsid w:val="00B63B0F"/>
    <w:rsid w:val="00B6454B"/>
    <w:rsid w:val="00B64EB2"/>
    <w:rsid w:val="00B65A0B"/>
    <w:rsid w:val="00B75F13"/>
    <w:rsid w:val="00B7678A"/>
    <w:rsid w:val="00B77122"/>
    <w:rsid w:val="00B9508A"/>
    <w:rsid w:val="00B95229"/>
    <w:rsid w:val="00B97028"/>
    <w:rsid w:val="00BA1575"/>
    <w:rsid w:val="00BA200A"/>
    <w:rsid w:val="00BA6159"/>
    <w:rsid w:val="00BB0EED"/>
    <w:rsid w:val="00BB47AD"/>
    <w:rsid w:val="00BC44FF"/>
    <w:rsid w:val="00BD1017"/>
    <w:rsid w:val="00BD4C2C"/>
    <w:rsid w:val="00BE11D4"/>
    <w:rsid w:val="00BE5707"/>
    <w:rsid w:val="00BE695F"/>
    <w:rsid w:val="00BF6C21"/>
    <w:rsid w:val="00C04D0B"/>
    <w:rsid w:val="00C055B3"/>
    <w:rsid w:val="00C07E78"/>
    <w:rsid w:val="00C10449"/>
    <w:rsid w:val="00C2530D"/>
    <w:rsid w:val="00C34832"/>
    <w:rsid w:val="00C36601"/>
    <w:rsid w:val="00C42EB5"/>
    <w:rsid w:val="00C44FB3"/>
    <w:rsid w:val="00C61560"/>
    <w:rsid w:val="00C61F42"/>
    <w:rsid w:val="00C627C9"/>
    <w:rsid w:val="00C62E48"/>
    <w:rsid w:val="00C64D86"/>
    <w:rsid w:val="00C71573"/>
    <w:rsid w:val="00C71DAF"/>
    <w:rsid w:val="00C71E18"/>
    <w:rsid w:val="00C721D3"/>
    <w:rsid w:val="00C732EC"/>
    <w:rsid w:val="00C77C7A"/>
    <w:rsid w:val="00C80CA7"/>
    <w:rsid w:val="00C819F7"/>
    <w:rsid w:val="00C81FF1"/>
    <w:rsid w:val="00C878C5"/>
    <w:rsid w:val="00C9010C"/>
    <w:rsid w:val="00C928E8"/>
    <w:rsid w:val="00C96C91"/>
    <w:rsid w:val="00CB6B88"/>
    <w:rsid w:val="00CB793E"/>
    <w:rsid w:val="00CC3AE6"/>
    <w:rsid w:val="00CD2416"/>
    <w:rsid w:val="00CE045E"/>
    <w:rsid w:val="00CE7C27"/>
    <w:rsid w:val="00CE7DA6"/>
    <w:rsid w:val="00CF01B5"/>
    <w:rsid w:val="00CF44A0"/>
    <w:rsid w:val="00D0749C"/>
    <w:rsid w:val="00D1711E"/>
    <w:rsid w:val="00D21C76"/>
    <w:rsid w:val="00D22171"/>
    <w:rsid w:val="00D3421C"/>
    <w:rsid w:val="00D414FB"/>
    <w:rsid w:val="00D4183F"/>
    <w:rsid w:val="00D41DBA"/>
    <w:rsid w:val="00D43ACA"/>
    <w:rsid w:val="00D57123"/>
    <w:rsid w:val="00D6197B"/>
    <w:rsid w:val="00D67CA8"/>
    <w:rsid w:val="00D7010A"/>
    <w:rsid w:val="00D706DB"/>
    <w:rsid w:val="00D75B86"/>
    <w:rsid w:val="00D75F99"/>
    <w:rsid w:val="00D841DA"/>
    <w:rsid w:val="00D904E9"/>
    <w:rsid w:val="00D906C4"/>
    <w:rsid w:val="00D9292A"/>
    <w:rsid w:val="00D94094"/>
    <w:rsid w:val="00D9438C"/>
    <w:rsid w:val="00DA0078"/>
    <w:rsid w:val="00DB4256"/>
    <w:rsid w:val="00DB69BA"/>
    <w:rsid w:val="00DC0290"/>
    <w:rsid w:val="00DD0FC2"/>
    <w:rsid w:val="00DE2FAA"/>
    <w:rsid w:val="00DF1D98"/>
    <w:rsid w:val="00DF78C1"/>
    <w:rsid w:val="00E02375"/>
    <w:rsid w:val="00E029FF"/>
    <w:rsid w:val="00E154AA"/>
    <w:rsid w:val="00E163BA"/>
    <w:rsid w:val="00E200D8"/>
    <w:rsid w:val="00E26179"/>
    <w:rsid w:val="00E27F48"/>
    <w:rsid w:val="00E329D6"/>
    <w:rsid w:val="00E36689"/>
    <w:rsid w:val="00E43FD8"/>
    <w:rsid w:val="00E4404A"/>
    <w:rsid w:val="00E46F7D"/>
    <w:rsid w:val="00E5360B"/>
    <w:rsid w:val="00E6567F"/>
    <w:rsid w:val="00E664CD"/>
    <w:rsid w:val="00E67957"/>
    <w:rsid w:val="00E71C79"/>
    <w:rsid w:val="00E809E4"/>
    <w:rsid w:val="00E80FD9"/>
    <w:rsid w:val="00E830AC"/>
    <w:rsid w:val="00E85570"/>
    <w:rsid w:val="00E863B6"/>
    <w:rsid w:val="00E86F7C"/>
    <w:rsid w:val="00E925EC"/>
    <w:rsid w:val="00EA4117"/>
    <w:rsid w:val="00EA6B5D"/>
    <w:rsid w:val="00EB04E7"/>
    <w:rsid w:val="00EB1EC6"/>
    <w:rsid w:val="00EE2FBC"/>
    <w:rsid w:val="00EF09BF"/>
    <w:rsid w:val="00EF4E8E"/>
    <w:rsid w:val="00EF6C11"/>
    <w:rsid w:val="00EF6E72"/>
    <w:rsid w:val="00F04548"/>
    <w:rsid w:val="00F12B0D"/>
    <w:rsid w:val="00F14D91"/>
    <w:rsid w:val="00F2032C"/>
    <w:rsid w:val="00F2306F"/>
    <w:rsid w:val="00F240F6"/>
    <w:rsid w:val="00F249D9"/>
    <w:rsid w:val="00F36BAB"/>
    <w:rsid w:val="00F546CE"/>
    <w:rsid w:val="00F549C7"/>
    <w:rsid w:val="00F54CBF"/>
    <w:rsid w:val="00F7727E"/>
    <w:rsid w:val="00F853AF"/>
    <w:rsid w:val="00F86094"/>
    <w:rsid w:val="00F930CB"/>
    <w:rsid w:val="00F970FD"/>
    <w:rsid w:val="00FA1170"/>
    <w:rsid w:val="00FA1724"/>
    <w:rsid w:val="00FA2DB2"/>
    <w:rsid w:val="00FC3F2F"/>
    <w:rsid w:val="00FC47C1"/>
    <w:rsid w:val="00FC7A4C"/>
    <w:rsid w:val="00FD2D0A"/>
    <w:rsid w:val="00FD6E18"/>
    <w:rsid w:val="00FE3765"/>
    <w:rsid w:val="00FF0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23EE55C"/>
  <w15:docId w15:val="{8FDE5CEF-A689-438B-8344-ED0E8460A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7C9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435972"/>
    <w:pPr>
      <w:keepNext/>
      <w:keepLines/>
      <w:spacing w:before="240" w:after="0"/>
      <w:jc w:val="center"/>
      <w:outlineLvl w:val="0"/>
    </w:pPr>
    <w:rPr>
      <w:rFonts w:ascii="Sakkal Majalla" w:eastAsiaTheme="majorEastAsia" w:hAnsi="Sakkal Majalla" w:cs="Sakkal Majalla"/>
      <w:b/>
      <w:bCs/>
      <w:color w:val="000000" w:themeColor="text1"/>
      <w:sz w:val="74"/>
      <w:szCs w:val="74"/>
      <w:lang w:bidi="ar-EG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435972"/>
    <w:pPr>
      <w:jc w:val="left"/>
      <w:outlineLvl w:val="1"/>
    </w:pPr>
    <w:rPr>
      <w:sz w:val="38"/>
      <w:szCs w:val="3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F087F"/>
    <w:pPr>
      <w:keepNext/>
      <w:keepLines/>
      <w:spacing w:before="40" w:after="0"/>
      <w:outlineLvl w:val="2"/>
    </w:pPr>
    <w:rPr>
      <w:rFonts w:ascii="Sakkal Majalla" w:eastAsiaTheme="majorEastAsia" w:hAnsi="Sakkal Majalla" w:cs="Sakkal Majalla"/>
      <w:b/>
      <w:bCs/>
      <w:color w:val="000000" w:themeColor="text1"/>
      <w:sz w:val="32"/>
      <w:szCs w:val="32"/>
    </w:rPr>
  </w:style>
  <w:style w:type="paragraph" w:styleId="Heading4">
    <w:name w:val="heading 4"/>
    <w:basedOn w:val="Heading3"/>
    <w:next w:val="Normal"/>
    <w:link w:val="Heading4Char"/>
    <w:uiPriority w:val="9"/>
    <w:unhideWhenUsed/>
    <w:qFormat/>
    <w:rsid w:val="003C4200"/>
    <w:pPr>
      <w:numPr>
        <w:numId w:val="68"/>
      </w:numPr>
      <w:outlineLvl w:val="3"/>
    </w:pPr>
    <w:rPr>
      <w:rFonts w:eastAsiaTheme="minorEastAsia"/>
      <w:sz w:val="30"/>
      <w:szCs w:val="30"/>
      <w:u w:val="singl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420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5CE"/>
  </w:style>
  <w:style w:type="paragraph" w:styleId="Footer">
    <w:name w:val="footer"/>
    <w:basedOn w:val="Normal"/>
    <w:link w:val="Foot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5CE"/>
  </w:style>
  <w:style w:type="paragraph" w:customStyle="1" w:styleId="p1">
    <w:name w:val="p1"/>
    <w:basedOn w:val="Normal"/>
    <w:rsid w:val="00957A8F"/>
    <w:pPr>
      <w:bidi w:val="0"/>
      <w:spacing w:after="0" w:line="240" w:lineRule="auto"/>
    </w:pPr>
    <w:rPr>
      <w:rFonts w:ascii=".AppleSystemUIFont" w:eastAsiaTheme="minorEastAsia" w:hAnsi=".AppleSystemUIFont" w:cs="Times New Roman"/>
      <w:kern w:val="0"/>
      <w:sz w:val="28"/>
      <w:szCs w:val="28"/>
      <w14:ligatures w14:val="none"/>
    </w:rPr>
  </w:style>
  <w:style w:type="paragraph" w:customStyle="1" w:styleId="p2">
    <w:name w:val="p2"/>
    <w:basedOn w:val="Normal"/>
    <w:rsid w:val="00957A8F"/>
    <w:pPr>
      <w:bidi w:val="0"/>
      <w:spacing w:after="0" w:line="240" w:lineRule="auto"/>
    </w:pPr>
    <w:rPr>
      <w:rFonts w:ascii=".AppleSystemUIFont" w:eastAsiaTheme="minorEastAsia" w:hAnsi=".AppleSystemUIFont" w:cs="Times New Roman"/>
      <w:kern w:val="0"/>
      <w:sz w:val="28"/>
      <w:szCs w:val="28"/>
      <w14:ligatures w14:val="none"/>
    </w:rPr>
  </w:style>
  <w:style w:type="character" w:customStyle="1" w:styleId="s1">
    <w:name w:val="s1"/>
    <w:basedOn w:val="DefaultParagraphFont"/>
    <w:rsid w:val="00957A8F"/>
    <w:rPr>
      <w:rFonts w:ascii="UICTFontTextStyleBody" w:hAnsi="UICTFontTextStyleBody" w:hint="default"/>
      <w:b w:val="0"/>
      <w:bCs w:val="0"/>
      <w:i w:val="0"/>
      <w:iCs w:val="0"/>
      <w:sz w:val="28"/>
      <w:szCs w:val="28"/>
    </w:rPr>
  </w:style>
  <w:style w:type="character" w:customStyle="1" w:styleId="s2">
    <w:name w:val="s2"/>
    <w:basedOn w:val="DefaultParagraphFont"/>
    <w:rsid w:val="00740316"/>
    <w:rPr>
      <w:rFonts w:ascii="UICTFontTextStyleEmphasizedBody" w:hAnsi="UICTFontTextStyleEmphasizedBody" w:hint="default"/>
      <w:b/>
      <w:bCs/>
      <w:i w:val="0"/>
      <w:iCs w:val="0"/>
      <w:sz w:val="28"/>
      <w:szCs w:val="28"/>
    </w:rPr>
  </w:style>
  <w:style w:type="paragraph" w:customStyle="1" w:styleId="p3">
    <w:name w:val="p3"/>
    <w:basedOn w:val="Normal"/>
    <w:rsid w:val="00506C6D"/>
    <w:pPr>
      <w:bidi w:val="0"/>
      <w:spacing w:after="0" w:line="240" w:lineRule="auto"/>
      <w:ind w:left="540"/>
    </w:pPr>
    <w:rPr>
      <w:rFonts w:ascii=".AppleSystemUIFont" w:eastAsiaTheme="minorEastAsia" w:hAnsi=".AppleSystemUIFont" w:cs="Times New Roman"/>
      <w:kern w:val="0"/>
      <w:sz w:val="28"/>
      <w:szCs w:val="28"/>
      <w14:ligatures w14:val="none"/>
    </w:rPr>
  </w:style>
  <w:style w:type="character" w:customStyle="1" w:styleId="apple-tab-span">
    <w:name w:val="apple-tab-span"/>
    <w:basedOn w:val="DefaultParagraphFont"/>
    <w:rsid w:val="00506C6D"/>
  </w:style>
  <w:style w:type="paragraph" w:customStyle="1" w:styleId="p4">
    <w:name w:val="p4"/>
    <w:basedOn w:val="Normal"/>
    <w:rsid w:val="00CF01B5"/>
    <w:pPr>
      <w:bidi w:val="0"/>
      <w:spacing w:after="0" w:line="240" w:lineRule="auto"/>
      <w:ind w:left="540"/>
    </w:pPr>
    <w:rPr>
      <w:rFonts w:ascii=".AppleSystemUIFont" w:eastAsiaTheme="minorEastAsia" w:hAnsi=".AppleSystemUIFont" w:cs="Times New Roman"/>
      <w:kern w:val="0"/>
      <w:sz w:val="28"/>
      <w:szCs w:val="28"/>
      <w14:ligatures w14:val="none"/>
    </w:rPr>
  </w:style>
  <w:style w:type="character" w:customStyle="1" w:styleId="s3">
    <w:name w:val="s3"/>
    <w:basedOn w:val="DefaultParagraphFont"/>
    <w:rsid w:val="00305BF8"/>
    <w:rPr>
      <w:rFonts w:ascii="UICTFontTextStyleItalicBody" w:hAnsi="UICTFontTextStyleItalicBody" w:hint="default"/>
      <w:b w:val="0"/>
      <w:bCs w:val="0"/>
      <w:i/>
      <w:iCs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3B3339"/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435972"/>
    <w:rPr>
      <w:rFonts w:ascii="Sakkal Majalla" w:eastAsiaTheme="majorEastAsia" w:hAnsi="Sakkal Majalla" w:cs="Sakkal Majalla"/>
      <w:b/>
      <w:bCs/>
      <w:color w:val="000000" w:themeColor="text1"/>
      <w:sz w:val="74"/>
      <w:szCs w:val="74"/>
      <w:lang w:bidi="ar-EG"/>
    </w:rPr>
  </w:style>
  <w:style w:type="character" w:customStyle="1" w:styleId="Heading3Char">
    <w:name w:val="Heading 3 Char"/>
    <w:basedOn w:val="DefaultParagraphFont"/>
    <w:link w:val="Heading3"/>
    <w:uiPriority w:val="9"/>
    <w:rsid w:val="005F087F"/>
    <w:rPr>
      <w:rFonts w:ascii="Sakkal Majalla" w:eastAsiaTheme="majorEastAsia" w:hAnsi="Sakkal Majalla" w:cs="Sakkal Majalla"/>
      <w:b/>
      <w:bCs/>
      <w:color w:val="000000" w:themeColor="text1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7456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569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45692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35972"/>
    <w:rPr>
      <w:rFonts w:ascii="Sakkal Majalla" w:eastAsiaTheme="majorEastAsia" w:hAnsi="Sakkal Majalla" w:cs="Sakkal Majalla"/>
      <w:b/>
      <w:bCs/>
      <w:color w:val="000000" w:themeColor="text1"/>
      <w:sz w:val="38"/>
      <w:szCs w:val="38"/>
      <w:lang w:bidi="ar-EG"/>
    </w:rPr>
  </w:style>
  <w:style w:type="paragraph" w:styleId="ListParagraph">
    <w:name w:val="List Paragraph"/>
    <w:basedOn w:val="Normal"/>
    <w:uiPriority w:val="34"/>
    <w:qFormat/>
    <w:rsid w:val="00C81FF1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3C4200"/>
    <w:rPr>
      <w:rFonts w:ascii="Sakkal Majalla" w:eastAsiaTheme="minorEastAsia" w:hAnsi="Sakkal Majalla" w:cs="Sakkal Majalla"/>
      <w:b/>
      <w:bCs/>
      <w:color w:val="000000" w:themeColor="text1"/>
      <w:sz w:val="30"/>
      <w:szCs w:val="30"/>
      <w:u w:val="singl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4200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NoSpacing">
    <w:name w:val="No Spacing"/>
    <w:aliases w:val="عنوان 4 عادي"/>
    <w:basedOn w:val="Heading4"/>
    <w:uiPriority w:val="1"/>
    <w:qFormat/>
    <w:rsid w:val="003C4200"/>
    <w:pPr>
      <w:numPr>
        <w:numId w:val="0"/>
      </w:numPr>
    </w:pPr>
  </w:style>
  <w:style w:type="paragraph" w:styleId="Caption">
    <w:name w:val="caption"/>
    <w:basedOn w:val="Normal"/>
    <w:next w:val="Normal"/>
    <w:uiPriority w:val="35"/>
    <w:unhideWhenUsed/>
    <w:qFormat/>
    <w:rsid w:val="00C10449"/>
    <w:pPr>
      <w:spacing w:after="200" w:line="240" w:lineRule="auto"/>
      <w:jc w:val="center"/>
    </w:pPr>
    <w:rPr>
      <w:b/>
      <w:bCs/>
      <w:i/>
      <w:iCs/>
      <w:color w:val="44546A" w:themeColor="text2"/>
      <w:sz w:val="20"/>
      <w:szCs w:val="20"/>
    </w:rPr>
  </w:style>
  <w:style w:type="paragraph" w:customStyle="1" w:styleId="3">
    <w:name w:val="عنوان 3 مسطر"/>
    <w:basedOn w:val="Heading3"/>
    <w:link w:val="3Char"/>
    <w:qFormat/>
    <w:rsid w:val="002959C5"/>
    <w:rPr>
      <w:u w:val="single"/>
    </w:rPr>
  </w:style>
  <w:style w:type="character" w:customStyle="1" w:styleId="3Char">
    <w:name w:val="عنوان 3 مسطر Char"/>
    <w:basedOn w:val="Heading3Char"/>
    <w:link w:val="3"/>
    <w:rsid w:val="002959C5"/>
    <w:rPr>
      <w:rFonts w:ascii="Sakkal Majalla" w:eastAsiaTheme="majorEastAsia" w:hAnsi="Sakkal Majalla" w:cs="Sakkal Majalla"/>
      <w:b/>
      <w:bCs/>
      <w:color w:val="000000" w:themeColor="text1"/>
      <w:sz w:val="32"/>
      <w:szCs w:val="32"/>
      <w:u w:val="single"/>
    </w:rPr>
  </w:style>
  <w:style w:type="table" w:styleId="GridTable1Light">
    <w:name w:val="Grid Table 1 Light"/>
    <w:basedOn w:val="TableNormal"/>
    <w:uiPriority w:val="46"/>
    <w:rsid w:val="00BE695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msonormal0">
    <w:name w:val="msonormal"/>
    <w:basedOn w:val="Normal"/>
    <w:rsid w:val="000B1360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0B1360"/>
    <w:rPr>
      <w:b/>
      <w:bCs/>
    </w:rPr>
  </w:style>
  <w:style w:type="character" w:styleId="Emphasis">
    <w:name w:val="Emphasis"/>
    <w:basedOn w:val="DefaultParagraphFont"/>
    <w:uiPriority w:val="20"/>
    <w:qFormat/>
    <w:rsid w:val="000B1360"/>
    <w:rPr>
      <w:i/>
      <w:iCs/>
    </w:rPr>
  </w:style>
  <w:style w:type="table" w:styleId="TableGrid">
    <w:name w:val="Table Grid"/>
    <w:basedOn w:val="TableNormal"/>
    <w:uiPriority w:val="39"/>
    <w:rsid w:val="000B13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C819F7"/>
    <w:pPr>
      <w:bidi w:val="0"/>
      <w:jc w:val="left"/>
      <w:outlineLvl w:val="9"/>
    </w:pPr>
    <w:rPr>
      <w:rFonts w:asciiTheme="majorHAnsi" w:hAnsiTheme="majorHAnsi" w:cstheme="majorBidi"/>
      <w:b w:val="0"/>
      <w:bCs w:val="0"/>
      <w:color w:val="2F5496" w:themeColor="accent1" w:themeShade="BF"/>
      <w:kern w:val="0"/>
      <w:sz w:val="32"/>
      <w:szCs w:val="32"/>
      <w:lang w:bidi="ar-SA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819F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819F7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C819F7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C819F7"/>
    <w:pPr>
      <w:spacing w:after="100" w:line="278" w:lineRule="auto"/>
      <w:ind w:left="720"/>
    </w:pPr>
    <w:rPr>
      <w:rFonts w:eastAsiaTheme="minorEastAsia"/>
      <w:sz w:val="24"/>
      <w:szCs w:val="24"/>
    </w:rPr>
  </w:style>
  <w:style w:type="paragraph" w:styleId="TOC5">
    <w:name w:val="toc 5"/>
    <w:basedOn w:val="Normal"/>
    <w:next w:val="Normal"/>
    <w:autoRedefine/>
    <w:uiPriority w:val="39"/>
    <w:unhideWhenUsed/>
    <w:rsid w:val="00C819F7"/>
    <w:pPr>
      <w:spacing w:after="100" w:line="278" w:lineRule="auto"/>
      <w:ind w:left="960"/>
    </w:pPr>
    <w:rPr>
      <w:rFonts w:eastAsiaTheme="minorEastAsia"/>
      <w:sz w:val="24"/>
      <w:szCs w:val="24"/>
    </w:rPr>
  </w:style>
  <w:style w:type="paragraph" w:styleId="TOC6">
    <w:name w:val="toc 6"/>
    <w:basedOn w:val="Normal"/>
    <w:next w:val="Normal"/>
    <w:autoRedefine/>
    <w:uiPriority w:val="39"/>
    <w:unhideWhenUsed/>
    <w:rsid w:val="00C819F7"/>
    <w:pPr>
      <w:spacing w:after="100" w:line="278" w:lineRule="auto"/>
      <w:ind w:left="1200"/>
    </w:pPr>
    <w:rPr>
      <w:rFonts w:eastAsiaTheme="minorEastAsia"/>
      <w:sz w:val="24"/>
      <w:szCs w:val="24"/>
    </w:rPr>
  </w:style>
  <w:style w:type="paragraph" w:styleId="TOC7">
    <w:name w:val="toc 7"/>
    <w:basedOn w:val="Normal"/>
    <w:next w:val="Normal"/>
    <w:autoRedefine/>
    <w:uiPriority w:val="39"/>
    <w:unhideWhenUsed/>
    <w:rsid w:val="00C819F7"/>
    <w:pPr>
      <w:spacing w:after="100" w:line="278" w:lineRule="auto"/>
      <w:ind w:left="1440"/>
    </w:pPr>
    <w:rPr>
      <w:rFonts w:eastAsiaTheme="minorEastAsia"/>
      <w:sz w:val="24"/>
      <w:szCs w:val="24"/>
    </w:rPr>
  </w:style>
  <w:style w:type="paragraph" w:styleId="TOC8">
    <w:name w:val="toc 8"/>
    <w:basedOn w:val="Normal"/>
    <w:next w:val="Normal"/>
    <w:autoRedefine/>
    <w:uiPriority w:val="39"/>
    <w:unhideWhenUsed/>
    <w:rsid w:val="00C819F7"/>
    <w:pPr>
      <w:spacing w:after="100" w:line="278" w:lineRule="auto"/>
      <w:ind w:left="1680"/>
    </w:pPr>
    <w:rPr>
      <w:rFonts w:eastAsiaTheme="minorEastAsia"/>
      <w:sz w:val="24"/>
      <w:szCs w:val="24"/>
    </w:rPr>
  </w:style>
  <w:style w:type="paragraph" w:styleId="TOC9">
    <w:name w:val="toc 9"/>
    <w:basedOn w:val="Normal"/>
    <w:next w:val="Normal"/>
    <w:autoRedefine/>
    <w:uiPriority w:val="39"/>
    <w:unhideWhenUsed/>
    <w:rsid w:val="00C819F7"/>
    <w:pPr>
      <w:spacing w:after="100" w:line="278" w:lineRule="auto"/>
      <w:ind w:left="1920"/>
    </w:pPr>
    <w:rPr>
      <w:rFonts w:eastAsiaTheme="minorEastAsia"/>
      <w:sz w:val="24"/>
      <w:szCs w:val="24"/>
    </w:rPr>
  </w:style>
  <w:style w:type="paragraph" w:styleId="TableofFigures">
    <w:name w:val="table of figures"/>
    <w:basedOn w:val="Normal"/>
    <w:next w:val="Normal"/>
    <w:uiPriority w:val="99"/>
    <w:unhideWhenUsed/>
    <w:rsid w:val="00C819F7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8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7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86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51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1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12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8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59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2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5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8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1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1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86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4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6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3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74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1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7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4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7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8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75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25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7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63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5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07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1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0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58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96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3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82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6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55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0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36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7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73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52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8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84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71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80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3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2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1838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53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36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1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55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60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7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1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44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52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5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6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7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65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2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1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55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10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88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61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83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35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36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6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88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757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9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9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06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90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1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5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1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9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7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83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68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4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7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0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6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01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06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09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90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0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28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4101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1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1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7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6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5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9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66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6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24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16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8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2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1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61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1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68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86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4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24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11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9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95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13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69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77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87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9815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9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6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4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6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6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93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96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94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73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60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58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04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5278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6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8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60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0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1402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7358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11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22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87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6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47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42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2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07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5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3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0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90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3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7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76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14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83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0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1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8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7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1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63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02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57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60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55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6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2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32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15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48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50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0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27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2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72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7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3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3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60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69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9658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00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1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7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91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8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16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7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1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61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83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81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2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80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21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58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82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2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62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70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6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7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0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2327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4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13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12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3929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8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81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3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4378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74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9261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25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5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52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16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04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3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1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7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7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7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1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3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23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8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67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7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64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2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22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4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1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5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18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8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5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61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3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93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9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11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0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7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80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2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7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3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1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67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51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8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10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0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2081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6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7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02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8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4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27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75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93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44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32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6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64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8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84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0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9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80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76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0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00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69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88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62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22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04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4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3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4892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2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971DF-2427-46B0-8BAF-20A1CE743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~WRL1501.tmp</Template>
  <TotalTime>7</TotalTime>
  <Pages>65</Pages>
  <Words>21094</Words>
  <Characters>120241</Characters>
  <Application>Microsoft Office Word</Application>
  <DocSecurity>0</DocSecurity>
  <Lines>1002</Lines>
  <Paragraphs>282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Moataz Abdo</cp:lastModifiedBy>
  <cp:revision>5</cp:revision>
  <cp:lastPrinted>2025-11-30T19:44:00Z</cp:lastPrinted>
  <dcterms:created xsi:type="dcterms:W3CDTF">2025-11-30T19:39:00Z</dcterms:created>
  <dcterms:modified xsi:type="dcterms:W3CDTF">2025-11-30T19:45:00Z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