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bookmarkStart w:id="0" w:name="_Hlk206400359"/>
      <w:bookmarkEnd w:id="0"/>
      <w:r w:rsidRPr="00AA559B">
        <w:rPr>
          <w:noProof/>
        </w:rPr>
        <w:drawing>
          <wp:anchor distT="0" distB="0" distL="114300" distR="114300" simplePos="0" relativeHeight="251658240" behindDoc="1" locked="0" layoutInCell="1" allowOverlap="1" wp14:anchorId="0F98AF7E" wp14:editId="3E086CC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2"/>
        <w:spacing w:after="156" w:line="265" w:lineRule="auto"/>
        <w:ind w:left="0"/>
        <w:jc w:val="center"/>
      </w:pPr>
      <w:r>
        <w:t>Title</w:t>
      </w:r>
    </w:p>
    <w:p w14:paraId="30224871" w14:textId="2E41ED85" w:rsidR="001E2F16" w:rsidRDefault="001E2F16" w:rsidP="001E2F16">
      <w:pPr>
        <w:jc w:val="center"/>
      </w:pPr>
      <w:r>
        <w:t>"</w:t>
      </w:r>
      <w:r w:rsidRPr="001E2F16">
        <w:t>Machine Learning-Based Traffic Congestion Classification</w:t>
      </w:r>
    </w:p>
    <w:p w14:paraId="5D9974CC" w14:textId="1BD40721" w:rsidR="001E2F16" w:rsidRDefault="001E2F16" w:rsidP="001E2F16">
      <w:pPr>
        <w:jc w:val="center"/>
      </w:pPr>
      <w:r w:rsidRPr="001E2F16">
        <w:t xml:space="preserve"> for Urban Road Networks"</w:t>
      </w:r>
    </w:p>
    <w:p w14:paraId="222E66D0" w14:textId="77777777" w:rsidR="001E2F16" w:rsidRPr="001E2F16" w:rsidRDefault="001E2F16" w:rsidP="001E2F16">
      <w:pPr>
        <w:jc w:val="cente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742B599" w:rsidR="000B518F" w:rsidRPr="00AA559B" w:rsidRDefault="001E2F16" w:rsidP="00AA559B">
      <w:pPr>
        <w:spacing w:after="252" w:line="259" w:lineRule="auto"/>
        <w:ind w:left="0" w:firstLine="0"/>
        <w:jc w:val="center"/>
        <w:rPr>
          <w:bCs/>
          <w:sz w:val="32"/>
          <w:szCs w:val="32"/>
        </w:rPr>
      </w:pPr>
      <w:r w:rsidRPr="00AA559B">
        <w:rPr>
          <w:bCs/>
          <w:sz w:val="32"/>
          <w:szCs w:val="32"/>
        </w:rPr>
        <w:t>Name:</w:t>
      </w:r>
      <w:r>
        <w:rPr>
          <w:bCs/>
          <w:sz w:val="32"/>
          <w:szCs w:val="32"/>
        </w:rPr>
        <w:t xml:space="preserve"> Rabab Alghamdi</w:t>
      </w:r>
      <w:r w:rsidR="00AA559B" w:rsidRPr="00AA559B">
        <w:rPr>
          <w:bCs/>
          <w:sz w:val="32"/>
          <w:szCs w:val="32"/>
        </w:rPr>
        <w:tab/>
      </w:r>
      <w:r w:rsidR="00AA559B" w:rsidRPr="00AA559B">
        <w:rPr>
          <w:bCs/>
          <w:sz w:val="32"/>
          <w:szCs w:val="32"/>
        </w:rPr>
        <w:tab/>
      </w:r>
      <w:r w:rsidR="00AA559B" w:rsidRPr="00AA559B">
        <w:rPr>
          <w:bCs/>
          <w:sz w:val="32"/>
          <w:szCs w:val="32"/>
        </w:rPr>
        <w:tab/>
        <w:t>ID No.:</w:t>
      </w:r>
      <w:r w:rsidR="001924FC" w:rsidRPr="001924FC">
        <w:rPr>
          <w:rFonts w:ascii="TheSans" w:hAnsi="TheSans" w:cs="TheSans"/>
          <w:b/>
          <w:bCs/>
          <w:szCs w:val="28"/>
          <w:rtl/>
        </w:rPr>
        <w:t xml:space="preserve"> </w:t>
      </w:r>
      <w:r w:rsidR="001924FC" w:rsidRPr="00745217">
        <w:rPr>
          <w:rFonts w:ascii="TheSans" w:hAnsi="TheSans" w:cs="TheSans"/>
          <w:b/>
          <w:bCs/>
          <w:szCs w:val="28"/>
          <w:rtl/>
        </w:rPr>
        <w:t>243000952</w:t>
      </w:r>
    </w:p>
    <w:p w14:paraId="7970236F" w14:textId="77CB078F" w:rsidR="00AA559B" w:rsidRPr="00AA559B" w:rsidRDefault="00AA559B" w:rsidP="00AA559B">
      <w:pPr>
        <w:spacing w:after="252" w:line="259" w:lineRule="auto"/>
        <w:ind w:left="0" w:firstLine="0"/>
        <w:jc w:val="center"/>
        <w:rPr>
          <w:bCs/>
          <w:sz w:val="32"/>
          <w:szCs w:val="32"/>
        </w:rPr>
      </w:pP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7C8AA379" w14:textId="4BC972F7" w:rsidR="00F279B7" w:rsidRPr="00BF0398" w:rsidRDefault="00AA559B" w:rsidP="00F279B7">
      <w:pPr>
        <w:pStyle w:val="Default"/>
        <w:jc w:val="center"/>
        <w:rPr>
          <w:rFonts w:asciiTheme="majorBidi" w:hAnsiTheme="majorBidi" w:cstheme="majorBidi"/>
          <w:b/>
          <w:bCs/>
          <w:sz w:val="36"/>
          <w:szCs w:val="36"/>
        </w:rPr>
      </w:pPr>
      <w:r w:rsidRPr="00AA559B">
        <w:rPr>
          <w:sz w:val="32"/>
          <w:szCs w:val="32"/>
        </w:rPr>
        <w:t xml:space="preserve">Supervisor Name: </w:t>
      </w:r>
      <w:r w:rsidR="00F279B7" w:rsidRPr="00E25C82">
        <w:rPr>
          <w:rFonts w:asciiTheme="majorBidi" w:hAnsiTheme="majorBidi" w:cstheme="majorBidi"/>
          <w:b/>
          <w:bCs/>
          <w:sz w:val="36"/>
          <w:szCs w:val="36"/>
        </w:rPr>
        <w:t>Prof</w:t>
      </w:r>
      <w:r w:rsidR="00F279B7">
        <w:rPr>
          <w:rFonts w:asciiTheme="majorBidi" w:hAnsiTheme="majorBidi" w:cstheme="majorBidi"/>
          <w:b/>
          <w:bCs/>
          <w:sz w:val="36"/>
          <w:szCs w:val="36"/>
        </w:rPr>
        <w:t>. Yasser Abdelhamid</w:t>
      </w:r>
    </w:p>
    <w:p w14:paraId="1486AEA1" w14:textId="6DAE5FD3" w:rsidR="000B518F" w:rsidRDefault="000B518F" w:rsidP="00F279B7">
      <w:pPr>
        <w:spacing w:after="235" w:line="249" w:lineRule="auto"/>
        <w:ind w:left="0" w:right="1367" w:firstLine="0"/>
        <w:rPr>
          <w:sz w:val="32"/>
          <w:szCs w:val="32"/>
        </w:rPr>
      </w:pPr>
    </w:p>
    <w:p w14:paraId="3794069F" w14:textId="5F3FFF9D" w:rsidR="00AA559B" w:rsidRDefault="009F0535" w:rsidP="00AA559B">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50DEEEF3" w14:textId="4BA2685C" w:rsidR="000B518F" w:rsidRPr="00771547" w:rsidRDefault="009F0535" w:rsidP="00771547">
      <w:pPr>
        <w:spacing w:after="235" w:line="249" w:lineRule="auto"/>
        <w:ind w:left="0" w:right="1367" w:firstLine="4"/>
        <w:jc w:val="center"/>
        <w:rPr>
          <w:sz w:val="32"/>
          <w:szCs w:val="32"/>
          <w:lang w:bidi="ar-EG"/>
        </w:rPr>
      </w:pPr>
      <w:r>
        <w:rPr>
          <w:sz w:val="32"/>
          <w:szCs w:val="32"/>
        </w:rPr>
        <w:t xml:space="preserve">            </w:t>
      </w:r>
      <w:r w:rsidR="00AA559B">
        <w:rPr>
          <w:sz w:val="32"/>
          <w:szCs w:val="32"/>
        </w:rPr>
        <w:t>Email:</w:t>
      </w:r>
      <w:r w:rsidR="00F279B7" w:rsidRPr="00F279B7">
        <w:rPr>
          <w:rFonts w:ascii="Segoe UI" w:hAnsi="Segoe UI" w:cs="Segoe UI"/>
          <w:color w:val="242424"/>
          <w:sz w:val="18"/>
          <w:szCs w:val="18"/>
          <w:shd w:val="clear" w:color="auto" w:fill="FFFFFF"/>
        </w:rPr>
        <w:t xml:space="preserve"> </w:t>
      </w:r>
      <w:r w:rsidR="00F279B7" w:rsidRPr="00F279B7">
        <w:rPr>
          <w:sz w:val="32"/>
          <w:szCs w:val="32"/>
          <w:lang w:bidi="ar-EG"/>
        </w:rPr>
        <w:t>243000952@st.midocean.edu.km</w:t>
      </w:r>
      <w:r w:rsidR="003C51FB">
        <w:rPr>
          <w:sz w:val="32"/>
        </w:rPr>
        <w:t xml:space="preserve"> </w:t>
      </w:r>
    </w:p>
    <w:p w14:paraId="2F840990" w14:textId="77777777" w:rsidR="00771547" w:rsidRDefault="00771547" w:rsidP="00771547">
      <w:pPr>
        <w:pStyle w:val="2"/>
        <w:spacing w:after="166"/>
        <w:ind w:left="0" w:firstLine="0"/>
      </w:pPr>
      <w:r>
        <w:lastRenderedPageBreak/>
        <w:t xml:space="preserve">Acknowledgements </w:t>
      </w:r>
    </w:p>
    <w:p w14:paraId="776FA4E9" w14:textId="77777777" w:rsidR="00771547" w:rsidRPr="00771547" w:rsidRDefault="00771547" w:rsidP="00771547">
      <w:pPr>
        <w:spacing w:after="0" w:line="259" w:lineRule="auto"/>
        <w:ind w:left="0" w:firstLine="0"/>
        <w:jc w:val="left"/>
        <w:rPr>
          <w:szCs w:val="28"/>
        </w:rPr>
      </w:pPr>
      <w:r w:rsidRPr="00771547">
        <w:rPr>
          <w:szCs w:val="28"/>
        </w:rPr>
        <w:t>All praise is due to Allah, by whose grace good deeds are completed and through whose guidance long-awaited dreams come true, and stories of perseverance are written with patience and faith.</w:t>
      </w:r>
    </w:p>
    <w:p w14:paraId="1116896A" w14:textId="77777777" w:rsidR="00771547" w:rsidRPr="00771547" w:rsidRDefault="00771547" w:rsidP="00771547">
      <w:pPr>
        <w:spacing w:after="0" w:line="259" w:lineRule="auto"/>
        <w:ind w:left="0" w:firstLine="0"/>
        <w:jc w:val="left"/>
        <w:rPr>
          <w:szCs w:val="28"/>
        </w:rPr>
      </w:pPr>
      <w:r w:rsidRPr="00771547">
        <w:rPr>
          <w:szCs w:val="28"/>
        </w:rPr>
        <w:t>I dedicate this thesis to those who were my very first joy, whose prayers have always preceded me, and who have been my true support in life…</w:t>
      </w:r>
    </w:p>
    <w:p w14:paraId="28A26A45" w14:textId="77777777" w:rsidR="00771547" w:rsidRPr="00771547" w:rsidRDefault="00771547" w:rsidP="00771547">
      <w:pPr>
        <w:spacing w:after="0" w:line="259" w:lineRule="auto"/>
        <w:ind w:left="0" w:firstLine="0"/>
        <w:jc w:val="left"/>
        <w:rPr>
          <w:szCs w:val="28"/>
        </w:rPr>
      </w:pPr>
      <w:r w:rsidRPr="00771547">
        <w:rPr>
          <w:szCs w:val="28"/>
        </w:rPr>
        <w:t>To my father, whose kindness carried the burdens of life on my behalf, and to my beloved mother, who planted in my heart the love of knowledge — you are the roots from which my ambitions have grown, and without you I would never have reached this point.</w:t>
      </w:r>
    </w:p>
    <w:p w14:paraId="79D3ACD5" w14:textId="77777777" w:rsidR="00771547" w:rsidRPr="00771547" w:rsidRDefault="00771547" w:rsidP="00771547">
      <w:pPr>
        <w:spacing w:after="0" w:line="259" w:lineRule="auto"/>
        <w:ind w:left="0" w:firstLine="0"/>
        <w:jc w:val="left"/>
        <w:rPr>
          <w:szCs w:val="28"/>
        </w:rPr>
      </w:pPr>
      <w:r w:rsidRPr="00771547">
        <w:rPr>
          <w:szCs w:val="28"/>
        </w:rPr>
        <w:t>To the soul that embraced me with love throughout my childhood and adulthood, and instilled peace within me during my hardest times — my dearest grandmother.</w:t>
      </w:r>
    </w:p>
    <w:p w14:paraId="489A6A6E" w14:textId="77777777" w:rsidR="00771547" w:rsidRPr="00771547" w:rsidRDefault="00771547" w:rsidP="00771547">
      <w:pPr>
        <w:spacing w:after="0" w:line="259" w:lineRule="auto"/>
        <w:ind w:left="0" w:firstLine="0"/>
        <w:jc w:val="left"/>
        <w:rPr>
          <w:szCs w:val="28"/>
        </w:rPr>
      </w:pPr>
      <w:r w:rsidRPr="00771547">
        <w:rPr>
          <w:szCs w:val="28"/>
        </w:rPr>
        <w:t xml:space="preserve">To the man who saw nothing in me but success, and who never settled for less than excellence — my beloved husband, Professor Ali. You believed in me before I believed in myself, and once told me: </w:t>
      </w:r>
      <w:r w:rsidRPr="00771547">
        <w:rPr>
          <w:i/>
          <w:iCs/>
          <w:szCs w:val="28"/>
        </w:rPr>
        <w:t>“I will be satisfied only when you become Dr. Rabab.”</w:t>
      </w:r>
      <w:r w:rsidRPr="00771547">
        <w:rPr>
          <w:szCs w:val="28"/>
        </w:rPr>
        <w:t xml:space="preserve"> Your words were not just motivation, but a living heartbeat that accompanied me through every step. Thank you for your patience, your unwavering support, and the love that gave me strength in every moment of weakness.</w:t>
      </w:r>
    </w:p>
    <w:p w14:paraId="66F1CBF6" w14:textId="77777777" w:rsidR="00771547" w:rsidRPr="00771547" w:rsidRDefault="00771547" w:rsidP="00771547">
      <w:pPr>
        <w:spacing w:after="0" w:line="259" w:lineRule="auto"/>
        <w:ind w:left="0" w:firstLine="0"/>
        <w:jc w:val="left"/>
        <w:rPr>
          <w:szCs w:val="28"/>
        </w:rPr>
      </w:pPr>
      <w:r w:rsidRPr="00771547">
        <w:rPr>
          <w:szCs w:val="28"/>
        </w:rPr>
        <w:t>To my only daughter, the heartbeat of my life and the flower that illuminated my days despite my busyness — may you always be proud of me, just as I am forever proud of having you in my life.</w:t>
      </w:r>
    </w:p>
    <w:p w14:paraId="652A7993" w14:textId="77777777" w:rsidR="00771547" w:rsidRPr="00771547" w:rsidRDefault="00771547" w:rsidP="00771547">
      <w:pPr>
        <w:spacing w:after="0" w:line="259" w:lineRule="auto"/>
        <w:ind w:left="0" w:firstLine="0"/>
        <w:jc w:val="left"/>
        <w:rPr>
          <w:szCs w:val="28"/>
        </w:rPr>
      </w:pPr>
      <w:r w:rsidRPr="00771547">
        <w:rPr>
          <w:szCs w:val="28"/>
        </w:rPr>
        <w:t>To my ever-inspiring and supportive siblings, who celebrated my achievements as if they were their own.</w:t>
      </w:r>
    </w:p>
    <w:p w14:paraId="2986FB1C" w14:textId="2CCF8D4A" w:rsidR="00771547" w:rsidRPr="00771547" w:rsidRDefault="00771547" w:rsidP="00771547">
      <w:pPr>
        <w:spacing w:after="0" w:line="259" w:lineRule="auto"/>
        <w:ind w:left="0" w:firstLine="0"/>
        <w:jc w:val="left"/>
        <w:rPr>
          <w:szCs w:val="28"/>
        </w:rPr>
      </w:pPr>
      <w:r w:rsidRPr="00771547">
        <w:rPr>
          <w:szCs w:val="28"/>
        </w:rPr>
        <w:t>To Prof. Yasser Abdelhamid, who was a guiding light when my vision grew dim, a source of support when I faltered, and the one who corrected my path, believed in my potential, and insisted that I continue despite all obstacles.</w:t>
      </w:r>
    </w:p>
    <w:p w14:paraId="3A5C1A91" w14:textId="77777777" w:rsidR="00771547" w:rsidRPr="00771547" w:rsidRDefault="00771547" w:rsidP="00771547">
      <w:pPr>
        <w:spacing w:after="0" w:line="259" w:lineRule="auto"/>
        <w:ind w:left="0" w:firstLine="0"/>
        <w:jc w:val="left"/>
        <w:rPr>
          <w:szCs w:val="28"/>
        </w:rPr>
      </w:pPr>
      <w:r w:rsidRPr="00771547">
        <w:rPr>
          <w:szCs w:val="28"/>
        </w:rPr>
        <w:t>And to everyone who stood by me with a word, a prayer, or a smile — I dedicate this achievement to you all, with love and deep gratitude.</w:t>
      </w:r>
    </w:p>
    <w:p w14:paraId="7A740BC2" w14:textId="77777777" w:rsidR="00771547" w:rsidRDefault="00771547" w:rsidP="00771547">
      <w:pPr>
        <w:spacing w:after="0" w:line="259" w:lineRule="auto"/>
        <w:ind w:left="0" w:firstLine="0"/>
        <w:jc w:val="left"/>
      </w:pPr>
    </w:p>
    <w:p w14:paraId="50F3FE92" w14:textId="77777777" w:rsidR="00771547" w:rsidRDefault="00771547" w:rsidP="00771547">
      <w:pPr>
        <w:spacing w:after="0" w:line="259" w:lineRule="auto"/>
        <w:ind w:left="0" w:firstLine="0"/>
        <w:jc w:val="left"/>
      </w:pPr>
      <w:r>
        <w:rPr>
          <w:sz w:val="32"/>
        </w:rPr>
        <w:t xml:space="preserve"> </w:t>
      </w:r>
    </w:p>
    <w:p w14:paraId="3B7A12DD" w14:textId="77777777" w:rsidR="00771547" w:rsidRDefault="00771547" w:rsidP="00771547">
      <w:pPr>
        <w:spacing w:after="0" w:line="259" w:lineRule="auto"/>
        <w:ind w:left="0" w:firstLine="0"/>
        <w:jc w:val="left"/>
      </w:pPr>
      <w:r>
        <w:rPr>
          <w:sz w:val="32"/>
        </w:rPr>
        <w:t xml:space="preserve"> </w:t>
      </w:r>
    </w:p>
    <w:p w14:paraId="55326A5F" w14:textId="77777777" w:rsidR="00771547" w:rsidRDefault="00771547" w:rsidP="00771547">
      <w:pPr>
        <w:spacing w:after="0" w:line="259" w:lineRule="auto"/>
        <w:ind w:left="0" w:firstLine="0"/>
        <w:jc w:val="left"/>
      </w:pPr>
      <w:r>
        <w:rPr>
          <w:sz w:val="32"/>
        </w:rPr>
        <w:t xml:space="preserve"> </w:t>
      </w:r>
    </w:p>
    <w:p w14:paraId="0A27A04C" w14:textId="77777777" w:rsidR="00771547" w:rsidRDefault="00771547" w:rsidP="00771547">
      <w:pPr>
        <w:spacing w:after="0" w:line="259" w:lineRule="auto"/>
        <w:ind w:left="0" w:firstLine="0"/>
        <w:jc w:val="left"/>
      </w:pPr>
      <w:r>
        <w:rPr>
          <w:sz w:val="32"/>
        </w:rPr>
        <w:t xml:space="preserve"> </w:t>
      </w:r>
    </w:p>
    <w:p w14:paraId="2D3D38A9" w14:textId="77777777" w:rsidR="00771547" w:rsidRDefault="00771547" w:rsidP="00771547">
      <w:pPr>
        <w:spacing w:after="0" w:line="259" w:lineRule="auto"/>
        <w:ind w:left="0" w:firstLine="0"/>
        <w:jc w:val="left"/>
      </w:pPr>
      <w:r>
        <w:rPr>
          <w:sz w:val="32"/>
        </w:rPr>
        <w:t xml:space="preserve"> </w:t>
      </w:r>
    </w:p>
    <w:p w14:paraId="03EC6CA2" w14:textId="1FC0BADA" w:rsidR="000B518F" w:rsidRDefault="00771547" w:rsidP="00771547">
      <w:pPr>
        <w:spacing w:after="0" w:line="259" w:lineRule="auto"/>
        <w:ind w:left="0" w:firstLine="0"/>
        <w:jc w:val="left"/>
      </w:pPr>
      <w:r>
        <w:rPr>
          <w:sz w:val="32"/>
        </w:rPr>
        <w:t xml:space="preserve"> </w:t>
      </w:r>
    </w:p>
    <w:p w14:paraId="10A7CE25" w14:textId="77777777" w:rsidR="000B518F" w:rsidRDefault="000B518F">
      <w:pPr>
        <w:spacing w:after="0" w:line="259" w:lineRule="auto"/>
        <w:ind w:left="0" w:firstLine="0"/>
        <w:jc w:val="left"/>
      </w:pPr>
    </w:p>
    <w:p w14:paraId="109C1884" w14:textId="77777777" w:rsidR="000B518F" w:rsidRDefault="003C51FB">
      <w:pPr>
        <w:pStyle w:val="2"/>
        <w:spacing w:after="310"/>
        <w:ind w:left="-5"/>
      </w:pPr>
      <w:r>
        <w:t xml:space="preserve">Abstract </w:t>
      </w:r>
    </w:p>
    <w:p w14:paraId="0B0BA680" w14:textId="77777777" w:rsidR="00456454" w:rsidRPr="00456454" w:rsidRDefault="00456454" w:rsidP="00456454">
      <w:pPr>
        <w:spacing w:after="18" w:line="259" w:lineRule="auto"/>
        <w:ind w:left="0" w:firstLine="0"/>
        <w:jc w:val="left"/>
      </w:pPr>
      <w:r w:rsidRPr="00456454">
        <w:t>Urban traffic congestion undermines mobility, energy efficiency, and safety. This thesis develops a machine-learning framework to classify traffic states—Normal, Heavy Traffic, and Very Heavy Traffic—using historical vehicle-count and temporal features from urban road networks. The pipeline includes data cleaning, exploratory data analysis, and feature engineering to derive time-period indicators and day-level attributes. Two representative classifiers are built and compared: Random Forest and L2-regularized Logistic Regression. Models are evaluated using accuracy, precision, recall, and F1-score, and their behavior is interpreted through feature-importance analyses. Results show that Random Forest attains very high training performance but exhibits overfitting, whereas the L2-regularized logistic model generalizes more reliably to unseen data. The analysis identifies time-of-day context and vehicle-type counts as the most discriminative predictors of congestion level. The study contributes a reproducible, low-cost, data-driven approach for augmenting Intelligent Transportation Systems (ITS) in settings where extensive sensing infrastructure is impractical, and offers practical guidance on model choice, feature design, and evaluation for deployment-oriented congestion classification.</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F113046" w14:textId="74AAAFE2" w:rsidR="000B518F" w:rsidRDefault="000B518F">
      <w:pPr>
        <w:spacing w:after="0" w:line="259" w:lineRule="auto"/>
        <w:ind w:left="374" w:firstLine="0"/>
        <w:jc w:val="center"/>
      </w:pP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19C67B35"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sidR="00DF764D">
              <w:rPr>
                <w:noProof/>
              </w:rPr>
              <w:t>vi</w:t>
            </w:r>
            <w:r>
              <w:fldChar w:fldCharType="end"/>
            </w:r>
          </w:hyperlink>
        </w:p>
        <w:p w14:paraId="18000589" w14:textId="2B2D3BA7" w:rsidR="000B518F" w:rsidRDefault="003C51FB">
          <w:pPr>
            <w:pStyle w:val="10"/>
            <w:tabs>
              <w:tab w:val="right" w:leader="dot" w:pos="9364"/>
            </w:tabs>
          </w:pPr>
          <w:hyperlink w:anchor="_Toc208474">
            <w:r>
              <w:t>List of Figures</w:t>
            </w:r>
            <w:r>
              <w:tab/>
            </w:r>
            <w:r>
              <w:fldChar w:fldCharType="begin"/>
            </w:r>
            <w:r>
              <w:instrText>PAGEREF _Toc208474 \h</w:instrText>
            </w:r>
            <w:r>
              <w:fldChar w:fldCharType="separate"/>
            </w:r>
            <w:r w:rsidR="00DF764D">
              <w:rPr>
                <w:noProof/>
              </w:rPr>
              <w:t>vii</w:t>
            </w:r>
            <w:r>
              <w:fldChar w:fldCharType="end"/>
            </w:r>
          </w:hyperlink>
        </w:p>
        <w:p w14:paraId="53E11EC0" w14:textId="665A89BA" w:rsidR="000B518F" w:rsidRDefault="003C51FB">
          <w:pPr>
            <w:pStyle w:val="10"/>
            <w:tabs>
              <w:tab w:val="right" w:leader="dot" w:pos="9364"/>
            </w:tabs>
          </w:pPr>
          <w:hyperlink w:anchor="_Toc208475">
            <w:r>
              <w:t>List of Tables</w:t>
            </w:r>
            <w:r>
              <w:tab/>
            </w:r>
            <w:r>
              <w:fldChar w:fldCharType="begin"/>
            </w:r>
            <w:r>
              <w:instrText>PAGEREF _Toc208475 \h</w:instrText>
            </w:r>
            <w:r>
              <w:fldChar w:fldCharType="separate"/>
            </w:r>
            <w:r w:rsidR="00DF764D">
              <w:rPr>
                <w:noProof/>
              </w:rPr>
              <w:t>vii</w:t>
            </w:r>
            <w:r>
              <w:fldChar w:fldCharType="end"/>
            </w:r>
          </w:hyperlink>
        </w:p>
        <w:p w14:paraId="7E659E9D" w14:textId="77777777" w:rsidR="000B518F" w:rsidRDefault="003C51FB">
          <w:r>
            <w:fldChar w:fldCharType="end"/>
          </w:r>
        </w:p>
      </w:sdtContent>
    </w:sdt>
    <w:p w14:paraId="05B212EB" w14:textId="590CE3D0" w:rsidR="000B518F" w:rsidRDefault="003C51FB">
      <w:pPr>
        <w:spacing w:after="83"/>
        <w:ind w:left="550" w:right="67"/>
      </w:pPr>
      <w:r>
        <w:rPr>
          <w:b/>
        </w:rPr>
        <w:t xml:space="preserve">Chapter 1: </w:t>
      </w:r>
      <w:proofErr w:type="spellStart"/>
      <w:r>
        <w:rPr>
          <w:b/>
        </w:rPr>
        <w:t>Introcudion</w:t>
      </w:r>
      <w:proofErr w:type="spellEnd"/>
      <w:r>
        <w:rPr>
          <w:b/>
        </w:rPr>
        <w:t xml:space="preserve"> </w:t>
      </w:r>
      <w:r>
        <w:t xml:space="preserve"> ...</w:t>
      </w:r>
      <w:r w:rsidR="00AA559B">
        <w:t>.............................</w:t>
      </w:r>
      <w:r>
        <w:t xml:space="preserve">............................................... </w:t>
      </w:r>
      <w:r w:rsidR="001E3A4A">
        <w:t>8</w:t>
      </w:r>
      <w:r>
        <w:t xml:space="preserve"> </w:t>
      </w:r>
    </w:p>
    <w:p w14:paraId="1B8C7347" w14:textId="2743243A" w:rsidR="000B518F" w:rsidRDefault="003C51FB">
      <w:pPr>
        <w:spacing w:after="85"/>
        <w:ind w:left="550" w:right="67"/>
      </w:pPr>
      <w:r>
        <w:t>1.1 Problem Definition ...........</w:t>
      </w:r>
      <w:r w:rsidR="00AA559B">
        <w:t>.............................</w:t>
      </w:r>
      <w:r>
        <w:t xml:space="preserve">........................................... </w:t>
      </w:r>
      <w:r w:rsidR="001E3A4A">
        <w:t>8</w:t>
      </w:r>
      <w:r>
        <w:t xml:space="preserve"> </w:t>
      </w:r>
    </w:p>
    <w:p w14:paraId="762F1D37" w14:textId="627FE835" w:rsidR="000B518F" w:rsidRDefault="003C51FB">
      <w:pPr>
        <w:spacing w:after="82"/>
        <w:ind w:left="550" w:right="67"/>
      </w:pPr>
      <w:r>
        <w:t>1.2 Thesis Objectives ..................................</w:t>
      </w:r>
      <w:r w:rsidR="00AA559B">
        <w:t>............</w:t>
      </w:r>
      <w:r>
        <w:t xml:space="preserve">....................................... </w:t>
      </w:r>
      <w:r w:rsidR="001E3A4A">
        <w:t>8</w:t>
      </w:r>
      <w:r>
        <w:t xml:space="preserve"> </w:t>
      </w:r>
    </w:p>
    <w:p w14:paraId="0880D08D" w14:textId="671E92BD" w:rsidR="000B518F" w:rsidRDefault="003C51FB">
      <w:pPr>
        <w:spacing w:after="82"/>
        <w:ind w:left="550" w:right="67"/>
      </w:pPr>
      <w:r>
        <w:t>1.3 Thesis Contribution ..................</w:t>
      </w:r>
      <w:r w:rsidR="00AA559B">
        <w:t>.............................</w:t>
      </w:r>
      <w:r>
        <w:t xml:space="preserve">................................... </w:t>
      </w:r>
      <w:r w:rsidR="001E3A4A">
        <w:t>9</w:t>
      </w:r>
      <w:r>
        <w:t xml:space="preserve"> </w:t>
      </w:r>
    </w:p>
    <w:p w14:paraId="50CD7794" w14:textId="0F729B21" w:rsidR="000B518F" w:rsidRDefault="003C51FB">
      <w:pPr>
        <w:spacing w:after="85"/>
        <w:ind w:left="550" w:right="67"/>
      </w:pPr>
      <w:r>
        <w:t>1.4 Thesis Organization......................</w:t>
      </w:r>
      <w:r w:rsidR="00AA559B">
        <w:t>..............................</w:t>
      </w:r>
      <w:r>
        <w:t xml:space="preserve">............................... </w:t>
      </w:r>
      <w:r w:rsidR="001E3A4A">
        <w:t>9</w:t>
      </w:r>
      <w:r>
        <w:t xml:space="preserve"> </w:t>
      </w:r>
    </w:p>
    <w:p w14:paraId="184E00DE" w14:textId="5088EE8A" w:rsidR="000B518F" w:rsidRDefault="003C51FB" w:rsidP="00AA559B">
      <w:pPr>
        <w:pStyle w:val="3"/>
        <w:spacing w:after="91"/>
        <w:ind w:left="550"/>
      </w:pPr>
      <w:r>
        <w:t>Chapter 2: Overview</w:t>
      </w:r>
      <w:r>
        <w:rPr>
          <w:b w:val="0"/>
        </w:rPr>
        <w:t xml:space="preserve">..................................... </w:t>
      </w:r>
      <w:r w:rsidR="001E3A4A">
        <w:rPr>
          <w:b w:val="0"/>
        </w:rPr>
        <w:t>10</w:t>
      </w:r>
      <w:r>
        <w:rPr>
          <w:b w:val="0"/>
        </w:rPr>
        <w:t xml:space="preserve"> </w:t>
      </w:r>
    </w:p>
    <w:p w14:paraId="0383FE46" w14:textId="2DDABB1B" w:rsidR="000B518F" w:rsidRDefault="003C51FB">
      <w:pPr>
        <w:spacing w:after="82"/>
        <w:ind w:left="550" w:right="67"/>
      </w:pPr>
      <w:r>
        <w:t>2.1 Introduction .....</w:t>
      </w:r>
      <w:r w:rsidR="00AA559B">
        <w:t>..............................</w:t>
      </w:r>
      <w:r>
        <w:t xml:space="preserve">........................................................... </w:t>
      </w:r>
      <w:r w:rsidR="001E3A4A">
        <w:t>11</w:t>
      </w:r>
      <w:r>
        <w:t xml:space="preserve"> </w:t>
      </w:r>
    </w:p>
    <w:p w14:paraId="79BE6AB0" w14:textId="03A18501" w:rsidR="000B518F" w:rsidRDefault="003C51FB">
      <w:pPr>
        <w:spacing w:after="85"/>
        <w:ind w:left="550" w:right="67"/>
      </w:pPr>
      <w:r>
        <w:t xml:space="preserve">2.2 Educational Data </w:t>
      </w:r>
      <w:r w:rsidR="00AA559B">
        <w:t>Mining .......................</w:t>
      </w:r>
      <w:r>
        <w:t xml:space="preserve">.................................................. </w:t>
      </w:r>
      <w:r w:rsidR="001E3A4A">
        <w:t>12</w:t>
      </w:r>
      <w:r>
        <w:t xml:space="preserve"> </w:t>
      </w:r>
    </w:p>
    <w:p w14:paraId="2B4CC87D" w14:textId="5D453C3C" w:rsidR="001E3A4A" w:rsidRDefault="003C51FB" w:rsidP="001E3A4A">
      <w:pPr>
        <w:spacing w:after="82"/>
        <w:ind w:left="550" w:right="67"/>
      </w:pPr>
      <w:r>
        <w:t xml:space="preserve">2.3 Applications of Educational Data Mining ................................................ </w:t>
      </w:r>
      <w:r w:rsidR="001E3A4A">
        <w:t>1</w:t>
      </w:r>
      <w:r>
        <w:t xml:space="preserve">7 </w:t>
      </w:r>
    </w:p>
    <w:p w14:paraId="6965BD52" w14:textId="46F15F93" w:rsidR="000B518F" w:rsidRDefault="003C51FB">
      <w:pPr>
        <w:spacing w:after="116"/>
        <w:ind w:left="550" w:right="67"/>
      </w:pPr>
      <w:r>
        <w:rPr>
          <w:b/>
        </w:rPr>
        <w:t>Chapter 3: Related Work</w:t>
      </w:r>
      <w:r w:rsidR="00AA559B">
        <w:t xml:space="preserve"> ………………</w:t>
      </w:r>
      <w:r>
        <w:t xml:space="preserve">…………………………... </w:t>
      </w:r>
      <w:r w:rsidR="001E3A4A">
        <w:t>18</w:t>
      </w:r>
      <w:r>
        <w:t xml:space="preserve"> </w:t>
      </w:r>
    </w:p>
    <w:p w14:paraId="7F1CDEAF" w14:textId="52657BCC" w:rsidR="000B518F" w:rsidRDefault="003C51FB">
      <w:pPr>
        <w:spacing w:after="85"/>
        <w:ind w:left="550" w:right="67"/>
      </w:pPr>
      <w:r>
        <w:t>3.1 Introduction .......................................</w:t>
      </w:r>
      <w:r w:rsidR="00AA559B">
        <w:t>............................</w:t>
      </w:r>
      <w:r>
        <w:t>.........................</w:t>
      </w:r>
      <w:r w:rsidR="001E3A4A">
        <w:t>19</w:t>
      </w:r>
      <w:r>
        <w:t xml:space="preserve"> </w:t>
      </w:r>
    </w:p>
    <w:p w14:paraId="48DAB36B" w14:textId="4424B2D9" w:rsidR="001E3A4A" w:rsidRDefault="003C51FB" w:rsidP="001E3A4A">
      <w:pPr>
        <w:spacing w:after="82"/>
        <w:ind w:left="550" w:right="67"/>
      </w:pPr>
      <w:r>
        <w:t xml:space="preserve">3.2 </w:t>
      </w:r>
      <w:proofErr w:type="gramStart"/>
      <w:r>
        <w:t>History  ..................................................................................................</w:t>
      </w:r>
      <w:proofErr w:type="gramEnd"/>
      <w:r>
        <w:t xml:space="preserve"> </w:t>
      </w:r>
      <w:r w:rsidR="001E3A4A">
        <w:t>2</w:t>
      </w:r>
      <w:r>
        <w:t xml:space="preserve">1 </w:t>
      </w:r>
    </w:p>
    <w:p w14:paraId="73A97347" w14:textId="547B85D4" w:rsidR="000B518F" w:rsidRDefault="00AA559B">
      <w:pPr>
        <w:spacing w:after="85"/>
        <w:ind w:left="550" w:right="67"/>
      </w:pPr>
      <w:r>
        <w:rPr>
          <w:b/>
        </w:rPr>
        <w:t>Chapter 4</w:t>
      </w:r>
      <w:r w:rsidR="003C51FB">
        <w:rPr>
          <w:b/>
        </w:rPr>
        <w:t xml:space="preserve">: Proposed Approach </w:t>
      </w:r>
      <w:r w:rsidR="003C51FB">
        <w:t xml:space="preserve"> ................</w:t>
      </w:r>
      <w:r>
        <w:t>........</w:t>
      </w:r>
      <w:r w:rsidR="003C51FB">
        <w:t xml:space="preserve">....................................... </w:t>
      </w:r>
      <w:r w:rsidR="001E3A4A">
        <w:t>22</w:t>
      </w:r>
    </w:p>
    <w:p w14:paraId="46B867A0" w14:textId="1ADB56A9" w:rsidR="000B518F" w:rsidRDefault="00AA559B">
      <w:pPr>
        <w:spacing w:after="82"/>
        <w:ind w:left="550" w:right="67"/>
      </w:pPr>
      <w:r>
        <w:t>4</w:t>
      </w:r>
      <w:r w:rsidR="003C51FB">
        <w:t>.1 Introduction</w:t>
      </w:r>
      <w:r>
        <w:t xml:space="preserve"> ............................</w:t>
      </w:r>
      <w:r w:rsidR="003C51FB">
        <w:t xml:space="preserve">................................................................ </w:t>
      </w:r>
      <w:r w:rsidR="001E3A4A">
        <w:t>23</w:t>
      </w:r>
    </w:p>
    <w:p w14:paraId="16809E2C" w14:textId="60543510" w:rsidR="000B518F" w:rsidRDefault="00AA559B">
      <w:pPr>
        <w:pStyle w:val="3"/>
        <w:spacing w:after="89"/>
        <w:ind w:left="550"/>
      </w:pPr>
      <w:r>
        <w:t>Chapter 5</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w:t>
      </w:r>
      <w:r w:rsidR="001E3A4A">
        <w:rPr>
          <w:b w:val="0"/>
        </w:rPr>
        <w:t>24</w:t>
      </w:r>
      <w:r w:rsidR="003C51FB">
        <w:rPr>
          <w:b w:val="0"/>
        </w:rPr>
        <w:t xml:space="preserve"> </w:t>
      </w:r>
    </w:p>
    <w:p w14:paraId="225FC663" w14:textId="216B6386" w:rsidR="000B518F" w:rsidRDefault="003C51FB" w:rsidP="001E3A4A">
      <w:pPr>
        <w:spacing w:after="85"/>
        <w:ind w:left="550" w:right="67"/>
      </w:pPr>
      <w:r>
        <w:t xml:space="preserve"> </w:t>
      </w:r>
      <w:r w:rsidR="00AA559B">
        <w:rPr>
          <w:b/>
        </w:rPr>
        <w:t>Chapter 6</w:t>
      </w:r>
      <w:r>
        <w:rPr>
          <w:b/>
        </w:rPr>
        <w:t>: Conclusion and Future Work</w:t>
      </w:r>
      <w:r w:rsidR="00AA559B">
        <w:t xml:space="preserve"> ................</w:t>
      </w:r>
      <w:r>
        <w:t xml:space="preserve">.............................. </w:t>
      </w:r>
      <w:r w:rsidR="002A404B">
        <w:t>29</w:t>
      </w:r>
    </w:p>
    <w:p w14:paraId="4F4A7FFB" w14:textId="555B35D4" w:rsidR="000B518F" w:rsidRDefault="003C51FB">
      <w:pPr>
        <w:spacing w:after="85"/>
        <w:ind w:left="550" w:right="67"/>
      </w:pPr>
      <w:r>
        <w:t>7.1 Important Features ............</w:t>
      </w:r>
      <w:r w:rsidR="00AA559B">
        <w:t>.............................</w:t>
      </w:r>
      <w:r>
        <w:t>...................................</w:t>
      </w:r>
      <w:r w:rsidR="002A404B">
        <w:t>..</w:t>
      </w:r>
      <w:r>
        <w:t xml:space="preserve">... </w:t>
      </w:r>
      <w:r w:rsidR="002A404B">
        <w:t>29</w:t>
      </w:r>
      <w:r>
        <w:t xml:space="preserve"> </w:t>
      </w:r>
    </w:p>
    <w:p w14:paraId="7F24E921" w14:textId="777C1C25" w:rsidR="000B518F" w:rsidRDefault="003C51FB">
      <w:pPr>
        <w:spacing w:after="49"/>
        <w:ind w:left="550" w:right="67"/>
      </w:pPr>
      <w:r>
        <w:t>7.3 Future Work  ............</w:t>
      </w:r>
      <w:r w:rsidR="00AA559B">
        <w:t>............................</w:t>
      </w:r>
      <w:r>
        <w:t>...............................................</w:t>
      </w:r>
      <w:r w:rsidR="002A404B">
        <w:t>...29</w:t>
      </w:r>
    </w:p>
    <w:p w14:paraId="46108FFF" w14:textId="77777777" w:rsidR="000B518F" w:rsidRDefault="003C51FB">
      <w:pPr>
        <w:spacing w:after="288" w:line="259" w:lineRule="auto"/>
        <w:ind w:left="0" w:firstLine="0"/>
        <w:jc w:val="left"/>
      </w:pPr>
      <w:r>
        <w:rPr>
          <w:sz w:val="24"/>
        </w:rPr>
        <w:t xml:space="preserve"> </w:t>
      </w:r>
    </w:p>
    <w:p w14:paraId="047110F7" w14:textId="5D8272FF" w:rsidR="000B518F" w:rsidRDefault="003C51FB">
      <w:pPr>
        <w:spacing w:after="90"/>
        <w:ind w:left="550" w:right="67"/>
      </w:pPr>
      <w:r w:rsidRPr="002A404B">
        <w:rPr>
          <w:b/>
          <w:bCs/>
        </w:rPr>
        <w:t>References</w:t>
      </w:r>
      <w:r>
        <w:t xml:space="preserve"> .............</w:t>
      </w:r>
      <w:r w:rsidR="00AA559B">
        <w:t>.............................</w:t>
      </w:r>
      <w:r>
        <w:t xml:space="preserve">........................................................ </w:t>
      </w:r>
      <w:r w:rsidR="002A404B">
        <w:t>31</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lastRenderedPageBreak/>
        <w:t xml:space="preserve"> </w:t>
      </w:r>
    </w:p>
    <w:p w14:paraId="1E50017C" w14:textId="65B48752" w:rsidR="000B518F" w:rsidRDefault="000B518F">
      <w:pPr>
        <w:spacing w:after="0" w:line="259" w:lineRule="auto"/>
        <w:ind w:left="0" w:firstLine="0"/>
        <w:jc w:val="left"/>
      </w:pPr>
    </w:p>
    <w:p w14:paraId="7E55B52E" w14:textId="77777777" w:rsidR="000B518F" w:rsidRDefault="003C51FB">
      <w:pPr>
        <w:pStyle w:val="1"/>
        <w:spacing w:after="156"/>
        <w:ind w:left="-5"/>
      </w:pPr>
      <w:bookmarkStart w:id="1" w:name="_Toc208473"/>
      <w:r>
        <w:t xml:space="preserve">List of Abbreviations </w:t>
      </w:r>
      <w:bookmarkEnd w:id="1"/>
    </w:p>
    <w:p w14:paraId="2024AB68" w14:textId="77777777" w:rsidR="005F02C4" w:rsidRDefault="005F02C4" w:rsidP="005F02C4">
      <w:r>
        <w:t>ML: Machine Learning</w:t>
      </w:r>
    </w:p>
    <w:p w14:paraId="39D079DE" w14:textId="77777777" w:rsidR="005F02C4" w:rsidRDefault="005F02C4" w:rsidP="005F02C4">
      <w:r>
        <w:t>RF: Random Forest</w:t>
      </w:r>
    </w:p>
    <w:p w14:paraId="0DDFFF43" w14:textId="77777777" w:rsidR="005F02C4" w:rsidRDefault="005F02C4" w:rsidP="005F02C4">
      <w:r>
        <w:t>LR: Logistic Regression</w:t>
      </w:r>
    </w:p>
    <w:p w14:paraId="655056FF" w14:textId="77777777" w:rsidR="005F02C4" w:rsidRDefault="005F02C4" w:rsidP="005F02C4">
      <w:r>
        <w:t>L2: L2 Regularization</w:t>
      </w:r>
    </w:p>
    <w:p w14:paraId="5626748A" w14:textId="77777777" w:rsidR="005F02C4" w:rsidRDefault="005F02C4" w:rsidP="005F02C4">
      <w:r>
        <w:t>EDA: Exploratory Data Analysis</w:t>
      </w:r>
    </w:p>
    <w:p w14:paraId="1C51AE4C" w14:textId="77777777" w:rsidR="005F02C4" w:rsidRDefault="005F02C4" w:rsidP="005F02C4">
      <w:r>
        <w:t>ITS: Intelligent Transportation Systems</w:t>
      </w:r>
    </w:p>
    <w:p w14:paraId="04985D20" w14:textId="77777777" w:rsidR="005F02C4" w:rsidRDefault="005F02C4" w:rsidP="005F02C4">
      <w:r>
        <w:t>CNN: Convolutional Neural Networks</w:t>
      </w:r>
    </w:p>
    <w:p w14:paraId="64393AFD" w14:textId="77777777" w:rsidR="005F02C4" w:rsidRDefault="005F02C4" w:rsidP="005F02C4">
      <w:r>
        <w:t>LSTM: Long Short-Term Memory</w:t>
      </w:r>
    </w:p>
    <w:p w14:paraId="0298D5C1" w14:textId="77777777" w:rsidR="005F02C4" w:rsidRDefault="005F02C4" w:rsidP="005F02C4">
      <w:r>
        <w:t>DBN: Deep Belief Network</w:t>
      </w:r>
    </w:p>
    <w:p w14:paraId="3C4CF86C" w14:textId="77777777" w:rsidR="005F02C4" w:rsidRDefault="005F02C4" w:rsidP="005F02C4">
      <w:r>
        <w:t>GNN: Graph Neural Networks</w:t>
      </w:r>
    </w:p>
    <w:p w14:paraId="0A3AC428" w14:textId="77777777" w:rsidR="005F02C4" w:rsidRDefault="005F02C4" w:rsidP="000B7AB0"/>
    <w:p w14:paraId="5C24A307" w14:textId="77777777" w:rsidR="005F02C4" w:rsidRDefault="005F02C4" w:rsidP="000B7AB0"/>
    <w:p w14:paraId="2EDD08E5" w14:textId="77777777" w:rsidR="005F02C4" w:rsidRDefault="005F02C4" w:rsidP="000B7AB0"/>
    <w:p w14:paraId="7F5EC0E8" w14:textId="77777777" w:rsidR="005F02C4" w:rsidRDefault="005F02C4" w:rsidP="000B7AB0"/>
    <w:p w14:paraId="7FD2D2A1" w14:textId="77777777" w:rsidR="005F02C4" w:rsidRDefault="005F02C4" w:rsidP="000B7AB0"/>
    <w:p w14:paraId="7D4DCBF0" w14:textId="77777777" w:rsidR="005F02C4" w:rsidRDefault="005F02C4" w:rsidP="000B7AB0"/>
    <w:p w14:paraId="5C38CE77" w14:textId="77777777" w:rsidR="005F02C4" w:rsidRDefault="005F02C4" w:rsidP="000B7AB0"/>
    <w:p w14:paraId="52DA8F69" w14:textId="77777777" w:rsidR="005F02C4" w:rsidRDefault="005F02C4" w:rsidP="000B7AB0"/>
    <w:p w14:paraId="2F7CCF72" w14:textId="77777777" w:rsidR="005F02C4" w:rsidRDefault="005F02C4" w:rsidP="000B7AB0"/>
    <w:p w14:paraId="1593C124" w14:textId="77777777" w:rsidR="005F02C4" w:rsidRDefault="005F02C4" w:rsidP="000B7AB0"/>
    <w:p w14:paraId="4D0D7A48" w14:textId="77777777" w:rsidR="005F02C4" w:rsidRDefault="005F02C4" w:rsidP="000B7AB0"/>
    <w:p w14:paraId="2F5795CE" w14:textId="77777777" w:rsidR="005F02C4" w:rsidRDefault="005F02C4" w:rsidP="000B7AB0"/>
    <w:p w14:paraId="16A45FE0" w14:textId="77777777" w:rsidR="005F02C4" w:rsidRDefault="005F02C4" w:rsidP="000B7AB0"/>
    <w:p w14:paraId="03CC9F12" w14:textId="77777777" w:rsidR="005F02C4" w:rsidRDefault="005F02C4" w:rsidP="000B7AB0"/>
    <w:p w14:paraId="13CFDCE4" w14:textId="77777777" w:rsidR="005F02C4" w:rsidRDefault="005F02C4" w:rsidP="000B7AB0"/>
    <w:p w14:paraId="60DCD39E" w14:textId="77777777" w:rsidR="005F02C4" w:rsidRDefault="005F02C4" w:rsidP="000B7AB0"/>
    <w:p w14:paraId="1E58936C" w14:textId="77777777" w:rsidR="005F02C4" w:rsidRDefault="005F02C4" w:rsidP="000B7AB0"/>
    <w:p w14:paraId="2ACDF532" w14:textId="77777777" w:rsidR="005F02C4" w:rsidRDefault="005F02C4" w:rsidP="000B7AB0"/>
    <w:p w14:paraId="5DCD4C6D" w14:textId="77777777" w:rsidR="005F02C4" w:rsidRDefault="005F02C4" w:rsidP="000B7AB0"/>
    <w:p w14:paraId="66B13C9C" w14:textId="77777777" w:rsidR="005F02C4" w:rsidRDefault="005F02C4" w:rsidP="000B7AB0"/>
    <w:p w14:paraId="22C59FF4" w14:textId="77777777" w:rsidR="005F02C4" w:rsidRDefault="005F02C4" w:rsidP="000B7AB0"/>
    <w:p w14:paraId="334637DD" w14:textId="01111755" w:rsidR="000B518F" w:rsidRDefault="003C51FB" w:rsidP="000B7AB0">
      <w:pPr>
        <w:spacing w:after="292" w:line="259" w:lineRule="auto"/>
        <w:ind w:left="0" w:firstLine="0"/>
        <w:jc w:val="left"/>
        <w:rPr>
          <w:b/>
          <w:bCs/>
          <w:sz w:val="44"/>
          <w:szCs w:val="44"/>
        </w:rPr>
      </w:pPr>
      <w:bookmarkStart w:id="2" w:name="_Toc208474"/>
      <w:r w:rsidRPr="000B7AB0">
        <w:rPr>
          <w:b/>
          <w:bCs/>
          <w:sz w:val="44"/>
          <w:szCs w:val="44"/>
        </w:rPr>
        <w:lastRenderedPageBreak/>
        <w:t xml:space="preserve">List of Figures </w:t>
      </w:r>
      <w:bookmarkEnd w:id="2"/>
    </w:p>
    <w:p w14:paraId="6B4BE144" w14:textId="44FEB5F0" w:rsidR="00A87237" w:rsidRPr="00A87237" w:rsidRDefault="00A87237" w:rsidP="00A87237">
      <w:pPr>
        <w:spacing w:after="292" w:line="276" w:lineRule="auto"/>
        <w:ind w:left="0" w:firstLine="0"/>
        <w:rPr>
          <w:szCs w:val="28"/>
        </w:rPr>
      </w:pPr>
      <w:r w:rsidRPr="00A87237">
        <w:rPr>
          <w:szCs w:val="28"/>
        </w:rPr>
        <w:t>Figure</w:t>
      </w:r>
      <w:proofErr w:type="gramStart"/>
      <w:r w:rsidRPr="00A87237">
        <w:rPr>
          <w:szCs w:val="28"/>
        </w:rPr>
        <w:t>1:descriptive</w:t>
      </w:r>
      <w:proofErr w:type="gramEnd"/>
      <w:r w:rsidRPr="00A87237">
        <w:rPr>
          <w:szCs w:val="28"/>
        </w:rPr>
        <w:t xml:space="preserve"> statistics of dataset</w:t>
      </w:r>
    </w:p>
    <w:tbl>
      <w:tblPr>
        <w:tblStyle w:val="TableGrid"/>
        <w:tblW w:w="9256" w:type="dxa"/>
        <w:tblInd w:w="108" w:type="dxa"/>
        <w:tblLook w:val="04A0" w:firstRow="1" w:lastRow="0" w:firstColumn="1" w:lastColumn="0" w:noHBand="0" w:noVBand="1"/>
      </w:tblPr>
      <w:tblGrid>
        <w:gridCol w:w="9256"/>
      </w:tblGrid>
      <w:tr w:rsidR="00FC6161" w:rsidRPr="00A87237" w14:paraId="4CFB3080" w14:textId="77777777" w:rsidTr="00372F15">
        <w:trPr>
          <w:trHeight w:val="341"/>
        </w:trPr>
        <w:tc>
          <w:tcPr>
            <w:tcW w:w="9256" w:type="dxa"/>
            <w:tcBorders>
              <w:top w:val="nil"/>
              <w:left w:val="nil"/>
              <w:bottom w:val="nil"/>
              <w:right w:val="nil"/>
            </w:tcBorders>
          </w:tcPr>
          <w:p w14:paraId="553C73CC" w14:textId="3BDF7DC3" w:rsidR="00492C8D" w:rsidRPr="00A87237" w:rsidRDefault="00A87237" w:rsidP="00A87237">
            <w:pPr>
              <w:spacing w:after="0" w:line="259" w:lineRule="auto"/>
              <w:ind w:left="0" w:firstLine="0"/>
            </w:pPr>
            <w:r>
              <w:t>Figure2</w:t>
            </w:r>
            <w:r w:rsidR="00492C8D" w:rsidRPr="00A87237">
              <w:t>: chart of car count vs hour</w:t>
            </w:r>
            <w:r w:rsidR="00E55C63" w:rsidRPr="00A87237">
              <w:t>.</w:t>
            </w:r>
          </w:p>
          <w:p w14:paraId="17AA5174" w14:textId="79D576CC" w:rsidR="00492C8D" w:rsidRPr="00A87237" w:rsidRDefault="00A87237" w:rsidP="00A87237">
            <w:pPr>
              <w:spacing w:after="0" w:line="259" w:lineRule="auto"/>
              <w:ind w:left="0" w:firstLine="0"/>
            </w:pPr>
            <w:r>
              <w:t>Figure3</w:t>
            </w:r>
            <w:r w:rsidR="00492C8D" w:rsidRPr="00A87237">
              <w:t>: chart of bus count vs hour</w:t>
            </w:r>
            <w:r w:rsidR="00E55C63" w:rsidRPr="00A87237">
              <w:t>.</w:t>
            </w:r>
          </w:p>
          <w:p w14:paraId="0A7619D8" w14:textId="3C44FF54" w:rsidR="00492C8D" w:rsidRPr="00A87237" w:rsidRDefault="00A87237" w:rsidP="00A87237">
            <w:pPr>
              <w:spacing w:after="0" w:line="259" w:lineRule="auto"/>
              <w:ind w:left="0" w:firstLine="0"/>
            </w:pPr>
            <w:r>
              <w:t>Figure4</w:t>
            </w:r>
            <w:r w:rsidR="00492C8D" w:rsidRPr="00A87237">
              <w:t>: chart of bike count vs hour</w:t>
            </w:r>
            <w:r w:rsidR="00E55C63" w:rsidRPr="00A87237">
              <w:t>.</w:t>
            </w:r>
          </w:p>
          <w:p w14:paraId="06983B61" w14:textId="3B1A163E" w:rsidR="00492C8D" w:rsidRPr="00A87237" w:rsidRDefault="00A87237" w:rsidP="00A87237">
            <w:pPr>
              <w:spacing w:after="0" w:line="259" w:lineRule="auto"/>
              <w:ind w:left="0" w:firstLine="0"/>
            </w:pPr>
            <w:r>
              <w:t>Figure5</w:t>
            </w:r>
            <w:r w:rsidR="00492C8D" w:rsidRPr="00A87237">
              <w:t>: chart of truck count vs hour</w:t>
            </w:r>
            <w:r w:rsidR="00E55C63" w:rsidRPr="00A87237">
              <w:t>.</w:t>
            </w:r>
          </w:p>
          <w:p w14:paraId="2733FF63" w14:textId="21DE1C0C" w:rsidR="00A87237" w:rsidRPr="00A87237" w:rsidRDefault="00A87237" w:rsidP="00A87237">
            <w:pPr>
              <w:spacing w:after="0" w:line="259" w:lineRule="auto"/>
              <w:ind w:left="0" w:firstLine="0"/>
            </w:pPr>
            <w:r>
              <w:t>Figure6</w:t>
            </w:r>
            <w:r w:rsidR="00E55C63" w:rsidRPr="00A87237">
              <w:t>: chart of total vehicles vs hour.</w:t>
            </w:r>
          </w:p>
          <w:p w14:paraId="79F77578" w14:textId="10D30EF2" w:rsidR="00492C8D" w:rsidRPr="00A87237" w:rsidRDefault="00492C8D" w:rsidP="00A87237">
            <w:pPr>
              <w:spacing w:after="0" w:line="259" w:lineRule="auto"/>
              <w:ind w:left="0" w:firstLine="0"/>
            </w:pPr>
            <w:r w:rsidRPr="00A87237">
              <w:t>Figure</w:t>
            </w:r>
            <w:r w:rsidR="00CD69E8">
              <w:t>7</w:t>
            </w:r>
            <w:r w:rsidRPr="00A87237">
              <w:t>: Average Vehicle Count by Day of the Week</w:t>
            </w:r>
            <w:r w:rsidR="00E55C63" w:rsidRPr="00A87237">
              <w:t>.</w:t>
            </w:r>
          </w:p>
          <w:p w14:paraId="17757F38" w14:textId="3AF4777B" w:rsidR="00492C8D" w:rsidRDefault="00492C8D" w:rsidP="00A87237">
            <w:pPr>
              <w:spacing w:after="0" w:line="259" w:lineRule="auto"/>
              <w:ind w:left="0" w:firstLine="0"/>
            </w:pPr>
            <w:r w:rsidRPr="00A87237">
              <w:t>Figure</w:t>
            </w:r>
            <w:r w:rsidR="00CD69E8">
              <w:t>8</w:t>
            </w:r>
            <w:r w:rsidRPr="00A87237">
              <w:t>:</w:t>
            </w:r>
            <w:r w:rsidR="00E55C63" w:rsidRPr="00A87237">
              <w:t xml:space="preserve"> Boxplot of Vehicle Count Distributions by Type.</w:t>
            </w:r>
          </w:p>
          <w:p w14:paraId="27D9D96D" w14:textId="4598F5A5" w:rsidR="00FC6161" w:rsidRPr="00E75C58" w:rsidRDefault="00CD69E8" w:rsidP="00A87237">
            <w:pPr>
              <w:spacing w:after="0" w:line="259" w:lineRule="auto"/>
              <w:ind w:left="0" w:firstLine="0"/>
              <w:rPr>
                <w:szCs w:val="28"/>
              </w:rPr>
            </w:pPr>
            <w:r>
              <w:t>Figure9</w:t>
            </w:r>
            <w:r w:rsidRPr="00A87237">
              <w:t>: distribution of classes vs total.</w:t>
            </w:r>
          </w:p>
        </w:tc>
      </w:tr>
      <w:tr w:rsidR="00FC6161" w:rsidRPr="00A87237" w14:paraId="0BF6B881" w14:textId="77777777" w:rsidTr="00372F15">
        <w:trPr>
          <w:trHeight w:val="371"/>
        </w:trPr>
        <w:tc>
          <w:tcPr>
            <w:tcW w:w="9256" w:type="dxa"/>
            <w:tcBorders>
              <w:top w:val="nil"/>
              <w:left w:val="nil"/>
              <w:bottom w:val="nil"/>
              <w:right w:val="nil"/>
            </w:tcBorders>
          </w:tcPr>
          <w:p w14:paraId="5B8085D3" w14:textId="2849B63D" w:rsidR="000B7AB0" w:rsidRPr="00A87237" w:rsidRDefault="000B7AB0" w:rsidP="00A87237">
            <w:pPr>
              <w:spacing w:after="0" w:line="259" w:lineRule="auto"/>
              <w:ind w:left="0" w:firstLine="0"/>
            </w:pPr>
          </w:p>
        </w:tc>
      </w:tr>
      <w:tr w:rsidR="00FC6161" w:rsidRPr="00A87237" w14:paraId="751A4FD4" w14:textId="77777777" w:rsidTr="00372F15">
        <w:trPr>
          <w:trHeight w:val="371"/>
        </w:trPr>
        <w:tc>
          <w:tcPr>
            <w:tcW w:w="9256" w:type="dxa"/>
            <w:tcBorders>
              <w:top w:val="nil"/>
              <w:left w:val="nil"/>
              <w:bottom w:val="nil"/>
              <w:right w:val="nil"/>
            </w:tcBorders>
          </w:tcPr>
          <w:p w14:paraId="3EDB9175" w14:textId="68B66D29" w:rsidR="00023520" w:rsidRPr="00A87237" w:rsidRDefault="00023520" w:rsidP="00A87237">
            <w:pPr>
              <w:spacing w:after="0" w:line="259" w:lineRule="auto"/>
              <w:ind w:left="0" w:firstLine="0"/>
            </w:pPr>
            <w:r w:rsidRPr="00A87237">
              <w:t>Figure</w:t>
            </w:r>
            <w:r w:rsidR="00E55C63" w:rsidRPr="00A87237">
              <w:t>1</w:t>
            </w:r>
            <w:r w:rsidR="00E75C58">
              <w:t>0</w:t>
            </w:r>
            <w:r w:rsidRPr="00A87237">
              <w:t>: Confusion matrix of RF.</w:t>
            </w:r>
          </w:p>
          <w:p w14:paraId="45003F5A" w14:textId="01573556" w:rsidR="005E66A1" w:rsidRPr="00A87237" w:rsidRDefault="005E66A1" w:rsidP="00A87237">
            <w:pPr>
              <w:spacing w:after="0" w:line="259" w:lineRule="auto"/>
              <w:ind w:left="0" w:firstLine="0"/>
            </w:pPr>
            <w:r w:rsidRPr="00A87237">
              <w:t>Figure</w:t>
            </w:r>
            <w:r w:rsidR="00E55C63" w:rsidRPr="00A87237">
              <w:t>1</w:t>
            </w:r>
            <w:r w:rsidR="00E75C58">
              <w:t>1</w:t>
            </w:r>
            <w:r w:rsidRPr="00A87237">
              <w:t>: feature importance of model1</w:t>
            </w:r>
            <w:r w:rsidR="00E55C63" w:rsidRPr="00A87237">
              <w:t>.</w:t>
            </w:r>
          </w:p>
          <w:p w14:paraId="61C9C991" w14:textId="3934EC52" w:rsidR="00023520" w:rsidRPr="00A87237" w:rsidRDefault="00023520" w:rsidP="00A87237">
            <w:pPr>
              <w:spacing w:after="0" w:line="259" w:lineRule="auto"/>
              <w:ind w:left="0" w:firstLine="0"/>
            </w:pPr>
            <w:r w:rsidRPr="00A87237">
              <w:t>Figure</w:t>
            </w:r>
            <w:r w:rsidR="00E55C63" w:rsidRPr="00A87237">
              <w:t>1</w:t>
            </w:r>
            <w:r w:rsidR="00E75C58">
              <w:t>2</w:t>
            </w:r>
            <w:r w:rsidRPr="00A87237">
              <w:t>: Confusion matrix of l2 of logistic regression.</w:t>
            </w:r>
          </w:p>
          <w:p w14:paraId="261B87F8" w14:textId="3ED06A3B" w:rsidR="005E66A1" w:rsidRPr="00A87237" w:rsidRDefault="005E66A1" w:rsidP="00A87237">
            <w:pPr>
              <w:spacing w:after="0" w:line="259" w:lineRule="auto"/>
              <w:ind w:left="0" w:firstLine="0"/>
            </w:pPr>
            <w:r w:rsidRPr="00A87237">
              <w:t>Figure</w:t>
            </w:r>
            <w:proofErr w:type="gramStart"/>
            <w:r w:rsidR="00E55C63" w:rsidRPr="00A87237">
              <w:t>1</w:t>
            </w:r>
            <w:r w:rsidR="00E75C58">
              <w:t>3</w:t>
            </w:r>
            <w:r w:rsidRPr="00A87237">
              <w:t>:feature</w:t>
            </w:r>
            <w:proofErr w:type="gramEnd"/>
            <w:r w:rsidRPr="00A87237">
              <w:t xml:space="preserve"> importance of model2</w:t>
            </w:r>
            <w:r w:rsidR="00E55C63" w:rsidRPr="00A87237">
              <w:t>.</w:t>
            </w:r>
          </w:p>
          <w:p w14:paraId="1F92EC75" w14:textId="0F7C453C" w:rsidR="000B7AB0" w:rsidRPr="00A87237" w:rsidRDefault="000B7AB0" w:rsidP="00A87237">
            <w:pPr>
              <w:spacing w:after="0" w:line="259" w:lineRule="auto"/>
              <w:ind w:left="0" w:firstLine="0"/>
            </w:pPr>
          </w:p>
          <w:p w14:paraId="1F1C29CC" w14:textId="77777777" w:rsidR="009F0535" w:rsidRPr="00A87237" w:rsidRDefault="009F0535" w:rsidP="00A87237">
            <w:pPr>
              <w:spacing w:after="0" w:line="259" w:lineRule="auto"/>
              <w:ind w:left="0" w:firstLine="0"/>
            </w:pPr>
          </w:p>
          <w:p w14:paraId="35B10033" w14:textId="77777777" w:rsidR="009F0535" w:rsidRPr="00A87237" w:rsidRDefault="009F0535" w:rsidP="00A87237">
            <w:pPr>
              <w:spacing w:after="0" w:line="259" w:lineRule="auto"/>
              <w:ind w:left="0" w:firstLine="0"/>
            </w:pPr>
          </w:p>
          <w:p w14:paraId="20EA44E3" w14:textId="6D02A028" w:rsidR="00FC6161" w:rsidRPr="00A87237" w:rsidRDefault="00FC6161" w:rsidP="00A87237">
            <w:pPr>
              <w:spacing w:after="0" w:line="259" w:lineRule="auto"/>
              <w:ind w:left="0" w:firstLine="0"/>
            </w:pPr>
          </w:p>
        </w:tc>
      </w:tr>
    </w:tbl>
    <w:p w14:paraId="45D3D375" w14:textId="77777777" w:rsidR="00AA559B" w:rsidRPr="00023520" w:rsidRDefault="00AA559B">
      <w:pPr>
        <w:spacing w:after="0" w:line="259" w:lineRule="auto"/>
        <w:ind w:left="0" w:firstLine="0"/>
        <w:jc w:val="left"/>
      </w:pPr>
    </w:p>
    <w:p w14:paraId="61F4F364" w14:textId="77777777" w:rsidR="00AA559B" w:rsidRPr="00023520" w:rsidRDefault="00AA559B">
      <w:pPr>
        <w:spacing w:after="0" w:line="259" w:lineRule="auto"/>
        <w:ind w:left="0" w:firstLine="0"/>
        <w:jc w:val="left"/>
      </w:pPr>
    </w:p>
    <w:p w14:paraId="586F1F36" w14:textId="77777777" w:rsidR="000B518F" w:rsidRDefault="003C51FB">
      <w:pPr>
        <w:pStyle w:val="1"/>
        <w:spacing w:after="150"/>
        <w:ind w:left="-5"/>
      </w:pPr>
      <w:bookmarkStart w:id="3" w:name="_Toc208475"/>
      <w:r>
        <w:t xml:space="preserve">List of Tables </w:t>
      </w:r>
      <w:bookmarkEnd w:id="3"/>
    </w:p>
    <w:p w14:paraId="02640D21" w14:textId="563010FC" w:rsidR="000B7AB0" w:rsidRDefault="00023520" w:rsidP="00023520">
      <w:pPr>
        <w:tabs>
          <w:tab w:val="center" w:pos="4624"/>
          <w:tab w:val="right" w:pos="9364"/>
        </w:tabs>
        <w:spacing w:after="31"/>
        <w:ind w:left="0" w:firstLine="0"/>
        <w:jc w:val="left"/>
      </w:pPr>
      <w:r>
        <w:t>Table1:</w:t>
      </w:r>
      <w:r w:rsidR="003C51FB">
        <w:t xml:space="preserve"> Data Set Description </w:t>
      </w:r>
    </w:p>
    <w:p w14:paraId="12E24BED" w14:textId="6E58274A" w:rsidR="000B7AB0" w:rsidRDefault="003C51FB">
      <w:pPr>
        <w:tabs>
          <w:tab w:val="center" w:pos="4689"/>
          <w:tab w:val="right" w:pos="9364"/>
        </w:tabs>
        <w:spacing w:after="42"/>
        <w:ind w:left="0" w:firstLine="0"/>
        <w:jc w:val="left"/>
      </w:pPr>
      <w:r>
        <w:t xml:space="preserve"> </w:t>
      </w:r>
      <w:r w:rsidR="00023520">
        <w:t>Table</w:t>
      </w:r>
      <w:r w:rsidR="005F02C4">
        <w:t>2: Performance</w:t>
      </w:r>
      <w:r w:rsidR="000D0B68">
        <w:t xml:space="preserve"> of</w:t>
      </w:r>
      <w:r>
        <w:t xml:space="preserve"> </w:t>
      </w:r>
      <w:r w:rsidR="00023520">
        <w:t>models</w:t>
      </w:r>
    </w:p>
    <w:p w14:paraId="1A6DCBC0" w14:textId="504CDE03" w:rsidR="000B7AB0" w:rsidRDefault="000B7AB0">
      <w:pPr>
        <w:tabs>
          <w:tab w:val="center" w:pos="4689"/>
          <w:tab w:val="right" w:pos="9364"/>
        </w:tabs>
        <w:spacing w:after="42"/>
        <w:ind w:left="0" w:firstLine="0"/>
        <w:jc w:val="left"/>
      </w:pPr>
    </w:p>
    <w:p w14:paraId="2AEC7849" w14:textId="45FEFB01" w:rsidR="000B518F" w:rsidRDefault="000B7AB0">
      <w:pPr>
        <w:tabs>
          <w:tab w:val="center" w:pos="4689"/>
          <w:tab w:val="right" w:pos="9364"/>
        </w:tabs>
        <w:spacing w:after="42"/>
        <w:ind w:left="0" w:firstLine="0"/>
        <w:jc w:val="left"/>
      </w:pPr>
      <w:r w:rsidRPr="000B7AB0">
        <w:rPr>
          <w:noProof/>
        </w:rPr>
        <w:t xml:space="preserve">  </w:t>
      </w:r>
      <w:r w:rsidR="003C51FB">
        <w:t xml:space="preserve"> </w:t>
      </w:r>
      <w:r w:rsidR="003C51FB">
        <w:tab/>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2"/>
        <w:spacing w:after="532" w:line="265" w:lineRule="auto"/>
        <w:ind w:left="-5"/>
      </w:pPr>
      <w:r>
        <w:lastRenderedPageBreak/>
        <w:t xml:space="preserve">Chapter 1 Introduction </w:t>
      </w:r>
    </w:p>
    <w:p w14:paraId="52CD0724" w14:textId="173B37A7" w:rsidR="000B518F" w:rsidRDefault="003C51FB" w:rsidP="000B7AB0">
      <w:pPr>
        <w:pStyle w:val="3"/>
        <w:numPr>
          <w:ilvl w:val="1"/>
          <w:numId w:val="10"/>
        </w:numPr>
        <w:spacing w:after="360"/>
      </w:pPr>
      <w:r>
        <w:t xml:space="preserve">Problem Definition </w:t>
      </w:r>
    </w:p>
    <w:p w14:paraId="2B40C228" w14:textId="2BFBEE99" w:rsidR="000B7AB0" w:rsidRDefault="000B7AB0" w:rsidP="000B7AB0">
      <w:pPr>
        <w:pStyle w:val="a3"/>
        <w:ind w:left="420" w:firstLine="0"/>
      </w:pPr>
      <w:r>
        <w:t xml:space="preserve">The rapid increase in the number of vehicles has led to frequent traffic </w:t>
      </w:r>
      <w:r w:rsidR="008E7861">
        <w:t>jam</w:t>
      </w:r>
      <w:r>
        <w:t xml:space="preserve"> in urban areas. Managing traffic efficiently is crucial for reducing delays, minimizing fuel consumption, and improving safety. Traditional traffic monitoring systems rely on manual observation or expensive sensor infrastructure, which may not be scalable. This project aims to develop a machine learning-based traffic status classification system that predicts whether traffic </w:t>
      </w:r>
      <w:r w:rsidR="008E7861">
        <w:t>states</w:t>
      </w:r>
      <w:r>
        <w:t xml:space="preserve"> are Normal, Heavy Traffic, or Very Heavy Traffic, based on historical traffic data.</w:t>
      </w:r>
    </w:p>
    <w:p w14:paraId="6ABF87C7" w14:textId="77777777" w:rsidR="001E3A4A" w:rsidRDefault="001E3A4A" w:rsidP="000B7AB0">
      <w:pPr>
        <w:pStyle w:val="a3"/>
        <w:ind w:left="420" w:firstLine="0"/>
      </w:pPr>
    </w:p>
    <w:p w14:paraId="4042F838" w14:textId="77777777" w:rsidR="001E3A4A" w:rsidRDefault="001E3A4A" w:rsidP="000B7AB0">
      <w:pPr>
        <w:pStyle w:val="a3"/>
        <w:ind w:left="420" w:firstLine="0"/>
      </w:pPr>
    </w:p>
    <w:p w14:paraId="0B675BD8" w14:textId="77777777" w:rsidR="000B7AB0" w:rsidRPr="000B7AB0" w:rsidRDefault="000B7AB0" w:rsidP="000B7AB0"/>
    <w:p w14:paraId="1E97E38C" w14:textId="4E6548EF" w:rsidR="000B518F" w:rsidRDefault="003C51FB" w:rsidP="00C546D7">
      <w:pPr>
        <w:pStyle w:val="3"/>
        <w:numPr>
          <w:ilvl w:val="1"/>
          <w:numId w:val="10"/>
        </w:numPr>
        <w:spacing w:after="360"/>
      </w:pPr>
      <w:r>
        <w:t xml:space="preserve">Thesis Objectives </w:t>
      </w:r>
    </w:p>
    <w:p w14:paraId="27E0F2C9" w14:textId="67FA2782" w:rsidR="00C546D7" w:rsidRDefault="00C546D7" w:rsidP="001E3A4A">
      <w:pPr>
        <w:pStyle w:val="a3"/>
        <w:numPr>
          <w:ilvl w:val="0"/>
          <w:numId w:val="12"/>
        </w:numPr>
      </w:pPr>
      <w:r>
        <w:t>Perform data preprocessing and EDA to understand traffic patterns.</w:t>
      </w:r>
      <w:r>
        <w:br/>
        <w:t>2. Implement and compare Random Forest and Logistic Regression with L2 Regularization</w:t>
      </w:r>
      <w:r w:rsidR="008E7861">
        <w:t xml:space="preserve"> </w:t>
      </w:r>
      <w:r>
        <w:t>models.</w:t>
      </w:r>
      <w:r>
        <w:br/>
        <w:t>3. Evaluate the models using</w:t>
      </w:r>
      <w:r w:rsidR="008E7861">
        <w:t xml:space="preserve"> measures:</w:t>
      </w:r>
      <w:r>
        <w:t xml:space="preserve"> accuracy, precision, recall, and F1-score.</w:t>
      </w:r>
      <w:r>
        <w:br/>
        <w:t>4. Identify the most important features influencing traffic status prediction.</w:t>
      </w:r>
    </w:p>
    <w:p w14:paraId="04DE8753" w14:textId="77777777" w:rsidR="001E3A4A" w:rsidRDefault="001E3A4A" w:rsidP="001E3A4A"/>
    <w:p w14:paraId="7B943258" w14:textId="77777777" w:rsidR="001E3A4A" w:rsidRDefault="001E3A4A" w:rsidP="001E3A4A"/>
    <w:p w14:paraId="12DCD440" w14:textId="77777777" w:rsidR="001E3A4A" w:rsidRDefault="001E3A4A" w:rsidP="001E3A4A"/>
    <w:p w14:paraId="48E9DBCA" w14:textId="77777777" w:rsidR="001E3A4A" w:rsidRDefault="001E3A4A" w:rsidP="001E3A4A"/>
    <w:p w14:paraId="2B0A595D" w14:textId="77777777" w:rsidR="001E3A4A" w:rsidRDefault="001E3A4A" w:rsidP="001E3A4A"/>
    <w:p w14:paraId="42543FC4" w14:textId="77777777" w:rsidR="001E3A4A" w:rsidRDefault="001E3A4A" w:rsidP="001E3A4A"/>
    <w:p w14:paraId="0327FED5" w14:textId="77777777" w:rsidR="001E3A4A" w:rsidRDefault="001E3A4A" w:rsidP="001E3A4A"/>
    <w:p w14:paraId="1A28953D" w14:textId="77777777" w:rsidR="001E3A4A" w:rsidRDefault="001E3A4A" w:rsidP="001E3A4A"/>
    <w:p w14:paraId="440121D0" w14:textId="33819F98" w:rsidR="000B518F" w:rsidRDefault="000B518F">
      <w:pPr>
        <w:spacing w:after="0" w:line="259" w:lineRule="auto"/>
        <w:ind w:left="0" w:firstLine="0"/>
        <w:jc w:val="left"/>
      </w:pPr>
    </w:p>
    <w:p w14:paraId="7A7B0BFD" w14:textId="7B9FDAE3" w:rsidR="000B518F" w:rsidRDefault="003C51FB" w:rsidP="00C546D7">
      <w:pPr>
        <w:pStyle w:val="3"/>
        <w:numPr>
          <w:ilvl w:val="1"/>
          <w:numId w:val="10"/>
        </w:numPr>
        <w:spacing w:after="360"/>
      </w:pPr>
      <w:r>
        <w:lastRenderedPageBreak/>
        <w:t xml:space="preserve">Thesis Contribution </w:t>
      </w:r>
    </w:p>
    <w:p w14:paraId="721138CC" w14:textId="1FD5B2A0" w:rsidR="000B518F" w:rsidRDefault="00C546D7" w:rsidP="00C546D7">
      <w:pPr>
        <w:pStyle w:val="a3"/>
        <w:ind w:left="420" w:firstLine="0"/>
      </w:pPr>
      <w:r>
        <w:t>- Development of a machine learning pipeline for traffic status classification.</w:t>
      </w:r>
      <w:r>
        <w:br/>
        <w:t>- Comparative study of RF and LR-L2 models for traffic prediction.</w:t>
      </w:r>
      <w:r>
        <w:br/>
        <w:t>- Feature importance analysis to identify key factors affecting traffic flow.</w:t>
      </w:r>
      <w:r>
        <w:br/>
        <w:t>- Recommendations for integrating the model into real-time traffic management systems.</w:t>
      </w:r>
    </w:p>
    <w:p w14:paraId="0009286A" w14:textId="77777777" w:rsidR="001E3A4A" w:rsidRDefault="001E3A4A" w:rsidP="00C546D7">
      <w:pPr>
        <w:pStyle w:val="a3"/>
        <w:ind w:left="420" w:firstLine="0"/>
      </w:pPr>
    </w:p>
    <w:p w14:paraId="2B459AAE" w14:textId="77777777" w:rsidR="001E3A4A" w:rsidRDefault="001E3A4A" w:rsidP="001E3A4A">
      <w:pPr>
        <w:ind w:left="0" w:firstLine="0"/>
      </w:pPr>
    </w:p>
    <w:p w14:paraId="023741B5" w14:textId="77777777" w:rsidR="001E3A4A" w:rsidRDefault="001E3A4A" w:rsidP="00C546D7">
      <w:pPr>
        <w:pStyle w:val="a3"/>
        <w:ind w:left="420" w:firstLine="0"/>
      </w:pPr>
    </w:p>
    <w:p w14:paraId="19BCE6CB" w14:textId="77777777" w:rsidR="000B518F" w:rsidRDefault="003C51FB">
      <w:pPr>
        <w:pStyle w:val="3"/>
        <w:spacing w:after="360"/>
        <w:ind w:left="-5"/>
      </w:pPr>
      <w:r>
        <w:t xml:space="preserve">1.4 Thesis Organization </w:t>
      </w:r>
    </w:p>
    <w:p w14:paraId="411BF60D" w14:textId="5722DFC9" w:rsidR="000B518F" w:rsidRDefault="00C546D7" w:rsidP="00C546D7">
      <w:r>
        <w:t>Chapter1: introduces the research problem, objectives, and contributions.</w:t>
      </w:r>
      <w:r>
        <w:br/>
        <w:t>Chapter2: presents an overview of traffic prediction concepts and related work.</w:t>
      </w:r>
      <w:r>
        <w:br/>
        <w:t>Chapter3: discusses previous studies on traffic status prediction.</w:t>
      </w:r>
      <w:r>
        <w:br/>
        <w:t>Chapter4: describes the proposed machine learning approach.</w:t>
      </w:r>
      <w:r>
        <w:br/>
        <w:t>Chapter5: presents experimental results and performance analysis.</w:t>
      </w:r>
      <w:r>
        <w:br/>
        <w:t>Chapter6:  concludes the thesis and suggests future work.</w:t>
      </w:r>
    </w:p>
    <w:p w14:paraId="1506BD5F" w14:textId="77777777" w:rsidR="001E3A4A" w:rsidRDefault="001E3A4A" w:rsidP="00C546D7"/>
    <w:p w14:paraId="7648458A" w14:textId="77777777" w:rsidR="001E3A4A" w:rsidRDefault="001E3A4A" w:rsidP="00C546D7"/>
    <w:p w14:paraId="296368CE" w14:textId="77777777" w:rsidR="001E3A4A" w:rsidRDefault="001E3A4A" w:rsidP="00C546D7"/>
    <w:p w14:paraId="6D33D7CF" w14:textId="77777777" w:rsidR="001E3A4A" w:rsidRDefault="001E3A4A" w:rsidP="00C546D7"/>
    <w:p w14:paraId="6CD71D4D" w14:textId="77777777" w:rsidR="001E3A4A" w:rsidRDefault="001E3A4A" w:rsidP="00C546D7"/>
    <w:p w14:paraId="7DDA0D56" w14:textId="77777777" w:rsidR="001E3A4A" w:rsidRDefault="001E3A4A" w:rsidP="00C546D7"/>
    <w:p w14:paraId="47FC4AA5" w14:textId="77777777" w:rsidR="001E3A4A" w:rsidRDefault="001E3A4A" w:rsidP="00C546D7"/>
    <w:p w14:paraId="082D78E9" w14:textId="77777777" w:rsidR="001E3A4A" w:rsidRDefault="001E3A4A" w:rsidP="00C546D7"/>
    <w:p w14:paraId="13A6E338" w14:textId="77777777" w:rsidR="001E3A4A" w:rsidRDefault="001E3A4A" w:rsidP="00C546D7"/>
    <w:p w14:paraId="156E6DFD" w14:textId="77777777" w:rsidR="001E3A4A" w:rsidRDefault="001E3A4A" w:rsidP="00C546D7"/>
    <w:p w14:paraId="2D4CA1E3" w14:textId="77777777" w:rsidR="001E3A4A" w:rsidRDefault="001E3A4A" w:rsidP="00C546D7"/>
    <w:p w14:paraId="325FB96A" w14:textId="77777777" w:rsidR="001E3A4A" w:rsidRDefault="001E3A4A" w:rsidP="00C546D7"/>
    <w:p w14:paraId="780776D0" w14:textId="77777777" w:rsidR="001E3A4A" w:rsidRDefault="001E3A4A" w:rsidP="00C546D7"/>
    <w:p w14:paraId="4FA61793" w14:textId="77777777" w:rsidR="001E3A4A" w:rsidRDefault="001E3A4A" w:rsidP="00C546D7"/>
    <w:p w14:paraId="202D8BE0" w14:textId="77777777" w:rsidR="00456454" w:rsidRPr="00C546D7" w:rsidRDefault="00456454" w:rsidP="00C546D7"/>
    <w:p w14:paraId="68BB33B4" w14:textId="09D683A2" w:rsidR="000B518F" w:rsidRDefault="003C51FB" w:rsidP="00AA559B">
      <w:pPr>
        <w:pStyle w:val="2"/>
        <w:spacing w:after="657" w:line="265" w:lineRule="auto"/>
        <w:ind w:left="-5"/>
      </w:pPr>
      <w:r>
        <w:lastRenderedPageBreak/>
        <w:t xml:space="preserve">Chapter 2 Overview </w:t>
      </w:r>
    </w:p>
    <w:p w14:paraId="65EB6997" w14:textId="02945A14" w:rsidR="00C546D7" w:rsidRDefault="00C546D7" w:rsidP="00C546D7">
      <w:pPr>
        <w:rPr>
          <w:b/>
          <w:bCs/>
          <w:sz w:val="32"/>
          <w:szCs w:val="32"/>
        </w:rPr>
      </w:pPr>
      <w:proofErr w:type="gramStart"/>
      <w:r w:rsidRPr="00C546D7">
        <w:rPr>
          <w:b/>
          <w:bCs/>
          <w:sz w:val="32"/>
          <w:szCs w:val="32"/>
        </w:rPr>
        <w:t>2.1  introduction</w:t>
      </w:r>
      <w:proofErr w:type="gramEnd"/>
    </w:p>
    <w:p w14:paraId="4C3E5B5F" w14:textId="77777777" w:rsidR="00592A69" w:rsidRDefault="00592A69" w:rsidP="00592A69">
      <w:r>
        <w:t>Traffic status prediction is an essential component of Intelligent Transportation Systems (ITS), enabling proactive measures to alleviate congestion.</w:t>
      </w:r>
    </w:p>
    <w:p w14:paraId="0E836D36" w14:textId="6B594C1E" w:rsidR="00592A69" w:rsidRDefault="00592A69" w:rsidP="00592A69">
      <w:r>
        <w:t>We use dataset from Kaggle in file .csv contain 14 features(</w:t>
      </w:r>
      <w:proofErr w:type="spellStart"/>
      <w:r>
        <w:t>time,date,day</w:t>
      </w:r>
      <w:proofErr w:type="spellEnd"/>
      <w:r>
        <w:t xml:space="preserve"> of week, Bike count, Car count, Bus Count, Truck Count, Total, Hour, Minute, </w:t>
      </w:r>
      <w:proofErr w:type="spellStart"/>
      <w:r>
        <w:t>day_of</w:t>
      </w:r>
      <w:proofErr w:type="spellEnd"/>
      <w:r>
        <w:t>_ week, Time _of _month, time_period)and label column contain four classes(</w:t>
      </w:r>
      <w:proofErr w:type="spellStart"/>
      <w:r>
        <w:t>heavy,high,low,normal</w:t>
      </w:r>
      <w:proofErr w:type="spellEnd"/>
      <w:r>
        <w:t>).</w:t>
      </w:r>
    </w:p>
    <w:p w14:paraId="0AFA6F4F" w14:textId="141D7F5A" w:rsidR="00C546D7" w:rsidRDefault="00372F15" w:rsidP="00372F15">
      <w:pPr>
        <w:rPr>
          <w:rtl/>
          <w:lang w:bidi="ar-EG"/>
        </w:rPr>
      </w:pPr>
      <w:r w:rsidRPr="00372F15">
        <w:rPr>
          <w:lang w:bidi="ar-EG"/>
        </w:rPr>
        <w:t>This dataset plays a valuable role in transportation planning, congestion control, and traffic flow studies. It provides insights into vehicle demand, highlights areas of heavy traffic, and guides infrastructure enhancements. By enabling targeted measures such as traffic signal optimization and lane reconfiguration, it supports more efficient road usage. Researchers can analyze traffic trends by hour, day, or specific dates, and investigate links with external factors. It also facilitates studies on vehicle interactions and overall traffic behavior. Urban planners can use it to evaluate the impact of traffic on zoning and infrastructure projects. Ultimately, the dataset equips decision-makers with the tools to make informed, data-driven choices that improve mobility, boost efficiency, and promote sustainable urban development.</w:t>
      </w:r>
      <w:r w:rsidR="00874678">
        <w:rPr>
          <w:lang w:bidi="ar-EG"/>
        </w:rPr>
        <w:t>[1]</w:t>
      </w:r>
    </w:p>
    <w:p w14:paraId="71E06AE4" w14:textId="77777777" w:rsidR="0083348B" w:rsidRDefault="0083348B" w:rsidP="00372F15">
      <w:pPr>
        <w:rPr>
          <w:rtl/>
          <w:lang w:bidi="ar-EG"/>
        </w:rPr>
      </w:pPr>
    </w:p>
    <w:p w14:paraId="3D7D7634" w14:textId="77777777" w:rsidR="0083348B" w:rsidRDefault="0083348B" w:rsidP="0083348B">
      <w:pPr>
        <w:rPr>
          <w:lang w:bidi="ar-EG"/>
        </w:rPr>
      </w:pPr>
      <w:r>
        <w:rPr>
          <w:lang w:bidi="ar-EG"/>
        </w:rPr>
        <w:t>2.2 Traffic Data Mining</w:t>
      </w:r>
    </w:p>
    <w:p w14:paraId="112C8116" w14:textId="77777777" w:rsidR="0083348B" w:rsidRDefault="0083348B" w:rsidP="0083348B">
      <w:pPr>
        <w:rPr>
          <w:lang w:bidi="ar-EG"/>
        </w:rPr>
      </w:pPr>
    </w:p>
    <w:p w14:paraId="1D3675E2" w14:textId="4F5D5195" w:rsidR="0089302C" w:rsidRDefault="0083348B" w:rsidP="0083348B">
      <w:pPr>
        <w:rPr>
          <w:lang w:bidi="ar-EG"/>
        </w:rPr>
      </w:pPr>
      <w:r>
        <w:rPr>
          <w:lang w:bidi="ar-EG"/>
        </w:rPr>
        <w:t>Data Mining is the process of extracting useful patterns and knowledge from large datasets. In our project, we apply data mining techniques to the traffic domain with the goal of classifying, analyzing, and predicting traffic situations (</w:t>
      </w:r>
      <w:proofErr w:type="gramStart"/>
      <w:r>
        <w:rPr>
          <w:lang w:bidi="ar-EG"/>
        </w:rPr>
        <w:t>heavy,high</w:t>
      </w:r>
      <w:proofErr w:type="gramEnd"/>
      <w:r>
        <w:rPr>
          <w:lang w:bidi="ar-EG"/>
        </w:rPr>
        <w:t>,</w:t>
      </w:r>
      <w:proofErr w:type="gramStart"/>
      <w:r>
        <w:rPr>
          <w:lang w:bidi="ar-EG"/>
        </w:rPr>
        <w:t>normal,low</w:t>
      </w:r>
      <w:proofErr w:type="gramEnd"/>
      <w:r>
        <w:rPr>
          <w:lang w:bidi="ar-EG"/>
        </w:rPr>
        <w:t xml:space="preserve">). Understanding traffic </w:t>
      </w:r>
      <w:proofErr w:type="gramStart"/>
      <w:r>
        <w:rPr>
          <w:lang w:bidi="ar-EG"/>
        </w:rPr>
        <w:t>patterns(</w:t>
      </w:r>
      <w:proofErr w:type="gramEnd"/>
      <w:r>
        <w:rPr>
          <w:lang w:bidi="ar-EG"/>
        </w:rPr>
        <w:t xml:space="preserve">important feature we used car count and time </w:t>
      </w:r>
      <w:proofErr w:type="gramStart"/>
      <w:r>
        <w:rPr>
          <w:lang w:bidi="ar-EG"/>
        </w:rPr>
        <w:t>during)  and</w:t>
      </w:r>
      <w:proofErr w:type="gramEnd"/>
      <w:r>
        <w:rPr>
          <w:lang w:bidi="ar-EG"/>
        </w:rPr>
        <w:t xml:space="preserve"> analyzing its data can provide accurate predictions that support transportation planning.</w:t>
      </w:r>
    </w:p>
    <w:p w14:paraId="76FB31E5" w14:textId="77777777" w:rsidR="00874678" w:rsidRDefault="00874678" w:rsidP="00372F15">
      <w:pPr>
        <w:rPr>
          <w:lang w:bidi="ar-EG"/>
        </w:rPr>
      </w:pPr>
    </w:p>
    <w:p w14:paraId="4B5B3C2B" w14:textId="77777777" w:rsidR="006D033B" w:rsidRDefault="000D0B68" w:rsidP="00E75C58">
      <w:pPr>
        <w:rPr>
          <w:lang w:bidi="ar-EG"/>
        </w:rPr>
      </w:pPr>
      <w:r>
        <w:rPr>
          <w:noProof/>
        </w:rPr>
        <w:lastRenderedPageBreak/>
        <w:drawing>
          <wp:inline distT="0" distB="0" distL="0" distR="0" wp14:anchorId="5E428D36" wp14:editId="53F0917F">
            <wp:extent cx="4154749" cy="2592279"/>
            <wp:effectExtent l="0" t="0" r="0" b="0"/>
            <wp:docPr id="1902590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590478" name=""/>
                    <pic:cNvPicPr/>
                  </pic:nvPicPr>
                  <pic:blipFill>
                    <a:blip r:embed="rId14"/>
                    <a:stretch>
                      <a:fillRect/>
                    </a:stretch>
                  </pic:blipFill>
                  <pic:spPr>
                    <a:xfrm>
                      <a:off x="0" y="0"/>
                      <a:ext cx="4158485" cy="2594610"/>
                    </a:xfrm>
                    <a:prstGeom prst="rect">
                      <a:avLst/>
                    </a:prstGeom>
                  </pic:spPr>
                </pic:pic>
              </a:graphicData>
            </a:graphic>
          </wp:inline>
        </w:drawing>
      </w:r>
      <w:r w:rsidR="00874678">
        <w:rPr>
          <w:noProof/>
        </w:rPr>
        <w:drawing>
          <wp:inline distT="0" distB="0" distL="0" distR="0" wp14:anchorId="017A6A92" wp14:editId="505717DD">
            <wp:extent cx="2114550" cy="3429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19787" name=""/>
                    <pic:cNvPicPr/>
                  </pic:nvPicPr>
                  <pic:blipFill>
                    <a:blip r:embed="rId15"/>
                    <a:stretch>
                      <a:fillRect/>
                    </a:stretch>
                  </pic:blipFill>
                  <pic:spPr>
                    <a:xfrm>
                      <a:off x="0" y="0"/>
                      <a:ext cx="2114550" cy="3429000"/>
                    </a:xfrm>
                    <a:prstGeom prst="rect">
                      <a:avLst/>
                    </a:prstGeom>
                  </pic:spPr>
                </pic:pic>
              </a:graphicData>
            </a:graphic>
          </wp:inline>
        </w:drawing>
      </w:r>
    </w:p>
    <w:p w14:paraId="304E566D" w14:textId="56C47F79" w:rsidR="00595D11" w:rsidRPr="00E75C58" w:rsidRDefault="00A87237" w:rsidP="00E75C58">
      <w:pPr>
        <w:rPr>
          <w:lang w:bidi="ar-EG"/>
        </w:rPr>
      </w:pPr>
      <w:r>
        <w:rPr>
          <w:lang w:bidi="ar-EG"/>
        </w:rPr>
        <w:t>figure</w:t>
      </w:r>
      <w:proofErr w:type="gramStart"/>
      <w:r>
        <w:rPr>
          <w:lang w:bidi="ar-EG"/>
        </w:rPr>
        <w:t>1:descriptive</w:t>
      </w:r>
      <w:proofErr w:type="gramEnd"/>
      <w:r>
        <w:rPr>
          <w:lang w:bidi="ar-EG"/>
        </w:rPr>
        <w:t xml:space="preserve"> statistics of dataset in </w:t>
      </w:r>
      <w:proofErr w:type="spellStart"/>
      <w:r>
        <w:rPr>
          <w:lang w:bidi="ar-EG"/>
        </w:rPr>
        <w:t>kaggle</w:t>
      </w:r>
      <w:proofErr w:type="spellEnd"/>
      <w:r>
        <w:rPr>
          <w:lang w:bidi="ar-EG"/>
        </w:rPr>
        <w:t xml:space="preserve"> </w:t>
      </w:r>
      <w:proofErr w:type="gramStart"/>
      <w:r>
        <w:rPr>
          <w:lang w:bidi="ar-EG"/>
        </w:rPr>
        <w:t>notebook[</w:t>
      </w:r>
      <w:proofErr w:type="gramEnd"/>
      <w:r>
        <w:rPr>
          <w:lang w:bidi="ar-EG"/>
        </w:rPr>
        <w:t>2]</w:t>
      </w:r>
    </w:p>
    <w:p w14:paraId="6EF78AD2" w14:textId="77777777" w:rsidR="00A87237" w:rsidRDefault="00A87237" w:rsidP="00492C8D">
      <w:pPr>
        <w:rPr>
          <w:noProof/>
        </w:rPr>
      </w:pPr>
    </w:p>
    <w:p w14:paraId="4CC38358" w14:textId="77777777" w:rsidR="00B15BD7" w:rsidRDefault="00B15BD7" w:rsidP="00A87237">
      <w:pPr>
        <w:ind w:left="437" w:firstLine="0"/>
        <w:rPr>
          <w:noProof/>
        </w:rPr>
      </w:pPr>
    </w:p>
    <w:p w14:paraId="03A0D918" w14:textId="77777777" w:rsidR="006D033B" w:rsidRDefault="006D033B" w:rsidP="006D033B">
      <w:pPr>
        <w:ind w:left="437" w:firstLine="0"/>
        <w:jc w:val="left"/>
        <w:rPr>
          <w:szCs w:val="28"/>
        </w:rPr>
      </w:pPr>
    </w:p>
    <w:p w14:paraId="4435FF4C" w14:textId="0D6F5873" w:rsidR="00E55C63" w:rsidRDefault="00E55C63" w:rsidP="006D033B">
      <w:pPr>
        <w:ind w:left="437" w:firstLine="0"/>
        <w:jc w:val="left"/>
        <w:rPr>
          <w:szCs w:val="28"/>
        </w:rPr>
      </w:pPr>
      <w:r>
        <w:rPr>
          <w:noProof/>
        </w:rPr>
        <w:lastRenderedPageBreak/>
        <w:drawing>
          <wp:inline distT="0" distB="0" distL="0" distR="0" wp14:anchorId="10750D2A" wp14:editId="6CA98A4B">
            <wp:extent cx="5989320" cy="2140585"/>
            <wp:effectExtent l="0" t="0" r="0" b="0"/>
            <wp:docPr id="1601687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87419" name=""/>
                    <pic:cNvPicPr/>
                  </pic:nvPicPr>
                  <pic:blipFill>
                    <a:blip r:embed="rId16"/>
                    <a:stretch>
                      <a:fillRect/>
                    </a:stretch>
                  </pic:blipFill>
                  <pic:spPr>
                    <a:xfrm>
                      <a:off x="0" y="0"/>
                      <a:ext cx="5989320" cy="2140585"/>
                    </a:xfrm>
                    <a:prstGeom prst="rect">
                      <a:avLst/>
                    </a:prstGeom>
                  </pic:spPr>
                </pic:pic>
              </a:graphicData>
            </a:graphic>
          </wp:inline>
        </w:drawing>
      </w:r>
    </w:p>
    <w:p w14:paraId="6C6D8A45" w14:textId="77777777" w:rsidR="006D033B" w:rsidRDefault="006D033B" w:rsidP="006D033B">
      <w:pPr>
        <w:ind w:left="437" w:firstLine="0"/>
        <w:jc w:val="left"/>
        <w:rPr>
          <w:szCs w:val="28"/>
        </w:rPr>
      </w:pPr>
    </w:p>
    <w:p w14:paraId="5E67EE92" w14:textId="54E19066" w:rsidR="006D033B" w:rsidRDefault="006D033B" w:rsidP="006D033B">
      <w:pPr>
        <w:ind w:left="437" w:firstLine="0"/>
        <w:jc w:val="left"/>
        <w:rPr>
          <w:szCs w:val="28"/>
        </w:rPr>
      </w:pPr>
      <w:r>
        <w:rPr>
          <w:noProof/>
        </w:rPr>
        <w:t>Figure2:chart of car count vs hour [2]</w:t>
      </w:r>
    </w:p>
    <w:p w14:paraId="7869E30D" w14:textId="77777777" w:rsidR="006D033B" w:rsidRDefault="006D033B" w:rsidP="006D033B">
      <w:pPr>
        <w:ind w:left="437" w:firstLine="0"/>
        <w:jc w:val="left"/>
        <w:rPr>
          <w:szCs w:val="28"/>
        </w:rPr>
      </w:pPr>
    </w:p>
    <w:p w14:paraId="7D613773" w14:textId="00CB8985" w:rsidR="00E55C63" w:rsidRDefault="00E55C63" w:rsidP="00492C8D">
      <w:pPr>
        <w:rPr>
          <w:szCs w:val="28"/>
        </w:rPr>
      </w:pPr>
      <w:r>
        <w:rPr>
          <w:noProof/>
        </w:rPr>
        <w:drawing>
          <wp:inline distT="0" distB="0" distL="0" distR="0" wp14:anchorId="1B676FB6" wp14:editId="50C3385D">
            <wp:extent cx="5989320" cy="2186940"/>
            <wp:effectExtent l="0" t="0" r="0" b="3810"/>
            <wp:docPr id="1710592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592847" name=""/>
                    <pic:cNvPicPr/>
                  </pic:nvPicPr>
                  <pic:blipFill>
                    <a:blip r:embed="rId17"/>
                    <a:stretch>
                      <a:fillRect/>
                    </a:stretch>
                  </pic:blipFill>
                  <pic:spPr>
                    <a:xfrm>
                      <a:off x="0" y="0"/>
                      <a:ext cx="5989320" cy="2186940"/>
                    </a:xfrm>
                    <a:prstGeom prst="rect">
                      <a:avLst/>
                    </a:prstGeom>
                  </pic:spPr>
                </pic:pic>
              </a:graphicData>
            </a:graphic>
          </wp:inline>
        </w:drawing>
      </w:r>
    </w:p>
    <w:p w14:paraId="65FAFDE0" w14:textId="2FDE2002" w:rsidR="00E55C63" w:rsidRDefault="00B15BD7" w:rsidP="00492C8D">
      <w:pPr>
        <w:rPr>
          <w:noProof/>
        </w:rPr>
      </w:pPr>
      <w:r>
        <w:rPr>
          <w:noProof/>
        </w:rPr>
        <w:t>Figure3: chart of Bike count vs hour[2]</w:t>
      </w:r>
    </w:p>
    <w:p w14:paraId="3D752D23" w14:textId="77777777" w:rsidR="006D033B" w:rsidRDefault="006D033B" w:rsidP="00492C8D">
      <w:pPr>
        <w:rPr>
          <w:noProof/>
        </w:rPr>
      </w:pPr>
    </w:p>
    <w:p w14:paraId="777EC118" w14:textId="77777777" w:rsidR="00B15BD7" w:rsidRDefault="00B15BD7" w:rsidP="00492C8D">
      <w:pPr>
        <w:rPr>
          <w:noProof/>
        </w:rPr>
      </w:pPr>
    </w:p>
    <w:p w14:paraId="4A69CE60" w14:textId="77777777" w:rsidR="006D033B" w:rsidRDefault="006D033B" w:rsidP="00492C8D">
      <w:pPr>
        <w:rPr>
          <w:noProof/>
        </w:rPr>
      </w:pPr>
    </w:p>
    <w:p w14:paraId="6F040BBB" w14:textId="538A8369" w:rsidR="00B15BD7" w:rsidRPr="00B15BD7" w:rsidRDefault="00E55C63" w:rsidP="006D033B">
      <w:pPr>
        <w:jc w:val="left"/>
        <w:rPr>
          <w:szCs w:val="28"/>
        </w:rPr>
      </w:pPr>
      <w:r>
        <w:rPr>
          <w:noProof/>
        </w:rPr>
        <w:drawing>
          <wp:inline distT="0" distB="0" distL="0" distR="0" wp14:anchorId="695A4773" wp14:editId="38E4ECEC">
            <wp:extent cx="5989320" cy="2143760"/>
            <wp:effectExtent l="0" t="0" r="0" b="8890"/>
            <wp:docPr id="74173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33945" name=""/>
                    <pic:cNvPicPr/>
                  </pic:nvPicPr>
                  <pic:blipFill>
                    <a:blip r:embed="rId18"/>
                    <a:stretch>
                      <a:fillRect/>
                    </a:stretch>
                  </pic:blipFill>
                  <pic:spPr>
                    <a:xfrm>
                      <a:off x="0" y="0"/>
                      <a:ext cx="5989320" cy="2143760"/>
                    </a:xfrm>
                    <a:prstGeom prst="rect">
                      <a:avLst/>
                    </a:prstGeom>
                  </pic:spPr>
                </pic:pic>
              </a:graphicData>
            </a:graphic>
          </wp:inline>
        </w:drawing>
      </w:r>
    </w:p>
    <w:p w14:paraId="3118F945" w14:textId="261F975F" w:rsidR="00E55C63" w:rsidRDefault="00E55C63" w:rsidP="00E55C63">
      <w:pPr>
        <w:rPr>
          <w:szCs w:val="28"/>
        </w:rPr>
      </w:pPr>
      <w:r>
        <w:rPr>
          <w:noProof/>
        </w:rPr>
        <w:lastRenderedPageBreak/>
        <w:drawing>
          <wp:inline distT="0" distB="0" distL="0" distR="0" wp14:anchorId="6BE405E5" wp14:editId="5AC60748">
            <wp:extent cx="5989320" cy="2079625"/>
            <wp:effectExtent l="0" t="0" r="0" b="0"/>
            <wp:docPr id="646595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595154" name=""/>
                    <pic:cNvPicPr/>
                  </pic:nvPicPr>
                  <pic:blipFill>
                    <a:blip r:embed="rId19"/>
                    <a:stretch>
                      <a:fillRect/>
                    </a:stretch>
                  </pic:blipFill>
                  <pic:spPr>
                    <a:xfrm>
                      <a:off x="0" y="0"/>
                      <a:ext cx="5989320" cy="2079625"/>
                    </a:xfrm>
                    <a:prstGeom prst="rect">
                      <a:avLst/>
                    </a:prstGeom>
                  </pic:spPr>
                </pic:pic>
              </a:graphicData>
            </a:graphic>
          </wp:inline>
        </w:drawing>
      </w:r>
    </w:p>
    <w:p w14:paraId="38F5E0FC" w14:textId="148C9A75" w:rsidR="006D033B" w:rsidRDefault="006D033B" w:rsidP="00E55C63">
      <w:pPr>
        <w:rPr>
          <w:szCs w:val="28"/>
        </w:rPr>
      </w:pPr>
      <w:r>
        <w:rPr>
          <w:noProof/>
        </w:rPr>
        <w:t>Figure4: chart of Bus vs Hour</w:t>
      </w:r>
    </w:p>
    <w:p w14:paraId="5D006A3E" w14:textId="77777777" w:rsidR="006D033B" w:rsidRDefault="006D033B" w:rsidP="00E55C63">
      <w:pPr>
        <w:rPr>
          <w:szCs w:val="28"/>
        </w:rPr>
      </w:pPr>
    </w:p>
    <w:p w14:paraId="268E7E63" w14:textId="77777777" w:rsidR="006D033B" w:rsidRDefault="006D033B" w:rsidP="00E55C63">
      <w:pPr>
        <w:rPr>
          <w:szCs w:val="28"/>
        </w:rPr>
      </w:pPr>
    </w:p>
    <w:p w14:paraId="0A073DED" w14:textId="77777777" w:rsidR="006D033B" w:rsidRDefault="006D033B" w:rsidP="00E55C63">
      <w:pPr>
        <w:rPr>
          <w:szCs w:val="28"/>
        </w:rPr>
      </w:pPr>
    </w:p>
    <w:p w14:paraId="60436528" w14:textId="77777777" w:rsidR="006D033B" w:rsidRDefault="006D033B" w:rsidP="00E55C63">
      <w:pPr>
        <w:rPr>
          <w:szCs w:val="28"/>
        </w:rPr>
      </w:pPr>
    </w:p>
    <w:p w14:paraId="367AFAB3" w14:textId="5BE4C4AD" w:rsidR="00492C8D" w:rsidRDefault="00B15BD7" w:rsidP="00B15BD7">
      <w:pPr>
        <w:ind w:left="0" w:firstLine="0"/>
        <w:rPr>
          <w:szCs w:val="28"/>
        </w:rPr>
      </w:pPr>
      <w:r>
        <w:rPr>
          <w:noProof/>
        </w:rPr>
        <w:t>Figure 6: chart of total vehical vs hour[2]</w:t>
      </w:r>
      <w:r w:rsidR="00E55C63">
        <w:rPr>
          <w:noProof/>
        </w:rPr>
        <w:drawing>
          <wp:inline distT="0" distB="0" distL="0" distR="0" wp14:anchorId="7BBD1C62" wp14:editId="76D45D1A">
            <wp:extent cx="5989320" cy="2327910"/>
            <wp:effectExtent l="0" t="0" r="0" b="0"/>
            <wp:docPr id="199331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313038" name=""/>
                    <pic:cNvPicPr/>
                  </pic:nvPicPr>
                  <pic:blipFill>
                    <a:blip r:embed="rId20"/>
                    <a:stretch>
                      <a:fillRect/>
                    </a:stretch>
                  </pic:blipFill>
                  <pic:spPr>
                    <a:xfrm>
                      <a:off x="0" y="0"/>
                      <a:ext cx="5989320" cy="2327910"/>
                    </a:xfrm>
                    <a:prstGeom prst="rect">
                      <a:avLst/>
                    </a:prstGeom>
                  </pic:spPr>
                </pic:pic>
              </a:graphicData>
            </a:graphic>
          </wp:inline>
        </w:drawing>
      </w:r>
    </w:p>
    <w:p w14:paraId="7F44E682" w14:textId="77777777" w:rsidR="006D033B" w:rsidRPr="00B15BD7" w:rsidRDefault="006D033B" w:rsidP="006D033B">
      <w:pPr>
        <w:rPr>
          <w:szCs w:val="28"/>
        </w:rPr>
      </w:pPr>
      <w:r>
        <w:rPr>
          <w:szCs w:val="28"/>
        </w:rPr>
        <w:t xml:space="preserve">Figure5: chart of truck count vs </w:t>
      </w:r>
      <w:proofErr w:type="gramStart"/>
      <w:r>
        <w:rPr>
          <w:szCs w:val="28"/>
        </w:rPr>
        <w:t>hour[</w:t>
      </w:r>
      <w:proofErr w:type="gramEnd"/>
      <w:r>
        <w:rPr>
          <w:szCs w:val="28"/>
        </w:rPr>
        <w:t>2]</w:t>
      </w:r>
    </w:p>
    <w:p w14:paraId="1CF85E43" w14:textId="77777777" w:rsidR="006D033B" w:rsidRDefault="006D033B" w:rsidP="00B15BD7">
      <w:pPr>
        <w:ind w:left="0" w:firstLine="0"/>
        <w:rPr>
          <w:szCs w:val="28"/>
        </w:rPr>
      </w:pPr>
    </w:p>
    <w:p w14:paraId="7259F763" w14:textId="77777777" w:rsidR="00B15BD7" w:rsidRDefault="00B15BD7" w:rsidP="00E55C63">
      <w:pPr>
        <w:rPr>
          <w:noProof/>
        </w:rPr>
      </w:pPr>
    </w:p>
    <w:p w14:paraId="6C0AF246" w14:textId="0C9B10E7" w:rsidR="00B15BD7" w:rsidRDefault="00E75C58" w:rsidP="00E55C63">
      <w:pPr>
        <w:rPr>
          <w:noProof/>
        </w:rPr>
      </w:pPr>
      <w:r>
        <w:rPr>
          <w:noProof/>
        </w:rPr>
        <w:lastRenderedPageBreak/>
        <w:drawing>
          <wp:inline distT="0" distB="0" distL="0" distR="0" wp14:anchorId="0C34B1E0" wp14:editId="4A2BDCE8">
            <wp:extent cx="5989320" cy="3156585"/>
            <wp:effectExtent l="0" t="0" r="0" b="5715"/>
            <wp:docPr id="12508763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9320" cy="3156585"/>
                    </a:xfrm>
                    <a:prstGeom prst="rect">
                      <a:avLst/>
                    </a:prstGeom>
                    <a:noFill/>
                    <a:ln>
                      <a:noFill/>
                    </a:ln>
                  </pic:spPr>
                </pic:pic>
              </a:graphicData>
            </a:graphic>
          </wp:inline>
        </w:drawing>
      </w:r>
    </w:p>
    <w:p w14:paraId="05068065" w14:textId="77777777" w:rsidR="006D033B" w:rsidRDefault="006D033B" w:rsidP="006D033B">
      <w:pPr>
        <w:jc w:val="center"/>
        <w:rPr>
          <w:szCs w:val="28"/>
        </w:rPr>
      </w:pPr>
      <w:r>
        <w:rPr>
          <w:noProof/>
        </w:rPr>
        <w:t>Figure7:chart of traffic situation during week days[2]</w:t>
      </w:r>
    </w:p>
    <w:p w14:paraId="7E7933E5" w14:textId="77777777" w:rsidR="006D033B" w:rsidRDefault="006D033B" w:rsidP="006D033B">
      <w:pPr>
        <w:jc w:val="center"/>
        <w:rPr>
          <w:szCs w:val="28"/>
        </w:rPr>
      </w:pPr>
    </w:p>
    <w:p w14:paraId="532E6E60" w14:textId="77777777" w:rsidR="006D033B" w:rsidRDefault="006D033B" w:rsidP="006D033B">
      <w:pPr>
        <w:jc w:val="center"/>
        <w:rPr>
          <w:szCs w:val="28"/>
        </w:rPr>
      </w:pPr>
    </w:p>
    <w:p w14:paraId="2C84FDBA" w14:textId="77777777" w:rsidR="006D033B" w:rsidRDefault="006D033B" w:rsidP="00E55C63">
      <w:pPr>
        <w:rPr>
          <w:noProof/>
        </w:rPr>
      </w:pPr>
    </w:p>
    <w:p w14:paraId="498AE502" w14:textId="5668CBF4" w:rsidR="00E55C63" w:rsidRDefault="00E55C63" w:rsidP="006D033B">
      <w:pPr>
        <w:jc w:val="left"/>
        <w:rPr>
          <w:szCs w:val="28"/>
        </w:rPr>
      </w:pPr>
      <w:r>
        <w:rPr>
          <w:noProof/>
        </w:rPr>
        <w:drawing>
          <wp:inline distT="0" distB="0" distL="0" distR="0" wp14:anchorId="6C687252" wp14:editId="43DC6145">
            <wp:extent cx="5989320" cy="3557270"/>
            <wp:effectExtent l="0" t="0" r="0" b="5080"/>
            <wp:docPr id="26328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80170" name=""/>
                    <pic:cNvPicPr/>
                  </pic:nvPicPr>
                  <pic:blipFill>
                    <a:blip r:embed="rId22"/>
                    <a:stretch>
                      <a:fillRect/>
                    </a:stretch>
                  </pic:blipFill>
                  <pic:spPr>
                    <a:xfrm>
                      <a:off x="0" y="0"/>
                      <a:ext cx="5989320" cy="3557270"/>
                    </a:xfrm>
                    <a:prstGeom prst="rect">
                      <a:avLst/>
                    </a:prstGeom>
                  </pic:spPr>
                </pic:pic>
              </a:graphicData>
            </a:graphic>
          </wp:inline>
        </w:drawing>
      </w:r>
    </w:p>
    <w:p w14:paraId="2900F83F" w14:textId="77777777" w:rsidR="006D033B" w:rsidRDefault="006D033B" w:rsidP="006D033B">
      <w:pPr>
        <w:jc w:val="left"/>
        <w:rPr>
          <w:szCs w:val="28"/>
        </w:rPr>
      </w:pPr>
    </w:p>
    <w:p w14:paraId="30CDBA1E" w14:textId="5F69D17C" w:rsidR="006D033B" w:rsidRDefault="006D033B" w:rsidP="006D033B">
      <w:pPr>
        <w:jc w:val="left"/>
        <w:rPr>
          <w:szCs w:val="28"/>
        </w:rPr>
      </w:pPr>
      <w:r>
        <w:rPr>
          <w:noProof/>
        </w:rPr>
        <w:t>Figure8:check outlier of vehical types counts[2]</w:t>
      </w:r>
    </w:p>
    <w:p w14:paraId="052D7A04" w14:textId="42E001F5" w:rsidR="00CD69E8" w:rsidRPr="00A87237" w:rsidRDefault="00A87237" w:rsidP="00E75C58">
      <w:pPr>
        <w:ind w:left="0" w:firstLine="0"/>
      </w:pPr>
      <w:r>
        <w:rPr>
          <w:noProof/>
        </w:rPr>
        <w:lastRenderedPageBreak/>
        <w:drawing>
          <wp:anchor distT="0" distB="0" distL="114300" distR="114300" simplePos="0" relativeHeight="251660288" behindDoc="0" locked="0" layoutInCell="1" allowOverlap="1" wp14:anchorId="4C1B9445" wp14:editId="3CA1FAF1">
            <wp:simplePos x="0" y="0"/>
            <wp:positionH relativeFrom="margin">
              <wp:posOffset>144449</wp:posOffset>
            </wp:positionH>
            <wp:positionV relativeFrom="paragraph">
              <wp:posOffset>0</wp:posOffset>
            </wp:positionV>
            <wp:extent cx="5989320" cy="3715385"/>
            <wp:effectExtent l="0" t="0" r="0" b="0"/>
            <wp:wrapSquare wrapText="bothSides"/>
            <wp:docPr id="1610072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72693" name=""/>
                    <pic:cNvPicPr/>
                  </pic:nvPicPr>
                  <pic:blipFill>
                    <a:blip r:embed="rId23">
                      <a:extLst>
                        <a:ext uri="{28A0092B-C50C-407E-A947-70E740481C1C}">
                          <a14:useLocalDpi xmlns:a14="http://schemas.microsoft.com/office/drawing/2010/main" val="0"/>
                        </a:ext>
                      </a:extLst>
                    </a:blip>
                    <a:stretch>
                      <a:fillRect/>
                    </a:stretch>
                  </pic:blipFill>
                  <pic:spPr>
                    <a:xfrm>
                      <a:off x="0" y="0"/>
                      <a:ext cx="5989320" cy="3715385"/>
                    </a:xfrm>
                    <a:prstGeom prst="rect">
                      <a:avLst/>
                    </a:prstGeom>
                  </pic:spPr>
                </pic:pic>
              </a:graphicData>
            </a:graphic>
          </wp:anchor>
        </w:drawing>
      </w:r>
      <w:r w:rsidR="00F1486F">
        <w:t>figure</w:t>
      </w:r>
      <w:proofErr w:type="gramStart"/>
      <w:r w:rsidR="00F1486F">
        <w:t>9:chart</w:t>
      </w:r>
      <w:proofErr w:type="gramEnd"/>
      <w:r w:rsidR="00F1486F">
        <w:t xml:space="preserve"> of number of each class (</w:t>
      </w:r>
      <w:proofErr w:type="gramStart"/>
      <w:r w:rsidR="00F1486F">
        <w:t>heavy,high</w:t>
      </w:r>
      <w:proofErr w:type="gramEnd"/>
      <w:r w:rsidR="00F1486F">
        <w:t>,</w:t>
      </w:r>
      <w:proofErr w:type="gramStart"/>
      <w:r w:rsidR="00F1486F">
        <w:t>normal,low)[</w:t>
      </w:r>
      <w:proofErr w:type="gramEnd"/>
      <w:r w:rsidR="00E75C58">
        <w:t>2]</w:t>
      </w:r>
    </w:p>
    <w:p w14:paraId="0584A569" w14:textId="3FB03A03" w:rsidR="00AA559B" w:rsidRPr="00874678" w:rsidRDefault="00AA559B" w:rsidP="00874678">
      <w:pPr>
        <w:rPr>
          <w:b/>
          <w:bCs/>
          <w:sz w:val="32"/>
          <w:szCs w:val="32"/>
        </w:rPr>
      </w:pPr>
    </w:p>
    <w:p w14:paraId="4CCA7287" w14:textId="77777777" w:rsidR="00AA559B" w:rsidRDefault="00AA559B">
      <w:pPr>
        <w:spacing w:after="294" w:line="259" w:lineRule="auto"/>
        <w:ind w:left="0" w:firstLine="0"/>
        <w:jc w:val="left"/>
      </w:pPr>
    </w:p>
    <w:p w14:paraId="2F6DA895" w14:textId="77777777" w:rsidR="00AA559B" w:rsidRDefault="00AA559B">
      <w:pPr>
        <w:spacing w:after="294" w:line="259" w:lineRule="auto"/>
        <w:ind w:left="0" w:firstLine="0"/>
        <w:jc w:val="left"/>
      </w:pPr>
    </w:p>
    <w:p w14:paraId="6C8986D8" w14:textId="77777777" w:rsidR="006D033B" w:rsidRDefault="006D033B">
      <w:pPr>
        <w:spacing w:after="294" w:line="259" w:lineRule="auto"/>
        <w:ind w:left="0" w:firstLine="0"/>
        <w:jc w:val="left"/>
      </w:pPr>
    </w:p>
    <w:p w14:paraId="6EC62817" w14:textId="77777777" w:rsidR="006D033B" w:rsidRDefault="006D033B">
      <w:pPr>
        <w:spacing w:after="294" w:line="259" w:lineRule="auto"/>
        <w:ind w:left="0" w:firstLine="0"/>
        <w:jc w:val="left"/>
      </w:pPr>
    </w:p>
    <w:p w14:paraId="7CEE9FA9" w14:textId="77777777" w:rsidR="006D033B" w:rsidRDefault="006D033B">
      <w:pPr>
        <w:spacing w:after="294" w:line="259" w:lineRule="auto"/>
        <w:ind w:left="0" w:firstLine="0"/>
        <w:jc w:val="left"/>
      </w:pPr>
    </w:p>
    <w:p w14:paraId="0ACF6C8A" w14:textId="77777777" w:rsidR="006D033B" w:rsidRDefault="006D033B">
      <w:pPr>
        <w:spacing w:after="294" w:line="259" w:lineRule="auto"/>
        <w:ind w:left="0" w:firstLine="0"/>
        <w:jc w:val="left"/>
      </w:pPr>
    </w:p>
    <w:p w14:paraId="1DCC60A6" w14:textId="77777777" w:rsidR="006D033B" w:rsidRDefault="006D033B">
      <w:pPr>
        <w:spacing w:after="294" w:line="259" w:lineRule="auto"/>
        <w:ind w:left="0" w:firstLine="0"/>
        <w:jc w:val="left"/>
      </w:pPr>
    </w:p>
    <w:p w14:paraId="3966CCE9" w14:textId="7FD13858" w:rsidR="000B518F" w:rsidRDefault="000B518F">
      <w:pPr>
        <w:spacing w:after="0" w:line="259" w:lineRule="auto"/>
        <w:ind w:left="0" w:firstLine="0"/>
        <w:jc w:val="left"/>
      </w:pPr>
    </w:p>
    <w:p w14:paraId="37CFE25C" w14:textId="18F8972F" w:rsidR="000B518F" w:rsidRDefault="003C51FB">
      <w:pPr>
        <w:pStyle w:val="2"/>
        <w:spacing w:after="657" w:line="265" w:lineRule="auto"/>
        <w:ind w:left="-5"/>
        <w:rPr>
          <w:rtl/>
        </w:rPr>
      </w:pPr>
      <w:r>
        <w:lastRenderedPageBreak/>
        <w:t xml:space="preserve">Chapter 3 Related Work </w:t>
      </w:r>
    </w:p>
    <w:p w14:paraId="2C9E5737" w14:textId="2351EC6A" w:rsidR="00EF2CF4" w:rsidRDefault="00EF2CF4" w:rsidP="00EF2CF4">
      <w:pPr>
        <w:pStyle w:val="3"/>
        <w:ind w:left="0" w:firstLine="0"/>
      </w:pPr>
      <w:r>
        <w:t>3.1 Introduction:</w:t>
      </w:r>
    </w:p>
    <w:p w14:paraId="48F61A01" w14:textId="134B2637" w:rsidR="00EF2CF4" w:rsidRDefault="00EF2CF4" w:rsidP="00EF2CF4">
      <w:r>
        <w:t>Traffic congestion classification has become a key focus area in the development of Intelligent Transportation Systems (ITS). Traditional traffic monitoring relied heavily on manual observations and expensive infrastructure, which limited scalability. In recent years, machine learning approaches using sensor-based data have been widely applied for congestion classification and anomaly detection. This section provides a synthesis of data-only studies, focusing on methodologies, findings, and limitations, while identifying gaps relevant to this thesis</w:t>
      </w:r>
    </w:p>
    <w:p w14:paraId="12D4317F" w14:textId="77777777" w:rsidR="00EF2CF4" w:rsidRDefault="00EF2CF4" w:rsidP="00EF2CF4"/>
    <w:p w14:paraId="73047F59" w14:textId="77777777" w:rsidR="00EF2CF4" w:rsidRPr="00EF2CF4" w:rsidRDefault="00EF2CF4" w:rsidP="00EF2CF4">
      <w:pPr>
        <w:pStyle w:val="2"/>
        <w:rPr>
          <w:sz w:val="24"/>
          <w:szCs w:val="14"/>
        </w:rPr>
      </w:pPr>
      <w:r w:rsidRPr="00EF2CF4">
        <w:rPr>
          <w:sz w:val="24"/>
          <w:szCs w:val="14"/>
        </w:rPr>
        <w:t>Study Descriptions</w:t>
      </w:r>
    </w:p>
    <w:p w14:paraId="0E96798A" w14:textId="2FC3E50D" w:rsidR="00EF2CF4" w:rsidRDefault="00EF2CF4" w:rsidP="00EF2CF4">
      <w:r>
        <w:t>Traffic Flow State Classification via Smartphone Sensors (Tu et al., 2017)</w:t>
      </w:r>
      <w:r w:rsidR="006D033B">
        <w:t xml:space="preserve"> </w:t>
      </w:r>
      <w:r>
        <w:br/>
        <w:t>This study employed smartphone sensor data, including accelerometer, gyroscope, and GPS, to classify traffic flow states using a Deep Belief Network (DBN). The results demonstrated superior accuracy and computational efficiency compared to traditional approaches. However, the dataset was short-term and geographically limited, raising concerns about its generalizability.</w:t>
      </w:r>
    </w:p>
    <w:p w14:paraId="29F2CF31" w14:textId="08A0DA03" w:rsidR="00EF2CF4" w:rsidRDefault="006D033B" w:rsidP="00EF2CF4">
      <w:r>
        <w:t>_______________________________________________________</w:t>
      </w:r>
    </w:p>
    <w:p w14:paraId="3DC14E84" w14:textId="4A61B665" w:rsidR="00EF2CF4" w:rsidRDefault="00EF2CF4" w:rsidP="00EF2CF4">
      <w:r>
        <w:t>Traffic Congestion Anomaly Detection and Prediction (Mihaita et al., 2020)</w:t>
      </w:r>
      <w:r>
        <w:br/>
        <w:t>Mihaita and colleagues introduced a hybrid CNN–LSTM framework to process over 36 million sensor readings from Sydney’s motorway loops. The model incorporated anomaly adjustment techniques, which significantly improved the prediction of spatial and temporal congestion patterns. While the results outperformed traditional models, the study was limited to highways in a single city, reducing transferability.</w:t>
      </w:r>
    </w:p>
    <w:p w14:paraId="717E916B" w14:textId="6A55D2AC" w:rsidR="006D033B" w:rsidRDefault="006D033B" w:rsidP="00EF2CF4">
      <w:r>
        <w:t>________________________________________________________</w:t>
      </w:r>
    </w:p>
    <w:p w14:paraId="145B37B3" w14:textId="77777777" w:rsidR="00EF2CF4" w:rsidRDefault="00EF2CF4" w:rsidP="00EF2CF4"/>
    <w:p w14:paraId="369E153D" w14:textId="77777777" w:rsidR="00EF2CF4" w:rsidRDefault="00EF2CF4" w:rsidP="00EF2CF4"/>
    <w:p w14:paraId="75ABB3B5" w14:textId="77777777" w:rsidR="00EF2CF4" w:rsidRDefault="00EF2CF4" w:rsidP="00EF2CF4"/>
    <w:p w14:paraId="20022603" w14:textId="77777777" w:rsidR="00EF2CF4" w:rsidRDefault="00EF2CF4" w:rsidP="00EF2CF4"/>
    <w:p w14:paraId="7927D859" w14:textId="3DFF24C9" w:rsidR="00EF2CF4" w:rsidRDefault="00EF2CF4" w:rsidP="00EF2CF4">
      <w:r>
        <w:lastRenderedPageBreak/>
        <w:t>A Novel Approach for Congestion and Anomaly Detection (Ben Slimane &amp; Ben Ammar, 2024)</w:t>
      </w:r>
    </w:p>
    <w:p w14:paraId="3BEDFE50" w14:textId="4C9D069D" w:rsidR="00EF2CF4" w:rsidRDefault="00EF2CF4" w:rsidP="00EF2CF4">
      <w:pPr>
        <w:pBdr>
          <w:bottom w:val="single" w:sz="12" w:space="1" w:color="auto"/>
        </w:pBdr>
        <w:ind w:left="437" w:firstLine="0"/>
      </w:pPr>
      <w:r>
        <w:t>This research proposed a real-time deep learning framework that combined CNN and LSTM architectures for congestion and anomaly detection in urban road networks. The model demonstrated higher accuracy, precision, recall, and computational efficiency than existing benchmarks. Nevertheless, the lack of transparency regarding dataset procurement and coverage hindered the reproducibility of the results.</w:t>
      </w:r>
    </w:p>
    <w:p w14:paraId="4BBBC2DB" w14:textId="77777777" w:rsidR="006D033B" w:rsidRDefault="006D033B" w:rsidP="00EF2CF4">
      <w:pPr>
        <w:ind w:left="437" w:firstLine="0"/>
      </w:pPr>
    </w:p>
    <w:p w14:paraId="34420D2B" w14:textId="2DF6ED9D" w:rsidR="00EF2CF4" w:rsidRDefault="00EF2CF4" w:rsidP="00EF2CF4">
      <w:r>
        <w:t xml:space="preserve">Edge‑Impulse </w:t>
      </w:r>
      <w:proofErr w:type="spellStart"/>
      <w:r>
        <w:t>TinyML</w:t>
      </w:r>
      <w:proofErr w:type="spellEnd"/>
      <w:r>
        <w:t xml:space="preserve"> Adaptive Traffic Prediction (Tolani et al., 2025)</w:t>
      </w:r>
      <w:r w:rsidR="006D033B">
        <w:t xml:space="preserve"> </w:t>
      </w:r>
      <w:r>
        <w:br/>
        <w:t xml:space="preserve">This recent study applied proximity sensors near signalized junctions and deployed a </w:t>
      </w:r>
      <w:proofErr w:type="spellStart"/>
      <w:r>
        <w:t>TinyML</w:t>
      </w:r>
      <w:proofErr w:type="spellEnd"/>
      <w:r>
        <w:t xml:space="preserve"> model using the Edge‑Impulse platform to forecast traffic density and vehicle arrival times. The system dynamically adjusted signal timings in real-time, effectively reducing congestion compared to fixed-timing systems. While the results are promising, the study was limited to specific junctions, and scalability across wider urban road networks remains an open question.</w:t>
      </w:r>
    </w:p>
    <w:p w14:paraId="64FFF6BF" w14:textId="77777777" w:rsidR="00EF2CF4" w:rsidRDefault="00EF2CF4" w:rsidP="00EF2CF4"/>
    <w:p w14:paraId="4AA9EC35" w14:textId="77777777" w:rsidR="00EF2CF4" w:rsidRDefault="00EF2CF4" w:rsidP="00EF2CF4"/>
    <w:p w14:paraId="73D77987" w14:textId="77777777" w:rsidR="00EF2CF4" w:rsidRDefault="00EF2CF4" w:rsidP="00EF2CF4"/>
    <w:p w14:paraId="2C5E2CCD" w14:textId="77777777" w:rsidR="00EF2CF4" w:rsidRDefault="00EF2CF4" w:rsidP="00EF2CF4"/>
    <w:p w14:paraId="33E97895" w14:textId="77777777" w:rsidR="00EF2CF4" w:rsidRDefault="00EF2CF4" w:rsidP="00EF2CF4"/>
    <w:p w14:paraId="1EC3CA3E" w14:textId="77777777" w:rsidR="00EF2CF4" w:rsidRDefault="00EF2CF4" w:rsidP="00EF2CF4"/>
    <w:p w14:paraId="58326565" w14:textId="77777777" w:rsidR="00EF2CF4" w:rsidRDefault="00EF2CF4" w:rsidP="00EF2CF4"/>
    <w:p w14:paraId="2068A85D" w14:textId="77777777" w:rsidR="00EF2CF4" w:rsidRDefault="00EF2CF4" w:rsidP="00EF2CF4"/>
    <w:p w14:paraId="6A0FB500" w14:textId="77777777" w:rsidR="00EF2CF4" w:rsidRDefault="00EF2CF4" w:rsidP="00EF2CF4"/>
    <w:p w14:paraId="779FAA32" w14:textId="77777777" w:rsidR="00EF2CF4" w:rsidRDefault="00EF2CF4" w:rsidP="00EF2CF4"/>
    <w:p w14:paraId="43514144" w14:textId="77777777" w:rsidR="00EF2CF4" w:rsidRDefault="00EF2CF4" w:rsidP="00EF2CF4"/>
    <w:p w14:paraId="1F41A658" w14:textId="77777777" w:rsidR="00EF2CF4" w:rsidRDefault="00EF2CF4" w:rsidP="00EF2CF4"/>
    <w:p w14:paraId="3497533D" w14:textId="77777777" w:rsidR="00EF2CF4" w:rsidRDefault="00EF2CF4" w:rsidP="00EF2CF4"/>
    <w:p w14:paraId="2C6119C3" w14:textId="77777777" w:rsidR="00EF2CF4" w:rsidRDefault="00EF2CF4" w:rsidP="00EF2CF4"/>
    <w:p w14:paraId="24261613" w14:textId="77777777" w:rsidR="00EF2CF4" w:rsidRDefault="00EF2CF4" w:rsidP="00EF2CF4"/>
    <w:p w14:paraId="64298E46" w14:textId="77777777" w:rsidR="00EF2CF4" w:rsidRDefault="00EF2CF4" w:rsidP="00EF2CF4"/>
    <w:p w14:paraId="2943F630" w14:textId="77777777" w:rsidR="00EF2CF4" w:rsidRDefault="00EF2CF4" w:rsidP="00EF2CF4"/>
    <w:p w14:paraId="2F48525A" w14:textId="77777777" w:rsidR="00EF2CF4" w:rsidRDefault="00EF2CF4" w:rsidP="00EF2CF4"/>
    <w:p w14:paraId="048C020B" w14:textId="77777777" w:rsidR="00EF2CF4" w:rsidRDefault="00EF2CF4" w:rsidP="00EF2CF4"/>
    <w:tbl>
      <w:tblPr>
        <w:tblStyle w:val="GridTable5Dark-Accent31"/>
        <w:tblW w:w="9741" w:type="dxa"/>
        <w:tblLayout w:type="fixed"/>
        <w:tblLook w:val="04A0" w:firstRow="1" w:lastRow="0" w:firstColumn="1" w:lastColumn="0" w:noHBand="0" w:noVBand="1"/>
      </w:tblPr>
      <w:tblGrid>
        <w:gridCol w:w="1844"/>
        <w:gridCol w:w="1336"/>
        <w:gridCol w:w="790"/>
        <w:gridCol w:w="1237"/>
        <w:gridCol w:w="1438"/>
        <w:gridCol w:w="1555"/>
        <w:gridCol w:w="1541"/>
      </w:tblGrid>
      <w:tr w:rsidR="00390284" w:rsidRPr="00390284" w14:paraId="52FC9723" w14:textId="77777777" w:rsidTr="004564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3FDDF893" w14:textId="77777777" w:rsidR="00390284" w:rsidRPr="00390284" w:rsidRDefault="00390284" w:rsidP="00390284">
            <w:pPr>
              <w:spacing w:after="0" w:line="240" w:lineRule="auto"/>
              <w:ind w:left="0" w:firstLine="0"/>
              <w:jc w:val="left"/>
              <w:rPr>
                <w:rFonts w:ascii="Cambria" w:eastAsia="MS Mincho" w:hAnsi="Cambria" w:cs="Arial"/>
                <w:color w:val="auto"/>
                <w:sz w:val="22"/>
              </w:rPr>
            </w:pPr>
            <w:bookmarkStart w:id="4" w:name="_Hlk206430414"/>
            <w:r w:rsidRPr="00390284">
              <w:rPr>
                <w:rFonts w:ascii="Cambria" w:eastAsia="MS Mincho" w:hAnsi="Cambria" w:cs="Arial"/>
                <w:color w:val="auto"/>
                <w:sz w:val="22"/>
              </w:rPr>
              <w:t>Study</w:t>
            </w:r>
          </w:p>
        </w:tc>
        <w:tc>
          <w:tcPr>
            <w:tcW w:w="1336" w:type="dxa"/>
          </w:tcPr>
          <w:p w14:paraId="4195F558"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Authors</w:t>
            </w:r>
          </w:p>
        </w:tc>
        <w:tc>
          <w:tcPr>
            <w:tcW w:w="790" w:type="dxa"/>
          </w:tcPr>
          <w:p w14:paraId="30F217EC"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Year</w:t>
            </w:r>
          </w:p>
        </w:tc>
        <w:tc>
          <w:tcPr>
            <w:tcW w:w="1237" w:type="dxa"/>
          </w:tcPr>
          <w:p w14:paraId="528C823D"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Research Design</w:t>
            </w:r>
          </w:p>
        </w:tc>
        <w:tc>
          <w:tcPr>
            <w:tcW w:w="1438" w:type="dxa"/>
          </w:tcPr>
          <w:p w14:paraId="736D3F44"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Key Findings / Results</w:t>
            </w:r>
          </w:p>
        </w:tc>
        <w:tc>
          <w:tcPr>
            <w:tcW w:w="1555" w:type="dxa"/>
          </w:tcPr>
          <w:p w14:paraId="4120FD21"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Methodology</w:t>
            </w:r>
          </w:p>
        </w:tc>
        <w:tc>
          <w:tcPr>
            <w:tcW w:w="1541" w:type="dxa"/>
          </w:tcPr>
          <w:p w14:paraId="299BA458" w14:textId="77777777" w:rsidR="00390284" w:rsidRPr="00390284" w:rsidRDefault="00390284" w:rsidP="00390284">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Limitations</w:t>
            </w:r>
          </w:p>
        </w:tc>
      </w:tr>
      <w:tr w:rsidR="00390284" w:rsidRPr="00390284" w14:paraId="43A8EF2C" w14:textId="77777777" w:rsidTr="004564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3F3F0B62" w14:textId="77777777" w:rsidR="00390284" w:rsidRPr="00390284" w:rsidRDefault="00390284" w:rsidP="00390284">
            <w:pPr>
              <w:spacing w:after="0" w:line="240" w:lineRule="auto"/>
              <w:ind w:left="0" w:firstLine="0"/>
              <w:jc w:val="left"/>
              <w:rPr>
                <w:rFonts w:ascii="Cambria" w:eastAsia="MS Mincho" w:hAnsi="Cambria" w:cs="Arial"/>
                <w:color w:val="auto"/>
                <w:sz w:val="22"/>
              </w:rPr>
            </w:pPr>
            <w:r w:rsidRPr="00390284">
              <w:rPr>
                <w:rFonts w:ascii="Cambria" w:eastAsia="MS Mincho" w:hAnsi="Cambria" w:cs="Arial"/>
                <w:color w:val="auto"/>
                <w:sz w:val="22"/>
              </w:rPr>
              <w:t>Traffic Flow State Classification via Smartphone Sensors</w:t>
            </w:r>
          </w:p>
        </w:tc>
        <w:tc>
          <w:tcPr>
            <w:tcW w:w="1336" w:type="dxa"/>
          </w:tcPr>
          <w:p w14:paraId="70A47721"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Tu et al.</w:t>
            </w:r>
          </w:p>
        </w:tc>
        <w:tc>
          <w:tcPr>
            <w:tcW w:w="790" w:type="dxa"/>
          </w:tcPr>
          <w:p w14:paraId="707B2698"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2017</w:t>
            </w:r>
          </w:p>
        </w:tc>
        <w:tc>
          <w:tcPr>
            <w:tcW w:w="1237" w:type="dxa"/>
          </w:tcPr>
          <w:p w14:paraId="3F848DEE"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Experimental study using DBN</w:t>
            </w:r>
          </w:p>
        </w:tc>
        <w:tc>
          <w:tcPr>
            <w:tcW w:w="1438" w:type="dxa"/>
          </w:tcPr>
          <w:p w14:paraId="5B45AEEA"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Outperformed traditional classification methods in accuracy and efficiency</w:t>
            </w:r>
          </w:p>
        </w:tc>
        <w:tc>
          <w:tcPr>
            <w:tcW w:w="1555" w:type="dxa"/>
          </w:tcPr>
          <w:p w14:paraId="1B541D7A"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Deep Belief Network on smartphone sensor data (accelerometer, gyroscope, GPS; 747,856 samples / 5 days)</w:t>
            </w:r>
          </w:p>
        </w:tc>
        <w:tc>
          <w:tcPr>
            <w:tcW w:w="1541" w:type="dxa"/>
          </w:tcPr>
          <w:p w14:paraId="04FB9C54"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Short-term dataset; limited generalizability</w:t>
            </w:r>
          </w:p>
        </w:tc>
      </w:tr>
      <w:tr w:rsidR="00390284" w:rsidRPr="00390284" w14:paraId="2FC4F116" w14:textId="77777777" w:rsidTr="00456454">
        <w:tc>
          <w:tcPr>
            <w:cnfStyle w:val="001000000000" w:firstRow="0" w:lastRow="0" w:firstColumn="1" w:lastColumn="0" w:oddVBand="0" w:evenVBand="0" w:oddHBand="0" w:evenHBand="0" w:firstRowFirstColumn="0" w:firstRowLastColumn="0" w:lastRowFirstColumn="0" w:lastRowLastColumn="0"/>
            <w:tcW w:w="1844" w:type="dxa"/>
          </w:tcPr>
          <w:p w14:paraId="42EC4EB7" w14:textId="77777777" w:rsidR="00390284" w:rsidRPr="00390284" w:rsidRDefault="00390284" w:rsidP="00390284">
            <w:pPr>
              <w:spacing w:after="0" w:line="240" w:lineRule="auto"/>
              <w:ind w:left="0" w:firstLine="0"/>
              <w:jc w:val="left"/>
              <w:rPr>
                <w:rFonts w:ascii="Cambria" w:eastAsia="MS Mincho" w:hAnsi="Cambria" w:cs="Arial"/>
                <w:color w:val="auto"/>
                <w:sz w:val="22"/>
              </w:rPr>
            </w:pPr>
            <w:r w:rsidRPr="00390284">
              <w:rPr>
                <w:rFonts w:ascii="Cambria" w:eastAsia="MS Mincho" w:hAnsi="Cambria" w:cs="Arial"/>
                <w:color w:val="auto"/>
                <w:sz w:val="22"/>
              </w:rPr>
              <w:t>Traffic Congestion Anomaly Detection and Prediction</w:t>
            </w:r>
          </w:p>
        </w:tc>
        <w:tc>
          <w:tcPr>
            <w:tcW w:w="1336" w:type="dxa"/>
          </w:tcPr>
          <w:p w14:paraId="7E949340"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Mihaita et al.</w:t>
            </w:r>
          </w:p>
        </w:tc>
        <w:tc>
          <w:tcPr>
            <w:tcW w:w="790" w:type="dxa"/>
          </w:tcPr>
          <w:p w14:paraId="24E1F71C"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2020</w:t>
            </w:r>
          </w:p>
        </w:tc>
        <w:tc>
          <w:tcPr>
            <w:tcW w:w="1237" w:type="dxa"/>
          </w:tcPr>
          <w:p w14:paraId="0BD1C691"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Hybrid CNN–LSTM framework</w:t>
            </w:r>
          </w:p>
        </w:tc>
        <w:tc>
          <w:tcPr>
            <w:tcW w:w="1438" w:type="dxa"/>
          </w:tcPr>
          <w:p w14:paraId="09BB508B"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Consistently outperformed traditional models; anomaly adjustment improved predictions</w:t>
            </w:r>
          </w:p>
        </w:tc>
        <w:tc>
          <w:tcPr>
            <w:tcW w:w="1555" w:type="dxa"/>
          </w:tcPr>
          <w:p w14:paraId="720D89E2"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Hybrid CNN–LSTM applied to 36.34 million motorway loop readings from Sydney</w:t>
            </w:r>
          </w:p>
        </w:tc>
        <w:tc>
          <w:tcPr>
            <w:tcW w:w="1541" w:type="dxa"/>
          </w:tcPr>
          <w:p w14:paraId="0C6F9572"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Single-city dataset; focused on highways only</w:t>
            </w:r>
          </w:p>
        </w:tc>
      </w:tr>
      <w:tr w:rsidR="00390284" w:rsidRPr="00390284" w14:paraId="2D546968" w14:textId="77777777" w:rsidTr="004564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31619516" w14:textId="77777777" w:rsidR="00390284" w:rsidRPr="00390284" w:rsidRDefault="00390284" w:rsidP="00390284">
            <w:pPr>
              <w:spacing w:after="0" w:line="240" w:lineRule="auto"/>
              <w:ind w:left="0" w:firstLine="0"/>
              <w:jc w:val="left"/>
              <w:rPr>
                <w:rFonts w:ascii="Cambria" w:eastAsia="MS Mincho" w:hAnsi="Cambria" w:cs="Arial"/>
                <w:color w:val="auto"/>
                <w:sz w:val="22"/>
              </w:rPr>
            </w:pPr>
            <w:r w:rsidRPr="00390284">
              <w:rPr>
                <w:rFonts w:ascii="Cambria" w:eastAsia="MS Mincho" w:hAnsi="Cambria" w:cs="Arial"/>
                <w:color w:val="auto"/>
                <w:sz w:val="22"/>
              </w:rPr>
              <w:t>A Novel Approach for Congestion and Anomaly Detection</w:t>
            </w:r>
          </w:p>
        </w:tc>
        <w:tc>
          <w:tcPr>
            <w:tcW w:w="1336" w:type="dxa"/>
          </w:tcPr>
          <w:p w14:paraId="07A13A66"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Ben Slimane &amp; Ben Ammar</w:t>
            </w:r>
          </w:p>
        </w:tc>
        <w:tc>
          <w:tcPr>
            <w:tcW w:w="790" w:type="dxa"/>
          </w:tcPr>
          <w:p w14:paraId="4F4A0085"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2024</w:t>
            </w:r>
          </w:p>
        </w:tc>
        <w:tc>
          <w:tcPr>
            <w:tcW w:w="1237" w:type="dxa"/>
          </w:tcPr>
          <w:p w14:paraId="6502C143"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Hybrid deep learning framework</w:t>
            </w:r>
          </w:p>
        </w:tc>
        <w:tc>
          <w:tcPr>
            <w:tcW w:w="1438" w:type="dxa"/>
          </w:tcPr>
          <w:p w14:paraId="35BD041A"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Higher accuracy, precision, recall, and efficiency than benchmarks</w:t>
            </w:r>
          </w:p>
        </w:tc>
        <w:tc>
          <w:tcPr>
            <w:tcW w:w="1555" w:type="dxa"/>
          </w:tcPr>
          <w:p w14:paraId="2F532E57"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CNN–LSTM with real-time feature extraction and urban dataset</w:t>
            </w:r>
          </w:p>
        </w:tc>
        <w:tc>
          <w:tcPr>
            <w:tcW w:w="1541" w:type="dxa"/>
          </w:tcPr>
          <w:p w14:paraId="252591BB" w14:textId="77777777" w:rsidR="00390284" w:rsidRPr="00390284" w:rsidRDefault="00390284" w:rsidP="00390284">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Limited dataset transparency; reproducibility concerns</w:t>
            </w:r>
          </w:p>
        </w:tc>
      </w:tr>
      <w:tr w:rsidR="00390284" w:rsidRPr="00390284" w14:paraId="1CE85F8A" w14:textId="77777777" w:rsidTr="00456454">
        <w:tc>
          <w:tcPr>
            <w:cnfStyle w:val="001000000000" w:firstRow="0" w:lastRow="0" w:firstColumn="1" w:lastColumn="0" w:oddVBand="0" w:evenVBand="0" w:oddHBand="0" w:evenHBand="0" w:firstRowFirstColumn="0" w:firstRowLastColumn="0" w:lastRowFirstColumn="0" w:lastRowLastColumn="0"/>
            <w:tcW w:w="1844" w:type="dxa"/>
          </w:tcPr>
          <w:p w14:paraId="1A5C96A5" w14:textId="77777777" w:rsidR="00390284" w:rsidRPr="00390284" w:rsidRDefault="00390284" w:rsidP="00390284">
            <w:pPr>
              <w:spacing w:after="0" w:line="240" w:lineRule="auto"/>
              <w:ind w:left="0" w:firstLine="0"/>
              <w:jc w:val="left"/>
              <w:rPr>
                <w:rFonts w:ascii="Cambria" w:eastAsia="MS Mincho" w:hAnsi="Cambria" w:cs="Arial"/>
                <w:color w:val="auto"/>
                <w:sz w:val="22"/>
              </w:rPr>
            </w:pPr>
            <w:r w:rsidRPr="00390284">
              <w:rPr>
                <w:rFonts w:ascii="Cambria" w:eastAsia="MS Mincho" w:hAnsi="Cambria" w:cs="Arial"/>
                <w:color w:val="auto"/>
                <w:sz w:val="22"/>
              </w:rPr>
              <w:t xml:space="preserve">Edge‑Impulse </w:t>
            </w:r>
            <w:proofErr w:type="spellStart"/>
            <w:r w:rsidRPr="00390284">
              <w:rPr>
                <w:rFonts w:ascii="Cambria" w:eastAsia="MS Mincho" w:hAnsi="Cambria" w:cs="Arial"/>
                <w:color w:val="auto"/>
                <w:sz w:val="22"/>
              </w:rPr>
              <w:t>TinyML</w:t>
            </w:r>
            <w:proofErr w:type="spellEnd"/>
            <w:r w:rsidRPr="00390284">
              <w:rPr>
                <w:rFonts w:ascii="Cambria" w:eastAsia="MS Mincho" w:hAnsi="Cambria" w:cs="Arial"/>
                <w:color w:val="auto"/>
                <w:sz w:val="22"/>
              </w:rPr>
              <w:t xml:space="preserve"> Adaptive Traffic Prediction</w:t>
            </w:r>
          </w:p>
        </w:tc>
        <w:tc>
          <w:tcPr>
            <w:tcW w:w="1336" w:type="dxa"/>
          </w:tcPr>
          <w:p w14:paraId="6D0C05F0"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Tolani et al.</w:t>
            </w:r>
          </w:p>
        </w:tc>
        <w:tc>
          <w:tcPr>
            <w:tcW w:w="790" w:type="dxa"/>
          </w:tcPr>
          <w:p w14:paraId="014CCBC4"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2025</w:t>
            </w:r>
          </w:p>
        </w:tc>
        <w:tc>
          <w:tcPr>
            <w:tcW w:w="1237" w:type="dxa"/>
          </w:tcPr>
          <w:p w14:paraId="7A31D02D"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Applied Edge ML with proximity sensors to predict traffic density and vehicle arrival times.</w:t>
            </w:r>
          </w:p>
        </w:tc>
        <w:tc>
          <w:tcPr>
            <w:tcW w:w="1438" w:type="dxa"/>
          </w:tcPr>
          <w:p w14:paraId="640C5478"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Reduced congestion by dynamically adjusting signal timings in real-time.</w:t>
            </w:r>
          </w:p>
        </w:tc>
        <w:tc>
          <w:tcPr>
            <w:tcW w:w="1555" w:type="dxa"/>
          </w:tcPr>
          <w:p w14:paraId="48116A37"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Proximity sensors + Edge‑Impulse ML model for adaptive traffic signal control.</w:t>
            </w:r>
          </w:p>
        </w:tc>
        <w:tc>
          <w:tcPr>
            <w:tcW w:w="1541" w:type="dxa"/>
          </w:tcPr>
          <w:p w14:paraId="5F24AC07" w14:textId="77777777" w:rsidR="00390284" w:rsidRPr="00390284" w:rsidRDefault="00390284" w:rsidP="00390284">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Cambria" w:eastAsia="MS Mincho" w:hAnsi="Cambria" w:cs="Arial"/>
                <w:color w:val="auto"/>
                <w:sz w:val="22"/>
              </w:rPr>
            </w:pPr>
            <w:r w:rsidRPr="00390284">
              <w:rPr>
                <w:rFonts w:ascii="Cambria" w:eastAsia="MS Mincho" w:hAnsi="Cambria" w:cs="Arial"/>
                <w:color w:val="auto"/>
                <w:sz w:val="22"/>
              </w:rPr>
              <w:t>Limited to specific junctions; scalability across larger road networks not yet demonstrated.</w:t>
            </w:r>
          </w:p>
        </w:tc>
      </w:tr>
      <w:bookmarkEnd w:id="4"/>
    </w:tbl>
    <w:p w14:paraId="260DE6C6" w14:textId="77777777" w:rsidR="00EF2CF4" w:rsidRDefault="00EF2CF4" w:rsidP="00EF2CF4"/>
    <w:p w14:paraId="28482947" w14:textId="77777777" w:rsidR="00390284" w:rsidRDefault="00390284" w:rsidP="00EF2CF4"/>
    <w:p w14:paraId="6962DDFA" w14:textId="77777777" w:rsidR="00390284" w:rsidRDefault="00390284" w:rsidP="00EF2CF4"/>
    <w:p w14:paraId="13943461" w14:textId="77777777" w:rsidR="00390284" w:rsidRDefault="00390284" w:rsidP="00EF2CF4"/>
    <w:p w14:paraId="16370CD3" w14:textId="77777777" w:rsidR="00390284" w:rsidRDefault="00390284" w:rsidP="00EF2CF4"/>
    <w:p w14:paraId="1AD5D259" w14:textId="77777777" w:rsidR="00390284" w:rsidRDefault="00390284" w:rsidP="00EF2CF4"/>
    <w:p w14:paraId="1D567350" w14:textId="77777777" w:rsidR="00390284" w:rsidRDefault="00390284" w:rsidP="00390284">
      <w:pPr>
        <w:ind w:left="0" w:firstLine="0"/>
      </w:pPr>
    </w:p>
    <w:p w14:paraId="3DF4DE28" w14:textId="77777777" w:rsidR="00EF2CF4" w:rsidRPr="00EF2CF4" w:rsidRDefault="00EF2CF4" w:rsidP="00EF2CF4"/>
    <w:p w14:paraId="3F1B1A18" w14:textId="00339988" w:rsidR="00EF2CF4" w:rsidRDefault="00EF2CF4" w:rsidP="00EF2CF4">
      <w:pPr>
        <w:pStyle w:val="3"/>
        <w:ind w:left="0" w:firstLine="0"/>
      </w:pPr>
      <w:r>
        <w:t>3.2</w:t>
      </w:r>
      <w:r w:rsidRPr="00EF2CF4">
        <w:t xml:space="preserve"> </w:t>
      </w:r>
      <w:r>
        <w:t>History:</w:t>
      </w:r>
    </w:p>
    <w:p w14:paraId="31B7B338" w14:textId="77777777" w:rsidR="00390284" w:rsidRDefault="00390284" w:rsidP="00390284">
      <w:r>
        <w:t>Early traffic studies primarily focused on statistical modeling and regression-based approaches to understand flow patterns. However, these methods struggled with capturing the dynamic and nonlinear nature of urban traffic. With the advent of machine learning and the availability of large-scale sensor datasets, researchers began applying advanced models such as CNNs, LSTMs, and hybrid architectures. These methods improved accuracy in predicting congestion levels, anomaly detection, and real-time decision-making. The following table summarizes key studies in this domain.</w:t>
      </w:r>
    </w:p>
    <w:p w14:paraId="4B816C0D" w14:textId="77777777" w:rsidR="00EF2CF4" w:rsidRPr="00EF2CF4" w:rsidRDefault="00EF2CF4" w:rsidP="00EF2CF4"/>
    <w:p w14:paraId="28167579" w14:textId="77777777" w:rsidR="001924FC" w:rsidRDefault="001924FC" w:rsidP="001924FC"/>
    <w:p w14:paraId="66AEBB6B" w14:textId="77777777" w:rsidR="001924FC" w:rsidRDefault="001924FC" w:rsidP="001924FC"/>
    <w:p w14:paraId="6637E4CC" w14:textId="77777777" w:rsidR="001924FC" w:rsidRDefault="001924FC" w:rsidP="001924FC"/>
    <w:p w14:paraId="1100118F" w14:textId="77777777" w:rsidR="001924FC" w:rsidRDefault="001924FC" w:rsidP="001924FC"/>
    <w:p w14:paraId="1DA44A85" w14:textId="77777777" w:rsidR="001924FC" w:rsidRDefault="001924FC" w:rsidP="001924FC"/>
    <w:p w14:paraId="16EA5922" w14:textId="77777777" w:rsidR="001924FC" w:rsidRDefault="001924FC" w:rsidP="001924FC"/>
    <w:p w14:paraId="7F548158" w14:textId="77777777" w:rsidR="001924FC" w:rsidRDefault="001924FC" w:rsidP="001924FC"/>
    <w:p w14:paraId="73D13158" w14:textId="77777777" w:rsidR="001924FC" w:rsidRDefault="001924FC" w:rsidP="001924FC"/>
    <w:p w14:paraId="4545FCC4" w14:textId="77777777" w:rsidR="001924FC" w:rsidRDefault="001924FC" w:rsidP="001924FC"/>
    <w:p w14:paraId="4EAF41A1" w14:textId="77777777" w:rsidR="001924FC" w:rsidRDefault="001924FC" w:rsidP="001924FC"/>
    <w:p w14:paraId="1CA035AF" w14:textId="77777777" w:rsidR="001924FC" w:rsidRDefault="001924FC" w:rsidP="001924FC"/>
    <w:p w14:paraId="0D4E0340" w14:textId="77777777" w:rsidR="001924FC" w:rsidRDefault="001924FC" w:rsidP="001924FC"/>
    <w:p w14:paraId="07535E27" w14:textId="77777777" w:rsidR="001924FC" w:rsidRDefault="001924FC" w:rsidP="001924FC"/>
    <w:p w14:paraId="2186EB4B" w14:textId="77777777" w:rsidR="001924FC" w:rsidRDefault="001924FC" w:rsidP="001924FC"/>
    <w:p w14:paraId="4937E0B5" w14:textId="77777777" w:rsidR="001924FC" w:rsidRDefault="001924FC" w:rsidP="001924FC"/>
    <w:p w14:paraId="45E3821F" w14:textId="77777777" w:rsidR="001924FC" w:rsidRDefault="001924FC" w:rsidP="001924FC"/>
    <w:p w14:paraId="5F1D1DE4" w14:textId="77777777" w:rsidR="001924FC" w:rsidRDefault="001924FC" w:rsidP="001924FC"/>
    <w:p w14:paraId="46149F6A" w14:textId="77777777" w:rsidR="001924FC" w:rsidRDefault="001924FC" w:rsidP="001924FC"/>
    <w:p w14:paraId="165FE987" w14:textId="77777777" w:rsidR="001924FC" w:rsidRDefault="001924FC" w:rsidP="001924FC"/>
    <w:p w14:paraId="12B2507D" w14:textId="77777777" w:rsidR="001924FC" w:rsidRDefault="001924FC" w:rsidP="001924FC"/>
    <w:p w14:paraId="24B3887B" w14:textId="77777777" w:rsidR="001924FC" w:rsidRDefault="001924FC" w:rsidP="001924FC"/>
    <w:p w14:paraId="6C97ACDA" w14:textId="77777777" w:rsidR="001924FC" w:rsidRDefault="001924FC" w:rsidP="001924FC"/>
    <w:p w14:paraId="3F62EC80" w14:textId="77777777" w:rsidR="001924FC" w:rsidRPr="001924FC" w:rsidRDefault="001924FC" w:rsidP="001924FC"/>
    <w:p w14:paraId="7E3BDD1F" w14:textId="0362EA55" w:rsidR="000B518F" w:rsidRDefault="00AA559B">
      <w:pPr>
        <w:pStyle w:val="2"/>
        <w:spacing w:after="657" w:line="265" w:lineRule="auto"/>
        <w:ind w:left="-5"/>
      </w:pPr>
      <w:r>
        <w:t>Chapter 4</w:t>
      </w:r>
      <w:r w:rsidR="003C51FB">
        <w:t xml:space="preserve"> Proposed Approach </w:t>
      </w:r>
    </w:p>
    <w:p w14:paraId="19F75C61" w14:textId="77777777" w:rsidR="0089302C" w:rsidRPr="004A646A" w:rsidRDefault="0089302C" w:rsidP="0089302C">
      <w:pPr>
        <w:pStyle w:val="3"/>
        <w:ind w:left="0" w:firstLine="0"/>
      </w:pPr>
      <w:r w:rsidRPr="004A646A">
        <w:t>4.1 Introduction:</w:t>
      </w:r>
    </w:p>
    <w:p w14:paraId="419FBEBE" w14:textId="77777777" w:rsidR="0089302C" w:rsidRPr="004A646A" w:rsidRDefault="0089302C" w:rsidP="0089302C">
      <w:pPr>
        <w:spacing w:after="532" w:line="259" w:lineRule="auto"/>
        <w:ind w:left="0" w:firstLine="0"/>
        <w:jc w:val="left"/>
      </w:pPr>
      <w:r w:rsidRPr="004A646A">
        <w:t xml:space="preserve">The approach uses the Kaggle Traffic Prediction Dataset, applying two models classification: Random Forest (ensemble </w:t>
      </w:r>
      <w:proofErr w:type="spellStart"/>
      <w:r w:rsidRPr="004A646A">
        <w:t>learing</w:t>
      </w:r>
      <w:proofErr w:type="spellEnd"/>
      <w:r w:rsidRPr="004A646A">
        <w:t>) and Logistic Regression with L2 Regularization.</w:t>
      </w:r>
    </w:p>
    <w:p w14:paraId="28656022" w14:textId="77777777" w:rsidR="0089302C" w:rsidRPr="004A646A" w:rsidRDefault="0089302C" w:rsidP="0089302C">
      <w:pPr>
        <w:pStyle w:val="3"/>
        <w:ind w:left="0" w:firstLine="0"/>
      </w:pPr>
      <w:r w:rsidRPr="004A646A">
        <w:t>Pipeline steps:</w:t>
      </w:r>
    </w:p>
    <w:p w14:paraId="5425BB69" w14:textId="77777777" w:rsidR="0089302C" w:rsidRPr="004A646A" w:rsidRDefault="0089302C" w:rsidP="0089302C">
      <w:pPr>
        <w:spacing w:after="532" w:line="259" w:lineRule="auto"/>
        <w:ind w:left="0" w:firstLine="0"/>
        <w:jc w:val="left"/>
      </w:pPr>
      <w:r w:rsidRPr="004A646A">
        <w:rPr>
          <w:rStyle w:val="4Char"/>
          <w:i w:val="0"/>
        </w:rPr>
        <w:t>1-import libraries</w:t>
      </w:r>
      <w:r w:rsidRPr="004A646A">
        <w:t xml:space="preserve"> (</w:t>
      </w:r>
      <w:proofErr w:type="spellStart"/>
      <w:r w:rsidRPr="004A646A">
        <w:t>numpy</w:t>
      </w:r>
      <w:proofErr w:type="spellEnd"/>
      <w:r w:rsidRPr="004A646A">
        <w:t>: mathematical library, pandas: read file of csv data and preprocess, matplotlib: visualization dataset and seaborn correlations of columns)</w:t>
      </w:r>
    </w:p>
    <w:p w14:paraId="46939ACA" w14:textId="77777777" w:rsidR="0089302C" w:rsidRPr="004A646A" w:rsidRDefault="0089302C" w:rsidP="0089302C">
      <w:pPr>
        <w:spacing w:after="532" w:line="259" w:lineRule="auto"/>
        <w:ind w:left="0" w:firstLine="0"/>
        <w:jc w:val="left"/>
      </w:pPr>
      <w:r w:rsidRPr="004A646A">
        <w:rPr>
          <w:rStyle w:val="4Char"/>
          <w:i w:val="0"/>
        </w:rPr>
        <w:t>2-read dataset</w:t>
      </w:r>
      <w:r w:rsidRPr="004A646A">
        <w:t xml:space="preserve">: use function of </w:t>
      </w:r>
      <w:proofErr w:type="spellStart"/>
      <w:r w:rsidRPr="004A646A">
        <w:t>read_</w:t>
      </w:r>
      <w:proofErr w:type="gramStart"/>
      <w:r w:rsidRPr="004A646A">
        <w:t>csv</w:t>
      </w:r>
      <w:proofErr w:type="spellEnd"/>
      <w:r w:rsidRPr="004A646A">
        <w:t>(</w:t>
      </w:r>
      <w:proofErr w:type="gramEnd"/>
      <w:r w:rsidRPr="004A646A">
        <w:t xml:space="preserve">) in library of pandas </w:t>
      </w:r>
    </w:p>
    <w:p w14:paraId="27A60396" w14:textId="77777777" w:rsidR="0089302C" w:rsidRDefault="0089302C" w:rsidP="0089302C">
      <w:pPr>
        <w:spacing w:after="532" w:line="259" w:lineRule="auto"/>
        <w:ind w:left="0" w:firstLine="0"/>
        <w:jc w:val="left"/>
      </w:pPr>
      <w:r w:rsidRPr="004A646A">
        <w:rPr>
          <w:rStyle w:val="3Char"/>
        </w:rPr>
        <w:t>3-discovery of dataset</w:t>
      </w:r>
      <w:r w:rsidRPr="004A646A">
        <w:t xml:space="preserve"> (use shape method to display number of rows and columns, access function unique() to date columns to make all dates unique, use info() function to inform datatypes of features, use </w:t>
      </w:r>
      <w:proofErr w:type="spellStart"/>
      <w:r w:rsidRPr="004A646A">
        <w:t>value_counts</w:t>
      </w:r>
      <w:proofErr w:type="spellEnd"/>
      <w:r w:rsidRPr="004A646A">
        <w:t xml:space="preserve">()to count value in column of day week, use function describe() to describe dataset statistically, use </w:t>
      </w:r>
      <w:proofErr w:type="spellStart"/>
      <w:r w:rsidRPr="004A646A">
        <w:t>isnull</w:t>
      </w:r>
      <w:proofErr w:type="spellEnd"/>
      <w:r w:rsidRPr="004A646A">
        <w:t>() function with sum() to check null values we found no null values in dataset and use finally duplicated() to check duplicate values.</w:t>
      </w:r>
    </w:p>
    <w:p w14:paraId="260F1563" w14:textId="77777777" w:rsidR="009F0535" w:rsidRDefault="009F0535" w:rsidP="0089302C">
      <w:pPr>
        <w:spacing w:after="532" w:line="259" w:lineRule="auto"/>
        <w:ind w:left="0" w:firstLine="0"/>
        <w:jc w:val="left"/>
      </w:pPr>
    </w:p>
    <w:p w14:paraId="3A627C00" w14:textId="77777777" w:rsidR="009F0535" w:rsidRDefault="009F0535" w:rsidP="0089302C">
      <w:pPr>
        <w:spacing w:after="532" w:line="259" w:lineRule="auto"/>
        <w:ind w:left="0" w:firstLine="0"/>
        <w:jc w:val="left"/>
      </w:pPr>
    </w:p>
    <w:p w14:paraId="647DA259" w14:textId="77777777" w:rsidR="009F0535" w:rsidRDefault="009F0535" w:rsidP="0089302C">
      <w:pPr>
        <w:spacing w:after="532" w:line="259" w:lineRule="auto"/>
        <w:ind w:left="0" w:firstLine="0"/>
        <w:jc w:val="left"/>
      </w:pPr>
    </w:p>
    <w:p w14:paraId="60E5D2C0" w14:textId="77777777" w:rsidR="009F0535" w:rsidRPr="004A646A" w:rsidRDefault="009F0535" w:rsidP="0089302C">
      <w:pPr>
        <w:spacing w:after="532" w:line="259" w:lineRule="auto"/>
        <w:ind w:left="0" w:firstLine="0"/>
        <w:jc w:val="left"/>
      </w:pPr>
    </w:p>
    <w:p w14:paraId="26E460EB" w14:textId="77777777" w:rsidR="0089302C" w:rsidRPr="004A646A" w:rsidRDefault="0089302C" w:rsidP="0089302C">
      <w:pPr>
        <w:spacing w:after="532" w:line="259" w:lineRule="auto"/>
        <w:ind w:left="0" w:firstLine="0"/>
        <w:jc w:val="left"/>
      </w:pPr>
      <w:r w:rsidRPr="004A646A">
        <w:rPr>
          <w:rStyle w:val="4Char"/>
          <w:i w:val="0"/>
        </w:rPr>
        <w:lastRenderedPageBreak/>
        <w:t>4- Exploratory data analysis (EDA)</w:t>
      </w:r>
      <w:r w:rsidRPr="004A646A">
        <w:t>:</w:t>
      </w:r>
    </w:p>
    <w:p w14:paraId="2266DF87" w14:textId="77777777" w:rsidR="0089302C" w:rsidRPr="004A646A" w:rsidRDefault="0089302C" w:rsidP="0089302C">
      <w:pPr>
        <w:spacing w:after="532" w:line="259" w:lineRule="auto"/>
        <w:ind w:left="0" w:firstLine="0"/>
        <w:jc w:val="left"/>
      </w:pPr>
      <w:r w:rsidRPr="004A646A">
        <w:t>Use various charts:</w:t>
      </w:r>
    </w:p>
    <w:p w14:paraId="5F9A14CF" w14:textId="77777777" w:rsidR="0089302C" w:rsidRPr="004A646A" w:rsidRDefault="0089302C" w:rsidP="0089302C">
      <w:pPr>
        <w:spacing w:after="532" w:line="259" w:lineRule="auto"/>
        <w:ind w:left="0" w:firstLine="0"/>
        <w:jc w:val="left"/>
        <w:rPr>
          <w:color w:val="000000" w:themeColor="text1"/>
        </w:rPr>
      </w:pPr>
      <w:r w:rsidRPr="004A646A">
        <w:t>First chart:(</w:t>
      </w:r>
      <w:proofErr w:type="spellStart"/>
      <w:r w:rsidRPr="004A646A">
        <w:t>lineplot</w:t>
      </w:r>
      <w:proofErr w:type="spellEnd"/>
      <w:r w:rsidRPr="004A646A">
        <w:t xml:space="preserve">) show relationship between </w:t>
      </w:r>
      <w:r w:rsidRPr="004A646A">
        <w:rPr>
          <w:color w:val="000000" w:themeColor="text1"/>
        </w:rPr>
        <w:t>Hourly Vehicle Counts: Breakdown by Type and Total indicates number of cars is most.</w:t>
      </w:r>
    </w:p>
    <w:p w14:paraId="351D3014" w14:textId="77777777" w:rsidR="0089302C" w:rsidRPr="004A646A" w:rsidRDefault="0089302C" w:rsidP="0089302C">
      <w:pPr>
        <w:spacing w:after="532" w:line="259" w:lineRule="auto"/>
        <w:ind w:left="0" w:firstLine="0"/>
        <w:jc w:val="left"/>
        <w:rPr>
          <w:color w:val="000000" w:themeColor="text1"/>
        </w:rPr>
      </w:pPr>
      <w:r w:rsidRPr="004A646A">
        <w:rPr>
          <w:color w:val="000000" w:themeColor="text1"/>
        </w:rPr>
        <w:t>Second chart:(</w:t>
      </w:r>
      <w:proofErr w:type="spellStart"/>
      <w:r w:rsidRPr="004A646A">
        <w:rPr>
          <w:color w:val="000000" w:themeColor="text1"/>
        </w:rPr>
        <w:t>barplot</w:t>
      </w:r>
      <w:proofErr w:type="spellEnd"/>
      <w:r w:rsidRPr="004A646A">
        <w:rPr>
          <w:color w:val="000000" w:themeColor="text1"/>
        </w:rPr>
        <w:t>) show relationship between Average Vehicle Count by Day of the Week indicate the most days heavy traffic Tuesday, Wednesday.</w:t>
      </w:r>
    </w:p>
    <w:p w14:paraId="3BCA31CD" w14:textId="77777777" w:rsidR="0089302C" w:rsidRPr="004A646A" w:rsidRDefault="0089302C" w:rsidP="0089302C">
      <w:pPr>
        <w:spacing w:after="532" w:line="259" w:lineRule="auto"/>
        <w:ind w:left="0" w:firstLine="0"/>
        <w:jc w:val="left"/>
        <w:rPr>
          <w:color w:val="000000" w:themeColor="text1"/>
        </w:rPr>
      </w:pPr>
      <w:r w:rsidRPr="004A646A">
        <w:rPr>
          <w:color w:val="000000" w:themeColor="text1"/>
        </w:rPr>
        <w:t xml:space="preserve">Third chart :(boxplot) check outlier in </w:t>
      </w:r>
      <w:proofErr w:type="spellStart"/>
      <w:r w:rsidRPr="004A646A">
        <w:rPr>
          <w:color w:val="000000" w:themeColor="text1"/>
        </w:rPr>
        <w:t>vehical</w:t>
      </w:r>
      <w:proofErr w:type="spellEnd"/>
      <w:r w:rsidRPr="004A646A">
        <w:rPr>
          <w:color w:val="000000" w:themeColor="text1"/>
        </w:rPr>
        <w:t xml:space="preserve"> </w:t>
      </w:r>
      <w:proofErr w:type="gramStart"/>
      <w:r w:rsidRPr="004A646A">
        <w:rPr>
          <w:color w:val="000000" w:themeColor="text1"/>
        </w:rPr>
        <w:t>type(</w:t>
      </w:r>
      <w:proofErr w:type="gramEnd"/>
      <w:r w:rsidRPr="004A646A">
        <w:rPr>
          <w:color w:val="000000" w:themeColor="text1"/>
        </w:rPr>
        <w:t xml:space="preserve">car, bus, truck, bike, total </w:t>
      </w:r>
      <w:proofErr w:type="spellStart"/>
      <w:r w:rsidRPr="004A646A">
        <w:rPr>
          <w:color w:val="000000" w:themeColor="text1"/>
        </w:rPr>
        <w:t>vehical</w:t>
      </w:r>
      <w:proofErr w:type="spellEnd"/>
      <w:r w:rsidRPr="004A646A">
        <w:rPr>
          <w:color w:val="000000" w:themeColor="text1"/>
        </w:rPr>
        <w:t>) indicate no outlier.</w:t>
      </w:r>
    </w:p>
    <w:p w14:paraId="56E56AB3" w14:textId="77777777" w:rsidR="0089302C" w:rsidRPr="004A646A" w:rsidRDefault="0089302C" w:rsidP="0089302C">
      <w:pPr>
        <w:spacing w:after="532" w:line="259" w:lineRule="auto"/>
        <w:ind w:left="0" w:firstLine="0"/>
        <w:jc w:val="left"/>
        <w:rPr>
          <w:color w:val="000000" w:themeColor="text1"/>
        </w:rPr>
      </w:pPr>
      <w:r w:rsidRPr="004A646A">
        <w:rPr>
          <w:color w:val="000000" w:themeColor="text1"/>
        </w:rPr>
        <w:t>Fourth chart:(pie) Average Contribution of Vehicle Types to Total Traffic indicate car count most vehicles in total.</w:t>
      </w:r>
    </w:p>
    <w:p w14:paraId="3A3B3E14" w14:textId="77777777" w:rsidR="0089302C" w:rsidRPr="004A646A" w:rsidRDefault="0089302C" w:rsidP="0089302C">
      <w:pPr>
        <w:spacing w:after="532" w:line="259" w:lineRule="auto"/>
        <w:ind w:left="0" w:firstLine="0"/>
        <w:jc w:val="left"/>
        <w:rPr>
          <w:color w:val="000000" w:themeColor="text1"/>
        </w:rPr>
      </w:pPr>
      <w:r w:rsidRPr="004A646A">
        <w:rPr>
          <w:color w:val="000000" w:themeColor="text1"/>
        </w:rPr>
        <w:t>Fifth chart :(</w:t>
      </w:r>
      <w:r w:rsidRPr="004A646A">
        <w:rPr>
          <w:rFonts w:ascii="Arial" w:hAnsi="Arial" w:cs="Arial"/>
          <w:color w:val="3C4043"/>
          <w:sz w:val="21"/>
          <w:szCs w:val="21"/>
          <w:shd w:val="clear" w:color="auto" w:fill="FFFFFF"/>
        </w:rPr>
        <w:t xml:space="preserve"> </w:t>
      </w:r>
      <w:r w:rsidRPr="004A646A">
        <w:rPr>
          <w:color w:val="000000" w:themeColor="text1"/>
        </w:rPr>
        <w:t xml:space="preserve">Violin </w:t>
      </w:r>
      <w:proofErr w:type="gramStart"/>
      <w:r w:rsidRPr="004A646A">
        <w:rPr>
          <w:color w:val="000000" w:themeColor="text1"/>
        </w:rPr>
        <w:t>Plot )</w:t>
      </w:r>
      <w:proofErr w:type="gramEnd"/>
      <w:r w:rsidRPr="004A646A">
        <w:rPr>
          <w:color w:val="000000" w:themeColor="text1"/>
        </w:rPr>
        <w:t xml:space="preserve"> </w:t>
      </w:r>
      <w:proofErr w:type="gramStart"/>
      <w:r w:rsidRPr="004A646A">
        <w:rPr>
          <w:color w:val="000000" w:themeColor="text1"/>
        </w:rPr>
        <w:t>show</w:t>
      </w:r>
      <w:proofErr w:type="gramEnd"/>
      <w:r w:rsidRPr="004A646A">
        <w:rPr>
          <w:color w:val="000000" w:themeColor="text1"/>
        </w:rPr>
        <w:t xml:space="preserve"> relationship </w:t>
      </w:r>
      <w:proofErr w:type="gramStart"/>
      <w:r w:rsidRPr="004A646A">
        <w:rPr>
          <w:color w:val="000000" w:themeColor="text1"/>
        </w:rPr>
        <w:t>between  Total</w:t>
      </w:r>
      <w:proofErr w:type="gramEnd"/>
      <w:r w:rsidRPr="004A646A">
        <w:rPr>
          <w:color w:val="000000" w:themeColor="text1"/>
        </w:rPr>
        <w:t xml:space="preserve"> Traffic Counts by Traffic Situation indicate normal traffic states most.</w:t>
      </w:r>
    </w:p>
    <w:p w14:paraId="0DC95212" w14:textId="77777777" w:rsidR="0089302C" w:rsidRPr="004A646A" w:rsidRDefault="0089302C" w:rsidP="0089302C">
      <w:pPr>
        <w:pStyle w:val="4"/>
        <w:rPr>
          <w:i w:val="0"/>
        </w:rPr>
      </w:pPr>
      <w:r w:rsidRPr="004A646A">
        <w:rPr>
          <w:i w:val="0"/>
        </w:rPr>
        <w:t>5-feature engineering:</w:t>
      </w:r>
    </w:p>
    <w:p w14:paraId="7F5E36FB" w14:textId="77777777" w:rsidR="0089302C" w:rsidRPr="004A646A" w:rsidRDefault="0089302C" w:rsidP="0089302C">
      <w:pPr>
        <w:spacing w:after="532" w:line="259" w:lineRule="auto"/>
        <w:ind w:left="0" w:firstLine="0"/>
        <w:jc w:val="left"/>
        <w:rPr>
          <w:color w:val="000000" w:themeColor="text1"/>
        </w:rPr>
      </w:pPr>
      <w:r w:rsidRPr="004A646A">
        <w:rPr>
          <w:color w:val="000000" w:themeColor="text1"/>
        </w:rPr>
        <w:t xml:space="preserve">Convert date to details </w:t>
      </w:r>
      <w:proofErr w:type="spellStart"/>
      <w:proofErr w:type="gramStart"/>
      <w:r w:rsidRPr="004A646A">
        <w:rPr>
          <w:color w:val="000000" w:themeColor="text1"/>
        </w:rPr>
        <w:t>day,month</w:t>
      </w:r>
      <w:proofErr w:type="spellEnd"/>
      <w:proofErr w:type="gramEnd"/>
      <w:r w:rsidRPr="004A646A">
        <w:rPr>
          <w:color w:val="000000" w:themeColor="text1"/>
        </w:rPr>
        <w:t xml:space="preserve"> and </w:t>
      </w:r>
      <w:proofErr w:type="spellStart"/>
      <w:r w:rsidRPr="004A646A">
        <w:rPr>
          <w:color w:val="000000" w:themeColor="text1"/>
        </w:rPr>
        <w:t>time_period</w:t>
      </w:r>
      <w:proofErr w:type="spellEnd"/>
      <w:r w:rsidRPr="004A646A">
        <w:rPr>
          <w:color w:val="000000" w:themeColor="text1"/>
        </w:rPr>
        <w:t>.</w:t>
      </w:r>
    </w:p>
    <w:p w14:paraId="5C702F19" w14:textId="77777777" w:rsidR="0089302C" w:rsidRPr="004A646A" w:rsidRDefault="0089302C" w:rsidP="0089302C">
      <w:pPr>
        <w:spacing w:after="532" w:line="259" w:lineRule="auto"/>
        <w:ind w:left="0" w:firstLine="0"/>
        <w:jc w:val="left"/>
        <w:rPr>
          <w:color w:val="000000" w:themeColor="text1"/>
        </w:rPr>
      </w:pPr>
      <w:r w:rsidRPr="004A646A">
        <w:rPr>
          <w:rStyle w:val="4Char"/>
          <w:i w:val="0"/>
        </w:rPr>
        <w:t>6-build first model Random Forest</w:t>
      </w:r>
      <w:r w:rsidRPr="004A646A">
        <w:rPr>
          <w:color w:val="000000" w:themeColor="text1"/>
        </w:rPr>
        <w:t>:</w:t>
      </w:r>
    </w:p>
    <w:p w14:paraId="2816CDBB" w14:textId="1444A975" w:rsidR="004A646A" w:rsidRPr="004A646A" w:rsidRDefault="0089302C" w:rsidP="004A646A">
      <w:pPr>
        <w:spacing w:after="532" w:line="259" w:lineRule="auto"/>
        <w:ind w:left="0" w:firstLine="0"/>
        <w:jc w:val="left"/>
        <w:rPr>
          <w:color w:val="000000" w:themeColor="text1"/>
        </w:rPr>
      </w:pPr>
      <w:r w:rsidRPr="004A646A">
        <w:rPr>
          <w:color w:val="000000" w:themeColor="text1"/>
        </w:rPr>
        <w:t>Start with convert this columns by label encoder to numeric datatypes</w:t>
      </w:r>
      <w:r w:rsidRPr="004A646A">
        <w:rPr>
          <w:rFonts w:ascii="inherit" w:hAnsi="inherit" w:cs="Courier New"/>
          <w:color w:val="3C4043"/>
          <w:sz w:val="21"/>
          <w:szCs w:val="21"/>
          <w:bdr w:val="none" w:sz="0" w:space="0" w:color="auto" w:frame="1"/>
          <w:lang w:eastAsia="fr-CA"/>
        </w:rPr>
        <w:t xml:space="preserve"> </w:t>
      </w:r>
      <w:r w:rsidRPr="004A646A">
        <w:rPr>
          <w:color w:val="000000" w:themeColor="text1"/>
        </w:rPr>
        <w:t>['hour', 'minute', '</w:t>
      </w:r>
      <w:proofErr w:type="spellStart"/>
      <w:r w:rsidRPr="004A646A">
        <w:rPr>
          <w:color w:val="000000" w:themeColor="text1"/>
        </w:rPr>
        <w:t>CarCount</w:t>
      </w:r>
      <w:proofErr w:type="spellEnd"/>
      <w:r w:rsidRPr="004A646A">
        <w:rPr>
          <w:color w:val="000000" w:themeColor="text1"/>
        </w:rPr>
        <w:t>', '</w:t>
      </w:r>
      <w:proofErr w:type="spellStart"/>
      <w:r w:rsidRPr="004A646A">
        <w:rPr>
          <w:color w:val="000000" w:themeColor="text1"/>
        </w:rPr>
        <w:t>BikeCount</w:t>
      </w:r>
      <w:proofErr w:type="spellEnd"/>
      <w:r w:rsidRPr="004A646A">
        <w:rPr>
          <w:color w:val="000000" w:themeColor="text1"/>
        </w:rPr>
        <w:t>', '</w:t>
      </w:r>
      <w:proofErr w:type="spellStart"/>
      <w:r w:rsidRPr="004A646A">
        <w:rPr>
          <w:color w:val="000000" w:themeColor="text1"/>
        </w:rPr>
        <w:t>BusCount</w:t>
      </w:r>
      <w:proofErr w:type="spellEnd"/>
      <w:r w:rsidRPr="004A646A">
        <w:rPr>
          <w:color w:val="000000" w:themeColor="text1"/>
        </w:rPr>
        <w:t>', '</w:t>
      </w:r>
      <w:proofErr w:type="spellStart"/>
      <w:r w:rsidRPr="004A646A">
        <w:rPr>
          <w:color w:val="000000" w:themeColor="text1"/>
        </w:rPr>
        <w:t>TruckCount</w:t>
      </w:r>
      <w:proofErr w:type="spellEnd"/>
      <w:r w:rsidRPr="004A646A">
        <w:rPr>
          <w:color w:val="000000" w:themeColor="text1"/>
        </w:rPr>
        <w:t>', '</w:t>
      </w:r>
      <w:proofErr w:type="spellStart"/>
      <w:r w:rsidRPr="004A646A">
        <w:rPr>
          <w:color w:val="000000" w:themeColor="text1"/>
        </w:rPr>
        <w:t>day_of_week</w:t>
      </w:r>
      <w:proofErr w:type="spellEnd"/>
      <w:r w:rsidRPr="004A646A">
        <w:rPr>
          <w:color w:val="000000" w:themeColor="text1"/>
        </w:rPr>
        <w:t>', '</w:t>
      </w:r>
      <w:proofErr w:type="spellStart"/>
      <w:r w:rsidRPr="004A646A">
        <w:rPr>
          <w:color w:val="000000" w:themeColor="text1"/>
        </w:rPr>
        <w:t>day_of_month</w:t>
      </w:r>
      <w:proofErr w:type="spellEnd"/>
      <w:r w:rsidRPr="004A646A">
        <w:rPr>
          <w:color w:val="000000" w:themeColor="text1"/>
        </w:rPr>
        <w:t>', '</w:t>
      </w:r>
      <w:proofErr w:type="spellStart"/>
      <w:r w:rsidRPr="004A646A">
        <w:rPr>
          <w:color w:val="000000" w:themeColor="text1"/>
        </w:rPr>
        <w:t>time_period</w:t>
      </w:r>
      <w:proofErr w:type="spellEnd"/>
      <w:r w:rsidRPr="004A646A">
        <w:rPr>
          <w:color w:val="000000" w:themeColor="text1"/>
        </w:rPr>
        <w:t xml:space="preserve">']] then build model RF with hyperparameter </w:t>
      </w:r>
      <w:proofErr w:type="spellStart"/>
      <w:r w:rsidRPr="004A646A">
        <w:rPr>
          <w:color w:val="000000" w:themeColor="text1"/>
        </w:rPr>
        <w:t>n_estimators</w:t>
      </w:r>
      <w:proofErr w:type="spellEnd"/>
      <w:r w:rsidRPr="004A646A">
        <w:rPr>
          <w:color w:val="000000" w:themeColor="text1"/>
        </w:rPr>
        <w:t xml:space="preserve">=100, </w:t>
      </w:r>
      <w:proofErr w:type="spellStart"/>
      <w:r w:rsidRPr="004A646A">
        <w:rPr>
          <w:color w:val="000000" w:themeColor="text1"/>
        </w:rPr>
        <w:t>random_state</w:t>
      </w:r>
      <w:proofErr w:type="spellEnd"/>
      <w:r w:rsidRPr="004A646A">
        <w:rPr>
          <w:color w:val="000000" w:themeColor="text1"/>
        </w:rPr>
        <w:t>=42 and train model with fit() function and test with function predict() found accuracy about 100% this indicate overfitting we solve it in second model. finally visualize most important feature model depend on it is car count.</w:t>
      </w:r>
    </w:p>
    <w:p w14:paraId="5E8F4E68" w14:textId="394F3A15" w:rsidR="0089302C" w:rsidRPr="004A646A" w:rsidRDefault="0089302C" w:rsidP="0089302C">
      <w:pPr>
        <w:pStyle w:val="4"/>
        <w:rPr>
          <w:i w:val="0"/>
        </w:rPr>
      </w:pPr>
      <w:r w:rsidRPr="004A646A">
        <w:rPr>
          <w:i w:val="0"/>
        </w:rPr>
        <w:lastRenderedPageBreak/>
        <w:t>7-build second model Logistic Regression:</w:t>
      </w:r>
    </w:p>
    <w:p w14:paraId="25D1977F" w14:textId="77777777" w:rsidR="009F0535" w:rsidRDefault="0089302C" w:rsidP="009F0535">
      <w:pPr>
        <w:spacing w:after="532" w:line="259" w:lineRule="auto"/>
        <w:ind w:left="0" w:firstLine="0"/>
        <w:jc w:val="left"/>
        <w:rPr>
          <w:color w:val="000000" w:themeColor="text1"/>
        </w:rPr>
      </w:pPr>
      <w:r w:rsidRPr="004A646A">
        <w:rPr>
          <w:color w:val="000000" w:themeColor="text1"/>
        </w:rPr>
        <w:t>Start with convert this columns by label encoder to numeric datatypes</w:t>
      </w:r>
      <w:r w:rsidRPr="004A646A">
        <w:rPr>
          <w:rFonts w:ascii="inherit" w:hAnsi="inherit" w:cs="Courier New"/>
          <w:color w:val="3C4043"/>
          <w:sz w:val="21"/>
          <w:szCs w:val="21"/>
          <w:bdr w:val="none" w:sz="0" w:space="0" w:color="auto" w:frame="1"/>
          <w:lang w:eastAsia="fr-CA"/>
        </w:rPr>
        <w:t xml:space="preserve"> </w:t>
      </w:r>
      <w:r w:rsidRPr="004A646A">
        <w:rPr>
          <w:color w:val="000000" w:themeColor="text1"/>
        </w:rPr>
        <w:t>['hour', 'minute', '</w:t>
      </w:r>
      <w:r w:rsidR="009F0535" w:rsidRPr="004A646A">
        <w:rPr>
          <w:color w:val="000000" w:themeColor="text1"/>
        </w:rPr>
        <w:t>Car Count</w:t>
      </w:r>
      <w:r w:rsidRPr="004A646A">
        <w:rPr>
          <w:color w:val="000000" w:themeColor="text1"/>
        </w:rPr>
        <w:t>', '</w:t>
      </w:r>
      <w:r w:rsidR="009F0535" w:rsidRPr="004A646A">
        <w:rPr>
          <w:color w:val="000000" w:themeColor="text1"/>
        </w:rPr>
        <w:t>Bike Count</w:t>
      </w:r>
      <w:r w:rsidRPr="004A646A">
        <w:rPr>
          <w:color w:val="000000" w:themeColor="text1"/>
        </w:rPr>
        <w:t>', '</w:t>
      </w:r>
      <w:r w:rsidR="009F0535" w:rsidRPr="004A646A">
        <w:rPr>
          <w:color w:val="000000" w:themeColor="text1"/>
        </w:rPr>
        <w:t>Bus Count</w:t>
      </w:r>
      <w:r w:rsidRPr="004A646A">
        <w:rPr>
          <w:color w:val="000000" w:themeColor="text1"/>
        </w:rPr>
        <w:t>', '</w:t>
      </w:r>
      <w:r w:rsidR="009F0535" w:rsidRPr="004A646A">
        <w:rPr>
          <w:color w:val="000000" w:themeColor="text1"/>
        </w:rPr>
        <w:t>Truck Count</w:t>
      </w:r>
      <w:r w:rsidRPr="004A646A">
        <w:rPr>
          <w:color w:val="000000" w:themeColor="text1"/>
        </w:rPr>
        <w:t xml:space="preserve">', 'day_of_week', 'day_of_month', 'time_period'] </w:t>
      </w:r>
    </w:p>
    <w:p w14:paraId="3C756960" w14:textId="73307A52" w:rsidR="009F0535" w:rsidRDefault="0089302C" w:rsidP="009F0535">
      <w:pPr>
        <w:spacing w:after="532" w:line="259" w:lineRule="auto"/>
        <w:ind w:left="0" w:firstLine="0"/>
        <w:jc w:val="left"/>
        <w:rPr>
          <w:color w:val="000000" w:themeColor="text1"/>
        </w:rPr>
      </w:pPr>
      <w:r w:rsidRPr="004A646A">
        <w:rPr>
          <w:color w:val="000000" w:themeColor="text1"/>
        </w:rPr>
        <w:t>then build model LR with hyperparameter penalty='l2</w:t>
      </w:r>
      <w:proofErr w:type="gramStart"/>
      <w:r w:rsidRPr="004A646A">
        <w:rPr>
          <w:color w:val="000000" w:themeColor="text1"/>
        </w:rPr>
        <w:t xml:space="preserve">',   </w:t>
      </w:r>
      <w:proofErr w:type="gramEnd"/>
      <w:r w:rsidRPr="004A646A">
        <w:rPr>
          <w:color w:val="000000" w:themeColor="text1"/>
        </w:rPr>
        <w:t xml:space="preserve">   # Use L2 regularization</w:t>
      </w:r>
    </w:p>
    <w:p w14:paraId="69FBF735" w14:textId="238B9239" w:rsidR="0089302C" w:rsidRPr="004A646A" w:rsidRDefault="0089302C" w:rsidP="009F0535">
      <w:pPr>
        <w:spacing w:after="532" w:line="259" w:lineRule="auto"/>
        <w:ind w:left="0" w:firstLine="0"/>
        <w:jc w:val="left"/>
        <w:rPr>
          <w:color w:val="000000" w:themeColor="text1"/>
        </w:rPr>
      </w:pPr>
      <w:r w:rsidRPr="004A646A">
        <w:rPr>
          <w:color w:val="000000" w:themeColor="text1"/>
        </w:rPr>
        <w:t>C=1.0,             # Inverse of regularization strength</w:t>
      </w:r>
    </w:p>
    <w:p w14:paraId="02479E60" w14:textId="29D3D69C" w:rsidR="0089302C" w:rsidRPr="004A646A" w:rsidRDefault="0089302C" w:rsidP="009F0535">
      <w:pPr>
        <w:spacing w:after="532" w:line="259" w:lineRule="auto"/>
        <w:ind w:left="0" w:firstLine="0"/>
        <w:jc w:val="left"/>
        <w:rPr>
          <w:color w:val="000000" w:themeColor="text1"/>
        </w:rPr>
      </w:pPr>
      <w:r w:rsidRPr="004A646A">
        <w:rPr>
          <w:color w:val="000000" w:themeColor="text1"/>
        </w:rPr>
        <w:t>solver='</w:t>
      </w:r>
      <w:proofErr w:type="spellStart"/>
      <w:r w:rsidRPr="004A646A">
        <w:rPr>
          <w:color w:val="000000" w:themeColor="text1"/>
        </w:rPr>
        <w:t>lbfgs</w:t>
      </w:r>
      <w:proofErr w:type="spellEnd"/>
      <w:proofErr w:type="gramStart"/>
      <w:r w:rsidRPr="004A646A">
        <w:rPr>
          <w:color w:val="000000" w:themeColor="text1"/>
        </w:rPr>
        <w:t xml:space="preserve">',   </w:t>
      </w:r>
      <w:proofErr w:type="gramEnd"/>
      <w:r w:rsidRPr="004A646A">
        <w:rPr>
          <w:color w:val="000000" w:themeColor="text1"/>
        </w:rPr>
        <w:t xml:space="preserve"> # Optimization algorithm</w:t>
      </w:r>
    </w:p>
    <w:p w14:paraId="10936E7E" w14:textId="60449523" w:rsidR="0089302C" w:rsidRPr="004A646A" w:rsidRDefault="0089302C" w:rsidP="009F0535">
      <w:pPr>
        <w:spacing w:after="532" w:line="259" w:lineRule="auto"/>
        <w:ind w:left="0" w:firstLine="0"/>
        <w:jc w:val="left"/>
        <w:rPr>
          <w:color w:val="000000" w:themeColor="text1"/>
        </w:rPr>
      </w:pPr>
      <w:r w:rsidRPr="004A646A">
        <w:rPr>
          <w:color w:val="000000" w:themeColor="text1"/>
        </w:rPr>
        <w:t xml:space="preserve"> </w:t>
      </w:r>
      <w:proofErr w:type="spellStart"/>
      <w:r w:rsidRPr="004A646A">
        <w:rPr>
          <w:color w:val="000000" w:themeColor="text1"/>
        </w:rPr>
        <w:t>max_iter</w:t>
      </w:r>
      <w:proofErr w:type="spellEnd"/>
      <w:r w:rsidRPr="004A646A">
        <w:rPr>
          <w:color w:val="000000" w:themeColor="text1"/>
        </w:rPr>
        <w:t>=1000,     # Maximum number of iterations for convergence</w:t>
      </w:r>
    </w:p>
    <w:p w14:paraId="0302924C" w14:textId="616E51CA" w:rsidR="0089302C" w:rsidRPr="004A646A" w:rsidRDefault="0089302C" w:rsidP="009F0535">
      <w:pPr>
        <w:spacing w:after="532" w:line="259" w:lineRule="auto"/>
        <w:ind w:left="0" w:firstLine="0"/>
        <w:jc w:val="left"/>
        <w:rPr>
          <w:color w:val="000000" w:themeColor="text1"/>
        </w:rPr>
      </w:pPr>
      <w:r w:rsidRPr="004A646A">
        <w:rPr>
          <w:color w:val="000000" w:themeColor="text1"/>
        </w:rPr>
        <w:t xml:space="preserve">  </w:t>
      </w:r>
      <w:proofErr w:type="spellStart"/>
      <w:r w:rsidRPr="004A646A">
        <w:rPr>
          <w:color w:val="000000" w:themeColor="text1"/>
        </w:rPr>
        <w:t>random_state</w:t>
      </w:r>
      <w:proofErr w:type="spellEnd"/>
      <w:r w:rsidRPr="004A646A">
        <w:rPr>
          <w:color w:val="000000" w:themeColor="text1"/>
        </w:rPr>
        <w:t>=42</w:t>
      </w:r>
    </w:p>
    <w:p w14:paraId="14B332C5" w14:textId="77777777" w:rsidR="0089302C" w:rsidRPr="006858EA" w:rsidRDefault="0089302C" w:rsidP="0089302C">
      <w:pPr>
        <w:spacing w:after="532" w:line="259" w:lineRule="auto"/>
        <w:ind w:left="0" w:firstLine="0"/>
        <w:jc w:val="left"/>
        <w:rPr>
          <w:color w:val="000000" w:themeColor="text1"/>
        </w:rPr>
      </w:pPr>
      <w:r>
        <w:rPr>
          <w:color w:val="000000" w:themeColor="text1"/>
        </w:rPr>
        <w:t xml:space="preserve">And train model with </w:t>
      </w:r>
      <w:proofErr w:type="gramStart"/>
      <w:r>
        <w:rPr>
          <w:color w:val="000000" w:themeColor="text1"/>
        </w:rPr>
        <w:t>fit(</w:t>
      </w:r>
      <w:proofErr w:type="gramEnd"/>
      <w:r>
        <w:rPr>
          <w:color w:val="000000" w:themeColor="text1"/>
        </w:rPr>
        <w:t xml:space="preserve">) function and test with function </w:t>
      </w:r>
      <w:proofErr w:type="gramStart"/>
      <w:r>
        <w:rPr>
          <w:color w:val="000000" w:themeColor="text1"/>
        </w:rPr>
        <w:t>predict(</w:t>
      </w:r>
      <w:proofErr w:type="gramEnd"/>
      <w:r>
        <w:rPr>
          <w:color w:val="000000" w:themeColor="text1"/>
        </w:rPr>
        <w:t xml:space="preserve">) found accuracy about 89% this </w:t>
      </w:r>
      <w:proofErr w:type="gramStart"/>
      <w:r>
        <w:rPr>
          <w:color w:val="000000" w:themeColor="text1"/>
        </w:rPr>
        <w:t>indicate</w:t>
      </w:r>
      <w:proofErr w:type="gramEnd"/>
      <w:r>
        <w:rPr>
          <w:color w:val="000000" w:themeColor="text1"/>
        </w:rPr>
        <w:t xml:space="preserve"> we solve problem of </w:t>
      </w:r>
      <w:proofErr w:type="gramStart"/>
      <w:r>
        <w:rPr>
          <w:color w:val="000000" w:themeColor="text1"/>
        </w:rPr>
        <w:t>overfitting .</w:t>
      </w:r>
      <w:proofErr w:type="gramEnd"/>
      <w:r>
        <w:rPr>
          <w:color w:val="000000" w:themeColor="text1"/>
        </w:rPr>
        <w:t xml:space="preserve"> finally visualize most important feature model depend on it is time_period.</w:t>
      </w:r>
    </w:p>
    <w:p w14:paraId="6C20C8F1" w14:textId="77777777" w:rsidR="000B518F" w:rsidRDefault="000B518F">
      <w:pPr>
        <w:spacing w:after="532" w:line="259" w:lineRule="auto"/>
        <w:ind w:left="0" w:firstLine="0"/>
        <w:jc w:val="left"/>
      </w:pPr>
    </w:p>
    <w:p w14:paraId="64C3E025" w14:textId="77777777" w:rsidR="001924FC" w:rsidRDefault="001924FC">
      <w:pPr>
        <w:spacing w:after="0" w:line="259" w:lineRule="auto"/>
        <w:ind w:left="0" w:firstLine="0"/>
        <w:jc w:val="left"/>
      </w:pPr>
    </w:p>
    <w:p w14:paraId="09D49FF5" w14:textId="77777777" w:rsidR="001924FC" w:rsidRDefault="001924FC">
      <w:pPr>
        <w:spacing w:after="0" w:line="259" w:lineRule="auto"/>
        <w:ind w:left="0" w:firstLine="0"/>
        <w:jc w:val="left"/>
      </w:pPr>
    </w:p>
    <w:p w14:paraId="227C0C5E" w14:textId="77777777" w:rsidR="001924FC" w:rsidRDefault="001924FC">
      <w:pPr>
        <w:spacing w:after="0" w:line="259" w:lineRule="auto"/>
        <w:ind w:left="0" w:firstLine="0"/>
        <w:jc w:val="left"/>
      </w:pPr>
    </w:p>
    <w:p w14:paraId="2E22F8A1" w14:textId="77777777" w:rsidR="001924FC" w:rsidRDefault="001924FC">
      <w:pPr>
        <w:spacing w:after="0" w:line="259" w:lineRule="auto"/>
        <w:ind w:left="0" w:firstLine="0"/>
        <w:jc w:val="left"/>
      </w:pPr>
    </w:p>
    <w:p w14:paraId="2982D319" w14:textId="77777777" w:rsidR="001924FC" w:rsidRDefault="001924FC">
      <w:pPr>
        <w:spacing w:after="0" w:line="259" w:lineRule="auto"/>
        <w:ind w:left="0" w:firstLine="0"/>
        <w:jc w:val="left"/>
      </w:pPr>
    </w:p>
    <w:p w14:paraId="7F4C292A" w14:textId="77777777" w:rsidR="001924FC" w:rsidRDefault="001924FC">
      <w:pPr>
        <w:spacing w:after="0" w:line="259" w:lineRule="auto"/>
        <w:ind w:left="0" w:firstLine="0"/>
        <w:jc w:val="left"/>
      </w:pPr>
    </w:p>
    <w:p w14:paraId="11B8B79A" w14:textId="77777777" w:rsidR="001924FC" w:rsidRDefault="001924FC">
      <w:pPr>
        <w:spacing w:after="0" w:line="259" w:lineRule="auto"/>
        <w:ind w:left="0" w:firstLine="0"/>
        <w:jc w:val="left"/>
      </w:pPr>
    </w:p>
    <w:p w14:paraId="073991CE" w14:textId="77777777" w:rsidR="001924FC" w:rsidRDefault="001924FC">
      <w:pPr>
        <w:spacing w:after="0" w:line="259" w:lineRule="auto"/>
        <w:ind w:left="0" w:firstLine="0"/>
        <w:jc w:val="left"/>
      </w:pPr>
    </w:p>
    <w:p w14:paraId="4AED27D9" w14:textId="77777777" w:rsidR="001924FC" w:rsidRDefault="001924FC">
      <w:pPr>
        <w:spacing w:after="0" w:line="259" w:lineRule="auto"/>
        <w:ind w:left="0" w:firstLine="0"/>
        <w:jc w:val="left"/>
      </w:pPr>
    </w:p>
    <w:p w14:paraId="39A5A111" w14:textId="77777777" w:rsidR="001924FC" w:rsidRDefault="001924FC">
      <w:pPr>
        <w:spacing w:after="0" w:line="259" w:lineRule="auto"/>
        <w:ind w:left="0" w:firstLine="0"/>
        <w:jc w:val="left"/>
      </w:pPr>
    </w:p>
    <w:p w14:paraId="41690D1B" w14:textId="77777777" w:rsidR="001924FC" w:rsidRDefault="001924FC">
      <w:pPr>
        <w:spacing w:after="0" w:line="259" w:lineRule="auto"/>
        <w:ind w:left="0" w:firstLine="0"/>
        <w:jc w:val="left"/>
      </w:pPr>
    </w:p>
    <w:p w14:paraId="15F1033E" w14:textId="5CA579AB" w:rsidR="000B518F" w:rsidRDefault="00AA559B">
      <w:pPr>
        <w:spacing w:after="427" w:line="259" w:lineRule="auto"/>
        <w:ind w:left="-5"/>
        <w:jc w:val="left"/>
      </w:pPr>
      <w:r>
        <w:rPr>
          <w:b/>
          <w:sz w:val="40"/>
        </w:rPr>
        <w:t>Chapter 5</w:t>
      </w:r>
      <w:r w:rsidR="003C51FB">
        <w:rPr>
          <w:b/>
          <w:sz w:val="40"/>
        </w:rPr>
        <w:t xml:space="preserve"> </w:t>
      </w:r>
    </w:p>
    <w:p w14:paraId="614FC81B" w14:textId="6538F8C2" w:rsidR="004A646A" w:rsidRPr="004A646A" w:rsidRDefault="003C51FB" w:rsidP="00456454">
      <w:pPr>
        <w:pStyle w:val="2"/>
        <w:spacing w:after="753" w:line="265" w:lineRule="auto"/>
        <w:ind w:left="0" w:right="464" w:firstLine="0"/>
      </w:pPr>
      <w:r>
        <w:t xml:space="preserve">Experimental Results and Discussion </w:t>
      </w:r>
    </w:p>
    <w:p w14:paraId="62A3BD2B" w14:textId="362F3C1F" w:rsidR="000D0B68" w:rsidRDefault="000D0B68" w:rsidP="000D0B68">
      <w:r>
        <w:t xml:space="preserve">Below are the </w:t>
      </w:r>
      <w:proofErr w:type="gramStart"/>
      <w:r>
        <w:t>models</w:t>
      </w:r>
      <w:proofErr w:type="gramEnd"/>
      <w:r>
        <w:t xml:space="preserve"> performance results including confusion matrices and feature importance chart of two models (random </w:t>
      </w:r>
      <w:proofErr w:type="gramStart"/>
      <w:r>
        <w:t>forest,l</w:t>
      </w:r>
      <w:proofErr w:type="gramEnd"/>
      <w:r>
        <w:t>2 of logistic regression)</w:t>
      </w:r>
    </w:p>
    <w:p w14:paraId="46C07FF9" w14:textId="77777777" w:rsidR="00456454" w:rsidRDefault="00456454" w:rsidP="000D0B68"/>
    <w:p w14:paraId="37A5163F" w14:textId="7916B384" w:rsidR="000D0B68" w:rsidRPr="005E66A1" w:rsidRDefault="000D0B68" w:rsidP="000D0B68">
      <w:pPr>
        <w:rPr>
          <w:b/>
          <w:bCs/>
        </w:rPr>
      </w:pPr>
      <w:r w:rsidRPr="005E66A1">
        <w:rPr>
          <w:b/>
          <w:bCs/>
        </w:rPr>
        <w:t xml:space="preserve">First </w:t>
      </w:r>
      <w:proofErr w:type="gramStart"/>
      <w:r w:rsidRPr="005E66A1">
        <w:rPr>
          <w:b/>
          <w:bCs/>
        </w:rPr>
        <w:t>model :</w:t>
      </w:r>
      <w:proofErr w:type="gramEnd"/>
      <w:r w:rsidRPr="005E66A1">
        <w:rPr>
          <w:b/>
          <w:bCs/>
        </w:rPr>
        <w:t xml:space="preserve"> random forest</w:t>
      </w:r>
    </w:p>
    <w:p w14:paraId="096132D5" w14:textId="6AB88A5A" w:rsidR="005E66A1" w:rsidRDefault="000D0B68" w:rsidP="005E66A1">
      <w:r>
        <w:rPr>
          <w:noProof/>
        </w:rPr>
        <w:drawing>
          <wp:inline distT="0" distB="0" distL="0" distR="0" wp14:anchorId="66B9A532" wp14:editId="7B034B66">
            <wp:extent cx="2733675" cy="1047750"/>
            <wp:effectExtent l="0" t="0" r="9525" b="0"/>
            <wp:docPr id="802947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947978" name=""/>
                    <pic:cNvPicPr/>
                  </pic:nvPicPr>
                  <pic:blipFill>
                    <a:blip r:embed="rId24"/>
                    <a:stretch>
                      <a:fillRect/>
                    </a:stretch>
                  </pic:blipFill>
                  <pic:spPr>
                    <a:xfrm>
                      <a:off x="0" y="0"/>
                      <a:ext cx="2733675" cy="1047750"/>
                    </a:xfrm>
                    <a:prstGeom prst="rect">
                      <a:avLst/>
                    </a:prstGeom>
                  </pic:spPr>
                </pic:pic>
              </a:graphicData>
            </a:graphic>
          </wp:inline>
        </w:drawing>
      </w:r>
      <w:r w:rsidR="005E66A1" w:rsidRPr="005E66A1">
        <w:rPr>
          <w:noProof/>
        </w:rPr>
        <w:t xml:space="preserve"> </w:t>
      </w:r>
      <w:r w:rsidR="005E66A1">
        <w:rPr>
          <w:noProof/>
        </w:rPr>
        <w:drawing>
          <wp:inline distT="0" distB="0" distL="0" distR="0" wp14:anchorId="4A7C68FC" wp14:editId="02D5AD86">
            <wp:extent cx="2400300" cy="904875"/>
            <wp:effectExtent l="0" t="0" r="0" b="9525"/>
            <wp:docPr id="1292874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874269" name=""/>
                    <pic:cNvPicPr/>
                  </pic:nvPicPr>
                  <pic:blipFill>
                    <a:blip r:embed="rId25"/>
                    <a:stretch>
                      <a:fillRect/>
                    </a:stretch>
                  </pic:blipFill>
                  <pic:spPr>
                    <a:xfrm>
                      <a:off x="0" y="0"/>
                      <a:ext cx="2400300" cy="904875"/>
                    </a:xfrm>
                    <a:prstGeom prst="rect">
                      <a:avLst/>
                    </a:prstGeom>
                  </pic:spPr>
                </pic:pic>
              </a:graphicData>
            </a:graphic>
          </wp:inline>
        </w:drawing>
      </w:r>
    </w:p>
    <w:p w14:paraId="59255314" w14:textId="77777777" w:rsidR="005E66A1" w:rsidRDefault="005E66A1" w:rsidP="005E66A1">
      <w:pPr>
        <w:ind w:left="0" w:firstLine="0"/>
        <w:rPr>
          <w:noProof/>
        </w:rPr>
      </w:pPr>
    </w:p>
    <w:p w14:paraId="7D947CE3" w14:textId="2B6191DB" w:rsidR="000D0B68" w:rsidRDefault="000D0B68" w:rsidP="000D0B68">
      <w:r>
        <w:rPr>
          <w:noProof/>
        </w:rPr>
        <w:drawing>
          <wp:inline distT="0" distB="0" distL="0" distR="0" wp14:anchorId="1280669E" wp14:editId="486ADE84">
            <wp:extent cx="4867247" cy="4092161"/>
            <wp:effectExtent l="0" t="0" r="0" b="3810"/>
            <wp:docPr id="1079532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32787" name=""/>
                    <pic:cNvPicPr/>
                  </pic:nvPicPr>
                  <pic:blipFill>
                    <a:blip r:embed="rId26"/>
                    <a:stretch>
                      <a:fillRect/>
                    </a:stretch>
                  </pic:blipFill>
                  <pic:spPr>
                    <a:xfrm>
                      <a:off x="0" y="0"/>
                      <a:ext cx="4878381" cy="4101522"/>
                    </a:xfrm>
                    <a:prstGeom prst="rect">
                      <a:avLst/>
                    </a:prstGeom>
                  </pic:spPr>
                </pic:pic>
              </a:graphicData>
            </a:graphic>
          </wp:inline>
        </w:drawing>
      </w:r>
    </w:p>
    <w:p w14:paraId="25D8C87D" w14:textId="58294719" w:rsidR="00A21CF1" w:rsidRPr="00A87237" w:rsidRDefault="00A21CF1" w:rsidP="00A21CF1">
      <w:pPr>
        <w:spacing w:after="0" w:line="259" w:lineRule="auto"/>
        <w:ind w:left="0" w:firstLine="0"/>
      </w:pPr>
      <w:r w:rsidRPr="00A87237">
        <w:t>Figure1</w:t>
      </w:r>
      <w:r>
        <w:t>2</w:t>
      </w:r>
      <w:r w:rsidRPr="00A87237">
        <w:t xml:space="preserve">: Confusion matrix of </w:t>
      </w:r>
      <w:proofErr w:type="gramStart"/>
      <w:r w:rsidRPr="00A87237">
        <w:t>RF.</w:t>
      </w:r>
      <w:r>
        <w:t>[</w:t>
      </w:r>
      <w:proofErr w:type="gramEnd"/>
      <w:r>
        <w:t>2]</w:t>
      </w:r>
    </w:p>
    <w:p w14:paraId="0687E13E" w14:textId="77777777" w:rsidR="00A21CF1" w:rsidRDefault="00A21CF1" w:rsidP="000D0B68"/>
    <w:p w14:paraId="42FCE4B9" w14:textId="2D0729D3" w:rsidR="005E66A1" w:rsidRDefault="005E66A1" w:rsidP="000D0B68">
      <w:r>
        <w:rPr>
          <w:noProof/>
        </w:rPr>
        <w:drawing>
          <wp:inline distT="0" distB="0" distL="0" distR="0" wp14:anchorId="06DC5F98" wp14:editId="1260CDCD">
            <wp:extent cx="5989320" cy="3328670"/>
            <wp:effectExtent l="0" t="0" r="0" b="5080"/>
            <wp:docPr id="1918806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806696" name=""/>
                    <pic:cNvPicPr/>
                  </pic:nvPicPr>
                  <pic:blipFill>
                    <a:blip r:embed="rId27"/>
                    <a:stretch>
                      <a:fillRect/>
                    </a:stretch>
                  </pic:blipFill>
                  <pic:spPr>
                    <a:xfrm>
                      <a:off x="0" y="0"/>
                      <a:ext cx="5989320" cy="3328670"/>
                    </a:xfrm>
                    <a:prstGeom prst="rect">
                      <a:avLst/>
                    </a:prstGeom>
                  </pic:spPr>
                </pic:pic>
              </a:graphicData>
            </a:graphic>
          </wp:inline>
        </w:drawing>
      </w:r>
    </w:p>
    <w:p w14:paraId="1D721A91" w14:textId="25D45703" w:rsidR="00A21CF1" w:rsidRPr="00A87237" w:rsidRDefault="00A21CF1" w:rsidP="00A21CF1">
      <w:pPr>
        <w:spacing w:after="0" w:line="259" w:lineRule="auto"/>
        <w:ind w:left="0" w:firstLine="0"/>
      </w:pPr>
      <w:r w:rsidRPr="00A87237">
        <w:t>Figure13: feature importance of model1.</w:t>
      </w:r>
      <w:r w:rsidR="004751BE">
        <w:t>[2]</w:t>
      </w:r>
    </w:p>
    <w:p w14:paraId="123C1F2B" w14:textId="77777777" w:rsidR="00A21CF1" w:rsidRDefault="00A21CF1" w:rsidP="000D0B68"/>
    <w:p w14:paraId="1BEDFCD5" w14:textId="07F0FBEA" w:rsidR="000D0B68" w:rsidRDefault="000D0B68" w:rsidP="000D0B68">
      <w:r w:rsidRPr="000D0B68">
        <w:t>The model shows a training accuracy of 1.00 and a test accuracy of 0.95, indicating potential overfitting. This occurs when the model memorizes the training data, including noise, resulting in high training accuracy but lower generalization to unseen data. To mitigate overfitting, regularization techniques are necessary, as they penalize large coefficients and promote simpler models, improving generalization and enhancing model robustness</w:t>
      </w:r>
    </w:p>
    <w:p w14:paraId="1FA3047F" w14:textId="7855BFDB" w:rsidR="000D0B68" w:rsidRDefault="000D0B68" w:rsidP="000D0B68"/>
    <w:p w14:paraId="653F0EFE" w14:textId="77777777" w:rsidR="0089302C" w:rsidRDefault="0089302C" w:rsidP="000D0B68">
      <w:pPr>
        <w:rPr>
          <w:b/>
          <w:bCs/>
        </w:rPr>
      </w:pPr>
    </w:p>
    <w:p w14:paraId="0A719B35" w14:textId="77777777" w:rsidR="0089302C" w:rsidRDefault="0089302C" w:rsidP="000D0B68">
      <w:pPr>
        <w:rPr>
          <w:b/>
          <w:bCs/>
        </w:rPr>
      </w:pPr>
    </w:p>
    <w:p w14:paraId="3CAA3BB0" w14:textId="77777777" w:rsidR="0089302C" w:rsidRDefault="0089302C" w:rsidP="000D0B68">
      <w:pPr>
        <w:rPr>
          <w:b/>
          <w:bCs/>
        </w:rPr>
      </w:pPr>
    </w:p>
    <w:p w14:paraId="1F00AD00" w14:textId="77777777" w:rsidR="0089302C" w:rsidRDefault="0089302C" w:rsidP="000D0B68">
      <w:pPr>
        <w:rPr>
          <w:b/>
          <w:bCs/>
        </w:rPr>
      </w:pPr>
    </w:p>
    <w:p w14:paraId="406E7DDD" w14:textId="77777777" w:rsidR="0089302C" w:rsidRDefault="0089302C" w:rsidP="000D0B68">
      <w:pPr>
        <w:rPr>
          <w:b/>
          <w:bCs/>
        </w:rPr>
      </w:pPr>
    </w:p>
    <w:p w14:paraId="3BBA41FC" w14:textId="77777777" w:rsidR="0089302C" w:rsidRDefault="0089302C" w:rsidP="000D0B68">
      <w:pPr>
        <w:rPr>
          <w:b/>
          <w:bCs/>
        </w:rPr>
      </w:pPr>
    </w:p>
    <w:p w14:paraId="64D60758" w14:textId="77777777" w:rsidR="0089302C" w:rsidRDefault="0089302C" w:rsidP="000D0B68">
      <w:pPr>
        <w:rPr>
          <w:b/>
          <w:bCs/>
        </w:rPr>
      </w:pPr>
    </w:p>
    <w:p w14:paraId="3B55820B" w14:textId="77777777" w:rsidR="0089302C" w:rsidRDefault="0089302C" w:rsidP="000D0B68">
      <w:pPr>
        <w:rPr>
          <w:b/>
          <w:bCs/>
        </w:rPr>
      </w:pPr>
    </w:p>
    <w:p w14:paraId="47BF1994" w14:textId="77777777" w:rsidR="0089302C" w:rsidRDefault="0089302C" w:rsidP="000D0B68">
      <w:pPr>
        <w:rPr>
          <w:b/>
          <w:bCs/>
        </w:rPr>
      </w:pPr>
    </w:p>
    <w:p w14:paraId="3A16E71D" w14:textId="77777777" w:rsidR="0089302C" w:rsidRDefault="0089302C" w:rsidP="000D0B68">
      <w:pPr>
        <w:rPr>
          <w:b/>
          <w:bCs/>
        </w:rPr>
      </w:pPr>
    </w:p>
    <w:p w14:paraId="58C03AE7" w14:textId="77777777" w:rsidR="0089302C" w:rsidRDefault="0089302C" w:rsidP="000D0B68">
      <w:pPr>
        <w:rPr>
          <w:b/>
          <w:bCs/>
        </w:rPr>
      </w:pPr>
    </w:p>
    <w:p w14:paraId="68F6B072" w14:textId="77777777" w:rsidR="0089302C" w:rsidRDefault="0089302C" w:rsidP="000D0B68">
      <w:pPr>
        <w:rPr>
          <w:b/>
          <w:bCs/>
        </w:rPr>
      </w:pPr>
    </w:p>
    <w:p w14:paraId="42C5531E" w14:textId="77777777" w:rsidR="0089302C" w:rsidRDefault="0089302C" w:rsidP="000D0B68">
      <w:pPr>
        <w:rPr>
          <w:b/>
          <w:bCs/>
        </w:rPr>
      </w:pPr>
    </w:p>
    <w:p w14:paraId="135BA0E2" w14:textId="608D36E2" w:rsidR="000D0B68" w:rsidRPr="005E66A1" w:rsidRDefault="000D0B68" w:rsidP="000D0B68">
      <w:pPr>
        <w:rPr>
          <w:b/>
          <w:bCs/>
        </w:rPr>
      </w:pPr>
      <w:r w:rsidRPr="005E66A1">
        <w:rPr>
          <w:b/>
          <w:bCs/>
        </w:rPr>
        <w:t>Second model</w:t>
      </w:r>
      <w:r w:rsidR="005E66A1" w:rsidRPr="005E66A1">
        <w:rPr>
          <w:b/>
          <w:bCs/>
        </w:rPr>
        <w:t>: l2 of logistic regression</w:t>
      </w:r>
    </w:p>
    <w:p w14:paraId="4CF15DAE" w14:textId="77777777" w:rsidR="000D0B68" w:rsidRPr="000D0B68" w:rsidRDefault="000D0B68" w:rsidP="000D0B68"/>
    <w:p w14:paraId="7EC4BFB7" w14:textId="4B02899C" w:rsidR="000B518F" w:rsidRDefault="005E66A1">
      <w:pPr>
        <w:spacing w:after="532" w:line="259" w:lineRule="auto"/>
        <w:ind w:left="0" w:firstLine="0"/>
        <w:jc w:val="left"/>
      </w:pPr>
      <w:r>
        <w:rPr>
          <w:noProof/>
        </w:rPr>
        <w:drawing>
          <wp:inline distT="0" distB="0" distL="0" distR="0" wp14:anchorId="6B2841EB" wp14:editId="0275B5B5">
            <wp:extent cx="2200275" cy="876300"/>
            <wp:effectExtent l="0" t="0" r="9525" b="0"/>
            <wp:docPr id="1346966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66563" name=""/>
                    <pic:cNvPicPr/>
                  </pic:nvPicPr>
                  <pic:blipFill>
                    <a:blip r:embed="rId28"/>
                    <a:stretch>
                      <a:fillRect/>
                    </a:stretch>
                  </pic:blipFill>
                  <pic:spPr>
                    <a:xfrm>
                      <a:off x="0" y="0"/>
                      <a:ext cx="2200275" cy="876300"/>
                    </a:xfrm>
                    <a:prstGeom prst="rect">
                      <a:avLst/>
                    </a:prstGeom>
                  </pic:spPr>
                </pic:pic>
              </a:graphicData>
            </a:graphic>
          </wp:inline>
        </w:drawing>
      </w:r>
      <w:r w:rsidR="0089302C">
        <w:t xml:space="preserve"> </w:t>
      </w:r>
    </w:p>
    <w:p w14:paraId="5210F863" w14:textId="658A01F5" w:rsidR="0089302C" w:rsidRDefault="0089302C">
      <w:pPr>
        <w:spacing w:after="532" w:line="259" w:lineRule="auto"/>
        <w:ind w:left="0" w:firstLine="0"/>
        <w:jc w:val="left"/>
      </w:pPr>
      <w:r>
        <w:rPr>
          <w:noProof/>
        </w:rPr>
        <w:drawing>
          <wp:inline distT="0" distB="0" distL="0" distR="0" wp14:anchorId="7A7A0598" wp14:editId="7A457444">
            <wp:extent cx="4336026" cy="2062867"/>
            <wp:effectExtent l="0" t="0" r="7620" b="0"/>
            <wp:docPr id="755963130" name="Picture 1" descr="صورة تحتوي على نص, لقطة شاشة, الخط, رق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63130" name="Picture 1" descr="صورة تحتوي على نص, لقطة شاشة, الخط, رقم&#10;&#10;قد يكون المحتوى الذي تم إنشاؤه بواسطة الذكاء الاصطناعي غير صحيح."/>
                    <pic:cNvPicPr/>
                  </pic:nvPicPr>
                  <pic:blipFill>
                    <a:blip r:embed="rId29"/>
                    <a:stretch>
                      <a:fillRect/>
                    </a:stretch>
                  </pic:blipFill>
                  <pic:spPr>
                    <a:xfrm>
                      <a:off x="0" y="0"/>
                      <a:ext cx="4374323" cy="2081087"/>
                    </a:xfrm>
                    <a:prstGeom prst="rect">
                      <a:avLst/>
                    </a:prstGeom>
                  </pic:spPr>
                </pic:pic>
              </a:graphicData>
            </a:graphic>
          </wp:inline>
        </w:drawing>
      </w:r>
    </w:p>
    <w:p w14:paraId="57856940" w14:textId="77777777" w:rsidR="00A21CF1" w:rsidRDefault="005E66A1" w:rsidP="005E66A1">
      <w:pPr>
        <w:spacing w:after="532" w:line="259" w:lineRule="auto"/>
        <w:ind w:left="0" w:firstLine="0"/>
        <w:jc w:val="left"/>
        <w:rPr>
          <w:noProof/>
        </w:rPr>
      </w:pPr>
      <w:r w:rsidRPr="005E66A1">
        <w:rPr>
          <w:noProof/>
        </w:rPr>
        <w:lastRenderedPageBreak/>
        <w:t xml:space="preserve"> </w:t>
      </w:r>
      <w:r>
        <w:rPr>
          <w:noProof/>
        </w:rPr>
        <w:drawing>
          <wp:inline distT="0" distB="0" distL="0" distR="0" wp14:anchorId="640A5F6C" wp14:editId="281F618E">
            <wp:extent cx="5064944" cy="4036060"/>
            <wp:effectExtent l="0" t="0" r="2540" b="2540"/>
            <wp:docPr id="1163996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96179" name=""/>
                    <pic:cNvPicPr/>
                  </pic:nvPicPr>
                  <pic:blipFill>
                    <a:blip r:embed="rId30"/>
                    <a:stretch>
                      <a:fillRect/>
                    </a:stretch>
                  </pic:blipFill>
                  <pic:spPr>
                    <a:xfrm>
                      <a:off x="0" y="0"/>
                      <a:ext cx="5073820" cy="4043133"/>
                    </a:xfrm>
                    <a:prstGeom prst="rect">
                      <a:avLst/>
                    </a:prstGeom>
                  </pic:spPr>
                </pic:pic>
              </a:graphicData>
            </a:graphic>
          </wp:inline>
        </w:drawing>
      </w:r>
      <w:r w:rsidRPr="005E66A1">
        <w:rPr>
          <w:noProof/>
        </w:rPr>
        <w:t xml:space="preserve"> </w:t>
      </w:r>
    </w:p>
    <w:p w14:paraId="4F0142EB" w14:textId="62D732EB" w:rsidR="004751BE" w:rsidRDefault="004751BE" w:rsidP="004751BE">
      <w:pPr>
        <w:spacing w:after="0" w:line="259" w:lineRule="auto"/>
        <w:ind w:left="0" w:firstLine="0"/>
      </w:pPr>
      <w:r w:rsidRPr="00A87237">
        <w:t>Figure14: Confusion matrix of l2 of logistic regression.</w:t>
      </w:r>
      <w:r>
        <w:t>[2]</w:t>
      </w:r>
    </w:p>
    <w:p w14:paraId="151C3644" w14:textId="77777777" w:rsidR="00BA0515" w:rsidRDefault="00BA0515" w:rsidP="00BA0515">
      <w:pPr>
        <w:spacing w:after="0" w:line="259" w:lineRule="auto"/>
        <w:ind w:left="0" w:firstLine="0"/>
      </w:pPr>
    </w:p>
    <w:p w14:paraId="09BC8AD3" w14:textId="77777777" w:rsidR="00BA0515" w:rsidRDefault="00BA0515" w:rsidP="00BA0515">
      <w:pPr>
        <w:spacing w:after="0" w:line="259" w:lineRule="auto"/>
        <w:ind w:left="0" w:firstLine="0"/>
        <w:rPr>
          <w:bCs/>
        </w:rPr>
      </w:pPr>
    </w:p>
    <w:p w14:paraId="5D640F16" w14:textId="77777777" w:rsidR="00BA0515" w:rsidRDefault="00BA0515" w:rsidP="00BA0515">
      <w:pPr>
        <w:spacing w:after="0" w:line="259" w:lineRule="auto"/>
        <w:ind w:left="0" w:firstLine="0"/>
        <w:rPr>
          <w:bCs/>
        </w:rPr>
      </w:pPr>
    </w:p>
    <w:p w14:paraId="3C7DCEC5" w14:textId="77777777" w:rsidR="00BA0515" w:rsidRDefault="00BA0515" w:rsidP="00BA0515">
      <w:pPr>
        <w:spacing w:after="0" w:line="259" w:lineRule="auto"/>
        <w:ind w:left="0" w:firstLine="0"/>
        <w:rPr>
          <w:bCs/>
        </w:rPr>
      </w:pPr>
    </w:p>
    <w:p w14:paraId="56915BC7" w14:textId="77777777" w:rsidR="00BA0515" w:rsidRDefault="00BA0515" w:rsidP="00BA0515">
      <w:pPr>
        <w:spacing w:after="0" w:line="259" w:lineRule="auto"/>
        <w:ind w:left="0" w:firstLine="0"/>
        <w:rPr>
          <w:bCs/>
        </w:rPr>
      </w:pPr>
    </w:p>
    <w:p w14:paraId="7F103A80" w14:textId="77777777" w:rsidR="00BA0515" w:rsidRDefault="00BA0515" w:rsidP="00BA0515">
      <w:pPr>
        <w:spacing w:after="0" w:line="259" w:lineRule="auto"/>
        <w:ind w:left="0" w:firstLine="0"/>
        <w:rPr>
          <w:bCs/>
        </w:rPr>
      </w:pPr>
    </w:p>
    <w:p w14:paraId="3F256331" w14:textId="77777777" w:rsidR="00BA0515" w:rsidRDefault="00BA0515" w:rsidP="00BA0515">
      <w:pPr>
        <w:spacing w:after="0" w:line="259" w:lineRule="auto"/>
        <w:ind w:left="0" w:firstLine="0"/>
        <w:rPr>
          <w:bCs/>
        </w:rPr>
      </w:pPr>
    </w:p>
    <w:p w14:paraId="7D10434A" w14:textId="77777777" w:rsidR="00BA0515" w:rsidRDefault="00BA0515" w:rsidP="00BA0515">
      <w:pPr>
        <w:spacing w:after="0" w:line="259" w:lineRule="auto"/>
        <w:ind w:left="0" w:firstLine="0"/>
        <w:rPr>
          <w:bCs/>
        </w:rPr>
      </w:pPr>
    </w:p>
    <w:p w14:paraId="34D54691" w14:textId="77777777" w:rsidR="00BA0515" w:rsidRDefault="00BA0515" w:rsidP="00BA0515">
      <w:pPr>
        <w:spacing w:after="0" w:line="259" w:lineRule="auto"/>
        <w:ind w:left="0" w:firstLine="0"/>
        <w:rPr>
          <w:bCs/>
        </w:rPr>
      </w:pPr>
    </w:p>
    <w:p w14:paraId="4262D848" w14:textId="77777777" w:rsidR="00BA0515" w:rsidRDefault="00BA0515" w:rsidP="00BA0515">
      <w:pPr>
        <w:spacing w:after="0" w:line="259" w:lineRule="auto"/>
        <w:ind w:left="0" w:firstLine="0"/>
        <w:rPr>
          <w:bCs/>
        </w:rPr>
      </w:pPr>
    </w:p>
    <w:p w14:paraId="353FE09F" w14:textId="77777777" w:rsidR="00BA0515" w:rsidRDefault="00BA0515" w:rsidP="00BA0515">
      <w:pPr>
        <w:spacing w:after="0" w:line="259" w:lineRule="auto"/>
        <w:ind w:left="0" w:firstLine="0"/>
        <w:rPr>
          <w:bCs/>
        </w:rPr>
      </w:pPr>
    </w:p>
    <w:p w14:paraId="7F1370FA" w14:textId="77777777" w:rsidR="00BA0515" w:rsidRDefault="00BA0515" w:rsidP="00BA0515">
      <w:pPr>
        <w:spacing w:after="0" w:line="259" w:lineRule="auto"/>
        <w:ind w:left="0" w:firstLine="0"/>
        <w:rPr>
          <w:bCs/>
        </w:rPr>
      </w:pPr>
    </w:p>
    <w:p w14:paraId="2B6452E4" w14:textId="77777777" w:rsidR="00BA0515" w:rsidRDefault="00BA0515" w:rsidP="00BA0515">
      <w:pPr>
        <w:spacing w:after="0" w:line="259" w:lineRule="auto"/>
        <w:ind w:left="0" w:firstLine="0"/>
        <w:rPr>
          <w:bCs/>
        </w:rPr>
      </w:pPr>
    </w:p>
    <w:p w14:paraId="4543F1C0" w14:textId="77777777" w:rsidR="00BA0515" w:rsidRDefault="00BA0515" w:rsidP="00BA0515">
      <w:pPr>
        <w:spacing w:after="0" w:line="259" w:lineRule="auto"/>
        <w:ind w:left="0" w:firstLine="0"/>
        <w:rPr>
          <w:bCs/>
        </w:rPr>
      </w:pPr>
    </w:p>
    <w:p w14:paraId="029FBD55" w14:textId="77777777" w:rsidR="00BA0515" w:rsidRDefault="00BA0515" w:rsidP="00BA0515">
      <w:pPr>
        <w:spacing w:after="0" w:line="259" w:lineRule="auto"/>
        <w:ind w:left="0" w:firstLine="0"/>
        <w:rPr>
          <w:bCs/>
        </w:rPr>
      </w:pPr>
    </w:p>
    <w:p w14:paraId="3934BD85" w14:textId="77777777" w:rsidR="00BA0515" w:rsidRDefault="00BA0515" w:rsidP="00BA0515">
      <w:pPr>
        <w:spacing w:after="0" w:line="259" w:lineRule="auto"/>
        <w:ind w:left="0" w:firstLine="0"/>
        <w:rPr>
          <w:bCs/>
        </w:rPr>
      </w:pPr>
    </w:p>
    <w:p w14:paraId="30BF5BA7" w14:textId="77777777" w:rsidR="00BA0515" w:rsidRDefault="00BA0515" w:rsidP="00BA0515">
      <w:pPr>
        <w:spacing w:after="0" w:line="259" w:lineRule="auto"/>
        <w:ind w:left="0" w:firstLine="0"/>
        <w:rPr>
          <w:bCs/>
        </w:rPr>
      </w:pPr>
    </w:p>
    <w:p w14:paraId="7E4B9875" w14:textId="3757720E" w:rsidR="00BA0515" w:rsidRDefault="00BA0515" w:rsidP="00BA0515">
      <w:pPr>
        <w:spacing w:after="0" w:line="259" w:lineRule="auto"/>
        <w:ind w:left="0" w:firstLine="0"/>
      </w:pPr>
      <w:r w:rsidRPr="00BA0515">
        <w:rPr>
          <w:b/>
          <w:bCs/>
        </w:rPr>
        <w:t>Comparison</w:t>
      </w:r>
    </w:p>
    <w:tbl>
      <w:tblPr>
        <w:tblStyle w:val="TableGridLight1"/>
        <w:tblW w:w="9480" w:type="dxa"/>
        <w:tblLook w:val="04A0" w:firstRow="1" w:lastRow="0" w:firstColumn="1" w:lastColumn="0" w:noHBand="0" w:noVBand="1"/>
      </w:tblPr>
      <w:tblGrid>
        <w:gridCol w:w="1569"/>
        <w:gridCol w:w="2219"/>
        <w:gridCol w:w="1853"/>
        <w:gridCol w:w="1904"/>
        <w:gridCol w:w="1935"/>
      </w:tblGrid>
      <w:tr w:rsidR="00BA0515" w:rsidRPr="00BA0515" w14:paraId="528862A9" w14:textId="77777777" w:rsidTr="00BA0515">
        <w:trPr>
          <w:trHeight w:val="2145"/>
        </w:trPr>
        <w:tc>
          <w:tcPr>
            <w:tcW w:w="0" w:type="auto"/>
            <w:hideMark/>
          </w:tcPr>
          <w:p w14:paraId="329C42BA" w14:textId="77777777" w:rsidR="00BA0515" w:rsidRPr="00BA0515" w:rsidRDefault="00BA0515" w:rsidP="00BA0515">
            <w:pPr>
              <w:spacing w:after="0" w:line="259" w:lineRule="auto"/>
              <w:ind w:left="0" w:firstLine="0"/>
              <w:rPr>
                <w:b/>
                <w:bCs/>
                <w:sz w:val="20"/>
                <w:szCs w:val="20"/>
              </w:rPr>
            </w:pPr>
            <w:r w:rsidRPr="00BA0515">
              <w:rPr>
                <w:b/>
                <w:bCs/>
                <w:sz w:val="20"/>
                <w:szCs w:val="20"/>
              </w:rPr>
              <w:t>Aspect</w:t>
            </w:r>
          </w:p>
        </w:tc>
        <w:tc>
          <w:tcPr>
            <w:tcW w:w="0" w:type="auto"/>
            <w:hideMark/>
          </w:tcPr>
          <w:p w14:paraId="2FB89C1C" w14:textId="77777777" w:rsidR="00BA0515" w:rsidRPr="00BA0515" w:rsidRDefault="00BA0515" w:rsidP="00BA0515">
            <w:pPr>
              <w:spacing w:after="0" w:line="259" w:lineRule="auto"/>
              <w:ind w:left="0" w:firstLine="0"/>
              <w:rPr>
                <w:b/>
                <w:bCs/>
                <w:sz w:val="20"/>
                <w:szCs w:val="20"/>
              </w:rPr>
            </w:pPr>
            <w:r w:rsidRPr="00BA0515">
              <w:rPr>
                <w:b/>
                <w:bCs/>
                <w:sz w:val="20"/>
                <w:szCs w:val="20"/>
              </w:rPr>
              <w:t>Random Forest</w:t>
            </w:r>
          </w:p>
        </w:tc>
        <w:tc>
          <w:tcPr>
            <w:tcW w:w="0" w:type="auto"/>
            <w:hideMark/>
          </w:tcPr>
          <w:p w14:paraId="58499D09" w14:textId="77777777" w:rsidR="00BA0515" w:rsidRPr="00BA0515" w:rsidRDefault="00BA0515" w:rsidP="00BA0515">
            <w:pPr>
              <w:spacing w:after="0" w:line="259" w:lineRule="auto"/>
              <w:ind w:left="0" w:firstLine="0"/>
              <w:rPr>
                <w:b/>
                <w:bCs/>
                <w:sz w:val="20"/>
                <w:szCs w:val="20"/>
              </w:rPr>
            </w:pPr>
            <w:r w:rsidRPr="00BA0515">
              <w:rPr>
                <w:b/>
                <w:bCs/>
                <w:sz w:val="20"/>
                <w:szCs w:val="20"/>
              </w:rPr>
              <w:t>Logistic Regression</w:t>
            </w:r>
          </w:p>
        </w:tc>
        <w:tc>
          <w:tcPr>
            <w:tcW w:w="0" w:type="auto"/>
            <w:hideMark/>
          </w:tcPr>
          <w:p w14:paraId="1B1A4B52" w14:textId="77777777" w:rsidR="00BA0515" w:rsidRPr="00BA0515" w:rsidRDefault="00BA0515" w:rsidP="00BA0515">
            <w:pPr>
              <w:spacing w:after="0" w:line="259" w:lineRule="auto"/>
              <w:ind w:left="0" w:firstLine="0"/>
              <w:rPr>
                <w:b/>
                <w:bCs/>
                <w:sz w:val="20"/>
                <w:szCs w:val="20"/>
              </w:rPr>
            </w:pPr>
            <w:proofErr w:type="spellStart"/>
            <w:r w:rsidRPr="00BA0515">
              <w:rPr>
                <w:b/>
                <w:bCs/>
                <w:sz w:val="20"/>
                <w:szCs w:val="20"/>
              </w:rPr>
              <w:t>XGBoost</w:t>
            </w:r>
            <w:proofErr w:type="spellEnd"/>
            <w:r w:rsidRPr="00BA0515">
              <w:rPr>
                <w:b/>
                <w:bCs/>
                <w:sz w:val="20"/>
                <w:szCs w:val="20"/>
              </w:rPr>
              <w:t xml:space="preserve"> (Realistic Model)</w:t>
            </w:r>
          </w:p>
        </w:tc>
        <w:tc>
          <w:tcPr>
            <w:tcW w:w="0" w:type="auto"/>
            <w:hideMark/>
          </w:tcPr>
          <w:p w14:paraId="5AC85597" w14:textId="77777777" w:rsidR="00BA0515" w:rsidRPr="00BA0515" w:rsidRDefault="00BA0515" w:rsidP="00BA0515">
            <w:pPr>
              <w:spacing w:after="0" w:line="259" w:lineRule="auto"/>
              <w:ind w:left="0" w:firstLine="0"/>
              <w:rPr>
                <w:b/>
                <w:bCs/>
                <w:sz w:val="20"/>
                <w:szCs w:val="20"/>
              </w:rPr>
            </w:pPr>
            <w:r w:rsidRPr="00BA0515">
              <w:rPr>
                <w:b/>
                <w:bCs/>
                <w:sz w:val="20"/>
                <w:szCs w:val="20"/>
              </w:rPr>
              <w:t>LSTM (Time-Series Forecasting)</w:t>
            </w:r>
          </w:p>
        </w:tc>
      </w:tr>
      <w:tr w:rsidR="00BA0515" w:rsidRPr="00BA0515" w14:paraId="37A86AFE" w14:textId="77777777" w:rsidTr="00BA0515">
        <w:trPr>
          <w:trHeight w:val="860"/>
        </w:trPr>
        <w:tc>
          <w:tcPr>
            <w:tcW w:w="0" w:type="auto"/>
            <w:hideMark/>
          </w:tcPr>
          <w:p w14:paraId="553DE14F" w14:textId="77777777" w:rsidR="00BA0515" w:rsidRPr="00BA0515" w:rsidRDefault="00BA0515" w:rsidP="00BA0515">
            <w:pPr>
              <w:spacing w:after="0" w:line="259" w:lineRule="auto"/>
              <w:ind w:left="0" w:firstLine="0"/>
              <w:rPr>
                <w:b/>
                <w:bCs/>
                <w:sz w:val="20"/>
                <w:szCs w:val="20"/>
              </w:rPr>
            </w:pPr>
            <w:r w:rsidRPr="00BA0515">
              <w:rPr>
                <w:b/>
                <w:bCs/>
                <w:sz w:val="20"/>
                <w:szCs w:val="20"/>
              </w:rPr>
              <w:t>Main Task</w:t>
            </w:r>
          </w:p>
        </w:tc>
        <w:tc>
          <w:tcPr>
            <w:tcW w:w="0" w:type="auto"/>
            <w:hideMark/>
          </w:tcPr>
          <w:p w14:paraId="41F96D77" w14:textId="77777777" w:rsidR="00BA0515" w:rsidRPr="00BA0515" w:rsidRDefault="00BA0515" w:rsidP="00BA0515">
            <w:pPr>
              <w:spacing w:after="0" w:line="259" w:lineRule="auto"/>
              <w:ind w:left="0" w:firstLine="0"/>
              <w:rPr>
                <w:sz w:val="20"/>
                <w:szCs w:val="20"/>
              </w:rPr>
            </w:pPr>
            <w:r w:rsidRPr="00BA0515">
              <w:rPr>
                <w:sz w:val="20"/>
                <w:szCs w:val="20"/>
              </w:rPr>
              <w:t>Instant classification</w:t>
            </w:r>
          </w:p>
        </w:tc>
        <w:tc>
          <w:tcPr>
            <w:tcW w:w="0" w:type="auto"/>
            <w:hideMark/>
          </w:tcPr>
          <w:p w14:paraId="18E938F0" w14:textId="77777777" w:rsidR="00BA0515" w:rsidRPr="00BA0515" w:rsidRDefault="00BA0515" w:rsidP="00BA0515">
            <w:pPr>
              <w:spacing w:after="0" w:line="259" w:lineRule="auto"/>
              <w:ind w:left="0" w:firstLine="0"/>
              <w:rPr>
                <w:sz w:val="20"/>
                <w:szCs w:val="20"/>
                <w:rtl/>
              </w:rPr>
            </w:pPr>
            <w:r w:rsidRPr="00BA0515">
              <w:rPr>
                <w:sz w:val="20"/>
                <w:szCs w:val="20"/>
              </w:rPr>
              <w:t>Instant classification</w:t>
            </w:r>
          </w:p>
        </w:tc>
        <w:tc>
          <w:tcPr>
            <w:tcW w:w="0" w:type="auto"/>
            <w:hideMark/>
          </w:tcPr>
          <w:p w14:paraId="463A0656" w14:textId="77777777" w:rsidR="00BA0515" w:rsidRPr="00BA0515" w:rsidRDefault="00BA0515" w:rsidP="00BA0515">
            <w:pPr>
              <w:spacing w:after="0" w:line="259" w:lineRule="auto"/>
              <w:ind w:left="0" w:firstLine="0"/>
              <w:rPr>
                <w:sz w:val="20"/>
                <w:szCs w:val="20"/>
                <w:rtl/>
              </w:rPr>
            </w:pPr>
            <w:r w:rsidRPr="00BA0515">
              <w:rPr>
                <w:sz w:val="20"/>
                <w:szCs w:val="20"/>
              </w:rPr>
              <w:t>Instant classification</w:t>
            </w:r>
          </w:p>
        </w:tc>
        <w:tc>
          <w:tcPr>
            <w:tcW w:w="0" w:type="auto"/>
            <w:hideMark/>
          </w:tcPr>
          <w:p w14:paraId="3B11DF18" w14:textId="77777777" w:rsidR="00BA0515" w:rsidRPr="00BA0515" w:rsidRDefault="00BA0515" w:rsidP="00BA0515">
            <w:pPr>
              <w:spacing w:after="0" w:line="259" w:lineRule="auto"/>
              <w:ind w:left="0" w:firstLine="0"/>
              <w:rPr>
                <w:sz w:val="20"/>
                <w:szCs w:val="20"/>
                <w:rtl/>
              </w:rPr>
            </w:pPr>
            <w:r w:rsidRPr="00BA0515">
              <w:rPr>
                <w:sz w:val="20"/>
                <w:szCs w:val="20"/>
              </w:rPr>
              <w:t>Time-series forecasting</w:t>
            </w:r>
          </w:p>
        </w:tc>
      </w:tr>
      <w:tr w:rsidR="00BA0515" w:rsidRPr="00BA0515" w14:paraId="37A7DD6F" w14:textId="77777777" w:rsidTr="00BA0515">
        <w:trPr>
          <w:trHeight w:val="1894"/>
        </w:trPr>
        <w:tc>
          <w:tcPr>
            <w:tcW w:w="0" w:type="auto"/>
            <w:hideMark/>
          </w:tcPr>
          <w:p w14:paraId="531D72DB" w14:textId="77777777" w:rsidR="00BA0515" w:rsidRPr="00BA0515" w:rsidRDefault="00BA0515" w:rsidP="00BA0515">
            <w:pPr>
              <w:spacing w:after="0" w:line="259" w:lineRule="auto"/>
              <w:ind w:left="0" w:firstLine="0"/>
              <w:rPr>
                <w:b/>
                <w:bCs/>
                <w:sz w:val="20"/>
                <w:szCs w:val="20"/>
                <w:rtl/>
              </w:rPr>
            </w:pPr>
            <w:r w:rsidRPr="00BA0515">
              <w:rPr>
                <w:b/>
                <w:bCs/>
                <w:sz w:val="20"/>
                <w:szCs w:val="20"/>
              </w:rPr>
              <w:t>Role in Research</w:t>
            </w:r>
          </w:p>
        </w:tc>
        <w:tc>
          <w:tcPr>
            <w:tcW w:w="0" w:type="auto"/>
            <w:hideMark/>
          </w:tcPr>
          <w:p w14:paraId="2BCC1A92" w14:textId="77777777" w:rsidR="00BA0515" w:rsidRPr="00BA0515" w:rsidRDefault="00BA0515" w:rsidP="00BA0515">
            <w:pPr>
              <w:spacing w:after="0" w:line="259" w:lineRule="auto"/>
              <w:ind w:left="0" w:firstLine="0"/>
              <w:rPr>
                <w:sz w:val="20"/>
                <w:szCs w:val="20"/>
              </w:rPr>
            </w:pPr>
            <w:r w:rsidRPr="00BA0515">
              <w:rPr>
                <w:sz w:val="20"/>
                <w:szCs w:val="20"/>
              </w:rPr>
              <w:t xml:space="preserve">Prototype model that highlighted the power of </w:t>
            </w:r>
            <w:proofErr w:type="gramStart"/>
            <w:r w:rsidRPr="00BA0515">
              <w:rPr>
                <w:sz w:val="20"/>
                <w:szCs w:val="20"/>
              </w:rPr>
              <w:t>tree</w:t>
            </w:r>
            <w:proofErr w:type="gramEnd"/>
            <w:r w:rsidRPr="00BA0515">
              <w:rPr>
                <w:sz w:val="20"/>
                <w:szCs w:val="20"/>
              </w:rPr>
              <w:t xml:space="preserve"> models but exposed data leakage issues</w:t>
            </w:r>
          </w:p>
        </w:tc>
        <w:tc>
          <w:tcPr>
            <w:tcW w:w="0" w:type="auto"/>
            <w:hideMark/>
          </w:tcPr>
          <w:p w14:paraId="502412CD" w14:textId="77777777" w:rsidR="00BA0515" w:rsidRPr="00BA0515" w:rsidRDefault="00BA0515" w:rsidP="00BA0515">
            <w:pPr>
              <w:spacing w:after="0" w:line="259" w:lineRule="auto"/>
              <w:ind w:left="0" w:firstLine="0"/>
              <w:rPr>
                <w:sz w:val="20"/>
                <w:szCs w:val="20"/>
                <w:rtl/>
              </w:rPr>
            </w:pPr>
            <w:r w:rsidRPr="00BA0515">
              <w:rPr>
                <w:sz w:val="20"/>
                <w:szCs w:val="20"/>
              </w:rPr>
              <w:t>Served as a simple, overfitting-resistant baseline model</w:t>
            </w:r>
          </w:p>
        </w:tc>
        <w:tc>
          <w:tcPr>
            <w:tcW w:w="0" w:type="auto"/>
            <w:hideMark/>
          </w:tcPr>
          <w:p w14:paraId="12F2326B" w14:textId="77777777" w:rsidR="00BA0515" w:rsidRPr="00BA0515" w:rsidRDefault="00BA0515" w:rsidP="00BA0515">
            <w:pPr>
              <w:spacing w:after="0" w:line="259" w:lineRule="auto"/>
              <w:ind w:left="0" w:firstLine="0"/>
              <w:rPr>
                <w:sz w:val="20"/>
                <w:szCs w:val="20"/>
                <w:rtl/>
              </w:rPr>
            </w:pPr>
            <w:r w:rsidRPr="00BA0515">
              <w:rPr>
                <w:sz w:val="20"/>
                <w:szCs w:val="20"/>
              </w:rPr>
              <w:t>Final classification model balancing accuracy and realism</w:t>
            </w:r>
          </w:p>
        </w:tc>
        <w:tc>
          <w:tcPr>
            <w:tcW w:w="0" w:type="auto"/>
            <w:hideMark/>
          </w:tcPr>
          <w:p w14:paraId="7084F495" w14:textId="77777777" w:rsidR="00BA0515" w:rsidRPr="00BA0515" w:rsidRDefault="00BA0515" w:rsidP="00BA0515">
            <w:pPr>
              <w:spacing w:after="0" w:line="259" w:lineRule="auto"/>
              <w:ind w:left="0" w:firstLine="0"/>
              <w:rPr>
                <w:sz w:val="20"/>
                <w:szCs w:val="20"/>
                <w:rtl/>
              </w:rPr>
            </w:pPr>
            <w:r w:rsidRPr="00BA0515">
              <w:rPr>
                <w:sz w:val="20"/>
                <w:szCs w:val="20"/>
              </w:rPr>
              <w:t>Most advanced model tailored for future prediction</w:t>
            </w:r>
          </w:p>
        </w:tc>
      </w:tr>
      <w:tr w:rsidR="00BA0515" w:rsidRPr="00BA0515" w14:paraId="3B0EE119" w14:textId="77777777" w:rsidTr="00BA0515">
        <w:trPr>
          <w:trHeight w:val="1496"/>
        </w:trPr>
        <w:tc>
          <w:tcPr>
            <w:tcW w:w="0" w:type="auto"/>
            <w:hideMark/>
          </w:tcPr>
          <w:p w14:paraId="3DE6B4FB" w14:textId="77777777" w:rsidR="00BA0515" w:rsidRPr="00BA0515" w:rsidRDefault="00BA0515" w:rsidP="00BA0515">
            <w:pPr>
              <w:spacing w:after="0" w:line="259" w:lineRule="auto"/>
              <w:ind w:left="0" w:firstLine="0"/>
              <w:rPr>
                <w:b/>
                <w:bCs/>
                <w:sz w:val="20"/>
                <w:szCs w:val="20"/>
                <w:rtl/>
              </w:rPr>
            </w:pPr>
            <w:r w:rsidRPr="00BA0515">
              <w:rPr>
                <w:b/>
                <w:bCs/>
                <w:sz w:val="20"/>
                <w:szCs w:val="20"/>
              </w:rPr>
              <w:t>Quantitative Results</w:t>
            </w:r>
          </w:p>
        </w:tc>
        <w:tc>
          <w:tcPr>
            <w:tcW w:w="0" w:type="auto"/>
            <w:hideMark/>
          </w:tcPr>
          <w:p w14:paraId="56B9C9DD" w14:textId="77777777" w:rsidR="00BA0515" w:rsidRPr="00BA0515" w:rsidRDefault="00BA0515" w:rsidP="00BA0515">
            <w:pPr>
              <w:spacing w:after="0" w:line="259" w:lineRule="auto"/>
              <w:ind w:left="0" w:firstLine="0"/>
              <w:rPr>
                <w:sz w:val="20"/>
                <w:szCs w:val="20"/>
              </w:rPr>
            </w:pPr>
            <w:r w:rsidRPr="00BA0515">
              <w:rPr>
                <w:sz w:val="20"/>
                <w:szCs w:val="20"/>
              </w:rPr>
              <w:t>Accuracy 100% (misleading due to data leakage)</w:t>
            </w:r>
          </w:p>
        </w:tc>
        <w:tc>
          <w:tcPr>
            <w:tcW w:w="0" w:type="auto"/>
            <w:hideMark/>
          </w:tcPr>
          <w:p w14:paraId="30820478" w14:textId="77777777" w:rsidR="00BA0515" w:rsidRPr="00BA0515" w:rsidRDefault="00BA0515" w:rsidP="00BA0515">
            <w:pPr>
              <w:spacing w:after="0" w:line="259" w:lineRule="auto"/>
              <w:ind w:left="0" w:firstLine="0"/>
              <w:rPr>
                <w:sz w:val="20"/>
                <w:szCs w:val="20"/>
                <w:rtl/>
              </w:rPr>
            </w:pPr>
            <w:r w:rsidRPr="00BA0515">
              <w:rPr>
                <w:sz w:val="20"/>
                <w:szCs w:val="20"/>
              </w:rPr>
              <w:t>Accuracy ~89% (realistic)</w:t>
            </w:r>
          </w:p>
        </w:tc>
        <w:tc>
          <w:tcPr>
            <w:tcW w:w="0" w:type="auto"/>
            <w:hideMark/>
          </w:tcPr>
          <w:p w14:paraId="06F239A0" w14:textId="77777777" w:rsidR="00BA0515" w:rsidRPr="00BA0515" w:rsidRDefault="00BA0515" w:rsidP="00BA0515">
            <w:pPr>
              <w:spacing w:after="0" w:line="259" w:lineRule="auto"/>
              <w:ind w:left="0" w:firstLine="0"/>
              <w:rPr>
                <w:sz w:val="20"/>
                <w:szCs w:val="20"/>
                <w:rtl/>
              </w:rPr>
            </w:pPr>
            <w:r w:rsidRPr="00BA0515">
              <w:rPr>
                <w:sz w:val="20"/>
                <w:szCs w:val="20"/>
              </w:rPr>
              <w:t>Accuracy 74.66% (realistic after methodology correction)</w:t>
            </w:r>
          </w:p>
        </w:tc>
        <w:tc>
          <w:tcPr>
            <w:tcW w:w="0" w:type="auto"/>
            <w:hideMark/>
          </w:tcPr>
          <w:p w14:paraId="15997449" w14:textId="77777777" w:rsidR="00BA0515" w:rsidRPr="00BA0515" w:rsidRDefault="00BA0515" w:rsidP="00BA0515">
            <w:pPr>
              <w:spacing w:after="0" w:line="259" w:lineRule="auto"/>
              <w:ind w:left="0" w:firstLine="0"/>
              <w:rPr>
                <w:sz w:val="20"/>
                <w:szCs w:val="20"/>
                <w:rtl/>
              </w:rPr>
            </w:pPr>
            <w:r w:rsidRPr="00BA0515">
              <w:rPr>
                <w:sz w:val="20"/>
                <w:szCs w:val="20"/>
              </w:rPr>
              <w:t>Low MAE (~59 vehicles)</w:t>
            </w:r>
          </w:p>
        </w:tc>
      </w:tr>
      <w:tr w:rsidR="00BA0515" w:rsidRPr="00BA0515" w14:paraId="1E6633E5" w14:textId="77777777" w:rsidTr="00BA0515">
        <w:trPr>
          <w:trHeight w:val="1496"/>
        </w:trPr>
        <w:tc>
          <w:tcPr>
            <w:tcW w:w="0" w:type="auto"/>
            <w:hideMark/>
          </w:tcPr>
          <w:p w14:paraId="44DE47FC" w14:textId="77777777" w:rsidR="00BA0515" w:rsidRPr="00BA0515" w:rsidRDefault="00BA0515" w:rsidP="00BA0515">
            <w:pPr>
              <w:spacing w:after="0" w:line="259" w:lineRule="auto"/>
              <w:ind w:left="0" w:firstLine="0"/>
              <w:rPr>
                <w:b/>
                <w:bCs/>
                <w:sz w:val="20"/>
                <w:szCs w:val="20"/>
                <w:rtl/>
              </w:rPr>
            </w:pPr>
            <w:r w:rsidRPr="00BA0515">
              <w:rPr>
                <w:b/>
                <w:bCs/>
                <w:sz w:val="20"/>
                <w:szCs w:val="20"/>
              </w:rPr>
              <w:t>Interpretation of Results</w:t>
            </w:r>
          </w:p>
        </w:tc>
        <w:tc>
          <w:tcPr>
            <w:tcW w:w="0" w:type="auto"/>
            <w:hideMark/>
          </w:tcPr>
          <w:p w14:paraId="1E7C6877" w14:textId="77777777" w:rsidR="00BA0515" w:rsidRPr="00BA0515" w:rsidRDefault="00BA0515" w:rsidP="00BA0515">
            <w:pPr>
              <w:spacing w:after="0" w:line="259" w:lineRule="auto"/>
              <w:ind w:left="0" w:firstLine="0"/>
              <w:rPr>
                <w:sz w:val="20"/>
                <w:szCs w:val="20"/>
              </w:rPr>
            </w:pPr>
            <w:r w:rsidRPr="00BA0515">
              <w:rPr>
                <w:sz w:val="20"/>
                <w:szCs w:val="20"/>
              </w:rPr>
              <w:t>Perfect result due to learning a simple formula, not true patterns</w:t>
            </w:r>
          </w:p>
        </w:tc>
        <w:tc>
          <w:tcPr>
            <w:tcW w:w="0" w:type="auto"/>
            <w:hideMark/>
          </w:tcPr>
          <w:p w14:paraId="25C04F82" w14:textId="77777777" w:rsidR="00BA0515" w:rsidRPr="00BA0515" w:rsidRDefault="00BA0515" w:rsidP="00BA0515">
            <w:pPr>
              <w:spacing w:after="0" w:line="259" w:lineRule="auto"/>
              <w:ind w:left="0" w:firstLine="0"/>
              <w:rPr>
                <w:sz w:val="20"/>
                <w:szCs w:val="20"/>
                <w:rtl/>
              </w:rPr>
            </w:pPr>
            <w:r w:rsidRPr="00BA0515">
              <w:rPr>
                <w:sz w:val="20"/>
                <w:szCs w:val="20"/>
              </w:rPr>
              <w:t>Shows a learnable linear pattern but misses complexity</w:t>
            </w:r>
          </w:p>
        </w:tc>
        <w:tc>
          <w:tcPr>
            <w:tcW w:w="0" w:type="auto"/>
            <w:hideMark/>
          </w:tcPr>
          <w:p w14:paraId="5DB7037E" w14:textId="77777777" w:rsidR="00BA0515" w:rsidRPr="00BA0515" w:rsidRDefault="00BA0515" w:rsidP="00BA0515">
            <w:pPr>
              <w:spacing w:after="0" w:line="259" w:lineRule="auto"/>
              <w:ind w:left="0" w:firstLine="0"/>
              <w:rPr>
                <w:sz w:val="20"/>
                <w:szCs w:val="20"/>
                <w:rtl/>
              </w:rPr>
            </w:pPr>
            <w:r w:rsidRPr="00BA0515">
              <w:rPr>
                <w:sz w:val="20"/>
                <w:szCs w:val="20"/>
              </w:rPr>
              <w:t>Captures complex temporal patterns, but struggles with edge cases</w:t>
            </w:r>
          </w:p>
        </w:tc>
        <w:tc>
          <w:tcPr>
            <w:tcW w:w="0" w:type="auto"/>
            <w:hideMark/>
          </w:tcPr>
          <w:p w14:paraId="510DEDBC" w14:textId="77777777" w:rsidR="00BA0515" w:rsidRPr="00BA0515" w:rsidRDefault="00BA0515" w:rsidP="00BA0515">
            <w:pPr>
              <w:spacing w:after="0" w:line="259" w:lineRule="auto"/>
              <w:ind w:left="0" w:firstLine="0"/>
              <w:rPr>
                <w:sz w:val="20"/>
                <w:szCs w:val="20"/>
                <w:rtl/>
              </w:rPr>
            </w:pPr>
            <w:r w:rsidRPr="00BA0515">
              <w:rPr>
                <w:sz w:val="20"/>
                <w:szCs w:val="20"/>
              </w:rPr>
              <w:t>Shows strong grasp of temporal context and future prediction ability</w:t>
            </w:r>
          </w:p>
        </w:tc>
      </w:tr>
      <w:tr w:rsidR="00BA0515" w:rsidRPr="00BA0515" w14:paraId="5BBB6D86" w14:textId="77777777" w:rsidTr="00BA0515">
        <w:trPr>
          <w:trHeight w:val="1470"/>
        </w:trPr>
        <w:tc>
          <w:tcPr>
            <w:tcW w:w="0" w:type="auto"/>
            <w:hideMark/>
          </w:tcPr>
          <w:p w14:paraId="51E18F90" w14:textId="77777777" w:rsidR="00BA0515" w:rsidRPr="00BA0515" w:rsidRDefault="00BA0515" w:rsidP="00BA0515">
            <w:pPr>
              <w:spacing w:after="0" w:line="259" w:lineRule="auto"/>
              <w:ind w:left="0" w:firstLine="0"/>
              <w:rPr>
                <w:b/>
                <w:bCs/>
                <w:sz w:val="20"/>
                <w:szCs w:val="20"/>
                <w:rtl/>
              </w:rPr>
            </w:pPr>
            <w:r w:rsidRPr="00BA0515">
              <w:rPr>
                <w:b/>
                <w:bCs/>
                <w:sz w:val="20"/>
                <w:szCs w:val="20"/>
              </w:rPr>
              <w:t>Strengths</w:t>
            </w:r>
          </w:p>
        </w:tc>
        <w:tc>
          <w:tcPr>
            <w:tcW w:w="0" w:type="auto"/>
            <w:hideMark/>
          </w:tcPr>
          <w:p w14:paraId="554D6A11" w14:textId="77777777" w:rsidR="00BA0515" w:rsidRPr="00BA0515" w:rsidRDefault="00BA0515" w:rsidP="00BA0515">
            <w:pPr>
              <w:spacing w:after="0" w:line="259" w:lineRule="auto"/>
              <w:ind w:left="0" w:firstLine="0"/>
              <w:rPr>
                <w:sz w:val="20"/>
                <w:szCs w:val="20"/>
              </w:rPr>
            </w:pPr>
            <w:r w:rsidRPr="00BA0515">
              <w:rPr>
                <w:sz w:val="20"/>
                <w:szCs w:val="20"/>
              </w:rPr>
              <w:t>Easy to understand, captures nonlinear relations</w:t>
            </w:r>
          </w:p>
        </w:tc>
        <w:tc>
          <w:tcPr>
            <w:tcW w:w="0" w:type="auto"/>
            <w:hideMark/>
          </w:tcPr>
          <w:p w14:paraId="15EAF774" w14:textId="77777777" w:rsidR="00BA0515" w:rsidRPr="00BA0515" w:rsidRDefault="00BA0515" w:rsidP="00BA0515">
            <w:pPr>
              <w:spacing w:after="0" w:line="259" w:lineRule="auto"/>
              <w:ind w:left="0" w:firstLine="0"/>
              <w:rPr>
                <w:sz w:val="20"/>
                <w:szCs w:val="20"/>
                <w:rtl/>
              </w:rPr>
            </w:pPr>
            <w:r w:rsidRPr="00BA0515">
              <w:rPr>
                <w:sz w:val="20"/>
                <w:szCs w:val="20"/>
              </w:rPr>
              <w:t>Simple, fast, resistant to overfitting with L2 regularization</w:t>
            </w:r>
          </w:p>
        </w:tc>
        <w:tc>
          <w:tcPr>
            <w:tcW w:w="0" w:type="auto"/>
            <w:hideMark/>
          </w:tcPr>
          <w:p w14:paraId="7223D87B" w14:textId="77777777" w:rsidR="00BA0515" w:rsidRPr="00BA0515" w:rsidRDefault="00BA0515" w:rsidP="00BA0515">
            <w:pPr>
              <w:spacing w:after="0" w:line="259" w:lineRule="auto"/>
              <w:ind w:left="0" w:firstLine="0"/>
              <w:rPr>
                <w:sz w:val="20"/>
                <w:szCs w:val="20"/>
                <w:rtl/>
              </w:rPr>
            </w:pPr>
            <w:r w:rsidRPr="00BA0515">
              <w:rPr>
                <w:sz w:val="20"/>
                <w:szCs w:val="20"/>
              </w:rPr>
              <w:t>Fast, accurate, interpretable for tabular data</w:t>
            </w:r>
          </w:p>
        </w:tc>
        <w:tc>
          <w:tcPr>
            <w:tcW w:w="0" w:type="auto"/>
            <w:hideMark/>
          </w:tcPr>
          <w:p w14:paraId="6434E17D" w14:textId="77777777" w:rsidR="00BA0515" w:rsidRPr="00BA0515" w:rsidRDefault="00BA0515" w:rsidP="00BA0515">
            <w:pPr>
              <w:spacing w:after="0" w:line="259" w:lineRule="auto"/>
              <w:ind w:left="0" w:firstLine="0"/>
              <w:rPr>
                <w:sz w:val="20"/>
                <w:szCs w:val="20"/>
                <w:rtl/>
              </w:rPr>
            </w:pPr>
            <w:r w:rsidRPr="00BA0515">
              <w:rPr>
                <w:sz w:val="20"/>
                <w:szCs w:val="20"/>
              </w:rPr>
              <w:t>Best for sequential data, has memory for past learning</w:t>
            </w:r>
          </w:p>
        </w:tc>
      </w:tr>
      <w:tr w:rsidR="00BA0515" w:rsidRPr="00BA0515" w14:paraId="10B62898" w14:textId="77777777" w:rsidTr="00BA0515">
        <w:trPr>
          <w:trHeight w:val="1470"/>
        </w:trPr>
        <w:tc>
          <w:tcPr>
            <w:tcW w:w="0" w:type="auto"/>
            <w:hideMark/>
          </w:tcPr>
          <w:p w14:paraId="406583D9" w14:textId="77777777" w:rsidR="00BA0515" w:rsidRPr="00BA0515" w:rsidRDefault="00BA0515" w:rsidP="00BA0515">
            <w:pPr>
              <w:spacing w:after="0" w:line="259" w:lineRule="auto"/>
              <w:ind w:left="0" w:firstLine="0"/>
              <w:rPr>
                <w:b/>
                <w:bCs/>
                <w:sz w:val="20"/>
                <w:szCs w:val="20"/>
                <w:rtl/>
              </w:rPr>
            </w:pPr>
            <w:r w:rsidRPr="00BA0515">
              <w:rPr>
                <w:b/>
                <w:bCs/>
                <w:sz w:val="20"/>
                <w:szCs w:val="20"/>
              </w:rPr>
              <w:t>Weaknesses</w:t>
            </w:r>
          </w:p>
        </w:tc>
        <w:tc>
          <w:tcPr>
            <w:tcW w:w="0" w:type="auto"/>
            <w:hideMark/>
          </w:tcPr>
          <w:p w14:paraId="117FF154" w14:textId="77777777" w:rsidR="00BA0515" w:rsidRPr="00BA0515" w:rsidRDefault="00BA0515" w:rsidP="00BA0515">
            <w:pPr>
              <w:spacing w:after="0" w:line="259" w:lineRule="auto"/>
              <w:ind w:left="0" w:firstLine="0"/>
              <w:rPr>
                <w:sz w:val="20"/>
                <w:szCs w:val="20"/>
              </w:rPr>
            </w:pPr>
            <w:r w:rsidRPr="00BA0515">
              <w:rPr>
                <w:sz w:val="20"/>
                <w:szCs w:val="20"/>
              </w:rPr>
              <w:t>Highly overfits if data has leakage/noise</w:t>
            </w:r>
          </w:p>
        </w:tc>
        <w:tc>
          <w:tcPr>
            <w:tcW w:w="0" w:type="auto"/>
            <w:hideMark/>
          </w:tcPr>
          <w:p w14:paraId="7459E0A7" w14:textId="77777777" w:rsidR="00BA0515" w:rsidRPr="00BA0515" w:rsidRDefault="00BA0515" w:rsidP="00BA0515">
            <w:pPr>
              <w:spacing w:after="0" w:line="259" w:lineRule="auto"/>
              <w:ind w:left="0" w:firstLine="0"/>
              <w:rPr>
                <w:sz w:val="20"/>
                <w:szCs w:val="20"/>
                <w:rtl/>
              </w:rPr>
            </w:pPr>
            <w:r w:rsidRPr="00BA0515">
              <w:rPr>
                <w:sz w:val="20"/>
                <w:szCs w:val="20"/>
              </w:rPr>
              <w:t>Too simple for complex traffic patterns</w:t>
            </w:r>
          </w:p>
        </w:tc>
        <w:tc>
          <w:tcPr>
            <w:tcW w:w="0" w:type="auto"/>
            <w:hideMark/>
          </w:tcPr>
          <w:p w14:paraId="370C6F43" w14:textId="77777777" w:rsidR="00BA0515" w:rsidRPr="00BA0515" w:rsidRDefault="00BA0515" w:rsidP="00BA0515">
            <w:pPr>
              <w:spacing w:after="0" w:line="259" w:lineRule="auto"/>
              <w:ind w:left="0" w:firstLine="0"/>
              <w:rPr>
                <w:sz w:val="20"/>
                <w:szCs w:val="20"/>
                <w:rtl/>
              </w:rPr>
            </w:pPr>
            <w:r w:rsidRPr="00BA0515">
              <w:rPr>
                <w:sz w:val="20"/>
                <w:szCs w:val="20"/>
              </w:rPr>
              <w:t>Needs fine-tuning; weaker on purely temporal tasks than LSTM</w:t>
            </w:r>
          </w:p>
        </w:tc>
        <w:tc>
          <w:tcPr>
            <w:tcW w:w="0" w:type="auto"/>
            <w:hideMark/>
          </w:tcPr>
          <w:p w14:paraId="73153C45" w14:textId="77777777" w:rsidR="00BA0515" w:rsidRPr="00BA0515" w:rsidRDefault="00BA0515" w:rsidP="00BA0515">
            <w:pPr>
              <w:spacing w:after="0" w:line="259" w:lineRule="auto"/>
              <w:ind w:left="0" w:firstLine="0"/>
              <w:rPr>
                <w:sz w:val="20"/>
                <w:szCs w:val="20"/>
                <w:rtl/>
              </w:rPr>
            </w:pPr>
            <w:r w:rsidRPr="00BA0515">
              <w:rPr>
                <w:sz w:val="20"/>
                <w:szCs w:val="20"/>
              </w:rPr>
              <w:t>Data-hungry, complex to train, less interpretable</w:t>
            </w:r>
          </w:p>
        </w:tc>
      </w:tr>
      <w:tr w:rsidR="00BA0515" w:rsidRPr="00BA0515" w14:paraId="4CAB5AD6" w14:textId="77777777" w:rsidTr="00BA0515">
        <w:trPr>
          <w:trHeight w:val="1046"/>
        </w:trPr>
        <w:tc>
          <w:tcPr>
            <w:tcW w:w="0" w:type="auto"/>
            <w:hideMark/>
          </w:tcPr>
          <w:p w14:paraId="373FF6B5" w14:textId="77777777" w:rsidR="00BA0515" w:rsidRPr="00BA0515" w:rsidRDefault="00BA0515" w:rsidP="00BA0515">
            <w:pPr>
              <w:spacing w:after="0" w:line="259" w:lineRule="auto"/>
              <w:ind w:left="0" w:firstLine="0"/>
              <w:rPr>
                <w:b/>
                <w:bCs/>
                <w:sz w:val="20"/>
                <w:szCs w:val="20"/>
                <w:rtl/>
              </w:rPr>
            </w:pPr>
            <w:r w:rsidRPr="00BA0515">
              <w:rPr>
                <w:b/>
                <w:bCs/>
                <w:sz w:val="20"/>
                <w:szCs w:val="20"/>
              </w:rPr>
              <w:t>AI Role</w:t>
            </w:r>
          </w:p>
        </w:tc>
        <w:tc>
          <w:tcPr>
            <w:tcW w:w="0" w:type="auto"/>
            <w:hideMark/>
          </w:tcPr>
          <w:p w14:paraId="2BE84D08" w14:textId="77777777" w:rsidR="00BA0515" w:rsidRPr="00BA0515" w:rsidRDefault="00BA0515" w:rsidP="00BA0515">
            <w:pPr>
              <w:spacing w:after="0" w:line="259" w:lineRule="auto"/>
              <w:ind w:left="0" w:firstLine="0"/>
              <w:rPr>
                <w:sz w:val="20"/>
                <w:szCs w:val="20"/>
              </w:rPr>
            </w:pPr>
            <w:r w:rsidRPr="00BA0515">
              <w:rPr>
                <w:sz w:val="20"/>
                <w:szCs w:val="20"/>
              </w:rPr>
              <w:t>Moderate: builds decision trees but naive to leakage</w:t>
            </w:r>
          </w:p>
        </w:tc>
        <w:tc>
          <w:tcPr>
            <w:tcW w:w="0" w:type="auto"/>
            <w:hideMark/>
          </w:tcPr>
          <w:p w14:paraId="09DFE621" w14:textId="77777777" w:rsidR="00BA0515" w:rsidRPr="00BA0515" w:rsidRDefault="00BA0515" w:rsidP="00BA0515">
            <w:pPr>
              <w:spacing w:after="0" w:line="259" w:lineRule="auto"/>
              <w:ind w:left="0" w:firstLine="0"/>
              <w:rPr>
                <w:sz w:val="20"/>
                <w:szCs w:val="20"/>
                <w:rtl/>
              </w:rPr>
            </w:pPr>
            <w:r w:rsidRPr="00BA0515">
              <w:rPr>
                <w:sz w:val="20"/>
                <w:szCs w:val="20"/>
              </w:rPr>
              <w:t>Basic: finds best separating line</w:t>
            </w:r>
          </w:p>
        </w:tc>
        <w:tc>
          <w:tcPr>
            <w:tcW w:w="0" w:type="auto"/>
            <w:hideMark/>
          </w:tcPr>
          <w:p w14:paraId="6D8C38A2" w14:textId="77777777" w:rsidR="00BA0515" w:rsidRPr="00BA0515" w:rsidRDefault="00BA0515" w:rsidP="00BA0515">
            <w:pPr>
              <w:spacing w:after="0" w:line="259" w:lineRule="auto"/>
              <w:ind w:left="0" w:firstLine="0"/>
              <w:rPr>
                <w:sz w:val="20"/>
                <w:szCs w:val="20"/>
                <w:rtl/>
              </w:rPr>
            </w:pPr>
            <w:r w:rsidRPr="00BA0515">
              <w:rPr>
                <w:sz w:val="20"/>
                <w:szCs w:val="20"/>
              </w:rPr>
              <w:t>Clear: infers probabilistic time-based patterns</w:t>
            </w:r>
          </w:p>
        </w:tc>
        <w:tc>
          <w:tcPr>
            <w:tcW w:w="0" w:type="auto"/>
            <w:hideMark/>
          </w:tcPr>
          <w:p w14:paraId="376584FB" w14:textId="77777777" w:rsidR="00BA0515" w:rsidRPr="00BA0515" w:rsidRDefault="00BA0515" w:rsidP="00BA0515">
            <w:pPr>
              <w:spacing w:after="0" w:line="259" w:lineRule="auto"/>
              <w:ind w:left="0" w:firstLine="0"/>
              <w:rPr>
                <w:sz w:val="20"/>
                <w:szCs w:val="20"/>
                <w:rtl/>
              </w:rPr>
            </w:pPr>
            <w:r w:rsidRPr="00BA0515">
              <w:rPr>
                <w:sz w:val="20"/>
                <w:szCs w:val="20"/>
              </w:rPr>
              <w:t xml:space="preserve">Advanced: </w:t>
            </w:r>
            <w:proofErr w:type="gramStart"/>
            <w:r w:rsidRPr="00BA0515">
              <w:rPr>
                <w:sz w:val="20"/>
                <w:szCs w:val="20"/>
              </w:rPr>
              <w:t>learns</w:t>
            </w:r>
            <w:proofErr w:type="gramEnd"/>
            <w:r w:rsidRPr="00BA0515">
              <w:rPr>
                <w:sz w:val="20"/>
                <w:szCs w:val="20"/>
              </w:rPr>
              <w:t xml:space="preserve"> sequences, predicts future</w:t>
            </w:r>
          </w:p>
        </w:tc>
      </w:tr>
    </w:tbl>
    <w:p w14:paraId="5972CAB3" w14:textId="77777777" w:rsidR="00BA0515" w:rsidRPr="00A87237" w:rsidRDefault="00BA0515" w:rsidP="00BA0515">
      <w:pPr>
        <w:spacing w:after="0" w:line="259" w:lineRule="auto"/>
        <w:ind w:left="0" w:firstLine="0"/>
      </w:pPr>
    </w:p>
    <w:p w14:paraId="1FE0B041" w14:textId="3D71F309" w:rsidR="00AA559B" w:rsidRDefault="005E66A1" w:rsidP="005E66A1">
      <w:pPr>
        <w:spacing w:after="532" w:line="259" w:lineRule="auto"/>
        <w:ind w:left="0" w:firstLine="0"/>
        <w:jc w:val="left"/>
      </w:pPr>
      <w:r>
        <w:rPr>
          <w:noProof/>
        </w:rPr>
        <w:drawing>
          <wp:inline distT="0" distB="0" distL="0" distR="0" wp14:anchorId="04ADE4A9" wp14:editId="2C1EB3DB">
            <wp:extent cx="5730688" cy="3390900"/>
            <wp:effectExtent l="0" t="0" r="3810" b="0"/>
            <wp:docPr id="187967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78916" name=""/>
                    <pic:cNvPicPr/>
                  </pic:nvPicPr>
                  <pic:blipFill>
                    <a:blip r:embed="rId31"/>
                    <a:stretch>
                      <a:fillRect/>
                    </a:stretch>
                  </pic:blipFill>
                  <pic:spPr>
                    <a:xfrm>
                      <a:off x="0" y="0"/>
                      <a:ext cx="5745151" cy="3399458"/>
                    </a:xfrm>
                    <a:prstGeom prst="rect">
                      <a:avLst/>
                    </a:prstGeom>
                  </pic:spPr>
                </pic:pic>
              </a:graphicData>
            </a:graphic>
          </wp:inline>
        </w:drawing>
      </w:r>
    </w:p>
    <w:p w14:paraId="421B523D" w14:textId="1845C772" w:rsidR="004751BE" w:rsidRDefault="004751BE" w:rsidP="004751BE">
      <w:pPr>
        <w:spacing w:after="0" w:line="259" w:lineRule="auto"/>
        <w:ind w:left="0" w:firstLine="0"/>
      </w:pPr>
      <w:r w:rsidRPr="00A87237">
        <w:t>Figure1</w:t>
      </w:r>
      <w:r>
        <w:t>4</w:t>
      </w:r>
      <w:r w:rsidRPr="00A87237">
        <w:t>: feature importance of model</w:t>
      </w:r>
      <w:r>
        <w:t>2</w:t>
      </w:r>
      <w:r w:rsidRPr="00A87237">
        <w:t>.</w:t>
      </w:r>
      <w:r>
        <w:t>[2]</w:t>
      </w:r>
    </w:p>
    <w:p w14:paraId="1EDE0D09" w14:textId="77777777" w:rsidR="00BA0515" w:rsidRDefault="00BA0515" w:rsidP="005E66A1">
      <w:pPr>
        <w:spacing w:after="0" w:line="259" w:lineRule="auto"/>
        <w:ind w:left="0" w:firstLine="0"/>
        <w:jc w:val="left"/>
      </w:pPr>
    </w:p>
    <w:p w14:paraId="09AF18F5" w14:textId="53E8A3BB" w:rsidR="00AA559B" w:rsidRDefault="005E66A1" w:rsidP="005E66A1">
      <w:pPr>
        <w:spacing w:after="0" w:line="259" w:lineRule="auto"/>
        <w:ind w:left="0" w:firstLine="0"/>
        <w:jc w:val="left"/>
      </w:pPr>
      <w:r w:rsidRPr="005E66A1">
        <w:t xml:space="preserve">In the logistic regression model, time_period is the most significant feature, highlighting its critical role in traffic prediction. </w:t>
      </w:r>
      <w:proofErr w:type="spellStart"/>
      <w:r w:rsidRPr="005E66A1">
        <w:t>BusCount</w:t>
      </w:r>
      <w:proofErr w:type="spellEnd"/>
      <w:r w:rsidRPr="005E66A1">
        <w:t xml:space="preserve"> and </w:t>
      </w:r>
      <w:proofErr w:type="spellStart"/>
      <w:r w:rsidRPr="005E66A1">
        <w:t>TruckCount</w:t>
      </w:r>
      <w:proofErr w:type="spellEnd"/>
      <w:r w:rsidRPr="005E66A1">
        <w:t xml:space="preserve"> also show considerable importance, while hour and day_of_week contribute moderately. Vehicle counts like </w:t>
      </w:r>
      <w:proofErr w:type="spellStart"/>
      <w:r w:rsidRPr="005E66A1">
        <w:t>CarCount</w:t>
      </w:r>
      <w:proofErr w:type="spellEnd"/>
      <w:r w:rsidRPr="005E66A1">
        <w:t xml:space="preserve"> and </w:t>
      </w:r>
      <w:proofErr w:type="spellStart"/>
      <w:r w:rsidRPr="005E66A1">
        <w:t>BikeCount</w:t>
      </w:r>
      <w:proofErr w:type="spellEnd"/>
      <w:r w:rsidRPr="005E66A1">
        <w:t xml:space="preserve"> have less impact, underscoring the model's focus on temporal factors for effective traffic management.</w:t>
      </w:r>
    </w:p>
    <w:p w14:paraId="64FCD68C" w14:textId="77777777" w:rsidR="00BA0515" w:rsidRDefault="00BA0515" w:rsidP="00BA0515"/>
    <w:p w14:paraId="7D042B58" w14:textId="77777777" w:rsidR="00BA0515" w:rsidRDefault="00BA0515" w:rsidP="00BA0515">
      <w:pPr>
        <w:rPr>
          <w:b/>
          <w:bCs/>
        </w:rPr>
      </w:pPr>
    </w:p>
    <w:p w14:paraId="261ACF8F" w14:textId="77777777" w:rsidR="00BA0515" w:rsidRDefault="00BA0515" w:rsidP="00BA0515">
      <w:pPr>
        <w:rPr>
          <w:b/>
          <w:bCs/>
        </w:rPr>
      </w:pPr>
    </w:p>
    <w:p w14:paraId="339E0DD7" w14:textId="77777777" w:rsidR="00BA0515" w:rsidRDefault="00BA0515" w:rsidP="00BA0515">
      <w:pPr>
        <w:rPr>
          <w:b/>
          <w:bCs/>
        </w:rPr>
      </w:pPr>
    </w:p>
    <w:p w14:paraId="1493B9EB" w14:textId="77777777" w:rsidR="00BA0515" w:rsidRDefault="00BA0515" w:rsidP="00BA0515">
      <w:pPr>
        <w:rPr>
          <w:b/>
          <w:bCs/>
        </w:rPr>
      </w:pPr>
    </w:p>
    <w:p w14:paraId="566F9EAD" w14:textId="77777777" w:rsidR="00BA0515" w:rsidRDefault="00BA0515" w:rsidP="00BA0515">
      <w:pPr>
        <w:rPr>
          <w:b/>
          <w:bCs/>
        </w:rPr>
      </w:pPr>
    </w:p>
    <w:p w14:paraId="628DF1BB" w14:textId="77777777" w:rsidR="00BA0515" w:rsidRDefault="00BA0515" w:rsidP="00BA0515">
      <w:pPr>
        <w:rPr>
          <w:b/>
          <w:bCs/>
        </w:rPr>
      </w:pPr>
    </w:p>
    <w:p w14:paraId="05E15514" w14:textId="77777777" w:rsidR="00BA0515" w:rsidRDefault="00BA0515" w:rsidP="00BA0515">
      <w:pPr>
        <w:rPr>
          <w:b/>
          <w:bCs/>
        </w:rPr>
      </w:pPr>
    </w:p>
    <w:p w14:paraId="2A48E270" w14:textId="77777777" w:rsidR="00BA0515" w:rsidRDefault="00BA0515" w:rsidP="00BA0515">
      <w:pPr>
        <w:rPr>
          <w:b/>
          <w:bCs/>
        </w:rPr>
      </w:pPr>
    </w:p>
    <w:p w14:paraId="7710863C" w14:textId="77777777" w:rsidR="00BA0515" w:rsidRDefault="00BA0515" w:rsidP="00BA0515">
      <w:pPr>
        <w:rPr>
          <w:b/>
          <w:bCs/>
        </w:rPr>
      </w:pPr>
    </w:p>
    <w:p w14:paraId="5D801AF0" w14:textId="77777777" w:rsidR="00BA0515" w:rsidRDefault="00BA0515" w:rsidP="00BA0515">
      <w:pPr>
        <w:rPr>
          <w:b/>
          <w:bCs/>
        </w:rPr>
      </w:pPr>
    </w:p>
    <w:p w14:paraId="1E510CD0" w14:textId="77777777" w:rsidR="00BA0515" w:rsidRDefault="00BA0515" w:rsidP="00BA0515">
      <w:pPr>
        <w:rPr>
          <w:b/>
          <w:bCs/>
        </w:rPr>
      </w:pPr>
    </w:p>
    <w:p w14:paraId="1CE13261" w14:textId="169647E6" w:rsidR="00BA0515" w:rsidRDefault="00BA0515" w:rsidP="00BA0515">
      <w:r w:rsidRPr="00BA0515">
        <w:rPr>
          <w:b/>
          <w:bCs/>
        </w:rPr>
        <w:t>Time Series Forecasting Model (LSTM)</w:t>
      </w:r>
    </w:p>
    <w:p w14:paraId="71A40A32" w14:textId="77777777" w:rsidR="00BA0515" w:rsidRDefault="00BA0515" w:rsidP="00BA0515"/>
    <w:p w14:paraId="4584EFFD" w14:textId="67A7B787" w:rsidR="00BA0515" w:rsidRPr="00BA0515" w:rsidRDefault="00BA0515" w:rsidP="00BA0515">
      <w:r>
        <w:rPr>
          <w:noProof/>
        </w:rPr>
        <w:drawing>
          <wp:inline distT="0" distB="0" distL="0" distR="0" wp14:anchorId="28389248" wp14:editId="370A46B3">
            <wp:extent cx="4850765" cy="2503040"/>
            <wp:effectExtent l="0" t="0" r="6985" b="0"/>
            <wp:docPr id="199397726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77267" name="صورة 199397726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858319" cy="2506938"/>
                    </a:xfrm>
                    <a:prstGeom prst="rect">
                      <a:avLst/>
                    </a:prstGeom>
                  </pic:spPr>
                </pic:pic>
              </a:graphicData>
            </a:graphic>
          </wp:inline>
        </w:drawing>
      </w:r>
    </w:p>
    <w:p w14:paraId="3B3D0657" w14:textId="77777777" w:rsidR="0089302C" w:rsidRDefault="0089302C">
      <w:pPr>
        <w:pStyle w:val="2"/>
        <w:spacing w:after="292" w:line="265" w:lineRule="auto"/>
        <w:ind w:left="-5"/>
      </w:pPr>
    </w:p>
    <w:p w14:paraId="29F7884C" w14:textId="77777777" w:rsidR="009363D3" w:rsidRPr="009363D3" w:rsidRDefault="009363D3" w:rsidP="009363D3">
      <w:pPr>
        <w:pStyle w:val="2"/>
        <w:spacing w:after="292" w:line="265" w:lineRule="auto"/>
        <w:ind w:left="-5"/>
        <w:rPr>
          <w:b w:val="0"/>
          <w:sz w:val="28"/>
          <w:szCs w:val="28"/>
        </w:rPr>
      </w:pPr>
      <w:r w:rsidRPr="009363D3">
        <w:rPr>
          <w:b w:val="0"/>
          <w:sz w:val="28"/>
          <w:szCs w:val="28"/>
        </w:rPr>
        <w:t>For the forecasting task, we employed deep learning techniques. As illustrated in the graph, the multivariate LSTM model demonstrated a strong ability to capture and follow the future patterns of actual traffic data. Quantitatively, the model achieved a mean absolute error (MAE) of approximately 59 vehicles, which indicates a relatively low level of error. This finding confirms that the model not only memorized historical trends but also successfully learned to predict future behavior.</w:t>
      </w:r>
    </w:p>
    <w:p w14:paraId="3CC30E03" w14:textId="77777777" w:rsidR="0089302C" w:rsidRDefault="0089302C">
      <w:pPr>
        <w:pStyle w:val="2"/>
        <w:spacing w:after="292" w:line="265" w:lineRule="auto"/>
        <w:ind w:left="-5"/>
      </w:pPr>
    </w:p>
    <w:p w14:paraId="0F87DE81" w14:textId="77777777" w:rsidR="00BA0515" w:rsidRDefault="00BA0515" w:rsidP="00BA0515"/>
    <w:p w14:paraId="5A12AAAE" w14:textId="77777777" w:rsidR="00BA0515" w:rsidRDefault="00BA0515" w:rsidP="00BA0515"/>
    <w:p w14:paraId="187895A5" w14:textId="77777777" w:rsidR="00BA0515" w:rsidRDefault="00BA0515" w:rsidP="00BA0515"/>
    <w:p w14:paraId="6D4993C6" w14:textId="77777777" w:rsidR="00BA0515" w:rsidRDefault="00BA0515" w:rsidP="00BA0515"/>
    <w:p w14:paraId="1A85C6A0" w14:textId="77777777" w:rsidR="00BA0515" w:rsidRDefault="00BA0515" w:rsidP="00BA0515"/>
    <w:p w14:paraId="38F0D967" w14:textId="77777777" w:rsidR="00BA0515" w:rsidRDefault="00BA0515" w:rsidP="00BA0515"/>
    <w:p w14:paraId="134BFE1C" w14:textId="77777777" w:rsidR="00BA0515" w:rsidRDefault="00BA0515" w:rsidP="00BA0515"/>
    <w:p w14:paraId="35A26F0A" w14:textId="77777777" w:rsidR="00BA0515" w:rsidRDefault="00BA0515" w:rsidP="00BA0515"/>
    <w:p w14:paraId="667278E2" w14:textId="77777777" w:rsidR="00BA0515" w:rsidRPr="00BA0515" w:rsidRDefault="00BA0515" w:rsidP="00BA0515"/>
    <w:p w14:paraId="67CC0275" w14:textId="77777777" w:rsidR="0089302C" w:rsidRDefault="0089302C" w:rsidP="0089302C"/>
    <w:p w14:paraId="13EC7B69" w14:textId="77777777" w:rsidR="0089302C" w:rsidRDefault="0089302C" w:rsidP="0089302C"/>
    <w:p w14:paraId="4025234F" w14:textId="651C8D11" w:rsidR="000B518F" w:rsidRDefault="00AA559B">
      <w:pPr>
        <w:pStyle w:val="2"/>
        <w:spacing w:after="292" w:line="265" w:lineRule="auto"/>
        <w:ind w:left="-5"/>
      </w:pPr>
      <w:r>
        <w:t>Chapter 6</w:t>
      </w:r>
      <w:r w:rsidR="003C51FB">
        <w:t xml:space="preserve"> Conclusion and Future Work </w:t>
      </w:r>
    </w:p>
    <w:p w14:paraId="2AE473CE" w14:textId="77777777" w:rsidR="00B30F25" w:rsidRDefault="00B30F25" w:rsidP="00B30F25">
      <w:pPr>
        <w:pStyle w:val="2"/>
      </w:pPr>
      <w:r>
        <w:t>6.1 Conclusion</w:t>
      </w:r>
    </w:p>
    <w:p w14:paraId="193B73EA" w14:textId="7FE9086C" w:rsidR="00B30F25" w:rsidRDefault="00B30F25" w:rsidP="00B30F25">
      <w:r>
        <w:t xml:space="preserve">The Random Forest model overfitting and I solve it in model of Logistic Regression with l2 norm </w:t>
      </w:r>
      <w:proofErr w:type="spellStart"/>
      <w:r>
        <w:t>regulazation</w:t>
      </w:r>
      <w:proofErr w:type="spellEnd"/>
      <w:r>
        <w:t xml:space="preserve"> in terms of accuracy and generalization for traffic status prediction.</w:t>
      </w:r>
    </w:p>
    <w:p w14:paraId="5D27D7DF" w14:textId="77777777" w:rsidR="002A404B" w:rsidRDefault="002A404B" w:rsidP="00B30F25"/>
    <w:p w14:paraId="18DA95D4" w14:textId="77777777" w:rsidR="00B30F25" w:rsidRDefault="00B30F25" w:rsidP="00B30F25">
      <w:pPr>
        <w:pStyle w:val="2"/>
      </w:pPr>
      <w:r>
        <w:t>6.2 Important Features</w:t>
      </w:r>
    </w:p>
    <w:p w14:paraId="14B293E0" w14:textId="1F58753B" w:rsidR="00B30F25" w:rsidRDefault="00B30F25" w:rsidP="00B30F25">
      <w:r>
        <w:t xml:space="preserve">The most influential features were </w:t>
      </w:r>
      <w:proofErr w:type="spellStart"/>
      <w:r>
        <w:t>CarCount</w:t>
      </w:r>
      <w:proofErr w:type="spellEnd"/>
      <w:r>
        <w:t xml:space="preserve">, </w:t>
      </w:r>
      <w:proofErr w:type="spellStart"/>
      <w:r>
        <w:t>TruckCount</w:t>
      </w:r>
      <w:proofErr w:type="spellEnd"/>
      <w:r>
        <w:t xml:space="preserve">, </w:t>
      </w:r>
      <w:proofErr w:type="spellStart"/>
      <w:r>
        <w:t>BusCount</w:t>
      </w:r>
      <w:proofErr w:type="spellEnd"/>
      <w:r>
        <w:t xml:space="preserve">, and </w:t>
      </w:r>
      <w:proofErr w:type="spellStart"/>
      <w:proofErr w:type="gramStart"/>
      <w:r>
        <w:t>BikeCount</w:t>
      </w:r>
      <w:proofErr w:type="spellEnd"/>
      <w:r>
        <w:t xml:space="preserve">  especially</w:t>
      </w:r>
      <w:proofErr w:type="gramEnd"/>
      <w:r>
        <w:t xml:space="preserve">, in </w:t>
      </w:r>
      <w:proofErr w:type="spellStart"/>
      <w:r>
        <w:t>fisrt</w:t>
      </w:r>
      <w:proofErr w:type="spellEnd"/>
      <w:r>
        <w:t xml:space="preserve"> model RF.</w:t>
      </w:r>
    </w:p>
    <w:p w14:paraId="541C1191" w14:textId="77777777" w:rsidR="002A404B" w:rsidRDefault="002A404B" w:rsidP="00B30F25"/>
    <w:p w14:paraId="290BFA6C" w14:textId="5C917AAC" w:rsidR="00B30F25" w:rsidRDefault="00B30F25" w:rsidP="00B30F25">
      <w:r>
        <w:t xml:space="preserve">The most influential features were time </w:t>
      </w:r>
      <w:proofErr w:type="gramStart"/>
      <w:r>
        <w:t>period ,</w:t>
      </w:r>
      <w:proofErr w:type="gramEnd"/>
      <w:r>
        <w:t xml:space="preserve"> in second model logistic regression with l2 norm </w:t>
      </w:r>
      <w:proofErr w:type="spellStart"/>
      <w:r>
        <w:t>regulazation</w:t>
      </w:r>
      <w:proofErr w:type="spellEnd"/>
      <w:r>
        <w:t xml:space="preserve">. </w:t>
      </w:r>
    </w:p>
    <w:p w14:paraId="0D4C9374" w14:textId="77777777" w:rsidR="002A404B" w:rsidRDefault="002A404B" w:rsidP="00B30F25"/>
    <w:p w14:paraId="21DFB226" w14:textId="77777777" w:rsidR="00B30F25" w:rsidRDefault="00B30F25" w:rsidP="00B30F25">
      <w:pPr>
        <w:pStyle w:val="2"/>
      </w:pPr>
      <w:r>
        <w:t>6.3 Future Work</w:t>
      </w:r>
    </w:p>
    <w:p w14:paraId="1FE32178" w14:textId="77777777" w:rsidR="00C41336" w:rsidRPr="00C41336" w:rsidRDefault="00C41336" w:rsidP="00C41336">
      <w:pPr>
        <w:pStyle w:val="a3"/>
        <w:numPr>
          <w:ilvl w:val="0"/>
          <w:numId w:val="14"/>
        </w:numPr>
        <w:spacing w:after="0" w:line="259" w:lineRule="auto"/>
        <w:jc w:val="left"/>
      </w:pPr>
      <w:r w:rsidRPr="00C41336">
        <w:t>Integrating weather data</w:t>
      </w:r>
    </w:p>
    <w:p w14:paraId="6787C6E4" w14:textId="77777777" w:rsidR="00C41336" w:rsidRPr="00C41336" w:rsidRDefault="00C41336" w:rsidP="00C41336">
      <w:pPr>
        <w:pStyle w:val="a3"/>
        <w:numPr>
          <w:ilvl w:val="0"/>
          <w:numId w:val="14"/>
        </w:numPr>
        <w:spacing w:after="0" w:line="259" w:lineRule="auto"/>
        <w:jc w:val="left"/>
      </w:pPr>
      <w:r w:rsidRPr="00C41336">
        <w:t>Using hybrid models</w:t>
      </w:r>
    </w:p>
    <w:p w14:paraId="5EE611E9" w14:textId="77777777" w:rsidR="00C41336" w:rsidRPr="00C41336" w:rsidRDefault="00C41336" w:rsidP="00C41336">
      <w:pPr>
        <w:pStyle w:val="a3"/>
        <w:numPr>
          <w:ilvl w:val="0"/>
          <w:numId w:val="14"/>
        </w:numPr>
        <w:spacing w:after="0" w:line="259" w:lineRule="auto"/>
        <w:jc w:val="left"/>
      </w:pPr>
      <w:r w:rsidRPr="00C41336">
        <w:t>Expanding the application</w:t>
      </w:r>
    </w:p>
    <w:p w14:paraId="3B4A05DD" w14:textId="77777777" w:rsidR="00C41336" w:rsidRPr="00C41336" w:rsidRDefault="00C41336" w:rsidP="00C41336">
      <w:pPr>
        <w:spacing w:after="0" w:line="259" w:lineRule="auto"/>
        <w:ind w:left="0" w:firstLine="0"/>
        <w:jc w:val="left"/>
        <w:rPr>
          <w:vanish/>
        </w:rPr>
      </w:pPr>
      <w:r w:rsidRPr="00C41336">
        <w:rPr>
          <w:vanish/>
          <w:rtl/>
        </w:rPr>
        <w:t>أعلى النموذج</w:t>
      </w:r>
    </w:p>
    <w:p w14:paraId="21CFD08B" w14:textId="77777777" w:rsidR="00C41336" w:rsidRPr="00C41336" w:rsidRDefault="00C41336" w:rsidP="00C41336">
      <w:pPr>
        <w:spacing w:after="0" w:line="259" w:lineRule="auto"/>
        <w:ind w:left="0" w:firstLine="0"/>
        <w:jc w:val="left"/>
        <w:rPr>
          <w:vanish/>
        </w:rPr>
      </w:pPr>
      <w:r w:rsidRPr="00C41336">
        <w:rPr>
          <w:vanish/>
          <w:rtl/>
        </w:rPr>
        <w:t>أسفل النموذج</w:t>
      </w:r>
    </w:p>
    <w:p w14:paraId="05984A82" w14:textId="77777777" w:rsidR="00AA559B" w:rsidRDefault="00AA559B">
      <w:pPr>
        <w:spacing w:after="0" w:line="259" w:lineRule="auto"/>
        <w:ind w:left="0" w:firstLine="0"/>
        <w:jc w:val="left"/>
      </w:pPr>
    </w:p>
    <w:p w14:paraId="147B782E" w14:textId="77777777" w:rsidR="006D033B" w:rsidRDefault="006D033B">
      <w:pPr>
        <w:spacing w:after="0" w:line="259" w:lineRule="auto"/>
        <w:ind w:left="0" w:firstLine="0"/>
        <w:jc w:val="left"/>
      </w:pPr>
    </w:p>
    <w:p w14:paraId="1EDB2CA5" w14:textId="77777777" w:rsidR="006D033B" w:rsidRDefault="006D033B">
      <w:pPr>
        <w:spacing w:after="0" w:line="259" w:lineRule="auto"/>
        <w:ind w:left="0" w:firstLine="0"/>
        <w:jc w:val="left"/>
      </w:pPr>
    </w:p>
    <w:p w14:paraId="406AE2C4" w14:textId="77777777" w:rsidR="006D033B" w:rsidRDefault="006D033B">
      <w:pPr>
        <w:spacing w:after="0" w:line="259" w:lineRule="auto"/>
        <w:ind w:left="0" w:firstLine="0"/>
        <w:jc w:val="left"/>
      </w:pPr>
    </w:p>
    <w:p w14:paraId="4CFB4963" w14:textId="77777777" w:rsidR="00C41336" w:rsidRDefault="00C41336">
      <w:pPr>
        <w:spacing w:after="0" w:line="259" w:lineRule="auto"/>
        <w:ind w:left="0" w:firstLine="0"/>
        <w:jc w:val="left"/>
      </w:pPr>
    </w:p>
    <w:p w14:paraId="7E1AAC5B" w14:textId="77777777" w:rsidR="00C41336" w:rsidRDefault="00C41336">
      <w:pPr>
        <w:spacing w:after="0" w:line="259" w:lineRule="auto"/>
        <w:ind w:left="0" w:firstLine="0"/>
        <w:jc w:val="left"/>
      </w:pPr>
    </w:p>
    <w:p w14:paraId="7127F065" w14:textId="77777777" w:rsidR="00C41336" w:rsidRDefault="00C41336">
      <w:pPr>
        <w:spacing w:after="0" w:line="259" w:lineRule="auto"/>
        <w:ind w:left="0" w:firstLine="0"/>
        <w:jc w:val="left"/>
      </w:pPr>
    </w:p>
    <w:p w14:paraId="052196FA" w14:textId="77777777" w:rsidR="00C41336" w:rsidRDefault="00C41336">
      <w:pPr>
        <w:spacing w:after="0" w:line="259" w:lineRule="auto"/>
        <w:ind w:left="0" w:firstLine="0"/>
        <w:jc w:val="left"/>
      </w:pPr>
    </w:p>
    <w:p w14:paraId="5678B77F" w14:textId="77777777" w:rsidR="006D033B" w:rsidRDefault="006D033B">
      <w:pPr>
        <w:spacing w:after="0" w:line="259" w:lineRule="auto"/>
        <w:ind w:left="0" w:firstLine="0"/>
        <w:jc w:val="left"/>
      </w:pPr>
    </w:p>
    <w:p w14:paraId="3E6F14E6" w14:textId="77777777" w:rsidR="00AA559B" w:rsidRDefault="00AA559B">
      <w:pPr>
        <w:spacing w:after="0" w:line="259" w:lineRule="auto"/>
        <w:ind w:left="0" w:firstLine="0"/>
        <w:jc w:val="left"/>
      </w:pPr>
    </w:p>
    <w:p w14:paraId="6A387E9C" w14:textId="77777777" w:rsidR="000B518F" w:rsidRDefault="003C51FB">
      <w:pPr>
        <w:pStyle w:val="2"/>
        <w:spacing w:after="343" w:line="265" w:lineRule="auto"/>
        <w:ind w:right="1026"/>
        <w:jc w:val="center"/>
      </w:pPr>
      <w:r>
        <w:lastRenderedPageBreak/>
        <w:t xml:space="preserve">References </w:t>
      </w:r>
    </w:p>
    <w:p w14:paraId="49562776" w14:textId="470D5F2E" w:rsidR="00372F15" w:rsidRDefault="00874678" w:rsidP="00372F15">
      <w:pPr>
        <w:pStyle w:val="3"/>
        <w:numPr>
          <w:ilvl w:val="0"/>
          <w:numId w:val="11"/>
        </w:numPr>
        <w:rPr>
          <w:rStyle w:val="Hyperlink"/>
        </w:rPr>
      </w:pPr>
      <w:r>
        <w:t>Kaggle dataset:</w:t>
      </w:r>
      <w:hyperlink r:id="rId33" w:history="1">
        <w:r w:rsidR="00372F15" w:rsidRPr="00FC0535">
          <w:rPr>
            <w:rStyle w:val="Hyperlink"/>
          </w:rPr>
          <w:t>https://www.kaggle.com/datasets/hasibullahaman/traffic-prediction-dataset</w:t>
        </w:r>
      </w:hyperlink>
    </w:p>
    <w:p w14:paraId="11146D85" w14:textId="7E21EFD8" w:rsidR="00874678" w:rsidRDefault="00874678" w:rsidP="00874678">
      <w:pPr>
        <w:pStyle w:val="a3"/>
        <w:numPr>
          <w:ilvl w:val="0"/>
          <w:numId w:val="11"/>
        </w:numPr>
      </w:pPr>
      <w:r>
        <w:t xml:space="preserve">Kaggle notebook: </w:t>
      </w:r>
      <w:hyperlink r:id="rId34" w:history="1">
        <w:r w:rsidRPr="005A1629">
          <w:rPr>
            <w:rStyle w:val="Hyperlink"/>
          </w:rPr>
          <w:t>https://www.kaggle.com/code/angilazmy/random-forest-and-logistic-regression-l2-regulariz</w:t>
        </w:r>
      </w:hyperlink>
    </w:p>
    <w:p w14:paraId="39B1F044" w14:textId="77777777" w:rsidR="00874678" w:rsidRPr="00874678" w:rsidRDefault="00874678" w:rsidP="00874678">
      <w:pPr>
        <w:pStyle w:val="a3"/>
        <w:ind w:left="345" w:firstLine="0"/>
      </w:pPr>
    </w:p>
    <w:p w14:paraId="3810E72D" w14:textId="4566BAAE" w:rsidR="000B518F" w:rsidRPr="008E7861" w:rsidRDefault="00874678">
      <w:pPr>
        <w:pStyle w:val="3"/>
        <w:ind w:left="-5"/>
        <w:rPr>
          <w:lang w:val="fr-CA"/>
        </w:rPr>
      </w:pPr>
      <w:r w:rsidRPr="008E7861">
        <w:rPr>
          <w:lang w:val="fr-CA"/>
        </w:rPr>
        <w:t xml:space="preserve"> </w:t>
      </w:r>
      <w:r w:rsidR="003C51FB" w:rsidRPr="008E7861">
        <w:rPr>
          <w:lang w:val="fr-CA"/>
        </w:rPr>
        <w:t xml:space="preserve">[Abu </w:t>
      </w:r>
      <w:proofErr w:type="spellStart"/>
      <w:r w:rsidR="003C51FB" w:rsidRPr="008E7861">
        <w:rPr>
          <w:lang w:val="fr-CA"/>
        </w:rPr>
        <w:t>Saa</w:t>
      </w:r>
      <w:proofErr w:type="spellEnd"/>
      <w:r w:rsidR="003C51FB" w:rsidRPr="008E7861">
        <w:rPr>
          <w:lang w:val="fr-CA"/>
        </w:rPr>
        <w:t xml:space="preserve">, </w:t>
      </w:r>
      <w:proofErr w:type="spellStart"/>
      <w:r w:rsidR="003C51FB" w:rsidRPr="008E7861">
        <w:rPr>
          <w:lang w:val="fr-CA"/>
        </w:rPr>
        <w:t>Amjed</w:t>
      </w:r>
      <w:proofErr w:type="spellEnd"/>
      <w:r w:rsidR="003C51FB" w:rsidRPr="008E7861">
        <w:rPr>
          <w:lang w:val="fr-CA"/>
        </w:rPr>
        <w:t xml:space="preserve">,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3"/>
        <w:ind w:left="-5"/>
      </w:pPr>
      <w:r>
        <w:t>[</w:t>
      </w:r>
      <w:proofErr w:type="spellStart"/>
      <w:r>
        <w:t>Alpaydin</w:t>
      </w:r>
      <w:proofErr w:type="spellEnd"/>
      <w:r>
        <w:t xml:space="preserve">, Ethem, 2010] </w:t>
      </w:r>
    </w:p>
    <w:p w14:paraId="4AA56499" w14:textId="77777777" w:rsidR="000B518F" w:rsidRDefault="003C51FB">
      <w:pPr>
        <w:spacing w:after="284"/>
        <w:ind w:left="-5" w:right="67"/>
      </w:pPr>
      <w:proofErr w:type="spellStart"/>
      <w:r>
        <w:t>Alpaydin</w:t>
      </w:r>
      <w:proofErr w:type="spellEnd"/>
      <w:r>
        <w:t xml:space="preserve">, Ethem (2010). Introduction to Machine Learning. London: The MIT Press. ISBN 978-0-262-01243-0 </w:t>
      </w:r>
    </w:p>
    <w:p w14:paraId="39DDC133" w14:textId="77777777" w:rsidR="00456454" w:rsidRDefault="00456454">
      <w:pPr>
        <w:spacing w:after="284"/>
        <w:ind w:left="-5" w:right="67"/>
      </w:pPr>
    </w:p>
    <w:p w14:paraId="533B09E9" w14:textId="1FBD4686" w:rsidR="00456454" w:rsidRDefault="00456454" w:rsidP="00456454">
      <w:pPr>
        <w:pStyle w:val="3"/>
        <w:ind w:left="-5"/>
      </w:pPr>
      <w:r>
        <w:lastRenderedPageBreak/>
        <w:t xml:space="preserve">[Ben Slimane, 2024] </w:t>
      </w:r>
    </w:p>
    <w:p w14:paraId="1438D12C" w14:textId="77777777" w:rsidR="00456454" w:rsidRDefault="00456454" w:rsidP="00456454">
      <w:r>
        <w:t xml:space="preserve">Ben Slimane, J., &amp; Ben Ammar, M. (2024). A novel approach of traffic congestion and anomaly detection with prediction using deep learning. Journal of Engineering Studies, Article 1814. </w:t>
      </w:r>
      <w:hyperlink r:id="rId35" w:history="1">
        <w:r w:rsidRPr="0052390B">
          <w:rPr>
            <w:rStyle w:val="Hyperlink"/>
          </w:rPr>
          <w:t>https://doi.org/10.52783/jes.1814</w:t>
        </w:r>
      </w:hyperlink>
    </w:p>
    <w:p w14:paraId="62BD3D1B" w14:textId="77777777" w:rsidR="00456454" w:rsidRDefault="00456454" w:rsidP="00456454"/>
    <w:p w14:paraId="35753502" w14:textId="5430B508" w:rsidR="00EF2CF4" w:rsidRDefault="00456454" w:rsidP="00D77764">
      <w:pPr>
        <w:pStyle w:val="3"/>
        <w:ind w:left="-5"/>
      </w:pPr>
      <w:r>
        <w:t>[</w:t>
      </w:r>
      <w:r w:rsidR="00D77764" w:rsidRPr="00D77764">
        <w:t>Simona Mihaita</w:t>
      </w:r>
      <w:r>
        <w:t>, 20</w:t>
      </w:r>
      <w:r w:rsidR="00D77764">
        <w:t>17</w:t>
      </w:r>
      <w:r>
        <w:t xml:space="preserve">] </w:t>
      </w:r>
    </w:p>
    <w:p w14:paraId="4ED542F0" w14:textId="6675DEBB" w:rsidR="00D77764" w:rsidRDefault="00D77764" w:rsidP="00D77764">
      <w:r>
        <w:t xml:space="preserve">Mihaita, A.-S., Li, H., &amp; </w:t>
      </w:r>
      <w:proofErr w:type="spellStart"/>
      <w:r>
        <w:t>Rizoiu</w:t>
      </w:r>
      <w:proofErr w:type="spellEnd"/>
      <w:r>
        <w:t xml:space="preserve">, M.-A. (2020). Traffic congestion anomaly detection and prediction using deep learning [Preprint]. </w:t>
      </w:r>
      <w:proofErr w:type="spellStart"/>
      <w:r>
        <w:t>arXiv</w:t>
      </w:r>
      <w:proofErr w:type="spellEnd"/>
      <w:r>
        <w:t xml:space="preserve">. </w:t>
      </w:r>
      <w:hyperlink r:id="rId36" w:history="1">
        <w:r w:rsidRPr="00976E51">
          <w:rPr>
            <w:rStyle w:val="Hyperlink"/>
          </w:rPr>
          <w:t>https://arxiv.org/abs/2006.13215</w:t>
        </w:r>
      </w:hyperlink>
    </w:p>
    <w:p w14:paraId="26C4E99E" w14:textId="77777777" w:rsidR="00D77764" w:rsidRDefault="00D77764" w:rsidP="00D77764"/>
    <w:p w14:paraId="3768788A" w14:textId="0F76B80D" w:rsidR="00D77764" w:rsidRDefault="00D77764" w:rsidP="00D77764">
      <w:pPr>
        <w:pStyle w:val="3"/>
        <w:ind w:left="-5"/>
      </w:pPr>
      <w:r>
        <w:t xml:space="preserve">[Tu, W., Xiao, F., Fu, L., &amp; Pan, </w:t>
      </w:r>
      <w:proofErr w:type="gramStart"/>
      <w:r>
        <w:t>G. ,</w:t>
      </w:r>
      <w:proofErr w:type="gramEnd"/>
      <w:r>
        <w:t xml:space="preserve"> </w:t>
      </w:r>
      <w:proofErr w:type="gramStart"/>
      <w:r>
        <w:t>2017 ]</w:t>
      </w:r>
      <w:proofErr w:type="gramEnd"/>
      <w:r>
        <w:t xml:space="preserve"> </w:t>
      </w:r>
    </w:p>
    <w:p w14:paraId="01CB09F2" w14:textId="6B9104E2" w:rsidR="00EF2CF4" w:rsidRDefault="00EF2CF4" w:rsidP="00EF2CF4">
      <w:r>
        <w:t xml:space="preserve">Tu, W., Xiao, F., Fu, L., &amp; Pan, G. (2017). A deep learning model for traffic flow state classification based on smartphone sensor data [Preprint]. </w:t>
      </w:r>
      <w:proofErr w:type="spellStart"/>
      <w:r>
        <w:t>arXiv</w:t>
      </w:r>
      <w:proofErr w:type="spellEnd"/>
      <w:r>
        <w:t xml:space="preserve">. </w:t>
      </w:r>
      <w:hyperlink r:id="rId37" w:history="1">
        <w:r w:rsidRPr="0052390B">
          <w:rPr>
            <w:rStyle w:val="Hyperlink"/>
          </w:rPr>
          <w:t>https://arxiv.org/abs/1709.08802</w:t>
        </w:r>
      </w:hyperlink>
    </w:p>
    <w:p w14:paraId="70A43CCC" w14:textId="77777777" w:rsidR="00D77764" w:rsidRDefault="00D77764" w:rsidP="00D77764"/>
    <w:p w14:paraId="376D3AD5" w14:textId="05DD3B3F" w:rsidR="00EF2CF4" w:rsidRDefault="00D77764" w:rsidP="00C938C8">
      <w:pPr>
        <w:pStyle w:val="3"/>
        <w:ind w:left="-5"/>
      </w:pPr>
      <w:r>
        <w:t xml:space="preserve">[Tolani, M., Saathwik, G. E., Roy, A., </w:t>
      </w:r>
      <w:proofErr w:type="spellStart"/>
      <w:r>
        <w:t>Ameeth</w:t>
      </w:r>
      <w:proofErr w:type="spellEnd"/>
      <w:r>
        <w:t xml:space="preserve">, L. A., Rao, D. B., Bajpai, A., &amp; </w:t>
      </w:r>
      <w:proofErr w:type="spellStart"/>
      <w:r>
        <w:t>Balodi</w:t>
      </w:r>
      <w:proofErr w:type="spellEnd"/>
      <w:r>
        <w:t xml:space="preserve">, A. ,2025] </w:t>
      </w:r>
    </w:p>
    <w:p w14:paraId="7476C109" w14:textId="77777777" w:rsidR="00EF2CF4" w:rsidRDefault="00EF2CF4" w:rsidP="00EF2CF4">
      <w:r>
        <w:t xml:space="preserve">Tolani, M., Saathwik, G. E., Roy, A., </w:t>
      </w:r>
      <w:proofErr w:type="spellStart"/>
      <w:r>
        <w:t>Ameeth</w:t>
      </w:r>
      <w:proofErr w:type="spellEnd"/>
      <w:r>
        <w:t xml:space="preserve">, L. A., Rao, D. B., Bajpai, A., &amp; </w:t>
      </w:r>
      <w:proofErr w:type="spellStart"/>
      <w:r>
        <w:t>Balodi</w:t>
      </w:r>
      <w:proofErr w:type="spellEnd"/>
      <w:r>
        <w:t xml:space="preserve">, A. (2025). Machine learning based adaptive traffic prediction and control using Edge‑Impulse platform. Scientific Reports, 15, Article 17161. </w:t>
      </w:r>
    </w:p>
    <w:p w14:paraId="24984CE7" w14:textId="0AD8774D" w:rsidR="00EF2CF4" w:rsidRDefault="00EF2CF4" w:rsidP="00EF2CF4">
      <w:pPr>
        <w:spacing w:after="284"/>
        <w:ind w:left="-5" w:right="67"/>
      </w:pPr>
      <w:hyperlink r:id="rId38" w:history="1">
        <w:r w:rsidRPr="0052390B">
          <w:rPr>
            <w:rStyle w:val="Hyperlink"/>
          </w:rPr>
          <w:t>https://doi.org/10.1038/s41598-025-00762-4</w:t>
        </w:r>
      </w:hyperlink>
    </w:p>
    <w:sectPr w:rsidR="00EF2CF4" w:rsidSect="00E55C20">
      <w:footerReference w:type="even" r:id="rId39"/>
      <w:footerReference w:type="default" r:id="rId40"/>
      <w:footerReference w:type="first" r:id="rId4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7183C" w14:textId="77777777" w:rsidR="00C848A4" w:rsidRDefault="00C848A4">
      <w:pPr>
        <w:spacing w:after="0" w:line="240" w:lineRule="auto"/>
      </w:pPr>
      <w:r>
        <w:separator/>
      </w:r>
    </w:p>
  </w:endnote>
  <w:endnote w:type="continuationSeparator" w:id="0">
    <w:p w14:paraId="7042CF50" w14:textId="77777777" w:rsidR="00C848A4" w:rsidRDefault="00C84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heSans">
    <w:panose1 w:val="020B0503040302020203"/>
    <w:charset w:val="00"/>
    <w:family w:val="swiss"/>
    <w:notTrueType/>
    <w:pitch w:val="variable"/>
    <w:sig w:usb0="8000202F" w:usb1="8000004A"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83348B" w:rsidRPr="0083348B">
      <w:rPr>
        <w:noProof/>
        <w:sz w:val="24"/>
      </w:rPr>
      <w:t>vii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50B3B" w14:textId="77777777" w:rsidR="00C848A4" w:rsidRDefault="00C848A4">
      <w:pPr>
        <w:spacing w:after="0" w:line="240" w:lineRule="auto"/>
      </w:pPr>
      <w:r>
        <w:separator/>
      </w:r>
    </w:p>
  </w:footnote>
  <w:footnote w:type="continuationSeparator" w:id="0">
    <w:p w14:paraId="4393DAB0" w14:textId="77777777" w:rsidR="00C848A4" w:rsidRDefault="00C84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E5F68C5"/>
    <w:multiLevelType w:val="multilevel"/>
    <w:tmpl w:val="22EE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8A000E9"/>
    <w:multiLevelType w:val="multilevel"/>
    <w:tmpl w:val="1D64E03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583D6930"/>
    <w:multiLevelType w:val="hybridMultilevel"/>
    <w:tmpl w:val="C84CB976"/>
    <w:lvl w:ilvl="0" w:tplc="51BC102C">
      <w:start w:val="1"/>
      <w:numFmt w:val="decimal"/>
      <w:lvlText w:val="%1-"/>
      <w:lvlJc w:val="left"/>
      <w:pPr>
        <w:ind w:left="345" w:hanging="360"/>
      </w:pPr>
      <w:rPr>
        <w:rFonts w:hint="default"/>
      </w:rPr>
    </w:lvl>
    <w:lvl w:ilvl="1" w:tplc="0C0C0019" w:tentative="1">
      <w:start w:val="1"/>
      <w:numFmt w:val="lowerLetter"/>
      <w:lvlText w:val="%2."/>
      <w:lvlJc w:val="left"/>
      <w:pPr>
        <w:ind w:left="1065" w:hanging="360"/>
      </w:pPr>
    </w:lvl>
    <w:lvl w:ilvl="2" w:tplc="0C0C001B" w:tentative="1">
      <w:start w:val="1"/>
      <w:numFmt w:val="lowerRoman"/>
      <w:lvlText w:val="%3."/>
      <w:lvlJc w:val="right"/>
      <w:pPr>
        <w:ind w:left="1785" w:hanging="180"/>
      </w:pPr>
    </w:lvl>
    <w:lvl w:ilvl="3" w:tplc="0C0C000F" w:tentative="1">
      <w:start w:val="1"/>
      <w:numFmt w:val="decimal"/>
      <w:lvlText w:val="%4."/>
      <w:lvlJc w:val="left"/>
      <w:pPr>
        <w:ind w:left="2505" w:hanging="360"/>
      </w:pPr>
    </w:lvl>
    <w:lvl w:ilvl="4" w:tplc="0C0C0019" w:tentative="1">
      <w:start w:val="1"/>
      <w:numFmt w:val="lowerLetter"/>
      <w:lvlText w:val="%5."/>
      <w:lvlJc w:val="left"/>
      <w:pPr>
        <w:ind w:left="3225" w:hanging="360"/>
      </w:pPr>
    </w:lvl>
    <w:lvl w:ilvl="5" w:tplc="0C0C001B" w:tentative="1">
      <w:start w:val="1"/>
      <w:numFmt w:val="lowerRoman"/>
      <w:lvlText w:val="%6."/>
      <w:lvlJc w:val="right"/>
      <w:pPr>
        <w:ind w:left="3945" w:hanging="180"/>
      </w:pPr>
    </w:lvl>
    <w:lvl w:ilvl="6" w:tplc="0C0C000F" w:tentative="1">
      <w:start w:val="1"/>
      <w:numFmt w:val="decimal"/>
      <w:lvlText w:val="%7."/>
      <w:lvlJc w:val="left"/>
      <w:pPr>
        <w:ind w:left="4665" w:hanging="360"/>
      </w:pPr>
    </w:lvl>
    <w:lvl w:ilvl="7" w:tplc="0C0C0019" w:tentative="1">
      <w:start w:val="1"/>
      <w:numFmt w:val="lowerLetter"/>
      <w:lvlText w:val="%8."/>
      <w:lvlJc w:val="left"/>
      <w:pPr>
        <w:ind w:left="5385" w:hanging="360"/>
      </w:pPr>
    </w:lvl>
    <w:lvl w:ilvl="8" w:tplc="0C0C001B" w:tentative="1">
      <w:start w:val="1"/>
      <w:numFmt w:val="lowerRoman"/>
      <w:lvlText w:val="%9."/>
      <w:lvlJc w:val="right"/>
      <w:pPr>
        <w:ind w:left="6105" w:hanging="180"/>
      </w:pPr>
    </w:lvl>
  </w:abstractNum>
  <w:abstractNum w:abstractNumId="11" w15:restartNumberingAfterBreak="0">
    <w:nsid w:val="696A531D"/>
    <w:multiLevelType w:val="hybridMultilevel"/>
    <w:tmpl w:val="6478D05C"/>
    <w:lvl w:ilvl="0" w:tplc="0F882694">
      <w:start w:val="1"/>
      <w:numFmt w:val="decimal"/>
      <w:lvlText w:val="%1."/>
      <w:lvlJc w:val="left"/>
      <w:pPr>
        <w:ind w:left="830" w:hanging="41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EFB29DE"/>
    <w:multiLevelType w:val="hybridMultilevel"/>
    <w:tmpl w:val="DC8093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80072482">
    <w:abstractNumId w:val="9"/>
  </w:num>
  <w:num w:numId="2" w16cid:durableId="529495580">
    <w:abstractNumId w:val="12"/>
  </w:num>
  <w:num w:numId="3" w16cid:durableId="936433">
    <w:abstractNumId w:val="1"/>
  </w:num>
  <w:num w:numId="4" w16cid:durableId="1373966487">
    <w:abstractNumId w:val="2"/>
  </w:num>
  <w:num w:numId="5" w16cid:durableId="1565262990">
    <w:abstractNumId w:val="4"/>
  </w:num>
  <w:num w:numId="6" w16cid:durableId="1793671435">
    <w:abstractNumId w:val="5"/>
  </w:num>
  <w:num w:numId="7" w16cid:durableId="945503359">
    <w:abstractNumId w:val="0"/>
  </w:num>
  <w:num w:numId="8" w16cid:durableId="963074988">
    <w:abstractNumId w:val="7"/>
  </w:num>
  <w:num w:numId="9" w16cid:durableId="1965501047">
    <w:abstractNumId w:val="8"/>
  </w:num>
  <w:num w:numId="10" w16cid:durableId="2125148645">
    <w:abstractNumId w:val="6"/>
  </w:num>
  <w:num w:numId="11" w16cid:durableId="639961550">
    <w:abstractNumId w:val="10"/>
  </w:num>
  <w:num w:numId="12" w16cid:durableId="1716390122">
    <w:abstractNumId w:val="11"/>
  </w:num>
  <w:num w:numId="13" w16cid:durableId="625819751">
    <w:abstractNumId w:val="3"/>
  </w:num>
  <w:num w:numId="14" w16cid:durableId="1472871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C20"/>
    <w:rsid w:val="00023520"/>
    <w:rsid w:val="0002400E"/>
    <w:rsid w:val="000B0E6F"/>
    <w:rsid w:val="000B189D"/>
    <w:rsid w:val="000B518F"/>
    <w:rsid w:val="000B7AB0"/>
    <w:rsid w:val="000D0B68"/>
    <w:rsid w:val="000E061E"/>
    <w:rsid w:val="0014139D"/>
    <w:rsid w:val="00153148"/>
    <w:rsid w:val="00180F6C"/>
    <w:rsid w:val="001924FC"/>
    <w:rsid w:val="001E2F16"/>
    <w:rsid w:val="001E3A4A"/>
    <w:rsid w:val="002A404B"/>
    <w:rsid w:val="002E3449"/>
    <w:rsid w:val="00332C98"/>
    <w:rsid w:val="00333218"/>
    <w:rsid w:val="00344B96"/>
    <w:rsid w:val="00351F07"/>
    <w:rsid w:val="00371C2E"/>
    <w:rsid w:val="00372F15"/>
    <w:rsid w:val="00390284"/>
    <w:rsid w:val="003C51FB"/>
    <w:rsid w:val="003D4694"/>
    <w:rsid w:val="00421A11"/>
    <w:rsid w:val="00456454"/>
    <w:rsid w:val="004751BE"/>
    <w:rsid w:val="00492C8D"/>
    <w:rsid w:val="0049761B"/>
    <w:rsid w:val="004A3691"/>
    <w:rsid w:val="004A646A"/>
    <w:rsid w:val="004E25DB"/>
    <w:rsid w:val="004F4B0C"/>
    <w:rsid w:val="00592A69"/>
    <w:rsid w:val="00595D11"/>
    <w:rsid w:val="005A0007"/>
    <w:rsid w:val="005E66A1"/>
    <w:rsid w:val="005F02C4"/>
    <w:rsid w:val="006007A7"/>
    <w:rsid w:val="00670490"/>
    <w:rsid w:val="006C7D86"/>
    <w:rsid w:val="006D033B"/>
    <w:rsid w:val="00771547"/>
    <w:rsid w:val="007A65C2"/>
    <w:rsid w:val="0083348B"/>
    <w:rsid w:val="00833A14"/>
    <w:rsid w:val="00865B7B"/>
    <w:rsid w:val="00874678"/>
    <w:rsid w:val="0089302C"/>
    <w:rsid w:val="008D26FD"/>
    <w:rsid w:val="008E59B7"/>
    <w:rsid w:val="008E7861"/>
    <w:rsid w:val="008F5C64"/>
    <w:rsid w:val="009363D3"/>
    <w:rsid w:val="00937505"/>
    <w:rsid w:val="00957B15"/>
    <w:rsid w:val="009F0535"/>
    <w:rsid w:val="00A21CF1"/>
    <w:rsid w:val="00A87237"/>
    <w:rsid w:val="00AA559B"/>
    <w:rsid w:val="00AB1B15"/>
    <w:rsid w:val="00B15BD7"/>
    <w:rsid w:val="00B30F25"/>
    <w:rsid w:val="00B42E46"/>
    <w:rsid w:val="00B70E53"/>
    <w:rsid w:val="00BA0515"/>
    <w:rsid w:val="00BE602B"/>
    <w:rsid w:val="00C0056B"/>
    <w:rsid w:val="00C36B27"/>
    <w:rsid w:val="00C41336"/>
    <w:rsid w:val="00C546D7"/>
    <w:rsid w:val="00C848A4"/>
    <w:rsid w:val="00C867F8"/>
    <w:rsid w:val="00C938C8"/>
    <w:rsid w:val="00CC3BB1"/>
    <w:rsid w:val="00CD69E8"/>
    <w:rsid w:val="00CF3A1F"/>
    <w:rsid w:val="00D3744A"/>
    <w:rsid w:val="00D45CFD"/>
    <w:rsid w:val="00D77764"/>
    <w:rsid w:val="00DF764D"/>
    <w:rsid w:val="00E55C20"/>
    <w:rsid w:val="00E55C63"/>
    <w:rsid w:val="00E71927"/>
    <w:rsid w:val="00E75C58"/>
    <w:rsid w:val="00EA7713"/>
    <w:rsid w:val="00EF2CF4"/>
    <w:rsid w:val="00F1486F"/>
    <w:rsid w:val="00F279B7"/>
    <w:rsid w:val="00F5691D"/>
    <w:rsid w:val="00FC61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AFB8A639-80E5-41C3-AFBA-F2ADD4DD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0B7AB0"/>
    <w:pPr>
      <w:ind w:left="720"/>
      <w:contextualSpacing/>
    </w:pPr>
  </w:style>
  <w:style w:type="character" w:styleId="Hyperlink">
    <w:name w:val="Hyperlink"/>
    <w:basedOn w:val="a0"/>
    <w:uiPriority w:val="99"/>
    <w:unhideWhenUsed/>
    <w:rsid w:val="00372F15"/>
    <w:rPr>
      <w:color w:val="0563C1" w:themeColor="hyperlink"/>
      <w:u w:val="single"/>
    </w:rPr>
  </w:style>
  <w:style w:type="character" w:customStyle="1" w:styleId="UnresolvedMention1">
    <w:name w:val="Unresolved Mention1"/>
    <w:basedOn w:val="a0"/>
    <w:uiPriority w:val="99"/>
    <w:semiHidden/>
    <w:unhideWhenUsed/>
    <w:rsid w:val="00372F15"/>
    <w:rPr>
      <w:color w:val="605E5C"/>
      <w:shd w:val="clear" w:color="auto" w:fill="E1DFDD"/>
    </w:rPr>
  </w:style>
  <w:style w:type="table" w:styleId="a4">
    <w:name w:val="Table Grid"/>
    <w:basedOn w:val="a1"/>
    <w:uiPriority w:val="59"/>
    <w:rsid w:val="008D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279B7"/>
    <w:pP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a5">
    <w:name w:val="annotation reference"/>
    <w:basedOn w:val="a0"/>
    <w:uiPriority w:val="99"/>
    <w:semiHidden/>
    <w:unhideWhenUsed/>
    <w:rsid w:val="001924FC"/>
    <w:rPr>
      <w:sz w:val="16"/>
      <w:szCs w:val="16"/>
    </w:rPr>
  </w:style>
  <w:style w:type="paragraph" w:styleId="a6">
    <w:name w:val="annotation text"/>
    <w:basedOn w:val="a"/>
    <w:link w:val="Char"/>
    <w:uiPriority w:val="99"/>
    <w:unhideWhenUsed/>
    <w:rsid w:val="001924FC"/>
    <w:pPr>
      <w:spacing w:line="240" w:lineRule="auto"/>
    </w:pPr>
    <w:rPr>
      <w:sz w:val="20"/>
      <w:szCs w:val="20"/>
    </w:rPr>
  </w:style>
  <w:style w:type="character" w:customStyle="1" w:styleId="Char">
    <w:name w:val="نص تعليق Char"/>
    <w:basedOn w:val="a0"/>
    <w:link w:val="a6"/>
    <w:uiPriority w:val="99"/>
    <w:rsid w:val="001924FC"/>
    <w:rPr>
      <w:rFonts w:ascii="Times New Roman" w:eastAsia="Times New Roman" w:hAnsi="Times New Roman" w:cs="Times New Roman"/>
      <w:color w:val="000000"/>
      <w:sz w:val="20"/>
      <w:szCs w:val="20"/>
    </w:rPr>
  </w:style>
  <w:style w:type="paragraph" w:styleId="a7">
    <w:name w:val="annotation subject"/>
    <w:basedOn w:val="a6"/>
    <w:next w:val="a6"/>
    <w:link w:val="Char0"/>
    <w:uiPriority w:val="99"/>
    <w:semiHidden/>
    <w:unhideWhenUsed/>
    <w:rsid w:val="001924FC"/>
    <w:rPr>
      <w:b/>
      <w:bCs/>
    </w:rPr>
  </w:style>
  <w:style w:type="character" w:customStyle="1" w:styleId="Char0">
    <w:name w:val="موضوع تعليق Char"/>
    <w:basedOn w:val="Char"/>
    <w:link w:val="a7"/>
    <w:uiPriority w:val="99"/>
    <w:semiHidden/>
    <w:rsid w:val="001924FC"/>
    <w:rPr>
      <w:rFonts w:ascii="Times New Roman" w:eastAsia="Times New Roman" w:hAnsi="Times New Roman" w:cs="Times New Roman"/>
      <w:b/>
      <w:bCs/>
      <w:color w:val="000000"/>
      <w:sz w:val="20"/>
      <w:szCs w:val="20"/>
    </w:rPr>
  </w:style>
  <w:style w:type="character" w:styleId="a8">
    <w:name w:val="FollowedHyperlink"/>
    <w:basedOn w:val="a0"/>
    <w:uiPriority w:val="99"/>
    <w:semiHidden/>
    <w:unhideWhenUsed/>
    <w:rsid w:val="00EF2CF4"/>
    <w:rPr>
      <w:color w:val="954F72" w:themeColor="followedHyperlink"/>
      <w:u w:val="single"/>
    </w:rPr>
  </w:style>
  <w:style w:type="table" w:customStyle="1" w:styleId="TableGridLight1">
    <w:name w:val="Table Grid Light1"/>
    <w:basedOn w:val="a1"/>
    <w:uiPriority w:val="40"/>
    <w:rsid w:val="004A64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5Dark-Accent31">
    <w:name w:val="Grid Table 5 Dark - Accent 31"/>
    <w:basedOn w:val="a1"/>
    <w:uiPriority w:val="50"/>
    <w:rsid w:val="0045645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a9">
    <w:name w:val="Balloon Text"/>
    <w:basedOn w:val="a"/>
    <w:link w:val="Char1"/>
    <w:uiPriority w:val="99"/>
    <w:semiHidden/>
    <w:unhideWhenUsed/>
    <w:rsid w:val="00874678"/>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874678"/>
    <w:rPr>
      <w:rFonts w:ascii="Tahoma" w:eastAsia="Times New Roman" w:hAnsi="Tahoma" w:cs="Tahoma"/>
      <w:color w:val="000000"/>
      <w:sz w:val="16"/>
      <w:szCs w:val="16"/>
    </w:rPr>
  </w:style>
  <w:style w:type="character" w:customStyle="1" w:styleId="11">
    <w:name w:val="إشارة لم يتم حلها1"/>
    <w:basedOn w:val="a0"/>
    <w:uiPriority w:val="99"/>
    <w:semiHidden/>
    <w:unhideWhenUsed/>
    <w:rsid w:val="00CD69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4.xml"/><Relationship Id="rId21" Type="http://schemas.openxmlformats.org/officeDocument/2006/relationships/image" Target="media/image9.jpeg"/><Relationship Id="rId34" Type="http://schemas.openxmlformats.org/officeDocument/2006/relationships/hyperlink" Target="https://www.kaggle.com/code/angilazmy/random-forest-and-logistic-regression-l2-regulariz"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s://arxiv.org/abs/1709.08802" TargetMode="External"/><Relationship Id="rId40"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arxiv.org/abs/2006.13215"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doi.org/10.52783/jes.1814"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www.kaggle.com/datasets/hasibullahaman/traffic-prediction-dataset" TargetMode="External"/><Relationship Id="rId38" Type="http://schemas.openxmlformats.org/officeDocument/2006/relationships/hyperlink" Target="https://doi.org/10.1038/s41598-025-0076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674</TotalTime>
  <Pages>31</Pages>
  <Words>3172</Words>
  <Characters>21012</Characters>
  <Application>Microsoft Office Word</Application>
  <DocSecurity>0</DocSecurity>
  <Lines>907</Lines>
  <Paragraphs>259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Yasser</dc:creator>
  <cp:lastModifiedBy>Rabab Alghamdi</cp:lastModifiedBy>
  <cp:revision>3</cp:revision>
  <cp:lastPrinted>2025-09-01T21:38:00Z</cp:lastPrinted>
  <dcterms:created xsi:type="dcterms:W3CDTF">2025-08-29T20:37:00Z</dcterms:created>
  <dcterms:modified xsi:type="dcterms:W3CDTF">2025-09-02T17:12:00Z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0d6e69a9-7b38-45c5-8639-a9e21c639c38</vt:lpwstr>
  </property>
</Properties>
</file>