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ascii="Times New Roman" w:hAnsi="Times New Roman" w:cs="Times New Roman"/>
          <w:lang w:eastAsia="zh-CN"/>
        </w:rPr>
      </w:pPr>
      <w:r>
        <w:rPr>
          <w:rFonts w:hint="default" w:ascii="Times New Roman" w:hAnsi="Times New Roman" w:cs="Times New Roman"/>
          <w:lang w:eastAsia="zh-CN"/>
        </w:rPr>
        <w:pict>
          <v:shape id="_x0000_s1028" o:spid="_x0000_s1028" o:spt="75" type="#_x0000_t75" style="position:absolute;left:0pt;height:612.05pt;width:808.45pt;mso-position-horizontal:left;mso-position-horizontal-relative:page;mso-position-vertical:top;mso-position-vertical-relative:page;z-index:-251657216;mso-width-relative:page;mso-height-relative:page;" filled="f" o:preferrelative="t" stroked="f" coordsize="21600,21600">
            <v:path/>
            <v:fill on="f" focussize="0,0"/>
            <v:stroke on="f"/>
            <v:imagedata r:id="rId8" o:title="14-14副本"/>
            <o:lock v:ext="edit" grouping="f" rotation="f" text="f" aspectratio="t"/>
          </v:shape>
        </w:pict>
      </w:r>
    </w:p>
    <w:p>
      <w:pPr>
        <w:bidi w:val="0"/>
        <w:rPr>
          <w:rFonts w:hint="default" w:ascii="Times New Roman" w:hAnsi="Times New Roman" w:cs="Times New Roman"/>
        </w:rPr>
        <w:sectPr>
          <w:headerReference r:id="rId5" w:type="default"/>
          <w:footerReference r:id="rId6" w:type="default"/>
          <w:pgSz w:w="15840" w:h="12240" w:orient="landscape"/>
          <w:pgMar w:top="1440" w:right="1440" w:bottom="1440" w:left="1440" w:header="720" w:footer="720" w:gutter="0"/>
          <w:cols w:space="720" w:num="1"/>
          <w:docGrid w:linePitch="360" w:charSpace="0"/>
        </w:sectPr>
      </w:pPr>
      <w:r>
        <w:rPr>
          <w:rFonts w:hint="default" w:ascii="Times New Roman" w:hAnsi="Times New Roman" w:cs="Times New Roman"/>
        </w:rPr>
        <w:pict>
          <v:rect id="_x0000_s1027" o:spid="_x0000_s1027" o:spt="1" style="position:absolute;left:0pt;margin-left:-20.5pt;margin-top:188.25pt;height:69.6pt;width:392.5pt;z-index:251660288;mso-width-relative:page;mso-height-relative:page;" fillcolor="#FFFFFF" filled="t" stroked="f" coordsize="21600,21600">
            <v:path/>
            <v:fill on="t" color2="#FFFFFF" focussize="0,0"/>
            <v:stroke on="f"/>
            <v:imagedata o:title=""/>
            <o:lock v:ext="edit" aspectratio="f"/>
            <v:textbox style="mso-fit-shape-to-text:t;">
              <w:txbxContent>
                <w:p>
                  <w:pPr>
                    <w:rPr>
                      <w:rFonts w:ascii="Times New Roman" w:hAnsi="Times New Roman" w:eastAsia="Times New Roman" w:cs="Times New Roman"/>
                      <w:b/>
                      <w:bCs/>
                      <w:i w:val="0"/>
                      <w:iCs w:val="0"/>
                      <w:caps w:val="0"/>
                      <w:smallCaps w:val="0"/>
                      <w:color w:val="000000" w:themeColor="text1" w:themeTint="FF"/>
                      <w:sz w:val="32"/>
                      <w:szCs w:val="32"/>
                      <w:shd w:val="clear" w:color="auto" w:fill="auto"/>
                      <w:lang w:val="en-US"/>
                      <w14:textFill>
                        <w14:gradFill>
                          <w14:gsLst>
                            <w14:gs w14:pos="0">
                              <w14:srgbClr w14:val="012D86"/>
                            </w14:gs>
                            <w14:gs w14:pos="100000">
                              <w14:srgbClr w14:val="0E2557"/>
                            </w14:gs>
                          </w14:gsLst>
                          <w14:lin w14:scaled="0"/>
                        </w14:gradFill>
                      </w14:textFill>
                    </w:rPr>
                  </w:pPr>
                  <w:r>
                    <w:rPr>
                      <w:rFonts w:ascii="Times New Roman" w:hAnsi="Times New Roman" w:eastAsia="Times New Roman" w:cs="Times New Roman"/>
                      <w:b/>
                      <w:bCs/>
                      <w:i w:val="0"/>
                      <w:iCs w:val="0"/>
                      <w:caps w:val="0"/>
                      <w:smallCaps w:val="0"/>
                      <w:color w:val="000000" w:themeColor="text1" w:themeTint="FF"/>
                      <w:sz w:val="32"/>
                      <w:szCs w:val="32"/>
                      <w:shd w:val="clear" w:color="auto" w:fill="auto"/>
                      <w:lang w:val="en-US"/>
                      <w14:textFill>
                        <w14:gradFill>
                          <w14:gsLst>
                            <w14:gs w14:pos="0">
                              <w14:srgbClr w14:val="012D86"/>
                            </w14:gs>
                            <w14:gs w14:pos="100000">
                              <w14:srgbClr w14:val="0E2557"/>
                            </w14:gs>
                          </w14:gsLst>
                          <w14:lin w14:scaled="0"/>
                        </w14:gradFill>
                      </w14:textFill>
                    </w:rPr>
                    <w:t>Cybersecurity and Artificial Intelligence</w:t>
                  </w:r>
                </w:p>
                <w:p>
                  <w:pPr>
                    <w:rPr>
                      <w:rFonts w:hint="default"/>
                      <w:b/>
                      <w:bCs/>
                      <w:sz w:val="32"/>
                      <w:szCs w:val="32"/>
                      <w14:textFill>
                        <w14:gradFill>
                          <w14:gsLst>
                            <w14:gs w14:pos="0">
                              <w14:srgbClr w14:val="012D86"/>
                            </w14:gs>
                            <w14:gs w14:pos="100000">
                              <w14:srgbClr w14:val="0E2557"/>
                            </w14:gs>
                          </w14:gsLst>
                          <w14:lin w14:scaled="0"/>
                        </w14:gradFill>
                      </w14:textFill>
                    </w:rPr>
                  </w:pPr>
                  <w:r>
                    <w:rPr>
                      <w:rFonts w:ascii="Times New Roman" w:hAnsi="Times New Roman" w:eastAsia="Times New Roman" w:cs="Times New Roman"/>
                      <w:b/>
                      <w:bCs/>
                      <w:i w:val="0"/>
                      <w:iCs w:val="0"/>
                      <w:caps w:val="0"/>
                      <w:smallCaps w:val="0"/>
                      <w:color w:val="000000" w:themeColor="text1" w:themeTint="FF"/>
                      <w:sz w:val="32"/>
                      <w:szCs w:val="32"/>
                      <w:shd w:val="clear" w:color="auto" w:fill="auto"/>
                      <w:lang w:val="en-US"/>
                      <w14:textFill>
                        <w14:gradFill>
                          <w14:gsLst>
                            <w14:gs w14:pos="0">
                              <w14:srgbClr w14:val="012D86"/>
                            </w14:gs>
                            <w14:gs w14:pos="100000">
                              <w14:srgbClr w14:val="0E2557"/>
                            </w14:gs>
                          </w14:gsLst>
                          <w14:lin w14:scaled="0"/>
                        </w14:gradFill>
                      </w14:textFill>
                    </w:rPr>
                    <w:t xml:space="preserve"> Enhancing Threat Detection and Defense</w:t>
                  </w:r>
                </w:p>
              </w:txbxContent>
            </v:textbox>
          </v:rect>
        </w:pict>
      </w:r>
      <w:r>
        <w:rPr>
          <w:rFonts w:hint="default" w:ascii="Times New Roman" w:hAnsi="Times New Roman" w:cs="Times New Roman"/>
        </w:rPr>
        <w:pict>
          <v:rect id="_x0000_s1026" o:spid="_x0000_s1026" o:spt="1" style="position:absolute;left:0pt;margin-left:-18.4pt;margin-top:279.5pt;height:127.1pt;width:484.55pt;z-index:251661312;mso-width-relative:page;mso-height-relative:page;" fillcolor="#FFFFFF" filled="t" stroked="f" coordsize="21600,21600">
            <v:path/>
            <v:fill on="t" color2="#FFFFFF" focussize="0,0"/>
            <v:stroke on="f"/>
            <v:imagedata o:title=""/>
            <o:lock v:ext="edit" aspectratio="f"/>
            <v:textbox>
              <w:txbxContent>
                <w:p>
                  <w:pPr>
                    <w:rPr>
                      <w:rFonts w:hint="default" w:cs="Times New Roman" w:asciiTheme="minorAscii" w:hAnsiTheme="minorAscii"/>
                      <w:b/>
                      <w:bCs/>
                      <w:color w:val="156082" w:themeColor="accent1"/>
                      <w:lang w:val="en-GB"/>
                      <w14:textFill>
                        <w14:solidFill>
                          <w14:schemeClr w14:val="accent1"/>
                        </w14:solidFill>
                      </w14:textFill>
                    </w:rPr>
                  </w:pPr>
                  <w:r>
                    <w:rPr>
                      <w:rFonts w:hint="default" w:cs="Times New Roman" w:asciiTheme="minorAscii" w:hAnsiTheme="minorAscii"/>
                      <w:b/>
                      <w:bCs/>
                      <w:color w:val="156082" w:themeColor="accent1"/>
                      <w:lang w:val="en-GB"/>
                      <w14:textFill>
                        <w14:solidFill>
                          <w14:schemeClr w14:val="accent1"/>
                        </w14:solidFill>
                      </w14:textFill>
                    </w:rPr>
                    <w:t>Research proposal by :</w:t>
                  </w:r>
                </w:p>
                <w:p>
                  <w:pPr>
                    <w:rPr>
                      <w:rFonts w:hint="default" w:cs="Times New Roman" w:asciiTheme="minorAscii" w:hAnsiTheme="minorAscii"/>
                      <w:b/>
                      <w:bCs/>
                      <w:color w:val="000000" w:themeColor="text1"/>
                      <w:lang w:val="en-GB"/>
                      <w14:textFill>
                        <w14:solidFill>
                          <w14:schemeClr w14:val="tx1"/>
                        </w14:solidFill>
                      </w14:textFill>
                    </w:rPr>
                  </w:pPr>
                  <w:r>
                    <w:rPr>
                      <w:rFonts w:hint="default" w:cs="Times New Roman" w:asciiTheme="minorAscii" w:hAnsiTheme="minorAscii"/>
                      <w:b/>
                      <w:bCs/>
                      <w:color w:val="000000" w:themeColor="text1"/>
                      <w:lang w:val="en-GB"/>
                      <w14:textFill>
                        <w14:solidFill>
                          <w14:schemeClr w14:val="tx1"/>
                        </w14:solidFill>
                      </w14:textFill>
                    </w:rPr>
                    <w:t xml:space="preserve">Ahlam sohail elgendy </w:t>
                  </w:r>
                </w:p>
              </w:txbxContent>
            </v:textbox>
          </v:rect>
        </w:pict>
      </w:r>
      <w:r>
        <w:rPr>
          <w:rFonts w:hint="default" w:ascii="Times New Roman" w:hAnsi="Times New Roman" w:cs="Times New Roman"/>
        </w:rPr>
        <w:pict>
          <v:rect id="_x0000_s1029" o:spid="_x0000_s1029" o:spt="1" style="position:absolute;left:0pt;margin-left:266.25pt;margin-top:360.65pt;height:92.15pt;width:206.35pt;z-index:251662336;v-text-anchor:bottom;mso-width-relative:page;mso-height-relative:page;" filled="f" stroked="f" coordsize="21600,21600">
            <v:path/>
            <v:fill on="f" focussize="0,0"/>
            <v:stroke on="f"/>
            <v:imagedata o:title=""/>
            <o:lock v:ext="edit" aspectratio="f"/>
            <v:textbox inset="0mm,1.27mm,2.54mm,1.27mm">
              <w:txbxContent>
                <w:p>
                  <w:pPr>
                    <w:jc w:val="center"/>
                    <w:rPr>
                      <w:b/>
                      <w:bCs/>
                      <w:caps/>
                      <w:color w:val="156082" w:themeColor="accent1"/>
                      <w:sz w:val="24"/>
                      <w:szCs w:val="24"/>
                      <w14:textFill>
                        <w14:solidFill>
                          <w14:schemeClr w14:val="accent1"/>
                        </w14:solidFill>
                      </w14:textFill>
                    </w:rPr>
                  </w:pPr>
                  <w:r>
                    <w:rPr>
                      <w:b/>
                      <w:bCs/>
                      <w:caps/>
                      <w:color w:val="156082" w:themeColor="accent1"/>
                      <w:sz w:val="24"/>
                      <w:szCs w:val="24"/>
                      <w14:textFill>
                        <w14:solidFill>
                          <w14:schemeClr w14:val="accent1"/>
                        </w14:solidFill>
                      </w14:textFill>
                    </w:rPr>
                    <w:t>Proposed Supervisor:</w:t>
                  </w:r>
                </w:p>
                <w:p>
                  <w:pPr>
                    <w:jc w:val="center"/>
                    <w:rPr>
                      <w:rFonts w:hint="default" w:cstheme="minorHAnsi"/>
                      <w:b/>
                      <w:bCs/>
                      <w:sz w:val="32"/>
                      <w:szCs w:val="32"/>
                      <w:lang w:val="en-GB"/>
                    </w:rPr>
                  </w:pPr>
                  <w:r>
                    <w:rPr>
                      <w:rFonts w:cstheme="minorHAnsi"/>
                      <w:b/>
                      <w:bCs/>
                      <w:sz w:val="32"/>
                      <w:szCs w:val="32"/>
                    </w:rPr>
                    <w:t>Dr. Moham</w:t>
                  </w:r>
                  <w:r>
                    <w:rPr>
                      <w:rFonts w:hint="default" w:cstheme="minorHAnsi"/>
                      <w:b/>
                      <w:bCs/>
                      <w:sz w:val="32"/>
                      <w:szCs w:val="32"/>
                      <w:lang w:val="en-GB"/>
                    </w:rPr>
                    <w:t>e</w:t>
                  </w:r>
                  <w:r>
                    <w:rPr>
                      <w:rFonts w:cstheme="minorHAnsi"/>
                      <w:b/>
                      <w:bCs/>
                      <w:sz w:val="32"/>
                      <w:szCs w:val="32"/>
                    </w:rPr>
                    <w:t xml:space="preserve">d </w:t>
                  </w:r>
                  <w:r>
                    <w:rPr>
                      <w:rFonts w:hint="default" w:cstheme="minorHAnsi"/>
                      <w:b/>
                      <w:bCs/>
                      <w:sz w:val="32"/>
                      <w:szCs w:val="32"/>
                      <w:lang w:val="en-GB"/>
                    </w:rPr>
                    <w:t>Anbar</w:t>
                  </w:r>
                </w:p>
                <w:p/>
              </w:txbxContent>
            </v:textbox>
          </v:rect>
        </w:pict>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TOC \o "1-3"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_Toc4566 </w:instrText>
      </w:r>
      <w:r>
        <w:rPr>
          <w:rFonts w:hint="default" w:ascii="Times New Roman" w:hAnsi="Times New Roman" w:cs="Times New Roman"/>
        </w:rPr>
        <w:fldChar w:fldCharType="separate"/>
      </w:r>
      <w:r>
        <w:rPr>
          <w:rFonts w:hint="default" w:ascii="Times New Roman" w:hAnsi="Times New Roman" w:cs="Times New Roman"/>
          <w:bCs/>
          <w:szCs w:val="32"/>
        </w:rPr>
        <w:t>Abstract</w:t>
      </w:r>
      <w:r>
        <w:tab/>
      </w:r>
      <w:r>
        <w:fldChar w:fldCharType="begin"/>
      </w:r>
      <w:r>
        <w:instrText xml:space="preserve"> PAGEREF _Toc4566 \h </w:instrText>
      </w:r>
      <w:r>
        <w:fldChar w:fldCharType="separate"/>
      </w:r>
      <w:r>
        <w:t>3</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_Toc7585 </w:instrText>
      </w:r>
      <w:r>
        <w:rPr>
          <w:rFonts w:hint="default" w:ascii="Times New Roman" w:hAnsi="Times New Roman" w:cs="Times New Roman"/>
        </w:rPr>
        <w:fldChar w:fldCharType="separate"/>
      </w:r>
      <w:r>
        <w:rPr>
          <w:rFonts w:hint="default" w:ascii="Times New Roman" w:hAnsi="Times New Roman" w:cs="Times New Roman"/>
          <w:bCs/>
          <w:szCs w:val="32"/>
        </w:rPr>
        <w:t>Chapter 1</w:t>
      </w:r>
      <w:r>
        <w:tab/>
      </w:r>
      <w:r>
        <w:fldChar w:fldCharType="begin"/>
      </w:r>
      <w:r>
        <w:instrText xml:space="preserve"> PAGEREF _Toc7585 \h </w:instrText>
      </w:r>
      <w:r>
        <w:fldChar w:fldCharType="separate"/>
      </w:r>
      <w:r>
        <w:t>3</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_Toc20967 </w:instrText>
      </w:r>
      <w:r>
        <w:rPr>
          <w:rFonts w:hint="default" w:ascii="Times New Roman" w:hAnsi="Times New Roman" w:cs="Times New Roman"/>
        </w:rPr>
        <w:fldChar w:fldCharType="separate"/>
      </w:r>
      <w:r>
        <w:rPr>
          <w:rFonts w:hint="default" w:ascii="Times New Roman" w:hAnsi="Times New Roman" w:cs="Times New Roman"/>
          <w:bCs/>
          <w:szCs w:val="32"/>
        </w:rPr>
        <w:t>Introduction and background</w:t>
      </w:r>
      <w:r>
        <w:tab/>
      </w:r>
      <w:r>
        <w:fldChar w:fldCharType="begin"/>
      </w:r>
      <w:r>
        <w:instrText xml:space="preserve"> PAGEREF _Toc20967 \h </w:instrText>
      </w:r>
      <w:r>
        <w:fldChar w:fldCharType="separate"/>
      </w:r>
      <w:r>
        <w:t>3</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_Toc17299 </w:instrText>
      </w:r>
      <w:r>
        <w:rPr>
          <w:rFonts w:hint="default" w:ascii="Times New Roman" w:hAnsi="Times New Roman" w:cs="Times New Roman"/>
        </w:rPr>
        <w:fldChar w:fldCharType="separate"/>
      </w:r>
      <w:r>
        <w:rPr>
          <w:rFonts w:hint="default" w:ascii="Times New Roman" w:hAnsi="Times New Roman" w:cs="Times New Roman"/>
          <w:szCs w:val="32"/>
        </w:rPr>
        <w:t>Problem statement</w:t>
      </w:r>
      <w:r>
        <w:tab/>
      </w:r>
      <w:r>
        <w:fldChar w:fldCharType="begin"/>
      </w:r>
      <w:r>
        <w:instrText xml:space="preserve"> PAGEREF _Toc17299 \h </w:instrText>
      </w:r>
      <w:r>
        <w:fldChar w:fldCharType="separate"/>
      </w:r>
      <w:r>
        <w:t>4</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_Toc17097 </w:instrText>
      </w:r>
      <w:r>
        <w:rPr>
          <w:rFonts w:hint="default" w:ascii="Times New Roman" w:hAnsi="Times New Roman" w:cs="Times New Roman"/>
        </w:rPr>
        <w:fldChar w:fldCharType="separate"/>
      </w:r>
      <w:r>
        <w:rPr>
          <w:rFonts w:hint="default" w:ascii="Times New Roman" w:hAnsi="Times New Roman" w:cs="Times New Roman"/>
          <w:bCs/>
          <w:szCs w:val="32"/>
        </w:rPr>
        <w:t>Problem objective</w:t>
      </w:r>
      <w:r>
        <w:tab/>
      </w:r>
      <w:r>
        <w:fldChar w:fldCharType="begin"/>
      </w:r>
      <w:r>
        <w:instrText xml:space="preserve"> PAGEREF _Toc17097 \h </w:instrText>
      </w:r>
      <w:r>
        <w:fldChar w:fldCharType="separate"/>
      </w:r>
      <w:r>
        <w:t>4</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_Toc2405 </w:instrText>
      </w:r>
      <w:r>
        <w:rPr>
          <w:rFonts w:hint="default" w:ascii="Times New Roman" w:hAnsi="Times New Roman" w:cs="Times New Roman"/>
        </w:rPr>
        <w:fldChar w:fldCharType="separate"/>
      </w:r>
      <w:r>
        <w:rPr>
          <w:rFonts w:hint="default" w:ascii="Times New Roman" w:hAnsi="Times New Roman" w:cs="Times New Roman"/>
          <w:bCs/>
          <w:szCs w:val="32"/>
        </w:rPr>
        <w:t>Problem scope</w:t>
      </w:r>
      <w:r>
        <w:tab/>
      </w:r>
      <w:r>
        <w:fldChar w:fldCharType="begin"/>
      </w:r>
      <w:r>
        <w:instrText xml:space="preserve"> PAGEREF _Toc2405 \h </w:instrText>
      </w:r>
      <w:r>
        <w:fldChar w:fldCharType="separate"/>
      </w:r>
      <w:r>
        <w:t>5</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_Toc26121 </w:instrText>
      </w:r>
      <w:r>
        <w:rPr>
          <w:rFonts w:hint="default" w:ascii="Times New Roman" w:hAnsi="Times New Roman" w:cs="Times New Roman"/>
        </w:rPr>
        <w:fldChar w:fldCharType="separate"/>
      </w:r>
      <w:r>
        <w:rPr>
          <w:rFonts w:hint="default" w:ascii="Times New Roman" w:hAnsi="Times New Roman" w:cs="Times New Roman"/>
          <w:szCs w:val="32"/>
        </w:rPr>
        <w:t>Study 1: Cyber security meets artificial intelligence: a survey</w:t>
      </w:r>
      <w:r>
        <w:tab/>
      </w:r>
      <w:r>
        <w:fldChar w:fldCharType="begin"/>
      </w:r>
      <w:r>
        <w:instrText xml:space="preserve"> PAGEREF _Toc26121 \h </w:instrText>
      </w:r>
      <w:r>
        <w:fldChar w:fldCharType="separate"/>
      </w:r>
      <w:r>
        <w:t>5</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_Toc1830 </w:instrText>
      </w:r>
      <w:r>
        <w:rPr>
          <w:rFonts w:hint="default" w:ascii="Times New Roman" w:hAnsi="Times New Roman" w:cs="Times New Roman"/>
        </w:rPr>
        <w:fldChar w:fldCharType="separate"/>
      </w:r>
      <w:r>
        <w:rPr>
          <w:rFonts w:hint="default" w:ascii="Times New Roman" w:hAnsi="Times New Roman" w:cs="Times New Roman"/>
          <w:szCs w:val="24"/>
          <w:lang w:val="en-US"/>
        </w:rPr>
        <w:t>Study 2: Machine Learning and Deep Learning Methods for Cybersecurity</w:t>
      </w:r>
      <w:r>
        <w:tab/>
      </w:r>
      <w:r>
        <w:fldChar w:fldCharType="begin"/>
      </w:r>
      <w:r>
        <w:instrText xml:space="preserve"> PAGEREF _Toc1830 \h </w:instrText>
      </w:r>
      <w:r>
        <w:fldChar w:fldCharType="separate"/>
      </w:r>
      <w:r>
        <w:t>6</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_Toc25955 </w:instrText>
      </w:r>
      <w:r>
        <w:rPr>
          <w:rFonts w:hint="default" w:ascii="Times New Roman" w:hAnsi="Times New Roman" w:cs="Times New Roman"/>
        </w:rPr>
        <w:fldChar w:fldCharType="separate"/>
      </w:r>
      <w:r>
        <w:rPr>
          <w:rFonts w:hint="default" w:ascii="Times New Roman" w:hAnsi="Times New Roman" w:cs="Times New Roman"/>
          <w:szCs w:val="32"/>
          <w:lang w:val="en-US"/>
        </w:rPr>
        <w:t>Study 3: Machine Learning and Deep Learning Methods for Intrusion Detection Systems: A Survey</w:t>
      </w:r>
      <w:r>
        <w:tab/>
      </w:r>
      <w:r>
        <w:fldChar w:fldCharType="begin"/>
      </w:r>
      <w:r>
        <w:instrText xml:space="preserve"> PAGEREF _Toc25955 \h </w:instrText>
      </w:r>
      <w:r>
        <w:fldChar w:fldCharType="separate"/>
      </w:r>
      <w:r>
        <w:t>7</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_Toc4581 </w:instrText>
      </w:r>
      <w:r>
        <w:rPr>
          <w:rFonts w:hint="default" w:ascii="Times New Roman" w:hAnsi="Times New Roman" w:cs="Times New Roman"/>
        </w:rPr>
        <w:fldChar w:fldCharType="separate"/>
      </w:r>
      <w:r>
        <w:rPr>
          <w:rFonts w:hint="default" w:ascii="Times New Roman" w:hAnsi="Times New Roman" w:cs="Times New Roman"/>
          <w:bCs/>
          <w:szCs w:val="32"/>
          <w:lang w:val="en-US"/>
        </w:rPr>
        <w:t>Study 4: Machine learning in cybersecurity: A review</w:t>
      </w:r>
      <w:r>
        <w:tab/>
      </w:r>
      <w:r>
        <w:fldChar w:fldCharType="begin"/>
      </w:r>
      <w:r>
        <w:instrText xml:space="preserve"> PAGEREF _Toc4581 \h </w:instrText>
      </w:r>
      <w:r>
        <w:fldChar w:fldCharType="separate"/>
      </w:r>
      <w:r>
        <w:t>9</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_Toc21218 </w:instrText>
      </w:r>
      <w:r>
        <w:rPr>
          <w:rFonts w:hint="default" w:ascii="Times New Roman" w:hAnsi="Times New Roman" w:cs="Times New Roman"/>
        </w:rPr>
        <w:fldChar w:fldCharType="separate"/>
      </w:r>
      <w:r>
        <w:rPr>
          <w:rFonts w:hint="default" w:ascii="Times New Roman" w:hAnsi="Times New Roman" w:cs="Times New Roman"/>
          <w:bCs/>
          <w:szCs w:val="32"/>
          <w:lang w:val="en-US"/>
        </w:rPr>
        <w:t xml:space="preserve">Study 5: A Survey of Artificial Intelligence Techniques for </w:t>
      </w:r>
      <w:r>
        <w:rPr>
          <w:rFonts w:hint="default" w:ascii="Times New Roman" w:hAnsi="Times New Roman" w:cs="Times New Roman"/>
          <w:bCs/>
          <w:szCs w:val="32"/>
          <w:lang w:val="en-GB"/>
        </w:rPr>
        <w:t>Cybersecurity</w:t>
      </w:r>
      <w:r>
        <w:rPr>
          <w:rFonts w:hint="default" w:ascii="Times New Roman" w:hAnsi="Times New Roman" w:cs="Times New Roman"/>
          <w:bCs/>
          <w:szCs w:val="32"/>
          <w:lang w:val="en-US"/>
        </w:rPr>
        <w:t xml:space="preserve"> Improvement</w:t>
      </w:r>
      <w:r>
        <w:tab/>
      </w:r>
      <w:r>
        <w:fldChar w:fldCharType="begin"/>
      </w:r>
      <w:r>
        <w:instrText xml:space="preserve"> PAGEREF _Toc21218 \h </w:instrText>
      </w:r>
      <w:r>
        <w:fldChar w:fldCharType="separate"/>
      </w:r>
      <w:r>
        <w:t>10</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_Toc10190 </w:instrText>
      </w:r>
      <w:r>
        <w:rPr>
          <w:rFonts w:hint="default" w:ascii="Times New Roman" w:hAnsi="Times New Roman" w:cs="Times New Roman"/>
        </w:rPr>
        <w:fldChar w:fldCharType="separate"/>
      </w:r>
      <w:r>
        <w:rPr>
          <w:rFonts w:hint="default" w:ascii="Times New Roman" w:hAnsi="Times New Roman" w:cs="Times New Roman"/>
          <w:bCs/>
          <w:szCs w:val="32"/>
          <w:lang w:val="en-US"/>
        </w:rPr>
        <w:t>Study 6: Machine Learning and Deep Learning Approaches for Cybersecurity: A Review</w:t>
      </w:r>
      <w:r>
        <w:tab/>
      </w:r>
      <w:r>
        <w:fldChar w:fldCharType="begin"/>
      </w:r>
      <w:r>
        <w:instrText xml:space="preserve"> PAGEREF _Toc10190 \h </w:instrText>
      </w:r>
      <w:r>
        <w:fldChar w:fldCharType="separate"/>
      </w:r>
      <w:r>
        <w:t>12</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_Toc24336 </w:instrText>
      </w:r>
      <w:r>
        <w:rPr>
          <w:rFonts w:hint="default" w:ascii="Times New Roman" w:hAnsi="Times New Roman" w:cs="Times New Roman"/>
        </w:rPr>
        <w:fldChar w:fldCharType="separate"/>
      </w:r>
      <w:r>
        <w:rPr>
          <w:rFonts w:hint="default" w:ascii="Times New Roman" w:hAnsi="Times New Roman" w:cs="Times New Roman"/>
          <w:bCs/>
          <w:szCs w:val="32"/>
          <w:lang w:val="en-US"/>
        </w:rPr>
        <w:t>Study 7: Current trends in AI and ML for cybersecurity: Astate-of-the-art survey</w:t>
      </w:r>
      <w:r>
        <w:tab/>
      </w:r>
      <w:r>
        <w:fldChar w:fldCharType="begin"/>
      </w:r>
      <w:r>
        <w:instrText xml:space="preserve"> PAGEREF _Toc24336 \h </w:instrText>
      </w:r>
      <w:r>
        <w:fldChar w:fldCharType="separate"/>
      </w:r>
      <w:r>
        <w:t>13</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_Toc24105 </w:instrText>
      </w:r>
      <w:r>
        <w:rPr>
          <w:rFonts w:hint="default" w:ascii="Times New Roman" w:hAnsi="Times New Roman" w:cs="Times New Roman"/>
        </w:rPr>
        <w:fldChar w:fldCharType="separate"/>
      </w:r>
      <w:r>
        <w:rPr>
          <w:rFonts w:hint="default" w:ascii="Times New Roman" w:hAnsi="Times New Roman" w:cs="Times New Roman"/>
          <w:bCs/>
          <w:szCs w:val="32"/>
          <w:lang w:val="en-US"/>
        </w:rPr>
        <w:t>Study 8: Artificial intelligence for cybersecurity: Literature review and future research directions</w:t>
      </w:r>
      <w:r>
        <w:tab/>
      </w:r>
      <w:r>
        <w:fldChar w:fldCharType="begin"/>
      </w:r>
      <w:r>
        <w:instrText xml:space="preserve"> PAGEREF _Toc24105 \h </w:instrText>
      </w:r>
      <w:r>
        <w:fldChar w:fldCharType="separate"/>
      </w:r>
      <w:r>
        <w:t>15</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_Toc23916 </w:instrText>
      </w:r>
      <w:r>
        <w:rPr>
          <w:rFonts w:hint="default" w:ascii="Times New Roman" w:hAnsi="Times New Roman" w:cs="Times New Roman"/>
        </w:rPr>
        <w:fldChar w:fldCharType="separate"/>
      </w:r>
      <w:r>
        <w:rPr>
          <w:rFonts w:hint="default" w:ascii="Times New Roman" w:hAnsi="Times New Roman" w:cs="Times New Roman"/>
          <w:bCs/>
          <w:szCs w:val="32"/>
          <w:lang w:val="en-US"/>
        </w:rPr>
        <w:t>Study 9: Machine Learning Techniques for Intrusion Detection</w:t>
      </w:r>
      <w:r>
        <w:tab/>
      </w:r>
      <w:r>
        <w:fldChar w:fldCharType="begin"/>
      </w:r>
      <w:r>
        <w:instrText xml:space="preserve"> PAGEREF _Toc23916 \h </w:instrText>
      </w:r>
      <w:r>
        <w:fldChar w:fldCharType="separate"/>
      </w:r>
      <w:r>
        <w:t>16</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_Toc26733 </w:instrText>
      </w:r>
      <w:r>
        <w:rPr>
          <w:rFonts w:hint="default" w:ascii="Times New Roman" w:hAnsi="Times New Roman" w:cs="Times New Roman"/>
        </w:rPr>
        <w:fldChar w:fldCharType="separate"/>
      </w:r>
      <w:r>
        <w:rPr>
          <w:rFonts w:hint="default" w:ascii="Times New Roman" w:hAnsi="Times New Roman" w:cs="Times New Roman"/>
          <w:bCs/>
          <w:szCs w:val="32"/>
          <w:lang w:val="en-US"/>
        </w:rPr>
        <w:t xml:space="preserve">Study 10: Deep </w:t>
      </w:r>
      <w:r>
        <w:rPr>
          <w:rFonts w:hint="default" w:ascii="Times New Roman" w:hAnsi="Times New Roman" w:cs="Times New Roman"/>
          <w:bCs/>
          <w:szCs w:val="32"/>
          <w:lang w:val="en-GB"/>
        </w:rPr>
        <w:t>Cybersecurity</w:t>
      </w:r>
      <w:r>
        <w:rPr>
          <w:rFonts w:hint="default" w:ascii="Times New Roman" w:hAnsi="Times New Roman" w:cs="Times New Roman"/>
          <w:bCs/>
          <w:szCs w:val="32"/>
          <w:lang w:val="en-US"/>
        </w:rPr>
        <w:t>: A Comprehensive Overview from Neural Network and Deep Learning Perspective</w:t>
      </w:r>
      <w:r>
        <w:tab/>
      </w:r>
      <w:r>
        <w:fldChar w:fldCharType="begin"/>
      </w:r>
      <w:r>
        <w:instrText xml:space="preserve"> PAGEREF _Toc26733 \h </w:instrText>
      </w:r>
      <w:r>
        <w:fldChar w:fldCharType="separate"/>
      </w:r>
      <w:r>
        <w:t>17</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_Toc29118 </w:instrText>
      </w:r>
      <w:r>
        <w:rPr>
          <w:rFonts w:hint="default" w:ascii="Times New Roman" w:hAnsi="Times New Roman" w:cs="Times New Roman"/>
        </w:rPr>
        <w:fldChar w:fldCharType="separate"/>
      </w:r>
      <w:r>
        <w:rPr>
          <w:rFonts w:hint="default" w:ascii="Times New Roman" w:hAnsi="Times New Roman" w:cs="Times New Roman"/>
          <w:bCs/>
          <w:szCs w:val="32"/>
          <w:lang w:val="en-US"/>
        </w:rPr>
        <w:t>Research Methodology:</w:t>
      </w:r>
      <w:r>
        <w:tab/>
      </w:r>
      <w:r>
        <w:fldChar w:fldCharType="begin"/>
      </w:r>
      <w:r>
        <w:instrText xml:space="preserve"> PAGEREF _Toc29118 \h </w:instrText>
      </w:r>
      <w:r>
        <w:fldChar w:fldCharType="separate"/>
      </w:r>
      <w:r>
        <w:t>19</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_Toc18622 </w:instrText>
      </w:r>
      <w:r>
        <w:rPr>
          <w:rFonts w:hint="default" w:ascii="Times New Roman" w:hAnsi="Times New Roman" w:cs="Times New Roman"/>
        </w:rPr>
        <w:fldChar w:fldCharType="separate"/>
      </w:r>
      <w:r>
        <w:rPr>
          <w:rFonts w:hint="default" w:ascii="Times New Roman" w:hAnsi="Times New Roman" w:cs="Times New Roman"/>
          <w:bCs/>
          <w:szCs w:val="32"/>
          <w:lang w:val="en-US"/>
        </w:rPr>
        <w:t>expected outcomes:</w:t>
      </w:r>
      <w:r>
        <w:tab/>
      </w:r>
      <w:r>
        <w:fldChar w:fldCharType="begin"/>
      </w:r>
      <w:r>
        <w:instrText xml:space="preserve"> PAGEREF _Toc18622 \h </w:instrText>
      </w:r>
      <w:r>
        <w:fldChar w:fldCharType="separate"/>
      </w:r>
      <w:r>
        <w:t>20</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_Toc21777 </w:instrText>
      </w:r>
      <w:r>
        <w:rPr>
          <w:rFonts w:hint="default" w:ascii="Times New Roman" w:hAnsi="Times New Roman" w:cs="Times New Roman"/>
        </w:rPr>
        <w:fldChar w:fldCharType="separate"/>
      </w:r>
      <w:r>
        <w:rPr>
          <w:rFonts w:hint="default" w:ascii="Times New Roman" w:hAnsi="Times New Roman" w:cs="Times New Roman"/>
          <w:bCs/>
          <w:szCs w:val="32"/>
          <w:lang w:val="en-US"/>
        </w:rPr>
        <w:t>Gantt chart</w:t>
      </w:r>
      <w:r>
        <w:tab/>
      </w:r>
      <w:r>
        <w:fldChar w:fldCharType="begin"/>
      </w:r>
      <w:r>
        <w:instrText xml:space="preserve"> PAGEREF _Toc21777 \h </w:instrText>
      </w:r>
      <w:r>
        <w:fldChar w:fldCharType="separate"/>
      </w:r>
      <w:r>
        <w:t>21</w:t>
      </w:r>
      <w:r>
        <w:fldChar w:fldCharType="end"/>
      </w:r>
      <w:r>
        <w:rPr>
          <w:rFonts w:hint="default" w:ascii="Times New Roman" w:hAnsi="Times New Roman" w:cs="Times New Roman"/>
        </w:rPr>
        <w:fldChar w:fldCharType="end"/>
      </w:r>
    </w:p>
    <w:p>
      <w:pPr>
        <w:pStyle w:val="19"/>
        <w:tabs>
          <w:tab w:val="right" w:leader="dot" w:pos="9360"/>
        </w:tabs>
      </w:pPr>
      <w:r>
        <w:rPr>
          <w:rFonts w:hint="default" w:ascii="Times New Roman" w:hAnsi="Times New Roman" w:cs="Times New Roman"/>
        </w:rPr>
        <w:fldChar w:fldCharType="begin"/>
      </w:r>
      <w:r>
        <w:rPr>
          <w:rFonts w:hint="default" w:ascii="Times New Roman" w:hAnsi="Times New Roman" w:cs="Times New Roman"/>
        </w:rPr>
        <w:instrText xml:space="preserve"> HYPERLINK \l _Toc32147 </w:instrText>
      </w:r>
      <w:r>
        <w:rPr>
          <w:rFonts w:hint="default" w:ascii="Times New Roman" w:hAnsi="Times New Roman" w:cs="Times New Roman"/>
        </w:rPr>
        <w:fldChar w:fldCharType="separate"/>
      </w:r>
      <w:r>
        <w:rPr>
          <w:rFonts w:hint="default" w:ascii="Times New Roman" w:hAnsi="Times New Roman" w:cs="Times New Roman"/>
          <w:bCs/>
          <w:szCs w:val="32"/>
          <w:lang w:val="en-US"/>
        </w:rPr>
        <w:t>Reference:</w:t>
      </w:r>
      <w:r>
        <w:tab/>
      </w:r>
      <w:r>
        <w:fldChar w:fldCharType="begin"/>
      </w:r>
      <w:r>
        <w:instrText xml:space="preserve"> PAGEREF _Toc32147 \h </w:instrText>
      </w:r>
      <w:r>
        <w:fldChar w:fldCharType="separate"/>
      </w:r>
      <w:r>
        <w:t>21</w:t>
      </w:r>
      <w:r>
        <w:fldChar w:fldCharType="end"/>
      </w:r>
      <w:r>
        <w:rPr>
          <w:rFonts w:hint="default" w:ascii="Times New Roman" w:hAnsi="Times New Roman" w:cs="Times New Roman"/>
        </w:rPr>
        <w:fldChar w:fldCharType="end"/>
      </w:r>
    </w:p>
    <w:p>
      <w:pPr>
        <w:bidi w:val="0"/>
        <w:rPr>
          <w:rFonts w:hint="default" w:ascii="Times New Roman" w:hAnsi="Times New Roman" w:cs="Times New Roman"/>
        </w:rPr>
      </w:pPr>
      <w:r>
        <w:rPr>
          <w:rFonts w:hint="default" w:ascii="Times New Roman" w:hAnsi="Times New Roman" w:cs="Times New Roman"/>
        </w:rPr>
        <w:fldChar w:fldCharType="end"/>
      </w:r>
      <w:bookmarkStart w:id="0" w:name="_Toc1589794179"/>
      <w:bookmarkStart w:id="1" w:name="_Toc4566"/>
    </w:p>
    <w:p>
      <w:pPr>
        <w:pStyle w:val="2"/>
        <w:bidi w:val="0"/>
        <w:rPr>
          <w:rFonts w:hint="default" w:ascii="Times New Roman" w:hAnsi="Times New Roman" w:cs="Times New Roman"/>
          <w:b/>
          <w:bCs/>
          <w:sz w:val="32"/>
          <w:szCs w:val="32"/>
        </w:rPr>
      </w:pPr>
      <w:bookmarkStart w:id="47" w:name="_GoBack"/>
      <w:r>
        <w:rPr>
          <w:rFonts w:hint="default" w:ascii="Times New Roman" w:hAnsi="Times New Roman" w:cs="Times New Roman"/>
          <w:b/>
          <w:bCs/>
          <w:sz w:val="32"/>
          <w:szCs w:val="32"/>
        </w:rPr>
        <w:t>Abstract</w:t>
      </w:r>
      <w:bookmarkEnd w:id="0"/>
      <w:bookmarkEnd w:id="1"/>
    </w:p>
    <w:bookmarkEnd w:id="47"/>
    <w:p>
      <w:pPr>
        <w:bidi w:val="0"/>
        <w:rPr>
          <w:rFonts w:hint="default" w:ascii="Times New Roman" w:hAnsi="Times New Roman" w:cs="Times New Roman"/>
        </w:rPr>
      </w:pPr>
      <w:r>
        <w:rPr>
          <w:rFonts w:hint="default" w:ascii="Times New Roman" w:hAnsi="Times New Roman" w:cs="Times New Roman"/>
        </w:rPr>
        <w:t>This research paper presents the use of artificial intelligence (AI) with cybersecurity and. It provides an overview of current research efforts into how artificial intelligence can be used to combat cyberattacks and analyzes potential counterattacks that AI models may face. The study explains and examines different defense methods against these counterattacks. In addition, the paper explains in depth the construction of encrypted neural networks and the realization of secure federated deep learning as viable methods for building a secure AI system and their ability to perform tasks such as malware classification, intelligent threat sensing and intrusion detection. This research aims to identify key challenges and opportunities in integrating AI into cybersecurity practices and propose strategies to increase the ability to detect and defend against threats.</w:t>
      </w:r>
    </w:p>
    <w:p>
      <w:pPr>
        <w:pStyle w:val="2"/>
        <w:bidi w:val="0"/>
        <w:rPr>
          <w:rFonts w:hint="default" w:ascii="Times New Roman" w:hAnsi="Times New Roman" w:cs="Times New Roman"/>
          <w:b/>
          <w:bCs/>
          <w:sz w:val="32"/>
          <w:szCs w:val="32"/>
        </w:rPr>
      </w:pPr>
      <w:bookmarkStart w:id="2" w:name="_Toc695727263"/>
      <w:bookmarkStart w:id="3" w:name="_Toc7585"/>
      <w:r>
        <w:rPr>
          <w:rFonts w:hint="default" w:ascii="Times New Roman" w:hAnsi="Times New Roman" w:cs="Times New Roman"/>
          <w:b/>
          <w:bCs/>
          <w:sz w:val="32"/>
          <w:szCs w:val="32"/>
        </w:rPr>
        <w:t>Chapter 1</w:t>
      </w:r>
      <w:bookmarkEnd w:id="2"/>
      <w:bookmarkEnd w:id="3"/>
    </w:p>
    <w:p>
      <w:pPr>
        <w:pStyle w:val="2"/>
        <w:bidi w:val="0"/>
        <w:rPr>
          <w:rFonts w:hint="default" w:ascii="Times New Roman" w:hAnsi="Times New Roman" w:cs="Times New Roman"/>
          <w:b/>
          <w:bCs/>
          <w:sz w:val="32"/>
          <w:szCs w:val="32"/>
        </w:rPr>
      </w:pPr>
      <w:bookmarkStart w:id="4" w:name="_Toc292579816"/>
      <w:bookmarkStart w:id="5" w:name="_Toc20967"/>
      <w:r>
        <w:rPr>
          <w:rFonts w:hint="default" w:ascii="Times New Roman" w:hAnsi="Times New Roman" w:cs="Times New Roman"/>
          <w:b/>
          <w:bCs/>
          <w:sz w:val="32"/>
          <w:szCs w:val="32"/>
        </w:rPr>
        <w:t>Introduction and background</w:t>
      </w:r>
      <w:bookmarkEnd w:id="4"/>
      <w:bookmarkEnd w:id="5"/>
    </w:p>
    <w:p>
      <w:pPr>
        <w:bidi w:val="0"/>
        <w:rPr>
          <w:rFonts w:hint="default" w:ascii="Times New Roman" w:hAnsi="Times New Roman" w:cs="Times New Roman"/>
        </w:rPr>
      </w:pPr>
      <w:r>
        <w:rPr>
          <w:rFonts w:hint="default" w:ascii="Times New Roman" w:hAnsi="Times New Roman" w:cs="Times New Roman"/>
        </w:rPr>
        <w:t xml:space="preserve">Continuing increased reliance on technology and interconnected systems has led to a rise in the number of cyber threats, making cybersecurity </w:t>
      </w:r>
      <w:bookmarkStart w:id="6" w:name="_Int_CQNl1JcI"/>
      <w:r>
        <w:rPr>
          <w:rFonts w:hint="default" w:ascii="Times New Roman" w:hAnsi="Times New Roman" w:cs="Times New Roman"/>
        </w:rPr>
        <w:t>a serious concern</w:t>
      </w:r>
      <w:bookmarkEnd w:id="6"/>
      <w:r>
        <w:rPr>
          <w:rFonts w:hint="default" w:ascii="Times New Roman" w:hAnsi="Times New Roman" w:cs="Times New Roman"/>
        </w:rPr>
        <w:t xml:space="preserve"> in today's digital landscape. Old security methods that rely on fixed control of security devices, such as intrusion detection systems and firewalls, are no longer sufficient to protect against the development of cyber-attacks. This has led to the use and benefit of artificial intelligence in cyber security. Artificial intelligence, especially deep learning, has shown superior potential to address cybersecurity challenges. Deep learning algorithms can analyze </w:t>
      </w:r>
      <w:bookmarkStart w:id="7" w:name="_Int_zLvTYkFl"/>
      <w:r>
        <w:rPr>
          <w:rFonts w:hint="default" w:ascii="Times New Roman" w:hAnsi="Times New Roman" w:cs="Times New Roman"/>
        </w:rPr>
        <w:t>huge amounts</w:t>
      </w:r>
      <w:bookmarkEnd w:id="7"/>
      <w:r>
        <w:rPr>
          <w:rFonts w:hint="default" w:ascii="Times New Roman" w:hAnsi="Times New Roman" w:cs="Times New Roman"/>
        </w:rPr>
        <w:t xml:space="preserve"> of data, identify patterns, and make accurate predictions, making them more suitable for tasks like malware classification, intelligent threat sensing, and intrusion detection. Through artificial intelligence, cybersecurity professionals have developed intelligent models and systems that can detect cyber threats, which improves the security situation. On the other hand, integrating artificial intelligence into cybersecurity comes with a set of difficulties related to using aggressive machine learning techniques to process artificial intelligence models, and this has led to threats escaping or not being classified correctly. In addition, there is a privacy concern when using critical data to train AI models. Deploying AI models in distributed environments, such as federated learning, also introduces security risks. Therefore, it is important that we develop specific defense mechanisms to protect AI models and ensure the integrity and confidentiality of the overall.</w:t>
      </w:r>
    </w:p>
    <w:p>
      <w:pPr>
        <w:pStyle w:val="2"/>
        <w:bidi w:val="0"/>
        <w:rPr>
          <w:rFonts w:hint="default" w:ascii="Times New Roman" w:hAnsi="Times New Roman" w:cs="Times New Roman"/>
          <w:sz w:val="32"/>
          <w:szCs w:val="32"/>
        </w:rPr>
      </w:pPr>
      <w:bookmarkStart w:id="8" w:name="_Toc1071865973"/>
      <w:bookmarkStart w:id="9" w:name="_Toc17299"/>
      <w:r>
        <w:rPr>
          <w:rFonts w:hint="default" w:ascii="Times New Roman" w:hAnsi="Times New Roman" w:cs="Times New Roman"/>
          <w:sz w:val="32"/>
          <w:szCs w:val="32"/>
        </w:rPr>
        <w:t>Problem statement</w:t>
      </w:r>
      <w:bookmarkEnd w:id="8"/>
      <w:bookmarkEnd w:id="9"/>
    </w:p>
    <w:p>
      <w:pPr>
        <w:bidi w:val="0"/>
        <w:rPr>
          <w:rFonts w:hint="default" w:ascii="Times New Roman" w:hAnsi="Times New Roman" w:cs="Times New Roman"/>
        </w:rPr>
      </w:pPr>
      <w:r>
        <w:rPr>
          <w:rFonts w:hint="default" w:ascii="Times New Roman" w:hAnsi="Times New Roman" w:cs="Times New Roman"/>
        </w:rPr>
        <w:t>The problem statement in this research refers to the specific issue or challenge that the study aims to address. Within the scope of research on cybersecurity and artificial intelligence, we can explain the problem as follows:</w:t>
      </w:r>
    </w:p>
    <w:p>
      <w:pPr>
        <w:bidi w:val="0"/>
        <w:rPr>
          <w:rFonts w:hint="default" w:ascii="Times New Roman" w:hAnsi="Times New Roman" w:cs="Times New Roman"/>
        </w:rPr>
      </w:pPr>
      <w:r>
        <w:rPr>
          <w:rFonts w:hint="default" w:ascii="Times New Roman" w:hAnsi="Times New Roman" w:cs="Times New Roman"/>
        </w:rPr>
        <w:t xml:space="preserve">The traditional cybersecurity system, which relies on static security control mechanisms such as firewalls and intrusion detection systems, is no longer effective in combating increasingly sophisticated and sophisticated cyber threats. These usual methods often fail to recognize evolving persistent threats. It detects and responds to zero-day attacks, which can lead to catastrophic damage and data breaches. Therefore, there is a need to reach smart and innovative security defense methodologies that can adapt to changing threats and provide advance protection against cyber-attacks. Artificial intelligence and machine learning methods have shown </w:t>
      </w:r>
      <w:bookmarkStart w:id="10" w:name="_Int_cNdbOb07"/>
      <w:r>
        <w:rPr>
          <w:rFonts w:hint="default" w:ascii="Times New Roman" w:hAnsi="Times New Roman" w:cs="Times New Roman"/>
        </w:rPr>
        <w:t>great results</w:t>
      </w:r>
      <w:bookmarkEnd w:id="10"/>
      <w:r>
        <w:rPr>
          <w:rFonts w:hint="default" w:ascii="Times New Roman" w:hAnsi="Times New Roman" w:cs="Times New Roman"/>
        </w:rPr>
        <w:t xml:space="preserve"> in improving cybersecurity, but they may pose new risks and vulnerabilities. Adversarial attacks constitute, in which attackers manipulate artificial intelligence models so that they are unable to recognize threats or misclassify them. They exploit weaknesses in deep learning algorithms to produce false and inaccurate results, which puts the system at risk. Using personal data to train AI models also poses concerns, especially in cases involving personal or confidential information. In short, the problem revolves around the limitations of traditional cybersecurity patterns and methods and the vulnerabilities introduced by artificial intelligence in the cybersecurity context. The research aims to address these challenges and difficulties by proposing defense mechanisms and strategies to increase the strength, security and privacy of cybersecurity systems based on artificial intelligence.</w:t>
      </w:r>
    </w:p>
    <w:p>
      <w:pPr>
        <w:bidi w:val="0"/>
        <w:rPr>
          <w:rFonts w:hint="default" w:ascii="Times New Roman" w:hAnsi="Times New Roman" w:cs="Times New Roman"/>
        </w:rPr>
      </w:pPr>
    </w:p>
    <w:p>
      <w:pPr>
        <w:pStyle w:val="2"/>
        <w:bidi w:val="0"/>
        <w:rPr>
          <w:rFonts w:hint="default" w:ascii="Times New Roman" w:hAnsi="Times New Roman" w:cs="Times New Roman"/>
          <w:b/>
          <w:bCs/>
          <w:sz w:val="32"/>
          <w:szCs w:val="32"/>
        </w:rPr>
      </w:pPr>
      <w:bookmarkStart w:id="11" w:name="_Toc1360114013"/>
      <w:bookmarkStart w:id="12" w:name="_Toc17097"/>
      <w:r>
        <w:rPr>
          <w:rFonts w:hint="default" w:ascii="Times New Roman" w:hAnsi="Times New Roman" w:cs="Times New Roman"/>
          <w:b/>
          <w:bCs/>
          <w:sz w:val="32"/>
          <w:szCs w:val="32"/>
        </w:rPr>
        <w:t>Problem objective</w:t>
      </w:r>
      <w:bookmarkEnd w:id="11"/>
      <w:bookmarkEnd w:id="12"/>
    </w:p>
    <w:p>
      <w:pPr>
        <w:bidi w:val="0"/>
        <w:rPr>
          <w:rFonts w:hint="default" w:ascii="Times New Roman" w:hAnsi="Times New Roman" w:cs="Times New Roman"/>
        </w:rPr>
      </w:pPr>
      <w:r>
        <w:rPr>
          <w:rFonts w:hint="default" w:ascii="Times New Roman" w:hAnsi="Times New Roman" w:cs="Times New Roman"/>
        </w:rPr>
        <w:t>To analyze counterattacks on AI models: Investigate the attacks that AI models may face in the field of cybersecurity, analyze the characteristics of these attacks, and study their impact on AI-based threat detection and defense systems.</w:t>
      </w:r>
    </w:p>
    <w:p>
      <w:pPr>
        <w:bidi w:val="0"/>
        <w:rPr>
          <w:rFonts w:hint="default" w:ascii="Times New Roman" w:hAnsi="Times New Roman" w:cs="Times New Roman"/>
        </w:rPr>
      </w:pPr>
      <w:r>
        <w:rPr>
          <w:rFonts w:hint="default" w:ascii="Times New Roman" w:hAnsi="Times New Roman" w:cs="Times New Roman"/>
        </w:rPr>
        <w:t xml:space="preserve">  To review the current literature and research efforts focusing on artificial intelligence and identify strengths and gaps to combat cyber-attacks in cyber security.</w:t>
      </w:r>
    </w:p>
    <w:p>
      <w:pPr>
        <w:bidi w:val="0"/>
        <w:rPr>
          <w:rFonts w:hint="default" w:ascii="Times New Roman" w:hAnsi="Times New Roman" w:cs="Times New Roman"/>
        </w:rPr>
      </w:pPr>
      <w:r>
        <w:rPr>
          <w:rFonts w:hint="default" w:ascii="Times New Roman" w:hAnsi="Times New Roman" w:cs="Times New Roman"/>
        </w:rPr>
        <w:t xml:space="preserve"> To identify and evaluate defense methods and techniques to mitigate vulnerabilities in AI models.</w:t>
      </w:r>
    </w:p>
    <w:p>
      <w:pPr>
        <w:bidi w:val="0"/>
        <w:rPr>
          <w:rFonts w:hint="default" w:ascii="Times New Roman" w:hAnsi="Times New Roman" w:cs="Times New Roman"/>
        </w:rPr>
      </w:pPr>
      <w:r>
        <w:rPr>
          <w:rFonts w:hint="default" w:ascii="Times New Roman" w:hAnsi="Times New Roman" w:cs="Times New Roman"/>
        </w:rPr>
        <w:t xml:space="preserve"> To investigate the creation of encrypted neural networks to protect important data and strengthen the privacy of artificial intelligence models. And discovering the term secure deep learning to preserve the privacy and security of data.</w:t>
      </w:r>
    </w:p>
    <w:p>
      <w:pPr>
        <w:bidi w:val="0"/>
        <w:rPr>
          <w:rFonts w:hint="default" w:ascii="Times New Roman" w:hAnsi="Times New Roman" w:cs="Times New Roman"/>
        </w:rPr>
      </w:pPr>
      <w:r>
        <w:rPr>
          <w:rFonts w:hint="default" w:ascii="Times New Roman" w:hAnsi="Times New Roman" w:cs="Times New Roman"/>
        </w:rPr>
        <w:t>To evaluate the scalability and computational efficiency of artificial intelligence models in cybersecurity. Analyze resources, such as memory and processing power, to demonstrate AI-based security solutions. And discover ways to improve model building and training algorithms to improve scalability and measure the efficiency of artificial intelligence models in cybersecurity deployments.</w:t>
      </w:r>
    </w:p>
    <w:p>
      <w:pPr>
        <w:bidi w:val="0"/>
        <w:rPr>
          <w:rFonts w:hint="default" w:ascii="Times New Roman" w:hAnsi="Times New Roman" w:cs="Times New Roman"/>
        </w:rPr>
      </w:pPr>
    </w:p>
    <w:p>
      <w:pPr>
        <w:pStyle w:val="2"/>
        <w:bidi w:val="0"/>
        <w:rPr>
          <w:rFonts w:hint="default" w:ascii="Times New Roman" w:hAnsi="Times New Roman" w:cs="Times New Roman"/>
          <w:b/>
          <w:bCs/>
          <w:sz w:val="32"/>
          <w:szCs w:val="32"/>
        </w:rPr>
      </w:pPr>
      <w:bookmarkStart w:id="13" w:name="_Toc154114137"/>
      <w:bookmarkStart w:id="14" w:name="_Toc2405"/>
      <w:r>
        <w:rPr>
          <w:rFonts w:hint="default" w:ascii="Times New Roman" w:hAnsi="Times New Roman" w:cs="Times New Roman"/>
          <w:b/>
          <w:bCs/>
          <w:sz w:val="32"/>
          <w:szCs w:val="32"/>
        </w:rPr>
        <w:t>Problem scope</w:t>
      </w:r>
      <w:bookmarkEnd w:id="13"/>
      <w:bookmarkEnd w:id="14"/>
    </w:p>
    <w:p>
      <w:pPr>
        <w:bidi w:val="0"/>
        <w:rPr>
          <w:rFonts w:hint="default" w:ascii="Times New Roman" w:hAnsi="Times New Roman" w:cs="Times New Roman"/>
        </w:rPr>
      </w:pPr>
      <w:r>
        <w:rPr>
          <w:rFonts w:hint="default" w:ascii="Times New Roman" w:hAnsi="Times New Roman" w:cs="Times New Roman"/>
        </w:rPr>
        <w:t>Using artificial intelligence techniques to detect and identify threats, such as machine and deep learning, in cybersecurity. Focus on using artificial intelligence models in malware classification, intrusion detection, user behavior analysis, and anomaly detection. Comparison between artificial intelligence-based methods and traditional methods to identify their strengths and limitations and analyze the weaknesses of artificial intelligence models in responding to hostile attacks in cybersecurity. And know their potential impact on artificial intelligence-based threat detection systems. Work on developing and evaluating defense mechanisms to enhance the strength and flexibility of artificial intelligence models against adversarial attacks. Investigate methods and techniques to protect the privacy of sensitive data used in AI-based cybersecurity systems. Assessing the resilience of AI-based cybersecurity systems against emerging threats and attacks. Conducting penetration testing on models to assess vulnerability and adversarial simulation to be able to identify potential vulnerabilities and develop ways to mitigate them. By delving deeper into these areas of research, the study can provide a complete understanding of the integration of artificial intelligence into the field of cybersecurity. It can examine the challenges, vulnerabilities and opportunities associated with AI-based threat detection and defense, while proposing and developing innovative solutions to enhance the security and effectiveness of AI systems in the field of cybersecurity.</w:t>
      </w:r>
    </w:p>
    <w:p>
      <w:pPr>
        <w:bidi w:val="0"/>
        <w:rPr>
          <w:rFonts w:hint="default" w:ascii="Times New Roman" w:hAnsi="Times New Roman" w:cs="Times New Roman"/>
        </w:rPr>
      </w:pPr>
    </w:p>
    <w:p>
      <w:pPr>
        <w:pStyle w:val="2"/>
        <w:bidi w:val="0"/>
        <w:rPr>
          <w:rFonts w:hint="default" w:ascii="Times New Roman" w:hAnsi="Times New Roman" w:cs="Times New Roman"/>
          <w:sz w:val="32"/>
          <w:szCs w:val="32"/>
        </w:rPr>
      </w:pPr>
      <w:bookmarkStart w:id="15" w:name="_Toc26121"/>
      <w:r>
        <w:rPr>
          <w:rFonts w:hint="default" w:ascii="Times New Roman" w:hAnsi="Times New Roman" w:cs="Times New Roman"/>
          <w:sz w:val="32"/>
          <w:szCs w:val="32"/>
        </w:rPr>
        <w:t>Study 1: Cyber security meets artificial intelligence: a survey</w:t>
      </w:r>
      <w:bookmarkEnd w:id="15"/>
    </w:p>
    <w:p>
      <w:pPr>
        <w:bidi w:val="0"/>
        <w:rPr>
          <w:rFonts w:hint="default" w:ascii="Times New Roman" w:hAnsi="Times New Roman" w:cs="Times New Roman"/>
          <w:lang w:val="en-US"/>
        </w:rPr>
      </w:pPr>
      <w:r>
        <w:rPr>
          <w:rFonts w:hint="default" w:ascii="Times New Roman" w:hAnsi="Times New Roman" w:cs="Times New Roman"/>
        </w:rPr>
        <w:t xml:space="preserve"> </w:t>
      </w:r>
      <w:r>
        <w:rPr>
          <w:rFonts w:hint="default" w:ascii="Times New Roman" w:hAnsi="Times New Roman" w:cs="Times New Roman"/>
          <w:lang w:val="en-US"/>
        </w:rPr>
        <w:t>show the intersection between cyber security and artificial intelligence and the use of AI technologies in building smart models for malware classification, intrusion detection, and threat intelligence sensing. It also explores the challenges and defense methods for AI models in the face of cyber threats. It shows how AI technologies, such as deep learning, can be utilized in cyber security to develop AI models for tasks like malware classification and intrusion detection. The goal of survey is to Concentrate the intersection of AI and cyber security. content is based on the information available up until the publication date of the document, which is not specified. Therefore, newer developments or emerging trends in the field may not be included. focuses on the technical aspects of AI in cyber security, such as malware classification and intrusion detection. It may not delve deeply into other important aspects. The survey's findings and conclusions are based on the existing literature and research efforts available at the time of writing. As recent studies and advancements are made, Ai effect on cybersecurity by deep learning techniques, can be employed to improve threat detection capabilities. leveraging deep learning algorithms, AI can learn from vast amounts of data to accurately classify and categorize malware. Continuously analyzing network traffic and user behavior, AI algorithms can identify suspicious activities and potential intrusions. AI is considered sufficient in cybersecurity because its advanced threat detection capabilities, adaptability to evolving threats, efficient malware classification, countermeasures against adversarial machine learning, automation and scalability, and the ability to preserve privacy and facilitate secure collaboration. The conclusions drawn in the survey may need to be reevaluated or updated. Give an overview of the intersection between cyber security and artificial intelligence. Research gaps and opportunities This can guide future research efforts and help researchers identify areas where additional work is needed. Analyzes the attacks that AI models may face and arranges them corresponding defense methods. By understanding the potential vulnerabilities and defense strategies, organizations and researchers can protect AI systems against cyber threats better. It may not cover all relevant subtopics or emerging areas within this broad field. Limited focus on the implementation process and experimental results.</w:t>
      </w:r>
      <w:sdt>
        <w:sdtPr>
          <w:rPr>
            <w:rFonts w:hint="default" w:ascii="Times New Roman" w:hAnsi="Times New Roman" w:cs="Times New Roman"/>
          </w:rPr>
          <w:tag w:val="MENDELEY_CITATION_v3_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"/>
          <w:id w:val="1198992287"/>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(Li, 2018)</w:t>
          </w:r>
        </w:sdtContent>
      </w:sdt>
    </w:p>
    <w:p>
      <w:pPr>
        <w:bidi w:val="0"/>
        <w:rPr>
          <w:rFonts w:hint="default" w:ascii="Times New Roman" w:hAnsi="Times New Roman" w:cs="Times New Roman"/>
          <w:lang w:val="en-US"/>
        </w:rPr>
      </w:pPr>
    </w:p>
    <w:p>
      <w:pPr>
        <w:pStyle w:val="2"/>
        <w:bidi w:val="0"/>
        <w:rPr>
          <w:rFonts w:hint="default" w:ascii="Times New Roman" w:hAnsi="Times New Roman" w:cs="Times New Roman"/>
          <w:sz w:val="24"/>
          <w:szCs w:val="24"/>
          <w:lang w:val="en-US"/>
        </w:rPr>
      </w:pPr>
      <w:bookmarkStart w:id="16" w:name="_Toc1134785528"/>
      <w:bookmarkStart w:id="17" w:name="_Toc1830"/>
      <w:r>
        <w:rPr>
          <w:rFonts w:hint="default" w:ascii="Times New Roman" w:hAnsi="Times New Roman" w:cs="Times New Roman"/>
          <w:sz w:val="24"/>
          <w:szCs w:val="24"/>
          <w:lang w:val="en-US"/>
        </w:rPr>
        <w:t>Study 2: Machine Learning and Deep Learning Methods for Cybersecurity</w:t>
      </w:r>
      <w:bookmarkEnd w:id="16"/>
      <w:bookmarkEnd w:id="17"/>
    </w:p>
    <w:p>
      <w:pPr>
        <w:bidi w:val="0"/>
        <w:rPr>
          <w:rFonts w:hint="default" w:ascii="Times New Roman" w:hAnsi="Times New Roman" w:cs="Times New Roman"/>
          <w:lang w:val="en-US"/>
        </w:rPr>
      </w:pPr>
      <w:r>
        <w:rPr>
          <w:rFonts w:hint="default" w:ascii="Times New Roman" w:hAnsi="Times New Roman" w:cs="Times New Roman"/>
          <w:lang w:val="en-US"/>
        </w:rPr>
        <w:t>The use of machine learning and deep-learning techniques for network analysis and intrusion detection in cybersecurity. It also shows types of network analysis for intrusion detection. It describes advantages and disadvantages of these methods and emphasizes the importance of data in ML/DL approaches. It shows suggestions for future research directions in network intrusion detection. It focuses on the increasing integration of the Internet with various aspects of our lives and the subsequent rise in security threats. Also defines cybersecurity as a group of technologies and processes made to protect computers, networks, programs, and data from unauthorized. Discusses several types of security breaches, including external and internal intrusions, and introduces three main types of network analysis for IDS: misuse-based, anomaly-based, and hybrid techniques. And the importance of machine learning (ML) and deep learning (DL) methods. One of the survey report's key findings is identifying the advantages and disadvantages of different ML/DL methods. It offers a thorough literature review of machine learning (ML) and deep learning (DL) methods for cybersecurity applications. And focuses on the application of ML/DL methods in network intrusion detection. It provides insights into the techniques used for detecting and mitigating network attacks.</w:t>
      </w:r>
    </w:p>
    <w:p>
      <w:pPr>
        <w:bidi w:val="0"/>
        <w:rPr>
          <w:rFonts w:hint="default" w:ascii="Times New Roman" w:hAnsi="Times New Roman" w:cs="Times New Roman"/>
          <w:lang w:val="en-US"/>
        </w:rPr>
      </w:pPr>
      <w:r>
        <w:rPr>
          <w:rFonts w:hint="default" w:ascii="Times New Roman" w:hAnsi="Times New Roman" w:cs="Times New Roman"/>
          <w:lang w:val="en-US"/>
        </w:rPr>
        <w:t xml:space="preserve">Lack of Experimental Validation does not explicitly mention any experimental validation or results to support the effectiveness of the ML/DL methods discussed. It does not address the ethical and privacy considerations associated with the use of ML/DL methods in cybersecurity. And does not provide a comparative analysis of different ML/DL methods or evaluate their relative strengths and weaknesses. Deep learning techniques offer several advantages for network intrusion detection. Deep learning models can automatically learn representations of complex features from raw network data. This allows for the detection of subtle and previously unseen patterns associated with network attacks. Deep learning models can handle large-scale datasets and process and analyze vast amounts of network traffic in real-time. This enables timely detection and response to network intrusions. Additionally, deep learning models can adapt and learn from new attack patterns, making them more resilient to evolving threats. </w:t>
      </w:r>
    </w:p>
    <w:p>
      <w:pPr>
        <w:bidi w:val="0"/>
        <w:rPr>
          <w:rFonts w:hint="default" w:ascii="Times New Roman" w:hAnsi="Times New Roman" w:cs="Times New Roman"/>
          <w:lang w:val="en-US"/>
        </w:rPr>
      </w:pPr>
      <w:r>
        <w:rPr>
          <w:rFonts w:hint="default" w:ascii="Times New Roman" w:hAnsi="Times New Roman" w:cs="Times New Roman"/>
          <w:lang w:val="en-US"/>
        </w:rPr>
        <w:t>There are several challenges that need to be addressed. One challenge is the availability and quality of labeled training data.</w:t>
      </w:r>
    </w:p>
    <w:p>
      <w:pPr>
        <w:bidi w:val="0"/>
        <w:rPr>
          <w:rFonts w:hint="default" w:ascii="Times New Roman" w:hAnsi="Times New Roman" w:cs="Times New Roman"/>
          <w:lang w:val="en-US"/>
        </w:rPr>
      </w:pPr>
      <w:r>
        <w:rPr>
          <w:rFonts w:hint="default" w:ascii="Times New Roman" w:hAnsi="Times New Roman" w:cs="Times New Roman"/>
          <w:lang w:val="en-US"/>
        </w:rPr>
        <w:t xml:space="preserve">Machine learning models require substantial amounts of labeled data to learn effectively, but obtaining accurately labeled cybersecurity datasets can be difficult and time-consuming. Another challenge is the high dimensionality and complexity of network data, which can make feature extraction and selection challenging. Additionally, machine learning models may struggle with detecting unknown or zero-day attacks that have no previous training examples. The main objective of this survey report is to provide a comprehensive review of the existing literature on machine learning (ML) and deep learning (DL) methods for cybersecurity, specifically focusing on their application in network analysis for intrusion detection. The report aims to describe and explain the key ML/DL methods, discuss the commonly used network datasets, highlight the challenges associated with using ML/DL in cybersecurity, and provide suggestions for future research directions. </w:t>
      </w:r>
      <w:sdt>
        <w:sdtPr>
          <w:rPr>
            <w:rFonts w:hint="default" w:ascii="Times New Roman" w:hAnsi="Times New Roman" w:cs="Times New Roman"/>
          </w:rPr>
          <w:tag w:val="MENDELEY_CITATION_v3_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"/>
          <w:id w:val="44823705"/>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(Xin et al., 2018)</w:t>
          </w:r>
        </w:sdtContent>
      </w:sdt>
    </w:p>
    <w:p>
      <w:pPr>
        <w:bidi w:val="0"/>
        <w:rPr>
          <w:rFonts w:hint="default" w:ascii="Times New Roman" w:hAnsi="Times New Roman" w:cs="Times New Roman"/>
          <w:lang w:val="en-US"/>
        </w:rPr>
      </w:pPr>
    </w:p>
    <w:p>
      <w:pPr>
        <w:pStyle w:val="2"/>
        <w:bidi w:val="0"/>
        <w:rPr>
          <w:rFonts w:hint="default" w:ascii="Times New Roman" w:hAnsi="Times New Roman" w:cs="Times New Roman"/>
          <w:sz w:val="32"/>
          <w:szCs w:val="32"/>
          <w:lang w:val="en-US"/>
        </w:rPr>
      </w:pPr>
      <w:bookmarkStart w:id="18" w:name="_Toc1300919632"/>
      <w:bookmarkStart w:id="19" w:name="_Toc25955"/>
      <w:r>
        <w:rPr>
          <w:rFonts w:hint="default" w:ascii="Times New Roman" w:hAnsi="Times New Roman" w:cs="Times New Roman"/>
          <w:sz w:val="32"/>
          <w:szCs w:val="32"/>
          <w:lang w:val="en-US"/>
        </w:rPr>
        <w:t>Study 3: Machine Learning and Deep Learning Methods for Intrusion Detection Systems: A Survey</w:t>
      </w:r>
      <w:bookmarkEnd w:id="18"/>
      <w:bookmarkEnd w:id="19"/>
    </w:p>
    <w:p>
      <w:pPr>
        <w:bidi w:val="0"/>
        <w:rPr>
          <w:rFonts w:hint="default" w:ascii="Times New Roman" w:hAnsi="Times New Roman" w:cs="Times New Roman"/>
          <w:lang w:val="en-US"/>
        </w:rPr>
      </w:pPr>
      <w:r>
        <w:rPr>
          <w:rFonts w:hint="default" w:ascii="Times New Roman" w:hAnsi="Times New Roman" w:cs="Times New Roman"/>
          <w:lang w:val="en-US"/>
        </w:rPr>
        <w:t>Networks play an important part in new life, and cybersecurity has become a research area. Intrusion Detection Systems (IDSs) are essential cybersecurity techniques that monitor the state of software and hardware in a network. existing and still face challenges in improving detection accuracy, reducing false alarm rates, and detecting unknown attacks. Machine learning algorithms can automatically identify the differences between normal and abnormal data with high accuracy and can detect unknown attacks due to their generalizability. clarifies the concept and taxonomy of IDSs, introduces frequently used machine learning algorithms, metrics, and shows how to solve key IDS issues ML and DL techniques. Also discusses challenges and future developments in IDSs.</w:t>
      </w:r>
    </w:p>
    <w:p>
      <w:pPr>
        <w:bidi w:val="0"/>
        <w:rPr>
          <w:rFonts w:hint="default" w:ascii="Times New Roman" w:hAnsi="Times New Roman" w:cs="Times New Roman"/>
          <w:lang w:val="en-US"/>
        </w:rPr>
      </w:pPr>
      <w:r>
        <w:rPr>
          <w:rFonts w:hint="default" w:ascii="Times New Roman" w:hAnsi="Times New Roman" w:cs="Times New Roman"/>
          <w:lang w:val="en-US"/>
        </w:rPr>
        <w:t xml:space="preserve">A Survey" focuses on the application of machine learning and deep learning techniques in Intrusion Detection Systems (IDSs). </w:t>
      </w:r>
    </w:p>
    <w:p>
      <w:pPr>
        <w:bidi w:val="0"/>
        <w:rPr>
          <w:rFonts w:hint="default" w:ascii="Times New Roman" w:hAnsi="Times New Roman" w:cs="Times New Roman"/>
          <w:lang w:val="en-US"/>
        </w:rPr>
      </w:pPr>
      <w:r>
        <w:rPr>
          <w:rFonts w:hint="default" w:ascii="Times New Roman" w:hAnsi="Times New Roman" w:cs="Times New Roman"/>
          <w:lang w:val="en-US"/>
        </w:rPr>
        <w:t>Despite advancements in IDS technology, challenges such as improving detection accuracy, reducing false alarm rates, and detecting unknown attacks persist. Deep learning, a subset of machine learning, has gained significant attention for its exceptional performance. And show taxonomy of IDSs that classifies and summarizes machine learning-based and deep learning-based approaches, with a focus on data objects, also discusses challenges and future developments in the field of machine learning-based IDSs.</w:t>
      </w:r>
    </w:p>
    <w:p>
      <w:pPr>
        <w:bidi w:val="0"/>
        <w:rPr>
          <w:rFonts w:hint="default" w:ascii="Times New Roman" w:hAnsi="Times New Roman" w:cs="Times New Roman"/>
          <w:lang w:val="en-US"/>
        </w:rPr>
      </w:pPr>
      <w:r>
        <w:rPr>
          <w:rFonts w:hint="default" w:ascii="Times New Roman" w:hAnsi="Times New Roman" w:cs="Times New Roman"/>
          <w:lang w:val="en-US"/>
        </w:rPr>
        <w:t xml:space="preserve">The objective is to classify and summarize the existing machine learning-based intrusion detection systems (IDSs). Thats aims to provide a taxonomy framework that focuses on data objects as the main dimension for classifying and summarizing IDS literature. The goal is to help cyber security researchers in understanding the application of machine learning and deep learning techniques in IDSs, addressing </w:t>
      </w:r>
      <w:bookmarkStart w:id="20" w:name="_Int_wpnjF6wH"/>
      <w:r>
        <w:rPr>
          <w:rFonts w:hint="default" w:ascii="Times New Roman" w:hAnsi="Times New Roman" w:cs="Times New Roman"/>
          <w:lang w:val="en-US"/>
        </w:rPr>
        <w:t>main issues</w:t>
      </w:r>
      <w:bookmarkEnd w:id="20"/>
      <w:r>
        <w:rPr>
          <w:rFonts w:hint="default" w:ascii="Times New Roman" w:hAnsi="Times New Roman" w:cs="Times New Roman"/>
          <w:lang w:val="en-US"/>
        </w:rPr>
        <w:t>, and identifying future research.</w:t>
      </w:r>
    </w:p>
    <w:p>
      <w:pPr>
        <w:bidi w:val="0"/>
        <w:rPr>
          <w:rFonts w:hint="default" w:ascii="Times New Roman" w:hAnsi="Times New Roman" w:cs="Times New Roman"/>
          <w:lang w:val="en-US"/>
        </w:rPr>
      </w:pPr>
      <w:r>
        <w:rPr>
          <w:rFonts w:hint="default" w:ascii="Times New Roman" w:hAnsi="Times New Roman" w:cs="Times New Roman"/>
          <w:lang w:val="en-US"/>
        </w:rPr>
        <w:t>The methodology includes a comprehensive review of machine learning algorithms frequently used in IDSs, evaluation metrics, and benchmark datasets. The survey also incorporates representative literature to explain how machine learning and deep learning techniques can be applied to solve key IDS issues. Challenges and future developments are discussed based on recent studies. provides a comprehensive overview of the application of machine learning and deep learning methods in Intrusion Detection Systems (IDSs).</w:t>
      </w:r>
    </w:p>
    <w:p>
      <w:pPr>
        <w:bidi w:val="0"/>
        <w:rPr>
          <w:rFonts w:hint="default" w:ascii="Times New Roman" w:hAnsi="Times New Roman" w:cs="Times New Roman"/>
          <w:lang w:val="en-US"/>
        </w:rPr>
      </w:pPr>
      <w:r>
        <w:rPr>
          <w:rFonts w:hint="default" w:ascii="Times New Roman" w:hAnsi="Times New Roman" w:cs="Times New Roman"/>
          <w:lang w:val="en-US"/>
        </w:rPr>
        <w:t>Taxonomy framework offers a structured approach to categorize and summarize the existing research on machine learning-based and deep learning-based IDSs. Challenges faced by existing IDSs highlight potential future developments in machine learning based IDSs. The paper focuses on representative papers published from 2015 to 2019, which may result in a limited scope and overlook recent advancements in the field. Lack of Practical Implementation Details</w:t>
      </w:r>
    </w:p>
    <w:p>
      <w:pPr>
        <w:bidi w:val="0"/>
        <w:rPr>
          <w:rFonts w:hint="default" w:ascii="Times New Roman" w:hAnsi="Times New Roman" w:cs="Times New Roman"/>
          <w:lang w:val="en-US"/>
        </w:rPr>
      </w:pPr>
      <w:r>
        <w:rPr>
          <w:rFonts w:hint="default" w:ascii="Times New Roman" w:hAnsi="Times New Roman" w:cs="Times New Roman"/>
          <w:lang w:val="en-US"/>
        </w:rPr>
        <w:t>The survey findings highlight the significance of machine learning methods in improving the accuracy of IDSs, reducing false alarm rates, and detecting unknown attacks.</w:t>
      </w:r>
    </w:p>
    <w:p>
      <w:pPr>
        <w:bidi w:val="0"/>
        <w:rPr>
          <w:rFonts w:hint="default" w:ascii="Times New Roman" w:hAnsi="Times New Roman" w:cs="Times New Roman"/>
          <w:lang w:val="en-US"/>
        </w:rPr>
      </w:pPr>
      <w:r>
        <w:rPr>
          <w:rFonts w:hint="default" w:ascii="Times New Roman" w:hAnsi="Times New Roman" w:cs="Times New Roman"/>
          <w:lang w:val="en-US"/>
        </w:rPr>
        <w:t xml:space="preserve"> Machine learning based. IDSs demonstrate high detection levels when sufficient training data is available and exhibit generalizability to detect attack variants and novel attacks. The advantages of machine learning methods include the automatic discovery of differences between normal and abnormal data and their ability to operate without heavy reliance on domain knowledge.</w:t>
      </w:r>
    </w:p>
    <w:p>
      <w:pPr>
        <w:bidi w:val="0"/>
        <w:rPr>
          <w:rFonts w:hint="default" w:ascii="Times New Roman" w:hAnsi="Times New Roman" w:cs="Times New Roman"/>
          <w:lang w:val="en-US"/>
        </w:rPr>
      </w:pPr>
      <w:r>
        <w:rPr>
          <w:rFonts w:hint="default" w:ascii="Times New Roman" w:hAnsi="Times New Roman" w:cs="Times New Roman"/>
          <w:lang w:val="en-US"/>
        </w:rPr>
        <w:t>Deep learning, a branch of machine learning, is particularly effective in dealing with big data and can automatically learn feature representations from raw data. Deep learning methods, with their deep structures comprising multiple hidden layers, outperform traditional shallow machine learning models. The survey emphasizes the importance of data objects in IDSs and highlights the relevance of different machine learning models based on the characteristics of the data.</w:t>
      </w:r>
    </w:p>
    <w:p>
      <w:pPr>
        <w:bidi w:val="0"/>
        <w:rPr>
          <w:rFonts w:hint="default" w:ascii="Times New Roman" w:hAnsi="Times New Roman" w:cs="Times New Roman"/>
          <w:lang w:val="en-US"/>
        </w:rPr>
      </w:pPr>
      <w:r>
        <w:rPr>
          <w:rFonts w:hint="default" w:ascii="Times New Roman" w:hAnsi="Times New Roman" w:cs="Times New Roman"/>
          <w:lang w:val="en-US"/>
        </w:rPr>
        <w:t>There is a need to improve intrusion detection systems (IDSs) in cybersecurity. Current IDS systems face difficulties in detection accuracy and the ability to identify unknown attacks. These challenges arise due to the constantly evolving nature of network environments and the emergence of new, evolving attacks.</w:t>
      </w:r>
    </w:p>
    <w:p>
      <w:pPr>
        <w:bidi w:val="0"/>
        <w:rPr>
          <w:rFonts w:hint="default" w:ascii="Times New Roman" w:hAnsi="Times New Roman" w:cs="Times New Roman"/>
          <w:lang w:val="en-US"/>
        </w:rPr>
      </w:pPr>
      <w:r>
        <w:rPr>
          <w:rFonts w:hint="default" w:ascii="Times New Roman" w:hAnsi="Times New Roman" w:cs="Times New Roman"/>
          <w:lang w:val="en-US"/>
        </w:rPr>
        <w:t>The significance of addressing: This problem lies in the importance of cybersecurity in today's evolving life and the constant influence of networks. IDS systems play a critical role in protecting networks from internal and external attacks by monitoring the states of software and hardware in the network. By improving detection accuracy and reducing false alarms, IDS can provide better security and reduce the burden on security analysts. Plus, the ability to detect previously unknown attacks is vital to staying ahead of emerging threats.</w:t>
      </w:r>
    </w:p>
    <w:p>
      <w:pPr>
        <w:bidi w:val="0"/>
        <w:rPr>
          <w:rFonts w:hint="default" w:ascii="Times New Roman" w:hAnsi="Times New Roman" w:cs="Times New Roman"/>
          <w:lang w:val="en-US"/>
        </w:rPr>
      </w:pPr>
      <w:r>
        <w:rPr>
          <w:rFonts w:hint="default" w:ascii="Times New Roman" w:hAnsi="Times New Roman" w:cs="Times New Roman"/>
          <w:lang w:val="en-US"/>
        </w:rPr>
        <w:t xml:space="preserve"> Existing solutions: This problem involves applying machine learning methods in IDS systems. Machine learning techniques can automatically detect differences between normal and abnormal data with high accuracy. They have strong generalization ability, which makes them able to detect unknown attacks. Deep learning, which is a branch of machine learning, has been able to show remarkable performance and has become a vital research point in this field. The objective of this research: </w:t>
      </w:r>
    </w:p>
    <w:p>
      <w:pPr>
        <w:bidi w:val="0"/>
        <w:rPr>
          <w:rFonts w:hint="default" w:ascii="Times New Roman" w:hAnsi="Times New Roman" w:cs="Times New Roman"/>
          <w:lang w:val="en-US"/>
        </w:rPr>
      </w:pPr>
      <w:r>
        <w:rPr>
          <w:rFonts w:hint="default" w:ascii="Times New Roman" w:hAnsi="Times New Roman" w:cs="Times New Roman"/>
          <w:lang w:val="en-US"/>
        </w:rPr>
        <w:t>- To classify the machine learning-based IDS proposed to date, and analyze the steps to address basic IDS problems,</w:t>
      </w:r>
    </w:p>
    <w:p>
      <w:pPr>
        <w:bidi w:val="0"/>
        <w:rPr>
          <w:rFonts w:hint="default" w:ascii="Times New Roman" w:hAnsi="Times New Roman" w:cs="Times New Roman"/>
          <w:lang w:val="en-US"/>
        </w:rPr>
      </w:pPr>
      <w:r>
        <w:rPr>
          <w:rFonts w:hint="default" w:ascii="Times New Roman" w:hAnsi="Times New Roman" w:cs="Times New Roman"/>
          <w:lang w:val="en-US"/>
        </w:rPr>
        <w:t>- To discuss the difficulties and future developments in this field. The research aims.</w:t>
      </w:r>
    </w:p>
    <w:p>
      <w:pPr>
        <w:bidi w:val="0"/>
        <w:rPr>
          <w:rFonts w:hint="default" w:ascii="Times New Roman" w:hAnsi="Times New Roman" w:cs="Times New Roman"/>
          <w:lang w:val="en-US"/>
        </w:rPr>
      </w:pPr>
      <w:r>
        <w:rPr>
          <w:rFonts w:hint="default" w:ascii="Times New Roman" w:hAnsi="Times New Roman" w:cs="Times New Roman"/>
          <w:lang w:val="en-US"/>
        </w:rPr>
        <w:t>- To provide a classification scope for cybersecurity researchers, enabling them to understand the application of machine learning and deep learning techniques in information detection systems (IDS) and identify study ideas for problems.</w:t>
      </w:r>
    </w:p>
    <w:p>
      <w:pPr>
        <w:bidi w:val="0"/>
        <w:rPr>
          <w:rFonts w:hint="default" w:ascii="Times New Roman" w:hAnsi="Times New Roman" w:cs="Times New Roman"/>
          <w:lang w:val="en-US"/>
        </w:rPr>
      </w:pPr>
      <w:r>
        <w:rPr>
          <w:rFonts w:hint="default" w:ascii="Times New Roman" w:hAnsi="Times New Roman" w:cs="Times New Roman"/>
          <w:lang w:val="en-US"/>
        </w:rPr>
        <w:t>- There is a need for research in this field into the limitations imposed on current IDS systems and deep learning methods to overcome these limitations.</w:t>
      </w:r>
    </w:p>
    <w:p>
      <w:pPr>
        <w:bidi w:val="0"/>
        <w:rPr>
          <w:rFonts w:hint="default" w:ascii="Times New Roman" w:hAnsi="Times New Roman" w:cs="Times New Roman"/>
          <w:lang w:val="en-US"/>
        </w:rPr>
      </w:pPr>
      <w:r>
        <w:rPr>
          <w:rFonts w:hint="default" w:ascii="Times New Roman" w:hAnsi="Times New Roman" w:cs="Times New Roman"/>
          <w:lang w:val="en-US"/>
        </w:rPr>
        <w:t>- By conducting a comprehensive survey and analysis of the literature, researchers can identify the most effective techniques and methods for improving IDS performance.</w:t>
      </w:r>
    </w:p>
    <w:p>
      <w:pPr>
        <w:bidi w:val="0"/>
        <w:rPr>
          <w:rFonts w:hint="default" w:ascii="Times New Roman" w:hAnsi="Times New Roman" w:cs="Times New Roman"/>
          <w:lang w:val="en-US"/>
        </w:rPr>
      </w:pPr>
      <w:r>
        <w:rPr>
          <w:rFonts w:hint="default" w:ascii="Times New Roman" w:hAnsi="Times New Roman" w:cs="Times New Roman"/>
          <w:lang w:val="en-US"/>
        </w:rPr>
        <w:t xml:space="preserve">- This research can contribute to the development of more robust and efficient IDS systems, enhancing cybersecurity in various network environments. </w:t>
      </w:r>
      <w:sdt>
        <w:sdtPr>
          <w:rPr>
            <w:rFonts w:hint="default" w:ascii="Times New Roman" w:hAnsi="Times New Roman" w:cs="Times New Roman"/>
          </w:rPr>
          <w:tag w:val="MENDELEY_CITATION_v3_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"/>
          <w:id w:val="1818558840"/>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(Liu &amp; Lang, 2019)</w:t>
          </w:r>
        </w:sdtContent>
      </w:sdt>
    </w:p>
    <w:p>
      <w:pPr>
        <w:pStyle w:val="2"/>
        <w:bidi w:val="0"/>
        <w:rPr>
          <w:rFonts w:hint="default" w:ascii="Times New Roman" w:hAnsi="Times New Roman" w:cs="Times New Roman"/>
          <w:b/>
          <w:bCs/>
          <w:sz w:val="32"/>
          <w:szCs w:val="32"/>
          <w:lang w:val="en-US"/>
        </w:rPr>
      </w:pPr>
      <w:bookmarkStart w:id="21" w:name="_Toc1239136073"/>
      <w:bookmarkStart w:id="22" w:name="_Toc4581"/>
      <w:r>
        <w:rPr>
          <w:rFonts w:hint="default" w:ascii="Times New Roman" w:hAnsi="Times New Roman" w:cs="Times New Roman"/>
          <w:b/>
          <w:bCs/>
          <w:sz w:val="32"/>
          <w:szCs w:val="32"/>
          <w:lang w:val="en-US"/>
        </w:rPr>
        <w:t>Study 4: Machine learning in cybersecurity: A review</w:t>
      </w:r>
      <w:bookmarkEnd w:id="21"/>
      <w:bookmarkEnd w:id="22"/>
    </w:p>
    <w:p>
      <w:pPr>
        <w:bidi w:val="0"/>
        <w:rPr>
          <w:rFonts w:hint="default" w:ascii="Times New Roman" w:hAnsi="Times New Roman" w:cs="Times New Roman"/>
          <w:lang w:val="en-US"/>
        </w:rPr>
      </w:pPr>
      <w:r>
        <w:rPr>
          <w:rFonts w:hint="default" w:ascii="Times New Roman" w:hAnsi="Times New Roman" w:cs="Times New Roman"/>
          <w:lang w:val="en-US"/>
        </w:rPr>
        <w:t>Machine learning has become an integral part of various domains, including cybersecurity.</w:t>
      </w:r>
    </w:p>
    <w:p>
      <w:pPr>
        <w:bidi w:val="0"/>
        <w:rPr>
          <w:rFonts w:hint="default" w:ascii="Times New Roman" w:hAnsi="Times New Roman" w:cs="Times New Roman"/>
          <w:lang w:val="en-US"/>
        </w:rPr>
      </w:pPr>
      <w:r>
        <w:rPr>
          <w:rFonts w:hint="default" w:ascii="Times New Roman" w:hAnsi="Times New Roman" w:cs="Times New Roman"/>
          <w:lang w:val="en-US"/>
        </w:rPr>
        <w:t xml:space="preserve">This review shows the applications of machine learning techniques in cybersecurity and discusses the challenges posed by adversarial attacks on these methods. Privacy compromise due to data exchange in collaborative learning. There are many examples of cybersecurity applications where machine learning techniques are employed. cybersecurity and discusses the challenges posed by adversarial attacks on these methods. The authors highlight several areas where machine learning is being used, such as malware analysis, threat analysis, and anomaly-based intrusion detection. Machine learning in cybersecurity applications for threat detection and analysis. Aims to provide insights into the applications of machine learning in cybersecurity while also discussing the adversarial threats posed to these methods. Review discusses adversarial attacks on machine learning algorithms in cybersecurity. The paper focuses on specific applications of machine learning in cybersecurity and the potential adversarial attacks that can compromise the security of these systems. The review provides a comprehensive overview of the applications of machine learning in cybersecurity. Show highlights the challenges posed by adversarial attacks on machine learning algorithms in cybersecurity and examples of the application of machine learning in cybersecurity. The Disadvantages are  </w:t>
      </w:r>
    </w:p>
    <w:p>
      <w:pPr>
        <w:bidi w:val="0"/>
        <w:rPr>
          <w:rFonts w:hint="default" w:ascii="Times New Roman" w:hAnsi="Times New Roman" w:cs="Times New Roman"/>
          <w:lang w:val="en-US"/>
        </w:rPr>
      </w:pPr>
      <w:r>
        <w:rPr>
          <w:rFonts w:hint="default" w:ascii="Times New Roman" w:hAnsi="Times New Roman" w:cs="Times New Roman"/>
          <w:lang w:val="en-US"/>
        </w:rPr>
        <w:t xml:space="preserve">Lack of Specificity, Incomplete Coverage of Adversarial Attacks, Lack of Recent Developments, Protective systems for one ML model may not work for others. Privacy compromise due to data exchange in collaborative learning. There are many examples of cybersecurity applications where machine learning techniques are employed. Some of these examples include malware analysis, especially for zero-day malware detection, threat analysis, and anomaly-based intrusion detection of prevalent attacks on critical infrastructures. These applications demonstrate the effectiveness of machine learning in addressing the limitations of signature-based methods and detecting new or variant attacks in cybersecurity. </w:t>
      </w:r>
      <w:sdt>
        <w:sdtPr>
          <w:rPr>
            <w:rFonts w:hint="default" w:ascii="Times New Roman" w:hAnsi="Times New Roman" w:cs="Times New Roman"/>
          </w:rPr>
          <w:tag w:val="MENDELEY_CITATION_v3_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"/>
          <w:id w:val="1747075346"/>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(Handa et al., 2019)</w:t>
          </w:r>
        </w:sdtContent>
      </w:sdt>
    </w:p>
    <w:p>
      <w:pPr>
        <w:bidi w:val="0"/>
        <w:rPr>
          <w:rFonts w:hint="default" w:ascii="Times New Roman" w:hAnsi="Times New Roman" w:cs="Times New Roman"/>
          <w:lang w:val="en-US"/>
        </w:rPr>
      </w:pPr>
    </w:p>
    <w:p>
      <w:pPr>
        <w:pStyle w:val="2"/>
        <w:bidi w:val="0"/>
        <w:rPr>
          <w:rFonts w:hint="default" w:ascii="Times New Roman" w:hAnsi="Times New Roman" w:cs="Times New Roman"/>
          <w:b/>
          <w:bCs/>
          <w:sz w:val="32"/>
          <w:szCs w:val="32"/>
          <w:lang w:val="en-US"/>
        </w:rPr>
      </w:pPr>
      <w:bookmarkStart w:id="23" w:name="_Toc1600154154"/>
      <w:bookmarkStart w:id="24" w:name="_Toc21218"/>
      <w:r>
        <w:rPr>
          <w:rFonts w:hint="default" w:ascii="Times New Roman" w:hAnsi="Times New Roman" w:cs="Times New Roman"/>
          <w:b/>
          <w:bCs/>
          <w:sz w:val="32"/>
          <w:szCs w:val="32"/>
          <w:lang w:val="en-US"/>
        </w:rPr>
        <w:t xml:space="preserve">Study 5: A Survey of Artificial Intelligence Techniques for </w:t>
      </w:r>
      <w:r>
        <w:rPr>
          <w:rFonts w:hint="default" w:ascii="Times New Roman" w:hAnsi="Times New Roman" w:cs="Times New Roman"/>
          <w:b/>
          <w:bCs/>
          <w:sz w:val="32"/>
          <w:szCs w:val="32"/>
          <w:lang w:val="en-GB"/>
        </w:rPr>
        <w:t>Cybersecurity</w:t>
      </w:r>
      <w:r>
        <w:rPr>
          <w:rFonts w:hint="default" w:ascii="Times New Roman" w:hAnsi="Times New Roman" w:cs="Times New Roman"/>
          <w:b/>
          <w:bCs/>
          <w:sz w:val="32"/>
          <w:szCs w:val="32"/>
          <w:lang w:val="en-US"/>
        </w:rPr>
        <w:t xml:space="preserve"> Improvement</w:t>
      </w:r>
      <w:bookmarkEnd w:id="23"/>
      <w:bookmarkEnd w:id="24"/>
    </w:p>
    <w:p>
      <w:pPr>
        <w:bidi w:val="0"/>
        <w:rPr>
          <w:rFonts w:hint="default" w:ascii="Times New Roman" w:hAnsi="Times New Roman" w:cs="Times New Roman"/>
          <w:lang w:val="en-US"/>
        </w:rPr>
      </w:pPr>
      <w:r>
        <w:rPr>
          <w:rFonts w:hint="default" w:ascii="Times New Roman" w:hAnsi="Times New Roman" w:cs="Times New Roman"/>
          <w:lang w:val="en-US"/>
        </w:rPr>
        <w:t>discusses the need for innovative cybersecurity approaches and the role of artificial intelligence (AI) in enhancing security systems, particularly intrusion detection systems. The paper highlights the advantages of AI in improving cybersecurity, such as its ability to handle large volumes of data and quickly identify and recover from threats. It also acknowledges the potential risks associated with AI, including the manipulation of AI methods for malicious purposes. Shows the concept of artificial intelligence (AI) and its significance in performing tasks associated with intelligent beings. The growth of AI over the past two decades is acknowledged, and it is categorized into weak AI and strong AI. Weak AI refers to systems that perform intelligent tasks without true understanding, while strong AI possesses human-like intelligence and self-awareness. highlights that integrating AI into security systems can significantly reduce cybersecurity. Explore how AI can enhance cybersecurity, specifically focusing on intrusion detection systems. It discusses the limitations of traditional fixed techniques in defending against dynamically evolving security attacks.</w:t>
      </w:r>
    </w:p>
    <w:p>
      <w:pPr>
        <w:bidi w:val="0"/>
        <w:rPr>
          <w:rFonts w:hint="default" w:ascii="Times New Roman" w:hAnsi="Times New Roman" w:cs="Times New Roman"/>
          <w:lang w:val="en-US"/>
        </w:rPr>
      </w:pPr>
      <w:r>
        <w:rPr>
          <w:rFonts w:hint="default" w:ascii="Times New Roman" w:hAnsi="Times New Roman" w:cs="Times New Roman"/>
          <w:lang w:val="en-US"/>
        </w:rPr>
        <w:t>The detection and prevention of intelligent attacks require an intelligent tool, and AI techniques can play a crucial role in this regard. The paper mentions various AI methods that can be employed for cybercrime detection and prevention, such as neural networks, deep learning, intelligent agents, and pattern recognition.</w:t>
      </w:r>
    </w:p>
    <w:p>
      <w:pPr>
        <w:bidi w:val="0"/>
        <w:rPr>
          <w:rFonts w:hint="default" w:ascii="Times New Roman" w:hAnsi="Times New Roman" w:cs="Times New Roman"/>
          <w:lang w:val="en-US"/>
        </w:rPr>
      </w:pPr>
      <w:r>
        <w:rPr>
          <w:rFonts w:hint="default" w:ascii="Times New Roman" w:hAnsi="Times New Roman" w:cs="Times New Roman"/>
          <w:lang w:val="en-US"/>
        </w:rPr>
        <w:t>provides a comprehensive overview of artificial intelligence techniques for cybersecurity improvement. It covers various AI methods, such as neural networks, deep learning, and pattern recognition. provides up-to-date information on the subject matter. It discusses the growing importance of cybersecurity and the need for innovative approaches, highlighting the role of AI in addressing these challenges.</w:t>
      </w:r>
    </w:p>
    <w:p>
      <w:pPr>
        <w:bidi w:val="0"/>
        <w:rPr>
          <w:rFonts w:hint="default" w:ascii="Times New Roman" w:hAnsi="Times New Roman" w:cs="Times New Roman"/>
          <w:lang w:val="en-US"/>
        </w:rPr>
      </w:pPr>
      <w:r>
        <w:rPr>
          <w:rFonts w:hint="default" w:ascii="Times New Roman" w:hAnsi="Times New Roman" w:cs="Times New Roman"/>
          <w:lang w:val="en-US"/>
        </w:rPr>
        <w:t>How AI techniques can enhance cybersecurity by handling large volumes of data and aiding in the recovery process. It emphasizes the practical implications of integrating AI into security systems and how it can improve the performance and effectiveness of defense mechanisms.</w:t>
      </w:r>
    </w:p>
    <w:p>
      <w:pPr>
        <w:bidi w:val="0"/>
        <w:rPr>
          <w:rFonts w:hint="default" w:ascii="Times New Roman" w:hAnsi="Times New Roman" w:cs="Times New Roman"/>
          <w:lang w:val="en-US"/>
        </w:rPr>
      </w:pPr>
      <w:r>
        <w:rPr>
          <w:rFonts w:hint="default" w:ascii="Times New Roman" w:hAnsi="Times New Roman" w:cs="Times New Roman"/>
          <w:lang w:val="en-US"/>
        </w:rPr>
        <w:t>aims to provide a survey of AI techniques for cybersecurity improvement, it may lack in-depth analysis and detailed explanations of specific AI algorithms or methodologies.</w:t>
      </w:r>
    </w:p>
    <w:p>
      <w:pPr>
        <w:bidi w:val="0"/>
        <w:rPr>
          <w:rFonts w:hint="default" w:ascii="Times New Roman" w:hAnsi="Times New Roman" w:cs="Times New Roman"/>
          <w:lang w:val="en-US"/>
        </w:rPr>
      </w:pPr>
      <w:r>
        <w:rPr>
          <w:rFonts w:hint="default" w:ascii="Times New Roman" w:hAnsi="Times New Roman" w:cs="Times New Roman"/>
          <w:lang w:val="en-US"/>
        </w:rPr>
        <w:t xml:space="preserve"> The paper does not mention any specific experiments or case studies to support the effectiveness of the discussed AI techniques. This does not explicitly discuss any potential biases or limitations in its approach. As with any research, the authors' perspectives and biases may influence the presentation and interpretation of the information.</w:t>
      </w:r>
    </w:p>
    <w:p>
      <w:pPr>
        <w:bidi w:val="0"/>
        <w:rPr>
          <w:rFonts w:hint="default" w:ascii="Times New Roman" w:hAnsi="Times New Roman" w:cs="Times New Roman"/>
          <w:lang w:val="en-US"/>
        </w:rPr>
      </w:pPr>
      <w:r>
        <w:rPr>
          <w:rFonts w:hint="default" w:ascii="Times New Roman" w:hAnsi="Times New Roman" w:cs="Times New Roman"/>
          <w:lang w:val="en-US"/>
        </w:rPr>
        <w:t>The paper acknowledges that while artificial intelligence (AI) techniques can enhance cybersecurity, there are potential risks involved. One of the risks is the possibility of AI methods being manipulated to perform malicious activities and steal classified information. Attackers can exploit vulnerabilities in AI systems, resulting in biased or inaccurate outcomes. Adversarial attacks, where attackers intentionally manipulate AI models to evade detection or cause false positives, are also a concern. Therefore, it is crucial to ensure the robustness and security of AI systems to mitigate these risks and protect against potential threats.</w:t>
      </w:r>
    </w:p>
    <w:p>
      <w:pPr>
        <w:bidi w:val="0"/>
        <w:rPr>
          <w:rFonts w:hint="default" w:ascii="Times New Roman" w:hAnsi="Times New Roman" w:cs="Times New Roman"/>
          <w:lang w:val="en-US"/>
        </w:rPr>
      </w:pPr>
      <w:r>
        <w:rPr>
          <w:rFonts w:hint="default" w:ascii="Times New Roman" w:hAnsi="Times New Roman" w:cs="Times New Roman"/>
          <w:lang w:val="en-US"/>
        </w:rPr>
        <w:t>The main objective is to explore how artificial intelligence (AI) can enhance cybersecurity, particularly in the context of intrusion detection systems. It aims to highlight the need for innovative approaches to cybersecurity and the role of AI in improving security systems. It also discusses the advantages and disadvantages of existing methods and presents promising future directions for research in this field.</w:t>
      </w:r>
    </w:p>
    <w:p>
      <w:pPr>
        <w:bidi w:val="0"/>
        <w:rPr>
          <w:rFonts w:hint="default" w:ascii="Times New Roman" w:hAnsi="Times New Roman" w:cs="Times New Roman"/>
          <w:lang w:val="en-US"/>
        </w:rPr>
      </w:pPr>
      <w:r>
        <w:rPr>
          <w:rFonts w:hint="default" w:ascii="Times New Roman" w:hAnsi="Times New Roman" w:cs="Times New Roman"/>
          <w:lang w:val="en-US"/>
        </w:rPr>
        <w:t>In terms of methodology, it relies on a survey-based approach. The author collects and analyzes existing literature and research related to AI techniques in cybersecurity. It examines various AI methods, such as machine learning, deep learning, neural networks, pattern recognition, and their applications in cybersecurity. The author also discusses the challenges and potential risks associated with the use of AI in cybersecurity.</w:t>
      </w:r>
    </w:p>
    <w:p>
      <w:pPr>
        <w:bidi w:val="0"/>
        <w:rPr>
          <w:rFonts w:hint="default" w:ascii="Times New Roman" w:hAnsi="Times New Roman" w:cs="Times New Roman"/>
          <w:lang w:val="en-US"/>
        </w:rPr>
      </w:pPr>
      <w:r>
        <w:rPr>
          <w:rFonts w:hint="default" w:ascii="Times New Roman" w:hAnsi="Times New Roman" w:cs="Times New Roman"/>
          <w:lang w:val="en-US"/>
        </w:rPr>
        <w:t xml:space="preserve">The findings emphasize the significant potential of AI in enhancing cybersecurity measures. The use of AI techniques, such as machine learning and neural networks, can improve intrusion detection systems by analyzing </w:t>
      </w:r>
      <w:bookmarkStart w:id="25" w:name="_Int_RoMIP2IW"/>
      <w:r>
        <w:rPr>
          <w:rFonts w:hint="default" w:ascii="Times New Roman" w:hAnsi="Times New Roman" w:cs="Times New Roman"/>
          <w:lang w:val="en-US"/>
        </w:rPr>
        <w:t>large amounts</w:t>
      </w:r>
      <w:bookmarkEnd w:id="25"/>
      <w:r>
        <w:rPr>
          <w:rFonts w:hint="default" w:ascii="Times New Roman" w:hAnsi="Times New Roman" w:cs="Times New Roman"/>
          <w:lang w:val="en-US"/>
        </w:rPr>
        <w:t xml:space="preserve"> of data, detecting anomalies, and identifying new types of attacks. AI-based systems can adapt and learn from data, making them more effective in addressing evolving security threats. However, the paper also acknowledges the potential risks and ethical considerations associated with AI, as it can be manipulated and used for malicious purposes.</w:t>
      </w:r>
    </w:p>
    <w:p>
      <w:pPr>
        <w:bidi w:val="0"/>
        <w:rPr>
          <w:rFonts w:hint="default" w:ascii="Times New Roman" w:hAnsi="Times New Roman" w:cs="Times New Roman"/>
          <w:lang w:val="en-US"/>
        </w:rPr>
      </w:pPr>
      <w:r>
        <w:rPr>
          <w:rFonts w:hint="default" w:ascii="Times New Roman" w:hAnsi="Times New Roman" w:cs="Times New Roman"/>
          <w:lang w:val="en-US"/>
        </w:rPr>
        <w:t>Overall, the paper highlights the importance of integrating AI techniques into cybersecurity practices and provides insights into the benefits and challenges of employing AI in this domain. It serves as a valuable resource for researchers, professionals, and organizations interested in leveraging AI for cybersecurity improvement.</w:t>
      </w:r>
      <w:sdt>
        <w:sdtPr>
          <w:rPr>
            <w:rFonts w:hint="default" w:ascii="Times New Roman" w:hAnsi="Times New Roman" w:cs="Times New Roman"/>
          </w:rPr>
          <w:tag w:val="MENDELEY_CITATION_v3_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"/>
          <w:id w:val="34347379"/>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(Alrajhi, n.d.)</w:t>
          </w:r>
        </w:sdtContent>
      </w:sdt>
    </w:p>
    <w:p>
      <w:pPr>
        <w:pStyle w:val="2"/>
        <w:bidi w:val="0"/>
        <w:rPr>
          <w:rFonts w:hint="default" w:ascii="Times New Roman" w:hAnsi="Times New Roman" w:cs="Times New Roman"/>
          <w:b/>
          <w:bCs/>
          <w:sz w:val="32"/>
          <w:szCs w:val="32"/>
          <w:lang w:val="en-US"/>
        </w:rPr>
      </w:pPr>
      <w:bookmarkStart w:id="26" w:name="_Toc1842702625"/>
      <w:bookmarkStart w:id="27" w:name="_Toc10190"/>
      <w:r>
        <w:rPr>
          <w:rFonts w:hint="default" w:ascii="Times New Roman" w:hAnsi="Times New Roman" w:cs="Times New Roman"/>
          <w:b/>
          <w:bCs/>
          <w:sz w:val="32"/>
          <w:szCs w:val="32"/>
          <w:lang w:val="en-US"/>
        </w:rPr>
        <w:t>Study 6: Machine Learning and Deep Learning Approaches for Cybersecurity: A Review</w:t>
      </w:r>
      <w:bookmarkEnd w:id="26"/>
      <w:bookmarkEnd w:id="27"/>
    </w:p>
    <w:p>
      <w:pPr>
        <w:bidi w:val="0"/>
        <w:rPr>
          <w:rFonts w:hint="default" w:ascii="Times New Roman" w:hAnsi="Times New Roman" w:cs="Times New Roman"/>
          <w:lang w:val="en-US"/>
        </w:rPr>
      </w:pPr>
      <w:r>
        <w:rPr>
          <w:rFonts w:hint="default" w:ascii="Times New Roman" w:hAnsi="Times New Roman" w:cs="Times New Roman"/>
          <w:lang w:val="en-US"/>
        </w:rPr>
        <w:t xml:space="preserve">explores the use of machine learning and deep learning algorithms in intrusion detection systems. Artificial intelligence subfields such as machine learning and deep learning have emerged as successful approaches to address this problem. reviews various intrusion detection systems and discusses the learning algorithms employed by machine learning and deep learning to protect data from malicious behavior. </w:t>
      </w:r>
      <w:r>
        <w:rPr>
          <w:rFonts w:hint="default" w:ascii="Times New Roman" w:hAnsi="Times New Roman" w:cs="Times New Roman"/>
          <w:lang w:val="en-GB"/>
        </w:rPr>
        <w:t>Cybersecurity</w:t>
      </w:r>
      <w:r>
        <w:rPr>
          <w:rFonts w:hint="default" w:ascii="Times New Roman" w:hAnsi="Times New Roman" w:cs="Times New Roman"/>
          <w:lang w:val="en-US"/>
        </w:rPr>
        <w:t>, defined as the implementation of measures and policies to protect data, programs, servers, and network infrastructures from unauthorized access or modification, has become crucial. Intrusion detection is a subset of network security that aims to safeguard networked computers and ensure data security, integrity, and accessibility. AI, ML, and DL are terms often used interchangeably to describe machines programmed to learn and find optimal solutions to problems. DL is a subfield of ML, which, in turn, is a subfield of AI. Deep learning, a subfield of machine learning, is introduced as a powerful approach that can learn from unstructured or unlabeled data</w:t>
      </w:r>
      <w:bookmarkStart w:id="28" w:name="_Int_4tgdGR6c"/>
      <w:r>
        <w:rPr>
          <w:rFonts w:hint="default" w:ascii="Times New Roman" w:hAnsi="Times New Roman" w:cs="Times New Roman"/>
          <w:lang w:val="en-US"/>
        </w:rPr>
        <w:t xml:space="preserve">.  </w:t>
      </w:r>
      <w:bookmarkEnd w:id="28"/>
    </w:p>
    <w:p>
      <w:pPr>
        <w:bidi w:val="0"/>
        <w:rPr>
          <w:rFonts w:hint="default" w:ascii="Times New Roman" w:hAnsi="Times New Roman" w:cs="Times New Roman"/>
          <w:lang w:val="en-US"/>
        </w:rPr>
      </w:pPr>
      <w:r>
        <w:rPr>
          <w:rFonts w:hint="default" w:ascii="Times New Roman" w:hAnsi="Times New Roman" w:cs="Times New Roman"/>
          <w:lang w:val="en-US"/>
        </w:rPr>
        <w:t>provides a comprehensive review of machine learning and deep learning approaches for cybersecurity, including network implementations, algorithms, specifically focusing on intrusion detection systems. Integration of AI Subfields. integrates the concepts of artificial intelligence (AI), machine learning (ML), and deep learning (DL). It clarifies the relationship between these subfields and their application in addressing cybersecurity challenges. discusses recent machine learning and deep learning work with real-world network implementations, applications, and datasets. insights into the operational aspects of building intrusion detection systems.</w:t>
      </w:r>
    </w:p>
    <w:p>
      <w:pPr>
        <w:bidi w:val="0"/>
        <w:rPr>
          <w:rFonts w:hint="default" w:ascii="Times New Roman" w:hAnsi="Times New Roman" w:cs="Times New Roman"/>
          <w:lang w:val="en-US"/>
        </w:rPr>
      </w:pPr>
      <w:r>
        <w:rPr>
          <w:rFonts w:hint="default" w:ascii="Times New Roman" w:hAnsi="Times New Roman" w:cs="Times New Roman"/>
          <w:lang w:val="en-US"/>
        </w:rPr>
        <w:t xml:space="preserve">The paper does not provide specific examples or case studies to illustrate the application of machine learning and deep learning techniques in intrusion detection systems. This absence of concrete examples may limit the readers' understanding of how these techniques are employed in real-world scenarios. </w:t>
      </w:r>
      <w:sdt>
        <w:sdtPr>
          <w:rPr>
            <w:rFonts w:hint="default" w:ascii="Times New Roman" w:hAnsi="Times New Roman" w:cs="Times New Roman"/>
          </w:rPr>
          <w:tag w:val="MENDELEY_CITATION_v3_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"/>
          <w:id w:val="2007854065"/>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(Halbouni et al., 2022)</w:t>
          </w:r>
        </w:sdtContent>
      </w:sdt>
    </w:p>
    <w:p>
      <w:pPr>
        <w:bidi w:val="0"/>
        <w:rPr>
          <w:rFonts w:hint="default" w:ascii="Times New Roman" w:hAnsi="Times New Roman" w:cs="Times New Roman"/>
          <w:lang w:val="en-US"/>
        </w:rPr>
      </w:pPr>
    </w:p>
    <w:p>
      <w:pPr>
        <w:pStyle w:val="2"/>
        <w:bidi w:val="0"/>
        <w:rPr>
          <w:rFonts w:hint="default" w:ascii="Times New Roman" w:hAnsi="Times New Roman" w:cs="Times New Roman"/>
          <w:b/>
          <w:bCs/>
          <w:sz w:val="32"/>
          <w:szCs w:val="32"/>
          <w:lang w:val="en-US"/>
        </w:rPr>
      </w:pPr>
      <w:bookmarkStart w:id="29" w:name="_Toc807826099"/>
      <w:bookmarkStart w:id="30" w:name="_Toc24336"/>
      <w:r>
        <w:rPr>
          <w:rFonts w:hint="default" w:ascii="Times New Roman" w:hAnsi="Times New Roman" w:cs="Times New Roman"/>
          <w:b/>
          <w:bCs/>
          <w:sz w:val="32"/>
          <w:szCs w:val="32"/>
          <w:lang w:val="en-US"/>
        </w:rPr>
        <w:t>Study 7: Current trends in AI and ML for cybersecurity: Astate-of-the-art survey</w:t>
      </w:r>
      <w:bookmarkEnd w:id="29"/>
      <w:bookmarkEnd w:id="30"/>
    </w:p>
    <w:p>
      <w:pPr>
        <w:bidi w:val="0"/>
        <w:rPr>
          <w:rFonts w:hint="default" w:ascii="Times New Roman" w:hAnsi="Times New Roman" w:cs="Times New Roman"/>
          <w:lang w:val="en-US"/>
        </w:rPr>
      </w:pPr>
      <w:r>
        <w:rPr>
          <w:rFonts w:hint="default" w:ascii="Times New Roman" w:hAnsi="Times New Roman" w:cs="Times New Roman"/>
          <w:lang w:val="en-US"/>
        </w:rPr>
        <w:t>This paper presents a thorough investigation into the current innovative usage of Artificial Intelligence (AI) and Machine Learning (ML) in the realm of cybersecurity. Through an extensive survey, it explores how AI and ML are applied in cybersecurity, tackles existing obstacles, and sheds light on unresolved research queries. Moreover, the paper highlights the ethical and legal ramifications that arise when implementing these technologies. The survey was conducted by thoroughly examining numerous papers and articles from trusted sources such as IEEE, ACM, and Springer, with a focus on the latest advancements in AI and ML for cybersecurity. The findings strongly suggest that integrating AI and ML into cybersecurity systems holds immense potential for future research and development, especially in areas like intrusion detection and response, malware detection, and network security. According to the survey, 45% of organizations have already integrated AI and ML into their cybersecurity systems, while an additional 35% have plans to do so. However, 20% of organizations believe that the timing is not yet ripe for adopting these technologies. Overall, this paper serves as a dependable resource for researchers and professionals in the field of cybersecurity, providing a comprehensive overview of the utilization of AI and ML. It addresses potential applications, challenges, and research gaps, while also raising awareness about the ethical and legal considerations that come with harnessing AI and ML in the domain of cybersecurity.</w:t>
      </w:r>
    </w:p>
    <w:p>
      <w:pPr>
        <w:bidi w:val="0"/>
        <w:rPr>
          <w:rFonts w:hint="default" w:ascii="Times New Roman" w:hAnsi="Times New Roman" w:cs="Times New Roman"/>
          <w:lang w:val="en-US"/>
        </w:rPr>
      </w:pPr>
      <w:r>
        <w:rPr>
          <w:rFonts w:hint="default" w:ascii="Times New Roman" w:hAnsi="Times New Roman" w:cs="Times New Roman"/>
          <w:lang w:val="en-US"/>
        </w:rPr>
        <w:t>As technology continues to advance and permeate various sectors, the prevalence of cyber threats and attacks has grown exponentially, underscoring the critical importance of cybersecurity. However, traditional cybersecurity methods often fall short in effectively detecting and responding to the ever evolving and sophisticated nature of these attacks. To address these challenges, Artificial Intelligence (AI) and Machine Learning (ML) have emerged as promising tools that can bolster existing cybersecurity systems and uncover previously unknown threats.</w:t>
      </w:r>
    </w:p>
    <w:p>
      <w:pPr>
        <w:bidi w:val="0"/>
        <w:rPr>
          <w:rFonts w:hint="default" w:ascii="Times New Roman" w:hAnsi="Times New Roman" w:cs="Times New Roman"/>
          <w:lang w:val="en-US"/>
        </w:rPr>
      </w:pPr>
      <w:r>
        <w:rPr>
          <w:rFonts w:hint="default" w:ascii="Times New Roman" w:hAnsi="Times New Roman" w:cs="Times New Roman"/>
          <w:lang w:val="en-US"/>
        </w:rPr>
        <w:t>The integration of AI and ML into cybersecurity has garnered significant attention in recent years, leading to many research studies in this domain. This paper aims to provide an all-encompassing review of the latest trends in applying AI and ML to enhance cybersecurity. The survey focuses on recent advancements and explores the most promising applications of these technologies, including intrusion detection and response, malware detection, and network security. Additionally, the survey delves into the prevailing obstacles and unanswered research questions in the field.</w:t>
      </w:r>
    </w:p>
    <w:p>
      <w:pPr>
        <w:bidi w:val="0"/>
        <w:rPr>
          <w:rFonts w:hint="default" w:ascii="Times New Roman" w:hAnsi="Times New Roman" w:cs="Times New Roman"/>
          <w:lang w:val="en-US"/>
        </w:rPr>
      </w:pPr>
      <w:r>
        <w:rPr>
          <w:rFonts w:hint="default" w:ascii="Times New Roman" w:hAnsi="Times New Roman" w:cs="Times New Roman"/>
          <w:lang w:val="en-US"/>
        </w:rPr>
        <w:t>By conducting an extensive literature review, this paper seeks to offer a comprehensive overview of the state-of-the-art utilization of AI and ML in the realm of cybersecurity. It serves as a valuable resource for researchers and professionals, offering valuable insights into potential applications, key challenges, and avenues for future research and development. Moreover, the paper underscores the ethical and legal considerations that come into play when harnessing the power of AI and ML in the context of cybersecurity.</w:t>
      </w:r>
    </w:p>
    <w:p>
      <w:pPr>
        <w:bidi w:val="0"/>
        <w:rPr>
          <w:rFonts w:hint="default" w:ascii="Times New Roman" w:hAnsi="Times New Roman" w:cs="Times New Roman"/>
          <w:lang w:val="en-US"/>
        </w:rPr>
      </w:pPr>
    </w:p>
    <w:p>
      <w:pPr>
        <w:bidi w:val="0"/>
        <w:rPr>
          <w:rFonts w:hint="default" w:ascii="Times New Roman" w:hAnsi="Times New Roman" w:cs="Times New Roman"/>
          <w:lang w:val="en-US"/>
        </w:rPr>
      </w:pPr>
      <w:r>
        <w:rPr>
          <w:rFonts w:hint="default" w:ascii="Times New Roman" w:hAnsi="Times New Roman" w:cs="Times New Roman"/>
          <w:lang w:val="en-US"/>
        </w:rPr>
        <w:t>It provides a comprehensive survey of the current state-of-the-art utilization of AI and ML in cybersecurity. It covers various applications, challenges, and research gaps, offering a holistic view of the field.</w:t>
      </w:r>
    </w:p>
    <w:p>
      <w:pPr>
        <w:bidi w:val="0"/>
        <w:rPr>
          <w:rFonts w:hint="default" w:ascii="Times New Roman" w:hAnsi="Times New Roman" w:cs="Times New Roman"/>
          <w:lang w:val="en-US"/>
        </w:rPr>
      </w:pPr>
      <w:r>
        <w:rPr>
          <w:rFonts w:hint="default" w:ascii="Times New Roman" w:hAnsi="Times New Roman" w:cs="Times New Roman"/>
          <w:lang w:val="en-US"/>
        </w:rPr>
        <w:t>The survey is based on a review of numerous papers and articles from reputable sources like IEEE, ACM, and Springer.</w:t>
      </w:r>
    </w:p>
    <w:p>
      <w:pPr>
        <w:bidi w:val="0"/>
        <w:rPr>
          <w:rFonts w:hint="default" w:ascii="Times New Roman" w:hAnsi="Times New Roman" w:cs="Times New Roman"/>
          <w:lang w:val="en-US"/>
        </w:rPr>
      </w:pPr>
      <w:r>
        <w:rPr>
          <w:rFonts w:hint="default" w:ascii="Times New Roman" w:hAnsi="Times New Roman" w:cs="Times New Roman"/>
          <w:lang w:val="en-US"/>
        </w:rPr>
        <w:t>It highlights the practical implications of integrating AI and ML into cybersecurity systems. It identifies areas such as intrusion detection malware detection and response, and security of network as promising applications, providing valuable insights for organizations looking to enhance their cybersecurity measures.</w:t>
      </w:r>
    </w:p>
    <w:p>
      <w:pPr>
        <w:bidi w:val="0"/>
        <w:rPr>
          <w:rFonts w:hint="default" w:ascii="Times New Roman" w:hAnsi="Times New Roman" w:cs="Times New Roman"/>
          <w:lang w:val="en-US"/>
        </w:rPr>
      </w:pPr>
      <w:r>
        <w:rPr>
          <w:rFonts w:hint="default" w:ascii="Times New Roman" w:hAnsi="Times New Roman" w:cs="Times New Roman"/>
          <w:lang w:val="en-US"/>
        </w:rPr>
        <w:t xml:space="preserve"> It raises awareness about unresolved research questions in the field, paving the way for future studies. It identifies potential areas for further investigation, allowing researchers to focus on critical aspects of AI and ML in cybersecurity. It provides a comprehensive survey; it is limited to the trends and research available up until 2023. It may not reflect the most recent advancements in AI and ML for cybersecurity, as the field is rapidly evolving. It presents a broad overview of AI and ML applications in cybersecurity, which may lead to generalizations. The specific implementation and effectiveness of these technologies can vary based on the unique characteristics and requirements of different organizations and systems. It focuses on the potential and promise of AI and ML in cybersecurity but may lack in-depth implementation details. Organizations seeking practical guidance on integrating these technologies may need to refer to additional resources. While it emphasizes the ethical and legal implications of AI and ML in cybersecurity, it may not delve deeply into specific challenges or provide comprehensive guidance on navigating these issues. Organizations should consult additional resources and legal expertise to ensure responsible and compliant use of these technologies. Some key applications of AI and ML in cybersecurity include intrusion detection and response, malware detection, and network security. These technologies have shown promising results in enhancing the capabilities of cybersecurity systems by effectively detecting and responding to evolving cyber threats. According to the survey findings, 45% of organizations have already implemented AI and ML in their cybersecurity systems. Additionally, an additional 35% of organizations have plans to integrate these technologies into their cybersecurity measures. However, 20% of organizations believe that it is not yet the right time to adopt AI and ML for cybersecurity. </w:t>
      </w:r>
      <w:sdt>
        <w:sdtPr>
          <w:rPr>
            <w:rFonts w:hint="default" w:ascii="Times New Roman" w:hAnsi="Times New Roman" w:cs="Times New Roman"/>
          </w:rPr>
          <w:tag w:val="MENDELEY_CITATION_v3_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"/>
          <w:id w:val="398751916"/>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(Mohamed, 2023)</w:t>
          </w:r>
        </w:sdtContent>
      </w:sdt>
    </w:p>
    <w:p>
      <w:pPr>
        <w:pStyle w:val="2"/>
        <w:bidi w:val="0"/>
        <w:rPr>
          <w:rFonts w:hint="default" w:ascii="Times New Roman" w:hAnsi="Times New Roman" w:cs="Times New Roman"/>
          <w:b/>
          <w:bCs/>
          <w:sz w:val="32"/>
          <w:szCs w:val="32"/>
          <w:lang w:val="en-US"/>
        </w:rPr>
      </w:pPr>
      <w:bookmarkStart w:id="31" w:name="_Toc896751839"/>
      <w:bookmarkStart w:id="32" w:name="_Toc24105"/>
      <w:r>
        <w:rPr>
          <w:rFonts w:hint="default" w:ascii="Times New Roman" w:hAnsi="Times New Roman" w:cs="Times New Roman"/>
          <w:b/>
          <w:bCs/>
          <w:sz w:val="32"/>
          <w:szCs w:val="32"/>
          <w:lang w:val="en-US"/>
        </w:rPr>
        <w:t>Study 8: Artificial intelligence for cybersecurity: Literature review and future research directions</w:t>
      </w:r>
      <w:bookmarkEnd w:id="31"/>
      <w:bookmarkEnd w:id="32"/>
    </w:p>
    <w:p>
      <w:pPr>
        <w:bidi w:val="0"/>
        <w:rPr>
          <w:rFonts w:hint="default" w:ascii="Times New Roman" w:hAnsi="Times New Roman" w:cs="Times New Roman"/>
          <w:lang w:val="en-US"/>
        </w:rPr>
      </w:pPr>
      <w:r>
        <w:rPr>
          <w:rFonts w:hint="default" w:ascii="Times New Roman" w:hAnsi="Times New Roman" w:cs="Times New Roman"/>
          <w:lang w:val="en-US"/>
        </w:rPr>
        <w:t>It shows a systematic literature review and analysis of the use of artificial intelligence (AI) in cybersecurity. It identifies AI use cases for cybersecurity and classifies them based on a cybersecurity framework. also discusses future research opportunities and challenges in AI-based cybersecurity. The introduction section highlights the growing importance of artificial intelligence in cybersecurity. AI is a powerful technology that enables automation of tasks, improves threat detection and response, and enhances the overall security posture against cyberattacks. With the increasing complexity and sophistication of cyber threats, AI offers the potential to provide dynamic defense and manage big data in cybersecurity. The introduction sets the context for the research article and emphasizes the need for a comprehensive review of AI applications in cybersecurity.</w:t>
      </w:r>
    </w:p>
    <w:p>
      <w:pPr>
        <w:bidi w:val="0"/>
        <w:rPr>
          <w:rFonts w:hint="default" w:ascii="Times New Roman" w:hAnsi="Times New Roman" w:cs="Times New Roman"/>
          <w:lang w:val="en-US"/>
        </w:rPr>
      </w:pPr>
      <w:r>
        <w:rPr>
          <w:rFonts w:hint="default" w:ascii="Times New Roman" w:hAnsi="Times New Roman" w:cs="Times New Roman"/>
          <w:lang w:val="en-US"/>
        </w:rPr>
        <w:t>AI enables the automation of repetitive tasks, allowing cybersecurity teams to focus on more complex and strategic activities.</w:t>
      </w:r>
    </w:p>
    <w:p>
      <w:pPr>
        <w:bidi w:val="0"/>
        <w:rPr>
          <w:rFonts w:hint="default" w:ascii="Times New Roman" w:hAnsi="Times New Roman" w:cs="Times New Roman"/>
          <w:lang w:val="en-US"/>
        </w:rPr>
      </w:pPr>
      <w:r>
        <w:rPr>
          <w:rFonts w:hint="default" w:ascii="Times New Roman" w:hAnsi="Times New Roman" w:cs="Times New Roman"/>
          <w:lang w:val="en-US"/>
        </w:rPr>
        <w:t xml:space="preserve">Threat Detection and Response: AI algorithms can analyze </w:t>
      </w:r>
      <w:bookmarkStart w:id="33" w:name="_Int_nUDqJDI5"/>
      <w:r>
        <w:rPr>
          <w:rFonts w:hint="default" w:ascii="Times New Roman" w:hAnsi="Times New Roman" w:cs="Times New Roman"/>
          <w:lang w:val="en-US"/>
        </w:rPr>
        <w:t>large amounts</w:t>
      </w:r>
      <w:bookmarkEnd w:id="33"/>
      <w:r>
        <w:rPr>
          <w:rFonts w:hint="default" w:ascii="Times New Roman" w:hAnsi="Times New Roman" w:cs="Times New Roman"/>
          <w:lang w:val="en-US"/>
        </w:rPr>
        <w:t xml:space="preserve"> of data in real-time, enabling faster and more accurate detection of cyber threats and immediate response.</w:t>
      </w:r>
    </w:p>
    <w:p>
      <w:pPr>
        <w:bidi w:val="0"/>
        <w:rPr>
          <w:rFonts w:hint="default" w:ascii="Times New Roman" w:hAnsi="Times New Roman" w:cs="Times New Roman"/>
          <w:lang w:val="en-US"/>
        </w:rPr>
      </w:pPr>
      <w:r>
        <w:rPr>
          <w:rFonts w:hint="default" w:ascii="Times New Roman" w:hAnsi="Times New Roman" w:cs="Times New Roman"/>
          <w:lang w:val="en-US"/>
        </w:rPr>
        <w:t xml:space="preserve"> AI systems can learn from vast amounts of data and patterns, leading to improved accuracy in identifying and mitigating cyber risks.</w:t>
      </w:r>
    </w:p>
    <w:p>
      <w:pPr>
        <w:bidi w:val="0"/>
        <w:rPr>
          <w:rFonts w:hint="default" w:ascii="Times New Roman" w:hAnsi="Times New Roman" w:cs="Times New Roman"/>
          <w:lang w:val="en-US"/>
        </w:rPr>
      </w:pPr>
      <w:r>
        <w:rPr>
          <w:rFonts w:hint="default" w:ascii="Times New Roman" w:hAnsi="Times New Roman" w:cs="Times New Roman"/>
          <w:lang w:val="en-US"/>
        </w:rPr>
        <w:t xml:space="preserve"> AI can scale its capabilities to handle the growing volume and complexity of cyber threats, providing effective security solutions for large-scale systems.</w:t>
      </w:r>
    </w:p>
    <w:p>
      <w:pPr>
        <w:bidi w:val="0"/>
        <w:rPr>
          <w:rFonts w:hint="default" w:ascii="Times New Roman" w:hAnsi="Times New Roman" w:cs="Times New Roman"/>
          <w:lang w:val="en-US"/>
        </w:rPr>
      </w:pPr>
      <w:r>
        <w:rPr>
          <w:rFonts w:hint="default" w:ascii="Times New Roman" w:hAnsi="Times New Roman" w:cs="Times New Roman"/>
          <w:lang w:val="en-US"/>
        </w:rPr>
        <w:t xml:space="preserve"> AI systems can adapt and evolve based on changing threat landscapes, making them suitable for addressing evolving and sophisticated cyberattacks.AI algorithms may produce false positive or false negative results, leading to the misclassification of legitimate activities as threats or overlooking actual threats.AI models can be vulnerable to adversarial attacks where malicious actors manipulate input data to deceive or exploit AI systems. Some AI models, such as deep neural networks, operate as black boxes, making it challenging to interpret and explain their decision-making process.AI systems rely on vast amounts of data, raising concerns about privacy, data protection, and potential misuse of sensitive information.</w:t>
      </w:r>
    </w:p>
    <w:p>
      <w:pPr>
        <w:bidi w:val="0"/>
        <w:rPr>
          <w:rFonts w:hint="default" w:ascii="Times New Roman" w:hAnsi="Times New Roman" w:cs="Times New Roman"/>
          <w:lang w:val="en-US"/>
        </w:rPr>
      </w:pPr>
      <w:r>
        <w:rPr>
          <w:rFonts w:hint="default" w:ascii="Times New Roman" w:hAnsi="Times New Roman" w:cs="Times New Roman"/>
          <w:lang w:val="en-US"/>
        </w:rPr>
        <w:t>The performance of AI models heavily relies on the quality and representativeness of the training data, which can introduce biases and limitations. Artificial intelligence can improve threat detection and response in cybersecurity through its ability to analyze large volumes of data in real-time. AI algorithms can detect patterns and anomalies that may indicate cyber threats, allowing for early identification and proactive mitigation. Additionally, AI can automate the response process by providing immediate alerts, generating incident reports, and even autonomously taking preventive actions to mitigate the impact of cyberattacks.</w:t>
      </w:r>
    </w:p>
    <w:p>
      <w:pPr>
        <w:bidi w:val="0"/>
        <w:rPr>
          <w:rFonts w:hint="default" w:ascii="Times New Roman" w:hAnsi="Times New Roman" w:cs="Times New Roman"/>
          <w:lang w:val="en-US"/>
        </w:rPr>
      </w:pPr>
      <w:r>
        <w:rPr>
          <w:rFonts w:hint="default" w:ascii="Times New Roman" w:hAnsi="Times New Roman" w:cs="Times New Roman"/>
          <w:lang w:val="en-US"/>
        </w:rPr>
        <w:t xml:space="preserve">Implementing artificial intelligence in cybersecurity faces several challenges. One key challenge is the lack of explainability in AI models, particularly in complex deep learning algorithms, which makes it difficult for cybersecurity professionals to understand the reasoning behind AI-generated decisions. Another challenge is the potential for adversarial attacks, where malicious actors manipulate AI systems by feeding them crafted input data to deceive or exploit vulnerabilities. Additionally, ensuring the privacy and security of the data used by AI systems is a significant concern, as it involves handling sensitive information. </w:t>
      </w:r>
      <w:sdt>
        <w:sdtPr>
          <w:rPr>
            <w:rFonts w:hint="default" w:ascii="Times New Roman" w:hAnsi="Times New Roman" w:cs="Times New Roman"/>
          </w:rPr>
          <w:tag w:val="MENDELEY_CITATION_v3_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"/>
          <w:id w:val="1073439658"/>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(Kaur et al., 2023)</w:t>
          </w:r>
        </w:sdtContent>
      </w:sdt>
    </w:p>
    <w:p>
      <w:pPr>
        <w:pStyle w:val="2"/>
        <w:bidi w:val="0"/>
        <w:rPr>
          <w:rFonts w:hint="default" w:ascii="Times New Roman" w:hAnsi="Times New Roman" w:cs="Times New Roman"/>
          <w:b/>
          <w:bCs/>
          <w:sz w:val="32"/>
          <w:szCs w:val="32"/>
          <w:lang w:val="en-US"/>
        </w:rPr>
      </w:pPr>
      <w:bookmarkStart w:id="34" w:name="_Toc1589556223"/>
      <w:bookmarkStart w:id="35" w:name="_Toc23916"/>
      <w:r>
        <w:rPr>
          <w:rFonts w:hint="default" w:ascii="Times New Roman" w:hAnsi="Times New Roman" w:cs="Times New Roman"/>
          <w:b/>
          <w:bCs/>
          <w:sz w:val="32"/>
          <w:szCs w:val="32"/>
          <w:lang w:val="en-US"/>
        </w:rPr>
        <w:t>Study 9: Machine Learning Techniques for Intrusion Detection</w:t>
      </w:r>
      <w:bookmarkEnd w:id="34"/>
      <w:bookmarkEnd w:id="35"/>
    </w:p>
    <w:p>
      <w:pPr>
        <w:bidi w:val="0"/>
        <w:rPr>
          <w:rFonts w:hint="default" w:ascii="Times New Roman" w:hAnsi="Times New Roman" w:cs="Times New Roman"/>
          <w:lang w:val="en-US"/>
        </w:rPr>
      </w:pPr>
      <w:r>
        <w:rPr>
          <w:rFonts w:hint="default" w:ascii="Times New Roman" w:hAnsi="Times New Roman" w:cs="Times New Roman"/>
          <w:lang w:val="en-US"/>
        </w:rPr>
        <w:t xml:space="preserve">It shows the application of techniques for machine learning to intrusion detection in computer networks. Intrusion Detection Systems (IDS) are software programs that check computers or networks for malicious activities aimed at stealing information, disrupting services, or corrupting protocols. Traditional IDS techniques have limitations in dealing with dynamic and complex cyber-attacks. Therefore, the use of efficient adaptive methods, such as machine learning, can improve detection rates, reduce false alarms, and manage computation and communication costs. This explores various machine learning schemes, categorizing them into classical artificial intelligence (AI) methods and computational intelligence (CI) methods. </w:t>
      </w:r>
      <w:r>
        <w:rPr>
          <w:rFonts w:hint="default" w:ascii="Times New Roman" w:hAnsi="Times New Roman" w:cs="Times New Roman"/>
        </w:rPr>
        <w:br w:type="textWrapping"/>
      </w:r>
      <w:r>
        <w:rPr>
          <w:rFonts w:hint="default" w:ascii="Times New Roman" w:hAnsi="Times New Roman" w:cs="Times New Roman"/>
          <w:lang w:val="en-US"/>
        </w:rPr>
        <w:t xml:space="preserve">addresses the growing prevalence of sophisticated cyber-warfare conducted by political and commercial entities. These attacks aim to damage, or cens disrupt </w:t>
      </w:r>
      <w:bookmarkStart w:id="36" w:name="_Int_zJK1ygQb"/>
      <w:r>
        <w:rPr>
          <w:rFonts w:hint="default" w:ascii="Times New Roman" w:hAnsi="Times New Roman" w:cs="Times New Roman"/>
          <w:lang w:val="en-US"/>
        </w:rPr>
        <w:t>or</w:t>
      </w:r>
      <w:bookmarkEnd w:id="36"/>
      <w:r>
        <w:rPr>
          <w:rFonts w:hint="default" w:ascii="Times New Roman" w:hAnsi="Times New Roman" w:cs="Times New Roman"/>
          <w:lang w:val="en-US"/>
        </w:rPr>
        <w:t xml:space="preserve"> information in computer networks. The design of network protocols should ensure reliability against intrusions by powerful attackers who can control a fraction of network parties. Intrusion detection involves dynamically monitoring events in a computer system or network to identify security incidents and unauthorized access attempts. Traditional intrusion detection and prevention techniques, such as firewalls and access control mechanisms, have limitations in fully protecting networks against evolving attacks. They often suffer from high false positive and false negative detection rates and lack adaptability to changing malicious behaviors. In recent years, machine learning techniques have been applied to intrusion detection to improve detection rates and adaptability.</w:t>
      </w:r>
    </w:p>
    <w:p>
      <w:pPr>
        <w:bidi w:val="0"/>
        <w:rPr>
          <w:rFonts w:hint="default" w:ascii="Times New Roman" w:hAnsi="Times New Roman" w:cs="Times New Roman"/>
          <w:lang w:val="en-US"/>
        </w:rPr>
      </w:pPr>
      <w:r>
        <w:rPr>
          <w:rFonts w:hint="default" w:ascii="Times New Roman" w:hAnsi="Times New Roman" w:cs="Times New Roman"/>
          <w:lang w:val="en-US"/>
        </w:rPr>
        <w:t>Higher detection rates: Machine learning techniques can enhance the ability to detect malicious activities in computer networks, including both known and unknown attack patterns.</w:t>
      </w:r>
    </w:p>
    <w:p>
      <w:pPr>
        <w:bidi w:val="0"/>
        <w:rPr>
          <w:rFonts w:hint="default" w:ascii="Times New Roman" w:hAnsi="Times New Roman" w:cs="Times New Roman"/>
          <w:lang w:val="en-US"/>
        </w:rPr>
      </w:pPr>
      <w:r>
        <w:rPr>
          <w:rFonts w:hint="default" w:ascii="Times New Roman" w:hAnsi="Times New Roman" w:cs="Times New Roman"/>
          <w:lang w:val="en-US"/>
        </w:rPr>
        <w:t>Adaptability: Machine learning models can adapt to changing malicious behaviors and update their knowledge bases, allowing them to detect new and emerging threats.</w:t>
      </w:r>
    </w:p>
    <w:p>
      <w:pPr>
        <w:bidi w:val="0"/>
        <w:rPr>
          <w:rFonts w:hint="default" w:ascii="Times New Roman" w:hAnsi="Times New Roman" w:cs="Times New Roman"/>
          <w:lang w:val="en-US"/>
        </w:rPr>
      </w:pPr>
      <w:r>
        <w:rPr>
          <w:rFonts w:hint="default" w:ascii="Times New Roman" w:hAnsi="Times New Roman" w:cs="Times New Roman"/>
          <w:lang w:val="en-US"/>
        </w:rPr>
        <w:t>Reduced false alarms: By utilizing machine learning algorithms, the number of false positive alerts can be minimized, ensuring that security personnel focus on genuine threats.</w:t>
      </w:r>
    </w:p>
    <w:p>
      <w:pPr>
        <w:bidi w:val="0"/>
        <w:rPr>
          <w:rFonts w:hint="default" w:ascii="Times New Roman" w:hAnsi="Times New Roman" w:cs="Times New Roman"/>
          <w:lang w:val="en-US"/>
        </w:rPr>
      </w:pPr>
      <w:r>
        <w:rPr>
          <w:rFonts w:hint="default" w:ascii="Times New Roman" w:hAnsi="Times New Roman" w:cs="Times New Roman"/>
          <w:lang w:val="en-US"/>
        </w:rPr>
        <w:t>Efficient resource utilization: Machine learning techniques can optimize the allocation of computational and communication resources, reducing the overhead associated with intrusion detection.</w:t>
      </w:r>
    </w:p>
    <w:p>
      <w:pPr>
        <w:bidi w:val="0"/>
        <w:rPr>
          <w:rFonts w:hint="default" w:ascii="Times New Roman" w:hAnsi="Times New Roman" w:cs="Times New Roman"/>
          <w:lang w:val="en-US"/>
        </w:rPr>
      </w:pPr>
      <w:r>
        <w:rPr>
          <w:rFonts w:hint="default" w:ascii="Times New Roman" w:hAnsi="Times New Roman" w:cs="Times New Roman"/>
          <w:lang w:val="en-US"/>
        </w:rPr>
        <w:t>Model complexity: Some machine learning techniques, particularly those based on computational intelligence, can be complex and require substantial computational resources for training and inference.</w:t>
      </w:r>
    </w:p>
    <w:p>
      <w:pPr>
        <w:bidi w:val="0"/>
        <w:rPr>
          <w:rFonts w:hint="default" w:ascii="Times New Roman" w:hAnsi="Times New Roman" w:cs="Times New Roman"/>
          <w:lang w:val="en-US"/>
        </w:rPr>
      </w:pPr>
      <w:r>
        <w:rPr>
          <w:rFonts w:hint="default" w:ascii="Times New Roman" w:hAnsi="Times New Roman" w:cs="Times New Roman"/>
          <w:lang w:val="en-US"/>
        </w:rPr>
        <w:t>Training data limitations: Machine learning models heavily rely on training data, and the availability of diverse and representative data can be a challenge. Insufficient or biased training data may lead to reduced detection accuracy.</w:t>
      </w:r>
    </w:p>
    <w:p>
      <w:pPr>
        <w:bidi w:val="0"/>
        <w:rPr>
          <w:rFonts w:hint="default" w:ascii="Times New Roman" w:hAnsi="Times New Roman" w:cs="Times New Roman"/>
          <w:lang w:val="en-US"/>
        </w:rPr>
      </w:pPr>
      <w:r>
        <w:rPr>
          <w:rFonts w:hint="default" w:ascii="Times New Roman" w:hAnsi="Times New Roman" w:cs="Times New Roman"/>
          <w:lang w:val="en-US"/>
        </w:rPr>
        <w:t>Adversarial attacks: Adversaries can attempt to evade detection by exploiting vulnerabilities in machine learning models. Adversarial attacks can undermine the effectiveness of intrusion detection systems.</w:t>
      </w:r>
    </w:p>
    <w:p>
      <w:pPr>
        <w:bidi w:val="0"/>
        <w:rPr>
          <w:rFonts w:hint="default" w:ascii="Times New Roman" w:hAnsi="Times New Roman" w:cs="Times New Roman"/>
          <w:lang w:val="en-US"/>
        </w:rPr>
      </w:pPr>
      <w:r>
        <w:rPr>
          <w:rFonts w:hint="default" w:ascii="Times New Roman" w:hAnsi="Times New Roman" w:cs="Times New Roman"/>
          <w:lang w:val="en-US"/>
        </w:rPr>
        <w:t>Interpretability: Some machine learning models, such as deep neural networks, lack interpretability, making it difficult to understand the reasoning behind their predictions. This can be a concern in security-critical applications.</w:t>
      </w:r>
      <w:r>
        <w:rPr>
          <w:rFonts w:hint="default" w:ascii="Times New Roman" w:hAnsi="Times New Roman" w:cs="Times New Roman"/>
        </w:rPr>
        <w:br w:type="textWrapping"/>
      </w:r>
      <w:r>
        <w:rPr>
          <w:rFonts w:hint="default" w:ascii="Times New Roman" w:hAnsi="Times New Roman" w:cs="Times New Roman"/>
          <w:lang w:val="en-US"/>
        </w:rPr>
        <w:t xml:space="preserve"> The main categories of techniques used in intrusion detection are misuse detection and anomaly detection. Misuse detection involves matching network and system activity against known attack signatures, while anomaly detection focuses on identifying deviations from normal behavior using statistical or machine learning methods.</w:t>
      </w:r>
      <w:r>
        <w:rPr>
          <w:rFonts w:hint="default" w:ascii="Times New Roman" w:hAnsi="Times New Roman" w:cs="Times New Roman"/>
        </w:rPr>
        <w:br w:type="textWrapping"/>
      </w:r>
      <w:r>
        <w:rPr>
          <w:rFonts w:hint="default" w:ascii="Times New Roman" w:hAnsi="Times New Roman" w:cs="Times New Roman"/>
          <w:lang w:val="en-US"/>
        </w:rPr>
        <w:t xml:space="preserve"> Supervised machine learning techniques require labeled training data, where each data point is associated with a known class (normal or malicious). These techniques learn patterns from labeled data to classify new instances. Unsupervised machine learning techniques, however, do not require labeled data. They aim to discover hidden patterns or anomalies in the data without prior knowledge of the classes. Unsupervised techniques are particularly useful for detecting novel attacks or unknown patterns in intrusion detection.</w:t>
      </w:r>
      <w:sdt>
        <w:sdtPr>
          <w:rPr>
            <w:rFonts w:hint="default" w:ascii="Times New Roman" w:hAnsi="Times New Roman" w:cs="Times New Roman"/>
          </w:rPr>
          <w:tag w:val="MENDELEY_CITATION_v3_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"/>
          <w:id w:val="1805986992"/>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(Zamani &amp; Movahedi, 2013)</w:t>
          </w:r>
        </w:sdtContent>
      </w:sdt>
    </w:p>
    <w:p>
      <w:pPr>
        <w:bidi w:val="0"/>
        <w:rPr>
          <w:rFonts w:hint="default" w:ascii="Times New Roman" w:hAnsi="Times New Roman" w:cs="Times New Roman"/>
          <w:lang w:val="en-US"/>
        </w:rPr>
      </w:pPr>
    </w:p>
    <w:p>
      <w:pPr>
        <w:pStyle w:val="2"/>
        <w:bidi w:val="0"/>
        <w:rPr>
          <w:rFonts w:hint="default" w:ascii="Times New Roman" w:hAnsi="Times New Roman" w:cs="Times New Roman"/>
          <w:b/>
          <w:bCs/>
          <w:sz w:val="32"/>
          <w:szCs w:val="32"/>
          <w:lang w:val="en-US"/>
        </w:rPr>
      </w:pPr>
      <w:bookmarkStart w:id="37" w:name="_Toc1984918376"/>
      <w:bookmarkStart w:id="38" w:name="_Toc26733"/>
      <w:r>
        <w:rPr>
          <w:rFonts w:hint="default" w:ascii="Times New Roman" w:hAnsi="Times New Roman" w:cs="Times New Roman"/>
          <w:b/>
          <w:bCs/>
          <w:sz w:val="32"/>
          <w:szCs w:val="32"/>
          <w:lang w:val="en-US"/>
        </w:rPr>
        <w:t xml:space="preserve">Study 10: Deep </w:t>
      </w:r>
      <w:r>
        <w:rPr>
          <w:rFonts w:hint="default" w:ascii="Times New Roman" w:hAnsi="Times New Roman" w:cs="Times New Roman"/>
          <w:b/>
          <w:bCs/>
          <w:sz w:val="32"/>
          <w:szCs w:val="32"/>
          <w:lang w:val="en-GB"/>
        </w:rPr>
        <w:t>Cybersecurity</w:t>
      </w:r>
      <w:r>
        <w:rPr>
          <w:rFonts w:hint="default" w:ascii="Times New Roman" w:hAnsi="Times New Roman" w:cs="Times New Roman"/>
          <w:b/>
          <w:bCs/>
          <w:sz w:val="32"/>
          <w:szCs w:val="32"/>
          <w:lang w:val="en-US"/>
        </w:rPr>
        <w:t>: A Comprehensive Overview from Neural Network and Deep Learning Perspective</w:t>
      </w:r>
      <w:bookmarkEnd w:id="37"/>
      <w:bookmarkEnd w:id="38"/>
    </w:p>
    <w:p>
      <w:pPr>
        <w:bidi w:val="0"/>
        <w:rPr>
          <w:rFonts w:hint="default" w:ascii="Times New Roman" w:hAnsi="Times New Roman" w:cs="Times New Roman"/>
          <w:lang w:val="en-US"/>
        </w:rPr>
      </w:pPr>
      <w:r>
        <w:rPr>
          <w:rFonts w:hint="default" w:ascii="Times New Roman" w:hAnsi="Times New Roman" w:cs="Times New Roman"/>
          <w:lang w:val="en-US"/>
        </w:rPr>
        <w:t>This article provides a comprehensive overview of deep cybersecurity from the perspective of neural networks and deep learning techniques. It highlights the applicability of various deep learning techniques, such as multi-layer perceptron, convolutional neural network, and recurrent neural network, in addressing diverse cybersecurity issues. The paper discusses their use in tasks such as intrusion detection, identification of malware, phishing, and predicting cyber-attacks. It also presents research issues and future directions in the field, aiming to serve as a reference for academia and professionals in the cybersecurity industry.</w:t>
      </w:r>
    </w:p>
    <w:p>
      <w:pPr>
        <w:bidi w:val="0"/>
        <w:rPr>
          <w:rFonts w:hint="default" w:ascii="Times New Roman" w:hAnsi="Times New Roman" w:cs="Times New Roman"/>
          <w:lang w:val="en-US"/>
        </w:rPr>
      </w:pPr>
      <w:r>
        <w:rPr>
          <w:rFonts w:hint="default" w:ascii="Times New Roman" w:hAnsi="Times New Roman" w:cs="Times New Roman"/>
          <w:lang w:val="en-US"/>
        </w:rPr>
        <w:t>The increasing popularity of the Internet of Things (IoT) and the dependence on digitalization have led to a rapid growth in security incidents and cyber-attacks. These incidents, including data breaches, unauthorized access, and phishing, can have severe consequences such as financial losses and disruptions. Conventional security solutions may not be effective in addressing these evolving threats. Deep learning, a part of artificial intelligence, has emerged as a technology that can operate intelligently in cybersecurity management. Deep learning techniques, derived from artificial neural networks, offer the potential to tackle various cybersecurity challenges in an intelligent and automated manner. The paper focuses on ten popular neural networks and deep learning techniques and their applicability in cybersecurity tasks. The goal is to leverage the benefits of deep learning, such as better accuracy and learning from large datasets, to enhance security models and contribute to the overall national security.</w:t>
      </w:r>
    </w:p>
    <w:p>
      <w:pPr>
        <w:bidi w:val="0"/>
        <w:rPr>
          <w:rFonts w:hint="default" w:ascii="Times New Roman" w:hAnsi="Times New Roman" w:cs="Times New Roman"/>
          <w:lang w:val="en-US"/>
        </w:rPr>
      </w:pPr>
      <w:r>
        <w:rPr>
          <w:rFonts w:hint="default" w:ascii="Times New Roman" w:hAnsi="Times New Roman" w:cs="Times New Roman"/>
          <w:lang w:val="en-US"/>
        </w:rPr>
        <w:t>Improved Accuracy: Deep learning techniques have shown better accuracy in detecting and preventing cybersecurity threats compared to traditional methods. They can learn from large quantities of security datasets, enabling more effective identification of patterns and anomalies. Automation and Timeliness: Deep learning models can operate in a timely and automated manner, enabling quick response to emerging threats. They can analyze vast amounts of data in real-time, detecting, and mitigating attacks faster than manual approaches. Adaptability to Evolving Threats: Deep learning models can adapt and learn from new types of cyber-attacks. They can continuously update their knowledge and improve their performance as they encounter novel threats, making them suitable for dynamic and evolving cybersecurity landscapes.Data Requirements: Deep learning models typically require enormous amounts of labeled training data to achieve optimal performance. Acquiring and labeling such datasets can be time-consuming and resource-intensive, especially for rare or emerging cyber-attack types. Interpretability: Deep learning models are often considered black boxes, making it challenging to interpret their decision-making processes. This lack of interpretability can hinder trust and understanding, particularly in critical cybersecurity applications where explainability is crucial.</w:t>
      </w:r>
      <w:r>
        <w:rPr>
          <w:rFonts w:hint="default" w:ascii="Times New Roman" w:hAnsi="Times New Roman" w:cs="Times New Roman"/>
        </w:rPr>
        <w:br w:type="textWrapping"/>
      </w:r>
      <w:r>
        <w:rPr>
          <w:rFonts w:hint="default" w:ascii="Times New Roman" w:hAnsi="Times New Roman" w:cs="Times New Roman"/>
          <w:lang w:val="en-US"/>
        </w:rPr>
        <w:t xml:space="preserve"> Deep learning techniques improve intrusion detection in cybersecurity, such as convolutional neural networks and recurrent neural networks, can analyze network traffic patterns and detect anomalies associated with intrusions. By learning from large datasets, these models can identify subtle indicators of attacks and provide more accurate and timely detection compared to traditional methods.</w:t>
      </w:r>
      <w:r>
        <w:rPr>
          <w:rFonts w:hint="default" w:ascii="Times New Roman" w:hAnsi="Times New Roman" w:cs="Times New Roman"/>
        </w:rPr>
        <w:br w:type="textWrapping"/>
      </w:r>
      <w:r>
        <w:rPr>
          <w:rFonts w:hint="default" w:ascii="Times New Roman" w:hAnsi="Times New Roman" w:cs="Times New Roman"/>
          <w:lang w:val="en-US"/>
        </w:rPr>
        <w:t xml:space="preserve"> Some potential research directions for deep learning in cybersecurity include Developing robust deep learning models for detecting sophisticated and stealthy cyber-attacks. Exploring techniques to enhance the interpretability and explainability of deep learning models in cybersecurity. Investigating the application of deep learning in securing emerging technologies, such as IoT devices and cloud environments. Addressing the challenges of adversarial attacks on deep learning models in the cybersecurity domain and developing defense mechanisms against them.</w:t>
      </w:r>
      <w:sdt>
        <w:sdtPr>
          <w:rPr>
            <w:rFonts w:hint="default" w:ascii="Times New Roman" w:hAnsi="Times New Roman" w:cs="Times New Roman"/>
          </w:rPr>
          <w:tag w:val="MENDELEY_CITATION_v3_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"/>
          <w:id w:val="1408266714"/>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(Sarker, 2021)</w:t>
          </w:r>
        </w:sdtContent>
      </w:sdt>
    </w:p>
    <w:p>
      <w:pPr>
        <w:pStyle w:val="2"/>
        <w:bidi w:val="0"/>
        <w:rPr>
          <w:rFonts w:hint="default" w:ascii="Times New Roman" w:hAnsi="Times New Roman" w:cs="Times New Roman"/>
          <w:b/>
          <w:bCs/>
          <w:sz w:val="32"/>
          <w:szCs w:val="32"/>
          <w:lang w:val="en-US"/>
        </w:rPr>
      </w:pPr>
      <w:bookmarkStart w:id="39" w:name="_Toc213169634"/>
      <w:bookmarkStart w:id="40" w:name="_Toc29118"/>
      <w:r>
        <w:rPr>
          <w:rFonts w:hint="default" w:ascii="Times New Roman" w:hAnsi="Times New Roman" w:cs="Times New Roman"/>
          <w:b/>
          <w:bCs/>
          <w:sz w:val="32"/>
          <w:szCs w:val="32"/>
          <w:lang w:val="en-US"/>
        </w:rPr>
        <w:t>Research Methodology:</w:t>
      </w:r>
      <w:bookmarkEnd w:id="39"/>
      <w:bookmarkEnd w:id="40"/>
    </w:p>
    <w:p>
      <w:pPr>
        <w:bidi w:val="0"/>
        <w:rPr>
          <w:rFonts w:hint="default" w:ascii="Times New Roman" w:hAnsi="Times New Roman" w:cs="Times New Roman"/>
          <w:lang w:val="en-US"/>
        </w:rPr>
      </w:pPr>
      <w:r>
        <w:rPr>
          <w:rFonts w:hint="default" w:ascii="Times New Roman" w:hAnsi="Times New Roman" w:cs="Times New Roman"/>
          <w:lang w:val="en-US"/>
        </w:rPr>
        <w:t>The research methodology for the study titled “Cybersecurity and Artificial Intelligence: Enhancing Threat Detection and Defense” includes a structured approach to investigate the integration of artificial intelligence (AI) into cybersecurity practices. The following steps will be followed:</w:t>
      </w:r>
    </w:p>
    <w:p>
      <w:pPr>
        <w:bidi w:val="0"/>
        <w:rPr>
          <w:rFonts w:hint="default" w:ascii="Times New Roman" w:hAnsi="Times New Roman" w:cs="Times New Roman"/>
          <w:lang w:val="en-US"/>
        </w:rPr>
      </w:pPr>
      <w:r>
        <w:rPr>
          <w:rFonts w:hint="default" w:ascii="Times New Roman" w:hAnsi="Times New Roman" w:cs="Times New Roman"/>
          <w:lang w:val="en-US"/>
        </w:rPr>
        <w:t xml:space="preserve"> Literature Review: A complete review of existing literature, research papers and industry reports related to AI and cybersecurity will be conducted. It will give us a great ability to understand the current state of the field, so that we can identify the main concepts and foundations and challenges and identify research details and think about research directions.</w:t>
      </w:r>
    </w:p>
    <w:p>
      <w:pPr>
        <w:bidi w:val="0"/>
        <w:rPr>
          <w:rFonts w:hint="default" w:ascii="Times New Roman" w:hAnsi="Times New Roman" w:cs="Times New Roman"/>
          <w:lang w:val="en-US"/>
        </w:rPr>
      </w:pPr>
      <w:r>
        <w:rPr>
          <w:rFonts w:hint="default" w:ascii="Times New Roman" w:hAnsi="Times New Roman" w:cs="Times New Roman"/>
          <w:lang w:val="en-US"/>
        </w:rPr>
        <w:t xml:space="preserve"> Defining the problem: Based on the literature review, we will be able to clearly define the research problem and objectives to help us clearly focus the study and guide the research process.</w:t>
      </w:r>
    </w:p>
    <w:p>
      <w:pPr>
        <w:bidi w:val="0"/>
        <w:rPr>
          <w:rFonts w:hint="default" w:ascii="Times New Roman" w:hAnsi="Times New Roman" w:cs="Times New Roman"/>
          <w:lang w:val="en-US"/>
        </w:rPr>
      </w:pPr>
      <w:r>
        <w:rPr>
          <w:rFonts w:hint="default" w:ascii="Times New Roman" w:hAnsi="Times New Roman" w:cs="Times New Roman"/>
          <w:lang w:val="en-US"/>
        </w:rPr>
        <w:t>Data Collection: Data sources related to the research will be collected, including cybersecurity datasets, AI models used in cybersecurity, and threat intelligence feeds. The size of the labeled data will be determined for the training and validation process. Privacy and ethical considerations will be considered when collecting and handling sensitive data.</w:t>
      </w:r>
    </w:p>
    <w:p>
      <w:pPr>
        <w:bidi w:val="0"/>
        <w:rPr>
          <w:rFonts w:hint="default" w:ascii="Times New Roman" w:hAnsi="Times New Roman" w:cs="Times New Roman"/>
          <w:lang w:val="en-US"/>
        </w:rPr>
      </w:pPr>
      <w:r>
        <w:rPr>
          <w:rFonts w:hint="default" w:ascii="Times New Roman" w:hAnsi="Times New Roman" w:cs="Times New Roman"/>
          <w:lang w:val="en-US"/>
        </w:rPr>
        <w:t>Experimental design: Experiments will be conducted to evaluate the performance, efficiency, and flexibility of artificial intelligence models and cybersecurity systems. The metrics on which the evaluation will be based, such as detection rate, false positive rate, precision, recall, and F1 score, will be determined to measure the impact of AI-based threat detection. Factors such as model architectures, training algorithms, and input data characteristics will be considered in the experimental design.</w:t>
      </w:r>
    </w:p>
    <w:p>
      <w:pPr>
        <w:bidi w:val="0"/>
        <w:rPr>
          <w:rFonts w:hint="default" w:ascii="Times New Roman" w:hAnsi="Times New Roman" w:cs="Times New Roman"/>
          <w:lang w:val="en-US"/>
        </w:rPr>
      </w:pPr>
      <w:r>
        <w:rPr>
          <w:rFonts w:hint="default" w:ascii="Times New Roman" w:hAnsi="Times New Roman" w:cs="Times New Roman"/>
          <w:lang w:val="en-US"/>
        </w:rPr>
        <w:t>Training and Model development: AI models will be developed that can be used for cybersecurity tasks, such as malware detection or intrusion detection. Machine learning or deep learning algorithms will be used, taking advantage of the latest technologies such as convolutional neural networks (CNNs), recurrent neural networks (RNNs) or transformer models. The models will be trained using the collected data, and their performance will be evaluated using appropriate validation techniques, such as cross-validation or cross-validation.</w:t>
      </w:r>
    </w:p>
    <w:p>
      <w:pPr>
        <w:bidi w:val="0"/>
        <w:rPr>
          <w:rFonts w:hint="default" w:ascii="Times New Roman" w:hAnsi="Times New Roman" w:cs="Times New Roman"/>
          <w:lang w:val="en-US"/>
        </w:rPr>
      </w:pPr>
      <w:r>
        <w:rPr>
          <w:rFonts w:hint="default" w:ascii="Times New Roman" w:hAnsi="Times New Roman" w:cs="Times New Roman"/>
          <w:lang w:val="en-US"/>
        </w:rPr>
        <w:t>Simulation of hostile attacks: Simulations of attacks will be conducted on trained artificial intelligence models to assess their vulnerability to evasion attacks. Different attack strategies, such as gradient-based attacks, will be explored, and their impact on the performance and correctness of AI models will be evaluated. Implement and test defense mechanisms, such as adversarial training or input cleaning, to reduce the effects of adversarial attacks.</w:t>
      </w:r>
    </w:p>
    <w:p>
      <w:pPr>
        <w:bidi w:val="0"/>
        <w:rPr>
          <w:rFonts w:hint="default" w:ascii="Times New Roman" w:hAnsi="Times New Roman" w:cs="Times New Roman"/>
          <w:lang w:val="en-US"/>
        </w:rPr>
      </w:pPr>
      <w:r>
        <w:rPr>
          <w:rFonts w:hint="default" w:ascii="Times New Roman" w:hAnsi="Times New Roman" w:cs="Times New Roman"/>
          <w:lang w:val="en-US"/>
        </w:rPr>
        <w:t>Privacy-preserving techniques: Privacy-preserving and data-sensitive techniques, such as differential privacy or federated learning, will be used to protect sensitive data used in AI-powered cybersecurity systems. An evaluation will be made between privacy and model performance, considering metrics such as knowing the extent of privacy or information leakage. The effectiveness of privacy-preserving techniques in maintaining the confidentiality of sensitive data while ensuring accurate threat detection will be evaluated.</w:t>
      </w:r>
    </w:p>
    <w:p>
      <w:pPr>
        <w:bidi w:val="0"/>
        <w:rPr>
          <w:rFonts w:hint="default" w:ascii="Times New Roman" w:hAnsi="Times New Roman" w:cs="Times New Roman"/>
          <w:lang w:val="en-US"/>
        </w:rPr>
      </w:pPr>
      <w:r>
        <w:rPr>
          <w:rFonts w:hint="default" w:ascii="Times New Roman" w:hAnsi="Times New Roman" w:cs="Times New Roman"/>
          <w:lang w:val="en-US"/>
        </w:rPr>
        <w:t>Performance Evaluation: The performance of advanced AI models and cybersecurity systems will be evaluated using specific evaluation metrics. A comparison will be made with known cybersecurity methods or standards to evaluate the impact of AI-based methods. The scalability and computational efficiency of AI models will be analyzed in terms of resource requirements, and optimization techniques will be proposed if necessary.</w:t>
      </w:r>
    </w:p>
    <w:p>
      <w:pPr>
        <w:bidi w:val="0"/>
        <w:rPr>
          <w:rFonts w:hint="default" w:ascii="Times New Roman" w:hAnsi="Times New Roman" w:cs="Times New Roman"/>
          <w:lang w:val="en-US"/>
        </w:rPr>
      </w:pPr>
      <w:r>
        <w:rPr>
          <w:rFonts w:hint="default" w:ascii="Times New Roman" w:hAnsi="Times New Roman" w:cs="Times New Roman"/>
          <w:lang w:val="en-US"/>
        </w:rPr>
        <w:t>Explainability Analysis: Methods for enhancing the explainability and interpretability of AI models used in cybersecurity will be explored. Techniques such as feature importance analysis, rule extraction, or model visualization will be implemented to provide insight into the decision-making process. The effectiveness of these technologies in enabling security analysts to understand and trust the outputs of AI-based cybersecurity systems will be evaluated.</w:t>
      </w:r>
    </w:p>
    <w:p>
      <w:pPr>
        <w:bidi w:val="0"/>
        <w:rPr>
          <w:rFonts w:hint="default" w:ascii="Times New Roman" w:hAnsi="Times New Roman" w:cs="Times New Roman"/>
          <w:lang w:val="en-US"/>
        </w:rPr>
      </w:pPr>
      <w:r>
        <w:rPr>
          <w:rFonts w:hint="default" w:ascii="Times New Roman" w:hAnsi="Times New Roman" w:cs="Times New Roman"/>
          <w:lang w:val="en-US"/>
        </w:rPr>
        <w:t xml:space="preserve"> Documentation and Reporting: Research findings, methodologies and experimental results will be documented. The collected data will be analyzed and interpreted, and conclusions will be drawn based on the research objectives. A comprehensive research report or thesis will be prepared, including an introduction, literature review, methodology, results, discussion, and conclusion sections. The results will be presented clearly and concisely, highlighting the research's contributions and implications.</w:t>
      </w:r>
    </w:p>
    <w:p>
      <w:pPr>
        <w:pStyle w:val="2"/>
        <w:bidi w:val="0"/>
        <w:rPr>
          <w:rFonts w:hint="default" w:ascii="Times New Roman" w:hAnsi="Times New Roman" w:cs="Times New Roman"/>
          <w:b/>
          <w:bCs/>
          <w:sz w:val="32"/>
          <w:szCs w:val="32"/>
          <w:lang w:val="en-US"/>
        </w:rPr>
      </w:pPr>
      <w:bookmarkStart w:id="41" w:name="_Toc1084018748"/>
      <w:bookmarkStart w:id="42" w:name="_Toc18622"/>
      <w:r>
        <w:rPr>
          <w:rFonts w:hint="default" w:ascii="Times New Roman" w:hAnsi="Times New Roman" w:cs="Times New Roman"/>
          <w:b/>
          <w:bCs/>
          <w:sz w:val="32"/>
          <w:szCs w:val="32"/>
          <w:lang w:val="en-US"/>
        </w:rPr>
        <w:t>expected outcomes:</w:t>
      </w:r>
      <w:bookmarkEnd w:id="41"/>
      <w:bookmarkEnd w:id="42"/>
    </w:p>
    <w:p>
      <w:pPr>
        <w:bidi w:val="0"/>
        <w:rPr>
          <w:rFonts w:hint="default" w:ascii="Times New Roman" w:hAnsi="Times New Roman" w:cs="Times New Roman"/>
          <w:lang w:val="en-US"/>
        </w:rPr>
      </w:pPr>
      <w:r>
        <w:rPr>
          <w:rFonts w:hint="default" w:ascii="Times New Roman" w:hAnsi="Times New Roman" w:cs="Times New Roman"/>
          <w:lang w:val="en-US"/>
        </w:rPr>
        <w:t xml:space="preserve"> Expected outcomes of the research study: </w:t>
      </w:r>
    </w:p>
    <w:p>
      <w:pPr>
        <w:bidi w:val="0"/>
        <w:rPr>
          <w:rFonts w:hint="default" w:ascii="Times New Roman" w:hAnsi="Times New Roman" w:cs="Times New Roman"/>
          <w:lang w:val="en-US"/>
        </w:rPr>
      </w:pPr>
      <w:r>
        <w:rPr>
          <w:rFonts w:hint="default" w:ascii="Times New Roman" w:hAnsi="Times New Roman" w:cs="Times New Roman"/>
          <w:lang w:val="en-US"/>
        </w:rPr>
        <w:t>Evaluating the reliability and effectiveness of artificial intelligence models in identifying threats. The study will provide us with insight into the performance and accuracy of artificial intelligence models in detecting and identifying cyberattacks and reducing their effects. By evaluating the capabilities of cybersecurity systems that operate with artificial intelligence compared to the usual approaches we know and focusing on their strengths and limitations.</w:t>
      </w:r>
    </w:p>
    <w:p>
      <w:pPr>
        <w:bidi w:val="0"/>
        <w:rPr>
          <w:rFonts w:hint="default" w:ascii="Times New Roman" w:hAnsi="Times New Roman" w:cs="Times New Roman"/>
          <w:lang w:val="en-US"/>
        </w:rPr>
      </w:pPr>
      <w:r>
        <w:rPr>
          <w:rFonts w:hint="default" w:ascii="Times New Roman" w:hAnsi="Times New Roman" w:cs="Times New Roman"/>
          <w:lang w:val="en-US"/>
        </w:rPr>
        <w:t xml:space="preserve"> Developing defense systems against enemy attacks. The research will contribute to developing defense systems to enhance and increase the strength and flexibility of artificial intelligence models against enemy attacks. It will explore techniques such as adversarial training, robust optimization, or anomaly detection, to mitigate the impact of adversarial attacks on AI-based threat detection systems.</w:t>
      </w:r>
    </w:p>
    <w:p>
      <w:pPr>
        <w:bidi w:val="0"/>
        <w:rPr>
          <w:rFonts w:hint="default" w:ascii="Times New Roman" w:hAnsi="Times New Roman" w:cs="Times New Roman"/>
          <w:lang w:val="en-US"/>
        </w:rPr>
      </w:pPr>
      <w:r>
        <w:rPr>
          <w:rFonts w:hint="default" w:ascii="Times New Roman" w:hAnsi="Times New Roman" w:cs="Times New Roman"/>
          <w:lang w:val="en-US"/>
        </w:rPr>
        <w:t>Privacy-preserving techniques for artificial intelligence-based cybersecurity. The study will propose privacy-preserving techniques for sensitive data, such as differential privacy or federated learning, to protect sensitive data that is used in artificial intelligence-based cybersecurity systems. It will trade-off between privacy and model performance, giving us an opportunity to maintain data confidentiality and security while ensuring accurate threat identification.</w:t>
      </w:r>
    </w:p>
    <w:p>
      <w:pPr>
        <w:bidi w:val="0"/>
        <w:rPr>
          <w:rFonts w:hint="default" w:ascii="Times New Roman" w:hAnsi="Times New Roman" w:cs="Times New Roman"/>
          <w:lang w:val="en-US"/>
        </w:rPr>
      </w:pPr>
      <w:r>
        <w:rPr>
          <w:rFonts w:hint="default" w:ascii="Times New Roman" w:hAnsi="Times New Roman" w:cs="Times New Roman"/>
          <w:lang w:val="en-US"/>
        </w:rPr>
        <w:t xml:space="preserve"> The research will enable us to analyze the scalability and computational efficiency of artificial intelligence models in cybersecurity applications. It will help us demonstrate techniques to optimize the use of available resources, reduce training and inference time, and increase the full efficiency of AI-based cybersecurity systems.</w:t>
      </w:r>
    </w:p>
    <w:p>
      <w:pPr>
        <w:bidi w:val="0"/>
        <w:rPr>
          <w:rFonts w:hint="default" w:ascii="Times New Roman" w:hAnsi="Times New Roman" w:cs="Times New Roman"/>
          <w:lang w:val="en-US"/>
        </w:rPr>
      </w:pPr>
      <w:r>
        <w:rPr>
          <w:rFonts w:hint="default" w:ascii="Times New Roman" w:hAnsi="Times New Roman" w:cs="Times New Roman"/>
          <w:lang w:val="en-US"/>
        </w:rPr>
        <w:t>The study will enable us to find ways to strengthen the explainability of AI models used in cybersecurity. It will provide insight into the decision-making process of AI models and develop techniques such as feature importance analysis or model visualization to help security analysts understand and trust the outputs of AI-based cybersecurity systems.</w:t>
      </w:r>
    </w:p>
    <w:p>
      <w:pPr>
        <w:bidi w:val="0"/>
        <w:rPr>
          <w:rFonts w:hint="default" w:ascii="Times New Roman" w:hAnsi="Times New Roman" w:cs="Times New Roman"/>
          <w:lang w:val="en-US"/>
        </w:rPr>
      </w:pPr>
      <w:r>
        <w:rPr>
          <w:rFonts w:hint="default" w:ascii="Times New Roman" w:hAnsi="Times New Roman" w:cs="Times New Roman"/>
          <w:lang w:val="en-US"/>
        </w:rPr>
        <w:t xml:space="preserve"> The research results will help increase knowledge in AI-based cybersecurity. Methodologies and experimental results will be documented and shared, providing valuable insight and guidelines for future research and practical implementation of AI in cybersecurity.</w:t>
      </w:r>
    </w:p>
    <w:p>
      <w:pPr>
        <w:bidi w:val="0"/>
        <w:rPr>
          <w:rFonts w:hint="default" w:ascii="Times New Roman" w:hAnsi="Times New Roman" w:cs="Times New Roman"/>
          <w:lang w:val="en-US"/>
        </w:rPr>
      </w:pPr>
    </w:p>
    <w:p>
      <w:pPr>
        <w:pStyle w:val="2"/>
        <w:bidi w:val="0"/>
        <w:rPr>
          <w:rFonts w:hint="default" w:ascii="Times New Roman" w:hAnsi="Times New Roman" w:cs="Times New Roman"/>
          <w:b/>
          <w:bCs/>
          <w:sz w:val="32"/>
          <w:szCs w:val="32"/>
          <w:lang w:val="en-US"/>
        </w:rPr>
      </w:pPr>
      <w:bookmarkStart w:id="43" w:name="_Toc1389128134"/>
      <w:bookmarkStart w:id="44" w:name="_Toc21777"/>
      <w:r>
        <w:rPr>
          <w:rFonts w:hint="default" w:ascii="Times New Roman" w:hAnsi="Times New Roman" w:cs="Times New Roman"/>
          <w:b/>
          <w:bCs/>
          <w:sz w:val="32"/>
          <w:szCs w:val="32"/>
          <w:lang w:val="en-US"/>
        </w:rPr>
        <w:t>Gantt chart</w:t>
      </w:r>
      <w:bookmarkEnd w:id="43"/>
      <w:bookmarkEnd w:id="44"/>
    </w:p>
    <w:p>
      <w:pPr>
        <w:bidi w:val="0"/>
        <w:rPr>
          <w:rFonts w:hint="default" w:ascii="Times New Roman" w:hAnsi="Times New Roman" w:cs="Times New Roman"/>
        </w:rPr>
      </w:pPr>
      <w:r>
        <w:rPr>
          <w:rFonts w:hint="default" w:ascii="Times New Roman" w:hAnsi="Times New Roman" w:cs="Times New Roman"/>
        </w:rPr>
        <w:drawing>
          <wp:inline distT="0" distB="0" distL="114300" distR="114300">
            <wp:extent cx="5943600" cy="1714500"/>
            <wp:effectExtent l="0" t="0" r="0" b="0"/>
            <wp:docPr id="1826795159" name="Picture 182679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95159" name="Picture 182679515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1714500"/>
                    </a:xfrm>
                    <a:prstGeom prst="rect">
                      <a:avLst/>
                    </a:prstGeom>
                  </pic:spPr>
                </pic:pic>
              </a:graphicData>
            </a:graphic>
          </wp:inline>
        </w:drawing>
      </w:r>
    </w:p>
    <w:p>
      <w:pPr>
        <w:pStyle w:val="2"/>
        <w:bidi w:val="0"/>
        <w:rPr>
          <w:rFonts w:hint="default" w:ascii="Times New Roman" w:hAnsi="Times New Roman" w:cs="Times New Roman"/>
          <w:b/>
          <w:bCs/>
          <w:sz w:val="32"/>
          <w:szCs w:val="32"/>
          <w:lang w:val="en-US"/>
        </w:rPr>
      </w:pPr>
      <w:bookmarkStart w:id="45" w:name="_Toc1681303286"/>
      <w:bookmarkStart w:id="46" w:name="_Toc32147"/>
      <w:r>
        <w:rPr>
          <w:rFonts w:hint="default" w:ascii="Times New Roman" w:hAnsi="Times New Roman" w:cs="Times New Roman"/>
          <w:b/>
          <w:bCs/>
          <w:sz w:val="32"/>
          <w:szCs w:val="32"/>
          <w:lang w:val="en-US"/>
        </w:rPr>
        <w:t>Reference:</w:t>
      </w:r>
      <w:bookmarkEnd w:id="45"/>
      <w:bookmarkEnd w:id="46"/>
    </w:p>
    <w:p>
      <w:pPr>
        <w:bidi w:val="0"/>
        <w:rPr>
          <w:rFonts w:hint="default" w:ascii="Times New Roman" w:hAnsi="Times New Roman" w:cs="Times New Roman"/>
          <w:lang w:val="en-US"/>
        </w:rPr>
      </w:pPr>
      <w:sdt>
        <w:sdtPr>
          <w:rPr>
            <w:rFonts w:hint="default" w:ascii="Times New Roman" w:hAnsi="Times New Roman" w:cs="Times New Roman"/>
          </w:rPr>
          <w:tag w:val="MENDELEY_BIBLIOGRAPHY"/>
          <w:id w:val="691863596"/>
          <w:placeholder>
            <w:docPart w:val="DefaultPlaceholder_1081868574"/>
          </w:placeholder>
        </w:sdtPr>
        <w:sdtEndPr>
          <w:rPr>
            <w:rFonts w:hint="default" w:ascii="Times New Roman" w:hAnsi="Times New Roman" w:cs="Times New Roman"/>
          </w:rPr>
        </w:sdtEndPr>
        <w:sdtContent>
          <w:r>
            <w:rPr>
              <w:rFonts w:hint="default" w:ascii="Times New Roman" w:hAnsi="Times New Roman" w:cs="Times New Roman"/>
              <w:lang w:val="en-US"/>
            </w:rPr>
            <w:t xml:space="preserve">Alrajhi, A. M. (n.d.). A Survey of Artificial Intelligence Techniques for Cybersecurity Improvement. Halbouni, A., Gunawan, T. S., Habaebi, M. H., Halbouni, M., Kartiwi, M., &amp; Ahmad, R. (2022). Machine Learning and Deep Learning Approaches for CyberSecurity: A Review. In IEEE Access (Vol. 10, pp. 19572–19585). Institute of Electrical and Electronics Engineers Inc.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"https://doi.org/10.1109/ACCESS.2022.3151248"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https://doi.org/10.1109/ACCESS.2022.3151248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Handa, A., Sharma, A., &amp; Shukla, S. K. (2019). Machine learning in cybersecurity: A review. In Wiley Interdisciplinary Reviews: Data Mining and Knowledge Discovery (Vol. 9, Issue 4). Wiley-Blackwell.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"https://doi.org/10.1002/widm.1306"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https://doi.org/10.1002/widm.1306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Kaur, R., Gabrijelčič, D., &amp; Klobučar, T. (2023). Artificial intelligence for cybersecurity: Literature review and future research directions. Information Fusion, 97.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"https://doi.org/10.1016/j.inffus.2023.101804"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https://doi.org/10.1016/j.inffus.2023.101804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Li, J. hua. (2018). Cyber security meets artificial intelligence: a survey. In Frontiers of Information Technology and Electronic Engineering (Vol. 19, Issue 12, pp. 1462–1474). Zhejiang University.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"https://doi.org/10.1631/FITEE.1800573"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https://doi.org/10.1631/FITEE.1800573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Liu, H., &amp; Lang, B. (2019). Machine learning and deep learning methods for intrusion detection systems: A survey. In Applied Sciences (Switzerland) (Vol. 9, Issue 20). MDPI AG.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"https://doi.org/10.3390/app9204396"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https://doi.org/10.3390/app9204396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Mohamed, N. (2023). Current trends in AI and ML for cybersecurity: A state-of-the-art survey. Cogent Engineering, 10(2).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"https://doi.org/10.1080/23311916.2023.2272358"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https://doi.org/10.1080/23311916.2023.2272358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Sarker, I. H. (2021). Deep Cybersecurity: A Comprehensive Overview from Neural Network and Deep Learning Perspective. SN Computer Science, 2(3).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"https://doi.org/10.1007/s42979-021-00535-6"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https://doi.org/10.1007/s42979-021-00535-6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Xin, Y., Kong, L., Liu, Z., Chen, Y., Li, Y., Zhu, H., Gao, M., Hou, H., &amp; Wang, C. (2018). Machine Learning and Deep Learning Methods for Cybersecurity. IEEE Access, 6, 35365–35381. </w:t>
          </w:r>
          <w:r>
            <w:rPr>
              <w:rFonts w:hint="default" w:ascii="Times New Roman" w:hAnsi="Times New Roman" w:cs="Times New Roman"/>
            </w:rPr>
            <w:fldChar w:fldCharType="begin"/>
          </w:r>
          <w:r>
            <w:rPr>
              <w:rFonts w:hint="default" w:ascii="Times New Roman" w:hAnsi="Times New Roman" w:cs="Times New Roman"/>
            </w:rPr>
            <w:instrText xml:space="preserve"> HYPERLINK "https://doi.org/10.1109/ACCESS.2018.2836950"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https://doi.org/10.1109/ACCESS.2018.2836950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Zamani, M., &amp; Movahedi, M. (2013). Machine Learning Techniques for Intrusion Detection. </w:t>
          </w:r>
          <w:r>
            <w:rPr>
              <w:rFonts w:hint="default" w:ascii="Times New Roman" w:hAnsi="Times New Roman" w:cs="Times New Roman"/>
            </w:rPr>
            <w:fldChar w:fldCharType="begin"/>
          </w:r>
          <w:r>
            <w:rPr>
              <w:rFonts w:hint="default" w:ascii="Times New Roman" w:hAnsi="Times New Roman" w:cs="Times New Roman"/>
            </w:rPr>
            <w:instrText xml:space="preserve"> HYPERLINK "http://arxiv.org/abs/1312.2177" \h </w:instrText>
          </w:r>
          <w:r>
            <w:rPr>
              <w:rFonts w:hint="default" w:ascii="Times New Roman" w:hAnsi="Times New Roman" w:cs="Times New Roman"/>
            </w:rPr>
            <w:fldChar w:fldCharType="separate"/>
          </w:r>
          <w:r>
            <w:rPr>
              <w:rStyle w:val="15"/>
              <w:rFonts w:hint="default" w:ascii="Times New Roman" w:hAnsi="Times New Roman" w:cs="Times New Roman"/>
              <w:shd w:val="clear" w:color="auto" w:fill="auto"/>
              <w:lang w:val="en-US"/>
            </w:rPr>
            <w:t xml:space="preserve">http://arxiv.org/abs/1312.2177 </w:t>
          </w:r>
          <w:r>
            <w:rPr>
              <w:rStyle w:val="15"/>
              <w:rFonts w:hint="default" w:ascii="Times New Roman" w:hAnsi="Times New Roman" w:cs="Times New Roman"/>
              <w:shd w:val="clear" w:color="auto" w:fill="auto"/>
              <w:lang w:val="en-US"/>
            </w:rPr>
            <w:fldChar w:fldCharType="end"/>
          </w:r>
          <w:r>
            <w:rPr>
              <w:rFonts w:hint="default" w:ascii="Times New Roman" w:hAnsi="Times New Roman" w:cs="Times New Roman"/>
              <w:lang w:val="en-US"/>
            </w:rPr>
            <w:t xml:space="preserve"> </w:t>
          </w:r>
        </w:sdtContent>
      </w:sdt>
    </w:p>
    <w:p>
      <w:pPr>
        <w:bidi w:val="0"/>
        <w:rPr>
          <w:rFonts w:hint="default" w:ascii="Times New Roman" w:hAnsi="Times New Roman" w:cs="Times New Roman"/>
          <w:lang w:val="en-US"/>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egoe Print"/>
    <w:panose1 w:val="020B0004020202020204"/>
    <w:charset w:val="00"/>
    <w:family w:val="swiss"/>
    <w:pitch w:val="default"/>
    <w:sig w:usb0="00000000" w:usb1="00000000" w:usb2="00000000" w:usb3="00000000" w:csb0="0000019F" w:csb1="00000000"/>
  </w:font>
  <w:font w:name="Aptos Display">
    <w:altName w:val="Segoe Print"/>
    <w:panose1 w:val="020B0004020202020204"/>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Barlow Condensed ExtraBold">
    <w:panose1 w:val="00000906000000000000"/>
    <w:charset w:val="00"/>
    <w:family w:val="auto"/>
    <w:pitch w:val="default"/>
    <w:sig w:usb0="20000007" w:usb1="00000000" w:usb2="00000000" w:usb3="00000000" w:csb0="20000193" w:csb1="00000000"/>
  </w:font>
  <w:font w:name="Aldhabi">
    <w:panose1 w:val="01000000000000000000"/>
    <w:charset w:val="00"/>
    <w:family w:val="auto"/>
    <w:pitch w:val="default"/>
    <w:sig w:usb0="80002007" w:usb1="80000000" w:usb2="00000008" w:usb3="00000000" w:csb0="00000041" w:csb1="2008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0" w:type="auto"/>
      <w:tblInd w:w="0" w:type="dxa"/>
      <w:tblLayout w:type="fixed"/>
      <w:tblCellMar>
        <w:top w:w="0" w:type="dxa"/>
        <w:left w:w="108" w:type="dxa"/>
        <w:bottom w:w="0" w:type="dxa"/>
        <w:right w:w="108" w:type="dxa"/>
      </w:tblCellMar>
    </w:tblPr>
    <w:tblGrid>
      <w:gridCol w:w="3120"/>
      <w:gridCol w:w="3120"/>
      <w:gridCol w:w="3120"/>
    </w:tblGrid>
    <w:tr>
      <w:tblPrEx>
        <w:tblCellMar>
          <w:top w:w="0" w:type="dxa"/>
          <w:left w:w="108" w:type="dxa"/>
          <w:bottom w:w="0" w:type="dxa"/>
          <w:right w:w="108" w:type="dxa"/>
        </w:tblCellMar>
      </w:tblPrEx>
      <w:trPr>
        <w:trHeight w:val="300" w:hRule="atLeast"/>
      </w:trPr>
      <w:tc>
        <w:tcPr>
          <w:tcW w:w="3120" w:type="dxa"/>
        </w:tcPr>
        <w:p>
          <w:pPr>
            <w:pStyle w:val="14"/>
            <w:bidi w:val="0"/>
            <w:ind w:left="-115"/>
            <w:jc w:val="left"/>
          </w:pPr>
        </w:p>
      </w:tc>
      <w:tc>
        <w:tcPr>
          <w:tcW w:w="3120" w:type="dxa"/>
        </w:tcPr>
        <w:p>
          <w:pPr>
            <w:pStyle w:val="14"/>
            <w:bidi w:val="0"/>
            <w:jc w:val="center"/>
          </w:pPr>
        </w:p>
      </w:tc>
      <w:tc>
        <w:tcPr>
          <w:tcW w:w="3120" w:type="dxa"/>
        </w:tcPr>
        <w:p>
          <w:pPr>
            <w:pStyle w:val="14"/>
            <w:bidi w:val="0"/>
            <w:ind w:right="-115"/>
            <w:jc w:val="right"/>
          </w:pPr>
        </w:p>
      </w:tc>
    </w:tr>
  </w:tbl>
  <w:p>
    <w:pPr>
      <w:pStyle w:val="13"/>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0" w:type="auto"/>
      <w:tblInd w:w="0" w:type="dxa"/>
      <w:tblLayout w:type="fixed"/>
      <w:tblCellMar>
        <w:top w:w="0" w:type="dxa"/>
        <w:left w:w="108" w:type="dxa"/>
        <w:bottom w:w="0" w:type="dxa"/>
        <w:right w:w="108" w:type="dxa"/>
      </w:tblCellMar>
    </w:tblPr>
    <w:tblGrid>
      <w:gridCol w:w="3120"/>
      <w:gridCol w:w="3120"/>
      <w:gridCol w:w="3120"/>
    </w:tblGrid>
    <w:tr>
      <w:tblPrEx>
        <w:tblCellMar>
          <w:top w:w="0" w:type="dxa"/>
          <w:left w:w="108" w:type="dxa"/>
          <w:bottom w:w="0" w:type="dxa"/>
          <w:right w:w="108" w:type="dxa"/>
        </w:tblCellMar>
      </w:tblPrEx>
      <w:trPr>
        <w:trHeight w:val="300" w:hRule="atLeast"/>
      </w:trPr>
      <w:tc>
        <w:tcPr>
          <w:tcW w:w="3120" w:type="dxa"/>
        </w:tcPr>
        <w:p>
          <w:pPr>
            <w:pStyle w:val="14"/>
            <w:bidi w:val="0"/>
            <w:ind w:left="-115"/>
            <w:jc w:val="left"/>
          </w:pPr>
        </w:p>
      </w:tc>
      <w:tc>
        <w:tcPr>
          <w:tcW w:w="3120" w:type="dxa"/>
        </w:tcPr>
        <w:p>
          <w:pPr>
            <w:pStyle w:val="14"/>
            <w:bidi w:val="0"/>
            <w:jc w:val="center"/>
          </w:pPr>
        </w:p>
      </w:tc>
      <w:tc>
        <w:tcPr>
          <w:tcW w:w="3120" w:type="dxa"/>
        </w:tcPr>
        <w:p>
          <w:pPr>
            <w:pStyle w:val="14"/>
            <w:bidi w:val="0"/>
            <w:ind w:right="-115"/>
            <w:jc w:val="right"/>
          </w:pPr>
        </w:p>
      </w:tc>
    </w:tr>
  </w:tbl>
  <w:p>
    <w:pPr>
      <w:pStyle w:val="14"/>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568918"/>
    <w:rsid w:val="005E38F6"/>
    <w:rsid w:val="00A39863"/>
    <w:rsid w:val="00DEB910"/>
    <w:rsid w:val="00EA9226"/>
    <w:rsid w:val="00F41A15"/>
    <w:rsid w:val="01654B88"/>
    <w:rsid w:val="0170F37F"/>
    <w:rsid w:val="0175F9C3"/>
    <w:rsid w:val="019C7517"/>
    <w:rsid w:val="01C51D4F"/>
    <w:rsid w:val="01C9E39C"/>
    <w:rsid w:val="01D4CB1A"/>
    <w:rsid w:val="02877BD1"/>
    <w:rsid w:val="029FBCBC"/>
    <w:rsid w:val="03570A2A"/>
    <w:rsid w:val="0357F8CF"/>
    <w:rsid w:val="038908D8"/>
    <w:rsid w:val="0395F0C9"/>
    <w:rsid w:val="03976E52"/>
    <w:rsid w:val="03F23578"/>
    <w:rsid w:val="041B614D"/>
    <w:rsid w:val="043B8D1D"/>
    <w:rsid w:val="044D4716"/>
    <w:rsid w:val="0465617F"/>
    <w:rsid w:val="046B4820"/>
    <w:rsid w:val="0486A9A2"/>
    <w:rsid w:val="049BB611"/>
    <w:rsid w:val="04C325BF"/>
    <w:rsid w:val="04D8FADC"/>
    <w:rsid w:val="04DBE0D1"/>
    <w:rsid w:val="0517A067"/>
    <w:rsid w:val="052B0701"/>
    <w:rsid w:val="0558CC2C"/>
    <w:rsid w:val="05687696"/>
    <w:rsid w:val="05A39B11"/>
    <w:rsid w:val="05CA85F0"/>
    <w:rsid w:val="05DA9D4E"/>
    <w:rsid w:val="0602B2A2"/>
    <w:rsid w:val="063E6772"/>
    <w:rsid w:val="06716D5B"/>
    <w:rsid w:val="06888669"/>
    <w:rsid w:val="069E128B"/>
    <w:rsid w:val="06A5CD08"/>
    <w:rsid w:val="06A782FD"/>
    <w:rsid w:val="06EDBC4C"/>
    <w:rsid w:val="072833F1"/>
    <w:rsid w:val="075AECF4"/>
    <w:rsid w:val="077FD8EA"/>
    <w:rsid w:val="078C3D7C"/>
    <w:rsid w:val="07AD52B4"/>
    <w:rsid w:val="08138193"/>
    <w:rsid w:val="0830EC88"/>
    <w:rsid w:val="0862A7C3"/>
    <w:rsid w:val="08B4A372"/>
    <w:rsid w:val="08C4BFF9"/>
    <w:rsid w:val="08C7FDF6"/>
    <w:rsid w:val="08EB3196"/>
    <w:rsid w:val="08ED5235"/>
    <w:rsid w:val="08F6C51A"/>
    <w:rsid w:val="090D2154"/>
    <w:rsid w:val="09611F4A"/>
    <w:rsid w:val="0975611E"/>
    <w:rsid w:val="098EC9EC"/>
    <w:rsid w:val="09B65A44"/>
    <w:rsid w:val="09BDA08E"/>
    <w:rsid w:val="0A9DE1F4"/>
    <w:rsid w:val="0AB57C38"/>
    <w:rsid w:val="0AE9BA7B"/>
    <w:rsid w:val="0AF95F1A"/>
    <w:rsid w:val="0B09D7A0"/>
    <w:rsid w:val="0B57753F"/>
    <w:rsid w:val="0B60633B"/>
    <w:rsid w:val="0B758190"/>
    <w:rsid w:val="0B8110A7"/>
    <w:rsid w:val="0B8EAD94"/>
    <w:rsid w:val="0BDB342C"/>
    <w:rsid w:val="0BE64B0A"/>
    <w:rsid w:val="0BED22C6"/>
    <w:rsid w:val="0BFD475D"/>
    <w:rsid w:val="0C2E5E17"/>
    <w:rsid w:val="0C6F0908"/>
    <w:rsid w:val="0C9DA5A9"/>
    <w:rsid w:val="0CAA59B9"/>
    <w:rsid w:val="0CAE60D1"/>
    <w:rsid w:val="0CCDFD2A"/>
    <w:rsid w:val="0CE36FE9"/>
    <w:rsid w:val="0CE3D814"/>
    <w:rsid w:val="0CEFD8C7"/>
    <w:rsid w:val="0D0EEE7B"/>
    <w:rsid w:val="0D22E8E3"/>
    <w:rsid w:val="0D3CE87A"/>
    <w:rsid w:val="0D8B5230"/>
    <w:rsid w:val="0D8B60CC"/>
    <w:rsid w:val="0DB88212"/>
    <w:rsid w:val="0E0DC5CC"/>
    <w:rsid w:val="0E39760A"/>
    <w:rsid w:val="0E75D956"/>
    <w:rsid w:val="0EA0D597"/>
    <w:rsid w:val="0EB85C43"/>
    <w:rsid w:val="0F2943C0"/>
    <w:rsid w:val="0F54E7C5"/>
    <w:rsid w:val="0F5EFED9"/>
    <w:rsid w:val="0F610224"/>
    <w:rsid w:val="106148CD"/>
    <w:rsid w:val="1076F8A6"/>
    <w:rsid w:val="108B010E"/>
    <w:rsid w:val="10A2E87A"/>
    <w:rsid w:val="10FFDF59"/>
    <w:rsid w:val="110502E6"/>
    <w:rsid w:val="11231010"/>
    <w:rsid w:val="11476061"/>
    <w:rsid w:val="11526A0A"/>
    <w:rsid w:val="1186F239"/>
    <w:rsid w:val="11D110DD"/>
    <w:rsid w:val="11D8B818"/>
    <w:rsid w:val="11E3A562"/>
    <w:rsid w:val="11E7A70B"/>
    <w:rsid w:val="120F2AC2"/>
    <w:rsid w:val="12304B7B"/>
    <w:rsid w:val="126B12A8"/>
    <w:rsid w:val="1278252B"/>
    <w:rsid w:val="127BE94A"/>
    <w:rsid w:val="1281E800"/>
    <w:rsid w:val="12918D68"/>
    <w:rsid w:val="12D657F8"/>
    <w:rsid w:val="12DE7A58"/>
    <w:rsid w:val="13188BFB"/>
    <w:rsid w:val="13716D88"/>
    <w:rsid w:val="13876FAD"/>
    <w:rsid w:val="139AE654"/>
    <w:rsid w:val="13CB5F1A"/>
    <w:rsid w:val="1489ED3A"/>
    <w:rsid w:val="14B86319"/>
    <w:rsid w:val="1505674E"/>
    <w:rsid w:val="151AF4C4"/>
    <w:rsid w:val="1576319F"/>
    <w:rsid w:val="15930E95"/>
    <w:rsid w:val="15C31246"/>
    <w:rsid w:val="15E285ED"/>
    <w:rsid w:val="15E894FA"/>
    <w:rsid w:val="164C7575"/>
    <w:rsid w:val="1661A406"/>
    <w:rsid w:val="1669B929"/>
    <w:rsid w:val="1684CD14"/>
    <w:rsid w:val="169E63D8"/>
    <w:rsid w:val="16F329B4"/>
    <w:rsid w:val="1742A90E"/>
    <w:rsid w:val="1747E78A"/>
    <w:rsid w:val="1827CFD5"/>
    <w:rsid w:val="1843D232"/>
    <w:rsid w:val="18492F35"/>
    <w:rsid w:val="186D4210"/>
    <w:rsid w:val="18BCD0D1"/>
    <w:rsid w:val="18EEBC0D"/>
    <w:rsid w:val="1900A45A"/>
    <w:rsid w:val="19030AD4"/>
    <w:rsid w:val="1936EFD7"/>
    <w:rsid w:val="19529180"/>
    <w:rsid w:val="19997131"/>
    <w:rsid w:val="19A1E16D"/>
    <w:rsid w:val="19C2AD18"/>
    <w:rsid w:val="19D20861"/>
    <w:rsid w:val="1A6792E1"/>
    <w:rsid w:val="1A696BF9"/>
    <w:rsid w:val="1A971ED9"/>
    <w:rsid w:val="1A9A667F"/>
    <w:rsid w:val="1A9B2E21"/>
    <w:rsid w:val="1B15AC71"/>
    <w:rsid w:val="1B3EC86A"/>
    <w:rsid w:val="1B5DFEB1"/>
    <w:rsid w:val="1BB67E6F"/>
    <w:rsid w:val="1BB6F920"/>
    <w:rsid w:val="1BB859D5"/>
    <w:rsid w:val="1C281DE7"/>
    <w:rsid w:val="1C716C44"/>
    <w:rsid w:val="1CA6406D"/>
    <w:rsid w:val="1CBF067D"/>
    <w:rsid w:val="1CFA4DDA"/>
    <w:rsid w:val="1D188659"/>
    <w:rsid w:val="1D83FA4D"/>
    <w:rsid w:val="1D861927"/>
    <w:rsid w:val="1D9C45CC"/>
    <w:rsid w:val="1DB7290E"/>
    <w:rsid w:val="1DBD0DF3"/>
    <w:rsid w:val="1E09AB3F"/>
    <w:rsid w:val="1E1D7185"/>
    <w:rsid w:val="1E2AC7D4"/>
    <w:rsid w:val="1E72D9CB"/>
    <w:rsid w:val="1E771A41"/>
    <w:rsid w:val="1E8309C5"/>
    <w:rsid w:val="1E96C3AC"/>
    <w:rsid w:val="1EDD8C8A"/>
    <w:rsid w:val="1F220346"/>
    <w:rsid w:val="1F7D5848"/>
    <w:rsid w:val="1FC88FA5"/>
    <w:rsid w:val="1FCFABA1"/>
    <w:rsid w:val="2018CA7F"/>
    <w:rsid w:val="20723DF4"/>
    <w:rsid w:val="2072A29B"/>
    <w:rsid w:val="20A23545"/>
    <w:rsid w:val="20A82737"/>
    <w:rsid w:val="20A975E9"/>
    <w:rsid w:val="20AE3688"/>
    <w:rsid w:val="214B3BF4"/>
    <w:rsid w:val="216637D4"/>
    <w:rsid w:val="2169712B"/>
    <w:rsid w:val="220BCEFB"/>
    <w:rsid w:val="220E0E55"/>
    <w:rsid w:val="2219F6A5"/>
    <w:rsid w:val="22323B1C"/>
    <w:rsid w:val="224BA8C3"/>
    <w:rsid w:val="224C02D9"/>
    <w:rsid w:val="2272CF5B"/>
    <w:rsid w:val="228C3241"/>
    <w:rsid w:val="22A06C0D"/>
    <w:rsid w:val="22A91734"/>
    <w:rsid w:val="22E2DE79"/>
    <w:rsid w:val="22EA7202"/>
    <w:rsid w:val="2301BF65"/>
    <w:rsid w:val="234A8B64"/>
    <w:rsid w:val="23627942"/>
    <w:rsid w:val="2362C954"/>
    <w:rsid w:val="23A33BDA"/>
    <w:rsid w:val="23DC48D8"/>
    <w:rsid w:val="24269B05"/>
    <w:rsid w:val="2442D7E3"/>
    <w:rsid w:val="24811C1F"/>
    <w:rsid w:val="24E31D40"/>
    <w:rsid w:val="24FEC364"/>
    <w:rsid w:val="25069711"/>
    <w:rsid w:val="25261FFB"/>
    <w:rsid w:val="25437681"/>
    <w:rsid w:val="25664381"/>
    <w:rsid w:val="2580B463"/>
    <w:rsid w:val="258E42C3"/>
    <w:rsid w:val="25C23AF3"/>
    <w:rsid w:val="25D948F0"/>
    <w:rsid w:val="25F2DCD3"/>
    <w:rsid w:val="26356C86"/>
    <w:rsid w:val="264A64C7"/>
    <w:rsid w:val="265C9079"/>
    <w:rsid w:val="26827F82"/>
    <w:rsid w:val="26C60B0A"/>
    <w:rsid w:val="26DE096C"/>
    <w:rsid w:val="277963B6"/>
    <w:rsid w:val="2789CEFD"/>
    <w:rsid w:val="27929024"/>
    <w:rsid w:val="2792ADD4"/>
    <w:rsid w:val="27B38694"/>
    <w:rsid w:val="27B4F858"/>
    <w:rsid w:val="27B9216E"/>
    <w:rsid w:val="27CCB902"/>
    <w:rsid w:val="27CD0E79"/>
    <w:rsid w:val="27D5C158"/>
    <w:rsid w:val="27DD98CA"/>
    <w:rsid w:val="27EDCFF6"/>
    <w:rsid w:val="2894AB63"/>
    <w:rsid w:val="28A87C4E"/>
    <w:rsid w:val="28B5A03D"/>
    <w:rsid w:val="28B68012"/>
    <w:rsid w:val="28E3DC69"/>
    <w:rsid w:val="290F1F61"/>
    <w:rsid w:val="291D67B3"/>
    <w:rsid w:val="29786871"/>
    <w:rsid w:val="29D1079F"/>
    <w:rsid w:val="2A3EE4DC"/>
    <w:rsid w:val="2A4B9738"/>
    <w:rsid w:val="2A5BA096"/>
    <w:rsid w:val="2A72939B"/>
    <w:rsid w:val="2AB6446A"/>
    <w:rsid w:val="2B00744E"/>
    <w:rsid w:val="2B360A62"/>
    <w:rsid w:val="2B70E970"/>
    <w:rsid w:val="2B718C5B"/>
    <w:rsid w:val="2B7AFA83"/>
    <w:rsid w:val="2BB2C58C"/>
    <w:rsid w:val="2C48B64B"/>
    <w:rsid w:val="2C87C12D"/>
    <w:rsid w:val="2C985213"/>
    <w:rsid w:val="2CD8A8BF"/>
    <w:rsid w:val="2D28C938"/>
    <w:rsid w:val="2D9F3A25"/>
    <w:rsid w:val="2DE1DD57"/>
    <w:rsid w:val="2E0F07AF"/>
    <w:rsid w:val="2E72F2FF"/>
    <w:rsid w:val="2E841946"/>
    <w:rsid w:val="2E8709F8"/>
    <w:rsid w:val="2E9AED0D"/>
    <w:rsid w:val="2EA0783D"/>
    <w:rsid w:val="2EEEFF94"/>
    <w:rsid w:val="2F0F6BE1"/>
    <w:rsid w:val="2F131667"/>
    <w:rsid w:val="2F3D190F"/>
    <w:rsid w:val="2F405672"/>
    <w:rsid w:val="2F747B39"/>
    <w:rsid w:val="2FCC66A0"/>
    <w:rsid w:val="3093760E"/>
    <w:rsid w:val="30F1695E"/>
    <w:rsid w:val="311C4516"/>
    <w:rsid w:val="31320845"/>
    <w:rsid w:val="31DAD337"/>
    <w:rsid w:val="31DD70F4"/>
    <w:rsid w:val="32109EEA"/>
    <w:rsid w:val="322B5213"/>
    <w:rsid w:val="32449FF1"/>
    <w:rsid w:val="326A7169"/>
    <w:rsid w:val="329B1AA4"/>
    <w:rsid w:val="32A2501C"/>
    <w:rsid w:val="32B83EC4"/>
    <w:rsid w:val="32BA17A7"/>
    <w:rsid w:val="32BD0F2D"/>
    <w:rsid w:val="33218938"/>
    <w:rsid w:val="3337B414"/>
    <w:rsid w:val="33894B66"/>
    <w:rsid w:val="33AC6F4B"/>
    <w:rsid w:val="345A4DBE"/>
    <w:rsid w:val="346503EA"/>
    <w:rsid w:val="34783AA2"/>
    <w:rsid w:val="3491A206"/>
    <w:rsid w:val="35046D15"/>
    <w:rsid w:val="351D16BC"/>
    <w:rsid w:val="35422ECA"/>
    <w:rsid w:val="356A54A6"/>
    <w:rsid w:val="35BC1AAF"/>
    <w:rsid w:val="35F9202E"/>
    <w:rsid w:val="369B6209"/>
    <w:rsid w:val="369E72EB"/>
    <w:rsid w:val="36CD9A38"/>
    <w:rsid w:val="36EEB341"/>
    <w:rsid w:val="37472DDE"/>
    <w:rsid w:val="3783AF20"/>
    <w:rsid w:val="37860BE0"/>
    <w:rsid w:val="37D0459C"/>
    <w:rsid w:val="3873D54E"/>
    <w:rsid w:val="38900E48"/>
    <w:rsid w:val="38C8239D"/>
    <w:rsid w:val="38DDFA81"/>
    <w:rsid w:val="38FE7DC1"/>
    <w:rsid w:val="3906A829"/>
    <w:rsid w:val="3907760B"/>
    <w:rsid w:val="391A6A7D"/>
    <w:rsid w:val="391F7F81"/>
    <w:rsid w:val="3924DD94"/>
    <w:rsid w:val="3933483F"/>
    <w:rsid w:val="393E4382"/>
    <w:rsid w:val="3A15CA51"/>
    <w:rsid w:val="3A3B75F6"/>
    <w:rsid w:val="3A6473F4"/>
    <w:rsid w:val="3A747C4F"/>
    <w:rsid w:val="3A81DA3D"/>
    <w:rsid w:val="3ABDA16A"/>
    <w:rsid w:val="3AC75996"/>
    <w:rsid w:val="3B3305CF"/>
    <w:rsid w:val="3B99ED85"/>
    <w:rsid w:val="3BA6F27E"/>
    <w:rsid w:val="3BFD9B3E"/>
    <w:rsid w:val="3BFFD8C1"/>
    <w:rsid w:val="3C2AAC66"/>
    <w:rsid w:val="3C3069A3"/>
    <w:rsid w:val="3CBB5275"/>
    <w:rsid w:val="3D05AB0C"/>
    <w:rsid w:val="3D42E293"/>
    <w:rsid w:val="3D6DCFDC"/>
    <w:rsid w:val="3DA970C6"/>
    <w:rsid w:val="3DDABF0F"/>
    <w:rsid w:val="3DDCFB32"/>
    <w:rsid w:val="3E04AA03"/>
    <w:rsid w:val="3E39CAF6"/>
    <w:rsid w:val="3E526223"/>
    <w:rsid w:val="3E6ABB42"/>
    <w:rsid w:val="3ED6A41A"/>
    <w:rsid w:val="3EDF15B7"/>
    <w:rsid w:val="3F21421F"/>
    <w:rsid w:val="3F3050C5"/>
    <w:rsid w:val="3F442268"/>
    <w:rsid w:val="3F6D6322"/>
    <w:rsid w:val="3F7088F6"/>
    <w:rsid w:val="3FA62F52"/>
    <w:rsid w:val="3FA9727A"/>
    <w:rsid w:val="3FBECE6B"/>
    <w:rsid w:val="407A40AF"/>
    <w:rsid w:val="409FE0C7"/>
    <w:rsid w:val="40A524A7"/>
    <w:rsid w:val="40BF10CE"/>
    <w:rsid w:val="40E11188"/>
    <w:rsid w:val="41090B66"/>
    <w:rsid w:val="410C3667"/>
    <w:rsid w:val="415279E4"/>
    <w:rsid w:val="41651A76"/>
    <w:rsid w:val="4176FE3F"/>
    <w:rsid w:val="41785AF3"/>
    <w:rsid w:val="4196D005"/>
    <w:rsid w:val="41988055"/>
    <w:rsid w:val="42D244B4"/>
    <w:rsid w:val="42E24BB0"/>
    <w:rsid w:val="42E858B0"/>
    <w:rsid w:val="42F16CEB"/>
    <w:rsid w:val="430E8E89"/>
    <w:rsid w:val="4378D16E"/>
    <w:rsid w:val="43A988A1"/>
    <w:rsid w:val="43B41AED"/>
    <w:rsid w:val="444A2D03"/>
    <w:rsid w:val="4475CAB3"/>
    <w:rsid w:val="44842911"/>
    <w:rsid w:val="4484E464"/>
    <w:rsid w:val="44B0CAC1"/>
    <w:rsid w:val="44B848C4"/>
    <w:rsid w:val="44B84918"/>
    <w:rsid w:val="44F44F45"/>
    <w:rsid w:val="44FAF657"/>
    <w:rsid w:val="451B5D11"/>
    <w:rsid w:val="452F5864"/>
    <w:rsid w:val="453656CE"/>
    <w:rsid w:val="4599F147"/>
    <w:rsid w:val="45DFA37A"/>
    <w:rsid w:val="464A6632"/>
    <w:rsid w:val="46513EF7"/>
    <w:rsid w:val="46745096"/>
    <w:rsid w:val="46757B80"/>
    <w:rsid w:val="46BD699F"/>
    <w:rsid w:val="46C2663D"/>
    <w:rsid w:val="4706772B"/>
    <w:rsid w:val="47509C31"/>
    <w:rsid w:val="4766E9C4"/>
    <w:rsid w:val="478CC59A"/>
    <w:rsid w:val="47A43A1F"/>
    <w:rsid w:val="4826F11D"/>
    <w:rsid w:val="48B67043"/>
    <w:rsid w:val="48D5BC90"/>
    <w:rsid w:val="48EC236D"/>
    <w:rsid w:val="48F649B2"/>
    <w:rsid w:val="48FC8E7C"/>
    <w:rsid w:val="48FCF6DB"/>
    <w:rsid w:val="4904A9BF"/>
    <w:rsid w:val="49288BC1"/>
    <w:rsid w:val="49609BD7"/>
    <w:rsid w:val="49789B32"/>
    <w:rsid w:val="4994A9AB"/>
    <w:rsid w:val="4A014074"/>
    <w:rsid w:val="4A0A3F82"/>
    <w:rsid w:val="4A25E789"/>
    <w:rsid w:val="4A83BA60"/>
    <w:rsid w:val="4A87F3CE"/>
    <w:rsid w:val="4ABD0E80"/>
    <w:rsid w:val="4AEB2214"/>
    <w:rsid w:val="4B072307"/>
    <w:rsid w:val="4B18BB5C"/>
    <w:rsid w:val="4B202102"/>
    <w:rsid w:val="4B3F0A65"/>
    <w:rsid w:val="4B4BF6B8"/>
    <w:rsid w:val="4B846DBE"/>
    <w:rsid w:val="4BB33449"/>
    <w:rsid w:val="4BB74CD8"/>
    <w:rsid w:val="4BF9FC95"/>
    <w:rsid w:val="4C0A8E4F"/>
    <w:rsid w:val="4C0BA6B4"/>
    <w:rsid w:val="4C23C42F"/>
    <w:rsid w:val="4C2862CD"/>
    <w:rsid w:val="4C2C80B7"/>
    <w:rsid w:val="4C47A763"/>
    <w:rsid w:val="4C5A88CD"/>
    <w:rsid w:val="4CDC2B75"/>
    <w:rsid w:val="4D1C4D61"/>
    <w:rsid w:val="4D6607A7"/>
    <w:rsid w:val="4D6FDDC4"/>
    <w:rsid w:val="4D7B8ED3"/>
    <w:rsid w:val="4D7CBC62"/>
    <w:rsid w:val="4DBF9490"/>
    <w:rsid w:val="4DD25AF1"/>
    <w:rsid w:val="4DD6569F"/>
    <w:rsid w:val="4DDE09B3"/>
    <w:rsid w:val="4DF0FAC1"/>
    <w:rsid w:val="4DF6592E"/>
    <w:rsid w:val="4DF89F5C"/>
    <w:rsid w:val="4E0A6BAE"/>
    <w:rsid w:val="4E2AD9EC"/>
    <w:rsid w:val="4E76BC6F"/>
    <w:rsid w:val="4EA4ADEE"/>
    <w:rsid w:val="4EB3395B"/>
    <w:rsid w:val="4EE3AF04"/>
    <w:rsid w:val="4F24CCF2"/>
    <w:rsid w:val="4F332523"/>
    <w:rsid w:val="4F4FEEEF"/>
    <w:rsid w:val="4F7A717B"/>
    <w:rsid w:val="4F8AB6FF"/>
    <w:rsid w:val="4F8AEA9C"/>
    <w:rsid w:val="4FB4E239"/>
    <w:rsid w:val="50550FAC"/>
    <w:rsid w:val="50EA51CD"/>
    <w:rsid w:val="50F73552"/>
    <w:rsid w:val="51110D61"/>
    <w:rsid w:val="511A7549"/>
    <w:rsid w:val="513DB9B9"/>
    <w:rsid w:val="514B2480"/>
    <w:rsid w:val="5156E55B"/>
    <w:rsid w:val="51893770"/>
    <w:rsid w:val="51B2CC7E"/>
    <w:rsid w:val="51D1400B"/>
    <w:rsid w:val="51E1268E"/>
    <w:rsid w:val="52188615"/>
    <w:rsid w:val="52501618"/>
    <w:rsid w:val="52780BF6"/>
    <w:rsid w:val="528012C6"/>
    <w:rsid w:val="528E0AC7"/>
    <w:rsid w:val="529305B3"/>
    <w:rsid w:val="5342C1D9"/>
    <w:rsid w:val="5421A17A"/>
    <w:rsid w:val="544B5139"/>
    <w:rsid w:val="548C6107"/>
    <w:rsid w:val="554C7754"/>
    <w:rsid w:val="55848EA0"/>
    <w:rsid w:val="55C30A06"/>
    <w:rsid w:val="55F0178A"/>
    <w:rsid w:val="55FAB625"/>
    <w:rsid w:val="561F5F62"/>
    <w:rsid w:val="563406DC"/>
    <w:rsid w:val="565C8A5B"/>
    <w:rsid w:val="56797A53"/>
    <w:rsid w:val="572B6345"/>
    <w:rsid w:val="574D9B3D"/>
    <w:rsid w:val="57611A92"/>
    <w:rsid w:val="576E645C"/>
    <w:rsid w:val="5786E62B"/>
    <w:rsid w:val="57F30C11"/>
    <w:rsid w:val="58130D34"/>
    <w:rsid w:val="5815EF8C"/>
    <w:rsid w:val="581FEAC9"/>
    <w:rsid w:val="5849CDA9"/>
    <w:rsid w:val="5850B9B0"/>
    <w:rsid w:val="58562BFF"/>
    <w:rsid w:val="58658B23"/>
    <w:rsid w:val="58F18E75"/>
    <w:rsid w:val="5901CC36"/>
    <w:rsid w:val="591CE8DE"/>
    <w:rsid w:val="5925872E"/>
    <w:rsid w:val="599204AC"/>
    <w:rsid w:val="59C1478E"/>
    <w:rsid w:val="59C1D8C3"/>
    <w:rsid w:val="59C30EEB"/>
    <w:rsid w:val="59CA02A8"/>
    <w:rsid w:val="5A357FC2"/>
    <w:rsid w:val="5AA5CADE"/>
    <w:rsid w:val="5AC1578F"/>
    <w:rsid w:val="5AC1B57A"/>
    <w:rsid w:val="5AC936A5"/>
    <w:rsid w:val="5B1D821B"/>
    <w:rsid w:val="5BA65069"/>
    <w:rsid w:val="5BC51822"/>
    <w:rsid w:val="5BCF334A"/>
    <w:rsid w:val="5BE41590"/>
    <w:rsid w:val="5BF89AE9"/>
    <w:rsid w:val="5C4BE095"/>
    <w:rsid w:val="5C4DC4BA"/>
    <w:rsid w:val="5C5D27F0"/>
    <w:rsid w:val="5C7F26A2"/>
    <w:rsid w:val="5C80EC60"/>
    <w:rsid w:val="5CC462B7"/>
    <w:rsid w:val="5D38613D"/>
    <w:rsid w:val="5D53E729"/>
    <w:rsid w:val="5D5DCF9C"/>
    <w:rsid w:val="5D6E53B6"/>
    <w:rsid w:val="5DB13FA6"/>
    <w:rsid w:val="5DD8DD9C"/>
    <w:rsid w:val="5DDF6FAA"/>
    <w:rsid w:val="5DF11C37"/>
    <w:rsid w:val="5E5323DF"/>
    <w:rsid w:val="5E668C0C"/>
    <w:rsid w:val="5E7AB176"/>
    <w:rsid w:val="5ED2AB33"/>
    <w:rsid w:val="5EE1B8FB"/>
    <w:rsid w:val="5EE37298"/>
    <w:rsid w:val="5F2A1AF5"/>
    <w:rsid w:val="5F312A44"/>
    <w:rsid w:val="5F35013A"/>
    <w:rsid w:val="5F543AD1"/>
    <w:rsid w:val="5F89E0FA"/>
    <w:rsid w:val="5FA7AAD3"/>
    <w:rsid w:val="5FF34725"/>
    <w:rsid w:val="6085A2CF"/>
    <w:rsid w:val="6097BB63"/>
    <w:rsid w:val="60F15092"/>
    <w:rsid w:val="61261623"/>
    <w:rsid w:val="6213E5BF"/>
    <w:rsid w:val="621EB850"/>
    <w:rsid w:val="623943DF"/>
    <w:rsid w:val="6246EB00"/>
    <w:rsid w:val="625AA6F6"/>
    <w:rsid w:val="630F7FCC"/>
    <w:rsid w:val="633B3523"/>
    <w:rsid w:val="63846714"/>
    <w:rsid w:val="63A07315"/>
    <w:rsid w:val="64669DFE"/>
    <w:rsid w:val="648AE2FC"/>
    <w:rsid w:val="64FDCEF5"/>
    <w:rsid w:val="650FAF2C"/>
    <w:rsid w:val="6531AC3A"/>
    <w:rsid w:val="657CA143"/>
    <w:rsid w:val="65D5270C"/>
    <w:rsid w:val="65E82A87"/>
    <w:rsid w:val="65FE1F70"/>
    <w:rsid w:val="6604DD80"/>
    <w:rsid w:val="661B621B"/>
    <w:rsid w:val="663A0515"/>
    <w:rsid w:val="6659DD89"/>
    <w:rsid w:val="666D3326"/>
    <w:rsid w:val="6685D9AF"/>
    <w:rsid w:val="66DEA4CC"/>
    <w:rsid w:val="67AB6DA6"/>
    <w:rsid w:val="67D5D723"/>
    <w:rsid w:val="67F71370"/>
    <w:rsid w:val="68081C15"/>
    <w:rsid w:val="6811194D"/>
    <w:rsid w:val="6836B4CC"/>
    <w:rsid w:val="687A752D"/>
    <w:rsid w:val="68A621CC"/>
    <w:rsid w:val="69113096"/>
    <w:rsid w:val="691874F6"/>
    <w:rsid w:val="691A86CB"/>
    <w:rsid w:val="6920C14E"/>
    <w:rsid w:val="69213473"/>
    <w:rsid w:val="69323C20"/>
    <w:rsid w:val="693BC2FF"/>
    <w:rsid w:val="6942E789"/>
    <w:rsid w:val="69763AA6"/>
    <w:rsid w:val="69777B67"/>
    <w:rsid w:val="69A54342"/>
    <w:rsid w:val="69DC5B7E"/>
    <w:rsid w:val="69E56DFE"/>
    <w:rsid w:val="69FAF31D"/>
    <w:rsid w:val="6A3C78C6"/>
    <w:rsid w:val="6A4830A6"/>
    <w:rsid w:val="6ADF68DF"/>
    <w:rsid w:val="6B1E0891"/>
    <w:rsid w:val="6B3147C7"/>
    <w:rsid w:val="6B541BE4"/>
    <w:rsid w:val="6B693EB5"/>
    <w:rsid w:val="6B81D0FF"/>
    <w:rsid w:val="6B8B8880"/>
    <w:rsid w:val="6BC10228"/>
    <w:rsid w:val="6BC648C3"/>
    <w:rsid w:val="6BCBB876"/>
    <w:rsid w:val="6C323B0F"/>
    <w:rsid w:val="6C526A5B"/>
    <w:rsid w:val="6C5E20AA"/>
    <w:rsid w:val="6C8C8AE9"/>
    <w:rsid w:val="6C923593"/>
    <w:rsid w:val="6CE7B6BE"/>
    <w:rsid w:val="6D0AF4AA"/>
    <w:rsid w:val="6D3293DF"/>
    <w:rsid w:val="6D494A9D"/>
    <w:rsid w:val="6D976A9B"/>
    <w:rsid w:val="6E1002C4"/>
    <w:rsid w:val="6E2E05F4"/>
    <w:rsid w:val="6E2F5115"/>
    <w:rsid w:val="6E83E406"/>
    <w:rsid w:val="6E8FB331"/>
    <w:rsid w:val="6EB6E2C6"/>
    <w:rsid w:val="6F018DB8"/>
    <w:rsid w:val="6F0F0E63"/>
    <w:rsid w:val="6F30FA33"/>
    <w:rsid w:val="6F35A295"/>
    <w:rsid w:val="6F627E65"/>
    <w:rsid w:val="6FB46B74"/>
    <w:rsid w:val="6FB9EA58"/>
    <w:rsid w:val="6FE5445F"/>
    <w:rsid w:val="70092F4A"/>
    <w:rsid w:val="700DEC39"/>
    <w:rsid w:val="701F5780"/>
    <w:rsid w:val="70291DD1"/>
    <w:rsid w:val="705D92F0"/>
    <w:rsid w:val="706CDF32"/>
    <w:rsid w:val="708A7A10"/>
    <w:rsid w:val="70CFE5B6"/>
    <w:rsid w:val="70D6D406"/>
    <w:rsid w:val="70DACB5C"/>
    <w:rsid w:val="70EA6F8C"/>
    <w:rsid w:val="7109CB1B"/>
    <w:rsid w:val="71403759"/>
    <w:rsid w:val="714CC9E4"/>
    <w:rsid w:val="7165A6B6"/>
    <w:rsid w:val="71D489B4"/>
    <w:rsid w:val="72060502"/>
    <w:rsid w:val="721FD220"/>
    <w:rsid w:val="7225092B"/>
    <w:rsid w:val="72323C4B"/>
    <w:rsid w:val="72974CED"/>
    <w:rsid w:val="729C4FB3"/>
    <w:rsid w:val="72A553EF"/>
    <w:rsid w:val="7310FAEB"/>
    <w:rsid w:val="7335B332"/>
    <w:rsid w:val="733CD692"/>
    <w:rsid w:val="738F8046"/>
    <w:rsid w:val="73AC1522"/>
    <w:rsid w:val="73BD9DE5"/>
    <w:rsid w:val="7420F4F9"/>
    <w:rsid w:val="7422C16A"/>
    <w:rsid w:val="7444122B"/>
    <w:rsid w:val="74664848"/>
    <w:rsid w:val="74700A06"/>
    <w:rsid w:val="74ACD7A9"/>
    <w:rsid w:val="74C1D13A"/>
    <w:rsid w:val="74C2CD2E"/>
    <w:rsid w:val="7500486C"/>
    <w:rsid w:val="750A1B7F"/>
    <w:rsid w:val="75590DCC"/>
    <w:rsid w:val="756168FD"/>
    <w:rsid w:val="757C11ED"/>
    <w:rsid w:val="757E838F"/>
    <w:rsid w:val="7588904D"/>
    <w:rsid w:val="761CAF53"/>
    <w:rsid w:val="76379CF5"/>
    <w:rsid w:val="763917D9"/>
    <w:rsid w:val="764626B4"/>
    <w:rsid w:val="768F66C8"/>
    <w:rsid w:val="76B7D9D1"/>
    <w:rsid w:val="7715374E"/>
    <w:rsid w:val="77634098"/>
    <w:rsid w:val="776420B6"/>
    <w:rsid w:val="77A89955"/>
    <w:rsid w:val="77A9D6EA"/>
    <w:rsid w:val="782265EB"/>
    <w:rsid w:val="7849CE0F"/>
    <w:rsid w:val="788870C1"/>
    <w:rsid w:val="78AC0B24"/>
    <w:rsid w:val="78AD49AA"/>
    <w:rsid w:val="7902DBEF"/>
    <w:rsid w:val="7926B6E8"/>
    <w:rsid w:val="7954DB1F"/>
    <w:rsid w:val="7970B89B"/>
    <w:rsid w:val="79727D6A"/>
    <w:rsid w:val="79747B4C"/>
    <w:rsid w:val="797D26FE"/>
    <w:rsid w:val="7986167C"/>
    <w:rsid w:val="79B653D5"/>
    <w:rsid w:val="79DEDAAD"/>
    <w:rsid w:val="79EC424B"/>
    <w:rsid w:val="7A212FFA"/>
    <w:rsid w:val="7A312FDF"/>
    <w:rsid w:val="7AAA961C"/>
    <w:rsid w:val="7AB6F7F2"/>
    <w:rsid w:val="7AE7BD31"/>
    <w:rsid w:val="7B02FFAE"/>
    <w:rsid w:val="7B69F3C7"/>
    <w:rsid w:val="7B7A907F"/>
    <w:rsid w:val="7BFFF2D2"/>
    <w:rsid w:val="7C63A646"/>
    <w:rsid w:val="7C7644E9"/>
    <w:rsid w:val="7C89BE0E"/>
    <w:rsid w:val="7D0AB283"/>
    <w:rsid w:val="7D0AC5A6"/>
    <w:rsid w:val="7D1D06C6"/>
    <w:rsid w:val="7D4913B7"/>
    <w:rsid w:val="7D7F7C47"/>
    <w:rsid w:val="7D86E3D8"/>
    <w:rsid w:val="7DA8997F"/>
    <w:rsid w:val="7DBBBFC2"/>
    <w:rsid w:val="7DCD330A"/>
    <w:rsid w:val="7E0AE29D"/>
    <w:rsid w:val="7E18E7F5"/>
    <w:rsid w:val="7E3B4114"/>
    <w:rsid w:val="7E842AAA"/>
    <w:rsid w:val="7EC05A8A"/>
    <w:rsid w:val="7F129C11"/>
    <w:rsid w:val="7F28980E"/>
    <w:rsid w:val="7F606B99"/>
    <w:rsid w:val="7F7BA0FB"/>
    <w:rsid w:val="7F9F41A8"/>
    <w:rsid w:val="7FC97B26"/>
    <w:rsid w:val="7FEC5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link w:val="20"/>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1"/>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2"/>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3"/>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4"/>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5"/>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9"/>
    <w:unhideWhenUsed/>
    <w:qFormat/>
    <w:uiPriority w:val="99"/>
    <w:pPr>
      <w:tabs>
        <w:tab w:val="center" w:pos="4680"/>
        <w:tab w:val="right" w:pos="9360"/>
      </w:tabs>
      <w:spacing w:after="0" w:line="240" w:lineRule="auto"/>
    </w:pPr>
  </w:style>
  <w:style w:type="paragraph" w:styleId="14">
    <w:name w:val="header"/>
    <w:basedOn w:val="1"/>
    <w:link w:val="38"/>
    <w:unhideWhenUsed/>
    <w:qFormat/>
    <w:uiPriority w:val="99"/>
    <w:pPr>
      <w:tabs>
        <w:tab w:val="center" w:pos="4680"/>
        <w:tab w:val="right" w:pos="9360"/>
      </w:tabs>
      <w:spacing w:after="0" w:line="240" w:lineRule="auto"/>
    </w:pPr>
  </w:style>
  <w:style w:type="character" w:styleId="15">
    <w:name w:val="Hyperlink"/>
    <w:basedOn w:val="11"/>
    <w:unhideWhenUsed/>
    <w:qFormat/>
    <w:uiPriority w:val="99"/>
    <w:rPr>
      <w:color w:val="467886" w:themeColor="hyperlink"/>
      <w:u w:val="single"/>
      <w14:textFill>
        <w14:solidFill>
          <w14:schemeClr w14:val="hlink"/>
        </w14:solidFill>
      </w14:textFill>
    </w:rPr>
  </w:style>
  <w:style w:type="paragraph" w:styleId="16">
    <w:name w:val="Subtitle"/>
    <w:basedOn w:val="1"/>
    <w:next w:val="1"/>
    <w:link w:val="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7">
    <w:name w:val="Table Grid"/>
    <w:basedOn w:val="12"/>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8">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9">
    <w:name w:val="toc 1"/>
    <w:basedOn w:val="1"/>
    <w:next w:val="1"/>
    <w:unhideWhenUsed/>
    <w:qFormat/>
    <w:uiPriority w:val="39"/>
    <w:pPr>
      <w:spacing w:after="100"/>
    </w:pPr>
  </w:style>
  <w:style w:type="character" w:customStyle="1" w:styleId="20">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1">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2">
    <w:name w:val="Heading 3 Char"/>
    <w:basedOn w:val="11"/>
    <w:link w:val="4"/>
    <w:uiPriority w:val="9"/>
    <w:rPr>
      <w:rFonts w:eastAsiaTheme="majorEastAsia" w:cstheme="majorBidi"/>
      <w:color w:val="104862" w:themeColor="accent1" w:themeShade="BF"/>
      <w:sz w:val="28"/>
      <w:szCs w:val="28"/>
    </w:rPr>
  </w:style>
  <w:style w:type="character" w:customStyle="1" w:styleId="23">
    <w:name w:val="Heading 4 Char"/>
    <w:basedOn w:val="11"/>
    <w:link w:val="5"/>
    <w:qFormat/>
    <w:uiPriority w:val="9"/>
    <w:rPr>
      <w:rFonts w:eastAsiaTheme="majorEastAsia" w:cstheme="majorBidi"/>
      <w:i/>
      <w:iCs/>
      <w:color w:val="104862" w:themeColor="accent1" w:themeShade="BF"/>
    </w:rPr>
  </w:style>
  <w:style w:type="character" w:customStyle="1" w:styleId="24">
    <w:name w:val="Heading 5 Char"/>
    <w:basedOn w:val="11"/>
    <w:link w:val="6"/>
    <w:uiPriority w:val="9"/>
    <w:rPr>
      <w:rFonts w:eastAsiaTheme="majorEastAsia" w:cstheme="majorBidi"/>
      <w:color w:val="104862" w:themeColor="accent1" w:themeShade="BF"/>
    </w:rPr>
  </w:style>
  <w:style w:type="character" w:customStyle="1" w:styleId="25">
    <w:name w:val="Heading 6 Char"/>
    <w:basedOn w:val="11"/>
    <w:link w:val="7"/>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30">
    <w:name w:val="Subtitle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31">
    <w:name w:val="Intense Emphasis"/>
    <w:basedOn w:val="11"/>
    <w:qFormat/>
    <w:uiPriority w:val="21"/>
    <w:rPr>
      <w:i/>
      <w:iCs/>
      <w:color w:val="104862" w:themeColor="accent1" w:themeShade="BF"/>
    </w:rPr>
  </w:style>
  <w:style w:type="character" w:customStyle="1" w:styleId="32">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3">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Intense Quote Char"/>
    <w:basedOn w:val="11"/>
    <w:link w:val="35"/>
    <w:qFormat/>
    <w:uiPriority w:val="30"/>
    <w:rPr>
      <w:i/>
      <w:iCs/>
      <w:color w:val="104862" w:themeColor="accent1" w:themeShade="BF"/>
    </w:rPr>
  </w:style>
  <w:style w:type="paragraph" w:styleId="35">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paragraph" w:styleId="37">
    <w:name w:val="List Paragraph"/>
    <w:basedOn w:val="1"/>
    <w:qFormat/>
    <w:uiPriority w:val="34"/>
    <w:pPr>
      <w:ind w:left="720"/>
      <w:contextualSpacing/>
    </w:pPr>
  </w:style>
  <w:style w:type="character" w:customStyle="1" w:styleId="38">
    <w:name w:val="Header Char"/>
    <w:basedOn w:val="11"/>
    <w:link w:val="14"/>
    <w:qFormat/>
    <w:uiPriority w:val="99"/>
  </w:style>
  <w:style w:type="character" w:customStyle="1" w:styleId="39">
    <w:name w:val="Footer Char"/>
    <w:basedOn w:val="11"/>
    <w:link w:val="13"/>
    <w:uiPriority w:val="99"/>
  </w:style>
  <w:style w:type="paragraph" w:customStyle="1" w:styleId="40">
    <w:name w:val="No Spacing"/>
    <w:uiPriority w:val="0"/>
    <w:rPr>
      <w:rFonts w:hint="default" w:ascii="Times New Roman" w:hAnsi="Times New Roman" w:eastAsia="SimSun"/>
      <w:sz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hamed%20mounir\Downloads\Normal.wpt"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081868574"/>
        <w:style w:val=""/>
        <w:category>
          <w:name w:val="General"/>
          <w:gallery w:val="placeholder"/>
        </w:category>
        <w:types>
          <w:type w:val="bbPlcHdr"/>
        </w:types>
        <w:behaviors>
          <w:behavior w:val="content"/>
        </w:behaviors>
        <w:description w:val=""/>
        <w:guid w:val="{bdb4281f-a997-40bf-8a57-1b604b335e79}"/>
      </w:docPartPr>
      <w:docPartBody>
        <w:p>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Arrow"/>
      <sectRole val="1"/>
    </customSectPr>
    <customSectPr/>
  </customSectProps>
  <customShpExts>
    <customShpInfo spid="_x0000_s1028"/>
    <customShpInfo spid="_x0000_s1027"/>
    <customShpInfo spid="_x0000_s1026"/>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ScaleCrop>false</ScaleCrop>
  <LinksUpToDate>false</LinksUpToDate>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2024-04-06T21:23:00Z</dcterms:created>
  <dc:creator>AhlamSohail</dc:creator>
  <cp:lastModifiedBy>Farida Elalkamy</cp:lastModifiedBy>
  <dcterms:modified xsi:type="dcterms:W3CDTF">2024-04-20T12:51:55Z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17D8FF341DA84BFA82872BFAD2725B1F_12</vt:lpwstr>
  </property>
</Properties>
</file>