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6811653"/>
      <w:r w:rsidRPr="00AA559B">
        <w:rPr>
          <w:noProof/>
        </w:rPr>
        <w:drawing>
          <wp:anchor distT="0" distB="0" distL="114300" distR="114300" simplePos="0" relativeHeight="251638784" behindDoc="1" locked="0" layoutInCell="1" allowOverlap="1" wp14:anchorId="0F98AF7E" wp14:editId="511F8657">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3E2C0F92" w:rsidR="006B4DF4" w:rsidRPr="0092720C" w:rsidRDefault="0092720C" w:rsidP="0092720C">
      <w:pPr>
        <w:pStyle w:val="Heading1"/>
        <w:ind w:left="-90" w:right="-288"/>
        <w:jc w:val="center"/>
      </w:pPr>
      <w:bookmarkStart w:id="1" w:name="_Toc226811654"/>
      <w:r>
        <w:t>AI-Driven Prediction of Performance Risks and Team Dynamics in</w:t>
      </w:r>
      <w:r w:rsidR="00261DE3">
        <w:t xml:space="preserve"> Information Technology</w:t>
      </w:r>
      <w:r>
        <w:t xml:space="preserve"> Projects</w:t>
      </w:r>
      <w:bookmarkEnd w:id="1"/>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F9F58D8" w:rsidR="000B518F" w:rsidRDefault="00AA559B" w:rsidP="00AA559B">
      <w:pPr>
        <w:spacing w:after="235" w:line="249" w:lineRule="auto"/>
        <w:ind w:left="0" w:right="1367" w:firstLine="4"/>
        <w:jc w:val="center"/>
        <w:rPr>
          <w:sz w:val="32"/>
          <w:szCs w:val="32"/>
        </w:rPr>
      </w:pPr>
      <w:r>
        <w:rPr>
          <w:sz w:val="32"/>
          <w:szCs w:val="32"/>
        </w:rPr>
        <w:t>Email</w:t>
      </w:r>
      <w:r w:rsidR="001C4384">
        <w:rPr>
          <w:sz w:val="32"/>
          <w:szCs w:val="32"/>
        </w:rPr>
        <w:t xml:space="preserve">: </w:t>
      </w:r>
      <w:hyperlink r:id="rId12" w:history="1">
        <w:r w:rsidR="001C4384" w:rsidRPr="00B26BD2">
          <w:rPr>
            <w:rStyle w:val="Hyperlink"/>
            <w:sz w:val="32"/>
            <w:szCs w:val="32"/>
          </w:rPr>
          <w:t>253002052@st.midocean.edu.km</w:t>
        </w:r>
      </w:hyperlink>
    </w:p>
    <w:p w14:paraId="503920F7" w14:textId="77777777" w:rsidR="001C4384" w:rsidRPr="00AA559B" w:rsidRDefault="001C4384" w:rsidP="00AA559B">
      <w:pPr>
        <w:spacing w:after="235" w:line="249" w:lineRule="auto"/>
        <w:ind w:left="0" w:right="1367" w:firstLine="4"/>
        <w:jc w:val="center"/>
        <w:rPr>
          <w:sz w:val="32"/>
          <w:szCs w:val="32"/>
          <w:lang w:bidi="ar-EG"/>
        </w:rPr>
      </w:pPr>
    </w:p>
    <w:p w14:paraId="058D1DDF" w14:textId="5D310FEE" w:rsidR="0092720C" w:rsidRPr="0092720C" w:rsidRDefault="0092720C" w:rsidP="0092720C">
      <w:pPr>
        <w:pStyle w:val="Heading1"/>
        <w:ind w:left="0"/>
      </w:pPr>
      <w:bookmarkStart w:id="2" w:name="_Toc226811655"/>
      <w:r w:rsidRPr="0092720C">
        <w:lastRenderedPageBreak/>
        <w:t>Abstract</w:t>
      </w:r>
      <w:bookmarkEnd w:id="2"/>
    </w:p>
    <w:p w14:paraId="77AB045C" w14:textId="67CED03F" w:rsidR="000C1C34" w:rsidRPr="000C1C34" w:rsidRDefault="000C1C34" w:rsidP="000C1C34">
      <w:pPr>
        <w:spacing w:after="160" w:line="259" w:lineRule="auto"/>
        <w:ind w:left="450" w:firstLine="0"/>
        <w:rPr>
          <w:szCs w:val="20"/>
        </w:rPr>
      </w:pPr>
      <w:r w:rsidRPr="000C1C34">
        <w:rPr>
          <w:szCs w:val="20"/>
        </w:rPr>
        <w:t xml:space="preserve">The approach presented here is a solution that accounts for the increasing intricacies involved in delivering </w:t>
      </w:r>
      <w:r w:rsidR="008627C7">
        <w:rPr>
          <w:szCs w:val="20"/>
        </w:rPr>
        <w:t>IT</w:t>
      </w:r>
      <w:r w:rsidRPr="000C1C34">
        <w:rPr>
          <w:szCs w:val="20"/>
        </w:rPr>
        <w:t xml:space="preserve"> projects and the problem of predicting the performance risk factors within IT project teams by analyzing the behavior and the state of the individuals within these groups.</w:t>
      </w:r>
    </w:p>
    <w:p w14:paraId="1E945008" w14:textId="77777777" w:rsidR="000C1C34" w:rsidRPr="000C1C34" w:rsidRDefault="000C1C34" w:rsidP="000C1C34">
      <w:pPr>
        <w:spacing w:after="160" w:line="259" w:lineRule="auto"/>
        <w:ind w:left="450" w:firstLine="0"/>
        <w:rPr>
          <w:szCs w:val="20"/>
        </w:rPr>
      </w:pPr>
      <w:r w:rsidRPr="000C1C34">
        <w:rPr>
          <w:szCs w:val="20"/>
        </w:rPr>
        <w:t xml:space="preserve">Conventionally, project management has used manual reporting tools that have the disadvantages of being subjective and having long lead times before the problems occur. To overcome these shortcomings, this study uses artificial intelligence and computer vision technologies, with the help of YOLOv8 and CNN-based emotion recognition tools. These tools use images drawn from the DAiSEE and </w:t>
      </w:r>
      <w:proofErr w:type="spellStart"/>
      <w:r w:rsidRPr="000C1C34">
        <w:rPr>
          <w:szCs w:val="20"/>
        </w:rPr>
        <w:t>AffectNet</w:t>
      </w:r>
      <w:proofErr w:type="spellEnd"/>
      <w:r w:rsidRPr="000C1C34">
        <w:rPr>
          <w:szCs w:val="20"/>
        </w:rPr>
        <w:t xml:space="preserve"> standard image databases to generate data from the workspace snapshots.</w:t>
      </w:r>
    </w:p>
    <w:p w14:paraId="16E4EA72" w14:textId="3501EEE8" w:rsidR="00C91C4E" w:rsidRPr="00C91C4E" w:rsidRDefault="000C1C34" w:rsidP="000C1C34">
      <w:pPr>
        <w:spacing w:after="160" w:line="259" w:lineRule="auto"/>
        <w:ind w:left="450" w:firstLine="0"/>
        <w:rPr>
          <w:szCs w:val="20"/>
        </w:rPr>
      </w:pPr>
      <w:r w:rsidRPr="000C1C34">
        <w:rPr>
          <w:szCs w:val="20"/>
        </w:rPr>
        <w:t>The expected outcomes include a high precision score for the proposed risk prediction algorithm that can recognize burnout and disengagement in individuals before they affect the project goals.</w:t>
      </w: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sdt>
      <w:sdtPr>
        <w:rPr>
          <w:b w:val="0"/>
          <w:sz w:val="28"/>
        </w:rPr>
        <w:id w:val="1216166491"/>
        <w:docPartObj>
          <w:docPartGallery w:val="Table of Contents"/>
          <w:docPartUnique/>
        </w:docPartObj>
      </w:sdtPr>
      <w:sdtEndPr>
        <w:rPr>
          <w:bCs/>
          <w:noProof/>
        </w:rPr>
      </w:sdtEndPr>
      <w:sdtContent>
        <w:p w14:paraId="7450722D" w14:textId="56260360" w:rsidR="00FE5AB4" w:rsidRDefault="00FE5AB4" w:rsidP="00FE5AB4">
          <w:pPr>
            <w:pStyle w:val="Heading1"/>
            <w:ind w:left="90"/>
            <w:jc w:val="center"/>
          </w:pPr>
          <w:r>
            <w:t>Table of Contents</w:t>
          </w:r>
        </w:p>
        <w:p w14:paraId="0A02B481" w14:textId="05B98463" w:rsidR="00FE5AB4" w:rsidRDefault="00FE5AB4">
          <w:pPr>
            <w:pStyle w:val="TOC2"/>
            <w:tabs>
              <w:tab w:val="right" w:leader="dot" w:pos="9422"/>
            </w:tabs>
            <w:rPr>
              <w:noProof/>
            </w:rPr>
          </w:pPr>
          <w:r>
            <w:fldChar w:fldCharType="begin"/>
          </w:r>
          <w:r>
            <w:instrText xml:space="preserve"> TOC \o "1-3" \h \z \u </w:instrText>
          </w:r>
          <w:r>
            <w:fldChar w:fldCharType="separate"/>
          </w:r>
        </w:p>
        <w:p w14:paraId="5C29EBB6" w14:textId="6451C590" w:rsidR="00FE5AB4" w:rsidRDefault="00FE5AB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55" w:history="1">
            <w:r w:rsidRPr="008F4CAB">
              <w:rPr>
                <w:rStyle w:val="Hyperlink"/>
                <w:noProof/>
              </w:rPr>
              <w:t>Abstract</w:t>
            </w:r>
            <w:r>
              <w:rPr>
                <w:noProof/>
                <w:webHidden/>
              </w:rPr>
              <w:tab/>
            </w:r>
            <w:r>
              <w:rPr>
                <w:noProof/>
                <w:webHidden/>
              </w:rPr>
              <w:fldChar w:fldCharType="begin"/>
            </w:r>
            <w:r>
              <w:rPr>
                <w:noProof/>
                <w:webHidden/>
              </w:rPr>
              <w:instrText xml:space="preserve"> PAGEREF _Toc226811655 \h </w:instrText>
            </w:r>
            <w:r>
              <w:rPr>
                <w:noProof/>
                <w:webHidden/>
              </w:rPr>
            </w:r>
            <w:r>
              <w:rPr>
                <w:noProof/>
                <w:webHidden/>
              </w:rPr>
              <w:fldChar w:fldCharType="separate"/>
            </w:r>
            <w:r w:rsidR="00915717">
              <w:rPr>
                <w:noProof/>
                <w:webHidden/>
              </w:rPr>
              <w:t>2</w:t>
            </w:r>
            <w:r>
              <w:rPr>
                <w:noProof/>
                <w:webHidden/>
              </w:rPr>
              <w:fldChar w:fldCharType="end"/>
            </w:r>
          </w:hyperlink>
        </w:p>
        <w:p w14:paraId="4F447D75" w14:textId="58DBDB60" w:rsidR="00FE5AB4" w:rsidRDefault="00FE5AB4">
          <w:pPr>
            <w:pStyle w:val="TOC1"/>
            <w:tabs>
              <w:tab w:val="left" w:pos="48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56" w:history="1">
            <w:r w:rsidRPr="008F4CAB">
              <w:rPr>
                <w:rStyle w:val="Hyperlink"/>
                <w:noProof/>
              </w:rPr>
              <w:t>1.</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Chapter 1 Introduction</w:t>
            </w:r>
            <w:r>
              <w:rPr>
                <w:noProof/>
                <w:webHidden/>
              </w:rPr>
              <w:tab/>
            </w:r>
            <w:r>
              <w:rPr>
                <w:noProof/>
                <w:webHidden/>
              </w:rPr>
              <w:fldChar w:fldCharType="begin"/>
            </w:r>
            <w:r>
              <w:rPr>
                <w:noProof/>
                <w:webHidden/>
              </w:rPr>
              <w:instrText xml:space="preserve"> PAGEREF _Toc226811656 \h </w:instrText>
            </w:r>
            <w:r>
              <w:rPr>
                <w:noProof/>
                <w:webHidden/>
              </w:rPr>
            </w:r>
            <w:r>
              <w:rPr>
                <w:noProof/>
                <w:webHidden/>
              </w:rPr>
              <w:fldChar w:fldCharType="separate"/>
            </w:r>
            <w:r w:rsidR="00915717">
              <w:rPr>
                <w:noProof/>
                <w:webHidden/>
              </w:rPr>
              <w:t>7</w:t>
            </w:r>
            <w:r>
              <w:rPr>
                <w:noProof/>
                <w:webHidden/>
              </w:rPr>
              <w:fldChar w:fldCharType="end"/>
            </w:r>
          </w:hyperlink>
        </w:p>
        <w:p w14:paraId="118DD144" w14:textId="7B56DC3A" w:rsidR="00FE5AB4" w:rsidRDefault="00FE5AB4">
          <w:pPr>
            <w:pStyle w:val="TOC3"/>
            <w:tabs>
              <w:tab w:val="left" w:pos="1200"/>
              <w:tab w:val="right" w:leader="dot" w:pos="9422"/>
            </w:tabs>
            <w:rPr>
              <w:noProof/>
            </w:rPr>
          </w:pPr>
          <w:hyperlink w:anchor="_Toc226811657" w:history="1">
            <w:r w:rsidRPr="008F4CAB">
              <w:rPr>
                <w:rStyle w:val="Hyperlink"/>
                <w:noProof/>
              </w:rPr>
              <w:t>1.1</w:t>
            </w:r>
            <w:r>
              <w:rPr>
                <w:noProof/>
              </w:rPr>
              <w:tab/>
            </w:r>
            <w:r w:rsidRPr="008F4CAB">
              <w:rPr>
                <w:rStyle w:val="Hyperlink"/>
                <w:noProof/>
              </w:rPr>
              <w:t>Overview</w:t>
            </w:r>
            <w:r>
              <w:rPr>
                <w:noProof/>
                <w:webHidden/>
              </w:rPr>
              <w:tab/>
            </w:r>
            <w:r>
              <w:rPr>
                <w:noProof/>
                <w:webHidden/>
              </w:rPr>
              <w:fldChar w:fldCharType="begin"/>
            </w:r>
            <w:r>
              <w:rPr>
                <w:noProof/>
                <w:webHidden/>
              </w:rPr>
              <w:instrText xml:space="preserve"> PAGEREF _Toc226811657 \h </w:instrText>
            </w:r>
            <w:r>
              <w:rPr>
                <w:noProof/>
                <w:webHidden/>
              </w:rPr>
            </w:r>
            <w:r>
              <w:rPr>
                <w:noProof/>
                <w:webHidden/>
              </w:rPr>
              <w:fldChar w:fldCharType="separate"/>
            </w:r>
            <w:r w:rsidR="00915717">
              <w:rPr>
                <w:noProof/>
                <w:webHidden/>
              </w:rPr>
              <w:t>7</w:t>
            </w:r>
            <w:r>
              <w:rPr>
                <w:noProof/>
                <w:webHidden/>
              </w:rPr>
              <w:fldChar w:fldCharType="end"/>
            </w:r>
          </w:hyperlink>
        </w:p>
        <w:p w14:paraId="08A1D66D" w14:textId="452B2032" w:rsidR="00FE5AB4" w:rsidRDefault="00FE5AB4">
          <w:pPr>
            <w:pStyle w:val="TOC3"/>
            <w:tabs>
              <w:tab w:val="left" w:pos="1200"/>
              <w:tab w:val="right" w:leader="dot" w:pos="9422"/>
            </w:tabs>
            <w:rPr>
              <w:noProof/>
            </w:rPr>
          </w:pPr>
          <w:hyperlink w:anchor="_Toc226811658" w:history="1">
            <w:r w:rsidRPr="008F4CAB">
              <w:rPr>
                <w:rStyle w:val="Hyperlink"/>
                <w:noProof/>
              </w:rPr>
              <w:t>1.2</w:t>
            </w:r>
            <w:r>
              <w:rPr>
                <w:noProof/>
              </w:rPr>
              <w:tab/>
            </w:r>
            <w:r w:rsidRPr="008F4CAB">
              <w:rPr>
                <w:rStyle w:val="Hyperlink"/>
                <w:noProof/>
              </w:rPr>
              <w:t>Problem Definition</w:t>
            </w:r>
            <w:r>
              <w:rPr>
                <w:noProof/>
                <w:webHidden/>
              </w:rPr>
              <w:tab/>
            </w:r>
            <w:r>
              <w:rPr>
                <w:noProof/>
                <w:webHidden/>
              </w:rPr>
              <w:fldChar w:fldCharType="begin"/>
            </w:r>
            <w:r>
              <w:rPr>
                <w:noProof/>
                <w:webHidden/>
              </w:rPr>
              <w:instrText xml:space="preserve"> PAGEREF _Toc226811658 \h </w:instrText>
            </w:r>
            <w:r>
              <w:rPr>
                <w:noProof/>
                <w:webHidden/>
              </w:rPr>
            </w:r>
            <w:r>
              <w:rPr>
                <w:noProof/>
                <w:webHidden/>
              </w:rPr>
              <w:fldChar w:fldCharType="separate"/>
            </w:r>
            <w:r w:rsidR="00915717">
              <w:rPr>
                <w:noProof/>
                <w:webHidden/>
              </w:rPr>
              <w:t>11</w:t>
            </w:r>
            <w:r>
              <w:rPr>
                <w:noProof/>
                <w:webHidden/>
              </w:rPr>
              <w:fldChar w:fldCharType="end"/>
            </w:r>
          </w:hyperlink>
        </w:p>
        <w:p w14:paraId="43ABDA54" w14:textId="7B02FB48" w:rsidR="00FE5AB4" w:rsidRDefault="00FE5AB4">
          <w:pPr>
            <w:pStyle w:val="TOC3"/>
            <w:tabs>
              <w:tab w:val="left" w:pos="1200"/>
              <w:tab w:val="right" w:leader="dot" w:pos="9422"/>
            </w:tabs>
            <w:rPr>
              <w:noProof/>
            </w:rPr>
          </w:pPr>
          <w:hyperlink w:anchor="_Toc226811659" w:history="1">
            <w:r w:rsidRPr="008F4CAB">
              <w:rPr>
                <w:rStyle w:val="Hyperlink"/>
                <w:noProof/>
              </w:rPr>
              <w:t>1.3</w:t>
            </w:r>
            <w:r>
              <w:rPr>
                <w:noProof/>
              </w:rPr>
              <w:tab/>
            </w:r>
            <w:r w:rsidRPr="008F4CAB">
              <w:rPr>
                <w:rStyle w:val="Hyperlink"/>
                <w:noProof/>
              </w:rPr>
              <w:t>Thesis Objectives</w:t>
            </w:r>
            <w:r>
              <w:rPr>
                <w:noProof/>
                <w:webHidden/>
              </w:rPr>
              <w:tab/>
            </w:r>
            <w:r>
              <w:rPr>
                <w:noProof/>
                <w:webHidden/>
              </w:rPr>
              <w:fldChar w:fldCharType="begin"/>
            </w:r>
            <w:r>
              <w:rPr>
                <w:noProof/>
                <w:webHidden/>
              </w:rPr>
              <w:instrText xml:space="preserve"> PAGEREF _Toc226811659 \h </w:instrText>
            </w:r>
            <w:r>
              <w:rPr>
                <w:noProof/>
                <w:webHidden/>
              </w:rPr>
            </w:r>
            <w:r>
              <w:rPr>
                <w:noProof/>
                <w:webHidden/>
              </w:rPr>
              <w:fldChar w:fldCharType="separate"/>
            </w:r>
            <w:r w:rsidR="00915717">
              <w:rPr>
                <w:noProof/>
                <w:webHidden/>
              </w:rPr>
              <w:t>11</w:t>
            </w:r>
            <w:r>
              <w:rPr>
                <w:noProof/>
                <w:webHidden/>
              </w:rPr>
              <w:fldChar w:fldCharType="end"/>
            </w:r>
          </w:hyperlink>
        </w:p>
        <w:p w14:paraId="32E3B457" w14:textId="0A4C9A22" w:rsidR="00FE5AB4" w:rsidRDefault="00FE5AB4">
          <w:pPr>
            <w:pStyle w:val="TOC3"/>
            <w:tabs>
              <w:tab w:val="left" w:pos="1200"/>
              <w:tab w:val="right" w:leader="dot" w:pos="9422"/>
            </w:tabs>
            <w:rPr>
              <w:noProof/>
            </w:rPr>
          </w:pPr>
          <w:hyperlink w:anchor="_Toc226811660" w:history="1">
            <w:r w:rsidRPr="008F4CAB">
              <w:rPr>
                <w:rStyle w:val="Hyperlink"/>
                <w:noProof/>
              </w:rPr>
              <w:t>1.4</w:t>
            </w:r>
            <w:r>
              <w:rPr>
                <w:noProof/>
              </w:rPr>
              <w:tab/>
            </w:r>
            <w:r w:rsidRPr="008F4CAB">
              <w:rPr>
                <w:rStyle w:val="Hyperlink"/>
                <w:noProof/>
              </w:rPr>
              <w:t>Thesis Contribution</w:t>
            </w:r>
            <w:r>
              <w:rPr>
                <w:noProof/>
                <w:webHidden/>
              </w:rPr>
              <w:tab/>
            </w:r>
            <w:r>
              <w:rPr>
                <w:noProof/>
                <w:webHidden/>
              </w:rPr>
              <w:fldChar w:fldCharType="begin"/>
            </w:r>
            <w:r>
              <w:rPr>
                <w:noProof/>
                <w:webHidden/>
              </w:rPr>
              <w:instrText xml:space="preserve"> PAGEREF _Toc226811660 \h </w:instrText>
            </w:r>
            <w:r>
              <w:rPr>
                <w:noProof/>
                <w:webHidden/>
              </w:rPr>
            </w:r>
            <w:r>
              <w:rPr>
                <w:noProof/>
                <w:webHidden/>
              </w:rPr>
              <w:fldChar w:fldCharType="separate"/>
            </w:r>
            <w:r w:rsidR="00915717">
              <w:rPr>
                <w:noProof/>
                <w:webHidden/>
              </w:rPr>
              <w:t>12</w:t>
            </w:r>
            <w:r>
              <w:rPr>
                <w:noProof/>
                <w:webHidden/>
              </w:rPr>
              <w:fldChar w:fldCharType="end"/>
            </w:r>
          </w:hyperlink>
        </w:p>
        <w:p w14:paraId="648A2FB1" w14:textId="1E8260DB" w:rsidR="00FE5AB4" w:rsidRDefault="00FE5AB4">
          <w:pPr>
            <w:pStyle w:val="TOC3"/>
            <w:tabs>
              <w:tab w:val="left" w:pos="1200"/>
              <w:tab w:val="right" w:leader="dot" w:pos="9422"/>
            </w:tabs>
            <w:rPr>
              <w:noProof/>
            </w:rPr>
          </w:pPr>
          <w:hyperlink w:anchor="_Toc226811661" w:history="1">
            <w:r w:rsidRPr="008F4CAB">
              <w:rPr>
                <w:rStyle w:val="Hyperlink"/>
                <w:noProof/>
              </w:rPr>
              <w:t>1.5</w:t>
            </w:r>
            <w:r>
              <w:rPr>
                <w:noProof/>
              </w:rPr>
              <w:tab/>
            </w:r>
            <w:r w:rsidRPr="008F4CAB">
              <w:rPr>
                <w:rStyle w:val="Hyperlink"/>
                <w:noProof/>
              </w:rPr>
              <w:t>Thesis Organization</w:t>
            </w:r>
            <w:r>
              <w:rPr>
                <w:noProof/>
                <w:webHidden/>
              </w:rPr>
              <w:tab/>
            </w:r>
            <w:r>
              <w:rPr>
                <w:noProof/>
                <w:webHidden/>
              </w:rPr>
              <w:fldChar w:fldCharType="begin"/>
            </w:r>
            <w:r>
              <w:rPr>
                <w:noProof/>
                <w:webHidden/>
              </w:rPr>
              <w:instrText xml:space="preserve"> PAGEREF _Toc226811661 \h </w:instrText>
            </w:r>
            <w:r>
              <w:rPr>
                <w:noProof/>
                <w:webHidden/>
              </w:rPr>
            </w:r>
            <w:r>
              <w:rPr>
                <w:noProof/>
                <w:webHidden/>
              </w:rPr>
              <w:fldChar w:fldCharType="separate"/>
            </w:r>
            <w:r w:rsidR="00915717">
              <w:rPr>
                <w:noProof/>
                <w:webHidden/>
              </w:rPr>
              <w:t>12</w:t>
            </w:r>
            <w:r>
              <w:rPr>
                <w:noProof/>
                <w:webHidden/>
              </w:rPr>
              <w:fldChar w:fldCharType="end"/>
            </w:r>
          </w:hyperlink>
        </w:p>
        <w:p w14:paraId="24547B16" w14:textId="1150BEEB" w:rsidR="00FE5AB4" w:rsidRDefault="00FE5AB4">
          <w:pPr>
            <w:pStyle w:val="TOC1"/>
            <w:tabs>
              <w:tab w:val="left" w:pos="56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62" w:history="1">
            <w:r w:rsidRPr="008F4CAB">
              <w:rPr>
                <w:rStyle w:val="Hyperlink"/>
                <w:noProof/>
              </w:rPr>
              <w:t>2.</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Chapter 2 Background and Related Work</w:t>
            </w:r>
            <w:r>
              <w:rPr>
                <w:noProof/>
                <w:webHidden/>
              </w:rPr>
              <w:tab/>
            </w:r>
            <w:r>
              <w:rPr>
                <w:noProof/>
                <w:webHidden/>
              </w:rPr>
              <w:fldChar w:fldCharType="begin"/>
            </w:r>
            <w:r>
              <w:rPr>
                <w:noProof/>
                <w:webHidden/>
              </w:rPr>
              <w:instrText xml:space="preserve"> PAGEREF _Toc226811662 \h </w:instrText>
            </w:r>
            <w:r>
              <w:rPr>
                <w:noProof/>
                <w:webHidden/>
              </w:rPr>
            </w:r>
            <w:r>
              <w:rPr>
                <w:noProof/>
                <w:webHidden/>
              </w:rPr>
              <w:fldChar w:fldCharType="separate"/>
            </w:r>
            <w:r w:rsidR="00915717">
              <w:rPr>
                <w:noProof/>
                <w:webHidden/>
              </w:rPr>
              <w:t>13</w:t>
            </w:r>
            <w:r>
              <w:rPr>
                <w:noProof/>
                <w:webHidden/>
              </w:rPr>
              <w:fldChar w:fldCharType="end"/>
            </w:r>
          </w:hyperlink>
        </w:p>
        <w:p w14:paraId="5802B00A" w14:textId="11A0081E" w:rsidR="00FE5AB4" w:rsidRDefault="00FE5AB4">
          <w:pPr>
            <w:pStyle w:val="TOC3"/>
            <w:tabs>
              <w:tab w:val="left" w:pos="1200"/>
              <w:tab w:val="right" w:leader="dot" w:pos="9422"/>
            </w:tabs>
            <w:rPr>
              <w:noProof/>
            </w:rPr>
          </w:pPr>
          <w:hyperlink w:anchor="_Toc226811663" w:history="1">
            <w:r w:rsidRPr="008F4CAB">
              <w:rPr>
                <w:rStyle w:val="Hyperlink"/>
                <w:noProof/>
              </w:rPr>
              <w:t>2.1</w:t>
            </w:r>
            <w:r>
              <w:rPr>
                <w:noProof/>
              </w:rPr>
              <w:tab/>
            </w:r>
            <w:r w:rsidRPr="008F4CAB">
              <w:rPr>
                <w:rStyle w:val="Hyperlink"/>
                <w:noProof/>
              </w:rPr>
              <w:t>Background</w:t>
            </w:r>
            <w:r>
              <w:rPr>
                <w:noProof/>
                <w:webHidden/>
              </w:rPr>
              <w:tab/>
            </w:r>
            <w:r>
              <w:rPr>
                <w:noProof/>
                <w:webHidden/>
              </w:rPr>
              <w:fldChar w:fldCharType="begin"/>
            </w:r>
            <w:r>
              <w:rPr>
                <w:noProof/>
                <w:webHidden/>
              </w:rPr>
              <w:instrText xml:space="preserve"> PAGEREF _Toc226811663 \h </w:instrText>
            </w:r>
            <w:r>
              <w:rPr>
                <w:noProof/>
                <w:webHidden/>
              </w:rPr>
            </w:r>
            <w:r>
              <w:rPr>
                <w:noProof/>
                <w:webHidden/>
              </w:rPr>
              <w:fldChar w:fldCharType="separate"/>
            </w:r>
            <w:r w:rsidR="00915717">
              <w:rPr>
                <w:noProof/>
                <w:webHidden/>
              </w:rPr>
              <w:t>13</w:t>
            </w:r>
            <w:r>
              <w:rPr>
                <w:noProof/>
                <w:webHidden/>
              </w:rPr>
              <w:fldChar w:fldCharType="end"/>
            </w:r>
          </w:hyperlink>
        </w:p>
        <w:p w14:paraId="7A28608C" w14:textId="70DC177C" w:rsidR="00FE5AB4" w:rsidRDefault="00FE5AB4">
          <w:pPr>
            <w:pStyle w:val="TOC3"/>
            <w:tabs>
              <w:tab w:val="left" w:pos="1200"/>
              <w:tab w:val="right" w:leader="dot" w:pos="9422"/>
            </w:tabs>
            <w:rPr>
              <w:noProof/>
            </w:rPr>
          </w:pPr>
          <w:hyperlink w:anchor="_Toc226811664" w:history="1">
            <w:r w:rsidRPr="008F4CAB">
              <w:rPr>
                <w:rStyle w:val="Hyperlink"/>
                <w:noProof/>
              </w:rPr>
              <w:t>2.2</w:t>
            </w:r>
            <w:r>
              <w:rPr>
                <w:noProof/>
              </w:rPr>
              <w:tab/>
            </w:r>
            <w:r w:rsidRPr="008F4CAB">
              <w:rPr>
                <w:rStyle w:val="Hyperlink"/>
                <w:noProof/>
              </w:rPr>
              <w:t>Related Work</w:t>
            </w:r>
            <w:r>
              <w:rPr>
                <w:noProof/>
                <w:webHidden/>
              </w:rPr>
              <w:tab/>
            </w:r>
            <w:r>
              <w:rPr>
                <w:noProof/>
                <w:webHidden/>
              </w:rPr>
              <w:fldChar w:fldCharType="begin"/>
            </w:r>
            <w:r>
              <w:rPr>
                <w:noProof/>
                <w:webHidden/>
              </w:rPr>
              <w:instrText xml:space="preserve"> PAGEREF _Toc226811664 \h </w:instrText>
            </w:r>
            <w:r>
              <w:rPr>
                <w:noProof/>
                <w:webHidden/>
              </w:rPr>
            </w:r>
            <w:r>
              <w:rPr>
                <w:noProof/>
                <w:webHidden/>
              </w:rPr>
              <w:fldChar w:fldCharType="separate"/>
            </w:r>
            <w:r w:rsidR="00915717">
              <w:rPr>
                <w:noProof/>
                <w:webHidden/>
              </w:rPr>
              <w:t>20</w:t>
            </w:r>
            <w:r>
              <w:rPr>
                <w:noProof/>
                <w:webHidden/>
              </w:rPr>
              <w:fldChar w:fldCharType="end"/>
            </w:r>
          </w:hyperlink>
        </w:p>
        <w:p w14:paraId="7A0CD0CB" w14:textId="68CFB50F" w:rsidR="00FE5AB4" w:rsidRDefault="00FE5AB4">
          <w:pPr>
            <w:pStyle w:val="TOC3"/>
            <w:tabs>
              <w:tab w:val="left" w:pos="1200"/>
              <w:tab w:val="right" w:leader="dot" w:pos="9422"/>
            </w:tabs>
            <w:rPr>
              <w:noProof/>
            </w:rPr>
          </w:pPr>
          <w:hyperlink w:anchor="_Toc226811665" w:history="1">
            <w:r w:rsidRPr="008F4CAB">
              <w:rPr>
                <w:rStyle w:val="Hyperlink"/>
                <w:noProof/>
              </w:rPr>
              <w:t>2.3</w:t>
            </w:r>
            <w:r>
              <w:rPr>
                <w:noProof/>
              </w:rPr>
              <w:tab/>
            </w:r>
            <w:r w:rsidRPr="008F4CAB">
              <w:rPr>
                <w:rStyle w:val="Hyperlink"/>
                <w:noProof/>
              </w:rPr>
              <w:t>Related Work Comparison</w:t>
            </w:r>
            <w:r>
              <w:rPr>
                <w:noProof/>
                <w:webHidden/>
              </w:rPr>
              <w:tab/>
            </w:r>
            <w:r>
              <w:rPr>
                <w:noProof/>
                <w:webHidden/>
              </w:rPr>
              <w:fldChar w:fldCharType="begin"/>
            </w:r>
            <w:r>
              <w:rPr>
                <w:noProof/>
                <w:webHidden/>
              </w:rPr>
              <w:instrText xml:space="preserve"> PAGEREF _Toc226811665 \h </w:instrText>
            </w:r>
            <w:r>
              <w:rPr>
                <w:noProof/>
                <w:webHidden/>
              </w:rPr>
            </w:r>
            <w:r>
              <w:rPr>
                <w:noProof/>
                <w:webHidden/>
              </w:rPr>
              <w:fldChar w:fldCharType="separate"/>
            </w:r>
            <w:r w:rsidR="00915717">
              <w:rPr>
                <w:noProof/>
                <w:webHidden/>
              </w:rPr>
              <w:t>25</w:t>
            </w:r>
            <w:r>
              <w:rPr>
                <w:noProof/>
                <w:webHidden/>
              </w:rPr>
              <w:fldChar w:fldCharType="end"/>
            </w:r>
          </w:hyperlink>
        </w:p>
        <w:p w14:paraId="58B2F85A" w14:textId="61DF76EA" w:rsidR="00FE5AB4" w:rsidRDefault="00FE5AB4">
          <w:pPr>
            <w:pStyle w:val="TOC1"/>
            <w:tabs>
              <w:tab w:val="left" w:pos="56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66" w:history="1">
            <w:r w:rsidRPr="008F4CAB">
              <w:rPr>
                <w:rStyle w:val="Hyperlink"/>
                <w:noProof/>
              </w:rPr>
              <w:t>3.</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References</w:t>
            </w:r>
            <w:r>
              <w:rPr>
                <w:noProof/>
                <w:webHidden/>
              </w:rPr>
              <w:tab/>
            </w:r>
            <w:r>
              <w:rPr>
                <w:noProof/>
                <w:webHidden/>
              </w:rPr>
              <w:fldChar w:fldCharType="begin"/>
            </w:r>
            <w:r>
              <w:rPr>
                <w:noProof/>
                <w:webHidden/>
              </w:rPr>
              <w:instrText xml:space="preserve"> PAGEREF _Toc226811666 \h </w:instrText>
            </w:r>
            <w:r>
              <w:rPr>
                <w:noProof/>
                <w:webHidden/>
              </w:rPr>
            </w:r>
            <w:r>
              <w:rPr>
                <w:noProof/>
                <w:webHidden/>
              </w:rPr>
              <w:fldChar w:fldCharType="separate"/>
            </w:r>
            <w:r w:rsidR="00915717">
              <w:rPr>
                <w:noProof/>
                <w:webHidden/>
              </w:rPr>
              <w:t>26</w:t>
            </w:r>
            <w:r>
              <w:rPr>
                <w:noProof/>
                <w:webHidden/>
              </w:rPr>
              <w:fldChar w:fldCharType="end"/>
            </w:r>
          </w:hyperlink>
        </w:p>
        <w:p w14:paraId="4D391F8F" w14:textId="112F142F" w:rsidR="00FE5AB4" w:rsidRDefault="00FE5AB4">
          <w:r>
            <w:rPr>
              <w:b/>
              <w:bCs/>
              <w:noProof/>
            </w:rPr>
            <w:fldChar w:fldCharType="end"/>
          </w:r>
        </w:p>
      </w:sdtContent>
    </w:sdt>
    <w:p w14:paraId="269BF19D" w14:textId="77777777" w:rsidR="00C92DCB" w:rsidRDefault="00C92DCB">
      <w:pPr>
        <w:spacing w:after="160" w:line="259" w:lineRule="auto"/>
        <w:ind w:left="0" w:firstLine="0"/>
        <w:jc w:val="left"/>
        <w:rPr>
          <w:b/>
        </w:rPr>
      </w:pPr>
      <w:r>
        <w:rPr>
          <w:b/>
        </w:rPr>
        <w:br w:type="page"/>
      </w:r>
    </w:p>
    <w:p w14:paraId="59340C9D" w14:textId="77777777" w:rsidR="00C92DCB" w:rsidRPr="00C92DCB" w:rsidRDefault="00C92DCB" w:rsidP="00C92DCB">
      <w:pPr>
        <w:pStyle w:val="Heading1"/>
        <w:ind w:left="0"/>
      </w:pPr>
      <w:r w:rsidRPr="00C92DCB">
        <w:lastRenderedPageBreak/>
        <w:t>List of Abbreviations</w:t>
      </w:r>
    </w:p>
    <w:p w14:paraId="3CD4C784" w14:textId="77777777" w:rsidR="00C92DCB" w:rsidRPr="00C92DCB" w:rsidRDefault="00C92DCB" w:rsidP="00C92DCB">
      <w:pPr>
        <w:numPr>
          <w:ilvl w:val="0"/>
          <w:numId w:val="26"/>
        </w:numPr>
        <w:spacing w:after="60" w:line="259" w:lineRule="auto"/>
        <w:jc w:val="left"/>
      </w:pPr>
      <w:r w:rsidRPr="00C92DCB">
        <w:rPr>
          <w:b/>
          <w:bCs/>
        </w:rPr>
        <w:t>AEMT</w:t>
      </w:r>
      <w:r w:rsidRPr="00C92DCB">
        <w:t xml:space="preserve">: Attention-Enhanced Multi-Layer Transformer </w:t>
      </w:r>
    </w:p>
    <w:p w14:paraId="49F6DCAF" w14:textId="77777777" w:rsidR="00C92DCB" w:rsidRPr="00C92DCB" w:rsidRDefault="00C92DCB" w:rsidP="00C92DCB">
      <w:pPr>
        <w:numPr>
          <w:ilvl w:val="0"/>
          <w:numId w:val="26"/>
        </w:numPr>
        <w:spacing w:after="60" w:line="259" w:lineRule="auto"/>
        <w:jc w:val="left"/>
      </w:pPr>
      <w:r w:rsidRPr="00C92DCB">
        <w:rPr>
          <w:b/>
          <w:bCs/>
        </w:rPr>
        <w:t>AI</w:t>
      </w:r>
      <w:r w:rsidRPr="00C92DCB">
        <w:t xml:space="preserve">: Artificial Intelligence </w:t>
      </w:r>
    </w:p>
    <w:p w14:paraId="1E7CF53A" w14:textId="77777777" w:rsidR="00C92DCB" w:rsidRPr="00C92DCB" w:rsidRDefault="00C92DCB" w:rsidP="00C92DCB">
      <w:pPr>
        <w:numPr>
          <w:ilvl w:val="0"/>
          <w:numId w:val="26"/>
        </w:numPr>
        <w:spacing w:after="60" w:line="259" w:lineRule="auto"/>
        <w:jc w:val="left"/>
      </w:pPr>
      <w:r w:rsidRPr="00C92DCB">
        <w:rPr>
          <w:b/>
          <w:bCs/>
        </w:rPr>
        <w:t>ANN</w:t>
      </w:r>
      <w:r w:rsidRPr="00C92DCB">
        <w:t xml:space="preserve">: Artificial Neural Networks </w:t>
      </w:r>
    </w:p>
    <w:p w14:paraId="3AD868C5" w14:textId="77777777" w:rsidR="00C92DCB" w:rsidRPr="00C92DCB" w:rsidRDefault="00C92DCB" w:rsidP="00C92DCB">
      <w:pPr>
        <w:numPr>
          <w:ilvl w:val="0"/>
          <w:numId w:val="26"/>
        </w:numPr>
        <w:spacing w:after="60" w:line="259" w:lineRule="auto"/>
        <w:jc w:val="left"/>
      </w:pPr>
      <w:r w:rsidRPr="00C92DCB">
        <w:rPr>
          <w:b/>
          <w:bCs/>
        </w:rPr>
        <w:t>ASF</w:t>
      </w:r>
      <w:r w:rsidRPr="00C92DCB">
        <w:t xml:space="preserve">: Attentional Selective Fusion </w:t>
      </w:r>
    </w:p>
    <w:p w14:paraId="1B3817F9" w14:textId="77777777" w:rsidR="00C92DCB" w:rsidRPr="00C92DCB" w:rsidRDefault="00C92DCB" w:rsidP="00C92DCB">
      <w:pPr>
        <w:numPr>
          <w:ilvl w:val="0"/>
          <w:numId w:val="26"/>
        </w:numPr>
        <w:spacing w:after="60" w:line="259" w:lineRule="auto"/>
        <w:jc w:val="left"/>
      </w:pPr>
      <w:r w:rsidRPr="00C92DCB">
        <w:rPr>
          <w:b/>
          <w:bCs/>
        </w:rPr>
        <w:t>AU</w:t>
      </w:r>
      <w:r w:rsidRPr="00C92DCB">
        <w:t xml:space="preserve">: Action Unit (related to FACS) </w:t>
      </w:r>
    </w:p>
    <w:p w14:paraId="51FC6D18" w14:textId="77777777" w:rsidR="00C92DCB" w:rsidRPr="00C92DCB" w:rsidRDefault="00C92DCB" w:rsidP="00C92DCB">
      <w:pPr>
        <w:numPr>
          <w:ilvl w:val="0"/>
          <w:numId w:val="26"/>
        </w:numPr>
        <w:spacing w:after="60" w:line="259" w:lineRule="auto"/>
        <w:jc w:val="left"/>
      </w:pPr>
      <w:r w:rsidRPr="00C92DCB">
        <w:rPr>
          <w:b/>
          <w:bCs/>
        </w:rPr>
        <w:t>CBAM</w:t>
      </w:r>
      <w:r w:rsidRPr="00C92DCB">
        <w:t xml:space="preserve">: Convolutional Block Attention Module </w:t>
      </w:r>
    </w:p>
    <w:p w14:paraId="5BF2100D" w14:textId="77777777" w:rsidR="00C92DCB" w:rsidRPr="00C92DCB" w:rsidRDefault="00C92DCB" w:rsidP="00C92DCB">
      <w:pPr>
        <w:numPr>
          <w:ilvl w:val="0"/>
          <w:numId w:val="26"/>
        </w:numPr>
        <w:spacing w:after="60" w:line="259" w:lineRule="auto"/>
        <w:jc w:val="left"/>
      </w:pPr>
      <w:r w:rsidRPr="00C92DCB">
        <w:rPr>
          <w:b/>
          <w:bCs/>
        </w:rPr>
        <w:t>CNN</w:t>
      </w:r>
      <w:r w:rsidRPr="00C92DCB">
        <w:t xml:space="preserve">: Convolutional Neural Network </w:t>
      </w:r>
    </w:p>
    <w:p w14:paraId="705EB6DC" w14:textId="77777777" w:rsidR="00C92DCB" w:rsidRPr="00C92DCB" w:rsidRDefault="00C92DCB" w:rsidP="00C92DCB">
      <w:pPr>
        <w:numPr>
          <w:ilvl w:val="0"/>
          <w:numId w:val="26"/>
        </w:numPr>
        <w:spacing w:after="60" w:line="259" w:lineRule="auto"/>
        <w:jc w:val="left"/>
      </w:pPr>
      <w:r w:rsidRPr="00C92DCB">
        <w:rPr>
          <w:b/>
          <w:bCs/>
        </w:rPr>
        <w:t>DAiSEE</w:t>
      </w:r>
      <w:r w:rsidRPr="00C92DCB">
        <w:t xml:space="preserve">: Dataset for Affective States in E-Environments </w:t>
      </w:r>
    </w:p>
    <w:p w14:paraId="7C9A0496" w14:textId="77777777" w:rsidR="00C92DCB" w:rsidRPr="00C92DCB" w:rsidRDefault="00C92DCB" w:rsidP="00C92DCB">
      <w:pPr>
        <w:numPr>
          <w:ilvl w:val="0"/>
          <w:numId w:val="26"/>
        </w:numPr>
        <w:spacing w:after="60" w:line="259" w:lineRule="auto"/>
        <w:jc w:val="left"/>
      </w:pPr>
      <w:r w:rsidRPr="00C92DCB">
        <w:rPr>
          <w:b/>
          <w:bCs/>
        </w:rPr>
        <w:t>DL</w:t>
      </w:r>
      <w:r w:rsidRPr="00C92DCB">
        <w:t xml:space="preserve">: Deep Learning </w:t>
      </w:r>
    </w:p>
    <w:p w14:paraId="3BAEF9A2" w14:textId="77777777" w:rsidR="00C92DCB" w:rsidRPr="00C92DCB" w:rsidRDefault="00C92DCB" w:rsidP="00C92DCB">
      <w:pPr>
        <w:numPr>
          <w:ilvl w:val="0"/>
          <w:numId w:val="26"/>
        </w:numPr>
        <w:spacing w:after="60" w:line="259" w:lineRule="auto"/>
        <w:jc w:val="left"/>
      </w:pPr>
      <w:r w:rsidRPr="00C92DCB">
        <w:rPr>
          <w:b/>
          <w:bCs/>
        </w:rPr>
        <w:t>EGT</w:t>
      </w:r>
      <w:r w:rsidRPr="00C92DCB">
        <w:t xml:space="preserve">: Enhanced </w:t>
      </w:r>
      <w:proofErr w:type="spellStart"/>
      <w:r w:rsidRPr="00C92DCB">
        <w:t>GhostNet</w:t>
      </w:r>
      <w:proofErr w:type="spellEnd"/>
      <w:r w:rsidRPr="00C92DCB">
        <w:t xml:space="preserve"> with Transformer Encoder </w:t>
      </w:r>
    </w:p>
    <w:p w14:paraId="42ABA188" w14:textId="77777777" w:rsidR="00C92DCB" w:rsidRPr="00C92DCB" w:rsidRDefault="00C92DCB" w:rsidP="00C92DCB">
      <w:pPr>
        <w:numPr>
          <w:ilvl w:val="0"/>
          <w:numId w:val="26"/>
        </w:numPr>
        <w:spacing w:after="60" w:line="259" w:lineRule="auto"/>
        <w:jc w:val="left"/>
      </w:pPr>
      <w:r w:rsidRPr="00C92DCB">
        <w:rPr>
          <w:b/>
          <w:bCs/>
        </w:rPr>
        <w:t>EM-UDA</w:t>
      </w:r>
      <w:r w:rsidRPr="00C92DCB">
        <w:t xml:space="preserve">: Emotion Detection Using Unsupervised Domain Adaptation </w:t>
      </w:r>
    </w:p>
    <w:p w14:paraId="4D60A48A" w14:textId="77777777" w:rsidR="00C92DCB" w:rsidRPr="00C92DCB" w:rsidRDefault="00C92DCB" w:rsidP="00C92DCB">
      <w:pPr>
        <w:numPr>
          <w:ilvl w:val="0"/>
          <w:numId w:val="26"/>
        </w:numPr>
        <w:spacing w:after="60" w:line="259" w:lineRule="auto"/>
        <w:jc w:val="left"/>
      </w:pPr>
      <w:r w:rsidRPr="00C92DCB">
        <w:rPr>
          <w:b/>
          <w:bCs/>
        </w:rPr>
        <w:t>FACS</w:t>
      </w:r>
      <w:r w:rsidRPr="00C92DCB">
        <w:t xml:space="preserve">: Facial Action Coding System </w:t>
      </w:r>
    </w:p>
    <w:p w14:paraId="0F951C93" w14:textId="77777777" w:rsidR="00C92DCB" w:rsidRPr="00C92DCB" w:rsidRDefault="00C92DCB" w:rsidP="00C92DCB">
      <w:pPr>
        <w:numPr>
          <w:ilvl w:val="0"/>
          <w:numId w:val="26"/>
        </w:numPr>
        <w:spacing w:after="60" w:line="259" w:lineRule="auto"/>
        <w:jc w:val="left"/>
      </w:pPr>
      <w:r w:rsidRPr="00C92DCB">
        <w:rPr>
          <w:b/>
          <w:bCs/>
        </w:rPr>
        <w:t>FER</w:t>
      </w:r>
      <w:r w:rsidRPr="00C92DCB">
        <w:t xml:space="preserve">: Facial Expression Recognition </w:t>
      </w:r>
    </w:p>
    <w:p w14:paraId="6675F018" w14:textId="77777777" w:rsidR="00C92DCB" w:rsidRPr="00C92DCB" w:rsidRDefault="00C92DCB" w:rsidP="00C92DCB">
      <w:pPr>
        <w:numPr>
          <w:ilvl w:val="0"/>
          <w:numId w:val="26"/>
        </w:numPr>
        <w:spacing w:after="60" w:line="259" w:lineRule="auto"/>
        <w:jc w:val="left"/>
      </w:pPr>
      <w:r w:rsidRPr="00C92DCB">
        <w:rPr>
          <w:b/>
          <w:bCs/>
        </w:rPr>
        <w:t>GAT</w:t>
      </w:r>
      <w:r w:rsidRPr="00C92DCB">
        <w:t xml:space="preserve">: Graph Attention Network </w:t>
      </w:r>
    </w:p>
    <w:p w14:paraId="5588A781" w14:textId="77777777" w:rsidR="00C92DCB" w:rsidRPr="00C92DCB" w:rsidRDefault="00C92DCB" w:rsidP="00C92DCB">
      <w:pPr>
        <w:numPr>
          <w:ilvl w:val="0"/>
          <w:numId w:val="26"/>
        </w:numPr>
        <w:spacing w:after="60" w:line="259" w:lineRule="auto"/>
        <w:jc w:val="left"/>
      </w:pPr>
      <w:r w:rsidRPr="00C92DCB">
        <w:rPr>
          <w:b/>
          <w:bCs/>
        </w:rPr>
        <w:t>HOG</w:t>
      </w:r>
      <w:r w:rsidRPr="00C92DCB">
        <w:t xml:space="preserve">: Histograms of Oriented Gradients </w:t>
      </w:r>
    </w:p>
    <w:p w14:paraId="768ED115" w14:textId="77777777" w:rsidR="00C92DCB" w:rsidRPr="00C92DCB" w:rsidRDefault="00C92DCB" w:rsidP="00C92DCB">
      <w:pPr>
        <w:numPr>
          <w:ilvl w:val="0"/>
          <w:numId w:val="26"/>
        </w:numPr>
        <w:spacing w:after="60" w:line="259" w:lineRule="auto"/>
        <w:jc w:val="left"/>
      </w:pPr>
      <w:r w:rsidRPr="00C92DCB">
        <w:rPr>
          <w:b/>
          <w:bCs/>
        </w:rPr>
        <w:t>IT</w:t>
      </w:r>
      <w:r w:rsidRPr="00C92DCB">
        <w:t xml:space="preserve">: Information Technology </w:t>
      </w:r>
    </w:p>
    <w:p w14:paraId="5FF80EEF" w14:textId="77777777" w:rsidR="00C92DCB" w:rsidRPr="00C92DCB" w:rsidRDefault="00C92DCB" w:rsidP="00C92DCB">
      <w:pPr>
        <w:numPr>
          <w:ilvl w:val="0"/>
          <w:numId w:val="26"/>
        </w:numPr>
        <w:spacing w:after="60" w:line="259" w:lineRule="auto"/>
        <w:jc w:val="left"/>
      </w:pPr>
      <w:r w:rsidRPr="00C92DCB">
        <w:rPr>
          <w:b/>
          <w:bCs/>
        </w:rPr>
        <w:t>LBP</w:t>
      </w:r>
      <w:r w:rsidRPr="00C92DCB">
        <w:t xml:space="preserve">: Local Binary Patterns </w:t>
      </w:r>
    </w:p>
    <w:p w14:paraId="4A61CDDA" w14:textId="77777777" w:rsidR="00C92DCB" w:rsidRPr="00C92DCB" w:rsidRDefault="00C92DCB" w:rsidP="00C92DCB">
      <w:pPr>
        <w:numPr>
          <w:ilvl w:val="0"/>
          <w:numId w:val="26"/>
        </w:numPr>
        <w:spacing w:after="60" w:line="259" w:lineRule="auto"/>
        <w:jc w:val="left"/>
      </w:pPr>
      <w:r w:rsidRPr="00C92DCB">
        <w:rPr>
          <w:b/>
          <w:bCs/>
        </w:rPr>
        <w:t>ML</w:t>
      </w:r>
      <w:r w:rsidRPr="00C92DCB">
        <w:t xml:space="preserve">: Machine Learning </w:t>
      </w:r>
    </w:p>
    <w:p w14:paraId="2522F4AC" w14:textId="77777777" w:rsidR="00C92DCB" w:rsidRPr="00C92DCB" w:rsidRDefault="00C92DCB" w:rsidP="00C92DCB">
      <w:pPr>
        <w:numPr>
          <w:ilvl w:val="0"/>
          <w:numId w:val="26"/>
        </w:numPr>
        <w:spacing w:after="60" w:line="259" w:lineRule="auto"/>
        <w:jc w:val="left"/>
      </w:pPr>
      <w:r w:rsidRPr="00C92DCB">
        <w:rPr>
          <w:b/>
          <w:bCs/>
        </w:rPr>
        <w:t>MTE</w:t>
      </w:r>
      <w:r w:rsidRPr="00C92DCB">
        <w:t xml:space="preserve">: Multi-Layer Transformer Encoder </w:t>
      </w:r>
    </w:p>
    <w:p w14:paraId="4911211B" w14:textId="77777777" w:rsidR="00C92DCB" w:rsidRPr="00C92DCB" w:rsidRDefault="00C92DCB" w:rsidP="00C92DCB">
      <w:pPr>
        <w:numPr>
          <w:ilvl w:val="0"/>
          <w:numId w:val="26"/>
        </w:numPr>
        <w:spacing w:after="60" w:line="259" w:lineRule="auto"/>
        <w:jc w:val="left"/>
      </w:pPr>
      <w:r w:rsidRPr="00C92DCB">
        <w:rPr>
          <w:b/>
          <w:bCs/>
        </w:rPr>
        <w:t>PMO</w:t>
      </w:r>
      <w:r w:rsidRPr="00C92DCB">
        <w:t xml:space="preserve">: Project Management Office </w:t>
      </w:r>
    </w:p>
    <w:p w14:paraId="312FF29C" w14:textId="77777777" w:rsidR="00C92DCB" w:rsidRPr="00C92DCB" w:rsidRDefault="00C92DCB" w:rsidP="00C92DCB">
      <w:pPr>
        <w:numPr>
          <w:ilvl w:val="0"/>
          <w:numId w:val="26"/>
        </w:numPr>
        <w:spacing w:after="60" w:line="259" w:lineRule="auto"/>
        <w:jc w:val="left"/>
      </w:pPr>
      <w:r w:rsidRPr="00C92DCB">
        <w:rPr>
          <w:b/>
          <w:bCs/>
        </w:rPr>
        <w:t>QWTR</w:t>
      </w:r>
      <w:r w:rsidRPr="00C92DCB">
        <w:t xml:space="preserve">: Quaternion Wavelet Transformer </w:t>
      </w:r>
    </w:p>
    <w:p w14:paraId="177B106F" w14:textId="77777777" w:rsidR="00C92DCB" w:rsidRPr="00C92DCB" w:rsidRDefault="00C92DCB" w:rsidP="00C92DCB">
      <w:pPr>
        <w:numPr>
          <w:ilvl w:val="0"/>
          <w:numId w:val="26"/>
        </w:numPr>
        <w:spacing w:after="60" w:line="259" w:lineRule="auto"/>
        <w:jc w:val="left"/>
      </w:pPr>
      <w:proofErr w:type="spellStart"/>
      <w:r w:rsidRPr="00C92DCB">
        <w:rPr>
          <w:b/>
          <w:bCs/>
        </w:rPr>
        <w:t>ReLU</w:t>
      </w:r>
      <w:proofErr w:type="spellEnd"/>
      <w:r w:rsidRPr="00C92DCB">
        <w:t xml:space="preserve">: Rectified Linear Unit </w:t>
      </w:r>
    </w:p>
    <w:p w14:paraId="673229EB" w14:textId="77777777" w:rsidR="00C92DCB" w:rsidRPr="00C92DCB" w:rsidRDefault="00C92DCB" w:rsidP="00C92DCB">
      <w:pPr>
        <w:numPr>
          <w:ilvl w:val="0"/>
          <w:numId w:val="26"/>
        </w:numPr>
        <w:spacing w:after="60" w:line="259" w:lineRule="auto"/>
        <w:jc w:val="left"/>
      </w:pPr>
      <w:proofErr w:type="spellStart"/>
      <w:r w:rsidRPr="00C92DCB">
        <w:rPr>
          <w:b/>
          <w:bCs/>
        </w:rPr>
        <w:t>ResNet</w:t>
      </w:r>
      <w:proofErr w:type="spellEnd"/>
      <w:r w:rsidRPr="00C92DCB">
        <w:t xml:space="preserve">: Residual Network </w:t>
      </w:r>
    </w:p>
    <w:p w14:paraId="0A7F1409" w14:textId="77777777" w:rsidR="00C92DCB" w:rsidRPr="00C92DCB" w:rsidRDefault="00C92DCB" w:rsidP="00C92DCB">
      <w:pPr>
        <w:numPr>
          <w:ilvl w:val="0"/>
          <w:numId w:val="26"/>
        </w:numPr>
        <w:spacing w:after="60" w:line="259" w:lineRule="auto"/>
        <w:jc w:val="left"/>
      </w:pPr>
      <w:r w:rsidRPr="00C92DCB">
        <w:rPr>
          <w:b/>
          <w:bCs/>
        </w:rPr>
        <w:t>SE</w:t>
      </w:r>
      <w:r w:rsidRPr="00C92DCB">
        <w:t xml:space="preserve">: Squeeze-and-Excitation (related to </w:t>
      </w:r>
      <w:proofErr w:type="spellStart"/>
      <w:r w:rsidRPr="00C92DCB">
        <w:t>ResEmoteNet</w:t>
      </w:r>
      <w:proofErr w:type="spellEnd"/>
      <w:r w:rsidRPr="00C92DCB">
        <w:t xml:space="preserve">) </w:t>
      </w:r>
    </w:p>
    <w:p w14:paraId="483053D1" w14:textId="77777777" w:rsidR="00C92DCB" w:rsidRPr="00C92DCB" w:rsidRDefault="00C92DCB" w:rsidP="00C92DCB">
      <w:pPr>
        <w:numPr>
          <w:ilvl w:val="0"/>
          <w:numId w:val="26"/>
        </w:numPr>
        <w:spacing w:after="60" w:line="259" w:lineRule="auto"/>
        <w:jc w:val="left"/>
      </w:pPr>
      <w:proofErr w:type="spellStart"/>
      <w:r w:rsidRPr="00C92DCB">
        <w:rPr>
          <w:b/>
          <w:bCs/>
        </w:rPr>
        <w:t>ViT</w:t>
      </w:r>
      <w:proofErr w:type="spellEnd"/>
      <w:r w:rsidRPr="00C92DCB">
        <w:t xml:space="preserve">: Vision Transformer </w:t>
      </w:r>
    </w:p>
    <w:p w14:paraId="010C5BC3" w14:textId="77777777" w:rsidR="00C92DCB" w:rsidRPr="00C92DCB" w:rsidRDefault="00C92DCB" w:rsidP="00C92DCB">
      <w:pPr>
        <w:numPr>
          <w:ilvl w:val="0"/>
          <w:numId w:val="26"/>
        </w:numPr>
        <w:spacing w:after="60" w:line="259" w:lineRule="auto"/>
        <w:jc w:val="left"/>
      </w:pPr>
      <w:r w:rsidRPr="00C92DCB">
        <w:t xml:space="preserve">W-SCAM: Window-based Self-Correction Attention Mechanism (related to POSTER++) </w:t>
      </w:r>
    </w:p>
    <w:p w14:paraId="5228EB5B" w14:textId="77777777" w:rsidR="00C92DCB" w:rsidRPr="00C92DCB" w:rsidRDefault="00C92DCB" w:rsidP="00C92DCB">
      <w:pPr>
        <w:numPr>
          <w:ilvl w:val="0"/>
          <w:numId w:val="26"/>
        </w:numPr>
        <w:spacing w:after="60" w:line="259" w:lineRule="auto"/>
        <w:jc w:val="left"/>
      </w:pPr>
      <w:r w:rsidRPr="00C92DCB">
        <w:rPr>
          <w:b/>
          <w:bCs/>
        </w:rPr>
        <w:t>YOLO</w:t>
      </w:r>
      <w:r w:rsidRPr="00C92DCB">
        <w:t xml:space="preserve">: You Only Look Once (referring to YOLOv8) </w:t>
      </w:r>
    </w:p>
    <w:p w14:paraId="6D3CFF3D" w14:textId="77777777" w:rsidR="00C92DCB" w:rsidRDefault="00D3464D" w:rsidP="00C92DCB">
      <w:pPr>
        <w:pStyle w:val="Heading1"/>
        <w:ind w:left="0"/>
      </w:pPr>
      <w:r>
        <w:br w:type="page"/>
      </w:r>
      <w:r w:rsidR="00C92DCB">
        <w:lastRenderedPageBreak/>
        <w:t>List of Figures:</w:t>
      </w:r>
    </w:p>
    <w:p w14:paraId="75DF155B" w14:textId="6C0CB9BA" w:rsidR="00C92DCB" w:rsidRDefault="00C92DCB" w:rsidP="00C92DCB">
      <w:r w:rsidRPr="00C92DCB">
        <w:rPr>
          <w:b/>
          <w:bCs/>
        </w:rPr>
        <w:t>Figure 1.1</w:t>
      </w:r>
      <w:r w:rsidRPr="00C92DCB">
        <w:t xml:space="preserve">: The Triple </w:t>
      </w:r>
      <w:r w:rsidR="00CA6B09" w:rsidRPr="00C92DCB">
        <w:t>Constraint…</w:t>
      </w:r>
      <w:r w:rsidR="001256F4">
        <w:t>…</w:t>
      </w:r>
      <w:r w:rsidR="00CA6B09">
        <w:t>…</w:t>
      </w:r>
      <w:r w:rsidR="001256F4">
        <w:t>……………………………………….7</w:t>
      </w:r>
    </w:p>
    <w:p w14:paraId="0A434829" w14:textId="5B0A2C9E" w:rsidR="00C92DCB" w:rsidRPr="00C92DCB" w:rsidRDefault="00C92DCB" w:rsidP="00C92DCB">
      <w:r w:rsidRPr="00C92DCB">
        <w:rPr>
          <w:b/>
          <w:bCs/>
        </w:rPr>
        <w:t>Figure 1.2</w:t>
      </w:r>
      <w:r w:rsidRPr="00C92DCB">
        <w:t xml:space="preserve">: Watermelon Effect </w:t>
      </w:r>
      <w:r w:rsidR="001256F4">
        <w:t>………………………………………………....8</w:t>
      </w:r>
    </w:p>
    <w:p w14:paraId="5234095C" w14:textId="7281F4BD" w:rsidR="00C92DCB" w:rsidRPr="00C92DCB" w:rsidRDefault="00C92DCB" w:rsidP="00C92DCB">
      <w:r w:rsidRPr="00C92DCB">
        <w:rPr>
          <w:b/>
          <w:bCs/>
        </w:rPr>
        <w:t>Figure 1.3</w:t>
      </w:r>
      <w:r w:rsidRPr="00C92DCB">
        <w:t xml:space="preserve">: A typical neural network architecture </w:t>
      </w:r>
      <w:r w:rsidR="00CA6B09">
        <w:t>……………………</w:t>
      </w:r>
      <w:proofErr w:type="gramStart"/>
      <w:r w:rsidR="00CA6B09">
        <w:t>…..</w:t>
      </w:r>
      <w:proofErr w:type="gramEnd"/>
      <w:r w:rsidR="00CA6B09">
        <w:t>…</w:t>
      </w:r>
      <w:proofErr w:type="gramStart"/>
      <w:r w:rsidR="00CA6B09">
        <w:t>.....</w:t>
      </w:r>
      <w:proofErr w:type="gramEnd"/>
      <w:r w:rsidR="00CA6B09">
        <w:t>9</w:t>
      </w:r>
    </w:p>
    <w:p w14:paraId="3157FEAA" w14:textId="7F80D9ED" w:rsidR="00C92DCB" w:rsidRPr="00C92DCB" w:rsidRDefault="00C92DCB" w:rsidP="00C92DCB">
      <w:r w:rsidRPr="00C92DCB">
        <w:rPr>
          <w:b/>
          <w:bCs/>
        </w:rPr>
        <w:t>Figure 1.4</w:t>
      </w:r>
      <w:r w:rsidRPr="00C92DCB">
        <w:t>: Predictive academic performance analysis workflow</w:t>
      </w:r>
      <w:r w:rsidR="001256F4">
        <w:t>……………</w:t>
      </w:r>
      <w:r w:rsidR="00CA6B09">
        <w:t>..</w:t>
      </w:r>
      <w:r w:rsidR="001256F4">
        <w:t>..</w:t>
      </w:r>
      <w:r w:rsidR="00CA6B09">
        <w:t>9</w:t>
      </w:r>
    </w:p>
    <w:p w14:paraId="17D19D59" w14:textId="2A778F1C" w:rsidR="00C92DCB" w:rsidRPr="00C92DCB" w:rsidRDefault="00C92DCB" w:rsidP="00C92DCB">
      <w:r w:rsidRPr="00C92DCB">
        <w:rPr>
          <w:b/>
          <w:bCs/>
        </w:rPr>
        <w:t>Figure 2.1</w:t>
      </w:r>
      <w:r w:rsidRPr="00C92DCB">
        <w:t xml:space="preserve">: Recognizing human facial expressions with </w:t>
      </w:r>
      <w:r w:rsidR="00CA6B09">
        <w:t>ML ...</w:t>
      </w:r>
      <w:r w:rsidR="001256F4">
        <w:t>……………….</w:t>
      </w:r>
      <w:r w:rsidR="00CA6B09">
        <w:t>13</w:t>
      </w:r>
    </w:p>
    <w:p w14:paraId="5F8E0DC9" w14:textId="13F474DB" w:rsidR="00C92DCB" w:rsidRPr="00C92DCB" w:rsidRDefault="00C92DCB" w:rsidP="00C92DCB">
      <w:r w:rsidRPr="00C92DCB">
        <w:rPr>
          <w:b/>
          <w:bCs/>
        </w:rPr>
        <w:t>Figure 2.2</w:t>
      </w:r>
      <w:r w:rsidRPr="00C92DCB">
        <w:t xml:space="preserve">: AI vs ML vs DL </w:t>
      </w:r>
      <w:r w:rsidR="00CA6B09">
        <w:t>…………………………………………………...14</w:t>
      </w:r>
    </w:p>
    <w:p w14:paraId="67B3C989" w14:textId="767A5609" w:rsidR="00C92DCB" w:rsidRPr="00C92DCB" w:rsidRDefault="00C92DCB" w:rsidP="00C92DCB">
      <w:r w:rsidRPr="00C92DCB">
        <w:rPr>
          <w:b/>
          <w:bCs/>
        </w:rPr>
        <w:t>Figure 2.3</w:t>
      </w:r>
      <w:r w:rsidRPr="00C92DCB">
        <w:t>: Visualization of representative</w:t>
      </w:r>
      <w:r w:rsidR="00CA6B09">
        <w:t xml:space="preserve"> </w:t>
      </w:r>
      <w:r w:rsidRPr="00C92DCB">
        <w:t>A</w:t>
      </w:r>
      <w:r w:rsidR="00CA6B09">
        <w:t>U</w:t>
      </w:r>
      <w:r w:rsidRPr="00C92DCB">
        <w:t>s</w:t>
      </w:r>
      <w:r w:rsidR="00CA6B09">
        <w:t xml:space="preserve"> </w:t>
      </w:r>
      <w:proofErr w:type="gramStart"/>
      <w:r w:rsidR="00CA6B09">
        <w:t>From</w:t>
      </w:r>
      <w:proofErr w:type="gramEnd"/>
      <w:r w:rsidR="00CA6B09">
        <w:t xml:space="preserve"> </w:t>
      </w:r>
      <w:r w:rsidRPr="00C92DCB">
        <w:t>FACS</w:t>
      </w:r>
      <w:r w:rsidR="00CA6B09">
        <w:t>………………....15</w:t>
      </w:r>
    </w:p>
    <w:p w14:paraId="77476DB9" w14:textId="48CEF824" w:rsidR="00C92DCB" w:rsidRPr="00C92DCB" w:rsidRDefault="00C92DCB" w:rsidP="00C92DCB">
      <w:r w:rsidRPr="00C92DCB">
        <w:rPr>
          <w:b/>
          <w:bCs/>
        </w:rPr>
        <w:t>Figure 2.4</w:t>
      </w:r>
      <w:r w:rsidRPr="00C92DCB">
        <w:t>: Histograms Of Oriented Gradients</w:t>
      </w:r>
      <w:r w:rsidR="00CA6B09">
        <w:t>………………………………...16</w:t>
      </w:r>
    </w:p>
    <w:p w14:paraId="0A495410" w14:textId="4F9AE044" w:rsidR="00C92DCB" w:rsidRPr="00C92DCB" w:rsidRDefault="00C92DCB" w:rsidP="00C92DCB">
      <w:r w:rsidRPr="00C92DCB">
        <w:rPr>
          <w:b/>
          <w:bCs/>
        </w:rPr>
        <w:t>Figure 2.5</w:t>
      </w:r>
      <w:r w:rsidRPr="00C92DCB">
        <w:t xml:space="preserve">: CNN-based pipeline for </w:t>
      </w:r>
      <w:r w:rsidR="00CA6B09">
        <w:t>FER…………………………………...…17</w:t>
      </w:r>
    </w:p>
    <w:p w14:paraId="3A2A950C" w14:textId="50205DAD" w:rsidR="00C92DCB" w:rsidRPr="00C92DCB" w:rsidRDefault="00C92DCB" w:rsidP="00C92DCB">
      <w:r w:rsidRPr="00C92DCB">
        <w:rPr>
          <w:b/>
          <w:bCs/>
        </w:rPr>
        <w:t>Figure 2.6</w:t>
      </w:r>
      <w:r w:rsidRPr="00C92DCB">
        <w:t xml:space="preserve">: </w:t>
      </w:r>
      <w:proofErr w:type="spellStart"/>
      <w:r w:rsidRPr="00C92DCB">
        <w:t>ResNet</w:t>
      </w:r>
      <w:proofErr w:type="spellEnd"/>
      <w:r w:rsidRPr="00C92DCB">
        <w:t xml:space="preserve"> - Deep Learnin</w:t>
      </w:r>
      <w:r w:rsidR="00CA6B09">
        <w:t>g………………………………………...…17</w:t>
      </w:r>
    </w:p>
    <w:p w14:paraId="0EA4BFC9" w14:textId="2AACB911" w:rsidR="00C92DCB" w:rsidRPr="00C92DCB" w:rsidRDefault="00C92DCB" w:rsidP="00C92DCB">
      <w:r w:rsidRPr="00C92DCB">
        <w:rPr>
          <w:b/>
          <w:bCs/>
        </w:rPr>
        <w:t xml:space="preserve">Figure </w:t>
      </w:r>
      <w:proofErr w:type="gramStart"/>
      <w:r w:rsidRPr="00C92DCB">
        <w:rPr>
          <w:b/>
          <w:bCs/>
        </w:rPr>
        <w:t>2.7</w:t>
      </w:r>
      <w:r w:rsidRPr="00C92DCB">
        <w:t>:A</w:t>
      </w:r>
      <w:proofErr w:type="gramEnd"/>
      <w:r w:rsidRPr="00C92DCB">
        <w:t xml:space="preserve"> </w:t>
      </w:r>
      <w:proofErr w:type="spellStart"/>
      <w:r w:rsidRPr="00C92DCB">
        <w:t>GhostNet</w:t>
      </w:r>
      <w:proofErr w:type="spellEnd"/>
      <w:r w:rsidRPr="00C92DCB">
        <w:t>-Based Two-Stage Transformer</w:t>
      </w:r>
      <w:r w:rsidR="00CA6B09">
        <w:t>……..</w:t>
      </w:r>
      <w:r w:rsidRPr="00C92DCB">
        <w:t>.</w:t>
      </w:r>
      <w:r w:rsidR="00CA6B09">
        <w:t>..........................18</w:t>
      </w:r>
    </w:p>
    <w:p w14:paraId="615E2E00" w14:textId="78AC5EB3" w:rsidR="00C92DCB" w:rsidRPr="00C92DCB" w:rsidRDefault="00C92DCB" w:rsidP="00C92DCB">
      <w:r w:rsidRPr="00C92DCB">
        <w:rPr>
          <w:b/>
          <w:bCs/>
        </w:rPr>
        <w:t>Figure 2.8</w:t>
      </w:r>
      <w:r w:rsidRPr="00C92DCB">
        <w:t>: Architecture of the base vision-transformer model</w:t>
      </w:r>
      <w:r w:rsidR="00CA6B09">
        <w:t xml:space="preserve"> ……………….19</w:t>
      </w:r>
    </w:p>
    <w:p w14:paraId="7517A7BD" w14:textId="3C18B8E2" w:rsidR="00C92DCB" w:rsidRPr="00C92DCB" w:rsidRDefault="00C92DCB" w:rsidP="00C92DCB">
      <w:r w:rsidRPr="00C92DCB">
        <w:rPr>
          <w:b/>
          <w:bCs/>
        </w:rPr>
        <w:t>Figure 2.9</w:t>
      </w:r>
      <w:r w:rsidRPr="00C92DCB">
        <w:t>: Facial Landmark-Based Emotion Recognition via Directed Graph Neural Network - Quang Tran Ngoc et al., 2020</w:t>
      </w:r>
      <w:r w:rsidR="00CA6B09">
        <w:t>………………………………19</w:t>
      </w:r>
    </w:p>
    <w:p w14:paraId="7571581B" w14:textId="58772115" w:rsidR="00C92DCB" w:rsidRDefault="00C92DCB" w:rsidP="00C92DCB">
      <w:r>
        <w:br w:type="page"/>
      </w:r>
    </w:p>
    <w:p w14:paraId="7DBE39F4" w14:textId="6C21213B" w:rsidR="001256F4" w:rsidRDefault="001256F4" w:rsidP="001256F4">
      <w:pPr>
        <w:pStyle w:val="Heading1"/>
        <w:ind w:left="0"/>
      </w:pPr>
      <w:r>
        <w:lastRenderedPageBreak/>
        <w:t xml:space="preserve">List of </w:t>
      </w:r>
      <w:r>
        <w:t>Tables</w:t>
      </w:r>
      <w:r>
        <w:t>:</w:t>
      </w:r>
    </w:p>
    <w:p w14:paraId="5C774047" w14:textId="430410FB" w:rsidR="001256F4" w:rsidRPr="001256F4" w:rsidRDefault="001256F4">
      <w:pPr>
        <w:spacing w:after="160" w:line="259" w:lineRule="auto"/>
        <w:ind w:left="0" w:firstLine="0"/>
        <w:jc w:val="left"/>
        <w:rPr>
          <w:bCs/>
        </w:rPr>
      </w:pPr>
      <w:r w:rsidRPr="001256F4">
        <w:rPr>
          <w:bCs/>
        </w:rPr>
        <w:t xml:space="preserve">Table2.1: Comparative Analysis of State-of-the-Art FER Models on the </w:t>
      </w:r>
      <w:proofErr w:type="spellStart"/>
      <w:r w:rsidRPr="001256F4">
        <w:rPr>
          <w:bCs/>
        </w:rPr>
        <w:t>AffectNet</w:t>
      </w:r>
      <w:proofErr w:type="spellEnd"/>
      <w:r w:rsidRPr="001256F4">
        <w:rPr>
          <w:bCs/>
        </w:rPr>
        <w:t xml:space="preserve"> Dataset</w:t>
      </w:r>
      <w:r>
        <w:rPr>
          <w:bCs/>
        </w:rPr>
        <w:t>…………………………………………………………………………….</w:t>
      </w:r>
      <w:r w:rsidR="00CA6B09">
        <w:rPr>
          <w:bCs/>
        </w:rPr>
        <w:t>25</w:t>
      </w:r>
    </w:p>
    <w:p w14:paraId="7D79F1EF" w14:textId="77777777" w:rsidR="001256F4" w:rsidRDefault="001256F4">
      <w:pPr>
        <w:spacing w:after="160" w:line="259" w:lineRule="auto"/>
        <w:ind w:left="0" w:firstLine="0"/>
        <w:jc w:val="left"/>
        <w:rPr>
          <w:b/>
        </w:rPr>
      </w:pPr>
    </w:p>
    <w:p w14:paraId="7BF9BECF" w14:textId="05C3C0E5" w:rsidR="001256F4" w:rsidRDefault="001256F4">
      <w:pPr>
        <w:spacing w:after="160" w:line="259" w:lineRule="auto"/>
        <w:ind w:left="0" w:firstLine="0"/>
        <w:jc w:val="left"/>
        <w:rPr>
          <w:b/>
        </w:rPr>
      </w:pPr>
      <w:r>
        <w:rPr>
          <w:b/>
        </w:rPr>
        <w:br w:type="page"/>
      </w:r>
    </w:p>
    <w:p w14:paraId="0A409A8C" w14:textId="35AC0E90" w:rsidR="00016CCE" w:rsidRDefault="00016CCE" w:rsidP="001C1760">
      <w:pPr>
        <w:pStyle w:val="Heading1"/>
        <w:numPr>
          <w:ilvl w:val="1"/>
          <w:numId w:val="22"/>
        </w:numPr>
        <w:ind w:left="270"/>
      </w:pPr>
      <w:bookmarkStart w:id="3" w:name="_Toc226811656"/>
      <w:r>
        <w:lastRenderedPageBreak/>
        <w:t>Chapter 1 Introduction</w:t>
      </w:r>
      <w:bookmarkEnd w:id="3"/>
      <w:r>
        <w:t xml:space="preserve"> </w:t>
      </w:r>
    </w:p>
    <w:p w14:paraId="45066F3C" w14:textId="56C455FC" w:rsidR="00016CCE" w:rsidRDefault="00016CCE" w:rsidP="001C1760">
      <w:pPr>
        <w:pStyle w:val="Heading3"/>
        <w:numPr>
          <w:ilvl w:val="1"/>
          <w:numId w:val="25"/>
        </w:numPr>
        <w:spacing w:after="360"/>
        <w:ind w:left="450" w:hanging="540"/>
      </w:pPr>
      <w:bookmarkStart w:id="4" w:name="_Toc226811657"/>
      <w:r>
        <w:t>Overview</w:t>
      </w:r>
      <w:bookmarkEnd w:id="4"/>
    </w:p>
    <w:p w14:paraId="2E70BAB2" w14:textId="3FDC8DA5" w:rsidR="00A43DEB" w:rsidRDefault="00A43DEB" w:rsidP="00A43DEB">
      <w:r>
        <w:t>The main aim of this study is to design an empirical framework to predict performance risks using real-time observation of team dynamics in the IT setting. The reason for pursuing this objective is that there is a dire need to shift from qualitative human factors analysis to quantitative human factors assessment in modern project management practice.</w:t>
      </w:r>
    </w:p>
    <w:p w14:paraId="35B70373" w14:textId="77777777" w:rsidR="00A43DEB" w:rsidRDefault="00A43DEB" w:rsidP="00A43DEB"/>
    <w:p w14:paraId="3398C92C" w14:textId="490C22E0" w:rsidR="003628BD" w:rsidRDefault="00A43DEB" w:rsidP="00A43DEB">
      <w:r>
        <w:t>Until now, project status evaluation was limited to lagging metrics, which document project failure post-factum by tracking cost overruns, schedule deviations, and achieved milestones. According to Holzmann et al. (2022), existing approaches to project management cannot capture the "Human Factor" in real time, thus leaving room for unnoticed fatigue and conflicts among team members until they miss an important milestone [1].</w:t>
      </w:r>
    </w:p>
    <w:p w14:paraId="29ADC85B" w14:textId="77777777" w:rsidR="00A43DEB" w:rsidRDefault="00A43DEB" w:rsidP="00A43DEB"/>
    <w:p w14:paraId="1B234FDA" w14:textId="2CF5BC77" w:rsidR="00A43DEB" w:rsidRDefault="00A43DEB" w:rsidP="00A43DEB">
      <w:r w:rsidRPr="00A43DEB">
        <w:t>The background of the topic can be traced back to the 20</w:t>
      </w:r>
      <w:r w:rsidRPr="00A43DEB">
        <w:rPr>
          <w:vertAlign w:val="superscript"/>
        </w:rPr>
        <w:t>th</w:t>
      </w:r>
      <w:r>
        <w:t xml:space="preserve"> </w:t>
      </w:r>
      <w:r w:rsidRPr="00A43DEB">
        <w:t>century, where the main emphasis in project management was laid on the “Triple constraint” (scope, time, and cost).</w:t>
      </w:r>
    </w:p>
    <w:p w14:paraId="137E89C8" w14:textId="47BC8E4A" w:rsidR="005C4371" w:rsidRDefault="00A24583" w:rsidP="00A43DEB">
      <w:pPr>
        <w:ind w:left="0" w:firstLine="0"/>
      </w:pPr>
      <w:r>
        <w:rPr>
          <w:noProof/>
        </w:rPr>
        <mc:AlternateContent>
          <mc:Choice Requires="wpg">
            <w:drawing>
              <wp:anchor distT="0" distB="0" distL="114300" distR="114300" simplePos="0" relativeHeight="251676672" behindDoc="0" locked="0" layoutInCell="1" allowOverlap="1" wp14:anchorId="27AB891F" wp14:editId="41719198">
                <wp:simplePos x="0" y="0"/>
                <wp:positionH relativeFrom="page">
                  <wp:align>center</wp:align>
                </wp:positionH>
                <wp:positionV relativeFrom="paragraph">
                  <wp:posOffset>8467</wp:posOffset>
                </wp:positionV>
                <wp:extent cx="5350722" cy="3115733"/>
                <wp:effectExtent l="0" t="0" r="21590" b="27940"/>
                <wp:wrapNone/>
                <wp:docPr id="1166687212" name="Group 1"/>
                <wp:cNvGraphicFramePr/>
                <a:graphic xmlns:a="http://schemas.openxmlformats.org/drawingml/2006/main">
                  <a:graphicData uri="http://schemas.microsoft.com/office/word/2010/wordprocessingGroup">
                    <wpg:wgp>
                      <wpg:cNvGrpSpPr/>
                      <wpg:grpSpPr>
                        <a:xfrm>
                          <a:off x="0" y="0"/>
                          <a:ext cx="5350722" cy="3115733"/>
                          <a:chOff x="-131679" y="0"/>
                          <a:chExt cx="4995558" cy="2900680"/>
                        </a:xfrm>
                      </wpg:grpSpPr>
                      <wps:wsp>
                        <wps:cNvPr id="1543489149" name="Rectangle 2"/>
                        <wps:cNvSpPr/>
                        <wps:spPr>
                          <a:xfrm>
                            <a:off x="-131679" y="2438400"/>
                            <a:ext cx="4995558" cy="46228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0C52DB4" w14:textId="11A16566" w:rsidR="004519B2" w:rsidRPr="003D3733" w:rsidRDefault="004519B2" w:rsidP="004519B2">
                              <w:pPr>
                                <w:ind w:left="0"/>
                                <w:jc w:val="center"/>
                                <w:rPr>
                                  <w:b/>
                                  <w:bCs/>
                                  <w:sz w:val="20"/>
                                  <w:szCs w:val="16"/>
                                </w:rPr>
                              </w:pPr>
                              <w:r w:rsidRPr="003D3733">
                                <w:rPr>
                                  <w:b/>
                                  <w:bCs/>
                                  <w:sz w:val="20"/>
                                  <w:szCs w:val="16"/>
                                </w:rPr>
                                <w:t>Figure</w:t>
                              </w:r>
                              <w:r w:rsidR="00700FEC" w:rsidRPr="003D3733">
                                <w:rPr>
                                  <w:b/>
                                  <w:bCs/>
                                  <w:sz w:val="20"/>
                                  <w:szCs w:val="16"/>
                                </w:rPr>
                                <w:t xml:space="preserve"> </w:t>
                              </w:r>
                              <w:r w:rsidRPr="003D3733">
                                <w:rPr>
                                  <w:b/>
                                  <w:bCs/>
                                  <w:sz w:val="20"/>
                                  <w:szCs w:val="16"/>
                                </w:rPr>
                                <w:t>1</w:t>
                              </w:r>
                              <w:r w:rsidR="00700FEC" w:rsidRPr="003D3733">
                                <w:rPr>
                                  <w:b/>
                                  <w:bCs/>
                                  <w:sz w:val="20"/>
                                  <w:szCs w:val="16"/>
                                </w:rPr>
                                <w:t>.1</w:t>
                              </w:r>
                              <w:r w:rsidRPr="003D3733">
                                <w:rPr>
                                  <w:b/>
                                  <w:bCs/>
                                  <w:sz w:val="20"/>
                                  <w:szCs w:val="16"/>
                                </w:rPr>
                                <w:t>: The Triple Constraint: The Project Management Triangle of Scope, Time, and 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9805371" name="Picture 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59180" y="0"/>
                            <a:ext cx="2686050" cy="25298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27AB891F" id="_x0000_s1026" style="position:absolute;left:0;text-align:left;margin-left:0;margin-top:.65pt;width:421.3pt;height:245.35pt;z-index:251676672;mso-position-horizontal:center;mso-position-horizontal-relative:page;mso-width-relative:margin;mso-height-relative:margin" coordorigin="-1316" coordsize="49955,29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">
                <v:rect id="Rectangle 2" o:spid="_x0000_s1027" style="position:absolute;left:-1316;top:24384;width:49954;height: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" fillcolor="white [3201]" strokecolor="white [3212]" strokeweight="1pt">
                  <v:textbox>
                    <w:txbxContent>
                      <w:p w14:paraId="70C52DB4" w14:textId="11A16566" w:rsidR="004519B2" w:rsidRPr="003D3733" w:rsidRDefault="004519B2" w:rsidP="004519B2">
                        <w:pPr>
                          <w:ind w:left="0"/>
                          <w:jc w:val="center"/>
                          <w:rPr>
                            <w:b/>
                            <w:bCs/>
                            <w:sz w:val="20"/>
                            <w:szCs w:val="16"/>
                          </w:rPr>
                        </w:pPr>
                        <w:r w:rsidRPr="003D3733">
                          <w:rPr>
                            <w:b/>
                            <w:bCs/>
                            <w:sz w:val="20"/>
                            <w:szCs w:val="16"/>
                          </w:rPr>
                          <w:t>Figure</w:t>
                        </w:r>
                        <w:r w:rsidR="00700FEC" w:rsidRPr="003D3733">
                          <w:rPr>
                            <w:b/>
                            <w:bCs/>
                            <w:sz w:val="20"/>
                            <w:szCs w:val="16"/>
                          </w:rPr>
                          <w:t xml:space="preserve"> </w:t>
                        </w:r>
                        <w:r w:rsidRPr="003D3733">
                          <w:rPr>
                            <w:b/>
                            <w:bCs/>
                            <w:sz w:val="20"/>
                            <w:szCs w:val="16"/>
                          </w:rPr>
                          <w:t>1</w:t>
                        </w:r>
                        <w:r w:rsidR="00700FEC" w:rsidRPr="003D3733">
                          <w:rPr>
                            <w:b/>
                            <w:bCs/>
                            <w:sz w:val="20"/>
                            <w:szCs w:val="16"/>
                          </w:rPr>
                          <w:t>.1</w:t>
                        </w:r>
                        <w:r w:rsidRPr="003D3733">
                          <w:rPr>
                            <w:b/>
                            <w:bCs/>
                            <w:sz w:val="20"/>
                            <w:szCs w:val="16"/>
                          </w:rPr>
                          <w:t>: The Triple Constraint: The Project Management Triangle of Scope, Time, and Cost</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10591;width:26861;height:25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">
                  <v:imagedata r:id="rId14" o:title=""/>
                </v:shape>
                <w10:wrap anchorx="page"/>
              </v:group>
            </w:pict>
          </mc:Fallback>
        </mc:AlternateContent>
      </w:r>
    </w:p>
    <w:p w14:paraId="717E500D" w14:textId="58139B0D" w:rsidR="006B2B33" w:rsidRDefault="006B2B33">
      <w:pPr>
        <w:spacing w:after="160" w:line="259" w:lineRule="auto"/>
        <w:ind w:left="0" w:firstLine="0"/>
        <w:jc w:val="left"/>
      </w:pPr>
      <w:r>
        <w:br w:type="page"/>
      </w:r>
    </w:p>
    <w:p w14:paraId="1AD7DFF1" w14:textId="3F86495F" w:rsidR="00A43DEB" w:rsidRPr="003D3733" w:rsidRDefault="00A43DEB" w:rsidP="003D3733">
      <w:pPr>
        <w:spacing w:after="160" w:line="259" w:lineRule="auto"/>
        <w:ind w:left="0" w:firstLine="0"/>
      </w:pPr>
      <w:r w:rsidRPr="00A43DEB">
        <w:lastRenderedPageBreak/>
        <w:t>Although risk management was formally incorporated into PMO standards during the 1990s and 2000s, these practices were still linked to traditional reporting systems and audits. As Felicetti et al. (2024) have posited, such mechanisms can be prone to reporting bias, where the team or management tends to manipulate information and represent an optimistic situation to the stakeholders [2]. Such practice leads to the so-called watermelon effect, where the project looks good from the outside but fails from within.</w:t>
      </w:r>
    </w:p>
    <w:p w14:paraId="07E81BA6" w14:textId="77777777" w:rsidR="003D3733" w:rsidRDefault="003D3733">
      <w:pPr>
        <w:spacing w:after="160" w:line="259" w:lineRule="auto"/>
        <w:ind w:left="0" w:firstLine="0"/>
        <w:jc w:val="left"/>
      </w:pPr>
    </w:p>
    <w:p w14:paraId="07250223" w14:textId="77777777" w:rsidR="003D3733" w:rsidRDefault="003D3733">
      <w:pPr>
        <w:spacing w:after="160" w:line="259" w:lineRule="auto"/>
        <w:ind w:left="0" w:firstLine="0"/>
        <w:jc w:val="left"/>
      </w:pPr>
    </w:p>
    <w:p w14:paraId="7CCB4DF5" w14:textId="7EE0CECE" w:rsidR="00A24583" w:rsidRDefault="00A24583" w:rsidP="00A24583">
      <w:pPr>
        <w:spacing w:after="160" w:line="259" w:lineRule="auto"/>
        <w:ind w:left="0" w:firstLine="0"/>
        <w:jc w:val="center"/>
      </w:pPr>
      <w:r>
        <w:rPr>
          <w:noProof/>
        </w:rPr>
        <mc:AlternateContent>
          <mc:Choice Requires="wpg">
            <w:drawing>
              <wp:anchor distT="0" distB="0" distL="114300" distR="114300" simplePos="0" relativeHeight="251678720" behindDoc="0" locked="0" layoutInCell="1" allowOverlap="1" wp14:anchorId="116AA84E" wp14:editId="3CEB53D4">
                <wp:simplePos x="0" y="0"/>
                <wp:positionH relativeFrom="column">
                  <wp:posOffset>510540</wp:posOffset>
                </wp:positionH>
                <wp:positionV relativeFrom="paragraph">
                  <wp:posOffset>7620</wp:posOffset>
                </wp:positionV>
                <wp:extent cx="4953000" cy="3342640"/>
                <wp:effectExtent l="0" t="0" r="19050" b="10160"/>
                <wp:wrapNone/>
                <wp:docPr id="1387413208" name="Group 2"/>
                <wp:cNvGraphicFramePr/>
                <a:graphic xmlns:a="http://schemas.openxmlformats.org/drawingml/2006/main">
                  <a:graphicData uri="http://schemas.microsoft.com/office/word/2010/wordprocessingGroup">
                    <wpg:wgp>
                      <wpg:cNvGrpSpPr/>
                      <wpg:grpSpPr>
                        <a:xfrm>
                          <a:off x="0" y="0"/>
                          <a:ext cx="4953000" cy="3342640"/>
                          <a:chOff x="0" y="0"/>
                          <a:chExt cx="4953000" cy="3342640"/>
                        </a:xfrm>
                      </wpg:grpSpPr>
                      <wps:wsp>
                        <wps:cNvPr id="180435349" name="Rectangle 2"/>
                        <wps:cNvSpPr/>
                        <wps:spPr>
                          <a:xfrm>
                            <a:off x="0" y="2880360"/>
                            <a:ext cx="4953000" cy="46228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47BCAED" w14:textId="4544178C" w:rsidR="00A24583" w:rsidRPr="00700FEC" w:rsidRDefault="003D3733" w:rsidP="003D3733">
                              <w:pPr>
                                <w:ind w:left="0"/>
                                <w:jc w:val="center"/>
                                <w:rPr>
                                  <w:b/>
                                  <w:bCs/>
                                  <w:sz w:val="20"/>
                                  <w:szCs w:val="16"/>
                                </w:rPr>
                              </w:pPr>
                              <w:r w:rsidRPr="003D3733">
                                <w:rPr>
                                  <w:b/>
                                  <w:bCs/>
                                  <w:sz w:val="20"/>
                                  <w:szCs w:val="16"/>
                                </w:rPr>
                                <w:t>Figure 1.2: Watermelon Effect - Beware of the Watermelon by Nicholas Hartman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4520959" name="Picture 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60020" y="0"/>
                            <a:ext cx="4598035" cy="2877185"/>
                          </a:xfrm>
                          <a:prstGeom prst="rect">
                            <a:avLst/>
                          </a:prstGeom>
                          <a:noFill/>
                        </pic:spPr>
                      </pic:pic>
                    </wpg:wgp>
                  </a:graphicData>
                </a:graphic>
              </wp:anchor>
            </w:drawing>
          </mc:Choice>
          <mc:Fallback>
            <w:pict>
              <v:group w14:anchorId="116AA84E" id="Group 2" o:spid="_x0000_s1029" style="position:absolute;left:0;text-align:left;margin-left:40.2pt;margin-top:.6pt;width:390pt;height:263.2pt;z-index:251678720" coordsize="49530,334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">
                <v:rect id="Rectangle 2" o:spid="_x0000_s1030" style="position:absolute;top:28803;width:49530;height:4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" fillcolor="white [3201]" strokecolor="white [3212]" strokeweight="1pt">
                  <v:textbox>
                    <w:txbxContent>
                      <w:p w14:paraId="647BCAED" w14:textId="4544178C" w:rsidR="00A24583" w:rsidRPr="00700FEC" w:rsidRDefault="003D3733" w:rsidP="003D3733">
                        <w:pPr>
                          <w:ind w:left="0"/>
                          <w:jc w:val="center"/>
                          <w:rPr>
                            <w:b/>
                            <w:bCs/>
                            <w:sz w:val="20"/>
                            <w:szCs w:val="16"/>
                          </w:rPr>
                        </w:pPr>
                        <w:r w:rsidRPr="003D3733">
                          <w:rPr>
                            <w:b/>
                            <w:bCs/>
                            <w:sz w:val="20"/>
                            <w:szCs w:val="16"/>
                          </w:rPr>
                          <w:t>Figure 1.2: Watermelon Effect - Beware of the Watermelon by Nicholas Hartman</w:t>
                        </w:r>
                      </w:p>
                    </w:txbxContent>
                  </v:textbox>
                </v:rect>
                <v:shape id="Picture 4" o:spid="_x0000_s1031" type="#_x0000_t75" style="position:absolute;left:1600;width:45980;height:287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">
                  <v:imagedata r:id="rId16" o:title=""/>
                </v:shape>
              </v:group>
            </w:pict>
          </mc:Fallback>
        </mc:AlternateContent>
      </w:r>
    </w:p>
    <w:p w14:paraId="324DA2EF" w14:textId="77777777" w:rsidR="00A24583" w:rsidRDefault="00A24583">
      <w:pPr>
        <w:spacing w:after="160" w:line="259" w:lineRule="auto"/>
        <w:ind w:left="0" w:firstLine="0"/>
        <w:jc w:val="left"/>
      </w:pPr>
    </w:p>
    <w:p w14:paraId="5FCCBFE4" w14:textId="77777777" w:rsidR="00A24583" w:rsidRDefault="00A24583">
      <w:pPr>
        <w:spacing w:after="160" w:line="259" w:lineRule="auto"/>
        <w:ind w:left="0" w:firstLine="0"/>
        <w:jc w:val="left"/>
      </w:pPr>
    </w:p>
    <w:p w14:paraId="57500006" w14:textId="77777777" w:rsidR="00A24583" w:rsidRDefault="00A24583">
      <w:pPr>
        <w:spacing w:after="160" w:line="259" w:lineRule="auto"/>
        <w:ind w:left="0" w:firstLine="0"/>
        <w:jc w:val="left"/>
      </w:pPr>
    </w:p>
    <w:p w14:paraId="1B3C04E0" w14:textId="77777777" w:rsidR="00A24583" w:rsidRDefault="00A24583">
      <w:pPr>
        <w:spacing w:after="160" w:line="259" w:lineRule="auto"/>
        <w:ind w:left="0" w:firstLine="0"/>
        <w:jc w:val="left"/>
      </w:pPr>
    </w:p>
    <w:p w14:paraId="05BCF9A8" w14:textId="77777777" w:rsidR="00A24583" w:rsidRDefault="00A24583">
      <w:pPr>
        <w:spacing w:after="160" w:line="259" w:lineRule="auto"/>
        <w:ind w:left="0" w:firstLine="0"/>
        <w:jc w:val="left"/>
      </w:pPr>
    </w:p>
    <w:p w14:paraId="6320905B" w14:textId="77777777" w:rsidR="00A24583" w:rsidRDefault="00A24583">
      <w:pPr>
        <w:spacing w:after="160" w:line="259" w:lineRule="auto"/>
        <w:ind w:left="0" w:firstLine="0"/>
        <w:jc w:val="left"/>
      </w:pPr>
    </w:p>
    <w:p w14:paraId="3142834A" w14:textId="77777777" w:rsidR="00A24583" w:rsidRDefault="00A24583">
      <w:pPr>
        <w:spacing w:after="160" w:line="259" w:lineRule="auto"/>
        <w:ind w:left="0" w:firstLine="0"/>
        <w:jc w:val="left"/>
      </w:pPr>
    </w:p>
    <w:p w14:paraId="01D87F02" w14:textId="77777777" w:rsidR="00A24583" w:rsidRDefault="00A24583">
      <w:pPr>
        <w:spacing w:after="160" w:line="259" w:lineRule="auto"/>
        <w:ind w:left="0" w:firstLine="0"/>
        <w:jc w:val="left"/>
      </w:pPr>
    </w:p>
    <w:p w14:paraId="6766C9BC" w14:textId="77777777" w:rsidR="00A24583" w:rsidRDefault="00A24583">
      <w:pPr>
        <w:spacing w:after="160" w:line="259" w:lineRule="auto"/>
        <w:ind w:left="0" w:firstLine="0"/>
        <w:jc w:val="left"/>
      </w:pPr>
    </w:p>
    <w:p w14:paraId="1B65D353" w14:textId="77777777" w:rsidR="00A24583" w:rsidRDefault="00A24583">
      <w:pPr>
        <w:spacing w:after="160" w:line="259" w:lineRule="auto"/>
        <w:ind w:left="0" w:firstLine="0"/>
        <w:jc w:val="left"/>
      </w:pPr>
    </w:p>
    <w:p w14:paraId="4F1AA727" w14:textId="77777777" w:rsidR="00A24583" w:rsidRDefault="00A24583">
      <w:pPr>
        <w:spacing w:after="160" w:line="259" w:lineRule="auto"/>
        <w:ind w:left="0" w:firstLine="0"/>
        <w:jc w:val="left"/>
      </w:pPr>
    </w:p>
    <w:p w14:paraId="1DC6CC32" w14:textId="702775F5" w:rsidR="00A43DEB" w:rsidRPr="003D3733" w:rsidRDefault="00A43DEB" w:rsidP="003D3733">
      <w:pPr>
        <w:ind w:right="72"/>
      </w:pPr>
      <w:r w:rsidRPr="00A43DEB">
        <w:t xml:space="preserve">As the complexity of IT projects increased along with their adoption of agile project management approach, there was a dire need for leading indicators that can help forecast future performance. Unfortunately, existing indicators cannot determine any precise changes, such as reduction in engagement or increase in stress levels, which are indicative of poor performance </w:t>
      </w:r>
      <w:proofErr w:type="gramStart"/>
      <w:r w:rsidRPr="00A43DEB">
        <w:t>in the near future</w:t>
      </w:r>
      <w:proofErr w:type="gramEnd"/>
      <w:r w:rsidRPr="00A43DEB">
        <w:t xml:space="preserve">. The proposed study leverages recent developments </w:t>
      </w:r>
      <w:proofErr w:type="gramStart"/>
      <w:r w:rsidRPr="00A43DEB">
        <w:t>in the area of</w:t>
      </w:r>
      <w:proofErr w:type="gramEnd"/>
      <w:r w:rsidRPr="00A43DEB">
        <w:t xml:space="preserve"> Artificial Neural Networks (ANN). It is important to mention that ANN has been selected owing to its unique capability of dealing with high dimensional nonlinear problems [3].</w:t>
      </w:r>
    </w:p>
    <w:p w14:paraId="562E4D31" w14:textId="77777777" w:rsidR="00A24583" w:rsidRPr="006B7654" w:rsidRDefault="00A24583" w:rsidP="00311EFB">
      <w:pPr>
        <w:ind w:right="72"/>
        <w:rPr>
          <w:sz w:val="24"/>
          <w:szCs w:val="20"/>
        </w:rPr>
      </w:pPr>
    </w:p>
    <w:p w14:paraId="5B567CAA" w14:textId="6DAE188B" w:rsidR="00311EFB" w:rsidRDefault="00A24583" w:rsidP="00157D24">
      <w:pPr>
        <w:ind w:left="90"/>
        <w:jc w:val="center"/>
      </w:pPr>
      <w:r>
        <w:rPr>
          <w:noProof/>
        </w:rPr>
        <w:lastRenderedPageBreak/>
        <mc:AlternateContent>
          <mc:Choice Requires="wpg">
            <w:drawing>
              <wp:inline distT="0" distB="0" distL="0" distR="0" wp14:anchorId="609ED6B5" wp14:editId="73CDB79B">
                <wp:extent cx="5620385" cy="4366260"/>
                <wp:effectExtent l="0" t="0" r="0" b="15240"/>
                <wp:docPr id="812438920" name="Group 3"/>
                <wp:cNvGraphicFramePr/>
                <a:graphic xmlns:a="http://schemas.openxmlformats.org/drawingml/2006/main">
                  <a:graphicData uri="http://schemas.microsoft.com/office/word/2010/wordprocessingGroup">
                    <wpg:wgp>
                      <wpg:cNvGrpSpPr/>
                      <wpg:grpSpPr>
                        <a:xfrm>
                          <a:off x="0" y="0"/>
                          <a:ext cx="5620385" cy="4366260"/>
                          <a:chOff x="0" y="0"/>
                          <a:chExt cx="4599305" cy="3472180"/>
                        </a:xfrm>
                      </wpg:grpSpPr>
                      <wps:wsp>
                        <wps:cNvPr id="814836822" name="Rectangle 2"/>
                        <wps:cNvSpPr/>
                        <wps:spPr>
                          <a:xfrm>
                            <a:off x="15240" y="3101340"/>
                            <a:ext cx="4564380" cy="37084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984E9C" w14:textId="3ED6CC6A" w:rsidR="006B7654" w:rsidRPr="00700FEC" w:rsidRDefault="006B7654" w:rsidP="00A24583">
                              <w:pPr>
                                <w:ind w:left="0"/>
                                <w:jc w:val="center"/>
                                <w:rPr>
                                  <w:b/>
                                  <w:bCs/>
                                  <w:sz w:val="20"/>
                                  <w:szCs w:val="16"/>
                                </w:rPr>
                              </w:pPr>
                              <w:r w:rsidRPr="00700FEC">
                                <w:rPr>
                                  <w:b/>
                                  <w:bCs/>
                                  <w:sz w:val="20"/>
                                  <w:szCs w:val="16"/>
                                </w:rPr>
                                <w:t>Figure</w:t>
                              </w:r>
                              <w:r w:rsidR="00700FEC" w:rsidRPr="00700FEC">
                                <w:rPr>
                                  <w:b/>
                                  <w:bCs/>
                                  <w:sz w:val="20"/>
                                  <w:szCs w:val="16"/>
                                </w:rPr>
                                <w:t xml:space="preserve"> 1.</w:t>
                              </w:r>
                              <w:r w:rsidRPr="00700FEC">
                                <w:rPr>
                                  <w:b/>
                                  <w:bCs/>
                                  <w:sz w:val="20"/>
                                  <w:szCs w:val="16"/>
                                </w:rPr>
                                <w:t>3: A typical neural network architecture by Abiodun et al.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45075317" name="Picture 6" descr="Fig. 2"/>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99305" cy="3048000"/>
                          </a:xfrm>
                          <a:prstGeom prst="rect">
                            <a:avLst/>
                          </a:prstGeom>
                          <a:noFill/>
                          <a:ln>
                            <a:noFill/>
                          </a:ln>
                        </pic:spPr>
                      </pic:pic>
                    </wpg:wgp>
                  </a:graphicData>
                </a:graphic>
              </wp:inline>
            </w:drawing>
          </mc:Choice>
          <mc:Fallback>
            <w:pict>
              <v:group w14:anchorId="609ED6B5" id="Group 3" o:spid="_x0000_s1032" style="width:442.55pt;height:343.8pt;mso-position-horizontal-relative:char;mso-position-vertical-relative:line" coordsize="45993,347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">
                <v:rect id="Rectangle 2" o:spid="_x0000_s1033" style="position:absolute;left:152;top:31013;width:45644;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" fillcolor="white [3201]" strokecolor="white [3212]" strokeweight="1pt">
                  <v:textbox>
                    <w:txbxContent>
                      <w:p w14:paraId="51984E9C" w14:textId="3ED6CC6A" w:rsidR="006B7654" w:rsidRPr="00700FEC" w:rsidRDefault="006B7654" w:rsidP="00A24583">
                        <w:pPr>
                          <w:ind w:left="0"/>
                          <w:jc w:val="center"/>
                          <w:rPr>
                            <w:b/>
                            <w:bCs/>
                            <w:sz w:val="20"/>
                            <w:szCs w:val="16"/>
                          </w:rPr>
                        </w:pPr>
                        <w:r w:rsidRPr="00700FEC">
                          <w:rPr>
                            <w:b/>
                            <w:bCs/>
                            <w:sz w:val="20"/>
                            <w:szCs w:val="16"/>
                          </w:rPr>
                          <w:t>Figure</w:t>
                        </w:r>
                        <w:r w:rsidR="00700FEC" w:rsidRPr="00700FEC">
                          <w:rPr>
                            <w:b/>
                            <w:bCs/>
                            <w:sz w:val="20"/>
                            <w:szCs w:val="16"/>
                          </w:rPr>
                          <w:t xml:space="preserve"> 1.</w:t>
                        </w:r>
                        <w:r w:rsidRPr="00700FEC">
                          <w:rPr>
                            <w:b/>
                            <w:bCs/>
                            <w:sz w:val="20"/>
                            <w:szCs w:val="16"/>
                          </w:rPr>
                          <w:t>3: A typical neural network architecture by Abiodun et al. (2018)</w:t>
                        </w:r>
                      </w:p>
                    </w:txbxContent>
                  </v:textbox>
                </v:rect>
                <v:shape id="Picture 6" o:spid="_x0000_s1034" type="#_x0000_t75" alt="Fig. 2" style="position:absolute;width:45993;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">
                  <v:imagedata r:id="rId18" o:title="Fig"/>
                </v:shape>
                <w10:anchorlock/>
              </v:group>
            </w:pict>
          </mc:Fallback>
        </mc:AlternateContent>
      </w:r>
    </w:p>
    <w:p w14:paraId="3F36A6D6" w14:textId="4F823AA5" w:rsidR="00311EFB" w:rsidRDefault="00311EFB" w:rsidP="00311EFB">
      <w:pPr>
        <w:ind w:left="5130"/>
      </w:pPr>
    </w:p>
    <w:p w14:paraId="3DF306BC" w14:textId="77777777" w:rsidR="00A24583" w:rsidRDefault="00A24583">
      <w:pPr>
        <w:spacing w:after="160" w:line="259" w:lineRule="auto"/>
        <w:ind w:left="0" w:firstLine="0"/>
        <w:jc w:val="left"/>
      </w:pPr>
    </w:p>
    <w:p w14:paraId="4AD4B1AF" w14:textId="77777777" w:rsidR="00157D24" w:rsidRDefault="00157D24">
      <w:pPr>
        <w:spacing w:after="160" w:line="259" w:lineRule="auto"/>
        <w:ind w:left="0" w:firstLine="0"/>
        <w:jc w:val="left"/>
      </w:pPr>
    </w:p>
    <w:p w14:paraId="56A0AC6B" w14:textId="0465E17A" w:rsidR="00700FEC" w:rsidRDefault="00A43DEB" w:rsidP="00A43DEB">
      <w:pPr>
        <w:ind w:left="450"/>
      </w:pPr>
      <w:r w:rsidRPr="00A43DEB">
        <w:t>The use of predictive data mining, as seen through the work done by Abu Saa et al. (2019), makes it possible to determine certain behavioral variables that are correlated with performance results [4]. Following the success of using an "ANN approach," as was done by Adewale et al. (2018) to predict academic performance, this paper seeks to model the same in IT project management scenarios to predict project overrun problems [5].</w:t>
      </w:r>
    </w:p>
    <w:p w14:paraId="178A2A24" w14:textId="77777777" w:rsidR="00A43DEB" w:rsidRDefault="00A43DEB" w:rsidP="00A43DEB">
      <w:pPr>
        <w:ind w:left="450"/>
      </w:pPr>
    </w:p>
    <w:p w14:paraId="5EC99F4E" w14:textId="77777777" w:rsidR="00157D24" w:rsidRDefault="00157D24" w:rsidP="00A43DEB">
      <w:pPr>
        <w:ind w:left="450"/>
      </w:pPr>
    </w:p>
    <w:p w14:paraId="02A880CE" w14:textId="77777777" w:rsidR="00157D24" w:rsidRDefault="00157D24" w:rsidP="00700FEC">
      <w:pPr>
        <w:ind w:left="450"/>
        <w:jc w:val="center"/>
      </w:pPr>
    </w:p>
    <w:p w14:paraId="6BFE3469" w14:textId="77777777" w:rsidR="00157D24" w:rsidRDefault="00157D24" w:rsidP="00700FEC">
      <w:pPr>
        <w:ind w:left="450"/>
        <w:jc w:val="center"/>
      </w:pPr>
    </w:p>
    <w:p w14:paraId="78FD8437" w14:textId="77777777" w:rsidR="00157D24" w:rsidRDefault="00157D24" w:rsidP="00700FEC">
      <w:pPr>
        <w:ind w:left="450"/>
        <w:jc w:val="center"/>
      </w:pPr>
    </w:p>
    <w:p w14:paraId="76C31C71" w14:textId="3B53B262" w:rsidR="00700FEC" w:rsidRDefault="00157D24" w:rsidP="00700FEC">
      <w:pPr>
        <w:ind w:left="450"/>
        <w:jc w:val="center"/>
      </w:pPr>
      <w:r>
        <w:rPr>
          <w:noProof/>
        </w:rPr>
        <w:lastRenderedPageBreak/>
        <mc:AlternateContent>
          <mc:Choice Requires="wpg">
            <w:drawing>
              <wp:inline distT="0" distB="0" distL="0" distR="0" wp14:anchorId="14EF27D4" wp14:editId="0E2E0E23">
                <wp:extent cx="4890770" cy="3914140"/>
                <wp:effectExtent l="0" t="0" r="5080" b="10160"/>
                <wp:docPr id="415979765" name="Group 1"/>
                <wp:cNvGraphicFramePr/>
                <a:graphic xmlns:a="http://schemas.openxmlformats.org/drawingml/2006/main">
                  <a:graphicData uri="http://schemas.microsoft.com/office/word/2010/wordprocessingGroup">
                    <wpg:wgp>
                      <wpg:cNvGrpSpPr/>
                      <wpg:grpSpPr>
                        <a:xfrm>
                          <a:off x="0" y="0"/>
                          <a:ext cx="4890770" cy="3914140"/>
                          <a:chOff x="0" y="0"/>
                          <a:chExt cx="4890770" cy="3914140"/>
                        </a:xfrm>
                      </wpg:grpSpPr>
                      <wps:wsp>
                        <wps:cNvPr id="198384577" name="Rectangle 2"/>
                        <wps:cNvSpPr/>
                        <wps:spPr>
                          <a:xfrm>
                            <a:off x="114300" y="3543300"/>
                            <a:ext cx="4564380" cy="37084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0CD5D08" w14:textId="1CE5E496" w:rsidR="00700FEC" w:rsidRPr="00700FEC" w:rsidRDefault="00700FEC" w:rsidP="00700FEC">
                              <w:pPr>
                                <w:ind w:left="0"/>
                                <w:jc w:val="center"/>
                                <w:rPr>
                                  <w:b/>
                                  <w:bCs/>
                                  <w:sz w:val="20"/>
                                  <w:szCs w:val="16"/>
                                </w:rPr>
                              </w:pPr>
                              <w:r w:rsidRPr="00700FEC">
                                <w:rPr>
                                  <w:b/>
                                  <w:bCs/>
                                  <w:sz w:val="20"/>
                                  <w:szCs w:val="16"/>
                                </w:rPr>
                                <w:t xml:space="preserve">Figure 1.4: </w:t>
                              </w:r>
                              <w:r w:rsidR="00157D24" w:rsidRPr="00157D24">
                                <w:rPr>
                                  <w:b/>
                                  <w:bCs/>
                                  <w:sz w:val="20"/>
                                  <w:szCs w:val="16"/>
                                </w:rPr>
                                <w:t>Workflow of predictive performance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97726951" name="Picture 1"/>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90770" cy="3564255"/>
                          </a:xfrm>
                          <a:prstGeom prst="rect">
                            <a:avLst/>
                          </a:prstGeom>
                          <a:noFill/>
                          <a:ln>
                            <a:noFill/>
                          </a:ln>
                        </pic:spPr>
                      </pic:pic>
                    </wpg:wgp>
                  </a:graphicData>
                </a:graphic>
              </wp:inline>
            </w:drawing>
          </mc:Choice>
          <mc:Fallback>
            <w:pict>
              <v:group w14:anchorId="14EF27D4" id="Group 1" o:spid="_x0000_s1035" style="width:385.1pt;height:308.2pt;mso-position-horizontal-relative:char;mso-position-vertical-relative:line" coordsize="48907,391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">
                <v:rect id="Rectangle 2" o:spid="_x0000_s1036" style="position:absolute;left:1143;top:35433;width:45643;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" fillcolor="white [3201]" strokecolor="white [3212]" strokeweight="1pt">
                  <v:textbox>
                    <w:txbxContent>
                      <w:p w14:paraId="60CD5D08" w14:textId="1CE5E496" w:rsidR="00700FEC" w:rsidRPr="00700FEC" w:rsidRDefault="00700FEC" w:rsidP="00700FEC">
                        <w:pPr>
                          <w:ind w:left="0"/>
                          <w:jc w:val="center"/>
                          <w:rPr>
                            <w:b/>
                            <w:bCs/>
                            <w:sz w:val="20"/>
                            <w:szCs w:val="16"/>
                          </w:rPr>
                        </w:pPr>
                        <w:r w:rsidRPr="00700FEC">
                          <w:rPr>
                            <w:b/>
                            <w:bCs/>
                            <w:sz w:val="20"/>
                            <w:szCs w:val="16"/>
                          </w:rPr>
                          <w:t xml:space="preserve">Figure 1.4: </w:t>
                        </w:r>
                        <w:r w:rsidR="00157D24" w:rsidRPr="00157D24">
                          <w:rPr>
                            <w:b/>
                            <w:bCs/>
                            <w:sz w:val="20"/>
                            <w:szCs w:val="16"/>
                          </w:rPr>
                          <w:t>Workflow of predictive performance analysis</w:t>
                        </w:r>
                      </w:p>
                    </w:txbxContent>
                  </v:textbox>
                </v:rect>
                <v:shape id="Picture 1" o:spid="_x0000_s1037" type="#_x0000_t75" style="position:absolute;width:48907;height:35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">
                  <v:imagedata r:id="rId20" o:title=""/>
                </v:shape>
                <w10:anchorlock/>
              </v:group>
            </w:pict>
          </mc:Fallback>
        </mc:AlternateContent>
      </w:r>
    </w:p>
    <w:p w14:paraId="3C8EBD45" w14:textId="4E2D1873" w:rsidR="00157D24" w:rsidRDefault="00157D24" w:rsidP="00311EFB">
      <w:pPr>
        <w:ind w:left="450"/>
      </w:pPr>
    </w:p>
    <w:p w14:paraId="53F88F38" w14:textId="07068595" w:rsidR="00157D24" w:rsidRDefault="00157D24" w:rsidP="00311EFB">
      <w:pPr>
        <w:ind w:left="450"/>
      </w:pPr>
    </w:p>
    <w:p w14:paraId="3CCB6671" w14:textId="03470B98" w:rsidR="00157D24" w:rsidRDefault="00157D24" w:rsidP="00311EFB">
      <w:pPr>
        <w:ind w:left="450"/>
      </w:pPr>
    </w:p>
    <w:p w14:paraId="15CEB878" w14:textId="67FDD838" w:rsidR="00700FEC" w:rsidRDefault="00700FEC" w:rsidP="00311EFB">
      <w:pPr>
        <w:ind w:left="450"/>
      </w:pPr>
    </w:p>
    <w:p w14:paraId="5EC07C56" w14:textId="2EA0447F" w:rsidR="00157D24" w:rsidRDefault="00157D24" w:rsidP="00983C01"/>
    <w:p w14:paraId="40262F25" w14:textId="4DBAE69C" w:rsidR="00D61CD3" w:rsidRPr="00983C01" w:rsidRDefault="00D61CD3" w:rsidP="00983C01">
      <w:r w:rsidRPr="00D61CD3">
        <w:t xml:space="preserve">The present study advocates for a basic paradigm shift in the approach of logging behaviors from being subjective to becoming objective through images of behavior. Through Computer Vision that transforms pictures captured at intervals in workspaces into useful information, the solution offers a means for identifying risks related to human factors at the very early stages of development. In contrast to video surveillance that consumes considerable computing resources, the methodology involves the use of low-complexity techniques for evaluating image frames, such as Yolov8. Finally, </w:t>
      </w:r>
      <w:proofErr w:type="gramStart"/>
      <w:r w:rsidRPr="00D61CD3">
        <w:t>the end result</w:t>
      </w:r>
      <w:proofErr w:type="gramEnd"/>
      <w:r w:rsidRPr="00D61CD3">
        <w:t xml:space="preserve"> is a risk assessment system based on factual data.</w:t>
      </w:r>
    </w:p>
    <w:p w14:paraId="5FB3E5B7" w14:textId="77777777" w:rsidR="00700FEC" w:rsidRDefault="00700FEC" w:rsidP="00F310BC"/>
    <w:p w14:paraId="454E355A" w14:textId="77777777" w:rsidR="00700FEC" w:rsidRPr="00311EFB" w:rsidRDefault="00700FEC" w:rsidP="00F310BC"/>
    <w:p w14:paraId="7CBE83EF" w14:textId="35866E0D" w:rsidR="00AA65C5" w:rsidRDefault="00A10362" w:rsidP="001C1760">
      <w:pPr>
        <w:pStyle w:val="Heading3"/>
        <w:numPr>
          <w:ilvl w:val="1"/>
          <w:numId w:val="25"/>
        </w:numPr>
        <w:spacing w:after="360"/>
        <w:ind w:left="450" w:hanging="540"/>
      </w:pPr>
      <w:r>
        <w:lastRenderedPageBreak/>
        <w:t xml:space="preserve">  </w:t>
      </w:r>
      <w:bookmarkStart w:id="5" w:name="_Toc226811658"/>
      <w:r w:rsidR="00AA65C5">
        <w:t>Problem Definition</w:t>
      </w:r>
      <w:bookmarkEnd w:id="5"/>
    </w:p>
    <w:p w14:paraId="428AB485" w14:textId="3FDBDB0E" w:rsidR="00D61CD3" w:rsidRPr="00D61CD3" w:rsidRDefault="00D61CD3" w:rsidP="00D61CD3">
      <w:r w:rsidRPr="00D61CD3">
        <w:t xml:space="preserve">The current approach to managing </w:t>
      </w:r>
      <w:r w:rsidR="008627C7">
        <w:t>IT</w:t>
      </w:r>
      <w:r w:rsidRPr="00D61CD3">
        <w:t xml:space="preserve"> projects is hampered by a major “Visibility Gap,” requiring managers to depend on subjective self-reports for insights into the health and performance of their teams. This results in the late discovery of human capital risks such as exhaustion and team discord, which become evident only after a project’s deadlines have been missed.</w:t>
      </w:r>
    </w:p>
    <w:p w14:paraId="5E3C3CDD" w14:textId="77777777" w:rsidR="00D61CD3" w:rsidRPr="00D61CD3" w:rsidRDefault="00D61CD3" w:rsidP="00D61CD3"/>
    <w:p w14:paraId="47F7CF5D" w14:textId="77777777" w:rsidR="00D61CD3" w:rsidRPr="00D61CD3" w:rsidRDefault="00D61CD3" w:rsidP="00D61CD3">
      <w:r w:rsidRPr="00D61CD3">
        <w:t>Although modern work environments are equipped with imaging tools, no automatic artificial intelligence system exists that can analyze an image frame and produce relevant information for management purposes.</w:t>
      </w:r>
    </w:p>
    <w:p w14:paraId="08DAFDE7" w14:textId="77777777" w:rsidR="00D61CD3" w:rsidRPr="00D61CD3" w:rsidRDefault="00D61CD3" w:rsidP="00D61CD3"/>
    <w:p w14:paraId="2FECE700" w14:textId="77777777" w:rsidR="00157D24" w:rsidRDefault="00D61CD3" w:rsidP="00D61CD3">
      <w:r w:rsidRPr="00D61CD3">
        <w:t>The purpose of this study is to create a diagnostic imaging solution that gives objective feedback about team states based on imagery, using minimal computing resources.</w:t>
      </w:r>
    </w:p>
    <w:p w14:paraId="33810CFB" w14:textId="77777777" w:rsidR="00157D24" w:rsidRDefault="00157D24" w:rsidP="00D61CD3"/>
    <w:p w14:paraId="619814F9" w14:textId="78DBDA96" w:rsidR="00700FEC" w:rsidRDefault="00700FEC" w:rsidP="00D61CD3"/>
    <w:p w14:paraId="4896D66D" w14:textId="659DC6AC" w:rsidR="00BA62CD" w:rsidRDefault="00A10362" w:rsidP="001C1760">
      <w:pPr>
        <w:pStyle w:val="Heading3"/>
        <w:numPr>
          <w:ilvl w:val="1"/>
          <w:numId w:val="25"/>
        </w:numPr>
        <w:spacing w:after="360"/>
        <w:ind w:left="450" w:hanging="540"/>
      </w:pPr>
      <w:r>
        <w:t xml:space="preserve">  </w:t>
      </w:r>
      <w:bookmarkStart w:id="6" w:name="_Toc226811659"/>
      <w:r w:rsidR="00BA62CD">
        <w:t xml:space="preserve">Thesis </w:t>
      </w:r>
      <w:r w:rsidR="006B4DF4">
        <w:t>Objectives</w:t>
      </w:r>
      <w:bookmarkEnd w:id="6"/>
    </w:p>
    <w:p w14:paraId="0366317D" w14:textId="77777777" w:rsidR="00D61CD3" w:rsidRDefault="00D61CD3" w:rsidP="00D61CD3">
      <w:pPr>
        <w:pStyle w:val="ListParagraph"/>
      </w:pPr>
    </w:p>
    <w:p w14:paraId="072730E2" w14:textId="5CD2CA32" w:rsidR="00D61CD3" w:rsidRDefault="00D61CD3" w:rsidP="00D61CD3">
      <w:pPr>
        <w:pStyle w:val="ListParagraph"/>
        <w:numPr>
          <w:ilvl w:val="0"/>
          <w:numId w:val="11"/>
        </w:numPr>
      </w:pPr>
      <w:r>
        <w:t xml:space="preserve">To </w:t>
      </w:r>
      <w:r>
        <w:t>creat</w:t>
      </w:r>
      <w:r>
        <w:t>e</w:t>
      </w:r>
      <w:r>
        <w:t xml:space="preserve"> an automated pipeline to detect behavioral states within the team and interactions in the workspace.</w:t>
      </w:r>
    </w:p>
    <w:p w14:paraId="058AF3CB" w14:textId="77777777" w:rsidR="00D61CD3" w:rsidRDefault="00D61CD3" w:rsidP="00D61CD3">
      <w:pPr>
        <w:pStyle w:val="ListParagraph"/>
        <w:ind w:left="797" w:firstLine="0"/>
      </w:pPr>
    </w:p>
    <w:p w14:paraId="3EB7743C" w14:textId="2D7B9BA1" w:rsidR="00D61CD3" w:rsidRDefault="00D61CD3" w:rsidP="00D61CD3">
      <w:pPr>
        <w:pStyle w:val="ListParagraph"/>
        <w:numPr>
          <w:ilvl w:val="0"/>
          <w:numId w:val="11"/>
        </w:numPr>
      </w:pPr>
      <w:r>
        <w:t xml:space="preserve">To </w:t>
      </w:r>
      <w:r>
        <w:t>develop a module that helps in quantifying team emotions, particularly focusing on their level of engagement and stress.</w:t>
      </w:r>
    </w:p>
    <w:p w14:paraId="1EF2F233" w14:textId="77777777" w:rsidR="00D61CD3" w:rsidRDefault="00D61CD3" w:rsidP="00D61CD3">
      <w:pPr>
        <w:pStyle w:val="ListParagraph"/>
        <w:ind w:left="797" w:firstLine="0"/>
      </w:pPr>
    </w:p>
    <w:p w14:paraId="69423E2E" w14:textId="1696AE1D" w:rsidR="00D61CD3" w:rsidRDefault="00D61CD3" w:rsidP="00D61CD3">
      <w:pPr>
        <w:pStyle w:val="ListParagraph"/>
        <w:numPr>
          <w:ilvl w:val="0"/>
          <w:numId w:val="11"/>
        </w:numPr>
      </w:pPr>
      <w:r>
        <w:t xml:space="preserve">To </w:t>
      </w:r>
      <w:r>
        <w:t>design a Risk Scoring Algorithm which correlates behavioral states with project metrics to detect any future challenges.</w:t>
      </w:r>
    </w:p>
    <w:p w14:paraId="2D5858A2" w14:textId="77777777" w:rsidR="00D61CD3" w:rsidRDefault="00D61CD3" w:rsidP="00D61CD3">
      <w:pPr>
        <w:pStyle w:val="ListParagraph"/>
        <w:ind w:left="797" w:firstLine="0"/>
      </w:pPr>
    </w:p>
    <w:p w14:paraId="4F657C81" w14:textId="46101026" w:rsidR="00D61CD3" w:rsidRDefault="00D61CD3" w:rsidP="00D61CD3">
      <w:pPr>
        <w:pStyle w:val="ListParagraph"/>
        <w:numPr>
          <w:ilvl w:val="0"/>
          <w:numId w:val="11"/>
        </w:numPr>
      </w:pPr>
      <w:r>
        <w:t xml:space="preserve">To test the effectiveness of the proposed framework </w:t>
      </w:r>
      <w:proofErr w:type="gramStart"/>
      <w:r>
        <w:t>through the use of</w:t>
      </w:r>
      <w:proofErr w:type="gramEnd"/>
      <w:r>
        <w:t xml:space="preserve"> high-resolution image data sets, such as </w:t>
      </w:r>
      <w:proofErr w:type="spellStart"/>
      <w:r>
        <w:t>AffectNet</w:t>
      </w:r>
      <w:proofErr w:type="spellEnd"/>
      <w:r>
        <w:t xml:space="preserve"> and DAiSEE video frames.</w:t>
      </w:r>
    </w:p>
    <w:p w14:paraId="6EF0DA89" w14:textId="77777777" w:rsidR="00983C01" w:rsidRDefault="00983C01">
      <w:pPr>
        <w:spacing w:after="160" w:line="259" w:lineRule="auto"/>
        <w:ind w:left="0" w:firstLine="0"/>
        <w:jc w:val="left"/>
        <w:rPr>
          <w:b/>
        </w:rPr>
      </w:pPr>
    </w:p>
    <w:p w14:paraId="001BB25E" w14:textId="77777777" w:rsidR="00983C01" w:rsidRDefault="00983C01">
      <w:pPr>
        <w:spacing w:after="160" w:line="259" w:lineRule="auto"/>
        <w:ind w:left="0" w:firstLine="0"/>
        <w:jc w:val="left"/>
        <w:rPr>
          <w:b/>
        </w:rPr>
      </w:pPr>
    </w:p>
    <w:p w14:paraId="70805241" w14:textId="15165C31" w:rsidR="006B4DF4" w:rsidRDefault="00A10362" w:rsidP="001C1760">
      <w:pPr>
        <w:pStyle w:val="Heading3"/>
        <w:numPr>
          <w:ilvl w:val="1"/>
          <w:numId w:val="25"/>
        </w:numPr>
        <w:spacing w:after="360"/>
        <w:ind w:left="450" w:hanging="540"/>
      </w:pPr>
      <w:r>
        <w:lastRenderedPageBreak/>
        <w:t xml:space="preserve">  </w:t>
      </w:r>
      <w:bookmarkStart w:id="7" w:name="_Toc226811660"/>
      <w:r w:rsidR="006B4DF4">
        <w:t>Thesis Contribution</w:t>
      </w:r>
      <w:bookmarkEnd w:id="7"/>
    </w:p>
    <w:p w14:paraId="76E0DDD3" w14:textId="3C4B61BE" w:rsidR="006B4DF4" w:rsidRDefault="00D61CD3" w:rsidP="006B4DF4">
      <w:r w:rsidRPr="00D61CD3">
        <w:t>This study contributes to the disciplines of AI Application and Project Management in two distinct layers:</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7563136A" w:rsidR="001A7849" w:rsidRDefault="00D61CD3" w:rsidP="001A7849">
      <w:pPr>
        <w:pStyle w:val="ListParagraph"/>
        <w:ind w:left="797" w:firstLine="0"/>
      </w:pPr>
      <w:r w:rsidRPr="00D61CD3">
        <w:t>Development of an analysis pipeline involving multiple stages in which team States (such as Focus, Stress, or Collaboration) are recognized based on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38925408" w:rsidR="001A7849" w:rsidRDefault="00D61CD3" w:rsidP="001A7849">
      <w:pPr>
        <w:pStyle w:val="ListParagraph"/>
        <w:ind w:left="797" w:firstLine="0"/>
      </w:pPr>
      <w:r w:rsidRPr="00D61CD3">
        <w:t>An “Evidence-Based PMO Framework” that detects human-based risk factors based on objective evidence rather than subjective reporting.</w:t>
      </w:r>
    </w:p>
    <w:p w14:paraId="167A719F" w14:textId="5C9C0951" w:rsidR="00157D24" w:rsidRDefault="00157D24" w:rsidP="00157D24">
      <w:pPr>
        <w:spacing w:after="160" w:line="259" w:lineRule="auto"/>
        <w:ind w:left="0" w:firstLine="0"/>
        <w:jc w:val="left"/>
      </w:pPr>
    </w:p>
    <w:p w14:paraId="48C43DAB" w14:textId="77777777" w:rsidR="00157D24" w:rsidRDefault="00157D24" w:rsidP="00157D24">
      <w:pPr>
        <w:spacing w:after="160" w:line="259" w:lineRule="auto"/>
        <w:ind w:left="0" w:firstLine="0"/>
        <w:jc w:val="left"/>
      </w:pPr>
    </w:p>
    <w:p w14:paraId="7BB767AF" w14:textId="1AAB0056" w:rsidR="001A7849" w:rsidRDefault="00A10362" w:rsidP="001C1760">
      <w:pPr>
        <w:pStyle w:val="Heading3"/>
        <w:numPr>
          <w:ilvl w:val="1"/>
          <w:numId w:val="25"/>
        </w:numPr>
        <w:spacing w:after="360"/>
        <w:ind w:left="450" w:hanging="540"/>
      </w:pPr>
      <w:r>
        <w:t xml:space="preserve">  </w:t>
      </w:r>
      <w:bookmarkStart w:id="8" w:name="_Toc226811661"/>
      <w:r w:rsidR="001A7849">
        <w:t xml:space="preserve">Thesis </w:t>
      </w:r>
      <w:r w:rsidR="007C7998">
        <w:t>Organization</w:t>
      </w:r>
      <w:bookmarkEnd w:id="8"/>
    </w:p>
    <w:p w14:paraId="261EA802" w14:textId="45B67B40" w:rsidR="00D61CD3" w:rsidRDefault="00D61CD3" w:rsidP="001A7849">
      <w:r w:rsidRPr="00D61CD3">
        <w:t>The organization of this research is aimed at offering a smooth transition from theory to practice:</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2889EAF" w14:textId="00E10233" w:rsidR="00D61CD3" w:rsidRPr="008D215A" w:rsidRDefault="00D61CD3" w:rsidP="007B76BA">
      <w:pPr>
        <w:ind w:left="990" w:firstLine="3"/>
      </w:pPr>
      <w:r w:rsidRPr="00D61CD3">
        <w:t xml:space="preserve">Reviews the theoretical foundation of </w:t>
      </w:r>
      <w:r w:rsidRPr="00D61CD3">
        <w:t>study</w:t>
      </w:r>
      <w:r w:rsidRPr="00D61CD3">
        <w:t xml:space="preserve"> and related fields of research.</w:t>
      </w:r>
    </w:p>
    <w:p w14:paraId="40F77BFE" w14:textId="77777777" w:rsidR="007B76BA" w:rsidRDefault="007B76BA" w:rsidP="001A7849"/>
    <w:p w14:paraId="121D342C" w14:textId="2D2347EE" w:rsidR="007C7998" w:rsidRDefault="007C7998" w:rsidP="007C7998">
      <w:pPr>
        <w:pStyle w:val="ListParagraph"/>
        <w:numPr>
          <w:ilvl w:val="0"/>
          <w:numId w:val="14"/>
        </w:numPr>
      </w:pPr>
      <w:r>
        <w:t xml:space="preserve">Chapter 3: </w:t>
      </w:r>
    </w:p>
    <w:p w14:paraId="3AB44853" w14:textId="6BCC854E" w:rsidR="00D61CD3" w:rsidRDefault="00D61CD3" w:rsidP="003A428B">
      <w:pPr>
        <w:ind w:left="990" w:firstLine="3"/>
      </w:pPr>
      <w:r w:rsidRPr="00D61CD3">
        <w:t>Proposes the methodology, “the technical architecture of the framework.”</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79B1404B" w14:textId="25D61F24" w:rsidR="00D61CD3" w:rsidRDefault="00D61CD3" w:rsidP="002B78AC">
      <w:pPr>
        <w:ind w:left="990" w:firstLine="3"/>
      </w:pPr>
      <w:r w:rsidRPr="00D61CD3">
        <w:t>Analyzes the results of the experiment.</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1098AAF6" w14:textId="4888F488" w:rsidR="00D61CD3" w:rsidRDefault="00D61CD3" w:rsidP="003A428B">
      <w:pPr>
        <w:ind w:left="990" w:firstLine="3"/>
      </w:pPr>
      <w:r w:rsidRPr="00D61CD3">
        <w:t>Concludes the research and identifies directions for further investigation.</w:t>
      </w:r>
    </w:p>
    <w:p w14:paraId="63354C6C" w14:textId="77777777" w:rsidR="001A7849" w:rsidRDefault="001A7849">
      <w:pPr>
        <w:spacing w:after="160" w:line="259" w:lineRule="auto"/>
        <w:ind w:left="0" w:firstLine="0"/>
        <w:jc w:val="left"/>
      </w:pPr>
    </w:p>
    <w:p w14:paraId="2AE13843" w14:textId="77777777" w:rsidR="001C1760" w:rsidRDefault="001C1760">
      <w:pPr>
        <w:spacing w:after="160" w:line="259" w:lineRule="auto"/>
        <w:ind w:left="0" w:firstLine="0"/>
        <w:jc w:val="left"/>
        <w:rPr>
          <w:b/>
          <w:sz w:val="40"/>
        </w:rPr>
      </w:pPr>
      <w:r>
        <w:br w:type="page"/>
      </w:r>
    </w:p>
    <w:p w14:paraId="6DE86C27" w14:textId="46C721C7" w:rsidR="005C4371" w:rsidRPr="005C4371" w:rsidRDefault="001E20E8" w:rsidP="000751E8">
      <w:pPr>
        <w:pStyle w:val="Heading1"/>
        <w:numPr>
          <w:ilvl w:val="0"/>
          <w:numId w:val="24"/>
        </w:numPr>
        <w:ind w:left="270"/>
      </w:pPr>
      <w:bookmarkStart w:id="9" w:name="_Toc226811662"/>
      <w:r>
        <w:lastRenderedPageBreak/>
        <w:t xml:space="preserve">Chapter 2 </w:t>
      </w:r>
      <w:r w:rsidR="00E003F5">
        <w:t xml:space="preserve">Background and </w:t>
      </w:r>
      <w:r>
        <w:t>Related Work</w:t>
      </w:r>
      <w:bookmarkEnd w:id="9"/>
      <w:r>
        <w:t xml:space="preserve"> </w:t>
      </w:r>
    </w:p>
    <w:p w14:paraId="5FEB369A" w14:textId="073717DE" w:rsidR="005E6133" w:rsidRPr="005C4371" w:rsidRDefault="005E6133" w:rsidP="000751E8">
      <w:pPr>
        <w:pStyle w:val="Heading3"/>
        <w:numPr>
          <w:ilvl w:val="1"/>
          <w:numId w:val="24"/>
        </w:numPr>
        <w:spacing w:after="360"/>
        <w:ind w:left="450" w:hanging="540"/>
      </w:pPr>
      <w:bookmarkStart w:id="10" w:name="_Toc226811663"/>
      <w:r w:rsidRPr="005C4371">
        <w:t>Background</w:t>
      </w:r>
      <w:bookmarkEnd w:id="10"/>
    </w:p>
    <w:p w14:paraId="5F3AEDEB" w14:textId="4F3942FD" w:rsidR="005E6133" w:rsidRPr="000751E8" w:rsidRDefault="005E6133" w:rsidP="000751E8">
      <w:pPr>
        <w:pStyle w:val="ListParagraph"/>
        <w:numPr>
          <w:ilvl w:val="2"/>
          <w:numId w:val="24"/>
        </w:numPr>
        <w:rPr>
          <w:b/>
          <w:bCs/>
        </w:rPr>
      </w:pPr>
      <w:r w:rsidRPr="000751E8">
        <w:rPr>
          <w:b/>
          <w:bCs/>
        </w:rPr>
        <w:t xml:space="preserve">Introduction to </w:t>
      </w:r>
      <w:r w:rsidR="0090614A" w:rsidRPr="000751E8">
        <w:rPr>
          <w:b/>
          <w:bCs/>
        </w:rPr>
        <w:t>Facial</w:t>
      </w:r>
      <w:r w:rsidRPr="000751E8">
        <w:rPr>
          <w:b/>
          <w:bCs/>
        </w:rPr>
        <w:t xml:space="preserve"> Expression Recognition (FER)</w:t>
      </w:r>
      <w:r w:rsidR="0090614A" w:rsidRPr="000751E8">
        <w:rPr>
          <w:b/>
          <w:bCs/>
        </w:rPr>
        <w:t>:</w:t>
      </w:r>
    </w:p>
    <w:p w14:paraId="07C450F2" w14:textId="77777777" w:rsidR="0090614A" w:rsidRDefault="0090614A" w:rsidP="0090614A">
      <w:pPr>
        <w:rPr>
          <w:b/>
          <w:bCs/>
        </w:rPr>
      </w:pPr>
    </w:p>
    <w:p w14:paraId="08125DC4" w14:textId="2E0008E3" w:rsidR="00887EE8" w:rsidRPr="001039C2" w:rsidRDefault="00887EE8" w:rsidP="001039C2">
      <w:r w:rsidRPr="00887EE8">
        <w:t>FER is an advanced form of affective computing and computer vision, designed to connect human emotions with machine intelligence. Although earlier studies were limited to recognizing emotions such as happiness or anger, current systems attempt to identify more complex psychological states, including frustration, fatigue, and cognitive stress, which play an essential role in psychological and occupational well-being [6,7].</w:t>
      </w:r>
    </w:p>
    <w:p w14:paraId="3649CBC5" w14:textId="716310D9" w:rsidR="005E6133" w:rsidRDefault="005E6133" w:rsidP="001039C2">
      <w:pPr>
        <w:ind w:left="0" w:firstLine="0"/>
      </w:pPr>
    </w:p>
    <w:p w14:paraId="5A58A76F" w14:textId="77D1A2DA" w:rsidR="0022572A" w:rsidRDefault="0022572A" w:rsidP="005E6133">
      <w:r>
        <w:rPr>
          <w:noProof/>
        </w:rPr>
        <w:drawing>
          <wp:inline distT="0" distB="0" distL="0" distR="0" wp14:anchorId="378A9A01" wp14:editId="2ED4184A">
            <wp:extent cx="5437744" cy="2029234"/>
            <wp:effectExtent l="0" t="0" r="0" b="9525"/>
            <wp:docPr id="20477544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144" cy="2047296"/>
                    </a:xfrm>
                    <a:prstGeom prst="rect">
                      <a:avLst/>
                    </a:prstGeom>
                    <a:noFill/>
                  </pic:spPr>
                </pic:pic>
              </a:graphicData>
            </a:graphic>
          </wp:inline>
        </w:drawing>
      </w:r>
    </w:p>
    <w:p w14:paraId="24C9A6C8" w14:textId="21C5BE17" w:rsidR="0022572A" w:rsidRPr="00700FEC" w:rsidRDefault="0022572A" w:rsidP="0022572A">
      <w:pPr>
        <w:ind w:left="0"/>
        <w:jc w:val="center"/>
        <w:rPr>
          <w:b/>
          <w:bCs/>
          <w:sz w:val="20"/>
          <w:szCs w:val="16"/>
        </w:rPr>
      </w:pPr>
      <w:r w:rsidRPr="00700FEC">
        <w:rPr>
          <w:b/>
          <w:bCs/>
          <w:sz w:val="20"/>
          <w:szCs w:val="16"/>
        </w:rPr>
        <w:t>Figure</w:t>
      </w:r>
      <w:r w:rsidR="00700FEC" w:rsidRPr="00700FEC">
        <w:rPr>
          <w:b/>
          <w:bCs/>
          <w:sz w:val="20"/>
          <w:szCs w:val="16"/>
        </w:rPr>
        <w:t xml:space="preserve"> 2.1</w:t>
      </w:r>
      <w:r w:rsidRPr="00700FEC">
        <w:rPr>
          <w:b/>
          <w:bCs/>
          <w:sz w:val="20"/>
          <w:szCs w:val="16"/>
        </w:rPr>
        <w:t xml:space="preserve">: Recognizing human facial expressions with </w:t>
      </w:r>
      <w:r w:rsidR="008627C7">
        <w:rPr>
          <w:b/>
          <w:bCs/>
          <w:sz w:val="20"/>
          <w:szCs w:val="16"/>
        </w:rPr>
        <w:t>ML</w:t>
      </w:r>
      <w:r w:rsidRPr="00700FEC">
        <w:rPr>
          <w:b/>
          <w:bCs/>
          <w:sz w:val="20"/>
          <w:szCs w:val="16"/>
        </w:rPr>
        <w:t xml:space="preserve"> – Thoughtworks</w:t>
      </w:r>
    </w:p>
    <w:p w14:paraId="6C26AE92" w14:textId="77777777" w:rsidR="0022572A" w:rsidRDefault="0022572A" w:rsidP="005E6133"/>
    <w:p w14:paraId="58230D6A" w14:textId="7F0344A6" w:rsidR="00895536" w:rsidRDefault="00895536" w:rsidP="001039C2">
      <w:r w:rsidRPr="00895536">
        <w:t xml:space="preserve">The initial problem in FER is that the emotions are not only internal but external and expressed by non-linear and physical alterations in one’s face appearance, which differ dramatically among individuals and cultural groups [8]. It is easy to assess this phenomenon in laboratory conditions, yet in the “in-the-wild” environment of, for instance, a dynamic IT PMO, such challenges as poor visibility, mask wearing, or the movement of one’s head can complicate standard solutions [9]. </w:t>
      </w:r>
      <w:proofErr w:type="gramStart"/>
      <w:r w:rsidRPr="00895536">
        <w:t>The progress</w:t>
      </w:r>
      <w:proofErr w:type="gramEnd"/>
      <w:r w:rsidRPr="00895536">
        <w:t xml:space="preserve"> in this discipline can be traced through three fundamental breakthroughs: from traditional methods of counting features to deep learning, and further to contemporary approaches based on Attention and Transformers capable of perceiving the whole face context.</w:t>
      </w:r>
    </w:p>
    <w:p w14:paraId="6273A668" w14:textId="77777777" w:rsidR="0022572A" w:rsidRDefault="0022572A">
      <w:pPr>
        <w:spacing w:after="160" w:line="259" w:lineRule="auto"/>
        <w:ind w:left="0" w:firstLine="0"/>
        <w:jc w:val="left"/>
      </w:pPr>
      <w:r>
        <w:br w:type="page"/>
      </w:r>
    </w:p>
    <w:p w14:paraId="0D181685" w14:textId="34F70818" w:rsidR="007A204C" w:rsidRDefault="007A204C" w:rsidP="000751E8">
      <w:pPr>
        <w:pStyle w:val="ListParagraph"/>
        <w:numPr>
          <w:ilvl w:val="2"/>
          <w:numId w:val="24"/>
        </w:numPr>
        <w:rPr>
          <w:b/>
          <w:bCs/>
        </w:rPr>
      </w:pPr>
      <w:r w:rsidRPr="006D6B10">
        <w:rPr>
          <w:b/>
          <w:bCs/>
        </w:rPr>
        <w:lastRenderedPageBreak/>
        <w:t>Machine Learning vs. Deep Learning:</w:t>
      </w:r>
    </w:p>
    <w:p w14:paraId="4D36148D" w14:textId="77777777" w:rsidR="000751E8" w:rsidRPr="006D6B10" w:rsidRDefault="000751E8" w:rsidP="000751E8">
      <w:pPr>
        <w:pStyle w:val="ListParagraph"/>
        <w:ind w:left="1170" w:firstLine="0"/>
        <w:rPr>
          <w:b/>
          <w:bCs/>
        </w:rPr>
      </w:pPr>
    </w:p>
    <w:p w14:paraId="6831B57A" w14:textId="11EB1BFC" w:rsidR="00895536" w:rsidRDefault="00895536" w:rsidP="00895536">
      <w:r>
        <w:t>The architecture of this research can only be explained by identifying the different hierarchies within AI. Despite the interchangeability of these terminologies, they represent diverse levels of computational complexity and autonomy.</w:t>
      </w:r>
    </w:p>
    <w:p w14:paraId="560BFC42" w14:textId="77777777" w:rsidR="00895536" w:rsidRDefault="00895536" w:rsidP="00895536"/>
    <w:p w14:paraId="24D9623F" w14:textId="75D64DC0" w:rsidR="00895536" w:rsidRDefault="008627C7" w:rsidP="00895536">
      <w:r>
        <w:t>ML</w:t>
      </w:r>
      <w:r w:rsidR="00895536">
        <w:t xml:space="preserve"> is a subfield of AI that employs algorithms and data to mimic human intelligence and learn from them. In the conventional sense, there is always a requirement for humans to do "feature extraction." In conventional ML, there is a need for human experts who </w:t>
      </w:r>
      <w:proofErr w:type="gramStart"/>
      <w:r w:rsidR="00895536">
        <w:t>have to</w:t>
      </w:r>
      <w:proofErr w:type="gramEnd"/>
      <w:r w:rsidR="00895536">
        <w:t xml:space="preserve"> manually instruct the computer to examine certain features, such as the length of the mouth or eyebrows. Mathematical models, such as Support Vector Machines or Random Forests, are then applied to classify the information.</w:t>
      </w:r>
    </w:p>
    <w:p w14:paraId="429ABE70" w14:textId="77777777" w:rsidR="00895536" w:rsidRDefault="00895536" w:rsidP="00895536"/>
    <w:p w14:paraId="66F1992B" w14:textId="7C01FAFD" w:rsidR="00895536" w:rsidRDefault="00895536" w:rsidP="00895536">
      <w:r>
        <w:t>Deep Learning is a more refined version of ML based on Artificial Neural Networks with numerous layers. The major distinction is in the process of information handling. Unlike ML, there is no requirement for humans to do feature extraction. The neural network automatically identifies the "features" needed to perceive emotions based on raw pixel images.</w:t>
      </w:r>
    </w:p>
    <w:p w14:paraId="1F6D193A" w14:textId="268816C9" w:rsidR="001039C2" w:rsidRDefault="001039C2" w:rsidP="000751E8"/>
    <w:p w14:paraId="10D0DF3A" w14:textId="77777777" w:rsidR="001039C2" w:rsidRDefault="001039C2" w:rsidP="000751E8"/>
    <w:p w14:paraId="54A229B7" w14:textId="6C0B5208" w:rsidR="0022572A" w:rsidRDefault="0022572A">
      <w:pPr>
        <w:spacing w:after="160" w:line="259" w:lineRule="auto"/>
        <w:ind w:left="0" w:firstLine="0"/>
        <w:jc w:val="left"/>
      </w:pPr>
    </w:p>
    <w:p w14:paraId="3FA2FDF6" w14:textId="1F652306" w:rsidR="0022572A" w:rsidRDefault="0022572A">
      <w:pPr>
        <w:spacing w:after="160" w:line="259" w:lineRule="auto"/>
        <w:ind w:left="0" w:firstLine="0"/>
        <w:jc w:val="left"/>
      </w:pPr>
      <w:r>
        <w:rPr>
          <w:noProof/>
        </w:rPr>
        <w:drawing>
          <wp:inline distT="0" distB="0" distL="0" distR="0" wp14:anchorId="0B63CCC1" wp14:editId="7B46A9E1">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5D7D43DF" w14:textId="37525403" w:rsidR="0022572A" w:rsidRPr="001039C2" w:rsidRDefault="0022572A" w:rsidP="001039C2">
      <w:pPr>
        <w:ind w:left="0"/>
        <w:jc w:val="center"/>
        <w:rPr>
          <w:b/>
          <w:bCs/>
          <w:sz w:val="20"/>
          <w:szCs w:val="16"/>
        </w:rPr>
      </w:pPr>
      <w:r w:rsidRPr="00700FEC">
        <w:rPr>
          <w:b/>
          <w:bCs/>
          <w:sz w:val="20"/>
          <w:szCs w:val="16"/>
        </w:rPr>
        <w:t>Figure</w:t>
      </w:r>
      <w:r w:rsidR="00700FEC">
        <w:rPr>
          <w:b/>
          <w:bCs/>
          <w:sz w:val="20"/>
          <w:szCs w:val="16"/>
        </w:rPr>
        <w:t xml:space="preserve"> 2.</w:t>
      </w:r>
      <w:r w:rsidR="00157D24">
        <w:rPr>
          <w:b/>
          <w:bCs/>
          <w:sz w:val="20"/>
          <w:szCs w:val="16"/>
        </w:rPr>
        <w:t>2</w:t>
      </w:r>
      <w:r w:rsidRPr="00700FEC">
        <w:rPr>
          <w:b/>
          <w:bCs/>
          <w:sz w:val="20"/>
          <w:szCs w:val="16"/>
        </w:rPr>
        <w:t xml:space="preserve">: AI vs ML vs DL </w:t>
      </w:r>
      <w:r w:rsidR="001039C2">
        <w:rPr>
          <w:b/>
          <w:bCs/>
          <w:sz w:val="20"/>
          <w:szCs w:val="16"/>
        </w:rPr>
        <w:t>b</w:t>
      </w:r>
      <w:r w:rsidRPr="00700FEC">
        <w:rPr>
          <w:b/>
          <w:bCs/>
          <w:sz w:val="20"/>
          <w:szCs w:val="16"/>
        </w:rPr>
        <w:t>y Prajwal Shrestha</w:t>
      </w:r>
    </w:p>
    <w:p w14:paraId="35AD2A2B" w14:textId="77777777" w:rsidR="007A204C" w:rsidRDefault="007A204C" w:rsidP="005E6133"/>
    <w:p w14:paraId="1E89BFE1" w14:textId="5A99EB9C" w:rsidR="005E6133" w:rsidRPr="0090614A" w:rsidRDefault="0090614A" w:rsidP="000751E8">
      <w:pPr>
        <w:pStyle w:val="ListParagraph"/>
        <w:numPr>
          <w:ilvl w:val="2"/>
          <w:numId w:val="24"/>
        </w:numPr>
        <w:rPr>
          <w:b/>
          <w:bCs/>
        </w:rPr>
      </w:pPr>
      <w:r w:rsidRPr="0090614A">
        <w:rPr>
          <w:b/>
          <w:bCs/>
        </w:rPr>
        <w:lastRenderedPageBreak/>
        <w:t>Foundational Techniques: From Manual to Automatic:</w:t>
      </w:r>
    </w:p>
    <w:p w14:paraId="330C244F" w14:textId="77777777" w:rsidR="000751E8" w:rsidRDefault="000751E8" w:rsidP="004E7253">
      <w:pPr>
        <w:rPr>
          <w:b/>
          <w:bCs/>
        </w:rPr>
      </w:pPr>
    </w:p>
    <w:p w14:paraId="0142E58A" w14:textId="25155950" w:rsidR="005E6133" w:rsidRPr="0090614A" w:rsidRDefault="007A27FE" w:rsidP="007A27FE">
      <w:pPr>
        <w:rPr>
          <w:b/>
          <w:bCs/>
        </w:rPr>
      </w:pPr>
      <w:r w:rsidRPr="007A27FE">
        <w:rPr>
          <w:b/>
          <w:bCs/>
        </w:rPr>
        <w:t>The Era of Handcrafted Features</w:t>
      </w:r>
      <w:r>
        <w:rPr>
          <w:b/>
          <w:bCs/>
        </w:rPr>
        <w:t>:</w:t>
      </w:r>
    </w:p>
    <w:p w14:paraId="72CEAD82" w14:textId="77777777" w:rsidR="007A27FE" w:rsidRDefault="007A27FE" w:rsidP="006D6B50"/>
    <w:p w14:paraId="73C59CEF" w14:textId="77777777" w:rsidR="00895536" w:rsidRDefault="00895536" w:rsidP="00895536">
      <w:r>
        <w:t xml:space="preserve">Prior to the development of Deep Learning techniques, the computer was instructed by hand as to what needed to be detected. Prior to the development of Deep Learning techniques, the researchers would instruct the computer by hand through Geometric Techniques by measuring the distance between </w:t>
      </w:r>
      <w:proofErr w:type="gramStart"/>
      <w:r>
        <w:t>particular landmarks</w:t>
      </w:r>
      <w:proofErr w:type="gramEnd"/>
      <w:r>
        <w:t>, like the eyes and the jawline [10].</w:t>
      </w:r>
    </w:p>
    <w:p w14:paraId="7F22668B" w14:textId="77777777" w:rsidR="00895536" w:rsidRDefault="00895536" w:rsidP="00895536"/>
    <w:p w14:paraId="1D21DCB7" w14:textId="5DBB2C72" w:rsidR="00895536" w:rsidRDefault="00895536" w:rsidP="00895536">
      <w:r>
        <w:t xml:space="preserve">To bring consistency to the process, FACS coding technique was utilized where </w:t>
      </w:r>
      <w:proofErr w:type="gramStart"/>
      <w:r>
        <w:t>particular muscle</w:t>
      </w:r>
      <w:proofErr w:type="gramEnd"/>
      <w:r>
        <w:t xml:space="preserve"> movements were attributed to AUs [11]. The expression of emotions was not something abstract, but rather an interaction of several elementary actions, such as AU12 Lip Corner Pull for smiling.</w:t>
      </w:r>
    </w:p>
    <w:p w14:paraId="1279B004" w14:textId="77777777" w:rsidR="007A27FE" w:rsidRDefault="007A27FE" w:rsidP="007A27FE"/>
    <w:p w14:paraId="7C0C540B" w14:textId="449ABC48" w:rsidR="00F31D1B" w:rsidRDefault="00F31D1B" w:rsidP="006D6B50">
      <w:pPr>
        <w:jc w:val="center"/>
      </w:pPr>
      <w:r>
        <w:rPr>
          <w:noProof/>
        </w:rPr>
        <w:drawing>
          <wp:inline distT="0" distB="0" distL="0" distR="0" wp14:anchorId="7F35EE6B" wp14:editId="18459D76">
            <wp:extent cx="5215465" cy="3911600"/>
            <wp:effectExtent l="0" t="0" r="4445" b="0"/>
            <wp:docPr id="1560447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47724" name="Picture 1560447724"/>
                    <pic:cNvPicPr/>
                  </pic:nvPicPr>
                  <pic:blipFill>
                    <a:blip r:embed="rId23">
                      <a:extLst>
                        <a:ext uri="{28A0092B-C50C-407E-A947-70E740481C1C}">
                          <a14:useLocalDpi xmlns:a14="http://schemas.microsoft.com/office/drawing/2010/main" val="0"/>
                        </a:ext>
                      </a:extLst>
                    </a:blip>
                    <a:stretch>
                      <a:fillRect/>
                    </a:stretch>
                  </pic:blipFill>
                  <pic:spPr>
                    <a:xfrm>
                      <a:off x="0" y="0"/>
                      <a:ext cx="5343783" cy="4007839"/>
                    </a:xfrm>
                    <a:prstGeom prst="rect">
                      <a:avLst/>
                    </a:prstGeom>
                  </pic:spPr>
                </pic:pic>
              </a:graphicData>
            </a:graphic>
          </wp:inline>
        </w:drawing>
      </w:r>
    </w:p>
    <w:p w14:paraId="61565CD0" w14:textId="6353DE73" w:rsidR="0022572A" w:rsidRDefault="007A27FE" w:rsidP="00157D24">
      <w:pPr>
        <w:jc w:val="center"/>
      </w:pPr>
      <w:r w:rsidRPr="007A27FE">
        <w:rPr>
          <w:b/>
          <w:bCs/>
          <w:sz w:val="20"/>
          <w:szCs w:val="16"/>
        </w:rPr>
        <w:t xml:space="preserve">Figure 2.3: </w:t>
      </w:r>
      <w:r w:rsidR="00157D24" w:rsidRPr="00157D24">
        <w:rPr>
          <w:b/>
          <w:bCs/>
          <w:sz w:val="20"/>
          <w:szCs w:val="16"/>
        </w:rPr>
        <w:t>Illustration of representative Facial AUs and corresponding muscle movement from the FACS</w:t>
      </w:r>
    </w:p>
    <w:p w14:paraId="4D5CC3BF" w14:textId="77777777" w:rsidR="00D87B6F" w:rsidRDefault="00D87B6F" w:rsidP="006D6B50"/>
    <w:p w14:paraId="5910A56C" w14:textId="7734D4A9" w:rsidR="00D87B6F" w:rsidRDefault="00895536" w:rsidP="006D6B50">
      <w:r w:rsidRPr="00895536">
        <w:lastRenderedPageBreak/>
        <w:t xml:space="preserve">On the other hand, Appearance-Based Methods focused on the “texture” of </w:t>
      </w:r>
      <w:proofErr w:type="gramStart"/>
      <w:r w:rsidRPr="00895536">
        <w:t>skin, and</w:t>
      </w:r>
      <w:proofErr w:type="gramEnd"/>
      <w:r w:rsidRPr="00895536">
        <w:t xml:space="preserve"> utilized techniques such as HOG and LBP to detect the shadows and lines formed due to smiling or frowning faces [12,13]. Though these methods were quick and simple to comprehend, they were not effective in practical office settings as they could not deal with the “noisy” environment of poorly lit office spaces and low-quality webcams [14].</w:t>
      </w:r>
    </w:p>
    <w:p w14:paraId="05EF6F8F" w14:textId="77777777" w:rsidR="00895536" w:rsidRDefault="00895536" w:rsidP="006D6B50"/>
    <w:p w14:paraId="0C0D1EB7" w14:textId="77777777" w:rsidR="007A27FE" w:rsidRDefault="007A27FE" w:rsidP="006D6B50"/>
    <w:p w14:paraId="1928AAC2" w14:textId="77777777" w:rsidR="00656932" w:rsidRDefault="00656932" w:rsidP="00656932">
      <w:pPr>
        <w:ind w:left="0"/>
        <w:jc w:val="center"/>
        <w:rPr>
          <w:sz w:val="16"/>
          <w:szCs w:val="12"/>
        </w:rPr>
      </w:pPr>
      <w:r>
        <w:rPr>
          <w:noProof/>
        </w:rPr>
        <w:drawing>
          <wp:inline distT="0" distB="0" distL="0" distR="0" wp14:anchorId="5D841FB1" wp14:editId="17DBFEE9">
            <wp:extent cx="5554134" cy="2777067"/>
            <wp:effectExtent l="0" t="0" r="8890" b="4445"/>
            <wp:docPr id="190810856" name="Picture 11" descr="Histograms Of Oriented Gradients (1) – Emotion Recog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istograms Of Oriented Gradients (1) – Emotion Recogniti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05458" cy="2802729"/>
                    </a:xfrm>
                    <a:prstGeom prst="rect">
                      <a:avLst/>
                    </a:prstGeom>
                    <a:noFill/>
                    <a:ln>
                      <a:noFill/>
                    </a:ln>
                  </pic:spPr>
                </pic:pic>
              </a:graphicData>
            </a:graphic>
          </wp:inline>
        </w:drawing>
      </w:r>
    </w:p>
    <w:p w14:paraId="662E698E" w14:textId="0A33A827" w:rsidR="00656932" w:rsidRPr="00D87B6F" w:rsidRDefault="00656932" w:rsidP="00656932">
      <w:pPr>
        <w:ind w:left="0"/>
        <w:jc w:val="center"/>
        <w:rPr>
          <w:b/>
          <w:bCs/>
          <w:sz w:val="20"/>
          <w:szCs w:val="16"/>
        </w:rPr>
      </w:pPr>
      <w:r w:rsidRPr="00D87B6F">
        <w:rPr>
          <w:b/>
          <w:bCs/>
          <w:sz w:val="20"/>
          <w:szCs w:val="16"/>
        </w:rPr>
        <w:t xml:space="preserve"> Figure </w:t>
      </w:r>
      <w:r w:rsidR="00D87B6F">
        <w:rPr>
          <w:b/>
          <w:bCs/>
          <w:sz w:val="20"/>
          <w:szCs w:val="16"/>
        </w:rPr>
        <w:t>2.4</w:t>
      </w:r>
      <w:r w:rsidRPr="00D87B6F">
        <w:rPr>
          <w:b/>
          <w:bCs/>
          <w:sz w:val="20"/>
          <w:szCs w:val="16"/>
        </w:rPr>
        <w:t xml:space="preserve">: </w:t>
      </w:r>
      <w:r w:rsidR="00157D24" w:rsidRPr="00157D24">
        <w:rPr>
          <w:b/>
          <w:bCs/>
          <w:sz w:val="20"/>
          <w:szCs w:val="16"/>
        </w:rPr>
        <w:t>Histograms Of Oriented Gradients – By Navneet Dalal et al. (2005)</w:t>
      </w:r>
    </w:p>
    <w:p w14:paraId="3EB0E0A5" w14:textId="77777777" w:rsidR="00D87B6F" w:rsidRDefault="00D87B6F" w:rsidP="004E7253">
      <w:pPr>
        <w:rPr>
          <w:b/>
          <w:bCs/>
        </w:rPr>
      </w:pPr>
    </w:p>
    <w:p w14:paraId="79F4508D" w14:textId="77777777" w:rsidR="00D87B6F" w:rsidRDefault="00D87B6F" w:rsidP="004E7253">
      <w:pPr>
        <w:rPr>
          <w:b/>
          <w:bCs/>
        </w:rPr>
      </w:pPr>
    </w:p>
    <w:p w14:paraId="0D6C737D" w14:textId="22A6F43B" w:rsidR="00034DCD" w:rsidRPr="00034DCD" w:rsidRDefault="00034DCD" w:rsidP="004E7253">
      <w:pPr>
        <w:rPr>
          <w:b/>
          <w:bCs/>
        </w:rPr>
      </w:pPr>
      <w:r w:rsidRPr="00034DCD">
        <w:rPr>
          <w:b/>
          <w:bCs/>
        </w:rPr>
        <w:t>The Deep Learning Revolution:</w:t>
      </w:r>
    </w:p>
    <w:p w14:paraId="27C32554" w14:textId="77777777" w:rsidR="006C4192" w:rsidRDefault="006C4192" w:rsidP="004E7253"/>
    <w:p w14:paraId="1BB2BD93" w14:textId="6F3049A6" w:rsidR="006C4192" w:rsidRDefault="00895536" w:rsidP="004E7253">
      <w:r w:rsidRPr="00895536">
        <w:t xml:space="preserve">That was until the invention of CNNs, in which the definition of “smile,” among other facial expressions, is learned from large amounts of pictures. This works due to </w:t>
      </w:r>
      <w:r>
        <w:t>c</w:t>
      </w:r>
      <w:r w:rsidRPr="00895536">
        <w:t xml:space="preserve">onvolutional </w:t>
      </w:r>
      <w:r>
        <w:t>l</w:t>
      </w:r>
      <w:r w:rsidRPr="00895536">
        <w:t xml:space="preserve">ayers that recognize simple facial elements, such as edges, and more complex layers that combine them to create even more complex patterns like a frown [15]. The use of an Activation Function such as </w:t>
      </w:r>
      <w:proofErr w:type="spellStart"/>
      <w:r w:rsidRPr="00895536">
        <w:t>ReLU</w:t>
      </w:r>
      <w:proofErr w:type="spellEnd"/>
      <w:r w:rsidRPr="00895536">
        <w:t xml:space="preserve"> in processing complex data and Pooling Layers that simplify images made CNNs a popular approach to emotional AI [16].</w:t>
      </w:r>
    </w:p>
    <w:p w14:paraId="4048F0F0" w14:textId="77777777" w:rsidR="00656932" w:rsidRDefault="00656932" w:rsidP="004E7253"/>
    <w:p w14:paraId="0182A9A4" w14:textId="64A5C410" w:rsidR="00656932" w:rsidRDefault="00656932" w:rsidP="006C4192">
      <w:pPr>
        <w:ind w:left="-90"/>
        <w:jc w:val="center"/>
      </w:pPr>
      <w:r>
        <w:rPr>
          <w:noProof/>
        </w:rPr>
        <w:lastRenderedPageBreak/>
        <w:drawing>
          <wp:inline distT="0" distB="0" distL="0" distR="0" wp14:anchorId="5C48C6EB" wp14:editId="4EE75592">
            <wp:extent cx="6226187" cy="1947333"/>
            <wp:effectExtent l="0" t="0" r="3175" b="0"/>
            <wp:docPr id="1678183395" name="Picture 12" descr="Fi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79609" cy="1964042"/>
                    </a:xfrm>
                    <a:prstGeom prst="rect">
                      <a:avLst/>
                    </a:prstGeom>
                    <a:noFill/>
                    <a:ln>
                      <a:noFill/>
                    </a:ln>
                  </pic:spPr>
                </pic:pic>
              </a:graphicData>
            </a:graphic>
          </wp:inline>
        </w:drawing>
      </w:r>
    </w:p>
    <w:p w14:paraId="1E13FA1A" w14:textId="77777777" w:rsidR="00656932" w:rsidRDefault="00656932" w:rsidP="00656932">
      <w:pPr>
        <w:ind w:left="0"/>
        <w:jc w:val="center"/>
        <w:rPr>
          <w:sz w:val="16"/>
          <w:szCs w:val="12"/>
        </w:rPr>
      </w:pPr>
    </w:p>
    <w:p w14:paraId="1EFC076E" w14:textId="082A023A" w:rsidR="00656932" w:rsidRDefault="006C4192" w:rsidP="006C4192">
      <w:pPr>
        <w:ind w:left="0"/>
        <w:jc w:val="center"/>
      </w:pPr>
      <w:r w:rsidRPr="006C4192">
        <w:rPr>
          <w:b/>
          <w:bCs/>
          <w:sz w:val="20"/>
          <w:szCs w:val="16"/>
        </w:rPr>
        <w:t xml:space="preserve">Figure 2.5: </w:t>
      </w:r>
      <w:r w:rsidR="00157D24" w:rsidRPr="00157D24">
        <w:rPr>
          <w:b/>
          <w:bCs/>
          <w:sz w:val="20"/>
          <w:szCs w:val="16"/>
        </w:rPr>
        <w:t>CNN based approach for facial expression recognition: an in-depth study of state-of-the-art models, techniques and data sets</w:t>
      </w:r>
    </w:p>
    <w:p w14:paraId="7AB5380C" w14:textId="34BE7491" w:rsidR="00D87B6F" w:rsidRDefault="00D87B6F">
      <w:pPr>
        <w:spacing w:after="160" w:line="259" w:lineRule="auto"/>
        <w:ind w:left="0" w:firstLine="0"/>
        <w:jc w:val="left"/>
        <w:rPr>
          <w:b/>
          <w:bCs/>
        </w:rPr>
      </w:pPr>
    </w:p>
    <w:p w14:paraId="767ECD7C" w14:textId="03915D4E" w:rsidR="00E83132" w:rsidRDefault="00E83132" w:rsidP="000751E8">
      <w:pPr>
        <w:pStyle w:val="ListParagraph"/>
        <w:numPr>
          <w:ilvl w:val="2"/>
          <w:numId w:val="24"/>
        </w:numPr>
        <w:rPr>
          <w:b/>
          <w:bCs/>
        </w:rPr>
      </w:pPr>
      <w:r w:rsidRPr="00E83132">
        <w:rPr>
          <w:b/>
          <w:bCs/>
        </w:rPr>
        <w:t>Modern Architectures for Real-World FER:</w:t>
      </w:r>
    </w:p>
    <w:p w14:paraId="728EA2BA" w14:textId="77777777" w:rsidR="00EA7EC3" w:rsidRDefault="00EA7EC3" w:rsidP="00EA7EC3">
      <w:pPr>
        <w:pStyle w:val="ListParagraph"/>
        <w:ind w:left="1170" w:firstLine="0"/>
        <w:rPr>
          <w:b/>
          <w:bCs/>
        </w:rPr>
      </w:pPr>
    </w:p>
    <w:p w14:paraId="2EFB0E7A" w14:textId="32CBBCBF" w:rsidR="00E83132" w:rsidRDefault="00E83132" w:rsidP="004E7253">
      <w:pPr>
        <w:rPr>
          <w:b/>
          <w:bCs/>
        </w:rPr>
      </w:pPr>
      <w:r>
        <w:rPr>
          <w:b/>
          <w:bCs/>
        </w:rPr>
        <w:t>Residual Learning (</w:t>
      </w:r>
      <w:proofErr w:type="spellStart"/>
      <w:r>
        <w:rPr>
          <w:b/>
          <w:bCs/>
        </w:rPr>
        <w:t>ResNet</w:t>
      </w:r>
      <w:proofErr w:type="spellEnd"/>
      <w:r>
        <w:rPr>
          <w:b/>
          <w:bCs/>
        </w:rPr>
        <w:t>)</w:t>
      </w:r>
    </w:p>
    <w:p w14:paraId="614FC86E" w14:textId="2029D70F" w:rsidR="00895536" w:rsidRDefault="00895536" w:rsidP="006C4192">
      <w:r w:rsidRPr="00895536">
        <w:t>In attempting to train such networks to detect complex emotions, scientists ran into an important challenge related to the "vanishing gradient" problem in deep neural networks where the learning process could not be completed due to the high number of layers in such a network. The use of residual blocks solved the vanishing gradient problem, making it possible to design a deep neural network like ResNet-50.</w:t>
      </w:r>
    </w:p>
    <w:p w14:paraId="48294448" w14:textId="72454A33" w:rsidR="005F6029" w:rsidRDefault="005F6029" w:rsidP="005F6029">
      <w:pPr>
        <w:jc w:val="center"/>
      </w:pPr>
      <w:r w:rsidRPr="005F6029">
        <w:rPr>
          <w:noProof/>
        </w:rPr>
        <w:drawing>
          <wp:inline distT="0" distB="0" distL="0" distR="0" wp14:anchorId="574D863D" wp14:editId="7EA0E799">
            <wp:extent cx="4261841" cy="2945080"/>
            <wp:effectExtent l="0" t="0" r="5715" b="8255"/>
            <wp:docPr id="73535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5871" name=""/>
                    <pic:cNvPicPr/>
                  </pic:nvPicPr>
                  <pic:blipFill>
                    <a:blip r:embed="rId26"/>
                    <a:stretch>
                      <a:fillRect/>
                    </a:stretch>
                  </pic:blipFill>
                  <pic:spPr>
                    <a:xfrm>
                      <a:off x="0" y="0"/>
                      <a:ext cx="4337689" cy="2997493"/>
                    </a:xfrm>
                    <a:prstGeom prst="rect">
                      <a:avLst/>
                    </a:prstGeom>
                  </pic:spPr>
                </pic:pic>
              </a:graphicData>
            </a:graphic>
          </wp:inline>
        </w:drawing>
      </w:r>
    </w:p>
    <w:p w14:paraId="763B667B" w14:textId="79E7098A" w:rsidR="005F6029" w:rsidRDefault="006C4192" w:rsidP="005F6029">
      <w:pPr>
        <w:jc w:val="center"/>
      </w:pPr>
      <w:r w:rsidRPr="006C4192">
        <w:rPr>
          <w:b/>
          <w:bCs/>
          <w:sz w:val="20"/>
          <w:szCs w:val="16"/>
        </w:rPr>
        <w:t xml:space="preserve">Figure 2.6: </w:t>
      </w:r>
      <w:proofErr w:type="spellStart"/>
      <w:r w:rsidRPr="006C4192">
        <w:rPr>
          <w:b/>
          <w:bCs/>
          <w:sz w:val="20"/>
          <w:szCs w:val="16"/>
        </w:rPr>
        <w:t>ResNet</w:t>
      </w:r>
      <w:proofErr w:type="spellEnd"/>
      <w:r w:rsidRPr="006C4192">
        <w:rPr>
          <w:b/>
          <w:bCs/>
          <w:sz w:val="20"/>
          <w:szCs w:val="16"/>
        </w:rPr>
        <w:t xml:space="preserve"> - </w:t>
      </w:r>
      <w:r w:rsidR="00B31F60">
        <w:rPr>
          <w:b/>
          <w:bCs/>
          <w:sz w:val="20"/>
          <w:szCs w:val="16"/>
        </w:rPr>
        <w:t>DL</w:t>
      </w:r>
      <w:r w:rsidRPr="006C4192">
        <w:rPr>
          <w:b/>
          <w:bCs/>
          <w:sz w:val="20"/>
          <w:szCs w:val="16"/>
        </w:rPr>
        <w:t xml:space="preserve"> – </w:t>
      </w:r>
      <w:proofErr w:type="spellStart"/>
      <w:r w:rsidRPr="006C4192">
        <w:rPr>
          <w:b/>
          <w:bCs/>
          <w:sz w:val="20"/>
          <w:szCs w:val="16"/>
        </w:rPr>
        <w:t>GeeksforGeeks</w:t>
      </w:r>
      <w:proofErr w:type="spellEnd"/>
    </w:p>
    <w:p w14:paraId="207CD012" w14:textId="77777777" w:rsidR="00D87B6F" w:rsidRDefault="00D87B6F" w:rsidP="004E7253">
      <w:pPr>
        <w:rPr>
          <w:b/>
          <w:bCs/>
        </w:rPr>
      </w:pPr>
    </w:p>
    <w:p w14:paraId="6C0C50A0" w14:textId="6F470752" w:rsidR="005A7F15" w:rsidRPr="005A7F15" w:rsidRDefault="005A7F15" w:rsidP="004E7253">
      <w:pPr>
        <w:rPr>
          <w:b/>
          <w:bCs/>
        </w:rPr>
      </w:pPr>
      <w:r w:rsidRPr="005A7F15">
        <w:rPr>
          <w:b/>
          <w:bCs/>
        </w:rPr>
        <w:t>Efficiency and Edge Computing:</w:t>
      </w:r>
    </w:p>
    <w:p w14:paraId="528AADEA" w14:textId="77777777" w:rsidR="00EA7EC3" w:rsidRDefault="00EA7EC3" w:rsidP="00EA7EC3">
      <w:pPr>
        <w:ind w:right="4392"/>
      </w:pPr>
    </w:p>
    <w:p w14:paraId="2FC8BB41" w14:textId="4D3F458C" w:rsidR="00895536" w:rsidRPr="00B0172A" w:rsidRDefault="00895536" w:rsidP="00B0172A">
      <w:pPr>
        <w:ind w:right="-18"/>
      </w:pPr>
      <w:r w:rsidRPr="00895536">
        <w:t xml:space="preserve">A PMO dashboard must operate in real-time, therefore it cannot depend on a </w:t>
      </w:r>
      <w:proofErr w:type="gramStart"/>
      <w:r w:rsidRPr="00895536">
        <w:t>super computer</w:t>
      </w:r>
      <w:proofErr w:type="gramEnd"/>
      <w:r w:rsidRPr="00895536">
        <w:t xml:space="preserve"> to work efficiently. Models such as </w:t>
      </w:r>
      <w:proofErr w:type="spellStart"/>
      <w:r w:rsidRPr="00895536">
        <w:t>EfficientNet</w:t>
      </w:r>
      <w:proofErr w:type="spellEnd"/>
      <w:r w:rsidRPr="00895536">
        <w:t xml:space="preserve"> employ compound scaling methods to extract the best performance from hardware [19]. On the other hand, models like </w:t>
      </w:r>
      <w:proofErr w:type="spellStart"/>
      <w:r w:rsidRPr="00895536">
        <w:t>GhostNet</w:t>
      </w:r>
      <w:proofErr w:type="spellEnd"/>
      <w:r w:rsidRPr="00895536">
        <w:t xml:space="preserve"> employ Ghost modules to produce quality feature maps at a relatively lower cost [20]. This ensures that monitoring team wellness is easy on regular office laptops.</w:t>
      </w:r>
    </w:p>
    <w:p w14:paraId="4599902E" w14:textId="77777777" w:rsidR="00D87B6F" w:rsidRDefault="00D87B6F" w:rsidP="00D87B6F">
      <w:pPr>
        <w:ind w:right="-18"/>
        <w:rPr>
          <w:sz w:val="16"/>
          <w:szCs w:val="12"/>
        </w:rPr>
      </w:pPr>
    </w:p>
    <w:p w14:paraId="704EAAC4" w14:textId="329AC824" w:rsidR="005F6029" w:rsidRDefault="00D87B6F" w:rsidP="00D87B6F">
      <w:pPr>
        <w:ind w:right="-18"/>
      </w:pPr>
      <w:r>
        <w:rPr>
          <w:noProof/>
        </w:rPr>
        <mc:AlternateContent>
          <mc:Choice Requires="wpg">
            <w:drawing>
              <wp:inline distT="0" distB="0" distL="0" distR="0" wp14:anchorId="76FCD335" wp14:editId="1F962CDD">
                <wp:extent cx="5461000" cy="3386666"/>
                <wp:effectExtent l="0" t="0" r="25400" b="23495"/>
                <wp:docPr id="1694710150" name="Group 20"/>
                <wp:cNvGraphicFramePr/>
                <a:graphic xmlns:a="http://schemas.openxmlformats.org/drawingml/2006/main">
                  <a:graphicData uri="http://schemas.microsoft.com/office/word/2010/wordprocessingGroup">
                    <wpg:wgp>
                      <wpg:cNvGrpSpPr/>
                      <wpg:grpSpPr>
                        <a:xfrm>
                          <a:off x="0" y="0"/>
                          <a:ext cx="5461000" cy="3386666"/>
                          <a:chOff x="0" y="0"/>
                          <a:chExt cx="3241983" cy="2085981"/>
                        </a:xfrm>
                      </wpg:grpSpPr>
                      <pic:pic xmlns:pic="http://schemas.openxmlformats.org/drawingml/2006/picture">
                        <pic:nvPicPr>
                          <pic:cNvPr id="423858377" name="Picture 15" descr="Ghostformer: A GhostNet-Based Two-Stage Transformer for Small Object  Detection"/>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38500" cy="1897380"/>
                          </a:xfrm>
                          <a:prstGeom prst="rect">
                            <a:avLst/>
                          </a:prstGeom>
                          <a:noFill/>
                          <a:ln>
                            <a:noFill/>
                          </a:ln>
                        </pic:spPr>
                      </pic:pic>
                      <wps:wsp>
                        <wps:cNvPr id="34984310" name="Rectangle 2"/>
                        <wps:cNvSpPr/>
                        <wps:spPr>
                          <a:xfrm>
                            <a:off x="3754" y="1881734"/>
                            <a:ext cx="3238229" cy="204247"/>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2FF98EE" w14:textId="19FD717E" w:rsidR="00D87B6F" w:rsidRPr="00B0172A" w:rsidRDefault="00B0172A" w:rsidP="00B0172A">
                              <w:pPr>
                                <w:ind w:left="0"/>
                                <w:rPr>
                                  <w:b/>
                                  <w:bCs/>
                                  <w:sz w:val="20"/>
                                  <w:szCs w:val="16"/>
                                </w:rPr>
                              </w:pPr>
                              <w:r w:rsidRPr="00B0172A">
                                <w:rPr>
                                  <w:b/>
                                  <w:bCs/>
                                  <w:sz w:val="20"/>
                                  <w:szCs w:val="16"/>
                                </w:rPr>
                                <w:t>Figure 2.7: Ghostformer: A GhostNet-Based Two-Stage Transformer for Small Object Detection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6FCD335" id="Group 20" o:spid="_x0000_s1038" style="width:430pt;height:266.65pt;mso-position-horizontal-relative:char;mso-position-vertical-relative:line" coordsize="32419,20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">
                <v:shape id="Picture 15" o:spid="_x0000_s1039" type="#_x0000_t75" alt="Ghostformer: A GhostNet-Based Two-Stage Transformer for Small Object  Detection" style="position:absolute;width:32385;height:18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">
                  <v:imagedata r:id="rId28" o:title=" A GhostNet-Based Two-Stage Transformer for Small Object  Detection"/>
                </v:shape>
                <v:rect id="Rectangle 2" o:spid="_x0000_s1040" style="position:absolute;left:37;top:18817;width:32382;height:2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" fillcolor="white [3201]" strokecolor="white [3212]" strokeweight="1pt">
                  <v:textbox>
                    <w:txbxContent>
                      <w:p w14:paraId="52FF98EE" w14:textId="19FD717E" w:rsidR="00D87B6F" w:rsidRPr="00B0172A" w:rsidRDefault="00B0172A" w:rsidP="00B0172A">
                        <w:pPr>
                          <w:ind w:left="0"/>
                          <w:rPr>
                            <w:b/>
                            <w:bCs/>
                            <w:sz w:val="20"/>
                            <w:szCs w:val="16"/>
                          </w:rPr>
                        </w:pPr>
                        <w:r w:rsidRPr="00B0172A">
                          <w:rPr>
                            <w:b/>
                            <w:bCs/>
                            <w:sz w:val="20"/>
                            <w:szCs w:val="16"/>
                          </w:rPr>
                          <w:t>Figure 2.7: Ghostformer: A GhostNet-Based Two-Stage Transformer for Small Object Detection</w:t>
                        </w:r>
                      </w:p>
                    </w:txbxContent>
                  </v:textbox>
                </v:rect>
                <w10:anchorlock/>
              </v:group>
            </w:pict>
          </mc:Fallback>
        </mc:AlternateContent>
      </w:r>
      <w:r>
        <w:t xml:space="preserve"> </w:t>
      </w:r>
    </w:p>
    <w:p w14:paraId="54273435" w14:textId="77777777" w:rsidR="00EA7EC3" w:rsidRDefault="00EA7EC3" w:rsidP="00EA7EC3">
      <w:pPr>
        <w:ind w:left="5040"/>
        <w:rPr>
          <w:b/>
          <w:bCs/>
        </w:rPr>
      </w:pPr>
    </w:p>
    <w:p w14:paraId="24D8E8FB" w14:textId="03A10AC7" w:rsidR="005A7F15" w:rsidRDefault="00CC44D6" w:rsidP="00EA7EC3">
      <w:pPr>
        <w:ind w:left="450"/>
        <w:rPr>
          <w:b/>
          <w:bCs/>
        </w:rPr>
      </w:pPr>
      <w:r w:rsidRPr="00CC44D6">
        <w:rPr>
          <w:b/>
          <w:bCs/>
        </w:rPr>
        <w:t>Attention and Transformers:</w:t>
      </w:r>
    </w:p>
    <w:p w14:paraId="5E87F988" w14:textId="18A57967" w:rsidR="00EA7EC3" w:rsidRPr="00CC44D6" w:rsidRDefault="00EA7EC3" w:rsidP="00EA7EC3">
      <w:pPr>
        <w:ind w:left="5040"/>
        <w:rPr>
          <w:b/>
          <w:bCs/>
        </w:rPr>
      </w:pPr>
    </w:p>
    <w:p w14:paraId="6F410CBA" w14:textId="4FB2822A" w:rsidR="000A4C28" w:rsidRDefault="000A4C28" w:rsidP="00B0172A">
      <w:pPr>
        <w:ind w:left="450" w:right="-108"/>
      </w:pPr>
      <w:r w:rsidRPr="000A4C28">
        <w:t xml:space="preserve">The latest breakthrough in FER technology is the implementation of Attention Mechanisms and </w:t>
      </w:r>
      <w:proofErr w:type="spellStart"/>
      <w:r w:rsidRPr="000A4C28">
        <w:t>ViTs</w:t>
      </w:r>
      <w:proofErr w:type="spellEnd"/>
      <w:r w:rsidRPr="000A4C28">
        <w:t xml:space="preserve">. Attention allows for more emphasis to be placed on those facial elements which are key to the classification, thus allowing the algorithm to ignore any superfluous information [21,22]. Whereas in CNNs all information is equally weighted, transformers </w:t>
      </w:r>
      <w:proofErr w:type="gramStart"/>
      <w:r w:rsidRPr="000A4C28">
        <w:t>take into account</w:t>
      </w:r>
      <w:proofErr w:type="gramEnd"/>
      <w:r w:rsidRPr="000A4C28">
        <w:t xml:space="preserve"> “the global context”, that is, they can analyze the connection between the movements of the forehead area and the movements in the mouth region [23,24].</w:t>
      </w:r>
    </w:p>
    <w:p w14:paraId="57A5E110" w14:textId="728268F3" w:rsidR="00F27E0C" w:rsidRDefault="00D87B6F" w:rsidP="00B0172A">
      <w:pPr>
        <w:ind w:left="360"/>
      </w:pPr>
      <w:r>
        <w:rPr>
          <w:noProof/>
        </w:rPr>
        <w:lastRenderedPageBreak/>
        <mc:AlternateContent>
          <mc:Choice Requires="wpg">
            <w:drawing>
              <wp:inline distT="0" distB="0" distL="0" distR="0" wp14:anchorId="6733F41A" wp14:editId="1182328B">
                <wp:extent cx="5672455" cy="3683000"/>
                <wp:effectExtent l="0" t="0" r="23495" b="12700"/>
                <wp:docPr id="1483029411" name="Group 17"/>
                <wp:cNvGraphicFramePr/>
                <a:graphic xmlns:a="http://schemas.openxmlformats.org/drawingml/2006/main">
                  <a:graphicData uri="http://schemas.microsoft.com/office/word/2010/wordprocessingGroup">
                    <wpg:wgp>
                      <wpg:cNvGrpSpPr/>
                      <wpg:grpSpPr>
                        <a:xfrm>
                          <a:off x="0" y="0"/>
                          <a:ext cx="5672455" cy="3683000"/>
                          <a:chOff x="-62420" y="0"/>
                          <a:chExt cx="3484990" cy="2694908"/>
                        </a:xfrm>
                      </wpg:grpSpPr>
                      <pic:pic xmlns:pic="http://schemas.openxmlformats.org/drawingml/2006/picture">
                        <pic:nvPicPr>
                          <pic:cNvPr id="1830206529" name="Picture 16"/>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98520" cy="2326005"/>
                          </a:xfrm>
                          <a:prstGeom prst="rect">
                            <a:avLst/>
                          </a:prstGeom>
                          <a:noFill/>
                          <a:ln>
                            <a:noFill/>
                          </a:ln>
                        </pic:spPr>
                      </pic:pic>
                      <wps:wsp>
                        <wps:cNvPr id="1287444192" name="Rectangle 2"/>
                        <wps:cNvSpPr/>
                        <wps:spPr>
                          <a:xfrm>
                            <a:off x="-62420" y="2423015"/>
                            <a:ext cx="3484990" cy="271893"/>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132A41F" w14:textId="7C9BA5C9" w:rsidR="00D87B6F" w:rsidRPr="004519B2" w:rsidRDefault="00B0172A" w:rsidP="00D87B6F">
                              <w:pPr>
                                <w:ind w:left="0"/>
                                <w:jc w:val="center"/>
                                <w:rPr>
                                  <w:sz w:val="16"/>
                                  <w:szCs w:val="12"/>
                                </w:rPr>
                              </w:pPr>
                              <w:r w:rsidRPr="00B0172A">
                                <w:rPr>
                                  <w:b/>
                                  <w:bCs/>
                                  <w:sz w:val="20"/>
                                  <w:szCs w:val="16"/>
                                </w:rPr>
                                <w:t xml:space="preserve">Figure 2.8: </w:t>
                              </w:r>
                              <w:r w:rsidR="00157D24" w:rsidRPr="00157D24">
                                <w:rPr>
                                  <w:b/>
                                  <w:bCs/>
                                  <w:sz w:val="20"/>
                                  <w:szCs w:val="16"/>
                                </w:rPr>
                                <w:t xml:space="preserve">Vision-Transformer architecture by: </w:t>
                              </w:r>
                              <w:proofErr w:type="spellStart"/>
                              <w:r w:rsidR="00157D24" w:rsidRPr="00157D24">
                                <w:rPr>
                                  <w:b/>
                                  <w:bCs/>
                                  <w:sz w:val="20"/>
                                  <w:szCs w:val="16"/>
                                </w:rPr>
                                <w:t>Sukhrob</w:t>
                              </w:r>
                              <w:proofErr w:type="spellEnd"/>
                              <w:r w:rsidR="00157D24" w:rsidRPr="00157D24">
                                <w:rPr>
                                  <w:b/>
                                  <w:bCs/>
                                  <w:sz w:val="20"/>
                                  <w:szCs w:val="16"/>
                                </w:rPr>
                                <w:t xml:space="preserve"> Bobojanov et al.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733F41A" id="Group 17" o:spid="_x0000_s1041" style="width:446.65pt;height:290pt;mso-position-horizontal-relative:char;mso-position-vertical-relative:line" coordorigin="-624" coordsize="34849,26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">
                <v:shape id="Picture 16" o:spid="_x0000_s1042" type="#_x0000_t75" style="position:absolute;width:33985;height:23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">
                  <v:imagedata r:id="rId30" o:title=""/>
                </v:shape>
                <v:rect id="Rectangle 2" o:spid="_x0000_s1043" style="position:absolute;left:-624;top:24230;width:34849;height:2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" fillcolor="white [3201]" strokecolor="white [3212]" strokeweight="1pt">
                  <v:textbox>
                    <w:txbxContent>
                      <w:p w14:paraId="3132A41F" w14:textId="7C9BA5C9" w:rsidR="00D87B6F" w:rsidRPr="004519B2" w:rsidRDefault="00B0172A" w:rsidP="00D87B6F">
                        <w:pPr>
                          <w:ind w:left="0"/>
                          <w:jc w:val="center"/>
                          <w:rPr>
                            <w:sz w:val="16"/>
                            <w:szCs w:val="12"/>
                          </w:rPr>
                        </w:pPr>
                        <w:r w:rsidRPr="00B0172A">
                          <w:rPr>
                            <w:b/>
                            <w:bCs/>
                            <w:sz w:val="20"/>
                            <w:szCs w:val="16"/>
                          </w:rPr>
                          <w:t xml:space="preserve">Figure 2.8: </w:t>
                        </w:r>
                        <w:r w:rsidR="00157D24" w:rsidRPr="00157D24">
                          <w:rPr>
                            <w:b/>
                            <w:bCs/>
                            <w:sz w:val="20"/>
                            <w:szCs w:val="16"/>
                          </w:rPr>
                          <w:t xml:space="preserve">Vision-Transformer architecture by: </w:t>
                        </w:r>
                        <w:proofErr w:type="spellStart"/>
                        <w:r w:rsidR="00157D24" w:rsidRPr="00157D24">
                          <w:rPr>
                            <w:b/>
                            <w:bCs/>
                            <w:sz w:val="20"/>
                            <w:szCs w:val="16"/>
                          </w:rPr>
                          <w:t>Sukhrob</w:t>
                        </w:r>
                        <w:proofErr w:type="spellEnd"/>
                        <w:r w:rsidR="00157D24" w:rsidRPr="00157D24">
                          <w:rPr>
                            <w:b/>
                            <w:bCs/>
                            <w:sz w:val="20"/>
                            <w:szCs w:val="16"/>
                          </w:rPr>
                          <w:t xml:space="preserve"> Bobojanov et al. (2023)</w:t>
                        </w:r>
                      </w:p>
                    </w:txbxContent>
                  </v:textbox>
                </v:rect>
                <w10:anchorlock/>
              </v:group>
            </w:pict>
          </mc:Fallback>
        </mc:AlternateContent>
      </w:r>
    </w:p>
    <w:p w14:paraId="1F64AE69" w14:textId="77777777" w:rsidR="00B0172A" w:rsidRDefault="00B0172A" w:rsidP="004E7253">
      <w:pPr>
        <w:rPr>
          <w:b/>
          <w:bCs/>
        </w:rPr>
      </w:pPr>
    </w:p>
    <w:p w14:paraId="4515926C" w14:textId="4AD9C4EE" w:rsidR="00CC44D6" w:rsidRDefault="00CC44D6" w:rsidP="004E7253">
      <w:pPr>
        <w:rPr>
          <w:b/>
          <w:bCs/>
        </w:rPr>
      </w:pPr>
      <w:r w:rsidRPr="00CC44D6">
        <w:rPr>
          <w:b/>
          <w:bCs/>
        </w:rPr>
        <w:t>Graph-Based Insights and YOLOv8:</w:t>
      </w:r>
    </w:p>
    <w:p w14:paraId="17A4E657" w14:textId="77777777" w:rsidR="00EA7EC3" w:rsidRPr="00CC44D6" w:rsidRDefault="00EA7EC3" w:rsidP="004E7253">
      <w:pPr>
        <w:rPr>
          <w:b/>
          <w:bCs/>
        </w:rPr>
      </w:pPr>
    </w:p>
    <w:p w14:paraId="762D3179" w14:textId="6F457B96" w:rsidR="00B0172A" w:rsidRDefault="000A4C28" w:rsidP="000A4C28">
      <w:r w:rsidRPr="000A4C28">
        <w:t>Graph-Based Approach, on the other hand, considers a face as a network of interconnected nodes. In this case, using a detector such as YOLOv8 to identify these features will result in a spatial graph that is invariant to head poses [25,26]. This is a crucial step towards accomplishing the objective of this thesis project because it will enable consistent facial expression analysis regardless of the employee's position.</w:t>
      </w:r>
    </w:p>
    <w:p w14:paraId="47E530BC" w14:textId="5B1D0741" w:rsidR="00EA7EC3" w:rsidRPr="00B0172A" w:rsidRDefault="00D87B6F" w:rsidP="00B0172A">
      <w:pPr>
        <w:ind w:left="900"/>
      </w:pPr>
      <w:r>
        <w:rPr>
          <w:noProof/>
        </w:rPr>
        <mc:AlternateContent>
          <mc:Choice Requires="wpg">
            <w:drawing>
              <wp:inline distT="0" distB="0" distL="0" distR="0" wp14:anchorId="5D617020" wp14:editId="30FBBFE2">
                <wp:extent cx="4916593" cy="2235200"/>
                <wp:effectExtent l="0" t="0" r="0" b="12700"/>
                <wp:docPr id="1563083469" name="Group 19"/>
                <wp:cNvGraphicFramePr/>
                <a:graphic xmlns:a="http://schemas.openxmlformats.org/drawingml/2006/main">
                  <a:graphicData uri="http://schemas.microsoft.com/office/word/2010/wordprocessingGroup">
                    <wpg:wgp>
                      <wpg:cNvGrpSpPr/>
                      <wpg:grpSpPr>
                        <a:xfrm>
                          <a:off x="0" y="0"/>
                          <a:ext cx="4916593" cy="2235200"/>
                          <a:chOff x="0" y="0"/>
                          <a:chExt cx="5433060" cy="2807305"/>
                        </a:xfrm>
                      </wpg:grpSpPr>
                      <wps:wsp>
                        <wps:cNvPr id="397872885" name="Rectangle 2"/>
                        <wps:cNvSpPr/>
                        <wps:spPr>
                          <a:xfrm>
                            <a:off x="29686" y="2250374"/>
                            <a:ext cx="5321974" cy="556931"/>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C014F4" w14:textId="3DB5D66B" w:rsidR="00B0172A" w:rsidRPr="00B0172A" w:rsidRDefault="00B0172A" w:rsidP="00B0172A">
                              <w:pPr>
                                <w:ind w:left="0"/>
                                <w:jc w:val="center"/>
                                <w:rPr>
                                  <w:b/>
                                  <w:bCs/>
                                  <w:sz w:val="20"/>
                                  <w:szCs w:val="16"/>
                                </w:rPr>
                              </w:pPr>
                              <w:r w:rsidRPr="00B0172A">
                                <w:rPr>
                                  <w:b/>
                                  <w:bCs/>
                                  <w:sz w:val="20"/>
                                  <w:szCs w:val="16"/>
                                </w:rPr>
                                <w:t xml:space="preserve">Figure </w:t>
                              </w:r>
                              <w:r>
                                <w:rPr>
                                  <w:b/>
                                  <w:bCs/>
                                  <w:sz w:val="20"/>
                                  <w:szCs w:val="16"/>
                                </w:rPr>
                                <w:t>2.9</w:t>
                              </w:r>
                              <w:r w:rsidRPr="00B0172A">
                                <w:rPr>
                                  <w:b/>
                                  <w:bCs/>
                                  <w:sz w:val="20"/>
                                  <w:szCs w:val="16"/>
                                </w:rPr>
                                <w:t xml:space="preserve">: </w:t>
                              </w:r>
                              <w:r w:rsidR="00157D24" w:rsidRPr="00157D24">
                                <w:rPr>
                                  <w:b/>
                                  <w:bCs/>
                                  <w:sz w:val="20"/>
                                  <w:szCs w:val="16"/>
                                </w:rPr>
                                <w:t>Directed Graph Neural Networks for Facial Landmark-based Emotion Recognition: By Quang Tran Ngoc et al. (2020)</w:t>
                              </w:r>
                            </w:p>
                            <w:p w14:paraId="417CFC3E" w14:textId="471B53CA" w:rsidR="00EA7EC3" w:rsidRPr="004519B2" w:rsidRDefault="00EA7EC3" w:rsidP="008A7D89">
                              <w:pPr>
                                <w:ind w:left="0"/>
                                <w:jc w:val="center"/>
                                <w:rPr>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90705620" name="Picture 18" descr="Facial Landmark-Based Emotion Recognition via Directed Graph Neural Network"/>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33060" cy="1990725"/>
                          </a:xfrm>
                          <a:prstGeom prst="rect">
                            <a:avLst/>
                          </a:prstGeom>
                          <a:noFill/>
                          <a:ln>
                            <a:noFill/>
                          </a:ln>
                        </pic:spPr>
                      </pic:pic>
                    </wpg:wgp>
                  </a:graphicData>
                </a:graphic>
              </wp:inline>
            </w:drawing>
          </mc:Choice>
          <mc:Fallback>
            <w:pict>
              <v:group w14:anchorId="5D617020" id="Group 19" o:spid="_x0000_s1044" style="width:387.15pt;height:176pt;mso-position-horizontal-relative:char;mso-position-vertical-relative:line" coordsize="54330,280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">
                <v:rect id="Rectangle 2" o:spid="_x0000_s1045" style="position:absolute;left:296;top:22503;width:53220;height:5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" fillcolor="white [3201]" strokecolor="white [3212]" strokeweight="1pt">
                  <v:textbox>
                    <w:txbxContent>
                      <w:p w14:paraId="29C014F4" w14:textId="3DB5D66B" w:rsidR="00B0172A" w:rsidRPr="00B0172A" w:rsidRDefault="00B0172A" w:rsidP="00B0172A">
                        <w:pPr>
                          <w:ind w:left="0"/>
                          <w:jc w:val="center"/>
                          <w:rPr>
                            <w:b/>
                            <w:bCs/>
                            <w:sz w:val="20"/>
                            <w:szCs w:val="16"/>
                          </w:rPr>
                        </w:pPr>
                        <w:r w:rsidRPr="00B0172A">
                          <w:rPr>
                            <w:b/>
                            <w:bCs/>
                            <w:sz w:val="20"/>
                            <w:szCs w:val="16"/>
                          </w:rPr>
                          <w:t xml:space="preserve">Figure </w:t>
                        </w:r>
                        <w:r>
                          <w:rPr>
                            <w:b/>
                            <w:bCs/>
                            <w:sz w:val="20"/>
                            <w:szCs w:val="16"/>
                          </w:rPr>
                          <w:t>2.9</w:t>
                        </w:r>
                        <w:r w:rsidRPr="00B0172A">
                          <w:rPr>
                            <w:b/>
                            <w:bCs/>
                            <w:sz w:val="20"/>
                            <w:szCs w:val="16"/>
                          </w:rPr>
                          <w:t xml:space="preserve">: </w:t>
                        </w:r>
                        <w:r w:rsidR="00157D24" w:rsidRPr="00157D24">
                          <w:rPr>
                            <w:b/>
                            <w:bCs/>
                            <w:sz w:val="20"/>
                            <w:szCs w:val="16"/>
                          </w:rPr>
                          <w:t>Directed Graph Neural Networks for Facial Landmark-based Emotion Recognition: By Quang Tran Ngoc et al. (2020)</w:t>
                        </w:r>
                      </w:p>
                      <w:p w14:paraId="417CFC3E" w14:textId="471B53CA" w:rsidR="00EA7EC3" w:rsidRPr="004519B2" w:rsidRDefault="00EA7EC3" w:rsidP="008A7D89">
                        <w:pPr>
                          <w:ind w:left="0"/>
                          <w:jc w:val="center"/>
                          <w:rPr>
                            <w:sz w:val="16"/>
                            <w:szCs w:val="12"/>
                          </w:rPr>
                        </w:pPr>
                      </w:p>
                    </w:txbxContent>
                  </v:textbox>
                </v:rect>
                <v:shape id="Picture 18" o:spid="_x0000_s1046" type="#_x0000_t75" alt="Facial Landmark-Based Emotion Recognition via Directed Graph Neural Network" style="position:absolute;width:54330;height:19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">
                  <v:imagedata r:id="rId32" o:title="Facial Landmark-Based Emotion Recognition via Directed Graph Neural Network"/>
                </v:shape>
                <w10:anchorlock/>
              </v:group>
            </w:pict>
          </mc:Fallback>
        </mc:AlternateContent>
      </w:r>
      <w:bookmarkStart w:id="11" w:name="_Toc226811664"/>
    </w:p>
    <w:p w14:paraId="596EFE92" w14:textId="264533E9" w:rsidR="004E7253" w:rsidRPr="000751E8" w:rsidRDefault="004E7253" w:rsidP="000751E8">
      <w:pPr>
        <w:pStyle w:val="Heading3"/>
        <w:numPr>
          <w:ilvl w:val="1"/>
          <w:numId w:val="24"/>
        </w:numPr>
        <w:spacing w:after="360"/>
        <w:ind w:left="450" w:hanging="540"/>
      </w:pPr>
      <w:r w:rsidRPr="000751E8">
        <w:lastRenderedPageBreak/>
        <w:t>Related Work</w:t>
      </w:r>
      <w:bookmarkEnd w:id="11"/>
    </w:p>
    <w:p w14:paraId="6C00A5D4" w14:textId="4D6D72AB" w:rsidR="000A4C28" w:rsidRDefault="000A4C28" w:rsidP="000A4C28">
      <w:r>
        <w:t xml:space="preserve">Another popular application of </w:t>
      </w:r>
      <w:r w:rsidR="008627C7">
        <w:t>ML</w:t>
      </w:r>
      <w:r>
        <w:t xml:space="preserve"> within computer vision concerns the ability of the machine to "read" human emotions. Scientists have designed many Deep Learning models that attempt to strike a balance between accuracy and computational efficiency but their application to practical issues, like workplace wellness monitoring, still presents challenges. Indeed, an ordinary office environment requires that the system be capable of handling poor lighting conditions, varied head orientations, and individual differences in facial morphology. </w:t>
      </w:r>
      <w:proofErr w:type="gramStart"/>
      <w:r>
        <w:t>A number of</w:t>
      </w:r>
      <w:proofErr w:type="gramEnd"/>
      <w:r>
        <w:t xml:space="preserve"> Deep Learning algorithms have been proposed to address these challenges, attempting to find a balance between accuracy and computational efficiency.</w:t>
      </w:r>
    </w:p>
    <w:p w14:paraId="6FE6A9DA" w14:textId="77777777" w:rsidR="000A4C28" w:rsidRDefault="000A4C28" w:rsidP="000A4C28"/>
    <w:p w14:paraId="1B5CF592" w14:textId="7EEC76B2" w:rsidR="000A4C28" w:rsidRDefault="000A4C28" w:rsidP="000A4C28">
      <w:r>
        <w:t>This section provides a review of the key techniques used as building blocks for FER technologies. The research articles discussed in this paper are sorted according to the type of AI architecture used – Residual Networks, Transfer Learning, and Attention mechanisms. For each article, the strengths and weaknesses of the approach proposed will be highlighted. The emphasis will be placed on identifying open questions that have yet to be answered by the scientific community – namely, catching extremely subtle emotion shifts, sustaining high levels of accuracy in real-time streaming environments, and the "Black Box" problem, which occurs when the rationale behind certain AI decisions is unclear. By reviewing the technological landmarks achieved to date, one can better identify the limits of current technology and thus the novel contribution of this thesis.</w:t>
      </w:r>
    </w:p>
    <w:p w14:paraId="04FD147F" w14:textId="77777777" w:rsidR="00AB1445" w:rsidRDefault="00AB1445" w:rsidP="003F0FF5"/>
    <w:p w14:paraId="2161AF15" w14:textId="1899C615" w:rsidR="00AB1445" w:rsidRDefault="000A4C28" w:rsidP="00A5267A">
      <w:r w:rsidRPr="000A4C28">
        <w:t xml:space="preserve">The </w:t>
      </w:r>
      <w:proofErr w:type="spellStart"/>
      <w:r w:rsidRPr="000A4C28">
        <w:t>AffectNet</w:t>
      </w:r>
      <w:proofErr w:type="spellEnd"/>
      <w:r w:rsidRPr="000A4C28">
        <w:t xml:space="preserve"> database was created by </w:t>
      </w:r>
      <w:proofErr w:type="spellStart"/>
      <w:r w:rsidRPr="000A4C28">
        <w:t>Mollahosseini</w:t>
      </w:r>
      <w:proofErr w:type="spellEnd"/>
      <w:r w:rsidRPr="000A4C28">
        <w:t xml:space="preserve"> et al. (2017) </w:t>
      </w:r>
      <w:proofErr w:type="gramStart"/>
      <w:r w:rsidRPr="000A4C28">
        <w:t>in order to</w:t>
      </w:r>
      <w:proofErr w:type="gramEnd"/>
      <w:r w:rsidRPr="000A4C28">
        <w:t xml:space="preserve"> build an essential benchmark dataset for assessing emotions based on their valences in unrestricted scenarios. Using Deep </w:t>
      </w:r>
      <w:proofErr w:type="spellStart"/>
      <w:r w:rsidRPr="000A4C28">
        <w:t>ResNet</w:t>
      </w:r>
      <w:proofErr w:type="spellEnd"/>
      <w:r w:rsidRPr="000A4C28">
        <w:t>, trained on more than 440,000 images, they reached the test accuracy of 58%. One key point about the research conducted by these scientists is the proof provided that large diversity within the data set is crucial for dealing with individual facial differences. The problem with this approach is poor detection of arousal intensity [27].</w:t>
      </w:r>
    </w:p>
    <w:p w14:paraId="2046B4C0" w14:textId="77777777" w:rsidR="008C270B" w:rsidRDefault="008C270B" w:rsidP="00A5267A"/>
    <w:p w14:paraId="4799BF09" w14:textId="2EF61BF4" w:rsidR="00A0098E" w:rsidRDefault="00A0098E" w:rsidP="008C270B">
      <w:r w:rsidRPr="00A0098E">
        <w:lastRenderedPageBreak/>
        <w:t xml:space="preserve">According to Almeida et al. (2021), Deep Learning and Computer Vision by Transfer Learning with a VGG16 backbone were applied for workplace stress detection on </w:t>
      </w:r>
      <w:proofErr w:type="spellStart"/>
      <w:r w:rsidRPr="00A0098E">
        <w:t>affectNet</w:t>
      </w:r>
      <w:proofErr w:type="spellEnd"/>
      <w:r w:rsidRPr="00A0098E">
        <w:t xml:space="preserve"> database through recognition of micro-expression connected with cognitive load for software developers. The outcome showed a prediction rate of 72%. The key advantage of this technique is its capability to measure “unseen” stress, which cannot be determined through self-reporting. One of the major disadvantages of the system is its sensitivity. Sometimes, the algorithm classifies high concentration as “stress,” and without further checks, unnecessary interference occurs [28].</w:t>
      </w:r>
    </w:p>
    <w:p w14:paraId="7CC50F37" w14:textId="77777777" w:rsidR="008C270B" w:rsidRDefault="008C270B" w:rsidP="003D6DF7"/>
    <w:p w14:paraId="185DB483" w14:textId="77777777" w:rsidR="00D741FC" w:rsidRDefault="00D741FC" w:rsidP="003D6DF7"/>
    <w:p w14:paraId="7DDC5711" w14:textId="1F365DC0" w:rsidR="00A0098E" w:rsidRDefault="00A0098E" w:rsidP="00461978">
      <w:r w:rsidRPr="00A0098E">
        <w:t xml:space="preserve">Jain et al. (2024) developed a technique named EM-UDA for unsupervised domain adaptation </w:t>
      </w:r>
      <w:proofErr w:type="gramStart"/>
      <w:r w:rsidRPr="00A0098E">
        <w:t>in order to</w:t>
      </w:r>
      <w:proofErr w:type="gramEnd"/>
      <w:r w:rsidRPr="00A0098E">
        <w:t xml:space="preserve"> improve facial emotion recognition in various datasets with few labeled data points. Using adversarial techniques to make feature distribution in source and target domain similar, the model was able to achieve 83.9% accuracy when trained on the combination of the two datasets and tested on CK+. When evaluating on FER2013 dataset, the accuracy was 74.55%. The strength of the paper lies in generalizing the task across multiple datasets without relying on huge amounts of labeled data, which makes it ideal for practical implementation. Nonetheless, one of the weaknesses of the method is the reduction of emotion classes into larger groups like positive or negative emotions [29].</w:t>
      </w:r>
    </w:p>
    <w:p w14:paraId="4FB8A22F" w14:textId="77777777" w:rsidR="00461978" w:rsidRDefault="00461978" w:rsidP="00461978"/>
    <w:p w14:paraId="5E6F6C82" w14:textId="77777777" w:rsidR="00D741FC" w:rsidRDefault="00D741FC" w:rsidP="00461978"/>
    <w:p w14:paraId="317060E9" w14:textId="39AA8ED6" w:rsidR="00A0098E" w:rsidRPr="00E7010A" w:rsidRDefault="00A0098E" w:rsidP="00461978">
      <w:r w:rsidRPr="00A0098E">
        <w:t xml:space="preserve">In their work Aly et al. (2025), a mixed deep learning algorithm was developed that merges convolutional neural networks with attention models </w:t>
      </w:r>
      <w:proofErr w:type="gramStart"/>
      <w:r w:rsidRPr="00A0098E">
        <w:t>in order to</w:t>
      </w:r>
      <w:proofErr w:type="gramEnd"/>
      <w:r w:rsidRPr="00A0098E">
        <w:t xml:space="preserve"> improve the accuracy of recognizing facial emotions in challenging conditions. With the help of a combination of the extraction of spatial features and contextual learning, this algorithm demonstrated accuracy over 85% on the </w:t>
      </w:r>
      <w:proofErr w:type="spellStart"/>
      <w:r w:rsidRPr="00A0098E">
        <w:t>AffectNet</w:t>
      </w:r>
      <w:proofErr w:type="spellEnd"/>
      <w:r w:rsidRPr="00A0098E">
        <w:t xml:space="preserve"> database. The advantages of this paper include the ability to analyze both detailed facial information and overall context. As the disadvantage, one can highlight the computational complexity of the algorithm [30].</w:t>
      </w:r>
    </w:p>
    <w:p w14:paraId="7D9415CD" w14:textId="77777777" w:rsidR="008C270B" w:rsidRDefault="008C270B" w:rsidP="00D70836"/>
    <w:p w14:paraId="42CE7ADE" w14:textId="77777777" w:rsidR="00D741FC" w:rsidRDefault="00D741FC">
      <w:pPr>
        <w:spacing w:after="160" w:line="259" w:lineRule="auto"/>
        <w:ind w:left="0" w:firstLine="0"/>
        <w:jc w:val="left"/>
      </w:pPr>
      <w:r>
        <w:br w:type="page"/>
      </w:r>
    </w:p>
    <w:p w14:paraId="78CEDB02" w14:textId="73A2ACDC" w:rsidR="008C270B" w:rsidRDefault="00A0098E" w:rsidP="008C270B">
      <w:proofErr w:type="gramStart"/>
      <w:r w:rsidRPr="00A0098E">
        <w:lastRenderedPageBreak/>
        <w:t xml:space="preserve">A </w:t>
      </w:r>
      <w:r>
        <w:t>c</w:t>
      </w:r>
      <w:r w:rsidRPr="00A0098E">
        <w:t xml:space="preserve">omputer </w:t>
      </w:r>
      <w:r>
        <w:t>v</w:t>
      </w:r>
      <w:r w:rsidRPr="00A0098E">
        <w:t>ision research</w:t>
      </w:r>
      <w:proofErr w:type="gramEnd"/>
      <w:r w:rsidRPr="00A0098E">
        <w:t xml:space="preserve"> was carried out by </w:t>
      </w:r>
      <w:proofErr w:type="spellStart"/>
      <w:r w:rsidRPr="00A0098E">
        <w:t>Ryumina</w:t>
      </w:r>
      <w:proofErr w:type="spellEnd"/>
      <w:r w:rsidRPr="00A0098E">
        <w:t xml:space="preserve"> et al. (2022) </w:t>
      </w:r>
      <w:proofErr w:type="gramStart"/>
      <w:r w:rsidRPr="00A0098E">
        <w:t>in order to</w:t>
      </w:r>
      <w:proofErr w:type="gramEnd"/>
      <w:r w:rsidRPr="00A0098E">
        <w:t xml:space="preserve"> create a robust Deep Learning Model </w:t>
      </w:r>
      <w:proofErr w:type="gramStart"/>
      <w:r w:rsidRPr="00A0098E">
        <w:t>on the basis of</w:t>
      </w:r>
      <w:proofErr w:type="gramEnd"/>
      <w:r w:rsidRPr="00A0098E">
        <w:t xml:space="preserve"> the ResNet-50 framework pre-trained on the VGGFace2 database. Applying the techniques of label smoothing, they used </w:t>
      </w:r>
      <w:proofErr w:type="spellStart"/>
      <w:r w:rsidRPr="00A0098E">
        <w:t>AffectNet</w:t>
      </w:r>
      <w:proofErr w:type="spellEnd"/>
      <w:r w:rsidRPr="00A0098E">
        <w:t xml:space="preserve"> Database for fine-tuning and obtained a validation accuracy of 66.4%. An advantage of the work lies in its high level of generalization on different databases. But at the same time, the weakness of the study consists in the use of static image features and ignoring the dynamics of the process under study [31].</w:t>
      </w:r>
    </w:p>
    <w:p w14:paraId="0704AFB5" w14:textId="77777777" w:rsidR="000011F1" w:rsidRPr="008C270B" w:rsidRDefault="000011F1" w:rsidP="008C270B"/>
    <w:p w14:paraId="19C9C4D4" w14:textId="194B91FC" w:rsidR="00A0098E" w:rsidRPr="008C270B" w:rsidRDefault="00A0098E" w:rsidP="008C270B">
      <w:r w:rsidRPr="00A0098E">
        <w:t xml:space="preserve">In their recent paper, Mao et al. (2023) proposed POSTER++, an efficient architecture using W-SCAM mechanism to address the </w:t>
      </w:r>
      <w:proofErr w:type="spellStart"/>
      <w:r w:rsidRPr="00A0098E">
        <w:t>AffectNet</w:t>
      </w:r>
      <w:proofErr w:type="spellEnd"/>
      <w:r w:rsidRPr="00A0098E">
        <w:t xml:space="preserve"> dataset. This approach proved highly effective, having lower costs (8.4G FLOPs) and attaining accuracy of 67.49% for the seven-class problem. The key advantage of this research is the ability to extract multi-scale features with different head poses. Nevertheless, the main drawback of this study is the “Class Imbalance” problem existing within the dataset, making the results less accurate for minority classes such as “Disgust”</w:t>
      </w:r>
      <w:r>
        <w:t xml:space="preserve"> [32].</w:t>
      </w:r>
    </w:p>
    <w:p w14:paraId="738EA554" w14:textId="77777777" w:rsidR="00B677A6" w:rsidRDefault="00B677A6" w:rsidP="00D70836"/>
    <w:p w14:paraId="545C11C4" w14:textId="2888188C" w:rsidR="009E5558" w:rsidRPr="009E5558" w:rsidRDefault="009E5558" w:rsidP="009E5558">
      <w:r w:rsidRPr="009E5558">
        <w:t xml:space="preserve">Wang, J. </w:t>
      </w:r>
      <w:r>
        <w:t xml:space="preserve">(2024) </w:t>
      </w:r>
      <w:r w:rsidRPr="009E5558">
        <w:t xml:space="preserve">proposed the Attention-Enhanced Multi-Layer Transformer (AEMT), a Deep Learning model to mitigate the effects of motion blur and occlusions in the </w:t>
      </w:r>
      <w:proofErr w:type="spellStart"/>
      <w:r w:rsidRPr="009E5558">
        <w:t>AffectNet</w:t>
      </w:r>
      <w:proofErr w:type="spellEnd"/>
      <w:r w:rsidRPr="009E5558">
        <w:t xml:space="preserve"> dataset. </w:t>
      </w:r>
      <w:r>
        <w:t xml:space="preserve">The model integrates a dual-branch CNN with an ASF module to achieve 71.23% accuracy. </w:t>
      </w:r>
      <w:r w:rsidRPr="009E5558">
        <w:t>The strength of this work is the MTE, which models long-range dependencies. However, a noted limitation was the heavy computational load</w:t>
      </w:r>
      <w:r>
        <w:t>, which requires a high GPU resource for real-time office deployment [33]</w:t>
      </w:r>
      <w:r w:rsidRPr="009E5558">
        <w:t>.</w:t>
      </w:r>
    </w:p>
    <w:p w14:paraId="3378B6C4" w14:textId="77777777" w:rsidR="00A05610" w:rsidRDefault="00A05610" w:rsidP="009E5558">
      <w:pPr>
        <w:ind w:left="0" w:firstLine="0"/>
      </w:pPr>
    </w:p>
    <w:p w14:paraId="64AEE7CB" w14:textId="24540FDE" w:rsidR="009E5558" w:rsidRDefault="009E5558" w:rsidP="009E5558">
      <w:r w:rsidRPr="009E5558">
        <w:t xml:space="preserve">Heidari et al. </w:t>
      </w:r>
      <w:r>
        <w:t xml:space="preserve">(2024) </w:t>
      </w:r>
      <w:r w:rsidRPr="009E5558">
        <w:t xml:space="preserve">presented a </w:t>
      </w:r>
      <w:r w:rsidR="008627C7">
        <w:t>ML</w:t>
      </w:r>
      <w:r w:rsidRPr="009E5558">
        <w:t xml:space="preserve"> mechanism to diversify features in deep learning layers for in-the-wild recognition using the </w:t>
      </w:r>
      <w:proofErr w:type="spellStart"/>
      <w:r w:rsidRPr="009E5558">
        <w:t>AffectNet</w:t>
      </w:r>
      <w:proofErr w:type="spellEnd"/>
      <w:r w:rsidRPr="009E5558">
        <w:t xml:space="preserve"> dataset. The proposed approach reduced feature redundancy, forcing the network to learn a broader range of emotional cues. While it achieved 60.02% accuracy. However, a limitation was the lower performance variance between high-resolution and low-resolution datasets</w:t>
      </w:r>
      <w:r>
        <w:t xml:space="preserve"> [34]</w:t>
      </w:r>
      <w:r w:rsidRPr="009E5558">
        <w:t>.</w:t>
      </w:r>
    </w:p>
    <w:p w14:paraId="28DC931C" w14:textId="77777777" w:rsidR="00A0098E" w:rsidRDefault="00A0098E" w:rsidP="009E5558"/>
    <w:p w14:paraId="101F49E6" w14:textId="10B8642D" w:rsidR="00A0098E" w:rsidRPr="009E5558" w:rsidRDefault="00A0098E" w:rsidP="009E5558">
      <w:r w:rsidRPr="00A0098E">
        <w:t xml:space="preserve">A novel architecture called </w:t>
      </w:r>
      <w:proofErr w:type="spellStart"/>
      <w:r w:rsidRPr="00A0098E">
        <w:t>ResEmoteNet</w:t>
      </w:r>
      <w:proofErr w:type="spellEnd"/>
      <w:r w:rsidRPr="00A0098E">
        <w:t xml:space="preserve">, which combines Residual blocks with SE blocks, was suggested by Roy et al. (2024) for Deep Learning. The algorithm </w:t>
      </w:r>
      <w:proofErr w:type="gramStart"/>
      <w:r w:rsidRPr="00A0098E">
        <w:lastRenderedPageBreak/>
        <w:t>was capable of detecting</w:t>
      </w:r>
      <w:proofErr w:type="gramEnd"/>
      <w:r w:rsidRPr="00A0098E">
        <w:t xml:space="preserve"> important facial features and minimizing background noise, achieving an accuracy of 72.39%. Nevertheless, it had a drawback in that it heavily depended on initial feature extraction; when the localization of the face was poor, it amplified noise using the Squeeze-and Excitation (SE) block [35].</w:t>
      </w:r>
    </w:p>
    <w:p w14:paraId="70432D9D" w14:textId="77777777" w:rsidR="007D1E68" w:rsidRDefault="007D1E68" w:rsidP="004E7182">
      <w:pPr>
        <w:ind w:left="0" w:firstLine="0"/>
      </w:pPr>
    </w:p>
    <w:p w14:paraId="3E4D7408" w14:textId="77777777" w:rsidR="00D741FC" w:rsidRDefault="00D741FC" w:rsidP="004E7182">
      <w:pPr>
        <w:ind w:left="0" w:firstLine="0"/>
      </w:pPr>
    </w:p>
    <w:p w14:paraId="71AE4DA2" w14:textId="5A6F2774" w:rsidR="00A0098E" w:rsidRPr="004E7182" w:rsidRDefault="00A0098E" w:rsidP="004F43EE">
      <w:r w:rsidRPr="00A0098E">
        <w:t xml:space="preserve">Xu et al. (2023) presented a transformer-based feature fusion scheme called Global–Local Feature Fusion Transformers, which helped improve the facial expression recognition process in non-constraint conditions. Through the incorporation of both global and local facial information, the algorithm was able to </w:t>
      </w:r>
      <w:proofErr w:type="gramStart"/>
      <w:r w:rsidRPr="00A0098E">
        <w:t>attain</w:t>
      </w:r>
      <w:proofErr w:type="gramEnd"/>
      <w:r w:rsidRPr="00A0098E">
        <w:t xml:space="preserve"> a success rate of around 67.46% when applied to the </w:t>
      </w:r>
      <w:proofErr w:type="spellStart"/>
      <w:r w:rsidRPr="00A0098E">
        <w:t>AffectNet</w:t>
      </w:r>
      <w:proofErr w:type="spellEnd"/>
      <w:r w:rsidRPr="00A0098E">
        <w:t xml:space="preserve"> database. The contribution of this research work is that it has managed to efficiently recognize difficult facial attributes like pose, occlusion, and lighting. But the drawback of this method is that the computation becomes relatively more complex because of the transformer </w:t>
      </w:r>
      <w:r w:rsidRPr="00A0098E">
        <w:t>architecture [</w:t>
      </w:r>
      <w:r w:rsidRPr="00A0098E">
        <w:t>36].</w:t>
      </w:r>
    </w:p>
    <w:p w14:paraId="52E8BC9B" w14:textId="77777777" w:rsidR="004E7182" w:rsidRDefault="004E7182" w:rsidP="00AB5934"/>
    <w:p w14:paraId="04E93E3C" w14:textId="77777777" w:rsidR="004E7182" w:rsidRDefault="004E7182" w:rsidP="00AB5934"/>
    <w:p w14:paraId="487A5024" w14:textId="151770DA" w:rsidR="00D741FC" w:rsidRPr="004E7182" w:rsidRDefault="00D741FC" w:rsidP="004E7182">
      <w:r w:rsidRPr="00D741FC">
        <w:t xml:space="preserve">Yousafzai et al. (2025) proposed a Multi-scale Simplicial Transformer along with </w:t>
      </w:r>
      <w:r w:rsidR="008627C7">
        <w:t>GAT</w:t>
      </w:r>
      <w:r w:rsidRPr="00D741FC">
        <w:t xml:space="preserve"> to analyze the </w:t>
      </w:r>
      <w:proofErr w:type="spellStart"/>
      <w:r w:rsidRPr="00D741FC">
        <w:t>AffectNet</w:t>
      </w:r>
      <w:proofErr w:type="spellEnd"/>
      <w:r w:rsidRPr="00D741FC">
        <w:t xml:space="preserve"> dataset. The proposed approach makes use of YOLOV8 to create graphs based on the spatial representation of facial features and analyzes them using a Deep Learning transformer, achieving an accuracy of 81.84%. One of the major drawbacks of this approach is that it possesses extremely high mathematical complexity [37].</w:t>
      </w:r>
    </w:p>
    <w:p w14:paraId="73E7B4BB" w14:textId="77777777" w:rsidR="004E7182" w:rsidRDefault="004E7182" w:rsidP="00AB5934"/>
    <w:p w14:paraId="6AC7C864" w14:textId="77777777" w:rsidR="004E7182" w:rsidRDefault="004E7182" w:rsidP="00AB5934"/>
    <w:p w14:paraId="79EDF85B" w14:textId="0626286A" w:rsidR="001D0CAE" w:rsidRPr="001D0CAE" w:rsidRDefault="001D0CAE" w:rsidP="00CD26BA">
      <w:r w:rsidRPr="001D0CAE">
        <w:t xml:space="preserve">Ahmad et al. </w:t>
      </w:r>
      <w:r>
        <w:t xml:space="preserve">(2025) </w:t>
      </w:r>
      <w:r w:rsidRPr="001D0CAE">
        <w:t xml:space="preserve">proposed a Deep Learning framework based on CNN for recognition on the </w:t>
      </w:r>
      <w:proofErr w:type="spellStart"/>
      <w:r w:rsidRPr="001D0CAE">
        <w:t>AffectNet</w:t>
      </w:r>
      <w:proofErr w:type="spellEnd"/>
      <w:r w:rsidRPr="001D0CAE">
        <w:t xml:space="preserve"> dataset in mobile and unconstrained environments. By using </w:t>
      </w:r>
      <w:r>
        <w:t>pre-processing like greyscale conversion and scaling</w:t>
      </w:r>
      <w:r w:rsidR="00CD26BA">
        <w:t xml:space="preserve"> in the </w:t>
      </w:r>
      <w:r w:rsidRPr="001D0CAE">
        <w:t xml:space="preserve">Computer Vision pipeline, they reached </w:t>
      </w:r>
      <w:r>
        <w:t>60</w:t>
      </w:r>
      <w:r w:rsidRPr="001D0CAE">
        <w:t xml:space="preserve">% accuracy. </w:t>
      </w:r>
      <w:r w:rsidR="00D741FC" w:rsidRPr="00D741FC">
        <w:t>The power of the framework comes from its practical application for real-time monitoring. One of the drawbacks of the framework is its inability to distinguish fine emotions such as “Fear” and “Neutral” [38].</w:t>
      </w:r>
    </w:p>
    <w:p w14:paraId="7EB7D5EA" w14:textId="77777777" w:rsidR="001D0CAE" w:rsidRDefault="001D0CAE" w:rsidP="0020481B"/>
    <w:p w14:paraId="565E8861" w14:textId="5EAF231A" w:rsidR="001D0CAE" w:rsidRPr="001D0CAE" w:rsidRDefault="001D0CAE" w:rsidP="001D0CAE">
      <w:r w:rsidRPr="001D0CAE">
        <w:t xml:space="preserve">Zhou et al. </w:t>
      </w:r>
      <w:r>
        <w:t xml:space="preserve">(2025) </w:t>
      </w:r>
      <w:r w:rsidRPr="001D0CAE">
        <w:t xml:space="preserve">introduced </w:t>
      </w:r>
      <w:proofErr w:type="gramStart"/>
      <w:r w:rsidRPr="001D0CAE">
        <w:t>the QWTR</w:t>
      </w:r>
      <w:proofErr w:type="gramEnd"/>
      <w:r w:rsidRPr="001D0CAE">
        <w:t xml:space="preserve">, a Deep Learning technique to handle extreme lighting variations in the </w:t>
      </w:r>
      <w:proofErr w:type="spellStart"/>
      <w:r w:rsidRPr="001D0CAE">
        <w:t>AffectNet</w:t>
      </w:r>
      <w:proofErr w:type="spellEnd"/>
      <w:r w:rsidRPr="001D0CAE">
        <w:t xml:space="preserve"> dataset</w:t>
      </w:r>
      <w:r w:rsidR="00CD26BA">
        <w:t xml:space="preserve">, by using Quaternion </w:t>
      </w:r>
      <w:r w:rsidR="00CD26BA">
        <w:lastRenderedPageBreak/>
        <w:t>mathematics in the Computer Vision pipeline, they reached 68.37% accuracy.</w:t>
      </w:r>
      <w:r w:rsidRPr="001D0CAE">
        <w:t xml:space="preserve"> The technique's strength is its mathematical robustness against shadows and artificial yellow lighting. However, its implementation complexity makes it difficult to integrate into standard, non-specialized Python software stacks [39].</w:t>
      </w:r>
    </w:p>
    <w:p w14:paraId="5BE943C2" w14:textId="77777777" w:rsidR="001D0CAE" w:rsidRDefault="001D0CAE" w:rsidP="00686770"/>
    <w:p w14:paraId="037A5E7D" w14:textId="2EBA8761" w:rsidR="00CD26BA" w:rsidRDefault="00D741FC" w:rsidP="00C40013">
      <w:r w:rsidRPr="00D741FC">
        <w:t xml:space="preserve">A Deep Learning framework that uses </w:t>
      </w:r>
      <w:proofErr w:type="spellStart"/>
      <w:r w:rsidRPr="00D741FC">
        <w:t>ViT</w:t>
      </w:r>
      <w:proofErr w:type="spellEnd"/>
      <w:r w:rsidRPr="00D741FC">
        <w:t xml:space="preserve"> for emotion recognition with occluded faces on the masked version of the </w:t>
      </w:r>
      <w:proofErr w:type="spellStart"/>
      <w:r w:rsidRPr="00D741FC">
        <w:t>AffectNet</w:t>
      </w:r>
      <w:proofErr w:type="spellEnd"/>
      <w:r w:rsidRPr="00D741FC">
        <w:t xml:space="preserve"> database was proposed by </w:t>
      </w:r>
      <w:proofErr w:type="spellStart"/>
      <w:r w:rsidRPr="00D741FC">
        <w:t>Maghari</w:t>
      </w:r>
      <w:proofErr w:type="spellEnd"/>
      <w:r w:rsidRPr="00D741FC">
        <w:t xml:space="preserve"> et al. (2026). The model implemented </w:t>
      </w:r>
      <w:r w:rsidR="008627C7">
        <w:t>ML</w:t>
      </w:r>
      <w:r w:rsidRPr="00D741FC">
        <w:t xml:space="preserve"> classification re-categorization into five categories to reach an accuracy of 81%. The advantage of this framework is the self-attention feature of this model that can capture context around the eye and forehead regions. However, the major drawback of the high inference time (22ms per image) demands specialized GPU resources [40].</w:t>
      </w:r>
    </w:p>
    <w:p w14:paraId="4DEEB0BE" w14:textId="77777777" w:rsidR="00CD26BA" w:rsidRDefault="00CD26BA" w:rsidP="00C40013"/>
    <w:p w14:paraId="7A4A9091" w14:textId="0D26F1FE" w:rsidR="00D741FC" w:rsidRPr="00CA3D96" w:rsidRDefault="00D741FC" w:rsidP="00CA3D96">
      <w:r w:rsidRPr="00D741FC">
        <w:t xml:space="preserve">An “Enhanced </w:t>
      </w:r>
      <w:proofErr w:type="spellStart"/>
      <w:r w:rsidRPr="00D741FC">
        <w:t>GhostNet</w:t>
      </w:r>
      <w:proofErr w:type="spellEnd"/>
      <w:r w:rsidRPr="00D741FC">
        <w:t xml:space="preserve"> with Transformer Encoder” model was suggested by Sun et al. (2025) as a solution to enhance emotion recognition reliability. This </w:t>
      </w:r>
      <w:proofErr w:type="gramStart"/>
      <w:r w:rsidRPr="00D741FC">
        <w:t>research work</w:t>
      </w:r>
      <w:proofErr w:type="gramEnd"/>
      <w:r w:rsidRPr="00D741FC">
        <w:t xml:space="preserve"> combines the advantages of feature extraction provided by </w:t>
      </w:r>
      <w:proofErr w:type="spellStart"/>
      <w:r w:rsidRPr="00D741FC">
        <w:t>GhostNet</w:t>
      </w:r>
      <w:proofErr w:type="spellEnd"/>
      <w:r w:rsidRPr="00D741FC">
        <w:t xml:space="preserve"> with the benefits of the Transformer Encoder approach. In addition, the authors incorporated dual attention mechanism into their algorithm. The findings showed that EGT has achieved 85.7% accuracy when working with the </w:t>
      </w:r>
      <w:proofErr w:type="spellStart"/>
      <w:r w:rsidRPr="00D741FC">
        <w:t>AffectNet</w:t>
      </w:r>
      <w:proofErr w:type="spellEnd"/>
      <w:r w:rsidRPr="00D741FC">
        <w:t xml:space="preserve"> Dataset. EGT's advantage is its effectiveness due to high accuracy and high computation speed; thus, it can be widely used for real-time surveillance. Nevertheless, there is room for improvement in recognizing micro-expressions in stressful environments [41].</w:t>
      </w:r>
    </w:p>
    <w:p w14:paraId="3EF22415" w14:textId="77777777" w:rsidR="00CA3D96" w:rsidRDefault="00CA3D96" w:rsidP="00420FD9"/>
    <w:p w14:paraId="746F620F" w14:textId="77777777" w:rsidR="00CA3D96" w:rsidRDefault="00CA3D96">
      <w:pPr>
        <w:spacing w:after="160" w:line="259" w:lineRule="auto"/>
        <w:ind w:left="0" w:firstLine="0"/>
        <w:jc w:val="left"/>
      </w:pPr>
      <w:bookmarkStart w:id="12" w:name="_Toc226811665"/>
    </w:p>
    <w:p w14:paraId="771CD5E5" w14:textId="77777777" w:rsidR="00CA3D96" w:rsidRDefault="00CA3D96">
      <w:pPr>
        <w:spacing w:after="160" w:line="259" w:lineRule="auto"/>
        <w:ind w:left="0" w:firstLine="0"/>
        <w:jc w:val="left"/>
      </w:pPr>
    </w:p>
    <w:p w14:paraId="64FBCB84" w14:textId="7011D4C7" w:rsidR="008A7D89" w:rsidRDefault="008A7D89">
      <w:pPr>
        <w:spacing w:after="160" w:line="259" w:lineRule="auto"/>
        <w:ind w:left="0" w:firstLine="0"/>
        <w:jc w:val="left"/>
        <w:rPr>
          <w:b/>
        </w:rPr>
      </w:pPr>
      <w:r>
        <w:br w:type="page"/>
      </w:r>
    </w:p>
    <w:p w14:paraId="2E29C244" w14:textId="1E6A0984" w:rsidR="002221B6" w:rsidRPr="000751E8" w:rsidRDefault="002221B6" w:rsidP="000751E8">
      <w:pPr>
        <w:pStyle w:val="Heading3"/>
        <w:numPr>
          <w:ilvl w:val="1"/>
          <w:numId w:val="24"/>
        </w:numPr>
        <w:spacing w:after="360"/>
        <w:ind w:left="450" w:hanging="540"/>
      </w:pPr>
      <w:r w:rsidRPr="000751E8">
        <w:lastRenderedPageBreak/>
        <w:t>Related Work Comparison:</w:t>
      </w:r>
      <w:bookmarkEnd w:id="12"/>
    </w:p>
    <w:p w14:paraId="4A03AAB2" w14:textId="127DB080" w:rsidR="00D741FC" w:rsidRDefault="00D741FC" w:rsidP="00CA3D96">
      <w:proofErr w:type="gramStart"/>
      <w:r w:rsidRPr="00D741FC">
        <w:t>In order to</w:t>
      </w:r>
      <w:proofErr w:type="gramEnd"/>
      <w:r w:rsidRPr="00D741FC">
        <w:t xml:space="preserve"> present the background behind the proposed framework, Table 2.1 presents a comparative analysis between fifteen major works based on the </w:t>
      </w:r>
      <w:proofErr w:type="spellStart"/>
      <w:r w:rsidRPr="00D741FC">
        <w:t>AffectNet</w:t>
      </w:r>
      <w:proofErr w:type="spellEnd"/>
      <w:r w:rsidRPr="00D741FC">
        <w:t xml:space="preserve"> dataset. It is evident from the analysis that the evolution of the technology from simple designs to complex ones has taken place, starting with a model like </w:t>
      </w:r>
      <w:proofErr w:type="spellStart"/>
      <w:r w:rsidRPr="00D741FC">
        <w:t>ResNet</w:t>
      </w:r>
      <w:proofErr w:type="spellEnd"/>
      <w:r w:rsidRPr="00D741FC">
        <w:t xml:space="preserve"> from </w:t>
      </w:r>
      <w:proofErr w:type="spellStart"/>
      <w:r w:rsidRPr="00D741FC">
        <w:t>Mollahosseini</w:t>
      </w:r>
      <w:proofErr w:type="spellEnd"/>
      <w:r w:rsidRPr="00D741FC">
        <w:t xml:space="preserve"> et al. (2017). Recent developments, especially using transformers, like those developed by Yousafzai et al. (2025) and </w:t>
      </w:r>
      <w:proofErr w:type="spellStart"/>
      <w:r w:rsidRPr="00D741FC">
        <w:t>GhostNet</w:t>
      </w:r>
      <w:proofErr w:type="spellEnd"/>
      <w:r w:rsidRPr="00D741FC">
        <w:t xml:space="preserve">, developed by Sun et al. (2025), indicate that the combination of different technologies can produce an accuracy higher than 80%. Thus, YOLOv8 and </w:t>
      </w:r>
      <w:proofErr w:type="spellStart"/>
      <w:r w:rsidRPr="00D741FC">
        <w:t>ViT</w:t>
      </w:r>
      <w:proofErr w:type="spellEnd"/>
      <w:r w:rsidRPr="00D741FC">
        <w:t xml:space="preserve"> have been selected for this study.</w:t>
      </w:r>
    </w:p>
    <w:p w14:paraId="1C6601FE" w14:textId="77777777" w:rsidR="00D87B6F" w:rsidRDefault="00D87B6F" w:rsidP="00420FD9"/>
    <w:p w14:paraId="124D223A" w14:textId="28DA3FF4" w:rsidR="00517232" w:rsidRPr="00D87B6F" w:rsidRDefault="00D87B6F" w:rsidP="00D87B6F">
      <w:pPr>
        <w:jc w:val="center"/>
        <w:rPr>
          <w:b/>
          <w:bCs/>
          <w:sz w:val="20"/>
          <w:szCs w:val="16"/>
        </w:rPr>
      </w:pPr>
      <w:r w:rsidRPr="00D87B6F">
        <w:rPr>
          <w:b/>
          <w:bCs/>
          <w:sz w:val="20"/>
          <w:szCs w:val="16"/>
        </w:rPr>
        <w:t>Table</w:t>
      </w:r>
      <w:r>
        <w:rPr>
          <w:b/>
          <w:bCs/>
          <w:sz w:val="20"/>
          <w:szCs w:val="16"/>
        </w:rPr>
        <w:t>2.</w:t>
      </w:r>
      <w:r w:rsidRPr="00D87B6F">
        <w:rPr>
          <w:b/>
          <w:bCs/>
          <w:sz w:val="20"/>
          <w:szCs w:val="16"/>
        </w:rPr>
        <w:t xml:space="preserve">1: </w:t>
      </w:r>
      <w:r w:rsidR="00CA3D96" w:rsidRPr="00CA3D96">
        <w:rPr>
          <w:b/>
          <w:bCs/>
          <w:sz w:val="20"/>
          <w:szCs w:val="16"/>
        </w:rPr>
        <w:t xml:space="preserve">Comparative Analysis of State-of-the-Art FER Models on the </w:t>
      </w:r>
      <w:proofErr w:type="spellStart"/>
      <w:r w:rsidR="00CA3D96" w:rsidRPr="00CA3D96">
        <w:rPr>
          <w:b/>
          <w:bCs/>
          <w:sz w:val="20"/>
          <w:szCs w:val="16"/>
        </w:rPr>
        <w:t>AffectNet</w:t>
      </w:r>
      <w:proofErr w:type="spellEnd"/>
      <w:r w:rsidR="00CA3D96" w:rsidRPr="00CA3D96">
        <w:rPr>
          <w:b/>
          <w:bCs/>
          <w:sz w:val="20"/>
          <w:szCs w:val="16"/>
        </w:rPr>
        <w:t xml:space="preserve"> Dataset.</w:t>
      </w:r>
    </w:p>
    <w:tbl>
      <w:tblPr>
        <w:tblStyle w:val="GridTable4-Accent5"/>
        <w:tblW w:w="9900" w:type="dxa"/>
        <w:tblLook w:val="04A0" w:firstRow="1" w:lastRow="0" w:firstColumn="1" w:lastColumn="0" w:noHBand="0" w:noVBand="1"/>
      </w:tblPr>
      <w:tblGrid>
        <w:gridCol w:w="679"/>
        <w:gridCol w:w="2759"/>
        <w:gridCol w:w="811"/>
        <w:gridCol w:w="1232"/>
        <w:gridCol w:w="3230"/>
        <w:gridCol w:w="1189"/>
      </w:tblGrid>
      <w:tr w:rsidR="00E1244A" w:rsidRPr="00B62BE9" w14:paraId="2623AF27" w14:textId="77777777" w:rsidTr="00D87B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7B2F4DD2" w14:textId="5A8C2ADC" w:rsidR="00B62BE9" w:rsidRPr="00D87B6F" w:rsidRDefault="00B62BE9" w:rsidP="00E1244A">
            <w:pPr>
              <w:ind w:left="0" w:firstLine="0"/>
              <w:jc w:val="center"/>
              <w:rPr>
                <w:color w:val="FFFFFF" w:themeColor="background1"/>
                <w:sz w:val="24"/>
                <w:szCs w:val="20"/>
              </w:rPr>
            </w:pPr>
            <w:r w:rsidRPr="00D87B6F">
              <w:rPr>
                <w:color w:val="FFFFFF" w:themeColor="background1"/>
                <w:sz w:val="24"/>
                <w:szCs w:val="20"/>
              </w:rPr>
              <w:t>#</w:t>
            </w:r>
          </w:p>
        </w:tc>
        <w:tc>
          <w:tcPr>
            <w:tcW w:w="2779" w:type="dxa"/>
          </w:tcPr>
          <w:p w14:paraId="60C9637A" w14:textId="615E93B4" w:rsidR="00B62BE9" w:rsidRPr="00D87B6F"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87B6F">
              <w:rPr>
                <w:color w:val="FFFFFF" w:themeColor="background1"/>
                <w:sz w:val="24"/>
                <w:szCs w:val="20"/>
              </w:rPr>
              <w:t>Authors</w:t>
            </w:r>
          </w:p>
        </w:tc>
        <w:tc>
          <w:tcPr>
            <w:tcW w:w="812" w:type="dxa"/>
          </w:tcPr>
          <w:p w14:paraId="28FA38A2" w14:textId="7A70E90E" w:rsidR="00B62BE9" w:rsidRPr="00D87B6F"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87B6F">
              <w:rPr>
                <w:color w:val="FFFFFF" w:themeColor="background1"/>
                <w:sz w:val="24"/>
                <w:szCs w:val="20"/>
              </w:rPr>
              <w:t>Year</w:t>
            </w:r>
          </w:p>
        </w:tc>
        <w:tc>
          <w:tcPr>
            <w:tcW w:w="1233" w:type="dxa"/>
          </w:tcPr>
          <w:p w14:paraId="225B5540" w14:textId="2C878833" w:rsidR="00B62BE9" w:rsidRPr="00D87B6F"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87B6F">
              <w:rPr>
                <w:color w:val="FFFFFF" w:themeColor="background1"/>
                <w:sz w:val="24"/>
                <w:szCs w:val="20"/>
              </w:rPr>
              <w:t>Dataset</w:t>
            </w:r>
          </w:p>
        </w:tc>
        <w:tc>
          <w:tcPr>
            <w:tcW w:w="3257" w:type="dxa"/>
          </w:tcPr>
          <w:p w14:paraId="24E24D25" w14:textId="5987898E" w:rsidR="00B62BE9" w:rsidRPr="00D87B6F"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87B6F">
              <w:rPr>
                <w:color w:val="FFFFFF" w:themeColor="background1"/>
                <w:sz w:val="24"/>
                <w:szCs w:val="20"/>
              </w:rPr>
              <w:t>Techniques</w:t>
            </w:r>
          </w:p>
        </w:tc>
        <w:tc>
          <w:tcPr>
            <w:tcW w:w="1136" w:type="dxa"/>
          </w:tcPr>
          <w:p w14:paraId="18B65691" w14:textId="7E5D9D6E" w:rsidR="00B62BE9" w:rsidRPr="00D87B6F"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87B6F">
              <w:rPr>
                <w:color w:val="FFFFFF" w:themeColor="background1"/>
                <w:sz w:val="24"/>
                <w:szCs w:val="20"/>
              </w:rPr>
              <w:t>Accuracy</w:t>
            </w:r>
          </w:p>
        </w:tc>
      </w:tr>
      <w:tr w:rsidR="00E1244A" w:rsidRPr="00B62BE9" w14:paraId="09F05A88"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420320AB" w14:textId="6AC77E34" w:rsidR="00B62BE9" w:rsidRPr="00B62BE9" w:rsidRDefault="00B62BE9" w:rsidP="00E1244A">
            <w:pPr>
              <w:ind w:left="0" w:firstLine="0"/>
              <w:jc w:val="center"/>
              <w:rPr>
                <w:sz w:val="24"/>
                <w:szCs w:val="20"/>
              </w:rPr>
            </w:pPr>
            <w:r>
              <w:rPr>
                <w:sz w:val="24"/>
                <w:szCs w:val="20"/>
              </w:rPr>
              <w:t>1</w:t>
            </w:r>
          </w:p>
        </w:tc>
        <w:tc>
          <w:tcPr>
            <w:tcW w:w="2779" w:type="dxa"/>
          </w:tcPr>
          <w:p w14:paraId="0D090E20" w14:textId="23BDCE79" w:rsidR="00B62BE9" w:rsidRPr="00B62BE9" w:rsidRDefault="00B62BE9"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B62BE9">
              <w:rPr>
                <w:sz w:val="24"/>
                <w:szCs w:val="20"/>
              </w:rPr>
              <w:t>Mollahosseini</w:t>
            </w:r>
            <w:proofErr w:type="spellEnd"/>
            <w:r w:rsidRPr="00B62BE9">
              <w:rPr>
                <w:sz w:val="24"/>
                <w:szCs w:val="20"/>
              </w:rPr>
              <w:t xml:space="preserve"> et al.</w:t>
            </w:r>
          </w:p>
        </w:tc>
        <w:tc>
          <w:tcPr>
            <w:tcW w:w="812" w:type="dxa"/>
            <w:vAlign w:val="center"/>
          </w:tcPr>
          <w:p w14:paraId="2F6F9879" w14:textId="72087271" w:rsidR="00B62BE9" w:rsidRPr="00B62BE9" w:rsidRDefault="00B62BE9"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2017</w:t>
            </w:r>
          </w:p>
        </w:tc>
        <w:tc>
          <w:tcPr>
            <w:tcW w:w="1233" w:type="dxa"/>
            <w:vAlign w:val="center"/>
          </w:tcPr>
          <w:p w14:paraId="6739324C" w14:textId="69123A39" w:rsidR="00B62BE9" w:rsidRPr="00B62BE9" w:rsidRDefault="00B62BE9"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Pr>
                <w:sz w:val="24"/>
                <w:szCs w:val="20"/>
              </w:rPr>
              <w:t>AffectNet</w:t>
            </w:r>
            <w:proofErr w:type="spellEnd"/>
          </w:p>
        </w:tc>
        <w:tc>
          <w:tcPr>
            <w:tcW w:w="3257" w:type="dxa"/>
            <w:vAlign w:val="center"/>
          </w:tcPr>
          <w:p w14:paraId="184B6D5F" w14:textId="571F1C54" w:rsidR="00B62BE9" w:rsidRPr="00B62BE9" w:rsidRDefault="00B62BE9"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Pr>
                <w:sz w:val="24"/>
                <w:szCs w:val="20"/>
              </w:rPr>
              <w:t>ResNet</w:t>
            </w:r>
            <w:proofErr w:type="spellEnd"/>
          </w:p>
        </w:tc>
        <w:tc>
          <w:tcPr>
            <w:tcW w:w="1136" w:type="dxa"/>
            <w:vAlign w:val="center"/>
          </w:tcPr>
          <w:p w14:paraId="20AF8E3C" w14:textId="4222B7D1" w:rsidR="00B62BE9" w:rsidRPr="00B62BE9" w:rsidRDefault="00B62BE9"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58.00%</w:t>
            </w:r>
          </w:p>
        </w:tc>
      </w:tr>
      <w:tr w:rsidR="00E1244A" w:rsidRPr="00B62BE9" w14:paraId="0461398A" w14:textId="77777777" w:rsidTr="005079B4">
        <w:tc>
          <w:tcPr>
            <w:cnfStyle w:val="001000000000" w:firstRow="0" w:lastRow="0" w:firstColumn="1" w:lastColumn="0" w:oddVBand="0" w:evenVBand="0" w:oddHBand="0" w:evenHBand="0" w:firstRowFirstColumn="0" w:firstRowLastColumn="0" w:lastRowFirstColumn="0" w:lastRowLastColumn="0"/>
            <w:tcW w:w="683" w:type="dxa"/>
          </w:tcPr>
          <w:p w14:paraId="64CDD8DD" w14:textId="02417FB7" w:rsidR="00B62BE9" w:rsidRPr="00B62BE9" w:rsidRDefault="00B62BE9" w:rsidP="00E1244A">
            <w:pPr>
              <w:ind w:left="0" w:firstLine="0"/>
              <w:jc w:val="center"/>
              <w:rPr>
                <w:sz w:val="24"/>
                <w:szCs w:val="20"/>
              </w:rPr>
            </w:pPr>
            <w:r>
              <w:rPr>
                <w:sz w:val="24"/>
                <w:szCs w:val="20"/>
              </w:rPr>
              <w:t>2</w:t>
            </w:r>
          </w:p>
        </w:tc>
        <w:tc>
          <w:tcPr>
            <w:tcW w:w="2779" w:type="dxa"/>
          </w:tcPr>
          <w:p w14:paraId="48057EBC" w14:textId="24CCB023" w:rsidR="00B62BE9" w:rsidRPr="00E1244A" w:rsidRDefault="00B62BE9" w:rsidP="00E1244A">
            <w:pPr>
              <w:ind w:left="0" w:firstLine="0"/>
              <w:jc w:val="left"/>
              <w:cnfStyle w:val="000000000000" w:firstRow="0" w:lastRow="0" w:firstColumn="0" w:lastColumn="0" w:oddVBand="0" w:evenVBand="0" w:oddHBand="0" w:evenHBand="0" w:firstRowFirstColumn="0" w:firstRowLastColumn="0" w:lastRowFirstColumn="0" w:lastRowLastColumn="0"/>
              <w:rPr>
                <w:sz w:val="24"/>
                <w:szCs w:val="24"/>
              </w:rPr>
            </w:pPr>
            <w:r w:rsidRPr="00E1244A">
              <w:rPr>
                <w:sz w:val="24"/>
                <w:szCs w:val="24"/>
              </w:rPr>
              <w:t>Almeida</w:t>
            </w:r>
            <w:r w:rsidR="002502FE">
              <w:rPr>
                <w:sz w:val="24"/>
                <w:szCs w:val="24"/>
              </w:rPr>
              <w:t xml:space="preserve"> </w:t>
            </w:r>
            <w:r w:rsidR="002502FE" w:rsidRPr="00B62BE9">
              <w:rPr>
                <w:sz w:val="24"/>
                <w:szCs w:val="20"/>
              </w:rPr>
              <w:t>et al.</w:t>
            </w:r>
          </w:p>
        </w:tc>
        <w:tc>
          <w:tcPr>
            <w:tcW w:w="812" w:type="dxa"/>
            <w:vAlign w:val="center"/>
          </w:tcPr>
          <w:p w14:paraId="15DBD415" w14:textId="4FECFB5D" w:rsidR="00B62BE9" w:rsidRPr="00B62BE9" w:rsidRDefault="00B62BE9"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2021</w:t>
            </w:r>
          </w:p>
        </w:tc>
        <w:tc>
          <w:tcPr>
            <w:tcW w:w="1233" w:type="dxa"/>
            <w:vAlign w:val="center"/>
          </w:tcPr>
          <w:p w14:paraId="2D63DEAE" w14:textId="51447AC5" w:rsidR="00B62BE9" w:rsidRPr="00B62BE9" w:rsidRDefault="00B62BE9"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6B6283C3" w14:textId="282B9F2B" w:rsidR="00B62BE9" w:rsidRPr="00B62BE9" w:rsidRDefault="00B62BE9"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Transfer Learning (VGG16)</w:t>
            </w:r>
          </w:p>
        </w:tc>
        <w:tc>
          <w:tcPr>
            <w:tcW w:w="1136" w:type="dxa"/>
            <w:vAlign w:val="center"/>
          </w:tcPr>
          <w:p w14:paraId="3D65C5C7" w14:textId="46878126" w:rsidR="00B62BE9"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72.00%</w:t>
            </w:r>
          </w:p>
        </w:tc>
      </w:tr>
      <w:tr w:rsidR="00E1244A" w:rsidRPr="00B62BE9" w14:paraId="27DD02B4"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20E9193C" w14:textId="25CD3579" w:rsidR="00B62BE9" w:rsidRPr="00B62BE9" w:rsidRDefault="00B62BE9" w:rsidP="00E1244A">
            <w:pPr>
              <w:ind w:left="0" w:firstLine="0"/>
              <w:jc w:val="center"/>
              <w:rPr>
                <w:sz w:val="24"/>
                <w:szCs w:val="20"/>
              </w:rPr>
            </w:pPr>
            <w:r>
              <w:rPr>
                <w:sz w:val="24"/>
                <w:szCs w:val="20"/>
              </w:rPr>
              <w:t>3</w:t>
            </w:r>
          </w:p>
        </w:tc>
        <w:tc>
          <w:tcPr>
            <w:tcW w:w="2779" w:type="dxa"/>
          </w:tcPr>
          <w:p w14:paraId="2979CBD2" w14:textId="6AF42B2E" w:rsidR="00B62BE9" w:rsidRPr="000011F1" w:rsidRDefault="00461978"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4"/>
              </w:rPr>
            </w:pPr>
            <w:r w:rsidRPr="000011F1">
              <w:rPr>
                <w:sz w:val="24"/>
                <w:szCs w:val="24"/>
              </w:rPr>
              <w:t>Jain et al.</w:t>
            </w:r>
          </w:p>
        </w:tc>
        <w:tc>
          <w:tcPr>
            <w:tcW w:w="812" w:type="dxa"/>
            <w:vAlign w:val="center"/>
          </w:tcPr>
          <w:p w14:paraId="408CF388" w14:textId="16B1B403" w:rsidR="00B62BE9" w:rsidRPr="000011F1" w:rsidRDefault="00461978"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sidRPr="000011F1">
              <w:rPr>
                <w:sz w:val="24"/>
                <w:szCs w:val="20"/>
              </w:rPr>
              <w:t>2024</w:t>
            </w:r>
          </w:p>
        </w:tc>
        <w:tc>
          <w:tcPr>
            <w:tcW w:w="1233" w:type="dxa"/>
            <w:vAlign w:val="center"/>
          </w:tcPr>
          <w:p w14:paraId="7A6783BE" w14:textId="00D023EC" w:rsidR="00B62BE9" w:rsidRPr="000011F1" w:rsidRDefault="00B62BE9"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0011F1">
              <w:rPr>
                <w:sz w:val="24"/>
                <w:szCs w:val="20"/>
              </w:rPr>
              <w:t>AffectNet</w:t>
            </w:r>
            <w:proofErr w:type="spellEnd"/>
          </w:p>
        </w:tc>
        <w:tc>
          <w:tcPr>
            <w:tcW w:w="3257" w:type="dxa"/>
            <w:vAlign w:val="center"/>
          </w:tcPr>
          <w:p w14:paraId="7035F9F8" w14:textId="542DF6A5" w:rsidR="00B62BE9" w:rsidRPr="000011F1" w:rsidRDefault="000011F1"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sidRPr="000011F1">
              <w:rPr>
                <w:sz w:val="24"/>
                <w:szCs w:val="20"/>
              </w:rPr>
              <w:t>unsupervised domain adaptation framework</w:t>
            </w:r>
            <w:r w:rsidR="00A0098E">
              <w:rPr>
                <w:sz w:val="24"/>
                <w:szCs w:val="20"/>
              </w:rPr>
              <w:t xml:space="preserve"> (</w:t>
            </w:r>
            <w:r w:rsidRPr="000011F1">
              <w:rPr>
                <w:sz w:val="24"/>
                <w:szCs w:val="20"/>
              </w:rPr>
              <w:t>EM-UDA</w:t>
            </w:r>
            <w:r w:rsidR="00A0098E">
              <w:rPr>
                <w:sz w:val="24"/>
                <w:szCs w:val="20"/>
              </w:rPr>
              <w:t>)</w:t>
            </w:r>
          </w:p>
        </w:tc>
        <w:tc>
          <w:tcPr>
            <w:tcW w:w="1136" w:type="dxa"/>
            <w:vAlign w:val="center"/>
          </w:tcPr>
          <w:p w14:paraId="61C3994D" w14:textId="79390C98" w:rsidR="00B62BE9" w:rsidRPr="000011F1" w:rsidRDefault="000011F1" w:rsidP="000011F1">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83.9%</w:t>
            </w:r>
          </w:p>
        </w:tc>
      </w:tr>
      <w:tr w:rsidR="00E1244A" w:rsidRPr="00B62BE9" w14:paraId="3BEDFBC8" w14:textId="77777777" w:rsidTr="005079B4">
        <w:tc>
          <w:tcPr>
            <w:cnfStyle w:val="001000000000" w:firstRow="0" w:lastRow="0" w:firstColumn="1" w:lastColumn="0" w:oddVBand="0" w:evenVBand="0" w:oddHBand="0" w:evenHBand="0" w:firstRowFirstColumn="0" w:firstRowLastColumn="0" w:lastRowFirstColumn="0" w:lastRowLastColumn="0"/>
            <w:tcW w:w="683" w:type="dxa"/>
          </w:tcPr>
          <w:p w14:paraId="64BD8429" w14:textId="4C8919F5" w:rsidR="00B62BE9" w:rsidRPr="00B62BE9" w:rsidRDefault="00B62BE9" w:rsidP="00E1244A">
            <w:pPr>
              <w:ind w:left="0" w:firstLine="0"/>
              <w:jc w:val="center"/>
              <w:rPr>
                <w:sz w:val="24"/>
                <w:szCs w:val="20"/>
              </w:rPr>
            </w:pPr>
            <w:r>
              <w:rPr>
                <w:sz w:val="24"/>
                <w:szCs w:val="20"/>
              </w:rPr>
              <w:t>4</w:t>
            </w:r>
          </w:p>
        </w:tc>
        <w:tc>
          <w:tcPr>
            <w:tcW w:w="2779" w:type="dxa"/>
          </w:tcPr>
          <w:p w14:paraId="558411C1" w14:textId="16111E56" w:rsidR="00B62BE9" w:rsidRPr="000011F1" w:rsidRDefault="00461978" w:rsidP="00E1244A">
            <w:pPr>
              <w:ind w:left="0" w:firstLine="0"/>
              <w:jc w:val="left"/>
              <w:cnfStyle w:val="000000000000" w:firstRow="0" w:lastRow="0" w:firstColumn="0" w:lastColumn="0" w:oddVBand="0" w:evenVBand="0" w:oddHBand="0" w:evenHBand="0" w:firstRowFirstColumn="0" w:firstRowLastColumn="0" w:lastRowFirstColumn="0" w:lastRowLastColumn="0"/>
              <w:rPr>
                <w:sz w:val="24"/>
                <w:szCs w:val="24"/>
              </w:rPr>
            </w:pPr>
            <w:r w:rsidRPr="000011F1">
              <w:rPr>
                <w:sz w:val="24"/>
                <w:szCs w:val="20"/>
              </w:rPr>
              <w:t xml:space="preserve">Aly, M. </w:t>
            </w:r>
            <w:r w:rsidR="00E1244A" w:rsidRPr="000011F1">
              <w:rPr>
                <w:sz w:val="24"/>
                <w:szCs w:val="24"/>
              </w:rPr>
              <w:t>et al.</w:t>
            </w:r>
          </w:p>
        </w:tc>
        <w:tc>
          <w:tcPr>
            <w:tcW w:w="812" w:type="dxa"/>
            <w:vAlign w:val="center"/>
          </w:tcPr>
          <w:p w14:paraId="46A9F26D" w14:textId="67C91699" w:rsidR="00B62BE9" w:rsidRPr="000011F1" w:rsidRDefault="00461978"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sidRPr="000011F1">
              <w:rPr>
                <w:sz w:val="24"/>
                <w:szCs w:val="20"/>
              </w:rPr>
              <w:t>2025</w:t>
            </w:r>
          </w:p>
        </w:tc>
        <w:tc>
          <w:tcPr>
            <w:tcW w:w="1233" w:type="dxa"/>
            <w:vAlign w:val="center"/>
          </w:tcPr>
          <w:p w14:paraId="00C62D39" w14:textId="280EA1D5" w:rsidR="00B62BE9" w:rsidRPr="000011F1" w:rsidRDefault="00B62BE9"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0011F1">
              <w:rPr>
                <w:sz w:val="24"/>
                <w:szCs w:val="20"/>
              </w:rPr>
              <w:t>AffectNet</w:t>
            </w:r>
            <w:proofErr w:type="spellEnd"/>
          </w:p>
        </w:tc>
        <w:tc>
          <w:tcPr>
            <w:tcW w:w="3257" w:type="dxa"/>
            <w:vAlign w:val="center"/>
          </w:tcPr>
          <w:p w14:paraId="4DC18D37" w14:textId="0EFA0539" w:rsidR="00B62BE9" w:rsidRPr="000011F1" w:rsidRDefault="00461978"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sidRPr="000011F1">
              <w:rPr>
                <w:sz w:val="24"/>
                <w:szCs w:val="20"/>
              </w:rPr>
              <w:t>Combined CNN and attention mechanisms</w:t>
            </w:r>
          </w:p>
        </w:tc>
        <w:tc>
          <w:tcPr>
            <w:tcW w:w="1136" w:type="dxa"/>
            <w:vAlign w:val="center"/>
          </w:tcPr>
          <w:p w14:paraId="155368F3" w14:textId="3AEB043E" w:rsidR="00B62BE9" w:rsidRPr="000011F1" w:rsidRDefault="00461978"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sidRPr="000011F1">
              <w:rPr>
                <w:sz w:val="24"/>
                <w:szCs w:val="20"/>
              </w:rPr>
              <w:t>85</w:t>
            </w:r>
            <w:r w:rsidR="00E1244A" w:rsidRPr="000011F1">
              <w:rPr>
                <w:sz w:val="24"/>
                <w:szCs w:val="20"/>
              </w:rPr>
              <w:t>%</w:t>
            </w:r>
          </w:p>
        </w:tc>
      </w:tr>
      <w:tr w:rsidR="00E1244A" w:rsidRPr="00B62BE9" w14:paraId="2BDB2CA2"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33E108C4" w14:textId="42B5A2EC" w:rsidR="00E1244A" w:rsidRPr="00B62BE9" w:rsidRDefault="00E1244A" w:rsidP="00E1244A">
            <w:pPr>
              <w:ind w:left="0" w:firstLine="0"/>
              <w:jc w:val="center"/>
              <w:rPr>
                <w:sz w:val="24"/>
                <w:szCs w:val="20"/>
              </w:rPr>
            </w:pPr>
            <w:r>
              <w:rPr>
                <w:sz w:val="24"/>
                <w:szCs w:val="20"/>
              </w:rPr>
              <w:t>5</w:t>
            </w:r>
          </w:p>
        </w:tc>
        <w:tc>
          <w:tcPr>
            <w:tcW w:w="2779" w:type="dxa"/>
          </w:tcPr>
          <w:p w14:paraId="5B1A0A43" w14:textId="08F6B176" w:rsidR="00E1244A" w:rsidRPr="00E1244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E1244A">
              <w:rPr>
                <w:sz w:val="24"/>
                <w:szCs w:val="24"/>
              </w:rPr>
              <w:t>Ryumina</w:t>
            </w:r>
            <w:proofErr w:type="spellEnd"/>
            <w:r w:rsidR="002502FE">
              <w:rPr>
                <w:sz w:val="24"/>
                <w:szCs w:val="24"/>
              </w:rPr>
              <w:t xml:space="preserve"> </w:t>
            </w:r>
            <w:r w:rsidRPr="00E1244A">
              <w:rPr>
                <w:sz w:val="24"/>
                <w:szCs w:val="24"/>
              </w:rPr>
              <w:t>et al.</w:t>
            </w:r>
          </w:p>
        </w:tc>
        <w:tc>
          <w:tcPr>
            <w:tcW w:w="812" w:type="dxa"/>
            <w:vAlign w:val="center"/>
          </w:tcPr>
          <w:p w14:paraId="11089BFC" w14:textId="1A828C00"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2022</w:t>
            </w:r>
          </w:p>
        </w:tc>
        <w:tc>
          <w:tcPr>
            <w:tcW w:w="1233" w:type="dxa"/>
            <w:vAlign w:val="center"/>
          </w:tcPr>
          <w:p w14:paraId="1254DEC1" w14:textId="54632FC9"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5CF23B2C" w14:textId="45A6B99D"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ResNet-50</w:t>
            </w:r>
          </w:p>
        </w:tc>
        <w:tc>
          <w:tcPr>
            <w:tcW w:w="1136" w:type="dxa"/>
            <w:vAlign w:val="center"/>
          </w:tcPr>
          <w:p w14:paraId="53D4F581" w14:textId="0BA26FDF"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66.4%</w:t>
            </w:r>
          </w:p>
        </w:tc>
      </w:tr>
      <w:tr w:rsidR="00E1244A" w:rsidRPr="00B62BE9" w14:paraId="78FBB123" w14:textId="77777777" w:rsidTr="005079B4">
        <w:tc>
          <w:tcPr>
            <w:cnfStyle w:val="001000000000" w:firstRow="0" w:lastRow="0" w:firstColumn="1" w:lastColumn="0" w:oddVBand="0" w:evenVBand="0" w:oddHBand="0" w:evenHBand="0" w:firstRowFirstColumn="0" w:firstRowLastColumn="0" w:lastRowFirstColumn="0" w:lastRowLastColumn="0"/>
            <w:tcW w:w="683" w:type="dxa"/>
          </w:tcPr>
          <w:p w14:paraId="1AEC1F84" w14:textId="4D38062F" w:rsidR="00E1244A" w:rsidRPr="00B62BE9" w:rsidRDefault="00E1244A" w:rsidP="00E1244A">
            <w:pPr>
              <w:ind w:left="0" w:firstLine="0"/>
              <w:jc w:val="center"/>
              <w:rPr>
                <w:sz w:val="24"/>
                <w:szCs w:val="20"/>
              </w:rPr>
            </w:pPr>
            <w:r>
              <w:rPr>
                <w:sz w:val="24"/>
                <w:szCs w:val="20"/>
              </w:rPr>
              <w:t>6</w:t>
            </w:r>
          </w:p>
        </w:tc>
        <w:tc>
          <w:tcPr>
            <w:tcW w:w="2779" w:type="dxa"/>
          </w:tcPr>
          <w:p w14:paraId="6F81CCAA" w14:textId="33BF759A" w:rsidR="00E1244A" w:rsidRPr="00E1244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sz w:val="24"/>
                <w:szCs w:val="24"/>
              </w:rPr>
            </w:pPr>
            <w:r w:rsidRPr="00E1244A">
              <w:rPr>
                <w:sz w:val="24"/>
                <w:szCs w:val="24"/>
              </w:rPr>
              <w:t>Mao</w:t>
            </w:r>
            <w:r w:rsidR="002502FE">
              <w:rPr>
                <w:sz w:val="24"/>
                <w:szCs w:val="24"/>
              </w:rPr>
              <w:t xml:space="preserve"> </w:t>
            </w:r>
            <w:r w:rsidRPr="00E1244A">
              <w:rPr>
                <w:sz w:val="24"/>
                <w:szCs w:val="24"/>
              </w:rPr>
              <w:t>et al.</w:t>
            </w:r>
          </w:p>
        </w:tc>
        <w:tc>
          <w:tcPr>
            <w:tcW w:w="812" w:type="dxa"/>
            <w:vAlign w:val="center"/>
          </w:tcPr>
          <w:p w14:paraId="61957B0F" w14:textId="351D1284"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2023</w:t>
            </w:r>
          </w:p>
        </w:tc>
        <w:tc>
          <w:tcPr>
            <w:tcW w:w="1233" w:type="dxa"/>
            <w:vAlign w:val="center"/>
          </w:tcPr>
          <w:p w14:paraId="3E9EDE78" w14:textId="7C2D0FD4"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6FC96A46" w14:textId="20341135"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Window-based Attention (POSTER++)</w:t>
            </w:r>
          </w:p>
        </w:tc>
        <w:tc>
          <w:tcPr>
            <w:tcW w:w="1136" w:type="dxa"/>
            <w:vAlign w:val="center"/>
          </w:tcPr>
          <w:p w14:paraId="1CFEE09D" w14:textId="3719877B"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67.49%</w:t>
            </w:r>
          </w:p>
        </w:tc>
      </w:tr>
      <w:tr w:rsidR="00E1244A" w:rsidRPr="00B62BE9" w14:paraId="40DDFFE4"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02C08FB8" w14:textId="795219BB" w:rsidR="00E1244A" w:rsidRPr="00B62BE9" w:rsidRDefault="00E1244A" w:rsidP="00E1244A">
            <w:pPr>
              <w:ind w:left="0" w:firstLine="0"/>
              <w:jc w:val="center"/>
              <w:rPr>
                <w:sz w:val="24"/>
                <w:szCs w:val="20"/>
              </w:rPr>
            </w:pPr>
            <w:r>
              <w:rPr>
                <w:sz w:val="24"/>
                <w:szCs w:val="20"/>
              </w:rPr>
              <w:t>7</w:t>
            </w:r>
          </w:p>
        </w:tc>
        <w:tc>
          <w:tcPr>
            <w:tcW w:w="2779" w:type="dxa"/>
          </w:tcPr>
          <w:p w14:paraId="30563AF8" w14:textId="78C35AFB" w:rsidR="00E1244A" w:rsidRPr="00E1244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4"/>
              </w:rPr>
            </w:pPr>
            <w:r w:rsidRPr="00143921">
              <w:rPr>
                <w:sz w:val="24"/>
                <w:szCs w:val="24"/>
              </w:rPr>
              <w:t>Wang</w:t>
            </w:r>
          </w:p>
        </w:tc>
        <w:tc>
          <w:tcPr>
            <w:tcW w:w="812" w:type="dxa"/>
            <w:vAlign w:val="center"/>
          </w:tcPr>
          <w:p w14:paraId="77210D9D" w14:textId="0A7857CE"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2024</w:t>
            </w:r>
          </w:p>
        </w:tc>
        <w:tc>
          <w:tcPr>
            <w:tcW w:w="1233" w:type="dxa"/>
            <w:vAlign w:val="center"/>
          </w:tcPr>
          <w:p w14:paraId="4A1448DB" w14:textId="67C521BD"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073BC71D" w14:textId="3E62652F"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(AEMT (Dual-branch CNN + Transformer)</w:t>
            </w:r>
          </w:p>
        </w:tc>
        <w:tc>
          <w:tcPr>
            <w:tcW w:w="1136" w:type="dxa"/>
            <w:vAlign w:val="center"/>
          </w:tcPr>
          <w:p w14:paraId="1B5256F0" w14:textId="03765CBF"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71.23%</w:t>
            </w:r>
          </w:p>
        </w:tc>
      </w:tr>
      <w:tr w:rsidR="00E1244A" w:rsidRPr="00B62BE9" w14:paraId="3B4066B2" w14:textId="77777777" w:rsidTr="005079B4">
        <w:tc>
          <w:tcPr>
            <w:cnfStyle w:val="001000000000" w:firstRow="0" w:lastRow="0" w:firstColumn="1" w:lastColumn="0" w:oddVBand="0" w:evenVBand="0" w:oddHBand="0" w:evenHBand="0" w:firstRowFirstColumn="0" w:firstRowLastColumn="0" w:lastRowFirstColumn="0" w:lastRowLastColumn="0"/>
            <w:tcW w:w="683" w:type="dxa"/>
          </w:tcPr>
          <w:p w14:paraId="6FD548BF" w14:textId="5DB200E9" w:rsidR="00E1244A" w:rsidRPr="00B62BE9" w:rsidRDefault="00E1244A" w:rsidP="00E1244A">
            <w:pPr>
              <w:ind w:left="0" w:firstLine="0"/>
              <w:jc w:val="center"/>
              <w:rPr>
                <w:sz w:val="24"/>
                <w:szCs w:val="20"/>
              </w:rPr>
            </w:pPr>
            <w:r>
              <w:rPr>
                <w:sz w:val="24"/>
                <w:szCs w:val="20"/>
              </w:rPr>
              <w:t>8</w:t>
            </w:r>
          </w:p>
        </w:tc>
        <w:tc>
          <w:tcPr>
            <w:tcW w:w="2779" w:type="dxa"/>
          </w:tcPr>
          <w:p w14:paraId="6454B00F" w14:textId="735EA83F" w:rsidR="00E1244A" w:rsidRPr="00E1244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sz w:val="24"/>
                <w:szCs w:val="24"/>
              </w:rPr>
            </w:pPr>
            <w:r w:rsidRPr="00E1244A">
              <w:rPr>
                <w:sz w:val="24"/>
                <w:szCs w:val="24"/>
              </w:rPr>
              <w:t>Heidari</w:t>
            </w:r>
            <w:r w:rsidR="002502FE">
              <w:rPr>
                <w:sz w:val="24"/>
                <w:szCs w:val="24"/>
              </w:rPr>
              <w:t xml:space="preserve"> </w:t>
            </w:r>
            <w:r w:rsidR="002502FE" w:rsidRPr="00B62BE9">
              <w:rPr>
                <w:sz w:val="24"/>
                <w:szCs w:val="20"/>
              </w:rPr>
              <w:t>et al.</w:t>
            </w:r>
          </w:p>
        </w:tc>
        <w:tc>
          <w:tcPr>
            <w:tcW w:w="812" w:type="dxa"/>
            <w:vAlign w:val="center"/>
          </w:tcPr>
          <w:p w14:paraId="1FF32636" w14:textId="6A24ABE5"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2024</w:t>
            </w:r>
          </w:p>
        </w:tc>
        <w:tc>
          <w:tcPr>
            <w:tcW w:w="1233" w:type="dxa"/>
            <w:vAlign w:val="center"/>
          </w:tcPr>
          <w:p w14:paraId="4E0DBBA2" w14:textId="10AC34E4"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7FE423C5" w14:textId="26468D31"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Feature Diversification</w:t>
            </w:r>
          </w:p>
        </w:tc>
        <w:tc>
          <w:tcPr>
            <w:tcW w:w="1136" w:type="dxa"/>
            <w:vAlign w:val="center"/>
          </w:tcPr>
          <w:p w14:paraId="6E3D2850" w14:textId="28974915"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60.02%</w:t>
            </w:r>
          </w:p>
        </w:tc>
      </w:tr>
      <w:tr w:rsidR="00E1244A" w:rsidRPr="00B62BE9" w14:paraId="13056851"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6BB123C8" w14:textId="10D9CCBB" w:rsidR="00E1244A" w:rsidRPr="00B62BE9" w:rsidRDefault="00E1244A" w:rsidP="00E1244A">
            <w:pPr>
              <w:ind w:left="0" w:firstLine="0"/>
              <w:jc w:val="center"/>
              <w:rPr>
                <w:sz w:val="24"/>
                <w:szCs w:val="20"/>
              </w:rPr>
            </w:pPr>
            <w:r>
              <w:rPr>
                <w:sz w:val="24"/>
                <w:szCs w:val="20"/>
              </w:rPr>
              <w:t>9</w:t>
            </w:r>
          </w:p>
        </w:tc>
        <w:tc>
          <w:tcPr>
            <w:tcW w:w="2779" w:type="dxa"/>
          </w:tcPr>
          <w:p w14:paraId="05B6A825" w14:textId="58E021C6" w:rsidR="00E1244A" w:rsidRPr="00E1244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4"/>
              </w:rPr>
            </w:pPr>
            <w:r w:rsidRPr="00E1244A">
              <w:rPr>
                <w:sz w:val="24"/>
                <w:szCs w:val="24"/>
              </w:rPr>
              <w:t>Roy</w:t>
            </w:r>
            <w:r w:rsidR="002502FE">
              <w:rPr>
                <w:sz w:val="24"/>
                <w:szCs w:val="24"/>
              </w:rPr>
              <w:t xml:space="preserve"> </w:t>
            </w:r>
            <w:r w:rsidRPr="00E1244A">
              <w:rPr>
                <w:sz w:val="24"/>
                <w:szCs w:val="24"/>
              </w:rPr>
              <w:t>et al.</w:t>
            </w:r>
          </w:p>
        </w:tc>
        <w:tc>
          <w:tcPr>
            <w:tcW w:w="812" w:type="dxa"/>
            <w:vAlign w:val="center"/>
          </w:tcPr>
          <w:p w14:paraId="4B5D49EA" w14:textId="4F676CF7"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2024</w:t>
            </w:r>
          </w:p>
        </w:tc>
        <w:tc>
          <w:tcPr>
            <w:tcW w:w="1233" w:type="dxa"/>
            <w:vAlign w:val="center"/>
          </w:tcPr>
          <w:p w14:paraId="54E971DE" w14:textId="27EF966C"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r w:rsidR="002221B6">
              <w:rPr>
                <w:sz w:val="24"/>
                <w:szCs w:val="20"/>
              </w:rPr>
              <w:t xml:space="preserve"> -7</w:t>
            </w:r>
          </w:p>
        </w:tc>
        <w:tc>
          <w:tcPr>
            <w:tcW w:w="3257" w:type="dxa"/>
            <w:vAlign w:val="center"/>
          </w:tcPr>
          <w:p w14:paraId="1AC24604" w14:textId="55BF4853"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Pr>
                <w:sz w:val="24"/>
                <w:szCs w:val="20"/>
              </w:rPr>
              <w:t>ResEmoteNet</w:t>
            </w:r>
            <w:proofErr w:type="spellEnd"/>
            <w:r>
              <w:rPr>
                <w:sz w:val="24"/>
                <w:szCs w:val="20"/>
              </w:rPr>
              <w:t xml:space="preserve"> (Residual + SE blocks)</w:t>
            </w:r>
          </w:p>
        </w:tc>
        <w:tc>
          <w:tcPr>
            <w:tcW w:w="1136" w:type="dxa"/>
            <w:vAlign w:val="center"/>
          </w:tcPr>
          <w:p w14:paraId="2A04BE4D" w14:textId="16A9166E"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72.39%</w:t>
            </w:r>
          </w:p>
        </w:tc>
      </w:tr>
      <w:tr w:rsidR="00E1244A" w:rsidRPr="00B62BE9" w14:paraId="04ABEF56" w14:textId="77777777" w:rsidTr="005079B4">
        <w:tc>
          <w:tcPr>
            <w:cnfStyle w:val="001000000000" w:firstRow="0" w:lastRow="0" w:firstColumn="1" w:lastColumn="0" w:oddVBand="0" w:evenVBand="0" w:oddHBand="0" w:evenHBand="0" w:firstRowFirstColumn="0" w:firstRowLastColumn="0" w:lastRowFirstColumn="0" w:lastRowLastColumn="0"/>
            <w:tcW w:w="683" w:type="dxa"/>
          </w:tcPr>
          <w:p w14:paraId="7884D814" w14:textId="3DA4DE35" w:rsidR="00E1244A" w:rsidRPr="004F43EE" w:rsidRDefault="00E1244A" w:rsidP="00E1244A">
            <w:pPr>
              <w:ind w:left="0" w:firstLine="0"/>
              <w:jc w:val="center"/>
              <w:rPr>
                <w:sz w:val="24"/>
                <w:szCs w:val="20"/>
              </w:rPr>
            </w:pPr>
            <w:r w:rsidRPr="004F43EE">
              <w:rPr>
                <w:sz w:val="24"/>
                <w:szCs w:val="20"/>
              </w:rPr>
              <w:t>10</w:t>
            </w:r>
          </w:p>
        </w:tc>
        <w:tc>
          <w:tcPr>
            <w:tcW w:w="2779" w:type="dxa"/>
          </w:tcPr>
          <w:p w14:paraId="1B627393" w14:textId="4D88FBE6" w:rsidR="00E1244A" w:rsidRPr="004F43EE" w:rsidRDefault="004F43EE" w:rsidP="00E1244A">
            <w:pPr>
              <w:ind w:left="0" w:firstLine="0"/>
              <w:jc w:val="left"/>
              <w:cnfStyle w:val="000000000000" w:firstRow="0" w:lastRow="0" w:firstColumn="0" w:lastColumn="0" w:oddVBand="0" w:evenVBand="0" w:oddHBand="0" w:evenHBand="0" w:firstRowFirstColumn="0" w:firstRowLastColumn="0" w:lastRowFirstColumn="0" w:lastRowLastColumn="0"/>
              <w:rPr>
                <w:sz w:val="24"/>
                <w:szCs w:val="24"/>
              </w:rPr>
            </w:pPr>
            <w:r w:rsidRPr="004F43EE">
              <w:rPr>
                <w:sz w:val="24"/>
                <w:szCs w:val="20"/>
              </w:rPr>
              <w:t>Xu, R., et al</w:t>
            </w:r>
          </w:p>
        </w:tc>
        <w:tc>
          <w:tcPr>
            <w:tcW w:w="812" w:type="dxa"/>
            <w:vAlign w:val="center"/>
          </w:tcPr>
          <w:p w14:paraId="2AF88F11" w14:textId="273A8397" w:rsidR="00E1244A" w:rsidRPr="004F43EE" w:rsidRDefault="004F43EE"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sidRPr="004F43EE">
              <w:rPr>
                <w:sz w:val="24"/>
                <w:szCs w:val="20"/>
              </w:rPr>
              <w:t>2023</w:t>
            </w:r>
          </w:p>
        </w:tc>
        <w:tc>
          <w:tcPr>
            <w:tcW w:w="1233" w:type="dxa"/>
            <w:vAlign w:val="center"/>
          </w:tcPr>
          <w:p w14:paraId="1C954FA7" w14:textId="77F381C0" w:rsidR="00E1244A" w:rsidRPr="004F43EE"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4F43EE">
              <w:rPr>
                <w:sz w:val="24"/>
                <w:szCs w:val="20"/>
              </w:rPr>
              <w:t>AffectNet</w:t>
            </w:r>
            <w:proofErr w:type="spellEnd"/>
          </w:p>
        </w:tc>
        <w:tc>
          <w:tcPr>
            <w:tcW w:w="3257" w:type="dxa"/>
            <w:vAlign w:val="center"/>
          </w:tcPr>
          <w:p w14:paraId="271D704B" w14:textId="6BADE206" w:rsidR="00E1244A" w:rsidRPr="004F43EE" w:rsidRDefault="004F43EE"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sidRPr="004F43EE">
              <w:rPr>
                <w:sz w:val="24"/>
                <w:szCs w:val="20"/>
              </w:rPr>
              <w:t>Global–Local Feature Fusion Transformers</w:t>
            </w:r>
          </w:p>
        </w:tc>
        <w:tc>
          <w:tcPr>
            <w:tcW w:w="1136" w:type="dxa"/>
            <w:vAlign w:val="center"/>
          </w:tcPr>
          <w:p w14:paraId="2F69B0AF" w14:textId="39C02B4C" w:rsidR="00E1244A" w:rsidRPr="004F43EE" w:rsidRDefault="004F43EE"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sidRPr="004F43EE">
              <w:rPr>
                <w:sz w:val="24"/>
                <w:szCs w:val="20"/>
              </w:rPr>
              <w:t>67.64</w:t>
            </w:r>
            <w:r w:rsidR="002221B6" w:rsidRPr="004F43EE">
              <w:rPr>
                <w:sz w:val="24"/>
                <w:szCs w:val="20"/>
              </w:rPr>
              <w:t>%</w:t>
            </w:r>
          </w:p>
        </w:tc>
      </w:tr>
      <w:tr w:rsidR="00E1244A" w:rsidRPr="00B62BE9" w14:paraId="09FCD685"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1C55066C" w14:textId="46C82686" w:rsidR="00E1244A" w:rsidRPr="00B62BE9" w:rsidRDefault="00E1244A" w:rsidP="00E1244A">
            <w:pPr>
              <w:ind w:left="0" w:firstLine="0"/>
              <w:jc w:val="center"/>
              <w:rPr>
                <w:sz w:val="24"/>
                <w:szCs w:val="20"/>
              </w:rPr>
            </w:pPr>
            <w:r>
              <w:rPr>
                <w:sz w:val="24"/>
                <w:szCs w:val="20"/>
              </w:rPr>
              <w:t>11</w:t>
            </w:r>
          </w:p>
        </w:tc>
        <w:tc>
          <w:tcPr>
            <w:tcW w:w="2779" w:type="dxa"/>
          </w:tcPr>
          <w:p w14:paraId="04E42F8C" w14:textId="712158D4" w:rsidR="00E1244A" w:rsidRPr="00E1244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4"/>
              </w:rPr>
            </w:pPr>
            <w:r w:rsidRPr="00E1244A">
              <w:rPr>
                <w:sz w:val="24"/>
                <w:szCs w:val="24"/>
              </w:rPr>
              <w:t>Yousafzai</w:t>
            </w:r>
            <w:r w:rsidR="002502FE">
              <w:rPr>
                <w:sz w:val="24"/>
                <w:szCs w:val="24"/>
              </w:rPr>
              <w:t xml:space="preserve"> </w:t>
            </w:r>
            <w:r w:rsidRPr="00E1244A">
              <w:rPr>
                <w:sz w:val="24"/>
                <w:szCs w:val="24"/>
              </w:rPr>
              <w:t>et al.</w:t>
            </w:r>
          </w:p>
        </w:tc>
        <w:tc>
          <w:tcPr>
            <w:tcW w:w="812" w:type="dxa"/>
            <w:vAlign w:val="center"/>
          </w:tcPr>
          <w:p w14:paraId="4100C292" w14:textId="12F88182"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2025</w:t>
            </w:r>
          </w:p>
        </w:tc>
        <w:tc>
          <w:tcPr>
            <w:tcW w:w="1233" w:type="dxa"/>
            <w:vAlign w:val="center"/>
          </w:tcPr>
          <w:p w14:paraId="55353FC7" w14:textId="53C5A9EB"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76DCAAA1" w14:textId="7FB4E9A9"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Simplicial Transformer + GAT</w:t>
            </w:r>
          </w:p>
        </w:tc>
        <w:tc>
          <w:tcPr>
            <w:tcW w:w="1136" w:type="dxa"/>
            <w:vAlign w:val="center"/>
          </w:tcPr>
          <w:p w14:paraId="0A8ACD90" w14:textId="69951EDE"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81.84%</w:t>
            </w:r>
          </w:p>
        </w:tc>
      </w:tr>
      <w:tr w:rsidR="00E1244A" w:rsidRPr="00B62BE9" w14:paraId="1FF8FA62" w14:textId="77777777" w:rsidTr="005079B4">
        <w:tc>
          <w:tcPr>
            <w:cnfStyle w:val="001000000000" w:firstRow="0" w:lastRow="0" w:firstColumn="1" w:lastColumn="0" w:oddVBand="0" w:evenVBand="0" w:oddHBand="0" w:evenHBand="0" w:firstRowFirstColumn="0" w:firstRowLastColumn="0" w:lastRowFirstColumn="0" w:lastRowLastColumn="0"/>
            <w:tcW w:w="683" w:type="dxa"/>
          </w:tcPr>
          <w:p w14:paraId="1D44F093" w14:textId="08156938" w:rsidR="00E1244A" w:rsidRPr="00B62BE9" w:rsidRDefault="00E1244A" w:rsidP="00E1244A">
            <w:pPr>
              <w:ind w:left="0" w:firstLine="0"/>
              <w:jc w:val="center"/>
              <w:rPr>
                <w:sz w:val="24"/>
                <w:szCs w:val="20"/>
              </w:rPr>
            </w:pPr>
            <w:r>
              <w:rPr>
                <w:sz w:val="24"/>
                <w:szCs w:val="20"/>
              </w:rPr>
              <w:t>12</w:t>
            </w:r>
          </w:p>
        </w:tc>
        <w:tc>
          <w:tcPr>
            <w:tcW w:w="2779" w:type="dxa"/>
          </w:tcPr>
          <w:p w14:paraId="78CDF06B" w14:textId="0EDB160D" w:rsidR="00E1244A" w:rsidRPr="00E1244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sz w:val="24"/>
                <w:szCs w:val="24"/>
              </w:rPr>
            </w:pPr>
            <w:r w:rsidRPr="00E1244A">
              <w:rPr>
                <w:sz w:val="24"/>
                <w:szCs w:val="24"/>
              </w:rPr>
              <w:t>Ahmad</w:t>
            </w:r>
            <w:r w:rsidR="002502FE">
              <w:rPr>
                <w:sz w:val="24"/>
                <w:szCs w:val="24"/>
              </w:rPr>
              <w:t xml:space="preserve"> </w:t>
            </w:r>
            <w:r w:rsidRPr="00E1244A">
              <w:rPr>
                <w:sz w:val="24"/>
                <w:szCs w:val="24"/>
              </w:rPr>
              <w:t>et al.</w:t>
            </w:r>
          </w:p>
        </w:tc>
        <w:tc>
          <w:tcPr>
            <w:tcW w:w="812" w:type="dxa"/>
            <w:vAlign w:val="center"/>
          </w:tcPr>
          <w:p w14:paraId="0F8D41D8" w14:textId="1534AE73"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2025</w:t>
            </w:r>
          </w:p>
        </w:tc>
        <w:tc>
          <w:tcPr>
            <w:tcW w:w="1233" w:type="dxa"/>
            <w:vAlign w:val="center"/>
          </w:tcPr>
          <w:p w14:paraId="3923B072" w14:textId="61149049"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2934C900" w14:textId="23D00DFA" w:rsidR="00E1244A" w:rsidRPr="00B62BE9" w:rsidRDefault="002221B6"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CNN (Mobile Optimization)</w:t>
            </w:r>
          </w:p>
        </w:tc>
        <w:tc>
          <w:tcPr>
            <w:tcW w:w="1136" w:type="dxa"/>
            <w:vAlign w:val="center"/>
          </w:tcPr>
          <w:p w14:paraId="690FD8B1" w14:textId="3BB7963D" w:rsidR="00E1244A" w:rsidRPr="00B62BE9" w:rsidRDefault="002221B6"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60.00%</w:t>
            </w:r>
          </w:p>
        </w:tc>
      </w:tr>
      <w:tr w:rsidR="00E1244A" w:rsidRPr="00B62BE9" w14:paraId="7B98B598"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591D9D72" w14:textId="698D1747" w:rsidR="00E1244A" w:rsidRPr="00B62BE9" w:rsidRDefault="00E1244A" w:rsidP="00E1244A">
            <w:pPr>
              <w:ind w:left="0" w:firstLine="0"/>
              <w:jc w:val="center"/>
              <w:rPr>
                <w:sz w:val="24"/>
                <w:szCs w:val="20"/>
              </w:rPr>
            </w:pPr>
            <w:r>
              <w:rPr>
                <w:sz w:val="24"/>
                <w:szCs w:val="20"/>
              </w:rPr>
              <w:t>13</w:t>
            </w:r>
          </w:p>
        </w:tc>
        <w:tc>
          <w:tcPr>
            <w:tcW w:w="2779" w:type="dxa"/>
          </w:tcPr>
          <w:p w14:paraId="602E158C" w14:textId="483E23D2" w:rsidR="00E1244A" w:rsidRPr="00E1244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4"/>
              </w:rPr>
            </w:pPr>
            <w:r w:rsidRPr="00E1244A">
              <w:rPr>
                <w:sz w:val="24"/>
                <w:szCs w:val="24"/>
              </w:rPr>
              <w:t>Zhou</w:t>
            </w:r>
            <w:r w:rsidR="002502FE">
              <w:rPr>
                <w:sz w:val="24"/>
                <w:szCs w:val="24"/>
              </w:rPr>
              <w:t xml:space="preserve"> </w:t>
            </w:r>
            <w:r w:rsidRPr="00E1244A">
              <w:rPr>
                <w:sz w:val="24"/>
                <w:szCs w:val="24"/>
              </w:rPr>
              <w:t>et al.</w:t>
            </w:r>
          </w:p>
        </w:tc>
        <w:tc>
          <w:tcPr>
            <w:tcW w:w="812" w:type="dxa"/>
            <w:vAlign w:val="center"/>
          </w:tcPr>
          <w:p w14:paraId="62FD94B8" w14:textId="3175E481"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w:t>
            </w:r>
            <w:r w:rsidR="002221B6">
              <w:rPr>
                <w:sz w:val="24"/>
                <w:szCs w:val="20"/>
              </w:rPr>
              <w:t>5</w:t>
            </w:r>
          </w:p>
        </w:tc>
        <w:tc>
          <w:tcPr>
            <w:tcW w:w="1233" w:type="dxa"/>
            <w:vAlign w:val="center"/>
          </w:tcPr>
          <w:p w14:paraId="353F3029" w14:textId="6CF01A48"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54275C27" w14:textId="647CD3A3"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 xml:space="preserve">Quaternion Wavelet </w:t>
            </w:r>
            <w:proofErr w:type="spellStart"/>
            <w:r>
              <w:rPr>
                <w:sz w:val="24"/>
                <w:szCs w:val="20"/>
              </w:rPr>
              <w:t>Tranformer</w:t>
            </w:r>
            <w:proofErr w:type="spellEnd"/>
          </w:p>
        </w:tc>
        <w:tc>
          <w:tcPr>
            <w:tcW w:w="1136" w:type="dxa"/>
            <w:vAlign w:val="center"/>
          </w:tcPr>
          <w:p w14:paraId="0507140C" w14:textId="151F76CA"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68.37%</w:t>
            </w:r>
          </w:p>
        </w:tc>
      </w:tr>
      <w:tr w:rsidR="00E1244A" w:rsidRPr="00B62BE9" w14:paraId="25602E17" w14:textId="77777777" w:rsidTr="005079B4">
        <w:tc>
          <w:tcPr>
            <w:cnfStyle w:val="001000000000" w:firstRow="0" w:lastRow="0" w:firstColumn="1" w:lastColumn="0" w:oddVBand="0" w:evenVBand="0" w:oddHBand="0" w:evenHBand="0" w:firstRowFirstColumn="0" w:firstRowLastColumn="0" w:lastRowFirstColumn="0" w:lastRowLastColumn="0"/>
            <w:tcW w:w="683" w:type="dxa"/>
          </w:tcPr>
          <w:p w14:paraId="1F1D7F84" w14:textId="22D806B2" w:rsidR="00E1244A" w:rsidRPr="00B62BE9" w:rsidRDefault="00E1244A" w:rsidP="00E1244A">
            <w:pPr>
              <w:ind w:left="0" w:firstLine="0"/>
              <w:jc w:val="center"/>
              <w:rPr>
                <w:sz w:val="24"/>
                <w:szCs w:val="20"/>
              </w:rPr>
            </w:pPr>
            <w:r>
              <w:rPr>
                <w:sz w:val="24"/>
                <w:szCs w:val="20"/>
              </w:rPr>
              <w:t>14</w:t>
            </w:r>
          </w:p>
        </w:tc>
        <w:tc>
          <w:tcPr>
            <w:tcW w:w="2779" w:type="dxa"/>
          </w:tcPr>
          <w:p w14:paraId="49B1B0B6" w14:textId="41F55BC9" w:rsidR="00E1244A" w:rsidRPr="00E1244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E1244A">
              <w:rPr>
                <w:sz w:val="24"/>
                <w:szCs w:val="24"/>
              </w:rPr>
              <w:t>Maghari</w:t>
            </w:r>
            <w:proofErr w:type="spellEnd"/>
            <w:r w:rsidR="002502FE">
              <w:rPr>
                <w:sz w:val="24"/>
                <w:szCs w:val="24"/>
              </w:rPr>
              <w:t xml:space="preserve"> </w:t>
            </w:r>
            <w:r w:rsidR="002502FE" w:rsidRPr="00B62BE9">
              <w:rPr>
                <w:sz w:val="24"/>
                <w:szCs w:val="20"/>
              </w:rPr>
              <w:t>et al.</w:t>
            </w:r>
          </w:p>
        </w:tc>
        <w:tc>
          <w:tcPr>
            <w:tcW w:w="812" w:type="dxa"/>
            <w:vAlign w:val="center"/>
          </w:tcPr>
          <w:p w14:paraId="40D51414" w14:textId="3506E24B"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w:t>
            </w:r>
            <w:r w:rsidR="002221B6">
              <w:rPr>
                <w:sz w:val="24"/>
                <w:szCs w:val="20"/>
              </w:rPr>
              <w:t>6</w:t>
            </w:r>
          </w:p>
        </w:tc>
        <w:tc>
          <w:tcPr>
            <w:tcW w:w="1233" w:type="dxa"/>
            <w:vAlign w:val="center"/>
          </w:tcPr>
          <w:p w14:paraId="49701490" w14:textId="36E37C37" w:rsidR="00E1244A" w:rsidRPr="00B62BE9" w:rsidRDefault="00E1244A"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r w:rsidR="002221B6">
              <w:rPr>
                <w:sz w:val="24"/>
                <w:szCs w:val="20"/>
              </w:rPr>
              <w:t xml:space="preserve"> (</w:t>
            </w:r>
            <w:proofErr w:type="spellStart"/>
            <w:r w:rsidR="002221B6">
              <w:rPr>
                <w:sz w:val="24"/>
                <w:szCs w:val="20"/>
              </w:rPr>
              <w:t>Maksed</w:t>
            </w:r>
            <w:proofErr w:type="spellEnd"/>
            <w:r w:rsidR="002221B6">
              <w:rPr>
                <w:sz w:val="24"/>
                <w:szCs w:val="20"/>
              </w:rPr>
              <w:t>)</w:t>
            </w:r>
          </w:p>
        </w:tc>
        <w:tc>
          <w:tcPr>
            <w:tcW w:w="3257" w:type="dxa"/>
            <w:vAlign w:val="center"/>
          </w:tcPr>
          <w:p w14:paraId="6BD1B539" w14:textId="7C97BEBA" w:rsidR="00E1244A" w:rsidRPr="00B62BE9" w:rsidRDefault="002221B6"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Vision Transformer (</w:t>
            </w:r>
            <w:proofErr w:type="spellStart"/>
            <w:r>
              <w:rPr>
                <w:sz w:val="24"/>
                <w:szCs w:val="20"/>
              </w:rPr>
              <w:t>ViT</w:t>
            </w:r>
            <w:proofErr w:type="spellEnd"/>
            <w:r>
              <w:rPr>
                <w:sz w:val="24"/>
                <w:szCs w:val="20"/>
              </w:rPr>
              <w:t>)</w:t>
            </w:r>
          </w:p>
        </w:tc>
        <w:tc>
          <w:tcPr>
            <w:tcW w:w="1136" w:type="dxa"/>
            <w:vAlign w:val="center"/>
          </w:tcPr>
          <w:p w14:paraId="67222E89" w14:textId="09C16794" w:rsidR="00E1244A" w:rsidRPr="00B62BE9" w:rsidRDefault="002221B6" w:rsidP="005079B4">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81.00%</w:t>
            </w:r>
          </w:p>
        </w:tc>
      </w:tr>
      <w:tr w:rsidR="00E1244A" w:rsidRPr="00B62BE9" w14:paraId="54A9E442" w14:textId="77777777" w:rsidTr="005079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0F1F0A1B" w14:textId="2767D62D" w:rsidR="00E1244A" w:rsidRPr="00B62BE9" w:rsidRDefault="00E1244A" w:rsidP="00E1244A">
            <w:pPr>
              <w:ind w:left="0" w:firstLine="0"/>
              <w:jc w:val="center"/>
              <w:rPr>
                <w:sz w:val="24"/>
                <w:szCs w:val="20"/>
              </w:rPr>
            </w:pPr>
            <w:r>
              <w:rPr>
                <w:sz w:val="24"/>
                <w:szCs w:val="20"/>
              </w:rPr>
              <w:t>15</w:t>
            </w:r>
          </w:p>
        </w:tc>
        <w:tc>
          <w:tcPr>
            <w:tcW w:w="2779" w:type="dxa"/>
          </w:tcPr>
          <w:p w14:paraId="34D367F4" w14:textId="526A9168" w:rsidR="00E1244A" w:rsidRPr="00E1244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sz w:val="24"/>
                <w:szCs w:val="24"/>
              </w:rPr>
            </w:pPr>
            <w:r w:rsidRPr="00E1244A">
              <w:rPr>
                <w:sz w:val="24"/>
                <w:szCs w:val="24"/>
              </w:rPr>
              <w:t>Sun</w:t>
            </w:r>
            <w:r w:rsidR="002502FE">
              <w:rPr>
                <w:sz w:val="24"/>
                <w:szCs w:val="24"/>
              </w:rPr>
              <w:t xml:space="preserve"> </w:t>
            </w:r>
            <w:r w:rsidRPr="00E1244A">
              <w:rPr>
                <w:sz w:val="24"/>
                <w:szCs w:val="24"/>
              </w:rPr>
              <w:t>et al.</w:t>
            </w:r>
          </w:p>
        </w:tc>
        <w:tc>
          <w:tcPr>
            <w:tcW w:w="812" w:type="dxa"/>
            <w:vAlign w:val="center"/>
          </w:tcPr>
          <w:p w14:paraId="2D47D3AF" w14:textId="364794CA"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2025</w:t>
            </w:r>
          </w:p>
        </w:tc>
        <w:tc>
          <w:tcPr>
            <w:tcW w:w="1233" w:type="dxa"/>
            <w:vAlign w:val="center"/>
          </w:tcPr>
          <w:p w14:paraId="3790A476" w14:textId="2A2CC14B" w:rsidR="00E1244A" w:rsidRPr="00B62BE9" w:rsidRDefault="00E1244A"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257" w:type="dxa"/>
            <w:vAlign w:val="center"/>
          </w:tcPr>
          <w:p w14:paraId="43020C13" w14:textId="71F5C51C"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 xml:space="preserve">Enhanced </w:t>
            </w:r>
            <w:proofErr w:type="spellStart"/>
            <w:r>
              <w:rPr>
                <w:sz w:val="24"/>
                <w:szCs w:val="20"/>
              </w:rPr>
              <w:t>GhostNet</w:t>
            </w:r>
            <w:proofErr w:type="spellEnd"/>
            <w:r>
              <w:rPr>
                <w:sz w:val="24"/>
                <w:szCs w:val="20"/>
              </w:rPr>
              <w:t xml:space="preserve"> (EGT)</w:t>
            </w:r>
          </w:p>
        </w:tc>
        <w:tc>
          <w:tcPr>
            <w:tcW w:w="1136" w:type="dxa"/>
            <w:vAlign w:val="center"/>
          </w:tcPr>
          <w:p w14:paraId="4095FA23" w14:textId="08667F84" w:rsidR="00E1244A" w:rsidRPr="00B62BE9" w:rsidRDefault="002221B6" w:rsidP="005079B4">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85.70%</w:t>
            </w:r>
          </w:p>
        </w:tc>
      </w:tr>
    </w:tbl>
    <w:p w14:paraId="6A387E9C" w14:textId="335324B0" w:rsidR="000B518F" w:rsidRDefault="004276E7" w:rsidP="000751E8">
      <w:pPr>
        <w:pStyle w:val="Heading1"/>
        <w:numPr>
          <w:ilvl w:val="0"/>
          <w:numId w:val="24"/>
        </w:numPr>
        <w:ind w:left="270"/>
      </w:pPr>
      <w:r>
        <w:br w:type="page"/>
      </w:r>
      <w:bookmarkStart w:id="13" w:name="_Toc226811666"/>
      <w:r w:rsidR="003C51FB">
        <w:lastRenderedPageBreak/>
        <w:t>References</w:t>
      </w:r>
      <w:bookmarkEnd w:id="13"/>
      <w:r w:rsidR="003C51FB">
        <w:t xml:space="preserve"> </w:t>
      </w:r>
    </w:p>
    <w:p w14:paraId="549529C7" w14:textId="7A9AE2E2" w:rsidR="005E6DDD" w:rsidRPr="005E6DDD" w:rsidRDefault="002502FE" w:rsidP="00E72AC2">
      <w:pPr>
        <w:rPr>
          <w:sz w:val="24"/>
          <w:szCs w:val="20"/>
        </w:rPr>
      </w:pPr>
      <w:r>
        <w:rPr>
          <w:sz w:val="24"/>
          <w:szCs w:val="20"/>
        </w:rPr>
        <w:t xml:space="preserve">[1] </w:t>
      </w:r>
      <w:r w:rsidR="005E6DDD" w:rsidRPr="001E20E8">
        <w:rPr>
          <w:sz w:val="24"/>
          <w:szCs w:val="20"/>
        </w:rPr>
        <w:t xml:space="preserve">[Holzmann, V., et al., 2022] </w:t>
      </w:r>
      <w:r w:rsidR="00E72AC2" w:rsidRPr="00E72AC2">
        <w:rPr>
          <w:sz w:val="24"/>
          <w:szCs w:val="20"/>
        </w:rPr>
        <w:t xml:space="preserve">Holzmann, V., Zitter, D., &amp; </w:t>
      </w:r>
      <w:proofErr w:type="spellStart"/>
      <w:r w:rsidR="00E72AC2" w:rsidRPr="00E72AC2">
        <w:rPr>
          <w:sz w:val="24"/>
          <w:szCs w:val="20"/>
        </w:rPr>
        <w:t>Peshkess</w:t>
      </w:r>
      <w:proofErr w:type="spellEnd"/>
      <w:r w:rsidR="00E72AC2" w:rsidRPr="00E72AC2">
        <w:rPr>
          <w:sz w:val="24"/>
          <w:szCs w:val="20"/>
        </w:rPr>
        <w:t xml:space="preserve">, S. (2022). </w:t>
      </w:r>
      <w:r w:rsidR="00E72AC2" w:rsidRPr="00311EFB">
        <w:rPr>
          <w:sz w:val="24"/>
          <w:szCs w:val="20"/>
        </w:rPr>
        <w:t>The expectations of project managers from artificial intelligence: A Delphi study</w:t>
      </w:r>
      <w:r w:rsidR="00E72AC2" w:rsidRPr="00E72AC2">
        <w:rPr>
          <w:sz w:val="24"/>
          <w:szCs w:val="20"/>
        </w:rPr>
        <w:t>. Project Management Journal, 53(5), 438–455</w:t>
      </w:r>
      <w:r w:rsidR="005E6DDD">
        <w:rPr>
          <w:sz w:val="24"/>
          <w:szCs w:val="20"/>
        </w:rPr>
        <w:t>.</w:t>
      </w:r>
    </w:p>
    <w:p w14:paraId="7098FEB5" w14:textId="77777777" w:rsidR="005E6DDD" w:rsidRPr="005E6DDD" w:rsidRDefault="005E6DDD" w:rsidP="005E6DDD">
      <w:pPr>
        <w:rPr>
          <w:sz w:val="24"/>
          <w:szCs w:val="20"/>
        </w:rPr>
      </w:pPr>
    </w:p>
    <w:p w14:paraId="7143C04B" w14:textId="78C134E6" w:rsidR="005E6DDD" w:rsidRPr="001E20E8" w:rsidRDefault="002502FE" w:rsidP="005E6DDD">
      <w:pPr>
        <w:rPr>
          <w:sz w:val="24"/>
          <w:szCs w:val="20"/>
        </w:rPr>
      </w:pPr>
      <w:r>
        <w:rPr>
          <w:sz w:val="24"/>
          <w:szCs w:val="20"/>
        </w:rPr>
        <w:t>[2]</w:t>
      </w:r>
      <w:r w:rsidRPr="005E6DDD">
        <w:rPr>
          <w:sz w:val="24"/>
          <w:szCs w:val="20"/>
        </w:rPr>
        <w:t xml:space="preserve"> </w:t>
      </w:r>
      <w:r w:rsidR="005E6DDD" w:rsidRPr="005E6DDD">
        <w:rPr>
          <w:sz w:val="24"/>
          <w:szCs w:val="20"/>
        </w:rPr>
        <w:t xml:space="preserve">[Felicetti, A. M., et al., 2024] Felicetti, A. M., et al. </w:t>
      </w:r>
      <w:r w:rsidR="005E6DDD" w:rsidRPr="001E20E8">
        <w:rPr>
          <w:sz w:val="24"/>
          <w:szCs w:val="20"/>
        </w:rPr>
        <w:t>“Artificial Intelligence and Project Management”. Elsevier, ScienceDirect. 2024.</w:t>
      </w:r>
    </w:p>
    <w:p w14:paraId="4AA56499" w14:textId="30CADB17" w:rsidR="000B518F" w:rsidRDefault="000B518F" w:rsidP="005E6DDD">
      <w:pPr>
        <w:rPr>
          <w:sz w:val="24"/>
          <w:szCs w:val="20"/>
        </w:rPr>
      </w:pPr>
    </w:p>
    <w:p w14:paraId="5802AE94" w14:textId="67C8975B" w:rsidR="006B7654" w:rsidRDefault="00311EFB" w:rsidP="00311EFB">
      <w:pPr>
        <w:rPr>
          <w:sz w:val="24"/>
          <w:szCs w:val="20"/>
        </w:rPr>
      </w:pPr>
      <w:r>
        <w:rPr>
          <w:sz w:val="24"/>
          <w:szCs w:val="20"/>
        </w:rPr>
        <w:t xml:space="preserve">[3] </w:t>
      </w:r>
      <w:r w:rsidRPr="00311EFB">
        <w:rPr>
          <w:sz w:val="24"/>
          <w:szCs w:val="20"/>
        </w:rPr>
        <w:t>[Abiodun, Oludare Isaac, et al., 2018]</w:t>
      </w:r>
      <w:r>
        <w:rPr>
          <w:sz w:val="24"/>
          <w:szCs w:val="20"/>
        </w:rPr>
        <w:t xml:space="preserve"> </w:t>
      </w:r>
      <w:r w:rsidRPr="00311EFB">
        <w:rPr>
          <w:sz w:val="24"/>
          <w:szCs w:val="20"/>
        </w:rPr>
        <w:t xml:space="preserve">Abiodun, O. I., Jantan, A., Omolara, A. E., Dada, K. V., Mohamed, N. A., &amp; Arshad, H. (2018). State-of-the-art in artificial neural network applications: A survey. </w:t>
      </w:r>
      <w:proofErr w:type="spellStart"/>
      <w:r w:rsidRPr="00311EFB">
        <w:rPr>
          <w:sz w:val="24"/>
          <w:szCs w:val="20"/>
        </w:rPr>
        <w:t>Heliyon</w:t>
      </w:r>
      <w:proofErr w:type="spellEnd"/>
      <w:r w:rsidRPr="00311EFB">
        <w:rPr>
          <w:sz w:val="24"/>
          <w:szCs w:val="20"/>
        </w:rPr>
        <w:t>, 4(11), e00938.</w:t>
      </w:r>
    </w:p>
    <w:p w14:paraId="0AB95DB9" w14:textId="77777777" w:rsidR="00311EFB" w:rsidRDefault="00311EFB" w:rsidP="00311EFB">
      <w:pPr>
        <w:rPr>
          <w:sz w:val="24"/>
          <w:szCs w:val="20"/>
        </w:rPr>
      </w:pPr>
    </w:p>
    <w:p w14:paraId="12F65846" w14:textId="63978B7E" w:rsidR="006B7654" w:rsidRDefault="006B7654" w:rsidP="006B7654">
      <w:pPr>
        <w:rPr>
          <w:sz w:val="24"/>
          <w:szCs w:val="20"/>
        </w:rPr>
      </w:pPr>
      <w:r w:rsidRPr="006B7654">
        <w:rPr>
          <w:sz w:val="24"/>
          <w:szCs w:val="20"/>
        </w:rPr>
        <w:t>[4] [Abu Saa, Amjed, et al., 2019]</w:t>
      </w:r>
      <w:r>
        <w:rPr>
          <w:sz w:val="24"/>
          <w:szCs w:val="20"/>
        </w:rPr>
        <w:t xml:space="preserve"> </w:t>
      </w:r>
      <w:r w:rsidRPr="006B7654">
        <w:rPr>
          <w:sz w:val="24"/>
          <w:szCs w:val="20"/>
        </w:rPr>
        <w:t xml:space="preserve">A. Abu Saa, M. Al-Emran, and K. Shaalan, “Factors affecting students’ performance in higher education: A systematic review of predictive data mining techniques,” </w:t>
      </w:r>
      <w:r w:rsidRPr="00311EFB">
        <w:rPr>
          <w:sz w:val="24"/>
          <w:szCs w:val="20"/>
        </w:rPr>
        <w:t>Technology, Knowledge and Learning</w:t>
      </w:r>
      <w:r w:rsidRPr="006B7654">
        <w:rPr>
          <w:sz w:val="24"/>
          <w:szCs w:val="20"/>
        </w:rPr>
        <w:t>, vol. 24, pp. 567–598, 2019</w:t>
      </w:r>
    </w:p>
    <w:p w14:paraId="1A86B82C" w14:textId="77777777" w:rsidR="00311EFB" w:rsidRDefault="00311EFB" w:rsidP="006B7654">
      <w:pPr>
        <w:rPr>
          <w:sz w:val="24"/>
          <w:szCs w:val="20"/>
        </w:rPr>
      </w:pPr>
    </w:p>
    <w:p w14:paraId="63C98A88" w14:textId="3C617E27" w:rsidR="00311EFB" w:rsidRDefault="00311EFB" w:rsidP="00311EFB">
      <w:pPr>
        <w:rPr>
          <w:sz w:val="24"/>
          <w:szCs w:val="20"/>
        </w:rPr>
      </w:pPr>
      <w:r w:rsidRPr="00311EFB">
        <w:rPr>
          <w:sz w:val="24"/>
          <w:szCs w:val="20"/>
        </w:rPr>
        <w:t>[5] [Adewale, Amoo M., et al., 2018]</w:t>
      </w:r>
      <w:r>
        <w:rPr>
          <w:sz w:val="24"/>
          <w:szCs w:val="20"/>
        </w:rPr>
        <w:t xml:space="preserve"> </w:t>
      </w:r>
      <w:r w:rsidRPr="00311EFB">
        <w:rPr>
          <w:sz w:val="24"/>
          <w:szCs w:val="20"/>
        </w:rPr>
        <w:t>A. M. Adewale, A. O. Bamidele, and U. O. Lateef, “Predictive modelling and analysis of academic performance of secondary school students: An artificial neural network approach,” International Journal of Science and Technology Education Research, vol. 9, no. 1, pp. 1–8, 2018.</w:t>
      </w:r>
    </w:p>
    <w:p w14:paraId="02852379" w14:textId="77777777" w:rsidR="00311EFB" w:rsidRDefault="00311EFB" w:rsidP="006B7654">
      <w:pPr>
        <w:rPr>
          <w:sz w:val="24"/>
          <w:szCs w:val="20"/>
        </w:rPr>
      </w:pPr>
    </w:p>
    <w:p w14:paraId="1C04A0AD" w14:textId="77777777" w:rsidR="00D3464D" w:rsidRPr="004276E7" w:rsidRDefault="00D3464D" w:rsidP="00D3464D">
      <w:pPr>
        <w:rPr>
          <w:sz w:val="24"/>
          <w:szCs w:val="20"/>
        </w:rPr>
      </w:pPr>
      <w:r w:rsidRPr="004276E7">
        <w:rPr>
          <w:sz w:val="24"/>
          <w:szCs w:val="20"/>
        </w:rPr>
        <w:t>[</w:t>
      </w:r>
      <w:r>
        <w:rPr>
          <w:sz w:val="24"/>
          <w:szCs w:val="20"/>
        </w:rPr>
        <w:t>6</w:t>
      </w:r>
      <w:r w:rsidRPr="004276E7">
        <w:rPr>
          <w:sz w:val="24"/>
          <w:szCs w:val="20"/>
        </w:rPr>
        <w:t>] [Picard, R. W., 1997] Picard, Rosalind W. “Affective Computing”. MIT Press. 1997.</w:t>
      </w:r>
    </w:p>
    <w:p w14:paraId="7894E03D" w14:textId="77777777" w:rsidR="00D3464D" w:rsidRDefault="00D3464D" w:rsidP="00D3464D">
      <w:pPr>
        <w:rPr>
          <w:sz w:val="24"/>
          <w:szCs w:val="20"/>
        </w:rPr>
      </w:pPr>
    </w:p>
    <w:p w14:paraId="026B8ABC" w14:textId="074AC917" w:rsidR="00D3464D" w:rsidRPr="004276E7" w:rsidRDefault="00D3464D" w:rsidP="004E17A7">
      <w:pPr>
        <w:rPr>
          <w:sz w:val="24"/>
          <w:szCs w:val="20"/>
        </w:rPr>
      </w:pPr>
      <w:r w:rsidRPr="004276E7">
        <w:rPr>
          <w:sz w:val="24"/>
          <w:szCs w:val="20"/>
        </w:rPr>
        <w:t>[</w:t>
      </w:r>
      <w:r>
        <w:rPr>
          <w:sz w:val="24"/>
          <w:szCs w:val="20"/>
        </w:rPr>
        <w:t>7</w:t>
      </w:r>
      <w:r w:rsidRPr="004276E7">
        <w:rPr>
          <w:sz w:val="24"/>
          <w:szCs w:val="20"/>
        </w:rPr>
        <w:t>] [</w:t>
      </w:r>
      <w:r w:rsidR="00A6248C">
        <w:rPr>
          <w:sz w:val="24"/>
          <w:szCs w:val="20"/>
        </w:rPr>
        <w:t>Owusu</w:t>
      </w:r>
      <w:r w:rsidRPr="004276E7">
        <w:rPr>
          <w:sz w:val="24"/>
          <w:szCs w:val="20"/>
        </w:rPr>
        <w:t xml:space="preserve">, </w:t>
      </w:r>
      <w:r w:rsidR="00A6248C">
        <w:rPr>
          <w:sz w:val="24"/>
          <w:szCs w:val="20"/>
        </w:rPr>
        <w:t>E</w:t>
      </w:r>
      <w:r w:rsidRPr="004276E7">
        <w:rPr>
          <w:sz w:val="24"/>
          <w:szCs w:val="20"/>
        </w:rPr>
        <w:t xml:space="preserve">., et al., </w:t>
      </w:r>
      <w:r w:rsidR="00A6248C">
        <w:rPr>
          <w:sz w:val="24"/>
          <w:szCs w:val="20"/>
        </w:rPr>
        <w:t>2015</w:t>
      </w:r>
      <w:r w:rsidRPr="004276E7">
        <w:rPr>
          <w:sz w:val="24"/>
          <w:szCs w:val="20"/>
        </w:rPr>
        <w:t xml:space="preserve">] </w:t>
      </w:r>
      <w:r w:rsidR="00A6248C" w:rsidRPr="00A6248C">
        <w:rPr>
          <w:sz w:val="24"/>
          <w:szCs w:val="20"/>
        </w:rPr>
        <w:t>Owusu</w:t>
      </w:r>
      <w:r w:rsidR="00A6248C">
        <w:rPr>
          <w:sz w:val="24"/>
          <w:szCs w:val="20"/>
        </w:rPr>
        <w:t>,</w:t>
      </w:r>
      <w:r w:rsidR="00A6248C" w:rsidRPr="00A6248C">
        <w:rPr>
          <w:sz w:val="24"/>
          <w:szCs w:val="20"/>
        </w:rPr>
        <w:t xml:space="preserve"> Ebenezer</w:t>
      </w:r>
      <w:r w:rsidRPr="004276E7">
        <w:rPr>
          <w:sz w:val="24"/>
          <w:szCs w:val="20"/>
        </w:rPr>
        <w:t>, et al. “</w:t>
      </w:r>
      <w:r w:rsidR="00A6248C" w:rsidRPr="00A6248C">
        <w:rPr>
          <w:sz w:val="24"/>
          <w:szCs w:val="20"/>
        </w:rPr>
        <w:t>Facial Expression Recognition-A Comprehensive Review 1.</w:t>
      </w:r>
      <w:r w:rsidRPr="004276E7">
        <w:rPr>
          <w:sz w:val="24"/>
          <w:szCs w:val="20"/>
        </w:rPr>
        <w:t>”</w:t>
      </w:r>
      <w:r w:rsidR="004E17A7">
        <w:rPr>
          <w:sz w:val="24"/>
          <w:szCs w:val="20"/>
        </w:rPr>
        <w:t xml:space="preserve"> </w:t>
      </w:r>
      <w:r w:rsidR="004E17A7" w:rsidRPr="004E17A7">
        <w:rPr>
          <w:sz w:val="24"/>
          <w:szCs w:val="20"/>
        </w:rPr>
        <w:t>International Journal of Technology and Management Research 2(4), 29-46, 2015</w:t>
      </w:r>
      <w:r w:rsidRPr="004276E7">
        <w:rPr>
          <w:sz w:val="24"/>
          <w:szCs w:val="20"/>
        </w:rPr>
        <w:t>.</w:t>
      </w:r>
    </w:p>
    <w:p w14:paraId="72B60A76" w14:textId="77777777" w:rsidR="00D3464D" w:rsidRDefault="00D3464D" w:rsidP="00D3464D">
      <w:pPr>
        <w:rPr>
          <w:sz w:val="24"/>
          <w:szCs w:val="20"/>
        </w:rPr>
      </w:pPr>
    </w:p>
    <w:p w14:paraId="4CBC4B9A" w14:textId="33BD233E" w:rsidR="00D3464D" w:rsidRPr="004276E7" w:rsidRDefault="00D3464D" w:rsidP="00D3464D">
      <w:pPr>
        <w:rPr>
          <w:sz w:val="24"/>
          <w:szCs w:val="20"/>
        </w:rPr>
      </w:pPr>
      <w:r w:rsidRPr="004276E7">
        <w:rPr>
          <w:sz w:val="24"/>
          <w:szCs w:val="20"/>
        </w:rPr>
        <w:t>[</w:t>
      </w:r>
      <w:r>
        <w:rPr>
          <w:sz w:val="24"/>
          <w:szCs w:val="20"/>
        </w:rPr>
        <w:t>8</w:t>
      </w:r>
      <w:r w:rsidRPr="004276E7">
        <w:rPr>
          <w:sz w:val="24"/>
          <w:szCs w:val="20"/>
        </w:rPr>
        <w:t xml:space="preserve">] [Ekman, P., and Friesen, W. V., 1971] </w:t>
      </w:r>
      <w:r w:rsidR="004E17A7" w:rsidRPr="004E17A7">
        <w:rPr>
          <w:sz w:val="24"/>
          <w:szCs w:val="20"/>
        </w:rPr>
        <w:t>Ekman, Paul, and Wallace V. Friesen. “Constants across cultures in the face and emotion”. Journal of Personality and Social Psychology 17(2), 124–129, 1971</w:t>
      </w:r>
      <w:r w:rsidRPr="004276E7">
        <w:rPr>
          <w:sz w:val="24"/>
          <w:szCs w:val="20"/>
        </w:rPr>
        <w:t>.</w:t>
      </w:r>
    </w:p>
    <w:p w14:paraId="6EAD31BA" w14:textId="77777777" w:rsidR="00D3464D" w:rsidRDefault="00D3464D" w:rsidP="00D3464D">
      <w:pPr>
        <w:rPr>
          <w:sz w:val="24"/>
          <w:szCs w:val="20"/>
        </w:rPr>
      </w:pPr>
    </w:p>
    <w:p w14:paraId="0559A429" w14:textId="77777777" w:rsidR="00D3464D" w:rsidRPr="004276E7" w:rsidRDefault="00D3464D" w:rsidP="00D3464D">
      <w:pPr>
        <w:rPr>
          <w:sz w:val="24"/>
          <w:szCs w:val="20"/>
        </w:rPr>
      </w:pPr>
      <w:r w:rsidRPr="004276E7">
        <w:rPr>
          <w:sz w:val="24"/>
          <w:szCs w:val="20"/>
        </w:rPr>
        <w:t>[</w:t>
      </w:r>
      <w:r>
        <w:rPr>
          <w:sz w:val="24"/>
          <w:szCs w:val="20"/>
        </w:rPr>
        <w:t>9</w:t>
      </w:r>
      <w:r w:rsidRPr="004276E7">
        <w:rPr>
          <w:sz w:val="24"/>
          <w:szCs w:val="20"/>
        </w:rPr>
        <w:t>] [Li, S., and Deng, W., 2020] Li, Shan, and Weihong Deng. “Deep Facial Expression Recognition: A Survey”. IEEE Transactions on Affective Computing 13(3), 1195–1215. 2020.</w:t>
      </w:r>
    </w:p>
    <w:p w14:paraId="5AFB6879" w14:textId="77777777" w:rsidR="00D3464D" w:rsidRDefault="00D3464D" w:rsidP="00D3464D">
      <w:pPr>
        <w:rPr>
          <w:sz w:val="24"/>
          <w:szCs w:val="20"/>
        </w:rPr>
      </w:pPr>
    </w:p>
    <w:p w14:paraId="79E3D0E8" w14:textId="77777777" w:rsidR="00D3464D" w:rsidRDefault="00D3464D" w:rsidP="00D3464D">
      <w:pPr>
        <w:rPr>
          <w:sz w:val="24"/>
          <w:szCs w:val="20"/>
        </w:rPr>
      </w:pPr>
      <w:r w:rsidRPr="004276E7">
        <w:rPr>
          <w:sz w:val="24"/>
          <w:szCs w:val="20"/>
        </w:rPr>
        <w:t>[</w:t>
      </w:r>
      <w:r>
        <w:rPr>
          <w:sz w:val="24"/>
          <w:szCs w:val="20"/>
        </w:rPr>
        <w:t>10</w:t>
      </w:r>
      <w:r w:rsidRPr="004276E7">
        <w:rPr>
          <w:sz w:val="24"/>
          <w:szCs w:val="20"/>
        </w:rPr>
        <w:t>] [Tian, Y., et al., 2011] Tian, Yingli, Takeo Kanade, and Jeffrey F. Cohn. “Facial expression recognition”. Handbook of Face Recognition, 487–519. 2011.</w:t>
      </w:r>
    </w:p>
    <w:p w14:paraId="33D24426" w14:textId="77777777" w:rsidR="00D3464D" w:rsidRPr="004276E7" w:rsidRDefault="00D3464D" w:rsidP="00D3464D">
      <w:pPr>
        <w:rPr>
          <w:sz w:val="24"/>
          <w:szCs w:val="20"/>
        </w:rPr>
      </w:pPr>
    </w:p>
    <w:p w14:paraId="248D46FD" w14:textId="53DF494F" w:rsidR="00D3464D" w:rsidRPr="004276E7" w:rsidRDefault="00D3464D" w:rsidP="00B30BD7">
      <w:pPr>
        <w:rPr>
          <w:sz w:val="24"/>
          <w:szCs w:val="20"/>
        </w:rPr>
      </w:pPr>
      <w:r w:rsidRPr="004276E7">
        <w:rPr>
          <w:sz w:val="24"/>
          <w:szCs w:val="20"/>
        </w:rPr>
        <w:lastRenderedPageBreak/>
        <w:t>[</w:t>
      </w:r>
      <w:r>
        <w:rPr>
          <w:sz w:val="24"/>
          <w:szCs w:val="20"/>
        </w:rPr>
        <w:t>11</w:t>
      </w:r>
      <w:r w:rsidRPr="004276E7">
        <w:rPr>
          <w:sz w:val="24"/>
          <w:szCs w:val="20"/>
        </w:rPr>
        <w:t>] [Ekman, P., and Friesen, W. V., 1978] Ekman, Paul, and Wallace V. Friesen. “Facial Action Coding System: A Technique for the Measurement of Facial Movement”. Consulting Psychologists Press. 1978.</w:t>
      </w:r>
      <w:r w:rsidR="00B30BD7">
        <w:rPr>
          <w:sz w:val="24"/>
          <w:szCs w:val="20"/>
        </w:rPr>
        <w:t xml:space="preserve"> </w:t>
      </w:r>
      <w:r w:rsidR="00B30BD7" w:rsidRPr="00B30BD7">
        <w:rPr>
          <w:sz w:val="24"/>
          <w:szCs w:val="20"/>
        </w:rPr>
        <w:t>https://doi.org/10.1037/t27734-000</w:t>
      </w:r>
    </w:p>
    <w:p w14:paraId="5AE921F0" w14:textId="77777777" w:rsidR="00D3464D" w:rsidRDefault="00D3464D" w:rsidP="00D3464D">
      <w:pPr>
        <w:rPr>
          <w:sz w:val="24"/>
          <w:szCs w:val="20"/>
        </w:rPr>
      </w:pPr>
    </w:p>
    <w:p w14:paraId="3CC7DFB6" w14:textId="77777777" w:rsidR="00D3464D" w:rsidRPr="004276E7" w:rsidRDefault="00D3464D" w:rsidP="00D3464D">
      <w:pPr>
        <w:rPr>
          <w:sz w:val="24"/>
          <w:szCs w:val="20"/>
        </w:rPr>
      </w:pPr>
      <w:r w:rsidRPr="004276E7">
        <w:rPr>
          <w:sz w:val="24"/>
          <w:szCs w:val="20"/>
        </w:rPr>
        <w:t>[</w:t>
      </w:r>
      <w:r>
        <w:rPr>
          <w:sz w:val="24"/>
          <w:szCs w:val="20"/>
        </w:rPr>
        <w:t>12</w:t>
      </w:r>
      <w:r w:rsidRPr="004276E7">
        <w:rPr>
          <w:sz w:val="24"/>
          <w:szCs w:val="20"/>
        </w:rPr>
        <w:t>] [Dalal, N., and Triggs, B., 2005] Dalal, Navneet, and Bill Triggs. “Histograms of oriented gradients for human detection”. IEEE Computer Society Conference on Computer Vision and Pattern Recognition (CVPR) 1, 886–893. 2005.</w:t>
      </w:r>
    </w:p>
    <w:p w14:paraId="5ADE15B1" w14:textId="77777777" w:rsidR="00D3464D" w:rsidRDefault="00D3464D" w:rsidP="00D3464D">
      <w:pPr>
        <w:rPr>
          <w:sz w:val="24"/>
          <w:szCs w:val="20"/>
        </w:rPr>
      </w:pPr>
    </w:p>
    <w:p w14:paraId="14F31992" w14:textId="77777777" w:rsidR="00D3464D" w:rsidRPr="004276E7" w:rsidRDefault="00D3464D" w:rsidP="00D3464D">
      <w:pPr>
        <w:rPr>
          <w:sz w:val="24"/>
          <w:szCs w:val="20"/>
        </w:rPr>
      </w:pPr>
      <w:r w:rsidRPr="004276E7">
        <w:rPr>
          <w:sz w:val="24"/>
          <w:szCs w:val="20"/>
        </w:rPr>
        <w:t>[</w:t>
      </w:r>
      <w:r>
        <w:rPr>
          <w:sz w:val="24"/>
          <w:szCs w:val="20"/>
        </w:rPr>
        <w:t>13</w:t>
      </w:r>
      <w:r w:rsidRPr="004276E7">
        <w:rPr>
          <w:sz w:val="24"/>
          <w:szCs w:val="20"/>
        </w:rPr>
        <w:t xml:space="preserve">] [Ojala, T., et al., 2002] Ojala, Timo, Matti Pietikainen, and Topi Maenpaa. “Multiresolution </w:t>
      </w:r>
      <w:proofErr w:type="gramStart"/>
      <w:r w:rsidRPr="004276E7">
        <w:rPr>
          <w:sz w:val="24"/>
          <w:szCs w:val="20"/>
        </w:rPr>
        <w:t>gray-scale</w:t>
      </w:r>
      <w:proofErr w:type="gramEnd"/>
      <w:r w:rsidRPr="004276E7">
        <w:rPr>
          <w:sz w:val="24"/>
          <w:szCs w:val="20"/>
        </w:rPr>
        <w:t xml:space="preserve"> and rotation invariant texture classification with local binary patterns”. IEEE Transactions on Pattern Analysis and Machine Intelligence 24(7), 971–987. 2002.</w:t>
      </w:r>
    </w:p>
    <w:p w14:paraId="4D28A997" w14:textId="77777777" w:rsidR="00D3464D" w:rsidRDefault="00D3464D" w:rsidP="00D3464D">
      <w:pPr>
        <w:rPr>
          <w:sz w:val="24"/>
          <w:szCs w:val="20"/>
        </w:rPr>
      </w:pPr>
    </w:p>
    <w:p w14:paraId="2BFEDE7F" w14:textId="5A691F84" w:rsidR="00D3464D" w:rsidRPr="004276E7" w:rsidRDefault="00D3464D" w:rsidP="003D251E">
      <w:pPr>
        <w:rPr>
          <w:sz w:val="24"/>
          <w:szCs w:val="20"/>
        </w:rPr>
      </w:pPr>
      <w:r w:rsidRPr="004276E7">
        <w:rPr>
          <w:sz w:val="24"/>
          <w:szCs w:val="20"/>
        </w:rPr>
        <w:t>[</w:t>
      </w:r>
      <w:r>
        <w:rPr>
          <w:sz w:val="24"/>
          <w:szCs w:val="20"/>
        </w:rPr>
        <w:t>14</w:t>
      </w:r>
      <w:r w:rsidRPr="004276E7">
        <w:rPr>
          <w:sz w:val="24"/>
          <w:szCs w:val="20"/>
        </w:rPr>
        <w:t xml:space="preserve">] </w:t>
      </w:r>
      <w:r w:rsidR="003D251E" w:rsidRPr="003D251E">
        <w:rPr>
          <w:sz w:val="24"/>
          <w:szCs w:val="20"/>
        </w:rPr>
        <w:t>[</w:t>
      </w:r>
      <w:proofErr w:type="spellStart"/>
      <w:r w:rsidR="003D251E" w:rsidRPr="003D251E">
        <w:rPr>
          <w:sz w:val="24"/>
          <w:szCs w:val="20"/>
        </w:rPr>
        <w:t>Churamani</w:t>
      </w:r>
      <w:proofErr w:type="spellEnd"/>
      <w:r w:rsidR="003D251E" w:rsidRPr="003D251E">
        <w:rPr>
          <w:sz w:val="24"/>
          <w:szCs w:val="20"/>
        </w:rPr>
        <w:t>, Nikhil, et al., 2023]</w:t>
      </w:r>
      <w:r w:rsidR="003D251E">
        <w:rPr>
          <w:sz w:val="24"/>
          <w:szCs w:val="20"/>
        </w:rPr>
        <w:t xml:space="preserve"> </w:t>
      </w:r>
      <w:proofErr w:type="spellStart"/>
      <w:r w:rsidR="003D251E" w:rsidRPr="003D251E">
        <w:rPr>
          <w:sz w:val="24"/>
          <w:szCs w:val="20"/>
        </w:rPr>
        <w:t>Churamani</w:t>
      </w:r>
      <w:proofErr w:type="spellEnd"/>
      <w:r w:rsidR="003D251E" w:rsidRPr="003D251E">
        <w:rPr>
          <w:sz w:val="24"/>
          <w:szCs w:val="20"/>
        </w:rPr>
        <w:t xml:space="preserve">, Nikhil, </w:t>
      </w:r>
      <w:proofErr w:type="spellStart"/>
      <w:r w:rsidR="003D251E" w:rsidRPr="003D251E">
        <w:rPr>
          <w:sz w:val="24"/>
          <w:szCs w:val="20"/>
        </w:rPr>
        <w:t>Tolga</w:t>
      </w:r>
      <w:proofErr w:type="spellEnd"/>
      <w:r w:rsidR="003D251E" w:rsidRPr="003D251E">
        <w:rPr>
          <w:sz w:val="24"/>
          <w:szCs w:val="20"/>
        </w:rPr>
        <w:t xml:space="preserve"> </w:t>
      </w:r>
      <w:proofErr w:type="spellStart"/>
      <w:r w:rsidR="003D251E" w:rsidRPr="003D251E">
        <w:rPr>
          <w:sz w:val="24"/>
          <w:szCs w:val="20"/>
        </w:rPr>
        <w:t>Dimlioglu</w:t>
      </w:r>
      <w:proofErr w:type="spellEnd"/>
      <w:r w:rsidR="003D251E" w:rsidRPr="003D251E">
        <w:rPr>
          <w:sz w:val="24"/>
          <w:szCs w:val="20"/>
        </w:rPr>
        <w:t xml:space="preserve">, German I. Parisi, and Hatice Gunes. “Continual Facial Expression Recognition: A Benchmark”. </w:t>
      </w:r>
      <w:proofErr w:type="spellStart"/>
      <w:r w:rsidR="003D251E" w:rsidRPr="003D251E">
        <w:rPr>
          <w:sz w:val="24"/>
          <w:szCs w:val="20"/>
        </w:rPr>
        <w:t>arXiv</w:t>
      </w:r>
      <w:proofErr w:type="spellEnd"/>
      <w:r w:rsidR="003D251E" w:rsidRPr="003D251E">
        <w:rPr>
          <w:sz w:val="24"/>
          <w:szCs w:val="20"/>
        </w:rPr>
        <w:t xml:space="preserve"> preprint arXiv:2305.06448, 2023.</w:t>
      </w:r>
    </w:p>
    <w:p w14:paraId="6BAA8367" w14:textId="77777777" w:rsidR="00D3464D" w:rsidRDefault="00D3464D" w:rsidP="00D3464D">
      <w:pPr>
        <w:rPr>
          <w:sz w:val="24"/>
          <w:szCs w:val="20"/>
        </w:rPr>
      </w:pPr>
    </w:p>
    <w:p w14:paraId="077FFB63" w14:textId="77777777" w:rsidR="00D3464D" w:rsidRPr="004276E7" w:rsidRDefault="00D3464D" w:rsidP="00D3464D">
      <w:pPr>
        <w:rPr>
          <w:sz w:val="24"/>
          <w:szCs w:val="20"/>
        </w:rPr>
      </w:pPr>
      <w:r w:rsidRPr="004276E7">
        <w:rPr>
          <w:sz w:val="24"/>
          <w:szCs w:val="20"/>
        </w:rPr>
        <w:t>[</w:t>
      </w:r>
      <w:r>
        <w:rPr>
          <w:sz w:val="24"/>
          <w:szCs w:val="20"/>
        </w:rPr>
        <w:t>15</w:t>
      </w:r>
      <w:r w:rsidRPr="004276E7">
        <w:rPr>
          <w:sz w:val="24"/>
          <w:szCs w:val="20"/>
        </w:rPr>
        <w:t>] [LeCun, Y., et al., 2015] LeCun, Yann, Yoshua Bengio, and Geoffrey Hinton. “Deep learning”. Nature 521(7553), 436–444. 2015.</w:t>
      </w:r>
    </w:p>
    <w:p w14:paraId="53DBA6E8" w14:textId="77777777" w:rsidR="00D3464D" w:rsidRDefault="00D3464D" w:rsidP="00D3464D">
      <w:pPr>
        <w:rPr>
          <w:sz w:val="24"/>
          <w:szCs w:val="20"/>
        </w:rPr>
      </w:pPr>
    </w:p>
    <w:p w14:paraId="2C9EF6FD" w14:textId="77777777" w:rsidR="00D3464D" w:rsidRPr="004276E7" w:rsidRDefault="00D3464D" w:rsidP="00D3464D">
      <w:pPr>
        <w:rPr>
          <w:sz w:val="24"/>
          <w:szCs w:val="20"/>
        </w:rPr>
      </w:pPr>
      <w:r w:rsidRPr="004276E7">
        <w:rPr>
          <w:sz w:val="24"/>
          <w:szCs w:val="20"/>
        </w:rPr>
        <w:t>[</w:t>
      </w:r>
      <w:r>
        <w:rPr>
          <w:sz w:val="24"/>
          <w:szCs w:val="20"/>
        </w:rPr>
        <w:t>16</w:t>
      </w:r>
      <w:r w:rsidRPr="004276E7">
        <w:rPr>
          <w:sz w:val="24"/>
          <w:szCs w:val="20"/>
        </w:rPr>
        <w:t>] [Nair, V., and Hinton, G. E., 2010] Nair, Vinod, and Geoffrey E. Hinton. “Rectified linear units improve restricted Boltzmann machines”. Proceedings of the 27th International Conference on Machine Learning (ICML). 2010.</w:t>
      </w:r>
    </w:p>
    <w:p w14:paraId="6976002E" w14:textId="77777777" w:rsidR="00D3464D" w:rsidRDefault="00D3464D" w:rsidP="00D3464D">
      <w:pPr>
        <w:rPr>
          <w:sz w:val="24"/>
          <w:szCs w:val="20"/>
        </w:rPr>
      </w:pPr>
    </w:p>
    <w:p w14:paraId="6EF1CE5B" w14:textId="77777777" w:rsidR="00D3464D" w:rsidRPr="004276E7" w:rsidRDefault="00D3464D" w:rsidP="00D3464D">
      <w:pPr>
        <w:rPr>
          <w:sz w:val="24"/>
          <w:szCs w:val="20"/>
        </w:rPr>
      </w:pPr>
      <w:r w:rsidRPr="004276E7">
        <w:rPr>
          <w:sz w:val="24"/>
          <w:szCs w:val="20"/>
        </w:rPr>
        <w:t>[</w:t>
      </w:r>
      <w:r>
        <w:rPr>
          <w:sz w:val="24"/>
          <w:szCs w:val="20"/>
        </w:rPr>
        <w:t>17</w:t>
      </w:r>
      <w:r w:rsidRPr="004276E7">
        <w:rPr>
          <w:sz w:val="24"/>
          <w:szCs w:val="20"/>
        </w:rPr>
        <w:t>] [He, K., et al., 2016] He, Kaiming, Xiangyu Zhang, Shaoqing Ren, and Jian Sun. “Deep residual learning for image recognition”. Proceedings of the IEEE Conference on Computer Vision and Pattern Recognition (CVPR), 770–778. 2016.</w:t>
      </w:r>
    </w:p>
    <w:p w14:paraId="4D867D9B" w14:textId="77777777" w:rsidR="00D3464D" w:rsidRDefault="00D3464D" w:rsidP="00D3464D">
      <w:pPr>
        <w:rPr>
          <w:sz w:val="24"/>
          <w:szCs w:val="20"/>
        </w:rPr>
      </w:pPr>
    </w:p>
    <w:p w14:paraId="3B8D8996" w14:textId="2528A1ED" w:rsidR="00D3464D" w:rsidRPr="004276E7" w:rsidRDefault="00D3464D" w:rsidP="003D251E">
      <w:pPr>
        <w:rPr>
          <w:sz w:val="24"/>
          <w:szCs w:val="20"/>
        </w:rPr>
      </w:pPr>
      <w:r w:rsidRPr="004276E7">
        <w:rPr>
          <w:sz w:val="24"/>
          <w:szCs w:val="20"/>
        </w:rPr>
        <w:t>[</w:t>
      </w:r>
      <w:r>
        <w:rPr>
          <w:sz w:val="24"/>
          <w:szCs w:val="20"/>
        </w:rPr>
        <w:t>18</w:t>
      </w:r>
      <w:r w:rsidRPr="004276E7">
        <w:rPr>
          <w:sz w:val="24"/>
          <w:szCs w:val="20"/>
        </w:rPr>
        <w:t xml:space="preserve">] </w:t>
      </w:r>
      <w:r w:rsidR="003D251E" w:rsidRPr="003D251E">
        <w:rPr>
          <w:sz w:val="24"/>
          <w:szCs w:val="20"/>
        </w:rPr>
        <w:t>[</w:t>
      </w:r>
      <w:proofErr w:type="spellStart"/>
      <w:r w:rsidR="003D251E" w:rsidRPr="003D251E">
        <w:rPr>
          <w:sz w:val="24"/>
          <w:szCs w:val="20"/>
        </w:rPr>
        <w:t>Mollahosseini</w:t>
      </w:r>
      <w:proofErr w:type="spellEnd"/>
      <w:r w:rsidR="003D251E" w:rsidRPr="003D251E">
        <w:rPr>
          <w:sz w:val="24"/>
          <w:szCs w:val="20"/>
        </w:rPr>
        <w:t>, Ali, et al., 2017]</w:t>
      </w:r>
      <w:r w:rsidR="003D251E">
        <w:rPr>
          <w:sz w:val="24"/>
          <w:szCs w:val="20"/>
        </w:rPr>
        <w:t xml:space="preserve"> </w:t>
      </w:r>
      <w:proofErr w:type="spellStart"/>
      <w:r w:rsidR="003D251E" w:rsidRPr="003D251E">
        <w:rPr>
          <w:sz w:val="24"/>
          <w:szCs w:val="20"/>
        </w:rPr>
        <w:t>Mollahosseini</w:t>
      </w:r>
      <w:proofErr w:type="spellEnd"/>
      <w:r w:rsidR="003D251E" w:rsidRPr="003D251E">
        <w:rPr>
          <w:sz w:val="24"/>
          <w:szCs w:val="20"/>
        </w:rPr>
        <w:t>, Ali, Behzad Hasani, and Mohammad H. Mahoor. “</w:t>
      </w:r>
      <w:proofErr w:type="spellStart"/>
      <w:r w:rsidR="003D251E" w:rsidRPr="003D251E">
        <w:rPr>
          <w:sz w:val="24"/>
          <w:szCs w:val="20"/>
        </w:rPr>
        <w:t>AffectNet</w:t>
      </w:r>
      <w:proofErr w:type="spellEnd"/>
      <w:r w:rsidR="003D251E" w:rsidRPr="003D251E">
        <w:rPr>
          <w:sz w:val="24"/>
          <w:szCs w:val="20"/>
        </w:rPr>
        <w:t>: A Database for Facial Expression, Valence, and Arousal Computing in the Wild”. IEEE Transactions on Affective Computing 10(1), 18–31., 2017.</w:t>
      </w:r>
    </w:p>
    <w:p w14:paraId="3FE41702" w14:textId="77777777" w:rsidR="00D3464D" w:rsidRDefault="00D3464D" w:rsidP="00D3464D">
      <w:pPr>
        <w:rPr>
          <w:sz w:val="24"/>
          <w:szCs w:val="20"/>
        </w:rPr>
      </w:pPr>
    </w:p>
    <w:p w14:paraId="2C538790" w14:textId="77777777" w:rsidR="00D3464D" w:rsidRPr="004276E7" w:rsidRDefault="00D3464D" w:rsidP="00D3464D">
      <w:pPr>
        <w:rPr>
          <w:sz w:val="24"/>
          <w:szCs w:val="20"/>
        </w:rPr>
      </w:pPr>
      <w:r w:rsidRPr="004276E7">
        <w:rPr>
          <w:sz w:val="24"/>
          <w:szCs w:val="20"/>
        </w:rPr>
        <w:t>[</w:t>
      </w:r>
      <w:r>
        <w:rPr>
          <w:sz w:val="24"/>
          <w:szCs w:val="20"/>
        </w:rPr>
        <w:t>19</w:t>
      </w:r>
      <w:r w:rsidRPr="004276E7">
        <w:rPr>
          <w:sz w:val="24"/>
          <w:szCs w:val="20"/>
        </w:rPr>
        <w:t xml:space="preserve">] [Tan, M., and Le, Q. V., 2019] Tan, </w:t>
      </w:r>
      <w:proofErr w:type="spellStart"/>
      <w:r w:rsidRPr="004276E7">
        <w:rPr>
          <w:sz w:val="24"/>
          <w:szCs w:val="20"/>
        </w:rPr>
        <w:t>Mingxing</w:t>
      </w:r>
      <w:proofErr w:type="spellEnd"/>
      <w:r w:rsidRPr="004276E7">
        <w:rPr>
          <w:sz w:val="24"/>
          <w:szCs w:val="20"/>
        </w:rPr>
        <w:t>, and Quoc V. Le. “</w:t>
      </w:r>
      <w:proofErr w:type="spellStart"/>
      <w:r w:rsidRPr="004276E7">
        <w:rPr>
          <w:sz w:val="24"/>
          <w:szCs w:val="20"/>
        </w:rPr>
        <w:t>EfficientNet</w:t>
      </w:r>
      <w:proofErr w:type="spellEnd"/>
      <w:r w:rsidRPr="004276E7">
        <w:rPr>
          <w:sz w:val="24"/>
          <w:szCs w:val="20"/>
        </w:rPr>
        <w:t>: Rethinking model scaling for convolutional neural networks”. International Conference on Machine Learning (ICML), 6105–6114. 2019.</w:t>
      </w:r>
    </w:p>
    <w:p w14:paraId="1B845F01" w14:textId="77777777" w:rsidR="00D3464D" w:rsidRDefault="00D3464D" w:rsidP="00D3464D">
      <w:pPr>
        <w:rPr>
          <w:sz w:val="24"/>
          <w:szCs w:val="20"/>
        </w:rPr>
      </w:pPr>
    </w:p>
    <w:p w14:paraId="403D6BFA" w14:textId="22C60F8B" w:rsidR="00D3464D" w:rsidRPr="004276E7" w:rsidRDefault="00D3464D" w:rsidP="00F3392B">
      <w:pPr>
        <w:rPr>
          <w:sz w:val="24"/>
          <w:szCs w:val="20"/>
        </w:rPr>
      </w:pPr>
      <w:r w:rsidRPr="004276E7">
        <w:rPr>
          <w:sz w:val="24"/>
          <w:szCs w:val="20"/>
        </w:rPr>
        <w:t>[</w:t>
      </w:r>
      <w:r>
        <w:rPr>
          <w:sz w:val="24"/>
          <w:szCs w:val="20"/>
        </w:rPr>
        <w:t>20</w:t>
      </w:r>
      <w:r w:rsidRPr="004276E7">
        <w:rPr>
          <w:sz w:val="24"/>
          <w:szCs w:val="20"/>
        </w:rPr>
        <w:t xml:space="preserve">] </w:t>
      </w:r>
      <w:r w:rsidR="00F3392B" w:rsidRPr="00F3392B">
        <w:rPr>
          <w:sz w:val="24"/>
          <w:szCs w:val="20"/>
        </w:rPr>
        <w:t xml:space="preserve">[Han, K., et al., 2020] Han, Kai, Wang, </w:t>
      </w:r>
      <w:proofErr w:type="spellStart"/>
      <w:r w:rsidR="00F3392B" w:rsidRPr="00F3392B">
        <w:rPr>
          <w:sz w:val="24"/>
          <w:szCs w:val="20"/>
        </w:rPr>
        <w:t>Yunhe</w:t>
      </w:r>
      <w:proofErr w:type="spellEnd"/>
      <w:r w:rsidR="00F3392B" w:rsidRPr="00F3392B">
        <w:rPr>
          <w:sz w:val="24"/>
          <w:szCs w:val="20"/>
        </w:rPr>
        <w:t xml:space="preserve">, Tian, Qi, Guo, </w:t>
      </w:r>
      <w:proofErr w:type="spellStart"/>
      <w:r w:rsidR="00F3392B" w:rsidRPr="00F3392B">
        <w:rPr>
          <w:sz w:val="24"/>
          <w:szCs w:val="20"/>
        </w:rPr>
        <w:t>Jianyuan</w:t>
      </w:r>
      <w:proofErr w:type="spellEnd"/>
      <w:r w:rsidR="00F3392B" w:rsidRPr="00F3392B">
        <w:rPr>
          <w:sz w:val="24"/>
          <w:szCs w:val="20"/>
        </w:rPr>
        <w:t xml:space="preserve">, Xu, </w:t>
      </w:r>
      <w:proofErr w:type="spellStart"/>
      <w:r w:rsidR="00F3392B" w:rsidRPr="00F3392B">
        <w:rPr>
          <w:sz w:val="24"/>
          <w:szCs w:val="20"/>
        </w:rPr>
        <w:t>Chunjing</w:t>
      </w:r>
      <w:proofErr w:type="spellEnd"/>
      <w:r w:rsidR="00F3392B" w:rsidRPr="00F3392B">
        <w:rPr>
          <w:sz w:val="24"/>
          <w:szCs w:val="20"/>
        </w:rPr>
        <w:t>, and Xu, Chang. “</w:t>
      </w:r>
      <w:proofErr w:type="spellStart"/>
      <w:r w:rsidR="00F3392B" w:rsidRPr="00F3392B">
        <w:rPr>
          <w:sz w:val="24"/>
          <w:szCs w:val="20"/>
        </w:rPr>
        <w:t>GhostNet</w:t>
      </w:r>
      <w:proofErr w:type="spellEnd"/>
      <w:r w:rsidR="00F3392B" w:rsidRPr="00F3392B">
        <w:rPr>
          <w:sz w:val="24"/>
          <w:szCs w:val="20"/>
        </w:rPr>
        <w:t xml:space="preserve">: More Features </w:t>
      </w:r>
      <w:proofErr w:type="gramStart"/>
      <w:r w:rsidR="00F3392B" w:rsidRPr="00F3392B">
        <w:rPr>
          <w:sz w:val="24"/>
          <w:szCs w:val="20"/>
        </w:rPr>
        <w:t>From</w:t>
      </w:r>
      <w:proofErr w:type="gramEnd"/>
      <w:r w:rsidR="00F3392B" w:rsidRPr="00F3392B">
        <w:rPr>
          <w:sz w:val="24"/>
          <w:szCs w:val="20"/>
        </w:rPr>
        <w:t xml:space="preserve"> Cheap Operations”. </w:t>
      </w:r>
      <w:r w:rsidR="00F3392B" w:rsidRPr="00F3392B">
        <w:rPr>
          <w:i/>
          <w:iCs/>
          <w:sz w:val="24"/>
          <w:szCs w:val="20"/>
        </w:rPr>
        <w:t>Proceedings of the IEEE/CVF Conference on Computer Vision and Pattern Recognition (CVPR)</w:t>
      </w:r>
      <w:r w:rsidR="00F3392B" w:rsidRPr="00F3392B">
        <w:rPr>
          <w:sz w:val="24"/>
          <w:szCs w:val="20"/>
        </w:rPr>
        <w:t>. 2020. https://doi.org/10.1109/CVPR42600.2020.00165</w:t>
      </w:r>
    </w:p>
    <w:p w14:paraId="0F641BA8" w14:textId="77777777" w:rsidR="00D3464D" w:rsidRDefault="00D3464D" w:rsidP="00D3464D">
      <w:pPr>
        <w:rPr>
          <w:sz w:val="24"/>
          <w:szCs w:val="20"/>
        </w:rPr>
      </w:pPr>
    </w:p>
    <w:p w14:paraId="0E85BA9A" w14:textId="77777777" w:rsidR="00D3464D" w:rsidRPr="004276E7" w:rsidRDefault="00D3464D" w:rsidP="00D3464D">
      <w:pPr>
        <w:rPr>
          <w:sz w:val="24"/>
          <w:szCs w:val="20"/>
        </w:rPr>
      </w:pPr>
      <w:r w:rsidRPr="004276E7">
        <w:rPr>
          <w:sz w:val="24"/>
          <w:szCs w:val="20"/>
        </w:rPr>
        <w:lastRenderedPageBreak/>
        <w:t>[</w:t>
      </w:r>
      <w:r>
        <w:rPr>
          <w:sz w:val="24"/>
          <w:szCs w:val="20"/>
        </w:rPr>
        <w:t>21</w:t>
      </w:r>
      <w:r w:rsidRPr="004276E7">
        <w:rPr>
          <w:sz w:val="24"/>
          <w:szCs w:val="20"/>
        </w:rPr>
        <w:t>] [Hu, J., et al., 2018] Hu, Jie, Li Shen, and Gang Sun. “Squeeze-and-excitation networks”. Proceedings of the IEEE Conference on Computer Vision and Pattern Recognition (CVPR), 7132–7141. 2018.</w:t>
      </w:r>
    </w:p>
    <w:p w14:paraId="3B544CC2" w14:textId="77777777" w:rsidR="00D3464D" w:rsidRDefault="00D3464D" w:rsidP="00D3464D">
      <w:pPr>
        <w:rPr>
          <w:sz w:val="24"/>
          <w:szCs w:val="20"/>
        </w:rPr>
      </w:pPr>
    </w:p>
    <w:p w14:paraId="2C118BC4" w14:textId="77777777" w:rsidR="00D3464D" w:rsidRPr="004276E7" w:rsidRDefault="00D3464D" w:rsidP="00D3464D">
      <w:pPr>
        <w:rPr>
          <w:sz w:val="24"/>
          <w:szCs w:val="20"/>
        </w:rPr>
      </w:pPr>
      <w:r w:rsidRPr="004276E7">
        <w:rPr>
          <w:sz w:val="24"/>
          <w:szCs w:val="20"/>
        </w:rPr>
        <w:t>[</w:t>
      </w:r>
      <w:r>
        <w:rPr>
          <w:sz w:val="24"/>
          <w:szCs w:val="20"/>
        </w:rPr>
        <w:t>22</w:t>
      </w:r>
      <w:r w:rsidRPr="004276E7">
        <w:rPr>
          <w:sz w:val="24"/>
          <w:szCs w:val="20"/>
        </w:rPr>
        <w:t xml:space="preserve">] [Woo, S., et al., 2018] Woo, </w:t>
      </w:r>
      <w:proofErr w:type="spellStart"/>
      <w:r w:rsidRPr="004276E7">
        <w:rPr>
          <w:sz w:val="24"/>
          <w:szCs w:val="20"/>
        </w:rPr>
        <w:t>Sanghyun</w:t>
      </w:r>
      <w:proofErr w:type="spellEnd"/>
      <w:r w:rsidRPr="004276E7">
        <w:rPr>
          <w:sz w:val="24"/>
          <w:szCs w:val="20"/>
        </w:rPr>
        <w:t xml:space="preserve">, </w:t>
      </w:r>
      <w:proofErr w:type="spellStart"/>
      <w:r w:rsidRPr="004276E7">
        <w:rPr>
          <w:sz w:val="24"/>
          <w:szCs w:val="20"/>
        </w:rPr>
        <w:t>Jongchan</w:t>
      </w:r>
      <w:proofErr w:type="spellEnd"/>
      <w:r w:rsidRPr="004276E7">
        <w:rPr>
          <w:sz w:val="24"/>
          <w:szCs w:val="20"/>
        </w:rPr>
        <w:t xml:space="preserve"> Park, Joon-Young Lee, and In So Kweon. “CBAM: Convolutional block attention module”. Proceedings of the European Conference on Computer Vision (ECCV), 3–19. 2018.</w:t>
      </w:r>
    </w:p>
    <w:p w14:paraId="382B9726" w14:textId="77777777" w:rsidR="00D3464D" w:rsidRDefault="00D3464D" w:rsidP="00D3464D">
      <w:pPr>
        <w:rPr>
          <w:sz w:val="24"/>
          <w:szCs w:val="20"/>
        </w:rPr>
      </w:pPr>
    </w:p>
    <w:p w14:paraId="7B526870" w14:textId="77777777" w:rsidR="00D3464D" w:rsidRPr="004276E7" w:rsidRDefault="00D3464D" w:rsidP="00D3464D">
      <w:pPr>
        <w:rPr>
          <w:sz w:val="24"/>
          <w:szCs w:val="20"/>
        </w:rPr>
      </w:pPr>
      <w:r w:rsidRPr="004276E7">
        <w:rPr>
          <w:sz w:val="24"/>
          <w:szCs w:val="20"/>
        </w:rPr>
        <w:t>[</w:t>
      </w:r>
      <w:r>
        <w:rPr>
          <w:sz w:val="24"/>
          <w:szCs w:val="20"/>
        </w:rPr>
        <w:t>23</w:t>
      </w:r>
      <w:r w:rsidRPr="004276E7">
        <w:rPr>
          <w:sz w:val="24"/>
          <w:szCs w:val="20"/>
        </w:rPr>
        <w:t xml:space="preserve">] [Dosovitskiy, A., et al., 2021] </w:t>
      </w:r>
      <w:proofErr w:type="spellStart"/>
      <w:r w:rsidRPr="004276E7">
        <w:rPr>
          <w:sz w:val="24"/>
          <w:szCs w:val="20"/>
        </w:rPr>
        <w:t>Dosovitskiy</w:t>
      </w:r>
      <w:proofErr w:type="spellEnd"/>
      <w:r w:rsidRPr="004276E7">
        <w:rPr>
          <w:sz w:val="24"/>
          <w:szCs w:val="20"/>
        </w:rPr>
        <w:t>, Alexey, et al. “An image is worth 16x16 Words: Transformers for Image Recognition at Scale”. International Conference on Learning Representations (ICLR). 2021.</w:t>
      </w:r>
    </w:p>
    <w:p w14:paraId="237D9683" w14:textId="77777777" w:rsidR="00D3464D" w:rsidRDefault="00D3464D" w:rsidP="00D3464D">
      <w:pPr>
        <w:rPr>
          <w:sz w:val="24"/>
          <w:szCs w:val="20"/>
        </w:rPr>
      </w:pPr>
    </w:p>
    <w:p w14:paraId="2403E2F4" w14:textId="77777777" w:rsidR="00D3464D" w:rsidRPr="004276E7" w:rsidRDefault="00D3464D" w:rsidP="00D3464D">
      <w:pPr>
        <w:rPr>
          <w:sz w:val="24"/>
          <w:szCs w:val="20"/>
        </w:rPr>
      </w:pPr>
      <w:r w:rsidRPr="004276E7">
        <w:rPr>
          <w:sz w:val="24"/>
          <w:szCs w:val="20"/>
        </w:rPr>
        <w:t>[</w:t>
      </w:r>
      <w:r>
        <w:rPr>
          <w:sz w:val="24"/>
          <w:szCs w:val="20"/>
        </w:rPr>
        <w:t>24</w:t>
      </w:r>
      <w:r w:rsidRPr="004276E7">
        <w:rPr>
          <w:sz w:val="24"/>
          <w:szCs w:val="20"/>
        </w:rPr>
        <w:t>] [Vaswani, A., et al., 2017] Vaswani, Ashish, et al. “Attention is all you need”. Advances in Neural Information Processing Systems (</w:t>
      </w:r>
      <w:proofErr w:type="spellStart"/>
      <w:r w:rsidRPr="004276E7">
        <w:rPr>
          <w:sz w:val="24"/>
          <w:szCs w:val="20"/>
        </w:rPr>
        <w:t>NeurIPS</w:t>
      </w:r>
      <w:proofErr w:type="spellEnd"/>
      <w:r w:rsidRPr="004276E7">
        <w:rPr>
          <w:sz w:val="24"/>
          <w:szCs w:val="20"/>
        </w:rPr>
        <w:t>) 30. 2017.</w:t>
      </w:r>
    </w:p>
    <w:p w14:paraId="4426696E" w14:textId="77777777" w:rsidR="00D3464D" w:rsidRDefault="00D3464D" w:rsidP="00D3464D">
      <w:pPr>
        <w:rPr>
          <w:sz w:val="24"/>
          <w:szCs w:val="20"/>
        </w:rPr>
      </w:pPr>
    </w:p>
    <w:p w14:paraId="10A7830C" w14:textId="3A746407" w:rsidR="00D3464D" w:rsidRPr="004276E7" w:rsidRDefault="00D3464D" w:rsidP="00624766">
      <w:pPr>
        <w:rPr>
          <w:sz w:val="24"/>
          <w:szCs w:val="20"/>
        </w:rPr>
      </w:pPr>
      <w:r w:rsidRPr="004276E7">
        <w:rPr>
          <w:sz w:val="24"/>
          <w:szCs w:val="20"/>
        </w:rPr>
        <w:t>[</w:t>
      </w:r>
      <w:r>
        <w:rPr>
          <w:sz w:val="24"/>
          <w:szCs w:val="20"/>
        </w:rPr>
        <w:t>25</w:t>
      </w:r>
      <w:r w:rsidRPr="004276E7">
        <w:rPr>
          <w:sz w:val="24"/>
          <w:szCs w:val="20"/>
        </w:rPr>
        <w:t xml:space="preserve">] </w:t>
      </w:r>
      <w:r w:rsidR="00624766" w:rsidRPr="00624766">
        <w:rPr>
          <w:sz w:val="24"/>
          <w:szCs w:val="20"/>
        </w:rPr>
        <w:t xml:space="preserve">[Sapkota, Ranjan, and Manoj </w:t>
      </w:r>
      <w:proofErr w:type="spellStart"/>
      <w:r w:rsidR="00624766" w:rsidRPr="00624766">
        <w:rPr>
          <w:sz w:val="24"/>
          <w:szCs w:val="20"/>
        </w:rPr>
        <w:t>Karkee</w:t>
      </w:r>
      <w:proofErr w:type="spellEnd"/>
      <w:r w:rsidR="00624766" w:rsidRPr="00624766">
        <w:rPr>
          <w:sz w:val="24"/>
          <w:szCs w:val="20"/>
        </w:rPr>
        <w:t>, 2025]</w:t>
      </w:r>
      <w:r w:rsidRPr="004276E7">
        <w:rPr>
          <w:sz w:val="24"/>
          <w:szCs w:val="20"/>
        </w:rPr>
        <w:t xml:space="preserve"> </w:t>
      </w:r>
      <w:r w:rsidR="00624766" w:rsidRPr="00624766">
        <w:rPr>
          <w:sz w:val="24"/>
          <w:szCs w:val="20"/>
        </w:rPr>
        <w:t xml:space="preserve">Sapkota, Ranjan, and Manoj </w:t>
      </w:r>
      <w:proofErr w:type="spellStart"/>
      <w:r w:rsidR="00624766" w:rsidRPr="00624766">
        <w:rPr>
          <w:sz w:val="24"/>
          <w:szCs w:val="20"/>
        </w:rPr>
        <w:t>Karkee</w:t>
      </w:r>
      <w:proofErr w:type="spellEnd"/>
      <w:r w:rsidR="00624766" w:rsidRPr="00624766">
        <w:rPr>
          <w:sz w:val="24"/>
          <w:szCs w:val="20"/>
        </w:rPr>
        <w:t>. “</w:t>
      </w:r>
      <w:proofErr w:type="spellStart"/>
      <w:r w:rsidR="00624766" w:rsidRPr="00624766">
        <w:rPr>
          <w:sz w:val="24"/>
          <w:szCs w:val="20"/>
        </w:rPr>
        <w:t>Ultralytics</w:t>
      </w:r>
      <w:proofErr w:type="spellEnd"/>
      <w:r w:rsidR="00624766" w:rsidRPr="00624766">
        <w:rPr>
          <w:sz w:val="24"/>
          <w:szCs w:val="20"/>
        </w:rPr>
        <w:t xml:space="preserve"> YOLO Evolution: An Overview of YOLO26, YOLO11, YOLOv8 and YOLOv5 Object Detectors for Computer Vision and Pattern Recognition”. </w:t>
      </w:r>
      <w:proofErr w:type="spellStart"/>
      <w:r w:rsidR="00624766" w:rsidRPr="00624766">
        <w:rPr>
          <w:sz w:val="24"/>
          <w:szCs w:val="20"/>
        </w:rPr>
        <w:t>arXiv</w:t>
      </w:r>
      <w:proofErr w:type="spellEnd"/>
      <w:r w:rsidR="00624766" w:rsidRPr="00624766">
        <w:rPr>
          <w:sz w:val="24"/>
          <w:szCs w:val="20"/>
        </w:rPr>
        <w:t xml:space="preserve"> preprint arXiv:2510.09653, 2025.</w:t>
      </w:r>
    </w:p>
    <w:p w14:paraId="055B0DEC" w14:textId="77777777" w:rsidR="00D3464D" w:rsidRDefault="00D3464D" w:rsidP="00D3464D">
      <w:pPr>
        <w:rPr>
          <w:sz w:val="24"/>
          <w:szCs w:val="20"/>
        </w:rPr>
      </w:pPr>
    </w:p>
    <w:p w14:paraId="1131D0CF" w14:textId="77777777" w:rsidR="00D3464D" w:rsidRPr="004276E7" w:rsidRDefault="00D3464D" w:rsidP="00D3464D">
      <w:pPr>
        <w:rPr>
          <w:sz w:val="24"/>
          <w:szCs w:val="20"/>
        </w:rPr>
      </w:pPr>
      <w:r w:rsidRPr="004276E7">
        <w:rPr>
          <w:sz w:val="24"/>
          <w:szCs w:val="20"/>
        </w:rPr>
        <w:t>[</w:t>
      </w:r>
      <w:r>
        <w:rPr>
          <w:sz w:val="24"/>
          <w:szCs w:val="20"/>
        </w:rPr>
        <w:t>26</w:t>
      </w:r>
      <w:r w:rsidRPr="004276E7">
        <w:rPr>
          <w:sz w:val="24"/>
          <w:szCs w:val="20"/>
        </w:rPr>
        <w:t>] [</w:t>
      </w:r>
      <w:proofErr w:type="spellStart"/>
      <w:r w:rsidRPr="004276E7">
        <w:rPr>
          <w:sz w:val="24"/>
          <w:szCs w:val="20"/>
        </w:rPr>
        <w:t>Veličković</w:t>
      </w:r>
      <w:proofErr w:type="spellEnd"/>
      <w:r w:rsidRPr="004276E7">
        <w:rPr>
          <w:sz w:val="24"/>
          <w:szCs w:val="20"/>
        </w:rPr>
        <w:t xml:space="preserve">, P., et al., 2018] </w:t>
      </w:r>
      <w:proofErr w:type="spellStart"/>
      <w:r w:rsidRPr="004276E7">
        <w:rPr>
          <w:sz w:val="24"/>
          <w:szCs w:val="20"/>
        </w:rPr>
        <w:t>Veličković</w:t>
      </w:r>
      <w:proofErr w:type="spellEnd"/>
      <w:r w:rsidRPr="004276E7">
        <w:rPr>
          <w:sz w:val="24"/>
          <w:szCs w:val="20"/>
        </w:rPr>
        <w:t>, Petar, et al. “Graph attention networks”. International Conference on Learning Representations (ICLR). 2018.</w:t>
      </w:r>
    </w:p>
    <w:p w14:paraId="310AD6BB" w14:textId="77777777" w:rsidR="006B7654" w:rsidRDefault="006B7654" w:rsidP="005E6DDD">
      <w:pPr>
        <w:rPr>
          <w:sz w:val="24"/>
          <w:szCs w:val="20"/>
        </w:rPr>
      </w:pPr>
    </w:p>
    <w:p w14:paraId="45AB9779" w14:textId="66DDF07F" w:rsidR="005E6DDD" w:rsidRPr="005E6DDD" w:rsidRDefault="002502FE" w:rsidP="005E6DDD">
      <w:pPr>
        <w:rPr>
          <w:sz w:val="24"/>
          <w:szCs w:val="20"/>
        </w:rPr>
      </w:pPr>
      <w:r>
        <w:rPr>
          <w:sz w:val="24"/>
          <w:szCs w:val="20"/>
        </w:rPr>
        <w:t>[</w:t>
      </w:r>
      <w:r w:rsidR="00D3464D">
        <w:rPr>
          <w:sz w:val="24"/>
          <w:szCs w:val="20"/>
        </w:rPr>
        <w:t>27</w:t>
      </w:r>
      <w:r>
        <w:rPr>
          <w:sz w:val="24"/>
          <w:szCs w:val="20"/>
        </w:rPr>
        <w:t>]</w:t>
      </w:r>
      <w:r w:rsidRPr="005E6DDD">
        <w:rPr>
          <w:sz w:val="24"/>
          <w:szCs w:val="20"/>
        </w:rPr>
        <w:t xml:space="preserve"> </w:t>
      </w:r>
      <w:r w:rsidR="005E6DDD" w:rsidRPr="005E6DDD">
        <w:rPr>
          <w:sz w:val="24"/>
          <w:szCs w:val="20"/>
        </w:rPr>
        <w:t>[</w:t>
      </w:r>
      <w:proofErr w:type="spellStart"/>
      <w:r w:rsidR="005E6DDD" w:rsidRPr="005E6DDD">
        <w:rPr>
          <w:sz w:val="24"/>
          <w:szCs w:val="20"/>
        </w:rPr>
        <w:t>Mollahosseini</w:t>
      </w:r>
      <w:proofErr w:type="spellEnd"/>
      <w:r w:rsidR="005E6DDD" w:rsidRPr="005E6DDD">
        <w:rPr>
          <w:sz w:val="24"/>
          <w:szCs w:val="20"/>
        </w:rPr>
        <w:t xml:space="preserve">, A., et al., 2017] </w:t>
      </w:r>
      <w:proofErr w:type="spellStart"/>
      <w:r w:rsidR="005E6DDD" w:rsidRPr="005E6DDD">
        <w:rPr>
          <w:sz w:val="24"/>
          <w:szCs w:val="20"/>
        </w:rPr>
        <w:t>Mollahosseini</w:t>
      </w:r>
      <w:proofErr w:type="spellEnd"/>
      <w:r w:rsidR="005E6DDD" w:rsidRPr="005E6DDD">
        <w:rPr>
          <w:sz w:val="24"/>
          <w:szCs w:val="20"/>
        </w:rPr>
        <w:t>, A., Hasani, B., and Mahoor, M. H. “</w:t>
      </w:r>
      <w:proofErr w:type="spellStart"/>
      <w:r w:rsidR="005E6DDD" w:rsidRPr="005E6DDD">
        <w:rPr>
          <w:sz w:val="24"/>
          <w:szCs w:val="20"/>
        </w:rPr>
        <w:t>AffectNet</w:t>
      </w:r>
      <w:proofErr w:type="spellEnd"/>
      <w:r w:rsidR="005E6DDD" w:rsidRPr="005E6DDD">
        <w:rPr>
          <w:sz w:val="24"/>
          <w:szCs w:val="20"/>
        </w:rPr>
        <w:t>: A Database for Facial Expression, Valence, and Arousal Computing in the Wild”. IEEE Transactions on Affective Computing 10(1), pp. 18-31. 2017.</w:t>
      </w:r>
    </w:p>
    <w:p w14:paraId="7209C191" w14:textId="77777777" w:rsidR="005E6DDD" w:rsidRDefault="005E6DDD" w:rsidP="005E6DDD">
      <w:pPr>
        <w:rPr>
          <w:sz w:val="24"/>
          <w:szCs w:val="20"/>
        </w:rPr>
      </w:pPr>
    </w:p>
    <w:p w14:paraId="62DEE8B4" w14:textId="332BB543" w:rsidR="005E6DDD" w:rsidRPr="005E6DDD" w:rsidRDefault="002502FE" w:rsidP="005E6DDD">
      <w:pPr>
        <w:rPr>
          <w:sz w:val="24"/>
          <w:szCs w:val="20"/>
        </w:rPr>
      </w:pPr>
      <w:r>
        <w:rPr>
          <w:sz w:val="24"/>
          <w:szCs w:val="20"/>
        </w:rPr>
        <w:t>[</w:t>
      </w:r>
      <w:r w:rsidR="00D3464D">
        <w:rPr>
          <w:sz w:val="24"/>
          <w:szCs w:val="20"/>
        </w:rPr>
        <w:t>28</w:t>
      </w:r>
      <w:r>
        <w:rPr>
          <w:sz w:val="24"/>
          <w:szCs w:val="20"/>
        </w:rPr>
        <w:t>]</w:t>
      </w:r>
      <w:r w:rsidRPr="005E6DDD">
        <w:rPr>
          <w:sz w:val="24"/>
          <w:szCs w:val="20"/>
        </w:rPr>
        <w:t xml:space="preserve"> </w:t>
      </w:r>
      <w:r w:rsidR="005E6DDD" w:rsidRPr="005E6DDD">
        <w:rPr>
          <w:sz w:val="24"/>
          <w:szCs w:val="20"/>
        </w:rPr>
        <w:t>[Almeida, J., and Rodrigues, F., 2021] Almeida, J., and Rodrigues, F. “Facial Expression Recognition System for Stress Detection with Deep Learning”. In Proceedings of the 23rd International Conference on Enterprise Information Systems (ICEIS). 2021.</w:t>
      </w:r>
    </w:p>
    <w:p w14:paraId="5B14BE7B" w14:textId="77777777" w:rsidR="005E6DDD" w:rsidRDefault="005E6DDD" w:rsidP="005E6DDD">
      <w:pPr>
        <w:rPr>
          <w:sz w:val="24"/>
          <w:szCs w:val="20"/>
        </w:rPr>
      </w:pPr>
    </w:p>
    <w:p w14:paraId="1C9222E0" w14:textId="47141DAE" w:rsidR="005E6DDD" w:rsidRPr="005E6DDD" w:rsidRDefault="002502FE" w:rsidP="000011F1">
      <w:pPr>
        <w:rPr>
          <w:sz w:val="24"/>
          <w:szCs w:val="20"/>
        </w:rPr>
      </w:pPr>
      <w:r>
        <w:rPr>
          <w:sz w:val="24"/>
          <w:szCs w:val="20"/>
        </w:rPr>
        <w:t>[</w:t>
      </w:r>
      <w:r w:rsidR="00D3464D">
        <w:rPr>
          <w:sz w:val="24"/>
          <w:szCs w:val="20"/>
        </w:rPr>
        <w:t>29</w:t>
      </w:r>
      <w:r>
        <w:rPr>
          <w:sz w:val="24"/>
          <w:szCs w:val="20"/>
        </w:rPr>
        <w:t>]</w:t>
      </w:r>
      <w:r w:rsidRPr="005E6DDD">
        <w:rPr>
          <w:sz w:val="24"/>
          <w:szCs w:val="20"/>
        </w:rPr>
        <w:t xml:space="preserve"> </w:t>
      </w:r>
      <w:r w:rsidR="000011F1" w:rsidRPr="000011F1">
        <w:rPr>
          <w:sz w:val="24"/>
          <w:szCs w:val="20"/>
        </w:rPr>
        <w:t xml:space="preserve">[Jain, P. R., et al., 2024] Jain, Priti R., Quadri, S. M. K., and Khattar, Anuradha. “EM-UDA: Emotion Detection Using Unsupervised Domain Adaptation for Classification of Facial Images”. </w:t>
      </w:r>
      <w:r w:rsidR="000011F1" w:rsidRPr="000011F1">
        <w:rPr>
          <w:i/>
          <w:iCs/>
          <w:sz w:val="24"/>
          <w:szCs w:val="20"/>
        </w:rPr>
        <w:t>IEEE Access</w:t>
      </w:r>
      <w:r w:rsidR="000011F1" w:rsidRPr="000011F1">
        <w:rPr>
          <w:sz w:val="24"/>
          <w:szCs w:val="20"/>
        </w:rPr>
        <w:t>. 2024. https://doi.org/10.1109/access.2024.3467990</w:t>
      </w:r>
    </w:p>
    <w:p w14:paraId="317DA82E" w14:textId="77777777" w:rsidR="005E6DDD" w:rsidRDefault="005E6DDD" w:rsidP="005E6DDD">
      <w:pPr>
        <w:rPr>
          <w:sz w:val="24"/>
          <w:szCs w:val="20"/>
        </w:rPr>
      </w:pPr>
    </w:p>
    <w:p w14:paraId="2D50AAEA" w14:textId="20DAA664" w:rsidR="005E6DDD" w:rsidRPr="005E6DDD" w:rsidRDefault="002502FE" w:rsidP="00461978">
      <w:pPr>
        <w:rPr>
          <w:sz w:val="24"/>
          <w:szCs w:val="20"/>
        </w:rPr>
      </w:pPr>
      <w:r>
        <w:rPr>
          <w:sz w:val="24"/>
          <w:szCs w:val="20"/>
        </w:rPr>
        <w:t>[</w:t>
      </w:r>
      <w:r w:rsidR="00D3464D">
        <w:rPr>
          <w:sz w:val="24"/>
          <w:szCs w:val="20"/>
        </w:rPr>
        <w:t>30</w:t>
      </w:r>
      <w:r>
        <w:rPr>
          <w:sz w:val="24"/>
          <w:szCs w:val="20"/>
        </w:rPr>
        <w:t>]</w:t>
      </w:r>
      <w:r w:rsidRPr="005E6DDD">
        <w:rPr>
          <w:sz w:val="24"/>
          <w:szCs w:val="20"/>
        </w:rPr>
        <w:t xml:space="preserve"> </w:t>
      </w:r>
      <w:r w:rsidR="00461978" w:rsidRPr="00461978">
        <w:rPr>
          <w:sz w:val="24"/>
          <w:szCs w:val="20"/>
        </w:rPr>
        <w:t xml:space="preserve">[Aly, M., and Alotaibi, N., 2025] Aly, Mohammed, and Nouf Saeed Alotaibi. “A Comprehensive Deep Learning Framework for Real-Time Emotion Detection in Online Learning Using Hybrid Models”. </w:t>
      </w:r>
      <w:r w:rsidR="00461978" w:rsidRPr="00461978">
        <w:rPr>
          <w:i/>
          <w:iCs/>
          <w:sz w:val="24"/>
          <w:szCs w:val="20"/>
        </w:rPr>
        <w:t>Scientific Reports</w:t>
      </w:r>
      <w:r w:rsidR="00461978" w:rsidRPr="00461978">
        <w:rPr>
          <w:sz w:val="24"/>
          <w:szCs w:val="20"/>
        </w:rPr>
        <w:t>. 2025.</w:t>
      </w:r>
    </w:p>
    <w:p w14:paraId="53C653D9" w14:textId="77777777" w:rsidR="005E6DDD" w:rsidRDefault="005E6DDD" w:rsidP="005E6DDD">
      <w:pPr>
        <w:rPr>
          <w:sz w:val="24"/>
          <w:szCs w:val="20"/>
        </w:rPr>
      </w:pPr>
    </w:p>
    <w:p w14:paraId="0AB9AE0D" w14:textId="0DEC299E" w:rsidR="005E6DDD" w:rsidRDefault="002502FE" w:rsidP="005E6DDD">
      <w:pPr>
        <w:rPr>
          <w:sz w:val="24"/>
          <w:szCs w:val="20"/>
        </w:rPr>
      </w:pPr>
      <w:r>
        <w:rPr>
          <w:sz w:val="24"/>
          <w:szCs w:val="20"/>
        </w:rPr>
        <w:lastRenderedPageBreak/>
        <w:t>[</w:t>
      </w:r>
      <w:r w:rsidR="00D3464D">
        <w:rPr>
          <w:sz w:val="24"/>
          <w:szCs w:val="20"/>
        </w:rPr>
        <w:t>31</w:t>
      </w:r>
      <w:r>
        <w:rPr>
          <w:sz w:val="24"/>
          <w:szCs w:val="20"/>
        </w:rPr>
        <w:t>]</w:t>
      </w:r>
      <w:r w:rsidRPr="005E6DDD">
        <w:rPr>
          <w:sz w:val="24"/>
          <w:szCs w:val="20"/>
        </w:rPr>
        <w:t xml:space="preserve"> </w:t>
      </w:r>
      <w:r w:rsidR="005E6DDD" w:rsidRPr="005E6DDD">
        <w:rPr>
          <w:sz w:val="24"/>
          <w:szCs w:val="20"/>
        </w:rPr>
        <w:t>[</w:t>
      </w:r>
      <w:proofErr w:type="spellStart"/>
      <w:r w:rsidR="005E6DDD" w:rsidRPr="005E6DDD">
        <w:rPr>
          <w:sz w:val="24"/>
          <w:szCs w:val="20"/>
        </w:rPr>
        <w:t>Ryumina</w:t>
      </w:r>
      <w:proofErr w:type="spellEnd"/>
      <w:r w:rsidR="005E6DDD" w:rsidRPr="005E6DDD">
        <w:rPr>
          <w:sz w:val="24"/>
          <w:szCs w:val="20"/>
        </w:rPr>
        <w:t xml:space="preserve">, E., et al., 2022] </w:t>
      </w:r>
      <w:proofErr w:type="spellStart"/>
      <w:r w:rsidR="005E6DDD" w:rsidRPr="005E6DDD">
        <w:rPr>
          <w:sz w:val="24"/>
          <w:szCs w:val="20"/>
        </w:rPr>
        <w:t>Ryumina</w:t>
      </w:r>
      <w:proofErr w:type="spellEnd"/>
      <w:r w:rsidR="005E6DDD" w:rsidRPr="005E6DDD">
        <w:rPr>
          <w:sz w:val="24"/>
          <w:szCs w:val="20"/>
        </w:rPr>
        <w:t xml:space="preserve">, E., </w:t>
      </w:r>
      <w:proofErr w:type="spellStart"/>
      <w:r w:rsidR="005E6DDD" w:rsidRPr="005E6DDD">
        <w:rPr>
          <w:sz w:val="24"/>
          <w:szCs w:val="20"/>
        </w:rPr>
        <w:t>Dresvyanskiy</w:t>
      </w:r>
      <w:proofErr w:type="spellEnd"/>
      <w:r w:rsidR="005E6DDD" w:rsidRPr="005E6DDD">
        <w:rPr>
          <w:sz w:val="24"/>
          <w:szCs w:val="20"/>
        </w:rPr>
        <w:t>, D., and Karpov, A. “In Search of a Robust Facial Expressions Recognition Model: A Large-Scale Visual Cross-Corpus Study”. Neurocomputing 514, 435-450. 2022.</w:t>
      </w:r>
    </w:p>
    <w:p w14:paraId="524248F1" w14:textId="77777777" w:rsidR="00143921" w:rsidRDefault="00143921" w:rsidP="005E6DDD">
      <w:pPr>
        <w:rPr>
          <w:sz w:val="24"/>
          <w:szCs w:val="20"/>
        </w:rPr>
      </w:pPr>
    </w:p>
    <w:p w14:paraId="1056D070" w14:textId="21024D3C" w:rsidR="005E6DDD" w:rsidRPr="005E6DDD" w:rsidRDefault="002502FE" w:rsidP="005E6DDD">
      <w:pPr>
        <w:rPr>
          <w:sz w:val="24"/>
          <w:szCs w:val="20"/>
        </w:rPr>
      </w:pPr>
      <w:r>
        <w:rPr>
          <w:sz w:val="24"/>
          <w:szCs w:val="20"/>
        </w:rPr>
        <w:t>[</w:t>
      </w:r>
      <w:r w:rsidR="00D3464D">
        <w:rPr>
          <w:sz w:val="24"/>
          <w:szCs w:val="20"/>
        </w:rPr>
        <w:t>32</w:t>
      </w:r>
      <w:r>
        <w:rPr>
          <w:sz w:val="24"/>
          <w:szCs w:val="20"/>
        </w:rPr>
        <w:t>]</w:t>
      </w:r>
      <w:r w:rsidRPr="005E6DDD">
        <w:rPr>
          <w:sz w:val="24"/>
          <w:szCs w:val="20"/>
        </w:rPr>
        <w:t xml:space="preserve"> </w:t>
      </w:r>
      <w:r w:rsidR="005E6DDD" w:rsidRPr="005E6DDD">
        <w:rPr>
          <w:sz w:val="24"/>
          <w:szCs w:val="20"/>
        </w:rPr>
        <w:t xml:space="preserve">[Mao, J., et al., 2023] Mao, J., Rui Xu, </w:t>
      </w:r>
      <w:proofErr w:type="spellStart"/>
      <w:r w:rsidR="005E6DDD" w:rsidRPr="005E6DDD">
        <w:rPr>
          <w:sz w:val="24"/>
          <w:szCs w:val="20"/>
        </w:rPr>
        <w:t>Xuesong</w:t>
      </w:r>
      <w:proofErr w:type="spellEnd"/>
      <w:r w:rsidR="005E6DDD" w:rsidRPr="005E6DDD">
        <w:rPr>
          <w:sz w:val="24"/>
          <w:szCs w:val="20"/>
        </w:rPr>
        <w:t xml:space="preserve"> Yin, </w:t>
      </w:r>
      <w:proofErr w:type="spellStart"/>
      <w:r w:rsidR="005E6DDD" w:rsidRPr="005E6DDD">
        <w:rPr>
          <w:sz w:val="24"/>
          <w:szCs w:val="20"/>
        </w:rPr>
        <w:t>Yuanqi</w:t>
      </w:r>
      <w:proofErr w:type="spellEnd"/>
      <w:r w:rsidR="005E6DDD" w:rsidRPr="005E6DDD">
        <w:rPr>
          <w:sz w:val="24"/>
          <w:szCs w:val="20"/>
        </w:rPr>
        <w:t xml:space="preserve"> Chang, </w:t>
      </w:r>
      <w:proofErr w:type="spellStart"/>
      <w:r w:rsidR="005E6DDD" w:rsidRPr="005E6DDD">
        <w:rPr>
          <w:sz w:val="24"/>
          <w:szCs w:val="20"/>
        </w:rPr>
        <w:t>Binling</w:t>
      </w:r>
      <w:proofErr w:type="spellEnd"/>
      <w:r w:rsidR="005E6DDD" w:rsidRPr="005E6DDD">
        <w:rPr>
          <w:sz w:val="24"/>
          <w:szCs w:val="20"/>
        </w:rPr>
        <w:t xml:space="preserve"> Nie, and </w:t>
      </w:r>
      <w:proofErr w:type="spellStart"/>
      <w:r w:rsidR="005E6DDD" w:rsidRPr="005E6DDD">
        <w:rPr>
          <w:sz w:val="24"/>
          <w:szCs w:val="20"/>
        </w:rPr>
        <w:t>Aibin</w:t>
      </w:r>
      <w:proofErr w:type="spellEnd"/>
      <w:r w:rsidR="005E6DDD" w:rsidRPr="005E6DDD">
        <w:rPr>
          <w:sz w:val="24"/>
          <w:szCs w:val="20"/>
        </w:rPr>
        <w:t xml:space="preserve"> Huang. “POSTER++: A simpler and stronger facial expression recognition network”. </w:t>
      </w:r>
      <w:proofErr w:type="spellStart"/>
      <w:r w:rsidR="005E6DDD" w:rsidRPr="005E6DDD">
        <w:rPr>
          <w:sz w:val="24"/>
          <w:szCs w:val="20"/>
        </w:rPr>
        <w:t>arXiv</w:t>
      </w:r>
      <w:proofErr w:type="spellEnd"/>
      <w:r w:rsidR="005E6DDD" w:rsidRPr="005E6DDD">
        <w:rPr>
          <w:sz w:val="24"/>
          <w:szCs w:val="20"/>
        </w:rPr>
        <w:t xml:space="preserve"> preprint arXiv:2301.12149. 2023.</w:t>
      </w:r>
    </w:p>
    <w:p w14:paraId="3C036811" w14:textId="77777777" w:rsidR="00143921" w:rsidRDefault="00143921" w:rsidP="00143921">
      <w:pPr>
        <w:rPr>
          <w:sz w:val="24"/>
          <w:szCs w:val="20"/>
        </w:rPr>
      </w:pPr>
    </w:p>
    <w:p w14:paraId="4D3E87AC" w14:textId="78FE2860" w:rsidR="00143921" w:rsidRPr="005E6DDD" w:rsidRDefault="00143921" w:rsidP="00143921">
      <w:pPr>
        <w:rPr>
          <w:sz w:val="24"/>
          <w:szCs w:val="20"/>
        </w:rPr>
      </w:pPr>
      <w:r>
        <w:rPr>
          <w:sz w:val="24"/>
          <w:szCs w:val="20"/>
        </w:rPr>
        <w:t>[</w:t>
      </w:r>
      <w:r w:rsidR="00D3464D">
        <w:rPr>
          <w:sz w:val="24"/>
          <w:szCs w:val="20"/>
        </w:rPr>
        <w:t>33</w:t>
      </w:r>
      <w:r>
        <w:rPr>
          <w:sz w:val="24"/>
          <w:szCs w:val="20"/>
        </w:rPr>
        <w:t>]</w:t>
      </w:r>
      <w:r w:rsidRPr="005E6DDD">
        <w:rPr>
          <w:sz w:val="24"/>
          <w:szCs w:val="20"/>
        </w:rPr>
        <w:t xml:space="preserve"> </w:t>
      </w:r>
      <w:r w:rsidRPr="00143921">
        <w:rPr>
          <w:sz w:val="24"/>
          <w:szCs w:val="20"/>
        </w:rPr>
        <w:t xml:space="preserve">[Wang, J., 2024] [7] Wang, J. “Evaluation and analysis of visual perception using attention-enhanced computation in multimedia affective computing”. </w:t>
      </w:r>
      <w:r w:rsidRPr="00143921">
        <w:rPr>
          <w:i/>
          <w:iCs/>
          <w:sz w:val="24"/>
          <w:szCs w:val="20"/>
        </w:rPr>
        <w:t>Frontiers in Neuroscience</w:t>
      </w:r>
      <w:r w:rsidRPr="00143921">
        <w:rPr>
          <w:sz w:val="24"/>
          <w:szCs w:val="20"/>
        </w:rPr>
        <w:t xml:space="preserve"> 18, 1449527. 2024.</w:t>
      </w:r>
    </w:p>
    <w:p w14:paraId="141B76AE" w14:textId="77777777" w:rsidR="005E6DDD" w:rsidRDefault="005E6DDD" w:rsidP="00604E2B">
      <w:pPr>
        <w:ind w:left="0" w:firstLine="0"/>
        <w:rPr>
          <w:sz w:val="24"/>
          <w:szCs w:val="20"/>
        </w:rPr>
      </w:pPr>
    </w:p>
    <w:p w14:paraId="72772714" w14:textId="3E27BBCC" w:rsidR="005E6DDD" w:rsidRPr="005E6DDD" w:rsidRDefault="00143921" w:rsidP="005E6DDD">
      <w:pPr>
        <w:rPr>
          <w:sz w:val="24"/>
          <w:szCs w:val="20"/>
        </w:rPr>
      </w:pPr>
      <w:r>
        <w:rPr>
          <w:sz w:val="24"/>
          <w:szCs w:val="20"/>
        </w:rPr>
        <w:t>[</w:t>
      </w:r>
      <w:r w:rsidR="00D3464D">
        <w:rPr>
          <w:sz w:val="24"/>
          <w:szCs w:val="20"/>
        </w:rPr>
        <w:t>34</w:t>
      </w:r>
      <w:r>
        <w:rPr>
          <w:sz w:val="24"/>
          <w:szCs w:val="20"/>
        </w:rPr>
        <w:t xml:space="preserve">] </w:t>
      </w:r>
      <w:r w:rsidR="005E6DDD" w:rsidRPr="005E6DDD">
        <w:rPr>
          <w:sz w:val="24"/>
          <w:szCs w:val="20"/>
        </w:rPr>
        <w:t>[Heidari, N., and Iosifidis, A., 2024] Heidari, N., and Iosifidis, A. “Learning Diversified Feature Representations for Facial Expression Recognition in the Wild”. In 2024 IEEE 34th International Workshop on Machine Learning for Signal Processing (MLSP). 2024.</w:t>
      </w:r>
    </w:p>
    <w:p w14:paraId="7172BACB" w14:textId="77777777" w:rsidR="00143921" w:rsidRDefault="00143921" w:rsidP="005E6DDD">
      <w:pPr>
        <w:rPr>
          <w:sz w:val="24"/>
          <w:szCs w:val="20"/>
        </w:rPr>
      </w:pPr>
    </w:p>
    <w:p w14:paraId="602330C3" w14:textId="35AF9DDA" w:rsidR="005E6DDD" w:rsidRPr="005E6DDD" w:rsidRDefault="00143921" w:rsidP="005E6DDD">
      <w:pPr>
        <w:rPr>
          <w:sz w:val="24"/>
          <w:szCs w:val="20"/>
        </w:rPr>
      </w:pPr>
      <w:r>
        <w:rPr>
          <w:sz w:val="24"/>
          <w:szCs w:val="20"/>
        </w:rPr>
        <w:t>[</w:t>
      </w:r>
      <w:r w:rsidR="00D3464D">
        <w:rPr>
          <w:sz w:val="24"/>
          <w:szCs w:val="20"/>
        </w:rPr>
        <w:t>35</w:t>
      </w:r>
      <w:r>
        <w:rPr>
          <w:sz w:val="24"/>
          <w:szCs w:val="20"/>
        </w:rPr>
        <w:t xml:space="preserve">] </w:t>
      </w:r>
      <w:r w:rsidR="005E6DDD" w:rsidRPr="005E6DDD">
        <w:rPr>
          <w:sz w:val="24"/>
          <w:szCs w:val="20"/>
        </w:rPr>
        <w:t xml:space="preserve">[Roy, A. K., et al., 2024] Roy, A. K., Hemant Kumar Kathania, </w:t>
      </w:r>
      <w:proofErr w:type="spellStart"/>
      <w:r w:rsidR="005E6DDD" w:rsidRPr="005E6DDD">
        <w:rPr>
          <w:sz w:val="24"/>
          <w:szCs w:val="20"/>
        </w:rPr>
        <w:t>Adhitiya</w:t>
      </w:r>
      <w:proofErr w:type="spellEnd"/>
      <w:r w:rsidR="005E6DDD" w:rsidRPr="005E6DDD">
        <w:rPr>
          <w:sz w:val="24"/>
          <w:szCs w:val="20"/>
        </w:rPr>
        <w:t xml:space="preserve"> Sharma, Abhishek Dey, and Md. </w:t>
      </w:r>
      <w:proofErr w:type="spellStart"/>
      <w:r w:rsidR="005E6DDD" w:rsidRPr="005E6DDD">
        <w:rPr>
          <w:sz w:val="24"/>
          <w:szCs w:val="20"/>
        </w:rPr>
        <w:t>Sarfaraj</w:t>
      </w:r>
      <w:proofErr w:type="spellEnd"/>
      <w:r w:rsidR="005E6DDD" w:rsidRPr="005E6DDD">
        <w:rPr>
          <w:sz w:val="24"/>
          <w:szCs w:val="20"/>
        </w:rPr>
        <w:t xml:space="preserve"> Alam Ansari. “</w:t>
      </w:r>
      <w:proofErr w:type="spellStart"/>
      <w:r w:rsidR="005E6DDD" w:rsidRPr="005E6DDD">
        <w:rPr>
          <w:sz w:val="24"/>
          <w:szCs w:val="20"/>
        </w:rPr>
        <w:t>ResEmoteNet</w:t>
      </w:r>
      <w:proofErr w:type="spellEnd"/>
      <w:r w:rsidR="005E6DDD" w:rsidRPr="005E6DDD">
        <w:rPr>
          <w:sz w:val="24"/>
          <w:szCs w:val="20"/>
        </w:rPr>
        <w:t xml:space="preserve">: Bridging Accuracy and Loss Reduction in Facial Emotion Recognition”. </w:t>
      </w:r>
      <w:proofErr w:type="spellStart"/>
      <w:r w:rsidR="005E6DDD" w:rsidRPr="005E6DDD">
        <w:rPr>
          <w:sz w:val="24"/>
          <w:szCs w:val="20"/>
        </w:rPr>
        <w:t>arXiv</w:t>
      </w:r>
      <w:proofErr w:type="spellEnd"/>
      <w:r w:rsidR="005E6DDD" w:rsidRPr="005E6DDD">
        <w:rPr>
          <w:sz w:val="24"/>
          <w:szCs w:val="20"/>
        </w:rPr>
        <w:t xml:space="preserve"> preprint arXiv:2409.10545. 2024.</w:t>
      </w:r>
    </w:p>
    <w:p w14:paraId="26859F51" w14:textId="77777777" w:rsidR="005E6DDD" w:rsidRDefault="005E6DDD" w:rsidP="005E6DDD">
      <w:pPr>
        <w:rPr>
          <w:sz w:val="24"/>
          <w:szCs w:val="20"/>
        </w:rPr>
      </w:pPr>
    </w:p>
    <w:p w14:paraId="29683313" w14:textId="06AD76FF" w:rsidR="00143921" w:rsidRDefault="00143921" w:rsidP="004F43EE">
      <w:pPr>
        <w:rPr>
          <w:sz w:val="24"/>
          <w:szCs w:val="20"/>
        </w:rPr>
      </w:pPr>
      <w:r>
        <w:rPr>
          <w:sz w:val="24"/>
          <w:szCs w:val="20"/>
        </w:rPr>
        <w:t>[</w:t>
      </w:r>
      <w:r w:rsidR="00D3464D">
        <w:rPr>
          <w:sz w:val="24"/>
          <w:szCs w:val="20"/>
        </w:rPr>
        <w:t>36</w:t>
      </w:r>
      <w:r>
        <w:rPr>
          <w:sz w:val="24"/>
          <w:szCs w:val="20"/>
        </w:rPr>
        <w:t xml:space="preserve">] </w:t>
      </w:r>
      <w:r w:rsidR="004F43EE" w:rsidRPr="004F43EE">
        <w:rPr>
          <w:sz w:val="24"/>
          <w:szCs w:val="20"/>
        </w:rPr>
        <w:t xml:space="preserve">[Xu, R., et al., 2023] Xu, Rui, Huang, Ailin, Hu, Yafei, and Feng, Xiaobai. “Global–Local Feature Fusion Transformers for Facial Expression Recognition in the Wild”. </w:t>
      </w:r>
      <w:r w:rsidR="004F43EE" w:rsidRPr="004F43EE">
        <w:rPr>
          <w:i/>
          <w:iCs/>
          <w:sz w:val="24"/>
          <w:szCs w:val="20"/>
        </w:rPr>
        <w:t>Image and Vision Computing</w:t>
      </w:r>
      <w:r w:rsidR="004F43EE" w:rsidRPr="004F43EE">
        <w:rPr>
          <w:sz w:val="24"/>
          <w:szCs w:val="20"/>
        </w:rPr>
        <w:t>. 2023. https://doi.org/10.1016/j.imavis.2023.104824</w:t>
      </w:r>
    </w:p>
    <w:p w14:paraId="3F0E1EBC" w14:textId="77777777" w:rsidR="00143921" w:rsidRDefault="00143921" w:rsidP="005E6DDD">
      <w:pPr>
        <w:rPr>
          <w:sz w:val="24"/>
          <w:szCs w:val="20"/>
        </w:rPr>
      </w:pPr>
    </w:p>
    <w:p w14:paraId="4112847A" w14:textId="56DC983B" w:rsidR="005E6DDD" w:rsidRPr="005E6DDD" w:rsidRDefault="002502FE" w:rsidP="005E6DDD">
      <w:pPr>
        <w:rPr>
          <w:sz w:val="24"/>
          <w:szCs w:val="20"/>
        </w:rPr>
      </w:pPr>
      <w:r>
        <w:rPr>
          <w:sz w:val="24"/>
          <w:szCs w:val="20"/>
        </w:rPr>
        <w:t>[</w:t>
      </w:r>
      <w:r w:rsidR="00D3464D">
        <w:rPr>
          <w:sz w:val="24"/>
          <w:szCs w:val="20"/>
        </w:rPr>
        <w:t>37</w:t>
      </w:r>
      <w:r>
        <w:rPr>
          <w:sz w:val="24"/>
          <w:szCs w:val="20"/>
        </w:rPr>
        <w:t>]</w:t>
      </w:r>
      <w:r w:rsidRPr="005E6DDD">
        <w:rPr>
          <w:sz w:val="24"/>
          <w:szCs w:val="20"/>
        </w:rPr>
        <w:t xml:space="preserve"> </w:t>
      </w:r>
      <w:r w:rsidR="005E6DDD" w:rsidRPr="005E6DDD">
        <w:rPr>
          <w:sz w:val="24"/>
          <w:szCs w:val="20"/>
        </w:rPr>
        <w:t>[Yousafzai, S., et al., 2025] Yousafzai, S. N., Nasir, I. M., Saidani, O., Ghodhbani, R., Gu, Y., Syafrudin, M., and Fitriyani, N. L. “A multi-scale simplicial transformer with graph attention for facial emotion recognition”. Ain Shams Engineering Journal 16(10), 103584. 2025.</w:t>
      </w:r>
    </w:p>
    <w:p w14:paraId="2A993555" w14:textId="77777777" w:rsidR="005E6DDD" w:rsidRDefault="005E6DDD" w:rsidP="005E6DDD">
      <w:pPr>
        <w:rPr>
          <w:sz w:val="24"/>
          <w:szCs w:val="20"/>
        </w:rPr>
      </w:pPr>
    </w:p>
    <w:p w14:paraId="7E711BC7" w14:textId="412722D2" w:rsidR="005E6DDD" w:rsidRPr="005E6DDD" w:rsidRDefault="002502FE" w:rsidP="005E6DDD">
      <w:pPr>
        <w:rPr>
          <w:sz w:val="24"/>
          <w:szCs w:val="20"/>
        </w:rPr>
      </w:pPr>
      <w:r>
        <w:rPr>
          <w:sz w:val="24"/>
          <w:szCs w:val="20"/>
        </w:rPr>
        <w:t>[</w:t>
      </w:r>
      <w:r w:rsidR="00D3464D">
        <w:rPr>
          <w:sz w:val="24"/>
          <w:szCs w:val="20"/>
        </w:rPr>
        <w:t>38</w:t>
      </w:r>
      <w:r>
        <w:rPr>
          <w:sz w:val="24"/>
          <w:szCs w:val="20"/>
        </w:rPr>
        <w:t>]</w:t>
      </w:r>
      <w:r w:rsidRPr="005E6DDD">
        <w:rPr>
          <w:sz w:val="24"/>
          <w:szCs w:val="20"/>
        </w:rPr>
        <w:t xml:space="preserve"> </w:t>
      </w:r>
      <w:r w:rsidR="005E6DDD" w:rsidRPr="005E6DDD">
        <w:rPr>
          <w:sz w:val="24"/>
          <w:szCs w:val="20"/>
        </w:rPr>
        <w:t>[Ahmad, A., et al., 2025] Ahmad, A., Singh, V., and Upreti, K. “Emotion Recognition Through Facial Expressions: A Machine Learning Perspective in Mobile Multimedia”. Journal of Mobile Multimedia 21(1), pp. 87–111. 2025.</w:t>
      </w:r>
    </w:p>
    <w:p w14:paraId="552FAD0A" w14:textId="77777777" w:rsidR="005E6DDD" w:rsidRDefault="005E6DDD" w:rsidP="005E6DDD">
      <w:pPr>
        <w:rPr>
          <w:sz w:val="24"/>
          <w:szCs w:val="20"/>
        </w:rPr>
      </w:pPr>
    </w:p>
    <w:p w14:paraId="54438ADE" w14:textId="5631F0F1" w:rsidR="005E6DDD" w:rsidRPr="005E6DDD" w:rsidRDefault="002502FE" w:rsidP="0083535A">
      <w:pPr>
        <w:rPr>
          <w:sz w:val="24"/>
          <w:szCs w:val="20"/>
        </w:rPr>
      </w:pPr>
      <w:r>
        <w:rPr>
          <w:sz w:val="24"/>
          <w:szCs w:val="20"/>
        </w:rPr>
        <w:t>[</w:t>
      </w:r>
      <w:r w:rsidR="00D3464D">
        <w:rPr>
          <w:sz w:val="24"/>
          <w:szCs w:val="20"/>
        </w:rPr>
        <w:t>39</w:t>
      </w:r>
      <w:r>
        <w:rPr>
          <w:sz w:val="24"/>
          <w:szCs w:val="20"/>
        </w:rPr>
        <w:t>]</w:t>
      </w:r>
      <w:r w:rsidRPr="005E6DDD">
        <w:rPr>
          <w:sz w:val="24"/>
          <w:szCs w:val="20"/>
        </w:rPr>
        <w:t xml:space="preserve"> </w:t>
      </w:r>
      <w:r w:rsidR="0083535A" w:rsidRPr="0083535A">
        <w:rPr>
          <w:sz w:val="24"/>
          <w:szCs w:val="20"/>
        </w:rPr>
        <w:t xml:space="preserve">[Zhou, Yu, et al., 2025] Zhou, Yu, </w:t>
      </w:r>
      <w:proofErr w:type="spellStart"/>
      <w:r w:rsidR="0083535A" w:rsidRPr="0083535A">
        <w:rPr>
          <w:sz w:val="24"/>
          <w:szCs w:val="20"/>
        </w:rPr>
        <w:t>Jialun</w:t>
      </w:r>
      <w:proofErr w:type="spellEnd"/>
      <w:r w:rsidR="0083535A" w:rsidRPr="0083535A">
        <w:rPr>
          <w:sz w:val="24"/>
          <w:szCs w:val="20"/>
        </w:rPr>
        <w:t xml:space="preserve"> Pei, Weixin Si, Jing Qin, and Pheng-Ann Heng. “Delving Into Quaternion Wavelet Transformer for Facial Expression Recognition in the Wild”. IEEE Transactions on Multimedia 27, 3895–3909, 2025.</w:t>
      </w:r>
    </w:p>
    <w:p w14:paraId="378DEAD2" w14:textId="77777777" w:rsidR="005E6DDD" w:rsidRDefault="005E6DDD" w:rsidP="005E6DDD">
      <w:pPr>
        <w:rPr>
          <w:sz w:val="24"/>
          <w:szCs w:val="20"/>
        </w:rPr>
      </w:pPr>
    </w:p>
    <w:p w14:paraId="328DFC34" w14:textId="75CA5237" w:rsidR="00604E2B" w:rsidRDefault="002502FE" w:rsidP="00143921">
      <w:pPr>
        <w:rPr>
          <w:sz w:val="24"/>
          <w:szCs w:val="20"/>
        </w:rPr>
      </w:pPr>
      <w:r>
        <w:rPr>
          <w:sz w:val="24"/>
          <w:szCs w:val="20"/>
        </w:rPr>
        <w:t>[</w:t>
      </w:r>
      <w:r w:rsidR="00D3464D">
        <w:rPr>
          <w:sz w:val="24"/>
          <w:szCs w:val="20"/>
        </w:rPr>
        <w:t>40</w:t>
      </w:r>
      <w:r>
        <w:rPr>
          <w:sz w:val="24"/>
          <w:szCs w:val="20"/>
        </w:rPr>
        <w:t>]</w:t>
      </w:r>
      <w:r w:rsidRPr="005E6DDD">
        <w:rPr>
          <w:sz w:val="24"/>
          <w:szCs w:val="20"/>
        </w:rPr>
        <w:t xml:space="preserve"> </w:t>
      </w:r>
      <w:r w:rsidR="00143921" w:rsidRPr="005E6DDD">
        <w:rPr>
          <w:sz w:val="24"/>
          <w:szCs w:val="20"/>
        </w:rPr>
        <w:t>[</w:t>
      </w:r>
      <w:proofErr w:type="spellStart"/>
      <w:r w:rsidR="00143921" w:rsidRPr="005E6DDD">
        <w:rPr>
          <w:sz w:val="24"/>
          <w:szCs w:val="20"/>
        </w:rPr>
        <w:t>Maghari</w:t>
      </w:r>
      <w:proofErr w:type="spellEnd"/>
      <w:r w:rsidR="00143921" w:rsidRPr="005E6DDD">
        <w:rPr>
          <w:sz w:val="24"/>
          <w:szCs w:val="20"/>
        </w:rPr>
        <w:t xml:space="preserve">, A. Y., and </w:t>
      </w:r>
      <w:proofErr w:type="spellStart"/>
      <w:r w:rsidR="00143921" w:rsidRPr="005E6DDD">
        <w:rPr>
          <w:sz w:val="24"/>
          <w:szCs w:val="20"/>
        </w:rPr>
        <w:t>Telbani</w:t>
      </w:r>
      <w:proofErr w:type="spellEnd"/>
      <w:r w:rsidR="00143921" w:rsidRPr="005E6DDD">
        <w:rPr>
          <w:sz w:val="24"/>
          <w:szCs w:val="20"/>
        </w:rPr>
        <w:t xml:space="preserve">, A. M., 2026] </w:t>
      </w:r>
      <w:proofErr w:type="spellStart"/>
      <w:r w:rsidR="00143921" w:rsidRPr="005E6DDD">
        <w:rPr>
          <w:sz w:val="24"/>
          <w:szCs w:val="20"/>
        </w:rPr>
        <w:t>Maghari</w:t>
      </w:r>
      <w:proofErr w:type="spellEnd"/>
      <w:r w:rsidR="00143921" w:rsidRPr="005E6DDD">
        <w:rPr>
          <w:sz w:val="24"/>
          <w:szCs w:val="20"/>
        </w:rPr>
        <w:t xml:space="preserve">, A. Y., and </w:t>
      </w:r>
      <w:proofErr w:type="spellStart"/>
      <w:r w:rsidR="00143921" w:rsidRPr="005E6DDD">
        <w:rPr>
          <w:sz w:val="24"/>
          <w:szCs w:val="20"/>
        </w:rPr>
        <w:t>Telbani</w:t>
      </w:r>
      <w:proofErr w:type="spellEnd"/>
      <w:r w:rsidR="00143921" w:rsidRPr="005E6DDD">
        <w:rPr>
          <w:sz w:val="24"/>
          <w:szCs w:val="20"/>
        </w:rPr>
        <w:t>, A. M. “Facial emotion recognition under face mask occlusion using vision transformers”. International Journal of Electrical and Computer Engineering (IJECE) 16(1), pp. 395-403. 2026.</w:t>
      </w:r>
    </w:p>
    <w:p w14:paraId="08A73D35" w14:textId="77777777" w:rsidR="00604E2B" w:rsidRDefault="00604E2B" w:rsidP="00604E2B">
      <w:pPr>
        <w:rPr>
          <w:sz w:val="24"/>
          <w:szCs w:val="20"/>
        </w:rPr>
      </w:pPr>
    </w:p>
    <w:p w14:paraId="465CE956" w14:textId="2CF297A4" w:rsidR="004276E7" w:rsidRDefault="002502FE" w:rsidP="004276E7">
      <w:pPr>
        <w:rPr>
          <w:sz w:val="24"/>
          <w:szCs w:val="20"/>
        </w:rPr>
      </w:pPr>
      <w:r>
        <w:rPr>
          <w:sz w:val="24"/>
          <w:szCs w:val="20"/>
        </w:rPr>
        <w:lastRenderedPageBreak/>
        <w:t>[</w:t>
      </w:r>
      <w:r w:rsidR="00D3464D">
        <w:rPr>
          <w:sz w:val="24"/>
          <w:szCs w:val="20"/>
        </w:rPr>
        <w:t>41</w:t>
      </w:r>
      <w:r>
        <w:rPr>
          <w:sz w:val="24"/>
          <w:szCs w:val="20"/>
        </w:rPr>
        <w:t>]</w:t>
      </w:r>
      <w:r w:rsidRPr="00057B8D">
        <w:rPr>
          <w:sz w:val="24"/>
          <w:szCs w:val="20"/>
        </w:rPr>
        <w:t xml:space="preserve"> </w:t>
      </w:r>
      <w:r w:rsidR="00057B8D" w:rsidRPr="00057B8D">
        <w:rPr>
          <w:sz w:val="24"/>
          <w:szCs w:val="20"/>
        </w:rPr>
        <w:t xml:space="preserve">[Sun, J., et al., 2025] Sun, Jie, Tianwen Xu, and Yao </w:t>
      </w:r>
      <w:proofErr w:type="spellStart"/>
      <w:r w:rsidR="00057B8D" w:rsidRPr="00057B8D">
        <w:rPr>
          <w:sz w:val="24"/>
          <w:szCs w:val="20"/>
        </w:rPr>
        <w:t>Yao</w:t>
      </w:r>
      <w:proofErr w:type="spellEnd"/>
      <w:r w:rsidR="00057B8D" w:rsidRPr="00057B8D">
        <w:rPr>
          <w:sz w:val="24"/>
          <w:szCs w:val="20"/>
        </w:rPr>
        <w:t xml:space="preserve">. “An enhanced </w:t>
      </w:r>
      <w:proofErr w:type="spellStart"/>
      <w:r w:rsidR="00057B8D" w:rsidRPr="00057B8D">
        <w:rPr>
          <w:sz w:val="24"/>
          <w:szCs w:val="20"/>
        </w:rPr>
        <w:t>GhostNet</w:t>
      </w:r>
      <w:proofErr w:type="spellEnd"/>
      <w:r w:rsidR="00057B8D" w:rsidRPr="00057B8D">
        <w:rPr>
          <w:sz w:val="24"/>
          <w:szCs w:val="20"/>
        </w:rPr>
        <w:t xml:space="preserve"> model for emotion recognition: leveraging efficient feature extraction and attention mechanisms”. </w:t>
      </w:r>
      <w:r w:rsidR="00057B8D" w:rsidRPr="00604E2B">
        <w:rPr>
          <w:sz w:val="24"/>
          <w:szCs w:val="20"/>
        </w:rPr>
        <w:t>Frontiers in Psychology</w:t>
      </w:r>
      <w:r w:rsidR="00057B8D" w:rsidRPr="00057B8D">
        <w:rPr>
          <w:sz w:val="24"/>
          <w:szCs w:val="20"/>
        </w:rPr>
        <w:t xml:space="preserve"> 15, 1459446. 2025.</w:t>
      </w:r>
    </w:p>
    <w:p w14:paraId="3D9C9C32" w14:textId="77777777" w:rsidR="004276E7" w:rsidRDefault="004276E7" w:rsidP="004276E7">
      <w:pPr>
        <w:rPr>
          <w:sz w:val="24"/>
          <w:szCs w:val="20"/>
        </w:rPr>
      </w:pPr>
    </w:p>
    <w:p w14:paraId="582DBCD9" w14:textId="77777777" w:rsidR="004276E7" w:rsidRPr="001E20E8" w:rsidRDefault="004276E7" w:rsidP="004276E7">
      <w:pPr>
        <w:rPr>
          <w:sz w:val="24"/>
          <w:szCs w:val="20"/>
        </w:rPr>
      </w:pPr>
    </w:p>
    <w:sectPr w:rsidR="004276E7" w:rsidRPr="001E20E8" w:rsidSect="00E55C20">
      <w:footerReference w:type="even" r:id="rId33"/>
      <w:footerReference w:type="default" r:id="rId34"/>
      <w:footerReference w:type="first" r:id="rId3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091A2" w14:textId="77777777" w:rsidR="00AA48AD" w:rsidRDefault="00AA48AD">
      <w:pPr>
        <w:spacing w:after="0" w:line="240" w:lineRule="auto"/>
      </w:pPr>
      <w:r>
        <w:separator/>
      </w:r>
    </w:p>
  </w:endnote>
  <w:endnote w:type="continuationSeparator" w:id="0">
    <w:p w14:paraId="058923CD" w14:textId="77777777" w:rsidR="00AA48AD" w:rsidRDefault="00AA4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4FF3038C" w14:textId="1B74A67F" w:rsidR="00FE5AB4" w:rsidRDefault="00FE5A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A15C2" w14:textId="77777777" w:rsidR="00AA48AD" w:rsidRDefault="00AA48AD">
      <w:pPr>
        <w:spacing w:after="0" w:line="240" w:lineRule="auto"/>
      </w:pPr>
      <w:r>
        <w:separator/>
      </w:r>
    </w:p>
  </w:footnote>
  <w:footnote w:type="continuationSeparator" w:id="0">
    <w:p w14:paraId="186793C6" w14:textId="77777777" w:rsidR="00AA48AD" w:rsidRDefault="00AA48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620AF0"/>
    <w:multiLevelType w:val="hybridMultilevel"/>
    <w:tmpl w:val="97E6D0BE"/>
    <w:lvl w:ilvl="0" w:tplc="0409000F">
      <w:start w:val="1"/>
      <w:numFmt w:val="decimal"/>
      <w:lvlText w:val="%1."/>
      <w:lvlJc w:val="left"/>
      <w:pPr>
        <w:ind w:left="1111" w:hanging="360"/>
      </w:pPr>
    </w:lvl>
    <w:lvl w:ilvl="1" w:tplc="04090019" w:tentative="1">
      <w:start w:val="1"/>
      <w:numFmt w:val="lowerLetter"/>
      <w:lvlText w:val="%2."/>
      <w:lvlJc w:val="left"/>
      <w:pPr>
        <w:ind w:left="1831" w:hanging="360"/>
      </w:pPr>
    </w:lvl>
    <w:lvl w:ilvl="2" w:tplc="0409001B" w:tentative="1">
      <w:start w:val="1"/>
      <w:numFmt w:val="lowerRoman"/>
      <w:lvlText w:val="%3."/>
      <w:lvlJc w:val="right"/>
      <w:pPr>
        <w:ind w:left="2551" w:hanging="180"/>
      </w:pPr>
    </w:lvl>
    <w:lvl w:ilvl="3" w:tplc="0409000F" w:tentative="1">
      <w:start w:val="1"/>
      <w:numFmt w:val="decimal"/>
      <w:lvlText w:val="%4."/>
      <w:lvlJc w:val="left"/>
      <w:pPr>
        <w:ind w:left="3271" w:hanging="360"/>
      </w:pPr>
    </w:lvl>
    <w:lvl w:ilvl="4" w:tplc="04090019" w:tentative="1">
      <w:start w:val="1"/>
      <w:numFmt w:val="lowerLetter"/>
      <w:lvlText w:val="%5."/>
      <w:lvlJc w:val="left"/>
      <w:pPr>
        <w:ind w:left="3991" w:hanging="360"/>
      </w:pPr>
    </w:lvl>
    <w:lvl w:ilvl="5" w:tplc="0409001B" w:tentative="1">
      <w:start w:val="1"/>
      <w:numFmt w:val="lowerRoman"/>
      <w:lvlText w:val="%6."/>
      <w:lvlJc w:val="right"/>
      <w:pPr>
        <w:ind w:left="4711" w:hanging="180"/>
      </w:pPr>
    </w:lvl>
    <w:lvl w:ilvl="6" w:tplc="0409000F" w:tentative="1">
      <w:start w:val="1"/>
      <w:numFmt w:val="decimal"/>
      <w:lvlText w:val="%7."/>
      <w:lvlJc w:val="left"/>
      <w:pPr>
        <w:ind w:left="5431" w:hanging="360"/>
      </w:pPr>
    </w:lvl>
    <w:lvl w:ilvl="7" w:tplc="04090019" w:tentative="1">
      <w:start w:val="1"/>
      <w:numFmt w:val="lowerLetter"/>
      <w:lvlText w:val="%8."/>
      <w:lvlJc w:val="left"/>
      <w:pPr>
        <w:ind w:left="6151" w:hanging="360"/>
      </w:pPr>
    </w:lvl>
    <w:lvl w:ilvl="8" w:tplc="0409001B" w:tentative="1">
      <w:start w:val="1"/>
      <w:numFmt w:val="lowerRoman"/>
      <w:lvlText w:val="%9."/>
      <w:lvlJc w:val="right"/>
      <w:pPr>
        <w:ind w:left="6871" w:hanging="180"/>
      </w:p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8B3A9D"/>
    <w:multiLevelType w:val="multilevel"/>
    <w:tmpl w:val="3676B7FA"/>
    <w:lvl w:ilvl="0">
      <w:start w:val="1"/>
      <w:numFmt w:val="none"/>
      <w:lvlText w:val="2.1.2"/>
      <w:lvlJc w:val="left"/>
      <w:pPr>
        <w:ind w:left="1548" w:hanging="360"/>
      </w:pPr>
      <w:rPr>
        <w:rFonts w:hint="default"/>
      </w:rPr>
    </w:lvl>
    <w:lvl w:ilvl="1">
      <w:start w:val="1"/>
      <w:numFmt w:val="lowerLetter"/>
      <w:lvlText w:val="%2."/>
      <w:lvlJc w:val="left"/>
      <w:pPr>
        <w:ind w:left="1877" w:hanging="360"/>
      </w:pPr>
      <w:rPr>
        <w:rFonts w:hint="default"/>
      </w:rPr>
    </w:lvl>
    <w:lvl w:ilvl="2">
      <w:start w:val="1"/>
      <w:numFmt w:val="lowerRoman"/>
      <w:lvlText w:val="%3."/>
      <w:lvlJc w:val="right"/>
      <w:pPr>
        <w:ind w:left="2597" w:hanging="180"/>
      </w:pPr>
      <w:rPr>
        <w:rFonts w:hint="default"/>
      </w:rPr>
    </w:lvl>
    <w:lvl w:ilvl="3">
      <w:start w:val="1"/>
      <w:numFmt w:val="decimal"/>
      <w:lvlText w:val="%4."/>
      <w:lvlJc w:val="left"/>
      <w:pPr>
        <w:ind w:left="3317" w:hanging="360"/>
      </w:pPr>
      <w:rPr>
        <w:rFonts w:hint="default"/>
      </w:rPr>
    </w:lvl>
    <w:lvl w:ilvl="4">
      <w:start w:val="1"/>
      <w:numFmt w:val="lowerLetter"/>
      <w:lvlText w:val="%5."/>
      <w:lvlJc w:val="left"/>
      <w:pPr>
        <w:ind w:left="4037" w:hanging="360"/>
      </w:pPr>
      <w:rPr>
        <w:rFonts w:hint="default"/>
      </w:rPr>
    </w:lvl>
    <w:lvl w:ilvl="5">
      <w:start w:val="1"/>
      <w:numFmt w:val="lowerRoman"/>
      <w:lvlText w:val="%6."/>
      <w:lvlJc w:val="right"/>
      <w:pPr>
        <w:ind w:left="4757" w:hanging="180"/>
      </w:pPr>
      <w:rPr>
        <w:rFonts w:hint="default"/>
      </w:rPr>
    </w:lvl>
    <w:lvl w:ilvl="6">
      <w:start w:val="1"/>
      <w:numFmt w:val="decimal"/>
      <w:lvlText w:val="%7."/>
      <w:lvlJc w:val="left"/>
      <w:pPr>
        <w:ind w:left="5477" w:hanging="360"/>
      </w:pPr>
      <w:rPr>
        <w:rFonts w:hint="default"/>
      </w:rPr>
    </w:lvl>
    <w:lvl w:ilvl="7">
      <w:start w:val="1"/>
      <w:numFmt w:val="lowerLetter"/>
      <w:lvlText w:val="%8."/>
      <w:lvlJc w:val="left"/>
      <w:pPr>
        <w:ind w:left="6197" w:hanging="360"/>
      </w:pPr>
      <w:rPr>
        <w:rFonts w:hint="default"/>
      </w:rPr>
    </w:lvl>
    <w:lvl w:ilvl="8">
      <w:start w:val="1"/>
      <w:numFmt w:val="lowerRoman"/>
      <w:lvlText w:val="%9."/>
      <w:lvlJc w:val="right"/>
      <w:pPr>
        <w:ind w:left="6917" w:hanging="180"/>
      </w:pPr>
      <w:rPr>
        <w:rFonts w:hint="default"/>
      </w:rPr>
    </w:lvl>
  </w:abstractNum>
  <w:abstractNum w:abstractNumId="5" w15:restartNumberingAfterBreak="0">
    <w:nsid w:val="16916674"/>
    <w:multiLevelType w:val="multilevel"/>
    <w:tmpl w:val="5394A616"/>
    <w:lvl w:ilvl="0">
      <w:start w:val="1"/>
      <w:numFmt w:val="decimal"/>
      <w:lvlText w:val="%1"/>
      <w:lvlJc w:val="left"/>
      <w:pPr>
        <w:ind w:left="420" w:hanging="420"/>
      </w:pPr>
      <w:rPr>
        <w:rFonts w:hint="default"/>
      </w:rPr>
    </w:lvl>
    <w:lvl w:ilvl="1">
      <w:start w:val="1"/>
      <w:numFmt w:val="none"/>
      <w:lvlText w:val="2.1"/>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7E65C7"/>
    <w:multiLevelType w:val="multilevel"/>
    <w:tmpl w:val="C60AE9C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9"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85F76"/>
    <w:multiLevelType w:val="multilevel"/>
    <w:tmpl w:val="5AE0C5AA"/>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9" w15:restartNumberingAfterBreak="0">
    <w:nsid w:val="56455346"/>
    <w:multiLevelType w:val="multilevel"/>
    <w:tmpl w:val="CA0A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1" w15:restartNumberingAfterBreak="0">
    <w:nsid w:val="62313C65"/>
    <w:multiLevelType w:val="multilevel"/>
    <w:tmpl w:val="9612B736"/>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6A0C2E5A"/>
    <w:multiLevelType w:val="multilevel"/>
    <w:tmpl w:val="42426564"/>
    <w:lvl w:ilvl="0">
      <w:start w:val="1"/>
      <w:numFmt w:val="decimal"/>
      <w:lvlText w:val="%1"/>
      <w:lvlJc w:val="left"/>
      <w:pPr>
        <w:ind w:left="420" w:hanging="420"/>
      </w:pPr>
      <w:rPr>
        <w:rFonts w:hint="default"/>
      </w:rPr>
    </w:lvl>
    <w:lvl w:ilvl="1">
      <w:start w:val="1"/>
      <w:numFmt w:val="none"/>
      <w:lvlText w:val="2.1"/>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383429C"/>
    <w:multiLevelType w:val="multilevel"/>
    <w:tmpl w:val="0088AD9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abstractNum w:abstractNumId="25" w15:restartNumberingAfterBreak="0">
    <w:nsid w:val="798C4BC3"/>
    <w:multiLevelType w:val="multilevel"/>
    <w:tmpl w:val="9DE4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17"/>
  </w:num>
  <w:num w:numId="2" w16cid:durableId="1385257327">
    <w:abstractNumId w:val="23"/>
  </w:num>
  <w:num w:numId="3" w16cid:durableId="2025202020">
    <w:abstractNumId w:val="2"/>
  </w:num>
  <w:num w:numId="4" w16cid:durableId="1625883336">
    <w:abstractNumId w:val="3"/>
  </w:num>
  <w:num w:numId="5" w16cid:durableId="621494586">
    <w:abstractNumId w:val="7"/>
  </w:num>
  <w:num w:numId="6" w16cid:durableId="1149858929">
    <w:abstractNumId w:val="11"/>
  </w:num>
  <w:num w:numId="7" w16cid:durableId="2021084236">
    <w:abstractNumId w:val="0"/>
  </w:num>
  <w:num w:numId="8" w16cid:durableId="1745176900">
    <w:abstractNumId w:val="13"/>
  </w:num>
  <w:num w:numId="9" w16cid:durableId="1973365200">
    <w:abstractNumId w:val="14"/>
  </w:num>
  <w:num w:numId="10" w16cid:durableId="550700619">
    <w:abstractNumId w:val="22"/>
  </w:num>
  <w:num w:numId="11" w16cid:durableId="684478489">
    <w:abstractNumId w:val="20"/>
  </w:num>
  <w:num w:numId="12" w16cid:durableId="1482044341">
    <w:abstractNumId w:val="15"/>
  </w:num>
  <w:num w:numId="13" w16cid:durableId="440145032">
    <w:abstractNumId w:val="6"/>
  </w:num>
  <w:num w:numId="14" w16cid:durableId="2061897864">
    <w:abstractNumId w:val="18"/>
  </w:num>
  <w:num w:numId="15" w16cid:durableId="382146211">
    <w:abstractNumId w:val="10"/>
  </w:num>
  <w:num w:numId="16" w16cid:durableId="2121222760">
    <w:abstractNumId w:val="9"/>
  </w:num>
  <w:num w:numId="17" w16cid:durableId="96870969">
    <w:abstractNumId w:val="19"/>
  </w:num>
  <w:num w:numId="18" w16cid:durableId="1195771527">
    <w:abstractNumId w:val="1"/>
  </w:num>
  <w:num w:numId="19" w16cid:durableId="216551309">
    <w:abstractNumId w:val="4"/>
  </w:num>
  <w:num w:numId="20" w16cid:durableId="1351562660">
    <w:abstractNumId w:val="5"/>
  </w:num>
  <w:num w:numId="21" w16cid:durableId="803741456">
    <w:abstractNumId w:val="24"/>
  </w:num>
  <w:num w:numId="22" w16cid:durableId="1600485919">
    <w:abstractNumId w:val="16"/>
  </w:num>
  <w:num w:numId="23" w16cid:durableId="1414938126">
    <w:abstractNumId w:val="8"/>
  </w:num>
  <w:num w:numId="24" w16cid:durableId="1223758336">
    <w:abstractNumId w:val="21"/>
  </w:num>
  <w:num w:numId="25" w16cid:durableId="645400798">
    <w:abstractNumId w:val="12"/>
  </w:num>
  <w:num w:numId="26" w16cid:durableId="20684138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11F1"/>
    <w:rsid w:val="00002A8C"/>
    <w:rsid w:val="00010059"/>
    <w:rsid w:val="00016CCE"/>
    <w:rsid w:val="000203A6"/>
    <w:rsid w:val="00033D6A"/>
    <w:rsid w:val="00034DCD"/>
    <w:rsid w:val="00045569"/>
    <w:rsid w:val="00057B8D"/>
    <w:rsid w:val="000709DC"/>
    <w:rsid w:val="000751E8"/>
    <w:rsid w:val="000A218F"/>
    <w:rsid w:val="000A4C28"/>
    <w:rsid w:val="000B518F"/>
    <w:rsid w:val="000C122C"/>
    <w:rsid w:val="000C1C34"/>
    <w:rsid w:val="000E03BC"/>
    <w:rsid w:val="000E5503"/>
    <w:rsid w:val="0010299E"/>
    <w:rsid w:val="001039C2"/>
    <w:rsid w:val="00115B30"/>
    <w:rsid w:val="001256F4"/>
    <w:rsid w:val="0014139D"/>
    <w:rsid w:val="00143921"/>
    <w:rsid w:val="00155B3E"/>
    <w:rsid w:val="00157D24"/>
    <w:rsid w:val="0018342C"/>
    <w:rsid w:val="001A7849"/>
    <w:rsid w:val="001B1C75"/>
    <w:rsid w:val="001B3D0B"/>
    <w:rsid w:val="001C1760"/>
    <w:rsid w:val="001C4384"/>
    <w:rsid w:val="001C536E"/>
    <w:rsid w:val="001C6347"/>
    <w:rsid w:val="001D0CAE"/>
    <w:rsid w:val="001E20E8"/>
    <w:rsid w:val="001E38F0"/>
    <w:rsid w:val="0020481B"/>
    <w:rsid w:val="00217AAA"/>
    <w:rsid w:val="002221B6"/>
    <w:rsid w:val="0022572A"/>
    <w:rsid w:val="002261F6"/>
    <w:rsid w:val="002502FE"/>
    <w:rsid w:val="002601E1"/>
    <w:rsid w:val="00261DE3"/>
    <w:rsid w:val="002672CD"/>
    <w:rsid w:val="00267574"/>
    <w:rsid w:val="00291058"/>
    <w:rsid w:val="002B4E4C"/>
    <w:rsid w:val="002B659B"/>
    <w:rsid w:val="002B78AC"/>
    <w:rsid w:val="002F2930"/>
    <w:rsid w:val="00311EFB"/>
    <w:rsid w:val="00315FEC"/>
    <w:rsid w:val="0032611A"/>
    <w:rsid w:val="00333218"/>
    <w:rsid w:val="00335ACC"/>
    <w:rsid w:val="00344B96"/>
    <w:rsid w:val="003628BD"/>
    <w:rsid w:val="00363814"/>
    <w:rsid w:val="00372121"/>
    <w:rsid w:val="003A428B"/>
    <w:rsid w:val="003C51FB"/>
    <w:rsid w:val="003C5459"/>
    <w:rsid w:val="003C6CF4"/>
    <w:rsid w:val="003D251E"/>
    <w:rsid w:val="003D3733"/>
    <w:rsid w:val="003D6DF7"/>
    <w:rsid w:val="003E2FD5"/>
    <w:rsid w:val="003F0FF5"/>
    <w:rsid w:val="003F5613"/>
    <w:rsid w:val="00420FD9"/>
    <w:rsid w:val="004276E7"/>
    <w:rsid w:val="0043077C"/>
    <w:rsid w:val="00430B81"/>
    <w:rsid w:val="00433453"/>
    <w:rsid w:val="004519B2"/>
    <w:rsid w:val="0045679A"/>
    <w:rsid w:val="00461978"/>
    <w:rsid w:val="0048780C"/>
    <w:rsid w:val="004A2334"/>
    <w:rsid w:val="004A2AF1"/>
    <w:rsid w:val="004B6D3B"/>
    <w:rsid w:val="004E1042"/>
    <w:rsid w:val="004E17A7"/>
    <w:rsid w:val="004E7182"/>
    <w:rsid w:val="004E7253"/>
    <w:rsid w:val="004F198E"/>
    <w:rsid w:val="004F43EE"/>
    <w:rsid w:val="00501E80"/>
    <w:rsid w:val="0050623F"/>
    <w:rsid w:val="005079B4"/>
    <w:rsid w:val="00517232"/>
    <w:rsid w:val="00530EC7"/>
    <w:rsid w:val="00543CB9"/>
    <w:rsid w:val="00550577"/>
    <w:rsid w:val="00551FDD"/>
    <w:rsid w:val="0055472B"/>
    <w:rsid w:val="00562EB7"/>
    <w:rsid w:val="00574906"/>
    <w:rsid w:val="005830FB"/>
    <w:rsid w:val="0059353C"/>
    <w:rsid w:val="00595068"/>
    <w:rsid w:val="005A0F8A"/>
    <w:rsid w:val="005A308C"/>
    <w:rsid w:val="005A7E17"/>
    <w:rsid w:val="005A7F15"/>
    <w:rsid w:val="005C2CF7"/>
    <w:rsid w:val="005C4371"/>
    <w:rsid w:val="005D0551"/>
    <w:rsid w:val="005E6133"/>
    <w:rsid w:val="005E6DDD"/>
    <w:rsid w:val="005F2A07"/>
    <w:rsid w:val="005F6029"/>
    <w:rsid w:val="00604E2B"/>
    <w:rsid w:val="00621331"/>
    <w:rsid w:val="00624766"/>
    <w:rsid w:val="0064109A"/>
    <w:rsid w:val="00645AF2"/>
    <w:rsid w:val="0065014B"/>
    <w:rsid w:val="006552CA"/>
    <w:rsid w:val="00656932"/>
    <w:rsid w:val="00657507"/>
    <w:rsid w:val="006766F8"/>
    <w:rsid w:val="00686770"/>
    <w:rsid w:val="006A1736"/>
    <w:rsid w:val="006A1CDE"/>
    <w:rsid w:val="006A1EF2"/>
    <w:rsid w:val="006A6BF2"/>
    <w:rsid w:val="006B156C"/>
    <w:rsid w:val="006B2B33"/>
    <w:rsid w:val="006B4DF4"/>
    <w:rsid w:val="006B7654"/>
    <w:rsid w:val="006C4192"/>
    <w:rsid w:val="006C7885"/>
    <w:rsid w:val="006D5286"/>
    <w:rsid w:val="006D6B10"/>
    <w:rsid w:val="006D6B50"/>
    <w:rsid w:val="006E095F"/>
    <w:rsid w:val="00700FEC"/>
    <w:rsid w:val="007074C7"/>
    <w:rsid w:val="00712C99"/>
    <w:rsid w:val="007239E3"/>
    <w:rsid w:val="00731BEA"/>
    <w:rsid w:val="0075408C"/>
    <w:rsid w:val="00755B1E"/>
    <w:rsid w:val="007A204C"/>
    <w:rsid w:val="007A27FE"/>
    <w:rsid w:val="007A603B"/>
    <w:rsid w:val="007B613B"/>
    <w:rsid w:val="007B76BA"/>
    <w:rsid w:val="007C7998"/>
    <w:rsid w:val="007D1E68"/>
    <w:rsid w:val="007D6805"/>
    <w:rsid w:val="007D7720"/>
    <w:rsid w:val="007F4350"/>
    <w:rsid w:val="007F6ADD"/>
    <w:rsid w:val="00801B2C"/>
    <w:rsid w:val="008173ED"/>
    <w:rsid w:val="00830DBB"/>
    <w:rsid w:val="0083535A"/>
    <w:rsid w:val="00837C55"/>
    <w:rsid w:val="00852FBC"/>
    <w:rsid w:val="008627C7"/>
    <w:rsid w:val="00865B7B"/>
    <w:rsid w:val="00871DCE"/>
    <w:rsid w:val="00887EE8"/>
    <w:rsid w:val="00891B1C"/>
    <w:rsid w:val="00895536"/>
    <w:rsid w:val="008A27AA"/>
    <w:rsid w:val="008A503C"/>
    <w:rsid w:val="008A7D89"/>
    <w:rsid w:val="008C270B"/>
    <w:rsid w:val="008D078B"/>
    <w:rsid w:val="008E5A73"/>
    <w:rsid w:val="008F1F37"/>
    <w:rsid w:val="008F5C64"/>
    <w:rsid w:val="0090614A"/>
    <w:rsid w:val="009145DA"/>
    <w:rsid w:val="00915717"/>
    <w:rsid w:val="0092720C"/>
    <w:rsid w:val="00957B15"/>
    <w:rsid w:val="00983C01"/>
    <w:rsid w:val="00992F99"/>
    <w:rsid w:val="009A77AD"/>
    <w:rsid w:val="009E5558"/>
    <w:rsid w:val="00A0098E"/>
    <w:rsid w:val="00A05610"/>
    <w:rsid w:val="00A10362"/>
    <w:rsid w:val="00A24583"/>
    <w:rsid w:val="00A40C1B"/>
    <w:rsid w:val="00A43DEB"/>
    <w:rsid w:val="00A50384"/>
    <w:rsid w:val="00A5267A"/>
    <w:rsid w:val="00A6248C"/>
    <w:rsid w:val="00A65A99"/>
    <w:rsid w:val="00A709F6"/>
    <w:rsid w:val="00AA4756"/>
    <w:rsid w:val="00AA48AD"/>
    <w:rsid w:val="00AA559B"/>
    <w:rsid w:val="00AA65C5"/>
    <w:rsid w:val="00AB01EE"/>
    <w:rsid w:val="00AB1445"/>
    <w:rsid w:val="00AB5934"/>
    <w:rsid w:val="00AC0E6E"/>
    <w:rsid w:val="00B0172A"/>
    <w:rsid w:val="00B06EF1"/>
    <w:rsid w:val="00B073F9"/>
    <w:rsid w:val="00B1025E"/>
    <w:rsid w:val="00B30BD7"/>
    <w:rsid w:val="00B31F60"/>
    <w:rsid w:val="00B34934"/>
    <w:rsid w:val="00B40892"/>
    <w:rsid w:val="00B56B25"/>
    <w:rsid w:val="00B62BE9"/>
    <w:rsid w:val="00B677A6"/>
    <w:rsid w:val="00B77702"/>
    <w:rsid w:val="00B841A7"/>
    <w:rsid w:val="00B9762B"/>
    <w:rsid w:val="00BA62CD"/>
    <w:rsid w:val="00BD2D1F"/>
    <w:rsid w:val="00BE31D7"/>
    <w:rsid w:val="00C26461"/>
    <w:rsid w:val="00C363A7"/>
    <w:rsid w:val="00C36F38"/>
    <w:rsid w:val="00C37A9D"/>
    <w:rsid w:val="00C40013"/>
    <w:rsid w:val="00C510FB"/>
    <w:rsid w:val="00C61DA9"/>
    <w:rsid w:val="00C64FCC"/>
    <w:rsid w:val="00C84872"/>
    <w:rsid w:val="00C91C4E"/>
    <w:rsid w:val="00C92DCB"/>
    <w:rsid w:val="00CA0904"/>
    <w:rsid w:val="00CA1D92"/>
    <w:rsid w:val="00CA3D96"/>
    <w:rsid w:val="00CA6B09"/>
    <w:rsid w:val="00CC44D6"/>
    <w:rsid w:val="00CC70FD"/>
    <w:rsid w:val="00CD26BA"/>
    <w:rsid w:val="00CE5C9A"/>
    <w:rsid w:val="00CE7BCC"/>
    <w:rsid w:val="00D015C3"/>
    <w:rsid w:val="00D148C1"/>
    <w:rsid w:val="00D25F1C"/>
    <w:rsid w:val="00D3464D"/>
    <w:rsid w:val="00D56A5B"/>
    <w:rsid w:val="00D573B1"/>
    <w:rsid w:val="00D61CD3"/>
    <w:rsid w:val="00D70836"/>
    <w:rsid w:val="00D741FC"/>
    <w:rsid w:val="00D86E2E"/>
    <w:rsid w:val="00D87B6F"/>
    <w:rsid w:val="00D95AE8"/>
    <w:rsid w:val="00D97EA7"/>
    <w:rsid w:val="00DA63CC"/>
    <w:rsid w:val="00DC0CA1"/>
    <w:rsid w:val="00DC47FF"/>
    <w:rsid w:val="00DE09CF"/>
    <w:rsid w:val="00DE1A79"/>
    <w:rsid w:val="00DE7ED3"/>
    <w:rsid w:val="00E003F5"/>
    <w:rsid w:val="00E02E16"/>
    <w:rsid w:val="00E066EB"/>
    <w:rsid w:val="00E07A8F"/>
    <w:rsid w:val="00E1244A"/>
    <w:rsid w:val="00E21997"/>
    <w:rsid w:val="00E22FCB"/>
    <w:rsid w:val="00E534D7"/>
    <w:rsid w:val="00E55C20"/>
    <w:rsid w:val="00E60A24"/>
    <w:rsid w:val="00E65984"/>
    <w:rsid w:val="00E67FFD"/>
    <w:rsid w:val="00E7010A"/>
    <w:rsid w:val="00E72AC2"/>
    <w:rsid w:val="00E739A9"/>
    <w:rsid w:val="00E83132"/>
    <w:rsid w:val="00E9233E"/>
    <w:rsid w:val="00EA2F47"/>
    <w:rsid w:val="00EA512E"/>
    <w:rsid w:val="00EA5189"/>
    <w:rsid w:val="00EA7EC3"/>
    <w:rsid w:val="00ED01C2"/>
    <w:rsid w:val="00EE1D62"/>
    <w:rsid w:val="00EE5CD6"/>
    <w:rsid w:val="00EF3C25"/>
    <w:rsid w:val="00F10E95"/>
    <w:rsid w:val="00F1518B"/>
    <w:rsid w:val="00F27E0C"/>
    <w:rsid w:val="00F310BC"/>
    <w:rsid w:val="00F31D1B"/>
    <w:rsid w:val="00F3392B"/>
    <w:rsid w:val="00F50905"/>
    <w:rsid w:val="00F54C79"/>
    <w:rsid w:val="00F54DB7"/>
    <w:rsid w:val="00F61216"/>
    <w:rsid w:val="00F63A4E"/>
    <w:rsid w:val="00F75DF2"/>
    <w:rsid w:val="00F82049"/>
    <w:rsid w:val="00F825CC"/>
    <w:rsid w:val="00F84C3E"/>
    <w:rsid w:val="00F97AD7"/>
    <w:rsid w:val="00FB1EC8"/>
    <w:rsid w:val="00FB50F0"/>
    <w:rsid w:val="00FB7B48"/>
    <w:rsid w:val="00FB7F03"/>
    <w:rsid w:val="00FE4C9B"/>
    <w:rsid w:val="00FE5AB4"/>
    <w:rsid w:val="00FF1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FE5AB4"/>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FE5AB4"/>
    <w:pPr>
      <w:spacing w:after="100"/>
      <w:ind w:left="280"/>
    </w:pPr>
  </w:style>
  <w:style w:type="paragraph" w:styleId="TOC3">
    <w:name w:val="toc 3"/>
    <w:basedOn w:val="Normal"/>
    <w:next w:val="Normal"/>
    <w:autoRedefine/>
    <w:uiPriority w:val="39"/>
    <w:unhideWhenUsed/>
    <w:rsid w:val="00FE5AB4"/>
    <w:pPr>
      <w:spacing w:after="100"/>
      <w:ind w:left="560"/>
    </w:pPr>
  </w:style>
  <w:style w:type="paragraph" w:styleId="Footer">
    <w:name w:val="footer"/>
    <w:basedOn w:val="Normal"/>
    <w:link w:val="FooterChar"/>
    <w:uiPriority w:val="99"/>
    <w:unhideWhenUsed/>
    <w:rsid w:val="00FE5AB4"/>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FE5AB4"/>
    <w:rPr>
      <w:rFonts w:cs="Times New Roman"/>
    </w:rPr>
  </w:style>
  <w:style w:type="table" w:styleId="GridTable4-Accent1">
    <w:name w:val="Grid Table 4 Accent 1"/>
    <w:basedOn w:val="TableNormal"/>
    <w:uiPriority w:val="49"/>
    <w:rsid w:val="00D87B6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D87B6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1256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21" Type="http://schemas.openxmlformats.org/officeDocument/2006/relationships/image" Target="media/image10.jpe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253002052@st.midocean.edu.km" TargetMode="Externa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2649</TotalTime>
  <Pages>30</Pages>
  <Words>5016</Words>
  <Characters>32657</Characters>
  <Application>Microsoft Office Word</Application>
  <DocSecurity>0</DocSecurity>
  <Lines>1020</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71</cp:revision>
  <cp:lastPrinted>2026-04-19T21:35:00Z</cp:lastPrinted>
  <dcterms:created xsi:type="dcterms:W3CDTF">2024-10-18T16:56:00Z</dcterms:created>
  <dcterms:modified xsi:type="dcterms:W3CDTF">2026-04-19T21:36:00Z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