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7B4578" w14:textId="39485C23" w:rsidR="00596B12" w:rsidRDefault="00596B12" w:rsidP="00596B12">
      <w:pPr>
        <w:pStyle w:val="Heading2"/>
        <w:spacing w:after="156" w:line="265" w:lineRule="auto"/>
      </w:pPr>
      <w:bookmarkStart w:id="0" w:name="_Toc235963843"/>
      <w:bookmarkStart w:id="1" w:name="_Toc235963873"/>
      <w:r w:rsidRPr="00AA559B">
        <w:rPr>
          <w:noProof/>
        </w:rPr>
        <w:drawing>
          <wp:anchor distT="0" distB="0" distL="114300" distR="114300" simplePos="0" relativeHeight="251658240" behindDoc="1" locked="0" layoutInCell="1" allowOverlap="1" wp14:anchorId="4371D59D" wp14:editId="3F05C80F">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C5EB458" w14:textId="2847A7CD" w:rsidR="00596B12" w:rsidRDefault="00596B12" w:rsidP="00596B12">
      <w:pPr>
        <w:pStyle w:val="Heading2"/>
        <w:spacing w:after="156" w:line="265" w:lineRule="auto"/>
        <w:jc w:val="center"/>
      </w:pPr>
    </w:p>
    <w:p w14:paraId="28394C77" w14:textId="49551209" w:rsidR="00596B12" w:rsidRDefault="00596B12" w:rsidP="00596B12">
      <w:pPr>
        <w:pStyle w:val="Heading2"/>
        <w:spacing w:after="156" w:line="265" w:lineRule="auto"/>
        <w:jc w:val="center"/>
      </w:pPr>
    </w:p>
    <w:p w14:paraId="629E3B6C" w14:textId="77777777" w:rsidR="00596B12" w:rsidRPr="00AA559B" w:rsidRDefault="00596B12" w:rsidP="25FDC90D">
      <w:pPr>
        <w:jc w:val="center"/>
        <w:rPr>
          <w:b/>
          <w:bCs/>
          <w:sz w:val="36"/>
          <w:szCs w:val="36"/>
        </w:rPr>
      </w:pPr>
    </w:p>
    <w:p w14:paraId="1B6B0F81" w14:textId="5F6CCF5D" w:rsidR="00217A66" w:rsidRDefault="454DAE78" w:rsidP="25FDC90D">
      <w:pPr>
        <w:jc w:val="center"/>
      </w:pPr>
      <w:r w:rsidRPr="25FDC90D">
        <w:rPr>
          <w:b/>
          <w:bCs/>
          <w:sz w:val="36"/>
          <w:szCs w:val="36"/>
        </w:rPr>
        <w:t>Explainable Enterprise Retrieval-Augmented Generation with Citation Attribution and Confidence Scoring for Enterprise Knowledge Retrieval</w:t>
      </w:r>
    </w:p>
    <w:p w14:paraId="18A20E57" w14:textId="50B00FDE" w:rsidR="25FDC90D" w:rsidRDefault="25FDC90D" w:rsidP="25FDC90D">
      <w:pPr>
        <w:jc w:val="center"/>
        <w:rPr>
          <w:b/>
          <w:bCs/>
          <w:sz w:val="36"/>
          <w:szCs w:val="36"/>
        </w:rPr>
      </w:pPr>
    </w:p>
    <w:p w14:paraId="334C362A" w14:textId="5D15E71C" w:rsidR="00596B12" w:rsidRDefault="00596B12" w:rsidP="00596B12">
      <w:pPr>
        <w:spacing w:after="376" w:line="249" w:lineRule="auto"/>
        <w:ind w:left="720" w:right="1366" w:firstLine="720"/>
        <w:jc w:val="center"/>
      </w:pPr>
      <w:r>
        <w:rPr>
          <w:sz w:val="32"/>
        </w:rPr>
        <w:t>Prepared By</w:t>
      </w:r>
      <w:r>
        <w:rPr>
          <w:sz w:val="40"/>
        </w:rPr>
        <w:t xml:space="preserve"> </w:t>
      </w:r>
    </w:p>
    <w:p w14:paraId="0DC6C174" w14:textId="70ECD571" w:rsidR="00596B12" w:rsidRPr="00AA559B" w:rsidRDefault="00596B12" w:rsidP="00596B12">
      <w:pPr>
        <w:spacing w:after="252" w:line="259" w:lineRule="auto"/>
        <w:jc w:val="center"/>
        <w:rPr>
          <w:bCs/>
          <w:sz w:val="32"/>
          <w:szCs w:val="32"/>
        </w:rPr>
      </w:pPr>
      <w:r w:rsidRPr="00AA559B">
        <w:rPr>
          <w:bCs/>
          <w:sz w:val="32"/>
          <w:szCs w:val="32"/>
        </w:rPr>
        <w:t>Name</w:t>
      </w:r>
      <w:r>
        <w:rPr>
          <w:bCs/>
          <w:sz w:val="32"/>
          <w:szCs w:val="32"/>
        </w:rPr>
        <w:t>: Renad D. Alasmari</w:t>
      </w:r>
      <w:r w:rsidRPr="00AA559B">
        <w:rPr>
          <w:bCs/>
          <w:sz w:val="32"/>
          <w:szCs w:val="32"/>
        </w:rPr>
        <w:tab/>
      </w:r>
      <w:r w:rsidRPr="00AA559B">
        <w:rPr>
          <w:bCs/>
          <w:sz w:val="32"/>
          <w:szCs w:val="32"/>
        </w:rPr>
        <w:tab/>
      </w:r>
      <w:r w:rsidRPr="00AA559B">
        <w:rPr>
          <w:bCs/>
          <w:sz w:val="32"/>
          <w:szCs w:val="32"/>
        </w:rPr>
        <w:tab/>
        <w:t>ID No.:</w:t>
      </w:r>
      <w:r>
        <w:rPr>
          <w:bCs/>
          <w:sz w:val="32"/>
          <w:szCs w:val="32"/>
        </w:rPr>
        <w:t>261000861</w:t>
      </w:r>
    </w:p>
    <w:p w14:paraId="7970236F" w14:textId="6F15E28F" w:rsidR="00596B12" w:rsidRPr="00AA559B" w:rsidRDefault="00596B12" w:rsidP="00596B12">
      <w:pPr>
        <w:spacing w:after="252" w:line="259" w:lineRule="auto"/>
        <w:jc w:val="center"/>
        <w:rPr>
          <w:sz w:val="32"/>
          <w:szCs w:val="32"/>
        </w:rPr>
      </w:pPr>
      <w:proofErr w:type="gramStart"/>
      <w:r w:rsidRPr="28F693C1">
        <w:rPr>
          <w:sz w:val="32"/>
          <w:szCs w:val="32"/>
        </w:rPr>
        <w:t>Name:</w:t>
      </w:r>
      <w:r w:rsidRPr="28F693C1">
        <w:rPr>
          <w:sz w:val="32"/>
          <w:szCs w:val="32"/>
          <w:lang w:val="de-DE"/>
        </w:rPr>
        <w:t>Ghada</w:t>
      </w:r>
      <w:proofErr w:type="gramEnd"/>
      <w:r w:rsidRPr="28F693C1">
        <w:rPr>
          <w:sz w:val="32"/>
          <w:szCs w:val="32"/>
          <w:lang w:val="de-DE"/>
        </w:rPr>
        <w:t xml:space="preserve"> S. Alenazi</w:t>
      </w:r>
      <w:r>
        <w:tab/>
      </w:r>
      <w:r>
        <w:tab/>
      </w:r>
      <w:r w:rsidR="1CDD1B19" w:rsidRPr="28F693C1">
        <w:rPr>
          <w:sz w:val="32"/>
          <w:szCs w:val="32"/>
        </w:rPr>
        <w:t xml:space="preserve">         </w:t>
      </w:r>
      <w:r w:rsidRPr="28F693C1">
        <w:rPr>
          <w:sz w:val="32"/>
          <w:szCs w:val="32"/>
        </w:rPr>
        <w:t>ID No.: 261002011</w:t>
      </w:r>
    </w:p>
    <w:p w14:paraId="7D9FE063" w14:textId="77777777" w:rsidR="00596B12" w:rsidRPr="00AA559B" w:rsidRDefault="00596B12" w:rsidP="00596B12">
      <w:pPr>
        <w:spacing w:after="252" w:line="259" w:lineRule="auto"/>
        <w:jc w:val="center"/>
        <w:rPr>
          <w:bCs/>
          <w:sz w:val="32"/>
          <w:szCs w:val="32"/>
        </w:rPr>
      </w:pPr>
    </w:p>
    <w:p w14:paraId="778716E8" w14:textId="64A83F5D" w:rsidR="00596B12" w:rsidRPr="00AA559B" w:rsidRDefault="00596B12" w:rsidP="00596B12">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596B12" w:rsidRPr="00AA559B" w:rsidRDefault="00596B12" w:rsidP="00596B12">
      <w:pPr>
        <w:spacing w:after="424" w:line="249" w:lineRule="auto"/>
        <w:ind w:right="94" w:firstLine="4"/>
        <w:jc w:val="center"/>
        <w:rPr>
          <w:sz w:val="32"/>
          <w:szCs w:val="32"/>
        </w:rPr>
      </w:pPr>
      <w:r w:rsidRPr="00AA559B">
        <w:rPr>
          <w:sz w:val="32"/>
          <w:szCs w:val="32"/>
        </w:rPr>
        <w:t>At</w:t>
      </w:r>
    </w:p>
    <w:p w14:paraId="0282EBC6" w14:textId="153CFC61" w:rsidR="00596B12" w:rsidRPr="00AA559B" w:rsidRDefault="00607C48" w:rsidP="00596B12">
      <w:pPr>
        <w:spacing w:line="360" w:lineRule="auto"/>
        <w:ind w:right="94" w:firstLine="4"/>
        <w:jc w:val="center"/>
        <w:rPr>
          <w:sz w:val="32"/>
          <w:szCs w:val="32"/>
        </w:rPr>
      </w:pPr>
      <w:r w:rsidRPr="00AA559B">
        <w:rPr>
          <w:sz w:val="32"/>
          <w:szCs w:val="32"/>
        </w:rPr>
        <w:t>Coll</w:t>
      </w:r>
      <w:r>
        <w:rPr>
          <w:sz w:val="32"/>
          <w:szCs w:val="32"/>
        </w:rPr>
        <w:t>e</w:t>
      </w:r>
      <w:r w:rsidRPr="00AA559B">
        <w:rPr>
          <w:sz w:val="32"/>
          <w:szCs w:val="32"/>
        </w:rPr>
        <w:t>ge</w:t>
      </w:r>
      <w:r w:rsidR="00596B12" w:rsidRPr="00AA559B">
        <w:rPr>
          <w:sz w:val="32"/>
          <w:szCs w:val="32"/>
        </w:rPr>
        <w:t xml:space="preserve"> of Informatics</w:t>
      </w:r>
    </w:p>
    <w:p w14:paraId="7099CA31" w14:textId="2DADA83F" w:rsidR="00596B12" w:rsidRPr="00AA559B" w:rsidRDefault="00596B12" w:rsidP="00596B12">
      <w:pPr>
        <w:spacing w:line="360" w:lineRule="auto"/>
        <w:ind w:right="94" w:firstLine="4"/>
        <w:jc w:val="center"/>
        <w:rPr>
          <w:sz w:val="32"/>
          <w:szCs w:val="32"/>
        </w:rPr>
      </w:pPr>
      <w:r w:rsidRPr="00AA559B">
        <w:rPr>
          <w:sz w:val="32"/>
          <w:szCs w:val="32"/>
        </w:rPr>
        <w:t>Midocean University</w:t>
      </w:r>
    </w:p>
    <w:p w14:paraId="7ED31C0E" w14:textId="77777777" w:rsidR="00596B12" w:rsidRDefault="00596B12" w:rsidP="00596B12">
      <w:pPr>
        <w:spacing w:after="235" w:line="249" w:lineRule="auto"/>
        <w:ind w:right="1367" w:firstLine="4"/>
        <w:jc w:val="center"/>
        <w:rPr>
          <w:sz w:val="32"/>
          <w:szCs w:val="32"/>
        </w:rPr>
      </w:pPr>
    </w:p>
    <w:p w14:paraId="0D3F6161" w14:textId="503B15BF" w:rsidR="00596B12" w:rsidRPr="008135E0" w:rsidRDefault="0F457421" w:rsidP="25FDC90D">
      <w:pPr>
        <w:jc w:val="center"/>
        <w:rPr>
          <w:rFonts w:ascii="Poppins" w:hAnsi="Poppins" w:cs="Poppins"/>
          <w:color w:val="212121"/>
          <w:sz w:val="72"/>
          <w:szCs w:val="72"/>
          <w:lang w:eastAsia="en-GB"/>
        </w:rPr>
      </w:pPr>
      <w:r w:rsidRPr="25FDC90D">
        <w:rPr>
          <w:b/>
          <w:bCs/>
          <w:sz w:val="36"/>
          <w:szCs w:val="36"/>
        </w:rPr>
        <w:t xml:space="preserve">Supervisor Name: </w:t>
      </w:r>
      <w:proofErr w:type="spellStart"/>
      <w:proofErr w:type="gramStart"/>
      <w:r w:rsidRPr="25FDC90D">
        <w:rPr>
          <w:sz w:val="36"/>
          <w:szCs w:val="36"/>
        </w:rPr>
        <w:t>Dr.Sherif</w:t>
      </w:r>
      <w:proofErr w:type="spellEnd"/>
      <w:proofErr w:type="gramEnd"/>
      <w:r w:rsidRPr="25FDC90D">
        <w:rPr>
          <w:sz w:val="36"/>
          <w:szCs w:val="36"/>
        </w:rPr>
        <w:t xml:space="preserve"> Mostafa</w:t>
      </w:r>
    </w:p>
    <w:p w14:paraId="1486AEA1" w14:textId="538775AB" w:rsidR="00596B12" w:rsidRDefault="00596B12" w:rsidP="00596B12">
      <w:pPr>
        <w:spacing w:after="235" w:line="249" w:lineRule="auto"/>
        <w:ind w:right="1367" w:firstLine="4"/>
        <w:jc w:val="center"/>
        <w:rPr>
          <w:sz w:val="32"/>
          <w:szCs w:val="32"/>
        </w:rPr>
      </w:pPr>
    </w:p>
    <w:p w14:paraId="3794069F" w14:textId="19223C70" w:rsidR="00596B12" w:rsidRDefault="00596B12" w:rsidP="00596B12">
      <w:pPr>
        <w:spacing w:after="235" w:line="249" w:lineRule="auto"/>
        <w:ind w:right="1367" w:firstLine="4"/>
        <w:jc w:val="center"/>
        <w:rPr>
          <w:sz w:val="32"/>
          <w:szCs w:val="32"/>
        </w:rPr>
      </w:pPr>
      <w:r>
        <w:rPr>
          <w:sz w:val="32"/>
          <w:szCs w:val="32"/>
        </w:rPr>
        <w:t>Collage of Informatics, Midocean University, Comoros</w:t>
      </w:r>
    </w:p>
    <w:p w14:paraId="0DE62325" w14:textId="1D4F64FA" w:rsidR="00596B12" w:rsidRPr="00AA559B" w:rsidRDefault="00596B12" w:rsidP="00596B12">
      <w:pPr>
        <w:spacing w:after="235" w:line="249" w:lineRule="auto"/>
        <w:ind w:right="1367" w:firstLine="4"/>
        <w:jc w:val="center"/>
        <w:rPr>
          <w:sz w:val="32"/>
          <w:szCs w:val="32"/>
          <w:lang w:bidi="ar-EG"/>
        </w:rPr>
      </w:pPr>
      <w:proofErr w:type="gramStart"/>
      <w:r>
        <w:rPr>
          <w:sz w:val="32"/>
          <w:szCs w:val="32"/>
        </w:rPr>
        <w:t>Email:…</w:t>
      </w:r>
      <w:proofErr w:type="gramEnd"/>
      <w:r>
        <w:rPr>
          <w:sz w:val="32"/>
          <w:szCs w:val="32"/>
        </w:rPr>
        <w:t>………………….</w:t>
      </w:r>
    </w:p>
    <w:p w14:paraId="50DEEEF3" w14:textId="73FB2FDA" w:rsidR="00596B12" w:rsidRDefault="00596B12" w:rsidP="25FDC90D">
      <w:pPr>
        <w:spacing w:line="259" w:lineRule="auto"/>
        <w:ind w:left="473"/>
        <w:jc w:val="center"/>
        <w:rPr>
          <w:sz w:val="32"/>
          <w:szCs w:val="32"/>
        </w:rPr>
      </w:pPr>
    </w:p>
    <w:p w14:paraId="7232A98D" w14:textId="6BE8E150" w:rsidR="00596B12" w:rsidRDefault="0F457421" w:rsidP="25FDC90D">
      <w:pPr>
        <w:rPr>
          <w:b/>
          <w:bCs/>
          <w:sz w:val="44"/>
          <w:szCs w:val="44"/>
        </w:rPr>
      </w:pPr>
      <w:r w:rsidRPr="25FDC90D">
        <w:rPr>
          <w:b/>
          <w:bCs/>
          <w:sz w:val="40"/>
          <w:szCs w:val="40"/>
        </w:rPr>
        <w:t xml:space="preserve">Acknowledgements </w:t>
      </w:r>
    </w:p>
    <w:p w14:paraId="6A5A88C5" w14:textId="7792F813" w:rsidR="003122A5" w:rsidRDefault="0F457421" w:rsidP="003122A5">
      <w:r>
        <w:t xml:space="preserve"> </w:t>
      </w:r>
    </w:p>
    <w:p w14:paraId="0C481715" w14:textId="6B9E2CB2" w:rsidR="00607C48" w:rsidRDefault="00607C48" w:rsidP="00607C48">
      <w:pPr>
        <w:spacing w:line="259" w:lineRule="auto"/>
      </w:pPr>
      <w:r>
        <w:t xml:space="preserve">The report could not have been completed without the guidance of Dr. Sherif Mustafa. He has been providing us with guidance throughout the production of the report. His comments and </w:t>
      </w:r>
      <w:proofErr w:type="gramStart"/>
      <w:r>
        <w:t>feedback</w:t>
      </w:r>
      <w:r>
        <w:t>s</w:t>
      </w:r>
      <w:proofErr w:type="gramEnd"/>
      <w:r>
        <w:t xml:space="preserve"> have been also invaluable to the production of this report.</w:t>
      </w:r>
    </w:p>
    <w:p w14:paraId="37C9606D" w14:textId="77777777" w:rsidR="00684148" w:rsidRDefault="00684148" w:rsidP="00607C48">
      <w:pPr>
        <w:spacing w:line="259" w:lineRule="auto"/>
      </w:pPr>
    </w:p>
    <w:p w14:paraId="44AA4809" w14:textId="00C031C7" w:rsidR="00607C48" w:rsidRDefault="00E73757" w:rsidP="00607C48">
      <w:pPr>
        <w:spacing w:line="259" w:lineRule="auto"/>
      </w:pPr>
      <w:r w:rsidRPr="00E73757">
        <w:t>Thank you so much to our dearest reader for choosing to spend your precious time to read our work. We are truly grateful for your interest in our work and hope you can enjoy reading and exploring the ideas and concepts that we have been ceaselessly striving to develop in this thesis as much as we have been. If you are also a researcher, then every challenge, every late night and every moment of uncertainty is all worth it. Your work does matter, so keep going!</w:t>
      </w:r>
    </w:p>
    <w:p w14:paraId="42FE0604" w14:textId="77777777" w:rsidR="00E73757" w:rsidRDefault="00E73757" w:rsidP="00607C48">
      <w:pPr>
        <w:spacing w:line="259" w:lineRule="auto"/>
      </w:pPr>
    </w:p>
    <w:p w14:paraId="539A5F14" w14:textId="68889DF2" w:rsidR="00607C48" w:rsidRDefault="00607C48" w:rsidP="00607C48">
      <w:pPr>
        <w:spacing w:line="259" w:lineRule="auto"/>
      </w:pPr>
      <w:proofErr w:type="gramStart"/>
      <w:r>
        <w:t>Last but not least</w:t>
      </w:r>
      <w:proofErr w:type="gramEnd"/>
      <w:r>
        <w:t xml:space="preserve"> we like to thank professors and colleagues from the department of </w:t>
      </w:r>
      <w:r w:rsidR="00C03416" w:rsidRPr="00C03416">
        <w:t>College of Informatics</w:t>
      </w:r>
      <w:r w:rsidR="00C03416">
        <w:t xml:space="preserve">. </w:t>
      </w:r>
      <w:r>
        <w:t>Their comments and suggestions helped us greatly in developing our academic skills as well as our professional capabilities.</w:t>
      </w:r>
    </w:p>
    <w:p w14:paraId="643E6BFD" w14:textId="77777777" w:rsidR="00607C48" w:rsidRDefault="00607C48" w:rsidP="00607C48">
      <w:pPr>
        <w:spacing w:line="259" w:lineRule="auto"/>
      </w:pPr>
    </w:p>
    <w:p w14:paraId="21385D1D" w14:textId="49C1AE10" w:rsidR="00596B12" w:rsidRDefault="00607C48" w:rsidP="00607C48">
      <w:pPr>
        <w:spacing w:line="259" w:lineRule="auto"/>
      </w:pPr>
      <w:r>
        <w:t>Lastly, we would like to express our deepest gratitude to our families. They have been a constant source of encouragement and love and without them we would not have been able to complete this work.</w:t>
      </w:r>
      <w:r w:rsidR="00596B12">
        <w:rPr>
          <w:sz w:val="32"/>
        </w:rPr>
        <w:t xml:space="preserve"> </w:t>
      </w:r>
    </w:p>
    <w:p w14:paraId="0A58F156" w14:textId="77777777" w:rsidR="00596B12" w:rsidRDefault="00596B12" w:rsidP="00596B12">
      <w:pPr>
        <w:spacing w:line="259" w:lineRule="auto"/>
      </w:pPr>
      <w:r>
        <w:rPr>
          <w:sz w:val="32"/>
        </w:rPr>
        <w:t xml:space="preserve"> </w:t>
      </w:r>
    </w:p>
    <w:p w14:paraId="112F34E1" w14:textId="77777777" w:rsidR="00596B12" w:rsidRDefault="00596B12" w:rsidP="00596B12">
      <w:pPr>
        <w:spacing w:line="259" w:lineRule="auto"/>
      </w:pPr>
      <w:r>
        <w:rPr>
          <w:sz w:val="32"/>
        </w:rPr>
        <w:t xml:space="preserve"> </w:t>
      </w:r>
    </w:p>
    <w:p w14:paraId="5B0C5DE6" w14:textId="77777777" w:rsidR="00596B12" w:rsidRDefault="00596B12" w:rsidP="00596B12">
      <w:pPr>
        <w:spacing w:line="259" w:lineRule="auto"/>
      </w:pPr>
      <w:r>
        <w:rPr>
          <w:sz w:val="32"/>
        </w:rPr>
        <w:t xml:space="preserve"> </w:t>
      </w:r>
    </w:p>
    <w:p w14:paraId="047B294F" w14:textId="77777777" w:rsidR="00596B12" w:rsidRDefault="00596B12" w:rsidP="00596B12">
      <w:pPr>
        <w:spacing w:line="259" w:lineRule="auto"/>
      </w:pPr>
      <w:r>
        <w:rPr>
          <w:sz w:val="32"/>
        </w:rPr>
        <w:t xml:space="preserve"> </w:t>
      </w:r>
    </w:p>
    <w:p w14:paraId="03EC6CA2" w14:textId="77777777" w:rsidR="00596B12" w:rsidRDefault="00596B12" w:rsidP="00596B12">
      <w:pPr>
        <w:spacing w:line="259" w:lineRule="auto"/>
      </w:pPr>
      <w:r>
        <w:rPr>
          <w:sz w:val="32"/>
        </w:rPr>
        <w:t xml:space="preserve"> </w:t>
      </w:r>
    </w:p>
    <w:p w14:paraId="2010276B" w14:textId="77777777" w:rsidR="00596B12" w:rsidRDefault="00596B12" w:rsidP="00596B12">
      <w:pPr>
        <w:spacing w:line="259" w:lineRule="auto"/>
      </w:pPr>
      <w:r>
        <w:rPr>
          <w:sz w:val="32"/>
        </w:rPr>
        <w:t xml:space="preserve"> </w:t>
      </w:r>
    </w:p>
    <w:p w14:paraId="26C4FFED" w14:textId="77777777" w:rsidR="00596B12" w:rsidRDefault="00596B12" w:rsidP="00596B12">
      <w:pPr>
        <w:spacing w:line="259" w:lineRule="auto"/>
      </w:pPr>
      <w:r>
        <w:rPr>
          <w:sz w:val="32"/>
        </w:rPr>
        <w:t xml:space="preserve"> </w:t>
      </w:r>
    </w:p>
    <w:p w14:paraId="6E9AE895" w14:textId="77777777" w:rsidR="00596B12" w:rsidRDefault="00596B12" w:rsidP="00596B12">
      <w:pPr>
        <w:spacing w:line="259" w:lineRule="auto"/>
      </w:pPr>
      <w:r>
        <w:rPr>
          <w:sz w:val="32"/>
        </w:rPr>
        <w:t xml:space="preserve"> </w:t>
      </w:r>
    </w:p>
    <w:p w14:paraId="47D992E4" w14:textId="77777777" w:rsidR="00596B12" w:rsidRDefault="00596B12" w:rsidP="00596B12">
      <w:pPr>
        <w:spacing w:line="259" w:lineRule="auto"/>
      </w:pPr>
      <w:r>
        <w:rPr>
          <w:sz w:val="32"/>
        </w:rPr>
        <w:t xml:space="preserve"> </w:t>
      </w:r>
    </w:p>
    <w:p w14:paraId="00E50AED" w14:textId="77777777" w:rsidR="00596B12" w:rsidRDefault="00596B12" w:rsidP="00596B12">
      <w:pPr>
        <w:spacing w:line="259" w:lineRule="auto"/>
      </w:pPr>
      <w:r>
        <w:rPr>
          <w:sz w:val="32"/>
        </w:rPr>
        <w:t xml:space="preserve"> </w:t>
      </w:r>
    </w:p>
    <w:p w14:paraId="6DE0CE42" w14:textId="77777777" w:rsidR="00596B12" w:rsidRDefault="00596B12" w:rsidP="00596B12">
      <w:pPr>
        <w:spacing w:line="259" w:lineRule="auto"/>
      </w:pPr>
      <w:r>
        <w:rPr>
          <w:sz w:val="32"/>
        </w:rPr>
        <w:t xml:space="preserve"> </w:t>
      </w:r>
    </w:p>
    <w:p w14:paraId="6455A19A" w14:textId="77777777" w:rsidR="00596B12" w:rsidRDefault="00596B12" w:rsidP="00596B12">
      <w:pPr>
        <w:spacing w:line="259" w:lineRule="auto"/>
      </w:pPr>
      <w:r>
        <w:rPr>
          <w:sz w:val="32"/>
        </w:rPr>
        <w:t xml:space="preserve"> </w:t>
      </w:r>
    </w:p>
    <w:p w14:paraId="44257E6A" w14:textId="77777777" w:rsidR="00596B12" w:rsidRDefault="00596B12" w:rsidP="00596B12">
      <w:pPr>
        <w:spacing w:line="259" w:lineRule="auto"/>
      </w:pPr>
      <w:r>
        <w:rPr>
          <w:sz w:val="32"/>
        </w:rPr>
        <w:t xml:space="preserve"> </w:t>
      </w:r>
    </w:p>
    <w:p w14:paraId="6D6F90CE" w14:textId="77777777" w:rsidR="00596B12" w:rsidRDefault="00596B12" w:rsidP="00596B12">
      <w:pPr>
        <w:spacing w:line="259" w:lineRule="auto"/>
      </w:pPr>
      <w:r>
        <w:rPr>
          <w:sz w:val="32"/>
        </w:rPr>
        <w:t xml:space="preserve"> </w:t>
      </w:r>
    </w:p>
    <w:p w14:paraId="6C13290B" w14:textId="77777777" w:rsidR="00596B12" w:rsidRDefault="00596B12" w:rsidP="00596B12">
      <w:pPr>
        <w:spacing w:line="259" w:lineRule="auto"/>
      </w:pPr>
      <w:r>
        <w:rPr>
          <w:sz w:val="32"/>
        </w:rPr>
        <w:t xml:space="preserve"> </w:t>
      </w:r>
    </w:p>
    <w:p w14:paraId="361A6EBA" w14:textId="77777777" w:rsidR="00596B12" w:rsidRDefault="00596B12" w:rsidP="00596B12">
      <w:pPr>
        <w:spacing w:line="259" w:lineRule="auto"/>
      </w:pPr>
      <w:r>
        <w:rPr>
          <w:sz w:val="32"/>
        </w:rPr>
        <w:t xml:space="preserve"> </w:t>
      </w:r>
    </w:p>
    <w:p w14:paraId="2F16A66B" w14:textId="77777777" w:rsidR="00596B12" w:rsidRDefault="00596B12" w:rsidP="00596B12">
      <w:pPr>
        <w:spacing w:line="259" w:lineRule="auto"/>
      </w:pPr>
      <w:r>
        <w:rPr>
          <w:sz w:val="32"/>
        </w:rPr>
        <w:t xml:space="preserve"> </w:t>
      </w:r>
    </w:p>
    <w:p w14:paraId="12FB3057" w14:textId="77777777" w:rsidR="00596B12" w:rsidRDefault="00596B12" w:rsidP="00596B12">
      <w:pPr>
        <w:spacing w:line="259" w:lineRule="auto"/>
      </w:pPr>
      <w:r>
        <w:rPr>
          <w:sz w:val="32"/>
        </w:rPr>
        <w:t xml:space="preserve"> </w:t>
      </w:r>
    </w:p>
    <w:p w14:paraId="497A286F" w14:textId="77777777" w:rsidR="00596B12" w:rsidRDefault="00596B12" w:rsidP="00596B12">
      <w:pPr>
        <w:spacing w:line="259" w:lineRule="auto"/>
        <w:rPr>
          <w:sz w:val="32"/>
        </w:rPr>
      </w:pPr>
      <w:r>
        <w:rPr>
          <w:sz w:val="32"/>
        </w:rPr>
        <w:t xml:space="preserve"> </w:t>
      </w:r>
    </w:p>
    <w:p w14:paraId="6E6E1851" w14:textId="77777777" w:rsidR="00596B12" w:rsidRDefault="00596B12" w:rsidP="00596B12">
      <w:pPr>
        <w:spacing w:after="160" w:line="259" w:lineRule="auto"/>
        <w:rPr>
          <w:sz w:val="32"/>
        </w:rPr>
      </w:pPr>
      <w:r>
        <w:rPr>
          <w:sz w:val="32"/>
        </w:rPr>
        <w:br w:type="page"/>
      </w:r>
    </w:p>
    <w:p w14:paraId="10A7CE25" w14:textId="77777777" w:rsidR="00596B12" w:rsidRDefault="00596B12" w:rsidP="25FDC90D"/>
    <w:p w14:paraId="109C1884" w14:textId="77777777" w:rsidR="00596B12" w:rsidRPr="00A01BE7" w:rsidRDefault="0F457421" w:rsidP="25FDC90D">
      <w:pPr>
        <w:rPr>
          <w:b/>
          <w:bCs/>
          <w:sz w:val="40"/>
          <w:szCs w:val="40"/>
        </w:rPr>
      </w:pPr>
      <w:r w:rsidRPr="00A01BE7">
        <w:rPr>
          <w:b/>
          <w:bCs/>
          <w:sz w:val="40"/>
          <w:szCs w:val="40"/>
        </w:rPr>
        <w:t xml:space="preserve">Abstract </w:t>
      </w:r>
    </w:p>
    <w:p w14:paraId="567D5E72" w14:textId="77777777" w:rsidR="00596B12" w:rsidRDefault="00596B12" w:rsidP="25FDC90D"/>
    <w:p w14:paraId="19E6E0A6" w14:textId="77777777" w:rsidR="003E1915" w:rsidRDefault="003E1915" w:rsidP="005E2D96">
      <w:pPr>
        <w:jc w:val="both"/>
      </w:pPr>
      <w:r w:rsidRPr="00956FC8">
        <w:t xml:space="preserve">Retrieval-Augmented Generation (RAG) has recently emerged as a highly effective method to improve Large Language Models’ (LLM) performance by allowing them to retrieve relevant information from external knowledge sources before generating the answer. In the enterprise setting, such a functionality allows employees to search for information in the large collection of organizational documents much faster. Knowledge discovery and taking informed decisions are thus significantly facilitated. As of today, however, most existing enterprise RAG systems are optimized for the quality of retrieval and for the generated </w:t>
      </w:r>
      <w:proofErr w:type="gramStart"/>
      <w:r w:rsidRPr="00956FC8">
        <w:t>answers, but</w:t>
      </w:r>
      <w:proofErr w:type="gramEnd"/>
      <w:r w:rsidRPr="00956FC8">
        <w:t xml:space="preserve"> offer little to no transparency about the generated answers. Users cannot be told which evidence supports individual claims in the generated answer, or how reliable the generated answer is. Such lack of transparency severely hurts users’ trust, particularly in the enterprise settings, where decisions are taken based on accurate, explainable, and verifiable information.</w:t>
      </w:r>
    </w:p>
    <w:p w14:paraId="5C513CE6" w14:textId="77777777" w:rsidR="005E2D96" w:rsidRPr="00956FC8" w:rsidRDefault="005E2D96" w:rsidP="005E2D96">
      <w:pPr>
        <w:jc w:val="both"/>
      </w:pPr>
    </w:p>
    <w:p w14:paraId="49450563" w14:textId="77777777" w:rsidR="003E1915" w:rsidRDefault="003E1915" w:rsidP="005E2D96">
      <w:pPr>
        <w:jc w:val="both"/>
      </w:pPr>
      <w:proofErr w:type="gramStart"/>
      <w:r w:rsidRPr="00956FC8">
        <w:t>In order to</w:t>
      </w:r>
      <w:proofErr w:type="gramEnd"/>
      <w:r w:rsidRPr="00956FC8">
        <w:t xml:space="preserve"> improve the transparency of enterprise knowledge retrieval, the unified framework of Trustworthy Explainable Enterprise Retrieval-Augmented Generation (TEERAG) is proposed in this thesis. TEERAG integrates citation attribution and confidence scoring into a single pipeline for enterprise RAG. Therefore, fine-grained links between generated claims and evidence are established, so that users can trace information in generated answers back to the corresponding enterprise documents. In addition, confidence scores are estimated for individual claims and the generated </w:t>
      </w:r>
      <w:proofErr w:type="gramStart"/>
      <w:r w:rsidRPr="00956FC8">
        <w:t>answer as a whole</w:t>
      </w:r>
      <w:proofErr w:type="gramEnd"/>
      <w:r w:rsidRPr="00956FC8">
        <w:t>. Therefore, explainability, evidence traceability, citation attribution, and confidence estimation are incorporated into the framework of TEERAG.</w:t>
      </w:r>
    </w:p>
    <w:p w14:paraId="3A805C33" w14:textId="77777777" w:rsidR="005E2D96" w:rsidRPr="00956FC8" w:rsidRDefault="005E2D96" w:rsidP="005E2D96">
      <w:pPr>
        <w:jc w:val="both"/>
      </w:pPr>
    </w:p>
    <w:p w14:paraId="77EC92EF" w14:textId="77777777" w:rsidR="003E1915" w:rsidRDefault="003E1915" w:rsidP="005E2D96">
      <w:pPr>
        <w:jc w:val="both"/>
      </w:pPr>
      <w:r w:rsidRPr="00956FC8">
        <w:t xml:space="preserve">The framework, therefore, was evaluated using the </w:t>
      </w:r>
      <w:proofErr w:type="spellStart"/>
      <w:r w:rsidRPr="00956FC8">
        <w:t>EnterpriseRAG</w:t>
      </w:r>
      <w:proofErr w:type="spellEnd"/>
      <w:r w:rsidRPr="00956FC8">
        <w:t xml:space="preserve">-Bench benchmark </w:t>
      </w:r>
      <w:proofErr w:type="gramStart"/>
      <w:r w:rsidRPr="00956FC8">
        <w:t>and,</w:t>
      </w:r>
      <w:proofErr w:type="gramEnd"/>
      <w:r w:rsidRPr="00956FC8">
        <w:t xml:space="preserve"> compared against RAG baselines (including single and multi-document RAG variants). Evaluation was extended </w:t>
      </w:r>
      <w:proofErr w:type="gramStart"/>
      <w:r w:rsidRPr="00956FC8">
        <w:t>from answer quality measures,</w:t>
      </w:r>
      <w:proofErr w:type="gramEnd"/>
      <w:r w:rsidRPr="00956FC8">
        <w:t xml:space="preserve"> to assessment of explainability, evidence traceability, citation attribution, and a measure of confidence in answers generated. As such, TEERAG supports users to understand not only what answer has been generated for a query, but also why a generated answer was produced, where evidence for a generated answer was retrieved from, and how much confidence a system has placed in a generated answer.</w:t>
      </w:r>
    </w:p>
    <w:p w14:paraId="53148866" w14:textId="77777777" w:rsidR="005E2D96" w:rsidRPr="00956FC8" w:rsidRDefault="005E2D96" w:rsidP="005E2D96">
      <w:pPr>
        <w:jc w:val="both"/>
      </w:pPr>
    </w:p>
    <w:p w14:paraId="49CDD136" w14:textId="77777777" w:rsidR="003E1915" w:rsidRPr="00956FC8" w:rsidRDefault="003E1915" w:rsidP="005E2D96">
      <w:pPr>
        <w:jc w:val="both"/>
      </w:pPr>
      <w:r w:rsidRPr="00956FC8">
        <w:t xml:space="preserve">This research therefore contributes to the design of transparent and trustworthy enterprise RAG systems. It also provides a practical guide to building explainable knowledge retrieval solutions for </w:t>
      </w:r>
      <w:proofErr w:type="gramStart"/>
      <w:r w:rsidRPr="00956FC8">
        <w:t>high stakes</w:t>
      </w:r>
      <w:proofErr w:type="gramEnd"/>
      <w:r w:rsidRPr="00956FC8">
        <w:t xml:space="preserve"> decision-making in enterprises.</w:t>
      </w:r>
    </w:p>
    <w:p w14:paraId="23F21A47" w14:textId="77777777" w:rsidR="003E1915" w:rsidRDefault="003E1915" w:rsidP="25FDC90D"/>
    <w:p w14:paraId="077707FF" w14:textId="77777777" w:rsidR="003E1915" w:rsidRPr="00010059" w:rsidRDefault="003E1915" w:rsidP="25FDC90D"/>
    <w:p w14:paraId="30C6A33F" w14:textId="77777777" w:rsidR="003E1915" w:rsidRDefault="003E1915" w:rsidP="003E1915">
      <w:pPr>
        <w:pStyle w:val="Heading1"/>
      </w:pPr>
    </w:p>
    <w:p w14:paraId="78913495" w14:textId="77777777" w:rsidR="003E1915" w:rsidRDefault="003E1915" w:rsidP="003E1915"/>
    <w:p w14:paraId="5CF29BE3" w14:textId="77777777" w:rsidR="003E1915" w:rsidRDefault="003E1915" w:rsidP="003E1915"/>
    <w:p w14:paraId="3019EBAD" w14:textId="77777777" w:rsidR="003E1915" w:rsidRDefault="003E1915" w:rsidP="003E1915"/>
    <w:p w14:paraId="7396B855" w14:textId="77777777" w:rsidR="003E1915" w:rsidRDefault="003E1915" w:rsidP="003E1915"/>
    <w:p w14:paraId="14D9D60D" w14:textId="77777777" w:rsidR="003E1915" w:rsidRDefault="003E1915" w:rsidP="003E1915"/>
    <w:p w14:paraId="79707A6B" w14:textId="77777777" w:rsidR="003E1915" w:rsidRDefault="003E1915" w:rsidP="003E1915"/>
    <w:p w14:paraId="2CA74169" w14:textId="77777777" w:rsidR="003E1915" w:rsidRPr="003E1915" w:rsidRDefault="003E1915" w:rsidP="003E1915"/>
    <w:p w14:paraId="7AE93FE1" w14:textId="4F52A667" w:rsidR="00596B12" w:rsidRDefault="0F457421" w:rsidP="003E1915">
      <w:pPr>
        <w:pStyle w:val="Heading1"/>
      </w:pPr>
      <w:r>
        <w:lastRenderedPageBreak/>
        <w:t xml:space="preserve">List of Publications </w:t>
      </w:r>
    </w:p>
    <w:p w14:paraId="73439965" w14:textId="0A01FB1A" w:rsidR="00596B12" w:rsidRDefault="00596B12" w:rsidP="00596B12">
      <w:pPr>
        <w:spacing w:after="18" w:line="259" w:lineRule="auto"/>
      </w:pPr>
    </w:p>
    <w:p w14:paraId="0360B965" w14:textId="77777777" w:rsidR="00596B12" w:rsidRDefault="00596B12" w:rsidP="00596B12">
      <w:pPr>
        <w:spacing w:after="294" w:line="259" w:lineRule="auto"/>
      </w:pPr>
      <w:r>
        <w:t xml:space="preserve"> </w:t>
      </w:r>
    </w:p>
    <w:p w14:paraId="30B51B5A" w14:textId="77777777" w:rsidR="00596B12" w:rsidRDefault="00596B12" w:rsidP="00596B12">
      <w:pPr>
        <w:spacing w:after="292" w:line="259" w:lineRule="auto"/>
      </w:pPr>
      <w:r>
        <w:t xml:space="preserve"> </w:t>
      </w:r>
    </w:p>
    <w:p w14:paraId="2EE7265C" w14:textId="77777777" w:rsidR="00596B12" w:rsidRDefault="00596B12" w:rsidP="00596B12">
      <w:pPr>
        <w:spacing w:after="292" w:line="259" w:lineRule="auto"/>
      </w:pPr>
      <w:r>
        <w:t xml:space="preserve"> </w:t>
      </w:r>
    </w:p>
    <w:p w14:paraId="74B76904" w14:textId="77777777" w:rsidR="00596B12" w:rsidRDefault="00596B12" w:rsidP="00596B12">
      <w:pPr>
        <w:spacing w:after="294" w:line="259" w:lineRule="auto"/>
      </w:pPr>
      <w:r>
        <w:t xml:space="preserve"> </w:t>
      </w:r>
    </w:p>
    <w:p w14:paraId="3B44B73D" w14:textId="77777777" w:rsidR="00596B12" w:rsidRDefault="00596B12" w:rsidP="00596B12">
      <w:pPr>
        <w:spacing w:after="292" w:line="259" w:lineRule="auto"/>
      </w:pPr>
      <w:r>
        <w:t xml:space="preserve"> </w:t>
      </w:r>
    </w:p>
    <w:p w14:paraId="56367181" w14:textId="77777777" w:rsidR="00596B12" w:rsidRDefault="00596B12" w:rsidP="00596B12">
      <w:pPr>
        <w:spacing w:after="292" w:line="259" w:lineRule="auto"/>
      </w:pPr>
      <w:r>
        <w:t xml:space="preserve"> </w:t>
      </w:r>
    </w:p>
    <w:p w14:paraId="01AD539C" w14:textId="77777777" w:rsidR="00596B12" w:rsidRDefault="00596B12" w:rsidP="00596B12">
      <w:pPr>
        <w:spacing w:after="295" w:line="259" w:lineRule="auto"/>
      </w:pPr>
      <w:r>
        <w:t xml:space="preserve"> </w:t>
      </w:r>
    </w:p>
    <w:p w14:paraId="2B694957" w14:textId="77777777" w:rsidR="00596B12" w:rsidRDefault="00596B12" w:rsidP="00596B12">
      <w:pPr>
        <w:spacing w:after="295" w:line="259" w:lineRule="auto"/>
      </w:pPr>
    </w:p>
    <w:p w14:paraId="012F4682" w14:textId="77777777" w:rsidR="00596B12" w:rsidRDefault="00596B12" w:rsidP="00596B12">
      <w:pPr>
        <w:spacing w:after="295" w:line="259" w:lineRule="auto"/>
      </w:pPr>
    </w:p>
    <w:p w14:paraId="0DB089AD" w14:textId="77777777" w:rsidR="00596B12" w:rsidRDefault="00596B12" w:rsidP="00596B12">
      <w:pPr>
        <w:spacing w:after="295" w:line="259" w:lineRule="auto"/>
      </w:pPr>
    </w:p>
    <w:p w14:paraId="489E57EA" w14:textId="77777777" w:rsidR="00596B12" w:rsidRDefault="00596B12" w:rsidP="00596B12">
      <w:pPr>
        <w:spacing w:after="295" w:line="259" w:lineRule="auto"/>
      </w:pPr>
    </w:p>
    <w:p w14:paraId="716D30CE" w14:textId="77777777" w:rsidR="00596B12" w:rsidRDefault="00596B12" w:rsidP="00596B12">
      <w:pPr>
        <w:spacing w:after="292" w:line="259" w:lineRule="auto"/>
      </w:pPr>
      <w:r>
        <w:t xml:space="preserve"> </w:t>
      </w:r>
    </w:p>
    <w:p w14:paraId="5463ED3B" w14:textId="5A211B1A" w:rsidR="25FDC90D" w:rsidRDefault="25FDC90D" w:rsidP="002D5D5C">
      <w:pPr>
        <w:spacing w:after="292" w:line="259" w:lineRule="auto"/>
      </w:pPr>
    </w:p>
    <w:p w14:paraId="7C69D8D0" w14:textId="77777777" w:rsidR="002D5D5C" w:rsidRDefault="002D5D5C" w:rsidP="002D5D5C">
      <w:pPr>
        <w:spacing w:after="292" w:line="259" w:lineRule="auto"/>
      </w:pPr>
    </w:p>
    <w:p w14:paraId="022D9EC5" w14:textId="77777777" w:rsidR="002D5D5C" w:rsidRDefault="002D5D5C" w:rsidP="002D5D5C">
      <w:pPr>
        <w:spacing w:after="292" w:line="259" w:lineRule="auto"/>
      </w:pPr>
    </w:p>
    <w:p w14:paraId="03551A8C" w14:textId="77777777" w:rsidR="002D5D5C" w:rsidRDefault="002D5D5C" w:rsidP="002D5D5C">
      <w:pPr>
        <w:spacing w:after="292" w:line="259" w:lineRule="auto"/>
      </w:pPr>
    </w:p>
    <w:p w14:paraId="4B30B751" w14:textId="77777777" w:rsidR="002D5D5C" w:rsidRDefault="002D5D5C" w:rsidP="002D5D5C">
      <w:pPr>
        <w:spacing w:after="292" w:line="259" w:lineRule="auto"/>
      </w:pPr>
    </w:p>
    <w:p w14:paraId="32FF4FC5" w14:textId="77777777" w:rsidR="002D5D5C" w:rsidRDefault="002D5D5C" w:rsidP="002D5D5C">
      <w:pPr>
        <w:spacing w:after="292" w:line="259" w:lineRule="auto"/>
      </w:pPr>
    </w:p>
    <w:p w14:paraId="3D6B658E" w14:textId="77777777" w:rsidR="002D5D5C" w:rsidRDefault="002D5D5C" w:rsidP="002D5D5C">
      <w:pPr>
        <w:spacing w:after="292" w:line="259" w:lineRule="auto"/>
      </w:pPr>
    </w:p>
    <w:p w14:paraId="248E646F" w14:textId="1B6D60AF" w:rsidR="25FDC90D" w:rsidRDefault="25FDC90D" w:rsidP="003F7601">
      <w:pPr>
        <w:spacing w:line="259" w:lineRule="auto"/>
        <w:ind w:left="374"/>
        <w:jc w:val="center"/>
      </w:pPr>
    </w:p>
    <w:sdt>
      <w:sdtPr>
        <w:rPr>
          <w:rFonts w:asciiTheme="majorBidi" w:eastAsia="Times New Roman" w:hAnsiTheme="majorBidi" w:cs="Times New Roman"/>
          <w:b w:val="0"/>
          <w:bCs w:val="0"/>
          <w:color w:val="auto"/>
          <w:sz w:val="24"/>
          <w:szCs w:val="24"/>
        </w:rPr>
        <w:id w:val="-1711258384"/>
        <w:docPartObj>
          <w:docPartGallery w:val="Table of Contents"/>
          <w:docPartUnique/>
        </w:docPartObj>
      </w:sdtPr>
      <w:sdtEndPr>
        <w:rPr>
          <w:noProof/>
        </w:rPr>
      </w:sdtEndPr>
      <w:sdtContent>
        <w:p w14:paraId="4E22C76E" w14:textId="45AE5BB1" w:rsidR="003F7601" w:rsidRPr="006F499E" w:rsidRDefault="003F7601">
          <w:pPr>
            <w:pStyle w:val="TOCHeading"/>
            <w:rPr>
              <w:rFonts w:asciiTheme="majorBidi" w:hAnsiTheme="majorBidi"/>
            </w:rPr>
          </w:pPr>
          <w:r w:rsidRPr="006F499E">
            <w:rPr>
              <w:rFonts w:asciiTheme="majorBidi" w:hAnsiTheme="majorBidi"/>
            </w:rPr>
            <w:t>Table of Contents</w:t>
          </w:r>
        </w:p>
        <w:p w14:paraId="306EEA7D" w14:textId="2AF79EDF"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r w:rsidRPr="006F499E">
            <w:rPr>
              <w:rFonts w:asciiTheme="majorBidi" w:hAnsiTheme="majorBidi" w:cstheme="majorBidi"/>
              <w:b w:val="0"/>
              <w:bCs w:val="0"/>
            </w:rPr>
            <w:fldChar w:fldCharType="begin"/>
          </w:r>
          <w:r w:rsidRPr="006F499E">
            <w:rPr>
              <w:rFonts w:asciiTheme="majorBidi" w:hAnsiTheme="majorBidi" w:cstheme="majorBidi"/>
            </w:rPr>
            <w:instrText xml:space="preserve"> TOC \o "1-3" \h \z \u </w:instrText>
          </w:r>
          <w:r w:rsidRPr="006F499E">
            <w:rPr>
              <w:rFonts w:asciiTheme="majorBidi" w:hAnsiTheme="majorBidi" w:cstheme="majorBidi"/>
              <w:b w:val="0"/>
              <w:bCs w:val="0"/>
            </w:rPr>
            <w:fldChar w:fldCharType="separate"/>
          </w:r>
          <w:hyperlink w:anchor="_Toc235963873" w:history="1">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_Toc235963873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ii</w:t>
            </w:r>
            <w:r w:rsidRPr="006F499E">
              <w:rPr>
                <w:rFonts w:asciiTheme="majorBidi" w:hAnsiTheme="majorBidi" w:cstheme="majorBidi"/>
                <w:noProof/>
                <w:webHidden/>
              </w:rPr>
              <w:fldChar w:fldCharType="end"/>
            </w:r>
          </w:hyperlink>
        </w:p>
        <w:p w14:paraId="2A269082" w14:textId="4273B4ED" w:rsidR="003F7601" w:rsidRPr="006F499E" w:rsidRDefault="003F7601">
          <w:pPr>
            <w:pStyle w:val="TOC1"/>
            <w:tabs>
              <w:tab w:val="right" w:leader="dot" w:pos="9354"/>
            </w:tabs>
            <w:rPr>
              <w:rFonts w:asciiTheme="majorBidi" w:eastAsiaTheme="minorEastAsia" w:hAnsiTheme="majorBidi" w:cstheme="majorBidi"/>
              <w:b w:val="0"/>
              <w:bCs w:val="0"/>
              <w:caps/>
              <w:noProof/>
              <w:kern w:val="2"/>
              <w14:ligatures w14:val="standardContextual"/>
            </w:rPr>
          </w:pPr>
          <w:hyperlink w:anchor="_Toc235963874" w:history="1">
            <w:r w:rsidRPr="006F499E">
              <w:rPr>
                <w:rStyle w:val="Hyperlink"/>
                <w:rFonts w:asciiTheme="majorBidi" w:hAnsiTheme="majorBidi" w:cstheme="majorBidi"/>
                <w:noProof/>
              </w:rPr>
              <w:t>Chapter 1 Introduction</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_Toc235963874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1</w:t>
            </w:r>
            <w:r w:rsidRPr="006F499E">
              <w:rPr>
                <w:rFonts w:asciiTheme="majorBidi" w:hAnsiTheme="majorBidi" w:cstheme="majorBidi"/>
                <w:noProof/>
                <w:webHidden/>
              </w:rPr>
              <w:fldChar w:fldCharType="end"/>
            </w:r>
          </w:hyperlink>
        </w:p>
        <w:p w14:paraId="24828F90" w14:textId="0DABED1B"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75" w:history="1">
            <w:r w:rsidRPr="006F499E">
              <w:rPr>
                <w:rStyle w:val="Hyperlink"/>
                <w:rFonts w:asciiTheme="majorBidi" w:hAnsiTheme="majorBidi" w:cstheme="majorBidi"/>
                <w:noProof/>
              </w:rPr>
              <w:t>1.1 Overview</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_Toc235963875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1</w:t>
            </w:r>
            <w:r w:rsidRPr="006F499E">
              <w:rPr>
                <w:rFonts w:asciiTheme="majorBidi" w:hAnsiTheme="majorBidi" w:cstheme="majorBidi"/>
                <w:noProof/>
                <w:webHidden/>
              </w:rPr>
              <w:fldChar w:fldCharType="end"/>
            </w:r>
          </w:hyperlink>
        </w:p>
        <w:p w14:paraId="3FCA53F7" w14:textId="6982F9EE"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76" w:history="1">
            <w:r w:rsidRPr="006F499E">
              <w:rPr>
                <w:rStyle w:val="Hyperlink"/>
                <w:rFonts w:asciiTheme="majorBidi" w:hAnsiTheme="majorBidi" w:cstheme="majorBidi"/>
                <w:noProof/>
              </w:rPr>
              <w:t>1.2 Problem Definition</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_Toc235963876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2</w:t>
            </w:r>
            <w:r w:rsidRPr="006F499E">
              <w:rPr>
                <w:rFonts w:asciiTheme="majorBidi" w:hAnsiTheme="majorBidi" w:cstheme="majorBidi"/>
                <w:noProof/>
                <w:webHidden/>
              </w:rPr>
              <w:fldChar w:fldCharType="end"/>
            </w:r>
          </w:hyperlink>
        </w:p>
        <w:p w14:paraId="5003FD9A" w14:textId="046D1D6F"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77" w:history="1">
            <w:r w:rsidRPr="006F499E">
              <w:rPr>
                <w:rStyle w:val="Hyperlink"/>
                <w:rFonts w:asciiTheme="majorBidi" w:hAnsiTheme="majorBidi" w:cstheme="majorBidi"/>
                <w:noProof/>
              </w:rPr>
              <w:t>1.3 Thesis Objectives</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_Toc235963877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2</w:t>
            </w:r>
            <w:r w:rsidRPr="006F499E">
              <w:rPr>
                <w:rFonts w:asciiTheme="majorBidi" w:hAnsiTheme="majorBidi" w:cstheme="majorBidi"/>
                <w:noProof/>
                <w:webHidden/>
              </w:rPr>
              <w:fldChar w:fldCharType="end"/>
            </w:r>
          </w:hyperlink>
        </w:p>
        <w:p w14:paraId="4424D2BD" w14:textId="7D1B5265"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78" w:history="1">
            <w:r w:rsidRPr="006F499E">
              <w:rPr>
                <w:rStyle w:val="Hyperlink"/>
                <w:rFonts w:asciiTheme="majorBidi" w:hAnsiTheme="majorBidi" w:cstheme="majorBidi"/>
                <w:noProof/>
              </w:rPr>
              <w:t>1.4 Thesis Contribution</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_Toc235963878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3</w:t>
            </w:r>
            <w:r w:rsidRPr="006F499E">
              <w:rPr>
                <w:rFonts w:asciiTheme="majorBidi" w:hAnsiTheme="majorBidi" w:cstheme="majorBidi"/>
                <w:noProof/>
                <w:webHidden/>
              </w:rPr>
              <w:fldChar w:fldCharType="end"/>
            </w:r>
          </w:hyperlink>
        </w:p>
        <w:p w14:paraId="53B575AD" w14:textId="370ECC51"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79" w:history="1">
            <w:r w:rsidRPr="006F499E">
              <w:rPr>
                <w:rStyle w:val="Hyperlink"/>
                <w:rFonts w:asciiTheme="majorBidi" w:hAnsiTheme="majorBidi" w:cstheme="majorBidi"/>
                <w:noProof/>
              </w:rPr>
              <w:t>1.5 Thesis Organization</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_Toc235963879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3</w:t>
            </w:r>
            <w:r w:rsidRPr="006F499E">
              <w:rPr>
                <w:rFonts w:asciiTheme="majorBidi" w:hAnsiTheme="majorBidi" w:cstheme="majorBidi"/>
                <w:noProof/>
                <w:webHidden/>
              </w:rPr>
              <w:fldChar w:fldCharType="end"/>
            </w:r>
          </w:hyperlink>
        </w:p>
        <w:p w14:paraId="73703F97" w14:textId="023B4B2A" w:rsidR="003F7601" w:rsidRPr="006F499E" w:rsidRDefault="003F7601">
          <w:pPr>
            <w:pStyle w:val="TOC1"/>
            <w:tabs>
              <w:tab w:val="right" w:leader="dot" w:pos="9354"/>
            </w:tabs>
            <w:rPr>
              <w:rFonts w:asciiTheme="majorBidi" w:eastAsiaTheme="minorEastAsia" w:hAnsiTheme="majorBidi" w:cstheme="majorBidi"/>
              <w:b w:val="0"/>
              <w:bCs w:val="0"/>
              <w:caps/>
              <w:noProof/>
              <w:kern w:val="2"/>
              <w14:ligatures w14:val="standardContextual"/>
            </w:rPr>
          </w:pPr>
          <w:hyperlink w:anchor="_Toc235963880" w:history="1">
            <w:r w:rsidRPr="006F499E">
              <w:rPr>
                <w:rStyle w:val="Hyperlink"/>
                <w:rFonts w:asciiTheme="majorBidi" w:hAnsiTheme="majorBidi" w:cstheme="majorBidi"/>
                <w:noProof/>
              </w:rPr>
              <w:t>Chapter 2 Background and Related Work</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_Toc235963880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4</w:t>
            </w:r>
            <w:r w:rsidRPr="006F499E">
              <w:rPr>
                <w:rFonts w:asciiTheme="majorBidi" w:hAnsiTheme="majorBidi" w:cstheme="majorBidi"/>
                <w:noProof/>
                <w:webHidden/>
              </w:rPr>
              <w:fldChar w:fldCharType="end"/>
            </w:r>
          </w:hyperlink>
        </w:p>
        <w:p w14:paraId="34448A94" w14:textId="411FEAE8"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81" w:history="1">
            <w:r w:rsidRPr="006F499E">
              <w:rPr>
                <w:rStyle w:val="Hyperlink"/>
                <w:rFonts w:asciiTheme="majorBidi" w:hAnsiTheme="majorBidi" w:cstheme="majorBidi"/>
                <w:noProof/>
              </w:rPr>
              <w:t>2.1 Background</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_Toc235963881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4</w:t>
            </w:r>
            <w:r w:rsidRPr="006F499E">
              <w:rPr>
                <w:rFonts w:asciiTheme="majorBidi" w:hAnsiTheme="majorBidi" w:cstheme="majorBidi"/>
                <w:noProof/>
                <w:webHidden/>
              </w:rPr>
              <w:fldChar w:fldCharType="end"/>
            </w:r>
          </w:hyperlink>
        </w:p>
        <w:p w14:paraId="448519DF" w14:textId="563AC491"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82" w:history="1">
            <w:r w:rsidRPr="006F499E">
              <w:rPr>
                <w:rStyle w:val="Hyperlink"/>
                <w:rFonts w:asciiTheme="majorBidi" w:hAnsiTheme="majorBidi" w:cstheme="majorBidi"/>
                <w:noProof/>
              </w:rPr>
              <w:t>2.2 Related Work</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_Toc235963882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5</w:t>
            </w:r>
            <w:r w:rsidRPr="006F499E">
              <w:rPr>
                <w:rFonts w:asciiTheme="majorBidi" w:hAnsiTheme="majorBidi" w:cstheme="majorBidi"/>
                <w:noProof/>
                <w:webHidden/>
              </w:rPr>
              <w:fldChar w:fldCharType="end"/>
            </w:r>
          </w:hyperlink>
        </w:p>
        <w:p w14:paraId="413E4C24" w14:textId="6FB91C76" w:rsidR="003F7601" w:rsidRPr="006F499E" w:rsidRDefault="003F7601">
          <w:pPr>
            <w:pStyle w:val="TOC1"/>
            <w:tabs>
              <w:tab w:val="right" w:leader="dot" w:pos="9354"/>
            </w:tabs>
            <w:rPr>
              <w:rFonts w:asciiTheme="majorBidi" w:eastAsiaTheme="minorEastAsia" w:hAnsiTheme="majorBidi" w:cstheme="majorBidi"/>
              <w:b w:val="0"/>
              <w:bCs w:val="0"/>
              <w:caps/>
              <w:noProof/>
              <w:kern w:val="2"/>
              <w14:ligatures w14:val="standardContextual"/>
            </w:rPr>
          </w:pPr>
          <w:hyperlink w:anchor="_Toc235963883" w:history="1">
            <w:r w:rsidRPr="006F499E">
              <w:rPr>
                <w:rStyle w:val="Hyperlink"/>
                <w:rFonts w:asciiTheme="majorBidi" w:hAnsiTheme="majorBidi" w:cstheme="majorBidi"/>
                <w:noProof/>
              </w:rPr>
              <w:t>References</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_Toc235963883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9</w:t>
            </w:r>
            <w:r w:rsidRPr="006F499E">
              <w:rPr>
                <w:rFonts w:asciiTheme="majorBidi" w:hAnsiTheme="majorBidi" w:cstheme="majorBidi"/>
                <w:noProof/>
                <w:webHidden/>
              </w:rPr>
              <w:fldChar w:fldCharType="end"/>
            </w:r>
          </w:hyperlink>
        </w:p>
        <w:p w14:paraId="4A91B230" w14:textId="0ACC8F4C" w:rsidR="25FDC90D" w:rsidRDefault="003F7601" w:rsidP="00140C94">
          <w:r w:rsidRPr="006F499E">
            <w:rPr>
              <w:rFonts w:asciiTheme="majorBidi" w:hAnsiTheme="majorBidi" w:cstheme="majorBidi"/>
              <w:b/>
              <w:bCs/>
              <w:noProof/>
            </w:rPr>
            <w:fldChar w:fldCharType="end"/>
          </w:r>
        </w:p>
      </w:sdtContent>
    </w:sdt>
    <w:p w14:paraId="178DE1BC" w14:textId="1C0AF10D" w:rsidR="25FDC90D" w:rsidRDefault="25FDC90D" w:rsidP="25FDC90D">
      <w:pPr>
        <w:spacing w:after="292" w:line="259" w:lineRule="auto"/>
      </w:pPr>
    </w:p>
    <w:p w14:paraId="334637DD" w14:textId="77777777" w:rsidR="00596B12" w:rsidRDefault="0F457421" w:rsidP="25FDC90D">
      <w:pPr>
        <w:rPr>
          <w:b/>
          <w:bCs/>
          <w:sz w:val="36"/>
          <w:szCs w:val="36"/>
        </w:rPr>
      </w:pPr>
      <w:r w:rsidRPr="25FDC90D">
        <w:rPr>
          <w:b/>
          <w:bCs/>
          <w:sz w:val="36"/>
          <w:szCs w:val="36"/>
        </w:rPr>
        <w:t xml:space="preserve">List of Figures </w:t>
      </w:r>
    </w:p>
    <w:p w14:paraId="2E03200B" w14:textId="7DE1723C" w:rsidR="00B46E74" w:rsidRDefault="00B46E74">
      <w:pPr>
        <w:pStyle w:val="TableofFigures"/>
        <w:tabs>
          <w:tab w:val="right" w:leader="dot" w:pos="9354"/>
        </w:tabs>
        <w:rPr>
          <w:rFonts w:asciiTheme="minorHAnsi" w:eastAsiaTheme="minorEastAsia" w:hAnsiTheme="minorHAnsi" w:cstheme="minorBidi"/>
          <w:noProof/>
          <w:kern w:val="2"/>
          <w14:ligatures w14:val="standardContextual"/>
        </w:rPr>
      </w:pPr>
      <w:r>
        <w:rPr>
          <w:b/>
          <w:bCs/>
          <w:sz w:val="36"/>
          <w:szCs w:val="36"/>
        </w:rPr>
        <w:fldChar w:fldCharType="begin"/>
      </w:r>
      <w:r>
        <w:rPr>
          <w:b/>
          <w:bCs/>
          <w:sz w:val="36"/>
          <w:szCs w:val="36"/>
        </w:rPr>
        <w:instrText xml:space="preserve"> TOC \h \z \c "Figure" </w:instrText>
      </w:r>
      <w:r>
        <w:rPr>
          <w:b/>
          <w:bCs/>
          <w:sz w:val="36"/>
          <w:szCs w:val="36"/>
        </w:rPr>
        <w:fldChar w:fldCharType="separate"/>
      </w:r>
      <w:hyperlink w:anchor="_Toc235964072" w:history="1">
        <w:r w:rsidRPr="00B04416">
          <w:rPr>
            <w:rStyle w:val="Hyperlink"/>
            <w:noProof/>
          </w:rPr>
          <w:t>Figure 1: Overview of the Retrieval-Augmented Generation (RAG) workflow for enterprise knowledge retrieval.</w:t>
        </w:r>
        <w:r>
          <w:rPr>
            <w:noProof/>
            <w:webHidden/>
          </w:rPr>
          <w:tab/>
        </w:r>
        <w:r>
          <w:rPr>
            <w:noProof/>
            <w:webHidden/>
          </w:rPr>
          <w:fldChar w:fldCharType="begin"/>
        </w:r>
        <w:r>
          <w:rPr>
            <w:noProof/>
            <w:webHidden/>
          </w:rPr>
          <w:instrText xml:space="preserve"> PAGEREF _Toc235964072 \h </w:instrText>
        </w:r>
        <w:r>
          <w:rPr>
            <w:noProof/>
            <w:webHidden/>
          </w:rPr>
        </w:r>
        <w:r>
          <w:rPr>
            <w:noProof/>
            <w:webHidden/>
          </w:rPr>
          <w:fldChar w:fldCharType="separate"/>
        </w:r>
        <w:r>
          <w:rPr>
            <w:noProof/>
            <w:webHidden/>
          </w:rPr>
          <w:t>4</w:t>
        </w:r>
        <w:r>
          <w:rPr>
            <w:noProof/>
            <w:webHidden/>
          </w:rPr>
          <w:fldChar w:fldCharType="end"/>
        </w:r>
      </w:hyperlink>
    </w:p>
    <w:p w14:paraId="2552FD6D" w14:textId="48F122B8" w:rsidR="00B46E74" w:rsidRDefault="00B46E74" w:rsidP="25FDC90D">
      <w:pPr>
        <w:rPr>
          <w:b/>
          <w:bCs/>
          <w:sz w:val="36"/>
          <w:szCs w:val="36"/>
        </w:rPr>
      </w:pPr>
      <w:r>
        <w:rPr>
          <w:b/>
          <w:bCs/>
          <w:sz w:val="36"/>
          <w:szCs w:val="36"/>
        </w:rPr>
        <w:fldChar w:fldCharType="end"/>
      </w:r>
    </w:p>
    <w:p w14:paraId="244F5B1B" w14:textId="776CCB15" w:rsidR="25FDC90D" w:rsidRDefault="25FDC90D" w:rsidP="25FDC90D">
      <w:pPr>
        <w:spacing w:line="259" w:lineRule="auto"/>
      </w:pPr>
    </w:p>
    <w:p w14:paraId="61F4F364" w14:textId="10FE380C" w:rsidR="00596B12" w:rsidRDefault="00596B12" w:rsidP="25FDC90D">
      <w:pPr>
        <w:spacing w:line="259" w:lineRule="auto"/>
      </w:pPr>
    </w:p>
    <w:p w14:paraId="586F1F36" w14:textId="77777777" w:rsidR="00596B12" w:rsidRDefault="0F457421" w:rsidP="25FDC90D">
      <w:pPr>
        <w:rPr>
          <w:b/>
          <w:bCs/>
          <w:sz w:val="36"/>
          <w:szCs w:val="36"/>
        </w:rPr>
      </w:pPr>
      <w:r w:rsidRPr="25FDC90D">
        <w:rPr>
          <w:b/>
          <w:bCs/>
          <w:sz w:val="36"/>
          <w:szCs w:val="36"/>
        </w:rPr>
        <w:t xml:space="preserve">List of Tables </w:t>
      </w:r>
    </w:p>
    <w:p w14:paraId="65CC8B85" w14:textId="2F15B102" w:rsidR="00DA4093" w:rsidRDefault="00DA4093">
      <w:pPr>
        <w:pStyle w:val="TableofFigures"/>
        <w:tabs>
          <w:tab w:val="right" w:leader="dot" w:pos="9354"/>
        </w:tabs>
        <w:rPr>
          <w:rFonts w:asciiTheme="minorHAnsi" w:eastAsiaTheme="minorEastAsia" w:hAnsiTheme="minorHAnsi" w:cstheme="minorBidi"/>
          <w:noProof/>
          <w:kern w:val="2"/>
          <w14:ligatures w14:val="standardContextual"/>
        </w:rPr>
      </w:pPr>
      <w:r>
        <w:rPr>
          <w:b/>
          <w:bCs/>
          <w:sz w:val="36"/>
          <w:szCs w:val="36"/>
        </w:rPr>
        <w:fldChar w:fldCharType="begin"/>
      </w:r>
      <w:r>
        <w:rPr>
          <w:b/>
          <w:bCs/>
          <w:sz w:val="36"/>
          <w:szCs w:val="36"/>
        </w:rPr>
        <w:instrText xml:space="preserve"> TOC \h \z \c "Table" </w:instrText>
      </w:r>
      <w:r>
        <w:rPr>
          <w:b/>
          <w:bCs/>
          <w:sz w:val="36"/>
          <w:szCs w:val="36"/>
        </w:rPr>
        <w:fldChar w:fldCharType="separate"/>
      </w:r>
      <w:hyperlink w:anchor="_Toc235964358" w:history="1">
        <w:r w:rsidRPr="00637A5D">
          <w:rPr>
            <w:rStyle w:val="Hyperlink"/>
            <w:noProof/>
          </w:rPr>
          <w:t>Table 1: Related work</w:t>
        </w:r>
        <w:r>
          <w:rPr>
            <w:noProof/>
            <w:webHidden/>
          </w:rPr>
          <w:tab/>
        </w:r>
        <w:r>
          <w:rPr>
            <w:noProof/>
            <w:webHidden/>
          </w:rPr>
          <w:fldChar w:fldCharType="begin"/>
        </w:r>
        <w:r>
          <w:rPr>
            <w:noProof/>
            <w:webHidden/>
          </w:rPr>
          <w:instrText xml:space="preserve"> PAGEREF _Toc235964358 \h </w:instrText>
        </w:r>
        <w:r>
          <w:rPr>
            <w:noProof/>
            <w:webHidden/>
          </w:rPr>
        </w:r>
        <w:r>
          <w:rPr>
            <w:noProof/>
            <w:webHidden/>
          </w:rPr>
          <w:fldChar w:fldCharType="separate"/>
        </w:r>
        <w:r>
          <w:rPr>
            <w:noProof/>
            <w:webHidden/>
          </w:rPr>
          <w:t>8</w:t>
        </w:r>
        <w:r>
          <w:rPr>
            <w:noProof/>
            <w:webHidden/>
          </w:rPr>
          <w:fldChar w:fldCharType="end"/>
        </w:r>
      </w:hyperlink>
    </w:p>
    <w:p w14:paraId="3AA29A60" w14:textId="73115AEF" w:rsidR="007125AD" w:rsidRDefault="00DA4093" w:rsidP="25FDC90D">
      <w:pPr>
        <w:rPr>
          <w:b/>
          <w:bCs/>
          <w:sz w:val="36"/>
          <w:szCs w:val="36"/>
        </w:rPr>
      </w:pPr>
      <w:r>
        <w:rPr>
          <w:b/>
          <w:bCs/>
          <w:sz w:val="36"/>
          <w:szCs w:val="36"/>
        </w:rPr>
        <w:fldChar w:fldCharType="end"/>
      </w:r>
    </w:p>
    <w:p w14:paraId="0286FD9F" w14:textId="77777777" w:rsidR="00596B12" w:rsidRDefault="00596B12" w:rsidP="00596B12"/>
    <w:p w14:paraId="49C35600" w14:textId="77777777" w:rsidR="00A57E12" w:rsidRDefault="00A57E12" w:rsidP="00596B12"/>
    <w:p w14:paraId="65C71870" w14:textId="77777777" w:rsidR="00A57E12" w:rsidRDefault="00A57E12" w:rsidP="00A57E12">
      <w:r w:rsidRPr="25FDC90D">
        <w:rPr>
          <w:b/>
          <w:bCs/>
          <w:sz w:val="40"/>
          <w:szCs w:val="40"/>
        </w:rPr>
        <w:t xml:space="preserve">List of Abbreviations </w:t>
      </w:r>
    </w:p>
    <w:p w14:paraId="220163BF" w14:textId="07E9F5A8" w:rsidR="00A57E12" w:rsidRDefault="00A57E12" w:rsidP="00A57E12">
      <w:pPr>
        <w:numPr>
          <w:ilvl w:val="0"/>
          <w:numId w:val="3"/>
        </w:numPr>
        <w:ind w:right="67" w:hanging="360"/>
      </w:pPr>
      <w:r>
        <w:rPr>
          <w:b/>
        </w:rPr>
        <w:t>AI:</w:t>
      </w:r>
      <w:r>
        <w:t xml:space="preserve"> A</w:t>
      </w:r>
      <w:r w:rsidRPr="25FDC90D">
        <w:t>rtificial intelligence</w:t>
      </w:r>
    </w:p>
    <w:p w14:paraId="2A5C4ECF" w14:textId="3BBE516F" w:rsidR="00A57E12" w:rsidRDefault="00A57E12" w:rsidP="00A57E12">
      <w:pPr>
        <w:numPr>
          <w:ilvl w:val="0"/>
          <w:numId w:val="3"/>
        </w:numPr>
        <w:ind w:right="67" w:hanging="360"/>
      </w:pPr>
      <w:r>
        <w:rPr>
          <w:b/>
        </w:rPr>
        <w:t>LLM:</w:t>
      </w:r>
      <w:r>
        <w:t xml:space="preserve"> L</w:t>
      </w:r>
      <w:r w:rsidRPr="25FDC90D">
        <w:t>arge language models</w:t>
      </w:r>
    </w:p>
    <w:p w14:paraId="32482C6C" w14:textId="13B38AB7" w:rsidR="00A57E12" w:rsidRDefault="00A57E12" w:rsidP="00A57E12">
      <w:pPr>
        <w:numPr>
          <w:ilvl w:val="0"/>
          <w:numId w:val="3"/>
        </w:numPr>
        <w:ind w:right="67" w:hanging="360"/>
      </w:pPr>
      <w:r w:rsidRPr="00A57E12">
        <w:rPr>
          <w:b/>
        </w:rPr>
        <w:t>RAG</w:t>
      </w:r>
      <w:r>
        <w:rPr>
          <w:b/>
        </w:rPr>
        <w:t>:</w:t>
      </w:r>
      <w:r>
        <w:t xml:space="preserve"> R</w:t>
      </w:r>
      <w:r w:rsidRPr="25FDC90D">
        <w:t>etrieval-augmented generation</w:t>
      </w:r>
    </w:p>
    <w:p w14:paraId="6F22DFB1" w14:textId="16B88F6C" w:rsidR="00A57E12" w:rsidRDefault="008F2702" w:rsidP="00596B12">
      <w:pPr>
        <w:numPr>
          <w:ilvl w:val="0"/>
          <w:numId w:val="3"/>
        </w:numPr>
        <w:ind w:right="67" w:hanging="360"/>
        <w:sectPr w:rsidR="00A57E12" w:rsidSect="00596B12">
          <w:footerReference w:type="even" r:id="rId12"/>
          <w:footerReference w:type="default" r:id="rId13"/>
          <w:footerReference w:type="first" r:id="rId14"/>
          <w:pgSz w:w="12240" w:h="15840"/>
          <w:pgMar w:top="1442" w:right="1436" w:bottom="1002" w:left="1440" w:header="720" w:footer="726" w:gutter="0"/>
          <w:pgNumType w:fmt="lowerRoman" w:start="2"/>
          <w:cols w:space="720"/>
        </w:sectPr>
      </w:pPr>
      <w:r w:rsidRPr="00906EB5">
        <w:rPr>
          <w:b/>
        </w:rPr>
        <w:t>TEERAG</w:t>
      </w:r>
      <w:r w:rsidR="00A57E12" w:rsidRPr="00906EB5">
        <w:rPr>
          <w:b/>
        </w:rPr>
        <w:t>:</w:t>
      </w:r>
      <w:r w:rsidR="00A57E12">
        <w:t xml:space="preserve"> </w:t>
      </w:r>
      <w:r w:rsidR="00906EB5" w:rsidRPr="00EF54D7">
        <w:rPr>
          <w:color w:val="000000" w:themeColor="text1"/>
        </w:rPr>
        <w:t>Trustworthy Explainable Enterprise RAG</w:t>
      </w:r>
    </w:p>
    <w:p w14:paraId="27EC6DB5" w14:textId="77777777" w:rsidR="00596B12" w:rsidRDefault="0F457421" w:rsidP="25FDC90D">
      <w:pPr>
        <w:pStyle w:val="Heading1"/>
        <w:ind w:left="0" w:firstLine="0"/>
        <w:jc w:val="both"/>
      </w:pPr>
      <w:bookmarkStart w:id="2" w:name="_Toc235963689"/>
      <w:bookmarkStart w:id="3" w:name="_Toc235963844"/>
      <w:bookmarkStart w:id="4" w:name="_Toc235963874"/>
      <w:r>
        <w:lastRenderedPageBreak/>
        <w:t>Chapter 1 Introduction</w:t>
      </w:r>
      <w:bookmarkEnd w:id="2"/>
      <w:bookmarkEnd w:id="3"/>
      <w:bookmarkEnd w:id="4"/>
      <w:r>
        <w:t xml:space="preserve"> </w:t>
      </w:r>
    </w:p>
    <w:p w14:paraId="2030ED59" w14:textId="64D323C6" w:rsidR="0001306A" w:rsidRPr="004F7B6F" w:rsidRDefault="34447DF0" w:rsidP="004F7B6F">
      <w:pPr>
        <w:pStyle w:val="Heading2"/>
        <w:rPr>
          <w:rStyle w:val="Heading3Char"/>
          <w:b/>
          <w:sz w:val="40"/>
        </w:rPr>
      </w:pPr>
      <w:bookmarkStart w:id="5" w:name="_Toc235963845"/>
      <w:bookmarkStart w:id="6" w:name="_Toc235963875"/>
      <w:r w:rsidRPr="004F7B6F">
        <w:rPr>
          <w:rStyle w:val="Heading3Char"/>
          <w:b/>
          <w:sz w:val="40"/>
        </w:rPr>
        <w:t xml:space="preserve">1.1 </w:t>
      </w:r>
      <w:r w:rsidR="0F457421" w:rsidRPr="004F7B6F">
        <w:rPr>
          <w:rStyle w:val="Heading3Char"/>
          <w:b/>
          <w:sz w:val="40"/>
        </w:rPr>
        <w:t>Overview</w:t>
      </w:r>
      <w:bookmarkEnd w:id="5"/>
      <w:bookmarkEnd w:id="6"/>
    </w:p>
    <w:p w14:paraId="0FB4D6D9" w14:textId="118C53E9" w:rsidR="00CB0409" w:rsidRDefault="4F16ACC4" w:rsidP="25FDC90D">
      <w:pPr>
        <w:spacing w:before="240" w:after="240"/>
        <w:jc w:val="both"/>
      </w:pPr>
      <w:r w:rsidRPr="25FDC90D">
        <w:t xml:space="preserve">Advances in artificial intelligence (AI) have provided significant opportunities to process, organize and use information in novel ways. </w:t>
      </w:r>
      <w:proofErr w:type="gramStart"/>
      <w:r w:rsidRPr="25FDC90D">
        <w:t>In particular, large</w:t>
      </w:r>
      <w:proofErr w:type="gramEnd"/>
      <w:r w:rsidRPr="25FDC90D">
        <w:t xml:space="preserve"> language models (LLMs) represent one of the most promising directions in modern AI, with </w:t>
      </w:r>
      <w:proofErr w:type="gramStart"/>
      <w:r w:rsidRPr="25FDC90D">
        <w:t>a number of</w:t>
      </w:r>
      <w:proofErr w:type="gramEnd"/>
      <w:r w:rsidRPr="25FDC90D">
        <w:t xml:space="preserve"> successful use cases already demonstrated. Due to their high performance and versatility, LLMs are now used and further developed in a variety of fields ranging from question-answering, document understanding, and information retrieval to chatbots. </w:t>
      </w:r>
      <w:proofErr w:type="gramStart"/>
      <w:r w:rsidRPr="25FDC90D">
        <w:t>In particular, organizations</w:t>
      </w:r>
      <w:proofErr w:type="gramEnd"/>
      <w:r w:rsidRPr="25FDC90D">
        <w:t xml:space="preserve"> increasingly use LLMs to discover and exploit knowledge to enhance organizational decision-making.</w:t>
      </w:r>
    </w:p>
    <w:p w14:paraId="2CC097E2" w14:textId="7F751B21" w:rsidR="00CB0409" w:rsidRDefault="4F16ACC4" w:rsidP="25FDC90D">
      <w:pPr>
        <w:spacing w:before="240" w:after="240"/>
        <w:jc w:val="both"/>
      </w:pPr>
      <w:r w:rsidRPr="25FDC90D">
        <w:t xml:space="preserve">However, current LLMs are unsatisfactory in two aspects. First, because of the static training data, they cannot provide up-to-date information, limiting their applicability in practice. Second, current LLMs </w:t>
      </w:r>
      <w:proofErr w:type="gramStart"/>
      <w:r w:rsidRPr="25FDC90D">
        <w:t>are not able to</w:t>
      </w:r>
      <w:proofErr w:type="gramEnd"/>
      <w:r w:rsidRPr="25FDC90D">
        <w:t xml:space="preserve"> explain the information they return, curtailing their application in knowledge-intensive domains that require justification of information with evidence from trusted sources.</w:t>
      </w:r>
    </w:p>
    <w:p w14:paraId="3E75BDBD" w14:textId="371D0384" w:rsidR="00CB0409" w:rsidRDefault="4F16ACC4" w:rsidP="25FDC90D">
      <w:pPr>
        <w:spacing w:before="240" w:after="240"/>
        <w:jc w:val="both"/>
      </w:pPr>
      <w:r w:rsidRPr="25FDC90D">
        <w:t>A promising approach to address the first limitation, namely, to enable up-to-date information, is retrieval-augmented generation (RAG). In general, RAG approaches overcome the challenge of providing recent information by retrieving the most relevant information from existing knowledge bases. This is achieved by first retrieving the relevant documents given a natural language query and then generating a natural language answer based on the retrieved documents. RAG approaches are especially appealing in enterprises where a wealth of technical documents is available. These approaches can be leveraged to empower enterprise employees by helping them find the information they need.</w:t>
      </w:r>
    </w:p>
    <w:p w14:paraId="020AA9E8" w14:textId="740BEB9E" w:rsidR="00CB0409" w:rsidRDefault="4F16ACC4" w:rsidP="25FDC90D">
      <w:pPr>
        <w:spacing w:before="240" w:after="240"/>
        <w:jc w:val="both"/>
      </w:pPr>
      <w:r w:rsidRPr="25FDC90D">
        <w:t>In enterprise settings, knowledge can be found in a variety of sources, from technical documents and databases to company intranets and enterprise applications. As such, when a user queries an enterprise RAG system, they are interested not only in accurate answers derived from this information but also in the sources from which the answer was obtained. More importantly, they need insight into how the retrieved evidence supports the generated answer, allowing them to better assess the reliability of the system's responses.</w:t>
      </w:r>
    </w:p>
    <w:p w14:paraId="1C7682E7" w14:textId="3C03A73E" w:rsidR="00CB0409" w:rsidRDefault="4F16ACC4" w:rsidP="25FDC90D">
      <w:pPr>
        <w:spacing w:before="240" w:after="240"/>
        <w:jc w:val="both"/>
      </w:pPr>
      <w:r w:rsidRPr="25FDC90D">
        <w:t>However, enterprise users of RAG approaches likely need support in two aspects. First, they might want to assess the information returned by these approaches by consulting the evidence retrieved from the documents. Second, it might be desirable to highlight the degree to which the answer is supported by the retrieved information to differentiate between confident, uncertain, and wrong answers.</w:t>
      </w:r>
    </w:p>
    <w:p w14:paraId="39302ECB" w14:textId="4882B72C" w:rsidR="00CB0409" w:rsidRDefault="4F16ACC4" w:rsidP="25FDC90D">
      <w:pPr>
        <w:spacing w:before="240" w:after="240"/>
        <w:jc w:val="both"/>
      </w:pPr>
      <w:proofErr w:type="gramStart"/>
      <w:r w:rsidRPr="25FDC90D">
        <w:t>A number of</w:t>
      </w:r>
      <w:proofErr w:type="gramEnd"/>
      <w:r w:rsidRPr="25FDC90D">
        <w:t xml:space="preserve"> prior works have made significant progress in advancing enterprise RAG approaches. </w:t>
      </w:r>
      <w:proofErr w:type="gramStart"/>
      <w:r w:rsidRPr="25FDC90D">
        <w:t>In particular, prior</w:t>
      </w:r>
      <w:proofErr w:type="gramEnd"/>
      <w:r w:rsidRPr="25FDC90D">
        <w:t xml:space="preserve"> works improved the retrieval and generation steps, which are key components of enterprise RAG approaches. However, these approaches do not address the need for citations, evidence, and confidence scoring for the information they return. While a few works attempt to address the citation problem, the prior approaches allow only coarse-grained citations, typically at the level of a document, but not specific passages. Moreover, most approaches do not adequately address the need for confidence scoring, providing at best general confidence scores across all retrieved documents.</w:t>
      </w:r>
    </w:p>
    <w:p w14:paraId="2DA68B2D" w14:textId="4633BBC5" w:rsidR="00CB0409" w:rsidRDefault="4F16ACC4" w:rsidP="25FDC90D">
      <w:pPr>
        <w:spacing w:before="240" w:after="240"/>
        <w:jc w:val="both"/>
      </w:pPr>
      <w:r w:rsidRPr="25FDC90D">
        <w:t xml:space="preserve">This thesis introduces an Explainable Enterprise RAG, which enables fine-grained citations and confidence scoring mechanisms for enterprise RAG approaches. Unlike prior approaches that address the citation and confidence problems separately, this work provides an end-to-end approach to enabling citations, evidence, and confidence scoring mechanisms for enterprise RAG. This thesis evaluates the proposed approach on the </w:t>
      </w:r>
      <w:proofErr w:type="spellStart"/>
      <w:r w:rsidRPr="25FDC90D">
        <w:t>EnterpriseRAG</w:t>
      </w:r>
      <w:proofErr w:type="spellEnd"/>
      <w:r w:rsidRPr="25FDC90D">
        <w:t xml:space="preserve">-Bench benchmark. </w:t>
      </w:r>
    </w:p>
    <w:p w14:paraId="74F81DD8" w14:textId="1939369E" w:rsidR="00CB0409" w:rsidRDefault="4F16ACC4" w:rsidP="25FDC90D">
      <w:pPr>
        <w:spacing w:after="360"/>
        <w:jc w:val="both"/>
      </w:pPr>
      <w:r w:rsidRPr="25FDC90D">
        <w:t xml:space="preserve">the main goal of this research is to enhance enterprise RAG approaches by enabling citations and confidence scoring mechanisms that allow enterprise users to consult relevant evidence and assess the degree to which the answer is supported by the retrieved information. </w:t>
      </w:r>
      <w:proofErr w:type="gramStart"/>
      <w:r w:rsidRPr="25FDC90D">
        <w:t>In particular, this</w:t>
      </w:r>
      <w:proofErr w:type="gramEnd"/>
      <w:r w:rsidRPr="25FDC90D">
        <w:t xml:space="preserve"> work enables users to evaluate the quality of information provided by enterprise RAG approaches.</w:t>
      </w:r>
    </w:p>
    <w:p w14:paraId="1D6E9CA8" w14:textId="78A5FA86" w:rsidR="00CB0409" w:rsidRDefault="00CB0409" w:rsidP="25FDC90D"/>
    <w:p w14:paraId="54260751" w14:textId="77777777" w:rsidR="00C2112C" w:rsidRPr="00C2112C" w:rsidRDefault="00C2112C" w:rsidP="00C2112C">
      <w:pPr>
        <w:rPr>
          <w:rtl/>
        </w:rPr>
      </w:pPr>
    </w:p>
    <w:p w14:paraId="559C3456" w14:textId="41D18568" w:rsidR="00D82BFD" w:rsidRPr="004F7B6F" w:rsidRDefault="24052934" w:rsidP="004F7B6F">
      <w:pPr>
        <w:pStyle w:val="Heading2"/>
      </w:pPr>
      <w:bookmarkStart w:id="7" w:name="_Toc235963846"/>
      <w:bookmarkStart w:id="8" w:name="_Toc235963876"/>
      <w:r w:rsidRPr="004F7B6F">
        <w:rPr>
          <w:rStyle w:val="Heading3Char"/>
          <w:b/>
          <w:sz w:val="40"/>
        </w:rPr>
        <w:t xml:space="preserve">1.2 </w:t>
      </w:r>
      <w:r w:rsidR="0F457421" w:rsidRPr="004F7B6F">
        <w:rPr>
          <w:rStyle w:val="Heading3Char"/>
          <w:b/>
          <w:sz w:val="40"/>
        </w:rPr>
        <w:t>Problem Definition</w:t>
      </w:r>
      <w:bookmarkEnd w:id="7"/>
      <w:bookmarkEnd w:id="8"/>
      <w:r w:rsidR="0F457421" w:rsidRPr="004F7B6F">
        <w:t xml:space="preserve"> </w:t>
      </w:r>
    </w:p>
    <w:p w14:paraId="77EDC3B6" w14:textId="7F727936" w:rsidR="00D82BFD" w:rsidRPr="00D82BFD" w:rsidRDefault="4B1B17D5" w:rsidP="25FDC90D">
      <w:pPr>
        <w:spacing w:before="240" w:after="240"/>
        <w:jc w:val="both"/>
        <w:rPr>
          <w:color w:val="000000" w:themeColor="text1"/>
        </w:rPr>
      </w:pPr>
      <w:r w:rsidRPr="25FDC90D">
        <w:rPr>
          <w:color w:val="000000" w:themeColor="text1"/>
        </w:rPr>
        <w:t>While (RAG) has significantly improved the factual grounding of large language models by incorporating external knowledge into the response generation process, retrieving relevant documents alone does not guarantee transparency of the generated output. In many existing RAG systems, users receive a generated response together with supporting documents. However, these documents rarely establish explicit links between individual claims in the generated response and the specific evidence that supports them. Consequently, users are not easily able to distinguish between information that was explicitly stated in the retrieved sources and that which was inferred by the language model, without adequate evidence.</w:t>
      </w:r>
    </w:p>
    <w:p w14:paraId="456877FB" w14:textId="42489E70" w:rsidR="00D82BFD" w:rsidRPr="00D82BFD" w:rsidRDefault="4B1B17D5" w:rsidP="25FDC90D">
      <w:pPr>
        <w:spacing w:before="240" w:after="240"/>
        <w:jc w:val="both"/>
        <w:rPr>
          <w:color w:val="000000" w:themeColor="text1"/>
        </w:rPr>
      </w:pPr>
      <w:r w:rsidRPr="25FDC90D">
        <w:rPr>
          <w:color w:val="000000" w:themeColor="text1"/>
        </w:rPr>
        <w:t>This limitation is especially significant in enterprise settings, where language models are used to support technical, operational, and business-critical decisions. In these use cases, accuracy is important, but organizations are likely to want to go beyond accuracy and require contextual grounding of the responses, including an ability to distinguish between conflicting evidence, identify irreconcilable differences between sources, and understand which claims have been supported by evidence retrieved from the relevant databases.</w:t>
      </w:r>
    </w:p>
    <w:p w14:paraId="32ECC997" w14:textId="5972877D" w:rsidR="00D82BFD" w:rsidRPr="00D82BFD" w:rsidRDefault="4B1B17D5" w:rsidP="25FDC90D">
      <w:pPr>
        <w:spacing w:before="240" w:after="240"/>
        <w:jc w:val="both"/>
        <w:rPr>
          <w:color w:val="000000" w:themeColor="text1"/>
        </w:rPr>
      </w:pPr>
      <w:r w:rsidRPr="25FDC90D">
        <w:rPr>
          <w:color w:val="000000" w:themeColor="text1"/>
        </w:rPr>
        <w:t>Previous studies have attempted to improve different aspects of RAG transparency. These efforts can generally be grouped into three research directions: explainability, citation attribution, and confidence estimation. Although each of these directions has contributed to improving the trustworthiness of RAG systems, they have largely been investigated independently. Existing approaches rarely provide an integrated framework that simultaneously explains the reasoning process, establishes fine-grained links between generated claims and supporting evidence, and communicates meaningful confidence scores to end users.</w:t>
      </w:r>
    </w:p>
    <w:p w14:paraId="7C317FAF" w14:textId="4BAC9514" w:rsidR="00D82BFD" w:rsidRPr="00D82BFD" w:rsidRDefault="4B1B17D5" w:rsidP="25FDC90D">
      <w:pPr>
        <w:spacing w:before="240" w:after="240"/>
        <w:jc w:val="both"/>
        <w:rPr>
          <w:color w:val="000000" w:themeColor="text1"/>
        </w:rPr>
      </w:pPr>
      <w:r w:rsidRPr="25FDC90D">
        <w:rPr>
          <w:color w:val="000000" w:themeColor="text1"/>
        </w:rPr>
        <w:t>Therefore, an important research gap remains in the development of enterprise RAG systems. There is still a need for a unified framework capable of integrating explainability, citation attribution, and confidence scoring into a single retrieval and generation pipeline. Such a framework should not only generate accurate responses but also enable users to understand why a particular answer was generated, where the supporting evidence originated, and how much confidence can reasonably be placed in each generated claim.</w:t>
      </w:r>
    </w:p>
    <w:p w14:paraId="2D8F0E75" w14:textId="03A7DB39" w:rsidR="00D82BFD" w:rsidRPr="00D82BFD" w:rsidRDefault="4B1B17D5" w:rsidP="25FDC90D">
      <w:pPr>
        <w:spacing w:before="240" w:after="240"/>
        <w:jc w:val="both"/>
        <w:rPr>
          <w:color w:val="000000" w:themeColor="text1"/>
        </w:rPr>
      </w:pPr>
      <w:r w:rsidRPr="25FDC90D">
        <w:rPr>
          <w:color w:val="000000" w:themeColor="text1"/>
        </w:rPr>
        <w:t xml:space="preserve">Accordingly, this thesis addresses the following research question: How can citation attribution and confidence scoring be integrated into an explainable enterprise Retrieval-Augmented Generation framework to enhance the transparency and trustworthiness of generated responses, as evaluated using </w:t>
      </w:r>
      <w:proofErr w:type="spellStart"/>
      <w:r w:rsidRPr="25FDC90D">
        <w:rPr>
          <w:color w:val="000000" w:themeColor="text1"/>
        </w:rPr>
        <w:t>EnterpriseRAG</w:t>
      </w:r>
      <w:proofErr w:type="spellEnd"/>
      <w:r w:rsidRPr="25FDC90D">
        <w:rPr>
          <w:color w:val="000000" w:themeColor="text1"/>
        </w:rPr>
        <w:t>-Bench?</w:t>
      </w:r>
    </w:p>
    <w:p w14:paraId="22585090" w14:textId="5DAA41C9" w:rsidR="00D82BFD" w:rsidRPr="00D82BFD" w:rsidRDefault="4B1B17D5" w:rsidP="25FDC90D">
      <w:pPr>
        <w:jc w:val="both"/>
      </w:pPr>
      <w:r w:rsidRPr="25FDC90D">
        <w:rPr>
          <w:color w:val="000000" w:themeColor="text1"/>
        </w:rPr>
        <w:t>Rather than evaluating the proposed framework solely in terms of answer accuracy, this research also investigates whether generated claims can be traced to supporting evidence, whether the relationship between retrieved documents and generated responses is made explicit, and whether confidence scores help users assess the reliability of individual claims and complete responses.</w:t>
      </w:r>
    </w:p>
    <w:p w14:paraId="28A46AA9" w14:textId="3F271A8E" w:rsidR="00D82BFD" w:rsidRPr="00D82BFD" w:rsidRDefault="00D82BFD" w:rsidP="25FDC90D">
      <w:pPr>
        <w:rPr>
          <w:sz w:val="28"/>
          <w:szCs w:val="28"/>
        </w:rPr>
      </w:pPr>
    </w:p>
    <w:p w14:paraId="592316A7" w14:textId="5B02C7C8" w:rsidR="00C405D7" w:rsidRPr="004F7B6F" w:rsidRDefault="08F6EEE3" w:rsidP="004F7B6F">
      <w:pPr>
        <w:pStyle w:val="Heading2"/>
      </w:pPr>
      <w:bookmarkStart w:id="9" w:name="_Toc235963847"/>
      <w:bookmarkStart w:id="10" w:name="_Toc235963877"/>
      <w:r w:rsidRPr="004F7B6F">
        <w:t>1.3</w:t>
      </w:r>
      <w:r w:rsidR="0F457421" w:rsidRPr="004F7B6F">
        <w:t xml:space="preserve"> </w:t>
      </w:r>
      <w:r w:rsidR="0F457421" w:rsidRPr="004F7B6F">
        <w:rPr>
          <w:rStyle w:val="Heading3Char"/>
          <w:b/>
          <w:sz w:val="40"/>
        </w:rPr>
        <w:t>Thesis Objectives</w:t>
      </w:r>
      <w:bookmarkEnd w:id="9"/>
      <w:bookmarkEnd w:id="10"/>
      <w:r w:rsidR="0F457421" w:rsidRPr="004F7B6F">
        <w:rPr>
          <w:rStyle w:val="Heading3Char"/>
          <w:b/>
          <w:sz w:val="40"/>
        </w:rPr>
        <w:t xml:space="preserve"> </w:t>
      </w:r>
    </w:p>
    <w:p w14:paraId="76C31336" w14:textId="1B874629" w:rsidR="6F3CA45F" w:rsidRDefault="6F3CA45F" w:rsidP="25FDC90D">
      <w:pPr>
        <w:spacing w:before="240" w:after="240"/>
        <w:jc w:val="both"/>
      </w:pPr>
      <w:r w:rsidRPr="25FDC90D">
        <w:t>The overall objective of this thesis is to develop an Explainable Enterprise Retrieval-Augmented Generation (RAG) framework that integrates Citation Attribution and Confidence Scoring to improve the transparency and trustworthiness of enterprise knowledge retrieval.</w:t>
      </w:r>
    </w:p>
    <w:p w14:paraId="7370BAAC" w14:textId="5D0C42A3" w:rsidR="6F3CA45F" w:rsidRDefault="6F3CA45F" w:rsidP="25FDC90D">
      <w:pPr>
        <w:spacing w:before="240" w:after="240"/>
        <w:jc w:val="both"/>
      </w:pPr>
      <w:r w:rsidRPr="25FDC90D">
        <w:t>The specific objectives of this research are:</w:t>
      </w:r>
    </w:p>
    <w:p w14:paraId="6B22594E" w14:textId="1E89DEB2" w:rsidR="6F3CA45F" w:rsidRDefault="6F3CA45F" w:rsidP="25FDC90D">
      <w:pPr>
        <w:pStyle w:val="ListParagraph"/>
        <w:numPr>
          <w:ilvl w:val="0"/>
          <w:numId w:val="1"/>
        </w:numPr>
        <w:jc w:val="both"/>
      </w:pPr>
      <w:r w:rsidRPr="25FDC90D">
        <w:t>To design an enterprise RAG framework that integrates explainability, citation attribution, and confidence scoring.</w:t>
      </w:r>
    </w:p>
    <w:p w14:paraId="07DA84D5" w14:textId="1E87EBC0" w:rsidR="6F3CA45F" w:rsidRDefault="6F3CA45F" w:rsidP="25FDC90D">
      <w:pPr>
        <w:pStyle w:val="ListParagraph"/>
        <w:numPr>
          <w:ilvl w:val="0"/>
          <w:numId w:val="1"/>
        </w:numPr>
        <w:jc w:val="both"/>
      </w:pPr>
      <w:r w:rsidRPr="25FDC90D">
        <w:t>To develop an explanation mechanism that clearly demonstrates how retrieved evidence supports the generated response.</w:t>
      </w:r>
    </w:p>
    <w:p w14:paraId="3D13BD55" w14:textId="5874ABAA" w:rsidR="6F3CA45F" w:rsidRDefault="6F3CA45F" w:rsidP="25FDC90D">
      <w:pPr>
        <w:pStyle w:val="ListParagraph"/>
        <w:numPr>
          <w:ilvl w:val="0"/>
          <w:numId w:val="1"/>
        </w:numPr>
        <w:jc w:val="both"/>
      </w:pPr>
      <w:r w:rsidRPr="25FDC90D">
        <w:t>To develop a citation attribution mechanism that enables generated information to be traced back to the original supporting evidence.</w:t>
      </w:r>
    </w:p>
    <w:p w14:paraId="49CDCF44" w14:textId="0DD3119C" w:rsidR="6F3CA45F" w:rsidRDefault="6F3CA45F" w:rsidP="25FDC90D">
      <w:pPr>
        <w:pStyle w:val="ListParagraph"/>
        <w:numPr>
          <w:ilvl w:val="0"/>
          <w:numId w:val="1"/>
        </w:numPr>
        <w:jc w:val="both"/>
      </w:pPr>
      <w:r w:rsidRPr="25FDC90D">
        <w:lastRenderedPageBreak/>
        <w:t>To develop a confidence scoring mechanism that enables the RAG system to communicate the confidence associated with each generated response.</w:t>
      </w:r>
    </w:p>
    <w:p w14:paraId="0CCF498D" w14:textId="3F70285C" w:rsidR="6F3CA45F" w:rsidRDefault="6F3CA45F" w:rsidP="25FDC90D">
      <w:pPr>
        <w:pStyle w:val="ListParagraph"/>
        <w:numPr>
          <w:ilvl w:val="0"/>
          <w:numId w:val="1"/>
        </w:numPr>
        <w:jc w:val="both"/>
      </w:pPr>
      <w:r w:rsidRPr="25FDC90D">
        <w:t>To investigate how explainability, citation attribution, and confidence scoring can be effectively integrated to improve the transparency of enterprise RAG systems.</w:t>
      </w:r>
    </w:p>
    <w:p w14:paraId="25BE8C98" w14:textId="7D0998C7" w:rsidR="6F3CA45F" w:rsidRDefault="6F3CA45F" w:rsidP="25FDC90D">
      <w:pPr>
        <w:pStyle w:val="ListParagraph"/>
        <w:numPr>
          <w:ilvl w:val="0"/>
          <w:numId w:val="1"/>
        </w:numPr>
        <w:jc w:val="both"/>
      </w:pPr>
      <w:r w:rsidRPr="25FDC90D">
        <w:t xml:space="preserve">To evaluate the proposed framework using the </w:t>
      </w:r>
      <w:proofErr w:type="spellStart"/>
      <w:r w:rsidRPr="25FDC90D">
        <w:t>EnterpriseRAG</w:t>
      </w:r>
      <w:proofErr w:type="spellEnd"/>
      <w:r w:rsidRPr="25FDC90D">
        <w:t>-Bench benchmark.</w:t>
      </w:r>
    </w:p>
    <w:p w14:paraId="1EF3DB19" w14:textId="7D528A1E" w:rsidR="6F3CA45F" w:rsidRDefault="6F3CA45F" w:rsidP="25FDC90D">
      <w:pPr>
        <w:pStyle w:val="ListParagraph"/>
        <w:numPr>
          <w:ilvl w:val="0"/>
          <w:numId w:val="1"/>
        </w:numPr>
        <w:jc w:val="both"/>
      </w:pPr>
      <w:r w:rsidRPr="25FDC90D">
        <w:t>To compare the proposed framework with relevant RAG baselines using evaluation metrics related to answer quality, explainability, citation attribution, and confidence scoring.</w:t>
      </w:r>
    </w:p>
    <w:p w14:paraId="64091246" w14:textId="57D24D19" w:rsidR="6F3CA45F" w:rsidRDefault="6F3CA45F" w:rsidP="25FDC90D">
      <w:pPr>
        <w:spacing w:before="240" w:after="240"/>
        <w:jc w:val="both"/>
      </w:pPr>
      <w:r w:rsidRPr="25FDC90D">
        <w:t>These objectives reflect the broader aim of this research to move beyond evaluating RAG systems solely in terms of answer accuracy. Instead, this research investigates whether users can understand how generated responses are supported by retrieved evidence, whether the relationship between evidence and generated claims is made explicit through citation attribution, and whether confidence scores provide meaningful insights into the reliability of the generated responses.</w:t>
      </w:r>
    </w:p>
    <w:p w14:paraId="7A7B0BFD" w14:textId="5175034A" w:rsidR="00596B12" w:rsidRPr="004F7B6F" w:rsidRDefault="5C530ED3" w:rsidP="004F7B6F">
      <w:pPr>
        <w:pStyle w:val="Heading2"/>
      </w:pPr>
      <w:bookmarkStart w:id="11" w:name="_Toc235963848"/>
      <w:bookmarkStart w:id="12" w:name="_Toc235963878"/>
      <w:r w:rsidRPr="004F7B6F">
        <w:t>1.4</w:t>
      </w:r>
      <w:r w:rsidR="0F457421" w:rsidRPr="004F7B6F">
        <w:t xml:space="preserve"> </w:t>
      </w:r>
      <w:r w:rsidR="0F457421" w:rsidRPr="004F7B6F">
        <w:rPr>
          <w:rStyle w:val="Heading3Char"/>
          <w:b/>
          <w:sz w:val="40"/>
        </w:rPr>
        <w:t>Thesis Contribution</w:t>
      </w:r>
      <w:bookmarkEnd w:id="11"/>
      <w:bookmarkEnd w:id="12"/>
      <w:r w:rsidR="0F457421" w:rsidRPr="004F7B6F">
        <w:t xml:space="preserve"> </w:t>
      </w:r>
    </w:p>
    <w:p w14:paraId="4BDE458C" w14:textId="6C7020E5" w:rsidR="6CC1B7F6" w:rsidRDefault="6CC1B7F6" w:rsidP="25FDC90D">
      <w:pPr>
        <w:spacing w:before="240" w:after="240"/>
        <w:jc w:val="both"/>
      </w:pPr>
      <w:r w:rsidRPr="25FDC90D">
        <w:t>This thesis makes three primary contributions to the field of enterprise Retrieval-Augmented Generation (RAG).</w:t>
      </w:r>
    </w:p>
    <w:p w14:paraId="0AD60333" w14:textId="1CF4AB6F" w:rsidR="6CC1B7F6" w:rsidRDefault="6CC1B7F6" w:rsidP="25FDC90D">
      <w:pPr>
        <w:spacing w:before="240" w:after="240"/>
        <w:jc w:val="both"/>
      </w:pPr>
      <w:r w:rsidRPr="25FDC90D">
        <w:t xml:space="preserve">First, it proposes a unified framework for explainable enterprise RAG that integrates explainability, citation attribution, and confidence scoring within a single architecture. Unlike prior approaches that investigate these capabilities independently, the proposed framework establishes explicit connections between retrieved evidence, generated responses, citation attribution, and confidence scores, thereby improving the transparency and traceability of generated information. </w:t>
      </w:r>
    </w:p>
    <w:p w14:paraId="27787273" w14:textId="2492682E" w:rsidR="6CC1B7F6" w:rsidRDefault="6CC1B7F6" w:rsidP="25FDC90D">
      <w:pPr>
        <w:spacing w:before="240" w:after="240"/>
        <w:jc w:val="both"/>
      </w:pPr>
      <w:r w:rsidRPr="25FDC90D">
        <w:t xml:space="preserve">Second, a comprehensive empirical evaluation of the proposed framework is conducted using the </w:t>
      </w:r>
      <w:proofErr w:type="spellStart"/>
      <w:r w:rsidRPr="25FDC90D">
        <w:t>EnterpriseRAG</w:t>
      </w:r>
      <w:proofErr w:type="spellEnd"/>
      <w:r w:rsidRPr="25FDC90D">
        <w:t>-Bench benchmark. Beyond measuring answer accuracy, the evaluation examines multiple dimensions of system performance, including explainability, citation attribution, and confidence estimation, providing a balanced assessment of the framework's strengths and limitations.</w:t>
      </w:r>
    </w:p>
    <w:p w14:paraId="721138CC" w14:textId="30EB46FF" w:rsidR="00596B12" w:rsidRPr="00C06E4F" w:rsidRDefault="6CC1B7F6" w:rsidP="00C06E4F">
      <w:pPr>
        <w:spacing w:before="240" w:after="240"/>
        <w:jc w:val="both"/>
      </w:pPr>
      <w:r w:rsidRPr="25FDC90D">
        <w:t>Finally, this research provides practical guidance for designing reliable enterprise RAG systems. The findings offer both theoretical insights and empirical evidence to support the development of enterprise RAG systems capable of generating trustworthy responses supported by traceable evidence and meaningful confidence scores.</w:t>
      </w:r>
    </w:p>
    <w:p w14:paraId="19BCE6CB" w14:textId="5FC60579" w:rsidR="00596B12" w:rsidRPr="004F7B6F" w:rsidRDefault="50EFBB5B" w:rsidP="004F7B6F">
      <w:pPr>
        <w:pStyle w:val="Heading2"/>
      </w:pPr>
      <w:bookmarkStart w:id="13" w:name="_Toc235963849"/>
      <w:bookmarkStart w:id="14" w:name="_Toc235963879"/>
      <w:r w:rsidRPr="004F7B6F">
        <w:rPr>
          <w:rStyle w:val="Heading3Char"/>
          <w:b/>
          <w:sz w:val="40"/>
        </w:rPr>
        <w:t xml:space="preserve">1.5 </w:t>
      </w:r>
      <w:r w:rsidR="0F457421" w:rsidRPr="004F7B6F">
        <w:rPr>
          <w:rStyle w:val="Heading3Char"/>
          <w:b/>
          <w:sz w:val="40"/>
        </w:rPr>
        <w:t>Thesis Organization</w:t>
      </w:r>
      <w:bookmarkEnd w:id="13"/>
      <w:bookmarkEnd w:id="14"/>
      <w:r w:rsidR="0F457421" w:rsidRPr="004F7B6F">
        <w:t xml:space="preserve"> </w:t>
      </w:r>
    </w:p>
    <w:p w14:paraId="22CC6650" w14:textId="57C54DFF" w:rsidR="00596B12" w:rsidRDefault="2841CC48" w:rsidP="25FDC90D">
      <w:pPr>
        <w:spacing w:before="240" w:after="240" w:line="259" w:lineRule="auto"/>
        <w:jc w:val="both"/>
      </w:pPr>
      <w:r w:rsidRPr="25FDC90D">
        <w:t>The chapters of this thesis follow the progression of the research, beginning with the theoretical foundations, followed by the proposed Explainable Enterprise RAG framework and its experimental evaluation, and concluding with the main findings and future research directions.</w:t>
      </w:r>
    </w:p>
    <w:p w14:paraId="6580C063" w14:textId="77645678" w:rsidR="00596B12" w:rsidRDefault="08162E24" w:rsidP="25FDC90D">
      <w:pPr>
        <w:spacing w:before="240" w:after="240" w:line="259" w:lineRule="auto"/>
        <w:jc w:val="both"/>
      </w:pPr>
      <w:r w:rsidRPr="25FDC90D">
        <w:t>Chapter 2 presents the theoretical background and reviews the related work on Retrieval-Augmented Generation (RAG), enterprise knowledge retrieval, explainability, citation attribution, and confidence estimation. It also identifies the research gaps that motivate the proposed Explainable Enterprise RAG framework.</w:t>
      </w:r>
    </w:p>
    <w:p w14:paraId="1E351211" w14:textId="49663BF1" w:rsidR="00596B12" w:rsidRDefault="2841CC48" w:rsidP="25FDC90D">
      <w:pPr>
        <w:spacing w:before="240" w:after="240" w:line="259" w:lineRule="auto"/>
        <w:jc w:val="both"/>
      </w:pPr>
      <w:r w:rsidRPr="25FDC90D">
        <w:t xml:space="preserve">Chapter 3 introduces the proposed Explainable Enterprise RAG framework and the </w:t>
      </w:r>
      <w:proofErr w:type="spellStart"/>
      <w:r w:rsidRPr="25FDC90D">
        <w:t>EnterpriseRAG</w:t>
      </w:r>
      <w:proofErr w:type="spellEnd"/>
      <w:r w:rsidRPr="25FDC90D">
        <w:t>-Bench benchmark. It describes the system architecture, implementation details, and the evaluation methodology adopted in this research.</w:t>
      </w:r>
    </w:p>
    <w:p w14:paraId="6F6D7774" w14:textId="517C6EE7" w:rsidR="00596B12" w:rsidRDefault="2841CC48" w:rsidP="25FDC90D">
      <w:pPr>
        <w:spacing w:before="240" w:after="240" w:line="259" w:lineRule="auto"/>
        <w:jc w:val="both"/>
      </w:pPr>
      <w:r w:rsidRPr="25FDC90D">
        <w:t>Chapter 4 presents and discusses the experimental results. The proposed framework is evaluated using the selected performance metrics, and its performance is compared with relevant RAG baselines.</w:t>
      </w:r>
    </w:p>
    <w:p w14:paraId="4C2F9DDC" w14:textId="08F3B686" w:rsidR="00596B12" w:rsidRDefault="2841CC48" w:rsidP="00561D78">
      <w:pPr>
        <w:spacing w:before="240" w:after="240" w:line="259" w:lineRule="auto"/>
        <w:jc w:val="both"/>
      </w:pPr>
      <w:r w:rsidRPr="25FDC90D">
        <w:t>Finally, Chapter 5 summarizes the main findings of the research, discusses its contributions and limitations, and outlines directions for future research.</w:t>
      </w:r>
    </w:p>
    <w:p w14:paraId="13B24752" w14:textId="77777777" w:rsidR="00596B12" w:rsidRDefault="00596B12" w:rsidP="00596B12">
      <w:pPr>
        <w:spacing w:after="292" w:line="259" w:lineRule="auto"/>
      </w:pPr>
      <w:r>
        <w:lastRenderedPageBreak/>
        <w:t xml:space="preserve"> </w:t>
      </w:r>
    </w:p>
    <w:p w14:paraId="3966CCE9" w14:textId="77777777" w:rsidR="00596B12" w:rsidRDefault="00596B12" w:rsidP="00596B12">
      <w:pPr>
        <w:spacing w:line="259" w:lineRule="auto"/>
      </w:pPr>
      <w:r>
        <w:t xml:space="preserve"> </w:t>
      </w:r>
    </w:p>
    <w:p w14:paraId="507425AB" w14:textId="27E93E2C" w:rsidR="00596B12" w:rsidRDefault="0F457421" w:rsidP="25FDC90D">
      <w:pPr>
        <w:pStyle w:val="Heading1"/>
        <w:ind w:left="0" w:firstLine="0"/>
        <w:rPr>
          <w:rStyle w:val="Heading1Char"/>
          <w:b/>
          <w:bCs/>
        </w:rPr>
      </w:pPr>
      <w:bookmarkStart w:id="15" w:name="_Toc235963690"/>
      <w:bookmarkStart w:id="16" w:name="_Toc235963850"/>
      <w:bookmarkStart w:id="17" w:name="_Toc235963880"/>
      <w:r>
        <w:t>Chapter 2 Background and Related Work</w:t>
      </w:r>
      <w:bookmarkEnd w:id="15"/>
      <w:bookmarkEnd w:id="16"/>
      <w:bookmarkEnd w:id="17"/>
      <w:r>
        <w:t xml:space="preserve"> </w:t>
      </w:r>
    </w:p>
    <w:p w14:paraId="66EBF893" w14:textId="239314E3" w:rsidR="267240D3" w:rsidRPr="004F7B6F" w:rsidRDefault="0BB48D67" w:rsidP="004F7B6F">
      <w:pPr>
        <w:pStyle w:val="Heading2"/>
      </w:pPr>
      <w:bookmarkStart w:id="18" w:name="_Toc235963851"/>
      <w:bookmarkStart w:id="19" w:name="_Toc235963881"/>
      <w:r w:rsidRPr="004F7B6F">
        <w:t>2.1</w:t>
      </w:r>
      <w:r w:rsidRPr="004F7B6F">
        <w:rPr>
          <w:rStyle w:val="Heading3Char"/>
          <w:b/>
          <w:sz w:val="40"/>
        </w:rPr>
        <w:t xml:space="preserve"> </w:t>
      </w:r>
      <w:r w:rsidR="633B8CF1" w:rsidRPr="004F7B6F">
        <w:rPr>
          <w:rStyle w:val="Heading3Char"/>
          <w:b/>
          <w:sz w:val="40"/>
        </w:rPr>
        <w:t>Background</w:t>
      </w:r>
      <w:bookmarkEnd w:id="18"/>
      <w:bookmarkEnd w:id="19"/>
    </w:p>
    <w:p w14:paraId="66CF0FF7" w14:textId="65797D69" w:rsidR="5383BFB7" w:rsidRDefault="5383BFB7" w:rsidP="25FDC90D">
      <w:pPr>
        <w:jc w:val="both"/>
        <w:rPr>
          <w:color w:val="000000" w:themeColor="text1"/>
        </w:rPr>
      </w:pPr>
      <w:r w:rsidRPr="25FDC90D">
        <w:rPr>
          <w:color w:val="000000" w:themeColor="text1"/>
        </w:rPr>
        <w:t xml:space="preserve">Artificial Intelligence (AI) has come a long way in a short period of time, and the area of information acquisition, processing, and </w:t>
      </w:r>
      <w:proofErr w:type="gramStart"/>
      <w:r w:rsidRPr="25FDC90D">
        <w:rPr>
          <w:color w:val="000000" w:themeColor="text1"/>
        </w:rPr>
        <w:t>utilization in particular</w:t>
      </w:r>
      <w:proofErr w:type="gramEnd"/>
      <w:r w:rsidRPr="25FDC90D">
        <w:rPr>
          <w:color w:val="000000" w:themeColor="text1"/>
        </w:rPr>
        <w:t xml:space="preserve">. </w:t>
      </w:r>
      <w:proofErr w:type="gramStart"/>
      <w:r w:rsidRPr="25FDC90D">
        <w:rPr>
          <w:color w:val="000000" w:themeColor="text1"/>
        </w:rPr>
        <w:t>In particular, there</w:t>
      </w:r>
      <w:proofErr w:type="gramEnd"/>
      <w:r w:rsidRPr="25FDC90D">
        <w:rPr>
          <w:color w:val="000000" w:themeColor="text1"/>
        </w:rPr>
        <w:t xml:space="preserve"> is one class of AI models called Large Language Models (LLMs) that has seen considerable attention recently. LLMs are language models that perform a variety of natural language processing (NLP) tasks such as document summarization, question answering, and text generation. These models have proven to be exceptionally effective at learning and generalizing knowledge from the training data. Nevertheless, there is no perfect model, and LLMs are not an exception, as these models learn the knowledge from the training data, and therefore their responses can reflect only the information present in the training data at the time of training. In addition, responses may be generated based on incorrect information learned during training. One of the most promising directions in overcoming the described shortcomings is the Retrieval-Augmented Generation (RAG).</w:t>
      </w:r>
    </w:p>
    <w:p w14:paraId="461A6CA1" w14:textId="7BB2E2A6" w:rsidR="5383BFB7" w:rsidRDefault="5383BFB7" w:rsidP="25FDC90D">
      <w:pPr>
        <w:spacing w:before="240" w:after="240"/>
        <w:jc w:val="both"/>
        <w:rPr>
          <w:color w:val="000000" w:themeColor="text1"/>
        </w:rPr>
      </w:pPr>
      <w:r w:rsidRPr="25FDC90D">
        <w:rPr>
          <w:color w:val="000000" w:themeColor="text1"/>
        </w:rPr>
        <w:t xml:space="preserve">RAG builds upon the LLMs by allowing them to retrieve information relevant to the question from an external source of knowledge, thus enabling them to base their responses on the latest information. </w:t>
      </w:r>
      <w:proofErr w:type="gramStart"/>
      <w:r w:rsidRPr="25FDC90D">
        <w:rPr>
          <w:color w:val="000000" w:themeColor="text1"/>
        </w:rPr>
        <w:t>In particular, RAG</w:t>
      </w:r>
      <w:proofErr w:type="gramEnd"/>
      <w:r w:rsidRPr="25FDC90D">
        <w:rPr>
          <w:color w:val="000000" w:themeColor="text1"/>
        </w:rPr>
        <w:t xml:space="preserve"> works by finding the most relevant documents in a knowledge base to use as context for answering questions using language models. The underlying language model itself is not altered. As a result, it becomes possible to respond to requests based on the most relevant information. It is especially useful for enterprises since </w:t>
      </w:r>
      <w:proofErr w:type="gramStart"/>
      <w:r w:rsidRPr="25FDC90D">
        <w:rPr>
          <w:color w:val="000000" w:themeColor="text1"/>
        </w:rPr>
        <w:t>more and more</w:t>
      </w:r>
      <w:proofErr w:type="gramEnd"/>
      <w:r w:rsidRPr="25FDC90D">
        <w:rPr>
          <w:color w:val="000000" w:themeColor="text1"/>
        </w:rPr>
        <w:t xml:space="preserve"> often there is a need to find information in various types of contracts, technical specifications, policies and procedures, regulatory documents, audit reports, and other sources of information. The enterprise user no longer needs to scan hundreds or even thousands of documents for information. Instead, the enterprise RAG will find the most relevant ones and present their information in the answer.</w:t>
      </w:r>
    </w:p>
    <w:p w14:paraId="0FC7D817" w14:textId="7608E94A" w:rsidR="5383BFB7" w:rsidRDefault="5383BFB7" w:rsidP="25FDC90D">
      <w:pPr>
        <w:spacing w:before="240" w:after="240"/>
        <w:jc w:val="both"/>
        <w:rPr>
          <w:color w:val="000000" w:themeColor="text1"/>
        </w:rPr>
      </w:pPr>
      <w:r w:rsidRPr="25FDC90D">
        <w:rPr>
          <w:color w:val="000000" w:themeColor="text1"/>
        </w:rPr>
        <w:t>However, the effectiveness of the enterprise RAG systems critically depends on how relevant the documents retrieved from the knowledge base are to the query. Therefore, it is necessary to pay special attention to choosing the right method for finding the required documents. One of the most promising directions in this area is semantic similarity search. Unlike traditional search approaches based on keywords matching, semantic search focuses on understanding the relationships between terms and ideas and representing the meaning of the query and documents in the form of high-level vectors. Simply put, two documents that are similar in meaning but are phrased differently will be interpreted as similar texts by the semantic search. Vector databases now allow for efficient storage and querying of such text representations.</w:t>
      </w:r>
    </w:p>
    <w:p w14:paraId="2F2B0E0C" w14:textId="3CA58764" w:rsidR="00274913" w:rsidRDefault="00352329" w:rsidP="25FDC90D">
      <w:pPr>
        <w:spacing w:before="240" w:after="240"/>
        <w:jc w:val="both"/>
        <w:rPr>
          <w:color w:val="000000" w:themeColor="text1"/>
        </w:rPr>
      </w:pPr>
      <w:r>
        <w:rPr>
          <w:noProof/>
          <w:color w:val="000000" w:themeColor="text1"/>
        </w:rPr>
        <mc:AlternateContent>
          <mc:Choice Requires="wpg">
            <w:drawing>
              <wp:anchor distT="0" distB="0" distL="114300" distR="114300" simplePos="0" relativeHeight="251658241" behindDoc="0" locked="0" layoutInCell="1" allowOverlap="1" wp14:anchorId="3547CB4A" wp14:editId="29D0F0AE">
                <wp:simplePos x="0" y="0"/>
                <wp:positionH relativeFrom="column">
                  <wp:posOffset>138223</wp:posOffset>
                </wp:positionH>
                <wp:positionV relativeFrom="paragraph">
                  <wp:posOffset>-2629</wp:posOffset>
                </wp:positionV>
                <wp:extent cx="5613400" cy="3372987"/>
                <wp:effectExtent l="0" t="0" r="0" b="5715"/>
                <wp:wrapTight wrapText="bothSides">
                  <wp:wrapPolygon edited="0">
                    <wp:start x="635" y="0"/>
                    <wp:lineTo x="635" y="19522"/>
                    <wp:lineTo x="0" y="19928"/>
                    <wp:lineTo x="0" y="21555"/>
                    <wp:lineTo x="21551" y="21555"/>
                    <wp:lineTo x="21551" y="19928"/>
                    <wp:lineTo x="20036" y="19522"/>
                    <wp:lineTo x="20036" y="0"/>
                    <wp:lineTo x="635" y="0"/>
                  </wp:wrapPolygon>
                </wp:wrapTight>
                <wp:docPr id="618880209" name="Group 2"/>
                <wp:cNvGraphicFramePr/>
                <a:graphic xmlns:a="http://schemas.openxmlformats.org/drawingml/2006/main">
                  <a:graphicData uri="http://schemas.microsoft.com/office/word/2010/wordprocessingGroup">
                    <wpg:wgp>
                      <wpg:cNvGrpSpPr/>
                      <wpg:grpSpPr>
                        <a:xfrm>
                          <a:off x="0" y="0"/>
                          <a:ext cx="5613400" cy="3372987"/>
                          <a:chOff x="0" y="0"/>
                          <a:chExt cx="5613400" cy="3372987"/>
                        </a:xfrm>
                      </wpg:grpSpPr>
                      <pic:pic xmlns:pic="http://schemas.openxmlformats.org/drawingml/2006/picture">
                        <pic:nvPicPr>
                          <pic:cNvPr id="991424596" name="صورة 1" descr="Overview of the Retrieval-Augmented Generation (RAG) workflow for enterprise knowledge retrieval.&#10;"/>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191386" y="0"/>
                            <a:ext cx="4999355" cy="3150235"/>
                          </a:xfrm>
                          <a:prstGeom prst="rect">
                            <a:avLst/>
                          </a:prstGeom>
                        </pic:spPr>
                      </pic:pic>
                      <wps:wsp>
                        <wps:cNvPr id="855494864" name="Text Box 1"/>
                        <wps:cNvSpPr txBox="1"/>
                        <wps:spPr>
                          <a:xfrm>
                            <a:off x="0" y="3125972"/>
                            <a:ext cx="5613400" cy="247015"/>
                          </a:xfrm>
                          <a:prstGeom prst="rect">
                            <a:avLst/>
                          </a:prstGeom>
                          <a:solidFill>
                            <a:prstClr val="white"/>
                          </a:solidFill>
                          <a:ln>
                            <a:noFill/>
                          </a:ln>
                        </wps:spPr>
                        <wps:txbx>
                          <w:txbxContent>
                            <w:p w14:paraId="2F0A7833" w14:textId="31021173" w:rsidR="00352329" w:rsidRPr="004E12EE" w:rsidRDefault="00352329" w:rsidP="00352329">
                              <w:pPr>
                                <w:pStyle w:val="Caption"/>
                                <w:rPr>
                                  <w:noProof/>
                                  <w:color w:val="000000" w:themeColor="text1"/>
                                </w:rPr>
                              </w:pPr>
                              <w:bookmarkStart w:id="20" w:name="_Toc235964072"/>
                              <w:r>
                                <w:t xml:space="preserve">Figure </w:t>
                              </w:r>
                              <w:r>
                                <w:fldChar w:fldCharType="begin"/>
                              </w:r>
                              <w:r>
                                <w:instrText xml:space="preserve"> SEQ Figure \* ARABIC </w:instrText>
                              </w:r>
                              <w:r>
                                <w:fldChar w:fldCharType="separate"/>
                              </w:r>
                              <w:r>
                                <w:rPr>
                                  <w:noProof/>
                                </w:rPr>
                                <w:t>1</w:t>
                              </w:r>
                              <w:r>
                                <w:fldChar w:fldCharType="end"/>
                              </w:r>
                              <w:r>
                                <w:t>: Overview of the Retrieval-Augmented Generation (RAG) workflow for enterprise knowledge retrieval.</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547CB4A" id="Group 2" o:spid="_x0000_s1026" style="position:absolute;left:0;text-align:left;margin-left:10.9pt;margin-top:-.2pt;width:442pt;height:265.6pt;z-index:251658241" coordsize="56134,337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 o:spid="_x0000_s1027" type="#_x0000_t75" alt="Overview of the Retrieval-Augmented Generation (RAG) workflow for enterprise knowledge retrieval.&#10;" style="position:absolute;left:1913;width:49994;height:31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">
                  <v:imagedata r:id="rId16" o:title="Overview of the Retrieval-Augmented Generation (RAG) workflow for enterprise knowledge retrieval"/>
                </v:shape>
                <v:shapetype id="_x0000_t202" coordsize="21600,21600" o:spt="202" path="m,l,21600r21600,l21600,xe">
                  <v:stroke joinstyle="miter"/>
                  <v:path gradientshapeok="t" o:connecttype="rect"/>
                </v:shapetype>
                <v:shape id="Text Box 1" o:spid="_x0000_s1028" type="#_x0000_t202" style="position:absolute;top:31259;width:56134;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" stroked="f">
                  <v:textbox inset="0,0,0,0">
                    <w:txbxContent>
                      <w:p w14:paraId="2F0A7833" w14:textId="31021173" w:rsidR="00352329" w:rsidRPr="004E12EE" w:rsidRDefault="00352329" w:rsidP="00352329">
                        <w:pPr>
                          <w:pStyle w:val="Caption"/>
                          <w:rPr>
                            <w:noProof/>
                            <w:color w:val="000000" w:themeColor="text1"/>
                          </w:rPr>
                        </w:pPr>
                        <w:bookmarkStart w:id="21" w:name="_Toc235964072"/>
                        <w:r>
                          <w:t xml:space="preserve">Figure </w:t>
                        </w:r>
                        <w:r>
                          <w:fldChar w:fldCharType="begin"/>
                        </w:r>
                        <w:r>
                          <w:instrText xml:space="preserve"> SEQ Figure \* ARABIC </w:instrText>
                        </w:r>
                        <w:r>
                          <w:fldChar w:fldCharType="separate"/>
                        </w:r>
                        <w:r>
                          <w:rPr>
                            <w:noProof/>
                          </w:rPr>
                          <w:t>1</w:t>
                        </w:r>
                        <w:r>
                          <w:fldChar w:fldCharType="end"/>
                        </w:r>
                        <w:r>
                          <w:t>: Overview of the Retrieval-Augmented Generation (RAG) workflow for enterprise knowledge retrieval.</w:t>
                        </w:r>
                        <w:bookmarkEnd w:id="21"/>
                      </w:p>
                    </w:txbxContent>
                  </v:textbox>
                </v:shape>
                <w10:wrap type="tight"/>
              </v:group>
            </w:pict>
          </mc:Fallback>
        </mc:AlternateContent>
      </w:r>
    </w:p>
    <w:p w14:paraId="56907996" w14:textId="531FF5CD" w:rsidR="5383BFB7" w:rsidRDefault="5383BFB7" w:rsidP="25FDC90D">
      <w:pPr>
        <w:spacing w:before="240" w:after="240"/>
        <w:jc w:val="both"/>
        <w:rPr>
          <w:color w:val="000000" w:themeColor="text1"/>
        </w:rPr>
      </w:pPr>
      <w:r w:rsidRPr="25FDC90D">
        <w:rPr>
          <w:color w:val="000000" w:themeColor="text1"/>
        </w:rPr>
        <w:lastRenderedPageBreak/>
        <w:t>However, there are still some problems with the use of enterprise RAG systems. The reason for this is that although such models can provide answers based on the most relevant information, this information may not always be accurate. Moreover, the user has no way of knowing where exactly the information came from. In other words, an enterprise user cannot always trust the information provided by enterprise RAG systems. This is especially true if the decisions to be made by the enterprise user are critical and based on the information found by RAG. At the same time, it is known that the key to trust and effective use of RAG technology in enterprises is explainability. By analyzing the current state of the art in this area, recent studies have proposed several techniques to improve the interpretability of RAG systems, including evidence attribution, citations, and confidence scoring. The implementation of explainability in enterprise RAG systems allows users to critically assess the accuracy of the information provided and thus have greater trust in enterprise RAG systems.</w:t>
      </w:r>
    </w:p>
    <w:p w14:paraId="2B6781BF" w14:textId="1F4B4D02" w:rsidR="5383BFB7" w:rsidRDefault="5383BFB7" w:rsidP="25FDC90D">
      <w:pPr>
        <w:jc w:val="both"/>
        <w:rPr>
          <w:color w:val="000000" w:themeColor="text1"/>
        </w:rPr>
      </w:pPr>
      <w:r w:rsidRPr="25FDC90D">
        <w:rPr>
          <w:color w:val="000000" w:themeColor="text1"/>
        </w:rPr>
        <w:t>Having identified the key concepts of LLMs, RAG, enterprise information retrieval, semantic similarity search, and explainability, we take a closer look at the studies done so far in these areas. The purpose of this research is to identify gaps in the current findings on enterprise information retrieval using advanced language models and set the direction for developing an Explainable Enterprise RAG.</w:t>
      </w:r>
    </w:p>
    <w:p w14:paraId="3E30709D" w14:textId="6A8F4567" w:rsidR="25FDC90D" w:rsidRDefault="25FDC90D" w:rsidP="25FDC90D">
      <w:pPr>
        <w:jc w:val="both"/>
        <w:rPr>
          <w:sz w:val="28"/>
          <w:szCs w:val="28"/>
        </w:rPr>
      </w:pPr>
    </w:p>
    <w:p w14:paraId="50230CBA" w14:textId="6BED9AE6" w:rsidR="00EF54D7" w:rsidRPr="004F7B6F" w:rsidRDefault="57DF33F0" w:rsidP="004F7B6F">
      <w:pPr>
        <w:pStyle w:val="Heading2"/>
      </w:pPr>
      <w:bookmarkStart w:id="21" w:name="_Toc235963852"/>
      <w:bookmarkStart w:id="22" w:name="_Toc235963882"/>
      <w:r w:rsidRPr="004F7B6F">
        <w:t xml:space="preserve">2.2 </w:t>
      </w:r>
      <w:r w:rsidR="0F457421" w:rsidRPr="004F7B6F">
        <w:t>Related Work</w:t>
      </w:r>
      <w:bookmarkEnd w:id="21"/>
      <w:bookmarkEnd w:id="22"/>
    </w:p>
    <w:p w14:paraId="6BAC1CAD"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Building on the ideas introduced in the section the research in the literature shows a clear movement from improving the accuracy of Retrieval-Augmented Generation toward making its outputs easy to trace aware of confidence and ready for use in companies. The studies that are discussed below are arranged as a research story than as separate technical papers. Each study is looked at through the problem it tries to solve the method it uses and the proof it shows for its results. This development shows that fixing the retrieval using thinking giving credit to sources estimating confidence and evaluating for companies have all made big </w:t>
      </w:r>
      <w:proofErr w:type="gramStart"/>
      <w:r w:rsidRPr="00EF54D7">
        <w:rPr>
          <w:color w:val="000000" w:themeColor="text1"/>
        </w:rPr>
        <w:t>progress</w:t>
      </w:r>
      <w:proofErr w:type="gramEnd"/>
      <w:r w:rsidRPr="00EF54D7">
        <w:rPr>
          <w:color w:val="000000" w:themeColor="text1"/>
        </w:rPr>
        <w:t xml:space="preserve"> but they have mostly grown as different areas of research rather than as parts of a single trustworthy system.</w:t>
      </w:r>
    </w:p>
    <w:p w14:paraId="44D50246" w14:textId="77777777" w:rsidR="00EF54D7" w:rsidRPr="00EF54D7" w:rsidRDefault="00EF54D7" w:rsidP="005544B0">
      <w:pPr>
        <w:shd w:val="clear" w:color="auto" w:fill="FFFFFF" w:themeFill="background1"/>
        <w:jc w:val="both"/>
        <w:rPr>
          <w:color w:val="000000" w:themeColor="text1"/>
        </w:rPr>
      </w:pPr>
    </w:p>
    <w:p w14:paraId="3AC500C9"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Lewis et al. Created the RAG system to solve the problem that traditional language models can’t access, update and show where information comes from. Their approach combined a sequence-to-sequence generator with a neural retriever connected to a non-parametric Wikipedia index and tested both sequence-level and token-level conditioning methods. On tasks that need a lot of knowledge the model did the best on three open-domain question-answering datasets. Created more specific, varied and factual text than a model that only used parameters. On Natural Questions RAG-Sequence had an exact-match score of 44.5 which was much better than a sized T5 model. </w:t>
      </w:r>
      <w:proofErr w:type="gramStart"/>
      <w:r w:rsidRPr="00EF54D7">
        <w:rPr>
          <w:color w:val="000000" w:themeColor="text1"/>
        </w:rPr>
        <w:t>However</w:t>
      </w:r>
      <w:proofErr w:type="gramEnd"/>
      <w:r w:rsidRPr="00EF54D7">
        <w:rPr>
          <w:color w:val="000000" w:themeColor="text1"/>
        </w:rPr>
        <w:t xml:space="preserve"> the system didn’t explain how each retrieved document affected the answer or show how confident it was.</w:t>
      </w:r>
    </w:p>
    <w:p w14:paraId="32BBF231" w14:textId="77777777" w:rsidR="00EF54D7" w:rsidRPr="00EF54D7" w:rsidRDefault="00EF54D7" w:rsidP="005544B0">
      <w:pPr>
        <w:shd w:val="clear" w:color="auto" w:fill="FFFFFF" w:themeFill="background1"/>
        <w:jc w:val="both"/>
        <w:rPr>
          <w:color w:val="000000" w:themeColor="text1"/>
        </w:rPr>
      </w:pPr>
    </w:p>
    <w:p w14:paraId="6F470D1A"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The early RAG systems depended a lot on how good the retrieval was, which led to the development of Corrective Retrieval-Augmented Generation (CRAG). This system deals with the risk that wrong information might cause the generation to be wrong. CRAG adds a retrieval evaluator that checks if the information it finds is correct, wrong or unclear and then chooses the right action to fix it. When the information is weak the system uses web search to get more. It also uses a process to break down the information and put it back together to get knowledge and remove anything not needed. Experiments on four short and long form generation datasets showed that CRAG did better than the RAG models showing that checking the retrieval and fixing it helps reduce wrong information and makes answers </w:t>
      </w:r>
      <w:proofErr w:type="gramStart"/>
      <w:r w:rsidRPr="00EF54D7">
        <w:rPr>
          <w:color w:val="000000" w:themeColor="text1"/>
        </w:rPr>
        <w:t>better..</w:t>
      </w:r>
      <w:proofErr w:type="gramEnd"/>
      <w:r w:rsidRPr="00EF54D7">
        <w:rPr>
          <w:color w:val="000000" w:themeColor="text1"/>
        </w:rPr>
        <w:t xml:space="preserve"> Crags confidence signal tells the system what to do during retrieval not what to tell users about how sure it is or how much each document influenced the answer.</w:t>
      </w:r>
    </w:p>
    <w:p w14:paraId="13CE8D58" w14:textId="77777777" w:rsidR="00EF54D7" w:rsidRPr="00EF54D7" w:rsidRDefault="00EF54D7" w:rsidP="005544B0">
      <w:pPr>
        <w:shd w:val="clear" w:color="auto" w:fill="FFFFFF" w:themeFill="background1"/>
        <w:jc w:val="both"/>
        <w:rPr>
          <w:color w:val="000000" w:themeColor="text1"/>
        </w:rPr>
      </w:pPr>
    </w:p>
    <w:p w14:paraId="761115D9"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An open-source version of CRAG </w:t>
      </w:r>
      <w:proofErr w:type="gramStart"/>
      <w:r w:rsidRPr="00EF54D7">
        <w:rPr>
          <w:color w:val="000000" w:themeColor="text1"/>
        </w:rPr>
        <w:t>looked into</w:t>
      </w:r>
      <w:proofErr w:type="gramEnd"/>
      <w:r w:rsidRPr="00EF54D7">
        <w:rPr>
          <w:color w:val="000000" w:themeColor="text1"/>
        </w:rPr>
        <w:t xml:space="preserve"> whether these benefits could be kept without using search services or closed models. The study used the Wikipedia API of Google Search and replaced the original generator with Phi-3-mini-4k-instruct then tested the system on </w:t>
      </w:r>
      <w:proofErr w:type="spellStart"/>
      <w:r w:rsidRPr="00EF54D7">
        <w:rPr>
          <w:color w:val="000000" w:themeColor="text1"/>
        </w:rPr>
        <w:t>PopQA</w:t>
      </w:r>
      <w:proofErr w:type="spellEnd"/>
      <w:r w:rsidRPr="00EF54D7">
        <w:rPr>
          <w:color w:val="000000" w:themeColor="text1"/>
        </w:rPr>
        <w:t xml:space="preserve"> and ARC-Challenge. The open-source version had performance to the original showing that corrective retrieval can be done with available tools. Importantly SHAP analysis of the T5 retrieval evaluator showed that its decisions were mainly based on matching names and places rather than deeper understanding. This result showed a problem when moving to </w:t>
      </w:r>
      <w:r w:rsidRPr="00EF54D7">
        <w:rPr>
          <w:color w:val="000000" w:themeColor="text1"/>
        </w:rPr>
        <w:lastRenderedPageBreak/>
        <w:t>areas especially for scientific questions and showed that a retrieval evaluator might look good but rely on shallow clues that make it hard to understand and less strong.</w:t>
      </w:r>
    </w:p>
    <w:p w14:paraId="08801E78" w14:textId="77777777" w:rsidR="00EF54D7" w:rsidRPr="00EF54D7" w:rsidRDefault="00EF54D7" w:rsidP="005544B0">
      <w:pPr>
        <w:shd w:val="clear" w:color="auto" w:fill="FFFFFF" w:themeFill="background1"/>
        <w:jc w:val="both"/>
        <w:rPr>
          <w:color w:val="000000" w:themeColor="text1"/>
        </w:rPr>
      </w:pPr>
    </w:p>
    <w:p w14:paraId="361DA601"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While CRAG makes the information it finds better Retrieval-And-Structuring (RAS) deals with the problem of thinking about information that isn’t organized. RAS plans questions </w:t>
      </w:r>
      <w:proofErr w:type="gramStart"/>
      <w:r w:rsidRPr="00EF54D7">
        <w:rPr>
          <w:color w:val="000000" w:themeColor="text1"/>
        </w:rPr>
        <w:t>gets</w:t>
      </w:r>
      <w:proofErr w:type="gramEnd"/>
      <w:r w:rsidRPr="00EF54D7">
        <w:rPr>
          <w:color w:val="000000" w:themeColor="text1"/>
        </w:rPr>
        <w:t xml:space="preserve"> supporting text takes out facts and puts them into a knowledge graph that changes as the model needs more. The final answer is made from this organized graph of from a group of text. Across seven tests that needed a lot of knowledge RAS improved results by up to 8.7 percent with the models and 7.0 percent with open-source models. These results show that organizing the information better can help with thinking and make the process stronger. Still RAS mainly helps with how accurate the thinking's it does not give credit for each claim show how confident it is or explain how the graph helps the answer.</w:t>
      </w:r>
    </w:p>
    <w:p w14:paraId="2A7647FC" w14:textId="77777777" w:rsidR="00EF54D7" w:rsidRPr="00EF54D7" w:rsidRDefault="00EF54D7" w:rsidP="005544B0">
      <w:pPr>
        <w:shd w:val="clear" w:color="auto" w:fill="FFFFFF" w:themeFill="background1"/>
        <w:jc w:val="both"/>
        <w:rPr>
          <w:color w:val="000000" w:themeColor="text1"/>
        </w:rPr>
      </w:pPr>
    </w:p>
    <w:p w14:paraId="16B45D4D"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A study about RAG in languages looked at how the language used in retrieval affects how well it works and how consistent it is. It compared ways of doing RAG, such as translating everything doing retrieval in different languages and </w:t>
      </w:r>
      <w:proofErr w:type="spellStart"/>
      <w:r w:rsidRPr="00EF54D7">
        <w:rPr>
          <w:color w:val="000000" w:themeColor="text1"/>
        </w:rPr>
        <w:t>CrossRAG</w:t>
      </w:r>
      <w:proofErr w:type="spellEnd"/>
      <w:r w:rsidRPr="00EF54D7">
        <w:rPr>
          <w:color w:val="000000" w:themeColor="text1"/>
        </w:rPr>
        <w:t xml:space="preserve"> which gets documents in many languages and translates them into one before generating the answer. The experiments show that translating the question can make the information less complete while doing retrieval in different languages can cause problems between languages. </w:t>
      </w:r>
      <w:proofErr w:type="spellStart"/>
      <w:r w:rsidRPr="00EF54D7">
        <w:rPr>
          <w:color w:val="000000" w:themeColor="text1"/>
        </w:rPr>
        <w:t>CrossRAG</w:t>
      </w:r>
      <w:proofErr w:type="spellEnd"/>
      <w:r w:rsidRPr="00EF54D7">
        <w:rPr>
          <w:color w:val="000000" w:themeColor="text1"/>
        </w:rPr>
        <w:t xml:space="preserve"> had the overall performance in both languages with lots of data and those with less data by making the information it finds more similar before using it. The results show that matching the language is important for making RAG more </w:t>
      </w:r>
      <w:proofErr w:type="gramStart"/>
      <w:r w:rsidRPr="00EF54D7">
        <w:rPr>
          <w:color w:val="000000" w:themeColor="text1"/>
        </w:rPr>
        <w:t>reliable..</w:t>
      </w:r>
      <w:proofErr w:type="gramEnd"/>
      <w:r w:rsidRPr="00EF54D7">
        <w:rPr>
          <w:color w:val="000000" w:themeColor="text1"/>
        </w:rPr>
        <w:t xml:space="preserve"> The method focuses on how well the retrieval and generation work and does not say which sources were most important or how translation problems affect confidence.</w:t>
      </w:r>
    </w:p>
    <w:p w14:paraId="206C02C7" w14:textId="77777777" w:rsidR="00EF54D7" w:rsidRPr="00EF54D7" w:rsidRDefault="00EF54D7" w:rsidP="005544B0">
      <w:pPr>
        <w:shd w:val="clear" w:color="auto" w:fill="FFFFFF" w:themeFill="background1"/>
        <w:jc w:val="both"/>
        <w:rPr>
          <w:color w:val="000000" w:themeColor="text1"/>
        </w:rPr>
      </w:pPr>
    </w:p>
    <w:p w14:paraId="6AB361C9" w14:textId="77777777" w:rsidR="00EF54D7" w:rsidRPr="00EF54D7" w:rsidRDefault="00EF54D7" w:rsidP="005544B0">
      <w:pPr>
        <w:shd w:val="clear" w:color="auto" w:fill="FFFFFF" w:themeFill="background1"/>
        <w:jc w:val="both"/>
        <w:rPr>
          <w:color w:val="000000" w:themeColor="text1"/>
        </w:rPr>
      </w:pPr>
      <w:proofErr w:type="spellStart"/>
      <w:r w:rsidRPr="00EF54D7">
        <w:rPr>
          <w:color w:val="000000" w:themeColor="text1"/>
        </w:rPr>
        <w:t>ScholarCopilot</w:t>
      </w:r>
      <w:proofErr w:type="spellEnd"/>
      <w:r w:rsidRPr="00EF54D7">
        <w:rPr>
          <w:color w:val="000000" w:themeColor="text1"/>
        </w:rPr>
        <w:t xml:space="preserve"> takes the discussion from questions to academic writing, where not having real sources or making up sources is a big problem. Its system adds generation and finding sources by training the model to use a token when it needs evidence for writing. Built on Qwen-2.5-7B and trained with 500,000 papers from </w:t>
      </w:r>
      <w:proofErr w:type="spellStart"/>
      <w:r w:rsidRPr="00EF54D7">
        <w:rPr>
          <w:color w:val="000000" w:themeColor="text1"/>
        </w:rPr>
        <w:t>arXiv</w:t>
      </w:r>
      <w:proofErr w:type="spellEnd"/>
      <w:r w:rsidRPr="00EF54D7">
        <w:rPr>
          <w:color w:val="000000" w:themeColor="text1"/>
        </w:rPr>
        <w:t xml:space="preserve"> the system works on writing and finding sources at the same time not as a separate step. It got 40.1 percent for finding the source compared to 15.0 percent for E5-Mistral and 9.8 percent for BM25 and got 16.2 out of 25 for the quality of writing. People who checked it liked the sources. The study was only for some parts of computer science and didn’t help much with new ideas.</w:t>
      </w:r>
    </w:p>
    <w:p w14:paraId="7EBB3F85" w14:textId="77777777" w:rsidR="00EF54D7" w:rsidRPr="00EF54D7" w:rsidRDefault="00EF54D7" w:rsidP="005544B0">
      <w:pPr>
        <w:shd w:val="clear" w:color="auto" w:fill="FFFFFF" w:themeFill="background1"/>
        <w:jc w:val="both"/>
        <w:rPr>
          <w:color w:val="000000" w:themeColor="text1"/>
        </w:rPr>
      </w:pPr>
    </w:p>
    <w:p w14:paraId="7080D9E8"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Research on where the information comes from deals with how the sources affect the answers. The Shapley-based study uses the sources as people in a game and measures how each one affects the answer. It compares Shapley values with easier ways to calculate them when the information is tricky like when there are many copies or when sources help each other. The study shows that good ways to find the sources can find the ones that matter and help fix problems but checking the models </w:t>
      </w:r>
      <w:proofErr w:type="gramStart"/>
      <w:r w:rsidRPr="00EF54D7">
        <w:rPr>
          <w:color w:val="000000" w:themeColor="text1"/>
        </w:rPr>
        <w:t>over and over</w:t>
      </w:r>
      <w:proofErr w:type="gramEnd"/>
      <w:r w:rsidRPr="00EF54D7">
        <w:rPr>
          <w:color w:val="000000" w:themeColor="text1"/>
        </w:rPr>
        <w:t xml:space="preserve"> costs a lot of money and time. Easier ways help with the costs. How well they work depends on how the sources work together. </w:t>
      </w:r>
      <w:proofErr w:type="gramStart"/>
      <w:r w:rsidRPr="00EF54D7">
        <w:rPr>
          <w:color w:val="000000" w:themeColor="text1"/>
        </w:rPr>
        <w:t>So</w:t>
      </w:r>
      <w:proofErr w:type="gramEnd"/>
      <w:r w:rsidRPr="00EF54D7">
        <w:rPr>
          <w:color w:val="000000" w:themeColor="text1"/>
        </w:rPr>
        <w:t xml:space="preserve"> the study gives a base for showing where the information comes from but also shows that finding a way that works well for big companies with lots of sources and time limits is still hard.</w:t>
      </w:r>
    </w:p>
    <w:p w14:paraId="1A349E95" w14:textId="77777777" w:rsidR="00EF54D7" w:rsidRPr="00EF54D7" w:rsidRDefault="00EF54D7" w:rsidP="005544B0">
      <w:pPr>
        <w:shd w:val="clear" w:color="auto" w:fill="FFFFFF" w:themeFill="background1"/>
        <w:jc w:val="both"/>
        <w:rPr>
          <w:color w:val="000000" w:themeColor="text1"/>
        </w:rPr>
      </w:pPr>
    </w:p>
    <w:p w14:paraId="6FB472FF"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A related paper, Towards RAG looks at how information affects answers using things like user-based embeddings making the process better and shortening the information. The system changes how it finds information to fit what the user wants makes the model rely on information it can trace and shortens the </w:t>
      </w:r>
      <w:proofErr w:type="gramStart"/>
      <w:r w:rsidRPr="00EF54D7">
        <w:rPr>
          <w:color w:val="000000" w:themeColor="text1"/>
        </w:rPr>
        <w:t>information</w:t>
      </w:r>
      <w:proofErr w:type="gramEnd"/>
      <w:r w:rsidRPr="00EF54D7">
        <w:rPr>
          <w:color w:val="000000" w:themeColor="text1"/>
        </w:rPr>
        <w:t xml:space="preserve"> so the important parts get more attention. It tests this on Natural Questions, </w:t>
      </w:r>
      <w:proofErr w:type="spellStart"/>
      <w:r w:rsidRPr="00EF54D7">
        <w:rPr>
          <w:color w:val="000000" w:themeColor="text1"/>
        </w:rPr>
        <w:t>TriviaQA</w:t>
      </w:r>
      <w:proofErr w:type="spellEnd"/>
      <w:r w:rsidRPr="00EF54D7">
        <w:rPr>
          <w:color w:val="000000" w:themeColor="text1"/>
        </w:rPr>
        <w:t>. Eli5 using regular tests and other ways to see how well the information is connected. The results show a 23% match on ELI5 a score of 0.82 for how well the sources are connected compared to 0.58 for the old way and only small changes in other tests. Even though it looks good the work hasn’t been checked by others and the ways to see how the information is connected and the ideas about personalizing the system need to be checked before they are accepted as real.</w:t>
      </w:r>
    </w:p>
    <w:p w14:paraId="78AC9BAA" w14:textId="77777777" w:rsidR="00EF54D7" w:rsidRPr="00EF54D7" w:rsidRDefault="00EF54D7" w:rsidP="005544B0">
      <w:pPr>
        <w:shd w:val="clear" w:color="auto" w:fill="FFFFFF" w:themeFill="background1"/>
        <w:jc w:val="both"/>
        <w:rPr>
          <w:color w:val="000000" w:themeColor="text1"/>
        </w:rPr>
      </w:pPr>
    </w:p>
    <w:p w14:paraId="10DCD2B4" w14:textId="77777777" w:rsidR="00EF54D7" w:rsidRPr="00EF54D7" w:rsidRDefault="00EF54D7" w:rsidP="005544B0">
      <w:pPr>
        <w:shd w:val="clear" w:color="auto" w:fill="FFFFFF" w:themeFill="background1"/>
        <w:jc w:val="both"/>
        <w:rPr>
          <w:color w:val="000000" w:themeColor="text1"/>
        </w:rPr>
      </w:pPr>
      <w:proofErr w:type="spellStart"/>
      <w:r w:rsidRPr="00EF54D7">
        <w:rPr>
          <w:color w:val="000000" w:themeColor="text1"/>
        </w:rPr>
        <w:t>RAGBench</w:t>
      </w:r>
      <w:proofErr w:type="spellEnd"/>
      <w:r w:rsidRPr="00EF54D7">
        <w:rPr>
          <w:color w:val="000000" w:themeColor="text1"/>
        </w:rPr>
        <w:t xml:space="preserve"> tries to solve a problem: no standard, detailed tests to see how well RAG systems work. It adds about 100,000 examples from five areas that companies use and creates the </w:t>
      </w:r>
      <w:proofErr w:type="spellStart"/>
      <w:r w:rsidRPr="00EF54D7">
        <w:rPr>
          <w:color w:val="000000" w:themeColor="text1"/>
        </w:rPr>
        <w:t>TRACe</w:t>
      </w:r>
      <w:proofErr w:type="spellEnd"/>
      <w:r w:rsidRPr="00EF54D7">
        <w:rPr>
          <w:color w:val="000000" w:themeColor="text1"/>
        </w:rPr>
        <w:t xml:space="preserve"> framework, which looks at how the system uses the information how relevant it is, how much it follows the answer and how complete it is. The test separates how good the retrieval is and how good the generation is of just looking at the overall result. Comparing the results shows that a smaller model can do better or match a bigger model on many tasks. The study shows that checking in detail helps. But </w:t>
      </w:r>
      <w:proofErr w:type="spellStart"/>
      <w:r w:rsidRPr="00EF54D7">
        <w:rPr>
          <w:color w:val="000000" w:themeColor="text1"/>
        </w:rPr>
        <w:t>TRACe</w:t>
      </w:r>
      <w:proofErr w:type="spellEnd"/>
      <w:r w:rsidRPr="00EF54D7">
        <w:rPr>
          <w:color w:val="000000" w:themeColor="text1"/>
        </w:rPr>
        <w:t xml:space="preserve"> mainly checks if the answer is supported </w:t>
      </w:r>
      <w:r w:rsidRPr="00EF54D7">
        <w:rPr>
          <w:color w:val="000000" w:themeColor="text1"/>
        </w:rPr>
        <w:lastRenderedPageBreak/>
        <w:t>and complete; it doesn’t show how the sources helped or add steps to fix problems during the process.</w:t>
      </w:r>
    </w:p>
    <w:p w14:paraId="028C064E" w14:textId="77777777" w:rsidR="00EF54D7" w:rsidRPr="00EF54D7" w:rsidRDefault="00EF54D7" w:rsidP="005544B0">
      <w:pPr>
        <w:shd w:val="clear" w:color="auto" w:fill="FFFFFF" w:themeFill="background1"/>
        <w:jc w:val="both"/>
        <w:rPr>
          <w:color w:val="000000" w:themeColor="text1"/>
        </w:rPr>
      </w:pPr>
    </w:p>
    <w:p w14:paraId="50DA99AE" w14:textId="77777777" w:rsidR="00EF54D7" w:rsidRPr="00EF54D7" w:rsidRDefault="00EF54D7" w:rsidP="005544B0">
      <w:pPr>
        <w:shd w:val="clear" w:color="auto" w:fill="FFFFFF" w:themeFill="background1"/>
        <w:jc w:val="both"/>
        <w:rPr>
          <w:color w:val="000000" w:themeColor="text1"/>
        </w:rPr>
      </w:pPr>
      <w:proofErr w:type="spellStart"/>
      <w:r w:rsidRPr="00EF54D7">
        <w:rPr>
          <w:color w:val="000000" w:themeColor="text1"/>
        </w:rPr>
        <w:t>RAGXplain</w:t>
      </w:r>
      <w:proofErr w:type="spellEnd"/>
      <w:r w:rsidRPr="00EF54D7">
        <w:rPr>
          <w:color w:val="000000" w:themeColor="text1"/>
        </w:rPr>
        <w:t xml:space="preserve"> builds on this check by looking at the gap between the numbers and real changes in the system. Its Metric Diamond connects the question the information it finds the answer it gives and what is known through six ways to see how they are related. An LLM-based part turns these checks into explanations and suggestions for fixing problems like changing how the information is split found, ranked or used. On five question-answering tests one time a person followed </w:t>
      </w:r>
      <w:proofErr w:type="spellStart"/>
      <w:r w:rsidRPr="00EF54D7">
        <w:rPr>
          <w:color w:val="000000" w:themeColor="text1"/>
        </w:rPr>
        <w:t>RAGXplain’s</w:t>
      </w:r>
      <w:proofErr w:type="spellEnd"/>
      <w:r w:rsidRPr="00EF54D7">
        <w:rPr>
          <w:color w:val="000000" w:themeColor="text1"/>
        </w:rPr>
        <w:t xml:space="preserve"> suggestions improved parts of the system. The results show that checking can be useful not for seeing what went </w:t>
      </w:r>
      <w:proofErr w:type="gramStart"/>
      <w:r w:rsidRPr="00EF54D7">
        <w:rPr>
          <w:color w:val="000000" w:themeColor="text1"/>
        </w:rPr>
        <w:t>wrong..</w:t>
      </w:r>
      <w:proofErr w:type="gramEnd"/>
      <w:r w:rsidRPr="00EF54D7">
        <w:rPr>
          <w:color w:val="000000" w:themeColor="text1"/>
        </w:rPr>
        <w:t xml:space="preserve"> The system is still mostly for checking after something happens not for explaining showing confidence or checking the information while it is being used.</w:t>
      </w:r>
    </w:p>
    <w:p w14:paraId="6D467CA8" w14:textId="77777777" w:rsidR="00EF54D7" w:rsidRPr="00EF54D7" w:rsidRDefault="00EF54D7" w:rsidP="005544B0">
      <w:pPr>
        <w:shd w:val="clear" w:color="auto" w:fill="FFFFFF" w:themeFill="background1"/>
        <w:jc w:val="both"/>
        <w:rPr>
          <w:color w:val="000000" w:themeColor="text1"/>
        </w:rPr>
      </w:pPr>
    </w:p>
    <w:p w14:paraId="44291EB6"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The LLM-Confidence </w:t>
      </w:r>
      <w:proofErr w:type="spellStart"/>
      <w:r w:rsidRPr="00EF54D7">
        <w:rPr>
          <w:color w:val="000000" w:themeColor="text1"/>
        </w:rPr>
        <w:t>Reranker</w:t>
      </w:r>
      <w:proofErr w:type="spellEnd"/>
      <w:r w:rsidRPr="00EF54D7">
        <w:rPr>
          <w:color w:val="000000" w:themeColor="text1"/>
        </w:rPr>
        <w:t xml:space="preserve"> adds confidence early in the process by fixing the order of the information without needing training. It guesses how sure the model is by using the similar groups of words and then uses this to sort the information. Testing on BEIR and TREC with BM25 and </w:t>
      </w:r>
      <w:proofErr w:type="spellStart"/>
      <w:r w:rsidRPr="00EF54D7">
        <w:rPr>
          <w:color w:val="000000" w:themeColor="text1"/>
        </w:rPr>
        <w:t>Contriever</w:t>
      </w:r>
      <w:proofErr w:type="spellEnd"/>
      <w:r w:rsidRPr="00EF54D7">
        <w:rPr>
          <w:color w:val="000000" w:themeColor="text1"/>
        </w:rPr>
        <w:t xml:space="preserve"> shows that it improves how well the information is ranked by up to 20.6 percent using models that're 7 to 9 billion parameters and without any problems. Checking also shows that the more confident the model is, the more relevant the information is. Even though this helps with finding information the confidence score is used for sorting and not </w:t>
      </w:r>
      <w:proofErr w:type="gramStart"/>
      <w:r w:rsidRPr="00EF54D7">
        <w:rPr>
          <w:color w:val="000000" w:themeColor="text1"/>
        </w:rPr>
        <w:t>as a way to</w:t>
      </w:r>
      <w:proofErr w:type="gramEnd"/>
      <w:r w:rsidRPr="00EF54D7">
        <w:rPr>
          <w:color w:val="000000" w:themeColor="text1"/>
        </w:rPr>
        <w:t xml:space="preserve"> know for sure if the answer is correct, complete or supported.</w:t>
      </w:r>
    </w:p>
    <w:p w14:paraId="788BF252" w14:textId="77777777" w:rsidR="00EF54D7" w:rsidRPr="00EF54D7" w:rsidRDefault="00EF54D7" w:rsidP="005544B0">
      <w:pPr>
        <w:shd w:val="clear" w:color="auto" w:fill="FFFFFF" w:themeFill="background1"/>
        <w:jc w:val="both"/>
        <w:rPr>
          <w:color w:val="000000" w:themeColor="text1"/>
        </w:rPr>
      </w:pPr>
    </w:p>
    <w:p w14:paraId="2BDC3B90"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Privacy-Aware Distributed RAG with Confidence-Aware Retrieval Routing (CARD) deals with situations where companies have information spread out and can’t bring it all together. CARD calculates a score for how sure it's about the information it has sends only the parts that are not too sensitive to certain places knows what each place is good at and checks that the answers from different places match. In four tests the system cut the cost of sending information by 62 percent compared to sending it everywhere while keeping the results within 4.4 percent of the best possible. These results show a balance between privacy finding information and how fast it </w:t>
      </w:r>
      <w:proofErr w:type="gramStart"/>
      <w:r w:rsidRPr="00EF54D7">
        <w:rPr>
          <w:color w:val="000000" w:themeColor="text1"/>
        </w:rPr>
        <w:t>works..</w:t>
      </w:r>
      <w:proofErr w:type="gramEnd"/>
      <w:r w:rsidRPr="00EF54D7">
        <w:rPr>
          <w:color w:val="000000" w:themeColor="text1"/>
        </w:rPr>
        <w:t xml:space="preserve"> Card’s confidence is mostly for sending information and the system doesn’t show where each part of the answer comes from or explain how different information, from different places made the final answer.</w:t>
      </w:r>
    </w:p>
    <w:p w14:paraId="3AE5BBE2" w14:textId="77777777" w:rsidR="00EF54D7" w:rsidRPr="00EF54D7" w:rsidRDefault="00EF54D7" w:rsidP="005544B0">
      <w:pPr>
        <w:shd w:val="clear" w:color="auto" w:fill="FFFFFF" w:themeFill="background1"/>
        <w:jc w:val="both"/>
        <w:rPr>
          <w:color w:val="000000" w:themeColor="text1"/>
        </w:rPr>
      </w:pPr>
    </w:p>
    <w:p w14:paraId="1A65AC43"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Enterprise RAG Bench then focuses on the absence of real-world testing areas for company knowledge. The benchmark includes around 500,000 made-up but documents from nine company types like Slack, Gmail, Google Drive, GitHub, Jira, Confluence, Linear, HubSpot and Fireflies. It also has 500 questions across ten retrieval and thinking categories. The setup includes noise like wrong files, similar copies, conflicting statements, limited retrieval and situations where the needed info is missing. Of offering a generation method the research gives a repeatable set of data, testing tools and a ranking system for checking enterprise RAG behavior. The main finding is methodological: it shows issues that public web tests miss but does not solve clarity, confidence adjustment or how to handle evidence.</w:t>
      </w:r>
    </w:p>
    <w:p w14:paraId="498E540A" w14:textId="77777777" w:rsidR="00EF54D7" w:rsidRPr="00EF54D7" w:rsidRDefault="00EF54D7" w:rsidP="005544B0">
      <w:pPr>
        <w:shd w:val="clear" w:color="auto" w:fill="FFFFFF" w:themeFill="background1"/>
        <w:jc w:val="both"/>
        <w:rPr>
          <w:color w:val="000000" w:themeColor="text1"/>
        </w:rPr>
      </w:pPr>
    </w:p>
    <w:p w14:paraId="743AEB55"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ADORE moves from company testing to large-scale research aiming to fix made-up content, weak tracking and incomplete evidence in one-step RAG. A main coordinator manages agents for planning, finding, thinking and making sense of things. A structured Memory Bank keeps evidence in a Claim–Evidence Graph with rules for each section. The system checks evidence coverage </w:t>
      </w:r>
      <w:proofErr w:type="gramStart"/>
      <w:r w:rsidRPr="00EF54D7">
        <w:rPr>
          <w:color w:val="000000" w:themeColor="text1"/>
        </w:rPr>
        <w:t>again and again</w:t>
      </w:r>
      <w:proofErr w:type="gramEnd"/>
      <w:r w:rsidRPr="00EF54D7">
        <w:rPr>
          <w:color w:val="000000" w:themeColor="text1"/>
        </w:rPr>
        <w:t xml:space="preserve"> starts searches where needed and stops when the required parts are well supported. ADORE came first on </w:t>
      </w:r>
      <w:proofErr w:type="spellStart"/>
      <w:r w:rsidRPr="00EF54D7">
        <w:rPr>
          <w:color w:val="000000" w:themeColor="text1"/>
        </w:rPr>
        <w:t>DeepResearchBench</w:t>
      </w:r>
      <w:proofErr w:type="spellEnd"/>
      <w:r w:rsidRPr="00EF54D7">
        <w:rPr>
          <w:color w:val="000000" w:themeColor="text1"/>
        </w:rPr>
        <w:t xml:space="preserve"> with a score of 52.65. Won 77.2% of head-to-head preferences on </w:t>
      </w:r>
      <w:proofErr w:type="spellStart"/>
      <w:r w:rsidRPr="00EF54D7">
        <w:rPr>
          <w:color w:val="000000" w:themeColor="text1"/>
        </w:rPr>
        <w:t>DeepConsult</w:t>
      </w:r>
      <w:proofErr w:type="spellEnd"/>
      <w:r w:rsidRPr="00EF54D7">
        <w:rPr>
          <w:color w:val="000000" w:themeColor="text1"/>
        </w:rPr>
        <w:t xml:space="preserve">. These results show that repeated memory-based making sense works for company </w:t>
      </w:r>
      <w:proofErr w:type="gramStart"/>
      <w:r w:rsidRPr="00EF54D7">
        <w:rPr>
          <w:color w:val="000000" w:themeColor="text1"/>
        </w:rPr>
        <w:t>research</w:t>
      </w:r>
      <w:proofErr w:type="gramEnd"/>
      <w:r w:rsidRPr="00EF54D7">
        <w:rPr>
          <w:color w:val="000000" w:themeColor="text1"/>
        </w:rPr>
        <w:t xml:space="preserve"> but the system does not fully include confidence levels or how much each source influenced the answer.</w:t>
      </w:r>
    </w:p>
    <w:p w14:paraId="136304B5" w14:textId="77777777" w:rsidR="00EF54D7" w:rsidRPr="00EF54D7" w:rsidRDefault="00EF54D7" w:rsidP="005544B0">
      <w:pPr>
        <w:shd w:val="clear" w:color="auto" w:fill="FFFFFF" w:themeFill="background1"/>
        <w:jc w:val="both"/>
        <w:rPr>
          <w:color w:val="000000" w:themeColor="text1"/>
        </w:rPr>
      </w:pPr>
    </w:p>
    <w:p w14:paraId="58B84BB9"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The agent-based RAG system for self-driving robots shows how clear explanations can be based on changing data from operations. It uses streaming events searching with vectors and special language agents to turn amounts of robot logs into natural language explanations that make sense in context. By keeping explanation creation separate from the robots work the system allows for large-scale thinking while still having access to real-time evidence that can be checked. Tests in navigation situations showed context recall over 85% accuracy over 78% similarity to 96% and correctness between 97.5% and 100%. Human-focused measures like clarity how much information is. Flow all scored more than 4.0 on a five-point scale. The </w:t>
      </w:r>
      <w:r w:rsidRPr="00EF54D7">
        <w:rPr>
          <w:color w:val="000000" w:themeColor="text1"/>
        </w:rPr>
        <w:lastRenderedPageBreak/>
        <w:t xml:space="preserve">results confirm the value of using agents in RAG for </w:t>
      </w:r>
      <w:proofErr w:type="gramStart"/>
      <w:r w:rsidRPr="00EF54D7">
        <w:rPr>
          <w:color w:val="000000" w:themeColor="text1"/>
        </w:rPr>
        <w:t>explanations</w:t>
      </w:r>
      <w:proofErr w:type="gramEnd"/>
      <w:r w:rsidRPr="00EF54D7">
        <w:rPr>
          <w:color w:val="000000" w:themeColor="text1"/>
        </w:rPr>
        <w:t xml:space="preserve"> but the special system does not offer a general way to handle confidence and source influence in companies.</w:t>
      </w:r>
    </w:p>
    <w:p w14:paraId="313DEC59" w14:textId="77777777" w:rsidR="00EF54D7" w:rsidRPr="00EF54D7" w:rsidRDefault="00EF54D7" w:rsidP="005544B0">
      <w:pPr>
        <w:shd w:val="clear" w:color="auto" w:fill="FFFFFF" w:themeFill="background1"/>
        <w:jc w:val="both"/>
        <w:rPr>
          <w:color w:val="000000" w:themeColor="text1"/>
        </w:rPr>
      </w:pPr>
    </w:p>
    <w:p w14:paraId="143A2F78" w14:textId="2FA0DAA4" w:rsidR="008C5BB9" w:rsidRDefault="00EF54D7" w:rsidP="005544B0">
      <w:pPr>
        <w:shd w:val="clear" w:color="auto" w:fill="FFFFFF" w:themeFill="background1"/>
        <w:jc w:val="both"/>
        <w:rPr>
          <w:color w:val="000000" w:themeColor="text1"/>
        </w:rPr>
      </w:pPr>
      <w:r w:rsidRPr="00EF54D7">
        <w:rPr>
          <w:color w:val="000000" w:themeColor="text1"/>
        </w:rPr>
        <w:t xml:space="preserve">Together the research shows a clear development: basic RAG brings in outside evidence; CRAG and confidence re-ranking make searching more reliable; RAS and ADORE help with repeated thinking; </w:t>
      </w:r>
      <w:proofErr w:type="spellStart"/>
      <w:r w:rsidRPr="00EF54D7">
        <w:rPr>
          <w:color w:val="000000" w:themeColor="text1"/>
        </w:rPr>
        <w:t>CrossRAG</w:t>
      </w:r>
      <w:proofErr w:type="spellEnd"/>
      <w:r w:rsidRPr="00EF54D7">
        <w:rPr>
          <w:color w:val="000000" w:themeColor="text1"/>
        </w:rPr>
        <w:t xml:space="preserve"> expands searching to more languages; methods for giving credit show where the info came from; and </w:t>
      </w:r>
      <w:proofErr w:type="spellStart"/>
      <w:r w:rsidRPr="00EF54D7">
        <w:rPr>
          <w:color w:val="000000" w:themeColor="text1"/>
        </w:rPr>
        <w:t>RAGBench</w:t>
      </w:r>
      <w:proofErr w:type="spellEnd"/>
      <w:r w:rsidRPr="00EF54D7">
        <w:rPr>
          <w:color w:val="000000" w:themeColor="text1"/>
        </w:rPr>
        <w:t xml:space="preserve">, </w:t>
      </w:r>
      <w:proofErr w:type="spellStart"/>
      <w:r w:rsidRPr="00EF54D7">
        <w:rPr>
          <w:color w:val="000000" w:themeColor="text1"/>
        </w:rPr>
        <w:t>RAGXplain</w:t>
      </w:r>
      <w:proofErr w:type="spellEnd"/>
      <w:r w:rsidRPr="00EF54D7">
        <w:rPr>
          <w:color w:val="000000" w:themeColor="text1"/>
        </w:rPr>
        <w:t xml:space="preserve"> and </w:t>
      </w:r>
      <w:proofErr w:type="spellStart"/>
      <w:r w:rsidRPr="00EF54D7">
        <w:rPr>
          <w:color w:val="000000" w:themeColor="text1"/>
        </w:rPr>
        <w:t>EnterpriseRAG</w:t>
      </w:r>
      <w:proofErr w:type="spellEnd"/>
      <w:r w:rsidRPr="00EF54D7">
        <w:rPr>
          <w:color w:val="000000" w:themeColor="text1"/>
        </w:rPr>
        <w:t xml:space="preserve">-Bench make testing and checking better. Still these abilities are not together. Most systems do not mix fixing searches giving credit for each claim setting confidence levels handling conflicts explaining during thinking and testing in company situations in one system. This missing link pushes, for the Trustworthy Explainable Enterprise RAG (TEERAG) system, which will link every answer to company evidence show confidence show how searching and thinking happened and check the whole process using </w:t>
      </w:r>
      <w:proofErr w:type="spellStart"/>
      <w:r w:rsidRPr="00EF54D7">
        <w:rPr>
          <w:color w:val="000000" w:themeColor="text1"/>
        </w:rPr>
        <w:t>EnterpriseRAG</w:t>
      </w:r>
      <w:proofErr w:type="spellEnd"/>
      <w:r w:rsidRPr="00EF54D7">
        <w:rPr>
          <w:color w:val="000000" w:themeColor="text1"/>
        </w:rPr>
        <w:t>-Bench.</w:t>
      </w:r>
    </w:p>
    <w:p w14:paraId="69DA0D68" w14:textId="77777777" w:rsidR="00256632" w:rsidRDefault="00256632" w:rsidP="008C5BB9">
      <w:pPr>
        <w:shd w:val="clear" w:color="auto" w:fill="FFFFFF" w:themeFill="background1"/>
        <w:jc w:val="both"/>
        <w:rPr>
          <w:color w:val="000000" w:themeColor="text1"/>
        </w:rPr>
      </w:pPr>
    </w:p>
    <w:p w14:paraId="6AB93C66" w14:textId="77777777" w:rsidR="008C5BB9" w:rsidRPr="00113CEE" w:rsidRDefault="008C5BB9" w:rsidP="008C5BB9">
      <w:pPr>
        <w:shd w:val="clear" w:color="auto" w:fill="FFFFFF" w:themeFill="background1"/>
        <w:jc w:val="both"/>
        <w:rPr>
          <w:color w:val="000000" w:themeColor="text1"/>
        </w:rPr>
      </w:pPr>
    </w:p>
    <w:tbl>
      <w:tblPr>
        <w:tblW w:w="10624" w:type="dxa"/>
        <w:jc w:val="center"/>
        <w:tblLayout w:type="fixed"/>
        <w:tblCellMar>
          <w:left w:w="0" w:type="dxa"/>
          <w:right w:w="0" w:type="dxa"/>
        </w:tblCellMar>
        <w:tblLook w:val="04A0" w:firstRow="1" w:lastRow="0" w:firstColumn="1" w:lastColumn="0" w:noHBand="0" w:noVBand="1"/>
      </w:tblPr>
      <w:tblGrid>
        <w:gridCol w:w="1835"/>
        <w:gridCol w:w="810"/>
        <w:gridCol w:w="540"/>
        <w:gridCol w:w="776"/>
        <w:gridCol w:w="1140"/>
        <w:gridCol w:w="987"/>
        <w:gridCol w:w="990"/>
        <w:gridCol w:w="1020"/>
        <w:gridCol w:w="1250"/>
        <w:gridCol w:w="1276"/>
      </w:tblGrid>
      <w:tr w:rsidR="00596B12" w:rsidRPr="0090209C" w14:paraId="1A93B3F4" w14:textId="77777777" w:rsidTr="25FDC90D">
        <w:trPr>
          <w:trHeight w:val="995"/>
          <w:jc w:val="center"/>
        </w:trPr>
        <w:tc>
          <w:tcPr>
            <w:tcW w:w="1835"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629508C7" w14:textId="77777777" w:rsidR="00596B12" w:rsidRPr="0090209C" w:rsidRDefault="0F457421" w:rsidP="25FDC90D">
            <w:pPr>
              <w:jc w:val="center"/>
              <w:rPr>
                <w:rFonts w:asciiTheme="minorHAnsi" w:eastAsiaTheme="minorEastAsia" w:hAnsiTheme="minorHAnsi" w:cstheme="minorBidi"/>
                <w:b/>
                <w:bCs/>
                <w:sz w:val="18"/>
                <w:szCs w:val="18"/>
                <w:rtl/>
                <w:lang w:eastAsia="en-GB"/>
              </w:rPr>
            </w:pPr>
            <w:r w:rsidRPr="25FDC90D">
              <w:rPr>
                <w:rFonts w:asciiTheme="minorHAnsi" w:eastAsiaTheme="minorEastAsia" w:hAnsiTheme="minorHAnsi" w:cstheme="minorBidi"/>
                <w:b/>
                <w:bCs/>
                <w:sz w:val="18"/>
                <w:szCs w:val="18"/>
                <w:lang w:eastAsia="en-GB"/>
              </w:rPr>
              <w:t>Paper Title</w:t>
            </w:r>
          </w:p>
        </w:tc>
        <w:tc>
          <w:tcPr>
            <w:tcW w:w="81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0A7E9CC1"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Authors</w:t>
            </w:r>
          </w:p>
        </w:tc>
        <w:tc>
          <w:tcPr>
            <w:tcW w:w="54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36503F27"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Year</w:t>
            </w:r>
          </w:p>
        </w:tc>
        <w:tc>
          <w:tcPr>
            <w:tcW w:w="776"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3F9386FF"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Dataset</w:t>
            </w:r>
          </w:p>
        </w:tc>
        <w:tc>
          <w:tcPr>
            <w:tcW w:w="114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19AEB796"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Methodology</w:t>
            </w:r>
          </w:p>
        </w:tc>
        <w:tc>
          <w:tcPr>
            <w:tcW w:w="987"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5EC5ABE3"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Evaluation Metrics</w:t>
            </w:r>
          </w:p>
        </w:tc>
        <w:tc>
          <w:tcPr>
            <w:tcW w:w="99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60601EB8"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Results</w:t>
            </w:r>
          </w:p>
        </w:tc>
        <w:tc>
          <w:tcPr>
            <w:tcW w:w="102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62877154"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Limitation</w:t>
            </w:r>
          </w:p>
        </w:tc>
        <w:tc>
          <w:tcPr>
            <w:tcW w:w="125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0113805B"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Research Gap</w:t>
            </w:r>
          </w:p>
        </w:tc>
        <w:tc>
          <w:tcPr>
            <w:tcW w:w="1276"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642FD88E"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Relevance to My Research</w:t>
            </w:r>
          </w:p>
        </w:tc>
      </w:tr>
      <w:tr w:rsidR="00596B12" w:rsidRPr="0090209C" w14:paraId="4DDFAE43"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6B59F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Retrieval-Augmented Generation for Knowledge-Intensive NLP Tasks</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66B5F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Lewis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5F93C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2020</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B52B5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Wikipedia, QA Datasets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54C474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Dense Retriever + Generator</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56475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 xml:space="preserve">EM (Exact Match), </w:t>
            </w:r>
            <w:r w:rsidRPr="25FDC90D">
              <w:rPr>
                <w:rFonts w:asciiTheme="minorHAnsi" w:eastAsiaTheme="minorEastAsia" w:hAnsiTheme="minorHAnsi" w:cstheme="minorBidi"/>
                <w:b/>
                <w:bCs/>
                <w:sz w:val="16"/>
                <w:szCs w:val="16"/>
                <w:lang w:eastAsia="en-GB"/>
              </w:rPr>
              <w:t>F1</w:t>
            </w:r>
            <w:r w:rsidRPr="25FDC90D">
              <w:rPr>
                <w:rFonts w:asciiTheme="minorHAnsi" w:eastAsiaTheme="minorEastAsia" w:hAnsiTheme="minorHAnsi" w:cstheme="minorBidi"/>
                <w:sz w:val="16"/>
                <w:szCs w:val="16"/>
                <w:lang w:eastAsia="en-GB"/>
              </w:rPr>
              <w:t xml:space="preserve"> (F-measure)</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FB3CA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SOTA performance</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51C18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explainability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7A5E7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Lack of transparency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86CFD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Baseline RAG</w:t>
            </w:r>
          </w:p>
        </w:tc>
      </w:tr>
      <w:tr w:rsidR="00596B12" w:rsidRPr="0090209C" w14:paraId="0882C43A"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2D2DA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Corrective Retrieval-Augmented Generation (CRAG)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3D86C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Yan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679C9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2024</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5EE234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Multiple QA Datasets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CCCC1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 Evaluator + Corrective Retrieval</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BD572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Accuracy, Recall</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C56F1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retrieval quality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43FC8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explainability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3CB1B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user-facing transparency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79D8E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 improvement</w:t>
            </w:r>
          </w:p>
        </w:tc>
      </w:tr>
      <w:tr w:rsidR="00596B12" w:rsidRPr="0090209C" w14:paraId="013FF310"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AEA24A" w14:textId="77777777" w:rsidR="00596B12" w:rsidRPr="0090209C" w:rsidRDefault="0F457421" w:rsidP="25FDC90D">
            <w:pPr>
              <w:rPr>
                <w:rFonts w:asciiTheme="minorHAnsi" w:eastAsiaTheme="minorEastAsia" w:hAnsiTheme="minorHAnsi" w:cstheme="minorBidi"/>
                <w:b/>
                <w:bCs/>
                <w:sz w:val="16"/>
                <w:szCs w:val="16"/>
                <w:lang w:eastAsia="en-GB"/>
              </w:rPr>
            </w:pPr>
            <w:proofErr w:type="spellStart"/>
            <w:r w:rsidRPr="25FDC90D">
              <w:rPr>
                <w:rFonts w:asciiTheme="minorHAnsi" w:eastAsiaTheme="minorEastAsia" w:hAnsiTheme="minorHAnsi" w:cstheme="minorBidi"/>
                <w:b/>
                <w:bCs/>
                <w:sz w:val="16"/>
                <w:szCs w:val="16"/>
                <w:lang w:eastAsia="en-GB"/>
              </w:rPr>
              <w:t>EnterpriseRAG</w:t>
            </w:r>
            <w:proofErr w:type="spellEnd"/>
            <w:r w:rsidRPr="25FDC90D">
              <w:rPr>
                <w:rFonts w:asciiTheme="minorHAnsi" w:eastAsiaTheme="minorEastAsia" w:hAnsiTheme="minorHAnsi" w:cstheme="minorBidi"/>
                <w:b/>
                <w:bCs/>
                <w:sz w:val="16"/>
                <w:szCs w:val="16"/>
                <w:lang w:eastAsia="en-GB"/>
              </w:rPr>
              <w:t>-Bench</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94B3B9"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Sun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BF7496"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2026</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E850B2" w14:textId="77777777" w:rsidR="00596B12" w:rsidRPr="0090209C" w:rsidRDefault="0F457421" w:rsidP="25FDC90D">
            <w:pPr>
              <w:rPr>
                <w:rFonts w:asciiTheme="minorHAnsi" w:eastAsiaTheme="minorEastAsia" w:hAnsiTheme="minorHAnsi" w:cstheme="minorBidi"/>
                <w:b/>
                <w:bCs/>
                <w:sz w:val="16"/>
                <w:szCs w:val="16"/>
                <w:lang w:eastAsia="en-GB"/>
              </w:rPr>
            </w:pPr>
            <w:proofErr w:type="spellStart"/>
            <w:r w:rsidRPr="25FDC90D">
              <w:rPr>
                <w:rFonts w:asciiTheme="minorHAnsi" w:eastAsiaTheme="minorEastAsia" w:hAnsiTheme="minorHAnsi" w:cstheme="minorBidi"/>
                <w:b/>
                <w:bCs/>
                <w:sz w:val="16"/>
                <w:szCs w:val="16"/>
                <w:lang w:eastAsia="en-GB"/>
              </w:rPr>
              <w:t>EnterpriseRAG</w:t>
            </w:r>
            <w:proofErr w:type="spellEnd"/>
            <w:r w:rsidRPr="25FDC90D">
              <w:rPr>
                <w:rFonts w:asciiTheme="minorHAnsi" w:eastAsiaTheme="minorEastAsia" w:hAnsiTheme="minorHAnsi" w:cstheme="minorBidi"/>
                <w:b/>
                <w:bCs/>
                <w:sz w:val="16"/>
                <w:szCs w:val="16"/>
                <w:lang w:eastAsia="en-GB"/>
              </w:rPr>
              <w:t>-Bench</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6C8AF7"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Enterprise Benchmark</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1BF874"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Recall, Answer Quality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174200"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Large-scale enterprise evaluation</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4BB4E5"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Benchmark only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678631"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No retrieval framework</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93C6D7"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Main Dataset</w:t>
            </w:r>
          </w:p>
        </w:tc>
      </w:tr>
      <w:tr w:rsidR="00596B12" w:rsidRPr="0090209C" w14:paraId="494A6EA5"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5C4ED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Open-Source Reproduction and Explainability Analysis of CRAG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4906B1" w14:textId="77777777" w:rsidR="00596B12" w:rsidRPr="0090209C" w:rsidRDefault="0F457421" w:rsidP="25FDC90D">
            <w:pPr>
              <w:rPr>
                <w:rFonts w:asciiTheme="minorHAnsi" w:eastAsiaTheme="minorEastAsia" w:hAnsiTheme="minorHAnsi" w:cstheme="minorBidi"/>
                <w:sz w:val="16"/>
                <w:szCs w:val="16"/>
                <w:lang w:eastAsia="en-GB"/>
              </w:rPr>
            </w:pPr>
            <w:proofErr w:type="spellStart"/>
            <w:r w:rsidRPr="25FDC90D">
              <w:rPr>
                <w:rFonts w:asciiTheme="minorHAnsi" w:eastAsiaTheme="minorEastAsia" w:hAnsiTheme="minorHAnsi" w:cstheme="minorBidi"/>
                <w:sz w:val="16"/>
                <w:szCs w:val="16"/>
                <w:lang w:eastAsia="en-GB"/>
              </w:rPr>
              <w:t>Yalavarthi</w:t>
            </w:r>
            <w:proofErr w:type="spellEnd"/>
            <w:r w:rsidRPr="25FDC90D">
              <w:rPr>
                <w:rFonts w:asciiTheme="minorHAnsi" w:eastAsiaTheme="minorEastAsia" w:hAnsiTheme="minorHAnsi" w:cstheme="minorBidi"/>
                <w:sz w:val="16"/>
                <w:szCs w:val="16"/>
                <w:lang w:eastAsia="en-GB"/>
              </w:rPr>
              <w:t xml:space="preserve">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9273F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2026</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7729F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CRAG Datasets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912A5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Open-source CRAG + Explainability</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11338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Accuracy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F199A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interpretability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A17C6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enterprise focus</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2F681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enterprise validation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B93C4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w:t>
            </w:r>
          </w:p>
        </w:tc>
      </w:tr>
      <w:tr w:rsidR="00596B12" w:rsidRPr="0090209C" w14:paraId="635E6885"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839DA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RAS: Retrieval-And-Structuring for Knowledge-Intensive LLM Generation</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434D0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Jiang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EFFFE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3A323D"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QA Benchmarks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A633D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 + Knowledge Structuring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1F853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F1, Accuracy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474F9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reasoning</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C583A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High complexity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57E30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Difficult deployment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AC484C"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Knowledge structuring</w:t>
            </w:r>
          </w:p>
        </w:tc>
      </w:tr>
      <w:tr w:rsidR="00596B12" w:rsidRPr="0090209C" w14:paraId="01C93642"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7DC992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Multilingual Retrieval-Augmented Generation for Open-Domain QA</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EC10B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Ranaldi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48E72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D8E4B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Multilingual QA</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CB0BA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Multilingual RAG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8A26E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Accuracy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028EA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multilingual retrieval</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26B13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Not enterprise-focused</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699F6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enterprise evaluation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1578D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Background study</w:t>
            </w:r>
          </w:p>
        </w:tc>
      </w:tr>
      <w:tr w:rsidR="00596B12" w:rsidRPr="0090209C" w14:paraId="7B28B467"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33425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ADORE: Orchestrating Specialized Agents for Trustworthy Enterprise RAG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84DE9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You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5B652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2026</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44420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Enterprise Benchmarks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A64E4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Multi-Agent RAG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055B22" w14:textId="77777777" w:rsidR="0007680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 xml:space="preserve">Faithfulness, </w:t>
            </w:r>
            <w:r w:rsidRPr="25FDC90D">
              <w:rPr>
                <w:rFonts w:asciiTheme="minorHAnsi" w:eastAsiaTheme="minorEastAsia" w:hAnsiTheme="minorHAnsi" w:cstheme="minorBidi"/>
                <w:b/>
                <w:bCs/>
                <w:sz w:val="16"/>
                <w:szCs w:val="16"/>
                <w:lang w:eastAsia="en-GB"/>
              </w:rPr>
              <w:t>Accuracy</w:t>
            </w:r>
          </w:p>
          <w:p w14:paraId="3D16C38E" w14:textId="2E1801AF" w:rsidR="00596B12" w:rsidRPr="0090209C" w:rsidRDefault="5E2978D7"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52.65</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58E16C"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trustworthiness</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CCC6F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Complex architecture</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FA170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Deployment complexity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520F7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Trustworthy RAG</w:t>
            </w:r>
          </w:p>
        </w:tc>
      </w:tr>
      <w:tr w:rsidR="00596B12" w:rsidRPr="0090209C" w14:paraId="4200366C"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9DC1A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Towards Explainable RAG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1A6B8C"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9CB1D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5ECEE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RAG Benchmarks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35742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Explainable Retrieval Analysis</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B5C10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Metrics</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BB00B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transparency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161CE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confidence scoring</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60AAC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Missing reliability assessment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83953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Layer</w:t>
            </w:r>
          </w:p>
        </w:tc>
      </w:tr>
      <w:tr w:rsidR="00596B12" w:rsidRPr="0090209C" w14:paraId="0AC5BF72"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34A61A" w14:textId="77777777" w:rsidR="00596B12" w:rsidRPr="0090209C" w:rsidRDefault="0F457421" w:rsidP="25FDC90D">
            <w:pPr>
              <w:rPr>
                <w:rFonts w:asciiTheme="minorHAnsi" w:eastAsiaTheme="minorEastAsia" w:hAnsiTheme="minorHAnsi" w:cstheme="minorBidi"/>
                <w:sz w:val="16"/>
                <w:szCs w:val="16"/>
                <w:lang w:eastAsia="en-GB"/>
              </w:rPr>
            </w:pPr>
            <w:proofErr w:type="spellStart"/>
            <w:r w:rsidRPr="25FDC90D">
              <w:rPr>
                <w:rFonts w:asciiTheme="minorHAnsi" w:eastAsiaTheme="minorEastAsia" w:hAnsiTheme="minorHAnsi" w:cstheme="minorBidi"/>
                <w:sz w:val="16"/>
                <w:szCs w:val="16"/>
                <w:lang w:eastAsia="en-GB"/>
              </w:rPr>
              <w:t>RAGXplain</w:t>
            </w:r>
            <w:proofErr w:type="spellEnd"/>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D4F74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1E613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84445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RAG Pipelines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3E6A6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Explainable Evaluation Framework</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852FD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Score</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88071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pipeline understanding</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84F6F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Evaluation-focused</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03341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Not a full solution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F1AEA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Evaluation</w:t>
            </w:r>
          </w:p>
        </w:tc>
      </w:tr>
      <w:tr w:rsidR="00596B12" w:rsidRPr="0090209C" w14:paraId="4822BFA1"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4E212C" w14:textId="77777777" w:rsidR="00596B12" w:rsidRPr="0090209C" w:rsidRDefault="0F457421" w:rsidP="25FDC90D">
            <w:pPr>
              <w:rPr>
                <w:rFonts w:asciiTheme="minorHAnsi" w:eastAsiaTheme="minorEastAsia" w:hAnsiTheme="minorHAnsi" w:cstheme="minorBidi"/>
                <w:sz w:val="16"/>
                <w:szCs w:val="16"/>
                <w:lang w:eastAsia="en-GB"/>
              </w:rPr>
            </w:pPr>
            <w:proofErr w:type="spellStart"/>
            <w:r w:rsidRPr="25FDC90D">
              <w:rPr>
                <w:rFonts w:asciiTheme="minorHAnsi" w:eastAsiaTheme="minorEastAsia" w:hAnsiTheme="minorHAnsi" w:cstheme="minorBidi"/>
                <w:sz w:val="16"/>
                <w:szCs w:val="16"/>
                <w:lang w:eastAsia="en-GB"/>
              </w:rPr>
              <w:t>RAGBench</w:t>
            </w:r>
            <w:proofErr w:type="spellEnd"/>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5B8DF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63308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496A0F" w14:textId="77777777" w:rsidR="00596B12" w:rsidRPr="0090209C" w:rsidRDefault="0F457421" w:rsidP="25FDC90D">
            <w:pPr>
              <w:rPr>
                <w:rFonts w:asciiTheme="minorHAnsi" w:eastAsiaTheme="minorEastAsia" w:hAnsiTheme="minorHAnsi" w:cstheme="minorBidi"/>
                <w:sz w:val="16"/>
                <w:szCs w:val="16"/>
                <w:lang w:eastAsia="en-GB"/>
              </w:rPr>
            </w:pPr>
            <w:proofErr w:type="spellStart"/>
            <w:r w:rsidRPr="25FDC90D">
              <w:rPr>
                <w:rFonts w:asciiTheme="minorHAnsi" w:eastAsiaTheme="minorEastAsia" w:hAnsiTheme="minorHAnsi" w:cstheme="minorBidi"/>
                <w:sz w:val="16"/>
                <w:szCs w:val="16"/>
                <w:lang w:eastAsia="en-GB"/>
              </w:rPr>
              <w:t>RAGBench</w:t>
            </w:r>
            <w:proofErr w:type="spellEnd"/>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76922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Benchmark</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D1875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Explanation Quality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41A55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Standardized evaluation</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6FDB4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Benchmark only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3D391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retrieval enhancement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C42DED"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Metrics</w:t>
            </w:r>
          </w:p>
        </w:tc>
      </w:tr>
      <w:tr w:rsidR="00596B12" w:rsidRPr="0090209C" w14:paraId="631D45D8"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1E57E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Privacy-Aware Distributed RAG with Confidence-Aware Retrieval Routing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203A8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710FB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741FA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Enterprise Retrieval</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EEB9B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Confidence-Aware Routing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573A8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Reliability Metrics</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6C5A5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reliability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D21ED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explainability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F5B4C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source attribution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26447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Confidence Scoring</w:t>
            </w:r>
          </w:p>
        </w:tc>
      </w:tr>
      <w:tr w:rsidR="00596B12" w:rsidRPr="0090209C" w14:paraId="670F5239"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0D6DB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Generating Trustworthy and Context-Aware Explanations for Autonomous Robots Using an LLM Agent-Based RAG Architecture</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372E8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0075C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B2A4B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Robotics Knowledge Base</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64CE8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Agent-Based RAG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53DBAC" w14:textId="294EDA7E" w:rsidR="00596B12" w:rsidRPr="00BA119D"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b/>
                <w:bCs/>
                <w:sz w:val="16"/>
                <w:szCs w:val="16"/>
                <w:lang w:eastAsia="en-GB"/>
              </w:rPr>
              <w:t>Recall</w:t>
            </w:r>
            <w:r w:rsidR="102518DB" w:rsidRPr="25FDC90D">
              <w:rPr>
                <w:rFonts w:asciiTheme="minorHAnsi" w:eastAsiaTheme="minorEastAsia" w:hAnsiTheme="minorHAnsi" w:cstheme="minorBidi"/>
                <w:b/>
                <w:bCs/>
                <w:sz w:val="16"/>
                <w:szCs w:val="16"/>
                <w:lang w:eastAsia="en-GB"/>
              </w:rPr>
              <w:t xml:space="preserve"> </w:t>
            </w:r>
            <w:r w:rsidR="102518DB" w:rsidRPr="25FDC90D">
              <w:rPr>
                <w:rFonts w:asciiTheme="minorHAnsi" w:eastAsiaTheme="minorEastAsia" w:hAnsiTheme="minorHAnsi" w:cstheme="minorBidi"/>
                <w:sz w:val="16"/>
                <w:szCs w:val="16"/>
                <w:lang w:eastAsia="en-GB"/>
              </w:rPr>
              <w:t>(Above 85</w:t>
            </w:r>
            <w:r w:rsidR="5F8CC091" w:rsidRPr="25FDC90D">
              <w:rPr>
                <w:rFonts w:asciiTheme="minorHAnsi" w:eastAsiaTheme="minorEastAsia" w:hAnsiTheme="minorHAnsi" w:cstheme="minorBidi"/>
                <w:sz w:val="16"/>
                <w:szCs w:val="16"/>
                <w:lang w:eastAsia="en-GB"/>
              </w:rPr>
              <w:t>%)</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1F2C0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trustworthy explanations</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E8DA8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Non-enterprise domain</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13C8D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Domain transfer needed</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0D374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Trustworthy Explanations</w:t>
            </w:r>
          </w:p>
        </w:tc>
      </w:tr>
      <w:tr w:rsidR="00596B12" w:rsidRPr="0090209C" w14:paraId="717B1268"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D238F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Source Attribution in Retrieval-Augmented Generation</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E0108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Zhang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E7F39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79108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RAG Benchmarks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7B934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Evidence Attribution Framework</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CE309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 Accuracy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2BA96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traceability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0E173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confidence estimation</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9CF06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Attribution only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BE4C1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 Layer</w:t>
            </w:r>
          </w:p>
        </w:tc>
      </w:tr>
      <w:tr w:rsidR="00596B12" w:rsidRPr="0090209C" w14:paraId="425458C9"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7E153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Citation-Aware Retrieval-Augmented Generation</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FFEAE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Wang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E4055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AE083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QA Datasets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7DFA8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Citation-Aware Generation</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FFD62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 Accuracy, Relevance</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C7148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source-grounded responses</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6B0C4D"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explainability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C3EBF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reasoning explanation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3F740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 Attribution</w:t>
            </w:r>
          </w:p>
        </w:tc>
      </w:tr>
      <w:tr w:rsidR="00596B12" w:rsidRPr="0090209C" w14:paraId="54535B44"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38DF021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 xml:space="preserve">LLM-Confidence </w:t>
            </w:r>
            <w:proofErr w:type="spellStart"/>
            <w:r w:rsidRPr="25FDC90D">
              <w:rPr>
                <w:rFonts w:asciiTheme="minorHAnsi" w:eastAsiaTheme="minorEastAsia" w:hAnsiTheme="minorHAnsi" w:cstheme="minorBidi"/>
                <w:sz w:val="16"/>
                <w:szCs w:val="16"/>
                <w:lang w:eastAsia="en-GB"/>
              </w:rPr>
              <w:t>Reranker</w:t>
            </w:r>
            <w:proofErr w:type="spellEnd"/>
            <w:r w:rsidRPr="25FDC90D">
              <w:rPr>
                <w:rFonts w:asciiTheme="minorHAnsi" w:eastAsiaTheme="minorEastAsia" w:hAnsiTheme="minorHAnsi" w:cstheme="minorBidi"/>
                <w:sz w:val="16"/>
                <w:szCs w:val="16"/>
                <w:lang w:eastAsia="en-GB"/>
              </w:rPr>
              <w:t>: A Training-Free Approach for Enhancing Retrieval-Augmented Generation Systems</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5E601BD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Song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28193876" w14:textId="77777777" w:rsidR="00596B12" w:rsidRDefault="00596B12" w:rsidP="25FDC90D">
            <w:pPr>
              <w:rPr>
                <w:rFonts w:asciiTheme="minorHAnsi" w:eastAsiaTheme="minorEastAsia" w:hAnsiTheme="minorHAnsi" w:cstheme="minorBidi"/>
                <w:sz w:val="16"/>
                <w:szCs w:val="16"/>
                <w:lang w:eastAsia="en-GB"/>
              </w:rPr>
            </w:pPr>
          </w:p>
          <w:p w14:paraId="6A97DE88" w14:textId="77777777" w:rsidR="00596B12" w:rsidRDefault="00596B12" w:rsidP="25FDC90D">
            <w:pPr>
              <w:rPr>
                <w:rFonts w:asciiTheme="minorHAnsi" w:eastAsiaTheme="minorEastAsia" w:hAnsiTheme="minorHAnsi" w:cstheme="minorBidi"/>
                <w:sz w:val="16"/>
                <w:szCs w:val="16"/>
                <w:lang w:eastAsia="en-GB"/>
              </w:rPr>
            </w:pPr>
          </w:p>
          <w:p w14:paraId="5F40F52D" w14:textId="77777777" w:rsidR="00596B12" w:rsidRPr="00FF2C82"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2026</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5A0A9D2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BEIR, TREC</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643BF141" w14:textId="77777777" w:rsidR="00596B12" w:rsidRPr="00FF2C82"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Training-free confidence-based reranking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6AA32FC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NDCG@5</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116C544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Up to 20.6% improvement in NDCG@5</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03EA457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 only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4D76E07C"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explainability or source attribution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648EC61E" w14:textId="77777777" w:rsidR="00596B12" w:rsidRPr="0090209C" w:rsidRDefault="0F457421" w:rsidP="00FA013C">
            <w:pPr>
              <w:keepNext/>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Confidence Estimation</w:t>
            </w:r>
          </w:p>
        </w:tc>
      </w:tr>
    </w:tbl>
    <w:p w14:paraId="3A2CEE27" w14:textId="29ABBB08" w:rsidR="00596B12" w:rsidRDefault="00FA013C" w:rsidP="00FA013C">
      <w:pPr>
        <w:pStyle w:val="Caption"/>
      </w:pPr>
      <w:bookmarkStart w:id="23" w:name="_Toc235964358"/>
      <w:r>
        <w:t xml:space="preserve">Table </w:t>
      </w:r>
      <w:r>
        <w:fldChar w:fldCharType="begin"/>
      </w:r>
      <w:r>
        <w:instrText xml:space="preserve"> SEQ Table \* ARABIC </w:instrText>
      </w:r>
      <w:r>
        <w:fldChar w:fldCharType="separate"/>
      </w:r>
      <w:r>
        <w:rPr>
          <w:noProof/>
        </w:rPr>
        <w:t>1</w:t>
      </w:r>
      <w:r>
        <w:fldChar w:fldCharType="end"/>
      </w:r>
      <w:r>
        <w:t>: Related work</w:t>
      </w:r>
      <w:bookmarkEnd w:id="23"/>
    </w:p>
    <w:p w14:paraId="05E9BAC6" w14:textId="77777777" w:rsidR="00FC1E39" w:rsidRDefault="00FC1E39" w:rsidP="00596B12"/>
    <w:p w14:paraId="1C45F962" w14:textId="77777777" w:rsidR="00FC1E39" w:rsidRPr="005D119A" w:rsidRDefault="00FC1E39" w:rsidP="00596B12"/>
    <w:p w14:paraId="6A387E9C" w14:textId="1EC3C02F" w:rsidR="00596B12" w:rsidRDefault="0F457421" w:rsidP="00FC1E39">
      <w:pPr>
        <w:pStyle w:val="Heading1"/>
      </w:pPr>
      <w:bookmarkStart w:id="24" w:name="_Toc235963691"/>
      <w:bookmarkStart w:id="25" w:name="_Toc235963853"/>
      <w:bookmarkStart w:id="26" w:name="_Toc235963883"/>
      <w:r>
        <w:t>References</w:t>
      </w:r>
      <w:bookmarkEnd w:id="24"/>
      <w:bookmarkEnd w:id="25"/>
      <w:bookmarkEnd w:id="26"/>
      <w:r>
        <w:t xml:space="preserve"> </w:t>
      </w:r>
    </w:p>
    <w:p w14:paraId="0162092F" w14:textId="77777777"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 xml:space="preserve"> [1] </w:t>
      </w:r>
      <w:r>
        <w:rPr>
          <w:rFonts w:ascii="Calibri" w:hAnsi="Calibri" w:cs="Calibri"/>
          <w:color w:val="000000"/>
          <w:sz w:val="27"/>
          <w:szCs w:val="27"/>
        </w:rPr>
        <w:t>Lewis, Patrick, Ethan Perez, Aleksandra Piktus, Fabio Petroni, Vladimir Karpukhin, Naman Goyal, Heinrich Küttler, et al. 2020. “Retrieval-Augmented Generation for Knowledge-Intensive NLP Tasks.” Neural Information Processing Systems. Curran Associates, Inc. 2020. https://proceedings.neurips.cc/paper/2020/hash/6b493230205f780e1bc26945df7481e5-Abstract.html.</w:t>
      </w:r>
    </w:p>
    <w:p w14:paraId="2906EF2C"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5B820E56" w14:textId="20F4F595"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[2]</w:t>
      </w:r>
      <w:r w:rsidRPr="003210E8">
        <w:rPr>
          <w:rFonts w:ascii="Calibri" w:hAnsi="Calibri" w:cs="Calibri"/>
          <w:sz w:val="27"/>
          <w:szCs w:val="27"/>
        </w:rPr>
        <w:t xml:space="preserve"> </w:t>
      </w:r>
      <w:r>
        <w:rPr>
          <w:rFonts w:ascii="Calibri" w:hAnsi="Calibri" w:cs="Calibri"/>
          <w:color w:val="000000"/>
          <w:sz w:val="27"/>
          <w:szCs w:val="27"/>
        </w:rPr>
        <w:t xml:space="preserve">Yan, </w:t>
      </w:r>
      <w:proofErr w:type="gramStart"/>
      <w:r>
        <w:rPr>
          <w:rFonts w:ascii="Calibri" w:hAnsi="Calibri" w:cs="Calibri"/>
          <w:color w:val="000000"/>
          <w:sz w:val="27"/>
          <w:szCs w:val="27"/>
        </w:rPr>
        <w:t>Shi-Qi</w:t>
      </w:r>
      <w:proofErr w:type="gramEnd"/>
      <w:r>
        <w:rPr>
          <w:rFonts w:ascii="Calibri" w:hAnsi="Calibri" w:cs="Calibri"/>
          <w:color w:val="000000"/>
          <w:sz w:val="27"/>
          <w:szCs w:val="27"/>
        </w:rPr>
        <w:t xml:space="preserve">, Jia-Chen Gu, Yun Zhu, and Zhen-Hua Ling. 2024. “Corrective Retrieval Augmented Generation.” </w:t>
      </w:r>
      <w:proofErr w:type="spellStart"/>
      <w:r>
        <w:rPr>
          <w:rFonts w:ascii="Calibri" w:hAnsi="Calibri" w:cs="Calibri"/>
          <w:color w:val="000000"/>
          <w:sz w:val="27"/>
          <w:szCs w:val="27"/>
        </w:rPr>
        <w:t>OpenReview</w:t>
      </w:r>
      <w:proofErr w:type="spellEnd"/>
      <w:r>
        <w:rPr>
          <w:rFonts w:ascii="Calibri" w:hAnsi="Calibri" w:cs="Calibri"/>
          <w:color w:val="000000"/>
          <w:sz w:val="27"/>
          <w:szCs w:val="27"/>
        </w:rPr>
        <w:t>. 2024. https://openreview.net/forum?id=JnWJbrnaUE.</w:t>
      </w:r>
    </w:p>
    <w:p w14:paraId="276CDC73"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742AAC12" w14:textId="4DF9A2BA"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[3]</w:t>
      </w:r>
      <w:r w:rsidRPr="005E2CE6">
        <w:rPr>
          <w:rFonts w:ascii="Calibri" w:hAnsi="Calibri" w:cs="Calibri"/>
          <w:sz w:val="27"/>
          <w:szCs w:val="27"/>
        </w:rPr>
        <w:t xml:space="preserve"> </w:t>
      </w:r>
      <w:r>
        <w:rPr>
          <w:rFonts w:ascii="Calibri" w:hAnsi="Calibri" w:cs="Calibri"/>
          <w:color w:val="000000"/>
          <w:sz w:val="27"/>
          <w:szCs w:val="27"/>
        </w:rPr>
        <w:t>Sun, Yuhong, Joachim Rahmfeld, Chris Weaver, Weijia Chen, Roshan Desai, Wenxi Huang, and Mark H Butler. 2026. “</w:t>
      </w:r>
      <w:proofErr w:type="spellStart"/>
      <w:r>
        <w:rPr>
          <w:rFonts w:ascii="Calibri" w:hAnsi="Calibri" w:cs="Calibri"/>
          <w:color w:val="000000"/>
          <w:sz w:val="27"/>
          <w:szCs w:val="27"/>
        </w:rPr>
        <w:t>EnterpriseRAG</w:t>
      </w:r>
      <w:proofErr w:type="spellEnd"/>
      <w:r>
        <w:rPr>
          <w:rFonts w:ascii="Calibri" w:hAnsi="Calibri" w:cs="Calibri"/>
          <w:color w:val="000000"/>
          <w:sz w:val="27"/>
          <w:szCs w:val="27"/>
        </w:rPr>
        <w:t>-Bench: A RAG Benchmark for Company Internal Knowledge.” ArXiv.org. 2026. https://arxiv.org/abs/2605.05253.</w:t>
      </w:r>
    </w:p>
    <w:p w14:paraId="24181C50"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6A0BB1DE" w14:textId="3696AC48"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[4]</w:t>
      </w:r>
      <w:r w:rsidRPr="000A6765">
        <w:rPr>
          <w:rFonts w:ascii="Calibri" w:hAnsi="Calibri" w:cs="Calibri"/>
          <w:sz w:val="27"/>
          <w:szCs w:val="27"/>
        </w:rPr>
        <w:t xml:space="preserve"> </w:t>
      </w:r>
      <w:proofErr w:type="spellStart"/>
      <w:r>
        <w:rPr>
          <w:rFonts w:ascii="Calibri" w:hAnsi="Calibri" w:cs="Calibri"/>
          <w:color w:val="000000"/>
          <w:sz w:val="27"/>
          <w:szCs w:val="27"/>
        </w:rPr>
        <w:t>Yalavarthi</w:t>
      </w:r>
      <w:proofErr w:type="spellEnd"/>
      <w:r>
        <w:rPr>
          <w:rFonts w:ascii="Calibri" w:hAnsi="Calibri" w:cs="Calibri"/>
          <w:color w:val="000000"/>
          <w:sz w:val="27"/>
          <w:szCs w:val="27"/>
        </w:rPr>
        <w:t>, Surya Vardhan. 2026. “Open-Source Reproduction and Explainability Analysis of Corrective Retrieval Augmented Generation.” ArXiv.org. 2026. https://arxiv.org/abs/2603.16169.</w:t>
      </w:r>
    </w:p>
    <w:p w14:paraId="5DB36EA2"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59C272B2" w14:textId="795497C8"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[5]</w:t>
      </w:r>
      <w:r w:rsidRPr="00CC5732">
        <w:rPr>
          <w:rFonts w:ascii="Calibri" w:hAnsi="Calibri" w:cs="Calibri"/>
          <w:sz w:val="27"/>
          <w:szCs w:val="27"/>
        </w:rPr>
        <w:t xml:space="preserve"> </w:t>
      </w:r>
      <w:r>
        <w:rPr>
          <w:rFonts w:ascii="Calibri" w:hAnsi="Calibri" w:cs="Calibri"/>
          <w:color w:val="000000"/>
          <w:sz w:val="27"/>
          <w:szCs w:val="27"/>
        </w:rPr>
        <w:t xml:space="preserve">Jiang, </w:t>
      </w:r>
      <w:proofErr w:type="spellStart"/>
      <w:r>
        <w:rPr>
          <w:rFonts w:ascii="Calibri" w:hAnsi="Calibri" w:cs="Calibri"/>
          <w:color w:val="000000"/>
          <w:sz w:val="27"/>
          <w:szCs w:val="27"/>
        </w:rPr>
        <w:t>Pengcheng</w:t>
      </w:r>
      <w:proofErr w:type="spellEnd"/>
      <w:r>
        <w:rPr>
          <w:rFonts w:ascii="Calibri" w:hAnsi="Calibri" w:cs="Calibri"/>
          <w:color w:val="000000"/>
          <w:sz w:val="27"/>
          <w:szCs w:val="27"/>
        </w:rPr>
        <w:t xml:space="preserve">, Lang Cao, </w:t>
      </w:r>
      <w:proofErr w:type="spellStart"/>
      <w:r>
        <w:rPr>
          <w:rFonts w:ascii="Calibri" w:hAnsi="Calibri" w:cs="Calibri"/>
          <w:color w:val="000000"/>
          <w:sz w:val="27"/>
          <w:szCs w:val="27"/>
        </w:rPr>
        <w:t>Ruike</w:t>
      </w:r>
      <w:proofErr w:type="spellEnd"/>
      <w:r>
        <w:rPr>
          <w:rFonts w:ascii="Calibri" w:hAnsi="Calibri" w:cs="Calibri"/>
          <w:color w:val="000000"/>
          <w:sz w:val="27"/>
          <w:szCs w:val="27"/>
        </w:rPr>
        <w:t xml:space="preserve"> Zhu, </w:t>
      </w:r>
      <w:proofErr w:type="spellStart"/>
      <w:r>
        <w:rPr>
          <w:rFonts w:ascii="Calibri" w:hAnsi="Calibri" w:cs="Calibri"/>
          <w:color w:val="000000"/>
          <w:sz w:val="27"/>
          <w:szCs w:val="27"/>
        </w:rPr>
        <w:t>Minhao</w:t>
      </w:r>
      <w:proofErr w:type="spellEnd"/>
      <w:r>
        <w:rPr>
          <w:rFonts w:ascii="Calibri" w:hAnsi="Calibri" w:cs="Calibri"/>
          <w:color w:val="000000"/>
          <w:sz w:val="27"/>
          <w:szCs w:val="27"/>
        </w:rPr>
        <w:t xml:space="preserve"> Jiang, </w:t>
      </w:r>
      <w:proofErr w:type="spellStart"/>
      <w:r>
        <w:rPr>
          <w:rFonts w:ascii="Calibri" w:hAnsi="Calibri" w:cs="Calibri"/>
          <w:color w:val="000000"/>
          <w:sz w:val="27"/>
          <w:szCs w:val="27"/>
        </w:rPr>
        <w:t>Yunyi</w:t>
      </w:r>
      <w:proofErr w:type="spellEnd"/>
      <w:r>
        <w:rPr>
          <w:rFonts w:ascii="Calibri" w:hAnsi="Calibri" w:cs="Calibri"/>
          <w:color w:val="000000"/>
          <w:sz w:val="27"/>
          <w:szCs w:val="27"/>
        </w:rPr>
        <w:t xml:space="preserve"> Zhang, </w:t>
      </w:r>
      <w:proofErr w:type="spellStart"/>
      <w:r>
        <w:rPr>
          <w:rFonts w:ascii="Calibri" w:hAnsi="Calibri" w:cs="Calibri"/>
          <w:color w:val="000000"/>
          <w:sz w:val="27"/>
          <w:szCs w:val="27"/>
        </w:rPr>
        <w:t>Jimeng</w:t>
      </w:r>
      <w:proofErr w:type="spellEnd"/>
      <w:r>
        <w:rPr>
          <w:rFonts w:ascii="Calibri" w:hAnsi="Calibri" w:cs="Calibri"/>
          <w:color w:val="000000"/>
          <w:sz w:val="27"/>
          <w:szCs w:val="27"/>
        </w:rPr>
        <w:t xml:space="preserve"> Sun, and Jiawei Han. 2025. “RAS: Retrieval-And-Structuring for Knowledge-Intensive LLM Generation.” ArXiv.org. 2025. https://arxiv.org/abs/2502.10996.</w:t>
      </w:r>
    </w:p>
    <w:p w14:paraId="13B70C74"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75206227" w14:textId="349EE684"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[6]</w:t>
      </w:r>
      <w:r w:rsidRPr="00E215A4">
        <w:rPr>
          <w:rFonts w:ascii="Calibri" w:hAnsi="Calibri" w:cs="Calibri"/>
          <w:sz w:val="27"/>
          <w:szCs w:val="27"/>
        </w:rPr>
        <w:t xml:space="preserve"> </w:t>
      </w:r>
      <w:r>
        <w:rPr>
          <w:rFonts w:ascii="Calibri" w:hAnsi="Calibri" w:cs="Calibri"/>
          <w:color w:val="000000"/>
          <w:sz w:val="27"/>
          <w:szCs w:val="27"/>
        </w:rPr>
        <w:t>Ranaldi, Leonardo, Barry Haddow, and Alexandra Birch. 2025. “Multilingual Retrieval-Augmented Generation for Knowledge-Intensive Task.” ArXiv.org. 2025. https://arxiv.org/abs/2504.03616.</w:t>
      </w:r>
    </w:p>
    <w:p w14:paraId="76625F43"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3B984DBF" w14:textId="049DC8E1"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[7]</w:t>
      </w:r>
      <w:r w:rsidRPr="00C04592">
        <w:rPr>
          <w:rFonts w:ascii="Calibri" w:hAnsi="Calibri" w:cs="Calibri"/>
          <w:sz w:val="27"/>
          <w:szCs w:val="27"/>
        </w:rPr>
        <w:t xml:space="preserve"> </w:t>
      </w:r>
      <w:r>
        <w:rPr>
          <w:rFonts w:ascii="Calibri" w:hAnsi="Calibri" w:cs="Calibri"/>
          <w:color w:val="000000"/>
          <w:sz w:val="27"/>
          <w:szCs w:val="27"/>
        </w:rPr>
        <w:t>You, Xincheng, Qi Sun, Neha Bora, Huayi Li, Shubham Goel, Kang Li, and Sean Culatana. 2026. “Orchestrating Specialized Agents for Trustworthy Enterprise RAG.” ArXiv.org. 2026. https://arxiv.org/abs/2601.18267.</w:t>
      </w:r>
    </w:p>
    <w:p w14:paraId="5CEB5D52"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6ED73812" w14:textId="7DE94EC8"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lastRenderedPageBreak/>
        <w:t>[8]</w:t>
      </w:r>
      <w:r w:rsidRPr="005E24F8">
        <w:rPr>
          <w:rFonts w:ascii="Calibri" w:hAnsi="Calibri" w:cs="Calibri"/>
          <w:sz w:val="27"/>
          <w:szCs w:val="27"/>
        </w:rPr>
        <w:t xml:space="preserve"> </w:t>
      </w:r>
      <w:r>
        <w:rPr>
          <w:rFonts w:ascii="Calibri" w:hAnsi="Calibri" w:cs="Calibri"/>
          <w:color w:val="000000"/>
          <w:sz w:val="27"/>
          <w:szCs w:val="27"/>
        </w:rPr>
        <w:t xml:space="preserve">Sang, </w:t>
      </w:r>
      <w:proofErr w:type="spellStart"/>
      <w:r>
        <w:rPr>
          <w:rFonts w:ascii="Calibri" w:hAnsi="Calibri" w:cs="Calibri"/>
          <w:color w:val="000000"/>
          <w:sz w:val="27"/>
          <w:szCs w:val="27"/>
        </w:rPr>
        <w:t>Yinghao</w:t>
      </w:r>
      <w:proofErr w:type="spellEnd"/>
      <w:r>
        <w:rPr>
          <w:rFonts w:ascii="Calibri" w:hAnsi="Calibri" w:cs="Calibri"/>
          <w:color w:val="000000"/>
          <w:sz w:val="27"/>
          <w:szCs w:val="27"/>
        </w:rPr>
        <w:t>. 2025. “Towards Explainable RAG: Interpreting the Influence of Retrieved Passages on Generation.”</w:t>
      </w:r>
      <w:r>
        <w:rPr>
          <w:rStyle w:val="apple-converted-space"/>
          <w:rFonts w:ascii="Calibri" w:hAnsi="Calibri" w:cs="Calibri"/>
          <w:color w:val="000000"/>
          <w:sz w:val="27"/>
          <w:szCs w:val="27"/>
        </w:rPr>
        <w:t> </w:t>
      </w:r>
      <w:r>
        <w:rPr>
          <w:rFonts w:ascii="Calibri" w:hAnsi="Calibri" w:cs="Calibri"/>
          <w:i/>
          <w:iCs/>
          <w:color w:val="000000"/>
          <w:sz w:val="27"/>
          <w:szCs w:val="27"/>
        </w:rPr>
        <w:t>2025 4th International Conference on Robotics, Artificial Intelligence and Intelligent Control (RAIIC)</w:t>
      </w:r>
      <w:r>
        <w:rPr>
          <w:rFonts w:ascii="Calibri" w:hAnsi="Calibri" w:cs="Calibri"/>
          <w:color w:val="000000"/>
          <w:sz w:val="27"/>
          <w:szCs w:val="27"/>
        </w:rPr>
        <w:t>, July, 397–400. https://doi.org/10.1109/raiic65850.2025.11170170.</w:t>
      </w:r>
    </w:p>
    <w:p w14:paraId="518F0E90"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110FB1F9" w14:textId="12C85FEE"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[9]</w:t>
      </w:r>
      <w:r w:rsidRPr="00792275">
        <w:rPr>
          <w:rFonts w:ascii="Calibri" w:hAnsi="Calibri" w:cs="Calibri"/>
          <w:sz w:val="27"/>
          <w:szCs w:val="27"/>
        </w:rPr>
        <w:t xml:space="preserve"> </w:t>
      </w:r>
      <w:r>
        <w:rPr>
          <w:rFonts w:ascii="Calibri" w:hAnsi="Calibri" w:cs="Calibri"/>
          <w:color w:val="000000"/>
          <w:sz w:val="27"/>
          <w:szCs w:val="27"/>
        </w:rPr>
        <w:t>Cohen, Dvir, Lin Burg, and Gilad Barkan. 2025. “</w:t>
      </w:r>
      <w:proofErr w:type="spellStart"/>
      <w:r>
        <w:rPr>
          <w:rFonts w:ascii="Calibri" w:hAnsi="Calibri" w:cs="Calibri"/>
          <w:color w:val="000000"/>
          <w:sz w:val="27"/>
          <w:szCs w:val="27"/>
        </w:rPr>
        <w:t>RAGXplain</w:t>
      </w:r>
      <w:proofErr w:type="spellEnd"/>
      <w:r>
        <w:rPr>
          <w:rFonts w:ascii="Calibri" w:hAnsi="Calibri" w:cs="Calibri"/>
          <w:color w:val="000000"/>
          <w:sz w:val="27"/>
          <w:szCs w:val="27"/>
        </w:rPr>
        <w:t>: From Explainable Evaluation to Actionable Guidance of RAG Pipelines.” ArXiv.org. 2025. https://arxiv.org/abs/2505.13538.</w:t>
      </w:r>
    </w:p>
    <w:p w14:paraId="222B44B9"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351F06F7" w14:textId="4744F13F"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[10]</w:t>
      </w:r>
      <w:r w:rsidRPr="00D822A9">
        <w:rPr>
          <w:rFonts w:ascii="Calibri" w:hAnsi="Calibri" w:cs="Calibri"/>
          <w:sz w:val="27"/>
          <w:szCs w:val="27"/>
        </w:rPr>
        <w:t xml:space="preserve"> </w:t>
      </w:r>
      <w:r>
        <w:rPr>
          <w:rFonts w:ascii="Calibri" w:hAnsi="Calibri" w:cs="Calibri"/>
          <w:color w:val="000000"/>
          <w:sz w:val="27"/>
          <w:szCs w:val="27"/>
        </w:rPr>
        <w:t xml:space="preserve">Friel, Robert, Masha Belyi, and </w:t>
      </w:r>
      <w:proofErr w:type="spellStart"/>
      <w:r>
        <w:rPr>
          <w:rFonts w:ascii="Calibri" w:hAnsi="Calibri" w:cs="Calibri"/>
          <w:color w:val="000000"/>
          <w:sz w:val="27"/>
          <w:szCs w:val="27"/>
        </w:rPr>
        <w:t>Atindriyo</w:t>
      </w:r>
      <w:proofErr w:type="spellEnd"/>
      <w:r>
        <w:rPr>
          <w:rFonts w:ascii="Calibri" w:hAnsi="Calibri" w:cs="Calibri"/>
          <w:color w:val="000000"/>
          <w:sz w:val="27"/>
          <w:szCs w:val="27"/>
        </w:rPr>
        <w:t xml:space="preserve"> Sanyal. 2024. “</w:t>
      </w:r>
      <w:proofErr w:type="spellStart"/>
      <w:r>
        <w:rPr>
          <w:rFonts w:ascii="Calibri" w:hAnsi="Calibri" w:cs="Calibri"/>
          <w:color w:val="000000"/>
          <w:sz w:val="27"/>
          <w:szCs w:val="27"/>
        </w:rPr>
        <w:t>RAGBench</w:t>
      </w:r>
      <w:proofErr w:type="spellEnd"/>
      <w:r>
        <w:rPr>
          <w:rFonts w:ascii="Calibri" w:hAnsi="Calibri" w:cs="Calibri"/>
          <w:color w:val="000000"/>
          <w:sz w:val="27"/>
          <w:szCs w:val="27"/>
        </w:rPr>
        <w:t>: Explainable Benchmark for Retrieval-Augmented Generation Systems.” ArXiv.org. 2024. https://arxiv.org/abs/2407.11005.</w:t>
      </w:r>
    </w:p>
    <w:p w14:paraId="025B0F3F"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4AA56499" w14:textId="7A648B5F" w:rsidR="00596B12" w:rsidRDefault="00596B12" w:rsidP="00596B12">
      <w:pPr>
        <w:spacing w:after="284"/>
        <w:ind w:left="-5" w:right="67"/>
      </w:pPr>
    </w:p>
    <w:p w14:paraId="29FBA501" w14:textId="527FFDDF"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[11]</w:t>
      </w:r>
      <w:r w:rsidRPr="00C911DA">
        <w:rPr>
          <w:rFonts w:ascii="Calibri" w:hAnsi="Calibri" w:cs="Calibri"/>
          <w:sz w:val="27"/>
          <w:szCs w:val="27"/>
        </w:rPr>
        <w:t xml:space="preserve"> </w:t>
      </w:r>
      <w:r>
        <w:rPr>
          <w:rFonts w:ascii="Calibri" w:hAnsi="Calibri" w:cs="Calibri"/>
          <w:color w:val="000000"/>
          <w:sz w:val="27"/>
          <w:szCs w:val="27"/>
        </w:rPr>
        <w:t>“(PDF) Privacy-Aware Distributed RAG with Confidence- Aware Retrieval Routing.” 2026.</w:t>
      </w:r>
      <w:r>
        <w:rPr>
          <w:rStyle w:val="apple-converted-space"/>
          <w:rFonts w:ascii="Calibri" w:hAnsi="Calibri" w:cs="Calibri"/>
          <w:color w:val="000000"/>
          <w:sz w:val="27"/>
          <w:szCs w:val="27"/>
        </w:rPr>
        <w:t> </w:t>
      </w:r>
      <w:r>
        <w:rPr>
          <w:rFonts w:ascii="Calibri" w:hAnsi="Calibri" w:cs="Calibri"/>
          <w:i/>
          <w:iCs/>
          <w:color w:val="000000"/>
          <w:sz w:val="27"/>
          <w:szCs w:val="27"/>
        </w:rPr>
        <w:t>ResearchGate</w:t>
      </w:r>
      <w:r>
        <w:rPr>
          <w:rFonts w:ascii="Calibri" w:hAnsi="Calibri" w:cs="Calibri"/>
          <w:color w:val="000000"/>
          <w:sz w:val="27"/>
          <w:szCs w:val="27"/>
        </w:rPr>
        <w:t>. https://doi.org/10.13140//RG.2.2.11332.59525.</w:t>
      </w:r>
    </w:p>
    <w:p w14:paraId="35F5EE95"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56DDD51B" w14:textId="087DE746"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[12]</w:t>
      </w:r>
      <w:r w:rsidRPr="00BC527B">
        <w:rPr>
          <w:rFonts w:ascii="Calibri" w:hAnsi="Calibri" w:cs="Calibri"/>
          <w:sz w:val="27"/>
          <w:szCs w:val="27"/>
        </w:rPr>
        <w:t xml:space="preserve"> </w:t>
      </w:r>
      <w:r>
        <w:rPr>
          <w:rFonts w:ascii="Calibri" w:hAnsi="Calibri" w:cs="Calibri"/>
          <w:color w:val="000000"/>
          <w:sz w:val="27"/>
          <w:szCs w:val="27"/>
        </w:rPr>
        <w:t xml:space="preserve">Fernández-Becerra, Laura, Angel Manuel Guerrero-Higueras, Francisco Javier Rodríguez-Lera, and Vicente </w:t>
      </w:r>
      <w:proofErr w:type="spellStart"/>
      <w:r>
        <w:rPr>
          <w:rFonts w:ascii="Calibri" w:hAnsi="Calibri" w:cs="Calibri"/>
          <w:color w:val="000000"/>
          <w:sz w:val="27"/>
          <w:szCs w:val="27"/>
        </w:rPr>
        <w:t>Matellán</w:t>
      </w:r>
      <w:proofErr w:type="spellEnd"/>
      <w:r>
        <w:rPr>
          <w:rFonts w:ascii="Calibri" w:hAnsi="Calibri" w:cs="Calibri"/>
          <w:color w:val="000000"/>
          <w:sz w:val="27"/>
          <w:szCs w:val="27"/>
        </w:rPr>
        <w:t xml:space="preserve"> Olivera. 2026. “Generating Trustworthy and Context-Aware Explanations for Autonomous Robots Using an LLM Agent-Based RAG Architecture.”</w:t>
      </w:r>
      <w:r>
        <w:rPr>
          <w:rStyle w:val="apple-converted-space"/>
          <w:rFonts w:ascii="Calibri" w:hAnsi="Calibri" w:cs="Calibri"/>
          <w:color w:val="000000"/>
          <w:sz w:val="27"/>
          <w:szCs w:val="27"/>
        </w:rPr>
        <w:t> </w:t>
      </w:r>
      <w:r>
        <w:rPr>
          <w:rFonts w:ascii="Calibri" w:hAnsi="Calibri" w:cs="Calibri"/>
          <w:i/>
          <w:iCs/>
          <w:color w:val="000000"/>
          <w:sz w:val="27"/>
          <w:szCs w:val="27"/>
        </w:rPr>
        <w:t>Expert Systems with Applications</w:t>
      </w:r>
      <w:r>
        <w:rPr>
          <w:rStyle w:val="apple-converted-space"/>
          <w:rFonts w:ascii="Calibri" w:hAnsi="Calibri" w:cs="Calibri"/>
          <w:color w:val="000000"/>
          <w:sz w:val="27"/>
          <w:szCs w:val="27"/>
        </w:rPr>
        <w:t> </w:t>
      </w:r>
      <w:r>
        <w:rPr>
          <w:rFonts w:ascii="Calibri" w:hAnsi="Calibri" w:cs="Calibri"/>
          <w:color w:val="000000"/>
          <w:sz w:val="27"/>
          <w:szCs w:val="27"/>
        </w:rPr>
        <w:t>325 (April): 132631. https://doi.org/10.1016/j.eswa.2026.132631.</w:t>
      </w:r>
    </w:p>
    <w:p w14:paraId="17455496"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65B6143B" w14:textId="6D3B25DA"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[13]</w:t>
      </w:r>
      <w:r w:rsidRPr="008074A3">
        <w:rPr>
          <w:rFonts w:ascii="Calibri" w:hAnsi="Calibri" w:cs="Calibri"/>
          <w:sz w:val="27"/>
          <w:szCs w:val="27"/>
        </w:rPr>
        <w:t xml:space="preserve"> </w:t>
      </w:r>
      <w:r>
        <w:rPr>
          <w:rFonts w:ascii="Calibri" w:hAnsi="Calibri" w:cs="Calibri"/>
          <w:color w:val="000000"/>
          <w:sz w:val="27"/>
          <w:szCs w:val="27"/>
        </w:rPr>
        <w:t xml:space="preserve">Nematov, </w:t>
      </w:r>
      <w:proofErr w:type="spellStart"/>
      <w:r>
        <w:rPr>
          <w:rFonts w:ascii="Calibri" w:hAnsi="Calibri" w:cs="Calibri"/>
          <w:color w:val="000000"/>
          <w:sz w:val="27"/>
          <w:szCs w:val="27"/>
        </w:rPr>
        <w:t>Ikhtiyor</w:t>
      </w:r>
      <w:proofErr w:type="spellEnd"/>
      <w:r>
        <w:rPr>
          <w:rFonts w:ascii="Calibri" w:hAnsi="Calibri" w:cs="Calibri"/>
          <w:color w:val="000000"/>
          <w:sz w:val="27"/>
          <w:szCs w:val="27"/>
        </w:rPr>
        <w:t>, Tarik Kalai, Elizaveta Kuzmenko, Gabriele Fugagnoli, Dimitris Sacharidis, Katja Hose, and Tomer Sagi. 2026. “Source Attribution in Retrieval-Augmented Generation.”</w:t>
      </w:r>
      <w:r>
        <w:rPr>
          <w:rStyle w:val="apple-converted-space"/>
          <w:rFonts w:ascii="Calibri" w:hAnsi="Calibri" w:cs="Calibri"/>
          <w:color w:val="000000"/>
          <w:sz w:val="27"/>
          <w:szCs w:val="27"/>
        </w:rPr>
        <w:t> </w:t>
      </w:r>
      <w:r>
        <w:rPr>
          <w:rFonts w:ascii="Calibri" w:hAnsi="Calibri" w:cs="Calibri"/>
          <w:i/>
          <w:iCs/>
          <w:color w:val="000000"/>
          <w:sz w:val="27"/>
          <w:szCs w:val="27"/>
        </w:rPr>
        <w:t>Communications in Computer and Information Science</w:t>
      </w:r>
      <w:r>
        <w:rPr>
          <w:rFonts w:ascii="Calibri" w:hAnsi="Calibri" w:cs="Calibri"/>
          <w:color w:val="000000"/>
          <w:sz w:val="27"/>
          <w:szCs w:val="27"/>
        </w:rPr>
        <w:t>, 317–32. https://doi.org/10.1007/978-3-032-19099-4_23.</w:t>
      </w:r>
    </w:p>
    <w:p w14:paraId="1532FD5E"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40FB453C" w14:textId="275F7288"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[14]</w:t>
      </w:r>
      <w:r w:rsidRPr="000A73A5">
        <w:rPr>
          <w:rFonts w:ascii="Calibri" w:hAnsi="Calibri" w:cs="Calibri"/>
          <w:sz w:val="27"/>
          <w:szCs w:val="27"/>
        </w:rPr>
        <w:t xml:space="preserve"> </w:t>
      </w:r>
      <w:r>
        <w:rPr>
          <w:rFonts w:ascii="Calibri" w:hAnsi="Calibri" w:cs="Calibri"/>
          <w:color w:val="000000"/>
          <w:sz w:val="27"/>
          <w:szCs w:val="27"/>
        </w:rPr>
        <w:t xml:space="preserve">Wang, Yubo, </w:t>
      </w:r>
      <w:proofErr w:type="spellStart"/>
      <w:r>
        <w:rPr>
          <w:rFonts w:ascii="Calibri" w:hAnsi="Calibri" w:cs="Calibri"/>
          <w:color w:val="000000"/>
          <w:sz w:val="27"/>
          <w:szCs w:val="27"/>
        </w:rPr>
        <w:t>Xueguang</w:t>
      </w:r>
      <w:proofErr w:type="spellEnd"/>
      <w:r>
        <w:rPr>
          <w:rFonts w:ascii="Calibri" w:hAnsi="Calibri" w:cs="Calibri"/>
          <w:color w:val="000000"/>
          <w:sz w:val="27"/>
          <w:szCs w:val="27"/>
        </w:rPr>
        <w:t xml:space="preserve"> Ma, Ping Nie, </w:t>
      </w:r>
      <w:proofErr w:type="spellStart"/>
      <w:r>
        <w:rPr>
          <w:rFonts w:ascii="Calibri" w:hAnsi="Calibri" w:cs="Calibri"/>
          <w:color w:val="000000"/>
          <w:sz w:val="27"/>
          <w:szCs w:val="27"/>
        </w:rPr>
        <w:t>Huaye</w:t>
      </w:r>
      <w:proofErr w:type="spellEnd"/>
      <w:r>
        <w:rPr>
          <w:rFonts w:ascii="Calibri" w:hAnsi="Calibri" w:cs="Calibri"/>
          <w:color w:val="000000"/>
          <w:sz w:val="27"/>
          <w:szCs w:val="27"/>
        </w:rPr>
        <w:t xml:space="preserve"> Zeng, Zhiheng Lyu, Yuxuan Zhang, Benjamin Schneider, Yi Lu, Xiang Yue, and </w:t>
      </w:r>
      <w:proofErr w:type="spellStart"/>
      <w:r>
        <w:rPr>
          <w:rFonts w:ascii="Calibri" w:hAnsi="Calibri" w:cs="Calibri"/>
          <w:color w:val="000000"/>
          <w:sz w:val="27"/>
          <w:szCs w:val="27"/>
        </w:rPr>
        <w:t>Wenhu</w:t>
      </w:r>
      <w:proofErr w:type="spellEnd"/>
      <w:r>
        <w:rPr>
          <w:rFonts w:ascii="Calibri" w:hAnsi="Calibri" w:cs="Calibri"/>
          <w:color w:val="000000"/>
          <w:sz w:val="27"/>
          <w:szCs w:val="27"/>
        </w:rPr>
        <w:t xml:space="preserve"> Chen. 2025. “</w:t>
      </w:r>
      <w:proofErr w:type="spellStart"/>
      <w:r>
        <w:rPr>
          <w:rFonts w:ascii="Calibri" w:hAnsi="Calibri" w:cs="Calibri"/>
          <w:color w:val="000000"/>
          <w:sz w:val="27"/>
          <w:szCs w:val="27"/>
        </w:rPr>
        <w:t>ScholarCopilot</w:t>
      </w:r>
      <w:proofErr w:type="spellEnd"/>
      <w:r>
        <w:rPr>
          <w:rFonts w:ascii="Calibri" w:hAnsi="Calibri" w:cs="Calibri"/>
          <w:color w:val="000000"/>
          <w:sz w:val="27"/>
          <w:szCs w:val="27"/>
        </w:rPr>
        <w:t>: Training Large Language Models for Academic Writing with Accurate Citations.” ArXiv.org. 2025. https://arxiv.org/abs/2504.00824.</w:t>
      </w:r>
    </w:p>
    <w:p w14:paraId="029BF261"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4E593C17" w14:textId="499904A1"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lastRenderedPageBreak/>
        <w:t>[15]</w:t>
      </w:r>
      <w:r w:rsidRPr="00606556">
        <w:rPr>
          <w:rFonts w:ascii="Calibri" w:hAnsi="Calibri" w:cs="Calibri"/>
          <w:sz w:val="27"/>
          <w:szCs w:val="27"/>
        </w:rPr>
        <w:t xml:space="preserve"> </w:t>
      </w:r>
      <w:r>
        <w:rPr>
          <w:rFonts w:ascii="Calibri" w:hAnsi="Calibri" w:cs="Calibri"/>
          <w:color w:val="000000"/>
          <w:sz w:val="27"/>
          <w:szCs w:val="27"/>
        </w:rPr>
        <w:t xml:space="preserve">Song, Zhipeng, Xiangyu Kong, Xinrui Bao, </w:t>
      </w:r>
      <w:proofErr w:type="spellStart"/>
      <w:r>
        <w:rPr>
          <w:rFonts w:ascii="Calibri" w:hAnsi="Calibri" w:cs="Calibri"/>
          <w:color w:val="000000"/>
          <w:sz w:val="27"/>
          <w:szCs w:val="27"/>
        </w:rPr>
        <w:t>Yizhi</w:t>
      </w:r>
      <w:proofErr w:type="spellEnd"/>
      <w:r>
        <w:rPr>
          <w:rFonts w:ascii="Calibri" w:hAnsi="Calibri" w:cs="Calibri"/>
          <w:color w:val="000000"/>
          <w:sz w:val="27"/>
          <w:szCs w:val="27"/>
        </w:rPr>
        <w:t xml:space="preserve"> Zhou, </w:t>
      </w:r>
      <w:proofErr w:type="spellStart"/>
      <w:r>
        <w:rPr>
          <w:rFonts w:ascii="Calibri" w:hAnsi="Calibri" w:cs="Calibri"/>
          <w:color w:val="000000"/>
          <w:sz w:val="27"/>
          <w:szCs w:val="27"/>
        </w:rPr>
        <w:t>Jiulong</w:t>
      </w:r>
      <w:proofErr w:type="spellEnd"/>
      <w:r>
        <w:rPr>
          <w:rFonts w:ascii="Calibri" w:hAnsi="Calibri" w:cs="Calibri"/>
          <w:color w:val="000000"/>
          <w:sz w:val="27"/>
          <w:szCs w:val="27"/>
        </w:rPr>
        <w:t xml:space="preserve"> Jiao, Sitong Liu, Yuhang Zhou, and Heng Qi. 2026. “LLM-Confidence </w:t>
      </w:r>
      <w:proofErr w:type="spellStart"/>
      <w:r>
        <w:rPr>
          <w:rFonts w:ascii="Calibri" w:hAnsi="Calibri" w:cs="Calibri"/>
          <w:color w:val="000000"/>
          <w:sz w:val="27"/>
          <w:szCs w:val="27"/>
        </w:rPr>
        <w:t>Reranker</w:t>
      </w:r>
      <w:proofErr w:type="spellEnd"/>
      <w:r>
        <w:rPr>
          <w:rFonts w:ascii="Calibri" w:hAnsi="Calibri" w:cs="Calibri"/>
          <w:color w:val="000000"/>
          <w:sz w:val="27"/>
          <w:szCs w:val="27"/>
        </w:rPr>
        <w:t>: A Training-Free Approach for Enhancing Retrieval-Augmented Generation Systems.”</w:t>
      </w:r>
      <w:r>
        <w:rPr>
          <w:rStyle w:val="apple-converted-space"/>
          <w:rFonts w:ascii="Calibri" w:hAnsi="Calibri" w:cs="Calibri"/>
          <w:color w:val="000000"/>
          <w:sz w:val="27"/>
          <w:szCs w:val="27"/>
        </w:rPr>
        <w:t> </w:t>
      </w:r>
      <w:r>
        <w:rPr>
          <w:rFonts w:ascii="Calibri" w:hAnsi="Calibri" w:cs="Calibri"/>
          <w:i/>
          <w:iCs/>
          <w:color w:val="000000"/>
          <w:sz w:val="27"/>
          <w:szCs w:val="27"/>
        </w:rPr>
        <w:t>Expert Systems with Applications</w:t>
      </w:r>
      <w:r>
        <w:rPr>
          <w:rStyle w:val="apple-converted-space"/>
          <w:rFonts w:ascii="Calibri" w:hAnsi="Calibri" w:cs="Calibri"/>
          <w:color w:val="000000"/>
          <w:sz w:val="27"/>
          <w:szCs w:val="27"/>
        </w:rPr>
        <w:t> </w:t>
      </w:r>
      <w:r>
        <w:rPr>
          <w:rFonts w:ascii="Calibri" w:hAnsi="Calibri" w:cs="Calibri"/>
          <w:color w:val="000000"/>
          <w:sz w:val="27"/>
          <w:szCs w:val="27"/>
        </w:rPr>
        <w:t>314 (June): 131627. https://doi.org/10.1016/j.eswa.2026.131627.</w:t>
      </w:r>
    </w:p>
    <w:p w14:paraId="7132C30E" w14:textId="6941C16F" w:rsidR="00596B12" w:rsidRPr="00051C4E" w:rsidRDefault="00596B12" w:rsidP="00051C4E">
      <w:pPr>
        <w:pStyle w:val="NormalWeb"/>
        <w:shd w:val="clear" w:color="auto" w:fill="FFFFFF"/>
        <w:rPr>
          <w:rFonts w:ascii="Calibri" w:hAnsi="Calibri" w:cs="Calibri"/>
          <w:color w:val="000000"/>
        </w:rPr>
      </w:pPr>
      <w:r>
        <w:rPr>
          <w:rFonts w:ascii="Calibri" w:hAnsi="Calibri" w:cs="Calibri"/>
          <w:color w:val="000000"/>
        </w:rPr>
        <w:t>‌</w:t>
      </w:r>
    </w:p>
    <w:sectPr w:rsidR="00596B12" w:rsidRPr="00051C4E" w:rsidSect="00602665">
      <w:footerReference w:type="even" r:id="rId17"/>
      <w:footerReference w:type="default" r:id="rId18"/>
      <w:footerReference w:type="first" r:id="rId19"/>
      <w:pgSz w:w="12240" w:h="20160"/>
      <w:pgMar w:top="1440" w:right="1440" w:bottom="1440" w:left="1800" w:header="720" w:footer="726"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997D512" w14:textId="77777777" w:rsidR="00A608F3" w:rsidRDefault="00A608F3">
      <w:r>
        <w:separator/>
      </w:r>
    </w:p>
  </w:endnote>
  <w:endnote w:type="continuationSeparator" w:id="0">
    <w:p w14:paraId="1AD80A37" w14:textId="77777777" w:rsidR="00A608F3" w:rsidRDefault="00A60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UICTFontTextStyleEmphasizedBody">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Poppins">
    <w:panose1 w:val="000005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875365" w14:textId="77777777" w:rsidR="00596B12" w:rsidRDefault="00596B12">
    <w:pPr>
      <w:spacing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14:paraId="30971406" w14:textId="77777777" w:rsidR="00596B12" w:rsidRDefault="00596B12">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433B4A" w14:textId="77777777" w:rsidR="00596B12" w:rsidRDefault="00596B12">
    <w:pPr>
      <w:spacing w:line="259" w:lineRule="auto"/>
      <w:ind w:right="4616"/>
      <w:jc w:val="right"/>
    </w:pPr>
    <w:r>
      <w:rPr>
        <w:sz w:val="28"/>
      </w:rPr>
      <w:fldChar w:fldCharType="begin"/>
    </w:r>
    <w:r>
      <w:instrText xml:space="preserve"> PAGE   \* MERGEFORMAT </w:instrText>
    </w:r>
    <w:r>
      <w:rPr>
        <w:sz w:val="28"/>
      </w:rPr>
      <w:fldChar w:fldCharType="separate"/>
    </w:r>
    <w:r w:rsidRPr="0014139D">
      <w:rPr>
        <w:noProof/>
      </w:rPr>
      <w:t>ii</w:t>
    </w:r>
    <w:r>
      <w:fldChar w:fldCharType="end"/>
    </w:r>
    <w:r>
      <w:t xml:space="preserve"> </w:t>
    </w:r>
  </w:p>
  <w:p w14:paraId="5B465348" w14:textId="77777777" w:rsidR="00596B12" w:rsidRDefault="00596B12">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1FA046" w14:textId="77777777" w:rsidR="00596B12" w:rsidRDefault="00596B12">
    <w:pPr>
      <w:spacing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14:paraId="0754A08F" w14:textId="77777777" w:rsidR="00596B12" w:rsidRDefault="00596B12">
    <w:pPr>
      <w:spacing w:line="259" w:lineRule="auto"/>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6A75B" w14:textId="77777777" w:rsidR="000B518F" w:rsidRDefault="000B518F">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18D9BA" w14:textId="77777777" w:rsidR="000B518F" w:rsidRDefault="000B518F">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A3D85D" w14:textId="77777777" w:rsidR="000B518F" w:rsidRDefault="000B51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8117669" w14:textId="77777777" w:rsidR="00A608F3" w:rsidRDefault="00A608F3">
      <w:r>
        <w:separator/>
      </w:r>
    </w:p>
  </w:footnote>
  <w:footnote w:type="continuationSeparator" w:id="0">
    <w:p w14:paraId="6A604FDC" w14:textId="77777777" w:rsidR="00A608F3" w:rsidRDefault="00A608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AA7680"/>
    <w:multiLevelType w:val="hybridMultilevel"/>
    <w:tmpl w:val="1A74135E"/>
    <w:lvl w:ilvl="0" w:tplc="3FC8337A">
      <w:start w:val="1"/>
      <w:numFmt w:val="decimal"/>
      <w:lvlText w:val="%1)"/>
      <w:lvlJc w:val="left"/>
      <w:pPr>
        <w:ind w:left="425" w:hanging="360"/>
      </w:pPr>
      <w:rPr>
        <w:rFonts w:hint="default"/>
        <w:b w:val="0"/>
        <w:sz w:val="28"/>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E865F56"/>
    <w:multiLevelType w:val="multilevel"/>
    <w:tmpl w:val="6AEC61E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94E587"/>
    <w:multiLevelType w:val="hybridMultilevel"/>
    <w:tmpl w:val="FF7E4490"/>
    <w:lvl w:ilvl="0" w:tplc="AAD41712">
      <w:start w:val="1"/>
      <w:numFmt w:val="decimal"/>
      <w:lvlText w:val="%1."/>
      <w:lvlJc w:val="left"/>
      <w:pPr>
        <w:ind w:left="720" w:hanging="360"/>
      </w:pPr>
    </w:lvl>
    <w:lvl w:ilvl="1" w:tplc="5B1CA548">
      <w:start w:val="1"/>
      <w:numFmt w:val="lowerLetter"/>
      <w:lvlText w:val="%2."/>
      <w:lvlJc w:val="left"/>
      <w:pPr>
        <w:ind w:left="1440" w:hanging="360"/>
      </w:pPr>
    </w:lvl>
    <w:lvl w:ilvl="2" w:tplc="5F90A356">
      <w:start w:val="1"/>
      <w:numFmt w:val="lowerRoman"/>
      <w:lvlText w:val="%3."/>
      <w:lvlJc w:val="right"/>
      <w:pPr>
        <w:ind w:left="2160" w:hanging="180"/>
      </w:pPr>
    </w:lvl>
    <w:lvl w:ilvl="3" w:tplc="91B6645A">
      <w:start w:val="1"/>
      <w:numFmt w:val="decimal"/>
      <w:lvlText w:val="%4."/>
      <w:lvlJc w:val="left"/>
      <w:pPr>
        <w:ind w:left="2880" w:hanging="360"/>
      </w:pPr>
    </w:lvl>
    <w:lvl w:ilvl="4" w:tplc="5D781F7C">
      <w:start w:val="1"/>
      <w:numFmt w:val="lowerLetter"/>
      <w:lvlText w:val="%5."/>
      <w:lvlJc w:val="left"/>
      <w:pPr>
        <w:ind w:left="3600" w:hanging="360"/>
      </w:pPr>
    </w:lvl>
    <w:lvl w:ilvl="5" w:tplc="3BA8F8A6">
      <w:start w:val="1"/>
      <w:numFmt w:val="lowerRoman"/>
      <w:lvlText w:val="%6."/>
      <w:lvlJc w:val="right"/>
      <w:pPr>
        <w:ind w:left="4320" w:hanging="180"/>
      </w:pPr>
    </w:lvl>
    <w:lvl w:ilvl="6" w:tplc="A720024A">
      <w:start w:val="1"/>
      <w:numFmt w:val="decimal"/>
      <w:lvlText w:val="%7."/>
      <w:lvlJc w:val="left"/>
      <w:pPr>
        <w:ind w:left="5040" w:hanging="360"/>
      </w:pPr>
    </w:lvl>
    <w:lvl w:ilvl="7" w:tplc="0F545880">
      <w:start w:val="1"/>
      <w:numFmt w:val="lowerLetter"/>
      <w:lvlText w:val="%8."/>
      <w:lvlJc w:val="left"/>
      <w:pPr>
        <w:ind w:left="5760" w:hanging="360"/>
      </w:pPr>
    </w:lvl>
    <w:lvl w:ilvl="8" w:tplc="C17C28D6">
      <w:start w:val="1"/>
      <w:numFmt w:val="lowerRoman"/>
      <w:lvlText w:val="%9."/>
      <w:lvlJc w:val="right"/>
      <w:pPr>
        <w:ind w:left="6480" w:hanging="180"/>
      </w:pPr>
    </w:lvl>
  </w:abstractNum>
  <w:abstractNum w:abstractNumId="6" w15:restartNumberingAfterBreak="0">
    <w:nsid w:val="18AB1323"/>
    <w:multiLevelType w:val="hybridMultilevel"/>
    <w:tmpl w:val="969693D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223DE7"/>
    <w:multiLevelType w:val="hybridMultilevel"/>
    <w:tmpl w:val="23586A74"/>
    <w:lvl w:ilvl="0" w:tplc="04090001">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614F713"/>
    <w:multiLevelType w:val="hybridMultilevel"/>
    <w:tmpl w:val="0A40B250"/>
    <w:lvl w:ilvl="0" w:tplc="57B05588">
      <w:start w:val="1"/>
      <w:numFmt w:val="bullet"/>
      <w:lvlText w:val=""/>
      <w:lvlJc w:val="left"/>
      <w:pPr>
        <w:ind w:left="720" w:hanging="360"/>
      </w:pPr>
      <w:rPr>
        <w:rFonts w:ascii="Symbol" w:hAnsi="Symbol" w:hint="default"/>
      </w:rPr>
    </w:lvl>
    <w:lvl w:ilvl="1" w:tplc="D8F6E70E">
      <w:start w:val="1"/>
      <w:numFmt w:val="bullet"/>
      <w:lvlText w:val="o"/>
      <w:lvlJc w:val="left"/>
      <w:pPr>
        <w:ind w:left="1440" w:hanging="360"/>
      </w:pPr>
      <w:rPr>
        <w:rFonts w:ascii="Courier New" w:hAnsi="Courier New" w:hint="default"/>
      </w:rPr>
    </w:lvl>
    <w:lvl w:ilvl="2" w:tplc="A6B02D38">
      <w:start w:val="1"/>
      <w:numFmt w:val="bullet"/>
      <w:lvlText w:val=""/>
      <w:lvlJc w:val="left"/>
      <w:pPr>
        <w:ind w:left="2160" w:hanging="360"/>
      </w:pPr>
      <w:rPr>
        <w:rFonts w:ascii="Wingdings" w:hAnsi="Wingdings" w:hint="default"/>
      </w:rPr>
    </w:lvl>
    <w:lvl w:ilvl="3" w:tplc="475E4380">
      <w:start w:val="1"/>
      <w:numFmt w:val="bullet"/>
      <w:lvlText w:val=""/>
      <w:lvlJc w:val="left"/>
      <w:pPr>
        <w:ind w:left="2880" w:hanging="360"/>
      </w:pPr>
      <w:rPr>
        <w:rFonts w:ascii="Symbol" w:hAnsi="Symbol" w:hint="default"/>
      </w:rPr>
    </w:lvl>
    <w:lvl w:ilvl="4" w:tplc="FCDC0EFA">
      <w:start w:val="1"/>
      <w:numFmt w:val="bullet"/>
      <w:lvlText w:val="o"/>
      <w:lvlJc w:val="left"/>
      <w:pPr>
        <w:ind w:left="3600" w:hanging="360"/>
      </w:pPr>
      <w:rPr>
        <w:rFonts w:ascii="Courier New" w:hAnsi="Courier New" w:hint="default"/>
      </w:rPr>
    </w:lvl>
    <w:lvl w:ilvl="5" w:tplc="C9A8ED80">
      <w:start w:val="1"/>
      <w:numFmt w:val="bullet"/>
      <w:lvlText w:val=""/>
      <w:lvlJc w:val="left"/>
      <w:pPr>
        <w:ind w:left="4320" w:hanging="360"/>
      </w:pPr>
      <w:rPr>
        <w:rFonts w:ascii="Wingdings" w:hAnsi="Wingdings" w:hint="default"/>
      </w:rPr>
    </w:lvl>
    <w:lvl w:ilvl="6" w:tplc="CE82E384">
      <w:start w:val="1"/>
      <w:numFmt w:val="bullet"/>
      <w:lvlText w:val=""/>
      <w:lvlJc w:val="left"/>
      <w:pPr>
        <w:ind w:left="5040" w:hanging="360"/>
      </w:pPr>
      <w:rPr>
        <w:rFonts w:ascii="Symbol" w:hAnsi="Symbol" w:hint="default"/>
      </w:rPr>
    </w:lvl>
    <w:lvl w:ilvl="7" w:tplc="CBE0F306">
      <w:start w:val="1"/>
      <w:numFmt w:val="bullet"/>
      <w:lvlText w:val="o"/>
      <w:lvlJc w:val="left"/>
      <w:pPr>
        <w:ind w:left="5760" w:hanging="360"/>
      </w:pPr>
      <w:rPr>
        <w:rFonts w:ascii="Courier New" w:hAnsi="Courier New" w:hint="default"/>
      </w:rPr>
    </w:lvl>
    <w:lvl w:ilvl="8" w:tplc="C7C6A98E">
      <w:start w:val="1"/>
      <w:numFmt w:val="bullet"/>
      <w:lvlText w:val=""/>
      <w:lvlJc w:val="left"/>
      <w:pPr>
        <w:ind w:left="6480" w:hanging="360"/>
      </w:pPr>
      <w:rPr>
        <w:rFonts w:ascii="Wingdings" w:hAnsi="Wingdings" w:hint="default"/>
      </w:rPr>
    </w:lvl>
  </w:abstractNum>
  <w:abstractNum w:abstractNumId="11" w15:restartNumberingAfterBreak="0">
    <w:nsid w:val="3B3F16A1"/>
    <w:multiLevelType w:val="hybridMultilevel"/>
    <w:tmpl w:val="99B65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335720207">
    <w:abstractNumId w:val="10"/>
  </w:num>
  <w:num w:numId="2" w16cid:durableId="672415045">
    <w:abstractNumId w:val="5"/>
  </w:num>
  <w:num w:numId="3" w16cid:durableId="2137285537">
    <w:abstractNumId w:val="14"/>
  </w:num>
  <w:num w:numId="4" w16cid:durableId="1385257327">
    <w:abstractNumId w:val="15"/>
  </w:num>
  <w:num w:numId="5" w16cid:durableId="2025202020">
    <w:abstractNumId w:val="3"/>
  </w:num>
  <w:num w:numId="6" w16cid:durableId="1625883336">
    <w:abstractNumId w:val="4"/>
  </w:num>
  <w:num w:numId="7" w16cid:durableId="621494586">
    <w:abstractNumId w:val="7"/>
  </w:num>
  <w:num w:numId="8" w16cid:durableId="1149858929">
    <w:abstractNumId w:val="9"/>
  </w:num>
  <w:num w:numId="9" w16cid:durableId="2021084236">
    <w:abstractNumId w:val="1"/>
  </w:num>
  <w:num w:numId="10" w16cid:durableId="1745176900">
    <w:abstractNumId w:val="12"/>
  </w:num>
  <w:num w:numId="11" w16cid:durableId="1973365200">
    <w:abstractNumId w:val="13"/>
  </w:num>
  <w:num w:numId="12" w16cid:durableId="1958296169">
    <w:abstractNumId w:val="2"/>
  </w:num>
  <w:num w:numId="13" w16cid:durableId="148443367">
    <w:abstractNumId w:val="6"/>
  </w:num>
  <w:num w:numId="14" w16cid:durableId="44255133">
    <w:abstractNumId w:val="0"/>
  </w:num>
  <w:num w:numId="15" w16cid:durableId="96411881">
    <w:abstractNumId w:val="11"/>
  </w:num>
  <w:num w:numId="16" w16cid:durableId="1532912944">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mirrorMargins/>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4E27"/>
    <w:rsid w:val="00010059"/>
    <w:rsid w:val="000103FD"/>
    <w:rsid w:val="0001306A"/>
    <w:rsid w:val="00021E54"/>
    <w:rsid w:val="000266E2"/>
    <w:rsid w:val="0003666B"/>
    <w:rsid w:val="00043EEE"/>
    <w:rsid w:val="0005004A"/>
    <w:rsid w:val="00051832"/>
    <w:rsid w:val="00051C4E"/>
    <w:rsid w:val="000640D8"/>
    <w:rsid w:val="000751B3"/>
    <w:rsid w:val="0007680C"/>
    <w:rsid w:val="00081412"/>
    <w:rsid w:val="00092F86"/>
    <w:rsid w:val="000A002B"/>
    <w:rsid w:val="000A6765"/>
    <w:rsid w:val="000A73A5"/>
    <w:rsid w:val="000B035B"/>
    <w:rsid w:val="000B518F"/>
    <w:rsid w:val="000C436A"/>
    <w:rsid w:val="000D1123"/>
    <w:rsid w:val="000D7BA0"/>
    <w:rsid w:val="000E5FAB"/>
    <w:rsid w:val="000F677E"/>
    <w:rsid w:val="00105823"/>
    <w:rsid w:val="00113CEE"/>
    <w:rsid w:val="00125C46"/>
    <w:rsid w:val="00132675"/>
    <w:rsid w:val="00136960"/>
    <w:rsid w:val="001369C5"/>
    <w:rsid w:val="0013756F"/>
    <w:rsid w:val="00140C94"/>
    <w:rsid w:val="0014139D"/>
    <w:rsid w:val="00147774"/>
    <w:rsid w:val="00156026"/>
    <w:rsid w:val="00172EC7"/>
    <w:rsid w:val="00176782"/>
    <w:rsid w:val="001808DC"/>
    <w:rsid w:val="00181DBE"/>
    <w:rsid w:val="00183349"/>
    <w:rsid w:val="00186B9D"/>
    <w:rsid w:val="001965CE"/>
    <w:rsid w:val="001A0F3C"/>
    <w:rsid w:val="001A3CD7"/>
    <w:rsid w:val="001A4E07"/>
    <w:rsid w:val="001B7B24"/>
    <w:rsid w:val="001C536E"/>
    <w:rsid w:val="001F1710"/>
    <w:rsid w:val="001F1753"/>
    <w:rsid w:val="001F3688"/>
    <w:rsid w:val="00217A66"/>
    <w:rsid w:val="00222761"/>
    <w:rsid w:val="00223CC5"/>
    <w:rsid w:val="00226CA9"/>
    <w:rsid w:val="00232C00"/>
    <w:rsid w:val="002458CC"/>
    <w:rsid w:val="00250927"/>
    <w:rsid w:val="00256632"/>
    <w:rsid w:val="00256BD4"/>
    <w:rsid w:val="002745F8"/>
    <w:rsid w:val="00274913"/>
    <w:rsid w:val="002862FC"/>
    <w:rsid w:val="002A1EAF"/>
    <w:rsid w:val="002B0A5A"/>
    <w:rsid w:val="002B3735"/>
    <w:rsid w:val="002B73DC"/>
    <w:rsid w:val="002C0E4E"/>
    <w:rsid w:val="002C5D66"/>
    <w:rsid w:val="002D132B"/>
    <w:rsid w:val="002D5D5C"/>
    <w:rsid w:val="002E0513"/>
    <w:rsid w:val="002E2FE8"/>
    <w:rsid w:val="002F11B7"/>
    <w:rsid w:val="002F1373"/>
    <w:rsid w:val="002F27A6"/>
    <w:rsid w:val="002F41EA"/>
    <w:rsid w:val="0030342B"/>
    <w:rsid w:val="00310C4D"/>
    <w:rsid w:val="003122A5"/>
    <w:rsid w:val="003210E8"/>
    <w:rsid w:val="003234FD"/>
    <w:rsid w:val="00330EA5"/>
    <w:rsid w:val="00331218"/>
    <w:rsid w:val="00333218"/>
    <w:rsid w:val="003379FA"/>
    <w:rsid w:val="003411A6"/>
    <w:rsid w:val="00344B96"/>
    <w:rsid w:val="00352329"/>
    <w:rsid w:val="00357C68"/>
    <w:rsid w:val="003700F3"/>
    <w:rsid w:val="0037753D"/>
    <w:rsid w:val="0037785A"/>
    <w:rsid w:val="003801FE"/>
    <w:rsid w:val="00385464"/>
    <w:rsid w:val="00385B80"/>
    <w:rsid w:val="003A628B"/>
    <w:rsid w:val="003C0B71"/>
    <w:rsid w:val="003C51FB"/>
    <w:rsid w:val="003E1915"/>
    <w:rsid w:val="003E48E2"/>
    <w:rsid w:val="003F7601"/>
    <w:rsid w:val="00426021"/>
    <w:rsid w:val="00433453"/>
    <w:rsid w:val="00433E0D"/>
    <w:rsid w:val="004379E1"/>
    <w:rsid w:val="004431A5"/>
    <w:rsid w:val="00443A76"/>
    <w:rsid w:val="00443F81"/>
    <w:rsid w:val="004638EC"/>
    <w:rsid w:val="0046529F"/>
    <w:rsid w:val="00495A1C"/>
    <w:rsid w:val="004A2AF1"/>
    <w:rsid w:val="004A34BA"/>
    <w:rsid w:val="004B2B6E"/>
    <w:rsid w:val="004C2BE7"/>
    <w:rsid w:val="004D1B5B"/>
    <w:rsid w:val="004D64DF"/>
    <w:rsid w:val="004D7C6F"/>
    <w:rsid w:val="004E3D4F"/>
    <w:rsid w:val="004E3E99"/>
    <w:rsid w:val="004F7365"/>
    <w:rsid w:val="004F7AFF"/>
    <w:rsid w:val="004F7B6F"/>
    <w:rsid w:val="005142F8"/>
    <w:rsid w:val="0052076D"/>
    <w:rsid w:val="00522074"/>
    <w:rsid w:val="00533C1F"/>
    <w:rsid w:val="00536045"/>
    <w:rsid w:val="0054123D"/>
    <w:rsid w:val="00542699"/>
    <w:rsid w:val="005455E0"/>
    <w:rsid w:val="00547926"/>
    <w:rsid w:val="00550BD1"/>
    <w:rsid w:val="00551E4F"/>
    <w:rsid w:val="00551FDD"/>
    <w:rsid w:val="005544B0"/>
    <w:rsid w:val="00560D48"/>
    <w:rsid w:val="00561D78"/>
    <w:rsid w:val="00563C06"/>
    <w:rsid w:val="00571EEE"/>
    <w:rsid w:val="00573BA1"/>
    <w:rsid w:val="00586891"/>
    <w:rsid w:val="00593494"/>
    <w:rsid w:val="00596B12"/>
    <w:rsid w:val="005A66E8"/>
    <w:rsid w:val="005C03AD"/>
    <w:rsid w:val="005C5EB6"/>
    <w:rsid w:val="005D119A"/>
    <w:rsid w:val="005D51BD"/>
    <w:rsid w:val="005E24F8"/>
    <w:rsid w:val="005E2CE6"/>
    <w:rsid w:val="005E2D96"/>
    <w:rsid w:val="005F3DD2"/>
    <w:rsid w:val="00602665"/>
    <w:rsid w:val="00606556"/>
    <w:rsid w:val="00607C48"/>
    <w:rsid w:val="00616308"/>
    <w:rsid w:val="00622F42"/>
    <w:rsid w:val="00634335"/>
    <w:rsid w:val="00640100"/>
    <w:rsid w:val="006506F8"/>
    <w:rsid w:val="006552CA"/>
    <w:rsid w:val="00657507"/>
    <w:rsid w:val="006579DE"/>
    <w:rsid w:val="00662040"/>
    <w:rsid w:val="00662906"/>
    <w:rsid w:val="0067115A"/>
    <w:rsid w:val="00674A8F"/>
    <w:rsid w:val="00680FE7"/>
    <w:rsid w:val="0068321C"/>
    <w:rsid w:val="00684148"/>
    <w:rsid w:val="0068487F"/>
    <w:rsid w:val="00686D32"/>
    <w:rsid w:val="006916FA"/>
    <w:rsid w:val="00696375"/>
    <w:rsid w:val="006D0EE9"/>
    <w:rsid w:val="006D4F2D"/>
    <w:rsid w:val="006E095F"/>
    <w:rsid w:val="006E3E73"/>
    <w:rsid w:val="006F499E"/>
    <w:rsid w:val="007125AD"/>
    <w:rsid w:val="007148F4"/>
    <w:rsid w:val="0071633D"/>
    <w:rsid w:val="0071724C"/>
    <w:rsid w:val="007203EC"/>
    <w:rsid w:val="007240C6"/>
    <w:rsid w:val="00727EF7"/>
    <w:rsid w:val="00732540"/>
    <w:rsid w:val="00735E84"/>
    <w:rsid w:val="007367A8"/>
    <w:rsid w:val="0074061A"/>
    <w:rsid w:val="00747365"/>
    <w:rsid w:val="00760785"/>
    <w:rsid w:val="007629FB"/>
    <w:rsid w:val="00762DA6"/>
    <w:rsid w:val="00764489"/>
    <w:rsid w:val="00775D81"/>
    <w:rsid w:val="00785EA0"/>
    <w:rsid w:val="00786649"/>
    <w:rsid w:val="00792275"/>
    <w:rsid w:val="007946C4"/>
    <w:rsid w:val="0079516D"/>
    <w:rsid w:val="007B7A6E"/>
    <w:rsid w:val="007C5792"/>
    <w:rsid w:val="007E0CF8"/>
    <w:rsid w:val="007E4A7B"/>
    <w:rsid w:val="007E5E7A"/>
    <w:rsid w:val="007E680C"/>
    <w:rsid w:val="007F4E09"/>
    <w:rsid w:val="007F52F2"/>
    <w:rsid w:val="00800203"/>
    <w:rsid w:val="0080137D"/>
    <w:rsid w:val="0080410F"/>
    <w:rsid w:val="00806FF6"/>
    <w:rsid w:val="008074A3"/>
    <w:rsid w:val="008135E0"/>
    <w:rsid w:val="00814BDF"/>
    <w:rsid w:val="00814E06"/>
    <w:rsid w:val="00830DBB"/>
    <w:rsid w:val="00831AA1"/>
    <w:rsid w:val="00832908"/>
    <w:rsid w:val="00832FC5"/>
    <w:rsid w:val="0084615A"/>
    <w:rsid w:val="00846973"/>
    <w:rsid w:val="00865B7B"/>
    <w:rsid w:val="00875F7C"/>
    <w:rsid w:val="00883F09"/>
    <w:rsid w:val="008841A7"/>
    <w:rsid w:val="00884397"/>
    <w:rsid w:val="00886CC8"/>
    <w:rsid w:val="00890CEC"/>
    <w:rsid w:val="00892B70"/>
    <w:rsid w:val="00893AB1"/>
    <w:rsid w:val="008967D5"/>
    <w:rsid w:val="00897E20"/>
    <w:rsid w:val="00897EA3"/>
    <w:rsid w:val="008A61DD"/>
    <w:rsid w:val="008B3D50"/>
    <w:rsid w:val="008C54AF"/>
    <w:rsid w:val="008C5BB9"/>
    <w:rsid w:val="008D6FC3"/>
    <w:rsid w:val="008E0084"/>
    <w:rsid w:val="008E03CD"/>
    <w:rsid w:val="008E30A6"/>
    <w:rsid w:val="008F1F37"/>
    <w:rsid w:val="008F2702"/>
    <w:rsid w:val="008F3A0C"/>
    <w:rsid w:val="008F5C64"/>
    <w:rsid w:val="0090209C"/>
    <w:rsid w:val="0090593D"/>
    <w:rsid w:val="00905E90"/>
    <w:rsid w:val="00906EB5"/>
    <w:rsid w:val="009248F7"/>
    <w:rsid w:val="00932B25"/>
    <w:rsid w:val="00956795"/>
    <w:rsid w:val="00956AD3"/>
    <w:rsid w:val="0095728B"/>
    <w:rsid w:val="00957321"/>
    <w:rsid w:val="0095771F"/>
    <w:rsid w:val="00957B15"/>
    <w:rsid w:val="009619EC"/>
    <w:rsid w:val="00963A34"/>
    <w:rsid w:val="00964BA5"/>
    <w:rsid w:val="00975B2F"/>
    <w:rsid w:val="00976EC6"/>
    <w:rsid w:val="009962C6"/>
    <w:rsid w:val="009A1164"/>
    <w:rsid w:val="009B05CE"/>
    <w:rsid w:val="009B7400"/>
    <w:rsid w:val="009C3EE3"/>
    <w:rsid w:val="009C75FE"/>
    <w:rsid w:val="009D54B8"/>
    <w:rsid w:val="009E61DD"/>
    <w:rsid w:val="009E6EA3"/>
    <w:rsid w:val="009F4D5C"/>
    <w:rsid w:val="009F791D"/>
    <w:rsid w:val="00A01BE7"/>
    <w:rsid w:val="00A03F7F"/>
    <w:rsid w:val="00A0434A"/>
    <w:rsid w:val="00A120C1"/>
    <w:rsid w:val="00A15B1F"/>
    <w:rsid w:val="00A4711D"/>
    <w:rsid w:val="00A5276D"/>
    <w:rsid w:val="00A54C48"/>
    <w:rsid w:val="00A57E12"/>
    <w:rsid w:val="00A608F3"/>
    <w:rsid w:val="00A62CBD"/>
    <w:rsid w:val="00A64AAE"/>
    <w:rsid w:val="00A6555D"/>
    <w:rsid w:val="00A6567B"/>
    <w:rsid w:val="00A65A99"/>
    <w:rsid w:val="00A665C9"/>
    <w:rsid w:val="00A709F6"/>
    <w:rsid w:val="00A74E30"/>
    <w:rsid w:val="00A7540F"/>
    <w:rsid w:val="00A77304"/>
    <w:rsid w:val="00A87BE6"/>
    <w:rsid w:val="00A90278"/>
    <w:rsid w:val="00A9092B"/>
    <w:rsid w:val="00A934C6"/>
    <w:rsid w:val="00AA0B65"/>
    <w:rsid w:val="00AA559B"/>
    <w:rsid w:val="00AA5859"/>
    <w:rsid w:val="00AA6282"/>
    <w:rsid w:val="00AB401C"/>
    <w:rsid w:val="00AB4689"/>
    <w:rsid w:val="00AC3432"/>
    <w:rsid w:val="00AE303A"/>
    <w:rsid w:val="00AF6CB9"/>
    <w:rsid w:val="00AF7969"/>
    <w:rsid w:val="00B06EF1"/>
    <w:rsid w:val="00B124E4"/>
    <w:rsid w:val="00B1491E"/>
    <w:rsid w:val="00B1777F"/>
    <w:rsid w:val="00B22140"/>
    <w:rsid w:val="00B34934"/>
    <w:rsid w:val="00B35304"/>
    <w:rsid w:val="00B4013C"/>
    <w:rsid w:val="00B44B0A"/>
    <w:rsid w:val="00B46E74"/>
    <w:rsid w:val="00B50000"/>
    <w:rsid w:val="00B578B9"/>
    <w:rsid w:val="00B61B84"/>
    <w:rsid w:val="00B61BF7"/>
    <w:rsid w:val="00B77196"/>
    <w:rsid w:val="00BA119D"/>
    <w:rsid w:val="00BA52B0"/>
    <w:rsid w:val="00BB2BFF"/>
    <w:rsid w:val="00BB2DCD"/>
    <w:rsid w:val="00BB41C8"/>
    <w:rsid w:val="00BB4A78"/>
    <w:rsid w:val="00BC527B"/>
    <w:rsid w:val="00BD1132"/>
    <w:rsid w:val="00BD43AD"/>
    <w:rsid w:val="00BD6272"/>
    <w:rsid w:val="00BF07E7"/>
    <w:rsid w:val="00BF23CE"/>
    <w:rsid w:val="00C03416"/>
    <w:rsid w:val="00C04592"/>
    <w:rsid w:val="00C06918"/>
    <w:rsid w:val="00C06E4F"/>
    <w:rsid w:val="00C1032F"/>
    <w:rsid w:val="00C11E48"/>
    <w:rsid w:val="00C137CD"/>
    <w:rsid w:val="00C14458"/>
    <w:rsid w:val="00C1457A"/>
    <w:rsid w:val="00C2112C"/>
    <w:rsid w:val="00C273AA"/>
    <w:rsid w:val="00C305BC"/>
    <w:rsid w:val="00C405D7"/>
    <w:rsid w:val="00C4201C"/>
    <w:rsid w:val="00C46C1E"/>
    <w:rsid w:val="00C46D4D"/>
    <w:rsid w:val="00C60B14"/>
    <w:rsid w:val="00C7330A"/>
    <w:rsid w:val="00C743C6"/>
    <w:rsid w:val="00C80E88"/>
    <w:rsid w:val="00C85242"/>
    <w:rsid w:val="00C911DA"/>
    <w:rsid w:val="00C9443D"/>
    <w:rsid w:val="00CA653A"/>
    <w:rsid w:val="00CB0409"/>
    <w:rsid w:val="00CB0764"/>
    <w:rsid w:val="00CC5732"/>
    <w:rsid w:val="00CD50B9"/>
    <w:rsid w:val="00CE113D"/>
    <w:rsid w:val="00CF6954"/>
    <w:rsid w:val="00CF7886"/>
    <w:rsid w:val="00D060B5"/>
    <w:rsid w:val="00D07ACC"/>
    <w:rsid w:val="00D134CD"/>
    <w:rsid w:val="00D1753A"/>
    <w:rsid w:val="00D25F1C"/>
    <w:rsid w:val="00D27F26"/>
    <w:rsid w:val="00D325F6"/>
    <w:rsid w:val="00D34E29"/>
    <w:rsid w:val="00D37D3B"/>
    <w:rsid w:val="00D42677"/>
    <w:rsid w:val="00D53529"/>
    <w:rsid w:val="00D72F35"/>
    <w:rsid w:val="00D73F86"/>
    <w:rsid w:val="00D822A9"/>
    <w:rsid w:val="00D82BFD"/>
    <w:rsid w:val="00D84493"/>
    <w:rsid w:val="00D973B1"/>
    <w:rsid w:val="00DA4093"/>
    <w:rsid w:val="00DA44D4"/>
    <w:rsid w:val="00DA57FC"/>
    <w:rsid w:val="00DA76CC"/>
    <w:rsid w:val="00DB3182"/>
    <w:rsid w:val="00DB6310"/>
    <w:rsid w:val="00DC3926"/>
    <w:rsid w:val="00DC4679"/>
    <w:rsid w:val="00DC6196"/>
    <w:rsid w:val="00DC6CF8"/>
    <w:rsid w:val="00DD5A7D"/>
    <w:rsid w:val="00DD778D"/>
    <w:rsid w:val="00DF4532"/>
    <w:rsid w:val="00E01322"/>
    <w:rsid w:val="00E02E88"/>
    <w:rsid w:val="00E0395C"/>
    <w:rsid w:val="00E05D1B"/>
    <w:rsid w:val="00E215A4"/>
    <w:rsid w:val="00E300AB"/>
    <w:rsid w:val="00E3421C"/>
    <w:rsid w:val="00E42E02"/>
    <w:rsid w:val="00E464C9"/>
    <w:rsid w:val="00E47E6C"/>
    <w:rsid w:val="00E5189E"/>
    <w:rsid w:val="00E534D7"/>
    <w:rsid w:val="00E55C20"/>
    <w:rsid w:val="00E57F6D"/>
    <w:rsid w:val="00E609F2"/>
    <w:rsid w:val="00E60A24"/>
    <w:rsid w:val="00E653F9"/>
    <w:rsid w:val="00E67473"/>
    <w:rsid w:val="00E703CD"/>
    <w:rsid w:val="00E71B87"/>
    <w:rsid w:val="00E73757"/>
    <w:rsid w:val="00E955F3"/>
    <w:rsid w:val="00EA1208"/>
    <w:rsid w:val="00EA2F47"/>
    <w:rsid w:val="00EA4E1F"/>
    <w:rsid w:val="00EA512E"/>
    <w:rsid w:val="00EC268D"/>
    <w:rsid w:val="00ED6B99"/>
    <w:rsid w:val="00EE16F8"/>
    <w:rsid w:val="00EF3C25"/>
    <w:rsid w:val="00EF54D7"/>
    <w:rsid w:val="00F02696"/>
    <w:rsid w:val="00F10F1C"/>
    <w:rsid w:val="00F1233F"/>
    <w:rsid w:val="00F24190"/>
    <w:rsid w:val="00F25058"/>
    <w:rsid w:val="00F257F0"/>
    <w:rsid w:val="00F37F32"/>
    <w:rsid w:val="00F457F6"/>
    <w:rsid w:val="00F60172"/>
    <w:rsid w:val="00F61A8B"/>
    <w:rsid w:val="00F7178E"/>
    <w:rsid w:val="00F77C1F"/>
    <w:rsid w:val="00F8116B"/>
    <w:rsid w:val="00F84577"/>
    <w:rsid w:val="00F847A2"/>
    <w:rsid w:val="00FA013C"/>
    <w:rsid w:val="00FA16CA"/>
    <w:rsid w:val="00FA2FCD"/>
    <w:rsid w:val="00FA4AE8"/>
    <w:rsid w:val="00FA574B"/>
    <w:rsid w:val="00FA5F97"/>
    <w:rsid w:val="00FB2183"/>
    <w:rsid w:val="00FB24EE"/>
    <w:rsid w:val="00FC1E39"/>
    <w:rsid w:val="00FC7279"/>
    <w:rsid w:val="00FD09CF"/>
    <w:rsid w:val="00FE04B4"/>
    <w:rsid w:val="00FE2BD6"/>
    <w:rsid w:val="00FE6092"/>
    <w:rsid w:val="00FF2798"/>
    <w:rsid w:val="00FF2C82"/>
    <w:rsid w:val="034E5F49"/>
    <w:rsid w:val="0397CCDD"/>
    <w:rsid w:val="03CB50DE"/>
    <w:rsid w:val="0424F65D"/>
    <w:rsid w:val="04C1CEB6"/>
    <w:rsid w:val="05C65D82"/>
    <w:rsid w:val="07CE2C8D"/>
    <w:rsid w:val="08162E24"/>
    <w:rsid w:val="08F6EEE3"/>
    <w:rsid w:val="0A12FA74"/>
    <w:rsid w:val="0B5E90DF"/>
    <w:rsid w:val="0BB48D67"/>
    <w:rsid w:val="0C30C326"/>
    <w:rsid w:val="0D6D12BB"/>
    <w:rsid w:val="0F0FF791"/>
    <w:rsid w:val="0F457421"/>
    <w:rsid w:val="0F9A6002"/>
    <w:rsid w:val="102518DB"/>
    <w:rsid w:val="109693D8"/>
    <w:rsid w:val="11B9D5C4"/>
    <w:rsid w:val="11C899B0"/>
    <w:rsid w:val="11EF58A9"/>
    <w:rsid w:val="124B2A13"/>
    <w:rsid w:val="1303865E"/>
    <w:rsid w:val="168E24DB"/>
    <w:rsid w:val="177308C1"/>
    <w:rsid w:val="18C7EFBD"/>
    <w:rsid w:val="1A3EDE4E"/>
    <w:rsid w:val="1B0F1F0B"/>
    <w:rsid w:val="1C168EBC"/>
    <w:rsid w:val="1CDD1B19"/>
    <w:rsid w:val="1EB38896"/>
    <w:rsid w:val="1EBB9080"/>
    <w:rsid w:val="2058BF8C"/>
    <w:rsid w:val="21DEE51E"/>
    <w:rsid w:val="223DDF09"/>
    <w:rsid w:val="235F3090"/>
    <w:rsid w:val="24052934"/>
    <w:rsid w:val="25FDC90D"/>
    <w:rsid w:val="267240D3"/>
    <w:rsid w:val="26BC823A"/>
    <w:rsid w:val="272CC648"/>
    <w:rsid w:val="282EF430"/>
    <w:rsid w:val="2841CC48"/>
    <w:rsid w:val="2896386B"/>
    <w:rsid w:val="28C8F3AC"/>
    <w:rsid w:val="28F693C1"/>
    <w:rsid w:val="2E1CD027"/>
    <w:rsid w:val="2E738263"/>
    <w:rsid w:val="318CE696"/>
    <w:rsid w:val="34279C58"/>
    <w:rsid w:val="34447DF0"/>
    <w:rsid w:val="34717E10"/>
    <w:rsid w:val="37FF380E"/>
    <w:rsid w:val="384DD907"/>
    <w:rsid w:val="39A0A1D9"/>
    <w:rsid w:val="3A3B2E74"/>
    <w:rsid w:val="3A8993B7"/>
    <w:rsid w:val="3AA1FB6C"/>
    <w:rsid w:val="3AFA26AD"/>
    <w:rsid w:val="3B6B9CE6"/>
    <w:rsid w:val="3C7297A8"/>
    <w:rsid w:val="3CC5588A"/>
    <w:rsid w:val="3CF99547"/>
    <w:rsid w:val="3D03619E"/>
    <w:rsid w:val="3D54E82B"/>
    <w:rsid w:val="3F9FDC67"/>
    <w:rsid w:val="3FFA1D77"/>
    <w:rsid w:val="4135B680"/>
    <w:rsid w:val="4160F2CC"/>
    <w:rsid w:val="420AD3E0"/>
    <w:rsid w:val="42D2E6E8"/>
    <w:rsid w:val="44C8DAF7"/>
    <w:rsid w:val="4547B979"/>
    <w:rsid w:val="454DAE78"/>
    <w:rsid w:val="45E7D412"/>
    <w:rsid w:val="465C983F"/>
    <w:rsid w:val="469880A7"/>
    <w:rsid w:val="4826FBC4"/>
    <w:rsid w:val="4892EDB0"/>
    <w:rsid w:val="48DD9FE3"/>
    <w:rsid w:val="4B1B17D5"/>
    <w:rsid w:val="4BC708FD"/>
    <w:rsid w:val="4C3AB4E4"/>
    <w:rsid w:val="4C4916BD"/>
    <w:rsid w:val="4D05B856"/>
    <w:rsid w:val="4DD34B6E"/>
    <w:rsid w:val="4E422980"/>
    <w:rsid w:val="4ED8C8ED"/>
    <w:rsid w:val="4F16ACC4"/>
    <w:rsid w:val="4F57151E"/>
    <w:rsid w:val="4F8B4885"/>
    <w:rsid w:val="4FAFFD35"/>
    <w:rsid w:val="5030848E"/>
    <w:rsid w:val="50EFBB5B"/>
    <w:rsid w:val="53017BAC"/>
    <w:rsid w:val="5383BFB7"/>
    <w:rsid w:val="5606904F"/>
    <w:rsid w:val="57641814"/>
    <w:rsid w:val="57A84256"/>
    <w:rsid w:val="57DF33F0"/>
    <w:rsid w:val="5894F22A"/>
    <w:rsid w:val="59A06F4D"/>
    <w:rsid w:val="59CFF9C1"/>
    <w:rsid w:val="5AB806A3"/>
    <w:rsid w:val="5C01279A"/>
    <w:rsid w:val="5C34C5A2"/>
    <w:rsid w:val="5C530ED3"/>
    <w:rsid w:val="5D1867DC"/>
    <w:rsid w:val="5D5B25B6"/>
    <w:rsid w:val="5DC71F21"/>
    <w:rsid w:val="5DDFC21A"/>
    <w:rsid w:val="5E2978D7"/>
    <w:rsid w:val="5F8CC091"/>
    <w:rsid w:val="5FDBD026"/>
    <w:rsid w:val="633B8CF1"/>
    <w:rsid w:val="63858485"/>
    <w:rsid w:val="63EB263B"/>
    <w:rsid w:val="64B42A14"/>
    <w:rsid w:val="64EEE152"/>
    <w:rsid w:val="66D40622"/>
    <w:rsid w:val="685F1BF3"/>
    <w:rsid w:val="68EE7ECC"/>
    <w:rsid w:val="6A8A8EB9"/>
    <w:rsid w:val="6C16013E"/>
    <w:rsid w:val="6CC1B7F6"/>
    <w:rsid w:val="6F001850"/>
    <w:rsid w:val="6F3CA45F"/>
    <w:rsid w:val="6F608BC4"/>
    <w:rsid w:val="6FFADD84"/>
    <w:rsid w:val="70458FF7"/>
    <w:rsid w:val="71764675"/>
    <w:rsid w:val="74B58E31"/>
    <w:rsid w:val="74BFE8C6"/>
    <w:rsid w:val="75BAAB1F"/>
    <w:rsid w:val="768B0A42"/>
    <w:rsid w:val="7691229E"/>
    <w:rsid w:val="775A62FD"/>
    <w:rsid w:val="7AE69B16"/>
    <w:rsid w:val="7B21DCC3"/>
    <w:rsid w:val="7BA757C7"/>
    <w:rsid w:val="7C92DEBC"/>
    <w:rsid w:val="7CA57095"/>
    <w:rsid w:val="7D6D7F41"/>
    <w:rsid w:val="7E981C83"/>
    <w:rsid w:val="7EC6A392"/>
    <w:rsid w:val="7F0A87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6A041796-E159-4284-810D-048B659A0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000"/>
    <w:pPr>
      <w:spacing w:after="0" w:line="240" w:lineRule="auto"/>
    </w:pPr>
    <w:rPr>
      <w:rFonts w:ascii="Times New Roman" w:eastAsia="Times New Roman" w:hAnsi="Times New Roman" w:cs="Times New Roman"/>
      <w:sz w:val="24"/>
      <w:szCs w:val="24"/>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paragraph" w:styleId="TOC1">
    <w:name w:val="toc 1"/>
    <w:hidden/>
    <w:uiPriority w:val="39"/>
    <w:pPr>
      <w:spacing w:before="120" w:after="0" w:line="240" w:lineRule="auto"/>
    </w:pPr>
    <w:rPr>
      <w:rFonts w:eastAsia="Times New Roman" w:cstheme="minorHAnsi"/>
      <w:b/>
      <w:bCs/>
      <w:i/>
      <w:iCs/>
      <w:sz w:val="24"/>
      <w:szCs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DB6310"/>
    <w:pPr>
      <w:spacing w:before="100" w:beforeAutospacing="1" w:after="100" w:afterAutospacing="1"/>
    </w:pPr>
    <w:rPr>
      <w:rFonts w:eastAsiaTheme="minorEastAsia"/>
      <w:lang w:eastAsia="en-GB"/>
    </w:rPr>
  </w:style>
  <w:style w:type="character" w:customStyle="1" w:styleId="s1">
    <w:name w:val="s1"/>
    <w:basedOn w:val="DefaultParagraphFont"/>
    <w:rsid w:val="00DB6310"/>
  </w:style>
  <w:style w:type="paragraph" w:customStyle="1" w:styleId="p3">
    <w:name w:val="p3"/>
    <w:basedOn w:val="Normal"/>
    <w:rsid w:val="00DB6310"/>
    <w:pPr>
      <w:spacing w:before="100" w:beforeAutospacing="1" w:after="100" w:afterAutospacing="1"/>
    </w:pPr>
    <w:rPr>
      <w:rFonts w:eastAsiaTheme="minorEastAsia"/>
      <w:lang w:eastAsia="en-GB"/>
    </w:rPr>
  </w:style>
  <w:style w:type="paragraph" w:customStyle="1" w:styleId="p2">
    <w:name w:val="p2"/>
    <w:basedOn w:val="Normal"/>
    <w:rsid w:val="00DB6310"/>
    <w:pPr>
      <w:spacing w:before="100" w:beforeAutospacing="1" w:after="100" w:afterAutospacing="1"/>
    </w:pPr>
    <w:rPr>
      <w:rFonts w:eastAsiaTheme="minorEastAsia"/>
      <w:lang w:eastAsia="en-GB"/>
    </w:rPr>
  </w:style>
  <w:style w:type="paragraph" w:customStyle="1" w:styleId="p4">
    <w:name w:val="p4"/>
    <w:basedOn w:val="Normal"/>
    <w:rsid w:val="00C46D4D"/>
    <w:pPr>
      <w:spacing w:before="100" w:beforeAutospacing="1" w:after="100" w:afterAutospacing="1"/>
    </w:pPr>
    <w:rPr>
      <w:rFonts w:eastAsiaTheme="minorEastAsia"/>
      <w:lang w:eastAsia="en-GB"/>
    </w:rPr>
  </w:style>
  <w:style w:type="character" w:customStyle="1" w:styleId="s2">
    <w:name w:val="s2"/>
    <w:basedOn w:val="DefaultParagraphFont"/>
    <w:rsid w:val="00A665C9"/>
    <w:rPr>
      <w:rFonts w:ascii="UICTFontTextStyleEmphasizedBody" w:hAnsi="UICTFontTextStyleEmphasizedBody" w:hint="default"/>
      <w:b/>
      <w:bCs/>
      <w:i w:val="0"/>
      <w:iCs w:val="0"/>
      <w:sz w:val="26"/>
      <w:szCs w:val="26"/>
    </w:rPr>
  </w:style>
  <w:style w:type="paragraph" w:styleId="Header">
    <w:name w:val="header"/>
    <w:basedOn w:val="Normal"/>
    <w:link w:val="HeaderChar"/>
    <w:uiPriority w:val="99"/>
    <w:semiHidden/>
    <w:unhideWhenUsed/>
    <w:rsid w:val="00A6567B"/>
    <w:pPr>
      <w:tabs>
        <w:tab w:val="center" w:pos="4153"/>
        <w:tab w:val="right" w:pos="8306"/>
      </w:tabs>
    </w:pPr>
  </w:style>
  <w:style w:type="character" w:customStyle="1" w:styleId="HeaderChar">
    <w:name w:val="Header Char"/>
    <w:basedOn w:val="DefaultParagraphFont"/>
    <w:link w:val="Header"/>
    <w:uiPriority w:val="99"/>
    <w:semiHidden/>
    <w:rsid w:val="00A6567B"/>
    <w:rPr>
      <w:rFonts w:ascii="Times New Roman" w:eastAsia="Times New Roman" w:hAnsi="Times New Roman" w:cs="Times New Roman"/>
      <w:color w:val="000000"/>
      <w:sz w:val="28"/>
    </w:rPr>
  </w:style>
  <w:style w:type="paragraph" w:styleId="Footer">
    <w:name w:val="footer"/>
    <w:basedOn w:val="Normal"/>
    <w:link w:val="FooterChar"/>
    <w:uiPriority w:val="99"/>
    <w:semiHidden/>
    <w:unhideWhenUsed/>
    <w:rsid w:val="00A6567B"/>
    <w:pPr>
      <w:tabs>
        <w:tab w:val="center" w:pos="4153"/>
        <w:tab w:val="right" w:pos="8306"/>
      </w:tabs>
    </w:pPr>
  </w:style>
  <w:style w:type="character" w:customStyle="1" w:styleId="FooterChar">
    <w:name w:val="Footer Char"/>
    <w:basedOn w:val="DefaultParagraphFont"/>
    <w:link w:val="Footer"/>
    <w:uiPriority w:val="99"/>
    <w:semiHidden/>
    <w:rsid w:val="00A6567B"/>
    <w:rPr>
      <w:rFonts w:ascii="Times New Roman" w:eastAsia="Times New Roman" w:hAnsi="Times New Roman" w:cs="Times New Roman"/>
      <w:color w:val="000000"/>
      <w:sz w:val="28"/>
    </w:rPr>
  </w:style>
  <w:style w:type="paragraph" w:styleId="NormalWeb">
    <w:name w:val="Normal (Web)"/>
    <w:basedOn w:val="Normal"/>
    <w:uiPriority w:val="99"/>
    <w:unhideWhenUsed/>
    <w:rsid w:val="008841A7"/>
    <w:pPr>
      <w:spacing w:before="100" w:beforeAutospacing="1" w:after="100" w:afterAutospacing="1"/>
    </w:pPr>
  </w:style>
  <w:style w:type="character" w:customStyle="1" w:styleId="apple-converted-space">
    <w:name w:val="apple-converted-space"/>
    <w:basedOn w:val="DefaultParagraphFont"/>
    <w:rsid w:val="005E24F8"/>
  </w:style>
  <w:style w:type="character" w:styleId="Mention">
    <w:name w:val="Mention"/>
    <w:basedOn w:val="DefaultParagraphFont"/>
    <w:uiPriority w:val="99"/>
    <w:unhideWhenUsed/>
    <w:rsid w:val="00FE2BD6"/>
    <w:rPr>
      <w:color w:val="2B579A"/>
      <w:shd w:val="clear" w:color="auto" w:fill="E1DFDD"/>
    </w:rPr>
  </w:style>
  <w:style w:type="character" w:styleId="Strong">
    <w:name w:val="Strong"/>
    <w:basedOn w:val="DefaultParagraphFont"/>
    <w:uiPriority w:val="22"/>
    <w:qFormat/>
    <w:rsid w:val="00522074"/>
    <w:rPr>
      <w:b/>
      <w:bCs/>
    </w:rPr>
  </w:style>
  <w:style w:type="paragraph" w:styleId="ListParagraph">
    <w:name w:val="List Paragraph"/>
    <w:basedOn w:val="Normal"/>
    <w:uiPriority w:val="34"/>
    <w:qFormat/>
    <w:rsid w:val="00CB0764"/>
    <w:pPr>
      <w:ind w:left="720"/>
      <w:contextualSpacing/>
    </w:pPr>
  </w:style>
  <w:style w:type="character" w:styleId="Hyperlink">
    <w:name w:val="Hyperlink"/>
    <w:basedOn w:val="DefaultParagraphFont"/>
    <w:uiPriority w:val="99"/>
    <w:unhideWhenUsed/>
    <w:rsid w:val="25FDC90D"/>
    <w:rPr>
      <w:color w:val="0563C1"/>
      <w:u w:val="single"/>
    </w:rPr>
  </w:style>
  <w:style w:type="paragraph" w:styleId="TOC2">
    <w:name w:val="toc 2"/>
    <w:basedOn w:val="Normal"/>
    <w:next w:val="Normal"/>
    <w:uiPriority w:val="39"/>
    <w:unhideWhenUsed/>
    <w:rsid w:val="25FDC90D"/>
    <w:pPr>
      <w:spacing w:before="120"/>
      <w:ind w:left="240"/>
    </w:pPr>
    <w:rPr>
      <w:rFonts w:asciiTheme="minorHAnsi" w:hAnsiTheme="minorHAnsi" w:cstheme="minorHAnsi"/>
      <w:b/>
      <w:bCs/>
      <w:sz w:val="22"/>
      <w:szCs w:val="26"/>
    </w:rPr>
  </w:style>
  <w:style w:type="paragraph" w:styleId="TOC3">
    <w:name w:val="toc 3"/>
    <w:basedOn w:val="Normal"/>
    <w:next w:val="Normal"/>
    <w:uiPriority w:val="39"/>
    <w:unhideWhenUsed/>
    <w:rsid w:val="25FDC90D"/>
    <w:pPr>
      <w:ind w:left="480"/>
    </w:pPr>
    <w:rPr>
      <w:rFonts w:asciiTheme="minorHAnsi" w:hAnsiTheme="minorHAnsi" w:cstheme="minorHAnsi"/>
      <w:sz w:val="20"/>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60785"/>
    <w:rPr>
      <w:b/>
      <w:bCs/>
    </w:rPr>
  </w:style>
  <w:style w:type="character" w:customStyle="1" w:styleId="CommentSubjectChar">
    <w:name w:val="Comment Subject Char"/>
    <w:basedOn w:val="CommentTextChar"/>
    <w:link w:val="CommentSubject"/>
    <w:uiPriority w:val="99"/>
    <w:semiHidden/>
    <w:rsid w:val="00760785"/>
    <w:rPr>
      <w:rFonts w:ascii="Times New Roman" w:eastAsia="Times New Roman" w:hAnsi="Times New Roman" w:cs="Times New Roman"/>
      <w:b/>
      <w:bCs/>
      <w:sz w:val="20"/>
      <w:szCs w:val="20"/>
    </w:rPr>
  </w:style>
  <w:style w:type="paragraph" w:styleId="Caption">
    <w:name w:val="caption"/>
    <w:basedOn w:val="Normal"/>
    <w:next w:val="Normal"/>
    <w:uiPriority w:val="35"/>
    <w:unhideWhenUsed/>
    <w:qFormat/>
    <w:rsid w:val="00550BD1"/>
    <w:pPr>
      <w:spacing w:after="200"/>
    </w:pPr>
    <w:rPr>
      <w:i/>
      <w:iCs/>
      <w:color w:val="44546A" w:themeColor="text2"/>
      <w:sz w:val="18"/>
      <w:szCs w:val="18"/>
    </w:rPr>
  </w:style>
  <w:style w:type="paragraph" w:styleId="TOCHeading">
    <w:name w:val="TOC Heading"/>
    <w:basedOn w:val="Heading1"/>
    <w:next w:val="Normal"/>
    <w:uiPriority w:val="39"/>
    <w:unhideWhenUsed/>
    <w:qFormat/>
    <w:rsid w:val="003411A6"/>
    <w:pPr>
      <w:spacing w:before="480" w:after="0" w:line="276" w:lineRule="auto"/>
      <w:ind w:left="0" w:firstLine="0"/>
      <w:outlineLvl w:val="9"/>
    </w:pPr>
    <w:rPr>
      <w:rFonts w:asciiTheme="majorHAnsi" w:eastAsiaTheme="majorEastAsia" w:hAnsiTheme="majorHAnsi" w:cstheme="majorBidi"/>
      <w:bCs/>
      <w:color w:val="2E74B5" w:themeColor="accent1" w:themeShade="BF"/>
      <w:sz w:val="28"/>
      <w:szCs w:val="28"/>
    </w:rPr>
  </w:style>
  <w:style w:type="paragraph" w:styleId="TOC4">
    <w:name w:val="toc 4"/>
    <w:basedOn w:val="Normal"/>
    <w:next w:val="Normal"/>
    <w:autoRedefine/>
    <w:uiPriority w:val="39"/>
    <w:unhideWhenUsed/>
    <w:rsid w:val="003411A6"/>
    <w:pPr>
      <w:ind w:left="720"/>
    </w:pPr>
    <w:rPr>
      <w:rFonts w:asciiTheme="minorHAnsi" w:hAnsiTheme="minorHAnsi" w:cstheme="minorHAnsi"/>
      <w:sz w:val="20"/>
    </w:rPr>
  </w:style>
  <w:style w:type="paragraph" w:styleId="TOC5">
    <w:name w:val="toc 5"/>
    <w:basedOn w:val="Normal"/>
    <w:next w:val="Normal"/>
    <w:autoRedefine/>
    <w:uiPriority w:val="39"/>
    <w:unhideWhenUsed/>
    <w:rsid w:val="003411A6"/>
    <w:pPr>
      <w:ind w:left="960"/>
    </w:pPr>
    <w:rPr>
      <w:rFonts w:asciiTheme="minorHAnsi" w:hAnsiTheme="minorHAnsi" w:cstheme="minorHAnsi"/>
      <w:sz w:val="20"/>
    </w:rPr>
  </w:style>
  <w:style w:type="paragraph" w:styleId="TOC6">
    <w:name w:val="toc 6"/>
    <w:basedOn w:val="Normal"/>
    <w:next w:val="Normal"/>
    <w:autoRedefine/>
    <w:uiPriority w:val="39"/>
    <w:unhideWhenUsed/>
    <w:rsid w:val="003411A6"/>
    <w:pPr>
      <w:ind w:left="1200"/>
    </w:pPr>
    <w:rPr>
      <w:rFonts w:asciiTheme="minorHAnsi" w:hAnsiTheme="minorHAnsi" w:cstheme="minorHAnsi"/>
      <w:sz w:val="20"/>
    </w:rPr>
  </w:style>
  <w:style w:type="paragraph" w:styleId="TOC7">
    <w:name w:val="toc 7"/>
    <w:basedOn w:val="Normal"/>
    <w:next w:val="Normal"/>
    <w:autoRedefine/>
    <w:uiPriority w:val="39"/>
    <w:unhideWhenUsed/>
    <w:rsid w:val="003411A6"/>
    <w:pPr>
      <w:ind w:left="1440"/>
    </w:pPr>
    <w:rPr>
      <w:rFonts w:asciiTheme="minorHAnsi" w:hAnsiTheme="minorHAnsi" w:cstheme="minorHAnsi"/>
      <w:sz w:val="20"/>
    </w:rPr>
  </w:style>
  <w:style w:type="paragraph" w:styleId="TOC8">
    <w:name w:val="toc 8"/>
    <w:basedOn w:val="Normal"/>
    <w:next w:val="Normal"/>
    <w:autoRedefine/>
    <w:uiPriority w:val="39"/>
    <w:unhideWhenUsed/>
    <w:rsid w:val="003411A6"/>
    <w:pPr>
      <w:ind w:left="1680"/>
    </w:pPr>
    <w:rPr>
      <w:rFonts w:asciiTheme="minorHAnsi" w:hAnsiTheme="minorHAnsi" w:cstheme="minorHAnsi"/>
      <w:sz w:val="20"/>
    </w:rPr>
  </w:style>
  <w:style w:type="paragraph" w:styleId="TOC9">
    <w:name w:val="toc 9"/>
    <w:basedOn w:val="Normal"/>
    <w:next w:val="Normal"/>
    <w:autoRedefine/>
    <w:uiPriority w:val="39"/>
    <w:unhideWhenUsed/>
    <w:rsid w:val="003411A6"/>
    <w:pPr>
      <w:ind w:left="1920"/>
    </w:pPr>
    <w:rPr>
      <w:rFonts w:asciiTheme="minorHAnsi" w:hAnsiTheme="minorHAnsi" w:cstheme="minorHAnsi"/>
      <w:sz w:val="20"/>
    </w:rPr>
  </w:style>
  <w:style w:type="paragraph" w:styleId="TableofFigures">
    <w:name w:val="table of figures"/>
    <w:basedOn w:val="Normal"/>
    <w:next w:val="Normal"/>
    <w:uiPriority w:val="99"/>
    <w:unhideWhenUsed/>
    <w:rsid w:val="00352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051C1CC6-649B-2843-830A-E4C19AD18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0</TotalTime>
  <Pages>16</Pages>
  <Words>6421</Words>
  <Characters>36600</Characters>
  <Application>Microsoft Office Word</Application>
  <DocSecurity>0</DocSecurity>
  <Lines>305</Lines>
  <Paragraphs>85</Paragraphs>
  <ScaleCrop>false</ScaleCrop>
  <Company/>
  <LinksUpToDate>false</LinksUpToDate>
  <CharactersWithSpaces>42936</CharactersWithSpaces>
  <SharedDoc>false</SharedDoc>
  <HLinks>
    <vt:vector size="78" baseType="variant">
      <vt:variant>
        <vt:i4>1835058</vt:i4>
      </vt:variant>
      <vt:variant>
        <vt:i4>80</vt:i4>
      </vt:variant>
      <vt:variant>
        <vt:i4>0</vt:i4>
      </vt:variant>
      <vt:variant>
        <vt:i4>5</vt:i4>
      </vt:variant>
      <vt:variant>
        <vt:lpwstr/>
      </vt:variant>
      <vt:variant>
        <vt:lpwstr>_Toc235964358</vt:lpwstr>
      </vt:variant>
      <vt:variant>
        <vt:i4>1966129</vt:i4>
      </vt:variant>
      <vt:variant>
        <vt:i4>71</vt:i4>
      </vt:variant>
      <vt:variant>
        <vt:i4>0</vt:i4>
      </vt:variant>
      <vt:variant>
        <vt:i4>5</vt:i4>
      </vt:variant>
      <vt:variant>
        <vt:lpwstr/>
      </vt:variant>
      <vt:variant>
        <vt:lpwstr>_Toc235964072</vt:lpwstr>
      </vt:variant>
      <vt:variant>
        <vt:i4>1441849</vt:i4>
      </vt:variant>
      <vt:variant>
        <vt:i4>62</vt:i4>
      </vt:variant>
      <vt:variant>
        <vt:i4>0</vt:i4>
      </vt:variant>
      <vt:variant>
        <vt:i4>5</vt:i4>
      </vt:variant>
      <vt:variant>
        <vt:lpwstr/>
      </vt:variant>
      <vt:variant>
        <vt:lpwstr>_Toc235963883</vt:lpwstr>
      </vt:variant>
      <vt:variant>
        <vt:i4>1441849</vt:i4>
      </vt:variant>
      <vt:variant>
        <vt:i4>56</vt:i4>
      </vt:variant>
      <vt:variant>
        <vt:i4>0</vt:i4>
      </vt:variant>
      <vt:variant>
        <vt:i4>5</vt:i4>
      </vt:variant>
      <vt:variant>
        <vt:lpwstr/>
      </vt:variant>
      <vt:variant>
        <vt:lpwstr>_Toc235963882</vt:lpwstr>
      </vt:variant>
      <vt:variant>
        <vt:i4>1441849</vt:i4>
      </vt:variant>
      <vt:variant>
        <vt:i4>50</vt:i4>
      </vt:variant>
      <vt:variant>
        <vt:i4>0</vt:i4>
      </vt:variant>
      <vt:variant>
        <vt:i4>5</vt:i4>
      </vt:variant>
      <vt:variant>
        <vt:lpwstr/>
      </vt:variant>
      <vt:variant>
        <vt:lpwstr>_Toc235963881</vt:lpwstr>
      </vt:variant>
      <vt:variant>
        <vt:i4>1441849</vt:i4>
      </vt:variant>
      <vt:variant>
        <vt:i4>44</vt:i4>
      </vt:variant>
      <vt:variant>
        <vt:i4>0</vt:i4>
      </vt:variant>
      <vt:variant>
        <vt:i4>5</vt:i4>
      </vt:variant>
      <vt:variant>
        <vt:lpwstr/>
      </vt:variant>
      <vt:variant>
        <vt:lpwstr>_Toc235963880</vt:lpwstr>
      </vt:variant>
      <vt:variant>
        <vt:i4>1638457</vt:i4>
      </vt:variant>
      <vt:variant>
        <vt:i4>38</vt:i4>
      </vt:variant>
      <vt:variant>
        <vt:i4>0</vt:i4>
      </vt:variant>
      <vt:variant>
        <vt:i4>5</vt:i4>
      </vt:variant>
      <vt:variant>
        <vt:lpwstr/>
      </vt:variant>
      <vt:variant>
        <vt:lpwstr>_Toc235963879</vt:lpwstr>
      </vt:variant>
      <vt:variant>
        <vt:i4>1638457</vt:i4>
      </vt:variant>
      <vt:variant>
        <vt:i4>32</vt:i4>
      </vt:variant>
      <vt:variant>
        <vt:i4>0</vt:i4>
      </vt:variant>
      <vt:variant>
        <vt:i4>5</vt:i4>
      </vt:variant>
      <vt:variant>
        <vt:lpwstr/>
      </vt:variant>
      <vt:variant>
        <vt:lpwstr>_Toc235963878</vt:lpwstr>
      </vt:variant>
      <vt:variant>
        <vt:i4>1638457</vt:i4>
      </vt:variant>
      <vt:variant>
        <vt:i4>26</vt:i4>
      </vt:variant>
      <vt:variant>
        <vt:i4>0</vt:i4>
      </vt:variant>
      <vt:variant>
        <vt:i4>5</vt:i4>
      </vt:variant>
      <vt:variant>
        <vt:lpwstr/>
      </vt:variant>
      <vt:variant>
        <vt:lpwstr>_Toc235963877</vt:lpwstr>
      </vt:variant>
      <vt:variant>
        <vt:i4>1638457</vt:i4>
      </vt:variant>
      <vt:variant>
        <vt:i4>20</vt:i4>
      </vt:variant>
      <vt:variant>
        <vt:i4>0</vt:i4>
      </vt:variant>
      <vt:variant>
        <vt:i4>5</vt:i4>
      </vt:variant>
      <vt:variant>
        <vt:lpwstr/>
      </vt:variant>
      <vt:variant>
        <vt:lpwstr>_Toc235963876</vt:lpwstr>
      </vt:variant>
      <vt:variant>
        <vt:i4>1638457</vt:i4>
      </vt:variant>
      <vt:variant>
        <vt:i4>14</vt:i4>
      </vt:variant>
      <vt:variant>
        <vt:i4>0</vt:i4>
      </vt:variant>
      <vt:variant>
        <vt:i4>5</vt:i4>
      </vt:variant>
      <vt:variant>
        <vt:lpwstr/>
      </vt:variant>
      <vt:variant>
        <vt:lpwstr>_Toc235963875</vt:lpwstr>
      </vt:variant>
      <vt:variant>
        <vt:i4>1638457</vt:i4>
      </vt:variant>
      <vt:variant>
        <vt:i4>8</vt:i4>
      </vt:variant>
      <vt:variant>
        <vt:i4>0</vt:i4>
      </vt:variant>
      <vt:variant>
        <vt:i4>5</vt:i4>
      </vt:variant>
      <vt:variant>
        <vt:lpwstr/>
      </vt:variant>
      <vt:variant>
        <vt:lpwstr>_Toc235963874</vt:lpwstr>
      </vt:variant>
      <vt:variant>
        <vt:i4>1638457</vt:i4>
      </vt:variant>
      <vt:variant>
        <vt:i4>2</vt:i4>
      </vt:variant>
      <vt:variant>
        <vt:i4>0</vt:i4>
      </vt:variant>
      <vt:variant>
        <vt:i4>5</vt:i4>
      </vt:variant>
      <vt:variant>
        <vt:lpwstr/>
      </vt:variant>
      <vt:variant>
        <vt:lpwstr>_Toc235963873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رناد الاسمري</cp:lastModifiedBy>
  <cp:revision>2</cp:revision>
  <cp:lastPrinted>2026-07-01T19:32:00Z</cp:lastPrinted>
  <dcterms:created xsi:type="dcterms:W3CDTF">2026-08-02T13:50:00Z</dcterms:created>
  <dcterms:modified xsi:type="dcterms:W3CDTF">2026-08-02T13:50:00Z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