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CD2B07" w:rsidRDefault="00AA559B" w:rsidP="00616648">
      <w:pPr>
        <w:pStyle w:val="Heading2"/>
        <w:spacing w:after="156" w:line="265" w:lineRule="auto"/>
        <w:jc w:val="center"/>
        <w:rPr>
          <w:b w:val="0"/>
          <w:bCs/>
        </w:rPr>
      </w:pPr>
      <w:bookmarkStart w:id="0" w:name="_Toc228063780"/>
      <w:r w:rsidRPr="00CD2B07">
        <w:rPr>
          <w:b w:val="0"/>
          <w:bCs/>
          <w:noProof/>
        </w:rPr>
        <w:drawing>
          <wp:anchor distT="0" distB="0" distL="114300" distR="114300" simplePos="0" relativeHeight="251659264"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Pr="00CD2B07" w:rsidRDefault="00AA559B" w:rsidP="00616648">
      <w:pPr>
        <w:pStyle w:val="Heading2"/>
        <w:spacing w:after="156" w:line="265" w:lineRule="auto"/>
        <w:jc w:val="center"/>
        <w:rPr>
          <w:b w:val="0"/>
          <w:bCs/>
        </w:rPr>
      </w:pPr>
    </w:p>
    <w:p w14:paraId="28394C77" w14:textId="49551209" w:rsidR="00AA559B" w:rsidRPr="00CD2B07" w:rsidRDefault="00AA559B" w:rsidP="00616648">
      <w:pPr>
        <w:pStyle w:val="Heading2"/>
        <w:spacing w:after="156" w:line="265" w:lineRule="auto"/>
        <w:jc w:val="center"/>
        <w:rPr>
          <w:b w:val="0"/>
          <w:bCs/>
        </w:rPr>
      </w:pPr>
    </w:p>
    <w:p w14:paraId="629E3B6C" w14:textId="77777777" w:rsidR="00AA559B" w:rsidRPr="00CD2B07" w:rsidRDefault="00AA559B" w:rsidP="00616648">
      <w:pPr>
        <w:jc w:val="center"/>
        <w:rPr>
          <w:bCs/>
        </w:rPr>
      </w:pPr>
    </w:p>
    <w:p w14:paraId="244406B6" w14:textId="48FC1E29" w:rsidR="005B6B1C" w:rsidRPr="00CD2B07" w:rsidRDefault="005B6B1C" w:rsidP="00616648">
      <w:pPr>
        <w:spacing w:after="376" w:line="249" w:lineRule="auto"/>
        <w:ind w:left="0" w:right="1366" w:firstLine="4"/>
        <w:jc w:val="center"/>
        <w:rPr>
          <w:bCs/>
          <w:sz w:val="40"/>
        </w:rPr>
      </w:pPr>
      <w:r w:rsidRPr="00CD2B07">
        <w:rPr>
          <w:bCs/>
          <w:sz w:val="40"/>
        </w:rPr>
        <w:t>Pneumonia Classification from Chest X-ray Images Using CNN</w:t>
      </w:r>
    </w:p>
    <w:p w14:paraId="334C362A" w14:textId="24F7592A" w:rsidR="000B518F" w:rsidRPr="00CD2B07" w:rsidRDefault="00AA559B" w:rsidP="00616648">
      <w:pPr>
        <w:spacing w:after="376" w:line="249" w:lineRule="auto"/>
        <w:ind w:left="0" w:right="1366" w:firstLine="4"/>
        <w:jc w:val="center"/>
        <w:rPr>
          <w:bCs/>
        </w:rPr>
      </w:pPr>
      <w:r w:rsidRPr="00CD2B07">
        <w:rPr>
          <w:bCs/>
          <w:sz w:val="32"/>
        </w:rPr>
        <w:t>Prepared By</w:t>
      </w:r>
    </w:p>
    <w:p w14:paraId="0DC6C174" w14:textId="2FF93968" w:rsidR="000B518F" w:rsidRPr="00CD2B07" w:rsidRDefault="00AA559B" w:rsidP="00616648">
      <w:pPr>
        <w:spacing w:after="252" w:line="259" w:lineRule="auto"/>
        <w:ind w:left="0" w:firstLine="0"/>
        <w:jc w:val="center"/>
        <w:rPr>
          <w:bCs/>
          <w:sz w:val="32"/>
          <w:szCs w:val="32"/>
        </w:rPr>
      </w:pPr>
      <w:r w:rsidRPr="00CD2B07">
        <w:rPr>
          <w:bCs/>
          <w:sz w:val="32"/>
          <w:szCs w:val="32"/>
        </w:rPr>
        <w:t>Name:</w:t>
      </w:r>
      <w:r w:rsidR="00C867A1" w:rsidRPr="00CD2B07">
        <w:rPr>
          <w:bCs/>
          <w:sz w:val="32"/>
          <w:szCs w:val="32"/>
        </w:rPr>
        <w:t xml:space="preserve"> </w:t>
      </w:r>
      <w:r w:rsidR="001500F1" w:rsidRPr="00CD2B07">
        <w:rPr>
          <w:bCs/>
          <w:sz w:val="32"/>
          <w:szCs w:val="32"/>
        </w:rPr>
        <w:t>Hussam alden Abushalha</w:t>
      </w:r>
      <w:r w:rsidRPr="00CD2B07">
        <w:rPr>
          <w:bCs/>
          <w:sz w:val="32"/>
          <w:szCs w:val="32"/>
        </w:rPr>
        <w:tab/>
      </w:r>
      <w:r w:rsidRPr="00CD2B07">
        <w:rPr>
          <w:bCs/>
          <w:sz w:val="32"/>
          <w:szCs w:val="32"/>
        </w:rPr>
        <w:tab/>
      </w:r>
      <w:r w:rsidRPr="00CD2B07">
        <w:rPr>
          <w:bCs/>
          <w:sz w:val="32"/>
          <w:szCs w:val="32"/>
        </w:rPr>
        <w:tab/>
        <w:t>ID No.:</w:t>
      </w:r>
      <w:r w:rsidR="00B30097" w:rsidRPr="00CD2B07">
        <w:rPr>
          <w:bCs/>
          <w:sz w:val="32"/>
          <w:szCs w:val="32"/>
        </w:rPr>
        <w:t xml:space="preserve"> 253002964</w:t>
      </w:r>
    </w:p>
    <w:p w14:paraId="7970236F" w14:textId="17AA982E" w:rsidR="00AA559B" w:rsidRPr="00CD2B07" w:rsidRDefault="00D81F5D" w:rsidP="00616648">
      <w:pPr>
        <w:spacing w:after="252" w:line="259" w:lineRule="auto"/>
        <w:ind w:left="0" w:firstLine="0"/>
        <w:jc w:val="center"/>
        <w:rPr>
          <w:bCs/>
          <w:sz w:val="32"/>
          <w:szCs w:val="32"/>
        </w:rPr>
      </w:pPr>
      <w:r w:rsidRPr="00CD2B07">
        <w:rPr>
          <w:bCs/>
          <w:sz w:val="32"/>
          <w:szCs w:val="32"/>
        </w:rPr>
        <w:t>Name: Abdulaziz</w:t>
      </w:r>
      <w:r w:rsidR="00B30097" w:rsidRPr="00CD2B07">
        <w:rPr>
          <w:bCs/>
          <w:sz w:val="32"/>
          <w:szCs w:val="32"/>
        </w:rPr>
        <w:t xml:space="preserve"> D</w:t>
      </w:r>
      <w:r w:rsidR="00472A97" w:rsidRPr="00CD2B07">
        <w:rPr>
          <w:bCs/>
          <w:sz w:val="32"/>
          <w:szCs w:val="32"/>
        </w:rPr>
        <w:t>h</w:t>
      </w:r>
      <w:r w:rsidR="00B30097" w:rsidRPr="00CD2B07">
        <w:rPr>
          <w:bCs/>
          <w:sz w:val="32"/>
          <w:szCs w:val="32"/>
        </w:rPr>
        <w:t>afer Al</w:t>
      </w:r>
      <w:r w:rsidR="00F248C6" w:rsidRPr="00CD2B07">
        <w:rPr>
          <w:bCs/>
          <w:sz w:val="32"/>
          <w:szCs w:val="32"/>
        </w:rPr>
        <w:t xml:space="preserve"> Obud</w:t>
      </w:r>
      <w:r w:rsidR="00AA559B" w:rsidRPr="00CD2B07">
        <w:rPr>
          <w:bCs/>
          <w:sz w:val="32"/>
          <w:szCs w:val="32"/>
        </w:rPr>
        <w:tab/>
      </w:r>
      <w:r w:rsidR="00AA559B" w:rsidRPr="00CD2B07">
        <w:rPr>
          <w:bCs/>
          <w:sz w:val="32"/>
          <w:szCs w:val="32"/>
        </w:rPr>
        <w:tab/>
        <w:t>ID No.:</w:t>
      </w:r>
      <w:r w:rsidR="00F248C6" w:rsidRPr="00CD2B07">
        <w:rPr>
          <w:bCs/>
          <w:sz w:val="32"/>
          <w:szCs w:val="32"/>
        </w:rPr>
        <w:t>253001366</w:t>
      </w:r>
    </w:p>
    <w:p w14:paraId="7D9FE063" w14:textId="77777777" w:rsidR="00AA559B" w:rsidRPr="00CD2B07" w:rsidRDefault="00AA559B" w:rsidP="00616648">
      <w:pPr>
        <w:spacing w:after="252" w:line="259" w:lineRule="auto"/>
        <w:ind w:left="0" w:firstLine="0"/>
        <w:jc w:val="center"/>
        <w:rPr>
          <w:bCs/>
          <w:sz w:val="32"/>
          <w:szCs w:val="32"/>
        </w:rPr>
      </w:pPr>
    </w:p>
    <w:p w14:paraId="778716E8" w14:textId="64A83F5D" w:rsidR="000B518F" w:rsidRPr="00CD2B07" w:rsidRDefault="00AA559B" w:rsidP="00616648">
      <w:pPr>
        <w:spacing w:after="424" w:line="249" w:lineRule="auto"/>
        <w:ind w:left="0" w:right="94" w:firstLine="4"/>
        <w:jc w:val="center"/>
        <w:rPr>
          <w:bCs/>
          <w:sz w:val="32"/>
          <w:szCs w:val="32"/>
        </w:rPr>
      </w:pPr>
      <w:r w:rsidRPr="00CD2B07">
        <w:rPr>
          <w:bCs/>
          <w:sz w:val="32"/>
          <w:szCs w:val="32"/>
        </w:rPr>
        <w:t>Submitted in fulfillment of the requirements for the degree Master of Science in Artificial Intelligence</w:t>
      </w:r>
    </w:p>
    <w:p w14:paraId="113751A4" w14:textId="49C415BE" w:rsidR="00AA559B" w:rsidRPr="00CD2B07" w:rsidRDefault="00AA559B" w:rsidP="00616648">
      <w:pPr>
        <w:spacing w:after="424" w:line="249" w:lineRule="auto"/>
        <w:ind w:left="0" w:right="94" w:firstLine="4"/>
        <w:jc w:val="center"/>
        <w:rPr>
          <w:bCs/>
          <w:sz w:val="32"/>
          <w:szCs w:val="32"/>
        </w:rPr>
      </w:pPr>
      <w:r w:rsidRPr="00CD2B07">
        <w:rPr>
          <w:bCs/>
          <w:sz w:val="32"/>
          <w:szCs w:val="32"/>
        </w:rPr>
        <w:t>At</w:t>
      </w:r>
    </w:p>
    <w:p w14:paraId="0282EBC6" w14:textId="487E5806" w:rsidR="00AA559B" w:rsidRPr="00CD2B07" w:rsidRDefault="00D81F5D" w:rsidP="00616648">
      <w:pPr>
        <w:spacing w:after="0" w:line="360" w:lineRule="auto"/>
        <w:ind w:left="0" w:right="94" w:firstLine="4"/>
        <w:jc w:val="center"/>
        <w:rPr>
          <w:bCs/>
          <w:sz w:val="32"/>
          <w:szCs w:val="32"/>
        </w:rPr>
      </w:pPr>
      <w:r w:rsidRPr="00CD2B07">
        <w:rPr>
          <w:bCs/>
          <w:sz w:val="32"/>
          <w:szCs w:val="32"/>
        </w:rPr>
        <w:t>College</w:t>
      </w:r>
      <w:r w:rsidR="00AA559B" w:rsidRPr="00CD2B07">
        <w:rPr>
          <w:bCs/>
          <w:sz w:val="32"/>
          <w:szCs w:val="32"/>
        </w:rPr>
        <w:t xml:space="preserve"> of Informatics</w:t>
      </w:r>
    </w:p>
    <w:p w14:paraId="7099CA31" w14:textId="2DADA83F" w:rsidR="00AA559B" w:rsidRPr="00CD2B07" w:rsidRDefault="00AA559B" w:rsidP="00616648">
      <w:pPr>
        <w:spacing w:after="0" w:line="360" w:lineRule="auto"/>
        <w:ind w:left="0" w:right="94" w:firstLine="4"/>
        <w:jc w:val="center"/>
        <w:rPr>
          <w:bCs/>
          <w:sz w:val="32"/>
          <w:szCs w:val="32"/>
        </w:rPr>
      </w:pPr>
      <w:r w:rsidRPr="00CD2B07">
        <w:rPr>
          <w:bCs/>
          <w:sz w:val="32"/>
          <w:szCs w:val="32"/>
        </w:rPr>
        <w:t>Midocean University</w:t>
      </w:r>
    </w:p>
    <w:p w14:paraId="7A1C3F3E" w14:textId="672E7441" w:rsidR="00AA559B" w:rsidRPr="00CD2B07" w:rsidRDefault="00AA559B" w:rsidP="00616648">
      <w:pPr>
        <w:spacing w:after="424" w:line="249" w:lineRule="auto"/>
        <w:ind w:left="0" w:right="94" w:firstLine="4"/>
        <w:jc w:val="center"/>
        <w:rPr>
          <w:bCs/>
          <w:sz w:val="32"/>
          <w:szCs w:val="32"/>
        </w:rPr>
      </w:pPr>
      <w:r w:rsidRPr="00CD2B07">
        <w:rPr>
          <w:bCs/>
          <w:sz w:val="32"/>
          <w:szCs w:val="32"/>
        </w:rPr>
        <w:t>UAE</w:t>
      </w:r>
    </w:p>
    <w:p w14:paraId="1486AEA1" w14:textId="00FDF72B" w:rsidR="000B518F" w:rsidRPr="00CD2B07" w:rsidRDefault="00AA559B" w:rsidP="00616648">
      <w:pPr>
        <w:spacing w:after="235" w:line="249" w:lineRule="auto"/>
        <w:ind w:left="0" w:right="1367" w:firstLine="4"/>
        <w:jc w:val="center"/>
        <w:rPr>
          <w:bCs/>
          <w:sz w:val="32"/>
          <w:szCs w:val="32"/>
        </w:rPr>
      </w:pPr>
      <w:r w:rsidRPr="00CD2B07">
        <w:rPr>
          <w:bCs/>
          <w:sz w:val="32"/>
          <w:szCs w:val="32"/>
        </w:rPr>
        <w:t xml:space="preserve">Supervisor Name: </w:t>
      </w:r>
      <w:r w:rsidR="00E63B60" w:rsidRPr="00CD2B07">
        <w:rPr>
          <w:bCs/>
          <w:sz w:val="32"/>
          <w:szCs w:val="32"/>
        </w:rPr>
        <w:t>DR.</w:t>
      </w:r>
      <w:r w:rsidR="00C867A1" w:rsidRPr="00CD2B07">
        <w:rPr>
          <w:bCs/>
          <w:sz w:val="32"/>
          <w:szCs w:val="32"/>
        </w:rPr>
        <w:t xml:space="preserve"> Hagar Salah</w:t>
      </w:r>
    </w:p>
    <w:p w14:paraId="3794069F" w14:textId="19223C70" w:rsidR="00AA559B" w:rsidRPr="00CD2B07" w:rsidRDefault="00AA559B" w:rsidP="00616648">
      <w:pPr>
        <w:spacing w:after="235" w:line="249" w:lineRule="auto"/>
        <w:ind w:left="0" w:right="1367" w:firstLine="4"/>
        <w:jc w:val="center"/>
        <w:rPr>
          <w:bCs/>
          <w:sz w:val="32"/>
          <w:szCs w:val="32"/>
        </w:rPr>
      </w:pPr>
      <w:r w:rsidRPr="00CD2B07">
        <w:rPr>
          <w:bCs/>
          <w:sz w:val="32"/>
          <w:szCs w:val="32"/>
        </w:rPr>
        <w:t>Collage of Informatics, Midocean University, Comoros</w:t>
      </w:r>
    </w:p>
    <w:p w14:paraId="0DE62325" w14:textId="541EE4D5" w:rsidR="000B518F" w:rsidRPr="00CD2B07" w:rsidRDefault="00D81F5D" w:rsidP="00616648">
      <w:pPr>
        <w:spacing w:after="235" w:line="249" w:lineRule="auto"/>
        <w:ind w:left="0" w:right="1367" w:firstLine="4"/>
        <w:jc w:val="center"/>
        <w:rPr>
          <w:bCs/>
          <w:sz w:val="32"/>
          <w:szCs w:val="32"/>
          <w:lang w:bidi="ar-EG"/>
        </w:rPr>
      </w:pPr>
      <w:proofErr w:type="gramStart"/>
      <w:r w:rsidRPr="00CD2B07">
        <w:rPr>
          <w:bCs/>
          <w:sz w:val="32"/>
          <w:szCs w:val="32"/>
        </w:rPr>
        <w:t>Email:</w:t>
      </w:r>
      <w:r w:rsidR="00AA559B" w:rsidRPr="00CD2B07">
        <w:rPr>
          <w:bCs/>
          <w:sz w:val="32"/>
          <w:szCs w:val="32"/>
        </w:rPr>
        <w:t>…</w:t>
      </w:r>
      <w:proofErr w:type="gramEnd"/>
      <w:r w:rsidR="00AA559B" w:rsidRPr="00CD2B07">
        <w:rPr>
          <w:bCs/>
          <w:sz w:val="32"/>
          <w:szCs w:val="32"/>
        </w:rPr>
        <w:t>……………….</w:t>
      </w:r>
    </w:p>
    <w:p w14:paraId="4F113046" w14:textId="40247082" w:rsidR="000B518F" w:rsidRDefault="000B518F" w:rsidP="00616648">
      <w:pPr>
        <w:spacing w:after="0" w:line="259" w:lineRule="auto"/>
        <w:ind w:left="473" w:firstLine="0"/>
        <w:jc w:val="center"/>
        <w:rPr>
          <w:bCs/>
          <w:rtl/>
        </w:rPr>
      </w:pPr>
    </w:p>
    <w:p w14:paraId="5C57EE9E" w14:textId="77777777" w:rsidR="00DB3BC6" w:rsidRDefault="00DB3BC6" w:rsidP="00616648">
      <w:pPr>
        <w:spacing w:after="0" w:line="259" w:lineRule="auto"/>
        <w:ind w:left="473" w:firstLine="0"/>
        <w:jc w:val="center"/>
        <w:rPr>
          <w:bCs/>
          <w:rtl/>
        </w:rPr>
      </w:pPr>
    </w:p>
    <w:p w14:paraId="1C39C2DF" w14:textId="77777777" w:rsidR="00F1600A" w:rsidRDefault="00F1600A" w:rsidP="00FF0BE1">
      <w:pPr>
        <w:ind w:left="0" w:firstLine="0"/>
        <w:jc w:val="center"/>
      </w:pPr>
    </w:p>
    <w:p w14:paraId="39CF1043" w14:textId="77777777" w:rsidR="00FF0BE1" w:rsidRPr="00FF0BE1" w:rsidRDefault="00FF0BE1" w:rsidP="00FF0BE1">
      <w:pPr>
        <w:rPr>
          <w:rtl/>
        </w:rPr>
      </w:pPr>
    </w:p>
    <w:p w14:paraId="3DFA25A9" w14:textId="77777777" w:rsidR="00DB3BC6" w:rsidRPr="00CD2B07" w:rsidRDefault="00DB3BC6" w:rsidP="00616648">
      <w:pPr>
        <w:spacing w:after="0" w:line="259" w:lineRule="auto"/>
        <w:ind w:left="473" w:firstLine="0"/>
        <w:jc w:val="center"/>
        <w:rPr>
          <w:bCs/>
        </w:rPr>
      </w:pPr>
    </w:p>
    <w:sdt>
      <w:sdtPr>
        <w:rPr>
          <w:rFonts w:ascii="Times New Roman" w:eastAsia="Times New Roman" w:hAnsi="Times New Roman" w:cs="Times New Roman"/>
          <w:color w:val="000000"/>
          <w:sz w:val="28"/>
          <w:szCs w:val="22"/>
        </w:rPr>
        <w:id w:val="-1618133877"/>
        <w:docPartObj>
          <w:docPartGallery w:val="Table of Contents"/>
          <w:docPartUnique/>
        </w:docPartObj>
      </w:sdtPr>
      <w:sdtEndPr>
        <w:rPr>
          <w:b/>
          <w:bCs/>
          <w:noProof/>
        </w:rPr>
      </w:sdtEndPr>
      <w:sdtContent>
        <w:p w14:paraId="52A15360" w14:textId="4B7482B3" w:rsidR="00A71E5D" w:rsidRPr="00F365DF" w:rsidRDefault="00A71E5D">
          <w:pPr>
            <w:pStyle w:val="TOCHeading"/>
            <w:rPr>
              <w:rFonts w:asciiTheme="majorBidi" w:hAnsiTheme="majorBidi"/>
              <w:b/>
              <w:bCs/>
              <w:sz w:val="28"/>
              <w:szCs w:val="28"/>
            </w:rPr>
          </w:pPr>
          <w:r w:rsidRPr="00F365DF">
            <w:rPr>
              <w:rFonts w:asciiTheme="majorBidi" w:hAnsiTheme="majorBidi"/>
              <w:b/>
              <w:bCs/>
              <w:sz w:val="28"/>
              <w:szCs w:val="28"/>
            </w:rPr>
            <w:t>Contents</w:t>
          </w:r>
        </w:p>
        <w:p w14:paraId="36881A1A" w14:textId="63946A4C" w:rsidR="00A71E5D" w:rsidRPr="00A71E5D" w:rsidRDefault="00A71E5D">
          <w:pPr>
            <w:pStyle w:val="TOC2"/>
            <w:tabs>
              <w:tab w:val="right" w:leader="dot" w:pos="9354"/>
            </w:tabs>
            <w:rPr>
              <w:rFonts w:asciiTheme="majorBidi" w:hAnsiTheme="majorBidi" w:cstheme="majorBidi"/>
              <w:noProof/>
              <w:color w:val="000000" w:themeColor="text1"/>
              <w:sz w:val="24"/>
              <w:szCs w:val="24"/>
            </w:rPr>
          </w:pPr>
          <w:r w:rsidRPr="00A71E5D">
            <w:rPr>
              <w:rFonts w:asciiTheme="majorBidi" w:hAnsiTheme="majorBidi" w:cstheme="majorBidi"/>
              <w:color w:val="000000" w:themeColor="text1"/>
              <w:sz w:val="24"/>
              <w:szCs w:val="24"/>
            </w:rPr>
            <w:fldChar w:fldCharType="begin"/>
          </w:r>
          <w:r w:rsidRPr="00A71E5D">
            <w:rPr>
              <w:rFonts w:asciiTheme="majorBidi" w:hAnsiTheme="majorBidi" w:cstheme="majorBidi"/>
              <w:color w:val="000000" w:themeColor="text1"/>
              <w:sz w:val="24"/>
              <w:szCs w:val="24"/>
            </w:rPr>
            <w:instrText xml:space="preserve"> TOC \o "1-3" \h \z \u </w:instrText>
          </w:r>
          <w:r w:rsidRPr="00A71E5D">
            <w:rPr>
              <w:rFonts w:asciiTheme="majorBidi" w:hAnsiTheme="majorBidi" w:cstheme="majorBidi"/>
              <w:color w:val="000000" w:themeColor="text1"/>
              <w:sz w:val="24"/>
              <w:szCs w:val="24"/>
            </w:rPr>
            <w:fldChar w:fldCharType="separate"/>
          </w:r>
          <w:hyperlink w:anchor="_Toc228063780" w:history="1">
            <w:r w:rsidRPr="00A71E5D">
              <w:rPr>
                <w:rFonts w:asciiTheme="majorBidi" w:hAnsiTheme="majorBidi" w:cstheme="majorBidi"/>
                <w:noProof/>
                <w:webHidden/>
                <w:color w:val="000000" w:themeColor="text1"/>
                <w:sz w:val="24"/>
                <w:szCs w:val="24"/>
              </w:rPr>
              <w:tab/>
            </w:r>
          </w:hyperlink>
        </w:p>
        <w:p w14:paraId="1E5E31D0" w14:textId="28CE9FCB" w:rsidR="00A71E5D" w:rsidRPr="00A71E5D" w:rsidRDefault="00A71E5D">
          <w:pPr>
            <w:pStyle w:val="TOC1"/>
            <w:tabs>
              <w:tab w:val="right" w:leader="dot" w:pos="9354"/>
            </w:tabs>
            <w:rPr>
              <w:rFonts w:asciiTheme="majorBidi" w:eastAsiaTheme="minorEastAsia" w:hAnsiTheme="majorBidi" w:cstheme="majorBidi"/>
              <w:b w:val="0"/>
              <w:noProof/>
              <w:color w:val="000000" w:themeColor="text1"/>
              <w:kern w:val="2"/>
              <w:sz w:val="24"/>
              <w:szCs w:val="24"/>
              <w14:ligatures w14:val="standardContextual"/>
            </w:rPr>
          </w:pPr>
          <w:hyperlink w:anchor="_Toc228063781" w:history="1">
            <w:r w:rsidRPr="00A71E5D">
              <w:rPr>
                <w:rStyle w:val="Hyperlink"/>
                <w:rFonts w:asciiTheme="majorBidi" w:hAnsiTheme="majorBidi" w:cstheme="majorBidi"/>
                <w:noProof/>
                <w:color w:val="000000" w:themeColor="text1"/>
                <w:sz w:val="24"/>
                <w:szCs w:val="24"/>
              </w:rPr>
              <w:t>List of Abbreviations</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_Toc228063781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3</w:t>
            </w:r>
            <w:r w:rsidRPr="00A71E5D">
              <w:rPr>
                <w:rFonts w:asciiTheme="majorBidi" w:hAnsiTheme="majorBidi" w:cstheme="majorBidi"/>
                <w:noProof/>
                <w:webHidden/>
                <w:color w:val="000000" w:themeColor="text1"/>
                <w:sz w:val="24"/>
                <w:szCs w:val="24"/>
              </w:rPr>
              <w:fldChar w:fldCharType="end"/>
            </w:r>
          </w:hyperlink>
        </w:p>
        <w:p w14:paraId="1EA9AE4A" w14:textId="18D780C9" w:rsidR="00A71E5D" w:rsidRPr="00A71E5D" w:rsidRDefault="00A71E5D">
          <w:pPr>
            <w:pStyle w:val="TOC1"/>
            <w:tabs>
              <w:tab w:val="right" w:leader="dot" w:pos="9354"/>
            </w:tabs>
            <w:rPr>
              <w:rFonts w:asciiTheme="majorBidi" w:eastAsiaTheme="minorEastAsia" w:hAnsiTheme="majorBidi" w:cstheme="majorBidi"/>
              <w:b w:val="0"/>
              <w:noProof/>
              <w:color w:val="000000" w:themeColor="text1"/>
              <w:kern w:val="2"/>
              <w:sz w:val="24"/>
              <w:szCs w:val="24"/>
              <w14:ligatures w14:val="standardContextual"/>
            </w:rPr>
          </w:pPr>
          <w:hyperlink w:anchor="_Toc228063782" w:history="1">
            <w:r w:rsidRPr="00A71E5D">
              <w:rPr>
                <w:rStyle w:val="Hyperlink"/>
                <w:rFonts w:asciiTheme="majorBidi" w:hAnsiTheme="majorBidi" w:cstheme="majorBidi"/>
                <w:noProof/>
                <w:color w:val="000000" w:themeColor="text1"/>
                <w:sz w:val="24"/>
                <w:szCs w:val="24"/>
              </w:rPr>
              <w:t>Introduction</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_Toc228063782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4</w:t>
            </w:r>
            <w:r w:rsidRPr="00A71E5D">
              <w:rPr>
                <w:rFonts w:asciiTheme="majorBidi" w:hAnsiTheme="majorBidi" w:cstheme="majorBidi"/>
                <w:noProof/>
                <w:webHidden/>
                <w:color w:val="000000" w:themeColor="text1"/>
                <w:sz w:val="24"/>
                <w:szCs w:val="24"/>
              </w:rPr>
              <w:fldChar w:fldCharType="end"/>
            </w:r>
          </w:hyperlink>
        </w:p>
        <w:p w14:paraId="6E90096C" w14:textId="6FD58093"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83" w:history="1">
            <w:r w:rsidRPr="00A71E5D">
              <w:rPr>
                <w:rStyle w:val="Hyperlink"/>
                <w:rFonts w:asciiTheme="majorBidi" w:hAnsiTheme="majorBidi" w:cstheme="majorBidi"/>
                <w:noProof/>
                <w:color w:val="000000" w:themeColor="text1"/>
                <w:sz w:val="24"/>
                <w:szCs w:val="24"/>
              </w:rPr>
              <w:t>Problem Definition</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_Toc228063783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4</w:t>
            </w:r>
            <w:r w:rsidRPr="00A71E5D">
              <w:rPr>
                <w:rFonts w:asciiTheme="majorBidi" w:hAnsiTheme="majorBidi" w:cstheme="majorBidi"/>
                <w:noProof/>
                <w:webHidden/>
                <w:color w:val="000000" w:themeColor="text1"/>
                <w:sz w:val="24"/>
                <w:szCs w:val="24"/>
              </w:rPr>
              <w:fldChar w:fldCharType="end"/>
            </w:r>
          </w:hyperlink>
        </w:p>
        <w:p w14:paraId="26C66B72" w14:textId="1406E54D"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84" w:history="1">
            <w:r w:rsidRPr="00A71E5D">
              <w:rPr>
                <w:rStyle w:val="Hyperlink"/>
                <w:rFonts w:asciiTheme="majorBidi" w:hAnsiTheme="majorBidi" w:cstheme="majorBidi"/>
                <w:noProof/>
                <w:color w:val="000000" w:themeColor="text1"/>
                <w:sz w:val="24"/>
                <w:szCs w:val="24"/>
              </w:rPr>
              <w:t>Thesis Objectives</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_Toc228063784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5</w:t>
            </w:r>
            <w:r w:rsidRPr="00A71E5D">
              <w:rPr>
                <w:rFonts w:asciiTheme="majorBidi" w:hAnsiTheme="majorBidi" w:cstheme="majorBidi"/>
                <w:noProof/>
                <w:webHidden/>
                <w:color w:val="000000" w:themeColor="text1"/>
                <w:sz w:val="24"/>
                <w:szCs w:val="24"/>
              </w:rPr>
              <w:fldChar w:fldCharType="end"/>
            </w:r>
          </w:hyperlink>
        </w:p>
        <w:p w14:paraId="2514CDF5" w14:textId="3B7FD4E4"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85" w:history="1">
            <w:r w:rsidRPr="00A71E5D">
              <w:rPr>
                <w:rStyle w:val="Hyperlink"/>
                <w:rFonts w:asciiTheme="majorBidi" w:hAnsiTheme="majorBidi" w:cstheme="majorBidi"/>
                <w:noProof/>
                <w:color w:val="000000" w:themeColor="text1"/>
                <w:sz w:val="24"/>
                <w:szCs w:val="24"/>
              </w:rPr>
              <w:t>Thesis Contributions</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_Toc228063785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5</w:t>
            </w:r>
            <w:r w:rsidRPr="00A71E5D">
              <w:rPr>
                <w:rFonts w:asciiTheme="majorBidi" w:hAnsiTheme="majorBidi" w:cstheme="majorBidi"/>
                <w:noProof/>
                <w:webHidden/>
                <w:color w:val="000000" w:themeColor="text1"/>
                <w:sz w:val="24"/>
                <w:szCs w:val="24"/>
              </w:rPr>
              <w:fldChar w:fldCharType="end"/>
            </w:r>
          </w:hyperlink>
        </w:p>
        <w:p w14:paraId="2A2DE5CE" w14:textId="3A8604D8"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86" w:history="1">
            <w:r w:rsidRPr="00A71E5D">
              <w:rPr>
                <w:rStyle w:val="Hyperlink"/>
                <w:rFonts w:asciiTheme="majorBidi" w:hAnsiTheme="majorBidi" w:cstheme="majorBidi"/>
                <w:noProof/>
                <w:color w:val="000000" w:themeColor="text1"/>
                <w:sz w:val="24"/>
                <w:szCs w:val="24"/>
              </w:rPr>
              <w:t>Thesis Organization</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_Toc228063786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5</w:t>
            </w:r>
            <w:r w:rsidRPr="00A71E5D">
              <w:rPr>
                <w:rFonts w:asciiTheme="majorBidi" w:hAnsiTheme="majorBidi" w:cstheme="majorBidi"/>
                <w:noProof/>
                <w:webHidden/>
                <w:color w:val="000000" w:themeColor="text1"/>
                <w:sz w:val="24"/>
                <w:szCs w:val="24"/>
              </w:rPr>
              <w:fldChar w:fldCharType="end"/>
            </w:r>
          </w:hyperlink>
        </w:p>
        <w:p w14:paraId="3DD5D359" w14:textId="0EA1BFCB" w:rsidR="00A71E5D" w:rsidRPr="00A71E5D" w:rsidRDefault="00A71E5D">
          <w:pPr>
            <w:pStyle w:val="TOC1"/>
            <w:tabs>
              <w:tab w:val="right" w:leader="dot" w:pos="9354"/>
            </w:tabs>
            <w:rPr>
              <w:rFonts w:asciiTheme="majorBidi" w:eastAsiaTheme="minorEastAsia" w:hAnsiTheme="majorBidi" w:cstheme="majorBidi"/>
              <w:b w:val="0"/>
              <w:noProof/>
              <w:color w:val="000000" w:themeColor="text1"/>
              <w:kern w:val="2"/>
              <w:sz w:val="24"/>
              <w:szCs w:val="24"/>
              <w14:ligatures w14:val="standardContextual"/>
            </w:rPr>
          </w:pPr>
          <w:hyperlink w:anchor="_Toc228063787" w:history="1">
            <w:r w:rsidRPr="00A71E5D">
              <w:rPr>
                <w:rStyle w:val="Hyperlink"/>
                <w:rFonts w:asciiTheme="majorBidi" w:hAnsiTheme="majorBidi" w:cstheme="majorBidi"/>
                <w:noProof/>
                <w:color w:val="000000" w:themeColor="text1"/>
                <w:sz w:val="24"/>
                <w:szCs w:val="24"/>
              </w:rPr>
              <w:t>Proposed Framework</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_Toc228063787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6</w:t>
            </w:r>
            <w:r w:rsidRPr="00A71E5D">
              <w:rPr>
                <w:rFonts w:asciiTheme="majorBidi" w:hAnsiTheme="majorBidi" w:cstheme="majorBidi"/>
                <w:noProof/>
                <w:webHidden/>
                <w:color w:val="000000" w:themeColor="text1"/>
                <w:sz w:val="24"/>
                <w:szCs w:val="24"/>
              </w:rPr>
              <w:fldChar w:fldCharType="end"/>
            </w:r>
          </w:hyperlink>
        </w:p>
        <w:p w14:paraId="4F19CA0F" w14:textId="46FCE628" w:rsidR="00A71E5D" w:rsidRPr="00A71E5D" w:rsidRDefault="00A71E5D">
          <w:pPr>
            <w:pStyle w:val="TOC1"/>
            <w:tabs>
              <w:tab w:val="right" w:leader="dot" w:pos="9354"/>
            </w:tabs>
            <w:rPr>
              <w:rFonts w:asciiTheme="majorBidi" w:eastAsiaTheme="minorEastAsia" w:hAnsiTheme="majorBidi" w:cstheme="majorBidi"/>
              <w:b w:val="0"/>
              <w:noProof/>
              <w:color w:val="000000" w:themeColor="text1"/>
              <w:kern w:val="2"/>
              <w:sz w:val="24"/>
              <w:szCs w:val="24"/>
              <w14:ligatures w14:val="standardContextual"/>
            </w:rPr>
          </w:pPr>
          <w:hyperlink w:anchor="_Toc228063788" w:history="1">
            <w:r w:rsidRPr="00A71E5D">
              <w:rPr>
                <w:rStyle w:val="Hyperlink"/>
                <w:rFonts w:asciiTheme="majorBidi" w:hAnsiTheme="majorBidi" w:cstheme="majorBidi"/>
                <w:noProof/>
                <w:color w:val="000000" w:themeColor="text1"/>
                <w:sz w:val="24"/>
                <w:szCs w:val="24"/>
              </w:rPr>
              <w:t>Background</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_Toc228063788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7</w:t>
            </w:r>
            <w:r w:rsidRPr="00A71E5D">
              <w:rPr>
                <w:rFonts w:asciiTheme="majorBidi" w:hAnsiTheme="majorBidi" w:cstheme="majorBidi"/>
                <w:noProof/>
                <w:webHidden/>
                <w:color w:val="000000" w:themeColor="text1"/>
                <w:sz w:val="24"/>
                <w:szCs w:val="24"/>
              </w:rPr>
              <w:fldChar w:fldCharType="end"/>
            </w:r>
          </w:hyperlink>
        </w:p>
        <w:p w14:paraId="2B697B4A" w14:textId="49EC15FA"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89" w:history="1">
            <w:r w:rsidRPr="00A71E5D">
              <w:rPr>
                <w:rStyle w:val="Hyperlink"/>
                <w:rFonts w:asciiTheme="majorBidi" w:hAnsiTheme="majorBidi" w:cstheme="majorBidi"/>
                <w:noProof/>
                <w:color w:val="000000" w:themeColor="text1"/>
                <w:sz w:val="24"/>
                <w:szCs w:val="24"/>
              </w:rPr>
              <w:t>1. Artificial Intelligence (AI)</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_Toc228063789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7</w:t>
            </w:r>
            <w:r w:rsidRPr="00A71E5D">
              <w:rPr>
                <w:rFonts w:asciiTheme="majorBidi" w:hAnsiTheme="majorBidi" w:cstheme="majorBidi"/>
                <w:noProof/>
                <w:webHidden/>
                <w:color w:val="000000" w:themeColor="text1"/>
                <w:sz w:val="24"/>
                <w:szCs w:val="24"/>
              </w:rPr>
              <w:fldChar w:fldCharType="end"/>
            </w:r>
          </w:hyperlink>
        </w:p>
        <w:p w14:paraId="08AB978F" w14:textId="74393CED"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0" w:history="1">
            <w:r w:rsidRPr="00A71E5D">
              <w:rPr>
                <w:rStyle w:val="Hyperlink"/>
                <w:rFonts w:asciiTheme="majorBidi" w:hAnsiTheme="majorBidi" w:cstheme="majorBidi"/>
                <w:noProof/>
                <w:color w:val="000000" w:themeColor="text1"/>
                <w:sz w:val="24"/>
                <w:szCs w:val="24"/>
              </w:rPr>
              <w:t>2. Machine learning</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_Toc228063790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7</w:t>
            </w:r>
            <w:r w:rsidRPr="00A71E5D">
              <w:rPr>
                <w:rFonts w:asciiTheme="majorBidi" w:hAnsiTheme="majorBidi" w:cstheme="majorBidi"/>
                <w:noProof/>
                <w:webHidden/>
                <w:color w:val="000000" w:themeColor="text1"/>
                <w:sz w:val="24"/>
                <w:szCs w:val="24"/>
              </w:rPr>
              <w:fldChar w:fldCharType="end"/>
            </w:r>
          </w:hyperlink>
        </w:p>
        <w:p w14:paraId="39E1FBFA" w14:textId="759DB67B" w:rsidR="00A71E5D" w:rsidRPr="00A71E5D" w:rsidRDefault="00A71E5D">
          <w:pPr>
            <w:pStyle w:val="TOC1"/>
            <w:tabs>
              <w:tab w:val="right" w:leader="dot" w:pos="9354"/>
            </w:tabs>
            <w:rPr>
              <w:rFonts w:asciiTheme="majorBidi" w:eastAsiaTheme="minorEastAsia" w:hAnsiTheme="majorBidi" w:cstheme="majorBidi"/>
              <w:b w:val="0"/>
              <w:noProof/>
              <w:color w:val="000000" w:themeColor="text1"/>
              <w:kern w:val="2"/>
              <w:sz w:val="24"/>
              <w:szCs w:val="24"/>
              <w14:ligatures w14:val="standardContextual"/>
            </w:rPr>
          </w:pPr>
          <w:hyperlink w:anchor="_Toc228063791" w:history="1">
            <w:r w:rsidRPr="00A71E5D">
              <w:rPr>
                <w:rStyle w:val="Hyperlink"/>
                <w:rFonts w:asciiTheme="majorBidi" w:hAnsiTheme="majorBidi" w:cstheme="majorBidi"/>
                <w:noProof/>
                <w:color w:val="000000" w:themeColor="text1"/>
                <w:sz w:val="24"/>
                <w:szCs w:val="24"/>
              </w:rPr>
              <w:t>3. Types of Machine Learning</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_Toc228063791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8</w:t>
            </w:r>
            <w:r w:rsidRPr="00A71E5D">
              <w:rPr>
                <w:rFonts w:asciiTheme="majorBidi" w:hAnsiTheme="majorBidi" w:cstheme="majorBidi"/>
                <w:noProof/>
                <w:webHidden/>
                <w:color w:val="000000" w:themeColor="text1"/>
                <w:sz w:val="24"/>
                <w:szCs w:val="24"/>
              </w:rPr>
              <w:fldChar w:fldCharType="end"/>
            </w:r>
          </w:hyperlink>
        </w:p>
        <w:p w14:paraId="2D8C740C" w14:textId="2F3CF386"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2" w:history="1">
            <w:r w:rsidRPr="00A71E5D">
              <w:rPr>
                <w:rStyle w:val="Hyperlink"/>
                <w:rFonts w:asciiTheme="majorBidi" w:hAnsiTheme="majorBidi" w:cstheme="majorBidi"/>
                <w:noProof/>
                <w:color w:val="000000" w:themeColor="text1"/>
                <w:sz w:val="24"/>
                <w:szCs w:val="24"/>
              </w:rPr>
              <w:t>3.1 Supervised Learning</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_Toc228063792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8</w:t>
            </w:r>
            <w:r w:rsidRPr="00A71E5D">
              <w:rPr>
                <w:rFonts w:asciiTheme="majorBidi" w:hAnsiTheme="majorBidi" w:cstheme="majorBidi"/>
                <w:noProof/>
                <w:webHidden/>
                <w:color w:val="000000" w:themeColor="text1"/>
                <w:sz w:val="24"/>
                <w:szCs w:val="24"/>
              </w:rPr>
              <w:fldChar w:fldCharType="end"/>
            </w:r>
          </w:hyperlink>
        </w:p>
        <w:p w14:paraId="004CBC1E" w14:textId="3C70A3B4"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3" w:history="1">
            <w:r w:rsidRPr="00A71E5D">
              <w:rPr>
                <w:rStyle w:val="Hyperlink"/>
                <w:rFonts w:asciiTheme="majorBidi" w:hAnsiTheme="majorBidi" w:cstheme="majorBidi"/>
                <w:noProof/>
                <w:color w:val="000000" w:themeColor="text1"/>
                <w:sz w:val="24"/>
                <w:szCs w:val="24"/>
              </w:rPr>
              <w:t>3.2 Unsupervised Learning</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_Toc228063793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8</w:t>
            </w:r>
            <w:r w:rsidRPr="00A71E5D">
              <w:rPr>
                <w:rFonts w:asciiTheme="majorBidi" w:hAnsiTheme="majorBidi" w:cstheme="majorBidi"/>
                <w:noProof/>
                <w:webHidden/>
                <w:color w:val="000000" w:themeColor="text1"/>
                <w:sz w:val="24"/>
                <w:szCs w:val="24"/>
              </w:rPr>
              <w:fldChar w:fldCharType="end"/>
            </w:r>
          </w:hyperlink>
        </w:p>
        <w:p w14:paraId="1AD97084" w14:textId="1D0D9AF1"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4" w:history="1">
            <w:r w:rsidRPr="00A71E5D">
              <w:rPr>
                <w:rStyle w:val="Hyperlink"/>
                <w:rFonts w:asciiTheme="majorBidi" w:hAnsiTheme="majorBidi" w:cstheme="majorBidi"/>
                <w:noProof/>
                <w:color w:val="000000" w:themeColor="text1"/>
                <w:sz w:val="24"/>
                <w:szCs w:val="24"/>
              </w:rPr>
              <w:t>4.1 CNN</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_Toc228063794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8</w:t>
            </w:r>
            <w:r w:rsidRPr="00A71E5D">
              <w:rPr>
                <w:rFonts w:asciiTheme="majorBidi" w:hAnsiTheme="majorBidi" w:cstheme="majorBidi"/>
                <w:noProof/>
                <w:webHidden/>
                <w:color w:val="000000" w:themeColor="text1"/>
                <w:sz w:val="24"/>
                <w:szCs w:val="24"/>
              </w:rPr>
              <w:fldChar w:fldCharType="end"/>
            </w:r>
          </w:hyperlink>
        </w:p>
        <w:p w14:paraId="22BE327A" w14:textId="7E68B018"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5" w:history="1">
            <w:r w:rsidRPr="00A71E5D">
              <w:rPr>
                <w:rStyle w:val="Hyperlink"/>
                <w:rFonts w:asciiTheme="majorBidi" w:hAnsiTheme="majorBidi" w:cstheme="majorBidi"/>
                <w:noProof/>
                <w:color w:val="000000" w:themeColor="text1"/>
                <w:sz w:val="24"/>
                <w:szCs w:val="24"/>
              </w:rPr>
              <w:t>4.2 DenseNet</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_Toc228063795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9</w:t>
            </w:r>
            <w:r w:rsidRPr="00A71E5D">
              <w:rPr>
                <w:rFonts w:asciiTheme="majorBidi" w:hAnsiTheme="majorBidi" w:cstheme="majorBidi"/>
                <w:noProof/>
                <w:webHidden/>
                <w:color w:val="000000" w:themeColor="text1"/>
                <w:sz w:val="24"/>
                <w:szCs w:val="24"/>
              </w:rPr>
              <w:fldChar w:fldCharType="end"/>
            </w:r>
          </w:hyperlink>
        </w:p>
        <w:p w14:paraId="75A32EDC" w14:textId="41D26CEE"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6" w:history="1">
            <w:r w:rsidRPr="00A71E5D">
              <w:rPr>
                <w:rStyle w:val="Hyperlink"/>
                <w:rFonts w:asciiTheme="majorBidi" w:hAnsiTheme="majorBidi" w:cstheme="majorBidi"/>
                <w:noProof/>
                <w:color w:val="000000" w:themeColor="text1"/>
                <w:sz w:val="24"/>
                <w:szCs w:val="24"/>
              </w:rPr>
              <w:t>4.3 ResNet</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_Toc228063796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9</w:t>
            </w:r>
            <w:r w:rsidRPr="00A71E5D">
              <w:rPr>
                <w:rFonts w:asciiTheme="majorBidi" w:hAnsiTheme="majorBidi" w:cstheme="majorBidi"/>
                <w:noProof/>
                <w:webHidden/>
                <w:color w:val="000000" w:themeColor="text1"/>
                <w:sz w:val="24"/>
                <w:szCs w:val="24"/>
              </w:rPr>
              <w:fldChar w:fldCharType="end"/>
            </w:r>
          </w:hyperlink>
        </w:p>
        <w:p w14:paraId="1049A523" w14:textId="4CE9A8A2"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7" w:history="1">
            <w:r w:rsidRPr="00A71E5D">
              <w:rPr>
                <w:rStyle w:val="Hyperlink"/>
                <w:rFonts w:asciiTheme="majorBidi" w:hAnsiTheme="majorBidi" w:cstheme="majorBidi"/>
                <w:noProof/>
                <w:color w:val="000000" w:themeColor="text1"/>
                <w:sz w:val="24"/>
                <w:szCs w:val="24"/>
              </w:rPr>
              <w:t>4.4 EfficientNet</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_Toc228063797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9</w:t>
            </w:r>
            <w:r w:rsidRPr="00A71E5D">
              <w:rPr>
                <w:rFonts w:asciiTheme="majorBidi" w:hAnsiTheme="majorBidi" w:cstheme="majorBidi"/>
                <w:noProof/>
                <w:webHidden/>
                <w:color w:val="000000" w:themeColor="text1"/>
                <w:sz w:val="24"/>
                <w:szCs w:val="24"/>
              </w:rPr>
              <w:fldChar w:fldCharType="end"/>
            </w:r>
          </w:hyperlink>
        </w:p>
        <w:p w14:paraId="7450E2E3" w14:textId="380332E9"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8" w:history="1">
            <w:r w:rsidRPr="00A71E5D">
              <w:rPr>
                <w:rStyle w:val="Hyperlink"/>
                <w:rFonts w:asciiTheme="majorBidi" w:hAnsiTheme="majorBidi" w:cstheme="majorBidi"/>
                <w:noProof/>
                <w:color w:val="000000" w:themeColor="text1"/>
                <w:sz w:val="24"/>
                <w:szCs w:val="24"/>
              </w:rPr>
              <w:t>4.5 MobileNet</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_Toc228063798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10</w:t>
            </w:r>
            <w:r w:rsidRPr="00A71E5D">
              <w:rPr>
                <w:rFonts w:asciiTheme="majorBidi" w:hAnsiTheme="majorBidi" w:cstheme="majorBidi"/>
                <w:noProof/>
                <w:webHidden/>
                <w:color w:val="000000" w:themeColor="text1"/>
                <w:sz w:val="24"/>
                <w:szCs w:val="24"/>
              </w:rPr>
              <w:fldChar w:fldCharType="end"/>
            </w:r>
          </w:hyperlink>
        </w:p>
        <w:p w14:paraId="5E1D20FD" w14:textId="37C9F38A"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799" w:history="1">
            <w:r w:rsidRPr="00A71E5D">
              <w:rPr>
                <w:rStyle w:val="Hyperlink"/>
                <w:rFonts w:asciiTheme="majorBidi" w:hAnsiTheme="majorBidi" w:cstheme="majorBidi"/>
                <w:noProof/>
                <w:color w:val="000000" w:themeColor="text1"/>
                <w:sz w:val="24"/>
                <w:szCs w:val="24"/>
              </w:rPr>
              <w:t>4.6 Vision Transformer (ViT)</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_Toc228063799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10</w:t>
            </w:r>
            <w:r w:rsidRPr="00A71E5D">
              <w:rPr>
                <w:rFonts w:asciiTheme="majorBidi" w:hAnsiTheme="majorBidi" w:cstheme="majorBidi"/>
                <w:noProof/>
                <w:webHidden/>
                <w:color w:val="000000" w:themeColor="text1"/>
                <w:sz w:val="24"/>
                <w:szCs w:val="24"/>
              </w:rPr>
              <w:fldChar w:fldCharType="end"/>
            </w:r>
          </w:hyperlink>
        </w:p>
        <w:p w14:paraId="1E8773F0" w14:textId="1FB7E24B"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800" w:history="1">
            <w:r w:rsidRPr="00A71E5D">
              <w:rPr>
                <w:rStyle w:val="Hyperlink"/>
                <w:rFonts w:asciiTheme="majorBidi" w:hAnsiTheme="majorBidi" w:cstheme="majorBidi"/>
                <w:noProof/>
                <w:color w:val="000000" w:themeColor="text1"/>
                <w:sz w:val="24"/>
                <w:szCs w:val="24"/>
              </w:rPr>
              <w:t>4.7 Swin Transformer</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_Toc228063800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10</w:t>
            </w:r>
            <w:r w:rsidRPr="00A71E5D">
              <w:rPr>
                <w:rFonts w:asciiTheme="majorBidi" w:hAnsiTheme="majorBidi" w:cstheme="majorBidi"/>
                <w:noProof/>
                <w:webHidden/>
                <w:color w:val="000000" w:themeColor="text1"/>
                <w:sz w:val="24"/>
                <w:szCs w:val="24"/>
              </w:rPr>
              <w:fldChar w:fldCharType="end"/>
            </w:r>
          </w:hyperlink>
        </w:p>
        <w:p w14:paraId="4D77727D" w14:textId="47C0AC5D"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801" w:history="1">
            <w:r w:rsidRPr="00A71E5D">
              <w:rPr>
                <w:rStyle w:val="Hyperlink"/>
                <w:rFonts w:asciiTheme="majorBidi" w:hAnsiTheme="majorBidi" w:cstheme="majorBidi"/>
                <w:noProof/>
                <w:color w:val="000000" w:themeColor="text1"/>
                <w:sz w:val="24"/>
                <w:szCs w:val="24"/>
              </w:rPr>
              <w:t>5.1 Accuracy</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_Toc228063801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11</w:t>
            </w:r>
            <w:r w:rsidRPr="00A71E5D">
              <w:rPr>
                <w:rFonts w:asciiTheme="majorBidi" w:hAnsiTheme="majorBidi" w:cstheme="majorBidi"/>
                <w:noProof/>
                <w:webHidden/>
                <w:color w:val="000000" w:themeColor="text1"/>
                <w:sz w:val="24"/>
                <w:szCs w:val="24"/>
              </w:rPr>
              <w:fldChar w:fldCharType="end"/>
            </w:r>
          </w:hyperlink>
        </w:p>
        <w:p w14:paraId="7A6FF701" w14:textId="5474F9C4"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802" w:history="1">
            <w:r w:rsidRPr="00A71E5D">
              <w:rPr>
                <w:rStyle w:val="Hyperlink"/>
                <w:rFonts w:asciiTheme="majorBidi" w:hAnsiTheme="majorBidi" w:cstheme="majorBidi"/>
                <w:noProof/>
                <w:color w:val="000000" w:themeColor="text1"/>
                <w:sz w:val="24"/>
                <w:szCs w:val="24"/>
              </w:rPr>
              <w:t>5.2 Precision</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_Toc228063802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11</w:t>
            </w:r>
            <w:r w:rsidRPr="00A71E5D">
              <w:rPr>
                <w:rFonts w:asciiTheme="majorBidi" w:hAnsiTheme="majorBidi" w:cstheme="majorBidi"/>
                <w:noProof/>
                <w:webHidden/>
                <w:color w:val="000000" w:themeColor="text1"/>
                <w:sz w:val="24"/>
                <w:szCs w:val="24"/>
              </w:rPr>
              <w:fldChar w:fldCharType="end"/>
            </w:r>
          </w:hyperlink>
        </w:p>
        <w:p w14:paraId="3463DA26" w14:textId="30D26A4F"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803" w:history="1">
            <w:r w:rsidRPr="00A71E5D">
              <w:rPr>
                <w:rStyle w:val="Hyperlink"/>
                <w:rFonts w:asciiTheme="majorBidi" w:hAnsiTheme="majorBidi" w:cstheme="majorBidi"/>
                <w:noProof/>
                <w:color w:val="000000" w:themeColor="text1"/>
                <w:sz w:val="24"/>
                <w:szCs w:val="24"/>
              </w:rPr>
              <w:t>5.3 Recall</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_Toc228063803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11</w:t>
            </w:r>
            <w:r w:rsidRPr="00A71E5D">
              <w:rPr>
                <w:rFonts w:asciiTheme="majorBidi" w:hAnsiTheme="majorBidi" w:cstheme="majorBidi"/>
                <w:noProof/>
                <w:webHidden/>
                <w:color w:val="000000" w:themeColor="text1"/>
                <w:sz w:val="24"/>
                <w:szCs w:val="24"/>
              </w:rPr>
              <w:fldChar w:fldCharType="end"/>
            </w:r>
          </w:hyperlink>
        </w:p>
        <w:p w14:paraId="75B4B626" w14:textId="5C105F16" w:rsidR="00A71E5D" w:rsidRPr="00A71E5D" w:rsidRDefault="00A71E5D">
          <w:pPr>
            <w:pStyle w:val="TOC2"/>
            <w:tabs>
              <w:tab w:val="right" w:leader="dot" w:pos="9354"/>
            </w:tabs>
            <w:rPr>
              <w:rFonts w:asciiTheme="majorBidi" w:hAnsiTheme="majorBidi" w:cstheme="majorBidi"/>
              <w:noProof/>
              <w:color w:val="000000" w:themeColor="text1"/>
              <w:sz w:val="24"/>
              <w:szCs w:val="24"/>
            </w:rPr>
          </w:pPr>
          <w:hyperlink w:anchor="_Toc228063804" w:history="1">
            <w:r w:rsidRPr="00A71E5D">
              <w:rPr>
                <w:rStyle w:val="Hyperlink"/>
                <w:rFonts w:asciiTheme="majorBidi" w:hAnsiTheme="majorBidi" w:cstheme="majorBidi"/>
                <w:noProof/>
                <w:color w:val="000000" w:themeColor="text1"/>
                <w:sz w:val="24"/>
                <w:szCs w:val="24"/>
              </w:rPr>
              <w:t>5.4 F1-Score</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_Toc228063804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11</w:t>
            </w:r>
            <w:r w:rsidRPr="00A71E5D">
              <w:rPr>
                <w:rFonts w:asciiTheme="majorBidi" w:hAnsiTheme="majorBidi" w:cstheme="majorBidi"/>
                <w:noProof/>
                <w:webHidden/>
                <w:color w:val="000000" w:themeColor="text1"/>
                <w:sz w:val="24"/>
                <w:szCs w:val="24"/>
              </w:rPr>
              <w:fldChar w:fldCharType="end"/>
            </w:r>
          </w:hyperlink>
        </w:p>
        <w:p w14:paraId="30BCC18C" w14:textId="16EFF4C2" w:rsidR="00A71E5D" w:rsidRPr="00A71E5D" w:rsidRDefault="00A71E5D">
          <w:pPr>
            <w:pStyle w:val="TOC1"/>
            <w:tabs>
              <w:tab w:val="right" w:leader="dot" w:pos="9354"/>
            </w:tabs>
            <w:rPr>
              <w:rFonts w:asciiTheme="majorBidi" w:eastAsiaTheme="minorEastAsia" w:hAnsiTheme="majorBidi" w:cstheme="majorBidi"/>
              <w:b w:val="0"/>
              <w:noProof/>
              <w:color w:val="000000" w:themeColor="text1"/>
              <w:kern w:val="2"/>
              <w:sz w:val="24"/>
              <w:szCs w:val="24"/>
              <w14:ligatures w14:val="standardContextual"/>
            </w:rPr>
          </w:pPr>
          <w:hyperlink w:anchor="_Toc228063805" w:history="1">
            <w:r w:rsidRPr="00A71E5D">
              <w:rPr>
                <w:rStyle w:val="Hyperlink"/>
                <w:rFonts w:asciiTheme="majorBidi" w:hAnsiTheme="majorBidi" w:cstheme="majorBidi"/>
                <w:noProof/>
                <w:color w:val="000000" w:themeColor="text1"/>
                <w:sz w:val="24"/>
                <w:szCs w:val="24"/>
              </w:rPr>
              <w:t>2.2 Related Work</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_Toc228063805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12</w:t>
            </w:r>
            <w:r w:rsidRPr="00A71E5D">
              <w:rPr>
                <w:rFonts w:asciiTheme="majorBidi" w:hAnsiTheme="majorBidi" w:cstheme="majorBidi"/>
                <w:noProof/>
                <w:webHidden/>
                <w:color w:val="000000" w:themeColor="text1"/>
                <w:sz w:val="24"/>
                <w:szCs w:val="24"/>
              </w:rPr>
              <w:fldChar w:fldCharType="end"/>
            </w:r>
          </w:hyperlink>
        </w:p>
        <w:p w14:paraId="5459E782" w14:textId="64C1694F" w:rsidR="00A71E5D" w:rsidRPr="00A71E5D" w:rsidRDefault="00A71E5D">
          <w:pPr>
            <w:pStyle w:val="TOC1"/>
            <w:tabs>
              <w:tab w:val="right" w:leader="dot" w:pos="9354"/>
            </w:tabs>
            <w:rPr>
              <w:rFonts w:asciiTheme="majorBidi" w:eastAsiaTheme="minorEastAsia" w:hAnsiTheme="majorBidi" w:cstheme="majorBidi"/>
              <w:b w:val="0"/>
              <w:noProof/>
              <w:color w:val="000000" w:themeColor="text1"/>
              <w:kern w:val="2"/>
              <w:sz w:val="24"/>
              <w:szCs w:val="24"/>
              <w14:ligatures w14:val="standardContextual"/>
            </w:rPr>
          </w:pPr>
          <w:hyperlink w:anchor="_Toc228063806" w:history="1">
            <w:r w:rsidRPr="00A71E5D">
              <w:rPr>
                <w:rStyle w:val="Hyperlink"/>
                <w:rFonts w:asciiTheme="majorBidi" w:hAnsiTheme="majorBidi" w:cstheme="majorBidi"/>
                <w:noProof/>
                <w:color w:val="000000" w:themeColor="text1"/>
                <w:sz w:val="24"/>
                <w:szCs w:val="24"/>
              </w:rPr>
              <w:t>Comparative Summary</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_Toc228063806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17</w:t>
            </w:r>
            <w:r w:rsidRPr="00A71E5D">
              <w:rPr>
                <w:rFonts w:asciiTheme="majorBidi" w:hAnsiTheme="majorBidi" w:cstheme="majorBidi"/>
                <w:noProof/>
                <w:webHidden/>
                <w:color w:val="000000" w:themeColor="text1"/>
                <w:sz w:val="24"/>
                <w:szCs w:val="24"/>
              </w:rPr>
              <w:fldChar w:fldCharType="end"/>
            </w:r>
          </w:hyperlink>
        </w:p>
        <w:p w14:paraId="1813434A" w14:textId="5AFB9C68" w:rsidR="00A71E5D" w:rsidRPr="00A71E5D" w:rsidRDefault="00A71E5D">
          <w:pPr>
            <w:pStyle w:val="TOC1"/>
            <w:tabs>
              <w:tab w:val="right" w:leader="dot" w:pos="9354"/>
            </w:tabs>
            <w:rPr>
              <w:rFonts w:asciiTheme="majorBidi" w:eastAsiaTheme="minorEastAsia" w:hAnsiTheme="majorBidi" w:cstheme="majorBidi"/>
              <w:b w:val="0"/>
              <w:noProof/>
              <w:color w:val="000000" w:themeColor="text1"/>
              <w:kern w:val="2"/>
              <w:sz w:val="24"/>
              <w:szCs w:val="24"/>
              <w14:ligatures w14:val="standardContextual"/>
            </w:rPr>
          </w:pPr>
          <w:hyperlink w:anchor="_Toc228063807" w:history="1">
            <w:r w:rsidRPr="00A71E5D">
              <w:rPr>
                <w:rStyle w:val="Hyperlink"/>
                <w:rFonts w:asciiTheme="majorBidi" w:hAnsiTheme="majorBidi" w:cstheme="majorBidi"/>
                <w:noProof/>
                <w:color w:val="000000" w:themeColor="text1"/>
                <w:sz w:val="24"/>
                <w:szCs w:val="24"/>
              </w:rPr>
              <w:t>References</w:t>
            </w:r>
            <w:r w:rsidRPr="00A71E5D">
              <w:rPr>
                <w:rFonts w:asciiTheme="majorBidi" w:hAnsiTheme="majorBidi" w:cstheme="majorBidi"/>
                <w:noProof/>
                <w:webHidden/>
                <w:color w:val="000000" w:themeColor="text1"/>
                <w:sz w:val="24"/>
                <w:szCs w:val="24"/>
              </w:rPr>
              <w:tab/>
            </w:r>
            <w:r w:rsidRPr="00A71E5D">
              <w:rPr>
                <w:rFonts w:asciiTheme="majorBidi" w:hAnsiTheme="majorBidi" w:cstheme="majorBidi"/>
                <w:noProof/>
                <w:webHidden/>
                <w:color w:val="000000" w:themeColor="text1"/>
                <w:sz w:val="24"/>
                <w:szCs w:val="24"/>
              </w:rPr>
              <w:fldChar w:fldCharType="begin"/>
            </w:r>
            <w:r w:rsidRPr="00A71E5D">
              <w:rPr>
                <w:rFonts w:asciiTheme="majorBidi" w:hAnsiTheme="majorBidi" w:cstheme="majorBidi"/>
                <w:noProof/>
                <w:webHidden/>
                <w:color w:val="000000" w:themeColor="text1"/>
                <w:sz w:val="24"/>
                <w:szCs w:val="24"/>
              </w:rPr>
              <w:instrText xml:space="preserve"> PAGEREF _Toc228063807 \h </w:instrText>
            </w:r>
            <w:r w:rsidRPr="00A71E5D">
              <w:rPr>
                <w:rFonts w:asciiTheme="majorBidi" w:hAnsiTheme="majorBidi" w:cstheme="majorBidi"/>
                <w:noProof/>
                <w:webHidden/>
                <w:color w:val="000000" w:themeColor="text1"/>
                <w:sz w:val="24"/>
                <w:szCs w:val="24"/>
              </w:rPr>
            </w:r>
            <w:r w:rsidRPr="00A71E5D">
              <w:rPr>
                <w:rFonts w:asciiTheme="majorBidi" w:hAnsiTheme="majorBidi" w:cstheme="majorBidi"/>
                <w:noProof/>
                <w:webHidden/>
                <w:color w:val="000000" w:themeColor="text1"/>
                <w:sz w:val="24"/>
                <w:szCs w:val="24"/>
              </w:rPr>
              <w:fldChar w:fldCharType="separate"/>
            </w:r>
            <w:r w:rsidR="002801DD">
              <w:rPr>
                <w:rFonts w:asciiTheme="majorBidi" w:hAnsiTheme="majorBidi" w:cstheme="majorBidi"/>
                <w:noProof/>
                <w:webHidden/>
                <w:color w:val="000000" w:themeColor="text1"/>
                <w:sz w:val="24"/>
                <w:szCs w:val="24"/>
              </w:rPr>
              <w:t>19</w:t>
            </w:r>
            <w:r w:rsidRPr="00A71E5D">
              <w:rPr>
                <w:rFonts w:asciiTheme="majorBidi" w:hAnsiTheme="majorBidi" w:cstheme="majorBidi"/>
                <w:noProof/>
                <w:webHidden/>
                <w:color w:val="000000" w:themeColor="text1"/>
                <w:sz w:val="24"/>
                <w:szCs w:val="24"/>
              </w:rPr>
              <w:fldChar w:fldCharType="end"/>
            </w:r>
          </w:hyperlink>
        </w:p>
        <w:p w14:paraId="1208728E" w14:textId="43EF3942" w:rsidR="00A71E5D" w:rsidRDefault="00A71E5D">
          <w:r w:rsidRPr="00A71E5D">
            <w:rPr>
              <w:rFonts w:asciiTheme="majorBidi" w:hAnsiTheme="majorBidi" w:cstheme="majorBidi"/>
              <w:b/>
              <w:bCs/>
              <w:noProof/>
              <w:color w:val="000000" w:themeColor="text1"/>
              <w:sz w:val="24"/>
              <w:szCs w:val="24"/>
            </w:rPr>
            <w:lastRenderedPageBreak/>
            <w:fldChar w:fldCharType="end"/>
          </w:r>
        </w:p>
      </w:sdtContent>
    </w:sdt>
    <w:p w14:paraId="5D624BAF" w14:textId="072602D5" w:rsidR="00010059" w:rsidRPr="00CD2B07" w:rsidRDefault="00010059" w:rsidP="00F365DF">
      <w:pPr>
        <w:spacing w:after="0" w:line="259" w:lineRule="auto"/>
        <w:ind w:left="0" w:firstLine="0"/>
        <w:rPr>
          <w:bCs/>
        </w:rPr>
      </w:pPr>
      <w:bookmarkStart w:id="1" w:name="_Toc208473"/>
    </w:p>
    <w:p w14:paraId="7E55B52E" w14:textId="05679734" w:rsidR="000B518F" w:rsidRPr="00A71E5D" w:rsidRDefault="00010059" w:rsidP="00A71E5D">
      <w:pPr>
        <w:spacing w:line="271" w:lineRule="auto"/>
        <w:ind w:left="437" w:firstLine="0"/>
        <w:jc w:val="left"/>
        <w:outlineLvl w:val="0"/>
        <w:rPr>
          <w:b/>
          <w:bCs/>
          <w:color w:val="2E74B5" w:themeColor="accent1" w:themeShade="BF"/>
          <w:szCs w:val="28"/>
          <w:rtl/>
        </w:rPr>
      </w:pPr>
      <w:r w:rsidRPr="00CD2B07">
        <w:br/>
      </w:r>
      <w:bookmarkStart w:id="2" w:name="_Toc228063781"/>
      <w:r w:rsidR="003C51FB" w:rsidRPr="00A71E5D">
        <w:rPr>
          <w:b/>
          <w:bCs/>
          <w:color w:val="2E74B5" w:themeColor="accent1" w:themeShade="BF"/>
          <w:szCs w:val="28"/>
        </w:rPr>
        <w:t>List of Abbreviations</w:t>
      </w:r>
      <w:bookmarkEnd w:id="1"/>
      <w:bookmarkEnd w:id="2"/>
    </w:p>
    <w:p w14:paraId="6B36FFF2" w14:textId="77777777" w:rsidR="00DB3BC6" w:rsidRPr="00DB3BC6" w:rsidRDefault="00DB3BC6" w:rsidP="00DB3BC6">
      <w:pPr>
        <w:spacing w:line="271" w:lineRule="auto"/>
        <w:ind w:left="448" w:hanging="11"/>
        <w:jc w:val="left"/>
        <w:outlineLvl w:val="0"/>
        <w:rPr>
          <w:sz w:val="24"/>
          <w:szCs w:val="24"/>
        </w:rPr>
      </w:pPr>
    </w:p>
    <w:p w14:paraId="198457A8" w14:textId="1C9EC893" w:rsidR="008E2219" w:rsidRPr="00DB3BC6" w:rsidRDefault="008E2219" w:rsidP="00DB3BC6">
      <w:pPr>
        <w:spacing w:after="18" w:line="259" w:lineRule="auto"/>
        <w:ind w:left="360" w:firstLine="0"/>
        <w:jc w:val="left"/>
        <w:rPr>
          <w:bCs/>
          <w:sz w:val="24"/>
          <w:szCs w:val="24"/>
        </w:rPr>
      </w:pPr>
      <w:r w:rsidRPr="00DB3BC6">
        <w:rPr>
          <w:bCs/>
          <w:sz w:val="24"/>
          <w:szCs w:val="24"/>
        </w:rPr>
        <w:t>CNN: Convolutional Neural Network</w:t>
      </w:r>
    </w:p>
    <w:p w14:paraId="05238BB2" w14:textId="12817756" w:rsidR="008E2219" w:rsidRPr="00DB3BC6" w:rsidRDefault="008E2219" w:rsidP="00DB3BC6">
      <w:pPr>
        <w:spacing w:after="18" w:line="259" w:lineRule="auto"/>
        <w:ind w:left="360" w:firstLine="0"/>
        <w:jc w:val="left"/>
        <w:rPr>
          <w:bCs/>
          <w:sz w:val="24"/>
          <w:szCs w:val="24"/>
        </w:rPr>
      </w:pPr>
      <w:r w:rsidRPr="00DB3BC6">
        <w:rPr>
          <w:bCs/>
          <w:sz w:val="24"/>
          <w:szCs w:val="24"/>
        </w:rPr>
        <w:t>DenseNet: Densely Connected Neural Network</w:t>
      </w:r>
    </w:p>
    <w:p w14:paraId="3FB2DFF7" w14:textId="0BCBE01C" w:rsidR="008E2219" w:rsidRPr="00DB3BC6" w:rsidRDefault="008E2219" w:rsidP="00DB3BC6">
      <w:pPr>
        <w:spacing w:after="18" w:line="259" w:lineRule="auto"/>
        <w:ind w:left="360" w:firstLine="0"/>
        <w:jc w:val="left"/>
        <w:rPr>
          <w:bCs/>
          <w:sz w:val="24"/>
          <w:szCs w:val="24"/>
        </w:rPr>
      </w:pPr>
      <w:r w:rsidRPr="00DB3BC6">
        <w:rPr>
          <w:bCs/>
          <w:sz w:val="24"/>
          <w:szCs w:val="24"/>
        </w:rPr>
        <w:t>ResNet: Residual Network</w:t>
      </w:r>
    </w:p>
    <w:p w14:paraId="4C46D854" w14:textId="276138B0" w:rsidR="008E2219" w:rsidRPr="00DB3BC6" w:rsidRDefault="008E2219" w:rsidP="00DB3BC6">
      <w:pPr>
        <w:spacing w:after="18" w:line="259" w:lineRule="auto"/>
        <w:ind w:left="360" w:firstLine="0"/>
        <w:jc w:val="left"/>
        <w:rPr>
          <w:bCs/>
          <w:sz w:val="24"/>
          <w:szCs w:val="24"/>
        </w:rPr>
      </w:pPr>
      <w:r w:rsidRPr="00DB3BC6">
        <w:rPr>
          <w:bCs/>
          <w:sz w:val="24"/>
          <w:szCs w:val="24"/>
        </w:rPr>
        <w:t>EfficientNet: Efficient Neural Network</w:t>
      </w:r>
    </w:p>
    <w:p w14:paraId="54E5E0F0" w14:textId="57C87959" w:rsidR="008E2219" w:rsidRPr="00DB3BC6" w:rsidRDefault="008E2219" w:rsidP="00DB3BC6">
      <w:pPr>
        <w:spacing w:after="18" w:line="259" w:lineRule="auto"/>
        <w:ind w:left="360" w:firstLine="0"/>
        <w:jc w:val="left"/>
        <w:rPr>
          <w:bCs/>
          <w:sz w:val="24"/>
          <w:szCs w:val="24"/>
        </w:rPr>
      </w:pPr>
      <w:r w:rsidRPr="00DB3BC6">
        <w:rPr>
          <w:bCs/>
          <w:sz w:val="24"/>
          <w:szCs w:val="24"/>
        </w:rPr>
        <w:t>MobileNet: Mobile Neural Network</w:t>
      </w:r>
    </w:p>
    <w:p w14:paraId="11F32989" w14:textId="40E43B20" w:rsidR="008E2219" w:rsidRPr="00DB3BC6" w:rsidRDefault="008E2219" w:rsidP="00DB3BC6">
      <w:pPr>
        <w:spacing w:after="18" w:line="259" w:lineRule="auto"/>
        <w:ind w:left="360" w:firstLine="0"/>
        <w:jc w:val="left"/>
        <w:rPr>
          <w:bCs/>
          <w:sz w:val="24"/>
          <w:szCs w:val="24"/>
        </w:rPr>
      </w:pPr>
      <w:r w:rsidRPr="00DB3BC6">
        <w:rPr>
          <w:bCs/>
          <w:sz w:val="24"/>
          <w:szCs w:val="24"/>
        </w:rPr>
        <w:t>ViT: Vision Transformer</w:t>
      </w:r>
    </w:p>
    <w:p w14:paraId="388D3826" w14:textId="0EBD14C4" w:rsidR="008E2219" w:rsidRPr="00DB3BC6" w:rsidRDefault="008E2219" w:rsidP="00DB3BC6">
      <w:pPr>
        <w:spacing w:after="18" w:line="259" w:lineRule="auto"/>
        <w:ind w:left="360" w:firstLine="0"/>
        <w:jc w:val="left"/>
        <w:rPr>
          <w:bCs/>
          <w:sz w:val="24"/>
          <w:szCs w:val="24"/>
        </w:rPr>
      </w:pPr>
      <w:r w:rsidRPr="00DB3BC6">
        <w:rPr>
          <w:bCs/>
          <w:sz w:val="24"/>
          <w:szCs w:val="24"/>
        </w:rPr>
        <w:t>Swin Transformer (Swin): Shifted Window Transformer</w:t>
      </w:r>
    </w:p>
    <w:p w14:paraId="09ECC3DD" w14:textId="06D26A64" w:rsidR="00E4638B" w:rsidRPr="00DB3BC6" w:rsidRDefault="00E4638B"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GRU: Gated Recurrent Unit</w:t>
      </w:r>
    </w:p>
    <w:p w14:paraId="5B22ADC8" w14:textId="514820DF" w:rsidR="00E4638B" w:rsidRPr="00DB3BC6" w:rsidRDefault="00E4638B"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SNN: Spiking Neural Network</w:t>
      </w:r>
    </w:p>
    <w:p w14:paraId="23F276F1" w14:textId="5721DABC" w:rsidR="000B518F" w:rsidRPr="00DB3BC6" w:rsidRDefault="00E4638B"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MLP: Multi-Layer Perceptron</w:t>
      </w:r>
    </w:p>
    <w:p w14:paraId="0D53D58B" w14:textId="48D14253" w:rsidR="004645C3" w:rsidRPr="00DB3BC6" w:rsidRDefault="004645C3"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Acc: Accuracy</w:t>
      </w:r>
    </w:p>
    <w:p w14:paraId="372422A1" w14:textId="1EEA56CD" w:rsidR="004645C3" w:rsidRPr="00DB3BC6" w:rsidRDefault="004645C3"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Rec: Recall</w:t>
      </w:r>
    </w:p>
    <w:p w14:paraId="00514B0A" w14:textId="1F10B87D" w:rsidR="004645C3" w:rsidRPr="00DB3BC6" w:rsidRDefault="004645C3"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F1: F1 Score</w:t>
      </w:r>
    </w:p>
    <w:p w14:paraId="49B87C39" w14:textId="5F8247DC" w:rsidR="004645C3" w:rsidRPr="00DB3BC6" w:rsidRDefault="004645C3"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MCC: Matthews Correlation Coefficient</w:t>
      </w:r>
    </w:p>
    <w:p w14:paraId="5F85B581" w14:textId="240BA275" w:rsidR="00CD4BD5" w:rsidRPr="00DB3BC6" w:rsidRDefault="00CD4BD5"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SL: Supervised Learning</w:t>
      </w:r>
    </w:p>
    <w:p w14:paraId="27911146" w14:textId="6D642CAE" w:rsidR="00CD4BD5" w:rsidRPr="00DB3BC6" w:rsidRDefault="00CD4BD5" w:rsidP="00DB3BC6">
      <w:pPr>
        <w:spacing w:before="100" w:beforeAutospacing="1" w:after="100" w:afterAutospacing="1" w:line="240" w:lineRule="auto"/>
        <w:ind w:left="360" w:firstLine="0"/>
        <w:jc w:val="left"/>
        <w:rPr>
          <w:bCs/>
          <w:color w:val="auto"/>
          <w:sz w:val="24"/>
          <w:szCs w:val="24"/>
        </w:rPr>
      </w:pPr>
      <w:r w:rsidRPr="00DB3BC6">
        <w:rPr>
          <w:bCs/>
          <w:color w:val="auto"/>
          <w:sz w:val="24"/>
          <w:szCs w:val="24"/>
        </w:rPr>
        <w:t>UL: Unsupervised Learning</w:t>
      </w:r>
    </w:p>
    <w:p w14:paraId="124ABE31" w14:textId="63D6187F" w:rsidR="000B518F" w:rsidRPr="00DB3BC6" w:rsidRDefault="000B518F" w:rsidP="00DB3BC6">
      <w:pPr>
        <w:spacing w:after="0" w:line="259" w:lineRule="auto"/>
        <w:ind w:left="0" w:firstLine="0"/>
        <w:jc w:val="left"/>
        <w:rPr>
          <w:bCs/>
          <w:sz w:val="24"/>
          <w:szCs w:val="24"/>
        </w:rPr>
      </w:pPr>
    </w:p>
    <w:p w14:paraId="49C665CE" w14:textId="77777777" w:rsidR="00AA559B" w:rsidRPr="00CD2B07" w:rsidRDefault="00AA559B" w:rsidP="00616648">
      <w:pPr>
        <w:spacing w:after="0" w:line="259" w:lineRule="auto"/>
        <w:ind w:left="0" w:firstLine="0"/>
        <w:jc w:val="center"/>
        <w:rPr>
          <w:bCs/>
        </w:rPr>
      </w:pPr>
    </w:p>
    <w:p w14:paraId="5B3C6374" w14:textId="77777777" w:rsidR="00AA559B" w:rsidRPr="00CD2B07" w:rsidRDefault="00AA559B" w:rsidP="00616648">
      <w:pPr>
        <w:spacing w:after="0" w:line="259" w:lineRule="auto"/>
        <w:ind w:left="0" w:firstLine="0"/>
        <w:jc w:val="center"/>
        <w:rPr>
          <w:bCs/>
        </w:rPr>
      </w:pPr>
    </w:p>
    <w:p w14:paraId="74C37326" w14:textId="77777777" w:rsidR="00AA559B" w:rsidRPr="00CD2B07" w:rsidRDefault="00AA559B" w:rsidP="00616648">
      <w:pPr>
        <w:spacing w:after="0" w:line="259" w:lineRule="auto"/>
        <w:ind w:left="0" w:firstLine="0"/>
        <w:jc w:val="center"/>
        <w:rPr>
          <w:bCs/>
        </w:rPr>
      </w:pPr>
    </w:p>
    <w:p w14:paraId="05BC9D53" w14:textId="77777777" w:rsidR="00AA559B" w:rsidRPr="00CD2B07" w:rsidRDefault="00AA559B" w:rsidP="00616648">
      <w:pPr>
        <w:spacing w:after="0" w:line="259" w:lineRule="auto"/>
        <w:ind w:left="0" w:firstLine="0"/>
        <w:jc w:val="center"/>
        <w:rPr>
          <w:bCs/>
        </w:rPr>
      </w:pPr>
    </w:p>
    <w:p w14:paraId="26D52E79" w14:textId="77777777" w:rsidR="00AA559B" w:rsidRPr="00CD2B07" w:rsidRDefault="00AA559B" w:rsidP="00616648">
      <w:pPr>
        <w:spacing w:after="0" w:line="259" w:lineRule="auto"/>
        <w:ind w:left="0" w:firstLine="0"/>
        <w:jc w:val="center"/>
        <w:rPr>
          <w:bCs/>
        </w:rPr>
      </w:pPr>
    </w:p>
    <w:p w14:paraId="3A3847ED" w14:textId="77777777" w:rsidR="00AA559B" w:rsidRPr="00CD2B07" w:rsidRDefault="00AA559B" w:rsidP="00616648">
      <w:pPr>
        <w:spacing w:after="0" w:line="259" w:lineRule="auto"/>
        <w:ind w:left="0" w:firstLine="0"/>
        <w:jc w:val="center"/>
        <w:rPr>
          <w:bCs/>
        </w:rPr>
      </w:pPr>
    </w:p>
    <w:p w14:paraId="72F1B9B8" w14:textId="77777777" w:rsidR="00AA559B" w:rsidRPr="00CD2B07" w:rsidRDefault="00AA559B" w:rsidP="00616648">
      <w:pPr>
        <w:spacing w:after="0" w:line="259" w:lineRule="auto"/>
        <w:ind w:left="0" w:firstLine="0"/>
        <w:jc w:val="center"/>
        <w:rPr>
          <w:bCs/>
        </w:rPr>
      </w:pPr>
    </w:p>
    <w:p w14:paraId="1DCB8F05" w14:textId="77777777" w:rsidR="00AA559B" w:rsidRPr="00CD2B07" w:rsidRDefault="00AA559B" w:rsidP="00616648">
      <w:pPr>
        <w:spacing w:after="0" w:line="259" w:lineRule="auto"/>
        <w:ind w:left="0" w:firstLine="0"/>
        <w:jc w:val="center"/>
        <w:rPr>
          <w:bCs/>
        </w:rPr>
      </w:pPr>
    </w:p>
    <w:p w14:paraId="5783D8AB" w14:textId="77777777" w:rsidR="00AA559B" w:rsidRPr="00CD2B07" w:rsidRDefault="00AA559B" w:rsidP="00616648">
      <w:pPr>
        <w:spacing w:after="0" w:line="259" w:lineRule="auto"/>
        <w:ind w:left="0" w:firstLine="0"/>
        <w:jc w:val="center"/>
        <w:rPr>
          <w:bCs/>
        </w:rPr>
      </w:pPr>
    </w:p>
    <w:p w14:paraId="514E1ED5" w14:textId="77777777" w:rsidR="00AA559B" w:rsidRPr="00CD2B07" w:rsidRDefault="00AA559B" w:rsidP="002801DD">
      <w:pPr>
        <w:spacing w:after="0" w:line="259" w:lineRule="auto"/>
        <w:ind w:left="0" w:firstLine="0"/>
        <w:rPr>
          <w:bCs/>
        </w:rPr>
      </w:pPr>
    </w:p>
    <w:p w14:paraId="6F22DFB1" w14:textId="77777777" w:rsidR="000B518F" w:rsidRPr="00CD2B07" w:rsidRDefault="000B518F" w:rsidP="00030A4F">
      <w:pPr>
        <w:ind w:left="0" w:firstLine="0"/>
        <w:rPr>
          <w:bCs/>
        </w:rPr>
        <w:sectPr w:rsidR="000B518F" w:rsidRPr="00CD2B07" w:rsidSect="00FF0BE1">
          <w:footerReference w:type="even" r:id="rId12"/>
          <w:footerReference w:type="default" r:id="rId13"/>
          <w:footerReference w:type="first" r:id="rId14"/>
          <w:pgSz w:w="12240" w:h="15840"/>
          <w:pgMar w:top="1442" w:right="1436" w:bottom="1002" w:left="1440" w:header="720" w:footer="726" w:gutter="0"/>
          <w:pgBorders w:offsetFrom="page">
            <w:top w:val="single" w:sz="4" w:space="24" w:color="auto"/>
            <w:left w:val="single" w:sz="4" w:space="24" w:color="auto"/>
            <w:bottom w:val="single" w:sz="4" w:space="24" w:color="auto"/>
            <w:right w:val="single" w:sz="4" w:space="24" w:color="auto"/>
          </w:pgBorders>
          <w:pgNumType w:start="1"/>
          <w:cols w:space="720"/>
          <w:docGrid w:linePitch="381"/>
        </w:sectPr>
      </w:pPr>
    </w:p>
    <w:p w14:paraId="2F1C5748" w14:textId="20365080" w:rsidR="006F5BD0" w:rsidRPr="00CD2B07" w:rsidRDefault="006F5BD0" w:rsidP="00616648">
      <w:pPr>
        <w:spacing w:before="240" w:after="120"/>
        <w:jc w:val="center"/>
        <w:rPr>
          <w:bCs/>
        </w:rPr>
      </w:pPr>
      <w:r w:rsidRPr="00CD2B07">
        <w:rPr>
          <w:bCs/>
          <w:color w:val="1F4E79"/>
          <w:sz w:val="36"/>
          <w:szCs w:val="36"/>
        </w:rPr>
        <w:lastRenderedPageBreak/>
        <w:t>Literature Review</w:t>
      </w:r>
    </w:p>
    <w:p w14:paraId="6D4D37F3" w14:textId="77777777" w:rsidR="006F5BD0" w:rsidRPr="00E55322" w:rsidRDefault="006F5BD0" w:rsidP="00616648">
      <w:pPr>
        <w:spacing w:before="60" w:after="300"/>
        <w:jc w:val="center"/>
        <w:rPr>
          <w:bCs/>
          <w:sz w:val="32"/>
          <w:szCs w:val="32"/>
        </w:rPr>
      </w:pPr>
      <w:r w:rsidRPr="00E55322">
        <w:rPr>
          <w:bCs/>
          <w:sz w:val="32"/>
          <w:szCs w:val="32"/>
        </w:rPr>
        <w:t>Pneumonia Classification from Chest X-ray Images Using Convolutional Neural Networks</w:t>
      </w:r>
    </w:p>
    <w:p w14:paraId="46685A77" w14:textId="77777777" w:rsidR="006F5BD0" w:rsidRPr="00A71E5D" w:rsidRDefault="006F5BD0" w:rsidP="00041283">
      <w:pPr>
        <w:spacing w:line="271" w:lineRule="auto"/>
        <w:ind w:left="448" w:hanging="11"/>
        <w:jc w:val="left"/>
        <w:outlineLvl w:val="0"/>
        <w:rPr>
          <w:b/>
          <w:bCs/>
          <w:color w:val="2E74B5" w:themeColor="accent1" w:themeShade="BF"/>
          <w:rtl/>
        </w:rPr>
      </w:pPr>
      <w:bookmarkStart w:id="3" w:name="_Toc228063782"/>
      <w:r w:rsidRPr="00A71E5D">
        <w:rPr>
          <w:b/>
          <w:bCs/>
          <w:color w:val="2E74B5" w:themeColor="accent1" w:themeShade="BF"/>
        </w:rPr>
        <w:t>Introduction</w:t>
      </w:r>
      <w:bookmarkEnd w:id="3"/>
    </w:p>
    <w:p w14:paraId="747435D0" w14:textId="77777777" w:rsidR="00041283" w:rsidRPr="00041283" w:rsidRDefault="00041283" w:rsidP="00041283">
      <w:pPr>
        <w:spacing w:line="271" w:lineRule="auto"/>
        <w:ind w:left="448" w:hanging="11"/>
        <w:jc w:val="left"/>
        <w:outlineLvl w:val="0"/>
        <w:rPr>
          <w:color w:val="2E74B5" w:themeColor="accent1" w:themeShade="BF"/>
        </w:rPr>
      </w:pPr>
    </w:p>
    <w:p w14:paraId="2C63645E" w14:textId="77777777" w:rsidR="006F5BD0" w:rsidRPr="00041283" w:rsidRDefault="006F5BD0" w:rsidP="00041283">
      <w:pPr>
        <w:spacing w:line="271" w:lineRule="auto"/>
        <w:ind w:left="448" w:hanging="11"/>
        <w:jc w:val="left"/>
        <w:outlineLvl w:val="1"/>
        <w:rPr>
          <w:color w:val="2E74B5" w:themeColor="accent1" w:themeShade="BF"/>
          <w:sz w:val="24"/>
          <w:szCs w:val="24"/>
        </w:rPr>
      </w:pPr>
      <w:bookmarkStart w:id="4" w:name="_Toc228063783"/>
      <w:r w:rsidRPr="00041283">
        <w:rPr>
          <w:color w:val="2E74B5" w:themeColor="accent1" w:themeShade="BF"/>
          <w:sz w:val="24"/>
          <w:szCs w:val="24"/>
        </w:rPr>
        <w:t>Problem Definition</w:t>
      </w:r>
      <w:bookmarkEnd w:id="4"/>
    </w:p>
    <w:p w14:paraId="7C0E3B84" w14:textId="77777777" w:rsidR="006F5BD0" w:rsidRPr="00E569D2" w:rsidRDefault="006F5BD0" w:rsidP="00E569D2">
      <w:pPr>
        <w:spacing w:after="160" w:line="360" w:lineRule="auto"/>
        <w:jc w:val="left"/>
        <w:rPr>
          <w:bCs/>
          <w:sz w:val="24"/>
          <w:szCs w:val="24"/>
        </w:rPr>
      </w:pPr>
      <w:r w:rsidRPr="00E569D2">
        <w:rPr>
          <w:bCs/>
          <w:sz w:val="24"/>
          <w:szCs w:val="24"/>
        </w:rPr>
        <w:t>Pneumonia can be considered one of the most severe diseases affecting the respiratory system around the world. According to public health records, death rates occur in higher amounts amongst children younger than five and people over 65 years old. What is more, the gap between their results and the ones from resource-abundant countries is growing every year as access to the specialists becomes harder. While it is unlikely to achieve correct diagnosis during the early stages of the infection, it is still an essential step that will turn the scales in favor of recovery. Chest radiography is used as a primary method owing to its effectiveness and affordability. However, the interpretation of the obtained data might suffer due to the subjectivity of specialists' perception. The same X-ray may result in different conclusions made by various specialists and lead to delays and ignoring the illness. In addition, staffing issues make X-ray image analysis even slower. Therefore, there is a need to come up with a solution that would work fast and objectively with daily patient volume. It should not depend on specialists [25].</w:t>
      </w:r>
    </w:p>
    <w:p w14:paraId="490E4132" w14:textId="77777777" w:rsidR="006F5BD0" w:rsidRPr="00E569D2" w:rsidRDefault="006F5BD0" w:rsidP="00041283">
      <w:pPr>
        <w:spacing w:after="160" w:line="360" w:lineRule="auto"/>
        <w:ind w:left="437" w:firstLine="0"/>
        <w:jc w:val="left"/>
        <w:rPr>
          <w:bCs/>
          <w:sz w:val="24"/>
          <w:szCs w:val="24"/>
        </w:rPr>
      </w:pPr>
      <w:r w:rsidRPr="00E569D2">
        <w:rPr>
          <w:bCs/>
          <w:sz w:val="24"/>
          <w:szCs w:val="24"/>
        </w:rPr>
        <w:t>The problem with visual diagnostics is that disease indicators are usually hard to detect. Therefore, deep learning algorithms can be regarded as the main approach applied by researchers. Indeed, multiple authors prove that accuracy in the case of pneumonia detection can go over 98% (</w:t>
      </w:r>
      <w:proofErr w:type="spellStart"/>
      <w:r w:rsidRPr="00E569D2">
        <w:rPr>
          <w:bCs/>
          <w:sz w:val="24"/>
          <w:szCs w:val="24"/>
        </w:rPr>
        <w:t>Buriboev</w:t>
      </w:r>
      <w:proofErr w:type="spellEnd"/>
      <w:r w:rsidRPr="00E569D2">
        <w:rPr>
          <w:bCs/>
          <w:sz w:val="24"/>
          <w:szCs w:val="24"/>
        </w:rPr>
        <w:t xml:space="preserve"> et al., 2025; Ahmed et al., 2023). DenseNet, ResNet, and EfficientNet were identified as the neural networks capable of recognizing relevant features within medical images. The principle of utilizing artificial intelligence technologies to diagnose a condition is quite clear – it helps find important patterns that a specialist may overlook while being tired. At the same time, the results received from the computer will be reproducible. This way, the present research aims to create a neural network for recognizing pneumonia signs using machine learning [25].</w:t>
      </w:r>
    </w:p>
    <w:p w14:paraId="1811C2C2" w14:textId="77777777" w:rsidR="006F5BD0" w:rsidRPr="00A71E5D" w:rsidRDefault="006F5BD0" w:rsidP="00041283">
      <w:pPr>
        <w:spacing w:line="271" w:lineRule="auto"/>
        <w:ind w:left="448" w:hanging="11"/>
        <w:jc w:val="left"/>
        <w:outlineLvl w:val="1"/>
        <w:rPr>
          <w:color w:val="2E74B5" w:themeColor="accent1" w:themeShade="BF"/>
          <w:sz w:val="24"/>
          <w:szCs w:val="24"/>
          <w:rtl/>
        </w:rPr>
      </w:pPr>
      <w:bookmarkStart w:id="5" w:name="_Toc228063784"/>
      <w:r w:rsidRPr="00A71E5D">
        <w:rPr>
          <w:color w:val="2E74B5" w:themeColor="accent1" w:themeShade="BF"/>
          <w:sz w:val="24"/>
          <w:szCs w:val="24"/>
        </w:rPr>
        <w:lastRenderedPageBreak/>
        <w:t>Thesis Objectives</w:t>
      </w:r>
      <w:bookmarkEnd w:id="5"/>
    </w:p>
    <w:p w14:paraId="25A4B930" w14:textId="77777777" w:rsidR="00041283" w:rsidRPr="00041283" w:rsidRDefault="00041283" w:rsidP="00041283">
      <w:pPr>
        <w:jc w:val="left"/>
        <w:rPr>
          <w:color w:val="2E74B5" w:themeColor="accent1" w:themeShade="BF"/>
        </w:rPr>
      </w:pPr>
    </w:p>
    <w:p w14:paraId="7C694F89" w14:textId="77777777" w:rsidR="006F5BD0" w:rsidRPr="00E569D2" w:rsidRDefault="006F5BD0" w:rsidP="00E569D2">
      <w:pPr>
        <w:spacing w:after="160" w:line="360" w:lineRule="auto"/>
        <w:jc w:val="left"/>
        <w:rPr>
          <w:bCs/>
          <w:sz w:val="24"/>
          <w:szCs w:val="24"/>
        </w:rPr>
      </w:pPr>
      <w:r w:rsidRPr="00E569D2">
        <w:rPr>
          <w:bCs/>
          <w:sz w:val="24"/>
          <w:szCs w:val="24"/>
        </w:rPr>
        <w:t xml:space="preserve">The main objective of this thesis is to create an end-to-end classifier for pneumonia, which takes chest X-rays as input and predicts outputs through a deep learning approach. Some additional objectives can be derived from this primary aim. One is to increase the accuracy by using current CNN architectures together with transfer learning. Another one is to utilize data augmentation as a </w:t>
      </w:r>
      <w:proofErr w:type="spellStart"/>
      <w:r w:rsidRPr="00E569D2">
        <w:rPr>
          <w:bCs/>
          <w:sz w:val="24"/>
          <w:szCs w:val="24"/>
        </w:rPr>
        <w:t>regularizer</w:t>
      </w:r>
      <w:proofErr w:type="spellEnd"/>
      <w:r w:rsidRPr="00E569D2">
        <w:rPr>
          <w:bCs/>
          <w:sz w:val="24"/>
          <w:szCs w:val="24"/>
        </w:rPr>
        <w:t xml:space="preserve"> for minimizing the gap in generalization. The performance of the developed classifier model will be evaluated based on four traditional metrics such as accuracy, precision, recall, and F1-score.</w:t>
      </w:r>
    </w:p>
    <w:p w14:paraId="6F1D35E9" w14:textId="77777777" w:rsidR="006F5BD0" w:rsidRPr="00A71E5D" w:rsidRDefault="006F5BD0" w:rsidP="00041283">
      <w:pPr>
        <w:spacing w:line="271" w:lineRule="auto"/>
        <w:ind w:left="448" w:hanging="11"/>
        <w:jc w:val="left"/>
        <w:outlineLvl w:val="1"/>
        <w:rPr>
          <w:color w:val="2E74B5" w:themeColor="accent1" w:themeShade="BF"/>
          <w:sz w:val="24"/>
          <w:szCs w:val="24"/>
        </w:rPr>
      </w:pPr>
      <w:bookmarkStart w:id="6" w:name="_Toc228063785"/>
      <w:r w:rsidRPr="00A71E5D">
        <w:rPr>
          <w:color w:val="2E74B5" w:themeColor="accent1" w:themeShade="BF"/>
          <w:sz w:val="24"/>
          <w:szCs w:val="24"/>
        </w:rPr>
        <w:t>Thesis Contributions</w:t>
      </w:r>
      <w:bookmarkEnd w:id="6"/>
    </w:p>
    <w:p w14:paraId="4EAA2CE5" w14:textId="77777777" w:rsidR="006F5BD0" w:rsidRPr="00E569D2" w:rsidRDefault="006F5BD0" w:rsidP="00E569D2">
      <w:pPr>
        <w:spacing w:after="160" w:line="360" w:lineRule="auto"/>
        <w:jc w:val="left"/>
        <w:rPr>
          <w:bCs/>
          <w:sz w:val="24"/>
          <w:szCs w:val="24"/>
        </w:rPr>
      </w:pPr>
    </w:p>
    <w:p w14:paraId="718933C4" w14:textId="77777777" w:rsidR="006F5BD0" w:rsidRPr="00A71E5D" w:rsidRDefault="006F5BD0" w:rsidP="00041283">
      <w:pPr>
        <w:spacing w:line="271" w:lineRule="auto"/>
        <w:ind w:left="448" w:hanging="11"/>
        <w:jc w:val="left"/>
        <w:outlineLvl w:val="1"/>
        <w:rPr>
          <w:color w:val="2E74B5" w:themeColor="accent1" w:themeShade="BF"/>
          <w:sz w:val="24"/>
          <w:szCs w:val="24"/>
          <w:rtl/>
        </w:rPr>
      </w:pPr>
      <w:bookmarkStart w:id="7" w:name="_Toc228063786"/>
      <w:r w:rsidRPr="00A71E5D">
        <w:rPr>
          <w:color w:val="2E74B5" w:themeColor="accent1" w:themeShade="BF"/>
          <w:sz w:val="24"/>
          <w:szCs w:val="24"/>
        </w:rPr>
        <w:t>Thesis Organization</w:t>
      </w:r>
      <w:bookmarkEnd w:id="7"/>
    </w:p>
    <w:p w14:paraId="4967B219" w14:textId="77777777" w:rsidR="00041283" w:rsidRPr="00041283" w:rsidRDefault="00041283" w:rsidP="00041283">
      <w:pPr>
        <w:jc w:val="left"/>
        <w:rPr>
          <w:color w:val="2E74B5" w:themeColor="accent1" w:themeShade="BF"/>
        </w:rPr>
      </w:pPr>
    </w:p>
    <w:p w14:paraId="3793D998" w14:textId="77777777" w:rsidR="006F5BD0" w:rsidRDefault="006F5BD0" w:rsidP="00E569D2">
      <w:pPr>
        <w:spacing w:after="160" w:line="360" w:lineRule="auto"/>
        <w:jc w:val="left"/>
        <w:rPr>
          <w:bCs/>
          <w:sz w:val="24"/>
          <w:szCs w:val="24"/>
        </w:rPr>
      </w:pPr>
      <w:r w:rsidRPr="00E569D2">
        <w:rPr>
          <w:bCs/>
          <w:sz w:val="24"/>
          <w:szCs w:val="24"/>
        </w:rPr>
        <w:t xml:space="preserve">The dissertation follows a format where each chapter stands alone. The opening chapter defines the problem statement, the objectives of the study, and </w:t>
      </w:r>
      <w:proofErr w:type="gramStart"/>
      <w:r w:rsidRPr="00E569D2">
        <w:rPr>
          <w:bCs/>
          <w:sz w:val="24"/>
          <w:szCs w:val="24"/>
        </w:rPr>
        <w:t>gives an introduction to</w:t>
      </w:r>
      <w:proofErr w:type="gramEnd"/>
      <w:r w:rsidRPr="00E569D2">
        <w:rPr>
          <w:bCs/>
          <w:sz w:val="24"/>
          <w:szCs w:val="24"/>
        </w:rPr>
        <w:t xml:space="preserve"> the format of the other chapters. Chapter Two introduces </w:t>
      </w:r>
      <w:proofErr w:type="gramStart"/>
      <w:r w:rsidRPr="00E569D2">
        <w:rPr>
          <w:bCs/>
          <w:sz w:val="24"/>
          <w:szCs w:val="24"/>
        </w:rPr>
        <w:t>the background</w:t>
      </w:r>
      <w:proofErr w:type="gramEnd"/>
      <w:r w:rsidRPr="00E569D2">
        <w:rPr>
          <w:bCs/>
          <w:sz w:val="24"/>
          <w:szCs w:val="24"/>
        </w:rPr>
        <w:t xml:space="preserve"> information about deep learning, which forms the foundation of understanding the rest of the dissertation, </w:t>
      </w:r>
      <w:proofErr w:type="gramStart"/>
      <w:r w:rsidRPr="00E569D2">
        <w:rPr>
          <w:bCs/>
          <w:sz w:val="24"/>
          <w:szCs w:val="24"/>
        </w:rPr>
        <w:t>and it</w:t>
      </w:r>
      <w:proofErr w:type="gramEnd"/>
      <w:r w:rsidRPr="00E569D2">
        <w:rPr>
          <w:bCs/>
          <w:sz w:val="24"/>
          <w:szCs w:val="24"/>
        </w:rPr>
        <w:t xml:space="preserve"> highlights the previous studies done on pneumonia classification.</w:t>
      </w:r>
    </w:p>
    <w:p w14:paraId="64599C10" w14:textId="77777777" w:rsidR="00E569D2" w:rsidRDefault="00E569D2" w:rsidP="00E569D2">
      <w:pPr>
        <w:spacing w:after="160" w:line="360" w:lineRule="auto"/>
        <w:jc w:val="left"/>
        <w:rPr>
          <w:bCs/>
          <w:sz w:val="24"/>
          <w:szCs w:val="24"/>
          <w:rtl/>
        </w:rPr>
      </w:pPr>
    </w:p>
    <w:p w14:paraId="1DBDF6E5" w14:textId="77777777" w:rsidR="00041283" w:rsidRDefault="00041283" w:rsidP="00E569D2">
      <w:pPr>
        <w:spacing w:after="160" w:line="360" w:lineRule="auto"/>
        <w:jc w:val="left"/>
        <w:rPr>
          <w:bCs/>
          <w:sz w:val="24"/>
          <w:szCs w:val="24"/>
          <w:rtl/>
        </w:rPr>
      </w:pPr>
    </w:p>
    <w:p w14:paraId="1C1DA330" w14:textId="77777777" w:rsidR="00041283" w:rsidRDefault="00041283" w:rsidP="00E569D2">
      <w:pPr>
        <w:spacing w:after="160" w:line="360" w:lineRule="auto"/>
        <w:jc w:val="left"/>
        <w:rPr>
          <w:bCs/>
          <w:sz w:val="24"/>
          <w:szCs w:val="24"/>
          <w:rtl/>
        </w:rPr>
      </w:pPr>
    </w:p>
    <w:p w14:paraId="7859209B" w14:textId="77777777" w:rsidR="00041283" w:rsidRDefault="00041283" w:rsidP="00E569D2">
      <w:pPr>
        <w:spacing w:after="160" w:line="360" w:lineRule="auto"/>
        <w:jc w:val="left"/>
        <w:rPr>
          <w:bCs/>
          <w:sz w:val="24"/>
          <w:szCs w:val="24"/>
          <w:rtl/>
        </w:rPr>
      </w:pPr>
    </w:p>
    <w:p w14:paraId="0165F204" w14:textId="77777777" w:rsidR="00041283" w:rsidRDefault="00041283" w:rsidP="00E569D2">
      <w:pPr>
        <w:spacing w:after="160" w:line="360" w:lineRule="auto"/>
        <w:jc w:val="left"/>
        <w:rPr>
          <w:bCs/>
          <w:sz w:val="24"/>
          <w:szCs w:val="24"/>
          <w:rtl/>
        </w:rPr>
      </w:pPr>
    </w:p>
    <w:p w14:paraId="51448E2E" w14:textId="77777777" w:rsidR="00041283" w:rsidRDefault="00041283" w:rsidP="00E569D2">
      <w:pPr>
        <w:spacing w:after="160" w:line="360" w:lineRule="auto"/>
        <w:jc w:val="left"/>
        <w:rPr>
          <w:bCs/>
          <w:sz w:val="24"/>
          <w:szCs w:val="24"/>
          <w:rtl/>
        </w:rPr>
      </w:pPr>
    </w:p>
    <w:p w14:paraId="3CCF7B09" w14:textId="77777777" w:rsidR="00041283" w:rsidRDefault="00041283" w:rsidP="00E569D2">
      <w:pPr>
        <w:spacing w:after="160" w:line="360" w:lineRule="auto"/>
        <w:jc w:val="left"/>
        <w:rPr>
          <w:bCs/>
          <w:sz w:val="24"/>
          <w:szCs w:val="24"/>
          <w:rtl/>
        </w:rPr>
      </w:pPr>
    </w:p>
    <w:p w14:paraId="393503DE" w14:textId="77777777" w:rsidR="00041283" w:rsidRDefault="00041283" w:rsidP="00E569D2">
      <w:pPr>
        <w:spacing w:after="160" w:line="360" w:lineRule="auto"/>
        <w:jc w:val="left"/>
        <w:rPr>
          <w:bCs/>
          <w:sz w:val="24"/>
          <w:szCs w:val="24"/>
          <w:rtl/>
        </w:rPr>
      </w:pPr>
    </w:p>
    <w:p w14:paraId="1BB26A89" w14:textId="77777777" w:rsidR="00041283" w:rsidRPr="00E569D2" w:rsidRDefault="00041283" w:rsidP="00E569D2">
      <w:pPr>
        <w:spacing w:after="160" w:line="360" w:lineRule="auto"/>
        <w:jc w:val="left"/>
        <w:rPr>
          <w:bCs/>
          <w:sz w:val="24"/>
          <w:szCs w:val="24"/>
        </w:rPr>
      </w:pPr>
    </w:p>
    <w:p w14:paraId="3E0F6B91" w14:textId="77777777" w:rsidR="006F5BD0" w:rsidRPr="00A71E5D" w:rsidRDefault="006F5BD0" w:rsidP="00041283">
      <w:pPr>
        <w:spacing w:line="271" w:lineRule="auto"/>
        <w:ind w:left="448" w:hanging="11"/>
        <w:jc w:val="left"/>
        <w:outlineLvl w:val="0"/>
        <w:rPr>
          <w:color w:val="2E74B5" w:themeColor="accent1" w:themeShade="BF"/>
          <w:sz w:val="24"/>
          <w:szCs w:val="24"/>
        </w:rPr>
      </w:pPr>
      <w:bookmarkStart w:id="8" w:name="_Toc228063787"/>
      <w:r w:rsidRPr="00A71E5D">
        <w:rPr>
          <w:color w:val="2E74B5" w:themeColor="accent1" w:themeShade="BF"/>
          <w:sz w:val="24"/>
          <w:szCs w:val="24"/>
        </w:rPr>
        <w:lastRenderedPageBreak/>
        <w:t>Proposed Framework</w:t>
      </w:r>
      <w:bookmarkEnd w:id="8"/>
    </w:p>
    <w:p w14:paraId="709E8139" w14:textId="77777777" w:rsidR="006F5BD0" w:rsidRPr="00CD2B07" w:rsidRDefault="006F5BD0" w:rsidP="00616648">
      <w:pPr>
        <w:spacing w:line="360" w:lineRule="auto"/>
        <w:jc w:val="center"/>
        <w:rPr>
          <w:bCs/>
        </w:rPr>
      </w:pPr>
      <w:r w:rsidRPr="00CD2B07">
        <w:rPr>
          <w:rFonts w:asciiTheme="majorBidi" w:hAnsiTheme="majorBidi" w:cstheme="majorBidi"/>
          <w:bCs/>
          <w:noProof/>
          <w:color w:val="767171" w:themeColor="background2" w:themeShade="80"/>
          <w:szCs w:val="28"/>
          <w:rtl/>
          <w:lang w:val="ar-SA"/>
        </w:rPr>
        <w:drawing>
          <wp:inline distT="0" distB="0" distL="0" distR="0" wp14:anchorId="738BF9F5" wp14:editId="5C0119D9">
            <wp:extent cx="3794124" cy="5691187"/>
            <wp:effectExtent l="0" t="0" r="0" b="5080"/>
            <wp:docPr id="1481356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56697" name="Picture 148135669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02469" cy="5703705"/>
                    </a:xfrm>
                    <a:prstGeom prst="rect">
                      <a:avLst/>
                    </a:prstGeom>
                  </pic:spPr>
                </pic:pic>
              </a:graphicData>
            </a:graphic>
          </wp:inline>
        </w:drawing>
      </w:r>
    </w:p>
    <w:p w14:paraId="0BD068F6" w14:textId="77777777" w:rsidR="006F5BD0" w:rsidRPr="00CD2B07" w:rsidRDefault="006F5BD0" w:rsidP="00616648">
      <w:pPr>
        <w:spacing w:line="360" w:lineRule="auto"/>
        <w:jc w:val="center"/>
        <w:rPr>
          <w:bCs/>
        </w:rPr>
      </w:pPr>
    </w:p>
    <w:p w14:paraId="55576594" w14:textId="77777777" w:rsidR="006F5BD0" w:rsidRPr="00CD2B07" w:rsidRDefault="006F5BD0" w:rsidP="00616648">
      <w:pPr>
        <w:spacing w:line="360" w:lineRule="auto"/>
        <w:jc w:val="center"/>
        <w:rPr>
          <w:bCs/>
        </w:rPr>
      </w:pPr>
    </w:p>
    <w:p w14:paraId="14E0D228" w14:textId="77777777" w:rsidR="006F5BD0" w:rsidRPr="00CD2B07" w:rsidRDefault="006F5BD0" w:rsidP="00616648">
      <w:pPr>
        <w:spacing w:line="360" w:lineRule="auto"/>
        <w:jc w:val="center"/>
        <w:rPr>
          <w:bCs/>
        </w:rPr>
      </w:pPr>
    </w:p>
    <w:p w14:paraId="0FEB17E2" w14:textId="77777777" w:rsidR="006F5BD0" w:rsidRDefault="006F5BD0" w:rsidP="00616648">
      <w:pPr>
        <w:spacing w:line="360" w:lineRule="auto"/>
        <w:jc w:val="center"/>
        <w:rPr>
          <w:bCs/>
          <w:rtl/>
        </w:rPr>
      </w:pPr>
    </w:p>
    <w:p w14:paraId="76155E52" w14:textId="77777777" w:rsidR="00041283" w:rsidRPr="00CD2B07" w:rsidRDefault="00041283" w:rsidP="00616648">
      <w:pPr>
        <w:spacing w:line="360" w:lineRule="auto"/>
        <w:jc w:val="center"/>
        <w:rPr>
          <w:bCs/>
        </w:rPr>
      </w:pPr>
    </w:p>
    <w:p w14:paraId="48FFFA4A" w14:textId="77777777" w:rsidR="006F5BD0" w:rsidRDefault="006F5BD0" w:rsidP="00616648">
      <w:pPr>
        <w:spacing w:line="360" w:lineRule="auto"/>
        <w:jc w:val="center"/>
        <w:rPr>
          <w:bCs/>
        </w:rPr>
      </w:pPr>
    </w:p>
    <w:p w14:paraId="409E9752" w14:textId="77777777" w:rsidR="002801DD" w:rsidRPr="00CD2B07" w:rsidRDefault="002801DD" w:rsidP="00616648">
      <w:pPr>
        <w:spacing w:line="360" w:lineRule="auto"/>
        <w:jc w:val="center"/>
        <w:rPr>
          <w:bCs/>
        </w:rPr>
      </w:pPr>
    </w:p>
    <w:p w14:paraId="1F31C3C6" w14:textId="77777777" w:rsidR="006F5BD0" w:rsidRPr="00A71E5D" w:rsidRDefault="006F5BD0" w:rsidP="008D4541">
      <w:pPr>
        <w:spacing w:line="271" w:lineRule="auto"/>
        <w:ind w:left="448" w:hanging="11"/>
        <w:jc w:val="left"/>
        <w:outlineLvl w:val="0"/>
        <w:rPr>
          <w:b/>
          <w:bCs/>
          <w:color w:val="2E74B5" w:themeColor="accent1" w:themeShade="BF"/>
        </w:rPr>
      </w:pPr>
      <w:bookmarkStart w:id="9" w:name="_Toc228063788"/>
      <w:r w:rsidRPr="00A71E5D">
        <w:rPr>
          <w:b/>
          <w:bCs/>
          <w:color w:val="2E74B5" w:themeColor="accent1" w:themeShade="BF"/>
        </w:rPr>
        <w:lastRenderedPageBreak/>
        <w:t>Background</w:t>
      </w:r>
      <w:bookmarkEnd w:id="9"/>
    </w:p>
    <w:p w14:paraId="53304311" w14:textId="77777777" w:rsidR="006F5BD0" w:rsidRPr="00E569D2" w:rsidRDefault="006F5BD0" w:rsidP="00E569D2">
      <w:pPr>
        <w:spacing w:line="360" w:lineRule="auto"/>
        <w:jc w:val="left"/>
        <w:rPr>
          <w:bCs/>
          <w:sz w:val="24"/>
          <w:szCs w:val="24"/>
        </w:rPr>
      </w:pPr>
    </w:p>
    <w:p w14:paraId="7D89CF98" w14:textId="77777777" w:rsidR="006F5BD0" w:rsidRPr="008D4541" w:rsidRDefault="006F5BD0" w:rsidP="008D4541">
      <w:pPr>
        <w:spacing w:line="271" w:lineRule="auto"/>
        <w:ind w:left="448" w:hanging="11"/>
        <w:jc w:val="left"/>
        <w:outlineLvl w:val="1"/>
        <w:rPr>
          <w:color w:val="2E74B5" w:themeColor="accent1" w:themeShade="BF"/>
          <w:sz w:val="24"/>
          <w:szCs w:val="24"/>
        </w:rPr>
      </w:pPr>
      <w:bookmarkStart w:id="10" w:name="_Toc228063789"/>
      <w:r w:rsidRPr="008D4541">
        <w:rPr>
          <w:color w:val="2E74B5" w:themeColor="accent1" w:themeShade="BF"/>
          <w:sz w:val="24"/>
          <w:szCs w:val="24"/>
        </w:rPr>
        <w:t>1. Artificial Intelligence (AI)</w:t>
      </w:r>
      <w:bookmarkEnd w:id="10"/>
    </w:p>
    <w:p w14:paraId="2AEDF40E" w14:textId="77777777" w:rsidR="006F5BD0" w:rsidRPr="00E569D2" w:rsidRDefault="006F5BD0" w:rsidP="00E569D2">
      <w:pPr>
        <w:spacing w:after="160" w:line="360" w:lineRule="auto"/>
        <w:jc w:val="left"/>
        <w:rPr>
          <w:bCs/>
          <w:sz w:val="24"/>
          <w:szCs w:val="24"/>
        </w:rPr>
      </w:pPr>
      <w:r w:rsidRPr="00E569D2">
        <w:rPr>
          <w:bCs/>
          <w:sz w:val="24"/>
          <w:szCs w:val="24"/>
        </w:rPr>
        <w:t xml:space="preserve">AI refers to a branch of computer science dedicated to making machines perform functions usually requiring human intelligence. These include inference, object recognition, decision making, etc. The essence is that AI relies heavily on algorithms and mathematics allowing the machine to analyze large amounts of data, derive structure, and then predict or </w:t>
      </w:r>
      <w:proofErr w:type="gramStart"/>
      <w:r w:rsidRPr="00E569D2">
        <w:rPr>
          <w:bCs/>
          <w:sz w:val="24"/>
          <w:szCs w:val="24"/>
        </w:rPr>
        <w:t>make a decision</w:t>
      </w:r>
      <w:proofErr w:type="gramEnd"/>
      <w:r w:rsidRPr="00E569D2">
        <w:rPr>
          <w:bCs/>
          <w:sz w:val="24"/>
          <w:szCs w:val="24"/>
        </w:rPr>
        <w:t xml:space="preserve"> based on that structure [23].</w:t>
      </w:r>
    </w:p>
    <w:p w14:paraId="05B87E0D" w14:textId="77777777" w:rsidR="006F5BD0" w:rsidRPr="00E569D2" w:rsidRDefault="006F5BD0" w:rsidP="00E569D2">
      <w:pPr>
        <w:spacing w:line="360" w:lineRule="auto"/>
        <w:jc w:val="left"/>
        <w:rPr>
          <w:bCs/>
          <w:sz w:val="24"/>
          <w:szCs w:val="24"/>
        </w:rPr>
      </w:pPr>
      <w:r w:rsidRPr="00E569D2">
        <w:rPr>
          <w:bCs/>
          <w:sz w:val="24"/>
          <w:szCs w:val="24"/>
        </w:rPr>
        <w:t>AI includes many more specific directions. Machine learning belongs to this direction as does deep learning. Additionally, there is computer vision and natural language processing.</w:t>
      </w:r>
    </w:p>
    <w:p w14:paraId="11C87EB5" w14:textId="77777777" w:rsidR="006F5BD0" w:rsidRDefault="006F5BD0" w:rsidP="00E569D2">
      <w:pPr>
        <w:spacing w:line="360" w:lineRule="auto"/>
        <w:jc w:val="left"/>
        <w:rPr>
          <w:bCs/>
          <w:sz w:val="24"/>
          <w:szCs w:val="24"/>
        </w:rPr>
      </w:pPr>
    </w:p>
    <w:p w14:paraId="75051E65" w14:textId="77777777" w:rsidR="00E569D2" w:rsidRDefault="00E569D2" w:rsidP="00E569D2">
      <w:pPr>
        <w:spacing w:line="360" w:lineRule="auto"/>
        <w:jc w:val="left"/>
        <w:rPr>
          <w:bCs/>
          <w:sz w:val="24"/>
          <w:szCs w:val="24"/>
        </w:rPr>
      </w:pPr>
    </w:p>
    <w:p w14:paraId="2C925FDF" w14:textId="77777777" w:rsidR="00E569D2" w:rsidRPr="00E569D2" w:rsidRDefault="00E569D2" w:rsidP="008D4541">
      <w:pPr>
        <w:spacing w:line="360" w:lineRule="auto"/>
        <w:ind w:left="0" w:firstLine="0"/>
        <w:jc w:val="left"/>
        <w:rPr>
          <w:bCs/>
          <w:sz w:val="24"/>
          <w:szCs w:val="24"/>
        </w:rPr>
      </w:pPr>
    </w:p>
    <w:p w14:paraId="631052E9" w14:textId="3D823709" w:rsidR="006F5BD0" w:rsidRPr="008D4541" w:rsidRDefault="006F5BD0" w:rsidP="008D4541">
      <w:pPr>
        <w:spacing w:line="271" w:lineRule="auto"/>
        <w:ind w:left="448" w:hanging="11"/>
        <w:outlineLvl w:val="1"/>
        <w:rPr>
          <w:color w:val="2E74B5" w:themeColor="accent1" w:themeShade="BF"/>
          <w:sz w:val="24"/>
          <w:szCs w:val="24"/>
        </w:rPr>
      </w:pPr>
      <w:bookmarkStart w:id="11" w:name="_Toc228063790"/>
      <w:r w:rsidRPr="008D4541">
        <w:rPr>
          <w:color w:val="2E74B5" w:themeColor="accent1" w:themeShade="BF"/>
          <w:sz w:val="24"/>
          <w:szCs w:val="24"/>
        </w:rPr>
        <w:t>2. Machine learning</w:t>
      </w:r>
      <w:bookmarkEnd w:id="11"/>
    </w:p>
    <w:p w14:paraId="044992AF" w14:textId="77777777" w:rsidR="006F5BD0" w:rsidRDefault="006F5BD0" w:rsidP="00E569D2">
      <w:pPr>
        <w:spacing w:line="360" w:lineRule="auto"/>
        <w:jc w:val="left"/>
        <w:rPr>
          <w:bCs/>
          <w:sz w:val="24"/>
          <w:szCs w:val="24"/>
        </w:rPr>
      </w:pPr>
      <w:r w:rsidRPr="00E569D2">
        <w:rPr>
          <w:bCs/>
          <w:sz w:val="24"/>
          <w:szCs w:val="24"/>
        </w:rPr>
        <w:t xml:space="preserve">It refers to the sub-field of artificial intelligence dedicated to learning models on a large </w:t>
      </w:r>
      <w:proofErr w:type="gramStart"/>
      <w:r w:rsidRPr="00E569D2">
        <w:rPr>
          <w:bCs/>
          <w:sz w:val="24"/>
          <w:szCs w:val="24"/>
        </w:rPr>
        <w:t>amount</w:t>
      </w:r>
      <w:proofErr w:type="gramEnd"/>
      <w:r w:rsidRPr="00E569D2">
        <w:rPr>
          <w:bCs/>
          <w:sz w:val="24"/>
          <w:szCs w:val="24"/>
        </w:rPr>
        <w:t xml:space="preserve"> of examples rather than programming them through if/then conditions. The model is given some data with which to train and creates its rules based on those examples. As a result, its performance increases the more relevant data it processes, which is different from the approach of programming. [24]</w:t>
      </w:r>
    </w:p>
    <w:p w14:paraId="018CBAE2" w14:textId="77777777" w:rsidR="00E569D2" w:rsidRDefault="00E569D2" w:rsidP="00E569D2">
      <w:pPr>
        <w:spacing w:line="360" w:lineRule="auto"/>
        <w:jc w:val="left"/>
        <w:rPr>
          <w:bCs/>
          <w:sz w:val="24"/>
          <w:szCs w:val="24"/>
        </w:rPr>
      </w:pPr>
    </w:p>
    <w:p w14:paraId="46838087" w14:textId="77777777" w:rsidR="00E569D2" w:rsidRDefault="00E569D2" w:rsidP="00E569D2">
      <w:pPr>
        <w:spacing w:line="360" w:lineRule="auto"/>
        <w:jc w:val="left"/>
        <w:rPr>
          <w:bCs/>
          <w:sz w:val="24"/>
          <w:szCs w:val="24"/>
        </w:rPr>
      </w:pPr>
    </w:p>
    <w:p w14:paraId="500059DC" w14:textId="77777777" w:rsidR="00E569D2" w:rsidRDefault="00E569D2" w:rsidP="00E569D2">
      <w:pPr>
        <w:spacing w:line="360" w:lineRule="auto"/>
        <w:jc w:val="left"/>
        <w:rPr>
          <w:bCs/>
          <w:sz w:val="24"/>
          <w:szCs w:val="24"/>
        </w:rPr>
      </w:pPr>
    </w:p>
    <w:p w14:paraId="4B27E0C8" w14:textId="77777777" w:rsidR="00E569D2" w:rsidRDefault="00E569D2" w:rsidP="00E569D2">
      <w:pPr>
        <w:spacing w:line="360" w:lineRule="auto"/>
        <w:jc w:val="left"/>
        <w:rPr>
          <w:bCs/>
          <w:sz w:val="24"/>
          <w:szCs w:val="24"/>
        </w:rPr>
      </w:pPr>
    </w:p>
    <w:p w14:paraId="68101DBA" w14:textId="77777777" w:rsidR="00E569D2" w:rsidRDefault="00E569D2" w:rsidP="00E569D2">
      <w:pPr>
        <w:spacing w:line="360" w:lineRule="auto"/>
        <w:jc w:val="left"/>
        <w:rPr>
          <w:bCs/>
          <w:sz w:val="24"/>
          <w:szCs w:val="24"/>
        </w:rPr>
      </w:pPr>
    </w:p>
    <w:p w14:paraId="46D4299C" w14:textId="77777777" w:rsidR="00E569D2" w:rsidRDefault="00E569D2" w:rsidP="00E569D2">
      <w:pPr>
        <w:spacing w:line="360" w:lineRule="auto"/>
        <w:jc w:val="left"/>
        <w:rPr>
          <w:bCs/>
          <w:sz w:val="24"/>
          <w:szCs w:val="24"/>
        </w:rPr>
      </w:pPr>
    </w:p>
    <w:p w14:paraId="2F93412F" w14:textId="77777777" w:rsidR="00E569D2" w:rsidRDefault="00E569D2" w:rsidP="00E569D2">
      <w:pPr>
        <w:spacing w:line="360" w:lineRule="auto"/>
        <w:jc w:val="left"/>
        <w:rPr>
          <w:bCs/>
          <w:sz w:val="24"/>
          <w:szCs w:val="24"/>
        </w:rPr>
      </w:pPr>
    </w:p>
    <w:p w14:paraId="72DD4235" w14:textId="77777777" w:rsidR="00E569D2" w:rsidRDefault="00E569D2" w:rsidP="00E569D2">
      <w:pPr>
        <w:spacing w:line="360" w:lineRule="auto"/>
        <w:jc w:val="left"/>
        <w:rPr>
          <w:bCs/>
          <w:sz w:val="24"/>
          <w:szCs w:val="24"/>
        </w:rPr>
      </w:pPr>
    </w:p>
    <w:p w14:paraId="530CEF2E" w14:textId="77777777" w:rsidR="00E569D2" w:rsidRDefault="00E569D2" w:rsidP="00E569D2">
      <w:pPr>
        <w:spacing w:line="360" w:lineRule="auto"/>
        <w:jc w:val="left"/>
        <w:rPr>
          <w:bCs/>
          <w:sz w:val="24"/>
          <w:szCs w:val="24"/>
          <w:rtl/>
        </w:rPr>
      </w:pPr>
    </w:p>
    <w:p w14:paraId="3354223F" w14:textId="77777777" w:rsidR="008D4541" w:rsidRDefault="008D4541" w:rsidP="00E569D2">
      <w:pPr>
        <w:spacing w:line="360" w:lineRule="auto"/>
        <w:jc w:val="left"/>
        <w:rPr>
          <w:bCs/>
          <w:sz w:val="24"/>
          <w:szCs w:val="24"/>
          <w:rtl/>
        </w:rPr>
      </w:pPr>
    </w:p>
    <w:p w14:paraId="074CBD6E" w14:textId="77777777" w:rsidR="008D4541" w:rsidRPr="00E569D2" w:rsidRDefault="008D4541" w:rsidP="00E569D2">
      <w:pPr>
        <w:spacing w:line="360" w:lineRule="auto"/>
        <w:jc w:val="left"/>
        <w:rPr>
          <w:bCs/>
          <w:sz w:val="24"/>
          <w:szCs w:val="24"/>
        </w:rPr>
      </w:pPr>
    </w:p>
    <w:p w14:paraId="158CF57B" w14:textId="77777777" w:rsidR="006F5BD0" w:rsidRPr="00E569D2" w:rsidRDefault="006F5BD0" w:rsidP="00E569D2">
      <w:pPr>
        <w:spacing w:line="360" w:lineRule="auto"/>
        <w:jc w:val="left"/>
        <w:rPr>
          <w:bCs/>
          <w:sz w:val="24"/>
          <w:szCs w:val="24"/>
        </w:rPr>
      </w:pPr>
    </w:p>
    <w:p w14:paraId="5BB2221C" w14:textId="77777777" w:rsidR="006F5BD0" w:rsidRPr="00A71E5D" w:rsidRDefault="006F5BD0" w:rsidP="008D4541">
      <w:pPr>
        <w:spacing w:line="271" w:lineRule="auto"/>
        <w:ind w:left="448" w:hanging="11"/>
        <w:outlineLvl w:val="0"/>
        <w:rPr>
          <w:color w:val="2E74B5" w:themeColor="accent1" w:themeShade="BF"/>
        </w:rPr>
      </w:pPr>
      <w:bookmarkStart w:id="12" w:name="_Toc228063791"/>
      <w:r w:rsidRPr="00A71E5D">
        <w:rPr>
          <w:color w:val="2E74B5" w:themeColor="accent1" w:themeShade="BF"/>
        </w:rPr>
        <w:lastRenderedPageBreak/>
        <w:t>3. Types of Machine Learning</w:t>
      </w:r>
      <w:bookmarkEnd w:id="12"/>
    </w:p>
    <w:p w14:paraId="5BD36F60" w14:textId="77777777" w:rsidR="006F5BD0" w:rsidRPr="00E569D2" w:rsidRDefault="006F5BD0" w:rsidP="00E569D2">
      <w:pPr>
        <w:spacing w:line="360" w:lineRule="auto"/>
        <w:jc w:val="left"/>
        <w:rPr>
          <w:rFonts w:asciiTheme="majorHAnsi" w:eastAsiaTheme="majorEastAsia" w:hAnsiTheme="majorHAnsi" w:cstheme="majorBidi"/>
          <w:bCs/>
          <w:sz w:val="24"/>
          <w:szCs w:val="24"/>
        </w:rPr>
      </w:pPr>
    </w:p>
    <w:p w14:paraId="5964A298" w14:textId="77777777" w:rsidR="006F5BD0" w:rsidRPr="008D4541" w:rsidRDefault="006F5BD0" w:rsidP="00693480">
      <w:pPr>
        <w:spacing w:line="271" w:lineRule="auto"/>
        <w:ind w:left="448" w:hanging="11"/>
        <w:outlineLvl w:val="1"/>
        <w:rPr>
          <w:color w:val="2E74B5" w:themeColor="accent1" w:themeShade="BF"/>
          <w:sz w:val="24"/>
          <w:szCs w:val="24"/>
        </w:rPr>
      </w:pPr>
      <w:bookmarkStart w:id="13" w:name="_Toc228063792"/>
      <w:r w:rsidRPr="008D4541">
        <w:rPr>
          <w:color w:val="2E74B5" w:themeColor="accent1" w:themeShade="BF"/>
          <w:sz w:val="24"/>
          <w:szCs w:val="24"/>
        </w:rPr>
        <w:t>3.1 Supervised Learning</w:t>
      </w:r>
      <w:bookmarkEnd w:id="13"/>
    </w:p>
    <w:p w14:paraId="04BE9091" w14:textId="77777777" w:rsidR="006F5BD0" w:rsidRPr="00E569D2" w:rsidRDefault="006F5BD0" w:rsidP="00E569D2">
      <w:pPr>
        <w:spacing w:line="360" w:lineRule="auto"/>
        <w:jc w:val="left"/>
        <w:rPr>
          <w:bCs/>
          <w:sz w:val="24"/>
          <w:szCs w:val="24"/>
        </w:rPr>
      </w:pPr>
      <w:r w:rsidRPr="00E569D2">
        <w:rPr>
          <w:bCs/>
          <w:sz w:val="24"/>
          <w:szCs w:val="24"/>
        </w:rPr>
        <w:t>Supervised learning relies on having the true answers to examples given to a model. It sees both the input data and the corresponding output and aims at achieving the same mapping. Once it's done training, the model will generalize, i.e., apply to inputs not seen during training to make the right output [24].</w:t>
      </w:r>
    </w:p>
    <w:p w14:paraId="1DBCBB02" w14:textId="77777777" w:rsidR="006F5BD0" w:rsidRPr="00E569D2" w:rsidRDefault="006F5BD0" w:rsidP="00E569D2">
      <w:pPr>
        <w:spacing w:line="360" w:lineRule="auto"/>
        <w:jc w:val="left"/>
        <w:rPr>
          <w:bCs/>
          <w:sz w:val="24"/>
          <w:szCs w:val="24"/>
        </w:rPr>
      </w:pPr>
    </w:p>
    <w:p w14:paraId="37475B7C" w14:textId="53723425" w:rsidR="00693480" w:rsidRPr="00693480" w:rsidRDefault="006F5BD0" w:rsidP="00693480">
      <w:pPr>
        <w:spacing w:line="271" w:lineRule="auto"/>
        <w:ind w:left="448" w:hanging="11"/>
        <w:outlineLvl w:val="1"/>
        <w:rPr>
          <w:color w:val="2E74B5" w:themeColor="accent1" w:themeShade="BF"/>
          <w:sz w:val="24"/>
          <w:szCs w:val="24"/>
        </w:rPr>
      </w:pPr>
      <w:bookmarkStart w:id="14" w:name="_Toc228063793"/>
      <w:r w:rsidRPr="00693480">
        <w:rPr>
          <w:color w:val="2E74B5" w:themeColor="accent1" w:themeShade="BF"/>
          <w:sz w:val="24"/>
          <w:szCs w:val="24"/>
        </w:rPr>
        <w:t>3.2 Unsupervised Learning</w:t>
      </w:r>
      <w:bookmarkEnd w:id="14"/>
    </w:p>
    <w:p w14:paraId="11F44517" w14:textId="77777777" w:rsidR="006F5BD0" w:rsidRPr="00E569D2" w:rsidRDefault="006F5BD0" w:rsidP="00E569D2">
      <w:pPr>
        <w:spacing w:line="360" w:lineRule="auto"/>
        <w:jc w:val="left"/>
        <w:rPr>
          <w:bCs/>
          <w:sz w:val="24"/>
          <w:szCs w:val="24"/>
        </w:rPr>
      </w:pPr>
      <w:r w:rsidRPr="00E569D2">
        <w:rPr>
          <w:bCs/>
          <w:sz w:val="24"/>
          <w:szCs w:val="24"/>
        </w:rPr>
        <w:t xml:space="preserve">Unsupervised learning lacks answers or labels. The model is only provided with raw </w:t>
      </w:r>
      <w:proofErr w:type="gramStart"/>
      <w:r w:rsidRPr="00E569D2">
        <w:rPr>
          <w:bCs/>
          <w:sz w:val="24"/>
          <w:szCs w:val="24"/>
        </w:rPr>
        <w:t>data</w:t>
      </w:r>
      <w:proofErr w:type="gramEnd"/>
      <w:r w:rsidRPr="00E569D2">
        <w:rPr>
          <w:bCs/>
          <w:sz w:val="24"/>
          <w:szCs w:val="24"/>
        </w:rPr>
        <w:t xml:space="preserve"> and its task is to derive any kind of structure it finds in data, such as clusters, dependencies, or density distributions. There is no indication for a model on how the outputs should look like [24].</w:t>
      </w:r>
    </w:p>
    <w:p w14:paraId="630B41EB" w14:textId="77777777" w:rsidR="006F5BD0" w:rsidRDefault="006F5BD0" w:rsidP="00E569D2">
      <w:pPr>
        <w:spacing w:line="360" w:lineRule="auto"/>
        <w:jc w:val="left"/>
        <w:rPr>
          <w:bCs/>
          <w:sz w:val="24"/>
          <w:szCs w:val="24"/>
          <w:rtl/>
        </w:rPr>
      </w:pPr>
    </w:p>
    <w:p w14:paraId="50E971C1" w14:textId="77777777" w:rsidR="00693480" w:rsidRPr="00E569D2" w:rsidRDefault="00693480" w:rsidP="00E569D2">
      <w:pPr>
        <w:spacing w:line="360" w:lineRule="auto"/>
        <w:jc w:val="left"/>
        <w:rPr>
          <w:bCs/>
          <w:sz w:val="24"/>
          <w:szCs w:val="24"/>
        </w:rPr>
      </w:pPr>
    </w:p>
    <w:p w14:paraId="41ECC7E9" w14:textId="77777777" w:rsidR="006F5BD0" w:rsidRPr="00E16FB5" w:rsidRDefault="006F5BD0" w:rsidP="00E16FB5">
      <w:pPr>
        <w:spacing w:line="271" w:lineRule="auto"/>
        <w:ind w:left="448" w:hanging="11"/>
        <w:outlineLvl w:val="1"/>
        <w:rPr>
          <w:color w:val="2E74B5" w:themeColor="accent1" w:themeShade="BF"/>
          <w:sz w:val="24"/>
          <w:szCs w:val="24"/>
        </w:rPr>
      </w:pPr>
      <w:bookmarkStart w:id="15" w:name="_Toc228063794"/>
      <w:r w:rsidRPr="00E16FB5">
        <w:rPr>
          <w:color w:val="2E74B5" w:themeColor="accent1" w:themeShade="BF"/>
          <w:sz w:val="24"/>
          <w:szCs w:val="24"/>
        </w:rPr>
        <w:t>4.1 CNN</w:t>
      </w:r>
      <w:bookmarkEnd w:id="15"/>
    </w:p>
    <w:p w14:paraId="33BE12EE" w14:textId="77777777" w:rsidR="006F5BD0" w:rsidRPr="00E569D2" w:rsidRDefault="006F5BD0" w:rsidP="00E569D2">
      <w:pPr>
        <w:spacing w:after="160" w:line="360" w:lineRule="auto"/>
        <w:jc w:val="left"/>
        <w:rPr>
          <w:bCs/>
          <w:sz w:val="24"/>
          <w:szCs w:val="24"/>
        </w:rPr>
      </w:pPr>
      <w:r w:rsidRPr="00E569D2">
        <w:rPr>
          <w:bCs/>
          <w:sz w:val="24"/>
          <w:szCs w:val="24"/>
        </w:rPr>
        <w:t>A Convolutional Neural Network (CNN) is a deep learning model for data structured on grids, for instance, images. Developed by LeCun et al., the CNN became popular in computer vision tasks. The unique property of CNN is that the model derives the features on its own automatically, i.e., a human doesn't have to specify which visual cues are important but instead the algorithm learns them from labeled data [16].</w:t>
      </w:r>
    </w:p>
    <w:p w14:paraId="1DE913C6" w14:textId="77777777" w:rsidR="006F5BD0" w:rsidRPr="00E569D2" w:rsidRDefault="006F5BD0" w:rsidP="00E569D2">
      <w:pPr>
        <w:spacing w:after="160" w:line="360" w:lineRule="auto"/>
        <w:jc w:val="left"/>
        <w:rPr>
          <w:bCs/>
          <w:sz w:val="24"/>
          <w:szCs w:val="24"/>
        </w:rPr>
      </w:pPr>
      <w:r w:rsidRPr="00E569D2">
        <w:rPr>
          <w:bCs/>
          <w:sz w:val="24"/>
          <w:szCs w:val="24"/>
        </w:rPr>
        <w:t>There are three kinds of layers in the CNN. Convolutional layers scan the input data to derive features, while pooling layers reduce the number of features and decrease the dimensionality. Then fully connected layers produce the output. Since the initial layers learn basic patterns (lines, textures) while deeper ones combine them into more complex shapes, the CNN establishes the hierarchy of vision, thus being highly efficient in medical imaging tasks such as pneumonia detection from chest X-rays [16].</w:t>
      </w:r>
    </w:p>
    <w:p w14:paraId="11A84835" w14:textId="77777777" w:rsidR="006F5BD0" w:rsidRDefault="006F5BD0" w:rsidP="00E569D2">
      <w:pPr>
        <w:spacing w:after="160" w:line="360" w:lineRule="auto"/>
        <w:jc w:val="left"/>
        <w:rPr>
          <w:bCs/>
          <w:sz w:val="24"/>
          <w:szCs w:val="24"/>
          <w:rtl/>
        </w:rPr>
      </w:pPr>
    </w:p>
    <w:p w14:paraId="48B4B6F6" w14:textId="77777777" w:rsidR="00E16FB5" w:rsidRPr="00E569D2" w:rsidRDefault="00E16FB5" w:rsidP="00E569D2">
      <w:pPr>
        <w:spacing w:after="160" w:line="360" w:lineRule="auto"/>
        <w:jc w:val="left"/>
        <w:rPr>
          <w:bCs/>
          <w:sz w:val="24"/>
          <w:szCs w:val="24"/>
        </w:rPr>
      </w:pPr>
    </w:p>
    <w:p w14:paraId="7FE6D258" w14:textId="77777777" w:rsidR="006F5BD0" w:rsidRPr="00CD2B07" w:rsidRDefault="006F5BD0" w:rsidP="00616648">
      <w:pPr>
        <w:spacing w:after="160" w:line="360" w:lineRule="auto"/>
        <w:jc w:val="center"/>
        <w:rPr>
          <w:bCs/>
        </w:rPr>
      </w:pPr>
    </w:p>
    <w:p w14:paraId="552089E8" w14:textId="77777777" w:rsidR="006F5BD0" w:rsidRPr="00E16FB5" w:rsidRDefault="006F5BD0" w:rsidP="00E16FB5">
      <w:pPr>
        <w:spacing w:line="271" w:lineRule="auto"/>
        <w:ind w:left="448" w:hanging="11"/>
        <w:outlineLvl w:val="1"/>
        <w:rPr>
          <w:color w:val="2E74B5" w:themeColor="accent1" w:themeShade="BF"/>
          <w:sz w:val="24"/>
          <w:szCs w:val="24"/>
        </w:rPr>
      </w:pPr>
      <w:bookmarkStart w:id="16" w:name="_Toc228063795"/>
      <w:r w:rsidRPr="00E16FB5">
        <w:rPr>
          <w:color w:val="2E74B5" w:themeColor="accent1" w:themeShade="BF"/>
          <w:sz w:val="24"/>
          <w:szCs w:val="24"/>
        </w:rPr>
        <w:lastRenderedPageBreak/>
        <w:t>4.2 DenseNet</w:t>
      </w:r>
      <w:bookmarkEnd w:id="16"/>
    </w:p>
    <w:p w14:paraId="5C576092" w14:textId="77777777" w:rsidR="006F5BD0" w:rsidRPr="00E569D2" w:rsidRDefault="006F5BD0" w:rsidP="00E569D2">
      <w:pPr>
        <w:spacing w:after="160" w:line="360" w:lineRule="auto"/>
        <w:jc w:val="left"/>
        <w:rPr>
          <w:bCs/>
          <w:sz w:val="24"/>
          <w:szCs w:val="24"/>
        </w:rPr>
      </w:pPr>
      <w:r w:rsidRPr="00E569D2">
        <w:rPr>
          <w:bCs/>
          <w:sz w:val="24"/>
          <w:szCs w:val="24"/>
        </w:rPr>
        <w:t xml:space="preserve">The DenseNet proposed by Huang et al. in 2017 is a type of CNN where each layer receives as input not just the output from the previous layer but also the outputs from every single layer from the previous block. This helps to avoid redundancy, makes feature reuse much more frequent, avoids the issue of vanishing gradients, and makes the model more computationally efficient. </w:t>
      </w:r>
      <w:proofErr w:type="spellStart"/>
      <w:r w:rsidRPr="00E569D2">
        <w:rPr>
          <w:bCs/>
          <w:sz w:val="24"/>
          <w:szCs w:val="24"/>
        </w:rPr>
        <w:t>DenseNets</w:t>
      </w:r>
      <w:proofErr w:type="spellEnd"/>
      <w:r w:rsidRPr="00E569D2">
        <w:rPr>
          <w:bCs/>
          <w:sz w:val="24"/>
          <w:szCs w:val="24"/>
        </w:rPr>
        <w:t xml:space="preserve"> are used successfully in various image classification tasks, including pneumonia detection from chest X-rays in medicine. From the architectural point of view, </w:t>
      </w:r>
      <w:proofErr w:type="spellStart"/>
      <w:r w:rsidRPr="00E569D2">
        <w:rPr>
          <w:bCs/>
          <w:sz w:val="24"/>
          <w:szCs w:val="24"/>
        </w:rPr>
        <w:t>DenseNets</w:t>
      </w:r>
      <w:proofErr w:type="spellEnd"/>
      <w:r w:rsidRPr="00E569D2">
        <w:rPr>
          <w:bCs/>
          <w:sz w:val="24"/>
          <w:szCs w:val="24"/>
        </w:rPr>
        <w:t xml:space="preserve"> </w:t>
      </w:r>
      <w:proofErr w:type="gramStart"/>
      <w:r w:rsidRPr="00E569D2">
        <w:rPr>
          <w:bCs/>
          <w:sz w:val="24"/>
          <w:szCs w:val="24"/>
        </w:rPr>
        <w:t>alternate</w:t>
      </w:r>
      <w:proofErr w:type="gramEnd"/>
      <w:r w:rsidRPr="00E569D2">
        <w:rPr>
          <w:bCs/>
          <w:sz w:val="24"/>
          <w:szCs w:val="24"/>
        </w:rPr>
        <w:t xml:space="preserve"> dense blocks where layers are densely interconnected with transition layers using convolution and pooling to shrink the feature maps [25].</w:t>
      </w:r>
    </w:p>
    <w:p w14:paraId="1F20B255" w14:textId="77777777" w:rsidR="006F5BD0" w:rsidRPr="00E16FB5" w:rsidRDefault="006F5BD0" w:rsidP="00E16FB5">
      <w:pPr>
        <w:spacing w:line="271" w:lineRule="auto"/>
        <w:ind w:left="448" w:hanging="11"/>
        <w:outlineLvl w:val="1"/>
        <w:rPr>
          <w:color w:val="2E74B5" w:themeColor="accent1" w:themeShade="BF"/>
          <w:sz w:val="24"/>
          <w:szCs w:val="24"/>
        </w:rPr>
      </w:pPr>
      <w:bookmarkStart w:id="17" w:name="_Toc228063796"/>
      <w:r w:rsidRPr="00E16FB5">
        <w:rPr>
          <w:color w:val="2E74B5" w:themeColor="accent1" w:themeShade="BF"/>
          <w:sz w:val="24"/>
          <w:szCs w:val="24"/>
        </w:rPr>
        <w:t>4.3 ResNet</w:t>
      </w:r>
      <w:bookmarkEnd w:id="17"/>
    </w:p>
    <w:p w14:paraId="446632EE" w14:textId="77777777" w:rsidR="006F5BD0" w:rsidRPr="00E569D2" w:rsidRDefault="006F5BD0" w:rsidP="00E569D2">
      <w:pPr>
        <w:spacing w:after="160" w:line="360" w:lineRule="auto"/>
        <w:jc w:val="left"/>
        <w:rPr>
          <w:bCs/>
          <w:sz w:val="24"/>
          <w:szCs w:val="24"/>
        </w:rPr>
      </w:pPr>
      <w:r w:rsidRPr="00E569D2">
        <w:rPr>
          <w:bCs/>
          <w:sz w:val="24"/>
          <w:szCs w:val="24"/>
        </w:rPr>
        <w:t xml:space="preserve">ResNet is a deep CNN designed to solve a specific problem, namely difficulty in training networks when going too deep. </w:t>
      </w:r>
      <w:proofErr w:type="gramStart"/>
      <w:r w:rsidRPr="00E569D2">
        <w:rPr>
          <w:bCs/>
          <w:sz w:val="24"/>
          <w:szCs w:val="24"/>
        </w:rPr>
        <w:t>In order to</w:t>
      </w:r>
      <w:proofErr w:type="gramEnd"/>
      <w:r w:rsidRPr="00E569D2">
        <w:rPr>
          <w:bCs/>
          <w:sz w:val="24"/>
          <w:szCs w:val="24"/>
        </w:rPr>
        <w:t xml:space="preserve"> alleviate that problem, ResNet introduces residual connections which help the network to learn the difference between its input and output. In practice, residual connections make it possible to propagate backpropagation more efficiently. That allows the model to have hundreds of layers and learn complex hierarchies. Currently, </w:t>
      </w:r>
      <w:proofErr w:type="spellStart"/>
      <w:r w:rsidRPr="00E569D2">
        <w:rPr>
          <w:bCs/>
          <w:sz w:val="24"/>
          <w:szCs w:val="24"/>
        </w:rPr>
        <w:t>ResNets</w:t>
      </w:r>
      <w:proofErr w:type="spellEnd"/>
      <w:r w:rsidRPr="00E569D2">
        <w:rPr>
          <w:bCs/>
          <w:sz w:val="24"/>
          <w:szCs w:val="24"/>
        </w:rPr>
        <w:t xml:space="preserve"> are used almost by default in computer vision and in medicine as well. [26]</w:t>
      </w:r>
    </w:p>
    <w:p w14:paraId="1FBCBC50" w14:textId="77777777" w:rsidR="006F5BD0" w:rsidRPr="00E569D2" w:rsidRDefault="006F5BD0" w:rsidP="00E569D2">
      <w:pPr>
        <w:spacing w:after="160" w:line="360" w:lineRule="auto"/>
        <w:ind w:left="437" w:firstLine="0"/>
        <w:jc w:val="left"/>
        <w:rPr>
          <w:bCs/>
          <w:sz w:val="24"/>
          <w:szCs w:val="24"/>
        </w:rPr>
      </w:pPr>
      <w:r w:rsidRPr="00E569D2">
        <w:rPr>
          <w:bCs/>
          <w:sz w:val="24"/>
          <w:szCs w:val="24"/>
        </w:rPr>
        <w:t>ResNet architecture comprises convolutional layers arranged in residual blocks, where there are skip connections inside the blocks, and the fully connected head at the end produces the output [26].</w:t>
      </w:r>
    </w:p>
    <w:p w14:paraId="26911976" w14:textId="77777777" w:rsidR="006F5BD0" w:rsidRPr="00E16FB5" w:rsidRDefault="006F5BD0" w:rsidP="00E16FB5">
      <w:pPr>
        <w:spacing w:line="271" w:lineRule="auto"/>
        <w:ind w:left="448" w:hanging="11"/>
        <w:outlineLvl w:val="1"/>
        <w:rPr>
          <w:color w:val="2E74B5" w:themeColor="accent1" w:themeShade="BF"/>
          <w:sz w:val="24"/>
          <w:szCs w:val="24"/>
        </w:rPr>
      </w:pPr>
      <w:bookmarkStart w:id="18" w:name="_Toc228063797"/>
      <w:r w:rsidRPr="00E16FB5">
        <w:rPr>
          <w:color w:val="2E74B5" w:themeColor="accent1" w:themeShade="BF"/>
          <w:sz w:val="24"/>
          <w:szCs w:val="24"/>
        </w:rPr>
        <w:t>4.4 EfficientNet</w:t>
      </w:r>
      <w:bookmarkEnd w:id="18"/>
    </w:p>
    <w:p w14:paraId="278A99E3" w14:textId="77777777" w:rsidR="006F5BD0" w:rsidRPr="00E569D2" w:rsidRDefault="006F5BD0" w:rsidP="00E569D2">
      <w:pPr>
        <w:spacing w:after="160" w:line="360" w:lineRule="auto"/>
        <w:jc w:val="left"/>
        <w:rPr>
          <w:bCs/>
          <w:sz w:val="24"/>
          <w:szCs w:val="24"/>
        </w:rPr>
      </w:pPr>
      <w:r w:rsidRPr="00E569D2">
        <w:rPr>
          <w:bCs/>
          <w:sz w:val="24"/>
          <w:szCs w:val="24"/>
        </w:rPr>
        <w:t>EfficientNet represents yet another family of CNNs which scales up the model using an alternative strategy. Specifically, whereas traditional CNNs scale up either the number of layers (depth), width of each layer, or the input image resolution, EfficientNet scales up all of them proportionally in one go [27].</w:t>
      </w:r>
    </w:p>
    <w:p w14:paraId="0B3E6106" w14:textId="77777777" w:rsidR="006F5BD0" w:rsidRPr="00E569D2" w:rsidRDefault="006F5BD0" w:rsidP="00E569D2">
      <w:pPr>
        <w:spacing w:after="160" w:line="360" w:lineRule="auto"/>
        <w:jc w:val="left"/>
        <w:rPr>
          <w:bCs/>
          <w:sz w:val="24"/>
          <w:szCs w:val="24"/>
        </w:rPr>
      </w:pPr>
      <w:r w:rsidRPr="00E569D2">
        <w:rPr>
          <w:bCs/>
          <w:sz w:val="24"/>
          <w:szCs w:val="24"/>
        </w:rPr>
        <w:t xml:space="preserve">That provides a good balance of performance and model parameters because the efficiency increase is maximized with such scaling. EfficientNet performed well on various benchmarks of image classification, including medical image classification, where pneumonia detection was achieved. The network utilizes </w:t>
      </w:r>
      <w:proofErr w:type="spellStart"/>
      <w:r w:rsidRPr="00E569D2">
        <w:rPr>
          <w:bCs/>
          <w:sz w:val="24"/>
          <w:szCs w:val="24"/>
        </w:rPr>
        <w:t>MBConv</w:t>
      </w:r>
      <w:proofErr w:type="spellEnd"/>
      <w:r w:rsidRPr="00E569D2">
        <w:rPr>
          <w:bCs/>
          <w:sz w:val="24"/>
          <w:szCs w:val="24"/>
        </w:rPr>
        <w:t xml:space="preserve"> and SE modules together with convolutions in its blocks [27].</w:t>
      </w:r>
    </w:p>
    <w:p w14:paraId="731CE88F" w14:textId="77777777" w:rsidR="006F5BD0" w:rsidRPr="00E16FB5" w:rsidRDefault="006F5BD0" w:rsidP="00E16FB5">
      <w:pPr>
        <w:spacing w:line="271" w:lineRule="auto"/>
        <w:ind w:left="448" w:hanging="11"/>
        <w:outlineLvl w:val="1"/>
        <w:rPr>
          <w:color w:val="2E74B5" w:themeColor="accent1" w:themeShade="BF"/>
          <w:sz w:val="24"/>
          <w:szCs w:val="24"/>
        </w:rPr>
      </w:pPr>
      <w:bookmarkStart w:id="19" w:name="_Toc228063798"/>
      <w:r w:rsidRPr="00E16FB5">
        <w:rPr>
          <w:color w:val="2E74B5" w:themeColor="accent1" w:themeShade="BF"/>
          <w:sz w:val="24"/>
          <w:szCs w:val="24"/>
        </w:rPr>
        <w:lastRenderedPageBreak/>
        <w:t>4.5 MobileNet</w:t>
      </w:r>
      <w:bookmarkEnd w:id="19"/>
    </w:p>
    <w:p w14:paraId="3712BDCC" w14:textId="77777777" w:rsidR="006F5BD0" w:rsidRPr="00E569D2" w:rsidRDefault="006F5BD0" w:rsidP="00E569D2">
      <w:pPr>
        <w:spacing w:after="160" w:line="360" w:lineRule="auto"/>
        <w:jc w:val="left"/>
        <w:rPr>
          <w:bCs/>
          <w:sz w:val="24"/>
          <w:szCs w:val="24"/>
        </w:rPr>
      </w:pPr>
      <w:r w:rsidRPr="00E569D2">
        <w:rPr>
          <w:bCs/>
          <w:sz w:val="24"/>
          <w:szCs w:val="24"/>
        </w:rPr>
        <w:t>MobileNet is a lightweight CNN for devices which are not powerful enough for heavy training, e.g., smartphones. Such model's lightness comes from using depthwise separable convolutions. Specifically, the convolution is split into two simpler operations, first performing the depthwise convolution on each channel independently and then applying pointwise convolution to aggregate the channels [26].</w:t>
      </w:r>
    </w:p>
    <w:p w14:paraId="6507FAB9" w14:textId="77777777" w:rsidR="006F5BD0" w:rsidRPr="00E16FB5" w:rsidRDefault="006F5BD0" w:rsidP="00E16FB5">
      <w:pPr>
        <w:spacing w:line="271" w:lineRule="auto"/>
        <w:ind w:left="448" w:hanging="11"/>
        <w:outlineLvl w:val="1"/>
        <w:rPr>
          <w:color w:val="2E74B5" w:themeColor="accent1" w:themeShade="BF"/>
          <w:sz w:val="24"/>
          <w:szCs w:val="24"/>
        </w:rPr>
      </w:pPr>
      <w:bookmarkStart w:id="20" w:name="_Toc228063799"/>
      <w:r w:rsidRPr="00E16FB5">
        <w:rPr>
          <w:color w:val="2E74B5" w:themeColor="accent1" w:themeShade="BF"/>
          <w:sz w:val="24"/>
          <w:szCs w:val="24"/>
        </w:rPr>
        <w:t>4.6 Vision Transformer (ViT)</w:t>
      </w:r>
      <w:bookmarkEnd w:id="20"/>
    </w:p>
    <w:p w14:paraId="7E2A6D36" w14:textId="77777777" w:rsidR="006F5BD0" w:rsidRPr="00E569D2" w:rsidRDefault="006F5BD0" w:rsidP="00E569D2">
      <w:pPr>
        <w:spacing w:after="160" w:line="360" w:lineRule="auto"/>
        <w:jc w:val="left"/>
        <w:rPr>
          <w:bCs/>
          <w:sz w:val="24"/>
          <w:szCs w:val="24"/>
        </w:rPr>
      </w:pPr>
      <w:r w:rsidRPr="00E569D2">
        <w:rPr>
          <w:bCs/>
          <w:sz w:val="24"/>
          <w:szCs w:val="24"/>
        </w:rPr>
        <w:t>Vision Transformer (ViT) uses the Transformer model architecture, initially created for text processing, for image tasks. Instead of processing an image with convolutions as CNNs do, ViT splits an image into a grid and treats each cell as a token in a sequence. Therefore, the first layer computes the attention across the whole sequence (image) [20].</w:t>
      </w:r>
    </w:p>
    <w:p w14:paraId="3CACA0EF" w14:textId="77777777" w:rsidR="006F5BD0" w:rsidRDefault="006F5BD0" w:rsidP="00E569D2">
      <w:pPr>
        <w:spacing w:after="160" w:line="360" w:lineRule="auto"/>
        <w:jc w:val="left"/>
        <w:rPr>
          <w:bCs/>
          <w:sz w:val="24"/>
          <w:szCs w:val="24"/>
        </w:rPr>
      </w:pPr>
      <w:r w:rsidRPr="00E569D2">
        <w:rPr>
          <w:bCs/>
          <w:sz w:val="24"/>
          <w:szCs w:val="24"/>
        </w:rPr>
        <w:t xml:space="preserve">This method includes several key steps. First, the patch embedding converts pixels into vectors representing patches. Next, transformer encoder blocks process the sequence and learn its attention. Specifically, the attention and the feedforward subnetwork take </w:t>
      </w:r>
      <w:proofErr w:type="gramStart"/>
      <w:r w:rsidRPr="00E569D2">
        <w:rPr>
          <w:bCs/>
          <w:sz w:val="24"/>
          <w:szCs w:val="24"/>
        </w:rPr>
        <w:t>turns</w:t>
      </w:r>
      <w:proofErr w:type="gramEnd"/>
      <w:r w:rsidRPr="00E569D2">
        <w:rPr>
          <w:bCs/>
          <w:sz w:val="24"/>
          <w:szCs w:val="24"/>
        </w:rPr>
        <w:t xml:space="preserve"> and position encodings add the spatial context to tokens. The last classification head produces the desired output. </w:t>
      </w:r>
      <w:proofErr w:type="spellStart"/>
      <w:r w:rsidRPr="00E569D2">
        <w:rPr>
          <w:bCs/>
          <w:sz w:val="24"/>
          <w:szCs w:val="24"/>
        </w:rPr>
        <w:t>ViTs</w:t>
      </w:r>
      <w:proofErr w:type="spellEnd"/>
      <w:r w:rsidRPr="00E569D2">
        <w:rPr>
          <w:bCs/>
          <w:sz w:val="24"/>
          <w:szCs w:val="24"/>
        </w:rPr>
        <w:t xml:space="preserve"> have proven to achieve high performance on the most common computer vision </w:t>
      </w:r>
      <w:proofErr w:type="gramStart"/>
      <w:r w:rsidRPr="00E569D2">
        <w:rPr>
          <w:bCs/>
          <w:sz w:val="24"/>
          <w:szCs w:val="24"/>
        </w:rPr>
        <w:t>tasks</w:t>
      </w:r>
      <w:proofErr w:type="gramEnd"/>
      <w:r w:rsidRPr="00E569D2">
        <w:rPr>
          <w:bCs/>
          <w:sz w:val="24"/>
          <w:szCs w:val="24"/>
        </w:rPr>
        <w:t xml:space="preserve"> and their variants are now used for medical imaging as well [20].</w:t>
      </w:r>
    </w:p>
    <w:p w14:paraId="4706F5DF" w14:textId="77777777" w:rsidR="00E569D2" w:rsidRPr="00E569D2" w:rsidRDefault="00E569D2" w:rsidP="00E569D2">
      <w:pPr>
        <w:spacing w:after="160" w:line="360" w:lineRule="auto"/>
        <w:jc w:val="left"/>
        <w:rPr>
          <w:bCs/>
          <w:sz w:val="24"/>
          <w:szCs w:val="24"/>
        </w:rPr>
      </w:pPr>
    </w:p>
    <w:p w14:paraId="45A6D574" w14:textId="77777777" w:rsidR="006F5BD0" w:rsidRPr="00E16FB5" w:rsidRDefault="006F5BD0" w:rsidP="00E16FB5">
      <w:pPr>
        <w:spacing w:line="271" w:lineRule="auto"/>
        <w:ind w:left="448" w:hanging="11"/>
        <w:outlineLvl w:val="1"/>
        <w:rPr>
          <w:color w:val="2E74B5" w:themeColor="accent1" w:themeShade="BF"/>
          <w:sz w:val="24"/>
          <w:szCs w:val="24"/>
        </w:rPr>
      </w:pPr>
      <w:bookmarkStart w:id="21" w:name="_Toc228063800"/>
      <w:r w:rsidRPr="00E16FB5">
        <w:rPr>
          <w:color w:val="2E74B5" w:themeColor="accent1" w:themeShade="BF"/>
          <w:sz w:val="24"/>
          <w:szCs w:val="24"/>
        </w:rPr>
        <w:t>4.7 Swin Transformer</w:t>
      </w:r>
      <w:bookmarkEnd w:id="21"/>
    </w:p>
    <w:p w14:paraId="2C579ACF" w14:textId="2FDB9026" w:rsidR="006F5BD0" w:rsidRPr="00E569D2" w:rsidRDefault="006F5BD0" w:rsidP="00E569D2">
      <w:pPr>
        <w:spacing w:after="160" w:line="360" w:lineRule="auto"/>
        <w:jc w:val="left"/>
        <w:rPr>
          <w:bCs/>
          <w:sz w:val="24"/>
          <w:szCs w:val="24"/>
        </w:rPr>
      </w:pPr>
      <w:r w:rsidRPr="00E569D2">
        <w:rPr>
          <w:bCs/>
          <w:sz w:val="24"/>
          <w:szCs w:val="24"/>
        </w:rPr>
        <w:t xml:space="preserve">The main difference between Swin Transformer and ViT is in the way how attention is calculated in Swin Transformer. While ViT attends to the whole image, Swin Transformer calculates attention separately within windows in the input image. Furthermore, these windows shift from layer to layer, enabling </w:t>
      </w:r>
      <w:r w:rsidR="00E569D2" w:rsidRPr="00E569D2">
        <w:rPr>
          <w:bCs/>
          <w:sz w:val="24"/>
          <w:szCs w:val="24"/>
        </w:rPr>
        <w:t>communication</w:t>
      </w:r>
      <w:r w:rsidRPr="00E569D2">
        <w:rPr>
          <w:bCs/>
          <w:sz w:val="24"/>
          <w:szCs w:val="24"/>
        </w:rPr>
        <w:t xml:space="preserve"> between adjacent windows. As a result, the representation in Swin Transformer acquires a hierarchy, i.e., each layer analyzes the image at progressively lower spatial resolutions as in CNN. [19]</w:t>
      </w:r>
    </w:p>
    <w:p w14:paraId="37DABE9B" w14:textId="77777777" w:rsidR="006F5BD0" w:rsidRDefault="006F5BD0" w:rsidP="00E569D2">
      <w:pPr>
        <w:spacing w:after="160" w:line="360" w:lineRule="auto"/>
        <w:jc w:val="left"/>
        <w:rPr>
          <w:bCs/>
          <w:sz w:val="24"/>
          <w:szCs w:val="24"/>
        </w:rPr>
      </w:pPr>
      <w:r w:rsidRPr="00E569D2">
        <w:rPr>
          <w:bCs/>
          <w:sz w:val="24"/>
          <w:szCs w:val="24"/>
        </w:rPr>
        <w:t>A Swin Transformer architecture starts with splitting the image into patches and linear embedding followed by several Swin blocks. Swin blocks consist of W-MSA, SW-MSA, and feedforward MLP modules [19].</w:t>
      </w:r>
    </w:p>
    <w:p w14:paraId="319B936A" w14:textId="77777777" w:rsidR="00E569D2" w:rsidRDefault="00E569D2" w:rsidP="00E569D2">
      <w:pPr>
        <w:spacing w:after="160" w:line="360" w:lineRule="auto"/>
        <w:jc w:val="left"/>
        <w:rPr>
          <w:bCs/>
          <w:sz w:val="24"/>
          <w:szCs w:val="24"/>
          <w:rtl/>
        </w:rPr>
      </w:pPr>
    </w:p>
    <w:p w14:paraId="06F1EB22" w14:textId="77777777" w:rsidR="00A71E5D" w:rsidRDefault="00A71E5D" w:rsidP="00E569D2">
      <w:pPr>
        <w:spacing w:after="160" w:line="360" w:lineRule="auto"/>
        <w:jc w:val="left"/>
        <w:rPr>
          <w:bCs/>
          <w:sz w:val="24"/>
          <w:szCs w:val="24"/>
          <w:rtl/>
        </w:rPr>
      </w:pPr>
    </w:p>
    <w:p w14:paraId="75E8AA31" w14:textId="77777777" w:rsidR="00A71E5D" w:rsidRDefault="00A71E5D" w:rsidP="00E569D2">
      <w:pPr>
        <w:spacing w:after="160" w:line="360" w:lineRule="auto"/>
        <w:jc w:val="left"/>
        <w:rPr>
          <w:bCs/>
          <w:sz w:val="24"/>
          <w:szCs w:val="24"/>
          <w:rtl/>
        </w:rPr>
      </w:pPr>
    </w:p>
    <w:p w14:paraId="445D32DE" w14:textId="77777777" w:rsidR="00A71E5D" w:rsidRPr="00E569D2" w:rsidRDefault="00A71E5D" w:rsidP="00E569D2">
      <w:pPr>
        <w:spacing w:after="160" w:line="360" w:lineRule="auto"/>
        <w:jc w:val="left"/>
        <w:rPr>
          <w:bCs/>
          <w:sz w:val="24"/>
          <w:szCs w:val="24"/>
        </w:rPr>
      </w:pPr>
    </w:p>
    <w:p w14:paraId="5DCF1E1E" w14:textId="77777777" w:rsidR="006F5BD0" w:rsidRPr="00E16FB5" w:rsidRDefault="006F5BD0" w:rsidP="00E16FB5">
      <w:pPr>
        <w:spacing w:line="271" w:lineRule="auto"/>
        <w:ind w:left="448" w:hanging="11"/>
        <w:outlineLvl w:val="1"/>
        <w:rPr>
          <w:color w:val="2E74B5" w:themeColor="accent1" w:themeShade="BF"/>
          <w:sz w:val="24"/>
          <w:szCs w:val="24"/>
        </w:rPr>
      </w:pPr>
      <w:bookmarkStart w:id="22" w:name="_Toc228063801"/>
      <w:r w:rsidRPr="00E16FB5">
        <w:rPr>
          <w:color w:val="2E74B5" w:themeColor="accent1" w:themeShade="BF"/>
          <w:sz w:val="24"/>
          <w:szCs w:val="24"/>
        </w:rPr>
        <w:t>5.1 Accuracy</w:t>
      </w:r>
      <w:bookmarkEnd w:id="22"/>
    </w:p>
    <w:p w14:paraId="6DC34E9F" w14:textId="77777777" w:rsidR="006F5BD0" w:rsidRPr="00E569D2" w:rsidRDefault="006F5BD0" w:rsidP="00E569D2">
      <w:pPr>
        <w:spacing w:after="160" w:line="300" w:lineRule="auto"/>
        <w:jc w:val="left"/>
        <w:rPr>
          <w:rFonts w:asciiTheme="majorBidi" w:hAnsiTheme="majorBidi" w:cstheme="majorBidi"/>
          <w:bCs/>
          <w:sz w:val="24"/>
          <w:szCs w:val="24"/>
        </w:rPr>
      </w:pPr>
      <w:r w:rsidRPr="00E569D2">
        <w:rPr>
          <w:rFonts w:asciiTheme="majorBidi" w:hAnsiTheme="majorBidi" w:cstheme="majorBidi"/>
          <w:bCs/>
          <w:sz w:val="24"/>
          <w:szCs w:val="24"/>
        </w:rPr>
        <w:t>Accuracy reports the proportion of correct predictions across the full dataset [21].</w:t>
      </w:r>
    </w:p>
    <w:p w14:paraId="78AC0EE9" w14:textId="77777777" w:rsidR="006F5BD0" w:rsidRDefault="006F5BD0" w:rsidP="00E569D2">
      <w:pPr>
        <w:spacing w:before="100" w:after="160"/>
        <w:jc w:val="left"/>
        <w:rPr>
          <w:rFonts w:asciiTheme="majorBidi" w:eastAsia="Cambria Math" w:hAnsiTheme="majorBidi" w:cstheme="majorBidi"/>
          <w:bCs/>
          <w:i/>
          <w:iCs/>
          <w:sz w:val="24"/>
          <w:szCs w:val="24"/>
          <w:rtl/>
        </w:rPr>
      </w:pPr>
      <w:r w:rsidRPr="00E569D2">
        <w:rPr>
          <w:rFonts w:asciiTheme="majorBidi" w:eastAsia="Cambria Math" w:hAnsiTheme="majorBidi" w:cstheme="majorBidi"/>
          <w:bCs/>
          <w:i/>
          <w:iCs/>
          <w:sz w:val="24"/>
          <w:szCs w:val="24"/>
        </w:rPr>
        <w:t>Accuracy = (TP + TN) / (TP + TN + FP + FN)</w:t>
      </w:r>
    </w:p>
    <w:p w14:paraId="2C0EA92B" w14:textId="77777777" w:rsidR="00E16FB5" w:rsidRPr="00E569D2" w:rsidRDefault="00E16FB5" w:rsidP="00E569D2">
      <w:pPr>
        <w:spacing w:before="100" w:after="160"/>
        <w:jc w:val="left"/>
        <w:rPr>
          <w:rFonts w:asciiTheme="majorBidi" w:hAnsiTheme="majorBidi" w:cstheme="majorBidi"/>
          <w:bCs/>
          <w:sz w:val="24"/>
          <w:szCs w:val="24"/>
        </w:rPr>
      </w:pPr>
    </w:p>
    <w:p w14:paraId="7BC5093C" w14:textId="77777777" w:rsidR="006F5BD0" w:rsidRPr="00E16FB5" w:rsidRDefault="006F5BD0" w:rsidP="00E16FB5">
      <w:pPr>
        <w:spacing w:line="271" w:lineRule="auto"/>
        <w:ind w:left="448" w:hanging="11"/>
        <w:outlineLvl w:val="1"/>
        <w:rPr>
          <w:color w:val="2E74B5" w:themeColor="accent1" w:themeShade="BF"/>
          <w:sz w:val="24"/>
          <w:szCs w:val="24"/>
        </w:rPr>
      </w:pPr>
      <w:bookmarkStart w:id="23" w:name="_Toc228063802"/>
      <w:r w:rsidRPr="00E16FB5">
        <w:rPr>
          <w:color w:val="2E74B5" w:themeColor="accent1" w:themeShade="BF"/>
          <w:sz w:val="24"/>
          <w:szCs w:val="24"/>
        </w:rPr>
        <w:t>5.2 Precision</w:t>
      </w:r>
      <w:bookmarkEnd w:id="23"/>
    </w:p>
    <w:p w14:paraId="51004818" w14:textId="77777777" w:rsidR="006F5BD0" w:rsidRPr="00E569D2" w:rsidRDefault="006F5BD0" w:rsidP="00E569D2">
      <w:pPr>
        <w:spacing w:after="160" w:line="300" w:lineRule="auto"/>
        <w:jc w:val="left"/>
        <w:rPr>
          <w:rFonts w:asciiTheme="majorBidi" w:hAnsiTheme="majorBidi" w:cstheme="majorBidi"/>
          <w:bCs/>
          <w:sz w:val="24"/>
          <w:szCs w:val="24"/>
        </w:rPr>
      </w:pPr>
      <w:r w:rsidRPr="00E569D2">
        <w:rPr>
          <w:rFonts w:asciiTheme="majorBidi" w:hAnsiTheme="majorBidi" w:cstheme="majorBidi"/>
          <w:bCs/>
          <w:sz w:val="24"/>
          <w:szCs w:val="24"/>
        </w:rPr>
        <w:t>Precision looks only at the positives the model predicted and asks how many of those were genuine [22].</w:t>
      </w:r>
    </w:p>
    <w:p w14:paraId="12DA9FF5" w14:textId="77777777" w:rsidR="006F5BD0" w:rsidRDefault="006F5BD0" w:rsidP="00E569D2">
      <w:pPr>
        <w:spacing w:before="100" w:after="160"/>
        <w:jc w:val="left"/>
        <w:rPr>
          <w:rFonts w:asciiTheme="majorBidi" w:eastAsia="Cambria Math" w:hAnsiTheme="majorBidi" w:cstheme="majorBidi"/>
          <w:bCs/>
          <w:i/>
          <w:iCs/>
          <w:sz w:val="24"/>
          <w:szCs w:val="24"/>
        </w:rPr>
      </w:pPr>
      <w:r w:rsidRPr="00E569D2">
        <w:rPr>
          <w:rFonts w:asciiTheme="majorBidi" w:eastAsia="Cambria Math" w:hAnsiTheme="majorBidi" w:cstheme="majorBidi"/>
          <w:bCs/>
          <w:i/>
          <w:iCs/>
          <w:sz w:val="24"/>
          <w:szCs w:val="24"/>
        </w:rPr>
        <w:t>Precision = TP / (TP + FP)</w:t>
      </w:r>
    </w:p>
    <w:p w14:paraId="6C5A4FCD" w14:textId="77777777" w:rsidR="00E569D2" w:rsidRPr="00E569D2" w:rsidRDefault="00E569D2" w:rsidP="00E569D2">
      <w:pPr>
        <w:spacing w:before="100" w:after="160"/>
        <w:jc w:val="left"/>
        <w:rPr>
          <w:rFonts w:asciiTheme="majorBidi" w:hAnsiTheme="majorBidi" w:cstheme="majorBidi"/>
          <w:bCs/>
          <w:sz w:val="24"/>
          <w:szCs w:val="24"/>
        </w:rPr>
      </w:pPr>
    </w:p>
    <w:p w14:paraId="6837284F" w14:textId="77777777" w:rsidR="006F5BD0" w:rsidRPr="00E16FB5" w:rsidRDefault="006F5BD0" w:rsidP="00E16FB5">
      <w:pPr>
        <w:spacing w:line="271" w:lineRule="auto"/>
        <w:ind w:left="448" w:hanging="11"/>
        <w:outlineLvl w:val="1"/>
        <w:rPr>
          <w:color w:val="2E74B5" w:themeColor="accent1" w:themeShade="BF"/>
          <w:sz w:val="24"/>
          <w:szCs w:val="24"/>
        </w:rPr>
      </w:pPr>
      <w:bookmarkStart w:id="24" w:name="_Toc228063803"/>
      <w:r w:rsidRPr="00E16FB5">
        <w:rPr>
          <w:color w:val="2E74B5" w:themeColor="accent1" w:themeShade="BF"/>
          <w:sz w:val="24"/>
          <w:szCs w:val="24"/>
        </w:rPr>
        <w:t>5.3 Recall</w:t>
      </w:r>
      <w:bookmarkEnd w:id="24"/>
    </w:p>
    <w:p w14:paraId="27124248" w14:textId="77777777" w:rsidR="006F5BD0" w:rsidRPr="00E569D2" w:rsidRDefault="006F5BD0" w:rsidP="00F15E92">
      <w:pPr>
        <w:spacing w:after="160" w:line="300" w:lineRule="auto"/>
        <w:jc w:val="left"/>
        <w:rPr>
          <w:rFonts w:asciiTheme="majorBidi" w:hAnsiTheme="majorBidi" w:cstheme="majorBidi"/>
          <w:bCs/>
          <w:sz w:val="24"/>
          <w:szCs w:val="24"/>
        </w:rPr>
      </w:pPr>
      <w:r w:rsidRPr="00E569D2">
        <w:rPr>
          <w:rFonts w:asciiTheme="majorBidi" w:hAnsiTheme="majorBidi" w:cstheme="majorBidi"/>
          <w:bCs/>
          <w:sz w:val="24"/>
          <w:szCs w:val="24"/>
        </w:rPr>
        <w:t>Recall asks the complementary question — of all the actual positives in the data, how many did the model find [22].</w:t>
      </w:r>
    </w:p>
    <w:p w14:paraId="028586FF" w14:textId="77777777" w:rsidR="006F5BD0" w:rsidRDefault="006F5BD0" w:rsidP="00F15E92">
      <w:pPr>
        <w:spacing w:before="100" w:after="160"/>
        <w:jc w:val="left"/>
        <w:rPr>
          <w:rFonts w:asciiTheme="majorBidi" w:eastAsia="Cambria Math" w:hAnsiTheme="majorBidi" w:cstheme="majorBidi"/>
          <w:bCs/>
          <w:i/>
          <w:iCs/>
          <w:sz w:val="24"/>
          <w:szCs w:val="24"/>
        </w:rPr>
      </w:pPr>
      <w:r w:rsidRPr="00E569D2">
        <w:rPr>
          <w:rFonts w:asciiTheme="majorBidi" w:eastAsia="Cambria Math" w:hAnsiTheme="majorBidi" w:cstheme="majorBidi"/>
          <w:bCs/>
          <w:i/>
          <w:iCs/>
          <w:sz w:val="24"/>
          <w:szCs w:val="24"/>
        </w:rPr>
        <w:t>Recall = TP / (TP + FN)</w:t>
      </w:r>
    </w:p>
    <w:p w14:paraId="112576EA" w14:textId="77777777" w:rsidR="00E569D2" w:rsidRPr="00E569D2" w:rsidRDefault="00E569D2" w:rsidP="00F15E92">
      <w:pPr>
        <w:spacing w:before="100" w:after="160"/>
        <w:jc w:val="left"/>
        <w:rPr>
          <w:rFonts w:asciiTheme="majorBidi" w:hAnsiTheme="majorBidi" w:cstheme="majorBidi"/>
          <w:bCs/>
          <w:sz w:val="24"/>
          <w:szCs w:val="24"/>
        </w:rPr>
      </w:pPr>
    </w:p>
    <w:p w14:paraId="57989903" w14:textId="77777777" w:rsidR="006F5BD0" w:rsidRPr="00C76377" w:rsidRDefault="006F5BD0" w:rsidP="00C76377">
      <w:pPr>
        <w:spacing w:line="271" w:lineRule="auto"/>
        <w:ind w:left="448" w:hanging="11"/>
        <w:outlineLvl w:val="1"/>
        <w:rPr>
          <w:color w:val="2E74B5" w:themeColor="accent1" w:themeShade="BF"/>
          <w:sz w:val="24"/>
          <w:szCs w:val="24"/>
        </w:rPr>
      </w:pPr>
      <w:bookmarkStart w:id="25" w:name="_Toc228063804"/>
      <w:r w:rsidRPr="00C76377">
        <w:rPr>
          <w:color w:val="2E74B5" w:themeColor="accent1" w:themeShade="BF"/>
          <w:sz w:val="24"/>
          <w:szCs w:val="24"/>
        </w:rPr>
        <w:t>5.4 F1-Score</w:t>
      </w:r>
      <w:bookmarkEnd w:id="25"/>
    </w:p>
    <w:p w14:paraId="1432E0A9" w14:textId="1D615A53" w:rsidR="006F5BD0" w:rsidRPr="00E569D2" w:rsidRDefault="006F5BD0" w:rsidP="00F15E92">
      <w:pPr>
        <w:spacing w:after="160" w:line="300" w:lineRule="auto"/>
        <w:jc w:val="left"/>
        <w:rPr>
          <w:rFonts w:asciiTheme="majorBidi" w:hAnsiTheme="majorBidi" w:cstheme="majorBidi"/>
          <w:bCs/>
          <w:sz w:val="24"/>
          <w:szCs w:val="24"/>
        </w:rPr>
      </w:pPr>
      <w:r w:rsidRPr="00E569D2">
        <w:rPr>
          <w:rFonts w:asciiTheme="majorBidi" w:hAnsiTheme="majorBidi" w:cstheme="majorBidi"/>
          <w:bCs/>
          <w:sz w:val="24"/>
          <w:szCs w:val="24"/>
        </w:rPr>
        <w:t xml:space="preserve">The F1-score is the harmonic </w:t>
      </w:r>
      <w:r w:rsidR="00F15E92" w:rsidRPr="00E569D2">
        <w:rPr>
          <w:rFonts w:asciiTheme="majorBidi" w:hAnsiTheme="majorBidi" w:cstheme="majorBidi"/>
          <w:bCs/>
          <w:sz w:val="24"/>
          <w:szCs w:val="24"/>
        </w:rPr>
        <w:t>means</w:t>
      </w:r>
      <w:r w:rsidRPr="00E569D2">
        <w:rPr>
          <w:rFonts w:asciiTheme="majorBidi" w:hAnsiTheme="majorBidi" w:cstheme="majorBidi"/>
          <w:bCs/>
          <w:sz w:val="24"/>
          <w:szCs w:val="24"/>
        </w:rPr>
        <w:t xml:space="preserve"> of precision and recall, which balances the two when both false positives and false negatives matter [21].</w:t>
      </w:r>
    </w:p>
    <w:p w14:paraId="7EE17255" w14:textId="77777777" w:rsidR="006F5BD0" w:rsidRPr="00E569D2" w:rsidRDefault="006F5BD0" w:rsidP="00F15E92">
      <w:pPr>
        <w:spacing w:before="100" w:after="160"/>
        <w:jc w:val="left"/>
        <w:rPr>
          <w:rFonts w:asciiTheme="majorBidi" w:hAnsiTheme="majorBidi" w:cstheme="majorBidi"/>
          <w:bCs/>
          <w:sz w:val="24"/>
          <w:szCs w:val="24"/>
        </w:rPr>
      </w:pPr>
      <w:r w:rsidRPr="00E569D2">
        <w:rPr>
          <w:rFonts w:asciiTheme="majorBidi" w:eastAsia="Cambria Math" w:hAnsiTheme="majorBidi" w:cstheme="majorBidi"/>
          <w:bCs/>
          <w:i/>
          <w:iCs/>
          <w:sz w:val="24"/>
          <w:szCs w:val="24"/>
        </w:rPr>
        <w:t>F1 = 2 × (Precision × Recall) / (Precision + Recall)</w:t>
      </w:r>
    </w:p>
    <w:p w14:paraId="29EC16E6" w14:textId="77777777" w:rsidR="006F5BD0" w:rsidRDefault="006F5BD0" w:rsidP="00616648">
      <w:pPr>
        <w:spacing w:after="160" w:line="276" w:lineRule="auto"/>
        <w:jc w:val="center"/>
        <w:rPr>
          <w:rFonts w:asciiTheme="majorBidi" w:hAnsiTheme="majorBidi" w:cstheme="majorBidi"/>
          <w:bCs/>
          <w:rtl/>
        </w:rPr>
      </w:pPr>
    </w:p>
    <w:p w14:paraId="6870D9B3" w14:textId="77777777" w:rsidR="00C76377" w:rsidRDefault="00C76377" w:rsidP="00616648">
      <w:pPr>
        <w:spacing w:after="160" w:line="276" w:lineRule="auto"/>
        <w:jc w:val="center"/>
        <w:rPr>
          <w:rFonts w:asciiTheme="majorBidi" w:hAnsiTheme="majorBidi" w:cstheme="majorBidi"/>
          <w:bCs/>
          <w:rtl/>
        </w:rPr>
      </w:pPr>
    </w:p>
    <w:p w14:paraId="18054440" w14:textId="77777777" w:rsidR="00C76377" w:rsidRDefault="00C76377" w:rsidP="00616648">
      <w:pPr>
        <w:spacing w:after="160" w:line="276" w:lineRule="auto"/>
        <w:jc w:val="center"/>
        <w:rPr>
          <w:rFonts w:asciiTheme="majorBidi" w:hAnsiTheme="majorBidi" w:cstheme="majorBidi"/>
          <w:bCs/>
          <w:rtl/>
        </w:rPr>
      </w:pPr>
    </w:p>
    <w:p w14:paraId="3BED3EBE" w14:textId="77777777" w:rsidR="00C76377" w:rsidRDefault="00C76377" w:rsidP="00616648">
      <w:pPr>
        <w:spacing w:after="160" w:line="276" w:lineRule="auto"/>
        <w:jc w:val="center"/>
        <w:rPr>
          <w:rFonts w:asciiTheme="majorBidi" w:hAnsiTheme="majorBidi" w:cstheme="majorBidi"/>
          <w:bCs/>
          <w:rtl/>
        </w:rPr>
      </w:pPr>
    </w:p>
    <w:p w14:paraId="12AA597A" w14:textId="77777777" w:rsidR="00C76377" w:rsidRDefault="00C76377" w:rsidP="00616648">
      <w:pPr>
        <w:spacing w:after="160" w:line="276" w:lineRule="auto"/>
        <w:jc w:val="center"/>
        <w:rPr>
          <w:rFonts w:asciiTheme="majorBidi" w:hAnsiTheme="majorBidi" w:cstheme="majorBidi"/>
          <w:bCs/>
          <w:rtl/>
        </w:rPr>
      </w:pPr>
    </w:p>
    <w:p w14:paraId="60E436A0" w14:textId="77777777" w:rsidR="00C76377" w:rsidRDefault="00C76377" w:rsidP="00616648">
      <w:pPr>
        <w:spacing w:after="160" w:line="276" w:lineRule="auto"/>
        <w:jc w:val="center"/>
        <w:rPr>
          <w:rFonts w:asciiTheme="majorBidi" w:hAnsiTheme="majorBidi" w:cstheme="majorBidi"/>
          <w:bCs/>
          <w:rtl/>
        </w:rPr>
      </w:pPr>
    </w:p>
    <w:p w14:paraId="49F64B20" w14:textId="77777777" w:rsidR="00C76377" w:rsidRDefault="00C76377" w:rsidP="00616648">
      <w:pPr>
        <w:spacing w:after="160" w:line="276" w:lineRule="auto"/>
        <w:jc w:val="center"/>
        <w:rPr>
          <w:rFonts w:asciiTheme="majorBidi" w:hAnsiTheme="majorBidi" w:cstheme="majorBidi"/>
          <w:bCs/>
          <w:rtl/>
        </w:rPr>
      </w:pPr>
    </w:p>
    <w:p w14:paraId="2B0FE5D5" w14:textId="77777777" w:rsidR="00C76377" w:rsidRPr="00E569D2" w:rsidRDefault="00C76377" w:rsidP="00616648">
      <w:pPr>
        <w:spacing w:after="160" w:line="276" w:lineRule="auto"/>
        <w:jc w:val="center"/>
        <w:rPr>
          <w:rFonts w:asciiTheme="majorBidi" w:hAnsiTheme="majorBidi" w:cstheme="majorBidi"/>
          <w:bCs/>
        </w:rPr>
      </w:pPr>
    </w:p>
    <w:p w14:paraId="61373E4F" w14:textId="77777777" w:rsidR="006F5BD0" w:rsidRDefault="006F5BD0" w:rsidP="002F7709">
      <w:pPr>
        <w:spacing w:line="271" w:lineRule="auto"/>
        <w:ind w:left="448" w:hanging="11"/>
        <w:outlineLvl w:val="0"/>
        <w:rPr>
          <w:b/>
          <w:bCs/>
          <w:color w:val="2E74B5" w:themeColor="accent1" w:themeShade="BF"/>
          <w:szCs w:val="28"/>
          <w:rtl/>
        </w:rPr>
      </w:pPr>
      <w:bookmarkStart w:id="26" w:name="_Toc228063805"/>
      <w:r w:rsidRPr="00A71E5D">
        <w:rPr>
          <w:b/>
          <w:bCs/>
          <w:color w:val="2E74B5" w:themeColor="accent1" w:themeShade="BF"/>
          <w:szCs w:val="28"/>
        </w:rPr>
        <w:lastRenderedPageBreak/>
        <w:t>2.2 Related Work</w:t>
      </w:r>
      <w:bookmarkEnd w:id="26"/>
    </w:p>
    <w:p w14:paraId="1FEDD7A2" w14:textId="77777777" w:rsidR="00A71E5D" w:rsidRPr="00A71E5D" w:rsidRDefault="00A71E5D" w:rsidP="002F7709">
      <w:pPr>
        <w:spacing w:line="271" w:lineRule="auto"/>
        <w:ind w:left="448" w:hanging="11"/>
        <w:outlineLvl w:val="0"/>
        <w:rPr>
          <w:b/>
          <w:bCs/>
          <w:color w:val="2E74B5" w:themeColor="accent1" w:themeShade="BF"/>
          <w:szCs w:val="28"/>
          <w:rtl/>
        </w:rPr>
      </w:pPr>
    </w:p>
    <w:p w14:paraId="71A38844" w14:textId="77777777" w:rsidR="002F7709" w:rsidRPr="002F7709" w:rsidRDefault="002F7709" w:rsidP="002F7709">
      <w:pPr>
        <w:rPr>
          <w:color w:val="2E74B5" w:themeColor="accent1" w:themeShade="BF"/>
          <w:sz w:val="24"/>
          <w:szCs w:val="24"/>
        </w:rPr>
      </w:pPr>
    </w:p>
    <w:p w14:paraId="1F5E44DA" w14:textId="77777777" w:rsidR="006F5BD0" w:rsidRDefault="006F5BD0" w:rsidP="00F15E92">
      <w:pPr>
        <w:spacing w:after="160" w:line="360" w:lineRule="auto"/>
        <w:jc w:val="left"/>
        <w:rPr>
          <w:bCs/>
          <w:sz w:val="24"/>
          <w:szCs w:val="24"/>
        </w:rPr>
      </w:pPr>
      <w:r w:rsidRPr="00F15E92">
        <w:rPr>
          <w:b/>
          <w:sz w:val="24"/>
          <w:szCs w:val="24"/>
        </w:rPr>
        <w:t xml:space="preserve">Singh </w:t>
      </w:r>
      <w:proofErr w:type="gramStart"/>
      <w:r w:rsidRPr="00F15E92">
        <w:rPr>
          <w:b/>
          <w:sz w:val="24"/>
          <w:szCs w:val="24"/>
        </w:rPr>
        <w:t>et al.[</w:t>
      </w:r>
      <w:proofErr w:type="gramEnd"/>
      <w:r w:rsidRPr="00F15E92">
        <w:rPr>
          <w:b/>
          <w:sz w:val="24"/>
          <w:szCs w:val="24"/>
        </w:rPr>
        <w:t>1]</w:t>
      </w:r>
      <w:r w:rsidRPr="00F15E92">
        <w:rPr>
          <w:bCs/>
          <w:sz w:val="24"/>
          <w:szCs w:val="24"/>
        </w:rPr>
        <w:t xml:space="preserve"> implemented a (ViT) using the pre-trained DeiT_Base_Patch16_224 version and several CNN-based baseline algorithms (AlexNet, VGG, ResNet, DenseNet, and InceptionNet) evaluated in the exact same setting to ensure a fair comparison. The dataset in use is a public pneumonia chest X-rays from Kaggle. It contains 5,863 pediatric chest X-ray images acquired at Guangzhou Women and Children’s Medical Center, split evenly among training (80%), testing (10%), and validation (10%) splits. ViT demonstrated superior performance compared to CNNs, achieving an accuracy of 97.61%, sensitivity of 95%, specificity of 98%, AUC of 0.96, and MCC of approximately 0.94.</w:t>
      </w:r>
    </w:p>
    <w:p w14:paraId="1AC694D5" w14:textId="77777777" w:rsidR="00F15E92" w:rsidRDefault="00F15E92" w:rsidP="00F15E92">
      <w:pPr>
        <w:spacing w:after="160" w:line="360" w:lineRule="auto"/>
        <w:jc w:val="left"/>
        <w:rPr>
          <w:bCs/>
          <w:sz w:val="24"/>
          <w:szCs w:val="24"/>
        </w:rPr>
      </w:pPr>
    </w:p>
    <w:p w14:paraId="2A97541B" w14:textId="77777777" w:rsidR="00F15E92" w:rsidRPr="00F15E92" w:rsidRDefault="00F15E92" w:rsidP="00F15E92">
      <w:pPr>
        <w:spacing w:after="160" w:line="360" w:lineRule="auto"/>
        <w:jc w:val="left"/>
        <w:rPr>
          <w:bCs/>
          <w:sz w:val="24"/>
          <w:szCs w:val="24"/>
        </w:rPr>
      </w:pPr>
    </w:p>
    <w:p w14:paraId="7E84251A" w14:textId="77777777" w:rsidR="006F5BD0" w:rsidRDefault="006F5BD0" w:rsidP="00F15E92">
      <w:pPr>
        <w:spacing w:after="160" w:line="360" w:lineRule="auto"/>
        <w:jc w:val="left"/>
        <w:rPr>
          <w:bCs/>
          <w:sz w:val="24"/>
          <w:szCs w:val="24"/>
        </w:rPr>
      </w:pPr>
      <w:r w:rsidRPr="00F15E92">
        <w:rPr>
          <w:b/>
          <w:sz w:val="24"/>
          <w:szCs w:val="24"/>
        </w:rPr>
        <w:t>Mustapha et al. [2]</w:t>
      </w:r>
      <w:r w:rsidRPr="00F15E92">
        <w:rPr>
          <w:bCs/>
          <w:sz w:val="24"/>
          <w:szCs w:val="24"/>
        </w:rPr>
        <w:t xml:space="preserve"> tested a hybrid deep learning model combining a CNN backbone with modified Swin Transformer blocks compared to CNN-only and pure ViT approaches. The dataset is a public Chest X-ray Pneumonia from Kaggle. The proposed CNN-ViT combination achieved an accuracy of 98.72%, performing better than either CNN-only or pure ViT architectures tested.</w:t>
      </w:r>
    </w:p>
    <w:p w14:paraId="26D96A00" w14:textId="77777777" w:rsidR="00F15E92" w:rsidRPr="00F15E92" w:rsidRDefault="00F15E92" w:rsidP="00A71E5D">
      <w:pPr>
        <w:spacing w:after="160" w:line="360" w:lineRule="auto"/>
        <w:ind w:left="0" w:firstLine="0"/>
        <w:jc w:val="left"/>
        <w:rPr>
          <w:bCs/>
          <w:sz w:val="24"/>
          <w:szCs w:val="24"/>
        </w:rPr>
      </w:pPr>
    </w:p>
    <w:p w14:paraId="2E904258" w14:textId="77777777" w:rsidR="006F5BD0" w:rsidRDefault="006F5BD0" w:rsidP="00F15E92">
      <w:pPr>
        <w:spacing w:after="160" w:line="360" w:lineRule="auto"/>
        <w:jc w:val="left"/>
        <w:rPr>
          <w:bCs/>
          <w:sz w:val="24"/>
          <w:szCs w:val="24"/>
          <w:rtl/>
        </w:rPr>
      </w:pPr>
      <w:proofErr w:type="spellStart"/>
      <w:r w:rsidRPr="00F15E92">
        <w:rPr>
          <w:b/>
          <w:sz w:val="24"/>
          <w:szCs w:val="24"/>
        </w:rPr>
        <w:t>Shomsomi</w:t>
      </w:r>
      <w:proofErr w:type="spellEnd"/>
      <w:r w:rsidRPr="00F15E92">
        <w:rPr>
          <w:b/>
          <w:sz w:val="24"/>
          <w:szCs w:val="24"/>
        </w:rPr>
        <w:t xml:space="preserve"> et al. [3]</w:t>
      </w:r>
      <w:r w:rsidRPr="00F15E92">
        <w:rPr>
          <w:bCs/>
          <w:sz w:val="24"/>
          <w:szCs w:val="24"/>
        </w:rPr>
        <w:t xml:space="preserve"> investigated two deep learning approaches: MobileNetV2 CNN architecture and ViT, each utilizing two different strategies for training. The two strategies include: keeping the entire network architecture frozen except for the classification head during training (baseline) and training some inner layers (fine-tuning). The dataset is a public Chest X-ray Pneumonia from Kaggle. While the results confirmed a significant gap in performance between the two architectures during fine-tuning. MobileNetV2 achieved 97.63% without fine-tuning but dropped to 97.41% with fine-tuning. This suggests the limited effect of fine-tuning for CNN-based architecture. Conversely, ViT demonstrated improved accuracy of 98.59% and F1-score of 0.99 after fine-tuning, making it the top-performing model.</w:t>
      </w:r>
    </w:p>
    <w:p w14:paraId="5BEAC8CB" w14:textId="77777777" w:rsidR="00A71E5D" w:rsidRPr="00F15E92" w:rsidRDefault="00A71E5D" w:rsidP="00F15E92">
      <w:pPr>
        <w:spacing w:after="160" w:line="360" w:lineRule="auto"/>
        <w:jc w:val="left"/>
        <w:rPr>
          <w:bCs/>
          <w:sz w:val="24"/>
          <w:szCs w:val="24"/>
        </w:rPr>
      </w:pPr>
    </w:p>
    <w:p w14:paraId="6F4DF305" w14:textId="77777777" w:rsidR="006F5BD0" w:rsidRDefault="006F5BD0" w:rsidP="00F15E92">
      <w:pPr>
        <w:spacing w:after="160" w:line="360" w:lineRule="auto"/>
        <w:jc w:val="left"/>
        <w:rPr>
          <w:bCs/>
          <w:sz w:val="24"/>
          <w:szCs w:val="24"/>
        </w:rPr>
      </w:pPr>
      <w:r w:rsidRPr="00F15E92">
        <w:rPr>
          <w:b/>
          <w:sz w:val="24"/>
          <w:szCs w:val="24"/>
        </w:rPr>
        <w:t>Kareem et al. [4]</w:t>
      </w:r>
      <w:r w:rsidRPr="00F15E92">
        <w:rPr>
          <w:bCs/>
          <w:sz w:val="24"/>
          <w:szCs w:val="24"/>
        </w:rPr>
        <w:t xml:space="preserve"> developed a federated learning approach for pneumonia detection with the help of pretrained CNN models. In the proposed approach, various healthcare institutions train their own CNN models locally using their unique data and share only the model updates with an aggregator server. Unlike traditional deep learning studies, there was no publicly available benchmark dataset. Instead, the dataset includes chest X-ray data from multiple sources in different healthcare institutions, each with a unique set of patients and equipment. The aggregated model reached overall accuracy of 93%, a result admitted by the authors to be inferior to most centralized studies on public benchmarks.</w:t>
      </w:r>
    </w:p>
    <w:p w14:paraId="75EB530A" w14:textId="77777777" w:rsidR="00F15E92" w:rsidRDefault="00F15E92" w:rsidP="00F15E92">
      <w:pPr>
        <w:spacing w:after="160" w:line="360" w:lineRule="auto"/>
        <w:jc w:val="left"/>
        <w:rPr>
          <w:bCs/>
          <w:sz w:val="24"/>
          <w:szCs w:val="24"/>
        </w:rPr>
      </w:pPr>
    </w:p>
    <w:p w14:paraId="532E55DC" w14:textId="77777777" w:rsidR="00F15E92" w:rsidRPr="00F15E92" w:rsidRDefault="00F15E92" w:rsidP="00F15E92">
      <w:pPr>
        <w:spacing w:after="160" w:line="360" w:lineRule="auto"/>
        <w:jc w:val="left"/>
        <w:rPr>
          <w:bCs/>
          <w:sz w:val="24"/>
          <w:szCs w:val="24"/>
        </w:rPr>
      </w:pPr>
    </w:p>
    <w:p w14:paraId="1C710AD8" w14:textId="77777777" w:rsidR="006F5BD0" w:rsidRDefault="006F5BD0" w:rsidP="00F15E92">
      <w:pPr>
        <w:spacing w:after="160" w:line="360" w:lineRule="auto"/>
        <w:jc w:val="left"/>
        <w:rPr>
          <w:bCs/>
          <w:sz w:val="24"/>
          <w:szCs w:val="24"/>
        </w:rPr>
      </w:pPr>
      <w:r w:rsidRPr="00F15E92">
        <w:rPr>
          <w:b/>
          <w:sz w:val="24"/>
          <w:szCs w:val="24"/>
        </w:rPr>
        <w:t>Alghamdi et al. [5]</w:t>
      </w:r>
      <w:r w:rsidRPr="00F15E92">
        <w:rPr>
          <w:bCs/>
          <w:sz w:val="24"/>
          <w:szCs w:val="24"/>
        </w:rPr>
        <w:t xml:space="preserve"> conducted experiments with three deep learning architectures (VGG16, ResNet50, and ViT) using three publicly available benchmarks: public dataset Chest X-ray Pneumonia from Kaggle, BRAX, and </w:t>
      </w:r>
      <w:proofErr w:type="spellStart"/>
      <w:r w:rsidRPr="00F15E92">
        <w:rPr>
          <w:bCs/>
          <w:sz w:val="24"/>
          <w:szCs w:val="24"/>
        </w:rPr>
        <w:t>CheXpert</w:t>
      </w:r>
      <w:proofErr w:type="spellEnd"/>
      <w:r w:rsidRPr="00F15E92">
        <w:rPr>
          <w:bCs/>
          <w:sz w:val="24"/>
          <w:szCs w:val="24"/>
        </w:rPr>
        <w:t xml:space="preserve"> (both Stanford University). They applied techniques such as class weighting, data augmentation, and semi-supervised Mean Teacher algorithms to handle class imbalance. On Kaggle data, ViT achieved an accuracy of 97.61%, sensitivity of 95%, and specificity of 98%. Nevertheless, the performance significantly declined on the other datasets, making the comparison very informative for further investigations.</w:t>
      </w:r>
    </w:p>
    <w:p w14:paraId="10DF609C" w14:textId="77777777" w:rsidR="00F15E92" w:rsidRPr="00F15E92" w:rsidRDefault="00F15E92" w:rsidP="00A71E5D">
      <w:pPr>
        <w:spacing w:after="160" w:line="360" w:lineRule="auto"/>
        <w:ind w:left="0" w:firstLine="0"/>
        <w:jc w:val="left"/>
        <w:rPr>
          <w:bCs/>
          <w:sz w:val="24"/>
          <w:szCs w:val="24"/>
        </w:rPr>
      </w:pPr>
    </w:p>
    <w:p w14:paraId="3F43EA7E" w14:textId="539FD7DA" w:rsidR="00F15E92" w:rsidRDefault="006F5BD0" w:rsidP="00F15E92">
      <w:pPr>
        <w:spacing w:after="160" w:line="360" w:lineRule="auto"/>
        <w:jc w:val="left"/>
        <w:rPr>
          <w:bCs/>
          <w:sz w:val="24"/>
          <w:szCs w:val="24"/>
          <w:rtl/>
        </w:rPr>
      </w:pPr>
      <w:proofErr w:type="spellStart"/>
      <w:r w:rsidRPr="00F15E92">
        <w:rPr>
          <w:b/>
          <w:sz w:val="24"/>
          <w:szCs w:val="24"/>
        </w:rPr>
        <w:t>Boukhe</w:t>
      </w:r>
      <w:proofErr w:type="spellEnd"/>
      <w:r w:rsidRPr="00F15E92">
        <w:rPr>
          <w:b/>
          <w:sz w:val="24"/>
          <w:szCs w:val="24"/>
        </w:rPr>
        <w:t xml:space="preserve"> et al. [6]</w:t>
      </w:r>
      <w:r w:rsidRPr="00F15E92">
        <w:rPr>
          <w:bCs/>
          <w:sz w:val="24"/>
          <w:szCs w:val="24"/>
        </w:rPr>
        <w:t xml:space="preserve"> suggested an innovative deep learning architecture combining four different components including standard CNN layers for spatial features extraction, Gated Recurrent Unit (GRU) to account for the sequential dependency between feature representations, Spiking Neural Network (SNN) layer to implement noise-tolerant biological-inspired processing, and spatial attention mechanism for highlighting important parts of the images. The dataset is a public Chest X-ray Pneumonia from Kaggle. The study considered only one model consisting of the four mentioned elements. This network achieved an accuracy of 99.35%, demonstrating outstanding precision and recall.</w:t>
      </w:r>
    </w:p>
    <w:p w14:paraId="18CE9053" w14:textId="77777777" w:rsidR="00A71E5D" w:rsidRPr="00F15E92" w:rsidRDefault="00A71E5D" w:rsidP="00F15E92">
      <w:pPr>
        <w:spacing w:after="160" w:line="360" w:lineRule="auto"/>
        <w:jc w:val="left"/>
        <w:rPr>
          <w:bCs/>
          <w:sz w:val="24"/>
          <w:szCs w:val="24"/>
        </w:rPr>
      </w:pPr>
    </w:p>
    <w:p w14:paraId="6A8998F6" w14:textId="77777777" w:rsidR="006F5BD0" w:rsidRDefault="006F5BD0" w:rsidP="00F15E92">
      <w:pPr>
        <w:spacing w:after="160" w:line="360" w:lineRule="auto"/>
        <w:jc w:val="left"/>
        <w:rPr>
          <w:bCs/>
          <w:sz w:val="24"/>
          <w:szCs w:val="24"/>
        </w:rPr>
      </w:pPr>
      <w:proofErr w:type="spellStart"/>
      <w:r w:rsidRPr="00F15E92">
        <w:rPr>
          <w:b/>
          <w:sz w:val="24"/>
          <w:szCs w:val="24"/>
        </w:rPr>
        <w:t>Ridouane</w:t>
      </w:r>
      <w:proofErr w:type="spellEnd"/>
      <w:r w:rsidRPr="00F15E92">
        <w:rPr>
          <w:b/>
          <w:sz w:val="24"/>
          <w:szCs w:val="24"/>
        </w:rPr>
        <w:t xml:space="preserve"> et al. [7]</w:t>
      </w:r>
      <w:r w:rsidRPr="00F15E92">
        <w:rPr>
          <w:bCs/>
          <w:sz w:val="24"/>
          <w:szCs w:val="24"/>
        </w:rPr>
        <w:t xml:space="preserve"> proposed a feature-level ensemble deep learning architecture called Pneumonia Ensemble Learning Model (PELM). This approach uses four pretrained deep neural networks, InceptionV3, VGG16, ResNet50, and ViT, as individual components. Instead of using majority voting to </w:t>
      </w:r>
      <w:proofErr w:type="gramStart"/>
      <w:r w:rsidRPr="00F15E92">
        <w:rPr>
          <w:bCs/>
          <w:sz w:val="24"/>
          <w:szCs w:val="24"/>
        </w:rPr>
        <w:t>make a decision</w:t>
      </w:r>
      <w:proofErr w:type="gramEnd"/>
      <w:r w:rsidRPr="00F15E92">
        <w:rPr>
          <w:bCs/>
          <w:sz w:val="24"/>
          <w:szCs w:val="24"/>
        </w:rPr>
        <w:t xml:space="preserve">, PELM combines the feature vectors from all four models' penultimate layers before sending the fused representation to the shared classification layer for relationship capturing. Training data came from four publicly available benchmarks: ChestX-ray14 (NIH), </w:t>
      </w:r>
      <w:proofErr w:type="spellStart"/>
      <w:r w:rsidRPr="00F15E92">
        <w:rPr>
          <w:bCs/>
          <w:sz w:val="24"/>
          <w:szCs w:val="24"/>
        </w:rPr>
        <w:t>CheXpert</w:t>
      </w:r>
      <w:proofErr w:type="spellEnd"/>
      <w:r w:rsidRPr="00F15E92">
        <w:rPr>
          <w:bCs/>
          <w:sz w:val="24"/>
          <w:szCs w:val="24"/>
        </w:rPr>
        <w:t xml:space="preserve"> (Stanford ML group), PadChest (BIMCV), and Chest X-ray Pneumonia (Kaggle), amounting to about 50,000 images in total. When tested independently, PELM performed better than any of the component models.</w:t>
      </w:r>
    </w:p>
    <w:p w14:paraId="77E75270" w14:textId="77777777" w:rsidR="00F15E92" w:rsidRDefault="00F15E92" w:rsidP="00F15E92">
      <w:pPr>
        <w:spacing w:after="160" w:line="360" w:lineRule="auto"/>
        <w:jc w:val="left"/>
        <w:rPr>
          <w:bCs/>
          <w:sz w:val="24"/>
          <w:szCs w:val="24"/>
        </w:rPr>
      </w:pPr>
    </w:p>
    <w:p w14:paraId="7BFC596F" w14:textId="77777777" w:rsidR="00F15E92" w:rsidRPr="00F15E92" w:rsidRDefault="00F15E92" w:rsidP="00F15E92">
      <w:pPr>
        <w:spacing w:after="160" w:line="360" w:lineRule="auto"/>
        <w:jc w:val="left"/>
        <w:rPr>
          <w:bCs/>
          <w:sz w:val="24"/>
          <w:szCs w:val="24"/>
        </w:rPr>
      </w:pPr>
    </w:p>
    <w:p w14:paraId="3BBE14D2" w14:textId="77777777" w:rsidR="006F5BD0" w:rsidRDefault="006F5BD0" w:rsidP="00F15E92">
      <w:pPr>
        <w:spacing w:after="160" w:line="360" w:lineRule="auto"/>
        <w:jc w:val="left"/>
        <w:rPr>
          <w:bCs/>
          <w:sz w:val="24"/>
          <w:szCs w:val="24"/>
        </w:rPr>
      </w:pPr>
      <w:r w:rsidRPr="00F15E92">
        <w:rPr>
          <w:b/>
          <w:sz w:val="24"/>
          <w:szCs w:val="24"/>
        </w:rPr>
        <w:t>Devaux et al. [8]</w:t>
      </w:r>
      <w:r w:rsidRPr="00F15E92">
        <w:rPr>
          <w:bCs/>
          <w:sz w:val="24"/>
          <w:szCs w:val="24"/>
        </w:rPr>
        <w:t xml:space="preserve"> tested an EfficientNet-B4 model trained on ImageNet and fine-tuned on an extensive multi-source chest X-ray collection, validating its diagnostic ability on two real-world patient cohorts, where the diagnosis was made based on expert radiologist interpretations and follow-up CT scans. Data used for training included three publicly available datasets: </w:t>
      </w:r>
      <w:proofErr w:type="spellStart"/>
      <w:r w:rsidRPr="00F15E92">
        <w:rPr>
          <w:bCs/>
          <w:sz w:val="24"/>
          <w:szCs w:val="24"/>
        </w:rPr>
        <w:t>CheXpert</w:t>
      </w:r>
      <w:proofErr w:type="spellEnd"/>
      <w:r w:rsidRPr="00F15E92">
        <w:rPr>
          <w:bCs/>
          <w:sz w:val="24"/>
          <w:szCs w:val="24"/>
        </w:rPr>
        <w:t xml:space="preserve"> (Stanford ML group), ChestX-ray14 (NIHCC), and MIMIC-CXR (</w:t>
      </w:r>
      <w:proofErr w:type="spellStart"/>
      <w:r w:rsidRPr="00F15E92">
        <w:rPr>
          <w:bCs/>
          <w:sz w:val="24"/>
          <w:szCs w:val="24"/>
        </w:rPr>
        <w:t>Physionet</w:t>
      </w:r>
      <w:proofErr w:type="spellEnd"/>
      <w:r w:rsidRPr="00F15E92">
        <w:rPr>
          <w:bCs/>
          <w:sz w:val="24"/>
          <w:szCs w:val="24"/>
        </w:rPr>
        <w:t>), containing a total of 161,584 chest X-ray images. EfficientNet-B4 was the only architecture tested and showed performance broadly comparable to experienced radiologists analyzing the same X-rays.</w:t>
      </w:r>
    </w:p>
    <w:p w14:paraId="6993ECEB" w14:textId="77777777" w:rsidR="00F15E92" w:rsidRDefault="00F15E92" w:rsidP="00F15E92">
      <w:pPr>
        <w:spacing w:after="160" w:line="360" w:lineRule="auto"/>
        <w:jc w:val="left"/>
        <w:rPr>
          <w:bCs/>
          <w:sz w:val="24"/>
          <w:szCs w:val="24"/>
        </w:rPr>
      </w:pPr>
    </w:p>
    <w:p w14:paraId="150787E2" w14:textId="77777777" w:rsidR="00F15E92" w:rsidRPr="00F15E92" w:rsidRDefault="00F15E92" w:rsidP="00F15E92">
      <w:pPr>
        <w:spacing w:after="160" w:line="360" w:lineRule="auto"/>
        <w:ind w:left="0" w:firstLine="0"/>
        <w:jc w:val="left"/>
        <w:rPr>
          <w:bCs/>
          <w:sz w:val="24"/>
          <w:szCs w:val="24"/>
        </w:rPr>
      </w:pPr>
    </w:p>
    <w:p w14:paraId="06319502" w14:textId="77777777" w:rsidR="006F5BD0" w:rsidRDefault="006F5BD0" w:rsidP="00F15E92">
      <w:pPr>
        <w:spacing w:after="160" w:line="360" w:lineRule="auto"/>
        <w:jc w:val="left"/>
        <w:rPr>
          <w:bCs/>
          <w:sz w:val="24"/>
          <w:szCs w:val="24"/>
        </w:rPr>
      </w:pPr>
      <w:proofErr w:type="spellStart"/>
      <w:r w:rsidRPr="00F15E92">
        <w:rPr>
          <w:b/>
          <w:sz w:val="24"/>
          <w:szCs w:val="24"/>
        </w:rPr>
        <w:t>Buriboev</w:t>
      </w:r>
      <w:proofErr w:type="spellEnd"/>
      <w:r w:rsidRPr="00F15E92">
        <w:rPr>
          <w:b/>
          <w:sz w:val="24"/>
          <w:szCs w:val="24"/>
        </w:rPr>
        <w:t xml:space="preserve"> et al. [9]</w:t>
      </w:r>
      <w:r w:rsidRPr="00F15E92">
        <w:rPr>
          <w:bCs/>
          <w:sz w:val="24"/>
          <w:szCs w:val="24"/>
        </w:rPr>
        <w:t xml:space="preserve"> applied a modified CLAHE technique to enhance chest X-ray image quality before classification. The approach was combined with a CNN model and evaluated on the Chest X-Ray Pneumonia dataset publicly available on Kaggle. The enhanced pipeline achieved 98.7% accuracy with strong precision and recall, indicating that improving input quality can significantly boost model performance beyond architectural changes alone.</w:t>
      </w:r>
    </w:p>
    <w:p w14:paraId="159132F3" w14:textId="77777777" w:rsidR="00F15E92" w:rsidRDefault="00F15E92" w:rsidP="00F15E92">
      <w:pPr>
        <w:spacing w:after="160" w:line="360" w:lineRule="auto"/>
        <w:jc w:val="left"/>
        <w:rPr>
          <w:bCs/>
          <w:sz w:val="24"/>
          <w:szCs w:val="24"/>
        </w:rPr>
      </w:pPr>
    </w:p>
    <w:p w14:paraId="35730633" w14:textId="77777777" w:rsidR="00F15E92" w:rsidRPr="00F15E92" w:rsidRDefault="00F15E92" w:rsidP="00F15E92">
      <w:pPr>
        <w:spacing w:after="160" w:line="360" w:lineRule="auto"/>
        <w:jc w:val="left"/>
        <w:rPr>
          <w:bCs/>
          <w:sz w:val="24"/>
          <w:szCs w:val="24"/>
        </w:rPr>
      </w:pPr>
    </w:p>
    <w:p w14:paraId="372E239A" w14:textId="77777777" w:rsidR="006F5BD0" w:rsidRPr="00F15E92" w:rsidRDefault="006F5BD0" w:rsidP="00F15E92">
      <w:pPr>
        <w:spacing w:after="160" w:line="360" w:lineRule="auto"/>
        <w:jc w:val="left"/>
        <w:rPr>
          <w:bCs/>
          <w:sz w:val="24"/>
          <w:szCs w:val="24"/>
        </w:rPr>
      </w:pPr>
      <w:r w:rsidRPr="00F15E92">
        <w:rPr>
          <w:b/>
          <w:sz w:val="24"/>
          <w:szCs w:val="24"/>
        </w:rPr>
        <w:t>Saber et al. [10]</w:t>
      </w:r>
      <w:r w:rsidRPr="00F15E92">
        <w:rPr>
          <w:bCs/>
          <w:sz w:val="24"/>
          <w:szCs w:val="24"/>
        </w:rPr>
        <w:t xml:space="preserve"> proposed a multi-scale transformer framework for integrating the lung segmentation and pneumonia detection problem from chest X-rays. The proposed method uses a combination of pre-trained ResNet backbone models (ResNet-50 and ResNet-101) with a </w:t>
      </w:r>
      <w:proofErr w:type="spellStart"/>
      <w:r w:rsidRPr="00F15E92">
        <w:rPr>
          <w:bCs/>
          <w:sz w:val="24"/>
          <w:szCs w:val="24"/>
        </w:rPr>
        <w:t>TransUNet</w:t>
      </w:r>
      <w:proofErr w:type="spellEnd"/>
      <w:r w:rsidRPr="00F15E92">
        <w:rPr>
          <w:bCs/>
          <w:sz w:val="24"/>
          <w:szCs w:val="24"/>
        </w:rPr>
        <w:t xml:space="preserve"> which has been designed using a lightweight transformer. The proposed framework has been tested with public datasets containing chest X-ray images for both segmentation tasks and pneumonia detection. The performance achieved with the proposed system was found to be extremely good with a Dice score of 95.68% for segmentation.</w:t>
      </w:r>
    </w:p>
    <w:p w14:paraId="59F8D007" w14:textId="77777777" w:rsidR="000F7E4D" w:rsidRDefault="000F7E4D" w:rsidP="00616648">
      <w:pPr>
        <w:spacing w:after="160" w:line="360" w:lineRule="auto"/>
        <w:jc w:val="center"/>
        <w:rPr>
          <w:bCs/>
        </w:rPr>
      </w:pPr>
    </w:p>
    <w:p w14:paraId="05096159" w14:textId="77777777" w:rsidR="000F7E4D" w:rsidRDefault="000F7E4D" w:rsidP="00616648">
      <w:pPr>
        <w:spacing w:after="160" w:line="360" w:lineRule="auto"/>
        <w:jc w:val="center"/>
        <w:rPr>
          <w:bCs/>
        </w:rPr>
      </w:pPr>
    </w:p>
    <w:p w14:paraId="35E4D720" w14:textId="77777777" w:rsidR="00D21C1F" w:rsidRPr="00D21C1F" w:rsidRDefault="00D21C1F" w:rsidP="00D21C1F">
      <w:pPr>
        <w:spacing w:after="160" w:line="360" w:lineRule="auto"/>
        <w:jc w:val="left"/>
        <w:rPr>
          <w:bCs/>
          <w:sz w:val="24"/>
          <w:szCs w:val="24"/>
        </w:rPr>
      </w:pPr>
      <w:proofErr w:type="spellStart"/>
      <w:r w:rsidRPr="00D21C1F">
        <w:rPr>
          <w:b/>
          <w:sz w:val="24"/>
          <w:szCs w:val="24"/>
        </w:rPr>
        <w:t>Bundea</w:t>
      </w:r>
      <w:proofErr w:type="spellEnd"/>
      <w:r w:rsidRPr="00D21C1F">
        <w:rPr>
          <w:b/>
          <w:sz w:val="24"/>
          <w:szCs w:val="24"/>
        </w:rPr>
        <w:t xml:space="preserve"> et al. [11]</w:t>
      </w:r>
      <w:r w:rsidRPr="00D21C1F">
        <w:rPr>
          <w:bCs/>
          <w:sz w:val="24"/>
          <w:szCs w:val="24"/>
        </w:rPr>
        <w:t xml:space="preserve"> implemented multiple DenseNet-based models (DenseNet121, DenseNet169, and DenseNet201) to classify the chest X-ray images within a supervised learning approach. The algorithms have been tested based on the public Chest X-Ray Pneumonia dataset from Kaggle and evaluated according to standard parameters such as accuracy, sensitivity, and specificity. In addition, all architecture variants have been designed and evaluated in the same way with the same dataset and data processing procedure. It was found that the best model achieved an accuracy rate of up to 97%.</w:t>
      </w:r>
    </w:p>
    <w:p w14:paraId="6332126A" w14:textId="77777777" w:rsidR="000F7E4D" w:rsidRDefault="000F7E4D" w:rsidP="00F15E92">
      <w:pPr>
        <w:spacing w:after="160" w:line="360" w:lineRule="auto"/>
        <w:ind w:left="0" w:firstLine="0"/>
        <w:rPr>
          <w:bCs/>
        </w:rPr>
      </w:pPr>
    </w:p>
    <w:p w14:paraId="16F725A1" w14:textId="77777777" w:rsidR="000F7E4D" w:rsidRDefault="000F7E4D" w:rsidP="00D21C1F">
      <w:pPr>
        <w:spacing w:after="160" w:line="360" w:lineRule="auto"/>
        <w:ind w:left="0" w:firstLine="0"/>
        <w:rPr>
          <w:bCs/>
        </w:rPr>
      </w:pPr>
    </w:p>
    <w:p w14:paraId="0C2DE536" w14:textId="77777777" w:rsidR="00D21C1F" w:rsidRPr="00D21C1F" w:rsidRDefault="00D21C1F" w:rsidP="00D21C1F">
      <w:pPr>
        <w:spacing w:after="160" w:line="360" w:lineRule="auto"/>
        <w:jc w:val="left"/>
        <w:rPr>
          <w:bCs/>
          <w:sz w:val="24"/>
          <w:szCs w:val="24"/>
        </w:rPr>
      </w:pPr>
      <w:r w:rsidRPr="00D21C1F">
        <w:rPr>
          <w:b/>
          <w:sz w:val="24"/>
          <w:szCs w:val="24"/>
        </w:rPr>
        <w:t>An et al. [12]</w:t>
      </w:r>
      <w:r w:rsidRPr="00D21C1F">
        <w:rPr>
          <w:bCs/>
          <w:sz w:val="24"/>
          <w:szCs w:val="24"/>
        </w:rPr>
        <w:t xml:space="preserve"> developed a framework for deep CNN, which includes EfficientNetB0 and DenseNet121 along with attention mechanisms for detecting pneumonia. This CNN utilizes multi-head self-attention along with channel attention feature fusion for improving the process of extracting features from chest X-rays. The testing and training of this architecture were done on a chest X-ray dataset including cases of both pneumonia and normal cases in a supervised manner. The performance of the above architecture has shown an accuracy of 95.19%, precision of 98.38%, recall of 93.84%, specificity of 97.43%, and an area under the receiver operating characteristic (ROC) curve of 0.956.</w:t>
      </w:r>
    </w:p>
    <w:p w14:paraId="0C355BE2" w14:textId="77777777" w:rsidR="000F7E4D" w:rsidRDefault="000F7E4D" w:rsidP="00616648">
      <w:pPr>
        <w:spacing w:after="160" w:line="360" w:lineRule="auto"/>
        <w:jc w:val="center"/>
        <w:rPr>
          <w:bCs/>
        </w:rPr>
      </w:pPr>
    </w:p>
    <w:p w14:paraId="49363F78" w14:textId="77777777" w:rsidR="000F7E4D" w:rsidRPr="00CD2B07" w:rsidRDefault="000F7E4D" w:rsidP="00D21C1F">
      <w:pPr>
        <w:spacing w:after="160" w:line="360" w:lineRule="auto"/>
        <w:ind w:left="0" w:firstLine="0"/>
        <w:rPr>
          <w:bCs/>
        </w:rPr>
      </w:pPr>
    </w:p>
    <w:p w14:paraId="2B6A881B" w14:textId="77777777" w:rsidR="006F5BD0" w:rsidRPr="000F7E4D" w:rsidRDefault="006F5BD0" w:rsidP="000F7E4D">
      <w:pPr>
        <w:spacing w:after="160" w:line="360" w:lineRule="auto"/>
        <w:jc w:val="left"/>
        <w:rPr>
          <w:bCs/>
          <w:sz w:val="24"/>
          <w:szCs w:val="24"/>
        </w:rPr>
      </w:pPr>
      <w:r w:rsidRPr="00D21C1F">
        <w:rPr>
          <w:b/>
          <w:sz w:val="24"/>
          <w:szCs w:val="24"/>
        </w:rPr>
        <w:t>Usman et al. [13]</w:t>
      </w:r>
      <w:r w:rsidRPr="000F7E4D">
        <w:rPr>
          <w:bCs/>
          <w:sz w:val="24"/>
          <w:szCs w:val="24"/>
        </w:rPr>
        <w:t xml:space="preserve"> used a transfer learning method that uses four different pre-trained CNNs, namely, AlexNet, ResNet18, DenseNet201, and </w:t>
      </w:r>
      <w:proofErr w:type="spellStart"/>
      <w:r w:rsidRPr="000F7E4D">
        <w:rPr>
          <w:bCs/>
          <w:sz w:val="24"/>
          <w:szCs w:val="24"/>
        </w:rPr>
        <w:t>SqueezeNet</w:t>
      </w:r>
      <w:proofErr w:type="spellEnd"/>
      <w:r w:rsidRPr="000F7E4D">
        <w:rPr>
          <w:bCs/>
          <w:sz w:val="24"/>
          <w:szCs w:val="24"/>
        </w:rPr>
        <w:t>, to detect pneumonia using chest X-ray images. The algorithms were trained with a labeled data set consisting of about 5,247 images of chest X-rays using supervised learning. All the architectures were tested under similar experimental settings in different types of classification problems, which include binary and multi-class. The best performing model had achieved an accuracy of 98% in detecting pneumonia and was efficient in classifying bacteria and viruses, thus proving that transfer learning could significantly improve the diagnostic accuracy without increasing the complexity of the training process.</w:t>
      </w:r>
    </w:p>
    <w:p w14:paraId="7601484F" w14:textId="77777777" w:rsidR="000F7E4D" w:rsidRDefault="000F7E4D" w:rsidP="00616648">
      <w:pPr>
        <w:spacing w:after="160" w:line="300" w:lineRule="auto"/>
        <w:jc w:val="center"/>
        <w:rPr>
          <w:bCs/>
        </w:rPr>
      </w:pPr>
    </w:p>
    <w:p w14:paraId="6A4317B5" w14:textId="77777777" w:rsidR="000F7E4D" w:rsidRDefault="000F7E4D" w:rsidP="000F7E4D">
      <w:pPr>
        <w:spacing w:after="160" w:line="300" w:lineRule="auto"/>
        <w:jc w:val="left"/>
        <w:rPr>
          <w:bCs/>
          <w:sz w:val="24"/>
          <w:szCs w:val="24"/>
        </w:rPr>
      </w:pPr>
    </w:p>
    <w:p w14:paraId="65518FFD" w14:textId="77777777" w:rsidR="000F7E4D" w:rsidRDefault="000F7E4D" w:rsidP="00D21C1F">
      <w:pPr>
        <w:spacing w:after="160" w:line="300" w:lineRule="auto"/>
        <w:ind w:left="0" w:firstLine="0"/>
        <w:jc w:val="left"/>
        <w:rPr>
          <w:bCs/>
          <w:sz w:val="24"/>
          <w:szCs w:val="24"/>
        </w:rPr>
      </w:pPr>
    </w:p>
    <w:p w14:paraId="5360BB24" w14:textId="77777777" w:rsidR="00D21C1F" w:rsidRDefault="00D21C1F" w:rsidP="00F15E92">
      <w:pPr>
        <w:spacing w:after="160" w:line="300" w:lineRule="auto"/>
        <w:ind w:left="0" w:firstLine="0"/>
        <w:jc w:val="left"/>
        <w:rPr>
          <w:b/>
          <w:sz w:val="24"/>
          <w:szCs w:val="24"/>
        </w:rPr>
      </w:pPr>
    </w:p>
    <w:p w14:paraId="0C65EAF9" w14:textId="05ACDB2B" w:rsidR="00D21C1F" w:rsidRPr="000F7E4D" w:rsidRDefault="00D21C1F" w:rsidP="00D21C1F">
      <w:pPr>
        <w:spacing w:after="160" w:line="300" w:lineRule="auto"/>
        <w:jc w:val="left"/>
        <w:rPr>
          <w:bCs/>
          <w:sz w:val="24"/>
          <w:szCs w:val="24"/>
        </w:rPr>
      </w:pPr>
      <w:r w:rsidRPr="00D21C1F">
        <w:rPr>
          <w:b/>
          <w:sz w:val="24"/>
          <w:szCs w:val="24"/>
        </w:rPr>
        <w:t>Ahmed et al. [14]</w:t>
      </w:r>
      <w:r w:rsidRPr="000F7E4D">
        <w:rPr>
          <w:bCs/>
          <w:sz w:val="24"/>
          <w:szCs w:val="24"/>
        </w:rPr>
        <w:t xml:space="preserve"> built a CNN trained to recognize multiple lung diseases, including both pneumonia and COVID-19. The reported accuracy, around 98.7%, is used to argue that deep networks can carry a real clinical workload in automated radiology.</w:t>
      </w:r>
    </w:p>
    <w:p w14:paraId="57062D9A" w14:textId="77777777" w:rsidR="000F7E4D" w:rsidRDefault="000F7E4D" w:rsidP="000F7E4D">
      <w:pPr>
        <w:spacing w:after="160" w:line="300" w:lineRule="auto"/>
        <w:jc w:val="left"/>
        <w:rPr>
          <w:bCs/>
          <w:sz w:val="24"/>
          <w:szCs w:val="24"/>
        </w:rPr>
      </w:pPr>
    </w:p>
    <w:p w14:paraId="5B8EFB63" w14:textId="77777777" w:rsidR="000F7E4D" w:rsidRDefault="000F7E4D" w:rsidP="000F7E4D">
      <w:pPr>
        <w:spacing w:after="160" w:line="300" w:lineRule="auto"/>
        <w:jc w:val="left"/>
        <w:rPr>
          <w:bCs/>
          <w:sz w:val="24"/>
          <w:szCs w:val="24"/>
        </w:rPr>
      </w:pPr>
    </w:p>
    <w:p w14:paraId="5275B06E" w14:textId="77777777" w:rsidR="000F7E4D" w:rsidRDefault="000F7E4D" w:rsidP="00D21C1F">
      <w:pPr>
        <w:spacing w:after="160" w:line="300" w:lineRule="auto"/>
        <w:ind w:left="0" w:firstLine="0"/>
        <w:jc w:val="left"/>
        <w:rPr>
          <w:bCs/>
          <w:sz w:val="24"/>
          <w:szCs w:val="24"/>
        </w:rPr>
      </w:pPr>
    </w:p>
    <w:p w14:paraId="0CB4D4F5" w14:textId="58E4B1EC" w:rsidR="000F7E4D" w:rsidRPr="000F7E4D" w:rsidRDefault="000F7E4D" w:rsidP="000F7E4D">
      <w:pPr>
        <w:spacing w:after="160" w:line="300" w:lineRule="auto"/>
        <w:jc w:val="left"/>
        <w:rPr>
          <w:bCs/>
          <w:sz w:val="24"/>
          <w:szCs w:val="24"/>
        </w:rPr>
      </w:pPr>
      <w:r w:rsidRPr="00D21C1F">
        <w:rPr>
          <w:b/>
          <w:sz w:val="24"/>
          <w:szCs w:val="24"/>
        </w:rPr>
        <w:t>Al-Rashan et al. [15]</w:t>
      </w:r>
      <w:r w:rsidRPr="000F7E4D">
        <w:rPr>
          <w:bCs/>
          <w:sz w:val="24"/>
          <w:szCs w:val="24"/>
        </w:rPr>
        <w:t xml:space="preserve"> proposed a CNN-based classifier for pneumonia versus normal chest X-rays. Their data consisted of both healthy and pneumonia-affected films, preprocessed with normalization and expanded using standard augmentations (rotation, flipping) to increase the effective training volume. Several CNN architectures were then compared on the deep-feature extraction step. The best of them reached around 95% accuracy, which the authors interpret as support for using deep learning as computer-aided support in</w:t>
      </w:r>
      <w:r>
        <w:rPr>
          <w:bCs/>
          <w:sz w:val="24"/>
          <w:szCs w:val="24"/>
        </w:rPr>
        <w:t xml:space="preserve"> </w:t>
      </w:r>
      <w:r w:rsidRPr="000F7E4D">
        <w:rPr>
          <w:bCs/>
          <w:sz w:val="24"/>
          <w:szCs w:val="24"/>
        </w:rPr>
        <w:t>medical imaging.</w:t>
      </w:r>
    </w:p>
    <w:p w14:paraId="05DB611B" w14:textId="77777777" w:rsidR="000F7E4D" w:rsidRPr="00CD2B07" w:rsidRDefault="000F7E4D" w:rsidP="00616648">
      <w:pPr>
        <w:spacing w:after="160" w:line="300" w:lineRule="auto"/>
        <w:jc w:val="center"/>
        <w:rPr>
          <w:bCs/>
        </w:rPr>
      </w:pPr>
    </w:p>
    <w:p w14:paraId="02F9D35F" w14:textId="77777777" w:rsidR="006F5BD0" w:rsidRPr="00A71E5D" w:rsidRDefault="006F5BD0" w:rsidP="002F7709">
      <w:pPr>
        <w:spacing w:line="271" w:lineRule="auto"/>
        <w:ind w:left="448" w:hanging="11"/>
        <w:outlineLvl w:val="0"/>
        <w:rPr>
          <w:b/>
          <w:bCs/>
          <w:color w:val="2E74B5" w:themeColor="accent1" w:themeShade="BF"/>
          <w:szCs w:val="28"/>
          <w:rtl/>
        </w:rPr>
      </w:pPr>
      <w:bookmarkStart w:id="27" w:name="_Toc228063806"/>
      <w:r w:rsidRPr="00A71E5D">
        <w:rPr>
          <w:b/>
          <w:bCs/>
          <w:color w:val="2E74B5" w:themeColor="accent1" w:themeShade="BF"/>
          <w:szCs w:val="28"/>
        </w:rPr>
        <w:lastRenderedPageBreak/>
        <w:t>Comparative Summary</w:t>
      </w:r>
      <w:bookmarkEnd w:id="27"/>
    </w:p>
    <w:p w14:paraId="53E55BD3" w14:textId="77777777" w:rsidR="002F7709" w:rsidRPr="002F7709" w:rsidRDefault="002F7709" w:rsidP="002F7709">
      <w:pPr>
        <w:rPr>
          <w:color w:val="2E74B5" w:themeColor="accent1" w:themeShade="BF"/>
          <w:sz w:val="24"/>
          <w:szCs w:val="24"/>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77"/>
        <w:gridCol w:w="2126"/>
        <w:gridCol w:w="1559"/>
        <w:gridCol w:w="1418"/>
        <w:gridCol w:w="1559"/>
        <w:gridCol w:w="1418"/>
        <w:gridCol w:w="1701"/>
      </w:tblGrid>
      <w:tr w:rsidR="00873160" w14:paraId="38D03654" w14:textId="77777777" w:rsidTr="000568C9">
        <w:trPr>
          <w:trHeight w:val="700"/>
          <w:tblHeader/>
        </w:trPr>
        <w:tc>
          <w:tcPr>
            <w:tcW w:w="1277"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31ED9CF" w14:textId="77777777" w:rsidR="00873160" w:rsidRDefault="00873160" w:rsidP="00616648">
            <w:pPr>
              <w:jc w:val="center"/>
            </w:pPr>
            <w:r>
              <w:rPr>
                <w:b/>
                <w:bCs/>
                <w:color w:val="FFFFFF"/>
                <w:sz w:val="20"/>
                <w:szCs w:val="20"/>
              </w:rPr>
              <w:t>Study</w:t>
            </w:r>
          </w:p>
        </w:tc>
        <w:tc>
          <w:tcPr>
            <w:tcW w:w="2126"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19691A6" w14:textId="20CF8955" w:rsidR="00873160" w:rsidRDefault="000F7E4D" w:rsidP="000F7E4D">
            <w:pPr>
              <w:ind w:left="0" w:firstLine="0"/>
            </w:pPr>
            <w:r>
              <w:rPr>
                <w:b/>
                <w:bCs/>
                <w:color w:val="FFFFFF"/>
                <w:sz w:val="20"/>
                <w:szCs w:val="20"/>
              </w:rPr>
              <w:t xml:space="preserve">     </w:t>
            </w:r>
            <w:r w:rsidR="00873160">
              <w:rPr>
                <w:b/>
                <w:bCs/>
                <w:color w:val="FFFFFF"/>
                <w:sz w:val="20"/>
                <w:szCs w:val="20"/>
              </w:rPr>
              <w:t>CNN Models</w:t>
            </w:r>
          </w:p>
        </w:tc>
        <w:tc>
          <w:tcPr>
            <w:tcW w:w="1559"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85E50AB" w14:textId="7C530FC7" w:rsidR="00873160" w:rsidRDefault="000F7E4D" w:rsidP="000F7E4D">
            <w:pPr>
              <w:ind w:left="0" w:firstLine="0"/>
            </w:pPr>
            <w:r>
              <w:rPr>
                <w:b/>
                <w:bCs/>
                <w:color w:val="FFFFFF"/>
                <w:sz w:val="20"/>
                <w:szCs w:val="20"/>
              </w:rPr>
              <w:t xml:space="preserve">     Dataset(s)</w:t>
            </w:r>
          </w:p>
        </w:tc>
        <w:tc>
          <w:tcPr>
            <w:tcW w:w="1418"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45496EE9" w14:textId="1AE7D88D" w:rsidR="00873160" w:rsidRDefault="000F7E4D" w:rsidP="000F7E4D">
            <w:pPr>
              <w:ind w:left="0" w:firstLine="0"/>
              <w:jc w:val="center"/>
            </w:pPr>
            <w:r>
              <w:rPr>
                <w:b/>
                <w:bCs/>
                <w:color w:val="FFFFFF"/>
                <w:sz w:val="20"/>
                <w:szCs w:val="20"/>
              </w:rPr>
              <w:t>Public          Private</w:t>
            </w:r>
          </w:p>
        </w:tc>
        <w:tc>
          <w:tcPr>
            <w:tcW w:w="1559"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D30C2BA" w14:textId="18F66D92" w:rsidR="00873160" w:rsidRDefault="000F7E4D" w:rsidP="000F7E4D">
            <w:pPr>
              <w:ind w:left="0" w:firstLine="0"/>
              <w:jc w:val="center"/>
            </w:pPr>
            <w:r>
              <w:rPr>
                <w:b/>
                <w:bCs/>
                <w:color w:val="FFFFFF"/>
                <w:sz w:val="20"/>
                <w:szCs w:val="20"/>
              </w:rPr>
              <w:t>Classification Task</w:t>
            </w:r>
          </w:p>
        </w:tc>
        <w:tc>
          <w:tcPr>
            <w:tcW w:w="1418"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C9E2762" w14:textId="77777777" w:rsidR="000F7E4D" w:rsidRDefault="000F7E4D" w:rsidP="000F7E4D">
            <w:pPr>
              <w:jc w:val="left"/>
              <w:rPr>
                <w:b/>
                <w:bCs/>
                <w:color w:val="FFFFFF"/>
                <w:sz w:val="20"/>
                <w:szCs w:val="20"/>
              </w:rPr>
            </w:pPr>
            <w:r>
              <w:rPr>
                <w:b/>
                <w:bCs/>
                <w:color w:val="FFFFFF"/>
                <w:sz w:val="20"/>
                <w:szCs w:val="20"/>
              </w:rPr>
              <w:t>Best</w:t>
            </w:r>
          </w:p>
          <w:p w14:paraId="42AB2A7E" w14:textId="5563D45A" w:rsidR="00873160" w:rsidRDefault="000F7E4D" w:rsidP="000F7E4D">
            <w:pPr>
              <w:ind w:left="0" w:firstLine="0"/>
              <w:jc w:val="left"/>
            </w:pPr>
            <w:r>
              <w:rPr>
                <w:b/>
                <w:bCs/>
                <w:color w:val="FFFFFF"/>
                <w:sz w:val="20"/>
                <w:szCs w:val="20"/>
              </w:rPr>
              <w:t xml:space="preserve">    Accuracy</w:t>
            </w:r>
          </w:p>
        </w:tc>
        <w:tc>
          <w:tcPr>
            <w:tcW w:w="1701"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072D3DFB" w14:textId="77777777" w:rsidR="000F7E4D" w:rsidRDefault="000F7E4D" w:rsidP="000F7E4D">
            <w:pPr>
              <w:ind w:left="0" w:firstLine="0"/>
              <w:rPr>
                <w:b/>
                <w:bCs/>
                <w:color w:val="FFFFFF"/>
                <w:sz w:val="20"/>
                <w:szCs w:val="20"/>
              </w:rPr>
            </w:pPr>
          </w:p>
          <w:p w14:paraId="3B8A0435" w14:textId="5C92CF72" w:rsidR="00873160" w:rsidRDefault="000F7E4D" w:rsidP="000F7E4D">
            <w:pPr>
              <w:ind w:left="0" w:firstLine="0"/>
            </w:pPr>
            <w:r>
              <w:rPr>
                <w:b/>
                <w:bCs/>
                <w:color w:val="FFFFFF"/>
                <w:sz w:val="20"/>
                <w:szCs w:val="20"/>
              </w:rPr>
              <w:t>Best Performer</w:t>
            </w:r>
          </w:p>
        </w:tc>
      </w:tr>
      <w:tr w:rsidR="00873160" w14:paraId="01681611"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6E73E25" w14:textId="29D219D1" w:rsidR="00A71E5D" w:rsidRDefault="00A71E5D" w:rsidP="00F709A8">
            <w:pPr>
              <w:ind w:left="0" w:firstLine="0"/>
              <w:jc w:val="center"/>
              <w:rPr>
                <w:sz w:val="20"/>
                <w:szCs w:val="20"/>
                <w:rtl/>
              </w:rPr>
            </w:pPr>
          </w:p>
          <w:p w14:paraId="17EEE9E8" w14:textId="77777777" w:rsidR="00A71E5D" w:rsidRDefault="00A71E5D" w:rsidP="00F709A8">
            <w:pPr>
              <w:ind w:left="0" w:firstLine="0"/>
              <w:jc w:val="center"/>
              <w:rPr>
                <w:sz w:val="20"/>
                <w:szCs w:val="20"/>
                <w:rtl/>
              </w:rPr>
            </w:pPr>
          </w:p>
          <w:p w14:paraId="26C0FC86" w14:textId="7F6D1C98" w:rsidR="00873160" w:rsidRPr="00A71E5D" w:rsidRDefault="00A71E5D" w:rsidP="00F709A8">
            <w:pPr>
              <w:ind w:left="0" w:firstLine="0"/>
              <w:jc w:val="center"/>
              <w:rPr>
                <w:sz w:val="20"/>
                <w:szCs w:val="20"/>
              </w:rPr>
            </w:pPr>
            <w:r w:rsidRPr="00A71E5D">
              <w:rPr>
                <w:sz w:val="20"/>
                <w:szCs w:val="20"/>
              </w:rPr>
              <w:t>Singh et al. (2024)</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4A46982" w14:textId="75F51AAD" w:rsidR="00873160" w:rsidRPr="00A71E5D" w:rsidRDefault="00F709A8" w:rsidP="00F709A8">
            <w:pPr>
              <w:ind w:left="0" w:firstLine="0"/>
              <w:jc w:val="center"/>
              <w:rPr>
                <w:sz w:val="20"/>
                <w:szCs w:val="20"/>
              </w:rPr>
            </w:pPr>
            <w:r w:rsidRPr="00A71E5D">
              <w:rPr>
                <w:sz w:val="20"/>
                <w:szCs w:val="20"/>
              </w:rPr>
              <w:t>ViT (DeiT_Base_Patch16_224); CNN baselines: AlexNet, VGG, ResNet, DenseNet, InceptionNet</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2708F58" w14:textId="77777777" w:rsidR="00873160" w:rsidRPr="00A71E5D" w:rsidRDefault="00873160" w:rsidP="00F709A8">
            <w:pPr>
              <w:jc w:val="center"/>
              <w:rPr>
                <w:sz w:val="20"/>
                <w:szCs w:val="20"/>
              </w:rPr>
            </w:pPr>
            <w:r w:rsidRPr="00A71E5D">
              <w:rPr>
                <w:sz w:val="20"/>
                <w:szCs w:val="20"/>
              </w:rPr>
              <w:t>Kaggle Chest X-ray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380B1E" w14:textId="7C352317"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80F6A2B" w14:textId="77777777" w:rsidR="00873160" w:rsidRPr="00A71E5D" w:rsidRDefault="00873160" w:rsidP="00F709A8">
            <w:pPr>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268DF99" w14:textId="77777777" w:rsidR="00873160" w:rsidRPr="00A71E5D" w:rsidRDefault="00873160" w:rsidP="00F709A8">
            <w:pPr>
              <w:jc w:val="center"/>
              <w:rPr>
                <w:sz w:val="20"/>
                <w:szCs w:val="20"/>
              </w:rPr>
            </w:pPr>
            <w:r w:rsidRPr="00A71E5D">
              <w:rPr>
                <w:sz w:val="20"/>
                <w:szCs w:val="20"/>
              </w:rPr>
              <w:t>97.61%</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569A3E" w14:textId="77777777" w:rsidR="00873160" w:rsidRPr="00A71E5D" w:rsidRDefault="00873160" w:rsidP="00F709A8">
            <w:pPr>
              <w:jc w:val="center"/>
              <w:rPr>
                <w:sz w:val="20"/>
                <w:szCs w:val="20"/>
              </w:rPr>
            </w:pPr>
            <w:r w:rsidRPr="00A71E5D">
              <w:rPr>
                <w:sz w:val="20"/>
                <w:szCs w:val="20"/>
              </w:rPr>
              <w:t>Vision Transformer (ViT)</w:t>
            </w:r>
          </w:p>
        </w:tc>
      </w:tr>
      <w:tr w:rsidR="00873160" w14:paraId="79844C29"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5D743B" w14:textId="2FE8FFD8" w:rsidR="00A71E5D" w:rsidRDefault="00A71E5D" w:rsidP="00F709A8">
            <w:pPr>
              <w:ind w:left="0" w:firstLine="0"/>
              <w:jc w:val="center"/>
              <w:rPr>
                <w:sz w:val="20"/>
                <w:szCs w:val="20"/>
                <w:rtl/>
              </w:rPr>
            </w:pPr>
          </w:p>
          <w:p w14:paraId="11233FFA" w14:textId="76CFEA53" w:rsidR="00873160" w:rsidRPr="00A71E5D" w:rsidRDefault="00A71E5D" w:rsidP="00F709A8">
            <w:pPr>
              <w:ind w:left="0" w:firstLine="0"/>
              <w:jc w:val="center"/>
              <w:rPr>
                <w:sz w:val="20"/>
                <w:szCs w:val="20"/>
              </w:rPr>
            </w:pPr>
            <w:r w:rsidRPr="00A71E5D">
              <w:rPr>
                <w:sz w:val="20"/>
                <w:szCs w:val="20"/>
              </w:rPr>
              <w:t>Mustapha et al. (2025)</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05A1D56" w14:textId="77777777" w:rsidR="00873160" w:rsidRPr="00A71E5D" w:rsidRDefault="00873160" w:rsidP="00F709A8">
            <w:pPr>
              <w:jc w:val="center"/>
              <w:rPr>
                <w:sz w:val="20"/>
                <w:szCs w:val="20"/>
              </w:rPr>
            </w:pPr>
            <w:r w:rsidRPr="00A71E5D">
              <w:rPr>
                <w:sz w:val="20"/>
                <w:szCs w:val="20"/>
              </w:rPr>
              <w:t>Hybrid CNN + Swin Transformer; CNN-only; pure ViT (baselines)</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C241E1B" w14:textId="77777777" w:rsidR="00873160" w:rsidRPr="00A71E5D" w:rsidRDefault="00873160" w:rsidP="00F709A8">
            <w:pPr>
              <w:jc w:val="center"/>
              <w:rPr>
                <w:sz w:val="20"/>
                <w:szCs w:val="20"/>
              </w:rPr>
            </w:pPr>
            <w:r w:rsidRPr="00A71E5D">
              <w:rPr>
                <w:sz w:val="20"/>
                <w:szCs w:val="20"/>
              </w:rPr>
              <w:t>Kaggle Chest X-ray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0A3DA4C" w14:textId="1D902417"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FA67CE" w14:textId="77777777" w:rsidR="00873160" w:rsidRPr="00A71E5D" w:rsidRDefault="00873160" w:rsidP="00F709A8">
            <w:pPr>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96D2DA3" w14:textId="77777777" w:rsidR="00873160" w:rsidRPr="00A71E5D" w:rsidRDefault="00873160" w:rsidP="00F709A8">
            <w:pPr>
              <w:jc w:val="center"/>
              <w:rPr>
                <w:sz w:val="20"/>
                <w:szCs w:val="20"/>
              </w:rPr>
            </w:pPr>
            <w:r w:rsidRPr="00A71E5D">
              <w:rPr>
                <w:sz w:val="20"/>
                <w:szCs w:val="20"/>
              </w:rPr>
              <w:t>98.72%</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C7CC452" w14:textId="77777777" w:rsidR="00873160" w:rsidRPr="00A71E5D" w:rsidRDefault="00873160" w:rsidP="00F709A8">
            <w:pPr>
              <w:jc w:val="center"/>
              <w:rPr>
                <w:sz w:val="20"/>
                <w:szCs w:val="20"/>
              </w:rPr>
            </w:pPr>
            <w:r w:rsidRPr="00A71E5D">
              <w:rPr>
                <w:sz w:val="20"/>
                <w:szCs w:val="20"/>
              </w:rPr>
              <w:t>Hybrid CNN-ViT (Swin Transformer)</w:t>
            </w:r>
          </w:p>
        </w:tc>
      </w:tr>
      <w:tr w:rsidR="00873160" w14:paraId="65BE21C3" w14:textId="77777777" w:rsidTr="000568C9">
        <w:trPr>
          <w:trHeight w:val="1076"/>
        </w:trPr>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8B82F1" w14:textId="3DC54E36" w:rsidR="00A71E5D" w:rsidRDefault="00A71E5D" w:rsidP="00F709A8">
            <w:pPr>
              <w:ind w:left="0" w:firstLine="0"/>
              <w:jc w:val="center"/>
              <w:rPr>
                <w:sz w:val="20"/>
                <w:szCs w:val="20"/>
                <w:rtl/>
              </w:rPr>
            </w:pPr>
          </w:p>
          <w:p w14:paraId="636AC0F2" w14:textId="55564EE0" w:rsidR="00873160" w:rsidRPr="00A71E5D" w:rsidRDefault="00A71E5D" w:rsidP="00F709A8">
            <w:pPr>
              <w:ind w:left="0" w:firstLine="0"/>
              <w:jc w:val="center"/>
              <w:rPr>
                <w:sz w:val="20"/>
                <w:szCs w:val="20"/>
              </w:rPr>
            </w:pPr>
            <w:proofErr w:type="spellStart"/>
            <w:r w:rsidRPr="00A71E5D">
              <w:rPr>
                <w:sz w:val="20"/>
                <w:szCs w:val="20"/>
              </w:rPr>
              <w:t>Shomsomi</w:t>
            </w:r>
            <w:proofErr w:type="spellEnd"/>
            <w:r w:rsidRPr="00A71E5D">
              <w:rPr>
                <w:sz w:val="20"/>
                <w:szCs w:val="20"/>
              </w:rPr>
              <w:t xml:space="preserve"> et al. (2026)</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178EE17" w14:textId="77777777" w:rsidR="00873160" w:rsidRPr="00A71E5D" w:rsidRDefault="00873160" w:rsidP="00F709A8">
            <w:pPr>
              <w:jc w:val="center"/>
              <w:rPr>
                <w:sz w:val="20"/>
                <w:szCs w:val="20"/>
              </w:rPr>
            </w:pPr>
            <w:r w:rsidRPr="00A71E5D">
              <w:rPr>
                <w:sz w:val="20"/>
                <w:szCs w:val="20"/>
              </w:rPr>
              <w:t>MobileNetV2; ViT — both under feature extraction and partial fine-tuning</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52AA97" w14:textId="77777777" w:rsidR="00873160" w:rsidRPr="00A71E5D" w:rsidRDefault="00873160" w:rsidP="00F709A8">
            <w:pPr>
              <w:jc w:val="center"/>
              <w:rPr>
                <w:sz w:val="20"/>
                <w:szCs w:val="20"/>
              </w:rPr>
            </w:pPr>
            <w:r w:rsidRPr="00A71E5D">
              <w:rPr>
                <w:sz w:val="20"/>
                <w:szCs w:val="20"/>
              </w:rPr>
              <w:t>Kaggle Chest X-ray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9675292" w14:textId="6B1CB85F"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D7A493" w14:textId="77777777" w:rsidR="00873160" w:rsidRPr="00A71E5D" w:rsidRDefault="00873160" w:rsidP="00F709A8">
            <w:pPr>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AD166B4" w14:textId="77777777" w:rsidR="00873160" w:rsidRPr="00A71E5D" w:rsidRDefault="00873160" w:rsidP="00F709A8">
            <w:pPr>
              <w:jc w:val="center"/>
              <w:rPr>
                <w:sz w:val="20"/>
                <w:szCs w:val="20"/>
              </w:rPr>
            </w:pPr>
            <w:r w:rsidRPr="00A71E5D">
              <w:rPr>
                <w:sz w:val="20"/>
                <w:szCs w:val="20"/>
              </w:rPr>
              <w:t>98.59% (ViT, fine-tuned)</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E5DF649" w14:textId="77777777" w:rsidR="00873160" w:rsidRPr="00A71E5D" w:rsidRDefault="00873160" w:rsidP="00F709A8">
            <w:pPr>
              <w:jc w:val="center"/>
              <w:rPr>
                <w:sz w:val="20"/>
                <w:szCs w:val="20"/>
              </w:rPr>
            </w:pPr>
            <w:r w:rsidRPr="00A71E5D">
              <w:rPr>
                <w:sz w:val="20"/>
                <w:szCs w:val="20"/>
              </w:rPr>
              <w:t>ViT with partial fine-tuning</w:t>
            </w:r>
          </w:p>
        </w:tc>
      </w:tr>
      <w:tr w:rsidR="00873160" w14:paraId="28BCC814"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FFFA3D" w14:textId="77777777" w:rsidR="00A71E5D" w:rsidRDefault="00A71E5D" w:rsidP="00F709A8">
            <w:pPr>
              <w:ind w:left="0" w:firstLine="0"/>
              <w:jc w:val="center"/>
              <w:rPr>
                <w:sz w:val="20"/>
                <w:szCs w:val="20"/>
                <w:rtl/>
              </w:rPr>
            </w:pPr>
          </w:p>
          <w:p w14:paraId="4526B165" w14:textId="77777777" w:rsidR="00A71E5D" w:rsidRDefault="00A71E5D" w:rsidP="00F709A8">
            <w:pPr>
              <w:ind w:left="0" w:firstLine="0"/>
              <w:jc w:val="center"/>
              <w:rPr>
                <w:sz w:val="20"/>
                <w:szCs w:val="20"/>
                <w:rtl/>
              </w:rPr>
            </w:pPr>
          </w:p>
          <w:p w14:paraId="4A222E79" w14:textId="542FB45A" w:rsidR="00873160" w:rsidRPr="00A71E5D" w:rsidRDefault="00A71E5D" w:rsidP="00F709A8">
            <w:pPr>
              <w:ind w:left="0" w:firstLine="0"/>
              <w:jc w:val="center"/>
              <w:rPr>
                <w:sz w:val="20"/>
                <w:szCs w:val="20"/>
              </w:rPr>
            </w:pPr>
            <w:r w:rsidRPr="00A71E5D">
              <w:rPr>
                <w:sz w:val="20"/>
                <w:szCs w:val="20"/>
              </w:rPr>
              <w:t>Singh et al. (2024)</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C5DC2BB" w14:textId="77777777" w:rsidR="00873160" w:rsidRPr="00A71E5D" w:rsidRDefault="00873160" w:rsidP="00F709A8">
            <w:pPr>
              <w:jc w:val="center"/>
              <w:rPr>
                <w:sz w:val="20"/>
                <w:szCs w:val="20"/>
              </w:rPr>
            </w:pPr>
            <w:r w:rsidRPr="00A71E5D">
              <w:rPr>
                <w:sz w:val="20"/>
                <w:szCs w:val="20"/>
              </w:rPr>
              <w:t>Pretrained CNNs in federated learning framework</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404538D" w14:textId="77777777" w:rsidR="00873160" w:rsidRPr="00A71E5D" w:rsidRDefault="00873160" w:rsidP="00F709A8">
            <w:pPr>
              <w:jc w:val="center"/>
              <w:rPr>
                <w:sz w:val="20"/>
                <w:szCs w:val="20"/>
              </w:rPr>
            </w:pPr>
            <w:r w:rsidRPr="00A71E5D">
              <w:rPr>
                <w:sz w:val="20"/>
                <w:szCs w:val="20"/>
              </w:rPr>
              <w:t>Multi-institutional real-time CXR (not publicly released)</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063D56" w14:textId="47D9FBEA" w:rsidR="00873160" w:rsidRPr="00A71E5D" w:rsidRDefault="00873160" w:rsidP="00F709A8">
            <w:pPr>
              <w:ind w:left="0" w:firstLine="0"/>
              <w:jc w:val="center"/>
              <w:rPr>
                <w:sz w:val="20"/>
                <w:szCs w:val="20"/>
              </w:rPr>
            </w:pPr>
            <w:r w:rsidRPr="00A71E5D">
              <w:rPr>
                <w:sz w:val="20"/>
                <w:szCs w:val="20"/>
              </w:rPr>
              <w:t>Private</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B6BE26A" w14:textId="77777777" w:rsidR="00873160" w:rsidRPr="00A71E5D" w:rsidRDefault="00873160" w:rsidP="00F709A8">
            <w:pPr>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4D9ABA4" w14:textId="77777777" w:rsidR="00873160" w:rsidRPr="00A71E5D" w:rsidRDefault="00873160" w:rsidP="00F709A8">
            <w:pPr>
              <w:jc w:val="center"/>
              <w:rPr>
                <w:sz w:val="20"/>
                <w:szCs w:val="20"/>
              </w:rPr>
            </w:pPr>
            <w:r w:rsidRPr="00A71E5D">
              <w:rPr>
                <w:sz w:val="20"/>
                <w:szCs w:val="20"/>
              </w:rPr>
              <w:t>93%</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9A6FB7" w14:textId="77777777" w:rsidR="00873160" w:rsidRPr="00A71E5D" w:rsidRDefault="00873160" w:rsidP="00F709A8">
            <w:pPr>
              <w:jc w:val="center"/>
              <w:rPr>
                <w:sz w:val="20"/>
                <w:szCs w:val="20"/>
              </w:rPr>
            </w:pPr>
            <w:r w:rsidRPr="00A71E5D">
              <w:rPr>
                <w:sz w:val="20"/>
                <w:szCs w:val="20"/>
              </w:rPr>
              <w:t>Federated CNN (only model tested)</w:t>
            </w:r>
          </w:p>
        </w:tc>
      </w:tr>
      <w:tr w:rsidR="00873160" w14:paraId="161BFF57"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02C7C2" w14:textId="77777777" w:rsidR="00A71E5D" w:rsidRDefault="00A71E5D" w:rsidP="00F709A8">
            <w:pPr>
              <w:ind w:left="0" w:firstLine="0"/>
              <w:jc w:val="center"/>
              <w:rPr>
                <w:sz w:val="20"/>
                <w:szCs w:val="20"/>
                <w:rtl/>
              </w:rPr>
            </w:pPr>
          </w:p>
          <w:p w14:paraId="7E723BBC" w14:textId="77777777" w:rsidR="00A71E5D" w:rsidRDefault="00A71E5D" w:rsidP="00F709A8">
            <w:pPr>
              <w:ind w:left="0" w:firstLine="0"/>
              <w:jc w:val="center"/>
              <w:rPr>
                <w:sz w:val="20"/>
                <w:szCs w:val="20"/>
                <w:rtl/>
              </w:rPr>
            </w:pPr>
          </w:p>
          <w:p w14:paraId="6D545FD6" w14:textId="0EB63093" w:rsidR="00873160" w:rsidRPr="00A71E5D" w:rsidRDefault="00A71E5D" w:rsidP="00F709A8">
            <w:pPr>
              <w:ind w:left="0" w:firstLine="0"/>
              <w:jc w:val="center"/>
              <w:rPr>
                <w:sz w:val="20"/>
                <w:szCs w:val="20"/>
              </w:rPr>
            </w:pPr>
            <w:r w:rsidRPr="00A71E5D">
              <w:rPr>
                <w:sz w:val="20"/>
                <w:szCs w:val="20"/>
              </w:rPr>
              <w:t>Alghamdi et al. (2024)</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8ED73E6" w14:textId="77777777" w:rsidR="00873160" w:rsidRPr="00A71E5D" w:rsidRDefault="00873160" w:rsidP="00F709A8">
            <w:pPr>
              <w:jc w:val="center"/>
              <w:rPr>
                <w:sz w:val="20"/>
                <w:szCs w:val="20"/>
              </w:rPr>
            </w:pPr>
            <w:r w:rsidRPr="00A71E5D">
              <w:rPr>
                <w:sz w:val="20"/>
                <w:szCs w:val="20"/>
              </w:rPr>
              <w:t>VGG16; ResNet50; ViT</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8432C5" w14:textId="50F84E81" w:rsidR="00873160" w:rsidRPr="00A71E5D" w:rsidRDefault="00873160" w:rsidP="00F709A8">
            <w:pPr>
              <w:jc w:val="center"/>
              <w:rPr>
                <w:sz w:val="20"/>
                <w:szCs w:val="20"/>
              </w:rPr>
            </w:pPr>
            <w:r w:rsidRPr="00A71E5D">
              <w:rPr>
                <w:sz w:val="20"/>
                <w:szCs w:val="20"/>
              </w:rPr>
              <w:t xml:space="preserve">Kaggle CXR; BRAX; </w:t>
            </w:r>
            <w:r w:rsidR="00F709A8" w:rsidRPr="00A71E5D">
              <w:rPr>
                <w:sz w:val="20"/>
                <w:szCs w:val="20"/>
              </w:rPr>
              <w:t>Chex pert</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29C7ED6" w14:textId="10A20CF6"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8BADEAF" w14:textId="77777777" w:rsidR="00873160" w:rsidRPr="00A71E5D" w:rsidRDefault="00873160" w:rsidP="00F709A8">
            <w:pPr>
              <w:jc w:val="center"/>
              <w:rPr>
                <w:sz w:val="20"/>
                <w:szCs w:val="20"/>
              </w:rPr>
            </w:pPr>
            <w:r w:rsidRPr="00A71E5D">
              <w:rPr>
                <w:sz w:val="20"/>
                <w:szCs w:val="20"/>
              </w:rPr>
              <w:t>Binary; class imbalance across 3 datasets</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3FDE506" w14:textId="77777777" w:rsidR="00873160" w:rsidRPr="00A71E5D" w:rsidRDefault="00873160" w:rsidP="00F709A8">
            <w:pPr>
              <w:jc w:val="center"/>
              <w:rPr>
                <w:sz w:val="20"/>
                <w:szCs w:val="20"/>
              </w:rPr>
            </w:pPr>
            <w:r w:rsidRPr="00A71E5D">
              <w:rPr>
                <w:sz w:val="20"/>
                <w:szCs w:val="20"/>
              </w:rPr>
              <w:t>97.61% (ViT on Kaggle)</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E47DDFD" w14:textId="77777777" w:rsidR="00873160" w:rsidRPr="00A71E5D" w:rsidRDefault="00873160" w:rsidP="00F709A8">
            <w:pPr>
              <w:ind w:left="437" w:firstLine="0"/>
              <w:jc w:val="center"/>
              <w:rPr>
                <w:sz w:val="20"/>
                <w:szCs w:val="20"/>
              </w:rPr>
            </w:pPr>
            <w:r w:rsidRPr="00A71E5D">
              <w:rPr>
                <w:sz w:val="20"/>
                <w:szCs w:val="20"/>
              </w:rPr>
              <w:t>ViT — on Kaggle dataset</w:t>
            </w:r>
          </w:p>
        </w:tc>
      </w:tr>
      <w:tr w:rsidR="00873160" w14:paraId="263C1B5D"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6CF278A" w14:textId="33D801C0" w:rsidR="00A71E5D" w:rsidRDefault="00A71E5D" w:rsidP="00F709A8">
            <w:pPr>
              <w:ind w:left="0" w:firstLine="0"/>
              <w:jc w:val="center"/>
              <w:rPr>
                <w:sz w:val="20"/>
                <w:szCs w:val="20"/>
                <w:rtl/>
              </w:rPr>
            </w:pPr>
          </w:p>
          <w:p w14:paraId="4B1F6A92" w14:textId="00C7E810" w:rsidR="00873160" w:rsidRPr="00A71E5D" w:rsidRDefault="00A71E5D" w:rsidP="00F709A8">
            <w:pPr>
              <w:ind w:left="0" w:firstLine="0"/>
              <w:jc w:val="center"/>
              <w:rPr>
                <w:sz w:val="20"/>
                <w:szCs w:val="20"/>
              </w:rPr>
            </w:pPr>
            <w:proofErr w:type="spellStart"/>
            <w:r w:rsidRPr="00A71E5D">
              <w:rPr>
                <w:sz w:val="20"/>
                <w:szCs w:val="20"/>
              </w:rPr>
              <w:t>Boukhe</w:t>
            </w:r>
            <w:proofErr w:type="spellEnd"/>
            <w:r w:rsidRPr="00A71E5D">
              <w:rPr>
                <w:sz w:val="20"/>
                <w:szCs w:val="20"/>
              </w:rPr>
              <w:t xml:space="preserve"> et al. (2025)</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484533" w14:textId="77777777" w:rsidR="00873160" w:rsidRPr="00A71E5D" w:rsidRDefault="00873160" w:rsidP="00F709A8">
            <w:pPr>
              <w:ind w:left="437" w:firstLine="0"/>
              <w:jc w:val="center"/>
              <w:rPr>
                <w:sz w:val="20"/>
                <w:szCs w:val="20"/>
              </w:rPr>
            </w:pPr>
            <w:r w:rsidRPr="00A71E5D">
              <w:rPr>
                <w:sz w:val="20"/>
                <w:szCs w:val="20"/>
              </w:rPr>
              <w:t>Custom hybrid: CNN + GRU + SNN + Spatial Attention</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93670E" w14:textId="77777777" w:rsidR="00873160" w:rsidRPr="00A71E5D" w:rsidRDefault="00873160" w:rsidP="00F709A8">
            <w:pPr>
              <w:jc w:val="center"/>
              <w:rPr>
                <w:sz w:val="20"/>
                <w:szCs w:val="20"/>
              </w:rPr>
            </w:pPr>
            <w:r w:rsidRPr="00A71E5D">
              <w:rPr>
                <w:sz w:val="20"/>
                <w:szCs w:val="20"/>
              </w:rPr>
              <w:t>Kaggle Chest X-ray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E56066" w14:textId="101E61F7"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AFFA81" w14:textId="77777777" w:rsidR="00873160" w:rsidRPr="00A71E5D" w:rsidRDefault="00873160" w:rsidP="00F709A8">
            <w:pPr>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F29EB59" w14:textId="77777777" w:rsidR="00873160" w:rsidRPr="00A71E5D" w:rsidRDefault="00873160" w:rsidP="00F709A8">
            <w:pPr>
              <w:jc w:val="center"/>
              <w:rPr>
                <w:sz w:val="20"/>
                <w:szCs w:val="20"/>
              </w:rPr>
            </w:pPr>
            <w:r w:rsidRPr="00A71E5D">
              <w:rPr>
                <w:sz w:val="20"/>
                <w:szCs w:val="20"/>
              </w:rPr>
              <w:t>99.35%</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6368FEB" w14:textId="77777777" w:rsidR="00873160" w:rsidRPr="00A71E5D" w:rsidRDefault="00873160" w:rsidP="00F709A8">
            <w:pPr>
              <w:jc w:val="center"/>
              <w:rPr>
                <w:sz w:val="20"/>
                <w:szCs w:val="20"/>
              </w:rPr>
            </w:pPr>
            <w:r w:rsidRPr="00A71E5D">
              <w:rPr>
                <w:sz w:val="20"/>
                <w:szCs w:val="20"/>
              </w:rPr>
              <w:t>CNN-GRU-SNN-Attention (only model tested)</w:t>
            </w:r>
          </w:p>
        </w:tc>
      </w:tr>
      <w:tr w:rsidR="00873160" w14:paraId="20F8074D"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2C2408" w14:textId="77777777" w:rsidR="00A71E5D" w:rsidRDefault="00A71E5D" w:rsidP="00F709A8">
            <w:pPr>
              <w:ind w:left="0" w:firstLine="0"/>
              <w:jc w:val="center"/>
              <w:rPr>
                <w:sz w:val="20"/>
                <w:szCs w:val="20"/>
                <w:rtl/>
              </w:rPr>
            </w:pPr>
          </w:p>
          <w:p w14:paraId="6AF29553" w14:textId="468B1EDF" w:rsidR="00873160" w:rsidRPr="00A71E5D" w:rsidRDefault="00A71E5D" w:rsidP="00F709A8">
            <w:pPr>
              <w:ind w:left="0" w:firstLine="0"/>
              <w:jc w:val="center"/>
              <w:rPr>
                <w:sz w:val="20"/>
                <w:szCs w:val="20"/>
              </w:rPr>
            </w:pPr>
            <w:proofErr w:type="spellStart"/>
            <w:r w:rsidRPr="00A71E5D">
              <w:rPr>
                <w:sz w:val="20"/>
                <w:szCs w:val="20"/>
              </w:rPr>
              <w:t>Ridouane</w:t>
            </w:r>
            <w:proofErr w:type="spellEnd"/>
            <w:r w:rsidRPr="00A71E5D">
              <w:rPr>
                <w:sz w:val="20"/>
                <w:szCs w:val="20"/>
              </w:rPr>
              <w:t xml:space="preserve"> et al. (2025)</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757897C" w14:textId="03BDB6AC" w:rsidR="00873160" w:rsidRPr="00A71E5D" w:rsidRDefault="00A71E5D" w:rsidP="00F709A8">
            <w:pPr>
              <w:ind w:left="0" w:firstLine="0"/>
              <w:jc w:val="center"/>
              <w:rPr>
                <w:sz w:val="20"/>
                <w:szCs w:val="20"/>
              </w:rPr>
            </w:pPr>
            <w:r w:rsidRPr="00A71E5D">
              <w:rPr>
                <w:sz w:val="20"/>
                <w:szCs w:val="20"/>
              </w:rPr>
              <w:t>PELM</w:t>
            </w:r>
            <w:r>
              <w:rPr>
                <w:sz w:val="20"/>
                <w:szCs w:val="20"/>
              </w:rPr>
              <w:t xml:space="preserve"> </w:t>
            </w:r>
            <w:r w:rsidRPr="00A71E5D">
              <w:rPr>
                <w:sz w:val="20"/>
                <w:szCs w:val="20"/>
              </w:rPr>
              <w:t>ensemble: InceptionV3 + VGG16 + ResNet50 + ViT (feature-level fusion)</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8710721" w14:textId="78A10464" w:rsidR="00A71E5D" w:rsidRDefault="00A71E5D" w:rsidP="00F709A8">
            <w:pPr>
              <w:ind w:left="0" w:firstLine="0"/>
              <w:jc w:val="center"/>
              <w:rPr>
                <w:sz w:val="20"/>
                <w:szCs w:val="20"/>
              </w:rPr>
            </w:pPr>
            <w:r w:rsidRPr="00A71E5D">
              <w:rPr>
                <w:sz w:val="20"/>
                <w:szCs w:val="20"/>
              </w:rPr>
              <w:t>NIH ChestX-ray</w:t>
            </w:r>
            <w:proofErr w:type="gramStart"/>
            <w:r w:rsidRPr="00A71E5D">
              <w:rPr>
                <w:sz w:val="20"/>
                <w:szCs w:val="20"/>
              </w:rPr>
              <w:t>14;CheXpert</w:t>
            </w:r>
            <w:proofErr w:type="gramEnd"/>
            <w:r w:rsidRPr="00A71E5D">
              <w:rPr>
                <w:sz w:val="20"/>
                <w:szCs w:val="20"/>
              </w:rPr>
              <w:t>; PadChest;</w:t>
            </w:r>
          </w:p>
          <w:p w14:paraId="74424F75" w14:textId="74BDC9D9" w:rsidR="00873160" w:rsidRPr="00A71E5D" w:rsidRDefault="00A71E5D" w:rsidP="00F709A8">
            <w:pPr>
              <w:ind w:left="0" w:firstLine="0"/>
              <w:jc w:val="center"/>
              <w:rPr>
                <w:sz w:val="20"/>
                <w:szCs w:val="20"/>
              </w:rPr>
            </w:pPr>
            <w:r w:rsidRPr="00A71E5D">
              <w:rPr>
                <w:sz w:val="20"/>
                <w:szCs w:val="20"/>
              </w:rPr>
              <w:t>Kaggle</w:t>
            </w:r>
            <w:r>
              <w:rPr>
                <w:sz w:val="20"/>
                <w:szCs w:val="20"/>
              </w:rPr>
              <w:t xml:space="preserve"> </w:t>
            </w:r>
            <w:r w:rsidRPr="00A71E5D">
              <w:rPr>
                <w:sz w:val="20"/>
                <w:szCs w:val="20"/>
              </w:rPr>
              <w:t>CXR (~50,000 images</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EEF2D9F" w14:textId="5432567E"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B5F8D1" w14:textId="77777777" w:rsidR="00873160" w:rsidRPr="00A71E5D" w:rsidRDefault="00873160" w:rsidP="00F709A8">
            <w:pPr>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172B69" w14:textId="77777777" w:rsidR="00873160" w:rsidRPr="00A71E5D" w:rsidRDefault="00873160" w:rsidP="00F709A8">
            <w:pPr>
              <w:jc w:val="center"/>
              <w:rPr>
                <w:sz w:val="20"/>
                <w:szCs w:val="20"/>
              </w:rPr>
            </w:pPr>
            <w:r w:rsidRPr="00A71E5D">
              <w:rPr>
                <w:sz w:val="20"/>
                <w:szCs w:val="20"/>
              </w:rPr>
              <w:t>Best among all tested</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BE951E8" w14:textId="77777777" w:rsidR="00873160" w:rsidRPr="00A71E5D" w:rsidRDefault="00873160" w:rsidP="00F709A8">
            <w:pPr>
              <w:jc w:val="center"/>
              <w:rPr>
                <w:sz w:val="20"/>
                <w:szCs w:val="20"/>
              </w:rPr>
            </w:pPr>
            <w:r w:rsidRPr="00A71E5D">
              <w:rPr>
                <w:sz w:val="20"/>
                <w:szCs w:val="20"/>
              </w:rPr>
              <w:t>PELM ensemble</w:t>
            </w:r>
          </w:p>
        </w:tc>
      </w:tr>
      <w:tr w:rsidR="00873160" w14:paraId="37B1233B"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3F416E" w14:textId="77777777" w:rsidR="00A71E5D" w:rsidRDefault="00A71E5D" w:rsidP="00F709A8">
            <w:pPr>
              <w:ind w:left="0" w:firstLine="0"/>
              <w:jc w:val="center"/>
              <w:rPr>
                <w:sz w:val="20"/>
                <w:szCs w:val="20"/>
              </w:rPr>
            </w:pPr>
          </w:p>
          <w:p w14:paraId="513E54FE" w14:textId="77777777" w:rsidR="00A71E5D" w:rsidRDefault="00A71E5D" w:rsidP="00F709A8">
            <w:pPr>
              <w:ind w:left="0" w:firstLine="0"/>
              <w:jc w:val="center"/>
              <w:rPr>
                <w:sz w:val="20"/>
                <w:szCs w:val="20"/>
              </w:rPr>
            </w:pPr>
          </w:p>
          <w:p w14:paraId="663CDC87" w14:textId="3B043C97" w:rsidR="00873160" w:rsidRPr="00A71E5D" w:rsidRDefault="00A71E5D" w:rsidP="00F709A8">
            <w:pPr>
              <w:ind w:left="0" w:firstLine="0"/>
              <w:jc w:val="center"/>
              <w:rPr>
                <w:sz w:val="20"/>
                <w:szCs w:val="20"/>
              </w:rPr>
            </w:pPr>
            <w:r w:rsidRPr="00A71E5D">
              <w:rPr>
                <w:sz w:val="20"/>
                <w:szCs w:val="20"/>
              </w:rPr>
              <w:t>Devaux et al. (2024)</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7E512CA" w14:textId="77777777" w:rsidR="00873160" w:rsidRPr="00A71E5D" w:rsidRDefault="00873160" w:rsidP="00F709A8">
            <w:pPr>
              <w:jc w:val="center"/>
              <w:rPr>
                <w:sz w:val="20"/>
                <w:szCs w:val="20"/>
              </w:rPr>
            </w:pPr>
            <w:r w:rsidRPr="00A71E5D">
              <w:rPr>
                <w:sz w:val="20"/>
                <w:szCs w:val="20"/>
              </w:rPr>
              <w:t>EfficientNet-B4 (ImageNet pretraining, fine-tuned on 161,584 CXR images)</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A0EB0DD" w14:textId="77777777" w:rsidR="00873160" w:rsidRPr="00A71E5D" w:rsidRDefault="00873160" w:rsidP="00F709A8">
            <w:pPr>
              <w:jc w:val="center"/>
              <w:rPr>
                <w:sz w:val="20"/>
                <w:szCs w:val="20"/>
              </w:rPr>
            </w:pPr>
            <w:proofErr w:type="spellStart"/>
            <w:r w:rsidRPr="00A71E5D">
              <w:rPr>
                <w:sz w:val="20"/>
                <w:szCs w:val="20"/>
              </w:rPr>
              <w:t>CheXpert</w:t>
            </w:r>
            <w:proofErr w:type="spellEnd"/>
            <w:r w:rsidRPr="00A71E5D">
              <w:rPr>
                <w:sz w:val="20"/>
                <w:szCs w:val="20"/>
              </w:rPr>
              <w:t>; MIMIC-CXR; ChestX-ray14</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0A3F430" w14:textId="2A2D000F"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CDBB07B" w14:textId="77777777" w:rsidR="00873160" w:rsidRPr="00A71E5D" w:rsidRDefault="00873160" w:rsidP="00F709A8">
            <w:pPr>
              <w:jc w:val="center"/>
              <w:rPr>
                <w:sz w:val="20"/>
                <w:szCs w:val="20"/>
              </w:rPr>
            </w:pPr>
            <w:r w:rsidRPr="00A71E5D">
              <w:rPr>
                <w:sz w:val="20"/>
                <w:szCs w:val="20"/>
              </w:rPr>
              <w:t>Binary; prospective clinical validation</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0E0665" w14:textId="77777777" w:rsidR="00873160" w:rsidRPr="00A71E5D" w:rsidRDefault="00873160" w:rsidP="00F709A8">
            <w:pPr>
              <w:jc w:val="center"/>
              <w:rPr>
                <w:sz w:val="20"/>
                <w:szCs w:val="20"/>
              </w:rPr>
            </w:pPr>
            <w:r w:rsidRPr="00A71E5D">
              <w:rPr>
                <w:sz w:val="20"/>
                <w:szCs w:val="20"/>
              </w:rPr>
              <w:t>Comparable to senior radiologists</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C1834DF" w14:textId="77777777" w:rsidR="00873160" w:rsidRPr="00A71E5D" w:rsidRDefault="00873160" w:rsidP="00F709A8">
            <w:pPr>
              <w:jc w:val="center"/>
              <w:rPr>
                <w:sz w:val="20"/>
                <w:szCs w:val="20"/>
              </w:rPr>
            </w:pPr>
            <w:r w:rsidRPr="00A71E5D">
              <w:rPr>
                <w:sz w:val="20"/>
                <w:szCs w:val="20"/>
              </w:rPr>
              <w:t>EfficientNet-B4 (only model tested)</w:t>
            </w:r>
          </w:p>
        </w:tc>
      </w:tr>
      <w:tr w:rsidR="00873160" w14:paraId="6585D281"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7C098C6" w14:textId="2C9544D3" w:rsidR="00A71E5D" w:rsidRDefault="00A71E5D" w:rsidP="00F709A8">
            <w:pPr>
              <w:ind w:left="0" w:firstLine="0"/>
              <w:jc w:val="center"/>
              <w:rPr>
                <w:sz w:val="20"/>
                <w:szCs w:val="20"/>
              </w:rPr>
            </w:pPr>
          </w:p>
          <w:p w14:paraId="74B383CD" w14:textId="77777777" w:rsidR="00A71E5D" w:rsidRDefault="00A71E5D" w:rsidP="00F709A8">
            <w:pPr>
              <w:ind w:left="0" w:firstLine="0"/>
              <w:jc w:val="center"/>
              <w:rPr>
                <w:sz w:val="20"/>
                <w:szCs w:val="20"/>
              </w:rPr>
            </w:pPr>
          </w:p>
          <w:p w14:paraId="21A16E92" w14:textId="757E0F91" w:rsidR="00873160" w:rsidRPr="00A71E5D" w:rsidRDefault="00A71E5D" w:rsidP="00F709A8">
            <w:pPr>
              <w:ind w:left="0" w:firstLine="0"/>
              <w:jc w:val="center"/>
              <w:rPr>
                <w:sz w:val="20"/>
                <w:szCs w:val="20"/>
              </w:rPr>
            </w:pPr>
            <w:proofErr w:type="spellStart"/>
            <w:r w:rsidRPr="00A71E5D">
              <w:rPr>
                <w:sz w:val="20"/>
                <w:szCs w:val="20"/>
              </w:rPr>
              <w:t>Buriboev</w:t>
            </w:r>
            <w:proofErr w:type="spellEnd"/>
            <w:r w:rsidRPr="00A71E5D">
              <w:rPr>
                <w:sz w:val="20"/>
                <w:szCs w:val="20"/>
              </w:rPr>
              <w:t xml:space="preserve"> et al. (2025)</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91B8C3D" w14:textId="77777777" w:rsidR="00873160" w:rsidRPr="00A71E5D" w:rsidRDefault="00873160" w:rsidP="00F709A8">
            <w:pPr>
              <w:jc w:val="center"/>
              <w:rPr>
                <w:sz w:val="20"/>
                <w:szCs w:val="20"/>
              </w:rPr>
            </w:pPr>
            <w:r w:rsidRPr="00A71E5D">
              <w:rPr>
                <w:sz w:val="20"/>
                <w:szCs w:val="20"/>
              </w:rPr>
              <w:t>CNN with modified CLAHE preprocessing</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0DFD8A7" w14:textId="77777777" w:rsidR="00873160" w:rsidRPr="00A71E5D" w:rsidRDefault="00873160" w:rsidP="00F709A8">
            <w:pPr>
              <w:jc w:val="center"/>
              <w:rPr>
                <w:sz w:val="20"/>
                <w:szCs w:val="20"/>
              </w:rPr>
            </w:pPr>
            <w:r w:rsidRPr="00A71E5D">
              <w:rPr>
                <w:sz w:val="20"/>
                <w:szCs w:val="20"/>
              </w:rPr>
              <w:t>Chest X-ray Pneumonia Dataset (5,856 images)</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8745FF" w14:textId="1B680296"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E9544D7" w14:textId="77777777" w:rsidR="00873160" w:rsidRPr="00A71E5D" w:rsidRDefault="00873160" w:rsidP="00F709A8">
            <w:pPr>
              <w:jc w:val="center"/>
              <w:rPr>
                <w:sz w:val="20"/>
                <w:szCs w:val="20"/>
              </w:rPr>
            </w:pPr>
            <w:r w:rsidRPr="00A71E5D">
              <w:rPr>
                <w:sz w:val="20"/>
                <w:szCs w:val="20"/>
              </w:rPr>
              <w:t>Binary</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F7ED9F3" w14:textId="77777777" w:rsidR="00873160" w:rsidRPr="00A71E5D" w:rsidRDefault="00873160" w:rsidP="00F709A8">
            <w:pPr>
              <w:jc w:val="center"/>
              <w:rPr>
                <w:sz w:val="20"/>
                <w:szCs w:val="20"/>
              </w:rPr>
            </w:pPr>
            <w:r w:rsidRPr="00A71E5D">
              <w:rPr>
                <w:sz w:val="20"/>
                <w:szCs w:val="20"/>
              </w:rPr>
              <w:t>98.7%</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07C2434" w14:textId="77777777" w:rsidR="00873160" w:rsidRPr="00A71E5D" w:rsidRDefault="00873160" w:rsidP="00F709A8">
            <w:pPr>
              <w:jc w:val="center"/>
              <w:rPr>
                <w:sz w:val="20"/>
                <w:szCs w:val="20"/>
              </w:rPr>
            </w:pPr>
            <w:r w:rsidRPr="00A71E5D">
              <w:rPr>
                <w:sz w:val="20"/>
                <w:szCs w:val="20"/>
              </w:rPr>
              <w:t>CNN + adaptive contrast</w:t>
            </w:r>
          </w:p>
        </w:tc>
      </w:tr>
      <w:tr w:rsidR="00873160" w14:paraId="078A08C7"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AA55615" w14:textId="77777777" w:rsidR="00F709A8" w:rsidRDefault="00F709A8" w:rsidP="00F709A8">
            <w:pPr>
              <w:ind w:left="0" w:firstLine="0"/>
              <w:jc w:val="center"/>
              <w:rPr>
                <w:sz w:val="20"/>
                <w:szCs w:val="20"/>
              </w:rPr>
            </w:pPr>
          </w:p>
          <w:p w14:paraId="59E98331" w14:textId="0028215F" w:rsidR="00873160" w:rsidRPr="00A71E5D" w:rsidRDefault="00F709A8" w:rsidP="00F709A8">
            <w:pPr>
              <w:ind w:left="0" w:firstLine="0"/>
              <w:jc w:val="center"/>
              <w:rPr>
                <w:sz w:val="20"/>
                <w:szCs w:val="20"/>
              </w:rPr>
            </w:pPr>
            <w:r w:rsidRPr="00A71E5D">
              <w:rPr>
                <w:sz w:val="20"/>
                <w:szCs w:val="20"/>
              </w:rPr>
              <w:t>Saber et al. (2025)</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E5AD0F4" w14:textId="77777777" w:rsidR="00873160" w:rsidRPr="00A71E5D" w:rsidRDefault="00873160" w:rsidP="00F709A8">
            <w:pPr>
              <w:jc w:val="center"/>
              <w:rPr>
                <w:sz w:val="20"/>
                <w:szCs w:val="20"/>
              </w:rPr>
            </w:pPr>
            <w:proofErr w:type="spellStart"/>
            <w:r w:rsidRPr="00A71E5D">
              <w:rPr>
                <w:sz w:val="20"/>
                <w:szCs w:val="20"/>
              </w:rPr>
              <w:t>TransUNet</w:t>
            </w:r>
            <w:proofErr w:type="spellEnd"/>
            <w:r w:rsidRPr="00A71E5D">
              <w:rPr>
                <w:sz w:val="20"/>
                <w:szCs w:val="20"/>
              </w:rPr>
              <w:t xml:space="preserve"> segmentation + </w:t>
            </w:r>
            <w:proofErr w:type="spellStart"/>
            <w:r w:rsidRPr="00A71E5D">
              <w:rPr>
                <w:sz w:val="20"/>
                <w:szCs w:val="20"/>
              </w:rPr>
              <w:t>ResNet</w:t>
            </w:r>
            <w:proofErr w:type="spellEnd"/>
            <w:r w:rsidRPr="00A71E5D">
              <w:rPr>
                <w:sz w:val="20"/>
                <w:szCs w:val="20"/>
              </w:rPr>
              <w:t xml:space="preserve"> multi-scale features</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0F1EE5" w14:textId="77777777" w:rsidR="00873160" w:rsidRPr="00A71E5D" w:rsidRDefault="00873160" w:rsidP="00F709A8">
            <w:pPr>
              <w:jc w:val="center"/>
              <w:rPr>
                <w:sz w:val="20"/>
                <w:szCs w:val="20"/>
              </w:rPr>
            </w:pPr>
            <w:proofErr w:type="spellStart"/>
            <w:r w:rsidRPr="00A71E5D">
              <w:rPr>
                <w:sz w:val="20"/>
                <w:szCs w:val="20"/>
              </w:rPr>
              <w:t>Kermany</w:t>
            </w:r>
            <w:proofErr w:type="spellEnd"/>
            <w:r w:rsidRPr="00A71E5D">
              <w:rPr>
                <w:sz w:val="20"/>
                <w:szCs w:val="20"/>
              </w:rPr>
              <w:t>; Cohen</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8211394" w14:textId="003804BF"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F8ED2E" w14:textId="77777777" w:rsidR="00873160" w:rsidRPr="00A71E5D" w:rsidRDefault="00873160" w:rsidP="00F709A8">
            <w:pPr>
              <w:jc w:val="center"/>
              <w:rPr>
                <w:sz w:val="20"/>
                <w:szCs w:val="20"/>
              </w:rPr>
            </w:pPr>
            <w:r w:rsidRPr="00A71E5D">
              <w:rPr>
                <w:sz w:val="20"/>
                <w:szCs w:val="20"/>
              </w:rPr>
              <w:t>Binary</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3AFE470" w14:textId="77777777" w:rsidR="00873160" w:rsidRPr="00A71E5D" w:rsidRDefault="00873160" w:rsidP="00F709A8">
            <w:pPr>
              <w:jc w:val="center"/>
              <w:rPr>
                <w:sz w:val="20"/>
                <w:szCs w:val="20"/>
              </w:rPr>
            </w:pPr>
            <w:r w:rsidRPr="00A71E5D">
              <w:rPr>
                <w:sz w:val="20"/>
                <w:szCs w:val="20"/>
              </w:rPr>
              <w:t>96.04% (Cohen)</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DB77A7" w14:textId="77777777" w:rsidR="00873160" w:rsidRPr="00A71E5D" w:rsidRDefault="00873160" w:rsidP="00F709A8">
            <w:pPr>
              <w:jc w:val="center"/>
              <w:rPr>
                <w:sz w:val="20"/>
                <w:szCs w:val="20"/>
              </w:rPr>
            </w:pPr>
            <w:r w:rsidRPr="00A71E5D">
              <w:rPr>
                <w:sz w:val="20"/>
                <w:szCs w:val="20"/>
              </w:rPr>
              <w:t>Transformer + ResNet pipeline</w:t>
            </w:r>
          </w:p>
        </w:tc>
      </w:tr>
      <w:tr w:rsidR="00873160" w14:paraId="39E1A7EE"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9610337" w14:textId="1E94D803" w:rsidR="00F709A8" w:rsidRDefault="00F709A8" w:rsidP="00F709A8">
            <w:pPr>
              <w:ind w:left="0" w:firstLine="0"/>
              <w:jc w:val="center"/>
              <w:rPr>
                <w:sz w:val="20"/>
                <w:szCs w:val="20"/>
              </w:rPr>
            </w:pPr>
          </w:p>
          <w:p w14:paraId="557F7C3B" w14:textId="4F2F9BCB" w:rsidR="00873160" w:rsidRPr="00A71E5D" w:rsidRDefault="00F709A8" w:rsidP="00F709A8">
            <w:pPr>
              <w:ind w:left="0" w:firstLine="0"/>
              <w:jc w:val="center"/>
              <w:rPr>
                <w:sz w:val="20"/>
                <w:szCs w:val="20"/>
              </w:rPr>
            </w:pPr>
            <w:proofErr w:type="spellStart"/>
            <w:r w:rsidRPr="00A71E5D">
              <w:rPr>
                <w:sz w:val="20"/>
                <w:szCs w:val="20"/>
              </w:rPr>
              <w:t>Bundea</w:t>
            </w:r>
            <w:proofErr w:type="spellEnd"/>
            <w:r w:rsidRPr="00A71E5D">
              <w:rPr>
                <w:sz w:val="20"/>
                <w:szCs w:val="20"/>
              </w:rPr>
              <w:t xml:space="preserve"> et al. (2024)</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6CDB748" w14:textId="77777777" w:rsidR="00873160" w:rsidRPr="00A71E5D" w:rsidRDefault="00873160" w:rsidP="00F709A8">
            <w:pPr>
              <w:jc w:val="center"/>
              <w:rPr>
                <w:sz w:val="20"/>
                <w:szCs w:val="20"/>
              </w:rPr>
            </w:pPr>
            <w:r w:rsidRPr="00A71E5D">
              <w:rPr>
                <w:sz w:val="20"/>
                <w:szCs w:val="20"/>
              </w:rPr>
              <w:t>DenseNet121/169/201</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CFD0272" w14:textId="77777777" w:rsidR="00873160" w:rsidRPr="00A71E5D" w:rsidRDefault="00873160" w:rsidP="00F709A8">
            <w:pPr>
              <w:jc w:val="center"/>
              <w:rPr>
                <w:sz w:val="20"/>
                <w:szCs w:val="20"/>
              </w:rPr>
            </w:pPr>
            <w:r w:rsidRPr="00A71E5D">
              <w:rPr>
                <w:sz w:val="20"/>
                <w:szCs w:val="20"/>
              </w:rPr>
              <w:t>Chest X-ray Pneumonia Dataset</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53BF95" w14:textId="001AB51C"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4E98DD2" w14:textId="77777777" w:rsidR="00873160" w:rsidRPr="00A71E5D" w:rsidRDefault="00873160" w:rsidP="00F709A8">
            <w:pPr>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F29132" w14:textId="77777777" w:rsidR="00873160" w:rsidRPr="00A71E5D" w:rsidRDefault="00873160" w:rsidP="00F709A8">
            <w:pPr>
              <w:jc w:val="center"/>
              <w:rPr>
                <w:sz w:val="20"/>
                <w:szCs w:val="20"/>
              </w:rPr>
            </w:pPr>
            <w:r w:rsidRPr="00A71E5D">
              <w:rPr>
                <w:sz w:val="20"/>
                <w:szCs w:val="20"/>
              </w:rPr>
              <w:t>97%</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AB9182F" w14:textId="77777777" w:rsidR="00873160" w:rsidRPr="00A71E5D" w:rsidRDefault="00873160" w:rsidP="00F709A8">
            <w:pPr>
              <w:jc w:val="center"/>
              <w:rPr>
                <w:sz w:val="20"/>
                <w:szCs w:val="20"/>
              </w:rPr>
            </w:pPr>
            <w:r w:rsidRPr="00A71E5D">
              <w:rPr>
                <w:sz w:val="20"/>
                <w:szCs w:val="20"/>
              </w:rPr>
              <w:t>DenseNet</w:t>
            </w:r>
          </w:p>
        </w:tc>
      </w:tr>
      <w:tr w:rsidR="00873160" w14:paraId="06E4E22B"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A11D72" w14:textId="7078A584" w:rsidR="00F709A8" w:rsidRDefault="00F709A8" w:rsidP="00F709A8">
            <w:pPr>
              <w:ind w:left="0" w:firstLine="0"/>
              <w:jc w:val="center"/>
              <w:rPr>
                <w:sz w:val="20"/>
                <w:szCs w:val="20"/>
              </w:rPr>
            </w:pPr>
          </w:p>
          <w:p w14:paraId="20F41BAC" w14:textId="5F72B2EF" w:rsidR="00873160" w:rsidRPr="00A71E5D" w:rsidRDefault="00F709A8" w:rsidP="00F709A8">
            <w:pPr>
              <w:ind w:left="0" w:firstLine="0"/>
              <w:jc w:val="center"/>
              <w:rPr>
                <w:sz w:val="20"/>
                <w:szCs w:val="20"/>
              </w:rPr>
            </w:pPr>
            <w:r w:rsidRPr="00A71E5D">
              <w:rPr>
                <w:sz w:val="20"/>
                <w:szCs w:val="20"/>
              </w:rPr>
              <w:t xml:space="preserve">An et al. </w:t>
            </w:r>
            <w:r>
              <w:rPr>
                <w:sz w:val="20"/>
                <w:szCs w:val="20"/>
              </w:rPr>
              <w:t xml:space="preserve">   </w:t>
            </w:r>
            <w:r w:rsidRPr="00A71E5D">
              <w:rPr>
                <w:sz w:val="20"/>
                <w:szCs w:val="20"/>
              </w:rPr>
              <w:t>(2024)</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FD65087" w14:textId="77777777" w:rsidR="00873160" w:rsidRPr="00A71E5D" w:rsidRDefault="00873160" w:rsidP="00F709A8">
            <w:pPr>
              <w:jc w:val="center"/>
              <w:rPr>
                <w:sz w:val="20"/>
                <w:szCs w:val="20"/>
              </w:rPr>
            </w:pPr>
            <w:r w:rsidRPr="00A71E5D">
              <w:rPr>
                <w:sz w:val="20"/>
                <w:szCs w:val="20"/>
              </w:rPr>
              <w:t>EfficientNetB0 + DenseNet121 ensemble with attention</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DC29FA" w14:textId="77777777" w:rsidR="00873160" w:rsidRPr="00A71E5D" w:rsidRDefault="00873160" w:rsidP="00F709A8">
            <w:pPr>
              <w:jc w:val="center"/>
              <w:rPr>
                <w:sz w:val="20"/>
                <w:szCs w:val="20"/>
              </w:rPr>
            </w:pPr>
            <w:r w:rsidRPr="00A71E5D">
              <w:rPr>
                <w:sz w:val="20"/>
                <w:szCs w:val="20"/>
              </w:rPr>
              <w:t>Chest X-ray Pneumonia Dataset</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8433AFA" w14:textId="1BA29C9C"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63A7D09" w14:textId="77777777" w:rsidR="00873160" w:rsidRPr="00A71E5D" w:rsidRDefault="00873160" w:rsidP="00F709A8">
            <w:pPr>
              <w:jc w:val="center"/>
              <w:rPr>
                <w:sz w:val="20"/>
                <w:szCs w:val="20"/>
              </w:rPr>
            </w:pPr>
            <w:r w:rsidRPr="00A71E5D">
              <w:rPr>
                <w:sz w:val="20"/>
                <w:szCs w:val="20"/>
              </w:rPr>
              <w:t>3-class: normal / viral / bacterial</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CDB919E" w14:textId="77777777" w:rsidR="00873160" w:rsidRPr="00A71E5D" w:rsidRDefault="00873160" w:rsidP="00F709A8">
            <w:pPr>
              <w:jc w:val="center"/>
              <w:rPr>
                <w:sz w:val="20"/>
                <w:szCs w:val="20"/>
              </w:rPr>
            </w:pPr>
            <w:r w:rsidRPr="00A71E5D">
              <w:rPr>
                <w:sz w:val="20"/>
                <w:szCs w:val="20"/>
              </w:rPr>
              <w:t>98.4%</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E6E41F4" w14:textId="77777777" w:rsidR="00873160" w:rsidRPr="00A71E5D" w:rsidRDefault="00873160" w:rsidP="00F709A8">
            <w:pPr>
              <w:jc w:val="center"/>
              <w:rPr>
                <w:sz w:val="20"/>
                <w:szCs w:val="20"/>
              </w:rPr>
            </w:pPr>
            <w:r w:rsidRPr="00A71E5D">
              <w:rPr>
                <w:sz w:val="20"/>
                <w:szCs w:val="20"/>
              </w:rPr>
              <w:t>Ensemble with attention</w:t>
            </w:r>
          </w:p>
        </w:tc>
      </w:tr>
      <w:tr w:rsidR="00873160" w14:paraId="1C703977" w14:textId="77777777" w:rsidTr="00F709A8">
        <w:trPr>
          <w:trHeight w:val="1282"/>
        </w:trPr>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E250F6D" w14:textId="77777777" w:rsidR="00F709A8" w:rsidRDefault="00F709A8" w:rsidP="00F709A8">
            <w:pPr>
              <w:ind w:left="0" w:firstLine="0"/>
              <w:jc w:val="center"/>
              <w:rPr>
                <w:sz w:val="20"/>
                <w:szCs w:val="20"/>
              </w:rPr>
            </w:pPr>
          </w:p>
          <w:p w14:paraId="15C54BC3" w14:textId="748E9CDF" w:rsidR="00873160" w:rsidRPr="00A71E5D" w:rsidRDefault="00F709A8" w:rsidP="00F709A8">
            <w:pPr>
              <w:ind w:left="0" w:firstLine="0"/>
              <w:jc w:val="center"/>
              <w:rPr>
                <w:sz w:val="20"/>
                <w:szCs w:val="20"/>
              </w:rPr>
            </w:pPr>
            <w:r w:rsidRPr="00A71E5D">
              <w:rPr>
                <w:sz w:val="20"/>
                <w:szCs w:val="20"/>
              </w:rPr>
              <w:t>Usman et al. (2025)</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CF83DE6" w14:textId="77777777" w:rsidR="00873160" w:rsidRPr="00A71E5D" w:rsidRDefault="00873160" w:rsidP="00F709A8">
            <w:pPr>
              <w:jc w:val="center"/>
              <w:rPr>
                <w:sz w:val="20"/>
                <w:szCs w:val="20"/>
              </w:rPr>
            </w:pPr>
            <w:r w:rsidRPr="00A71E5D">
              <w:rPr>
                <w:sz w:val="20"/>
                <w:szCs w:val="20"/>
              </w:rPr>
              <w:t>CNN; ResNet-50 (transfer learning)</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A6B7406" w14:textId="77777777" w:rsidR="00873160" w:rsidRPr="00A71E5D" w:rsidRDefault="00873160" w:rsidP="00F709A8">
            <w:pPr>
              <w:jc w:val="center"/>
              <w:rPr>
                <w:sz w:val="20"/>
                <w:szCs w:val="20"/>
              </w:rPr>
            </w:pPr>
            <w:r w:rsidRPr="00A71E5D">
              <w:rPr>
                <w:sz w:val="20"/>
                <w:szCs w:val="20"/>
              </w:rPr>
              <w:t>RSNA Pneumonia Dataset</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74EF15B" w14:textId="485EDFAE"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A8E0E77" w14:textId="77777777" w:rsidR="00873160" w:rsidRPr="00A71E5D" w:rsidRDefault="00873160" w:rsidP="00F709A8">
            <w:pPr>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CDE656" w14:textId="77777777" w:rsidR="00873160" w:rsidRPr="00A71E5D" w:rsidRDefault="00873160" w:rsidP="00F709A8">
            <w:pPr>
              <w:jc w:val="center"/>
              <w:rPr>
                <w:sz w:val="20"/>
                <w:szCs w:val="20"/>
              </w:rPr>
            </w:pPr>
            <w:r w:rsidRPr="00A71E5D">
              <w:rPr>
                <w:sz w:val="20"/>
                <w:szCs w:val="20"/>
              </w:rPr>
              <w:t>96.2%</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40A5BCB" w14:textId="77777777" w:rsidR="00873160" w:rsidRPr="00A71E5D" w:rsidRDefault="00873160" w:rsidP="00F709A8">
            <w:pPr>
              <w:jc w:val="center"/>
              <w:rPr>
                <w:sz w:val="20"/>
                <w:szCs w:val="20"/>
              </w:rPr>
            </w:pPr>
            <w:r w:rsidRPr="00A71E5D">
              <w:rPr>
                <w:sz w:val="20"/>
                <w:szCs w:val="20"/>
              </w:rPr>
              <w:t>ResNet-50</w:t>
            </w:r>
          </w:p>
        </w:tc>
      </w:tr>
      <w:tr w:rsidR="00873160" w14:paraId="36D793F2"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8593EFC" w14:textId="5653736B" w:rsidR="00873160" w:rsidRPr="00A71E5D" w:rsidRDefault="00F709A8" w:rsidP="00F709A8">
            <w:pPr>
              <w:ind w:left="0" w:firstLine="0"/>
              <w:jc w:val="center"/>
              <w:rPr>
                <w:sz w:val="20"/>
                <w:szCs w:val="20"/>
              </w:rPr>
            </w:pPr>
            <w:r w:rsidRPr="00A71E5D">
              <w:rPr>
                <w:sz w:val="20"/>
                <w:szCs w:val="20"/>
              </w:rPr>
              <w:t>Ahmed et al. (2023)</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2D1F83A" w14:textId="77777777" w:rsidR="00873160" w:rsidRPr="00A71E5D" w:rsidRDefault="00873160" w:rsidP="00F709A8">
            <w:pPr>
              <w:jc w:val="center"/>
              <w:rPr>
                <w:sz w:val="20"/>
                <w:szCs w:val="20"/>
              </w:rPr>
            </w:pPr>
            <w:r w:rsidRPr="00A71E5D">
              <w:rPr>
                <w:sz w:val="20"/>
                <w:szCs w:val="20"/>
              </w:rPr>
              <w:t>Deep CNN (multi-disease)</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C2CA921" w14:textId="77777777" w:rsidR="00873160" w:rsidRPr="00A71E5D" w:rsidRDefault="00873160" w:rsidP="00F709A8">
            <w:pPr>
              <w:jc w:val="center"/>
              <w:rPr>
                <w:sz w:val="20"/>
                <w:szCs w:val="20"/>
              </w:rPr>
            </w:pPr>
            <w:r w:rsidRPr="00A71E5D">
              <w:rPr>
                <w:sz w:val="20"/>
                <w:szCs w:val="20"/>
              </w:rPr>
              <w:t>Chest X-ray Pneumonia Dataset</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8612B96" w14:textId="7AB7F448"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D1CFBD" w14:textId="77777777" w:rsidR="00873160" w:rsidRPr="00A71E5D" w:rsidRDefault="00873160" w:rsidP="00F709A8">
            <w:pPr>
              <w:ind w:left="437" w:firstLine="0"/>
              <w:jc w:val="center"/>
              <w:rPr>
                <w:sz w:val="20"/>
                <w:szCs w:val="20"/>
              </w:rPr>
            </w:pPr>
            <w:r w:rsidRPr="00A71E5D">
              <w:rPr>
                <w:sz w:val="20"/>
                <w:szCs w:val="20"/>
              </w:rPr>
              <w:t>Multi-class incl. COVID-19</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61B72FC" w14:textId="77777777" w:rsidR="00873160" w:rsidRPr="00A71E5D" w:rsidRDefault="00873160" w:rsidP="00F709A8">
            <w:pPr>
              <w:jc w:val="center"/>
              <w:rPr>
                <w:sz w:val="20"/>
                <w:szCs w:val="20"/>
              </w:rPr>
            </w:pPr>
            <w:r w:rsidRPr="00A71E5D">
              <w:rPr>
                <w:sz w:val="20"/>
                <w:szCs w:val="20"/>
              </w:rPr>
              <w:t>98.7%</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616E18D" w14:textId="77777777" w:rsidR="00873160" w:rsidRPr="00A71E5D" w:rsidRDefault="00873160" w:rsidP="00F709A8">
            <w:pPr>
              <w:jc w:val="center"/>
              <w:rPr>
                <w:sz w:val="20"/>
                <w:szCs w:val="20"/>
              </w:rPr>
            </w:pPr>
            <w:r w:rsidRPr="00A71E5D">
              <w:rPr>
                <w:sz w:val="20"/>
                <w:szCs w:val="20"/>
              </w:rPr>
              <w:t>Deep CNN</w:t>
            </w:r>
          </w:p>
        </w:tc>
      </w:tr>
      <w:tr w:rsidR="00873160" w14:paraId="7DAA5C14" w14:textId="77777777" w:rsidTr="000568C9">
        <w:tc>
          <w:tcPr>
            <w:tcW w:w="1277"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2401887" w14:textId="77777777" w:rsidR="00873160" w:rsidRDefault="00873160" w:rsidP="00F709A8">
            <w:pPr>
              <w:jc w:val="center"/>
              <w:rPr>
                <w:sz w:val="20"/>
                <w:szCs w:val="20"/>
              </w:rPr>
            </w:pPr>
          </w:p>
          <w:p w14:paraId="07538DD3" w14:textId="0820F95C" w:rsidR="00F709A8" w:rsidRPr="00A71E5D" w:rsidRDefault="00F709A8" w:rsidP="00F709A8">
            <w:pPr>
              <w:ind w:left="0" w:firstLine="0"/>
              <w:jc w:val="center"/>
              <w:rPr>
                <w:sz w:val="20"/>
                <w:szCs w:val="20"/>
              </w:rPr>
            </w:pPr>
            <w:r w:rsidRPr="00A71E5D">
              <w:rPr>
                <w:sz w:val="20"/>
                <w:szCs w:val="20"/>
              </w:rPr>
              <w:t>Al-</w:t>
            </w:r>
            <w:proofErr w:type="spellStart"/>
            <w:r w:rsidRPr="00A71E5D">
              <w:rPr>
                <w:sz w:val="20"/>
                <w:szCs w:val="20"/>
              </w:rPr>
              <w:t>Reshan</w:t>
            </w:r>
            <w:proofErr w:type="spellEnd"/>
            <w:r w:rsidRPr="00A71E5D">
              <w:rPr>
                <w:sz w:val="20"/>
                <w:szCs w:val="20"/>
              </w:rPr>
              <w:t xml:space="preserve"> et al. (2023)</w:t>
            </w:r>
          </w:p>
        </w:tc>
        <w:tc>
          <w:tcPr>
            <w:tcW w:w="2126"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B748223" w14:textId="77777777" w:rsidR="00873160" w:rsidRPr="00A71E5D" w:rsidRDefault="00873160" w:rsidP="00F709A8">
            <w:pPr>
              <w:jc w:val="center"/>
              <w:rPr>
                <w:sz w:val="20"/>
                <w:szCs w:val="20"/>
              </w:rPr>
            </w:pPr>
            <w:r w:rsidRPr="00A71E5D">
              <w:rPr>
                <w:sz w:val="20"/>
                <w:szCs w:val="20"/>
              </w:rPr>
              <w:t>CNN; MobileNet</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FB1522E" w14:textId="77777777" w:rsidR="00873160" w:rsidRPr="00A71E5D" w:rsidRDefault="00873160" w:rsidP="00F709A8">
            <w:pPr>
              <w:jc w:val="center"/>
              <w:rPr>
                <w:sz w:val="20"/>
                <w:szCs w:val="20"/>
              </w:rPr>
            </w:pPr>
            <w:r w:rsidRPr="00A71E5D">
              <w:rPr>
                <w:sz w:val="20"/>
                <w:szCs w:val="20"/>
              </w:rPr>
              <w:t>Chest X-ray Pneumonia Dataset</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0AA83E8" w14:textId="7E235D0C" w:rsidR="00873160" w:rsidRPr="00A71E5D" w:rsidRDefault="00873160" w:rsidP="00F709A8">
            <w:pPr>
              <w:ind w:left="0" w:firstLine="0"/>
              <w:jc w:val="center"/>
              <w:rPr>
                <w:sz w:val="20"/>
                <w:szCs w:val="20"/>
              </w:rPr>
            </w:pPr>
            <w:r w:rsidRPr="00A71E5D">
              <w:rPr>
                <w:sz w:val="20"/>
                <w:szCs w:val="20"/>
              </w:rPr>
              <w:t>Public</w:t>
            </w:r>
          </w:p>
        </w:tc>
        <w:tc>
          <w:tcPr>
            <w:tcW w:w="1559"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9322E9" w14:textId="77777777" w:rsidR="00873160" w:rsidRPr="00A71E5D" w:rsidRDefault="00873160" w:rsidP="00F709A8">
            <w:pPr>
              <w:ind w:left="437" w:firstLine="0"/>
              <w:jc w:val="center"/>
              <w:rPr>
                <w:sz w:val="20"/>
                <w:szCs w:val="20"/>
              </w:rPr>
            </w:pPr>
            <w:r w:rsidRPr="00A71E5D">
              <w:rPr>
                <w:sz w:val="20"/>
                <w:szCs w:val="20"/>
              </w:rPr>
              <w:t xml:space="preserve">Binary: </w:t>
            </w:r>
            <w:proofErr w:type="gramStart"/>
            <w:r w:rsidRPr="00A71E5D">
              <w:rPr>
                <w:sz w:val="20"/>
                <w:szCs w:val="20"/>
              </w:rPr>
              <w:t>normal</w:t>
            </w:r>
            <w:proofErr w:type="gramEnd"/>
            <w:r w:rsidRPr="00A71E5D">
              <w:rPr>
                <w:sz w:val="20"/>
                <w:szCs w:val="20"/>
              </w:rPr>
              <w:t xml:space="preserve"> vs. pneumonia</w:t>
            </w:r>
          </w:p>
        </w:tc>
        <w:tc>
          <w:tcPr>
            <w:tcW w:w="1418"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FAF375B" w14:textId="77777777" w:rsidR="00873160" w:rsidRPr="00A71E5D" w:rsidRDefault="00873160" w:rsidP="00F709A8">
            <w:pPr>
              <w:jc w:val="center"/>
              <w:rPr>
                <w:sz w:val="20"/>
                <w:szCs w:val="20"/>
              </w:rPr>
            </w:pPr>
            <w:r w:rsidRPr="00A71E5D">
              <w:rPr>
                <w:sz w:val="20"/>
                <w:szCs w:val="20"/>
              </w:rPr>
              <w:t>~95%</w:t>
            </w:r>
          </w:p>
        </w:tc>
        <w:tc>
          <w:tcPr>
            <w:tcW w:w="1701"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FEBA1C9" w14:textId="77777777" w:rsidR="00873160" w:rsidRPr="00A71E5D" w:rsidRDefault="00873160" w:rsidP="00F709A8">
            <w:pPr>
              <w:jc w:val="center"/>
              <w:rPr>
                <w:sz w:val="20"/>
                <w:szCs w:val="20"/>
              </w:rPr>
            </w:pPr>
            <w:r w:rsidRPr="00A71E5D">
              <w:rPr>
                <w:sz w:val="20"/>
                <w:szCs w:val="20"/>
              </w:rPr>
              <w:t>MobileNet</w:t>
            </w:r>
          </w:p>
        </w:tc>
      </w:tr>
    </w:tbl>
    <w:p w14:paraId="39103EA7" w14:textId="77777777" w:rsidR="006F5BD0" w:rsidRDefault="006F5BD0" w:rsidP="000F7E4D">
      <w:pPr>
        <w:spacing w:after="160" w:line="360" w:lineRule="auto"/>
        <w:ind w:left="0" w:firstLine="0"/>
        <w:jc w:val="left"/>
        <w:rPr>
          <w:bCs/>
        </w:rPr>
      </w:pPr>
    </w:p>
    <w:p w14:paraId="1351D72F" w14:textId="77777777" w:rsidR="00F709A8" w:rsidRPr="00CD2B07" w:rsidRDefault="00F709A8" w:rsidP="000F7E4D">
      <w:pPr>
        <w:spacing w:after="160" w:line="360" w:lineRule="auto"/>
        <w:ind w:left="0" w:firstLine="0"/>
        <w:jc w:val="left"/>
        <w:rPr>
          <w:bCs/>
        </w:rPr>
      </w:pPr>
    </w:p>
    <w:p w14:paraId="3F4052A7" w14:textId="77777777" w:rsidR="006F5BD0" w:rsidRPr="00A71E5D" w:rsidRDefault="006F5BD0" w:rsidP="002F7709">
      <w:pPr>
        <w:spacing w:line="271" w:lineRule="auto"/>
        <w:ind w:left="448" w:hanging="11"/>
        <w:outlineLvl w:val="0"/>
        <w:rPr>
          <w:b/>
          <w:bCs/>
          <w:color w:val="2E74B5" w:themeColor="accent1" w:themeShade="BF"/>
          <w:szCs w:val="28"/>
          <w:rtl/>
        </w:rPr>
      </w:pPr>
      <w:bookmarkStart w:id="28" w:name="_Toc228063807"/>
      <w:r w:rsidRPr="00A71E5D">
        <w:rPr>
          <w:b/>
          <w:bCs/>
          <w:color w:val="2E74B5" w:themeColor="accent1" w:themeShade="BF"/>
          <w:szCs w:val="28"/>
        </w:rPr>
        <w:lastRenderedPageBreak/>
        <w:t>References</w:t>
      </w:r>
      <w:bookmarkEnd w:id="28"/>
    </w:p>
    <w:p w14:paraId="61FC38C7" w14:textId="77777777" w:rsidR="002F7709" w:rsidRPr="002F7709" w:rsidRDefault="002F7709" w:rsidP="002F7709">
      <w:pPr>
        <w:rPr>
          <w:color w:val="2E74B5" w:themeColor="accent1" w:themeShade="BF"/>
          <w:sz w:val="24"/>
          <w:szCs w:val="24"/>
        </w:rPr>
      </w:pPr>
    </w:p>
    <w:p w14:paraId="21AF9D2C" w14:textId="77777777" w:rsidR="006F5BD0" w:rsidRPr="00CD2B07" w:rsidRDefault="006F5BD0" w:rsidP="000F7E4D">
      <w:pPr>
        <w:spacing w:after="140" w:line="280" w:lineRule="auto"/>
        <w:ind w:left="360" w:hanging="360"/>
        <w:jc w:val="left"/>
        <w:rPr>
          <w:bCs/>
        </w:rPr>
      </w:pPr>
      <w:r w:rsidRPr="00CD2B07">
        <w:rPr>
          <w:bCs/>
          <w:sz w:val="22"/>
        </w:rPr>
        <w:t xml:space="preserve">[1] Singh, S., Kumar, M., Kumar, A., Verma, B. K., Abhishek, K., &amp; </w:t>
      </w:r>
      <w:proofErr w:type="spellStart"/>
      <w:r w:rsidRPr="00CD2B07">
        <w:rPr>
          <w:bCs/>
          <w:sz w:val="22"/>
        </w:rPr>
        <w:t>Selvarajan</w:t>
      </w:r>
      <w:proofErr w:type="spellEnd"/>
      <w:r w:rsidRPr="00CD2B07">
        <w:rPr>
          <w:bCs/>
          <w:sz w:val="22"/>
        </w:rPr>
        <w:t>, S. (2024). Efficient pneumonia detection using Vision Transformers on chest X-rays. Scientific Reports, 14, 2487. https://doi.org/10.1038/s41598-024-52703-2</w:t>
      </w:r>
    </w:p>
    <w:p w14:paraId="692D65EB" w14:textId="77777777" w:rsidR="006F5BD0" w:rsidRPr="00CD2B07" w:rsidRDefault="006F5BD0" w:rsidP="000F7E4D">
      <w:pPr>
        <w:spacing w:after="140" w:line="280" w:lineRule="auto"/>
        <w:ind w:left="360" w:hanging="360"/>
        <w:jc w:val="left"/>
        <w:rPr>
          <w:bCs/>
        </w:rPr>
      </w:pPr>
      <w:r w:rsidRPr="00CD2B07">
        <w:rPr>
          <w:bCs/>
          <w:sz w:val="22"/>
        </w:rPr>
        <w:t xml:space="preserve">[2] Mustapha, </w:t>
      </w:r>
      <w:proofErr w:type="gramStart"/>
      <w:r w:rsidRPr="00CD2B07">
        <w:rPr>
          <w:bCs/>
          <w:sz w:val="22"/>
        </w:rPr>
        <w:t>B.,</w:t>
      </w:r>
      <w:proofErr w:type="gramEnd"/>
      <w:r w:rsidRPr="00CD2B07">
        <w:rPr>
          <w:bCs/>
          <w:sz w:val="22"/>
        </w:rPr>
        <w:t xml:space="preserve"> et al. (2025). Enhanced pneumonia detection in chest X-rays using hybrid convolutional and vision transformer networks. Current Medical Imaging. https://doi.org/10.2174/0115734056326685</w:t>
      </w:r>
    </w:p>
    <w:p w14:paraId="0DABC669" w14:textId="77777777" w:rsidR="006F5BD0" w:rsidRPr="00CD2B07" w:rsidRDefault="006F5BD0" w:rsidP="000F7E4D">
      <w:pPr>
        <w:spacing w:after="140" w:line="280" w:lineRule="auto"/>
        <w:ind w:left="360" w:hanging="360"/>
        <w:jc w:val="left"/>
        <w:rPr>
          <w:bCs/>
        </w:rPr>
      </w:pPr>
      <w:r w:rsidRPr="00CD2B07">
        <w:rPr>
          <w:bCs/>
          <w:sz w:val="22"/>
        </w:rPr>
        <w:t xml:space="preserve">[3] </w:t>
      </w:r>
      <w:proofErr w:type="spellStart"/>
      <w:r w:rsidRPr="00CD2B07">
        <w:rPr>
          <w:bCs/>
          <w:sz w:val="22"/>
        </w:rPr>
        <w:t>Shomsomi</w:t>
      </w:r>
      <w:proofErr w:type="spellEnd"/>
      <w:r w:rsidRPr="00CD2B07">
        <w:rPr>
          <w:bCs/>
          <w:sz w:val="22"/>
        </w:rPr>
        <w:t xml:space="preserve">, M., </w:t>
      </w:r>
      <w:proofErr w:type="spellStart"/>
      <w:r w:rsidRPr="00CD2B07">
        <w:rPr>
          <w:bCs/>
          <w:sz w:val="22"/>
        </w:rPr>
        <w:t>Triawan</w:t>
      </w:r>
      <w:proofErr w:type="spellEnd"/>
      <w:r w:rsidRPr="00CD2B07">
        <w:rPr>
          <w:bCs/>
          <w:sz w:val="22"/>
        </w:rPr>
        <w:t xml:space="preserve">, W., &amp; </w:t>
      </w:r>
      <w:proofErr w:type="spellStart"/>
      <w:r w:rsidRPr="00CD2B07">
        <w:rPr>
          <w:bCs/>
          <w:sz w:val="22"/>
        </w:rPr>
        <w:t>Purwadi</w:t>
      </w:r>
      <w:proofErr w:type="spellEnd"/>
      <w:r w:rsidRPr="00CD2B07">
        <w:rPr>
          <w:bCs/>
          <w:sz w:val="22"/>
        </w:rPr>
        <w:t xml:space="preserve">. (2026). Classification of pneumonia using CNN and vision </w:t>
      </w:r>
      <w:proofErr w:type="gramStart"/>
      <w:r w:rsidRPr="00CD2B07">
        <w:rPr>
          <w:bCs/>
          <w:sz w:val="22"/>
        </w:rPr>
        <w:t>transformer</w:t>
      </w:r>
      <w:proofErr w:type="gramEnd"/>
      <w:r w:rsidRPr="00CD2B07">
        <w:rPr>
          <w:bCs/>
          <w:sz w:val="22"/>
        </w:rPr>
        <w:t>. Journal of Artificial Intelligence and Engineering Applications (JAIEA), 5(2), 2495–2504. https://doi.org/10.59934/jaiea.v5i2.1906</w:t>
      </w:r>
    </w:p>
    <w:p w14:paraId="11E75C0D" w14:textId="77777777" w:rsidR="006F5BD0" w:rsidRPr="00CD2B07" w:rsidRDefault="006F5BD0" w:rsidP="000F7E4D">
      <w:pPr>
        <w:spacing w:after="140" w:line="280" w:lineRule="auto"/>
        <w:ind w:left="360" w:hanging="360"/>
        <w:jc w:val="left"/>
        <w:rPr>
          <w:bCs/>
        </w:rPr>
      </w:pPr>
      <w:r w:rsidRPr="00CD2B07">
        <w:rPr>
          <w:bCs/>
          <w:sz w:val="22"/>
        </w:rPr>
        <w:t>[4] Kareem, O., et al. (2024). Pneumonia detection using pretrained networks and federated learning on real-time datasets. Biomedical Engineering Letters.</w:t>
      </w:r>
    </w:p>
    <w:p w14:paraId="73C31126" w14:textId="77777777" w:rsidR="006F5BD0" w:rsidRPr="00CD2B07" w:rsidRDefault="006F5BD0" w:rsidP="000F7E4D">
      <w:pPr>
        <w:spacing w:after="140" w:line="280" w:lineRule="auto"/>
        <w:ind w:left="360" w:hanging="360"/>
        <w:jc w:val="left"/>
        <w:rPr>
          <w:bCs/>
        </w:rPr>
      </w:pPr>
      <w:r w:rsidRPr="00CD2B07">
        <w:rPr>
          <w:bCs/>
          <w:sz w:val="22"/>
        </w:rPr>
        <w:t>[5] Alghamdi, H. S., et al. (2024). Pneumonia detection from chest X-ray images using DL and transfer learning for imbalanced datasets. Biomedical Engineering Letters. https://pmc.ncbi.nlm.nih.gov/articles/PMC12344030/</w:t>
      </w:r>
    </w:p>
    <w:p w14:paraId="1D75C203" w14:textId="77777777" w:rsidR="006F5BD0" w:rsidRPr="00CD2B07" w:rsidRDefault="006F5BD0" w:rsidP="000F7E4D">
      <w:pPr>
        <w:spacing w:after="140" w:line="280" w:lineRule="auto"/>
        <w:ind w:left="360" w:hanging="360"/>
        <w:jc w:val="left"/>
        <w:rPr>
          <w:bCs/>
        </w:rPr>
      </w:pPr>
      <w:r w:rsidRPr="00CD2B07">
        <w:rPr>
          <w:bCs/>
          <w:sz w:val="22"/>
        </w:rPr>
        <w:t xml:space="preserve">[6] </w:t>
      </w:r>
      <w:proofErr w:type="spellStart"/>
      <w:r w:rsidRPr="00CD2B07">
        <w:rPr>
          <w:bCs/>
          <w:sz w:val="22"/>
        </w:rPr>
        <w:t>Boukhe</w:t>
      </w:r>
      <w:proofErr w:type="spellEnd"/>
      <w:r w:rsidRPr="00CD2B07">
        <w:rPr>
          <w:bCs/>
          <w:sz w:val="22"/>
        </w:rPr>
        <w:t>, M., et al. (2025). Trustworthy pneumonia detection in chest X-ray imaging through attention-guided DL. Scientific Reports. https://doi.org/10.1038/s41598-025-23664-x</w:t>
      </w:r>
    </w:p>
    <w:p w14:paraId="49A0B372" w14:textId="77777777" w:rsidR="006F5BD0" w:rsidRPr="00CD2B07" w:rsidRDefault="006F5BD0" w:rsidP="000F7E4D">
      <w:pPr>
        <w:spacing w:after="140" w:line="280" w:lineRule="auto"/>
        <w:ind w:left="360" w:hanging="360"/>
        <w:jc w:val="left"/>
        <w:rPr>
          <w:bCs/>
        </w:rPr>
      </w:pPr>
      <w:r w:rsidRPr="00CD2B07">
        <w:rPr>
          <w:bCs/>
          <w:sz w:val="22"/>
        </w:rPr>
        <w:t xml:space="preserve">[7] </w:t>
      </w:r>
      <w:proofErr w:type="spellStart"/>
      <w:r w:rsidRPr="00CD2B07">
        <w:rPr>
          <w:bCs/>
          <w:sz w:val="22"/>
        </w:rPr>
        <w:t>Ridouane</w:t>
      </w:r>
      <w:proofErr w:type="spellEnd"/>
      <w:r w:rsidRPr="00CD2B07">
        <w:rPr>
          <w:bCs/>
          <w:sz w:val="22"/>
        </w:rPr>
        <w:t>, F. L., et al. (2025). PELM: A DL model for early detection of pneumonia in chest radiography. Applied Sciences, 15(12), 6487. https://doi.org/10.3390/app15126487</w:t>
      </w:r>
    </w:p>
    <w:p w14:paraId="35110BC2" w14:textId="77777777" w:rsidR="006F5BD0" w:rsidRPr="00CD2B07" w:rsidRDefault="006F5BD0" w:rsidP="000F7E4D">
      <w:pPr>
        <w:spacing w:after="140" w:line="280" w:lineRule="auto"/>
        <w:ind w:left="360" w:hanging="360"/>
        <w:jc w:val="left"/>
        <w:rPr>
          <w:bCs/>
        </w:rPr>
      </w:pPr>
      <w:r w:rsidRPr="00CD2B07">
        <w:rPr>
          <w:bCs/>
          <w:sz w:val="22"/>
        </w:rPr>
        <w:t>[8] Devaux, M., Lacombe, J.-N., Debray, M.-P., Claessens, Y.-E., Duval, X., et al. (2024). Validating the accuracy of DL for the diagnosis of pneumonia on chest X-ray against a robust multimodal reference diagnosis. European Radiology Experimental, 8, 20. https://doi.org/10.1186/s41747-023-00416-y</w:t>
      </w:r>
    </w:p>
    <w:p w14:paraId="69FCE82B" w14:textId="77777777" w:rsidR="006F5BD0" w:rsidRPr="00CD2B07" w:rsidRDefault="006F5BD0" w:rsidP="000F7E4D">
      <w:pPr>
        <w:spacing w:after="140" w:line="280" w:lineRule="auto"/>
        <w:ind w:left="360" w:hanging="360"/>
        <w:jc w:val="left"/>
        <w:rPr>
          <w:bCs/>
        </w:rPr>
      </w:pPr>
      <w:r w:rsidRPr="00CD2B07">
        <w:rPr>
          <w:bCs/>
          <w:sz w:val="22"/>
        </w:rPr>
        <w:t xml:space="preserve">[9] </w:t>
      </w:r>
      <w:proofErr w:type="spellStart"/>
      <w:r w:rsidRPr="00CD2B07">
        <w:rPr>
          <w:bCs/>
          <w:sz w:val="22"/>
        </w:rPr>
        <w:t>Buriboev</w:t>
      </w:r>
      <w:proofErr w:type="spellEnd"/>
      <w:r w:rsidRPr="00CD2B07">
        <w:rPr>
          <w:bCs/>
          <w:sz w:val="22"/>
        </w:rPr>
        <w:t>, A. S., et al. (2025). Binary classification of pneumonia in chest X-ray images using convolutional neural networks. Sensors, 25(13), 3976. https://doi.org/10.3390/s25133976</w:t>
      </w:r>
    </w:p>
    <w:p w14:paraId="26639988" w14:textId="77777777" w:rsidR="006F5BD0" w:rsidRPr="00CD2B07" w:rsidRDefault="006F5BD0" w:rsidP="000F7E4D">
      <w:pPr>
        <w:spacing w:after="140" w:line="280" w:lineRule="auto"/>
        <w:ind w:left="360" w:hanging="360"/>
        <w:jc w:val="left"/>
        <w:rPr>
          <w:bCs/>
        </w:rPr>
      </w:pPr>
      <w:r w:rsidRPr="00CD2B07">
        <w:rPr>
          <w:bCs/>
          <w:sz w:val="22"/>
        </w:rPr>
        <w:t>[10] Saber, A., et al. (2025). Efficient and accurate pneumonia detection using deep learning. Sensors, 25(23), 7233. https://doi.org/10.3390/s25237233</w:t>
      </w:r>
    </w:p>
    <w:p w14:paraId="5605BD10" w14:textId="77777777" w:rsidR="006F5BD0" w:rsidRPr="00CD2B07" w:rsidRDefault="006F5BD0" w:rsidP="000F7E4D">
      <w:pPr>
        <w:spacing w:after="140" w:line="280" w:lineRule="auto"/>
        <w:ind w:left="360" w:hanging="360"/>
        <w:jc w:val="left"/>
        <w:rPr>
          <w:bCs/>
        </w:rPr>
      </w:pPr>
      <w:r w:rsidRPr="00CD2B07">
        <w:rPr>
          <w:bCs/>
          <w:sz w:val="22"/>
        </w:rPr>
        <w:t xml:space="preserve">[11] </w:t>
      </w:r>
      <w:proofErr w:type="spellStart"/>
      <w:r w:rsidRPr="00CD2B07">
        <w:rPr>
          <w:bCs/>
          <w:sz w:val="22"/>
        </w:rPr>
        <w:t>Bundea</w:t>
      </w:r>
      <w:proofErr w:type="spellEnd"/>
      <w:r w:rsidRPr="00CD2B07">
        <w:rPr>
          <w:bCs/>
          <w:sz w:val="22"/>
        </w:rPr>
        <w:t>, M., et al. (2024). Pneumonia image classification using DenseNet. Information, 15(10), 611. https://doi.org/10.3390/info15100611</w:t>
      </w:r>
    </w:p>
    <w:p w14:paraId="3532F3AB" w14:textId="77777777" w:rsidR="006F5BD0" w:rsidRPr="00CD2B07" w:rsidRDefault="006F5BD0" w:rsidP="000F7E4D">
      <w:pPr>
        <w:spacing w:after="140" w:line="280" w:lineRule="auto"/>
        <w:ind w:left="360" w:hanging="360"/>
        <w:jc w:val="left"/>
        <w:rPr>
          <w:bCs/>
        </w:rPr>
      </w:pPr>
      <w:r w:rsidRPr="00CD2B07">
        <w:rPr>
          <w:bCs/>
          <w:sz w:val="22"/>
        </w:rPr>
        <w:t>[12] An et al. (2024). Deep convolutional neural network for pneumonia detection using chest X-ray images. Diagnostics, 14(4), 390. https://doi.org/10.3390/diagnostics14040390</w:t>
      </w:r>
    </w:p>
    <w:p w14:paraId="7EBAAD53" w14:textId="77777777" w:rsidR="006F5BD0" w:rsidRPr="00CD2B07" w:rsidRDefault="006F5BD0" w:rsidP="000F7E4D">
      <w:pPr>
        <w:spacing w:after="140" w:line="280" w:lineRule="auto"/>
        <w:ind w:left="360" w:hanging="360"/>
        <w:jc w:val="left"/>
        <w:rPr>
          <w:bCs/>
        </w:rPr>
      </w:pPr>
      <w:r w:rsidRPr="00CD2B07">
        <w:rPr>
          <w:bCs/>
          <w:sz w:val="22"/>
        </w:rPr>
        <w:t>[13] Usman, C., et al. (2025). Pneumonia disease detection using chest X-rays and machine learning. Algorithms, 18(2), 82. https://doi.org/10.3390/a18020082</w:t>
      </w:r>
    </w:p>
    <w:p w14:paraId="5A9850EC" w14:textId="77777777" w:rsidR="006F5BD0" w:rsidRPr="00CD2B07" w:rsidRDefault="006F5BD0" w:rsidP="000F7E4D">
      <w:pPr>
        <w:spacing w:after="140" w:line="280" w:lineRule="auto"/>
        <w:ind w:left="360" w:hanging="360"/>
        <w:jc w:val="left"/>
        <w:rPr>
          <w:bCs/>
        </w:rPr>
      </w:pPr>
      <w:r w:rsidRPr="00CD2B07">
        <w:rPr>
          <w:bCs/>
          <w:sz w:val="22"/>
        </w:rPr>
        <w:t>[14] Ahmed, M. S., et al. (2023). Joint diagnosis of pneumonia and other lung diseases using deep learning from chest X-ray images. Diagnostics, 13(15), 2562. https://doi.org/10.3390/diagnostics13152562</w:t>
      </w:r>
    </w:p>
    <w:p w14:paraId="20654CAC" w14:textId="77777777" w:rsidR="006F5BD0" w:rsidRPr="00CD2B07" w:rsidRDefault="006F5BD0" w:rsidP="000F7E4D">
      <w:pPr>
        <w:spacing w:after="140" w:line="280" w:lineRule="auto"/>
        <w:ind w:left="360" w:hanging="360"/>
        <w:jc w:val="left"/>
        <w:rPr>
          <w:bCs/>
        </w:rPr>
      </w:pPr>
      <w:r w:rsidRPr="00CD2B07">
        <w:rPr>
          <w:bCs/>
          <w:sz w:val="22"/>
        </w:rPr>
        <w:lastRenderedPageBreak/>
        <w:t>[15] Al-</w:t>
      </w:r>
      <w:proofErr w:type="spellStart"/>
      <w:r w:rsidRPr="00CD2B07">
        <w:rPr>
          <w:bCs/>
          <w:sz w:val="22"/>
        </w:rPr>
        <w:t>Reshan</w:t>
      </w:r>
      <w:proofErr w:type="spellEnd"/>
      <w:r w:rsidRPr="00CD2B07">
        <w:rPr>
          <w:bCs/>
          <w:sz w:val="22"/>
        </w:rPr>
        <w:t>, M. S. A., et al. (2023). Detection of pneumonia from chest X-ray images utilizing MobileNet model. Healthcare, 11(11), 1561. https://doi.org/10.3390/healthcare11111561</w:t>
      </w:r>
    </w:p>
    <w:p w14:paraId="693B1B47" w14:textId="77777777" w:rsidR="006F5BD0" w:rsidRPr="00CD2B07" w:rsidRDefault="006F5BD0" w:rsidP="000F7E4D">
      <w:pPr>
        <w:spacing w:after="140" w:line="280" w:lineRule="auto"/>
        <w:ind w:left="360" w:hanging="360"/>
        <w:jc w:val="left"/>
        <w:rPr>
          <w:bCs/>
        </w:rPr>
      </w:pPr>
      <w:r w:rsidRPr="00CD2B07">
        <w:rPr>
          <w:bCs/>
          <w:sz w:val="22"/>
        </w:rPr>
        <w:t xml:space="preserve">[16] LeCun, Y., </w:t>
      </w:r>
      <w:proofErr w:type="spellStart"/>
      <w:r w:rsidRPr="00CD2B07">
        <w:rPr>
          <w:bCs/>
          <w:sz w:val="22"/>
        </w:rPr>
        <w:t>Bottou</w:t>
      </w:r>
      <w:proofErr w:type="spellEnd"/>
      <w:r w:rsidRPr="00CD2B07">
        <w:rPr>
          <w:bCs/>
          <w:sz w:val="22"/>
        </w:rPr>
        <w:t>, L., Bengio, Y., &amp; Haffner, P. (1998). Gradient-based learning applied to document recognition. Proceedings of the IEEE.</w:t>
      </w:r>
    </w:p>
    <w:p w14:paraId="1B9266DC" w14:textId="77777777" w:rsidR="006F5BD0" w:rsidRPr="00CD2B07" w:rsidRDefault="006F5BD0" w:rsidP="000F7E4D">
      <w:pPr>
        <w:spacing w:after="140" w:line="280" w:lineRule="auto"/>
        <w:ind w:left="360" w:hanging="360"/>
        <w:jc w:val="left"/>
        <w:rPr>
          <w:bCs/>
        </w:rPr>
      </w:pPr>
      <w:r w:rsidRPr="00CD2B07">
        <w:rPr>
          <w:bCs/>
          <w:sz w:val="22"/>
        </w:rPr>
        <w:t>[17] Huang, G., Liu, Z., Van Der Maaten, L., &amp; Weinberger, K. Q. (2017). Densely Connected Convolutional Networks. CVPR.</w:t>
      </w:r>
    </w:p>
    <w:p w14:paraId="5A80C742" w14:textId="77777777" w:rsidR="006F5BD0" w:rsidRPr="00CD2B07" w:rsidRDefault="006F5BD0" w:rsidP="000F7E4D">
      <w:pPr>
        <w:spacing w:after="140" w:line="280" w:lineRule="auto"/>
        <w:ind w:left="360" w:hanging="360"/>
        <w:jc w:val="left"/>
        <w:rPr>
          <w:bCs/>
        </w:rPr>
      </w:pPr>
      <w:r w:rsidRPr="00CD2B07">
        <w:rPr>
          <w:bCs/>
          <w:sz w:val="22"/>
        </w:rPr>
        <w:t>[18] He, K., Zhang, X., Ren, S., &amp; Sun, J. (2016). Deep Residual Learning for Image Recognition. CVPR.</w:t>
      </w:r>
    </w:p>
    <w:p w14:paraId="196917CE" w14:textId="77777777" w:rsidR="006F5BD0" w:rsidRPr="00CD2B07" w:rsidRDefault="006F5BD0" w:rsidP="000F7E4D">
      <w:pPr>
        <w:spacing w:after="140" w:line="280" w:lineRule="auto"/>
        <w:ind w:left="360" w:hanging="360"/>
        <w:jc w:val="left"/>
        <w:rPr>
          <w:bCs/>
        </w:rPr>
      </w:pPr>
      <w:r w:rsidRPr="00CD2B07">
        <w:rPr>
          <w:bCs/>
          <w:sz w:val="22"/>
        </w:rPr>
        <w:t>[19] Tan, M., &amp; Le, Q. V. (2019). EfficientNet: Rethinking Model Scaling for Convolutional Neural Networks. ICML.</w:t>
      </w:r>
    </w:p>
    <w:p w14:paraId="6FC2F1BB" w14:textId="77777777" w:rsidR="006F5BD0" w:rsidRPr="00CD2B07" w:rsidRDefault="006F5BD0" w:rsidP="000F7E4D">
      <w:pPr>
        <w:spacing w:after="140" w:line="280" w:lineRule="auto"/>
        <w:ind w:left="360" w:hanging="360"/>
        <w:jc w:val="left"/>
        <w:rPr>
          <w:bCs/>
        </w:rPr>
      </w:pPr>
      <w:r w:rsidRPr="00CD2B07">
        <w:rPr>
          <w:bCs/>
          <w:sz w:val="22"/>
        </w:rPr>
        <w:t xml:space="preserve">[20] </w:t>
      </w:r>
      <w:proofErr w:type="spellStart"/>
      <w:r w:rsidRPr="00CD2B07">
        <w:rPr>
          <w:bCs/>
          <w:sz w:val="22"/>
        </w:rPr>
        <w:t>Dosovitskiy</w:t>
      </w:r>
      <w:proofErr w:type="spellEnd"/>
      <w:r w:rsidRPr="00CD2B07">
        <w:rPr>
          <w:bCs/>
          <w:sz w:val="22"/>
        </w:rPr>
        <w:t>, A., et al. (2020). An Image is Worth 16×16 Words: Transformers for Image Recognition at Scale. arXiv:2010.11929.</w:t>
      </w:r>
    </w:p>
    <w:p w14:paraId="24C0801B" w14:textId="77777777" w:rsidR="006F5BD0" w:rsidRPr="00CD2B07" w:rsidRDefault="006F5BD0" w:rsidP="000F7E4D">
      <w:pPr>
        <w:spacing w:after="140" w:line="280" w:lineRule="auto"/>
        <w:ind w:left="360" w:hanging="360"/>
        <w:jc w:val="left"/>
        <w:rPr>
          <w:bCs/>
        </w:rPr>
      </w:pPr>
      <w:r w:rsidRPr="00CD2B07">
        <w:rPr>
          <w:bCs/>
          <w:sz w:val="22"/>
        </w:rPr>
        <w:t>[21] Sokolova, M., &amp; Lapalme, G. (2009). A systematic analysis of performance measures for classification tasks. Information Processing &amp; Management.</w:t>
      </w:r>
    </w:p>
    <w:p w14:paraId="07FF5850" w14:textId="77777777" w:rsidR="006F5BD0" w:rsidRPr="00CD2B07" w:rsidRDefault="006F5BD0" w:rsidP="000F7E4D">
      <w:pPr>
        <w:spacing w:after="140" w:line="280" w:lineRule="auto"/>
        <w:ind w:left="360" w:hanging="360"/>
        <w:jc w:val="left"/>
        <w:rPr>
          <w:bCs/>
        </w:rPr>
      </w:pPr>
      <w:r w:rsidRPr="00CD2B07">
        <w:rPr>
          <w:bCs/>
          <w:sz w:val="22"/>
        </w:rPr>
        <w:t xml:space="preserve">[22] Powers, D. M. W. (2011). Evaluation: From Precision, Recall and F-measure to ROC, </w:t>
      </w:r>
      <w:proofErr w:type="spellStart"/>
      <w:r w:rsidRPr="00CD2B07">
        <w:rPr>
          <w:bCs/>
          <w:sz w:val="22"/>
        </w:rPr>
        <w:t>Informedness</w:t>
      </w:r>
      <w:proofErr w:type="spellEnd"/>
      <w:r w:rsidRPr="00CD2B07">
        <w:rPr>
          <w:bCs/>
          <w:sz w:val="22"/>
        </w:rPr>
        <w:t>, Markedness &amp; Correlation. Journal of Machine Learning Technologies.</w:t>
      </w:r>
    </w:p>
    <w:p w14:paraId="69EBB9FF" w14:textId="77777777" w:rsidR="006F5BD0" w:rsidRPr="00CD2B07" w:rsidRDefault="006F5BD0" w:rsidP="000F7E4D">
      <w:pPr>
        <w:spacing w:after="140" w:line="280" w:lineRule="auto"/>
        <w:ind w:left="360" w:hanging="360"/>
        <w:jc w:val="left"/>
        <w:rPr>
          <w:bCs/>
        </w:rPr>
      </w:pPr>
      <w:r w:rsidRPr="00CD2B07">
        <w:rPr>
          <w:bCs/>
          <w:sz w:val="22"/>
        </w:rPr>
        <w:t>[23] Russell, S., &amp; Norvig, P. (2021). Artificial Intelligence: A Modern Approach (4th ed.). Pearson.</w:t>
      </w:r>
    </w:p>
    <w:p w14:paraId="134B49AD" w14:textId="77777777" w:rsidR="006F5BD0" w:rsidRPr="00CD2B07" w:rsidRDefault="006F5BD0" w:rsidP="000F7E4D">
      <w:pPr>
        <w:spacing w:after="140" w:line="280" w:lineRule="auto"/>
        <w:ind w:left="360" w:hanging="360"/>
        <w:jc w:val="left"/>
        <w:rPr>
          <w:bCs/>
        </w:rPr>
      </w:pPr>
      <w:r w:rsidRPr="00CD2B07">
        <w:rPr>
          <w:bCs/>
          <w:sz w:val="22"/>
        </w:rPr>
        <w:t>[24] Mitchell, T. M. (1997). Machine Learning. McGraw-Hill.</w:t>
      </w:r>
    </w:p>
    <w:p w14:paraId="4A5623C0" w14:textId="77777777" w:rsidR="006F5BD0" w:rsidRPr="00CD2B07" w:rsidRDefault="006F5BD0" w:rsidP="000F7E4D">
      <w:pPr>
        <w:spacing w:after="140" w:line="280" w:lineRule="auto"/>
        <w:ind w:left="360" w:hanging="360"/>
        <w:jc w:val="left"/>
        <w:rPr>
          <w:bCs/>
        </w:rPr>
      </w:pPr>
      <w:r w:rsidRPr="00CD2B07">
        <w:rPr>
          <w:bCs/>
          <w:sz w:val="22"/>
        </w:rPr>
        <w:t>[25] World Health Organization (WHO). (2023). Pneumonia. https://www.who.int/news-room/fact-sheets/detail/pneumonia</w:t>
      </w:r>
    </w:p>
    <w:p w14:paraId="65A6558A" w14:textId="77777777" w:rsidR="006F5BD0" w:rsidRPr="00CD2B07" w:rsidRDefault="006F5BD0" w:rsidP="000F7E4D">
      <w:pPr>
        <w:spacing w:after="140" w:line="280" w:lineRule="auto"/>
        <w:ind w:left="360" w:hanging="360"/>
        <w:jc w:val="left"/>
        <w:rPr>
          <w:bCs/>
        </w:rPr>
      </w:pPr>
      <w:r w:rsidRPr="00CD2B07">
        <w:rPr>
          <w:bCs/>
          <w:sz w:val="22"/>
        </w:rPr>
        <w:t xml:space="preserve">[26] Howard, A. G., et al. (2017). </w:t>
      </w:r>
      <w:proofErr w:type="spellStart"/>
      <w:r w:rsidRPr="00CD2B07">
        <w:rPr>
          <w:bCs/>
          <w:sz w:val="22"/>
        </w:rPr>
        <w:t>MobileNets</w:t>
      </w:r>
      <w:proofErr w:type="spellEnd"/>
      <w:r w:rsidRPr="00CD2B07">
        <w:rPr>
          <w:bCs/>
          <w:sz w:val="22"/>
        </w:rPr>
        <w:t>: Efficient Convolutional Neural Networks for Mobile Vision Applications.</w:t>
      </w:r>
    </w:p>
    <w:p w14:paraId="392C7257" w14:textId="77777777" w:rsidR="006F5BD0" w:rsidRPr="00CD2B07" w:rsidRDefault="006F5BD0" w:rsidP="000F7E4D">
      <w:pPr>
        <w:spacing w:after="140" w:line="280" w:lineRule="auto"/>
        <w:ind w:left="360" w:hanging="360"/>
        <w:jc w:val="left"/>
        <w:rPr>
          <w:bCs/>
        </w:rPr>
      </w:pPr>
      <w:r w:rsidRPr="00CD2B07">
        <w:rPr>
          <w:bCs/>
          <w:sz w:val="22"/>
        </w:rPr>
        <w:t>[27] Liu, Z., et al. (2021). Swin Transformer: Hierarchical Vision Transformer using Shifted Windows. Proceedings of the IEEE/CVF International Conference on Computer Vision (ICCV).</w:t>
      </w:r>
    </w:p>
    <w:p w14:paraId="792B39F6" w14:textId="77777777" w:rsidR="006F5BD0" w:rsidRPr="00CD2B07" w:rsidRDefault="006F5BD0" w:rsidP="000F7E4D">
      <w:pPr>
        <w:spacing w:after="160" w:line="360" w:lineRule="auto"/>
        <w:jc w:val="left"/>
        <w:rPr>
          <w:bCs/>
        </w:rPr>
      </w:pPr>
    </w:p>
    <w:p w14:paraId="4AA56499" w14:textId="0A5B81B7" w:rsidR="000B518F" w:rsidRPr="00CD2B07" w:rsidRDefault="000B518F" w:rsidP="000F7E4D">
      <w:pPr>
        <w:spacing w:after="284"/>
        <w:ind w:left="-5" w:right="67"/>
        <w:jc w:val="left"/>
        <w:rPr>
          <w:bCs/>
        </w:rPr>
      </w:pPr>
    </w:p>
    <w:sectPr w:rsidR="000B518F" w:rsidRPr="00CD2B07" w:rsidSect="00FF0BE1">
      <w:headerReference w:type="default" r:id="rId16"/>
      <w:footerReference w:type="even" r:id="rId17"/>
      <w:footerReference w:type="default" r:id="rId18"/>
      <w:footerReference w:type="first" r:id="rId19"/>
      <w:pgSz w:w="12240" w:h="15840"/>
      <w:pgMar w:top="1440" w:right="1368" w:bottom="1497" w:left="1440" w:header="720" w:footer="726" w:gutter="0"/>
      <w:pgBorders w:offsetFrom="page">
        <w:top w:val="single" w:sz="4" w:space="24" w:color="auto"/>
        <w:left w:val="single" w:sz="4" w:space="24" w:color="auto"/>
        <w:bottom w:val="single" w:sz="4" w:space="24" w:color="auto"/>
        <w:right w:val="single" w:sz="4" w:space="24" w:color="auto"/>
      </w:pgBorders>
      <w:pgNumType w:start="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19A8A" w14:textId="77777777" w:rsidR="00E215A8" w:rsidRDefault="00E215A8">
      <w:pPr>
        <w:spacing w:after="0" w:line="240" w:lineRule="auto"/>
      </w:pPr>
      <w:r>
        <w:separator/>
      </w:r>
    </w:p>
  </w:endnote>
  <w:endnote w:type="continuationSeparator" w:id="0">
    <w:p w14:paraId="6671B9D8" w14:textId="77777777" w:rsidR="00E215A8" w:rsidRDefault="00E21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447394"/>
      <w:docPartObj>
        <w:docPartGallery w:val="Page Numbers (Bottom of Page)"/>
        <w:docPartUnique/>
      </w:docPartObj>
    </w:sdtPr>
    <w:sdtEndPr>
      <w:rPr>
        <w:noProof/>
      </w:rPr>
    </w:sdtEndPr>
    <w:sdtContent>
      <w:p w14:paraId="623FE32B" w14:textId="5D7D6D23" w:rsidR="00590299" w:rsidRDefault="005902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65348" w14:textId="3C189256" w:rsidR="000B518F" w:rsidRDefault="000B518F">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56EBECDB" w:rsidR="000B518F" w:rsidRDefault="00F1600A" w:rsidP="00F1600A">
    <w:pPr>
      <w:tabs>
        <w:tab w:val="center" w:pos="2374"/>
        <w:tab w:val="left" w:pos="3052"/>
      </w:tabs>
      <w:spacing w:after="0" w:line="259" w:lineRule="auto"/>
      <w:ind w:left="0" w:right="4616" w:firstLine="0"/>
      <w:jc w:val="left"/>
    </w:pPr>
    <w:r>
      <w:tab/>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588730"/>
      <w:docPartObj>
        <w:docPartGallery w:val="Page Numbers (Bottom of Page)"/>
        <w:docPartUnique/>
      </w:docPartObj>
    </w:sdtPr>
    <w:sdtEndPr>
      <w:rPr>
        <w:noProof/>
      </w:rPr>
    </w:sdtEndPr>
    <w:sdtContent>
      <w:p w14:paraId="616C82D5" w14:textId="3D15AD22" w:rsidR="00FF0BE1" w:rsidRDefault="00FF0B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29B29" w14:textId="77777777" w:rsidR="00E215A8" w:rsidRDefault="00E215A8">
      <w:pPr>
        <w:spacing w:after="0" w:line="240" w:lineRule="auto"/>
      </w:pPr>
      <w:r>
        <w:separator/>
      </w:r>
    </w:p>
  </w:footnote>
  <w:footnote w:type="continuationSeparator" w:id="0">
    <w:p w14:paraId="0494393E" w14:textId="77777777" w:rsidR="00E215A8" w:rsidRDefault="00E215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0404C" w14:textId="77777777" w:rsidR="008919E1" w:rsidRDefault="00891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6FF763D"/>
    <w:multiLevelType w:val="multilevel"/>
    <w:tmpl w:val="BF9A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3FB1DFA"/>
    <w:multiLevelType w:val="multilevel"/>
    <w:tmpl w:val="6B18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37482"/>
    <w:multiLevelType w:val="hybridMultilevel"/>
    <w:tmpl w:val="ECFC3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1143E6"/>
    <w:multiLevelType w:val="multilevel"/>
    <w:tmpl w:val="3210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98D61F6"/>
    <w:multiLevelType w:val="multilevel"/>
    <w:tmpl w:val="D63C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11"/>
  </w:num>
  <w:num w:numId="2" w16cid:durableId="1385257327">
    <w:abstractNumId w:val="12"/>
  </w:num>
  <w:num w:numId="3" w16cid:durableId="2025202020">
    <w:abstractNumId w:val="1"/>
  </w:num>
  <w:num w:numId="4" w16cid:durableId="1625883336">
    <w:abstractNumId w:val="2"/>
  </w:num>
  <w:num w:numId="5" w16cid:durableId="621494586">
    <w:abstractNumId w:val="4"/>
  </w:num>
  <w:num w:numId="6" w16cid:durableId="1149858929">
    <w:abstractNumId w:val="8"/>
  </w:num>
  <w:num w:numId="7" w16cid:durableId="2021084236">
    <w:abstractNumId w:val="0"/>
  </w:num>
  <w:num w:numId="8" w16cid:durableId="1745176900">
    <w:abstractNumId w:val="9"/>
  </w:num>
  <w:num w:numId="9" w16cid:durableId="1973365200">
    <w:abstractNumId w:val="10"/>
  </w:num>
  <w:num w:numId="10" w16cid:durableId="1623995015">
    <w:abstractNumId w:val="5"/>
  </w:num>
  <w:num w:numId="11" w16cid:durableId="810905075">
    <w:abstractNumId w:val="13"/>
  </w:num>
  <w:num w:numId="12" w16cid:durableId="350573143">
    <w:abstractNumId w:val="3"/>
  </w:num>
  <w:num w:numId="13" w16cid:durableId="150023282">
    <w:abstractNumId w:val="7"/>
  </w:num>
  <w:num w:numId="14" w16cid:durableId="15514998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30A4F"/>
    <w:rsid w:val="00041283"/>
    <w:rsid w:val="000568C9"/>
    <w:rsid w:val="00073A7D"/>
    <w:rsid w:val="000B518F"/>
    <w:rsid w:val="000D1123"/>
    <w:rsid w:val="000F7E4D"/>
    <w:rsid w:val="0014139D"/>
    <w:rsid w:val="001500F1"/>
    <w:rsid w:val="001C536E"/>
    <w:rsid w:val="002801DD"/>
    <w:rsid w:val="002B7B94"/>
    <w:rsid w:val="002F7709"/>
    <w:rsid w:val="003234FD"/>
    <w:rsid w:val="00333218"/>
    <w:rsid w:val="00344B96"/>
    <w:rsid w:val="003C51FB"/>
    <w:rsid w:val="003C68A7"/>
    <w:rsid w:val="00433453"/>
    <w:rsid w:val="004645C3"/>
    <w:rsid w:val="00472A97"/>
    <w:rsid w:val="004913A7"/>
    <w:rsid w:val="004A2AF1"/>
    <w:rsid w:val="005417EE"/>
    <w:rsid w:val="00551FDD"/>
    <w:rsid w:val="00573BA1"/>
    <w:rsid w:val="00590299"/>
    <w:rsid w:val="005B6B1C"/>
    <w:rsid w:val="00616648"/>
    <w:rsid w:val="006552CA"/>
    <w:rsid w:val="00657507"/>
    <w:rsid w:val="00686D32"/>
    <w:rsid w:val="00693480"/>
    <w:rsid w:val="006E095F"/>
    <w:rsid w:val="006F5BD0"/>
    <w:rsid w:val="00725AB8"/>
    <w:rsid w:val="00762DA6"/>
    <w:rsid w:val="00772139"/>
    <w:rsid w:val="007C7675"/>
    <w:rsid w:val="007D15F2"/>
    <w:rsid w:val="00830DBB"/>
    <w:rsid w:val="00865B7B"/>
    <w:rsid w:val="00873160"/>
    <w:rsid w:val="00875F7C"/>
    <w:rsid w:val="008919E1"/>
    <w:rsid w:val="008D4541"/>
    <w:rsid w:val="008E2219"/>
    <w:rsid w:val="008F1F37"/>
    <w:rsid w:val="008F5C64"/>
    <w:rsid w:val="00904668"/>
    <w:rsid w:val="00927BD1"/>
    <w:rsid w:val="00932B25"/>
    <w:rsid w:val="00957B15"/>
    <w:rsid w:val="009C7228"/>
    <w:rsid w:val="009F5CF1"/>
    <w:rsid w:val="00A65A99"/>
    <w:rsid w:val="00A66C55"/>
    <w:rsid w:val="00A709F6"/>
    <w:rsid w:val="00A70CE7"/>
    <w:rsid w:val="00A71E5D"/>
    <w:rsid w:val="00A90278"/>
    <w:rsid w:val="00AA559B"/>
    <w:rsid w:val="00AA5859"/>
    <w:rsid w:val="00B06EF1"/>
    <w:rsid w:val="00B120E6"/>
    <w:rsid w:val="00B30097"/>
    <w:rsid w:val="00B34934"/>
    <w:rsid w:val="00B578B9"/>
    <w:rsid w:val="00BD7412"/>
    <w:rsid w:val="00C14097"/>
    <w:rsid w:val="00C273AA"/>
    <w:rsid w:val="00C3315D"/>
    <w:rsid w:val="00C76377"/>
    <w:rsid w:val="00C867A1"/>
    <w:rsid w:val="00CB2810"/>
    <w:rsid w:val="00CD2B07"/>
    <w:rsid w:val="00CD4BD5"/>
    <w:rsid w:val="00D21C1F"/>
    <w:rsid w:val="00D25F1C"/>
    <w:rsid w:val="00D37652"/>
    <w:rsid w:val="00D81F5D"/>
    <w:rsid w:val="00D960C6"/>
    <w:rsid w:val="00DB3BC6"/>
    <w:rsid w:val="00DF7DA6"/>
    <w:rsid w:val="00E16FB5"/>
    <w:rsid w:val="00E215A8"/>
    <w:rsid w:val="00E4638B"/>
    <w:rsid w:val="00E534D7"/>
    <w:rsid w:val="00E55322"/>
    <w:rsid w:val="00E55C20"/>
    <w:rsid w:val="00E569D2"/>
    <w:rsid w:val="00E60A24"/>
    <w:rsid w:val="00E631AB"/>
    <w:rsid w:val="00E63B60"/>
    <w:rsid w:val="00EA2F47"/>
    <w:rsid w:val="00EA512E"/>
    <w:rsid w:val="00EF3C25"/>
    <w:rsid w:val="00F15E92"/>
    <w:rsid w:val="00F1600A"/>
    <w:rsid w:val="00F248C6"/>
    <w:rsid w:val="00F365DF"/>
    <w:rsid w:val="00F709A8"/>
    <w:rsid w:val="00FA2701"/>
    <w:rsid w:val="00FE5233"/>
    <w:rsid w:val="00FF0B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4D"/>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4638B"/>
    <w:rPr>
      <w:b/>
      <w:bCs/>
    </w:rPr>
  </w:style>
  <w:style w:type="paragraph" w:styleId="Header">
    <w:name w:val="header"/>
    <w:basedOn w:val="Normal"/>
    <w:link w:val="HeaderChar"/>
    <w:uiPriority w:val="99"/>
    <w:unhideWhenUsed/>
    <w:rsid w:val="007721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139"/>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A71E5D"/>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A71E5D"/>
    <w:pPr>
      <w:spacing w:after="100"/>
      <w:ind w:left="280"/>
    </w:pPr>
  </w:style>
  <w:style w:type="character" w:styleId="Hyperlink">
    <w:name w:val="Hyperlink"/>
    <w:basedOn w:val="DefaultParagraphFont"/>
    <w:uiPriority w:val="99"/>
    <w:unhideWhenUsed/>
    <w:rsid w:val="00A71E5D"/>
    <w:rPr>
      <w:color w:val="0563C1" w:themeColor="hyperlink"/>
      <w:u w:val="single"/>
    </w:rPr>
  </w:style>
  <w:style w:type="paragraph" w:styleId="Footer">
    <w:name w:val="footer"/>
    <w:basedOn w:val="Normal"/>
    <w:link w:val="FooterChar"/>
    <w:uiPriority w:val="99"/>
    <w:unhideWhenUsed/>
    <w:rsid w:val="00A70CE7"/>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A70CE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487BADCE-EEAC-4C66-B4F9-8293DD1EA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0</TotalTime>
  <Pages>20</Pages>
  <Words>4541</Words>
  <Characters>25888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عبدالعزيز ال عبود</cp:lastModifiedBy>
  <cp:revision>2</cp:revision>
  <dcterms:created xsi:type="dcterms:W3CDTF">2026-04-26T00:24:00Z</dcterms:created>
  <dcterms:modified xsi:type="dcterms:W3CDTF">2026-04-26T00:24:00Z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