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52315F">
      <w:bookmarkStart w:id="0" w:name="_Toc226811653"/>
      <w:r w:rsidRPr="00AA559B">
        <w:rPr>
          <w:noProof/>
        </w:rPr>
        <w:drawing>
          <wp:anchor distT="0" distB="0" distL="114300" distR="114300" simplePos="0" relativeHeight="251638784" behindDoc="1" locked="0" layoutInCell="1" allowOverlap="1" wp14:anchorId="0F98AF7E" wp14:editId="511F8657">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Default="00AA559B" w:rsidP="0052315F"/>
    <w:p w14:paraId="28394C77" w14:textId="49551209" w:rsidR="00AA559B" w:rsidRDefault="00AA559B" w:rsidP="0052315F"/>
    <w:p w14:paraId="629E3B6C" w14:textId="77777777" w:rsidR="00AA559B" w:rsidRPr="00AA559B" w:rsidRDefault="00AA559B" w:rsidP="00AA559B"/>
    <w:p w14:paraId="386AE9DD" w14:textId="77777777" w:rsidR="000D59D2" w:rsidRDefault="000D59D2" w:rsidP="000D59D2">
      <w:pPr>
        <w:spacing w:after="376" w:line="249" w:lineRule="auto"/>
        <w:ind w:left="0" w:right="-18" w:firstLine="4"/>
        <w:jc w:val="center"/>
        <w:rPr>
          <w:b/>
          <w:bCs/>
          <w:sz w:val="40"/>
          <w:szCs w:val="32"/>
        </w:rPr>
      </w:pPr>
    </w:p>
    <w:p w14:paraId="1CD6C4D4" w14:textId="32F692CF" w:rsidR="0092720C" w:rsidRDefault="000D59D2" w:rsidP="000D59D2">
      <w:pPr>
        <w:spacing w:after="376" w:line="249" w:lineRule="auto"/>
        <w:ind w:left="0" w:right="-18" w:firstLine="4"/>
        <w:jc w:val="center"/>
        <w:rPr>
          <w:sz w:val="32"/>
        </w:rPr>
      </w:pPr>
      <w:r w:rsidRPr="000D59D2">
        <w:rPr>
          <w:b/>
          <w:bCs/>
          <w:sz w:val="40"/>
          <w:szCs w:val="32"/>
        </w:rPr>
        <w:t>An Efficient Vision Transformer Architecture for Real-Time Facial Expression Recognition</w:t>
      </w:r>
    </w:p>
    <w:p w14:paraId="334C362A" w14:textId="76AE0ABB" w:rsidR="000B518F" w:rsidRPr="00E15BD1" w:rsidRDefault="00AA559B" w:rsidP="00E15BD1">
      <w:pPr>
        <w:spacing w:after="252" w:line="259" w:lineRule="auto"/>
        <w:ind w:left="0" w:firstLine="0"/>
        <w:jc w:val="center"/>
        <w:rPr>
          <w:bCs/>
          <w:sz w:val="32"/>
          <w:szCs w:val="32"/>
        </w:rPr>
      </w:pPr>
      <w:r w:rsidRPr="00E15BD1">
        <w:rPr>
          <w:bCs/>
          <w:sz w:val="32"/>
          <w:szCs w:val="32"/>
        </w:rPr>
        <w:t>Prepared By</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4F9F58D8" w:rsidR="000B518F" w:rsidRDefault="00AA559B" w:rsidP="00AA559B">
      <w:pPr>
        <w:spacing w:after="235" w:line="249" w:lineRule="auto"/>
        <w:ind w:left="0" w:right="1367" w:firstLine="4"/>
        <w:jc w:val="center"/>
        <w:rPr>
          <w:sz w:val="32"/>
          <w:szCs w:val="32"/>
        </w:rPr>
      </w:pPr>
      <w:r>
        <w:rPr>
          <w:sz w:val="32"/>
          <w:szCs w:val="32"/>
        </w:rPr>
        <w:t>Email</w:t>
      </w:r>
      <w:r w:rsidR="001C4384">
        <w:rPr>
          <w:sz w:val="32"/>
          <w:szCs w:val="32"/>
        </w:rPr>
        <w:t xml:space="preserve">: </w:t>
      </w:r>
      <w:hyperlink r:id="rId12" w:history="1">
        <w:r w:rsidR="001C4384" w:rsidRPr="00B26BD2">
          <w:rPr>
            <w:rStyle w:val="Hyperlink"/>
            <w:sz w:val="32"/>
            <w:szCs w:val="32"/>
          </w:rPr>
          <w:t>253002052@st.midocean.edu.km</w:t>
        </w:r>
      </w:hyperlink>
    </w:p>
    <w:p w14:paraId="503920F7" w14:textId="77777777" w:rsidR="001C4384" w:rsidRPr="00AA559B" w:rsidRDefault="001C4384" w:rsidP="00AA559B">
      <w:pPr>
        <w:spacing w:after="235" w:line="249" w:lineRule="auto"/>
        <w:ind w:left="0" w:right="1367" w:firstLine="4"/>
        <w:jc w:val="center"/>
        <w:rPr>
          <w:sz w:val="32"/>
          <w:szCs w:val="32"/>
          <w:lang w:bidi="ar-EG"/>
        </w:rPr>
      </w:pPr>
    </w:p>
    <w:p w14:paraId="629D8E85" w14:textId="77777777" w:rsidR="0052315F" w:rsidRDefault="0052315F">
      <w:pPr>
        <w:spacing w:after="160" w:line="259" w:lineRule="auto"/>
        <w:ind w:left="0" w:firstLine="0"/>
        <w:jc w:val="left"/>
        <w:rPr>
          <w:b/>
          <w:sz w:val="40"/>
        </w:rPr>
      </w:pPr>
      <w:r>
        <w:br w:type="page"/>
      </w:r>
    </w:p>
    <w:p w14:paraId="2CDDCC64" w14:textId="2C80C1F5" w:rsidR="00672D18" w:rsidRDefault="00672D18" w:rsidP="0052315F">
      <w:pPr>
        <w:pStyle w:val="Heading1"/>
        <w:ind w:left="0"/>
      </w:pPr>
      <w:bookmarkStart w:id="1" w:name="_Toc233531008"/>
      <w:r>
        <w:lastRenderedPageBreak/>
        <w:t>Acknowledgements</w:t>
      </w:r>
      <w:bookmarkEnd w:id="1"/>
      <w:r>
        <w:t xml:space="preserve"> </w:t>
      </w:r>
    </w:p>
    <w:p w14:paraId="53F6EECB" w14:textId="77777777" w:rsidR="00672D18" w:rsidRDefault="00672D18" w:rsidP="0052315F">
      <w:r w:rsidRPr="0052315F">
        <w:t xml:space="preserve"> </w:t>
      </w:r>
    </w:p>
    <w:p w14:paraId="5B0999BB" w14:textId="06E653BB" w:rsidR="008C7970" w:rsidRDefault="008C7970" w:rsidP="0052315F">
      <w:r>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518A66C1" w14:textId="77777777" w:rsidR="008C7970" w:rsidRDefault="008C7970" w:rsidP="0052315F"/>
    <w:p w14:paraId="1A5B779F" w14:textId="77777777" w:rsidR="008C7970" w:rsidRDefault="008C7970" w:rsidP="0052315F">
      <w:r>
        <w:t>I would also like to thank the faculty and staff of the College of Informatics at Midocean University for creating such a conducive academic environment.</w:t>
      </w:r>
    </w:p>
    <w:p w14:paraId="5BBE437F" w14:textId="77777777" w:rsidR="008C7970" w:rsidRDefault="008C7970" w:rsidP="0052315F"/>
    <w:p w14:paraId="4208DCB0" w14:textId="77777777" w:rsidR="008C7970" w:rsidRDefault="008C7970" w:rsidP="0052315F">
      <w:r>
        <w:t>Lastly, I would like to thank my family for their infinite patience, undying love and moral support during my postgraduate studies. My confidence in my abilities comes from their faith in me.</w:t>
      </w:r>
    </w:p>
    <w:p w14:paraId="79CD86B9" w14:textId="77777777" w:rsidR="008C7970" w:rsidRDefault="008C7970" w:rsidP="0052315F"/>
    <w:p w14:paraId="6B93B64F" w14:textId="2D303827" w:rsidR="00672D18" w:rsidRDefault="008C7970" w:rsidP="0052315F">
      <w:r>
        <w:t xml:space="preserve">This research is dedicated to all those who believe in the potential of artificial intelligence to better our lives. </w:t>
      </w:r>
    </w:p>
    <w:p w14:paraId="12414E5E" w14:textId="6E683640" w:rsidR="008C7970" w:rsidRDefault="008C7970">
      <w:pPr>
        <w:spacing w:after="160" w:line="259" w:lineRule="auto"/>
        <w:ind w:left="0" w:firstLine="0"/>
        <w:jc w:val="left"/>
      </w:pPr>
      <w:r>
        <w:br w:type="page"/>
      </w:r>
    </w:p>
    <w:p w14:paraId="058D1DDF" w14:textId="32FE9480" w:rsidR="0092720C" w:rsidRDefault="0092720C" w:rsidP="0092720C">
      <w:pPr>
        <w:pStyle w:val="Heading1"/>
        <w:ind w:left="0"/>
      </w:pPr>
      <w:bookmarkStart w:id="2" w:name="_Toc233531009"/>
      <w:r w:rsidRPr="0092720C">
        <w:lastRenderedPageBreak/>
        <w:t>Abstract</w:t>
      </w:r>
      <w:bookmarkEnd w:id="2"/>
    </w:p>
    <w:p w14:paraId="037807E2" w14:textId="77777777" w:rsidR="00D039CB" w:rsidRDefault="00D039CB" w:rsidP="00D039CB">
      <w:r>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0F6297FD" w14:textId="77777777" w:rsidR="00D039CB" w:rsidRDefault="00D039CB" w:rsidP="00D039CB"/>
    <w:p w14:paraId="2ED32D5D" w14:textId="77777777" w:rsidR="00D039CB" w:rsidRDefault="00D039CB" w:rsidP="00D039CB">
      <w:r>
        <w:t xml:space="preserve">This thesis proposes EfficientViT-FER, which is a novel hybrid CNN and Transformer model for solving the above problems based on label cleaning, augmented data, and ensemble learning. The model is tested on the FER2013 dataset, which consists of 35,887 </w:t>
      </w:r>
      <w:proofErr w:type="gramStart"/>
      <w:r>
        <w:t>gray-scale</w:t>
      </w:r>
      <w:proofErr w:type="gramEnd"/>
      <w:r>
        <w:t xml:space="preserve"> faces across seven emotion types. Before the classification, the faces are detected and cropped by a YOLOv8-based pre-processing step, while the label noise in the original dataset is solved by a relabeling scheme based on the crowd source. </w:t>
      </w:r>
    </w:p>
    <w:p w14:paraId="08230EF5" w14:textId="77777777" w:rsidR="00D039CB" w:rsidRDefault="00D039CB" w:rsidP="00D039CB"/>
    <w:p w14:paraId="32E5B8AF" w14:textId="546D820D" w:rsidR="00D039CB" w:rsidRDefault="00D039CB" w:rsidP="00D039CB">
      <w:r>
        <w:t>The EfficientNet-B3 is fine-tuned on the clean labels with AdamW optimizer, CrossEntropy loss with label smoothing, and the MixUp and CutMix augmentation. An ensemble of EfficientNet-B3 and ViT-Small using the Test-Time Augmentation is used during the inference stage. The proposed model is compared with six state-of-the-art FER models from 2021 to 2026.</w:t>
      </w:r>
    </w:p>
    <w:p w14:paraId="096B57B2" w14:textId="77777777" w:rsidR="00D039CB" w:rsidRDefault="00D039CB" w:rsidP="00D039CB"/>
    <w:p w14:paraId="5CEED396" w14:textId="51602818" w:rsidR="00D039CB" w:rsidRPr="00D039CB" w:rsidRDefault="00D039CB" w:rsidP="00D039CB">
      <w:r w:rsidRPr="00D039CB">
        <w:rPr>
          <w:b/>
          <w:bCs/>
        </w:rPr>
        <w:t>Keywords:</w:t>
      </w:r>
      <w:r w:rsidRPr="00D039CB">
        <w:t xml:space="preserve"> Facial Expression Recognition, EfficientNet, Vision Transformer, Ensemble Learning, Label Refinement, MixUp, CutMix, Test-Time Augmentation, YOLOv8, FER2013, Affective Computing</w:t>
      </w:r>
    </w:p>
    <w:p w14:paraId="778083D5" w14:textId="77777777" w:rsidR="00D039CB" w:rsidRDefault="00D039CB">
      <w:pPr>
        <w:spacing w:after="160" w:line="259" w:lineRule="auto"/>
        <w:ind w:left="0" w:firstLine="0"/>
        <w:jc w:val="left"/>
      </w:pPr>
      <w:r>
        <w:br w:type="page"/>
      </w:r>
    </w:p>
    <w:bookmarkStart w:id="3" w:name="_Toc233531010" w:displacedByCustomXml="next"/>
    <w:sdt>
      <w:sdtPr>
        <w:rPr>
          <w:b w:val="0"/>
          <w:sz w:val="28"/>
        </w:rPr>
        <w:id w:val="1216166491"/>
        <w:docPartObj>
          <w:docPartGallery w:val="Table of Contents"/>
          <w:docPartUnique/>
        </w:docPartObj>
      </w:sdtPr>
      <w:sdtEndPr>
        <w:rPr>
          <w:bCs/>
          <w:noProof/>
        </w:rPr>
      </w:sdtEndPr>
      <w:sdtContent>
        <w:p w14:paraId="7450722D" w14:textId="56260360" w:rsidR="00FE5AB4" w:rsidRDefault="00FE5AB4" w:rsidP="00FE5AB4">
          <w:pPr>
            <w:pStyle w:val="Heading1"/>
            <w:ind w:left="90"/>
            <w:jc w:val="center"/>
          </w:pPr>
          <w:r>
            <w:t>Table of Contents</w:t>
          </w:r>
          <w:bookmarkEnd w:id="3"/>
        </w:p>
        <w:p w14:paraId="13811653" w14:textId="75B88A19" w:rsidR="0081523F" w:rsidRDefault="00FE5AB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Pr>
              <w:b w:val="0"/>
            </w:rPr>
            <w:fldChar w:fldCharType="begin"/>
          </w:r>
          <w:r>
            <w:instrText xml:space="preserve"> TOC \o "1-3" \h \z \u </w:instrText>
          </w:r>
          <w:r>
            <w:rPr>
              <w:b w:val="0"/>
            </w:rPr>
            <w:fldChar w:fldCharType="separate"/>
          </w:r>
          <w:hyperlink w:anchor="_Toc233531008" w:history="1">
            <w:r w:rsidR="0081523F" w:rsidRPr="00E37DA9">
              <w:rPr>
                <w:rStyle w:val="Hyperlink"/>
                <w:noProof/>
              </w:rPr>
              <w:t>Acknowledgements</w:t>
            </w:r>
            <w:r w:rsidR="0081523F">
              <w:rPr>
                <w:noProof/>
                <w:webHidden/>
              </w:rPr>
              <w:tab/>
            </w:r>
            <w:r w:rsidR="0081523F">
              <w:rPr>
                <w:noProof/>
                <w:webHidden/>
              </w:rPr>
              <w:fldChar w:fldCharType="begin"/>
            </w:r>
            <w:r w:rsidR="0081523F">
              <w:rPr>
                <w:noProof/>
                <w:webHidden/>
              </w:rPr>
              <w:instrText xml:space="preserve"> PAGEREF _Toc233531008 \h </w:instrText>
            </w:r>
            <w:r w:rsidR="0081523F">
              <w:rPr>
                <w:noProof/>
                <w:webHidden/>
              </w:rPr>
            </w:r>
            <w:r w:rsidR="0081523F">
              <w:rPr>
                <w:noProof/>
                <w:webHidden/>
              </w:rPr>
              <w:fldChar w:fldCharType="separate"/>
            </w:r>
            <w:r w:rsidR="0081523F">
              <w:rPr>
                <w:noProof/>
                <w:webHidden/>
              </w:rPr>
              <w:t>2</w:t>
            </w:r>
            <w:r w:rsidR="0081523F">
              <w:rPr>
                <w:noProof/>
                <w:webHidden/>
              </w:rPr>
              <w:fldChar w:fldCharType="end"/>
            </w:r>
          </w:hyperlink>
        </w:p>
        <w:p w14:paraId="5A422094" w14:textId="0B6AC095"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09" w:history="1">
            <w:r w:rsidRPr="00E37DA9">
              <w:rPr>
                <w:rStyle w:val="Hyperlink"/>
                <w:noProof/>
              </w:rPr>
              <w:t>Abstract</w:t>
            </w:r>
            <w:r>
              <w:rPr>
                <w:noProof/>
                <w:webHidden/>
              </w:rPr>
              <w:tab/>
            </w:r>
            <w:r>
              <w:rPr>
                <w:noProof/>
                <w:webHidden/>
              </w:rPr>
              <w:fldChar w:fldCharType="begin"/>
            </w:r>
            <w:r>
              <w:rPr>
                <w:noProof/>
                <w:webHidden/>
              </w:rPr>
              <w:instrText xml:space="preserve"> PAGEREF _Toc233531009 \h </w:instrText>
            </w:r>
            <w:r>
              <w:rPr>
                <w:noProof/>
                <w:webHidden/>
              </w:rPr>
            </w:r>
            <w:r>
              <w:rPr>
                <w:noProof/>
                <w:webHidden/>
              </w:rPr>
              <w:fldChar w:fldCharType="separate"/>
            </w:r>
            <w:r>
              <w:rPr>
                <w:noProof/>
                <w:webHidden/>
              </w:rPr>
              <w:t>3</w:t>
            </w:r>
            <w:r>
              <w:rPr>
                <w:noProof/>
                <w:webHidden/>
              </w:rPr>
              <w:fldChar w:fldCharType="end"/>
            </w:r>
          </w:hyperlink>
        </w:p>
        <w:p w14:paraId="35E8B0F9" w14:textId="303BF9B3"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0" w:history="1">
            <w:r w:rsidRPr="00E37DA9">
              <w:rPr>
                <w:rStyle w:val="Hyperlink"/>
                <w:noProof/>
              </w:rPr>
              <w:t>Table of Contents</w:t>
            </w:r>
            <w:r>
              <w:rPr>
                <w:noProof/>
                <w:webHidden/>
              </w:rPr>
              <w:tab/>
            </w:r>
            <w:r>
              <w:rPr>
                <w:noProof/>
                <w:webHidden/>
              </w:rPr>
              <w:fldChar w:fldCharType="begin"/>
            </w:r>
            <w:r>
              <w:rPr>
                <w:noProof/>
                <w:webHidden/>
              </w:rPr>
              <w:instrText xml:space="preserve"> PAGEREF _Toc233531010 \h </w:instrText>
            </w:r>
            <w:r>
              <w:rPr>
                <w:noProof/>
                <w:webHidden/>
              </w:rPr>
            </w:r>
            <w:r>
              <w:rPr>
                <w:noProof/>
                <w:webHidden/>
              </w:rPr>
              <w:fldChar w:fldCharType="separate"/>
            </w:r>
            <w:r>
              <w:rPr>
                <w:noProof/>
                <w:webHidden/>
              </w:rPr>
              <w:t>4</w:t>
            </w:r>
            <w:r>
              <w:rPr>
                <w:noProof/>
                <w:webHidden/>
              </w:rPr>
              <w:fldChar w:fldCharType="end"/>
            </w:r>
          </w:hyperlink>
        </w:p>
        <w:p w14:paraId="3ADA06D1" w14:textId="44B2A55F"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1" w:history="1">
            <w:r w:rsidRPr="00E37DA9">
              <w:rPr>
                <w:rStyle w:val="Hyperlink"/>
                <w:noProof/>
              </w:rPr>
              <w:t>List of Abbreviations</w:t>
            </w:r>
            <w:r>
              <w:rPr>
                <w:noProof/>
                <w:webHidden/>
              </w:rPr>
              <w:tab/>
            </w:r>
            <w:r>
              <w:rPr>
                <w:noProof/>
                <w:webHidden/>
              </w:rPr>
              <w:fldChar w:fldCharType="begin"/>
            </w:r>
            <w:r>
              <w:rPr>
                <w:noProof/>
                <w:webHidden/>
              </w:rPr>
              <w:instrText xml:space="preserve"> PAGEREF _Toc233531011 \h </w:instrText>
            </w:r>
            <w:r>
              <w:rPr>
                <w:noProof/>
                <w:webHidden/>
              </w:rPr>
            </w:r>
            <w:r>
              <w:rPr>
                <w:noProof/>
                <w:webHidden/>
              </w:rPr>
              <w:fldChar w:fldCharType="separate"/>
            </w:r>
            <w:r>
              <w:rPr>
                <w:noProof/>
                <w:webHidden/>
              </w:rPr>
              <w:t>7</w:t>
            </w:r>
            <w:r>
              <w:rPr>
                <w:noProof/>
                <w:webHidden/>
              </w:rPr>
              <w:fldChar w:fldCharType="end"/>
            </w:r>
          </w:hyperlink>
        </w:p>
        <w:p w14:paraId="594448E8" w14:textId="65C31677"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2" w:history="1">
            <w:r w:rsidRPr="00E37DA9">
              <w:rPr>
                <w:rStyle w:val="Hyperlink"/>
                <w:noProof/>
              </w:rPr>
              <w:t>List of Figures:</w:t>
            </w:r>
            <w:r>
              <w:rPr>
                <w:noProof/>
                <w:webHidden/>
              </w:rPr>
              <w:tab/>
            </w:r>
            <w:r>
              <w:rPr>
                <w:noProof/>
                <w:webHidden/>
              </w:rPr>
              <w:fldChar w:fldCharType="begin"/>
            </w:r>
            <w:r>
              <w:rPr>
                <w:noProof/>
                <w:webHidden/>
              </w:rPr>
              <w:instrText xml:space="preserve"> PAGEREF _Toc233531012 \h </w:instrText>
            </w:r>
            <w:r>
              <w:rPr>
                <w:noProof/>
                <w:webHidden/>
              </w:rPr>
            </w:r>
            <w:r>
              <w:rPr>
                <w:noProof/>
                <w:webHidden/>
              </w:rPr>
              <w:fldChar w:fldCharType="separate"/>
            </w:r>
            <w:r>
              <w:rPr>
                <w:noProof/>
                <w:webHidden/>
              </w:rPr>
              <w:t>9</w:t>
            </w:r>
            <w:r>
              <w:rPr>
                <w:noProof/>
                <w:webHidden/>
              </w:rPr>
              <w:fldChar w:fldCharType="end"/>
            </w:r>
          </w:hyperlink>
        </w:p>
        <w:p w14:paraId="2BADC2FA" w14:textId="5B8232BC"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3" w:history="1">
            <w:r w:rsidRPr="00E37DA9">
              <w:rPr>
                <w:rStyle w:val="Hyperlink"/>
                <w:noProof/>
              </w:rPr>
              <w:t>List of Tables:</w:t>
            </w:r>
            <w:r>
              <w:rPr>
                <w:noProof/>
                <w:webHidden/>
              </w:rPr>
              <w:tab/>
            </w:r>
            <w:r>
              <w:rPr>
                <w:noProof/>
                <w:webHidden/>
              </w:rPr>
              <w:fldChar w:fldCharType="begin"/>
            </w:r>
            <w:r>
              <w:rPr>
                <w:noProof/>
                <w:webHidden/>
              </w:rPr>
              <w:instrText xml:space="preserve"> PAGEREF _Toc233531013 \h </w:instrText>
            </w:r>
            <w:r>
              <w:rPr>
                <w:noProof/>
                <w:webHidden/>
              </w:rPr>
            </w:r>
            <w:r>
              <w:rPr>
                <w:noProof/>
                <w:webHidden/>
              </w:rPr>
              <w:fldChar w:fldCharType="separate"/>
            </w:r>
            <w:r>
              <w:rPr>
                <w:noProof/>
                <w:webHidden/>
              </w:rPr>
              <w:t>10</w:t>
            </w:r>
            <w:r>
              <w:rPr>
                <w:noProof/>
                <w:webHidden/>
              </w:rPr>
              <w:fldChar w:fldCharType="end"/>
            </w:r>
          </w:hyperlink>
        </w:p>
        <w:p w14:paraId="441DAA5E" w14:textId="57A70D60"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4" w:history="1">
            <w:r w:rsidRPr="00E37DA9">
              <w:rPr>
                <w:rStyle w:val="Hyperlink"/>
                <w:noProof/>
              </w:rPr>
              <w:t>Chapter 1 Introduction</w:t>
            </w:r>
            <w:r>
              <w:rPr>
                <w:noProof/>
                <w:webHidden/>
              </w:rPr>
              <w:tab/>
            </w:r>
            <w:r>
              <w:rPr>
                <w:noProof/>
                <w:webHidden/>
              </w:rPr>
              <w:fldChar w:fldCharType="begin"/>
            </w:r>
            <w:r>
              <w:rPr>
                <w:noProof/>
                <w:webHidden/>
              </w:rPr>
              <w:instrText xml:space="preserve"> PAGEREF _Toc233531014 \h </w:instrText>
            </w:r>
            <w:r>
              <w:rPr>
                <w:noProof/>
                <w:webHidden/>
              </w:rPr>
            </w:r>
            <w:r>
              <w:rPr>
                <w:noProof/>
                <w:webHidden/>
              </w:rPr>
              <w:fldChar w:fldCharType="separate"/>
            </w:r>
            <w:r>
              <w:rPr>
                <w:noProof/>
                <w:webHidden/>
              </w:rPr>
              <w:t>11</w:t>
            </w:r>
            <w:r>
              <w:rPr>
                <w:noProof/>
                <w:webHidden/>
              </w:rPr>
              <w:fldChar w:fldCharType="end"/>
            </w:r>
          </w:hyperlink>
        </w:p>
        <w:p w14:paraId="411D9ECE" w14:textId="59D99217"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5" w:history="1">
            <w:r w:rsidRPr="00E37DA9">
              <w:rPr>
                <w:rStyle w:val="Hyperlink"/>
                <w:noProof/>
              </w:rPr>
              <w:t>1.1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Overview</w:t>
            </w:r>
            <w:r>
              <w:rPr>
                <w:noProof/>
                <w:webHidden/>
              </w:rPr>
              <w:tab/>
            </w:r>
            <w:r>
              <w:rPr>
                <w:noProof/>
                <w:webHidden/>
              </w:rPr>
              <w:fldChar w:fldCharType="begin"/>
            </w:r>
            <w:r>
              <w:rPr>
                <w:noProof/>
                <w:webHidden/>
              </w:rPr>
              <w:instrText xml:space="preserve"> PAGEREF _Toc233531015 \h </w:instrText>
            </w:r>
            <w:r>
              <w:rPr>
                <w:noProof/>
                <w:webHidden/>
              </w:rPr>
            </w:r>
            <w:r>
              <w:rPr>
                <w:noProof/>
                <w:webHidden/>
              </w:rPr>
              <w:fldChar w:fldCharType="separate"/>
            </w:r>
            <w:r>
              <w:rPr>
                <w:noProof/>
                <w:webHidden/>
              </w:rPr>
              <w:t>11</w:t>
            </w:r>
            <w:r>
              <w:rPr>
                <w:noProof/>
                <w:webHidden/>
              </w:rPr>
              <w:fldChar w:fldCharType="end"/>
            </w:r>
          </w:hyperlink>
        </w:p>
        <w:p w14:paraId="286229B1" w14:textId="76B1A4A7"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6" w:history="1">
            <w:r w:rsidRPr="00E37DA9">
              <w:rPr>
                <w:rStyle w:val="Hyperlink"/>
                <w:noProof/>
              </w:rPr>
              <w:t>1.2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Problem Definition</w:t>
            </w:r>
            <w:r>
              <w:rPr>
                <w:noProof/>
                <w:webHidden/>
              </w:rPr>
              <w:tab/>
            </w:r>
            <w:r>
              <w:rPr>
                <w:noProof/>
                <w:webHidden/>
              </w:rPr>
              <w:fldChar w:fldCharType="begin"/>
            </w:r>
            <w:r>
              <w:rPr>
                <w:noProof/>
                <w:webHidden/>
              </w:rPr>
              <w:instrText xml:space="preserve"> PAGEREF _Toc233531016 \h </w:instrText>
            </w:r>
            <w:r>
              <w:rPr>
                <w:noProof/>
                <w:webHidden/>
              </w:rPr>
            </w:r>
            <w:r>
              <w:rPr>
                <w:noProof/>
                <w:webHidden/>
              </w:rPr>
              <w:fldChar w:fldCharType="separate"/>
            </w:r>
            <w:r>
              <w:rPr>
                <w:noProof/>
                <w:webHidden/>
              </w:rPr>
              <w:t>12</w:t>
            </w:r>
            <w:r>
              <w:rPr>
                <w:noProof/>
                <w:webHidden/>
              </w:rPr>
              <w:fldChar w:fldCharType="end"/>
            </w:r>
          </w:hyperlink>
        </w:p>
        <w:p w14:paraId="58E63182" w14:textId="4CC438F9"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7" w:history="1">
            <w:r w:rsidRPr="00E37DA9">
              <w:rPr>
                <w:rStyle w:val="Hyperlink"/>
                <w:noProof/>
              </w:rPr>
              <w:t>1.3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Thesis Objectives</w:t>
            </w:r>
            <w:r>
              <w:rPr>
                <w:noProof/>
                <w:webHidden/>
              </w:rPr>
              <w:tab/>
            </w:r>
            <w:r>
              <w:rPr>
                <w:noProof/>
                <w:webHidden/>
              </w:rPr>
              <w:fldChar w:fldCharType="begin"/>
            </w:r>
            <w:r>
              <w:rPr>
                <w:noProof/>
                <w:webHidden/>
              </w:rPr>
              <w:instrText xml:space="preserve"> PAGEREF _Toc233531017 \h </w:instrText>
            </w:r>
            <w:r>
              <w:rPr>
                <w:noProof/>
                <w:webHidden/>
              </w:rPr>
            </w:r>
            <w:r>
              <w:rPr>
                <w:noProof/>
                <w:webHidden/>
              </w:rPr>
              <w:fldChar w:fldCharType="separate"/>
            </w:r>
            <w:r>
              <w:rPr>
                <w:noProof/>
                <w:webHidden/>
              </w:rPr>
              <w:t>13</w:t>
            </w:r>
            <w:r>
              <w:rPr>
                <w:noProof/>
                <w:webHidden/>
              </w:rPr>
              <w:fldChar w:fldCharType="end"/>
            </w:r>
          </w:hyperlink>
        </w:p>
        <w:p w14:paraId="120629A3" w14:textId="5A9F07A6"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8" w:history="1">
            <w:r w:rsidRPr="00E37DA9">
              <w:rPr>
                <w:rStyle w:val="Hyperlink"/>
                <w:noProof/>
              </w:rPr>
              <w:t>1.4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Thesis Contribution</w:t>
            </w:r>
            <w:r>
              <w:rPr>
                <w:noProof/>
                <w:webHidden/>
              </w:rPr>
              <w:tab/>
            </w:r>
            <w:r>
              <w:rPr>
                <w:noProof/>
                <w:webHidden/>
              </w:rPr>
              <w:fldChar w:fldCharType="begin"/>
            </w:r>
            <w:r>
              <w:rPr>
                <w:noProof/>
                <w:webHidden/>
              </w:rPr>
              <w:instrText xml:space="preserve"> PAGEREF _Toc233531018 \h </w:instrText>
            </w:r>
            <w:r>
              <w:rPr>
                <w:noProof/>
                <w:webHidden/>
              </w:rPr>
            </w:r>
            <w:r>
              <w:rPr>
                <w:noProof/>
                <w:webHidden/>
              </w:rPr>
              <w:fldChar w:fldCharType="separate"/>
            </w:r>
            <w:r>
              <w:rPr>
                <w:noProof/>
                <w:webHidden/>
              </w:rPr>
              <w:t>14</w:t>
            </w:r>
            <w:r>
              <w:rPr>
                <w:noProof/>
                <w:webHidden/>
              </w:rPr>
              <w:fldChar w:fldCharType="end"/>
            </w:r>
          </w:hyperlink>
        </w:p>
        <w:p w14:paraId="11780ACA" w14:textId="5D27A30C"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9" w:history="1">
            <w:r w:rsidRPr="00E37DA9">
              <w:rPr>
                <w:rStyle w:val="Hyperlink"/>
                <w:noProof/>
              </w:rPr>
              <w:t>1.5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Thesis Organization</w:t>
            </w:r>
            <w:r>
              <w:rPr>
                <w:noProof/>
                <w:webHidden/>
              </w:rPr>
              <w:tab/>
            </w:r>
            <w:r>
              <w:rPr>
                <w:noProof/>
                <w:webHidden/>
              </w:rPr>
              <w:fldChar w:fldCharType="begin"/>
            </w:r>
            <w:r>
              <w:rPr>
                <w:noProof/>
                <w:webHidden/>
              </w:rPr>
              <w:instrText xml:space="preserve"> PAGEREF _Toc233531019 \h </w:instrText>
            </w:r>
            <w:r>
              <w:rPr>
                <w:noProof/>
                <w:webHidden/>
              </w:rPr>
            </w:r>
            <w:r>
              <w:rPr>
                <w:noProof/>
                <w:webHidden/>
              </w:rPr>
              <w:fldChar w:fldCharType="separate"/>
            </w:r>
            <w:r>
              <w:rPr>
                <w:noProof/>
                <w:webHidden/>
              </w:rPr>
              <w:t>15</w:t>
            </w:r>
            <w:r>
              <w:rPr>
                <w:noProof/>
                <w:webHidden/>
              </w:rPr>
              <w:fldChar w:fldCharType="end"/>
            </w:r>
          </w:hyperlink>
        </w:p>
        <w:p w14:paraId="4542A02E" w14:textId="21BFD0D9"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20" w:history="1">
            <w:r w:rsidRPr="00E37DA9">
              <w:rPr>
                <w:rStyle w:val="Hyperlink"/>
                <w:noProof/>
              </w:rPr>
              <w:t>Chapter 2 Background and Related Work</w:t>
            </w:r>
            <w:r>
              <w:rPr>
                <w:noProof/>
                <w:webHidden/>
              </w:rPr>
              <w:tab/>
            </w:r>
            <w:r>
              <w:rPr>
                <w:noProof/>
                <w:webHidden/>
              </w:rPr>
              <w:fldChar w:fldCharType="begin"/>
            </w:r>
            <w:r>
              <w:rPr>
                <w:noProof/>
                <w:webHidden/>
              </w:rPr>
              <w:instrText xml:space="preserve"> PAGEREF _Toc233531020 \h </w:instrText>
            </w:r>
            <w:r>
              <w:rPr>
                <w:noProof/>
                <w:webHidden/>
              </w:rPr>
            </w:r>
            <w:r>
              <w:rPr>
                <w:noProof/>
                <w:webHidden/>
              </w:rPr>
              <w:fldChar w:fldCharType="separate"/>
            </w:r>
            <w:r>
              <w:rPr>
                <w:noProof/>
                <w:webHidden/>
              </w:rPr>
              <w:t>16</w:t>
            </w:r>
            <w:r>
              <w:rPr>
                <w:noProof/>
                <w:webHidden/>
              </w:rPr>
              <w:fldChar w:fldCharType="end"/>
            </w:r>
          </w:hyperlink>
        </w:p>
        <w:p w14:paraId="2807D26A" w14:textId="7D5F2C1A"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1" w:history="1">
            <w:r w:rsidRPr="00E37DA9">
              <w:rPr>
                <w:rStyle w:val="Hyperlink"/>
                <w:noProof/>
              </w:rPr>
              <w:t>2.1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Background</w:t>
            </w:r>
            <w:r>
              <w:rPr>
                <w:noProof/>
                <w:webHidden/>
              </w:rPr>
              <w:tab/>
            </w:r>
            <w:r>
              <w:rPr>
                <w:noProof/>
                <w:webHidden/>
              </w:rPr>
              <w:fldChar w:fldCharType="begin"/>
            </w:r>
            <w:r>
              <w:rPr>
                <w:noProof/>
                <w:webHidden/>
              </w:rPr>
              <w:instrText xml:space="preserve"> PAGEREF _Toc233531021 \h </w:instrText>
            </w:r>
            <w:r>
              <w:rPr>
                <w:noProof/>
                <w:webHidden/>
              </w:rPr>
            </w:r>
            <w:r>
              <w:rPr>
                <w:noProof/>
                <w:webHidden/>
              </w:rPr>
              <w:fldChar w:fldCharType="separate"/>
            </w:r>
            <w:r>
              <w:rPr>
                <w:noProof/>
                <w:webHidden/>
              </w:rPr>
              <w:t>16</w:t>
            </w:r>
            <w:r>
              <w:rPr>
                <w:noProof/>
                <w:webHidden/>
              </w:rPr>
              <w:fldChar w:fldCharType="end"/>
            </w:r>
          </w:hyperlink>
        </w:p>
        <w:p w14:paraId="4F1FEDD8" w14:textId="764933F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2" w:history="1">
            <w:r w:rsidRPr="00E37DA9">
              <w:rPr>
                <w:rStyle w:val="Hyperlink"/>
                <w:noProof/>
              </w:rPr>
              <w:t>2.1.1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Introduction:</w:t>
            </w:r>
            <w:r>
              <w:rPr>
                <w:noProof/>
                <w:webHidden/>
              </w:rPr>
              <w:tab/>
            </w:r>
            <w:r>
              <w:rPr>
                <w:noProof/>
                <w:webHidden/>
              </w:rPr>
              <w:fldChar w:fldCharType="begin"/>
            </w:r>
            <w:r>
              <w:rPr>
                <w:noProof/>
                <w:webHidden/>
              </w:rPr>
              <w:instrText xml:space="preserve"> PAGEREF _Toc233531022 \h </w:instrText>
            </w:r>
            <w:r>
              <w:rPr>
                <w:noProof/>
                <w:webHidden/>
              </w:rPr>
            </w:r>
            <w:r>
              <w:rPr>
                <w:noProof/>
                <w:webHidden/>
              </w:rPr>
              <w:fldChar w:fldCharType="separate"/>
            </w:r>
            <w:r>
              <w:rPr>
                <w:noProof/>
                <w:webHidden/>
              </w:rPr>
              <w:t>16</w:t>
            </w:r>
            <w:r>
              <w:rPr>
                <w:noProof/>
                <w:webHidden/>
              </w:rPr>
              <w:fldChar w:fldCharType="end"/>
            </w:r>
          </w:hyperlink>
        </w:p>
        <w:p w14:paraId="16F4604C" w14:textId="76BBDDF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3" w:history="1">
            <w:r w:rsidRPr="00E37DA9">
              <w:rPr>
                <w:rStyle w:val="Hyperlink"/>
                <w:noProof/>
              </w:rPr>
              <w:t>2.1.2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Artificial Intelligence, Machine Learning, and Deep Learning:</w:t>
            </w:r>
            <w:r>
              <w:rPr>
                <w:noProof/>
                <w:webHidden/>
              </w:rPr>
              <w:tab/>
            </w:r>
            <w:r>
              <w:rPr>
                <w:noProof/>
                <w:webHidden/>
              </w:rPr>
              <w:fldChar w:fldCharType="begin"/>
            </w:r>
            <w:r>
              <w:rPr>
                <w:noProof/>
                <w:webHidden/>
              </w:rPr>
              <w:instrText xml:space="preserve"> PAGEREF _Toc233531023 \h </w:instrText>
            </w:r>
            <w:r>
              <w:rPr>
                <w:noProof/>
                <w:webHidden/>
              </w:rPr>
            </w:r>
            <w:r>
              <w:rPr>
                <w:noProof/>
                <w:webHidden/>
              </w:rPr>
              <w:fldChar w:fldCharType="separate"/>
            </w:r>
            <w:r>
              <w:rPr>
                <w:noProof/>
                <w:webHidden/>
              </w:rPr>
              <w:t>16</w:t>
            </w:r>
            <w:r>
              <w:rPr>
                <w:noProof/>
                <w:webHidden/>
              </w:rPr>
              <w:fldChar w:fldCharType="end"/>
            </w:r>
          </w:hyperlink>
        </w:p>
        <w:p w14:paraId="381EFB82" w14:textId="4F7EA9D0"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4" w:history="1">
            <w:r w:rsidRPr="00E37DA9">
              <w:rPr>
                <w:rStyle w:val="Hyperlink"/>
                <w:noProof/>
              </w:rPr>
              <w:t>2.1.3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Convolutional Neural Networks (CNNs)</w:t>
            </w:r>
            <w:r>
              <w:rPr>
                <w:noProof/>
                <w:webHidden/>
              </w:rPr>
              <w:tab/>
            </w:r>
            <w:r>
              <w:rPr>
                <w:noProof/>
                <w:webHidden/>
              </w:rPr>
              <w:fldChar w:fldCharType="begin"/>
            </w:r>
            <w:r>
              <w:rPr>
                <w:noProof/>
                <w:webHidden/>
              </w:rPr>
              <w:instrText xml:space="preserve"> PAGEREF _Toc233531024 \h </w:instrText>
            </w:r>
            <w:r>
              <w:rPr>
                <w:noProof/>
                <w:webHidden/>
              </w:rPr>
            </w:r>
            <w:r>
              <w:rPr>
                <w:noProof/>
                <w:webHidden/>
              </w:rPr>
              <w:fldChar w:fldCharType="separate"/>
            </w:r>
            <w:r>
              <w:rPr>
                <w:noProof/>
                <w:webHidden/>
              </w:rPr>
              <w:t>17</w:t>
            </w:r>
            <w:r>
              <w:rPr>
                <w:noProof/>
                <w:webHidden/>
              </w:rPr>
              <w:fldChar w:fldCharType="end"/>
            </w:r>
          </w:hyperlink>
        </w:p>
        <w:p w14:paraId="17A37109" w14:textId="08B65015"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5" w:history="1">
            <w:r w:rsidRPr="00E37DA9">
              <w:rPr>
                <w:rStyle w:val="Hyperlink"/>
                <w:noProof/>
              </w:rPr>
              <w:t>2.1.4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Residual Networks (ResNet)</w:t>
            </w:r>
            <w:r>
              <w:rPr>
                <w:noProof/>
                <w:webHidden/>
              </w:rPr>
              <w:tab/>
            </w:r>
            <w:r>
              <w:rPr>
                <w:noProof/>
                <w:webHidden/>
              </w:rPr>
              <w:fldChar w:fldCharType="begin"/>
            </w:r>
            <w:r>
              <w:rPr>
                <w:noProof/>
                <w:webHidden/>
              </w:rPr>
              <w:instrText xml:space="preserve"> PAGEREF _Toc233531025 \h </w:instrText>
            </w:r>
            <w:r>
              <w:rPr>
                <w:noProof/>
                <w:webHidden/>
              </w:rPr>
            </w:r>
            <w:r>
              <w:rPr>
                <w:noProof/>
                <w:webHidden/>
              </w:rPr>
              <w:fldChar w:fldCharType="separate"/>
            </w:r>
            <w:r>
              <w:rPr>
                <w:noProof/>
                <w:webHidden/>
              </w:rPr>
              <w:t>18</w:t>
            </w:r>
            <w:r>
              <w:rPr>
                <w:noProof/>
                <w:webHidden/>
              </w:rPr>
              <w:fldChar w:fldCharType="end"/>
            </w:r>
          </w:hyperlink>
        </w:p>
        <w:p w14:paraId="743432B2" w14:textId="6B5FD56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6" w:history="1">
            <w:r w:rsidRPr="00E37DA9">
              <w:rPr>
                <w:rStyle w:val="Hyperlink"/>
                <w:noProof/>
              </w:rPr>
              <w:t>2.1.5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Attention Mechanisms</w:t>
            </w:r>
            <w:r>
              <w:rPr>
                <w:noProof/>
                <w:webHidden/>
              </w:rPr>
              <w:tab/>
            </w:r>
            <w:r>
              <w:rPr>
                <w:noProof/>
                <w:webHidden/>
              </w:rPr>
              <w:fldChar w:fldCharType="begin"/>
            </w:r>
            <w:r>
              <w:rPr>
                <w:noProof/>
                <w:webHidden/>
              </w:rPr>
              <w:instrText xml:space="preserve"> PAGEREF _Toc233531026 \h </w:instrText>
            </w:r>
            <w:r>
              <w:rPr>
                <w:noProof/>
                <w:webHidden/>
              </w:rPr>
            </w:r>
            <w:r>
              <w:rPr>
                <w:noProof/>
                <w:webHidden/>
              </w:rPr>
              <w:fldChar w:fldCharType="separate"/>
            </w:r>
            <w:r>
              <w:rPr>
                <w:noProof/>
                <w:webHidden/>
              </w:rPr>
              <w:t>19</w:t>
            </w:r>
            <w:r>
              <w:rPr>
                <w:noProof/>
                <w:webHidden/>
              </w:rPr>
              <w:fldChar w:fldCharType="end"/>
            </w:r>
          </w:hyperlink>
        </w:p>
        <w:p w14:paraId="1189BAFF" w14:textId="387D85C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7" w:history="1">
            <w:r w:rsidRPr="00E37DA9">
              <w:rPr>
                <w:rStyle w:val="Hyperlink"/>
                <w:noProof/>
              </w:rPr>
              <w:t>2.1.6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Vision Transformers (ViT)</w:t>
            </w:r>
            <w:r>
              <w:rPr>
                <w:noProof/>
                <w:webHidden/>
              </w:rPr>
              <w:tab/>
            </w:r>
            <w:r>
              <w:rPr>
                <w:noProof/>
                <w:webHidden/>
              </w:rPr>
              <w:fldChar w:fldCharType="begin"/>
            </w:r>
            <w:r>
              <w:rPr>
                <w:noProof/>
                <w:webHidden/>
              </w:rPr>
              <w:instrText xml:space="preserve"> PAGEREF _Toc233531027 \h </w:instrText>
            </w:r>
            <w:r>
              <w:rPr>
                <w:noProof/>
                <w:webHidden/>
              </w:rPr>
            </w:r>
            <w:r>
              <w:rPr>
                <w:noProof/>
                <w:webHidden/>
              </w:rPr>
              <w:fldChar w:fldCharType="separate"/>
            </w:r>
            <w:r>
              <w:rPr>
                <w:noProof/>
                <w:webHidden/>
              </w:rPr>
              <w:t>20</w:t>
            </w:r>
            <w:r>
              <w:rPr>
                <w:noProof/>
                <w:webHidden/>
              </w:rPr>
              <w:fldChar w:fldCharType="end"/>
            </w:r>
          </w:hyperlink>
        </w:p>
        <w:p w14:paraId="6BD78481" w14:textId="7184D054"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8" w:history="1">
            <w:r w:rsidRPr="00E37DA9">
              <w:rPr>
                <w:rStyle w:val="Hyperlink"/>
                <w:noProof/>
              </w:rPr>
              <w:t>2.1.7</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Facial Action Coding System (FACS)</w:t>
            </w:r>
            <w:r>
              <w:rPr>
                <w:noProof/>
                <w:webHidden/>
              </w:rPr>
              <w:tab/>
            </w:r>
            <w:r>
              <w:rPr>
                <w:noProof/>
                <w:webHidden/>
              </w:rPr>
              <w:fldChar w:fldCharType="begin"/>
            </w:r>
            <w:r>
              <w:rPr>
                <w:noProof/>
                <w:webHidden/>
              </w:rPr>
              <w:instrText xml:space="preserve"> PAGEREF _Toc233531028 \h </w:instrText>
            </w:r>
            <w:r>
              <w:rPr>
                <w:noProof/>
                <w:webHidden/>
              </w:rPr>
            </w:r>
            <w:r>
              <w:rPr>
                <w:noProof/>
                <w:webHidden/>
              </w:rPr>
              <w:fldChar w:fldCharType="separate"/>
            </w:r>
            <w:r>
              <w:rPr>
                <w:noProof/>
                <w:webHidden/>
              </w:rPr>
              <w:t>21</w:t>
            </w:r>
            <w:r>
              <w:rPr>
                <w:noProof/>
                <w:webHidden/>
              </w:rPr>
              <w:fldChar w:fldCharType="end"/>
            </w:r>
          </w:hyperlink>
        </w:p>
        <w:p w14:paraId="460327B9" w14:textId="1F558998"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9" w:history="1">
            <w:r w:rsidRPr="00E37DA9">
              <w:rPr>
                <w:rStyle w:val="Hyperlink"/>
                <w:noProof/>
              </w:rPr>
              <w:t>2.2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Related Work</w:t>
            </w:r>
            <w:r>
              <w:rPr>
                <w:noProof/>
                <w:webHidden/>
              </w:rPr>
              <w:tab/>
            </w:r>
            <w:r>
              <w:rPr>
                <w:noProof/>
                <w:webHidden/>
              </w:rPr>
              <w:fldChar w:fldCharType="begin"/>
            </w:r>
            <w:r>
              <w:rPr>
                <w:noProof/>
                <w:webHidden/>
              </w:rPr>
              <w:instrText xml:space="preserve"> PAGEREF _Toc233531029 \h </w:instrText>
            </w:r>
            <w:r>
              <w:rPr>
                <w:noProof/>
                <w:webHidden/>
              </w:rPr>
            </w:r>
            <w:r>
              <w:rPr>
                <w:noProof/>
                <w:webHidden/>
              </w:rPr>
              <w:fldChar w:fldCharType="separate"/>
            </w:r>
            <w:r>
              <w:rPr>
                <w:noProof/>
                <w:webHidden/>
              </w:rPr>
              <w:t>22</w:t>
            </w:r>
            <w:r>
              <w:rPr>
                <w:noProof/>
                <w:webHidden/>
              </w:rPr>
              <w:fldChar w:fldCharType="end"/>
            </w:r>
          </w:hyperlink>
        </w:p>
        <w:p w14:paraId="0217BC8D" w14:textId="35C45B30"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0" w:history="1">
            <w:r w:rsidRPr="00E37DA9">
              <w:rPr>
                <w:rStyle w:val="Hyperlink"/>
                <w:bCs/>
                <w:noProof/>
              </w:rPr>
              <w:t>2.3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Related Work Comparison</w:t>
            </w:r>
            <w:r>
              <w:rPr>
                <w:noProof/>
                <w:webHidden/>
              </w:rPr>
              <w:tab/>
            </w:r>
            <w:r>
              <w:rPr>
                <w:noProof/>
                <w:webHidden/>
              </w:rPr>
              <w:fldChar w:fldCharType="begin"/>
            </w:r>
            <w:r>
              <w:rPr>
                <w:noProof/>
                <w:webHidden/>
              </w:rPr>
              <w:instrText xml:space="preserve"> PAGEREF _Toc233531030 \h </w:instrText>
            </w:r>
            <w:r>
              <w:rPr>
                <w:noProof/>
                <w:webHidden/>
              </w:rPr>
            </w:r>
            <w:r>
              <w:rPr>
                <w:noProof/>
                <w:webHidden/>
              </w:rPr>
              <w:fldChar w:fldCharType="separate"/>
            </w:r>
            <w:r>
              <w:rPr>
                <w:noProof/>
                <w:webHidden/>
              </w:rPr>
              <w:t>28</w:t>
            </w:r>
            <w:r>
              <w:rPr>
                <w:noProof/>
                <w:webHidden/>
              </w:rPr>
              <w:fldChar w:fldCharType="end"/>
            </w:r>
          </w:hyperlink>
        </w:p>
        <w:p w14:paraId="63A9269E" w14:textId="7A53F5E4"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31" w:history="1">
            <w:r w:rsidRPr="00E37DA9">
              <w:rPr>
                <w:rStyle w:val="Hyperlink"/>
                <w:noProof/>
              </w:rPr>
              <w:t>Chapter 3 Proposed Approach (Methodology)</w:t>
            </w:r>
            <w:r>
              <w:rPr>
                <w:noProof/>
                <w:webHidden/>
              </w:rPr>
              <w:tab/>
            </w:r>
            <w:r>
              <w:rPr>
                <w:noProof/>
                <w:webHidden/>
              </w:rPr>
              <w:fldChar w:fldCharType="begin"/>
            </w:r>
            <w:r>
              <w:rPr>
                <w:noProof/>
                <w:webHidden/>
              </w:rPr>
              <w:instrText xml:space="preserve"> PAGEREF _Toc233531031 \h </w:instrText>
            </w:r>
            <w:r>
              <w:rPr>
                <w:noProof/>
                <w:webHidden/>
              </w:rPr>
            </w:r>
            <w:r>
              <w:rPr>
                <w:noProof/>
                <w:webHidden/>
              </w:rPr>
              <w:fldChar w:fldCharType="separate"/>
            </w:r>
            <w:r>
              <w:rPr>
                <w:noProof/>
                <w:webHidden/>
              </w:rPr>
              <w:t>29</w:t>
            </w:r>
            <w:r>
              <w:rPr>
                <w:noProof/>
                <w:webHidden/>
              </w:rPr>
              <w:fldChar w:fldCharType="end"/>
            </w:r>
          </w:hyperlink>
        </w:p>
        <w:p w14:paraId="6B3B5A7C" w14:textId="4BCCBE58"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2" w:history="1">
            <w:r w:rsidRPr="00E37DA9">
              <w:rPr>
                <w:rStyle w:val="Hyperlink"/>
                <w:noProof/>
              </w:rPr>
              <w:t>3.1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Introduction:</w:t>
            </w:r>
            <w:r>
              <w:rPr>
                <w:noProof/>
                <w:webHidden/>
              </w:rPr>
              <w:tab/>
            </w:r>
            <w:r>
              <w:rPr>
                <w:noProof/>
                <w:webHidden/>
              </w:rPr>
              <w:fldChar w:fldCharType="begin"/>
            </w:r>
            <w:r>
              <w:rPr>
                <w:noProof/>
                <w:webHidden/>
              </w:rPr>
              <w:instrText xml:space="preserve"> PAGEREF _Toc233531032 \h </w:instrText>
            </w:r>
            <w:r>
              <w:rPr>
                <w:noProof/>
                <w:webHidden/>
              </w:rPr>
            </w:r>
            <w:r>
              <w:rPr>
                <w:noProof/>
                <w:webHidden/>
              </w:rPr>
              <w:fldChar w:fldCharType="separate"/>
            </w:r>
            <w:r>
              <w:rPr>
                <w:noProof/>
                <w:webHidden/>
              </w:rPr>
              <w:t>29</w:t>
            </w:r>
            <w:r>
              <w:rPr>
                <w:noProof/>
                <w:webHidden/>
              </w:rPr>
              <w:fldChar w:fldCharType="end"/>
            </w:r>
          </w:hyperlink>
        </w:p>
        <w:p w14:paraId="5F0B24C8" w14:textId="3EB6841C"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3" w:history="1">
            <w:r w:rsidRPr="00E37DA9">
              <w:rPr>
                <w:rStyle w:val="Hyperlink"/>
                <w:noProof/>
              </w:rPr>
              <w:t>3.2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Dataset:</w:t>
            </w:r>
            <w:r>
              <w:rPr>
                <w:noProof/>
                <w:webHidden/>
              </w:rPr>
              <w:tab/>
            </w:r>
            <w:r>
              <w:rPr>
                <w:noProof/>
                <w:webHidden/>
              </w:rPr>
              <w:fldChar w:fldCharType="begin"/>
            </w:r>
            <w:r>
              <w:rPr>
                <w:noProof/>
                <w:webHidden/>
              </w:rPr>
              <w:instrText xml:space="preserve"> PAGEREF _Toc233531033 \h </w:instrText>
            </w:r>
            <w:r>
              <w:rPr>
                <w:noProof/>
                <w:webHidden/>
              </w:rPr>
            </w:r>
            <w:r>
              <w:rPr>
                <w:noProof/>
                <w:webHidden/>
              </w:rPr>
              <w:fldChar w:fldCharType="separate"/>
            </w:r>
            <w:r>
              <w:rPr>
                <w:noProof/>
                <w:webHidden/>
              </w:rPr>
              <w:t>30</w:t>
            </w:r>
            <w:r>
              <w:rPr>
                <w:noProof/>
                <w:webHidden/>
              </w:rPr>
              <w:fldChar w:fldCharType="end"/>
            </w:r>
          </w:hyperlink>
        </w:p>
        <w:p w14:paraId="498EEF7D" w14:textId="6D8C6A01"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4" w:history="1">
            <w:r w:rsidRPr="00E37DA9">
              <w:rPr>
                <w:rStyle w:val="Hyperlink"/>
                <w:noProof/>
              </w:rPr>
              <w:t>3.3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Preprocessing</w:t>
            </w:r>
            <w:r>
              <w:rPr>
                <w:noProof/>
                <w:webHidden/>
              </w:rPr>
              <w:tab/>
            </w:r>
            <w:r>
              <w:rPr>
                <w:noProof/>
                <w:webHidden/>
              </w:rPr>
              <w:fldChar w:fldCharType="begin"/>
            </w:r>
            <w:r>
              <w:rPr>
                <w:noProof/>
                <w:webHidden/>
              </w:rPr>
              <w:instrText xml:space="preserve"> PAGEREF _Toc233531034 \h </w:instrText>
            </w:r>
            <w:r>
              <w:rPr>
                <w:noProof/>
                <w:webHidden/>
              </w:rPr>
            </w:r>
            <w:r>
              <w:rPr>
                <w:noProof/>
                <w:webHidden/>
              </w:rPr>
              <w:fldChar w:fldCharType="separate"/>
            </w:r>
            <w:r>
              <w:rPr>
                <w:noProof/>
                <w:webHidden/>
              </w:rPr>
              <w:t>32</w:t>
            </w:r>
            <w:r>
              <w:rPr>
                <w:noProof/>
                <w:webHidden/>
              </w:rPr>
              <w:fldChar w:fldCharType="end"/>
            </w:r>
          </w:hyperlink>
        </w:p>
        <w:p w14:paraId="0B86584B" w14:textId="25A71915"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5" w:history="1">
            <w:r w:rsidRPr="00E37DA9">
              <w:rPr>
                <w:rStyle w:val="Hyperlink"/>
                <w:noProof/>
              </w:rPr>
              <w:t>3.3.1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FER+ Label Refinement</w:t>
            </w:r>
            <w:r>
              <w:rPr>
                <w:noProof/>
                <w:webHidden/>
              </w:rPr>
              <w:tab/>
            </w:r>
            <w:r>
              <w:rPr>
                <w:noProof/>
                <w:webHidden/>
              </w:rPr>
              <w:fldChar w:fldCharType="begin"/>
            </w:r>
            <w:r>
              <w:rPr>
                <w:noProof/>
                <w:webHidden/>
              </w:rPr>
              <w:instrText xml:space="preserve"> PAGEREF _Toc233531035 \h </w:instrText>
            </w:r>
            <w:r>
              <w:rPr>
                <w:noProof/>
                <w:webHidden/>
              </w:rPr>
            </w:r>
            <w:r>
              <w:rPr>
                <w:noProof/>
                <w:webHidden/>
              </w:rPr>
              <w:fldChar w:fldCharType="separate"/>
            </w:r>
            <w:r>
              <w:rPr>
                <w:noProof/>
                <w:webHidden/>
              </w:rPr>
              <w:t>32</w:t>
            </w:r>
            <w:r>
              <w:rPr>
                <w:noProof/>
                <w:webHidden/>
              </w:rPr>
              <w:fldChar w:fldCharType="end"/>
            </w:r>
          </w:hyperlink>
        </w:p>
        <w:p w14:paraId="3BF5EC78" w14:textId="5EE6F106"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6" w:history="1">
            <w:r w:rsidRPr="00E37DA9">
              <w:rPr>
                <w:rStyle w:val="Hyperlink"/>
                <w:noProof/>
              </w:rPr>
              <w:t>3.3.2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Face Detection and Cropping</w:t>
            </w:r>
            <w:r>
              <w:rPr>
                <w:noProof/>
                <w:webHidden/>
              </w:rPr>
              <w:tab/>
            </w:r>
            <w:r>
              <w:rPr>
                <w:noProof/>
                <w:webHidden/>
              </w:rPr>
              <w:fldChar w:fldCharType="begin"/>
            </w:r>
            <w:r>
              <w:rPr>
                <w:noProof/>
                <w:webHidden/>
              </w:rPr>
              <w:instrText xml:space="preserve"> PAGEREF _Toc233531036 \h </w:instrText>
            </w:r>
            <w:r>
              <w:rPr>
                <w:noProof/>
                <w:webHidden/>
              </w:rPr>
            </w:r>
            <w:r>
              <w:rPr>
                <w:noProof/>
                <w:webHidden/>
              </w:rPr>
              <w:fldChar w:fldCharType="separate"/>
            </w:r>
            <w:r>
              <w:rPr>
                <w:noProof/>
                <w:webHidden/>
              </w:rPr>
              <w:t>33</w:t>
            </w:r>
            <w:r>
              <w:rPr>
                <w:noProof/>
                <w:webHidden/>
              </w:rPr>
              <w:fldChar w:fldCharType="end"/>
            </w:r>
          </w:hyperlink>
        </w:p>
        <w:p w14:paraId="647D8C69" w14:textId="4B7EEDF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7" w:history="1">
            <w:r w:rsidRPr="00E37DA9">
              <w:rPr>
                <w:rStyle w:val="Hyperlink"/>
                <w:noProof/>
              </w:rPr>
              <w:t>3.3.3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Bicubic Resize</w:t>
            </w:r>
            <w:r>
              <w:rPr>
                <w:noProof/>
                <w:webHidden/>
              </w:rPr>
              <w:tab/>
            </w:r>
            <w:r>
              <w:rPr>
                <w:noProof/>
                <w:webHidden/>
              </w:rPr>
              <w:fldChar w:fldCharType="begin"/>
            </w:r>
            <w:r>
              <w:rPr>
                <w:noProof/>
                <w:webHidden/>
              </w:rPr>
              <w:instrText xml:space="preserve"> PAGEREF _Toc233531037 \h </w:instrText>
            </w:r>
            <w:r>
              <w:rPr>
                <w:noProof/>
                <w:webHidden/>
              </w:rPr>
            </w:r>
            <w:r>
              <w:rPr>
                <w:noProof/>
                <w:webHidden/>
              </w:rPr>
              <w:fldChar w:fldCharType="separate"/>
            </w:r>
            <w:r>
              <w:rPr>
                <w:noProof/>
                <w:webHidden/>
              </w:rPr>
              <w:t>34</w:t>
            </w:r>
            <w:r>
              <w:rPr>
                <w:noProof/>
                <w:webHidden/>
              </w:rPr>
              <w:fldChar w:fldCharType="end"/>
            </w:r>
          </w:hyperlink>
        </w:p>
        <w:p w14:paraId="3F8089A9" w14:textId="480A2F39"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8" w:history="1">
            <w:r w:rsidRPr="00E37DA9">
              <w:rPr>
                <w:rStyle w:val="Hyperlink"/>
                <w:noProof/>
              </w:rPr>
              <w:t>3.3.4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Grayscale-to-RGB Conversion</w:t>
            </w:r>
            <w:r>
              <w:rPr>
                <w:noProof/>
                <w:webHidden/>
              </w:rPr>
              <w:tab/>
            </w:r>
            <w:r>
              <w:rPr>
                <w:noProof/>
                <w:webHidden/>
              </w:rPr>
              <w:fldChar w:fldCharType="begin"/>
            </w:r>
            <w:r>
              <w:rPr>
                <w:noProof/>
                <w:webHidden/>
              </w:rPr>
              <w:instrText xml:space="preserve"> PAGEREF _Toc233531038 \h </w:instrText>
            </w:r>
            <w:r>
              <w:rPr>
                <w:noProof/>
                <w:webHidden/>
              </w:rPr>
            </w:r>
            <w:r>
              <w:rPr>
                <w:noProof/>
                <w:webHidden/>
              </w:rPr>
              <w:fldChar w:fldCharType="separate"/>
            </w:r>
            <w:r>
              <w:rPr>
                <w:noProof/>
                <w:webHidden/>
              </w:rPr>
              <w:t>34</w:t>
            </w:r>
            <w:r>
              <w:rPr>
                <w:noProof/>
                <w:webHidden/>
              </w:rPr>
              <w:fldChar w:fldCharType="end"/>
            </w:r>
          </w:hyperlink>
        </w:p>
        <w:p w14:paraId="412DF95A" w14:textId="4514E029"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9" w:history="1">
            <w:r w:rsidRPr="00E37DA9">
              <w:rPr>
                <w:rStyle w:val="Hyperlink"/>
                <w:noProof/>
              </w:rPr>
              <w:t>3.3.5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Pixel Normalization</w:t>
            </w:r>
            <w:r>
              <w:rPr>
                <w:noProof/>
                <w:webHidden/>
              </w:rPr>
              <w:tab/>
            </w:r>
            <w:r>
              <w:rPr>
                <w:noProof/>
                <w:webHidden/>
              </w:rPr>
              <w:fldChar w:fldCharType="begin"/>
            </w:r>
            <w:r>
              <w:rPr>
                <w:noProof/>
                <w:webHidden/>
              </w:rPr>
              <w:instrText xml:space="preserve"> PAGEREF _Toc233531039 \h </w:instrText>
            </w:r>
            <w:r>
              <w:rPr>
                <w:noProof/>
                <w:webHidden/>
              </w:rPr>
            </w:r>
            <w:r>
              <w:rPr>
                <w:noProof/>
                <w:webHidden/>
              </w:rPr>
              <w:fldChar w:fldCharType="separate"/>
            </w:r>
            <w:r>
              <w:rPr>
                <w:noProof/>
                <w:webHidden/>
              </w:rPr>
              <w:t>35</w:t>
            </w:r>
            <w:r>
              <w:rPr>
                <w:noProof/>
                <w:webHidden/>
              </w:rPr>
              <w:fldChar w:fldCharType="end"/>
            </w:r>
          </w:hyperlink>
        </w:p>
        <w:p w14:paraId="1BC3CD2F" w14:textId="08C0CCE5"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0" w:history="1">
            <w:r w:rsidRPr="00E37DA9">
              <w:rPr>
                <w:rStyle w:val="Hyperlink"/>
                <w:noProof/>
              </w:rPr>
              <w:t>3.4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Data Augmentation</w:t>
            </w:r>
            <w:r>
              <w:rPr>
                <w:noProof/>
                <w:webHidden/>
              </w:rPr>
              <w:tab/>
            </w:r>
            <w:r>
              <w:rPr>
                <w:noProof/>
                <w:webHidden/>
              </w:rPr>
              <w:fldChar w:fldCharType="begin"/>
            </w:r>
            <w:r>
              <w:rPr>
                <w:noProof/>
                <w:webHidden/>
              </w:rPr>
              <w:instrText xml:space="preserve"> PAGEREF _Toc233531040 \h </w:instrText>
            </w:r>
            <w:r>
              <w:rPr>
                <w:noProof/>
                <w:webHidden/>
              </w:rPr>
            </w:r>
            <w:r>
              <w:rPr>
                <w:noProof/>
                <w:webHidden/>
              </w:rPr>
              <w:fldChar w:fldCharType="separate"/>
            </w:r>
            <w:r>
              <w:rPr>
                <w:noProof/>
                <w:webHidden/>
              </w:rPr>
              <w:t>35</w:t>
            </w:r>
            <w:r>
              <w:rPr>
                <w:noProof/>
                <w:webHidden/>
              </w:rPr>
              <w:fldChar w:fldCharType="end"/>
            </w:r>
          </w:hyperlink>
        </w:p>
        <w:p w14:paraId="41A35599" w14:textId="621C5748"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1" w:history="1">
            <w:r w:rsidRPr="00E37DA9">
              <w:rPr>
                <w:rStyle w:val="Hyperlink"/>
                <w:noProof/>
              </w:rPr>
              <w:t>3.4.1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General Augmentation</w:t>
            </w:r>
            <w:r>
              <w:rPr>
                <w:noProof/>
                <w:webHidden/>
              </w:rPr>
              <w:tab/>
            </w:r>
            <w:r>
              <w:rPr>
                <w:noProof/>
                <w:webHidden/>
              </w:rPr>
              <w:fldChar w:fldCharType="begin"/>
            </w:r>
            <w:r>
              <w:rPr>
                <w:noProof/>
                <w:webHidden/>
              </w:rPr>
              <w:instrText xml:space="preserve"> PAGEREF _Toc233531041 \h </w:instrText>
            </w:r>
            <w:r>
              <w:rPr>
                <w:noProof/>
                <w:webHidden/>
              </w:rPr>
            </w:r>
            <w:r>
              <w:rPr>
                <w:noProof/>
                <w:webHidden/>
              </w:rPr>
              <w:fldChar w:fldCharType="separate"/>
            </w:r>
            <w:r>
              <w:rPr>
                <w:noProof/>
                <w:webHidden/>
              </w:rPr>
              <w:t>35</w:t>
            </w:r>
            <w:r>
              <w:rPr>
                <w:noProof/>
                <w:webHidden/>
              </w:rPr>
              <w:fldChar w:fldCharType="end"/>
            </w:r>
          </w:hyperlink>
        </w:p>
        <w:p w14:paraId="32179A09" w14:textId="5245B08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2" w:history="1">
            <w:r w:rsidRPr="00E37DA9">
              <w:rPr>
                <w:rStyle w:val="Hyperlink"/>
                <w:noProof/>
                <w:rtl/>
              </w:rPr>
              <w:t>3.4.2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Minority Class Augmentation</w:t>
            </w:r>
            <w:r>
              <w:rPr>
                <w:noProof/>
                <w:webHidden/>
              </w:rPr>
              <w:tab/>
            </w:r>
            <w:r>
              <w:rPr>
                <w:noProof/>
                <w:webHidden/>
              </w:rPr>
              <w:fldChar w:fldCharType="begin"/>
            </w:r>
            <w:r>
              <w:rPr>
                <w:noProof/>
                <w:webHidden/>
              </w:rPr>
              <w:instrText xml:space="preserve"> PAGEREF _Toc233531042 \h </w:instrText>
            </w:r>
            <w:r>
              <w:rPr>
                <w:noProof/>
                <w:webHidden/>
              </w:rPr>
            </w:r>
            <w:r>
              <w:rPr>
                <w:noProof/>
                <w:webHidden/>
              </w:rPr>
              <w:fldChar w:fldCharType="separate"/>
            </w:r>
            <w:r>
              <w:rPr>
                <w:noProof/>
                <w:webHidden/>
              </w:rPr>
              <w:t>37</w:t>
            </w:r>
            <w:r>
              <w:rPr>
                <w:noProof/>
                <w:webHidden/>
              </w:rPr>
              <w:fldChar w:fldCharType="end"/>
            </w:r>
          </w:hyperlink>
        </w:p>
        <w:p w14:paraId="4E7D21BC" w14:textId="1D053B0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3" w:history="1">
            <w:r w:rsidRPr="00E37DA9">
              <w:rPr>
                <w:rStyle w:val="Hyperlink"/>
                <w:noProof/>
                <w:rtl/>
              </w:rPr>
              <w:t>3.4.3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Batch-Level Augmentation - MixUp and CutMix</w:t>
            </w:r>
            <w:r>
              <w:rPr>
                <w:noProof/>
                <w:webHidden/>
              </w:rPr>
              <w:tab/>
            </w:r>
            <w:r>
              <w:rPr>
                <w:noProof/>
                <w:webHidden/>
              </w:rPr>
              <w:fldChar w:fldCharType="begin"/>
            </w:r>
            <w:r>
              <w:rPr>
                <w:noProof/>
                <w:webHidden/>
              </w:rPr>
              <w:instrText xml:space="preserve"> PAGEREF _Toc233531043 \h </w:instrText>
            </w:r>
            <w:r>
              <w:rPr>
                <w:noProof/>
                <w:webHidden/>
              </w:rPr>
            </w:r>
            <w:r>
              <w:rPr>
                <w:noProof/>
                <w:webHidden/>
              </w:rPr>
              <w:fldChar w:fldCharType="separate"/>
            </w:r>
            <w:r>
              <w:rPr>
                <w:noProof/>
                <w:webHidden/>
              </w:rPr>
              <w:t>39</w:t>
            </w:r>
            <w:r>
              <w:rPr>
                <w:noProof/>
                <w:webHidden/>
              </w:rPr>
              <w:fldChar w:fldCharType="end"/>
            </w:r>
          </w:hyperlink>
        </w:p>
        <w:p w14:paraId="31841AAA" w14:textId="07F669E0"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4" w:history="1">
            <w:r w:rsidRPr="00E37DA9">
              <w:rPr>
                <w:rStyle w:val="Hyperlink"/>
                <w:noProof/>
              </w:rPr>
              <w:t>3.5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Model Architecture</w:t>
            </w:r>
            <w:r>
              <w:rPr>
                <w:noProof/>
                <w:webHidden/>
              </w:rPr>
              <w:tab/>
            </w:r>
            <w:r>
              <w:rPr>
                <w:noProof/>
                <w:webHidden/>
              </w:rPr>
              <w:fldChar w:fldCharType="begin"/>
            </w:r>
            <w:r>
              <w:rPr>
                <w:noProof/>
                <w:webHidden/>
              </w:rPr>
              <w:instrText xml:space="preserve"> PAGEREF _Toc233531044 \h </w:instrText>
            </w:r>
            <w:r>
              <w:rPr>
                <w:noProof/>
                <w:webHidden/>
              </w:rPr>
            </w:r>
            <w:r>
              <w:rPr>
                <w:noProof/>
                <w:webHidden/>
              </w:rPr>
              <w:fldChar w:fldCharType="separate"/>
            </w:r>
            <w:r>
              <w:rPr>
                <w:noProof/>
                <w:webHidden/>
              </w:rPr>
              <w:t>41</w:t>
            </w:r>
            <w:r>
              <w:rPr>
                <w:noProof/>
                <w:webHidden/>
              </w:rPr>
              <w:fldChar w:fldCharType="end"/>
            </w:r>
          </w:hyperlink>
        </w:p>
        <w:p w14:paraId="33FFBEC8" w14:textId="5D989047"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5" w:history="1">
            <w:r w:rsidRPr="00E37DA9">
              <w:rPr>
                <w:rStyle w:val="Hyperlink"/>
                <w:noProof/>
              </w:rPr>
              <w:t>3.5.1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YOLOv8 Face Detection</w:t>
            </w:r>
            <w:r>
              <w:rPr>
                <w:noProof/>
                <w:webHidden/>
              </w:rPr>
              <w:tab/>
            </w:r>
            <w:r>
              <w:rPr>
                <w:noProof/>
                <w:webHidden/>
              </w:rPr>
              <w:fldChar w:fldCharType="begin"/>
            </w:r>
            <w:r>
              <w:rPr>
                <w:noProof/>
                <w:webHidden/>
              </w:rPr>
              <w:instrText xml:space="preserve"> PAGEREF _Toc233531045 \h </w:instrText>
            </w:r>
            <w:r>
              <w:rPr>
                <w:noProof/>
                <w:webHidden/>
              </w:rPr>
            </w:r>
            <w:r>
              <w:rPr>
                <w:noProof/>
                <w:webHidden/>
              </w:rPr>
              <w:fldChar w:fldCharType="separate"/>
            </w:r>
            <w:r>
              <w:rPr>
                <w:noProof/>
                <w:webHidden/>
              </w:rPr>
              <w:t>42</w:t>
            </w:r>
            <w:r>
              <w:rPr>
                <w:noProof/>
                <w:webHidden/>
              </w:rPr>
              <w:fldChar w:fldCharType="end"/>
            </w:r>
          </w:hyperlink>
        </w:p>
        <w:p w14:paraId="7546BC05" w14:textId="00823870"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6" w:history="1">
            <w:r w:rsidRPr="00E37DA9">
              <w:rPr>
                <w:rStyle w:val="Hyperlink"/>
                <w:noProof/>
              </w:rPr>
              <w:t>3.5.2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EfficientNet-B3 Backbone</w:t>
            </w:r>
            <w:r>
              <w:rPr>
                <w:noProof/>
                <w:webHidden/>
              </w:rPr>
              <w:tab/>
            </w:r>
            <w:r>
              <w:rPr>
                <w:noProof/>
                <w:webHidden/>
              </w:rPr>
              <w:fldChar w:fldCharType="begin"/>
            </w:r>
            <w:r>
              <w:rPr>
                <w:noProof/>
                <w:webHidden/>
              </w:rPr>
              <w:instrText xml:space="preserve"> PAGEREF _Toc233531046 \h </w:instrText>
            </w:r>
            <w:r>
              <w:rPr>
                <w:noProof/>
                <w:webHidden/>
              </w:rPr>
            </w:r>
            <w:r>
              <w:rPr>
                <w:noProof/>
                <w:webHidden/>
              </w:rPr>
              <w:fldChar w:fldCharType="separate"/>
            </w:r>
            <w:r>
              <w:rPr>
                <w:noProof/>
                <w:webHidden/>
              </w:rPr>
              <w:t>42</w:t>
            </w:r>
            <w:r>
              <w:rPr>
                <w:noProof/>
                <w:webHidden/>
              </w:rPr>
              <w:fldChar w:fldCharType="end"/>
            </w:r>
          </w:hyperlink>
        </w:p>
        <w:p w14:paraId="35A802F4" w14:textId="27A1971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7" w:history="1">
            <w:r w:rsidRPr="00E37DA9">
              <w:rPr>
                <w:rStyle w:val="Hyperlink"/>
                <w:noProof/>
              </w:rPr>
              <w:t>3.5.3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ViT-Small Backbone</w:t>
            </w:r>
            <w:r>
              <w:rPr>
                <w:noProof/>
                <w:webHidden/>
              </w:rPr>
              <w:tab/>
            </w:r>
            <w:r>
              <w:rPr>
                <w:noProof/>
                <w:webHidden/>
              </w:rPr>
              <w:fldChar w:fldCharType="begin"/>
            </w:r>
            <w:r>
              <w:rPr>
                <w:noProof/>
                <w:webHidden/>
              </w:rPr>
              <w:instrText xml:space="preserve"> PAGEREF _Toc233531047 \h </w:instrText>
            </w:r>
            <w:r>
              <w:rPr>
                <w:noProof/>
                <w:webHidden/>
              </w:rPr>
            </w:r>
            <w:r>
              <w:rPr>
                <w:noProof/>
                <w:webHidden/>
              </w:rPr>
              <w:fldChar w:fldCharType="separate"/>
            </w:r>
            <w:r>
              <w:rPr>
                <w:noProof/>
                <w:webHidden/>
              </w:rPr>
              <w:t>43</w:t>
            </w:r>
            <w:r>
              <w:rPr>
                <w:noProof/>
                <w:webHidden/>
              </w:rPr>
              <w:fldChar w:fldCharType="end"/>
            </w:r>
          </w:hyperlink>
        </w:p>
        <w:p w14:paraId="09861D4A" w14:textId="00983BFC"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8" w:history="1">
            <w:r w:rsidRPr="00E37DA9">
              <w:rPr>
                <w:rStyle w:val="Hyperlink"/>
                <w:bCs/>
                <w:noProof/>
              </w:rPr>
              <w:t>3.5.4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Weighted Ensemble Strategy</w:t>
            </w:r>
            <w:r>
              <w:rPr>
                <w:noProof/>
                <w:webHidden/>
              </w:rPr>
              <w:tab/>
            </w:r>
            <w:r>
              <w:rPr>
                <w:noProof/>
                <w:webHidden/>
              </w:rPr>
              <w:fldChar w:fldCharType="begin"/>
            </w:r>
            <w:r>
              <w:rPr>
                <w:noProof/>
                <w:webHidden/>
              </w:rPr>
              <w:instrText xml:space="preserve"> PAGEREF _Toc233531048 \h </w:instrText>
            </w:r>
            <w:r>
              <w:rPr>
                <w:noProof/>
                <w:webHidden/>
              </w:rPr>
            </w:r>
            <w:r>
              <w:rPr>
                <w:noProof/>
                <w:webHidden/>
              </w:rPr>
              <w:fldChar w:fldCharType="separate"/>
            </w:r>
            <w:r>
              <w:rPr>
                <w:noProof/>
                <w:webHidden/>
              </w:rPr>
              <w:t>43</w:t>
            </w:r>
            <w:r>
              <w:rPr>
                <w:noProof/>
                <w:webHidden/>
              </w:rPr>
              <w:fldChar w:fldCharType="end"/>
            </w:r>
          </w:hyperlink>
        </w:p>
        <w:p w14:paraId="791E60C4" w14:textId="58399BD6"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9" w:history="1">
            <w:r w:rsidRPr="00E37DA9">
              <w:rPr>
                <w:rStyle w:val="Hyperlink"/>
                <w:noProof/>
              </w:rPr>
              <w:t>3.5.5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Prediction and Test-Time Augmentation</w:t>
            </w:r>
            <w:r>
              <w:rPr>
                <w:noProof/>
                <w:webHidden/>
              </w:rPr>
              <w:tab/>
            </w:r>
            <w:r>
              <w:rPr>
                <w:noProof/>
                <w:webHidden/>
              </w:rPr>
              <w:fldChar w:fldCharType="begin"/>
            </w:r>
            <w:r>
              <w:rPr>
                <w:noProof/>
                <w:webHidden/>
              </w:rPr>
              <w:instrText xml:space="preserve"> PAGEREF _Toc233531049 \h </w:instrText>
            </w:r>
            <w:r>
              <w:rPr>
                <w:noProof/>
                <w:webHidden/>
              </w:rPr>
            </w:r>
            <w:r>
              <w:rPr>
                <w:noProof/>
                <w:webHidden/>
              </w:rPr>
              <w:fldChar w:fldCharType="separate"/>
            </w:r>
            <w:r>
              <w:rPr>
                <w:noProof/>
                <w:webHidden/>
              </w:rPr>
              <w:t>44</w:t>
            </w:r>
            <w:r>
              <w:rPr>
                <w:noProof/>
                <w:webHidden/>
              </w:rPr>
              <w:fldChar w:fldCharType="end"/>
            </w:r>
          </w:hyperlink>
        </w:p>
        <w:p w14:paraId="1D734AF2" w14:textId="1A2AD355"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0" w:history="1">
            <w:r w:rsidRPr="00E37DA9">
              <w:rPr>
                <w:rStyle w:val="Hyperlink"/>
                <w:noProof/>
              </w:rPr>
              <w:t>3.5.6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Grad-CAM Interpretability</w:t>
            </w:r>
            <w:r>
              <w:rPr>
                <w:noProof/>
                <w:webHidden/>
              </w:rPr>
              <w:tab/>
            </w:r>
            <w:r>
              <w:rPr>
                <w:noProof/>
                <w:webHidden/>
              </w:rPr>
              <w:fldChar w:fldCharType="begin"/>
            </w:r>
            <w:r>
              <w:rPr>
                <w:noProof/>
                <w:webHidden/>
              </w:rPr>
              <w:instrText xml:space="preserve"> PAGEREF _Toc233531050 \h </w:instrText>
            </w:r>
            <w:r>
              <w:rPr>
                <w:noProof/>
                <w:webHidden/>
              </w:rPr>
            </w:r>
            <w:r>
              <w:rPr>
                <w:noProof/>
                <w:webHidden/>
              </w:rPr>
              <w:fldChar w:fldCharType="separate"/>
            </w:r>
            <w:r>
              <w:rPr>
                <w:noProof/>
                <w:webHidden/>
              </w:rPr>
              <w:t>44</w:t>
            </w:r>
            <w:r>
              <w:rPr>
                <w:noProof/>
                <w:webHidden/>
              </w:rPr>
              <w:fldChar w:fldCharType="end"/>
            </w:r>
          </w:hyperlink>
        </w:p>
        <w:p w14:paraId="6B0EF69C" w14:textId="545E21B1"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1" w:history="1">
            <w:r w:rsidRPr="00E37DA9">
              <w:rPr>
                <w:rStyle w:val="Hyperlink"/>
                <w:noProof/>
              </w:rPr>
              <w:t>3.6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Training Framework</w:t>
            </w:r>
            <w:r>
              <w:rPr>
                <w:noProof/>
                <w:webHidden/>
              </w:rPr>
              <w:tab/>
            </w:r>
            <w:r>
              <w:rPr>
                <w:noProof/>
                <w:webHidden/>
              </w:rPr>
              <w:fldChar w:fldCharType="begin"/>
            </w:r>
            <w:r>
              <w:rPr>
                <w:noProof/>
                <w:webHidden/>
              </w:rPr>
              <w:instrText xml:space="preserve"> PAGEREF _Toc233531051 \h </w:instrText>
            </w:r>
            <w:r>
              <w:rPr>
                <w:noProof/>
                <w:webHidden/>
              </w:rPr>
            </w:r>
            <w:r>
              <w:rPr>
                <w:noProof/>
                <w:webHidden/>
              </w:rPr>
              <w:fldChar w:fldCharType="separate"/>
            </w:r>
            <w:r>
              <w:rPr>
                <w:noProof/>
                <w:webHidden/>
              </w:rPr>
              <w:t>46</w:t>
            </w:r>
            <w:r>
              <w:rPr>
                <w:noProof/>
                <w:webHidden/>
              </w:rPr>
              <w:fldChar w:fldCharType="end"/>
            </w:r>
          </w:hyperlink>
        </w:p>
        <w:p w14:paraId="3817B090" w14:textId="2A75104E"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2" w:history="1">
            <w:r w:rsidRPr="00E37DA9">
              <w:rPr>
                <w:rStyle w:val="Hyperlink"/>
                <w:noProof/>
              </w:rPr>
              <w:t>3.6.1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Loss Function</w:t>
            </w:r>
            <w:r>
              <w:rPr>
                <w:noProof/>
                <w:webHidden/>
              </w:rPr>
              <w:tab/>
            </w:r>
            <w:r>
              <w:rPr>
                <w:noProof/>
                <w:webHidden/>
              </w:rPr>
              <w:fldChar w:fldCharType="begin"/>
            </w:r>
            <w:r>
              <w:rPr>
                <w:noProof/>
                <w:webHidden/>
              </w:rPr>
              <w:instrText xml:space="preserve"> PAGEREF _Toc233531052 \h </w:instrText>
            </w:r>
            <w:r>
              <w:rPr>
                <w:noProof/>
                <w:webHidden/>
              </w:rPr>
            </w:r>
            <w:r>
              <w:rPr>
                <w:noProof/>
                <w:webHidden/>
              </w:rPr>
              <w:fldChar w:fldCharType="separate"/>
            </w:r>
            <w:r>
              <w:rPr>
                <w:noProof/>
                <w:webHidden/>
              </w:rPr>
              <w:t>46</w:t>
            </w:r>
            <w:r>
              <w:rPr>
                <w:noProof/>
                <w:webHidden/>
              </w:rPr>
              <w:fldChar w:fldCharType="end"/>
            </w:r>
          </w:hyperlink>
        </w:p>
        <w:p w14:paraId="7FDD61BF" w14:textId="48B21359"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3" w:history="1">
            <w:r w:rsidRPr="00E37DA9">
              <w:rPr>
                <w:rStyle w:val="Hyperlink"/>
                <w:noProof/>
              </w:rPr>
              <w:t>3.6.2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Optimizer and Learning Rate Strategy</w:t>
            </w:r>
            <w:r>
              <w:rPr>
                <w:noProof/>
                <w:webHidden/>
              </w:rPr>
              <w:tab/>
            </w:r>
            <w:r>
              <w:rPr>
                <w:noProof/>
                <w:webHidden/>
              </w:rPr>
              <w:fldChar w:fldCharType="begin"/>
            </w:r>
            <w:r>
              <w:rPr>
                <w:noProof/>
                <w:webHidden/>
              </w:rPr>
              <w:instrText xml:space="preserve"> PAGEREF _Toc233531053 \h </w:instrText>
            </w:r>
            <w:r>
              <w:rPr>
                <w:noProof/>
                <w:webHidden/>
              </w:rPr>
            </w:r>
            <w:r>
              <w:rPr>
                <w:noProof/>
                <w:webHidden/>
              </w:rPr>
              <w:fldChar w:fldCharType="separate"/>
            </w:r>
            <w:r>
              <w:rPr>
                <w:noProof/>
                <w:webHidden/>
              </w:rPr>
              <w:t>47</w:t>
            </w:r>
            <w:r>
              <w:rPr>
                <w:noProof/>
                <w:webHidden/>
              </w:rPr>
              <w:fldChar w:fldCharType="end"/>
            </w:r>
          </w:hyperlink>
        </w:p>
        <w:p w14:paraId="6AFBC9A1" w14:textId="11C22B50"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4" w:history="1">
            <w:r w:rsidRPr="00E37DA9">
              <w:rPr>
                <w:rStyle w:val="Hyperlink"/>
                <w:noProof/>
              </w:rPr>
              <w:t>3.6.3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Learning Rate Schedule</w:t>
            </w:r>
            <w:r>
              <w:rPr>
                <w:noProof/>
                <w:webHidden/>
              </w:rPr>
              <w:tab/>
            </w:r>
            <w:r>
              <w:rPr>
                <w:noProof/>
                <w:webHidden/>
              </w:rPr>
              <w:fldChar w:fldCharType="begin"/>
            </w:r>
            <w:r>
              <w:rPr>
                <w:noProof/>
                <w:webHidden/>
              </w:rPr>
              <w:instrText xml:space="preserve"> PAGEREF _Toc233531054 \h </w:instrText>
            </w:r>
            <w:r>
              <w:rPr>
                <w:noProof/>
                <w:webHidden/>
              </w:rPr>
            </w:r>
            <w:r>
              <w:rPr>
                <w:noProof/>
                <w:webHidden/>
              </w:rPr>
              <w:fldChar w:fldCharType="separate"/>
            </w:r>
            <w:r>
              <w:rPr>
                <w:noProof/>
                <w:webHidden/>
              </w:rPr>
              <w:t>48</w:t>
            </w:r>
            <w:r>
              <w:rPr>
                <w:noProof/>
                <w:webHidden/>
              </w:rPr>
              <w:fldChar w:fldCharType="end"/>
            </w:r>
          </w:hyperlink>
        </w:p>
        <w:p w14:paraId="58731F65" w14:textId="7D1036F1"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5" w:history="1">
            <w:r w:rsidRPr="00E37DA9">
              <w:rPr>
                <w:rStyle w:val="Hyperlink"/>
                <w:noProof/>
              </w:rPr>
              <w:t>3.6.4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Early Stopping and Training Configuration</w:t>
            </w:r>
            <w:r>
              <w:rPr>
                <w:noProof/>
                <w:webHidden/>
              </w:rPr>
              <w:tab/>
            </w:r>
            <w:r>
              <w:rPr>
                <w:noProof/>
                <w:webHidden/>
              </w:rPr>
              <w:fldChar w:fldCharType="begin"/>
            </w:r>
            <w:r>
              <w:rPr>
                <w:noProof/>
                <w:webHidden/>
              </w:rPr>
              <w:instrText xml:space="preserve"> PAGEREF _Toc233531055 \h </w:instrText>
            </w:r>
            <w:r>
              <w:rPr>
                <w:noProof/>
                <w:webHidden/>
              </w:rPr>
            </w:r>
            <w:r>
              <w:rPr>
                <w:noProof/>
                <w:webHidden/>
              </w:rPr>
              <w:fldChar w:fldCharType="separate"/>
            </w:r>
            <w:r>
              <w:rPr>
                <w:noProof/>
                <w:webHidden/>
              </w:rPr>
              <w:t>48</w:t>
            </w:r>
            <w:r>
              <w:rPr>
                <w:noProof/>
                <w:webHidden/>
              </w:rPr>
              <w:fldChar w:fldCharType="end"/>
            </w:r>
          </w:hyperlink>
        </w:p>
        <w:p w14:paraId="538853E9" w14:textId="369A92E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6" w:history="1">
            <w:r w:rsidRPr="00E37DA9">
              <w:rPr>
                <w:rStyle w:val="Hyperlink"/>
                <w:noProof/>
              </w:rPr>
              <w:t>3.6.5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Weight Initialization and Fine-tuning Strategy</w:t>
            </w:r>
            <w:r>
              <w:rPr>
                <w:noProof/>
                <w:webHidden/>
              </w:rPr>
              <w:tab/>
            </w:r>
            <w:r>
              <w:rPr>
                <w:noProof/>
                <w:webHidden/>
              </w:rPr>
              <w:fldChar w:fldCharType="begin"/>
            </w:r>
            <w:r>
              <w:rPr>
                <w:noProof/>
                <w:webHidden/>
              </w:rPr>
              <w:instrText xml:space="preserve"> PAGEREF _Toc233531056 \h </w:instrText>
            </w:r>
            <w:r>
              <w:rPr>
                <w:noProof/>
                <w:webHidden/>
              </w:rPr>
            </w:r>
            <w:r>
              <w:rPr>
                <w:noProof/>
                <w:webHidden/>
              </w:rPr>
              <w:fldChar w:fldCharType="separate"/>
            </w:r>
            <w:r>
              <w:rPr>
                <w:noProof/>
                <w:webHidden/>
              </w:rPr>
              <w:t>49</w:t>
            </w:r>
            <w:r>
              <w:rPr>
                <w:noProof/>
                <w:webHidden/>
              </w:rPr>
              <w:fldChar w:fldCharType="end"/>
            </w:r>
          </w:hyperlink>
        </w:p>
        <w:p w14:paraId="3007F2E7" w14:textId="540FDC84"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7" w:history="1">
            <w:r w:rsidRPr="00E37DA9">
              <w:rPr>
                <w:rStyle w:val="Hyperlink"/>
                <w:noProof/>
              </w:rPr>
              <w:t>3.6.6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Training Stability and Computational Configuration</w:t>
            </w:r>
            <w:r>
              <w:rPr>
                <w:noProof/>
                <w:webHidden/>
              </w:rPr>
              <w:tab/>
            </w:r>
            <w:r>
              <w:rPr>
                <w:noProof/>
                <w:webHidden/>
              </w:rPr>
              <w:fldChar w:fldCharType="begin"/>
            </w:r>
            <w:r>
              <w:rPr>
                <w:noProof/>
                <w:webHidden/>
              </w:rPr>
              <w:instrText xml:space="preserve"> PAGEREF _Toc233531057 \h </w:instrText>
            </w:r>
            <w:r>
              <w:rPr>
                <w:noProof/>
                <w:webHidden/>
              </w:rPr>
            </w:r>
            <w:r>
              <w:rPr>
                <w:noProof/>
                <w:webHidden/>
              </w:rPr>
              <w:fldChar w:fldCharType="separate"/>
            </w:r>
            <w:r>
              <w:rPr>
                <w:noProof/>
                <w:webHidden/>
              </w:rPr>
              <w:t>50</w:t>
            </w:r>
            <w:r>
              <w:rPr>
                <w:noProof/>
                <w:webHidden/>
              </w:rPr>
              <w:fldChar w:fldCharType="end"/>
            </w:r>
          </w:hyperlink>
        </w:p>
        <w:p w14:paraId="3BFE58EB" w14:textId="2ACDD3C3"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8" w:history="1">
            <w:r w:rsidRPr="00E37DA9">
              <w:rPr>
                <w:rStyle w:val="Hyperlink"/>
                <w:noProof/>
              </w:rPr>
              <w:t>3.7</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Evaluation Framework</w:t>
            </w:r>
            <w:r>
              <w:rPr>
                <w:noProof/>
                <w:webHidden/>
              </w:rPr>
              <w:tab/>
            </w:r>
            <w:r>
              <w:rPr>
                <w:noProof/>
                <w:webHidden/>
              </w:rPr>
              <w:fldChar w:fldCharType="begin"/>
            </w:r>
            <w:r>
              <w:rPr>
                <w:noProof/>
                <w:webHidden/>
              </w:rPr>
              <w:instrText xml:space="preserve"> PAGEREF _Toc233531058 \h </w:instrText>
            </w:r>
            <w:r>
              <w:rPr>
                <w:noProof/>
                <w:webHidden/>
              </w:rPr>
            </w:r>
            <w:r>
              <w:rPr>
                <w:noProof/>
                <w:webHidden/>
              </w:rPr>
              <w:fldChar w:fldCharType="separate"/>
            </w:r>
            <w:r>
              <w:rPr>
                <w:noProof/>
                <w:webHidden/>
              </w:rPr>
              <w:t>52</w:t>
            </w:r>
            <w:r>
              <w:rPr>
                <w:noProof/>
                <w:webHidden/>
              </w:rPr>
              <w:fldChar w:fldCharType="end"/>
            </w:r>
          </w:hyperlink>
        </w:p>
        <w:p w14:paraId="27A5F069" w14:textId="30E84EA6"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9" w:history="1">
            <w:r w:rsidRPr="00E37DA9">
              <w:rPr>
                <w:rStyle w:val="Hyperlink"/>
                <w:noProof/>
              </w:rPr>
              <w:t>3.7.1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Overall Accuracy</w:t>
            </w:r>
            <w:r>
              <w:rPr>
                <w:noProof/>
                <w:webHidden/>
              </w:rPr>
              <w:tab/>
            </w:r>
            <w:r>
              <w:rPr>
                <w:noProof/>
                <w:webHidden/>
              </w:rPr>
              <w:fldChar w:fldCharType="begin"/>
            </w:r>
            <w:r>
              <w:rPr>
                <w:noProof/>
                <w:webHidden/>
              </w:rPr>
              <w:instrText xml:space="preserve"> PAGEREF _Toc233531059 \h </w:instrText>
            </w:r>
            <w:r>
              <w:rPr>
                <w:noProof/>
                <w:webHidden/>
              </w:rPr>
            </w:r>
            <w:r>
              <w:rPr>
                <w:noProof/>
                <w:webHidden/>
              </w:rPr>
              <w:fldChar w:fldCharType="separate"/>
            </w:r>
            <w:r>
              <w:rPr>
                <w:noProof/>
                <w:webHidden/>
              </w:rPr>
              <w:t>52</w:t>
            </w:r>
            <w:r>
              <w:rPr>
                <w:noProof/>
                <w:webHidden/>
              </w:rPr>
              <w:fldChar w:fldCharType="end"/>
            </w:r>
          </w:hyperlink>
        </w:p>
        <w:p w14:paraId="2404B919" w14:textId="2A4FF946"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0" w:history="1">
            <w:r w:rsidRPr="00E37DA9">
              <w:rPr>
                <w:rStyle w:val="Hyperlink"/>
                <w:noProof/>
              </w:rPr>
              <w:t>3.7.2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Precision, Recall and F1-Score</w:t>
            </w:r>
            <w:r>
              <w:rPr>
                <w:noProof/>
                <w:webHidden/>
              </w:rPr>
              <w:tab/>
            </w:r>
            <w:r>
              <w:rPr>
                <w:noProof/>
                <w:webHidden/>
              </w:rPr>
              <w:fldChar w:fldCharType="begin"/>
            </w:r>
            <w:r>
              <w:rPr>
                <w:noProof/>
                <w:webHidden/>
              </w:rPr>
              <w:instrText xml:space="preserve"> PAGEREF _Toc233531060 \h </w:instrText>
            </w:r>
            <w:r>
              <w:rPr>
                <w:noProof/>
                <w:webHidden/>
              </w:rPr>
            </w:r>
            <w:r>
              <w:rPr>
                <w:noProof/>
                <w:webHidden/>
              </w:rPr>
              <w:fldChar w:fldCharType="separate"/>
            </w:r>
            <w:r>
              <w:rPr>
                <w:noProof/>
                <w:webHidden/>
              </w:rPr>
              <w:t>52</w:t>
            </w:r>
            <w:r>
              <w:rPr>
                <w:noProof/>
                <w:webHidden/>
              </w:rPr>
              <w:fldChar w:fldCharType="end"/>
            </w:r>
          </w:hyperlink>
        </w:p>
        <w:p w14:paraId="643DBC76" w14:textId="6EDA0143"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1" w:history="1">
            <w:r w:rsidRPr="00E37DA9">
              <w:rPr>
                <w:rStyle w:val="Hyperlink"/>
                <w:noProof/>
              </w:rPr>
              <w:t>3.7.3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Confusion Matrix</w:t>
            </w:r>
            <w:r>
              <w:rPr>
                <w:noProof/>
                <w:webHidden/>
              </w:rPr>
              <w:tab/>
            </w:r>
            <w:r>
              <w:rPr>
                <w:noProof/>
                <w:webHidden/>
              </w:rPr>
              <w:fldChar w:fldCharType="begin"/>
            </w:r>
            <w:r>
              <w:rPr>
                <w:noProof/>
                <w:webHidden/>
              </w:rPr>
              <w:instrText xml:space="preserve"> PAGEREF _Toc233531061 \h </w:instrText>
            </w:r>
            <w:r>
              <w:rPr>
                <w:noProof/>
                <w:webHidden/>
              </w:rPr>
            </w:r>
            <w:r>
              <w:rPr>
                <w:noProof/>
                <w:webHidden/>
              </w:rPr>
              <w:fldChar w:fldCharType="separate"/>
            </w:r>
            <w:r>
              <w:rPr>
                <w:noProof/>
                <w:webHidden/>
              </w:rPr>
              <w:t>53</w:t>
            </w:r>
            <w:r>
              <w:rPr>
                <w:noProof/>
                <w:webHidden/>
              </w:rPr>
              <w:fldChar w:fldCharType="end"/>
            </w:r>
          </w:hyperlink>
        </w:p>
        <w:p w14:paraId="2F73E68A" w14:textId="14A5822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2" w:history="1">
            <w:r w:rsidRPr="00E37DA9">
              <w:rPr>
                <w:rStyle w:val="Hyperlink"/>
                <w:noProof/>
              </w:rPr>
              <w:t>3.7.4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Baseline Comparison</w:t>
            </w:r>
            <w:r>
              <w:rPr>
                <w:noProof/>
                <w:webHidden/>
              </w:rPr>
              <w:tab/>
            </w:r>
            <w:r>
              <w:rPr>
                <w:noProof/>
                <w:webHidden/>
              </w:rPr>
              <w:fldChar w:fldCharType="begin"/>
            </w:r>
            <w:r>
              <w:rPr>
                <w:noProof/>
                <w:webHidden/>
              </w:rPr>
              <w:instrText xml:space="preserve"> PAGEREF _Toc233531062 \h </w:instrText>
            </w:r>
            <w:r>
              <w:rPr>
                <w:noProof/>
                <w:webHidden/>
              </w:rPr>
            </w:r>
            <w:r>
              <w:rPr>
                <w:noProof/>
                <w:webHidden/>
              </w:rPr>
              <w:fldChar w:fldCharType="separate"/>
            </w:r>
            <w:r>
              <w:rPr>
                <w:noProof/>
                <w:webHidden/>
              </w:rPr>
              <w:t>54</w:t>
            </w:r>
            <w:r>
              <w:rPr>
                <w:noProof/>
                <w:webHidden/>
              </w:rPr>
              <w:fldChar w:fldCharType="end"/>
            </w:r>
          </w:hyperlink>
        </w:p>
        <w:p w14:paraId="0C6016A6" w14:textId="7867D68F"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3" w:history="1">
            <w:r w:rsidRPr="00E37DA9">
              <w:rPr>
                <w:rStyle w:val="Hyperlink"/>
                <w:noProof/>
              </w:rPr>
              <w:t>3.7.5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Grad-CAM Qualitative Evaluation</w:t>
            </w:r>
            <w:r>
              <w:rPr>
                <w:noProof/>
                <w:webHidden/>
              </w:rPr>
              <w:tab/>
            </w:r>
            <w:r>
              <w:rPr>
                <w:noProof/>
                <w:webHidden/>
              </w:rPr>
              <w:fldChar w:fldCharType="begin"/>
            </w:r>
            <w:r>
              <w:rPr>
                <w:noProof/>
                <w:webHidden/>
              </w:rPr>
              <w:instrText xml:space="preserve"> PAGEREF _Toc233531063 \h </w:instrText>
            </w:r>
            <w:r>
              <w:rPr>
                <w:noProof/>
                <w:webHidden/>
              </w:rPr>
            </w:r>
            <w:r>
              <w:rPr>
                <w:noProof/>
                <w:webHidden/>
              </w:rPr>
              <w:fldChar w:fldCharType="separate"/>
            </w:r>
            <w:r>
              <w:rPr>
                <w:noProof/>
                <w:webHidden/>
              </w:rPr>
              <w:t>55</w:t>
            </w:r>
            <w:r>
              <w:rPr>
                <w:noProof/>
                <w:webHidden/>
              </w:rPr>
              <w:fldChar w:fldCharType="end"/>
            </w:r>
          </w:hyperlink>
        </w:p>
        <w:p w14:paraId="5D51A1F7" w14:textId="6BA4F192"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4" w:history="1">
            <w:r w:rsidRPr="00E37DA9">
              <w:rPr>
                <w:rStyle w:val="Hyperlink"/>
                <w:noProof/>
              </w:rPr>
              <w:t>3.8</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Summary</w:t>
            </w:r>
            <w:r>
              <w:rPr>
                <w:noProof/>
                <w:webHidden/>
              </w:rPr>
              <w:tab/>
            </w:r>
            <w:r>
              <w:rPr>
                <w:noProof/>
                <w:webHidden/>
              </w:rPr>
              <w:fldChar w:fldCharType="begin"/>
            </w:r>
            <w:r>
              <w:rPr>
                <w:noProof/>
                <w:webHidden/>
              </w:rPr>
              <w:instrText xml:space="preserve"> PAGEREF _Toc233531064 \h </w:instrText>
            </w:r>
            <w:r>
              <w:rPr>
                <w:noProof/>
                <w:webHidden/>
              </w:rPr>
            </w:r>
            <w:r>
              <w:rPr>
                <w:noProof/>
                <w:webHidden/>
              </w:rPr>
              <w:fldChar w:fldCharType="separate"/>
            </w:r>
            <w:r>
              <w:rPr>
                <w:noProof/>
                <w:webHidden/>
              </w:rPr>
              <w:t>55</w:t>
            </w:r>
            <w:r>
              <w:rPr>
                <w:noProof/>
                <w:webHidden/>
              </w:rPr>
              <w:fldChar w:fldCharType="end"/>
            </w:r>
          </w:hyperlink>
        </w:p>
        <w:p w14:paraId="1FBF5B65" w14:textId="3B03CFF6"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65" w:history="1">
            <w:r w:rsidRPr="00E37DA9">
              <w:rPr>
                <w:rStyle w:val="Hyperlink"/>
                <w:noProof/>
              </w:rPr>
              <w:t>Chapter 4 :Experimental Results and Discussion</w:t>
            </w:r>
            <w:r>
              <w:rPr>
                <w:noProof/>
                <w:webHidden/>
              </w:rPr>
              <w:tab/>
            </w:r>
            <w:r>
              <w:rPr>
                <w:noProof/>
                <w:webHidden/>
              </w:rPr>
              <w:fldChar w:fldCharType="begin"/>
            </w:r>
            <w:r>
              <w:rPr>
                <w:noProof/>
                <w:webHidden/>
              </w:rPr>
              <w:instrText xml:space="preserve"> PAGEREF _Toc233531065 \h </w:instrText>
            </w:r>
            <w:r>
              <w:rPr>
                <w:noProof/>
                <w:webHidden/>
              </w:rPr>
            </w:r>
            <w:r>
              <w:rPr>
                <w:noProof/>
                <w:webHidden/>
              </w:rPr>
              <w:fldChar w:fldCharType="separate"/>
            </w:r>
            <w:r>
              <w:rPr>
                <w:noProof/>
                <w:webHidden/>
              </w:rPr>
              <w:t>57</w:t>
            </w:r>
            <w:r>
              <w:rPr>
                <w:noProof/>
                <w:webHidden/>
              </w:rPr>
              <w:fldChar w:fldCharType="end"/>
            </w:r>
          </w:hyperlink>
        </w:p>
        <w:p w14:paraId="0B22034B" w14:textId="73D6E828"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6" w:history="1">
            <w:r w:rsidRPr="00E37DA9">
              <w:rPr>
                <w:rStyle w:val="Hyperlink"/>
                <w:noProof/>
              </w:rPr>
              <w:t>4.1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Introduction</w:t>
            </w:r>
            <w:r>
              <w:rPr>
                <w:noProof/>
                <w:webHidden/>
              </w:rPr>
              <w:tab/>
            </w:r>
            <w:r>
              <w:rPr>
                <w:noProof/>
                <w:webHidden/>
              </w:rPr>
              <w:fldChar w:fldCharType="begin"/>
            </w:r>
            <w:r>
              <w:rPr>
                <w:noProof/>
                <w:webHidden/>
              </w:rPr>
              <w:instrText xml:space="preserve"> PAGEREF _Toc233531066 \h </w:instrText>
            </w:r>
            <w:r>
              <w:rPr>
                <w:noProof/>
                <w:webHidden/>
              </w:rPr>
            </w:r>
            <w:r>
              <w:rPr>
                <w:noProof/>
                <w:webHidden/>
              </w:rPr>
              <w:fldChar w:fldCharType="separate"/>
            </w:r>
            <w:r>
              <w:rPr>
                <w:noProof/>
                <w:webHidden/>
              </w:rPr>
              <w:t>57</w:t>
            </w:r>
            <w:r>
              <w:rPr>
                <w:noProof/>
                <w:webHidden/>
              </w:rPr>
              <w:fldChar w:fldCharType="end"/>
            </w:r>
          </w:hyperlink>
        </w:p>
        <w:p w14:paraId="32E5004E" w14:textId="75E76190"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7" w:history="1">
            <w:r w:rsidRPr="00E37DA9">
              <w:rPr>
                <w:rStyle w:val="Hyperlink"/>
                <w:noProof/>
              </w:rPr>
              <w:t>4.2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Preprocessing Results</w:t>
            </w:r>
            <w:r>
              <w:rPr>
                <w:noProof/>
                <w:webHidden/>
              </w:rPr>
              <w:tab/>
            </w:r>
            <w:r>
              <w:rPr>
                <w:noProof/>
                <w:webHidden/>
              </w:rPr>
              <w:fldChar w:fldCharType="begin"/>
            </w:r>
            <w:r>
              <w:rPr>
                <w:noProof/>
                <w:webHidden/>
              </w:rPr>
              <w:instrText xml:space="preserve"> PAGEREF _Toc233531067 \h </w:instrText>
            </w:r>
            <w:r>
              <w:rPr>
                <w:noProof/>
                <w:webHidden/>
              </w:rPr>
            </w:r>
            <w:r>
              <w:rPr>
                <w:noProof/>
                <w:webHidden/>
              </w:rPr>
              <w:fldChar w:fldCharType="separate"/>
            </w:r>
            <w:r>
              <w:rPr>
                <w:noProof/>
                <w:webHidden/>
              </w:rPr>
              <w:t>57</w:t>
            </w:r>
            <w:r>
              <w:rPr>
                <w:noProof/>
                <w:webHidden/>
              </w:rPr>
              <w:fldChar w:fldCharType="end"/>
            </w:r>
          </w:hyperlink>
        </w:p>
        <w:p w14:paraId="164982AF" w14:textId="5C862B8F"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8" w:history="1">
            <w:r w:rsidRPr="00E37DA9">
              <w:rPr>
                <w:rStyle w:val="Hyperlink"/>
                <w:noProof/>
              </w:rPr>
              <w:t>4.3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Training Results</w:t>
            </w:r>
            <w:r>
              <w:rPr>
                <w:noProof/>
                <w:webHidden/>
              </w:rPr>
              <w:tab/>
            </w:r>
            <w:r>
              <w:rPr>
                <w:noProof/>
                <w:webHidden/>
              </w:rPr>
              <w:fldChar w:fldCharType="begin"/>
            </w:r>
            <w:r>
              <w:rPr>
                <w:noProof/>
                <w:webHidden/>
              </w:rPr>
              <w:instrText xml:space="preserve"> PAGEREF _Toc233531068 \h </w:instrText>
            </w:r>
            <w:r>
              <w:rPr>
                <w:noProof/>
                <w:webHidden/>
              </w:rPr>
            </w:r>
            <w:r>
              <w:rPr>
                <w:noProof/>
                <w:webHidden/>
              </w:rPr>
              <w:fldChar w:fldCharType="separate"/>
            </w:r>
            <w:r>
              <w:rPr>
                <w:noProof/>
                <w:webHidden/>
              </w:rPr>
              <w:t>58</w:t>
            </w:r>
            <w:r>
              <w:rPr>
                <w:noProof/>
                <w:webHidden/>
              </w:rPr>
              <w:fldChar w:fldCharType="end"/>
            </w:r>
          </w:hyperlink>
        </w:p>
        <w:p w14:paraId="1D273EF4" w14:textId="571FAF75"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9" w:history="1">
            <w:r w:rsidRPr="00E37DA9">
              <w:rPr>
                <w:rStyle w:val="Hyperlink"/>
                <w:noProof/>
              </w:rPr>
              <w:t>4.4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Final Test Set Results</w:t>
            </w:r>
            <w:r>
              <w:rPr>
                <w:noProof/>
                <w:webHidden/>
              </w:rPr>
              <w:tab/>
            </w:r>
            <w:r>
              <w:rPr>
                <w:noProof/>
                <w:webHidden/>
              </w:rPr>
              <w:fldChar w:fldCharType="begin"/>
            </w:r>
            <w:r>
              <w:rPr>
                <w:noProof/>
                <w:webHidden/>
              </w:rPr>
              <w:instrText xml:space="preserve"> PAGEREF _Toc233531069 \h </w:instrText>
            </w:r>
            <w:r>
              <w:rPr>
                <w:noProof/>
                <w:webHidden/>
              </w:rPr>
            </w:r>
            <w:r>
              <w:rPr>
                <w:noProof/>
                <w:webHidden/>
              </w:rPr>
              <w:fldChar w:fldCharType="separate"/>
            </w:r>
            <w:r>
              <w:rPr>
                <w:noProof/>
                <w:webHidden/>
              </w:rPr>
              <w:t>59</w:t>
            </w:r>
            <w:r>
              <w:rPr>
                <w:noProof/>
                <w:webHidden/>
              </w:rPr>
              <w:fldChar w:fldCharType="end"/>
            </w:r>
          </w:hyperlink>
        </w:p>
        <w:p w14:paraId="05A6E625" w14:textId="550ADF68"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0" w:history="1">
            <w:r w:rsidRPr="00E37DA9">
              <w:rPr>
                <w:rStyle w:val="Hyperlink"/>
                <w:noProof/>
              </w:rPr>
              <w:t>4.5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Per-Class Analysis</w:t>
            </w:r>
            <w:r>
              <w:rPr>
                <w:noProof/>
                <w:webHidden/>
              </w:rPr>
              <w:tab/>
            </w:r>
            <w:r>
              <w:rPr>
                <w:noProof/>
                <w:webHidden/>
              </w:rPr>
              <w:fldChar w:fldCharType="begin"/>
            </w:r>
            <w:r>
              <w:rPr>
                <w:noProof/>
                <w:webHidden/>
              </w:rPr>
              <w:instrText xml:space="preserve"> PAGEREF _Toc233531070 \h </w:instrText>
            </w:r>
            <w:r>
              <w:rPr>
                <w:noProof/>
                <w:webHidden/>
              </w:rPr>
            </w:r>
            <w:r>
              <w:rPr>
                <w:noProof/>
                <w:webHidden/>
              </w:rPr>
              <w:fldChar w:fldCharType="separate"/>
            </w:r>
            <w:r>
              <w:rPr>
                <w:noProof/>
                <w:webHidden/>
              </w:rPr>
              <w:t>60</w:t>
            </w:r>
            <w:r>
              <w:rPr>
                <w:noProof/>
                <w:webHidden/>
              </w:rPr>
              <w:fldChar w:fldCharType="end"/>
            </w:r>
          </w:hyperlink>
        </w:p>
        <w:p w14:paraId="6ED7C233" w14:textId="5BDF7B42"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1" w:history="1">
            <w:r w:rsidRPr="00E37DA9">
              <w:rPr>
                <w:rStyle w:val="Hyperlink"/>
                <w:noProof/>
              </w:rPr>
              <w:t>4.6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Confusion Matrix Analysis</w:t>
            </w:r>
            <w:r>
              <w:rPr>
                <w:noProof/>
                <w:webHidden/>
              </w:rPr>
              <w:tab/>
            </w:r>
            <w:r>
              <w:rPr>
                <w:noProof/>
                <w:webHidden/>
              </w:rPr>
              <w:fldChar w:fldCharType="begin"/>
            </w:r>
            <w:r>
              <w:rPr>
                <w:noProof/>
                <w:webHidden/>
              </w:rPr>
              <w:instrText xml:space="preserve"> PAGEREF _Toc233531071 \h </w:instrText>
            </w:r>
            <w:r>
              <w:rPr>
                <w:noProof/>
                <w:webHidden/>
              </w:rPr>
            </w:r>
            <w:r>
              <w:rPr>
                <w:noProof/>
                <w:webHidden/>
              </w:rPr>
              <w:fldChar w:fldCharType="separate"/>
            </w:r>
            <w:r>
              <w:rPr>
                <w:noProof/>
                <w:webHidden/>
              </w:rPr>
              <w:t>61</w:t>
            </w:r>
            <w:r>
              <w:rPr>
                <w:noProof/>
                <w:webHidden/>
              </w:rPr>
              <w:fldChar w:fldCharType="end"/>
            </w:r>
          </w:hyperlink>
        </w:p>
        <w:p w14:paraId="66421789" w14:textId="39169057"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2" w:history="1">
            <w:r w:rsidRPr="00E37DA9">
              <w:rPr>
                <w:rStyle w:val="Hyperlink"/>
                <w:noProof/>
              </w:rPr>
              <w:t>4.7</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Baseline Comparison</w:t>
            </w:r>
            <w:r>
              <w:rPr>
                <w:noProof/>
                <w:webHidden/>
              </w:rPr>
              <w:tab/>
            </w:r>
            <w:r>
              <w:rPr>
                <w:noProof/>
                <w:webHidden/>
              </w:rPr>
              <w:fldChar w:fldCharType="begin"/>
            </w:r>
            <w:r>
              <w:rPr>
                <w:noProof/>
                <w:webHidden/>
              </w:rPr>
              <w:instrText xml:space="preserve"> PAGEREF _Toc233531072 \h </w:instrText>
            </w:r>
            <w:r>
              <w:rPr>
                <w:noProof/>
                <w:webHidden/>
              </w:rPr>
            </w:r>
            <w:r>
              <w:rPr>
                <w:noProof/>
                <w:webHidden/>
              </w:rPr>
              <w:fldChar w:fldCharType="separate"/>
            </w:r>
            <w:r>
              <w:rPr>
                <w:noProof/>
                <w:webHidden/>
              </w:rPr>
              <w:t>62</w:t>
            </w:r>
            <w:r>
              <w:rPr>
                <w:noProof/>
                <w:webHidden/>
              </w:rPr>
              <w:fldChar w:fldCharType="end"/>
            </w:r>
          </w:hyperlink>
        </w:p>
        <w:p w14:paraId="108DCA19" w14:textId="324A9B9C"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3" w:history="1">
            <w:r w:rsidRPr="00E37DA9">
              <w:rPr>
                <w:rStyle w:val="Hyperlink"/>
                <w:noProof/>
              </w:rPr>
              <w:t>4.8</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Grad-CAM Interpretability</w:t>
            </w:r>
            <w:r>
              <w:rPr>
                <w:noProof/>
                <w:webHidden/>
              </w:rPr>
              <w:tab/>
            </w:r>
            <w:r>
              <w:rPr>
                <w:noProof/>
                <w:webHidden/>
              </w:rPr>
              <w:fldChar w:fldCharType="begin"/>
            </w:r>
            <w:r>
              <w:rPr>
                <w:noProof/>
                <w:webHidden/>
              </w:rPr>
              <w:instrText xml:space="preserve"> PAGEREF _Toc233531073 \h </w:instrText>
            </w:r>
            <w:r>
              <w:rPr>
                <w:noProof/>
                <w:webHidden/>
              </w:rPr>
            </w:r>
            <w:r>
              <w:rPr>
                <w:noProof/>
                <w:webHidden/>
              </w:rPr>
              <w:fldChar w:fldCharType="separate"/>
            </w:r>
            <w:r>
              <w:rPr>
                <w:noProof/>
                <w:webHidden/>
              </w:rPr>
              <w:t>63</w:t>
            </w:r>
            <w:r>
              <w:rPr>
                <w:noProof/>
                <w:webHidden/>
              </w:rPr>
              <w:fldChar w:fldCharType="end"/>
            </w:r>
          </w:hyperlink>
        </w:p>
        <w:p w14:paraId="2A8EE711" w14:textId="0CC30575"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4" w:history="1">
            <w:r w:rsidRPr="00E37DA9">
              <w:rPr>
                <w:rStyle w:val="Hyperlink"/>
                <w:noProof/>
              </w:rPr>
              <w:t>4.9</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Discussion and Limitations</w:t>
            </w:r>
            <w:r>
              <w:rPr>
                <w:noProof/>
                <w:webHidden/>
              </w:rPr>
              <w:tab/>
            </w:r>
            <w:r>
              <w:rPr>
                <w:noProof/>
                <w:webHidden/>
              </w:rPr>
              <w:fldChar w:fldCharType="begin"/>
            </w:r>
            <w:r>
              <w:rPr>
                <w:noProof/>
                <w:webHidden/>
              </w:rPr>
              <w:instrText xml:space="preserve"> PAGEREF _Toc233531074 \h </w:instrText>
            </w:r>
            <w:r>
              <w:rPr>
                <w:noProof/>
                <w:webHidden/>
              </w:rPr>
            </w:r>
            <w:r>
              <w:rPr>
                <w:noProof/>
                <w:webHidden/>
              </w:rPr>
              <w:fldChar w:fldCharType="separate"/>
            </w:r>
            <w:r>
              <w:rPr>
                <w:noProof/>
                <w:webHidden/>
              </w:rPr>
              <w:t>65</w:t>
            </w:r>
            <w:r>
              <w:rPr>
                <w:noProof/>
                <w:webHidden/>
              </w:rPr>
              <w:fldChar w:fldCharType="end"/>
            </w:r>
          </w:hyperlink>
        </w:p>
        <w:p w14:paraId="474343AD" w14:textId="2C6F4E7A"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5" w:history="1">
            <w:r w:rsidRPr="00E37DA9">
              <w:rPr>
                <w:rStyle w:val="Hyperlink"/>
                <w:noProof/>
              </w:rPr>
              <w:t>4.10</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Chapter Summary</w:t>
            </w:r>
            <w:r>
              <w:rPr>
                <w:noProof/>
                <w:webHidden/>
              </w:rPr>
              <w:tab/>
            </w:r>
            <w:r>
              <w:rPr>
                <w:noProof/>
                <w:webHidden/>
              </w:rPr>
              <w:fldChar w:fldCharType="begin"/>
            </w:r>
            <w:r>
              <w:rPr>
                <w:noProof/>
                <w:webHidden/>
              </w:rPr>
              <w:instrText xml:space="preserve"> PAGEREF _Toc233531075 \h </w:instrText>
            </w:r>
            <w:r>
              <w:rPr>
                <w:noProof/>
                <w:webHidden/>
              </w:rPr>
            </w:r>
            <w:r>
              <w:rPr>
                <w:noProof/>
                <w:webHidden/>
              </w:rPr>
              <w:fldChar w:fldCharType="separate"/>
            </w:r>
            <w:r>
              <w:rPr>
                <w:noProof/>
                <w:webHidden/>
              </w:rPr>
              <w:t>66</w:t>
            </w:r>
            <w:r>
              <w:rPr>
                <w:noProof/>
                <w:webHidden/>
              </w:rPr>
              <w:fldChar w:fldCharType="end"/>
            </w:r>
          </w:hyperlink>
        </w:p>
        <w:p w14:paraId="7A882F24" w14:textId="5662CED3"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76" w:history="1">
            <w:r w:rsidRPr="00E37DA9">
              <w:rPr>
                <w:rStyle w:val="Hyperlink"/>
                <w:noProof/>
              </w:rPr>
              <w:t>Chapter 5: Conclusion and Future Work</w:t>
            </w:r>
            <w:r>
              <w:rPr>
                <w:noProof/>
                <w:webHidden/>
              </w:rPr>
              <w:tab/>
            </w:r>
            <w:r>
              <w:rPr>
                <w:noProof/>
                <w:webHidden/>
              </w:rPr>
              <w:fldChar w:fldCharType="begin"/>
            </w:r>
            <w:r>
              <w:rPr>
                <w:noProof/>
                <w:webHidden/>
              </w:rPr>
              <w:instrText xml:space="preserve"> PAGEREF _Toc233531076 \h </w:instrText>
            </w:r>
            <w:r>
              <w:rPr>
                <w:noProof/>
                <w:webHidden/>
              </w:rPr>
            </w:r>
            <w:r>
              <w:rPr>
                <w:noProof/>
                <w:webHidden/>
              </w:rPr>
              <w:fldChar w:fldCharType="separate"/>
            </w:r>
            <w:r>
              <w:rPr>
                <w:noProof/>
                <w:webHidden/>
              </w:rPr>
              <w:t>67</w:t>
            </w:r>
            <w:r>
              <w:rPr>
                <w:noProof/>
                <w:webHidden/>
              </w:rPr>
              <w:fldChar w:fldCharType="end"/>
            </w:r>
          </w:hyperlink>
        </w:p>
        <w:p w14:paraId="55857C7A" w14:textId="0CEBFC00" w:rsidR="0081523F" w:rsidRDefault="0081523F">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7" w:history="1">
            <w:r w:rsidRPr="00E37DA9">
              <w:rPr>
                <w:rStyle w:val="Hyperlink"/>
                <w:noProof/>
              </w:rPr>
              <w:t>5.1  Conclusion</w:t>
            </w:r>
            <w:r>
              <w:rPr>
                <w:noProof/>
                <w:webHidden/>
              </w:rPr>
              <w:tab/>
            </w:r>
            <w:r>
              <w:rPr>
                <w:noProof/>
                <w:webHidden/>
              </w:rPr>
              <w:fldChar w:fldCharType="begin"/>
            </w:r>
            <w:r>
              <w:rPr>
                <w:noProof/>
                <w:webHidden/>
              </w:rPr>
              <w:instrText xml:space="preserve"> PAGEREF _Toc233531077 \h </w:instrText>
            </w:r>
            <w:r>
              <w:rPr>
                <w:noProof/>
                <w:webHidden/>
              </w:rPr>
            </w:r>
            <w:r>
              <w:rPr>
                <w:noProof/>
                <w:webHidden/>
              </w:rPr>
              <w:fldChar w:fldCharType="separate"/>
            </w:r>
            <w:r>
              <w:rPr>
                <w:noProof/>
                <w:webHidden/>
              </w:rPr>
              <w:t>67</w:t>
            </w:r>
            <w:r>
              <w:rPr>
                <w:noProof/>
                <w:webHidden/>
              </w:rPr>
              <w:fldChar w:fldCharType="end"/>
            </w:r>
          </w:hyperlink>
        </w:p>
        <w:p w14:paraId="7D052CA8" w14:textId="3294C926" w:rsidR="0081523F" w:rsidRDefault="0081523F">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8" w:history="1">
            <w:r w:rsidRPr="00E37DA9">
              <w:rPr>
                <w:rStyle w:val="Hyperlink"/>
                <w:noProof/>
              </w:rPr>
              <w:t>5.2  Future Work</w:t>
            </w:r>
            <w:r>
              <w:rPr>
                <w:noProof/>
                <w:webHidden/>
              </w:rPr>
              <w:tab/>
            </w:r>
            <w:r>
              <w:rPr>
                <w:noProof/>
                <w:webHidden/>
              </w:rPr>
              <w:fldChar w:fldCharType="begin"/>
            </w:r>
            <w:r>
              <w:rPr>
                <w:noProof/>
                <w:webHidden/>
              </w:rPr>
              <w:instrText xml:space="preserve"> PAGEREF _Toc233531078 \h </w:instrText>
            </w:r>
            <w:r>
              <w:rPr>
                <w:noProof/>
                <w:webHidden/>
              </w:rPr>
            </w:r>
            <w:r>
              <w:rPr>
                <w:noProof/>
                <w:webHidden/>
              </w:rPr>
              <w:fldChar w:fldCharType="separate"/>
            </w:r>
            <w:r>
              <w:rPr>
                <w:noProof/>
                <w:webHidden/>
              </w:rPr>
              <w:t>68</w:t>
            </w:r>
            <w:r>
              <w:rPr>
                <w:noProof/>
                <w:webHidden/>
              </w:rPr>
              <w:fldChar w:fldCharType="end"/>
            </w:r>
          </w:hyperlink>
        </w:p>
        <w:p w14:paraId="4A8F2F27" w14:textId="383955EC"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79" w:history="1">
            <w:r w:rsidRPr="00E37DA9">
              <w:rPr>
                <w:rStyle w:val="Hyperlink"/>
                <w:noProof/>
              </w:rPr>
              <w:t>References</w:t>
            </w:r>
            <w:r>
              <w:rPr>
                <w:noProof/>
                <w:webHidden/>
              </w:rPr>
              <w:tab/>
            </w:r>
            <w:r>
              <w:rPr>
                <w:noProof/>
                <w:webHidden/>
              </w:rPr>
              <w:fldChar w:fldCharType="begin"/>
            </w:r>
            <w:r>
              <w:rPr>
                <w:noProof/>
                <w:webHidden/>
              </w:rPr>
              <w:instrText xml:space="preserve"> PAGEREF _Toc233531079 \h </w:instrText>
            </w:r>
            <w:r>
              <w:rPr>
                <w:noProof/>
                <w:webHidden/>
              </w:rPr>
            </w:r>
            <w:r>
              <w:rPr>
                <w:noProof/>
                <w:webHidden/>
              </w:rPr>
              <w:fldChar w:fldCharType="separate"/>
            </w:r>
            <w:r>
              <w:rPr>
                <w:noProof/>
                <w:webHidden/>
              </w:rPr>
              <w:t>70</w:t>
            </w:r>
            <w:r>
              <w:rPr>
                <w:noProof/>
                <w:webHidden/>
              </w:rPr>
              <w:fldChar w:fldCharType="end"/>
            </w:r>
          </w:hyperlink>
        </w:p>
        <w:p w14:paraId="4D391F8F" w14:textId="7210CA66" w:rsidR="00FE5AB4" w:rsidRDefault="00FE5AB4">
          <w:r>
            <w:rPr>
              <w:b/>
              <w:bCs/>
              <w:noProof/>
            </w:rPr>
            <w:fldChar w:fldCharType="end"/>
          </w:r>
        </w:p>
      </w:sdtContent>
    </w:sdt>
    <w:p w14:paraId="269BF19D" w14:textId="77777777" w:rsidR="00C92DCB" w:rsidRDefault="00C92DCB">
      <w:pPr>
        <w:spacing w:after="160" w:line="259" w:lineRule="auto"/>
        <w:ind w:left="0" w:firstLine="0"/>
        <w:jc w:val="left"/>
        <w:rPr>
          <w:b/>
        </w:rPr>
      </w:pPr>
      <w:r>
        <w:rPr>
          <w:b/>
        </w:rPr>
        <w:br w:type="page"/>
      </w:r>
    </w:p>
    <w:p w14:paraId="59340C9D" w14:textId="77777777" w:rsidR="00C92DCB" w:rsidRPr="00C92DCB" w:rsidRDefault="00C92DCB" w:rsidP="00C92DCB">
      <w:pPr>
        <w:pStyle w:val="Heading1"/>
        <w:ind w:left="0"/>
      </w:pPr>
      <w:bookmarkStart w:id="4" w:name="_Toc233531011"/>
      <w:r w:rsidRPr="00C92DCB">
        <w:lastRenderedPageBreak/>
        <w:t>List of Abbreviations</w:t>
      </w:r>
      <w:bookmarkEnd w:id="4"/>
    </w:p>
    <w:p w14:paraId="68CB99AD" w14:textId="27624572" w:rsidR="005D39CD" w:rsidRDefault="005D39CD">
      <w:pPr>
        <w:pStyle w:val="ListParagraph"/>
        <w:numPr>
          <w:ilvl w:val="0"/>
          <w:numId w:val="12"/>
        </w:numPr>
        <w:ind w:left="720"/>
      </w:pPr>
      <w:r w:rsidRPr="004E5B6A">
        <w:rPr>
          <w:b/>
          <w:bCs/>
        </w:rPr>
        <w:t>AI</w:t>
      </w:r>
      <w:r w:rsidR="004E5B6A" w:rsidRPr="004E5B6A">
        <w:t>:</w:t>
      </w:r>
      <w:r w:rsidR="004E5B6A">
        <w:t xml:space="preserve"> </w:t>
      </w:r>
      <w:r>
        <w:t>Artificial Intelligence</w:t>
      </w:r>
    </w:p>
    <w:p w14:paraId="29460477" w14:textId="1BC8D438" w:rsidR="005D39CD" w:rsidRDefault="005D39CD">
      <w:pPr>
        <w:pStyle w:val="ListParagraph"/>
        <w:numPr>
          <w:ilvl w:val="0"/>
          <w:numId w:val="12"/>
        </w:numPr>
        <w:ind w:left="720"/>
      </w:pPr>
      <w:r w:rsidRPr="004E5B6A">
        <w:rPr>
          <w:b/>
          <w:bCs/>
        </w:rPr>
        <w:t>AMP</w:t>
      </w:r>
      <w:r w:rsidR="004E5B6A" w:rsidRPr="004E5B6A">
        <w:t>:</w:t>
      </w:r>
      <w:r w:rsidR="004E5B6A">
        <w:t xml:space="preserve"> </w:t>
      </w:r>
      <w:r>
        <w:t>Automatic Mixed Precision</w:t>
      </w:r>
    </w:p>
    <w:p w14:paraId="72FB72D5" w14:textId="6ABF9E61" w:rsidR="005D39CD" w:rsidRDefault="005D39CD">
      <w:pPr>
        <w:pStyle w:val="ListParagraph"/>
        <w:numPr>
          <w:ilvl w:val="0"/>
          <w:numId w:val="12"/>
        </w:numPr>
        <w:ind w:left="720"/>
      </w:pPr>
      <w:r w:rsidRPr="004E5B6A">
        <w:rPr>
          <w:b/>
          <w:bCs/>
        </w:rPr>
        <w:t>ANN</w:t>
      </w:r>
      <w:r w:rsidR="004E5B6A" w:rsidRPr="004E5B6A">
        <w:t>:</w:t>
      </w:r>
      <w:r w:rsidR="004E5B6A">
        <w:t xml:space="preserve"> </w:t>
      </w:r>
      <w:r>
        <w:t>Artificial Neural Network</w:t>
      </w:r>
    </w:p>
    <w:p w14:paraId="15CE3FA6" w14:textId="79A0A703" w:rsidR="005D39CD" w:rsidRDefault="005D39CD">
      <w:pPr>
        <w:pStyle w:val="ListParagraph"/>
        <w:numPr>
          <w:ilvl w:val="0"/>
          <w:numId w:val="12"/>
        </w:numPr>
        <w:ind w:left="720"/>
      </w:pPr>
      <w:r w:rsidRPr="004E5B6A">
        <w:rPr>
          <w:b/>
          <w:bCs/>
        </w:rPr>
        <w:t>AU</w:t>
      </w:r>
      <w:r w:rsidR="004E5B6A">
        <w:t xml:space="preserve">: </w:t>
      </w:r>
      <w:r>
        <w:t>Action Unit</w:t>
      </w:r>
    </w:p>
    <w:p w14:paraId="1BC02B20" w14:textId="2AC67C2D" w:rsidR="005D39CD" w:rsidRDefault="005D39CD">
      <w:pPr>
        <w:pStyle w:val="ListParagraph"/>
        <w:numPr>
          <w:ilvl w:val="0"/>
          <w:numId w:val="12"/>
        </w:numPr>
        <w:ind w:left="720"/>
      </w:pPr>
      <w:r w:rsidRPr="004E5B6A">
        <w:rPr>
          <w:b/>
          <w:bCs/>
        </w:rPr>
        <w:t>CBAM</w:t>
      </w:r>
      <w:r w:rsidR="004E5B6A">
        <w:t>:</w:t>
      </w:r>
      <w:r w:rsidR="00053086">
        <w:t xml:space="preserve"> </w:t>
      </w:r>
      <w:r>
        <w:t>Convolutional Block Attention Module</w:t>
      </w:r>
    </w:p>
    <w:p w14:paraId="04D9F63B" w14:textId="2C36CE65" w:rsidR="005D39CD" w:rsidRDefault="005D39CD">
      <w:pPr>
        <w:pStyle w:val="ListParagraph"/>
        <w:numPr>
          <w:ilvl w:val="0"/>
          <w:numId w:val="12"/>
        </w:numPr>
        <w:ind w:left="720"/>
      </w:pPr>
      <w:r w:rsidRPr="004E5B6A">
        <w:rPr>
          <w:b/>
          <w:bCs/>
        </w:rPr>
        <w:t>CNN</w:t>
      </w:r>
      <w:r w:rsidR="004E5B6A">
        <w:t xml:space="preserve">: </w:t>
      </w:r>
      <w:r>
        <w:t>Convolutional Neural Network</w:t>
      </w:r>
    </w:p>
    <w:p w14:paraId="5E753C74" w14:textId="6DAEFAB9" w:rsidR="005D39CD" w:rsidRDefault="005D39CD">
      <w:pPr>
        <w:pStyle w:val="ListParagraph"/>
        <w:numPr>
          <w:ilvl w:val="0"/>
          <w:numId w:val="12"/>
        </w:numPr>
        <w:ind w:left="720"/>
      </w:pPr>
      <w:r w:rsidRPr="004E5B6A">
        <w:rPr>
          <w:b/>
          <w:bCs/>
        </w:rPr>
        <w:t>CLS</w:t>
      </w:r>
      <w:r w:rsidR="004E5B6A">
        <w:t xml:space="preserve">: </w:t>
      </w:r>
      <w:r>
        <w:t>Classification Token</w:t>
      </w:r>
    </w:p>
    <w:p w14:paraId="76D9C51D" w14:textId="467166D1" w:rsidR="005D39CD" w:rsidRDefault="005D39CD">
      <w:pPr>
        <w:pStyle w:val="ListParagraph"/>
        <w:numPr>
          <w:ilvl w:val="0"/>
          <w:numId w:val="12"/>
        </w:numPr>
        <w:ind w:left="720"/>
      </w:pPr>
      <w:r w:rsidRPr="004E5B6A">
        <w:rPr>
          <w:b/>
          <w:bCs/>
        </w:rPr>
        <w:t>CSPDarknet</w:t>
      </w:r>
      <w:r w:rsidR="004E5B6A">
        <w:t>:</w:t>
      </w:r>
      <w:r w:rsidR="00053086">
        <w:t xml:space="preserve"> </w:t>
      </w:r>
      <w:r>
        <w:t>Cross Stage Partial Darknet</w:t>
      </w:r>
    </w:p>
    <w:p w14:paraId="0121A9C2" w14:textId="3F294B61" w:rsidR="005D39CD" w:rsidRDefault="005D39CD">
      <w:pPr>
        <w:pStyle w:val="ListParagraph"/>
        <w:numPr>
          <w:ilvl w:val="0"/>
          <w:numId w:val="12"/>
        </w:numPr>
        <w:ind w:left="720"/>
      </w:pPr>
      <w:r w:rsidRPr="004E5B6A">
        <w:rPr>
          <w:b/>
          <w:bCs/>
        </w:rPr>
        <w:t>CutMix</w:t>
      </w:r>
      <w:r w:rsidR="004E5B6A">
        <w:t xml:space="preserve">: </w:t>
      </w:r>
      <w:r>
        <w:t>Cut and Mix Augmentation</w:t>
      </w:r>
    </w:p>
    <w:p w14:paraId="04B32807" w14:textId="5C3A31FF" w:rsidR="005D39CD" w:rsidRDefault="005D39CD">
      <w:pPr>
        <w:pStyle w:val="ListParagraph"/>
        <w:numPr>
          <w:ilvl w:val="0"/>
          <w:numId w:val="12"/>
        </w:numPr>
        <w:ind w:left="720"/>
      </w:pPr>
      <w:r w:rsidRPr="004E5B6A">
        <w:rPr>
          <w:b/>
          <w:bCs/>
        </w:rPr>
        <w:t>DL</w:t>
      </w:r>
      <w:r w:rsidR="004E5B6A">
        <w:t xml:space="preserve">: </w:t>
      </w:r>
      <w:r>
        <w:t>Deep Learning</w:t>
      </w:r>
    </w:p>
    <w:p w14:paraId="3F2CD7BE" w14:textId="7FD84BBC" w:rsidR="005D39CD" w:rsidRDefault="005D39CD">
      <w:pPr>
        <w:pStyle w:val="ListParagraph"/>
        <w:numPr>
          <w:ilvl w:val="0"/>
          <w:numId w:val="12"/>
        </w:numPr>
        <w:ind w:left="720"/>
      </w:pPr>
      <w:r w:rsidRPr="004E5B6A">
        <w:rPr>
          <w:b/>
          <w:bCs/>
        </w:rPr>
        <w:t>FACS</w:t>
      </w:r>
      <w:r w:rsidR="004E5B6A">
        <w:t xml:space="preserve">: </w:t>
      </w:r>
      <w:r>
        <w:t>Facial Action Coding System</w:t>
      </w:r>
    </w:p>
    <w:p w14:paraId="6E1CF503" w14:textId="0F403FCD" w:rsidR="005D39CD" w:rsidRDefault="005D39CD">
      <w:pPr>
        <w:pStyle w:val="ListParagraph"/>
        <w:numPr>
          <w:ilvl w:val="0"/>
          <w:numId w:val="12"/>
        </w:numPr>
        <w:ind w:left="720"/>
      </w:pPr>
      <w:r w:rsidRPr="004E5B6A">
        <w:rPr>
          <w:b/>
          <w:bCs/>
        </w:rPr>
        <w:t>FER</w:t>
      </w:r>
      <w:r w:rsidR="004E5B6A">
        <w:t xml:space="preserve">: </w:t>
      </w:r>
      <w:r>
        <w:t>Facial Expression Recognition</w:t>
      </w:r>
    </w:p>
    <w:p w14:paraId="2D5CDFD9" w14:textId="56D8BA69" w:rsidR="005D39CD" w:rsidRDefault="005D39CD">
      <w:pPr>
        <w:pStyle w:val="ListParagraph"/>
        <w:numPr>
          <w:ilvl w:val="0"/>
          <w:numId w:val="12"/>
        </w:numPr>
        <w:ind w:left="720"/>
      </w:pPr>
      <w:r w:rsidRPr="004E5B6A">
        <w:rPr>
          <w:b/>
          <w:bCs/>
        </w:rPr>
        <w:t>FER2013</w:t>
      </w:r>
      <w:r w:rsidR="004E5B6A">
        <w:t xml:space="preserve">: </w:t>
      </w:r>
      <w:r>
        <w:t>Facial Expression Recognition 2013 Dataset</w:t>
      </w:r>
    </w:p>
    <w:p w14:paraId="4275D681" w14:textId="525E6B55" w:rsidR="005D39CD" w:rsidRDefault="005D39CD">
      <w:pPr>
        <w:pStyle w:val="ListParagraph"/>
        <w:numPr>
          <w:ilvl w:val="0"/>
          <w:numId w:val="12"/>
        </w:numPr>
        <w:ind w:left="720"/>
      </w:pPr>
      <w:r w:rsidRPr="004E5B6A">
        <w:rPr>
          <w:b/>
          <w:bCs/>
        </w:rPr>
        <w:t>FER+</w:t>
      </w:r>
      <w:r w:rsidR="004E5B6A">
        <w:t xml:space="preserve">: </w:t>
      </w:r>
      <w:r>
        <w:t>Facial Expression Recognition Plus (</w:t>
      </w:r>
      <w:r w:rsidR="00196216">
        <w:t>Relabeled</w:t>
      </w:r>
      <w:r>
        <w:t xml:space="preserve"> Dataset)</w:t>
      </w:r>
    </w:p>
    <w:p w14:paraId="50626AD3" w14:textId="687BCA16" w:rsidR="005D39CD" w:rsidRDefault="005D39CD">
      <w:pPr>
        <w:pStyle w:val="ListParagraph"/>
        <w:numPr>
          <w:ilvl w:val="0"/>
          <w:numId w:val="12"/>
        </w:numPr>
        <w:ind w:left="720"/>
      </w:pPr>
      <w:r w:rsidRPr="004E5B6A">
        <w:rPr>
          <w:b/>
          <w:bCs/>
        </w:rPr>
        <w:t>FFN</w:t>
      </w:r>
      <w:r w:rsidR="004E5B6A">
        <w:t>:</w:t>
      </w:r>
      <w:r>
        <w:t xml:space="preserve"> Feed-Forward Network</w:t>
      </w:r>
    </w:p>
    <w:p w14:paraId="21FB44EA" w14:textId="128587EE" w:rsidR="005D39CD" w:rsidRDefault="005D39CD">
      <w:pPr>
        <w:pStyle w:val="ListParagraph"/>
        <w:numPr>
          <w:ilvl w:val="0"/>
          <w:numId w:val="12"/>
        </w:numPr>
        <w:ind w:left="720"/>
      </w:pPr>
      <w:r w:rsidRPr="004E5B6A">
        <w:rPr>
          <w:b/>
          <w:bCs/>
        </w:rPr>
        <w:t>FP</w:t>
      </w:r>
      <w:r w:rsidR="004E5B6A">
        <w:t xml:space="preserve">: </w:t>
      </w:r>
      <w:r>
        <w:t>False Positive</w:t>
      </w:r>
    </w:p>
    <w:p w14:paraId="4B708D90" w14:textId="3DFAF576" w:rsidR="005D39CD" w:rsidRDefault="005D39CD">
      <w:pPr>
        <w:pStyle w:val="ListParagraph"/>
        <w:numPr>
          <w:ilvl w:val="0"/>
          <w:numId w:val="12"/>
        </w:numPr>
        <w:ind w:left="720"/>
      </w:pPr>
      <w:r w:rsidRPr="004E5B6A">
        <w:rPr>
          <w:b/>
          <w:bCs/>
        </w:rPr>
        <w:t>FP16</w:t>
      </w:r>
      <w:r w:rsidR="004E5B6A">
        <w:t xml:space="preserve">: </w:t>
      </w:r>
      <w:r>
        <w:t>16-bit Floating Point</w:t>
      </w:r>
    </w:p>
    <w:p w14:paraId="1A014D9A" w14:textId="6FB0DD3D" w:rsidR="005D39CD" w:rsidRDefault="005D39CD">
      <w:pPr>
        <w:pStyle w:val="ListParagraph"/>
        <w:numPr>
          <w:ilvl w:val="0"/>
          <w:numId w:val="12"/>
        </w:numPr>
        <w:ind w:left="720"/>
      </w:pPr>
      <w:r w:rsidRPr="004E5B6A">
        <w:rPr>
          <w:b/>
          <w:bCs/>
        </w:rPr>
        <w:t>FP32</w:t>
      </w:r>
      <w:r w:rsidR="004E5B6A">
        <w:t xml:space="preserve">: </w:t>
      </w:r>
      <w:r>
        <w:t>32-bit Floating Point</w:t>
      </w:r>
    </w:p>
    <w:p w14:paraId="5F6FC05F" w14:textId="3C23002D" w:rsidR="005D39CD" w:rsidRDefault="005D39CD">
      <w:pPr>
        <w:pStyle w:val="ListParagraph"/>
        <w:numPr>
          <w:ilvl w:val="0"/>
          <w:numId w:val="12"/>
        </w:numPr>
        <w:ind w:left="720"/>
      </w:pPr>
      <w:r w:rsidRPr="004E5B6A">
        <w:rPr>
          <w:b/>
          <w:bCs/>
        </w:rPr>
        <w:t>FN</w:t>
      </w:r>
      <w:r w:rsidR="004E5B6A">
        <w:t xml:space="preserve">: </w:t>
      </w:r>
      <w:r>
        <w:t>False Negative</w:t>
      </w:r>
    </w:p>
    <w:p w14:paraId="0E2A6254" w14:textId="7513AA58" w:rsidR="005D39CD" w:rsidRDefault="005D39CD">
      <w:pPr>
        <w:pStyle w:val="ListParagraph"/>
        <w:numPr>
          <w:ilvl w:val="0"/>
          <w:numId w:val="12"/>
        </w:numPr>
        <w:ind w:left="720"/>
      </w:pPr>
      <w:r w:rsidRPr="004E5B6A">
        <w:rPr>
          <w:b/>
          <w:bCs/>
        </w:rPr>
        <w:t>FLOP</w:t>
      </w:r>
      <w:r w:rsidR="004E5B6A">
        <w:t xml:space="preserve">: </w:t>
      </w:r>
      <w:r>
        <w:t>Floating Point Operation</w:t>
      </w:r>
    </w:p>
    <w:p w14:paraId="34C4F3E0" w14:textId="5EE23739" w:rsidR="005D39CD" w:rsidRDefault="005D39CD">
      <w:pPr>
        <w:pStyle w:val="ListParagraph"/>
        <w:numPr>
          <w:ilvl w:val="0"/>
          <w:numId w:val="12"/>
        </w:numPr>
        <w:ind w:left="720"/>
      </w:pPr>
      <w:r w:rsidRPr="004E5B6A">
        <w:rPr>
          <w:b/>
          <w:bCs/>
        </w:rPr>
        <w:t>GAP</w:t>
      </w:r>
      <w:r w:rsidR="004E5B6A">
        <w:t xml:space="preserve">: </w:t>
      </w:r>
      <w:r>
        <w:t>Global Average Pooling</w:t>
      </w:r>
    </w:p>
    <w:p w14:paraId="70FCA066" w14:textId="7A0C7273" w:rsidR="005D39CD" w:rsidRDefault="005D39CD">
      <w:pPr>
        <w:pStyle w:val="ListParagraph"/>
        <w:numPr>
          <w:ilvl w:val="0"/>
          <w:numId w:val="12"/>
        </w:numPr>
        <w:ind w:left="720"/>
      </w:pPr>
      <w:r w:rsidRPr="004E5B6A">
        <w:rPr>
          <w:b/>
          <w:bCs/>
        </w:rPr>
        <w:t>GELU</w:t>
      </w:r>
      <w:r w:rsidR="004E5B6A">
        <w:t xml:space="preserve">: </w:t>
      </w:r>
      <w:r>
        <w:t>Gaussian Error Linear Unit</w:t>
      </w:r>
    </w:p>
    <w:p w14:paraId="3CA46795" w14:textId="7A9067EA" w:rsidR="005D39CD" w:rsidRDefault="005D39CD">
      <w:pPr>
        <w:pStyle w:val="ListParagraph"/>
        <w:numPr>
          <w:ilvl w:val="0"/>
          <w:numId w:val="12"/>
        </w:numPr>
        <w:ind w:left="720"/>
      </w:pPr>
      <w:r w:rsidRPr="004E5B6A">
        <w:rPr>
          <w:b/>
          <w:bCs/>
        </w:rPr>
        <w:t>GPU</w:t>
      </w:r>
      <w:r w:rsidR="004E5B6A">
        <w:t xml:space="preserve">: </w:t>
      </w:r>
      <w:r>
        <w:t>Graphics Processing Unit</w:t>
      </w:r>
    </w:p>
    <w:p w14:paraId="4F2FC9ED" w14:textId="4C9FE1C2" w:rsidR="005D39CD" w:rsidRDefault="005D39CD">
      <w:pPr>
        <w:pStyle w:val="ListParagraph"/>
        <w:numPr>
          <w:ilvl w:val="0"/>
          <w:numId w:val="12"/>
        </w:numPr>
        <w:ind w:left="720"/>
      </w:pPr>
      <w:r w:rsidRPr="004E5B6A">
        <w:rPr>
          <w:b/>
          <w:bCs/>
        </w:rPr>
        <w:t>Grad-CAM</w:t>
      </w:r>
      <w:r w:rsidR="004E5B6A">
        <w:t xml:space="preserve">: </w:t>
      </w:r>
      <w:r>
        <w:t>Gradient-weighted Class Activation Mapping</w:t>
      </w:r>
    </w:p>
    <w:p w14:paraId="760479BF" w14:textId="28CAF7C8" w:rsidR="005D39CD" w:rsidRDefault="005D39CD">
      <w:pPr>
        <w:pStyle w:val="ListParagraph"/>
        <w:numPr>
          <w:ilvl w:val="0"/>
          <w:numId w:val="12"/>
        </w:numPr>
        <w:ind w:left="720"/>
      </w:pPr>
      <w:r w:rsidRPr="004E5B6A">
        <w:rPr>
          <w:b/>
          <w:bCs/>
        </w:rPr>
        <w:t>HOG</w:t>
      </w:r>
      <w:r w:rsidR="004E5B6A">
        <w:t xml:space="preserve">: </w:t>
      </w:r>
      <w:r>
        <w:t>Histogram of Oriented Gradients</w:t>
      </w:r>
    </w:p>
    <w:p w14:paraId="36949DA4" w14:textId="53A25605" w:rsidR="005D39CD" w:rsidRDefault="005D39CD">
      <w:pPr>
        <w:pStyle w:val="ListParagraph"/>
        <w:numPr>
          <w:ilvl w:val="0"/>
          <w:numId w:val="12"/>
        </w:numPr>
        <w:ind w:left="720"/>
      </w:pPr>
      <w:r w:rsidRPr="004E5B6A">
        <w:rPr>
          <w:b/>
          <w:bCs/>
        </w:rPr>
        <w:t>HRI</w:t>
      </w:r>
      <w:r w:rsidR="004E5B6A">
        <w:t xml:space="preserve">: </w:t>
      </w:r>
      <w:r>
        <w:t>Human-Robot Interaction</w:t>
      </w:r>
    </w:p>
    <w:p w14:paraId="38340980" w14:textId="2083E7EE" w:rsidR="005D39CD" w:rsidRDefault="005D39CD">
      <w:pPr>
        <w:pStyle w:val="ListParagraph"/>
        <w:numPr>
          <w:ilvl w:val="0"/>
          <w:numId w:val="12"/>
        </w:numPr>
        <w:ind w:left="720"/>
      </w:pPr>
      <w:r w:rsidRPr="004E5B6A">
        <w:rPr>
          <w:b/>
          <w:bCs/>
        </w:rPr>
        <w:t>ImageNet</w:t>
      </w:r>
      <w:r w:rsidR="004E5B6A">
        <w:t xml:space="preserve">: </w:t>
      </w:r>
      <w:r>
        <w:t>Large Scale Visual Recognition Challenge Dataset</w:t>
      </w:r>
    </w:p>
    <w:p w14:paraId="7E4581C8" w14:textId="37966C6A" w:rsidR="005D39CD" w:rsidRDefault="005D39CD">
      <w:pPr>
        <w:pStyle w:val="ListParagraph"/>
        <w:numPr>
          <w:ilvl w:val="0"/>
          <w:numId w:val="12"/>
        </w:numPr>
        <w:ind w:left="720"/>
      </w:pPr>
      <w:r w:rsidRPr="004E5B6A">
        <w:rPr>
          <w:b/>
          <w:bCs/>
        </w:rPr>
        <w:t>LBP</w:t>
      </w:r>
      <w:r w:rsidR="004E5B6A">
        <w:t xml:space="preserve">: </w:t>
      </w:r>
      <w:r>
        <w:t>Local Binary Pattern</w:t>
      </w:r>
    </w:p>
    <w:p w14:paraId="12FDEC5C" w14:textId="2C4372F2" w:rsidR="005D39CD" w:rsidRDefault="005D39CD">
      <w:pPr>
        <w:pStyle w:val="ListParagraph"/>
        <w:numPr>
          <w:ilvl w:val="0"/>
          <w:numId w:val="12"/>
        </w:numPr>
        <w:ind w:left="720"/>
      </w:pPr>
      <w:r w:rsidRPr="004E5B6A">
        <w:rPr>
          <w:b/>
          <w:bCs/>
        </w:rPr>
        <w:t>LR</w:t>
      </w:r>
      <w:r w:rsidR="004E5B6A">
        <w:t xml:space="preserve">: </w:t>
      </w:r>
      <w:r>
        <w:t>Learning Rate</w:t>
      </w:r>
    </w:p>
    <w:p w14:paraId="4570D563" w14:textId="5B6BC277" w:rsidR="005D39CD" w:rsidRDefault="005D39CD">
      <w:pPr>
        <w:pStyle w:val="ListParagraph"/>
        <w:numPr>
          <w:ilvl w:val="0"/>
          <w:numId w:val="12"/>
        </w:numPr>
        <w:ind w:left="720"/>
      </w:pPr>
      <w:r w:rsidRPr="004E5B6A">
        <w:rPr>
          <w:b/>
          <w:bCs/>
        </w:rPr>
        <w:t>MBConv</w:t>
      </w:r>
      <w:r w:rsidR="004E5B6A">
        <w:t xml:space="preserve">: </w:t>
      </w:r>
      <w:r>
        <w:t>Mobile Inverted Bottleneck Convolution</w:t>
      </w:r>
    </w:p>
    <w:p w14:paraId="23DB9643" w14:textId="6FA46545" w:rsidR="005D39CD" w:rsidRDefault="005D39CD">
      <w:pPr>
        <w:pStyle w:val="ListParagraph"/>
        <w:numPr>
          <w:ilvl w:val="0"/>
          <w:numId w:val="12"/>
        </w:numPr>
        <w:ind w:left="720"/>
      </w:pPr>
      <w:r w:rsidRPr="004E5B6A">
        <w:rPr>
          <w:b/>
          <w:bCs/>
        </w:rPr>
        <w:t>MHSA</w:t>
      </w:r>
      <w:r w:rsidR="004E5B6A">
        <w:t>:</w:t>
      </w:r>
      <w:r w:rsidR="00053086">
        <w:t xml:space="preserve"> </w:t>
      </w:r>
      <w:r>
        <w:t>Multi-Head Self-Attention</w:t>
      </w:r>
    </w:p>
    <w:p w14:paraId="1FA653FE" w14:textId="469916C0" w:rsidR="005D39CD" w:rsidRDefault="005D39CD">
      <w:pPr>
        <w:pStyle w:val="ListParagraph"/>
        <w:numPr>
          <w:ilvl w:val="0"/>
          <w:numId w:val="12"/>
        </w:numPr>
        <w:ind w:left="720"/>
      </w:pPr>
      <w:r w:rsidRPr="004E5B6A">
        <w:rPr>
          <w:b/>
          <w:bCs/>
        </w:rPr>
        <w:lastRenderedPageBreak/>
        <w:t>MixUp</w:t>
      </w:r>
      <w:r w:rsidR="004E5B6A">
        <w:t xml:space="preserve">: </w:t>
      </w:r>
      <w:r>
        <w:t>Mix-Up Augmentation</w:t>
      </w:r>
    </w:p>
    <w:p w14:paraId="63695E02" w14:textId="21F19B89" w:rsidR="005D39CD" w:rsidRDefault="005D39CD">
      <w:pPr>
        <w:pStyle w:val="ListParagraph"/>
        <w:numPr>
          <w:ilvl w:val="0"/>
          <w:numId w:val="12"/>
        </w:numPr>
        <w:ind w:left="720"/>
      </w:pPr>
      <w:r w:rsidRPr="004E5B6A">
        <w:rPr>
          <w:b/>
          <w:bCs/>
        </w:rPr>
        <w:t>ML</w:t>
      </w:r>
      <w:r w:rsidR="004E5B6A">
        <w:t xml:space="preserve">: </w:t>
      </w:r>
      <w:r>
        <w:t>Machine Learning</w:t>
      </w:r>
    </w:p>
    <w:p w14:paraId="40118D08" w14:textId="57A10727" w:rsidR="005D39CD" w:rsidRDefault="005D39CD">
      <w:pPr>
        <w:pStyle w:val="ListParagraph"/>
        <w:numPr>
          <w:ilvl w:val="0"/>
          <w:numId w:val="12"/>
        </w:numPr>
        <w:ind w:left="720"/>
      </w:pPr>
      <w:r w:rsidRPr="004E5B6A">
        <w:rPr>
          <w:b/>
          <w:bCs/>
        </w:rPr>
        <w:t>PAN</w:t>
      </w:r>
      <w:r w:rsidR="004E5B6A">
        <w:t xml:space="preserve">: </w:t>
      </w:r>
      <w:r>
        <w:t>Path Aggregation Network</w:t>
      </w:r>
    </w:p>
    <w:p w14:paraId="32BB6E79" w14:textId="106C44A9" w:rsidR="004E5B6A" w:rsidRDefault="005D39CD">
      <w:pPr>
        <w:pStyle w:val="ListParagraph"/>
        <w:numPr>
          <w:ilvl w:val="0"/>
          <w:numId w:val="12"/>
        </w:numPr>
        <w:ind w:left="720"/>
      </w:pPr>
      <w:r w:rsidRPr="004E5B6A">
        <w:rPr>
          <w:b/>
          <w:bCs/>
        </w:rPr>
        <w:t>ReLU</w:t>
      </w:r>
      <w:r w:rsidR="004E5B6A">
        <w:t xml:space="preserve">: </w:t>
      </w:r>
      <w:r>
        <w:t>Rectified Linear Unit</w:t>
      </w:r>
    </w:p>
    <w:p w14:paraId="3103A4B7" w14:textId="7A0A9844" w:rsidR="004E5B6A" w:rsidRDefault="005D39CD">
      <w:pPr>
        <w:pStyle w:val="ListParagraph"/>
        <w:numPr>
          <w:ilvl w:val="0"/>
          <w:numId w:val="12"/>
        </w:numPr>
        <w:ind w:left="720"/>
      </w:pPr>
      <w:r w:rsidRPr="004E5B6A">
        <w:rPr>
          <w:b/>
          <w:bCs/>
        </w:rPr>
        <w:t>ResNet</w:t>
      </w:r>
      <w:r w:rsidR="004E5B6A">
        <w:t xml:space="preserve">: </w:t>
      </w:r>
      <w:r>
        <w:t>Residual Network</w:t>
      </w:r>
    </w:p>
    <w:p w14:paraId="2398104F" w14:textId="3A1ED2E9" w:rsidR="004E5B6A" w:rsidRDefault="005D39CD">
      <w:pPr>
        <w:pStyle w:val="ListParagraph"/>
        <w:numPr>
          <w:ilvl w:val="0"/>
          <w:numId w:val="12"/>
        </w:numPr>
        <w:ind w:left="720"/>
      </w:pPr>
      <w:r w:rsidRPr="004E5B6A">
        <w:rPr>
          <w:b/>
          <w:bCs/>
        </w:rPr>
        <w:t>SE</w:t>
      </w:r>
      <w:r w:rsidR="004E5B6A">
        <w:t xml:space="preserve">: </w:t>
      </w:r>
      <w:r>
        <w:t>Squeeze-and-Excitation</w:t>
      </w:r>
    </w:p>
    <w:p w14:paraId="01EECCE2" w14:textId="00D83F40" w:rsidR="004E5B6A" w:rsidRDefault="005D39CD">
      <w:pPr>
        <w:pStyle w:val="ListParagraph"/>
        <w:numPr>
          <w:ilvl w:val="0"/>
          <w:numId w:val="12"/>
        </w:numPr>
        <w:ind w:left="720"/>
      </w:pPr>
      <w:r w:rsidRPr="004E5B6A">
        <w:rPr>
          <w:b/>
          <w:bCs/>
        </w:rPr>
        <w:t>SENet</w:t>
      </w:r>
      <w:r w:rsidR="004E5B6A">
        <w:t xml:space="preserve">: </w:t>
      </w:r>
      <w:r>
        <w:t>Squeeze-and-Excitation Network</w:t>
      </w:r>
    </w:p>
    <w:p w14:paraId="13A65B71" w14:textId="4F415F6F" w:rsidR="004E5B6A" w:rsidRDefault="005D39CD">
      <w:pPr>
        <w:pStyle w:val="ListParagraph"/>
        <w:numPr>
          <w:ilvl w:val="0"/>
          <w:numId w:val="12"/>
        </w:numPr>
        <w:ind w:left="720"/>
      </w:pPr>
      <w:r w:rsidRPr="004E5B6A">
        <w:rPr>
          <w:b/>
          <w:bCs/>
        </w:rPr>
        <w:t>SVM</w:t>
      </w:r>
      <w:r w:rsidR="004E5B6A">
        <w:t xml:space="preserve">: </w:t>
      </w:r>
      <w:r>
        <w:t>Support Vector Machine</w:t>
      </w:r>
    </w:p>
    <w:p w14:paraId="2ABC5B63" w14:textId="045A3919" w:rsidR="004E5B6A" w:rsidRDefault="005D39CD">
      <w:pPr>
        <w:pStyle w:val="ListParagraph"/>
        <w:numPr>
          <w:ilvl w:val="0"/>
          <w:numId w:val="12"/>
        </w:numPr>
        <w:ind w:left="720"/>
      </w:pPr>
      <w:r w:rsidRPr="004E5B6A">
        <w:rPr>
          <w:b/>
          <w:bCs/>
        </w:rPr>
        <w:t>TP</w:t>
      </w:r>
      <w:r w:rsidR="004E5B6A">
        <w:t xml:space="preserve">: </w:t>
      </w:r>
      <w:r>
        <w:t>True Positive</w:t>
      </w:r>
    </w:p>
    <w:p w14:paraId="10842DAF" w14:textId="620739A2" w:rsidR="004E5B6A" w:rsidRDefault="005D39CD">
      <w:pPr>
        <w:pStyle w:val="ListParagraph"/>
        <w:numPr>
          <w:ilvl w:val="0"/>
          <w:numId w:val="12"/>
        </w:numPr>
        <w:ind w:left="720"/>
      </w:pPr>
      <w:r w:rsidRPr="004E5B6A">
        <w:rPr>
          <w:b/>
          <w:bCs/>
        </w:rPr>
        <w:t>TTA</w:t>
      </w:r>
      <w:r w:rsidR="004E5B6A">
        <w:t xml:space="preserve">: </w:t>
      </w:r>
      <w:r>
        <w:t>Test-Time Augmentation</w:t>
      </w:r>
    </w:p>
    <w:p w14:paraId="30A35474" w14:textId="6BA7E13A" w:rsidR="004E5B6A" w:rsidRDefault="005D39CD">
      <w:pPr>
        <w:pStyle w:val="ListParagraph"/>
        <w:numPr>
          <w:ilvl w:val="0"/>
          <w:numId w:val="12"/>
        </w:numPr>
        <w:ind w:left="720"/>
      </w:pPr>
      <w:r w:rsidRPr="004E5B6A">
        <w:rPr>
          <w:b/>
          <w:bCs/>
        </w:rPr>
        <w:t>ViT</w:t>
      </w:r>
      <w:r w:rsidR="004E5B6A">
        <w:t xml:space="preserve">: </w:t>
      </w:r>
      <w:r>
        <w:t>Vision Transformer</w:t>
      </w:r>
    </w:p>
    <w:p w14:paraId="3CFFFD9F" w14:textId="76C77FA5" w:rsidR="004E5B6A" w:rsidRDefault="005D39CD">
      <w:pPr>
        <w:pStyle w:val="ListParagraph"/>
        <w:numPr>
          <w:ilvl w:val="0"/>
          <w:numId w:val="12"/>
        </w:numPr>
        <w:ind w:left="720"/>
      </w:pPr>
      <w:r w:rsidRPr="004E5B6A">
        <w:rPr>
          <w:b/>
          <w:bCs/>
        </w:rPr>
        <w:t>VRAM</w:t>
      </w:r>
      <w:r w:rsidR="004E5B6A">
        <w:t xml:space="preserve">: </w:t>
      </w:r>
      <w:r>
        <w:t>Video Random Access Memory</w:t>
      </w:r>
    </w:p>
    <w:p w14:paraId="09CE3377" w14:textId="77777777" w:rsidR="00053086" w:rsidRDefault="005D39CD">
      <w:pPr>
        <w:pStyle w:val="ListParagraph"/>
        <w:numPr>
          <w:ilvl w:val="0"/>
          <w:numId w:val="12"/>
        </w:numPr>
        <w:ind w:left="720"/>
      </w:pPr>
      <w:r w:rsidRPr="004E5B6A">
        <w:rPr>
          <w:b/>
          <w:bCs/>
        </w:rPr>
        <w:t>YOLO</w:t>
      </w:r>
      <w:r w:rsidR="004E5B6A">
        <w:t xml:space="preserve">: </w:t>
      </w:r>
      <w:r>
        <w:t>You Only Look Once</w:t>
      </w:r>
    </w:p>
    <w:p w14:paraId="167B1DD2" w14:textId="77777777" w:rsidR="00053086" w:rsidRDefault="005D39CD">
      <w:pPr>
        <w:pStyle w:val="ListParagraph"/>
        <w:numPr>
          <w:ilvl w:val="0"/>
          <w:numId w:val="12"/>
        </w:numPr>
        <w:ind w:left="720"/>
      </w:pPr>
      <w:r w:rsidRPr="00053086">
        <w:rPr>
          <w:b/>
          <w:bCs/>
        </w:rPr>
        <w:t>YOLOv8</w:t>
      </w:r>
      <w:r w:rsidR="004E5B6A">
        <w:t xml:space="preserve">: </w:t>
      </w:r>
      <w:r>
        <w:t>You Only Look Once Version 8</w:t>
      </w:r>
    </w:p>
    <w:p w14:paraId="46CC757B" w14:textId="77777777" w:rsidR="00053086" w:rsidRDefault="00053086" w:rsidP="00053086">
      <w:pPr>
        <w:pStyle w:val="ListParagraph"/>
        <w:ind w:firstLine="0"/>
        <w:rPr>
          <w:b/>
          <w:bCs/>
        </w:rPr>
      </w:pPr>
    </w:p>
    <w:p w14:paraId="424251F0" w14:textId="77777777" w:rsidR="00053086" w:rsidRDefault="00053086">
      <w:pPr>
        <w:spacing w:after="160" w:line="259" w:lineRule="auto"/>
        <w:ind w:left="0" w:firstLine="0"/>
        <w:jc w:val="left"/>
      </w:pPr>
      <w:r>
        <w:br w:type="page"/>
      </w:r>
    </w:p>
    <w:p w14:paraId="6D3CFF3D" w14:textId="054E3EEE" w:rsidR="00C92DCB" w:rsidRPr="00053086" w:rsidRDefault="00C92DCB" w:rsidP="00053086">
      <w:pPr>
        <w:pStyle w:val="Heading1"/>
        <w:ind w:left="0"/>
      </w:pPr>
      <w:bookmarkStart w:id="5" w:name="_Toc233531012"/>
      <w:r w:rsidRPr="00053086">
        <w:lastRenderedPageBreak/>
        <w:t>List of Figures:</w:t>
      </w:r>
      <w:bookmarkEnd w:id="5"/>
    </w:p>
    <w:p w14:paraId="53D70F29" w14:textId="5355C707" w:rsidR="005D7EAF" w:rsidRPr="005D7EAF" w:rsidRDefault="00A920D2" w:rsidP="005D7EAF">
      <w:pPr>
        <w:spacing w:before="120" w:after="120" w:line="271" w:lineRule="auto"/>
        <w:ind w:left="90" w:hanging="14"/>
      </w:pPr>
      <w:r w:rsidRPr="005D7EAF">
        <w:rPr>
          <w:b/>
          <w:bCs/>
        </w:rPr>
        <w:t xml:space="preserve">Figure 2.1: </w:t>
      </w:r>
      <w:r w:rsidRPr="005D7EAF">
        <w:t>AI vs Machine Learning vs Deep Learning</w:t>
      </w:r>
      <w:r w:rsidR="005D7EAF" w:rsidRPr="005D7EAF">
        <w:t>…………………………18</w:t>
      </w:r>
    </w:p>
    <w:p w14:paraId="77A26C53" w14:textId="679A3B0B" w:rsidR="00A920D2" w:rsidRPr="005D7EAF" w:rsidRDefault="00A920D2" w:rsidP="005D7EAF">
      <w:pPr>
        <w:spacing w:before="120" w:after="120" w:line="271" w:lineRule="auto"/>
        <w:ind w:left="90" w:hanging="14"/>
      </w:pPr>
      <w:r w:rsidRPr="005D7EAF">
        <w:rPr>
          <w:b/>
          <w:bCs/>
        </w:rPr>
        <w:t xml:space="preserve">Figure 2.2: </w:t>
      </w:r>
      <w:r w:rsidR="00196216" w:rsidRPr="005D7EAF">
        <w:t>Recognizing</w:t>
      </w:r>
      <w:r w:rsidRPr="005D7EAF">
        <w:t xml:space="preserve"> Human Facial Expressions with Machine Learning</w:t>
      </w:r>
      <w:proofErr w:type="gramStart"/>
      <w:r w:rsidR="005D7EAF" w:rsidRPr="005D7EAF">
        <w:t>…</w:t>
      </w:r>
      <w:r w:rsidR="005D7EAF">
        <w:t>..</w:t>
      </w:r>
      <w:proofErr w:type="gramEnd"/>
      <w:r w:rsidR="005D7EAF" w:rsidRPr="005D7EAF">
        <w:t>19</w:t>
      </w:r>
    </w:p>
    <w:p w14:paraId="24410792" w14:textId="326457FA" w:rsidR="00A920D2" w:rsidRPr="005D7EAF" w:rsidRDefault="00A920D2" w:rsidP="005D7EAF">
      <w:pPr>
        <w:spacing w:before="120" w:after="120" w:line="271" w:lineRule="auto"/>
        <w:ind w:left="90" w:hanging="14"/>
      </w:pPr>
      <w:r w:rsidRPr="005D7EAF">
        <w:rPr>
          <w:b/>
          <w:bCs/>
        </w:rPr>
        <w:t xml:space="preserve">Figure 2.3: </w:t>
      </w:r>
      <w:proofErr w:type="spellStart"/>
      <w:r w:rsidRPr="005D7EAF">
        <w:t>ResNet</w:t>
      </w:r>
      <w:proofErr w:type="spellEnd"/>
      <w:r w:rsidRPr="005D7EAF">
        <w:t xml:space="preserve"> </w:t>
      </w:r>
      <w:r w:rsidR="008E5960" w:rsidRPr="005D7EAF">
        <w:t>(</w:t>
      </w:r>
      <w:r w:rsidRPr="005D7EAF">
        <w:t xml:space="preserve">Deep Residual Learning </w:t>
      </w:r>
      <w:proofErr w:type="gramStart"/>
      <w:r w:rsidRPr="005D7EAF">
        <w:t>Architecture</w:t>
      </w:r>
      <w:r w:rsidR="008E5960" w:rsidRPr="005D7EAF">
        <w:t>)</w:t>
      </w:r>
      <w:r w:rsidR="005D7EAF" w:rsidRPr="005D7EAF">
        <w:t>…</w:t>
      </w:r>
      <w:proofErr w:type="gramEnd"/>
      <w:r w:rsidR="005D7EAF" w:rsidRPr="005D7EAF">
        <w:t>………</w:t>
      </w:r>
      <w:r w:rsidR="005D7EAF">
        <w:t>…</w:t>
      </w:r>
      <w:r w:rsidR="005D7EAF" w:rsidRPr="005D7EAF">
        <w:t>……</w:t>
      </w:r>
      <w:proofErr w:type="gramStart"/>
      <w:r w:rsidR="005D7EAF" w:rsidRPr="005D7EAF">
        <w:t>…</w:t>
      </w:r>
      <w:r w:rsidR="005D7EAF">
        <w:t>..</w:t>
      </w:r>
      <w:proofErr w:type="gramEnd"/>
      <w:r w:rsidR="005D7EAF" w:rsidRPr="005D7EAF">
        <w:t>20</w:t>
      </w:r>
    </w:p>
    <w:p w14:paraId="4B51F795" w14:textId="7A0A0895" w:rsidR="00A920D2" w:rsidRPr="005D7EAF" w:rsidRDefault="00A920D2" w:rsidP="005D7EAF">
      <w:pPr>
        <w:spacing w:before="120" w:after="120" w:line="271" w:lineRule="auto"/>
        <w:ind w:left="90" w:hanging="14"/>
      </w:pPr>
      <w:r w:rsidRPr="005D7EAF">
        <w:rPr>
          <w:b/>
          <w:bCs/>
        </w:rPr>
        <w:t xml:space="preserve">Figure 2.4: </w:t>
      </w:r>
      <w:r w:rsidRPr="005D7EAF">
        <w:t>Architecture of the Base Vision Transformer (</w:t>
      </w:r>
      <w:proofErr w:type="spellStart"/>
      <w:r w:rsidRPr="005D7EAF">
        <w:t>ViT</w:t>
      </w:r>
      <w:proofErr w:type="spellEnd"/>
      <w:r w:rsidRPr="005D7EAF">
        <w:t>) Model</w:t>
      </w:r>
      <w:r w:rsidR="005D7EAF" w:rsidRPr="005D7EAF">
        <w:t>…………21</w:t>
      </w:r>
    </w:p>
    <w:p w14:paraId="39441474" w14:textId="0397BDD5" w:rsidR="00A920D2" w:rsidRPr="005D7EAF" w:rsidRDefault="00A920D2" w:rsidP="005D7EAF">
      <w:pPr>
        <w:spacing w:before="120" w:after="120" w:line="271" w:lineRule="auto"/>
        <w:ind w:left="90" w:hanging="14"/>
      </w:pPr>
      <w:r w:rsidRPr="005D7EAF">
        <w:rPr>
          <w:b/>
          <w:bCs/>
        </w:rPr>
        <w:t xml:space="preserve">Figure 2.5: </w:t>
      </w:r>
      <w:r w:rsidRPr="005D7EAF">
        <w:t>Facial Action Coding System (FACS)</w:t>
      </w:r>
      <w:r w:rsidR="005D7EAF" w:rsidRPr="005D7EAF">
        <w:t>………………………………22</w:t>
      </w:r>
    </w:p>
    <w:p w14:paraId="15BD6227" w14:textId="1BE94285" w:rsidR="00A920D2" w:rsidRPr="005D7EAF" w:rsidRDefault="00A920D2" w:rsidP="005D7EAF">
      <w:pPr>
        <w:spacing w:before="120" w:after="120" w:line="271" w:lineRule="auto"/>
        <w:ind w:left="90" w:hanging="14"/>
      </w:pPr>
      <w:r w:rsidRPr="005D7EAF">
        <w:rPr>
          <w:b/>
          <w:bCs/>
        </w:rPr>
        <w:t xml:space="preserve">Figure 3.1: </w:t>
      </w:r>
      <w:proofErr w:type="spellStart"/>
      <w:r w:rsidRPr="005D7EAF">
        <w:t>EfficientViT</w:t>
      </w:r>
      <w:proofErr w:type="spellEnd"/>
      <w:r w:rsidRPr="005D7EAF">
        <w:t>-FER: Proposed Framework Pipeline</w:t>
      </w:r>
      <w:r w:rsidR="005D7EAF" w:rsidRPr="005D7EAF">
        <w:t>…………………</w:t>
      </w:r>
      <w:r w:rsidR="005D7EAF">
        <w:t>.</w:t>
      </w:r>
      <w:r w:rsidR="005D7EAF" w:rsidRPr="005D7EAF">
        <w:t>31</w:t>
      </w:r>
    </w:p>
    <w:p w14:paraId="359259F4" w14:textId="491F265D" w:rsidR="00A920D2" w:rsidRPr="005D7EAF" w:rsidRDefault="00A920D2" w:rsidP="005D7EAF">
      <w:pPr>
        <w:spacing w:before="120" w:after="120" w:line="271" w:lineRule="auto"/>
        <w:ind w:left="90" w:hanging="14"/>
      </w:pPr>
      <w:r w:rsidRPr="005D7EAF">
        <w:rPr>
          <w:b/>
          <w:bCs/>
        </w:rPr>
        <w:t xml:space="preserve">Figure 3.2: </w:t>
      </w:r>
      <w:r w:rsidRPr="005D7EAF">
        <w:t>FER2013</w:t>
      </w:r>
      <w:r w:rsidR="008E5960" w:rsidRPr="005D7EAF">
        <w:t xml:space="preserve"> (</w:t>
      </w:r>
      <w:r w:rsidRPr="005D7EAF">
        <w:t xml:space="preserve">Sample Images per Emotion </w:t>
      </w:r>
      <w:proofErr w:type="gramStart"/>
      <w:r w:rsidRPr="005D7EAF">
        <w:t>Class</w:t>
      </w:r>
      <w:r w:rsidR="008E5960" w:rsidRPr="005D7EAF">
        <w:t>)</w:t>
      </w:r>
      <w:r w:rsidR="005D7EAF" w:rsidRPr="005D7EAF">
        <w:t>…</w:t>
      </w:r>
      <w:proofErr w:type="gramEnd"/>
      <w:r w:rsidR="005D7EAF" w:rsidRPr="005D7EAF">
        <w:t>………………</w:t>
      </w:r>
      <w:proofErr w:type="gramStart"/>
      <w:r w:rsidR="005D7EAF" w:rsidRPr="005D7EAF">
        <w:t>…</w:t>
      </w:r>
      <w:r w:rsidR="005D7EAF">
        <w:t>..</w:t>
      </w:r>
      <w:proofErr w:type="gramEnd"/>
      <w:r w:rsidR="005D7EAF" w:rsidRPr="005D7EAF">
        <w:t>32</w:t>
      </w:r>
    </w:p>
    <w:p w14:paraId="5590D62A" w14:textId="05BC36D5" w:rsidR="00A920D2" w:rsidRPr="005D7EAF" w:rsidRDefault="00A920D2" w:rsidP="005D7EAF">
      <w:pPr>
        <w:spacing w:before="120" w:after="120" w:line="271" w:lineRule="auto"/>
        <w:ind w:left="90" w:hanging="14"/>
      </w:pPr>
      <w:r w:rsidRPr="005D7EAF">
        <w:rPr>
          <w:b/>
          <w:bCs/>
        </w:rPr>
        <w:t xml:space="preserve">Figure 3.3: </w:t>
      </w:r>
      <w:r w:rsidRPr="005D7EAF">
        <w:t>YOLOv8 Face Detection and Cropping Pipeline</w:t>
      </w:r>
      <w:r w:rsidR="005D7EAF">
        <w:t xml:space="preserve"> ………………</w:t>
      </w:r>
      <w:proofErr w:type="gramStart"/>
      <w:r w:rsidR="005D7EAF">
        <w:t>…..</w:t>
      </w:r>
      <w:proofErr w:type="gramEnd"/>
      <w:r w:rsidR="005D7EAF">
        <w:t>35</w:t>
      </w:r>
    </w:p>
    <w:p w14:paraId="0F6705B0" w14:textId="3A46FE49" w:rsidR="00A920D2" w:rsidRPr="005D7EAF" w:rsidRDefault="00A920D2" w:rsidP="005D7EAF">
      <w:pPr>
        <w:spacing w:before="120" w:after="120" w:line="271" w:lineRule="auto"/>
        <w:ind w:left="90" w:hanging="14"/>
      </w:pPr>
      <w:r w:rsidRPr="005D7EAF">
        <w:rPr>
          <w:b/>
          <w:bCs/>
        </w:rPr>
        <w:t xml:space="preserve">Figure 3.4: </w:t>
      </w:r>
      <w:r w:rsidRPr="005D7EAF">
        <w:t>General Augmentation Techniques Applied to Training Images</w:t>
      </w:r>
      <w:r w:rsidR="005D7EAF">
        <w:t>…...38</w:t>
      </w:r>
    </w:p>
    <w:p w14:paraId="28413656" w14:textId="2F5953BA" w:rsidR="00A920D2" w:rsidRPr="005D7EAF" w:rsidRDefault="00A920D2" w:rsidP="005D7EAF">
      <w:pPr>
        <w:spacing w:before="120" w:after="120" w:line="271" w:lineRule="auto"/>
        <w:ind w:left="90" w:hanging="14"/>
      </w:pPr>
      <w:r w:rsidRPr="005D7EAF">
        <w:rPr>
          <w:b/>
          <w:bCs/>
        </w:rPr>
        <w:t xml:space="preserve">Figure 3.5: </w:t>
      </w:r>
      <w:r w:rsidRPr="005D7EAF">
        <w:t>Minority Class Augmentation</w:t>
      </w:r>
      <w:r w:rsidR="005D7EAF">
        <w:t xml:space="preserve"> ………………………………………39</w:t>
      </w:r>
    </w:p>
    <w:p w14:paraId="4ABABDA7" w14:textId="5C73C275" w:rsidR="00A920D2" w:rsidRPr="005D7EAF" w:rsidRDefault="00A920D2" w:rsidP="005D7EAF">
      <w:pPr>
        <w:spacing w:before="120" w:after="120" w:line="271" w:lineRule="auto"/>
        <w:ind w:left="90" w:hanging="14"/>
      </w:pPr>
      <w:r w:rsidRPr="005D7EAF">
        <w:rPr>
          <w:b/>
          <w:bCs/>
        </w:rPr>
        <w:t xml:space="preserve">Figure 3.6: </w:t>
      </w:r>
      <w:proofErr w:type="spellStart"/>
      <w:r w:rsidRPr="005D7EAF">
        <w:t>MixUp</w:t>
      </w:r>
      <w:proofErr w:type="spellEnd"/>
      <w:r w:rsidRPr="005D7EAF">
        <w:t xml:space="preserve"> and </w:t>
      </w:r>
      <w:proofErr w:type="spellStart"/>
      <w:r w:rsidRPr="005D7EAF">
        <w:t>CutMix</w:t>
      </w:r>
      <w:proofErr w:type="spellEnd"/>
      <w:r w:rsidRPr="005D7EAF">
        <w:t xml:space="preserve"> Batch Augmentation </w:t>
      </w:r>
      <w:r w:rsidR="00196216" w:rsidRPr="005D7EAF">
        <w:t>Visualization</w:t>
      </w:r>
      <w:r w:rsidR="005D7EAF">
        <w:t xml:space="preserve"> …………...41</w:t>
      </w:r>
    </w:p>
    <w:p w14:paraId="2416543A" w14:textId="389DADD9" w:rsidR="00A920D2" w:rsidRPr="005D7EAF" w:rsidRDefault="00A920D2" w:rsidP="005D7EAF">
      <w:pPr>
        <w:spacing w:before="120" w:after="120" w:line="271" w:lineRule="auto"/>
        <w:ind w:left="90" w:hanging="14"/>
      </w:pPr>
      <w:r w:rsidRPr="005D7EAF">
        <w:rPr>
          <w:b/>
          <w:bCs/>
        </w:rPr>
        <w:t xml:space="preserve">Figure 3.7: </w:t>
      </w:r>
      <w:proofErr w:type="spellStart"/>
      <w:r w:rsidRPr="005D7EAF">
        <w:t>EfficientViT</w:t>
      </w:r>
      <w:proofErr w:type="spellEnd"/>
      <w:r w:rsidRPr="005D7EAF">
        <w:t>-FER Model Architecture Overview</w:t>
      </w:r>
      <w:r w:rsidR="005D7EAF">
        <w:t xml:space="preserve"> ………………….42</w:t>
      </w:r>
    </w:p>
    <w:p w14:paraId="2197D77E" w14:textId="19804909" w:rsidR="00A920D2" w:rsidRPr="005D7EAF" w:rsidRDefault="00A920D2" w:rsidP="005D7EAF">
      <w:pPr>
        <w:spacing w:before="120" w:after="120" w:line="271" w:lineRule="auto"/>
        <w:ind w:left="90" w:hanging="14"/>
      </w:pPr>
      <w:r w:rsidRPr="005D7EAF">
        <w:rPr>
          <w:b/>
          <w:bCs/>
        </w:rPr>
        <w:t xml:space="preserve">Figure 3.8: </w:t>
      </w:r>
      <w:r w:rsidRPr="005D7EAF">
        <w:t>Confusion Matrix Templat</w:t>
      </w:r>
      <w:r w:rsidR="005D7EAF">
        <w:t>e ……………………………………</w:t>
      </w:r>
      <w:proofErr w:type="gramStart"/>
      <w:r w:rsidR="005D7EAF">
        <w:t>…..</w:t>
      </w:r>
      <w:proofErr w:type="gramEnd"/>
      <w:r w:rsidR="005D7EAF">
        <w:t>55</w:t>
      </w:r>
    </w:p>
    <w:p w14:paraId="0A44060B" w14:textId="1F8DB510" w:rsidR="00A920D2" w:rsidRPr="005D7EAF" w:rsidRDefault="00A920D2" w:rsidP="005D7EAF">
      <w:pPr>
        <w:spacing w:before="120" w:after="120" w:line="271" w:lineRule="auto"/>
        <w:ind w:left="90" w:hanging="14"/>
      </w:pPr>
      <w:r w:rsidRPr="005D7EAF">
        <w:rPr>
          <w:b/>
          <w:bCs/>
        </w:rPr>
        <w:t xml:space="preserve">Figure 4.1: </w:t>
      </w:r>
      <w:r w:rsidRPr="005D7EAF">
        <w:t>YOLOv8 Face Detection Examples</w:t>
      </w:r>
      <w:r w:rsidR="005D7EAF">
        <w:t xml:space="preserve"> ……………………………</w:t>
      </w:r>
      <w:proofErr w:type="gramStart"/>
      <w:r w:rsidR="005D7EAF">
        <w:t>…..</w:t>
      </w:r>
      <w:proofErr w:type="gramEnd"/>
      <w:r w:rsidR="005D7EAF">
        <w:t>59</w:t>
      </w:r>
    </w:p>
    <w:p w14:paraId="54226A74" w14:textId="0DFC2043" w:rsidR="00A920D2" w:rsidRPr="005D7EAF" w:rsidRDefault="00A920D2" w:rsidP="005D7EAF">
      <w:pPr>
        <w:spacing w:before="120" w:after="120" w:line="271" w:lineRule="auto"/>
        <w:ind w:left="90" w:hanging="14"/>
      </w:pPr>
      <w:r w:rsidRPr="005D7EAF">
        <w:rPr>
          <w:b/>
          <w:bCs/>
        </w:rPr>
        <w:t xml:space="preserve">Figure 4.2: </w:t>
      </w:r>
      <w:r w:rsidRPr="005D7EAF">
        <w:t>Training and Validation Loss and Accuracy Curves</w:t>
      </w:r>
      <w:r w:rsidR="005D7EAF">
        <w:t xml:space="preserve"> ……………….59</w:t>
      </w:r>
    </w:p>
    <w:p w14:paraId="00900857" w14:textId="53BF99AB" w:rsidR="00A920D2" w:rsidRPr="005D7EAF" w:rsidRDefault="00A920D2" w:rsidP="005D7EAF">
      <w:pPr>
        <w:spacing w:before="120" w:after="120" w:line="271" w:lineRule="auto"/>
        <w:ind w:left="90" w:hanging="14"/>
      </w:pPr>
      <w:r w:rsidRPr="005D7EAF">
        <w:rPr>
          <w:b/>
          <w:bCs/>
        </w:rPr>
        <w:t xml:space="preserve">Figure 4.3: </w:t>
      </w:r>
      <w:r w:rsidRPr="005D7EAF">
        <w:t xml:space="preserve">Per-Class F1-Score </w:t>
      </w:r>
      <w:r w:rsidR="008E5960" w:rsidRPr="005D7EAF">
        <w:t>(</w:t>
      </w:r>
      <w:proofErr w:type="spellStart"/>
      <w:r w:rsidRPr="005D7EAF">
        <w:t>EfficientViT</w:t>
      </w:r>
      <w:proofErr w:type="spellEnd"/>
      <w:r w:rsidRPr="005D7EAF">
        <w:t>-FER Final Results</w:t>
      </w:r>
      <w:r w:rsidR="008E5960" w:rsidRPr="005D7EAF">
        <w:t>)</w:t>
      </w:r>
      <w:r w:rsidR="005D7EAF">
        <w:t xml:space="preserve"> …………</w:t>
      </w:r>
      <w:proofErr w:type="gramStart"/>
      <w:r w:rsidR="005D7EAF">
        <w:t>…..</w:t>
      </w:r>
      <w:proofErr w:type="gramEnd"/>
      <w:r w:rsidR="005D7EAF">
        <w:t>61</w:t>
      </w:r>
    </w:p>
    <w:p w14:paraId="0505A1D7" w14:textId="35252CDE" w:rsidR="00A920D2" w:rsidRPr="005D7EAF" w:rsidRDefault="00A920D2" w:rsidP="005D7EAF">
      <w:pPr>
        <w:spacing w:before="120" w:after="120" w:line="271" w:lineRule="auto"/>
        <w:ind w:left="90" w:hanging="14"/>
      </w:pPr>
      <w:r w:rsidRPr="005D7EAF">
        <w:rPr>
          <w:b/>
          <w:bCs/>
        </w:rPr>
        <w:t xml:space="preserve">Figure 4.4: </w:t>
      </w:r>
      <w:proofErr w:type="spellStart"/>
      <w:r w:rsidRPr="005D7EAF">
        <w:t>Normalised</w:t>
      </w:r>
      <w:proofErr w:type="spellEnd"/>
      <w:r w:rsidRPr="005D7EAF">
        <w:t xml:space="preserve"> Confusion Matrix</w:t>
      </w:r>
      <w:r w:rsidR="005D7EAF">
        <w:t xml:space="preserve"> ……………………………………...62</w:t>
      </w:r>
    </w:p>
    <w:p w14:paraId="5D24C34C" w14:textId="7F5F65F2" w:rsidR="00A920D2" w:rsidRPr="005D7EAF" w:rsidRDefault="00A920D2" w:rsidP="005D7EAF">
      <w:pPr>
        <w:spacing w:before="120" w:after="120" w:line="271" w:lineRule="auto"/>
        <w:ind w:left="90" w:hanging="14"/>
      </w:pPr>
      <w:r w:rsidRPr="005D7EAF">
        <w:rPr>
          <w:b/>
          <w:bCs/>
        </w:rPr>
        <w:t xml:space="preserve">Figure 4.5: </w:t>
      </w:r>
      <w:r w:rsidRPr="005D7EAF">
        <w:t>Accuracy Comparison vs State-of-the-Art Baselines</w:t>
      </w:r>
      <w:r w:rsidR="005D7EAF">
        <w:t xml:space="preserve"> ………………63</w:t>
      </w:r>
    </w:p>
    <w:p w14:paraId="7571581B" w14:textId="4E8FD807" w:rsidR="00C92DCB" w:rsidRDefault="00A920D2" w:rsidP="005D7EAF">
      <w:pPr>
        <w:spacing w:before="120" w:after="120" w:line="271" w:lineRule="auto"/>
        <w:ind w:left="90" w:hanging="14"/>
      </w:pPr>
      <w:r w:rsidRPr="005D7EAF">
        <w:rPr>
          <w:b/>
          <w:bCs/>
        </w:rPr>
        <w:t xml:space="preserve">Figure 4.6: </w:t>
      </w:r>
      <w:r w:rsidRPr="005D7EAF">
        <w:t>Grad-CAM Saliency Heatmaps</w:t>
      </w:r>
      <w:r w:rsidR="005D7EAF">
        <w:t xml:space="preserve"> …………………………………….65</w:t>
      </w:r>
      <w:r w:rsidR="00C92DCB">
        <w:br w:type="page"/>
      </w:r>
    </w:p>
    <w:p w14:paraId="7DBE39F4" w14:textId="6C21213B" w:rsidR="001256F4" w:rsidRDefault="001256F4" w:rsidP="001256F4">
      <w:pPr>
        <w:pStyle w:val="Heading1"/>
        <w:ind w:left="0"/>
      </w:pPr>
      <w:bookmarkStart w:id="6" w:name="_Toc233531013"/>
      <w:r>
        <w:lastRenderedPageBreak/>
        <w:t>List of Tables:</w:t>
      </w:r>
      <w:bookmarkEnd w:id="6"/>
    </w:p>
    <w:p w14:paraId="5C774047" w14:textId="36929897" w:rsidR="001256F4" w:rsidRPr="001256F4" w:rsidRDefault="001256F4" w:rsidP="00375735">
      <w:pPr>
        <w:spacing w:after="160" w:line="259" w:lineRule="auto"/>
        <w:ind w:left="0" w:firstLine="0"/>
        <w:jc w:val="left"/>
        <w:rPr>
          <w:bCs/>
        </w:rPr>
      </w:pPr>
      <w:r w:rsidRPr="001256F4">
        <w:rPr>
          <w:bCs/>
        </w:rPr>
        <w:t>Table</w:t>
      </w:r>
      <w:r w:rsidR="00375735">
        <w:rPr>
          <w:bCs/>
        </w:rPr>
        <w:t xml:space="preserve"> </w:t>
      </w:r>
      <w:r w:rsidRPr="001256F4">
        <w:rPr>
          <w:bCs/>
        </w:rPr>
        <w:t xml:space="preserve">2.1: </w:t>
      </w:r>
      <w:r w:rsidR="00375735" w:rsidRPr="00375735">
        <w:rPr>
          <w:bCs/>
        </w:rPr>
        <w:t xml:space="preserve">Summary of Related Work on </w:t>
      </w:r>
      <w:r w:rsidR="00375735">
        <w:rPr>
          <w:bCs/>
        </w:rPr>
        <w:t>FER ………………………………….29</w:t>
      </w:r>
    </w:p>
    <w:p w14:paraId="7D79F1EF" w14:textId="5179988E" w:rsidR="001256F4" w:rsidRPr="00375735" w:rsidRDefault="00375735" w:rsidP="00375735">
      <w:pPr>
        <w:spacing w:after="160" w:line="259" w:lineRule="auto"/>
        <w:ind w:left="0" w:firstLine="0"/>
        <w:jc w:val="left"/>
        <w:rPr>
          <w:bCs/>
        </w:rPr>
      </w:pPr>
      <w:r w:rsidRPr="001256F4">
        <w:rPr>
          <w:bCs/>
        </w:rPr>
        <w:t>Table</w:t>
      </w:r>
      <w:r>
        <w:rPr>
          <w:bCs/>
        </w:rPr>
        <w:t xml:space="preserve"> </w:t>
      </w:r>
      <w:r w:rsidRPr="00375735">
        <w:rPr>
          <w:bCs/>
        </w:rPr>
        <w:t>3.1</w:t>
      </w:r>
      <w:r>
        <w:rPr>
          <w:bCs/>
        </w:rPr>
        <w:t xml:space="preserve">: </w:t>
      </w:r>
      <w:r w:rsidRPr="00375735">
        <w:rPr>
          <w:bCs/>
        </w:rPr>
        <w:t>FER2013 Stratified Dataset Split (70% / 15% / 15%)</w:t>
      </w:r>
      <w:r>
        <w:rPr>
          <w:bCs/>
        </w:rPr>
        <w:t xml:space="preserve"> ……………….33</w:t>
      </w:r>
    </w:p>
    <w:p w14:paraId="6462021A" w14:textId="054B5EE5" w:rsidR="00375735" w:rsidRPr="00375735" w:rsidRDefault="00375735">
      <w:pPr>
        <w:spacing w:after="160" w:line="259" w:lineRule="auto"/>
        <w:ind w:left="0" w:firstLine="0"/>
        <w:jc w:val="left"/>
        <w:rPr>
          <w:bCs/>
        </w:rPr>
      </w:pPr>
      <w:r w:rsidRPr="001256F4">
        <w:rPr>
          <w:bCs/>
        </w:rPr>
        <w:t>Table</w:t>
      </w:r>
      <w:r>
        <w:rPr>
          <w:bCs/>
        </w:rPr>
        <w:t xml:space="preserve"> </w:t>
      </w:r>
      <w:r w:rsidRPr="00375735">
        <w:rPr>
          <w:bCs/>
        </w:rPr>
        <w:t>3.2</w:t>
      </w:r>
      <w:r>
        <w:rPr>
          <w:bCs/>
        </w:rPr>
        <w:t xml:space="preserve">: </w:t>
      </w:r>
      <w:proofErr w:type="spellStart"/>
      <w:r w:rsidRPr="00375735">
        <w:rPr>
          <w:bCs/>
        </w:rPr>
        <w:t>EfficientViT</w:t>
      </w:r>
      <w:proofErr w:type="spellEnd"/>
      <w:r w:rsidRPr="00375735">
        <w:rPr>
          <w:bCs/>
        </w:rPr>
        <w:t>-FER Training Configuration</w:t>
      </w:r>
      <w:r>
        <w:rPr>
          <w:bCs/>
        </w:rPr>
        <w:t xml:space="preserve"> ………………………</w:t>
      </w:r>
      <w:proofErr w:type="gramStart"/>
      <w:r>
        <w:rPr>
          <w:bCs/>
        </w:rPr>
        <w:t>…..</w:t>
      </w:r>
      <w:proofErr w:type="gramEnd"/>
      <w:r>
        <w:rPr>
          <w:bCs/>
        </w:rPr>
        <w:t>49</w:t>
      </w:r>
    </w:p>
    <w:p w14:paraId="5A303C04" w14:textId="166FE798" w:rsidR="00375735" w:rsidRPr="00375735" w:rsidRDefault="00375735">
      <w:pPr>
        <w:spacing w:after="160" w:line="259" w:lineRule="auto"/>
        <w:ind w:left="0" w:firstLine="0"/>
        <w:jc w:val="left"/>
        <w:rPr>
          <w:bCs/>
        </w:rPr>
      </w:pPr>
      <w:r w:rsidRPr="001256F4">
        <w:rPr>
          <w:bCs/>
        </w:rPr>
        <w:t>Table</w:t>
      </w:r>
      <w:r>
        <w:rPr>
          <w:bCs/>
        </w:rPr>
        <w:t xml:space="preserve"> </w:t>
      </w:r>
      <w:r w:rsidRPr="00375735">
        <w:rPr>
          <w:bCs/>
        </w:rPr>
        <w:t>4.1</w:t>
      </w:r>
      <w:r>
        <w:rPr>
          <w:bCs/>
        </w:rPr>
        <w:t xml:space="preserve">: </w:t>
      </w:r>
      <w:r w:rsidRPr="00375735">
        <w:rPr>
          <w:bCs/>
        </w:rPr>
        <w:t>EfficientNet-B3 Fine-tuning (Training Summary)</w:t>
      </w:r>
      <w:r>
        <w:rPr>
          <w:bCs/>
        </w:rPr>
        <w:t xml:space="preserve"> ………………</w:t>
      </w:r>
      <w:proofErr w:type="gramStart"/>
      <w:r>
        <w:rPr>
          <w:bCs/>
        </w:rPr>
        <w:t>…..</w:t>
      </w:r>
      <w:proofErr w:type="gramEnd"/>
      <w:r>
        <w:rPr>
          <w:bCs/>
        </w:rPr>
        <w:t>60</w:t>
      </w:r>
    </w:p>
    <w:p w14:paraId="7A4677CE" w14:textId="63C24791" w:rsidR="00375735" w:rsidRPr="00375735" w:rsidRDefault="00375735">
      <w:pPr>
        <w:spacing w:after="160" w:line="259" w:lineRule="auto"/>
        <w:ind w:left="0" w:firstLine="0"/>
        <w:jc w:val="left"/>
        <w:rPr>
          <w:bCs/>
        </w:rPr>
      </w:pPr>
      <w:r w:rsidRPr="001256F4">
        <w:rPr>
          <w:bCs/>
        </w:rPr>
        <w:t>Table</w:t>
      </w:r>
      <w:r>
        <w:rPr>
          <w:bCs/>
        </w:rPr>
        <w:t xml:space="preserve"> </w:t>
      </w:r>
      <w:r w:rsidRPr="00375735">
        <w:rPr>
          <w:bCs/>
        </w:rPr>
        <w:t>4.2</w:t>
      </w:r>
      <w:r>
        <w:rPr>
          <w:bCs/>
        </w:rPr>
        <w:t xml:space="preserve">: </w:t>
      </w:r>
      <w:proofErr w:type="spellStart"/>
      <w:r w:rsidRPr="00375735">
        <w:rPr>
          <w:bCs/>
        </w:rPr>
        <w:t>EfficientViT</w:t>
      </w:r>
      <w:proofErr w:type="spellEnd"/>
      <w:r w:rsidRPr="00375735">
        <w:rPr>
          <w:bCs/>
        </w:rPr>
        <w:t>-FER Final Test Set Results</w:t>
      </w:r>
      <w:r>
        <w:rPr>
          <w:bCs/>
        </w:rPr>
        <w:t xml:space="preserve"> ……………………………60</w:t>
      </w:r>
    </w:p>
    <w:p w14:paraId="0E5E3240" w14:textId="6A29DF7B" w:rsidR="00375735" w:rsidRPr="00375735" w:rsidRDefault="00375735">
      <w:pPr>
        <w:spacing w:after="160" w:line="259" w:lineRule="auto"/>
        <w:ind w:left="0" w:firstLine="0"/>
        <w:jc w:val="left"/>
        <w:rPr>
          <w:bCs/>
        </w:rPr>
      </w:pPr>
      <w:r w:rsidRPr="001256F4">
        <w:rPr>
          <w:bCs/>
        </w:rPr>
        <w:t>Table</w:t>
      </w:r>
      <w:r>
        <w:rPr>
          <w:bCs/>
        </w:rPr>
        <w:t xml:space="preserve"> </w:t>
      </w:r>
      <w:r w:rsidRPr="00375735">
        <w:rPr>
          <w:bCs/>
        </w:rPr>
        <w:t>4.3</w:t>
      </w:r>
      <w:r>
        <w:rPr>
          <w:bCs/>
        </w:rPr>
        <w:t xml:space="preserve">: </w:t>
      </w:r>
      <w:r w:rsidRPr="00375735">
        <w:rPr>
          <w:bCs/>
        </w:rPr>
        <w:t xml:space="preserve">Per-Class Classification Report - </w:t>
      </w:r>
      <w:proofErr w:type="spellStart"/>
      <w:r w:rsidRPr="00375735">
        <w:rPr>
          <w:bCs/>
        </w:rPr>
        <w:t>EfficientViT</w:t>
      </w:r>
      <w:proofErr w:type="spellEnd"/>
      <w:r w:rsidRPr="00375735">
        <w:rPr>
          <w:bCs/>
        </w:rPr>
        <w:t>-FER</w:t>
      </w:r>
      <w:r>
        <w:rPr>
          <w:bCs/>
        </w:rPr>
        <w:t xml:space="preserve"> ………………...61</w:t>
      </w:r>
    </w:p>
    <w:p w14:paraId="7BF9BECF" w14:textId="01B332E3" w:rsidR="00375735" w:rsidRDefault="00375735">
      <w:pPr>
        <w:spacing w:after="160" w:line="259" w:lineRule="auto"/>
        <w:ind w:left="0" w:firstLine="0"/>
        <w:jc w:val="left"/>
        <w:rPr>
          <w:bCs/>
        </w:rPr>
      </w:pPr>
      <w:r w:rsidRPr="001256F4">
        <w:rPr>
          <w:bCs/>
        </w:rPr>
        <w:t>Table</w:t>
      </w:r>
      <w:r>
        <w:rPr>
          <w:bCs/>
        </w:rPr>
        <w:t xml:space="preserve"> </w:t>
      </w:r>
      <w:r w:rsidRPr="00375735">
        <w:rPr>
          <w:bCs/>
        </w:rPr>
        <w:t>4.4</w:t>
      </w:r>
      <w:r>
        <w:rPr>
          <w:bCs/>
        </w:rPr>
        <w:t xml:space="preserve">: </w:t>
      </w:r>
      <w:r w:rsidRPr="00375735">
        <w:rPr>
          <w:bCs/>
        </w:rPr>
        <w:t>Comparison with State-of-the-Art FER Models</w:t>
      </w:r>
      <w:r>
        <w:rPr>
          <w:bCs/>
        </w:rPr>
        <w:t xml:space="preserve"> …………………</w:t>
      </w:r>
      <w:proofErr w:type="gramStart"/>
      <w:r>
        <w:rPr>
          <w:bCs/>
        </w:rPr>
        <w:t>…..</w:t>
      </w:r>
      <w:proofErr w:type="gramEnd"/>
      <w:r>
        <w:rPr>
          <w:bCs/>
        </w:rPr>
        <w:t>64</w:t>
      </w:r>
    </w:p>
    <w:p w14:paraId="52B3E11E" w14:textId="1DA86A4E" w:rsidR="00375735" w:rsidRDefault="00375735">
      <w:pPr>
        <w:spacing w:after="160" w:line="259" w:lineRule="auto"/>
        <w:ind w:left="0" w:firstLine="0"/>
        <w:jc w:val="left"/>
        <w:rPr>
          <w:bCs/>
        </w:rPr>
      </w:pPr>
      <w:r>
        <w:rPr>
          <w:bCs/>
        </w:rPr>
        <w:br w:type="page"/>
      </w:r>
    </w:p>
    <w:p w14:paraId="0A409A8C" w14:textId="35AC0E90" w:rsidR="00016CCE" w:rsidRDefault="00016CCE" w:rsidP="003941A9">
      <w:pPr>
        <w:pStyle w:val="Heading1"/>
        <w:ind w:left="-90" w:firstLine="0"/>
      </w:pPr>
      <w:bookmarkStart w:id="7" w:name="_Toc233531014"/>
      <w:r>
        <w:lastRenderedPageBreak/>
        <w:t>Chapter 1 Introduction</w:t>
      </w:r>
      <w:bookmarkEnd w:id="7"/>
      <w:r>
        <w:t xml:space="preserve"> </w:t>
      </w:r>
    </w:p>
    <w:p w14:paraId="45066F3C" w14:textId="56C455FC" w:rsidR="00016CCE" w:rsidRDefault="00016CCE">
      <w:pPr>
        <w:pStyle w:val="Heading3"/>
        <w:numPr>
          <w:ilvl w:val="1"/>
          <w:numId w:val="2"/>
        </w:numPr>
        <w:spacing w:after="360"/>
        <w:ind w:left="450" w:hanging="540"/>
      </w:pPr>
      <w:bookmarkStart w:id="8" w:name="_Toc233531015"/>
      <w:r>
        <w:t>Overview</w:t>
      </w:r>
      <w:bookmarkEnd w:id="8"/>
    </w:p>
    <w:p w14:paraId="43909F6D" w14:textId="77777777" w:rsidR="00F934BB" w:rsidRDefault="00F934BB" w:rsidP="00672D18">
      <w:r w:rsidRPr="00F934BB">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3C4E281C" w14:textId="77777777" w:rsidR="00F934BB" w:rsidRDefault="00F934BB" w:rsidP="00672D18"/>
    <w:p w14:paraId="5028E13A" w14:textId="315371C9" w:rsidR="00672D18" w:rsidRDefault="00F934BB" w:rsidP="00672D18">
      <w:r w:rsidRPr="00F934BB">
        <w:t xml:space="preserve">The initial FER systems used manually engineered features like Local Binary Patterns [2], Histograms of Oriented Gradients [3], Gabor wavelets, and classic machine learning models like SVMs. Although these approaches were successful under controlled environments, these systems </w:t>
      </w:r>
      <w:proofErr w:type="gramStart"/>
      <w:r w:rsidRPr="00F934BB">
        <w:t xml:space="preserve">were not capable of </w:t>
      </w:r>
      <w:r w:rsidR="00196216" w:rsidRPr="00F934BB">
        <w:t>generalizing</w:t>
      </w:r>
      <w:proofErr w:type="gramEnd"/>
      <w:r w:rsidRPr="00F934BB">
        <w:t xml:space="preserve"> in real-world scenarios. However, the post-2012 emergence of deep Convolutional Neural Networks [4] </w:t>
      </w:r>
      <w:proofErr w:type="spellStart"/>
      <w:r w:rsidRPr="00F934BB">
        <w:t>revolutionised</w:t>
      </w:r>
      <w:proofErr w:type="spellEnd"/>
      <w:r w:rsidRPr="00F934BB">
        <w:t xml:space="preserve">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0746DA58" w14:textId="77777777" w:rsidR="00F934BB" w:rsidRDefault="00F934BB" w:rsidP="00672D18"/>
    <w:p w14:paraId="7723A413" w14:textId="181E48B3" w:rsidR="00F934BB" w:rsidRPr="00672D18" w:rsidRDefault="00F934BB" w:rsidP="00672D18">
      <w:r w:rsidRPr="00F934BB">
        <w:t xml:space="preserve">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w:t>
      </w:r>
      <w:proofErr w:type="spellStart"/>
      <w:r w:rsidRPr="00F934BB">
        <w:t>EfficientViT</w:t>
      </w:r>
      <w:proofErr w:type="spellEnd"/>
      <w:r w:rsidRPr="00F934BB">
        <w:t>-FER</w:t>
      </w:r>
      <w:r>
        <w:t>,</w:t>
      </w:r>
      <w:r w:rsidRPr="00F934BB">
        <w:t xml:space="preserve"> a hybrid CNN-Transformer architecture that consists of a YOLOv8 preprocessing stage, an EfficientNet-B3 backbone pretrained on FER+ dataset with clean annotations, and a </w:t>
      </w:r>
      <w:proofErr w:type="spellStart"/>
      <w:r w:rsidRPr="00F934BB">
        <w:t>ViT</w:t>
      </w:r>
      <w:proofErr w:type="spellEnd"/>
      <w:r w:rsidRPr="00F934BB">
        <w:t xml:space="preserve">-Small ensemble module using </w:t>
      </w:r>
      <w:proofErr w:type="spellStart"/>
      <w:r w:rsidRPr="00F934BB">
        <w:t>MixUp</w:t>
      </w:r>
      <w:proofErr w:type="spellEnd"/>
      <w:r w:rsidRPr="00F934BB">
        <w:t>/</w:t>
      </w:r>
      <w:proofErr w:type="spellStart"/>
      <w:r w:rsidRPr="00F934BB">
        <w:t>CutMix</w:t>
      </w:r>
      <w:proofErr w:type="spellEnd"/>
      <w:r w:rsidRPr="00F934BB">
        <w:t xml:space="preserve"> augmentation, </w:t>
      </w:r>
      <w:proofErr w:type="spellStart"/>
      <w:r w:rsidRPr="00F934BB">
        <w:t>CrossEntropy</w:t>
      </w:r>
      <w:proofErr w:type="spellEnd"/>
      <w:r w:rsidRPr="00F934BB">
        <w:t xml:space="preserve"> loss with label smoothing and class-frequency weighting.</w:t>
      </w:r>
    </w:p>
    <w:p w14:paraId="454E355A" w14:textId="77777777" w:rsidR="00700FEC" w:rsidRPr="00311EFB" w:rsidRDefault="00700FEC" w:rsidP="00F934BB">
      <w:pPr>
        <w:ind w:left="0" w:firstLine="0"/>
      </w:pPr>
    </w:p>
    <w:p w14:paraId="7CBE83EF" w14:textId="35866E0D" w:rsidR="00AA65C5" w:rsidRDefault="00A10362">
      <w:pPr>
        <w:pStyle w:val="Heading3"/>
        <w:numPr>
          <w:ilvl w:val="1"/>
          <w:numId w:val="2"/>
        </w:numPr>
        <w:spacing w:after="360"/>
        <w:ind w:left="450" w:hanging="540"/>
      </w:pPr>
      <w:r>
        <w:lastRenderedPageBreak/>
        <w:t xml:space="preserve">  </w:t>
      </w:r>
      <w:bookmarkStart w:id="9" w:name="_Toc233531016"/>
      <w:r w:rsidR="00AA65C5">
        <w:t>Problem Definition</w:t>
      </w:r>
      <w:bookmarkEnd w:id="9"/>
    </w:p>
    <w:p w14:paraId="628D4DF6" w14:textId="77777777" w:rsidR="00C06A3E" w:rsidRDefault="00C06A3E" w:rsidP="00C06A3E">
      <w:r>
        <w:t>Despite the remarkable progress that has been made in FER systems due to developments in deep learning techniques, there are still several barriers that stand in the way of developing efficient FER models.</w:t>
      </w:r>
    </w:p>
    <w:p w14:paraId="6D9D488B" w14:textId="77777777" w:rsidR="00C06A3E" w:rsidRDefault="00C06A3E" w:rsidP="00C06A3E"/>
    <w:p w14:paraId="61F4C363" w14:textId="7EFAB58C" w:rsidR="00C06A3E" w:rsidRDefault="00C06A3E" w:rsidP="00C06A3E">
      <w:r>
        <w:t xml:space="preserve">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w:t>
      </w:r>
      <w:r w:rsidR="00196216">
        <w:t>a</w:t>
      </w:r>
      <w:r>
        <w:t xml:space="preserve"> 16.4:1 ratio between the major class (Happy) and the minor class (Disgust), and the </w:t>
      </w:r>
      <w:proofErr w:type="spellStart"/>
      <w:r>
        <w:t>mislabelling</w:t>
      </w:r>
      <w:proofErr w:type="spellEnd"/>
      <w:r>
        <w:t xml:space="preserve"> rate of images is estimated to be 15-20% [6]. Consequently, these problems directly restrict the possible upper limit of the accuracy of the model trained using this dataset.</w:t>
      </w:r>
    </w:p>
    <w:p w14:paraId="5D92EA31" w14:textId="77777777" w:rsidR="00C06A3E" w:rsidRDefault="00C06A3E" w:rsidP="00C06A3E"/>
    <w:p w14:paraId="1F24BB64" w14:textId="1D109589" w:rsidR="00C06A3E" w:rsidRDefault="00C06A3E" w:rsidP="00C06A3E">
      <w:r>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26CF59DF" w14:textId="77777777" w:rsidR="00C06A3E" w:rsidRDefault="00C06A3E" w:rsidP="00672D18"/>
    <w:p w14:paraId="0E98418C" w14:textId="77777777" w:rsidR="00C06A3E" w:rsidRDefault="00C06A3E" w:rsidP="00C06A3E">
      <w:r>
        <w:t xml:space="preserve">The third issue is inconsistent evaluation. </w:t>
      </w:r>
      <w:proofErr w:type="gramStart"/>
      <w:r>
        <w:t>The vast majority of</w:t>
      </w:r>
      <w:proofErr w:type="gramEnd"/>
      <w:r>
        <w:t xml:space="preserve"> FER research papers only use accuracy as a performance measure without paying attention to per-class measures that can tell how well the classifier performs for the minority classes of emotions.</w:t>
      </w:r>
    </w:p>
    <w:p w14:paraId="4591FB5B" w14:textId="77777777" w:rsidR="00C06A3E" w:rsidRDefault="00C06A3E" w:rsidP="00C06A3E"/>
    <w:p w14:paraId="02176304" w14:textId="77777777" w:rsidR="00C06A3E" w:rsidRDefault="00C06A3E" w:rsidP="00C06A3E">
      <w:r>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0F5F6E7E" w14:textId="77777777" w:rsidR="00C06A3E" w:rsidRDefault="00C06A3E" w:rsidP="00C06A3E"/>
    <w:p w14:paraId="1F99DBA8" w14:textId="77777777" w:rsidR="00C06A3E" w:rsidRDefault="00C06A3E" w:rsidP="00C06A3E"/>
    <w:p w14:paraId="7AD652F5" w14:textId="2C53A2D0" w:rsidR="00C06A3E" w:rsidRDefault="00C06A3E" w:rsidP="00C06A3E">
      <w:r>
        <w:lastRenderedPageBreak/>
        <w:t xml:space="preserve">This thesis solves all of these issues by using the </w:t>
      </w:r>
      <w:proofErr w:type="spellStart"/>
      <w:r>
        <w:t>EfficientViT</w:t>
      </w:r>
      <w:proofErr w:type="spellEnd"/>
      <w:r>
        <w:t xml:space="preserve">-FER framework which utilizes FER+ labels to solve the problem of noisy annotations, </w:t>
      </w:r>
      <w:proofErr w:type="spellStart"/>
      <w:r>
        <w:t>MixUp</w:t>
      </w:r>
      <w:proofErr w:type="spellEnd"/>
      <w:r>
        <w:t xml:space="preserve"> and </w:t>
      </w:r>
      <w:proofErr w:type="spellStart"/>
      <w:r>
        <w:t>CutMix</w:t>
      </w:r>
      <w:proofErr w:type="spellEnd"/>
      <w:r>
        <w:t xml:space="preserve"> to solve the problem of class imbalance, and a multi-dimensional CNN-Transformer combination evaluation by accuracy and per-class F1-score as well as Grad-CAM visualization to solve the interpretability issue.</w:t>
      </w:r>
    </w:p>
    <w:p w14:paraId="4C54205A" w14:textId="77777777" w:rsidR="00C06A3E" w:rsidRDefault="00C06A3E" w:rsidP="00672D18"/>
    <w:p w14:paraId="619814F9" w14:textId="78DBDA96" w:rsidR="00700FEC" w:rsidRDefault="00700FEC" w:rsidP="00D61CD3"/>
    <w:p w14:paraId="4896D66D" w14:textId="659DC6AC" w:rsidR="00BA62CD" w:rsidRDefault="00A10362">
      <w:pPr>
        <w:pStyle w:val="Heading3"/>
        <w:numPr>
          <w:ilvl w:val="1"/>
          <w:numId w:val="2"/>
        </w:numPr>
        <w:spacing w:after="360"/>
        <w:ind w:left="450" w:hanging="540"/>
      </w:pPr>
      <w:r>
        <w:t xml:space="preserve">  </w:t>
      </w:r>
      <w:bookmarkStart w:id="10" w:name="_Toc233531017"/>
      <w:r w:rsidR="00BA62CD">
        <w:t xml:space="preserve">Thesis </w:t>
      </w:r>
      <w:r w:rsidR="006B4DF4">
        <w:t>Objectives</w:t>
      </w:r>
      <w:bookmarkEnd w:id="10"/>
    </w:p>
    <w:p w14:paraId="40539CA1" w14:textId="2AF249ED" w:rsidR="00C06A3E" w:rsidRDefault="00C06A3E" w:rsidP="00672D18">
      <w:r w:rsidRPr="00C06A3E">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356988A0" w14:textId="77777777" w:rsidR="00C06A3E" w:rsidRDefault="00C06A3E" w:rsidP="00672D18"/>
    <w:p w14:paraId="233EB4FB" w14:textId="43D7B53B" w:rsidR="00C06A3E" w:rsidRDefault="00C06A3E">
      <w:pPr>
        <w:pStyle w:val="ListParagraph"/>
        <w:numPr>
          <w:ilvl w:val="0"/>
          <w:numId w:val="3"/>
        </w:numPr>
        <w:spacing w:after="160" w:line="259" w:lineRule="auto"/>
        <w:ind w:left="900"/>
      </w:pPr>
      <w:r>
        <w:t xml:space="preserve">To conduct an analysis of the existing state of the art in the field of facial expression recognition </w:t>
      </w:r>
      <w:proofErr w:type="gramStart"/>
      <w:r>
        <w:t>in order to</w:t>
      </w:r>
      <w:proofErr w:type="gramEnd"/>
      <w:r>
        <w:t xml:space="preserve"> uncover limitations and research gaps driving the development of the suggested solution.</w:t>
      </w:r>
    </w:p>
    <w:p w14:paraId="28F19A75" w14:textId="77777777" w:rsidR="000704F4" w:rsidRDefault="000704F4" w:rsidP="000704F4">
      <w:pPr>
        <w:pStyle w:val="ListParagraph"/>
        <w:spacing w:after="160" w:line="259" w:lineRule="auto"/>
        <w:ind w:left="900" w:firstLine="0"/>
      </w:pPr>
    </w:p>
    <w:p w14:paraId="37B1BFC0" w14:textId="43071EAD" w:rsidR="00C06A3E" w:rsidRDefault="00C06A3E">
      <w:pPr>
        <w:pStyle w:val="ListParagraph"/>
        <w:numPr>
          <w:ilvl w:val="0"/>
          <w:numId w:val="3"/>
        </w:numPr>
        <w:spacing w:after="160" w:line="259" w:lineRule="auto"/>
        <w:ind w:left="900"/>
      </w:pPr>
      <w:r>
        <w:t xml:space="preserve">To design a new hybrid CNN-Transformer architecture, capable of delivering high recognition accuracy by leveraging the power of local feature extraction provided by EfficientNet-B3 and global attention offered by </w:t>
      </w:r>
      <w:proofErr w:type="spellStart"/>
      <w:r>
        <w:t>ViT</w:t>
      </w:r>
      <w:proofErr w:type="spellEnd"/>
      <w:r>
        <w:t>-Small through a weighted ensemble methodology.</w:t>
      </w:r>
    </w:p>
    <w:p w14:paraId="5F814341" w14:textId="77777777" w:rsidR="000704F4" w:rsidRDefault="000704F4" w:rsidP="000704F4">
      <w:pPr>
        <w:pStyle w:val="ListParagraph"/>
        <w:spacing w:after="160" w:line="259" w:lineRule="auto"/>
        <w:ind w:left="900" w:firstLine="0"/>
      </w:pPr>
    </w:p>
    <w:p w14:paraId="3915F5ED" w14:textId="57BF432F" w:rsidR="00C06A3E" w:rsidRDefault="00C06A3E">
      <w:pPr>
        <w:pStyle w:val="ListParagraph"/>
        <w:numPr>
          <w:ilvl w:val="0"/>
          <w:numId w:val="3"/>
        </w:numPr>
        <w:spacing w:after="160" w:line="259" w:lineRule="auto"/>
        <w:ind w:left="900"/>
      </w:pPr>
      <w:r>
        <w:t>To implement a training pipeline, aimed at dealing with the problems associated with annotation noise and class imbalance of the FER2013 dataset via FER+ label refinement, data augmentations (</w:t>
      </w:r>
      <w:proofErr w:type="spellStart"/>
      <w:r>
        <w:t>MixUp</w:t>
      </w:r>
      <w:proofErr w:type="spellEnd"/>
      <w:r>
        <w:t xml:space="preserve"> and </w:t>
      </w:r>
      <w:proofErr w:type="spellStart"/>
      <w:r>
        <w:t>CutMix</w:t>
      </w:r>
      <w:proofErr w:type="spellEnd"/>
      <w:r>
        <w:t>), cross-entropy loss with label smoothing, and class-frequency balancing.</w:t>
      </w:r>
    </w:p>
    <w:p w14:paraId="3812E2E3" w14:textId="77777777" w:rsidR="000704F4" w:rsidRDefault="000704F4" w:rsidP="000704F4">
      <w:pPr>
        <w:pStyle w:val="ListParagraph"/>
        <w:spacing w:after="160" w:line="259" w:lineRule="auto"/>
        <w:ind w:left="900" w:firstLine="0"/>
      </w:pPr>
    </w:p>
    <w:p w14:paraId="1A886263" w14:textId="7CFE0501" w:rsidR="00C06A3E" w:rsidRDefault="00C06A3E">
      <w:pPr>
        <w:pStyle w:val="ListParagraph"/>
        <w:numPr>
          <w:ilvl w:val="0"/>
          <w:numId w:val="3"/>
        </w:numPr>
        <w:spacing w:after="160" w:line="259" w:lineRule="auto"/>
        <w:ind w:left="900"/>
      </w:pPr>
      <w:r>
        <w:t>To implement a pre-processing pipeline based on YOLOv8, enabling the detection and cropping of the facial region from FER2013 images and thus providing proper inputs for classification models.</w:t>
      </w:r>
    </w:p>
    <w:p w14:paraId="03C6B0C6" w14:textId="77777777" w:rsidR="000704F4" w:rsidRDefault="000704F4" w:rsidP="000704F4">
      <w:pPr>
        <w:pStyle w:val="ListParagraph"/>
        <w:spacing w:after="160" w:line="259" w:lineRule="auto"/>
        <w:ind w:left="900" w:firstLine="0"/>
      </w:pPr>
    </w:p>
    <w:p w14:paraId="3C0FD8D1" w14:textId="4796EB1E" w:rsidR="00672D18" w:rsidRDefault="00C06A3E">
      <w:pPr>
        <w:pStyle w:val="ListParagraph"/>
        <w:numPr>
          <w:ilvl w:val="0"/>
          <w:numId w:val="3"/>
        </w:numPr>
        <w:spacing w:after="160" w:line="259" w:lineRule="auto"/>
        <w:ind w:left="900"/>
      </w:pPr>
      <w:r>
        <w:t xml:space="preserve">To evaluate the performance of the suggested </w:t>
      </w:r>
      <w:proofErr w:type="spellStart"/>
      <w:r>
        <w:t>EfficientViT</w:t>
      </w:r>
      <w:proofErr w:type="spellEnd"/>
      <w:r>
        <w:t xml:space="preserve">-FER framework on FER2013 benchmark using a multi-dimensional evaluation procedure </w:t>
      </w:r>
      <w:r>
        <w:lastRenderedPageBreak/>
        <w:t>including overall accuracy and per-class F1-score metrics and comparing it to six state-of-the-art FER frameworks published in 2021-2026.</w:t>
      </w:r>
    </w:p>
    <w:p w14:paraId="46FD8B6A" w14:textId="77777777" w:rsidR="00672D18" w:rsidRDefault="00672D18" w:rsidP="000704F4">
      <w:pPr>
        <w:pStyle w:val="ListParagraph"/>
        <w:spacing w:after="160" w:line="259" w:lineRule="auto"/>
        <w:ind w:left="900" w:firstLine="0"/>
      </w:pPr>
    </w:p>
    <w:p w14:paraId="07DA31E9" w14:textId="77777777" w:rsidR="00672D18" w:rsidRDefault="00672D18">
      <w:pPr>
        <w:pStyle w:val="ListParagraph"/>
        <w:numPr>
          <w:ilvl w:val="0"/>
          <w:numId w:val="3"/>
        </w:numPr>
        <w:spacing w:after="160" w:line="259" w:lineRule="auto"/>
        <w:ind w:left="900"/>
      </w:pPr>
      <w:r>
        <w:t>To Provide explainability assessment through Gradient-weighted Class Activation Mapping, which allows us to interpret how the model makes its decisions based on visual facial patterns.</w:t>
      </w:r>
    </w:p>
    <w:p w14:paraId="6EF0DA89" w14:textId="77777777" w:rsidR="00983C01" w:rsidRDefault="00983C01">
      <w:pPr>
        <w:spacing w:after="160" w:line="259" w:lineRule="auto"/>
        <w:ind w:left="0" w:firstLine="0"/>
        <w:jc w:val="left"/>
        <w:rPr>
          <w:b/>
        </w:rPr>
      </w:pPr>
    </w:p>
    <w:p w14:paraId="70805241" w14:textId="15165C31" w:rsidR="006B4DF4" w:rsidRDefault="00A10362">
      <w:pPr>
        <w:pStyle w:val="Heading3"/>
        <w:numPr>
          <w:ilvl w:val="1"/>
          <w:numId w:val="2"/>
        </w:numPr>
        <w:spacing w:after="360"/>
        <w:ind w:left="450" w:hanging="540"/>
      </w:pPr>
      <w:r>
        <w:t xml:space="preserve">  </w:t>
      </w:r>
      <w:bookmarkStart w:id="11" w:name="_Toc233531018"/>
      <w:r w:rsidR="006B4DF4">
        <w:t>Thesis Contribution</w:t>
      </w:r>
      <w:bookmarkEnd w:id="11"/>
    </w:p>
    <w:p w14:paraId="634A7A9A" w14:textId="77777777" w:rsidR="00672D18" w:rsidRDefault="00672D18" w:rsidP="00672D18">
      <w:pPr>
        <w:pStyle w:val="ListParagraph"/>
        <w:ind w:left="797" w:firstLine="0"/>
      </w:pPr>
      <w:r>
        <w:t>This thesis contributes to Facial Expression Recognition literature with the following original contributions:</w:t>
      </w:r>
    </w:p>
    <w:p w14:paraId="3B4E60FA" w14:textId="77777777" w:rsidR="00672D18" w:rsidRDefault="00672D18" w:rsidP="00672D18">
      <w:pPr>
        <w:pStyle w:val="ListParagraph"/>
        <w:ind w:left="797" w:firstLine="0"/>
      </w:pPr>
    </w:p>
    <w:p w14:paraId="50F5A30D" w14:textId="77777777" w:rsidR="000704F4" w:rsidRDefault="000704F4">
      <w:pPr>
        <w:pStyle w:val="ListParagraph"/>
        <w:numPr>
          <w:ilvl w:val="0"/>
          <w:numId w:val="3"/>
        </w:numPr>
        <w:spacing w:after="160" w:line="259" w:lineRule="auto"/>
        <w:ind w:left="900"/>
      </w:pPr>
      <w:r>
        <w:t xml:space="preserve">Hybrid CNN-Transformer Pipeline. </w:t>
      </w:r>
      <w:proofErr w:type="spellStart"/>
      <w:r>
        <w:t>EfficientViT</w:t>
      </w:r>
      <w:proofErr w:type="spellEnd"/>
      <w:r>
        <w:t xml:space="preserve">-FER model architecture uses an ensemble combination of EfficientNet-B3 and </w:t>
      </w:r>
      <w:proofErr w:type="spellStart"/>
      <w:r>
        <w:t>ViT</w:t>
      </w:r>
      <w:proofErr w:type="spellEnd"/>
      <w:r>
        <w:t>-Small architectures by taking advantage of the complementary feature extraction properties of convolutional networks and transformer networks respectively for accurate FER.</w:t>
      </w:r>
    </w:p>
    <w:p w14:paraId="39AACFA5" w14:textId="77777777" w:rsidR="000704F4" w:rsidRDefault="000704F4" w:rsidP="000704F4">
      <w:pPr>
        <w:pStyle w:val="ListParagraph"/>
        <w:spacing w:after="160" w:line="259" w:lineRule="auto"/>
        <w:ind w:left="900" w:firstLine="0"/>
      </w:pPr>
    </w:p>
    <w:p w14:paraId="7A7D0834" w14:textId="77777777" w:rsidR="000704F4" w:rsidRDefault="000704F4">
      <w:pPr>
        <w:pStyle w:val="ListParagraph"/>
        <w:numPr>
          <w:ilvl w:val="0"/>
          <w:numId w:val="3"/>
        </w:numPr>
        <w:spacing w:after="160" w:line="259" w:lineRule="auto"/>
        <w:ind w:left="900"/>
      </w:pPr>
      <w:r>
        <w:t xml:space="preserve">Label Refinement and Augmentation Strategy for Training. The use of FER+ clean labels, which are crowd-sourced in an effort to solve the problem of label noise, and augmentation strategies such as </w:t>
      </w:r>
      <w:proofErr w:type="spellStart"/>
      <w:r>
        <w:t>MixUp</w:t>
      </w:r>
      <w:proofErr w:type="spellEnd"/>
      <w:r>
        <w:t xml:space="preserve"> and </w:t>
      </w:r>
      <w:proofErr w:type="spellStart"/>
      <w:r>
        <w:t>CutMix</w:t>
      </w:r>
      <w:proofErr w:type="spellEnd"/>
      <w:r>
        <w:t xml:space="preserve">, </w:t>
      </w:r>
      <w:proofErr w:type="spellStart"/>
      <w:r>
        <w:t>CrossEntropy</w:t>
      </w:r>
      <w:proofErr w:type="spellEnd"/>
      <w:r>
        <w:t xml:space="preserve"> loss with label smoothing and class frequency weightings in order to tackle the problems of class imbalance and label noise in the data.</w:t>
      </w:r>
    </w:p>
    <w:p w14:paraId="60110720" w14:textId="77777777" w:rsidR="000704F4" w:rsidRDefault="000704F4" w:rsidP="000704F4">
      <w:pPr>
        <w:pStyle w:val="ListParagraph"/>
        <w:spacing w:after="160" w:line="259" w:lineRule="auto"/>
        <w:ind w:left="900" w:firstLine="0"/>
      </w:pPr>
    </w:p>
    <w:p w14:paraId="29B0B4F8" w14:textId="68ECD0BE" w:rsidR="000704F4" w:rsidRDefault="000704F4">
      <w:pPr>
        <w:pStyle w:val="ListParagraph"/>
        <w:numPr>
          <w:ilvl w:val="0"/>
          <w:numId w:val="3"/>
        </w:numPr>
        <w:spacing w:after="160" w:line="259" w:lineRule="auto"/>
        <w:ind w:left="900"/>
      </w:pPr>
      <w:r>
        <w:t>Preprocessing Pipeline using YOLOv8 Architecture. A face detection and alignment preprocessing pipeline for FER2013 images where images are standardized to produce clean 224×224 RGB face crops for FER.</w:t>
      </w:r>
    </w:p>
    <w:p w14:paraId="4B970879" w14:textId="77777777" w:rsidR="000704F4" w:rsidRDefault="000704F4" w:rsidP="000704F4">
      <w:pPr>
        <w:pStyle w:val="ListParagraph"/>
        <w:spacing w:after="160" w:line="259" w:lineRule="auto"/>
        <w:ind w:left="900" w:firstLine="0"/>
      </w:pPr>
    </w:p>
    <w:p w14:paraId="7B1B4E27" w14:textId="084B4B5E" w:rsidR="000704F4" w:rsidRDefault="000704F4">
      <w:pPr>
        <w:pStyle w:val="ListParagraph"/>
        <w:numPr>
          <w:ilvl w:val="0"/>
          <w:numId w:val="3"/>
        </w:numPr>
        <w:spacing w:after="160" w:line="259" w:lineRule="auto"/>
        <w:ind w:left="900"/>
      </w:pPr>
      <w:r>
        <w:t xml:space="preserve">Multi-Dimensional Evaluation Methodology. An evaluation framework for calculating accuracy and F1-scores of each emotion class </w:t>
      </w:r>
      <w:proofErr w:type="gramStart"/>
      <w:r>
        <w:t>in order to</w:t>
      </w:r>
      <w:proofErr w:type="gramEnd"/>
      <w:r>
        <w:t xml:space="preserve"> compare results with those of the best models in the field.</w:t>
      </w:r>
    </w:p>
    <w:p w14:paraId="71DBEA74" w14:textId="77777777" w:rsidR="000704F4" w:rsidRDefault="000704F4" w:rsidP="000704F4">
      <w:pPr>
        <w:pStyle w:val="ListParagraph"/>
        <w:spacing w:after="160" w:line="259" w:lineRule="auto"/>
        <w:ind w:left="900" w:firstLine="0"/>
      </w:pPr>
    </w:p>
    <w:p w14:paraId="48C43DAB" w14:textId="4E67B7C9" w:rsidR="00157D24" w:rsidRDefault="000704F4">
      <w:pPr>
        <w:pStyle w:val="ListParagraph"/>
        <w:numPr>
          <w:ilvl w:val="0"/>
          <w:numId w:val="3"/>
        </w:numPr>
        <w:spacing w:after="160" w:line="259" w:lineRule="auto"/>
        <w:ind w:left="900"/>
      </w:pPr>
      <w:r>
        <w:t xml:space="preserve">Grad-CAM Interpretability. Application of the Gradient-weighted Class Activation Mapping technique to the EfficientNet-B3 architecture </w:t>
      </w:r>
      <w:proofErr w:type="gramStart"/>
      <w:r>
        <w:t>in order to</w:t>
      </w:r>
      <w:proofErr w:type="gramEnd"/>
      <w:r>
        <w:t xml:space="preserve"> visualize the most influential facial areas in predicting each emotion.</w:t>
      </w:r>
    </w:p>
    <w:p w14:paraId="7BB767AF" w14:textId="1AAB0056" w:rsidR="001A7849" w:rsidRDefault="00A10362">
      <w:pPr>
        <w:pStyle w:val="Heading3"/>
        <w:numPr>
          <w:ilvl w:val="1"/>
          <w:numId w:val="2"/>
        </w:numPr>
        <w:spacing w:after="360"/>
        <w:ind w:left="450" w:hanging="540"/>
      </w:pPr>
      <w:r>
        <w:lastRenderedPageBreak/>
        <w:t xml:space="preserve">  </w:t>
      </w:r>
      <w:bookmarkStart w:id="12" w:name="_Toc233531019"/>
      <w:r w:rsidR="001A7849">
        <w:t xml:space="preserve">Thesis </w:t>
      </w:r>
      <w:r w:rsidR="007C7998">
        <w:t>Organization</w:t>
      </w:r>
      <w:bookmarkEnd w:id="12"/>
    </w:p>
    <w:p w14:paraId="5152AD52" w14:textId="77777777" w:rsidR="00672D18" w:rsidRDefault="00672D18" w:rsidP="00672D18">
      <w:r>
        <w:t>This thesis structure offers a logical transition from theoretical discussion to practical application:</w:t>
      </w:r>
    </w:p>
    <w:p w14:paraId="6BD00086" w14:textId="77777777" w:rsidR="00672D18" w:rsidRDefault="00672D18" w:rsidP="00672D18"/>
    <w:p w14:paraId="25B0F770" w14:textId="3ED10374" w:rsidR="00672D18" w:rsidRDefault="00672D18">
      <w:pPr>
        <w:pStyle w:val="ListParagraph"/>
        <w:numPr>
          <w:ilvl w:val="0"/>
          <w:numId w:val="4"/>
        </w:numPr>
        <w:ind w:left="900"/>
      </w:pPr>
      <w:r>
        <w:t>Chapter 2: Discusses the theoretical background of Facial Expression Recognition and the review of relevant literature on the topic, highlighting areas where existing solutions fall short.</w:t>
      </w:r>
    </w:p>
    <w:p w14:paraId="111146C0" w14:textId="77777777" w:rsidR="00672D18" w:rsidRDefault="00672D18" w:rsidP="00672D18">
      <w:pPr>
        <w:ind w:left="900" w:hanging="360"/>
      </w:pPr>
    </w:p>
    <w:p w14:paraId="5ED3FD07" w14:textId="511F8EE6" w:rsidR="00672D18" w:rsidRDefault="00672D18">
      <w:pPr>
        <w:pStyle w:val="ListParagraph"/>
        <w:numPr>
          <w:ilvl w:val="0"/>
          <w:numId w:val="4"/>
        </w:numPr>
        <w:ind w:left="900"/>
      </w:pPr>
      <w:r>
        <w:t xml:space="preserve">Chapter 3: Explains the architecture, training process, and experimental design of the </w:t>
      </w:r>
      <w:proofErr w:type="spellStart"/>
      <w:r>
        <w:t>EfficientViT</w:t>
      </w:r>
      <w:proofErr w:type="spellEnd"/>
      <w:r>
        <w:t>-FER model.</w:t>
      </w:r>
    </w:p>
    <w:p w14:paraId="059EE81D" w14:textId="77777777" w:rsidR="00672D18" w:rsidRDefault="00672D18" w:rsidP="00672D18">
      <w:pPr>
        <w:ind w:left="900" w:hanging="360"/>
      </w:pPr>
    </w:p>
    <w:p w14:paraId="3C3B4999" w14:textId="6F50F1FC" w:rsidR="00672D18" w:rsidRDefault="00672D18">
      <w:pPr>
        <w:pStyle w:val="ListParagraph"/>
        <w:numPr>
          <w:ilvl w:val="0"/>
          <w:numId w:val="4"/>
        </w:numPr>
        <w:ind w:left="900"/>
      </w:pPr>
      <w:r>
        <w:t>Chapter 4: Demonstrates the experimental results obtained and explains why they are superior to those of existing models.</w:t>
      </w:r>
    </w:p>
    <w:p w14:paraId="49833ABD" w14:textId="77777777" w:rsidR="00672D18" w:rsidRDefault="00672D18" w:rsidP="00672D18">
      <w:pPr>
        <w:ind w:left="900" w:hanging="360"/>
      </w:pPr>
    </w:p>
    <w:p w14:paraId="3D5C8849" w14:textId="79E78B72" w:rsidR="00672D18" w:rsidRPr="00672D18" w:rsidRDefault="00672D18">
      <w:pPr>
        <w:pStyle w:val="ListParagraph"/>
        <w:numPr>
          <w:ilvl w:val="0"/>
          <w:numId w:val="4"/>
        </w:numPr>
        <w:ind w:left="900"/>
      </w:pPr>
      <w:r>
        <w:t>Chapter 5: Summarizes the thesis and provides directions for future work.</w:t>
      </w:r>
    </w:p>
    <w:p w14:paraId="79151968" w14:textId="77777777" w:rsidR="00672D18" w:rsidRDefault="00672D18">
      <w:pPr>
        <w:spacing w:after="160" w:line="259" w:lineRule="auto"/>
        <w:ind w:left="0" w:firstLine="0"/>
        <w:jc w:val="left"/>
        <w:rPr>
          <w:b/>
          <w:sz w:val="40"/>
        </w:rPr>
      </w:pPr>
      <w:r>
        <w:br w:type="page"/>
      </w:r>
    </w:p>
    <w:p w14:paraId="6DE86C27" w14:textId="397CA37E" w:rsidR="005C4371" w:rsidRPr="005C4371" w:rsidRDefault="001E20E8" w:rsidP="003941A9">
      <w:pPr>
        <w:pStyle w:val="Heading1"/>
        <w:ind w:left="-90" w:firstLine="0"/>
      </w:pPr>
      <w:bookmarkStart w:id="13" w:name="_Toc233531020"/>
      <w:r>
        <w:lastRenderedPageBreak/>
        <w:t xml:space="preserve">Chapter 2 </w:t>
      </w:r>
      <w:r w:rsidR="00E003F5">
        <w:t xml:space="preserve">Background and </w:t>
      </w:r>
      <w:r>
        <w:t>Related Work</w:t>
      </w:r>
      <w:bookmarkEnd w:id="13"/>
      <w:r>
        <w:t xml:space="preserve"> </w:t>
      </w:r>
    </w:p>
    <w:p w14:paraId="5FEB369A" w14:textId="073717DE" w:rsidR="005E6133" w:rsidRPr="005C4371" w:rsidRDefault="005E6133">
      <w:pPr>
        <w:pStyle w:val="Heading3"/>
        <w:numPr>
          <w:ilvl w:val="1"/>
          <w:numId w:val="1"/>
        </w:numPr>
        <w:spacing w:after="360"/>
        <w:ind w:left="450" w:hanging="540"/>
      </w:pPr>
      <w:bookmarkStart w:id="14" w:name="_Toc233531021"/>
      <w:r w:rsidRPr="005C4371">
        <w:t>Background</w:t>
      </w:r>
      <w:bookmarkEnd w:id="14"/>
    </w:p>
    <w:p w14:paraId="5F3AEDEB" w14:textId="627EFFD1" w:rsidR="005E6133" w:rsidRPr="00996FC4" w:rsidRDefault="005E6133">
      <w:pPr>
        <w:pStyle w:val="Heading3"/>
        <w:numPr>
          <w:ilvl w:val="2"/>
          <w:numId w:val="8"/>
        </w:numPr>
        <w:ind w:left="450" w:firstLine="0"/>
      </w:pPr>
      <w:bookmarkStart w:id="15" w:name="_Toc233531022"/>
      <w:r w:rsidRPr="00996FC4">
        <w:t>Introduction</w:t>
      </w:r>
      <w:r w:rsidR="0090614A" w:rsidRPr="00996FC4">
        <w:t>:</w:t>
      </w:r>
      <w:bookmarkEnd w:id="15"/>
    </w:p>
    <w:p w14:paraId="5C5832A6" w14:textId="43D9CEC6" w:rsidR="00672D18" w:rsidRDefault="00F626A0" w:rsidP="00672D18">
      <w:r w:rsidRPr="00F626A0">
        <w:t xml:space="preserve">This chapter will provide the basis in theory for the </w:t>
      </w:r>
      <w:proofErr w:type="spellStart"/>
      <w:r w:rsidRPr="00F626A0">
        <w:t>EfficientViT</w:t>
      </w:r>
      <w:proofErr w:type="spellEnd"/>
      <w:r w:rsidRPr="00F626A0">
        <w:t xml:space="preserve">-FER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w:t>
      </w:r>
      <w:proofErr w:type="spellStart"/>
      <w:r w:rsidRPr="00F626A0">
        <w:t>ResNet</w:t>
      </w:r>
      <w:proofErr w:type="spellEnd"/>
      <w:r w:rsidRPr="00F626A0">
        <w:t>, attention, and vision transformers. Finally, this chapter will introduce the Facial Action Coding System which provides an anatomical context for facial expression analysis. After introducing those concepts, this chapter will discuss seventeen papers from Scopus on FER which were published between 2021 and 2026</w:t>
      </w:r>
      <w:r w:rsidR="00672D18" w:rsidRPr="00640DBD">
        <w:t>.</w:t>
      </w:r>
    </w:p>
    <w:p w14:paraId="6273A668" w14:textId="2C81785D" w:rsidR="0022572A" w:rsidRDefault="0022572A">
      <w:pPr>
        <w:spacing w:after="160" w:line="259" w:lineRule="auto"/>
        <w:ind w:left="0" w:firstLine="0"/>
        <w:jc w:val="left"/>
      </w:pPr>
    </w:p>
    <w:p w14:paraId="4D36148D" w14:textId="494525B7" w:rsidR="000751E8" w:rsidRPr="00996FC4" w:rsidRDefault="00F626A0">
      <w:pPr>
        <w:pStyle w:val="Heading3"/>
        <w:numPr>
          <w:ilvl w:val="2"/>
          <w:numId w:val="8"/>
        </w:numPr>
        <w:ind w:left="450" w:firstLine="0"/>
      </w:pPr>
      <w:bookmarkStart w:id="16" w:name="_Toc233531023"/>
      <w:r w:rsidRPr="00F626A0">
        <w:t>Artificial Intelligence, Machine Learning, and Deep Learning</w:t>
      </w:r>
      <w:r w:rsidR="007A204C" w:rsidRPr="00996FC4">
        <w:t>:</w:t>
      </w:r>
      <w:bookmarkEnd w:id="16"/>
    </w:p>
    <w:p w14:paraId="42ADE958" w14:textId="2E06F99C" w:rsidR="00F626A0" w:rsidRDefault="00F626A0" w:rsidP="000751E8">
      <w:r w:rsidRPr="00F626A0">
        <w:t xml:space="preserve">Artificial Intelligence (AI) refers to the branch of computer science that seeks to develop computer systems to perform functions typically carried out by human intelligence such as reasoning, perception and learning [8]. </w:t>
      </w:r>
    </w:p>
    <w:p w14:paraId="650CC973" w14:textId="77777777" w:rsidR="00F626A0" w:rsidRDefault="00F626A0" w:rsidP="000751E8"/>
    <w:p w14:paraId="66FAB45B" w14:textId="77777777" w:rsidR="00F626A0" w:rsidRDefault="00F626A0" w:rsidP="000751E8">
      <w:r w:rsidRPr="00F626A0">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23F3DB0F" w14:textId="77777777" w:rsidR="00F626A0" w:rsidRDefault="00F626A0" w:rsidP="000751E8"/>
    <w:p w14:paraId="1F6D193A" w14:textId="2D6DFE6B" w:rsidR="001039C2" w:rsidRDefault="00F626A0" w:rsidP="000751E8">
      <w:r w:rsidRPr="00F626A0">
        <w:t xml:space="preserve">In </w:t>
      </w:r>
      <w:r>
        <w:t>Deep Learning (</w:t>
      </w:r>
      <w:r w:rsidRPr="00F626A0">
        <w:t>DL</w:t>
      </w:r>
      <w:r>
        <w:t>)</w:t>
      </w:r>
      <w:r w:rsidRPr="00F626A0">
        <w:t>, on the other hand, features from raw data inputs are automatically learned using Artificial Neural Networks comprising many layers of processing units</w:t>
      </w:r>
      <w:r w:rsidR="002B2A1F">
        <w:t xml:space="preserve"> [4]</w:t>
      </w:r>
      <w:r w:rsidRPr="00F626A0">
        <w:t xml:space="preserve">. The hierarchical learning ability inherent in DL whereby </w:t>
      </w:r>
      <w:r w:rsidRPr="00F626A0">
        <w:lastRenderedPageBreak/>
        <w:t>lower layers of the network learn simple patterns such as edges while higher layers combine them to form complex semantic features is responsible for the prominence of DL in facial expression recognition.</w:t>
      </w:r>
    </w:p>
    <w:p w14:paraId="1DBEBAB1" w14:textId="77777777" w:rsidR="002B2A1F" w:rsidRDefault="002B2A1F" w:rsidP="000751E8"/>
    <w:p w14:paraId="3FA2FDF6" w14:textId="1F652306" w:rsidR="0022572A" w:rsidRDefault="0022572A" w:rsidP="00672D18">
      <w:pPr>
        <w:spacing w:after="160" w:line="259" w:lineRule="auto"/>
        <w:ind w:left="540" w:firstLine="0"/>
        <w:jc w:val="left"/>
      </w:pPr>
      <w:r>
        <w:rPr>
          <w:noProof/>
        </w:rPr>
        <w:drawing>
          <wp:inline distT="0" distB="0" distL="0" distR="0" wp14:anchorId="0B63CCC1" wp14:editId="7B46A9E1">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5D7D43DF" w14:textId="435AF1CE" w:rsidR="0022572A" w:rsidRPr="001039C2" w:rsidRDefault="0022572A" w:rsidP="001039C2">
      <w:pPr>
        <w:ind w:left="0"/>
        <w:jc w:val="center"/>
        <w:rPr>
          <w:b/>
          <w:bCs/>
          <w:sz w:val="20"/>
          <w:szCs w:val="16"/>
        </w:rPr>
      </w:pPr>
      <w:r w:rsidRPr="00700FEC">
        <w:rPr>
          <w:b/>
          <w:bCs/>
          <w:sz w:val="20"/>
          <w:szCs w:val="16"/>
        </w:rPr>
        <w:t>Figure</w:t>
      </w:r>
      <w:r w:rsidR="00700FEC">
        <w:rPr>
          <w:b/>
          <w:bCs/>
          <w:sz w:val="20"/>
          <w:szCs w:val="16"/>
        </w:rPr>
        <w:t xml:space="preserve"> 2.</w:t>
      </w:r>
      <w:r w:rsidR="00E62EDE">
        <w:rPr>
          <w:b/>
          <w:bCs/>
          <w:sz w:val="20"/>
          <w:szCs w:val="16"/>
        </w:rPr>
        <w:t>1</w:t>
      </w:r>
      <w:r w:rsidRPr="00700FEC">
        <w:rPr>
          <w:b/>
          <w:bCs/>
          <w:sz w:val="20"/>
          <w:szCs w:val="16"/>
        </w:rPr>
        <w:t xml:space="preserve">: AI vs ML vs DL </w:t>
      </w:r>
      <w:r w:rsidR="001039C2">
        <w:rPr>
          <w:b/>
          <w:bCs/>
          <w:sz w:val="20"/>
          <w:szCs w:val="16"/>
        </w:rPr>
        <w:t>b</w:t>
      </w:r>
      <w:r w:rsidRPr="00700FEC">
        <w:rPr>
          <w:b/>
          <w:bCs/>
          <w:sz w:val="20"/>
          <w:szCs w:val="16"/>
        </w:rPr>
        <w:t>y Prajwal Shrestha</w:t>
      </w:r>
    </w:p>
    <w:p w14:paraId="35AD2A2B" w14:textId="77777777" w:rsidR="007A204C" w:rsidRDefault="007A204C" w:rsidP="005E6133"/>
    <w:p w14:paraId="537572A2" w14:textId="77777777" w:rsidR="00672D18" w:rsidRDefault="00672D18" w:rsidP="005E6133"/>
    <w:p w14:paraId="436E695D" w14:textId="77777777" w:rsidR="00672D18" w:rsidRDefault="00672D18" w:rsidP="005E6133"/>
    <w:p w14:paraId="1E89BFE1" w14:textId="7825AE35" w:rsidR="005E6133" w:rsidRPr="00996FC4" w:rsidRDefault="006D6D16">
      <w:pPr>
        <w:pStyle w:val="Heading3"/>
        <w:numPr>
          <w:ilvl w:val="2"/>
          <w:numId w:val="8"/>
        </w:numPr>
        <w:ind w:left="450" w:firstLine="0"/>
      </w:pPr>
      <w:bookmarkStart w:id="17" w:name="_Toc233531024"/>
      <w:r w:rsidRPr="006D6D16">
        <w:t>Convolutional Neural Networks (CNNs)</w:t>
      </w:r>
      <w:bookmarkEnd w:id="17"/>
      <w:r w:rsidR="00672D18" w:rsidRPr="00996FC4">
        <w:t xml:space="preserve"> </w:t>
      </w:r>
    </w:p>
    <w:p w14:paraId="1CCED0C3" w14:textId="29721CA6" w:rsidR="00672D18" w:rsidRDefault="00E62EDE" w:rsidP="00895536">
      <w:r w:rsidRPr="00E62EDE">
        <w:t xml:space="preserve">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w:t>
      </w:r>
      <w:proofErr w:type="spellStart"/>
      <w:r w:rsidRPr="00E62EDE">
        <w:t>ReLU</w:t>
      </w:r>
      <w:proofErr w:type="spellEnd"/>
      <w:r w:rsidRPr="00E62EDE">
        <w:t xml:space="preserve"> [9] are used after the convolutional layers to provide the required non-linearity in learning. A common architecture of a CNN involves the layers of convolutions and pools for feature extraction and then fully-connected layers for classification purposes. Since 2012, CNN has become the mainstream approach for computer vision tasks and is widely used for FER in the state-of-the-art literature [6]</w:t>
      </w:r>
      <w:r w:rsidR="00672D18" w:rsidRPr="00672D18">
        <w:t>.</w:t>
      </w:r>
    </w:p>
    <w:p w14:paraId="4D5CC3BF" w14:textId="77777777" w:rsidR="00D87B6F" w:rsidRDefault="00D87B6F" w:rsidP="006D6B50"/>
    <w:p w14:paraId="7C3DA9A3" w14:textId="7E0853F5" w:rsidR="00620D70" w:rsidRPr="000D5E71" w:rsidRDefault="000D5E71" w:rsidP="000D5E71">
      <w:pPr>
        <w:ind w:left="0"/>
        <w:jc w:val="center"/>
        <w:rPr>
          <w:b/>
          <w:bCs/>
          <w:sz w:val="20"/>
          <w:szCs w:val="16"/>
        </w:rPr>
      </w:pPr>
      <w:r>
        <w:rPr>
          <w:noProof/>
        </w:rPr>
        <w:lastRenderedPageBreak/>
        <w:drawing>
          <wp:inline distT="0" distB="0" distL="0" distR="0" wp14:anchorId="3BE18A0F" wp14:editId="29E149D5">
            <wp:extent cx="5989320" cy="3369310"/>
            <wp:effectExtent l="0" t="0" r="0" b="2540"/>
            <wp:docPr id="954099481" name="Picture 4" descr="The Architecture of Convolutional Neural Neural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Architecture of Convolutional Neural Neural Networ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89320" cy="3369310"/>
                    </a:xfrm>
                    <a:prstGeom prst="rect">
                      <a:avLst/>
                    </a:prstGeom>
                    <a:noFill/>
                    <a:ln>
                      <a:noFill/>
                    </a:ln>
                  </pic:spPr>
                </pic:pic>
              </a:graphicData>
            </a:graphic>
          </wp:inline>
        </w:drawing>
      </w:r>
    </w:p>
    <w:p w14:paraId="230972D3" w14:textId="70F8D7B4" w:rsidR="00A2180E" w:rsidRPr="00A2180E" w:rsidRDefault="00A2180E" w:rsidP="00A2180E">
      <w:pPr>
        <w:ind w:left="0"/>
        <w:jc w:val="center"/>
        <w:rPr>
          <w:b/>
          <w:bCs/>
          <w:sz w:val="20"/>
          <w:szCs w:val="16"/>
        </w:rPr>
      </w:pPr>
      <w:r w:rsidRPr="00700FEC">
        <w:rPr>
          <w:b/>
          <w:bCs/>
          <w:sz w:val="20"/>
          <w:szCs w:val="16"/>
        </w:rPr>
        <w:t>Figure</w:t>
      </w:r>
      <w:r>
        <w:rPr>
          <w:b/>
          <w:bCs/>
          <w:sz w:val="20"/>
          <w:szCs w:val="16"/>
        </w:rPr>
        <w:t xml:space="preserve"> 2.2</w:t>
      </w:r>
      <w:r w:rsidRPr="00700FEC">
        <w:rPr>
          <w:b/>
          <w:bCs/>
          <w:sz w:val="20"/>
          <w:szCs w:val="16"/>
        </w:rPr>
        <w:t xml:space="preserve">: </w:t>
      </w:r>
      <w:r w:rsidRPr="00A2180E">
        <w:rPr>
          <w:b/>
          <w:bCs/>
          <w:sz w:val="20"/>
          <w:szCs w:val="16"/>
        </w:rPr>
        <w:t>Convolutional Neural Network (CNN) Architecture Components</w:t>
      </w:r>
    </w:p>
    <w:p w14:paraId="44038E50" w14:textId="77777777" w:rsidR="00620D70" w:rsidRDefault="00620D70">
      <w:pPr>
        <w:spacing w:after="160" w:line="259" w:lineRule="auto"/>
        <w:ind w:left="0" w:firstLine="0"/>
        <w:jc w:val="left"/>
      </w:pPr>
    </w:p>
    <w:p w14:paraId="1BEFE7B6" w14:textId="77777777" w:rsidR="00620D70" w:rsidRDefault="00620D70">
      <w:pPr>
        <w:spacing w:after="160" w:line="259" w:lineRule="auto"/>
        <w:ind w:left="0" w:firstLine="0"/>
        <w:jc w:val="left"/>
      </w:pPr>
    </w:p>
    <w:p w14:paraId="5D9901F7" w14:textId="7976E2DB" w:rsidR="00620D70" w:rsidRPr="00996FC4" w:rsidRDefault="00046341">
      <w:pPr>
        <w:pStyle w:val="Heading3"/>
        <w:numPr>
          <w:ilvl w:val="2"/>
          <w:numId w:val="8"/>
        </w:numPr>
        <w:ind w:left="450" w:firstLine="0"/>
      </w:pPr>
      <w:bookmarkStart w:id="18" w:name="_Toc233531025"/>
      <w:r w:rsidRPr="00046341">
        <w:t>Residual Networks (</w:t>
      </w:r>
      <w:proofErr w:type="spellStart"/>
      <w:r w:rsidRPr="00046341">
        <w:t>ResNet</w:t>
      </w:r>
      <w:proofErr w:type="spellEnd"/>
      <w:r w:rsidR="00620D70" w:rsidRPr="006D6D16">
        <w:t>)</w:t>
      </w:r>
      <w:bookmarkEnd w:id="18"/>
      <w:r w:rsidR="00620D70" w:rsidRPr="00996FC4">
        <w:t xml:space="preserve"> </w:t>
      </w:r>
    </w:p>
    <w:p w14:paraId="6E62666E" w14:textId="77777777" w:rsidR="00046341" w:rsidRDefault="00046341" w:rsidP="00046341">
      <w:r w:rsidRPr="00046341">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w:t>
      </w:r>
      <w:proofErr w:type="spellStart"/>
      <w:r w:rsidRPr="00046341">
        <w:t>ResNets</w:t>
      </w:r>
      <w:proofErr w:type="spellEnd"/>
      <w:r w:rsidRPr="00046341">
        <w:t>)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3EE3E90A" w14:textId="77777777" w:rsidR="00046341" w:rsidRDefault="00046341" w:rsidP="00046341"/>
    <w:p w14:paraId="70045AE3" w14:textId="77777777" w:rsidR="00046341" w:rsidRDefault="00046341" w:rsidP="00046341">
      <w:pPr>
        <w:ind w:left="0"/>
        <w:jc w:val="center"/>
      </w:pPr>
      <w:r w:rsidRPr="005F6029">
        <w:rPr>
          <w:noProof/>
        </w:rPr>
        <w:lastRenderedPageBreak/>
        <w:drawing>
          <wp:inline distT="0" distB="0" distL="0" distR="0" wp14:anchorId="09577298" wp14:editId="367DDDD0">
            <wp:extent cx="4272941" cy="2952750"/>
            <wp:effectExtent l="0" t="0" r="0" b="0"/>
            <wp:docPr id="73535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55871" name=""/>
                    <pic:cNvPicPr/>
                  </pic:nvPicPr>
                  <pic:blipFill>
                    <a:blip r:embed="rId15"/>
                    <a:stretch>
                      <a:fillRect/>
                    </a:stretch>
                  </pic:blipFill>
                  <pic:spPr>
                    <a:xfrm>
                      <a:off x="0" y="0"/>
                      <a:ext cx="4382099" cy="3028182"/>
                    </a:xfrm>
                    <a:prstGeom prst="rect">
                      <a:avLst/>
                    </a:prstGeom>
                  </pic:spPr>
                </pic:pic>
              </a:graphicData>
            </a:graphic>
          </wp:inline>
        </w:drawing>
      </w:r>
    </w:p>
    <w:p w14:paraId="056C3B0C" w14:textId="50726199" w:rsidR="00046341" w:rsidRPr="00A2180E" w:rsidRDefault="00046341" w:rsidP="00046341">
      <w:pPr>
        <w:ind w:left="0"/>
        <w:jc w:val="center"/>
        <w:rPr>
          <w:b/>
          <w:bCs/>
          <w:sz w:val="20"/>
          <w:szCs w:val="16"/>
        </w:rPr>
      </w:pPr>
      <w:r w:rsidRPr="00700FEC">
        <w:rPr>
          <w:b/>
          <w:bCs/>
          <w:sz w:val="20"/>
          <w:szCs w:val="16"/>
        </w:rPr>
        <w:t>Figure</w:t>
      </w:r>
      <w:r>
        <w:rPr>
          <w:b/>
          <w:bCs/>
          <w:sz w:val="20"/>
          <w:szCs w:val="16"/>
        </w:rPr>
        <w:t xml:space="preserve"> 2.3</w:t>
      </w:r>
      <w:r w:rsidRPr="00700FEC">
        <w:rPr>
          <w:b/>
          <w:bCs/>
          <w:sz w:val="20"/>
          <w:szCs w:val="16"/>
        </w:rPr>
        <w:t xml:space="preserve">: </w:t>
      </w:r>
      <w:proofErr w:type="spellStart"/>
      <w:r w:rsidRPr="00046341">
        <w:rPr>
          <w:b/>
          <w:bCs/>
          <w:sz w:val="20"/>
          <w:szCs w:val="16"/>
        </w:rPr>
        <w:t>ResNet</w:t>
      </w:r>
      <w:proofErr w:type="spellEnd"/>
      <w:r w:rsidRPr="00046341">
        <w:rPr>
          <w:b/>
          <w:bCs/>
          <w:sz w:val="20"/>
          <w:szCs w:val="16"/>
        </w:rPr>
        <w:t xml:space="preserve"> </w:t>
      </w:r>
      <w:r>
        <w:rPr>
          <w:b/>
          <w:bCs/>
          <w:sz w:val="20"/>
          <w:szCs w:val="16"/>
        </w:rPr>
        <w:t>-</w:t>
      </w:r>
      <w:r w:rsidRPr="00046341">
        <w:rPr>
          <w:b/>
          <w:bCs/>
          <w:sz w:val="20"/>
          <w:szCs w:val="16"/>
        </w:rPr>
        <w:t xml:space="preserve"> Deep Residual Learning</w:t>
      </w:r>
    </w:p>
    <w:p w14:paraId="57FFD31C" w14:textId="77777777" w:rsidR="00046341" w:rsidRDefault="00046341" w:rsidP="00046341">
      <w:pPr>
        <w:ind w:left="0"/>
        <w:jc w:val="left"/>
      </w:pPr>
    </w:p>
    <w:p w14:paraId="602D94CB" w14:textId="77777777" w:rsidR="00816E83" w:rsidRDefault="00816E83" w:rsidP="00046341">
      <w:pPr>
        <w:ind w:left="0"/>
        <w:jc w:val="left"/>
      </w:pPr>
    </w:p>
    <w:p w14:paraId="50057B8D" w14:textId="76A0A0DC" w:rsidR="00816E83" w:rsidRPr="00996FC4" w:rsidRDefault="00816E83">
      <w:pPr>
        <w:pStyle w:val="Heading3"/>
        <w:numPr>
          <w:ilvl w:val="2"/>
          <w:numId w:val="8"/>
        </w:numPr>
        <w:ind w:left="450" w:firstLine="0"/>
      </w:pPr>
      <w:bookmarkStart w:id="19" w:name="_Toc233531026"/>
      <w:r w:rsidRPr="00816E83">
        <w:t>Attention Mechanisms</w:t>
      </w:r>
      <w:bookmarkEnd w:id="19"/>
      <w:r w:rsidRPr="00996FC4">
        <w:t xml:space="preserve"> </w:t>
      </w:r>
    </w:p>
    <w:p w14:paraId="7D61BFDD" w14:textId="6DFB02E5" w:rsidR="00816E83" w:rsidRDefault="00816E83" w:rsidP="00816E83">
      <w:r w:rsidRPr="00816E83">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w:t>
      </w:r>
      <w:r>
        <w:t xml:space="preserve"> </w:t>
      </w:r>
      <w:r w:rsidRPr="00816E83">
        <w:t xml:space="preserve">learns to dynamically allocate attention to channels of features based on their global activity, emphasizing channels that are more discriminative and decreasing the influence of irrelevant </w:t>
      </w:r>
      <w:r w:rsidR="00196216" w:rsidRPr="00816E83">
        <w:t>channels</w:t>
      </w:r>
      <w:r w:rsidR="00196216">
        <w:t xml:space="preserve"> [</w:t>
      </w:r>
      <w:r>
        <w:t>12]</w:t>
      </w:r>
      <w:r w:rsidRPr="00816E83">
        <w:t>. Spatial and channel attention is combined in Convolutional Block Attention Module</w:t>
      </w:r>
      <w:r>
        <w:t xml:space="preserve"> </w:t>
      </w:r>
      <w:r w:rsidRPr="00816E83">
        <w:t>[13</w:t>
      </w:r>
      <w:r>
        <w:t>]</w:t>
      </w:r>
      <w:r w:rsidRPr="00816E83">
        <w:t>. In the FER task, attention is especially useful because emotions are expressed through certain facial regions</w:t>
      </w:r>
      <w:r>
        <w:t>,</w:t>
      </w:r>
      <w:r w:rsidRPr="00816E83">
        <w:t xml:space="preserve"> the eyes and brows in the case of Anger and Fear and mouth in the case of Happiness.</w:t>
      </w:r>
    </w:p>
    <w:p w14:paraId="357F1807" w14:textId="77777777" w:rsidR="00816E83" w:rsidRDefault="00816E83" w:rsidP="00816E83"/>
    <w:p w14:paraId="3883D8AD" w14:textId="77777777" w:rsidR="00816E83" w:rsidRDefault="00816E83" w:rsidP="00816E83"/>
    <w:p w14:paraId="43E6ABC0" w14:textId="03921DBB" w:rsidR="00816E83" w:rsidRPr="00996FC4" w:rsidRDefault="00816E83">
      <w:pPr>
        <w:pStyle w:val="Heading3"/>
        <w:numPr>
          <w:ilvl w:val="2"/>
          <w:numId w:val="8"/>
        </w:numPr>
        <w:ind w:left="450" w:firstLine="0"/>
      </w:pPr>
      <w:bookmarkStart w:id="20" w:name="_Toc233531027"/>
      <w:r w:rsidRPr="00816E83">
        <w:lastRenderedPageBreak/>
        <w:t>Vision Transformers (</w:t>
      </w:r>
      <w:proofErr w:type="spellStart"/>
      <w:r w:rsidRPr="00816E83">
        <w:t>ViT</w:t>
      </w:r>
      <w:proofErr w:type="spellEnd"/>
      <w:r w:rsidRPr="00816E83">
        <w:t>)</w:t>
      </w:r>
      <w:bookmarkEnd w:id="20"/>
      <w:r w:rsidRPr="00996FC4">
        <w:t xml:space="preserve"> </w:t>
      </w:r>
    </w:p>
    <w:p w14:paraId="17C0360F" w14:textId="7CF5A46F" w:rsidR="00816E83" w:rsidRDefault="00196216" w:rsidP="00816E83">
      <w:r w:rsidRPr="00816E83">
        <w:t>Transformer</w:t>
      </w:r>
      <w:r w:rsidR="00816E83" w:rsidRPr="00816E83">
        <w:t xml:space="preserve"> architecture was initially proposed for natural language processing tasks </w:t>
      </w:r>
      <w:r w:rsidR="00816E83">
        <w:t>[1</w:t>
      </w:r>
      <w:r w:rsidR="00816E83" w:rsidRPr="00816E83">
        <w:t>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w:t>
      </w:r>
      <w:r w:rsidR="00816E83">
        <w:t xml:space="preserve"> [5]</w:t>
      </w:r>
      <w:r w:rsidR="00816E83" w:rsidRPr="00816E83">
        <w:t>. An additional learnable class token is added to the sequence, and its final embedding is employed for the classification task. Such network architecture, referred to as Vision Transformer (</w:t>
      </w:r>
      <w:proofErr w:type="spellStart"/>
      <w:r w:rsidR="00816E83" w:rsidRPr="00816E83">
        <w:t>ViT</w:t>
      </w:r>
      <w:proofErr w:type="spellEnd"/>
      <w:r w:rsidR="00816E83" w:rsidRPr="00816E83">
        <w: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6AFDD52F" w14:textId="77777777" w:rsidR="00816E83" w:rsidRDefault="00816E83" w:rsidP="00816E83"/>
    <w:p w14:paraId="16EAA525" w14:textId="77777777" w:rsidR="00816E83" w:rsidRDefault="00816E83" w:rsidP="00816E83"/>
    <w:p w14:paraId="7BB7D48A" w14:textId="2F75AE8A" w:rsidR="00816E83" w:rsidRDefault="00816E83" w:rsidP="00816E83">
      <w:r w:rsidRPr="00816E83">
        <w:rPr>
          <w:noProof/>
        </w:rPr>
        <w:drawing>
          <wp:inline distT="0" distB="0" distL="0" distR="0" wp14:anchorId="50B59F67" wp14:editId="02630EB3">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6"/>
                    <a:stretch>
                      <a:fillRect/>
                    </a:stretch>
                  </pic:blipFill>
                  <pic:spPr>
                    <a:xfrm>
                      <a:off x="0" y="0"/>
                      <a:ext cx="5989320" cy="2994660"/>
                    </a:xfrm>
                    <a:prstGeom prst="rect">
                      <a:avLst/>
                    </a:prstGeom>
                  </pic:spPr>
                </pic:pic>
              </a:graphicData>
            </a:graphic>
          </wp:inline>
        </w:drawing>
      </w:r>
    </w:p>
    <w:p w14:paraId="34B02A85" w14:textId="5E4DBB1C" w:rsidR="00620D70" w:rsidRPr="00816E83" w:rsidRDefault="00816E83" w:rsidP="00816E83">
      <w:pPr>
        <w:ind w:left="0"/>
        <w:jc w:val="center"/>
        <w:rPr>
          <w:b/>
          <w:bCs/>
          <w:sz w:val="20"/>
          <w:szCs w:val="16"/>
        </w:rPr>
      </w:pPr>
      <w:r w:rsidRPr="00816E83">
        <w:rPr>
          <w:b/>
          <w:bCs/>
          <w:sz w:val="20"/>
          <w:szCs w:val="16"/>
        </w:rPr>
        <w:t>Figure 2.4: Architecture of the base Vision Transformer model</w:t>
      </w:r>
    </w:p>
    <w:p w14:paraId="1E0F7D40" w14:textId="5344BE37" w:rsidR="00620D70" w:rsidRDefault="00620D70">
      <w:pPr>
        <w:spacing w:after="160" w:line="259" w:lineRule="auto"/>
        <w:ind w:left="0" w:firstLine="0"/>
        <w:jc w:val="left"/>
      </w:pPr>
      <w:r>
        <w:br w:type="page"/>
      </w:r>
    </w:p>
    <w:p w14:paraId="0B64EEFC" w14:textId="460833A1" w:rsidR="00D7758A" w:rsidRPr="00996FC4" w:rsidRDefault="00D7758A">
      <w:pPr>
        <w:pStyle w:val="Heading3"/>
        <w:numPr>
          <w:ilvl w:val="2"/>
          <w:numId w:val="8"/>
        </w:numPr>
        <w:ind w:left="450" w:firstLine="0"/>
      </w:pPr>
      <w:bookmarkStart w:id="21" w:name="_Toc233531028"/>
      <w:r w:rsidRPr="00D7758A">
        <w:lastRenderedPageBreak/>
        <w:t>Facial Action Coding System (FACS)</w:t>
      </w:r>
      <w:bookmarkEnd w:id="21"/>
      <w:r w:rsidRPr="00996FC4">
        <w:t xml:space="preserve"> </w:t>
      </w:r>
    </w:p>
    <w:p w14:paraId="3A30FF02" w14:textId="129BCA8A" w:rsidR="00D7758A" w:rsidRDefault="00D7758A" w:rsidP="00D7758A">
      <w:r w:rsidRPr="00D7758A">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w:t>
      </w:r>
      <w:r>
        <w:t xml:space="preserve"> [14]</w:t>
      </w:r>
      <w:r w:rsidRPr="00816E83">
        <w:t>.</w:t>
      </w:r>
    </w:p>
    <w:p w14:paraId="420F7E7B" w14:textId="77777777" w:rsidR="00D7758A" w:rsidRDefault="00D7758A" w:rsidP="00D7758A"/>
    <w:p w14:paraId="6A2FFE6B" w14:textId="567A2BE1" w:rsidR="00D7758A" w:rsidRDefault="00D85895" w:rsidP="00D85895">
      <w:pPr>
        <w:ind w:left="0"/>
        <w:jc w:val="center"/>
      </w:pPr>
      <w:r>
        <w:rPr>
          <w:noProof/>
        </w:rPr>
        <w:drawing>
          <wp:inline distT="0" distB="0" distL="0" distR="0" wp14:anchorId="1E98C129" wp14:editId="06DFE5A9">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0F422624" w14:textId="02ABAE19" w:rsidR="00D7758A" w:rsidRDefault="00D85895" w:rsidP="00D85895">
      <w:pPr>
        <w:ind w:left="0"/>
        <w:jc w:val="center"/>
      </w:pPr>
      <w:r w:rsidRPr="00D85895">
        <w:rPr>
          <w:b/>
          <w:bCs/>
          <w:sz w:val="20"/>
          <w:szCs w:val="16"/>
        </w:rPr>
        <w:t>Figure 2.5: Facial Action Coding System (FACS)</w:t>
      </w:r>
      <w:r>
        <w:rPr>
          <w:b/>
          <w:bCs/>
          <w:sz w:val="20"/>
          <w:szCs w:val="16"/>
        </w:rPr>
        <w:t xml:space="preserve"> - </w:t>
      </w:r>
      <w:r w:rsidRPr="00D85895">
        <w:rPr>
          <w:b/>
          <w:bCs/>
          <w:sz w:val="20"/>
          <w:szCs w:val="16"/>
        </w:rPr>
        <w:t>Upper and Lower Face Action Units</w:t>
      </w:r>
    </w:p>
    <w:p w14:paraId="7909E361" w14:textId="77777777" w:rsidR="00AB07A6" w:rsidRDefault="00AB07A6">
      <w:pPr>
        <w:spacing w:after="160" w:line="259" w:lineRule="auto"/>
        <w:ind w:left="0" w:firstLine="0"/>
        <w:jc w:val="left"/>
      </w:pPr>
    </w:p>
    <w:p w14:paraId="596EFE92" w14:textId="264533E9" w:rsidR="004E7253" w:rsidRDefault="004E7253">
      <w:pPr>
        <w:pStyle w:val="Heading3"/>
        <w:numPr>
          <w:ilvl w:val="1"/>
          <w:numId w:val="1"/>
        </w:numPr>
        <w:spacing w:after="360"/>
        <w:ind w:left="450" w:hanging="540"/>
      </w:pPr>
      <w:bookmarkStart w:id="22" w:name="_Toc233531029"/>
      <w:r w:rsidRPr="000751E8">
        <w:lastRenderedPageBreak/>
        <w:t>Related Work</w:t>
      </w:r>
      <w:bookmarkEnd w:id="22"/>
    </w:p>
    <w:p w14:paraId="445051A3" w14:textId="3CD2774F" w:rsidR="00235F4C" w:rsidRDefault="00D85895" w:rsidP="00AB07A6">
      <w:r w:rsidRPr="00D85895">
        <w:t>There have been many investigations in Facial Expression Recognition, largely due to the progress made in the architecture of deep learning methods as well as increased availability of annotated facial datasets. In this part, seventeen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6016F6B4" w14:textId="77777777" w:rsidR="00235F4C" w:rsidRDefault="00235F4C" w:rsidP="00AB07A6"/>
    <w:p w14:paraId="5EE57542" w14:textId="5DB48F45" w:rsidR="00D85895" w:rsidRDefault="00D85895" w:rsidP="00D85895">
      <w:proofErr w:type="spellStart"/>
      <w:r w:rsidRPr="00D85895">
        <w:t>Khaireddin</w:t>
      </w:r>
      <w:proofErr w:type="spellEnd"/>
      <w:r w:rsidRPr="00D85895">
        <w:t xml:space="preserve"> </w:t>
      </w:r>
      <w:r>
        <w:t>et al.</w:t>
      </w:r>
      <w:r w:rsidRPr="00D85895">
        <w:t xml:space="preserve">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w:t>
      </w:r>
      <w:r>
        <w:t xml:space="preserve"> </w:t>
      </w:r>
      <w:r w:rsidRPr="00D85895">
        <w:t>[15].</w:t>
      </w:r>
    </w:p>
    <w:p w14:paraId="2632C05C" w14:textId="77777777" w:rsidR="00235F4C" w:rsidRDefault="00235F4C" w:rsidP="00235F4C"/>
    <w:p w14:paraId="345263F6" w14:textId="50E0E7C6" w:rsidR="000841B5" w:rsidRDefault="000841B5" w:rsidP="000841B5">
      <w:r w:rsidRPr="000841B5">
        <w:t>Ma et al. (2021) proposed Convolutional Visual Transformers with a global-local self-attention mechanism and multi-branch feature fusion for in-the-wild FER, achieving approximately 73.69% accuracy on FER2013. The global-local design combines the 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provided</w:t>
      </w:r>
      <w:r>
        <w:t xml:space="preserve"> </w:t>
      </w:r>
      <w:r w:rsidRPr="000841B5">
        <w:t>[16].</w:t>
      </w:r>
    </w:p>
    <w:p w14:paraId="6D91A733" w14:textId="77777777" w:rsidR="000841B5" w:rsidRPr="000841B5" w:rsidRDefault="000841B5" w:rsidP="000841B5"/>
    <w:p w14:paraId="57D1AFEE" w14:textId="4350C7AA" w:rsidR="000841B5" w:rsidRDefault="000841B5" w:rsidP="000841B5">
      <w:proofErr w:type="spellStart"/>
      <w:r w:rsidRPr="000841B5">
        <w:lastRenderedPageBreak/>
        <w:t>Minaee</w:t>
      </w:r>
      <w:proofErr w:type="spellEnd"/>
      <w:r w:rsidRPr="000841B5">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w:t>
      </w:r>
      <w:r>
        <w:t xml:space="preserve"> </w:t>
      </w:r>
      <w:r w:rsidRPr="000841B5">
        <w:t>[17].</w:t>
      </w:r>
    </w:p>
    <w:p w14:paraId="5E7BAB41" w14:textId="77777777" w:rsidR="0052315F" w:rsidRPr="000841B5" w:rsidRDefault="0052315F" w:rsidP="000841B5"/>
    <w:p w14:paraId="2A376FA7" w14:textId="77777777" w:rsidR="000841B5" w:rsidRDefault="000841B5" w:rsidP="000841B5"/>
    <w:p w14:paraId="225715F4" w14:textId="1CAC6154" w:rsidR="000841B5" w:rsidRDefault="000841B5" w:rsidP="000841B5">
      <w:r w:rsidRPr="000841B5">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w:t>
      </w:r>
      <w:r>
        <w:t xml:space="preserve"> </w:t>
      </w:r>
      <w:r w:rsidRPr="000841B5">
        <w:t>[18].</w:t>
      </w:r>
    </w:p>
    <w:p w14:paraId="5D412C82" w14:textId="77777777" w:rsidR="000841B5" w:rsidRDefault="000841B5" w:rsidP="000841B5"/>
    <w:p w14:paraId="6111EF69" w14:textId="77777777" w:rsidR="0052315F" w:rsidRPr="000841B5" w:rsidRDefault="0052315F" w:rsidP="000841B5"/>
    <w:p w14:paraId="01F1F8FA" w14:textId="262C3F0D" w:rsidR="000841B5" w:rsidRDefault="000841B5" w:rsidP="000841B5">
      <w:r w:rsidRPr="000841B5">
        <w:t>Sun et al. (2022)</w:t>
      </w:r>
      <w:r>
        <w:t xml:space="preserve"> </w:t>
      </w:r>
      <w:r w:rsidRPr="000841B5">
        <w:t>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w:t>
      </w:r>
      <w:r>
        <w:t xml:space="preserve"> </w:t>
      </w:r>
      <w:r w:rsidRPr="000841B5">
        <w:t>[19].</w:t>
      </w:r>
    </w:p>
    <w:p w14:paraId="43BDB37F" w14:textId="77777777" w:rsidR="000841B5" w:rsidRDefault="000841B5" w:rsidP="000841B5"/>
    <w:p w14:paraId="7A9BC1CC" w14:textId="77777777" w:rsidR="0052315F" w:rsidRPr="000841B5" w:rsidRDefault="0052315F" w:rsidP="000841B5"/>
    <w:p w14:paraId="3AE93F4D" w14:textId="16C40D63" w:rsidR="000841B5" w:rsidRDefault="000841B5" w:rsidP="000841B5">
      <w:r w:rsidRPr="000841B5">
        <w:lastRenderedPageBreak/>
        <w:t xml:space="preserve">Ruan et al. (2022) introduced an adversarial disentanglement framework that explicitly separates identity-related features from expression-specific representations during training, achieving 74.84% accuracy on FER2013. By treating identity variation as a source of intra-class noise to be suppressed, the method addresses a fundamental challenge in in-the-wild FER where the same emotion can appear dramatically different across individuals. The adversarial training component is theoretically well-motivated and yields strong </w:t>
      </w:r>
      <w:proofErr w:type="gramStart"/>
      <w:r w:rsidRPr="000841B5">
        <w:t>performance, but</w:t>
      </w:r>
      <w:proofErr w:type="gramEnd"/>
      <w:r w:rsidRPr="000841B5">
        <w:t xml:space="preserve"> introduces training instability and significant computational overhead that limits practical applicability</w:t>
      </w:r>
      <w:r>
        <w:t xml:space="preserve"> </w:t>
      </w:r>
      <w:r w:rsidRPr="000841B5">
        <w:t>[20].</w:t>
      </w:r>
    </w:p>
    <w:p w14:paraId="5F3A49D6" w14:textId="77777777" w:rsidR="000841B5" w:rsidRPr="000841B5" w:rsidRDefault="000841B5" w:rsidP="000841B5"/>
    <w:p w14:paraId="212E3475" w14:textId="3FA2EF8A" w:rsidR="000841B5" w:rsidRDefault="000841B5" w:rsidP="000841B5">
      <w:r w:rsidRPr="000841B5">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sidRPr="000841B5">
        <w:t>ViT</w:t>
      </w:r>
      <w:proofErr w:type="spellEnd"/>
      <w:r w:rsidRPr="000841B5">
        <w:t xml:space="preserve"> while maintaining global attention capability. Despite this, the model still requires large-scale pre-training and does not satisfy real-time inference constraints on resource-limited hardware</w:t>
      </w:r>
      <w:r>
        <w:t xml:space="preserve"> </w:t>
      </w:r>
      <w:r w:rsidRPr="000841B5">
        <w:t>[21].</w:t>
      </w:r>
    </w:p>
    <w:p w14:paraId="0041315C" w14:textId="77777777" w:rsidR="000841B5" w:rsidRPr="000841B5" w:rsidRDefault="000841B5" w:rsidP="000841B5"/>
    <w:p w14:paraId="049F41ED" w14:textId="2D8D02AA" w:rsidR="000841B5" w:rsidRDefault="000841B5" w:rsidP="000841B5">
      <w:r w:rsidRPr="000841B5">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w:t>
      </w:r>
      <w:r>
        <w:t xml:space="preserve"> </w:t>
      </w:r>
      <w:r w:rsidRPr="000841B5">
        <w:t>[22].</w:t>
      </w:r>
    </w:p>
    <w:p w14:paraId="0181BB90" w14:textId="77777777" w:rsidR="000841B5" w:rsidRPr="000841B5" w:rsidRDefault="000841B5" w:rsidP="000841B5"/>
    <w:p w14:paraId="6CB0D745" w14:textId="381E0B4B" w:rsidR="000841B5" w:rsidRPr="000841B5" w:rsidRDefault="000841B5" w:rsidP="000841B5">
      <w:r w:rsidRPr="000841B5">
        <w:t xml:space="preserve">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w:t>
      </w:r>
      <w:r w:rsidRPr="000841B5">
        <w:lastRenderedPageBreak/>
        <w:t>However, channel attention alone does not capture spatial relationships between facial regions, and the performance remains marginally below top CNN-only baselines, suggesting that channel-level attention is a necessary but insufficient mechanism for robust FER</w:t>
      </w:r>
      <w:r>
        <w:t xml:space="preserve"> </w:t>
      </w:r>
      <w:r w:rsidRPr="000841B5">
        <w:t>[23].</w:t>
      </w:r>
    </w:p>
    <w:p w14:paraId="76F9124B" w14:textId="77777777" w:rsidR="000841B5" w:rsidRDefault="000841B5" w:rsidP="000841B5"/>
    <w:p w14:paraId="573F586B" w14:textId="30F6DCF0" w:rsidR="000841B5" w:rsidRDefault="000841B5" w:rsidP="000841B5">
      <w:r w:rsidRPr="000841B5">
        <w:t>Duan et al. (2023) presented a feature decomposition and reconstruction learning framework, achieving 74.9% accuracy on FER2013 by separating expression-informative features from expression-irrelevant components through a reconstruction-based auxiliary loss. The decomposition approach provides a principled and theoretically motivated solution to intra-class variation. The reconstruction component, however, substantially increases training cost, and no inference efficiency or deployment analysis is included</w:t>
      </w:r>
      <w:r>
        <w:t xml:space="preserve"> </w:t>
      </w:r>
      <w:r w:rsidRPr="000841B5">
        <w:t>[24].</w:t>
      </w:r>
    </w:p>
    <w:p w14:paraId="0E7F24B4" w14:textId="77777777" w:rsidR="000841B5" w:rsidRPr="000841B5" w:rsidRDefault="000841B5" w:rsidP="000841B5"/>
    <w:p w14:paraId="342FDF82" w14:textId="1789FEDC" w:rsidR="000841B5" w:rsidRDefault="000841B5" w:rsidP="000841B5">
      <w:r w:rsidRPr="000841B5">
        <w:t xml:space="preserve">Akhand et al. (2021) evaluated transfer learning from multiple ImageNet-pretrained CNN backbones </w:t>
      </w:r>
      <w:r w:rsidR="008E5960">
        <w:t>(</w:t>
      </w:r>
      <w:r w:rsidRPr="000841B5">
        <w:t>including VGG16, VGG19, ResNet50, and InceptionV3</w:t>
      </w:r>
      <w:r w:rsidR="008E5960">
        <w:t>)</w:t>
      </w:r>
      <w:r w:rsidRPr="000841B5">
        <w:t xml:space="preserve"> fine-tuned on FER2013, achieving 72.4% accuracy with the best-performing configuration. The study offers a useful comparative analysis of pretrained backbone selection for FER and establishes reliable transfer learning baselines against which more specialized architectures can be measured. Its primary limitation is the absence of any novel architectural contribution, with the performance gap between standard transfer-learning fine-tuning and purpose-designed FER systems left unaddressed</w:t>
      </w:r>
      <w:r>
        <w:t xml:space="preserve"> </w:t>
      </w:r>
      <w:r w:rsidRPr="000841B5">
        <w:t>[25].</w:t>
      </w:r>
    </w:p>
    <w:p w14:paraId="7FB6AC6B" w14:textId="77777777" w:rsidR="000841B5" w:rsidRPr="000841B5" w:rsidRDefault="000841B5" w:rsidP="000841B5"/>
    <w:p w14:paraId="2B9E4184" w14:textId="25966E46" w:rsidR="000841B5" w:rsidRDefault="000841B5" w:rsidP="000841B5">
      <w:r w:rsidRPr="000841B5">
        <w:t>Agrawal and Mittal (2022)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w:t>
      </w:r>
      <w:r>
        <w:t xml:space="preserve"> </w:t>
      </w:r>
      <w:r w:rsidRPr="000841B5">
        <w:t>[26].</w:t>
      </w:r>
    </w:p>
    <w:p w14:paraId="0C80B0BE" w14:textId="77777777" w:rsidR="000841B5" w:rsidRPr="000841B5" w:rsidRDefault="000841B5" w:rsidP="000841B5"/>
    <w:p w14:paraId="5691B506" w14:textId="77777777" w:rsidR="0052315F" w:rsidRDefault="0052315F">
      <w:pPr>
        <w:spacing w:after="160" w:line="259" w:lineRule="auto"/>
        <w:ind w:left="0" w:firstLine="0"/>
        <w:jc w:val="left"/>
      </w:pPr>
      <w:r>
        <w:br w:type="page"/>
      </w:r>
    </w:p>
    <w:p w14:paraId="71441CC6" w14:textId="1FCA9334" w:rsidR="000841B5" w:rsidRDefault="000841B5" w:rsidP="000841B5">
      <w:r w:rsidRPr="000841B5">
        <w:lastRenderedPageBreak/>
        <w:t xml:space="preserve">Tang et al. (2025) applied </w:t>
      </w:r>
      <w:proofErr w:type="spellStart"/>
      <w:r w:rsidRPr="000841B5">
        <w:t>AutoML</w:t>
      </w:r>
      <w:proofErr w:type="spellEnd"/>
      <w:r w:rsidRPr="000841B5">
        <w:t xml:space="preserve">-based automated architecture search and hyperparameter optimization using </w:t>
      </w:r>
      <w:proofErr w:type="spellStart"/>
      <w:r w:rsidRPr="000841B5">
        <w:t>AutoGluon</w:t>
      </w:r>
      <w:proofErr w:type="spellEnd"/>
      <w:r w:rsidRPr="000841B5">
        <w:t xml:space="preserve"> to FER2013, achieving 76.4% accuracy</w:t>
      </w:r>
      <w:r w:rsidR="008E5960">
        <w:t xml:space="preserve">, </w:t>
      </w:r>
      <w:r w:rsidRPr="000841B5">
        <w:t xml:space="preserve">the highest reported result among the non-2026 studies reviewed in this thesis. The </w:t>
      </w:r>
      <w:proofErr w:type="spellStart"/>
      <w:r w:rsidRPr="000841B5">
        <w:t>AutoML</w:t>
      </w:r>
      <w:proofErr w:type="spellEnd"/>
      <w:r w:rsidRPr="000841B5">
        <w:t xml:space="preserve">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w:t>
      </w:r>
      <w:proofErr w:type="gramStart"/>
      <w:r w:rsidRPr="000841B5">
        <w:t>transparency[</w:t>
      </w:r>
      <w:proofErr w:type="gramEnd"/>
      <w:r w:rsidRPr="000841B5">
        <w:t>27].</w:t>
      </w:r>
    </w:p>
    <w:p w14:paraId="419973FC" w14:textId="77777777" w:rsidR="000841B5" w:rsidRPr="000841B5" w:rsidRDefault="000841B5" w:rsidP="000841B5"/>
    <w:p w14:paraId="5D10BE21" w14:textId="105828E9" w:rsidR="000841B5" w:rsidRDefault="000841B5" w:rsidP="000841B5">
      <w:r w:rsidRPr="000841B5">
        <w:t xml:space="preserve">Chen et al. (2025) proposed an improved </w:t>
      </w:r>
      <w:proofErr w:type="spellStart"/>
      <w:r w:rsidRPr="000841B5">
        <w:t>ConvNeXt</w:t>
      </w:r>
      <w:proofErr w:type="spellEnd"/>
      <w:r w:rsidRPr="000841B5">
        <w:t xml:space="preserve"> architecture enhanced with </w:t>
      </w:r>
      <w:proofErr w:type="spellStart"/>
      <w:r w:rsidRPr="000841B5">
        <w:t>SENet</w:t>
      </w:r>
      <w:proofErr w:type="spellEnd"/>
      <w:r w:rsidRPr="000841B5">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w:t>
      </w:r>
      <w:r w:rsidR="008E5960">
        <w:t>(</w:t>
      </w:r>
      <w:r w:rsidRPr="000841B5">
        <w:t>the second major data quality challenge of FER2013</w:t>
      </w:r>
      <w:r w:rsidR="008E5960">
        <w:t>)</w:t>
      </w:r>
      <w:r w:rsidRPr="000841B5">
        <w:t xml:space="preserve"> is not addressed alongside the imbalance mitigation strategy</w:t>
      </w:r>
      <w:r>
        <w:t xml:space="preserve"> </w:t>
      </w:r>
      <w:r w:rsidRPr="000841B5">
        <w:t>[28].</w:t>
      </w:r>
    </w:p>
    <w:p w14:paraId="455666A9" w14:textId="77777777" w:rsidR="000841B5" w:rsidRPr="000841B5" w:rsidRDefault="000841B5" w:rsidP="000841B5"/>
    <w:p w14:paraId="665AEEE6" w14:textId="354426BE" w:rsidR="000841B5" w:rsidRDefault="000841B5" w:rsidP="000841B5">
      <w:r w:rsidRPr="000841B5">
        <w:t>Abdeldayem et al. (202</w:t>
      </w:r>
      <w:r w:rsidR="00CA2C0A">
        <w:t>5</w:t>
      </w:r>
      <w:r w:rsidRPr="000841B5">
        <w:t>) published a comprehensive survey of FER techniques, datasets, and challenges, providing a structured taxonomy of deep learning approaches evaluated on FER2013 and other major benchmarks, with a consolidated performance comparison table. The survey is particularly valuable for its systematic coverage of the challenges unique to in-the-wild FER datasets and its identification of unresolved research directions across the field. As a survey paper, it does not propose a novel model or experimental contribution</w:t>
      </w:r>
      <w:r>
        <w:t xml:space="preserve"> </w:t>
      </w:r>
      <w:r w:rsidRPr="000841B5">
        <w:t>[29].</w:t>
      </w:r>
    </w:p>
    <w:p w14:paraId="237D95AA" w14:textId="77777777" w:rsidR="000841B5" w:rsidRPr="000841B5" w:rsidRDefault="000841B5" w:rsidP="000841B5"/>
    <w:p w14:paraId="498BD182" w14:textId="72704E92" w:rsidR="000841B5" w:rsidRDefault="000841B5" w:rsidP="000841B5">
      <w:r w:rsidRPr="000841B5">
        <w:t xml:space="preserve">Ismail et al. (2026) proposed </w:t>
      </w:r>
      <w:proofErr w:type="spellStart"/>
      <w:r w:rsidRPr="000841B5">
        <w:t>EfficientMobileNet</w:t>
      </w:r>
      <w:proofErr w:type="spellEnd"/>
      <w:r w:rsidRPr="000841B5">
        <w:t>, a hybrid architecture combining EfficientNetV2-L and MobileNetV3-L for FER2013, achieving 77.6% accuracy</w:t>
      </w:r>
      <w:r w:rsidR="008E5960">
        <w:t xml:space="preserve">, </w:t>
      </w:r>
      <w:r w:rsidRPr="000841B5">
        <w:t xml:space="preserve">the highest result reported across all reviewed studies including 2026 publications. The hybrid design leverages the complementary strengths of </w:t>
      </w:r>
      <w:proofErr w:type="spellStart"/>
      <w:r w:rsidRPr="000841B5">
        <w:t>EfficientNet's</w:t>
      </w:r>
      <w:proofErr w:type="spellEnd"/>
      <w:r w:rsidRPr="000841B5">
        <w:t xml:space="preserve"> accuracy-oriented scaling and </w:t>
      </w:r>
      <w:proofErr w:type="spellStart"/>
      <w:r w:rsidRPr="000841B5">
        <w:t>MobileNet's</w:t>
      </w:r>
      <w:proofErr w:type="spellEnd"/>
      <w:r w:rsidRPr="000841B5">
        <w:t xml:space="preserve"> efficiency-oriented factorization. Despite the strong accuracy result, no inference latency </w:t>
      </w:r>
      <w:r w:rsidRPr="000841B5">
        <w:lastRenderedPageBreak/>
        <w:t>benchmarking is provided, cross-dataset generalization is not evaluated, and neither class imbalance nor label noise handling is discussed</w:t>
      </w:r>
      <w:r>
        <w:t xml:space="preserve"> </w:t>
      </w:r>
      <w:r w:rsidRPr="000841B5">
        <w:t>[30].</w:t>
      </w:r>
    </w:p>
    <w:p w14:paraId="622F2BC4" w14:textId="77777777" w:rsidR="000841B5" w:rsidRPr="000841B5" w:rsidRDefault="000841B5" w:rsidP="000841B5"/>
    <w:p w14:paraId="13F14DE8" w14:textId="41111342" w:rsidR="000841B5" w:rsidRPr="000841B5" w:rsidRDefault="000841B5" w:rsidP="000841B5">
      <w:r w:rsidRPr="000841B5">
        <w:t>Al-</w:t>
      </w:r>
      <w:proofErr w:type="spellStart"/>
      <w:r w:rsidRPr="000841B5">
        <w:t>Enezi</w:t>
      </w:r>
      <w:proofErr w:type="spellEnd"/>
      <w:r w:rsidRPr="000841B5">
        <w:t xml:space="preserve"> et al. (2026)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w:t>
      </w:r>
      <w:r w:rsidR="008E5960">
        <w:t xml:space="preserve">, </w:t>
      </w:r>
      <w:r w:rsidRPr="000841B5">
        <w:t>the model performs well on the controlled, laboratory-collected CK+ dataset but fails to adequately handle the in-the-wild variability of FER2013</w:t>
      </w:r>
      <w:r>
        <w:t xml:space="preserve"> </w:t>
      </w:r>
      <w:r w:rsidRPr="000841B5">
        <w:t>[31]</w:t>
      </w:r>
      <w:r>
        <w:t>.</w:t>
      </w:r>
    </w:p>
    <w:p w14:paraId="518FF596" w14:textId="759BA93C" w:rsidR="00235F4C" w:rsidRDefault="00235F4C" w:rsidP="00235F4C"/>
    <w:p w14:paraId="2AC58174" w14:textId="77777777" w:rsidR="003941A9" w:rsidRDefault="003941A9" w:rsidP="00235F4C"/>
    <w:p w14:paraId="55BC85EE" w14:textId="77777777" w:rsidR="00ED6F09" w:rsidRDefault="00ED6F09">
      <w:pPr>
        <w:spacing w:after="160" w:line="259" w:lineRule="auto"/>
        <w:ind w:left="0" w:firstLine="0"/>
        <w:jc w:val="left"/>
        <w:rPr>
          <w:b/>
          <w:bCs/>
        </w:rPr>
      </w:pPr>
      <w:r>
        <w:rPr>
          <w:b/>
          <w:bCs/>
        </w:rPr>
        <w:br w:type="page"/>
      </w:r>
    </w:p>
    <w:p w14:paraId="01E27703" w14:textId="2F82D5F3" w:rsidR="00ED6F09" w:rsidRPr="00D03269" w:rsidRDefault="003941A9">
      <w:pPr>
        <w:pStyle w:val="Heading3"/>
        <w:numPr>
          <w:ilvl w:val="1"/>
          <w:numId w:val="1"/>
        </w:numPr>
        <w:spacing w:after="360"/>
        <w:ind w:left="450" w:hanging="540"/>
        <w:rPr>
          <w:bCs/>
        </w:rPr>
      </w:pPr>
      <w:bookmarkStart w:id="23" w:name="_Toc233531030"/>
      <w:r w:rsidRPr="00ED6F09">
        <w:lastRenderedPageBreak/>
        <w:t>Related Work Comparison</w:t>
      </w:r>
      <w:bookmarkEnd w:id="23"/>
    </w:p>
    <w:p w14:paraId="02360ACD" w14:textId="60DC5D4A" w:rsidR="003941A9" w:rsidRDefault="003941A9" w:rsidP="003941A9">
      <w:proofErr w:type="gramStart"/>
      <w:r w:rsidRPr="00276B69">
        <w:t>In order to</w:t>
      </w:r>
      <w:proofErr w:type="gramEnd"/>
      <w:r w:rsidRPr="00276B69">
        <w:t xml:space="preserve"> present the background behind the proposed framework, </w:t>
      </w:r>
      <w:r w:rsidR="000841B5" w:rsidRPr="000841B5">
        <w:t xml:space="preserve">Table 2.1 provides the comparative summary of seventeen studies analyzed according to the FER2013 benchmark. The results demonstrate a consistent development from classic CNN models, like the one proposed by </w:t>
      </w:r>
      <w:proofErr w:type="spellStart"/>
      <w:r w:rsidR="000841B5" w:rsidRPr="000841B5">
        <w:t>Khaireddin</w:t>
      </w:r>
      <w:proofErr w:type="spellEnd"/>
      <w:r w:rsidR="000841B5" w:rsidRPr="000841B5">
        <w:t xml:space="preserve"> &amp; Chen (2021) [15], which has achieved 73.28%, towards advanced Transformer models and hybrid ones, for instance, the one provided by Tang et al. (2025) [27] and Ismail et al. (2026) [30],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w:t>
      </w:r>
      <w:proofErr w:type="spellStart"/>
      <w:r w:rsidR="000841B5" w:rsidRPr="000841B5">
        <w:t>EfficientViT</w:t>
      </w:r>
      <w:proofErr w:type="spellEnd"/>
      <w:r w:rsidR="000841B5" w:rsidRPr="000841B5">
        <w:t>-FER emerges.</w:t>
      </w:r>
    </w:p>
    <w:p w14:paraId="6B68A6EA" w14:textId="77777777" w:rsidR="00ED6F09" w:rsidRDefault="00ED6F09" w:rsidP="003941A9"/>
    <w:p w14:paraId="520211E8" w14:textId="77777777" w:rsidR="003941A9" w:rsidRPr="009918D0" w:rsidRDefault="003941A9" w:rsidP="003941A9">
      <w:pPr>
        <w:jc w:val="center"/>
        <w:rPr>
          <w:b/>
          <w:bCs/>
          <w:sz w:val="20"/>
          <w:szCs w:val="16"/>
        </w:rPr>
      </w:pPr>
      <w:r w:rsidRPr="009918D0">
        <w:rPr>
          <w:b/>
          <w:bCs/>
          <w:sz w:val="20"/>
          <w:szCs w:val="16"/>
        </w:rPr>
        <w:t xml:space="preserve">Table </w:t>
      </w:r>
      <w:r>
        <w:rPr>
          <w:b/>
          <w:bCs/>
          <w:sz w:val="20"/>
          <w:szCs w:val="16"/>
        </w:rPr>
        <w:t>2</w:t>
      </w:r>
      <w:r w:rsidRPr="009918D0">
        <w:rPr>
          <w:b/>
          <w:bCs/>
          <w:sz w:val="20"/>
          <w:szCs w:val="16"/>
        </w:rPr>
        <w:t>.1: Summary of Related Work on Facial Expression Recognition (2021–2026)</w:t>
      </w:r>
    </w:p>
    <w:tbl>
      <w:tblPr>
        <w:tblStyle w:val="GridTable5Dark-Accent1"/>
        <w:tblW w:w="0" w:type="auto"/>
        <w:jc w:val="center"/>
        <w:tblLayout w:type="fixed"/>
        <w:tblLook w:val="04A0" w:firstRow="1" w:lastRow="0" w:firstColumn="1" w:lastColumn="0" w:noHBand="0" w:noVBand="1"/>
      </w:tblPr>
      <w:tblGrid>
        <w:gridCol w:w="540"/>
        <w:gridCol w:w="90"/>
        <w:gridCol w:w="1980"/>
        <w:gridCol w:w="900"/>
        <w:gridCol w:w="1287"/>
        <w:gridCol w:w="3393"/>
        <w:gridCol w:w="1170"/>
      </w:tblGrid>
      <w:tr w:rsidR="003941A9" w:rsidRPr="00D03269" w14:paraId="01D6C456" w14:textId="77777777" w:rsidTr="0052315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3475E559" w14:textId="77777777" w:rsidR="003941A9" w:rsidRPr="00D03269" w:rsidRDefault="003941A9" w:rsidP="003941A9">
            <w:pPr>
              <w:ind w:left="70"/>
              <w:jc w:val="center"/>
              <w:rPr>
                <w:color w:val="FFFFFF" w:themeColor="background1"/>
                <w:sz w:val="24"/>
                <w:szCs w:val="24"/>
              </w:rPr>
            </w:pPr>
            <w:r w:rsidRPr="00D03269">
              <w:rPr>
                <w:color w:val="FFFFFF" w:themeColor="background1"/>
                <w:sz w:val="24"/>
                <w:szCs w:val="24"/>
              </w:rPr>
              <w:t>#</w:t>
            </w:r>
          </w:p>
        </w:tc>
        <w:tc>
          <w:tcPr>
            <w:tcW w:w="2070" w:type="dxa"/>
            <w:gridSpan w:val="2"/>
            <w:vAlign w:val="center"/>
            <w:hideMark/>
          </w:tcPr>
          <w:p w14:paraId="29EC48AC" w14:textId="77777777" w:rsidR="003941A9" w:rsidRPr="00D03269" w:rsidRDefault="003941A9" w:rsidP="003941A9">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Authors</w:t>
            </w:r>
          </w:p>
        </w:tc>
        <w:tc>
          <w:tcPr>
            <w:tcW w:w="900" w:type="dxa"/>
            <w:vAlign w:val="center"/>
            <w:hideMark/>
          </w:tcPr>
          <w:p w14:paraId="68ACB0F2" w14:textId="77777777" w:rsidR="003941A9" w:rsidRPr="00D03269" w:rsidRDefault="003941A9" w:rsidP="003941A9">
            <w:pPr>
              <w:ind w:left="-7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Year</w:t>
            </w:r>
          </w:p>
        </w:tc>
        <w:tc>
          <w:tcPr>
            <w:tcW w:w="1287" w:type="dxa"/>
            <w:vAlign w:val="center"/>
          </w:tcPr>
          <w:p w14:paraId="440D122D" w14:textId="77777777" w:rsidR="003941A9" w:rsidRPr="00D03269" w:rsidRDefault="003941A9" w:rsidP="003941A9">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Dataset</w:t>
            </w:r>
          </w:p>
        </w:tc>
        <w:tc>
          <w:tcPr>
            <w:tcW w:w="3393" w:type="dxa"/>
            <w:vAlign w:val="center"/>
            <w:hideMark/>
          </w:tcPr>
          <w:p w14:paraId="447F0F28" w14:textId="77777777" w:rsidR="003941A9" w:rsidRPr="00D03269" w:rsidRDefault="003941A9" w:rsidP="003941A9">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Method</w:t>
            </w:r>
          </w:p>
        </w:tc>
        <w:tc>
          <w:tcPr>
            <w:tcW w:w="1170" w:type="dxa"/>
            <w:vAlign w:val="center"/>
            <w:hideMark/>
          </w:tcPr>
          <w:p w14:paraId="59753DF5" w14:textId="77777777" w:rsidR="003941A9" w:rsidRPr="00D03269" w:rsidRDefault="003941A9" w:rsidP="003941A9">
            <w:pPr>
              <w:ind w:left="-21"/>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Accuracy</w:t>
            </w:r>
          </w:p>
        </w:tc>
      </w:tr>
      <w:tr w:rsidR="00D03269" w:rsidRPr="00D03269" w14:paraId="4AA83BD8"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736D309" w14:textId="73FDB56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w:t>
            </w:r>
          </w:p>
        </w:tc>
        <w:tc>
          <w:tcPr>
            <w:tcW w:w="1980" w:type="dxa"/>
            <w:vAlign w:val="center"/>
            <w:hideMark/>
          </w:tcPr>
          <w:p w14:paraId="7D4AD829" w14:textId="3C763A83"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proofErr w:type="spellStart"/>
            <w:r w:rsidRPr="00D03269">
              <w:rPr>
                <w:sz w:val="24"/>
                <w:szCs w:val="24"/>
              </w:rPr>
              <w:t>Khaireddin</w:t>
            </w:r>
            <w:proofErr w:type="spellEnd"/>
            <w:r w:rsidRPr="00D03269">
              <w:rPr>
                <w:sz w:val="24"/>
                <w:szCs w:val="24"/>
              </w:rPr>
              <w:t xml:space="preserve"> and Chen</w:t>
            </w:r>
          </w:p>
        </w:tc>
        <w:tc>
          <w:tcPr>
            <w:tcW w:w="900" w:type="dxa"/>
            <w:vAlign w:val="center"/>
            <w:hideMark/>
          </w:tcPr>
          <w:p w14:paraId="3B539036" w14:textId="4E9274FD"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2021</w:t>
            </w:r>
          </w:p>
        </w:tc>
        <w:tc>
          <w:tcPr>
            <w:tcW w:w="1287" w:type="dxa"/>
            <w:vAlign w:val="center"/>
          </w:tcPr>
          <w:p w14:paraId="0FD03013" w14:textId="61AC283D"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40D1152E" w14:textId="5C2BA939"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VGG-CNN</w:t>
            </w:r>
          </w:p>
        </w:tc>
        <w:tc>
          <w:tcPr>
            <w:tcW w:w="1170" w:type="dxa"/>
            <w:vAlign w:val="center"/>
            <w:hideMark/>
          </w:tcPr>
          <w:p w14:paraId="30265C1B" w14:textId="542FBEF7"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73.28%</w:t>
            </w:r>
          </w:p>
        </w:tc>
      </w:tr>
      <w:tr w:rsidR="00D03269" w:rsidRPr="00D03269" w14:paraId="011F898E"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30CA49D" w14:textId="7DBC0A9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2</w:t>
            </w:r>
          </w:p>
        </w:tc>
        <w:tc>
          <w:tcPr>
            <w:tcW w:w="1980" w:type="dxa"/>
            <w:vAlign w:val="center"/>
            <w:hideMark/>
          </w:tcPr>
          <w:p w14:paraId="0713D808" w14:textId="63EC8C2E"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Ma et al.</w:t>
            </w:r>
          </w:p>
        </w:tc>
        <w:tc>
          <w:tcPr>
            <w:tcW w:w="900" w:type="dxa"/>
            <w:vAlign w:val="center"/>
            <w:hideMark/>
          </w:tcPr>
          <w:p w14:paraId="1F5358D7" w14:textId="6F43DA9A"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2021</w:t>
            </w:r>
          </w:p>
        </w:tc>
        <w:tc>
          <w:tcPr>
            <w:tcW w:w="1287" w:type="dxa"/>
            <w:vAlign w:val="center"/>
          </w:tcPr>
          <w:p w14:paraId="5B83F0D8" w14:textId="6B91DAA8"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6FBB65E8" w14:textId="69E20C18"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Convolutional Visual Transformers</w:t>
            </w:r>
          </w:p>
        </w:tc>
        <w:tc>
          <w:tcPr>
            <w:tcW w:w="1170" w:type="dxa"/>
            <w:vAlign w:val="center"/>
            <w:hideMark/>
          </w:tcPr>
          <w:p w14:paraId="03417483" w14:textId="5D53139B"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73.69%</w:t>
            </w:r>
          </w:p>
        </w:tc>
      </w:tr>
      <w:tr w:rsidR="00D03269" w:rsidRPr="00D03269" w14:paraId="1CA05A5B"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1ECB666" w14:textId="1EA261B9"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3</w:t>
            </w:r>
          </w:p>
        </w:tc>
        <w:tc>
          <w:tcPr>
            <w:tcW w:w="1980" w:type="dxa"/>
            <w:vAlign w:val="center"/>
            <w:hideMark/>
          </w:tcPr>
          <w:p w14:paraId="611E3F2A" w14:textId="49CAEFC9"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proofErr w:type="spellStart"/>
            <w:r w:rsidRPr="00D03269">
              <w:rPr>
                <w:sz w:val="24"/>
                <w:szCs w:val="24"/>
              </w:rPr>
              <w:t>Minaee</w:t>
            </w:r>
            <w:proofErr w:type="spellEnd"/>
            <w:r w:rsidRPr="00D03269">
              <w:rPr>
                <w:sz w:val="24"/>
                <w:szCs w:val="24"/>
              </w:rPr>
              <w:t xml:space="preserve"> et al.</w:t>
            </w:r>
          </w:p>
        </w:tc>
        <w:tc>
          <w:tcPr>
            <w:tcW w:w="900" w:type="dxa"/>
            <w:vAlign w:val="center"/>
            <w:hideMark/>
          </w:tcPr>
          <w:p w14:paraId="606A0C54" w14:textId="6E87E6E9"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2021</w:t>
            </w:r>
          </w:p>
        </w:tc>
        <w:tc>
          <w:tcPr>
            <w:tcW w:w="1287" w:type="dxa"/>
            <w:vAlign w:val="center"/>
          </w:tcPr>
          <w:p w14:paraId="5F67E168" w14:textId="4D7A29AF"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2F3F4C64" w14:textId="6030591C"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Deep-Emotion</w:t>
            </w:r>
          </w:p>
        </w:tc>
        <w:tc>
          <w:tcPr>
            <w:tcW w:w="1170" w:type="dxa"/>
            <w:vAlign w:val="center"/>
            <w:hideMark/>
          </w:tcPr>
          <w:p w14:paraId="2A626A9A" w14:textId="1AE49165"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70.02%</w:t>
            </w:r>
          </w:p>
        </w:tc>
      </w:tr>
      <w:tr w:rsidR="00D03269" w:rsidRPr="00D03269" w14:paraId="6F952FE2"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EB728AE" w14:textId="2622A47F"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4</w:t>
            </w:r>
          </w:p>
        </w:tc>
        <w:tc>
          <w:tcPr>
            <w:tcW w:w="1980" w:type="dxa"/>
            <w:vAlign w:val="center"/>
            <w:hideMark/>
          </w:tcPr>
          <w:p w14:paraId="63A069F5" w14:textId="0D6EB7CB"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Liu et al.</w:t>
            </w:r>
          </w:p>
        </w:tc>
        <w:tc>
          <w:tcPr>
            <w:tcW w:w="900" w:type="dxa"/>
            <w:vAlign w:val="center"/>
            <w:hideMark/>
          </w:tcPr>
          <w:p w14:paraId="1C0DD88A" w14:textId="34F1B0E5"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2021</w:t>
            </w:r>
          </w:p>
        </w:tc>
        <w:tc>
          <w:tcPr>
            <w:tcW w:w="1287" w:type="dxa"/>
            <w:vAlign w:val="center"/>
          </w:tcPr>
          <w:p w14:paraId="5A38D543" w14:textId="4965F4AF"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515A4ED8" w14:textId="3A1FCED9"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AMPA-Net</w:t>
            </w:r>
          </w:p>
        </w:tc>
        <w:tc>
          <w:tcPr>
            <w:tcW w:w="1170" w:type="dxa"/>
            <w:vAlign w:val="center"/>
            <w:hideMark/>
          </w:tcPr>
          <w:p w14:paraId="108F96B4" w14:textId="0767F35E"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73.80%</w:t>
            </w:r>
          </w:p>
        </w:tc>
      </w:tr>
      <w:tr w:rsidR="00D03269" w:rsidRPr="00D03269" w14:paraId="73E7CF5F"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95AEFA8" w14:textId="47EEB07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5</w:t>
            </w:r>
          </w:p>
        </w:tc>
        <w:tc>
          <w:tcPr>
            <w:tcW w:w="1980" w:type="dxa"/>
            <w:vAlign w:val="center"/>
            <w:hideMark/>
          </w:tcPr>
          <w:p w14:paraId="40A8D1EE" w14:textId="29086E49"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Sun et al.</w:t>
            </w:r>
          </w:p>
        </w:tc>
        <w:tc>
          <w:tcPr>
            <w:tcW w:w="900" w:type="dxa"/>
            <w:vAlign w:val="center"/>
            <w:hideMark/>
          </w:tcPr>
          <w:p w14:paraId="278A5F65" w14:textId="79A70819"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2022</w:t>
            </w:r>
          </w:p>
        </w:tc>
        <w:tc>
          <w:tcPr>
            <w:tcW w:w="1287" w:type="dxa"/>
            <w:vAlign w:val="center"/>
          </w:tcPr>
          <w:p w14:paraId="027A678F" w14:textId="35F6D6E9"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2CE37F77" w14:textId="55FC10A0"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Cross-Attention Transformer</w:t>
            </w:r>
          </w:p>
        </w:tc>
        <w:tc>
          <w:tcPr>
            <w:tcW w:w="1170" w:type="dxa"/>
            <w:vAlign w:val="center"/>
            <w:hideMark/>
          </w:tcPr>
          <w:p w14:paraId="2E9DB9A6" w14:textId="7AC51F14"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75.10%</w:t>
            </w:r>
          </w:p>
        </w:tc>
      </w:tr>
      <w:tr w:rsidR="00D03269" w:rsidRPr="00D03269" w14:paraId="2D1954DC"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F0B66F3" w14:textId="5D00AC4F"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6</w:t>
            </w:r>
          </w:p>
        </w:tc>
        <w:tc>
          <w:tcPr>
            <w:tcW w:w="1980" w:type="dxa"/>
            <w:vAlign w:val="center"/>
            <w:hideMark/>
          </w:tcPr>
          <w:p w14:paraId="13794070" w14:textId="76C4EFE7"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Ruan et al.</w:t>
            </w:r>
          </w:p>
        </w:tc>
        <w:tc>
          <w:tcPr>
            <w:tcW w:w="900" w:type="dxa"/>
            <w:vAlign w:val="center"/>
            <w:hideMark/>
          </w:tcPr>
          <w:p w14:paraId="2DA9B918" w14:textId="03857CC5"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2022</w:t>
            </w:r>
          </w:p>
        </w:tc>
        <w:tc>
          <w:tcPr>
            <w:tcW w:w="1287" w:type="dxa"/>
            <w:vAlign w:val="center"/>
          </w:tcPr>
          <w:p w14:paraId="632E8E3B" w14:textId="131B7E53"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0C135656" w14:textId="7F593D08"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Adversarial Disentanglement Network</w:t>
            </w:r>
          </w:p>
        </w:tc>
        <w:tc>
          <w:tcPr>
            <w:tcW w:w="1170" w:type="dxa"/>
            <w:vAlign w:val="center"/>
            <w:hideMark/>
          </w:tcPr>
          <w:p w14:paraId="5CE3E01B" w14:textId="6E8EDCC7"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74.84%</w:t>
            </w:r>
          </w:p>
        </w:tc>
      </w:tr>
      <w:tr w:rsidR="00D03269" w:rsidRPr="00D03269" w14:paraId="47F21D49"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FD948B9" w14:textId="3B40B033"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7</w:t>
            </w:r>
          </w:p>
        </w:tc>
        <w:tc>
          <w:tcPr>
            <w:tcW w:w="1980" w:type="dxa"/>
            <w:vAlign w:val="center"/>
            <w:hideMark/>
          </w:tcPr>
          <w:p w14:paraId="0DC7C205" w14:textId="10A8041B"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Xue et al.</w:t>
            </w:r>
          </w:p>
        </w:tc>
        <w:tc>
          <w:tcPr>
            <w:tcW w:w="900" w:type="dxa"/>
            <w:vAlign w:val="center"/>
            <w:hideMark/>
          </w:tcPr>
          <w:p w14:paraId="436AE101" w14:textId="062A176C"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2022</w:t>
            </w:r>
          </w:p>
        </w:tc>
        <w:tc>
          <w:tcPr>
            <w:tcW w:w="1287" w:type="dxa"/>
            <w:vAlign w:val="center"/>
          </w:tcPr>
          <w:p w14:paraId="7646BD20" w14:textId="5019CDB9"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12D265B2" w14:textId="60AC4BE0"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D03269">
              <w:rPr>
                <w:sz w:val="24"/>
                <w:szCs w:val="24"/>
              </w:rPr>
              <w:t>ViT</w:t>
            </w:r>
            <w:proofErr w:type="spellEnd"/>
            <w:r w:rsidRPr="00D03269">
              <w:rPr>
                <w:sz w:val="24"/>
                <w:szCs w:val="24"/>
              </w:rPr>
              <w:t>-AP</w:t>
            </w:r>
          </w:p>
        </w:tc>
        <w:tc>
          <w:tcPr>
            <w:tcW w:w="1170" w:type="dxa"/>
            <w:vAlign w:val="center"/>
            <w:hideMark/>
          </w:tcPr>
          <w:p w14:paraId="2C9414E3" w14:textId="73259BDA"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73.50%</w:t>
            </w:r>
          </w:p>
        </w:tc>
      </w:tr>
      <w:tr w:rsidR="00D03269" w:rsidRPr="00D03269" w14:paraId="7948CE1A"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E5A44AD" w14:textId="0F05DB1A"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8</w:t>
            </w:r>
          </w:p>
        </w:tc>
        <w:tc>
          <w:tcPr>
            <w:tcW w:w="1980" w:type="dxa"/>
            <w:vAlign w:val="center"/>
            <w:hideMark/>
          </w:tcPr>
          <w:p w14:paraId="58095B71" w14:textId="6DAA10E4"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Tao and Duan</w:t>
            </w:r>
          </w:p>
        </w:tc>
        <w:tc>
          <w:tcPr>
            <w:tcW w:w="900" w:type="dxa"/>
            <w:vAlign w:val="center"/>
            <w:hideMark/>
          </w:tcPr>
          <w:p w14:paraId="7A05D989" w14:textId="1114D43F"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2023</w:t>
            </w:r>
          </w:p>
        </w:tc>
        <w:tc>
          <w:tcPr>
            <w:tcW w:w="1287" w:type="dxa"/>
            <w:vAlign w:val="center"/>
          </w:tcPr>
          <w:p w14:paraId="4D7754A8" w14:textId="32BDD98D"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75F77C7B" w14:textId="67A3365B"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Hierarchical Attention Network</w:t>
            </w:r>
          </w:p>
        </w:tc>
        <w:tc>
          <w:tcPr>
            <w:tcW w:w="1170" w:type="dxa"/>
            <w:vAlign w:val="center"/>
            <w:hideMark/>
          </w:tcPr>
          <w:p w14:paraId="326F7784" w14:textId="0C30C499"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76.20%</w:t>
            </w:r>
          </w:p>
        </w:tc>
      </w:tr>
      <w:tr w:rsidR="00D03269" w:rsidRPr="00D03269" w14:paraId="50F9E750"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917C2C3" w14:textId="10FE2573"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9</w:t>
            </w:r>
          </w:p>
        </w:tc>
        <w:tc>
          <w:tcPr>
            <w:tcW w:w="1980" w:type="dxa"/>
            <w:vAlign w:val="center"/>
            <w:hideMark/>
          </w:tcPr>
          <w:p w14:paraId="1F97B4D8" w14:textId="7CF2D0C3"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Pecoraro et al.</w:t>
            </w:r>
          </w:p>
        </w:tc>
        <w:tc>
          <w:tcPr>
            <w:tcW w:w="900" w:type="dxa"/>
            <w:vAlign w:val="center"/>
            <w:hideMark/>
          </w:tcPr>
          <w:p w14:paraId="1A017BA4" w14:textId="49F9E056"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2022</w:t>
            </w:r>
          </w:p>
        </w:tc>
        <w:tc>
          <w:tcPr>
            <w:tcW w:w="1287" w:type="dxa"/>
            <w:vAlign w:val="center"/>
          </w:tcPr>
          <w:p w14:paraId="45F10CC2" w14:textId="75BD9826"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4B834192" w14:textId="0B9CF1CA"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LHC-Net</w:t>
            </w:r>
          </w:p>
        </w:tc>
        <w:tc>
          <w:tcPr>
            <w:tcW w:w="1170" w:type="dxa"/>
            <w:vAlign w:val="center"/>
            <w:hideMark/>
          </w:tcPr>
          <w:p w14:paraId="057768BE" w14:textId="24E2C48E"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72.96%</w:t>
            </w:r>
          </w:p>
        </w:tc>
      </w:tr>
      <w:tr w:rsidR="00D03269" w:rsidRPr="00D03269" w14:paraId="34644355"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E2BBAF0" w14:textId="1FE79949"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10</w:t>
            </w:r>
          </w:p>
        </w:tc>
        <w:tc>
          <w:tcPr>
            <w:tcW w:w="1980" w:type="dxa"/>
            <w:vAlign w:val="center"/>
            <w:hideMark/>
          </w:tcPr>
          <w:p w14:paraId="0EAF389F" w14:textId="28CF51E2"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Duan et al.</w:t>
            </w:r>
          </w:p>
        </w:tc>
        <w:tc>
          <w:tcPr>
            <w:tcW w:w="900" w:type="dxa"/>
            <w:vAlign w:val="center"/>
            <w:hideMark/>
          </w:tcPr>
          <w:p w14:paraId="731BDE69" w14:textId="6F97095F"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2023</w:t>
            </w:r>
          </w:p>
        </w:tc>
        <w:tc>
          <w:tcPr>
            <w:tcW w:w="1287" w:type="dxa"/>
            <w:vAlign w:val="center"/>
          </w:tcPr>
          <w:p w14:paraId="0F305A42" w14:textId="5355D0A4"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4D03500C" w14:textId="7F43DE7F"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Feature Decomposition Network</w:t>
            </w:r>
          </w:p>
        </w:tc>
        <w:tc>
          <w:tcPr>
            <w:tcW w:w="1170" w:type="dxa"/>
            <w:vAlign w:val="center"/>
            <w:hideMark/>
          </w:tcPr>
          <w:p w14:paraId="1322AD6F" w14:textId="5EF3FE99"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74.90%</w:t>
            </w:r>
          </w:p>
        </w:tc>
      </w:tr>
      <w:tr w:rsidR="00D03269" w:rsidRPr="00D03269" w14:paraId="22E05C28"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577DCB7" w14:textId="790C5669"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11</w:t>
            </w:r>
          </w:p>
        </w:tc>
        <w:tc>
          <w:tcPr>
            <w:tcW w:w="1980" w:type="dxa"/>
            <w:vAlign w:val="center"/>
            <w:hideMark/>
          </w:tcPr>
          <w:p w14:paraId="625AFADF" w14:textId="09215430"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Akhand et al.</w:t>
            </w:r>
          </w:p>
        </w:tc>
        <w:tc>
          <w:tcPr>
            <w:tcW w:w="900" w:type="dxa"/>
            <w:vAlign w:val="center"/>
            <w:hideMark/>
          </w:tcPr>
          <w:p w14:paraId="57572529" w14:textId="5853C076"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2021</w:t>
            </w:r>
          </w:p>
        </w:tc>
        <w:tc>
          <w:tcPr>
            <w:tcW w:w="1287" w:type="dxa"/>
            <w:vAlign w:val="center"/>
          </w:tcPr>
          <w:p w14:paraId="4539822A" w14:textId="6ED3D830"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4A437127" w14:textId="7FFE9364"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Transfer Learning CNN</w:t>
            </w:r>
          </w:p>
        </w:tc>
        <w:tc>
          <w:tcPr>
            <w:tcW w:w="1170" w:type="dxa"/>
            <w:vAlign w:val="center"/>
            <w:hideMark/>
          </w:tcPr>
          <w:p w14:paraId="1858D497" w14:textId="3C6F2F75"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72.40%</w:t>
            </w:r>
          </w:p>
        </w:tc>
      </w:tr>
      <w:tr w:rsidR="00D03269" w:rsidRPr="00D03269" w14:paraId="2D391A75"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43C1FF5" w14:textId="12581B03"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12</w:t>
            </w:r>
          </w:p>
        </w:tc>
        <w:tc>
          <w:tcPr>
            <w:tcW w:w="1980" w:type="dxa"/>
            <w:vAlign w:val="center"/>
            <w:hideMark/>
          </w:tcPr>
          <w:p w14:paraId="61A2C109" w14:textId="7E66C247"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Agrawal and Mittal</w:t>
            </w:r>
          </w:p>
        </w:tc>
        <w:tc>
          <w:tcPr>
            <w:tcW w:w="900" w:type="dxa"/>
            <w:vAlign w:val="center"/>
            <w:hideMark/>
          </w:tcPr>
          <w:p w14:paraId="3BD4579A" w14:textId="5022A31A"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2022</w:t>
            </w:r>
          </w:p>
        </w:tc>
        <w:tc>
          <w:tcPr>
            <w:tcW w:w="1287" w:type="dxa"/>
            <w:vAlign w:val="center"/>
          </w:tcPr>
          <w:p w14:paraId="5C3186E9" w14:textId="0985A3DF"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73117BEC" w14:textId="1641AF6F"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D03269">
              <w:rPr>
                <w:sz w:val="24"/>
                <w:szCs w:val="24"/>
              </w:rPr>
              <w:t>Optimised</w:t>
            </w:r>
            <w:proofErr w:type="spellEnd"/>
            <w:r w:rsidRPr="00D03269">
              <w:rPr>
                <w:sz w:val="24"/>
                <w:szCs w:val="24"/>
              </w:rPr>
              <w:t xml:space="preserve"> CNN</w:t>
            </w:r>
          </w:p>
        </w:tc>
        <w:tc>
          <w:tcPr>
            <w:tcW w:w="1170" w:type="dxa"/>
            <w:vAlign w:val="center"/>
            <w:hideMark/>
          </w:tcPr>
          <w:p w14:paraId="00CC006E" w14:textId="5B41CF19"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70.80%</w:t>
            </w:r>
          </w:p>
        </w:tc>
      </w:tr>
      <w:tr w:rsidR="00D03269" w:rsidRPr="00D03269" w14:paraId="5F540EB9"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2B8D193" w14:textId="1393B66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13</w:t>
            </w:r>
          </w:p>
        </w:tc>
        <w:tc>
          <w:tcPr>
            <w:tcW w:w="1980" w:type="dxa"/>
            <w:vAlign w:val="center"/>
            <w:hideMark/>
          </w:tcPr>
          <w:p w14:paraId="074CB5EE" w14:textId="7E042AA2"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Tang et al.</w:t>
            </w:r>
          </w:p>
        </w:tc>
        <w:tc>
          <w:tcPr>
            <w:tcW w:w="900" w:type="dxa"/>
            <w:vAlign w:val="center"/>
            <w:hideMark/>
          </w:tcPr>
          <w:p w14:paraId="24EC2C2A" w14:textId="5C47DA5D"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2025</w:t>
            </w:r>
          </w:p>
        </w:tc>
        <w:tc>
          <w:tcPr>
            <w:tcW w:w="1287" w:type="dxa"/>
            <w:vAlign w:val="center"/>
          </w:tcPr>
          <w:p w14:paraId="13671F08" w14:textId="16034FE4"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761E2555" w14:textId="1C1EA214"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D03269">
              <w:rPr>
                <w:sz w:val="24"/>
                <w:szCs w:val="24"/>
              </w:rPr>
              <w:t>AutoML</w:t>
            </w:r>
            <w:proofErr w:type="spellEnd"/>
            <w:r w:rsidRPr="00D03269">
              <w:rPr>
                <w:sz w:val="24"/>
                <w:szCs w:val="24"/>
              </w:rPr>
              <w:t>-FER</w:t>
            </w:r>
          </w:p>
        </w:tc>
        <w:tc>
          <w:tcPr>
            <w:tcW w:w="1170" w:type="dxa"/>
            <w:vAlign w:val="center"/>
            <w:hideMark/>
          </w:tcPr>
          <w:p w14:paraId="7D8B2D41" w14:textId="555A5666"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76.40%</w:t>
            </w:r>
          </w:p>
        </w:tc>
      </w:tr>
      <w:tr w:rsidR="00D03269" w:rsidRPr="00D03269" w14:paraId="50D85829"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6C5AFA4" w14:textId="0379E4D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14</w:t>
            </w:r>
          </w:p>
        </w:tc>
        <w:tc>
          <w:tcPr>
            <w:tcW w:w="1980" w:type="dxa"/>
            <w:vAlign w:val="center"/>
            <w:hideMark/>
          </w:tcPr>
          <w:p w14:paraId="58EFF7A6" w14:textId="1C3EB71E"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Chen et al.</w:t>
            </w:r>
          </w:p>
        </w:tc>
        <w:tc>
          <w:tcPr>
            <w:tcW w:w="900" w:type="dxa"/>
            <w:vAlign w:val="center"/>
            <w:hideMark/>
          </w:tcPr>
          <w:p w14:paraId="08FC89AE" w14:textId="030D774F"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2025</w:t>
            </w:r>
          </w:p>
        </w:tc>
        <w:tc>
          <w:tcPr>
            <w:tcW w:w="1287" w:type="dxa"/>
            <w:vAlign w:val="center"/>
          </w:tcPr>
          <w:p w14:paraId="5B3A7AAD" w14:textId="3418815B"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6D812DF7" w14:textId="1C7D6316"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D03269">
              <w:rPr>
                <w:sz w:val="24"/>
                <w:szCs w:val="24"/>
              </w:rPr>
              <w:t>ConvNeXt</w:t>
            </w:r>
            <w:proofErr w:type="spellEnd"/>
            <w:r w:rsidRPr="00D03269">
              <w:rPr>
                <w:sz w:val="24"/>
                <w:szCs w:val="24"/>
              </w:rPr>
              <w:t xml:space="preserve"> + </w:t>
            </w:r>
            <w:proofErr w:type="spellStart"/>
            <w:r w:rsidRPr="00D03269">
              <w:rPr>
                <w:sz w:val="24"/>
                <w:szCs w:val="24"/>
              </w:rPr>
              <w:t>SENet</w:t>
            </w:r>
            <w:proofErr w:type="spellEnd"/>
          </w:p>
        </w:tc>
        <w:tc>
          <w:tcPr>
            <w:tcW w:w="1170" w:type="dxa"/>
            <w:vAlign w:val="center"/>
            <w:hideMark/>
          </w:tcPr>
          <w:p w14:paraId="0FCD44E2" w14:textId="20CA634E"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70.40%</w:t>
            </w:r>
          </w:p>
        </w:tc>
      </w:tr>
      <w:tr w:rsidR="00D03269" w:rsidRPr="00D03269" w14:paraId="6E5BD337"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6BAF05E" w14:textId="1D4A9A9A"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15</w:t>
            </w:r>
          </w:p>
        </w:tc>
        <w:tc>
          <w:tcPr>
            <w:tcW w:w="1980" w:type="dxa"/>
            <w:vAlign w:val="center"/>
            <w:hideMark/>
          </w:tcPr>
          <w:p w14:paraId="1CA406F7" w14:textId="41750430"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Abdeldayem et al.</w:t>
            </w:r>
          </w:p>
        </w:tc>
        <w:tc>
          <w:tcPr>
            <w:tcW w:w="900" w:type="dxa"/>
            <w:vAlign w:val="center"/>
            <w:hideMark/>
          </w:tcPr>
          <w:p w14:paraId="5BABE9C7" w14:textId="15F2A6B9"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w:t>
            </w:r>
            <w:r w:rsidR="00CA2C0A">
              <w:rPr>
                <w:sz w:val="24"/>
                <w:szCs w:val="24"/>
              </w:rPr>
              <w:t>5</w:t>
            </w:r>
          </w:p>
        </w:tc>
        <w:tc>
          <w:tcPr>
            <w:tcW w:w="1287" w:type="dxa"/>
            <w:vAlign w:val="center"/>
          </w:tcPr>
          <w:p w14:paraId="6D344C09" w14:textId="7579BC2B"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0A55DFD2" w14:textId="33A841E2"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Survey</w:t>
            </w:r>
          </w:p>
        </w:tc>
        <w:tc>
          <w:tcPr>
            <w:tcW w:w="1170" w:type="dxa"/>
            <w:vAlign w:val="center"/>
            <w:hideMark/>
          </w:tcPr>
          <w:p w14:paraId="1B783A28" w14:textId="13D8BD59" w:rsidR="00D03269" w:rsidRPr="00D03269" w:rsidRDefault="0052315F"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p>
        </w:tc>
      </w:tr>
      <w:tr w:rsidR="00D03269" w:rsidRPr="00D03269" w14:paraId="480EABC2"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3C2D825" w14:textId="5F4B572A"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16</w:t>
            </w:r>
          </w:p>
        </w:tc>
        <w:tc>
          <w:tcPr>
            <w:tcW w:w="1980" w:type="dxa"/>
            <w:vAlign w:val="center"/>
            <w:hideMark/>
          </w:tcPr>
          <w:p w14:paraId="74EAE452" w14:textId="22867506"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Ismail et al.</w:t>
            </w:r>
          </w:p>
        </w:tc>
        <w:tc>
          <w:tcPr>
            <w:tcW w:w="900" w:type="dxa"/>
            <w:vAlign w:val="center"/>
            <w:hideMark/>
          </w:tcPr>
          <w:p w14:paraId="724618AB" w14:textId="21D02D66"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2026</w:t>
            </w:r>
          </w:p>
        </w:tc>
        <w:tc>
          <w:tcPr>
            <w:tcW w:w="1287" w:type="dxa"/>
            <w:vAlign w:val="center"/>
          </w:tcPr>
          <w:p w14:paraId="062D5422" w14:textId="702E883C"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14014125" w14:textId="1A395BFF"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D03269">
              <w:rPr>
                <w:sz w:val="24"/>
                <w:szCs w:val="24"/>
              </w:rPr>
              <w:t>EfficientMobileNet</w:t>
            </w:r>
            <w:proofErr w:type="spellEnd"/>
          </w:p>
        </w:tc>
        <w:tc>
          <w:tcPr>
            <w:tcW w:w="1170" w:type="dxa"/>
            <w:vAlign w:val="center"/>
            <w:hideMark/>
          </w:tcPr>
          <w:p w14:paraId="0F2CE30A" w14:textId="62779D31"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77.60%</w:t>
            </w:r>
          </w:p>
        </w:tc>
      </w:tr>
      <w:tr w:rsidR="00D03269" w:rsidRPr="00D03269" w14:paraId="4F544598"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5E002FF" w14:textId="36D0267F"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17</w:t>
            </w:r>
          </w:p>
        </w:tc>
        <w:tc>
          <w:tcPr>
            <w:tcW w:w="1980" w:type="dxa"/>
            <w:vAlign w:val="center"/>
            <w:hideMark/>
          </w:tcPr>
          <w:p w14:paraId="2DDFE274" w14:textId="3DBA9D3F"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Al-</w:t>
            </w:r>
            <w:proofErr w:type="spellStart"/>
            <w:r w:rsidRPr="00D03269">
              <w:rPr>
                <w:sz w:val="24"/>
                <w:szCs w:val="24"/>
              </w:rPr>
              <w:t>Enezi</w:t>
            </w:r>
            <w:proofErr w:type="spellEnd"/>
            <w:r w:rsidRPr="00D03269">
              <w:rPr>
                <w:sz w:val="24"/>
                <w:szCs w:val="24"/>
              </w:rPr>
              <w:t xml:space="preserve"> et al.</w:t>
            </w:r>
          </w:p>
        </w:tc>
        <w:tc>
          <w:tcPr>
            <w:tcW w:w="900" w:type="dxa"/>
            <w:vAlign w:val="center"/>
            <w:hideMark/>
          </w:tcPr>
          <w:p w14:paraId="00FF52B0" w14:textId="21D13690"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2026</w:t>
            </w:r>
          </w:p>
        </w:tc>
        <w:tc>
          <w:tcPr>
            <w:tcW w:w="1287" w:type="dxa"/>
            <w:vAlign w:val="center"/>
          </w:tcPr>
          <w:p w14:paraId="5E13D58B" w14:textId="5CB140DE"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39F42AC3" w14:textId="394955DB"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CNN for HRI</w:t>
            </w:r>
          </w:p>
        </w:tc>
        <w:tc>
          <w:tcPr>
            <w:tcW w:w="1170" w:type="dxa"/>
            <w:vAlign w:val="center"/>
            <w:hideMark/>
          </w:tcPr>
          <w:p w14:paraId="6719440B" w14:textId="49C089DE"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64.00%</w:t>
            </w:r>
          </w:p>
        </w:tc>
      </w:tr>
    </w:tbl>
    <w:p w14:paraId="19B5B71A" w14:textId="77777777" w:rsidR="003941A9" w:rsidRPr="00AB07A6" w:rsidRDefault="003941A9" w:rsidP="00235F4C"/>
    <w:p w14:paraId="4D2ECAA5" w14:textId="77777777" w:rsidR="003941A9" w:rsidRDefault="003941A9" w:rsidP="003941A9">
      <w:pPr>
        <w:pStyle w:val="Heading1"/>
        <w:ind w:left="-90" w:firstLine="0"/>
      </w:pPr>
      <w:bookmarkStart w:id="24" w:name="_Toc233531031"/>
      <w:r>
        <w:lastRenderedPageBreak/>
        <w:t>Chapter 3 Proposed Approach (Methodology)</w:t>
      </w:r>
      <w:bookmarkEnd w:id="24"/>
    </w:p>
    <w:p w14:paraId="0627CC0C" w14:textId="77777777" w:rsidR="00ED6F09" w:rsidRPr="00ED6F09" w:rsidRDefault="00ED6F09" w:rsidP="00ED6F09"/>
    <w:p w14:paraId="4E0A222D" w14:textId="4DF17AC3" w:rsidR="00ED6F09" w:rsidRDefault="00ED6F09">
      <w:pPr>
        <w:pStyle w:val="Heading3"/>
        <w:numPr>
          <w:ilvl w:val="1"/>
          <w:numId w:val="5"/>
        </w:numPr>
        <w:spacing w:after="360"/>
        <w:ind w:left="1170" w:hanging="720"/>
      </w:pPr>
      <w:bookmarkStart w:id="25" w:name="_Toc233531032"/>
      <w:r>
        <w:t>Introduction:</w:t>
      </w:r>
      <w:bookmarkEnd w:id="25"/>
    </w:p>
    <w:p w14:paraId="74FEC95C" w14:textId="0A595E10" w:rsidR="008061BB" w:rsidRDefault="008061BB" w:rsidP="00ED6F09">
      <w:r w:rsidRPr="008061BB">
        <w:t xml:space="preserve">This chapter provides a detailed description of the </w:t>
      </w:r>
      <w:proofErr w:type="spellStart"/>
      <w:r w:rsidRPr="008061BB">
        <w:t>EfficientViT</w:t>
      </w:r>
      <w:proofErr w:type="spellEnd"/>
      <w:r w:rsidRPr="008061BB">
        <w:t xml:space="preserve">-FER approach that has been designed. The proposed pipeline has five sequential steps: detection and alignment of faces using YOLOv8, labelling data with the use of FER+ crowd-sourcing labels, deep feature learning by means of fine-tuning the EfficientNet-B3 backbone, weighted ensemble of EfficientNet-B3 and </w:t>
      </w:r>
      <w:proofErr w:type="spellStart"/>
      <w:r w:rsidRPr="008061BB">
        <w:t>ViT</w:t>
      </w:r>
      <w:proofErr w:type="spellEnd"/>
      <w:r w:rsidRPr="008061BB">
        <w:t>-</w:t>
      </w:r>
      <w:proofErr w:type="gramStart"/>
      <w:r w:rsidRPr="008061BB">
        <w:t>Small, and</w:t>
      </w:r>
      <w:proofErr w:type="gramEnd"/>
      <w:r w:rsidRPr="008061BB">
        <w:t xml:space="preserve"> finally Test-Time Augmentation during inference. This approach aims to tackle the two main issues associated with the FER2013 data – the label noise and class imbalance.</w:t>
      </w:r>
    </w:p>
    <w:p w14:paraId="6ABB0177" w14:textId="77777777" w:rsidR="008061BB" w:rsidRDefault="008061BB" w:rsidP="00ED6F09"/>
    <w:p w14:paraId="1DF9D4E4" w14:textId="0EDD5798" w:rsidR="008061BB" w:rsidRDefault="008061BB" w:rsidP="008061BB">
      <w:r w:rsidRPr="008061BB">
        <w:t xml:space="preserve">The rationale behind each of the components is presented below. The YOLOv8 preprocessing step ensures that all the classification models get clean, aligned, and face-centered images rather than the raw 48×48 thumbnails given by the initial dataset. Labeling with FER+ gets rid of the noise in the automatically generated labels of FER2013 and uses majority voting of labels obtained from ten independent annotators. Thus, it decreases the estimate of annotation noise to 15–20%. EfficientNet-B3 represents a good balance between the complexity of the model and the amount of data, which prevents overfitting that occurs with the bigger backbone for the 25,120 images dataset. </w:t>
      </w:r>
      <w:proofErr w:type="spellStart"/>
      <w:r w:rsidRPr="008061BB">
        <w:t>Mixup</w:t>
      </w:r>
      <w:proofErr w:type="spellEnd"/>
      <w:r w:rsidRPr="008061BB">
        <w:t xml:space="preserve"> and </w:t>
      </w:r>
      <w:proofErr w:type="spellStart"/>
      <w:r w:rsidRPr="008061BB">
        <w:t>Cutmix</w:t>
      </w:r>
      <w:proofErr w:type="spellEnd"/>
      <w:r w:rsidRPr="008061BB">
        <w:t xml:space="preserve"> augmentations help in increasing generalization and classifying minority classes better using the generation of the interpolated training examples.</w:t>
      </w:r>
      <w:r>
        <w:t xml:space="preserve"> </w:t>
      </w:r>
      <w:proofErr w:type="spellStart"/>
      <w:r w:rsidR="00654E2B" w:rsidRPr="00654E2B">
        <w:t>ViT</w:t>
      </w:r>
      <w:proofErr w:type="spellEnd"/>
      <w:r w:rsidR="00654E2B" w:rsidRPr="00654E2B">
        <w:t>-Small provides a complementary representation through global attention-based features, which enhances the decision boundary formed by CNN-based EfficientNet-B3 features.</w:t>
      </w:r>
    </w:p>
    <w:p w14:paraId="24D39EF9" w14:textId="1502BA9C" w:rsidR="006851B9" w:rsidRDefault="006851B9">
      <w:pPr>
        <w:spacing w:after="160" w:line="259" w:lineRule="auto"/>
        <w:ind w:left="0" w:firstLine="0"/>
        <w:jc w:val="left"/>
      </w:pPr>
      <w:r>
        <w:br w:type="page"/>
      </w:r>
    </w:p>
    <w:p w14:paraId="6CE2861E" w14:textId="534A0D5E" w:rsidR="00FF7F3F" w:rsidRPr="00FF7F3F" w:rsidRDefault="00F279F6" w:rsidP="00FF7F3F">
      <w:pPr>
        <w:ind w:left="0"/>
        <w:jc w:val="center"/>
      </w:pPr>
      <w:r w:rsidRPr="00F279F6">
        <w:rPr>
          <w:noProof/>
        </w:rPr>
        <w:lastRenderedPageBreak/>
        <w:drawing>
          <wp:inline distT="0" distB="0" distL="0" distR="0" wp14:anchorId="5AEFA34B" wp14:editId="1BDF862B">
            <wp:extent cx="3848649" cy="4389369"/>
            <wp:effectExtent l="0" t="0" r="0" b="0"/>
            <wp:docPr id="142487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73607" name=""/>
                    <pic:cNvPicPr/>
                  </pic:nvPicPr>
                  <pic:blipFill>
                    <a:blip r:embed="rId18"/>
                    <a:stretch>
                      <a:fillRect/>
                    </a:stretch>
                  </pic:blipFill>
                  <pic:spPr>
                    <a:xfrm>
                      <a:off x="0" y="0"/>
                      <a:ext cx="3880587" cy="4425794"/>
                    </a:xfrm>
                    <a:prstGeom prst="rect">
                      <a:avLst/>
                    </a:prstGeom>
                  </pic:spPr>
                </pic:pic>
              </a:graphicData>
            </a:graphic>
          </wp:inline>
        </w:drawing>
      </w:r>
    </w:p>
    <w:p w14:paraId="3F13F092" w14:textId="159D58F6" w:rsidR="00B01086" w:rsidRPr="00F279F6" w:rsidRDefault="009E3AA4" w:rsidP="0058511B">
      <w:pPr>
        <w:spacing w:after="160" w:line="259" w:lineRule="auto"/>
        <w:ind w:left="0" w:firstLine="0"/>
        <w:jc w:val="center"/>
        <w:rPr>
          <w:b/>
          <w:bCs/>
          <w:sz w:val="20"/>
          <w:szCs w:val="16"/>
        </w:rPr>
      </w:pPr>
      <w:r w:rsidRPr="00F279F6">
        <w:rPr>
          <w:b/>
          <w:bCs/>
          <w:sz w:val="20"/>
          <w:szCs w:val="16"/>
        </w:rPr>
        <w:t xml:space="preserve">Figure </w:t>
      </w:r>
      <w:r w:rsidR="006851B9" w:rsidRPr="00F279F6">
        <w:rPr>
          <w:b/>
          <w:bCs/>
          <w:sz w:val="20"/>
          <w:szCs w:val="16"/>
        </w:rPr>
        <w:t>3.1</w:t>
      </w:r>
      <w:r w:rsidR="0058511B" w:rsidRPr="00F279F6">
        <w:rPr>
          <w:b/>
          <w:bCs/>
          <w:sz w:val="20"/>
          <w:szCs w:val="16"/>
        </w:rPr>
        <w:t xml:space="preserve">: </w:t>
      </w:r>
      <w:proofErr w:type="spellStart"/>
      <w:r w:rsidR="006851B9" w:rsidRPr="00F279F6">
        <w:rPr>
          <w:b/>
          <w:bCs/>
          <w:sz w:val="20"/>
          <w:szCs w:val="16"/>
        </w:rPr>
        <w:t>EfficientViT</w:t>
      </w:r>
      <w:proofErr w:type="spellEnd"/>
      <w:r w:rsidR="006851B9" w:rsidRPr="00F279F6">
        <w:rPr>
          <w:b/>
          <w:bCs/>
          <w:sz w:val="20"/>
          <w:szCs w:val="16"/>
        </w:rPr>
        <w:t>-FER Proposed Hybrid Framework Pipeline</w:t>
      </w:r>
    </w:p>
    <w:p w14:paraId="02C06123" w14:textId="692AE7C6" w:rsidR="00F279F6" w:rsidRDefault="00F279F6">
      <w:pPr>
        <w:spacing w:after="160" w:line="259" w:lineRule="auto"/>
        <w:ind w:left="0" w:firstLine="0"/>
        <w:jc w:val="left"/>
        <w:rPr>
          <w:sz w:val="24"/>
          <w:szCs w:val="20"/>
        </w:rPr>
      </w:pPr>
    </w:p>
    <w:p w14:paraId="66DEEA53" w14:textId="77777777" w:rsidR="00F279F6" w:rsidRDefault="00F279F6">
      <w:pPr>
        <w:spacing w:after="160" w:line="259" w:lineRule="auto"/>
        <w:ind w:left="0" w:firstLine="0"/>
        <w:jc w:val="left"/>
        <w:rPr>
          <w:sz w:val="24"/>
          <w:szCs w:val="20"/>
        </w:rPr>
      </w:pPr>
    </w:p>
    <w:p w14:paraId="2441E6F4" w14:textId="77777777" w:rsidR="00F279F6" w:rsidRDefault="00F279F6">
      <w:pPr>
        <w:spacing w:after="160" w:line="259" w:lineRule="auto"/>
        <w:ind w:left="0" w:firstLine="0"/>
        <w:jc w:val="left"/>
        <w:rPr>
          <w:sz w:val="24"/>
          <w:szCs w:val="20"/>
        </w:rPr>
      </w:pPr>
    </w:p>
    <w:p w14:paraId="036F4D93" w14:textId="65963193" w:rsidR="00724A7D" w:rsidRDefault="00724A7D">
      <w:pPr>
        <w:pStyle w:val="Heading3"/>
        <w:numPr>
          <w:ilvl w:val="1"/>
          <w:numId w:val="5"/>
        </w:numPr>
        <w:spacing w:after="360"/>
        <w:ind w:left="1170" w:hanging="720"/>
      </w:pPr>
      <w:r>
        <w:t xml:space="preserve"> </w:t>
      </w:r>
      <w:bookmarkStart w:id="26" w:name="_Toc233531033"/>
      <w:r>
        <w:t>Dataset:</w:t>
      </w:r>
      <w:bookmarkEnd w:id="26"/>
    </w:p>
    <w:p w14:paraId="2E76AA7A" w14:textId="35A9959E" w:rsidR="00FF7F3F" w:rsidRDefault="00CC319E" w:rsidP="00710F80">
      <w:r w:rsidRPr="00CC319E">
        <w:t xml:space="preserve">The </w:t>
      </w:r>
      <w:proofErr w:type="spellStart"/>
      <w:r w:rsidRPr="00CC319E">
        <w:t>EfficientViT</w:t>
      </w:r>
      <w:proofErr w:type="spellEnd"/>
      <w:r w:rsidRPr="00CC319E">
        <w:t>-FER model is trained and validated using the FER2013 database</w:t>
      </w:r>
      <w:r>
        <w:t xml:space="preserve"> </w:t>
      </w:r>
      <w:r w:rsidRPr="00CC319E">
        <w:t xml:space="preserve">[32]. This </w:t>
      </w:r>
      <w:proofErr w:type="gramStart"/>
      <w:r w:rsidRPr="00CC319E">
        <w:t>particular database</w:t>
      </w:r>
      <w:proofErr w:type="gramEnd"/>
      <w:r w:rsidRPr="00CC319E">
        <w:t xml:space="preserve"> is one of the most </w:t>
      </w:r>
      <w:proofErr w:type="gramStart"/>
      <w:r w:rsidRPr="00CC319E">
        <w:t>common</w:t>
      </w:r>
      <w:proofErr w:type="gramEnd"/>
      <w:r w:rsidRPr="00CC319E">
        <w:t xml:space="preserve"> used datasets in the field of facial expression recognition research. It has a total of 35,887 images in grayscale format with 48x48 pixel resolution belonging to seven different emotion classes such as Angry, Disgust, Fear, Happy, Neutral, Sad, and Surprise.</w:t>
      </w:r>
    </w:p>
    <w:p w14:paraId="24BB51A7" w14:textId="77777777" w:rsidR="00CC319E" w:rsidRDefault="00CC319E" w:rsidP="00710F80"/>
    <w:p w14:paraId="6B6B1C4C" w14:textId="30870899" w:rsidR="0058511B" w:rsidRPr="0058511B" w:rsidRDefault="0058511B" w:rsidP="00F279F6">
      <w:pPr>
        <w:ind w:left="0"/>
        <w:jc w:val="center"/>
      </w:pPr>
      <w:r w:rsidRPr="0058511B">
        <w:rPr>
          <w:noProof/>
        </w:rPr>
        <w:lastRenderedPageBreak/>
        <w:drawing>
          <wp:inline distT="0" distB="0" distL="0" distR="0" wp14:anchorId="09004BDD" wp14:editId="70ACA275">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2F5D9892" w14:textId="570C240F" w:rsidR="0058511B" w:rsidRPr="0005622F" w:rsidRDefault="009E3AA4" w:rsidP="0058511B">
      <w:pPr>
        <w:jc w:val="center"/>
        <w:rPr>
          <w:b/>
          <w:bCs/>
        </w:rPr>
      </w:pPr>
      <w:r>
        <w:rPr>
          <w:b/>
          <w:bCs/>
          <w:sz w:val="20"/>
          <w:szCs w:val="16"/>
        </w:rPr>
        <w:t xml:space="preserve">Figure </w:t>
      </w:r>
      <w:r w:rsidR="0058511B" w:rsidRPr="0005622F">
        <w:rPr>
          <w:b/>
          <w:bCs/>
          <w:sz w:val="20"/>
          <w:szCs w:val="16"/>
        </w:rPr>
        <w:t>3.2: FER2013- Sample Images per Emotion Class</w:t>
      </w:r>
    </w:p>
    <w:p w14:paraId="4C09025B" w14:textId="77777777" w:rsidR="0058511B" w:rsidRDefault="0058511B" w:rsidP="00710F80"/>
    <w:p w14:paraId="7560BA75" w14:textId="77777777" w:rsidR="00710F80" w:rsidRDefault="00710F80" w:rsidP="00710F80"/>
    <w:p w14:paraId="5C4A1F57" w14:textId="54294079" w:rsidR="00CC319E" w:rsidRPr="00CC319E" w:rsidRDefault="00CC319E" w:rsidP="00CC319E">
      <w:r w:rsidRPr="00CC319E">
        <w:t>The dataset presents two well-documented and co-occurring data quality challenges. First, severe class imbalance exists across the seven emotion categories, with the majority class (Happy) containing 16.4 times more samples than the minority class (Disgust). Second, the original dataset suffers from high annotation noise estimated at 15–20%, arising from the automated labelling procedure used during dataset construction [6].</w:t>
      </w:r>
    </w:p>
    <w:p w14:paraId="62883647" w14:textId="77777777" w:rsidR="00CC319E" w:rsidRDefault="00CC319E" w:rsidP="00CC319E"/>
    <w:p w14:paraId="22A13788" w14:textId="5740938E" w:rsidR="00CC319E" w:rsidRPr="00CC319E" w:rsidRDefault="00CC319E" w:rsidP="00CC319E">
      <w:r w:rsidRPr="00CC319E">
        <w:t>A stratified 70/15/15 train/validation/test split is applied, ensuring that the class distribution is preserved proportionally across all three splits. The resulting split contains approximately 25,121 training images, 5,383 validation images, and 5,383 test images. The class distribution across all splits is summari</w:t>
      </w:r>
      <w:r>
        <w:t>z</w:t>
      </w:r>
      <w:r w:rsidRPr="00CC319E">
        <w:t>ed in Table 3.1.</w:t>
      </w:r>
    </w:p>
    <w:p w14:paraId="09C497BA" w14:textId="34592E18" w:rsidR="00FF7F3F" w:rsidRDefault="00FF7F3F" w:rsidP="00FF7F3F">
      <w:r>
        <w:br w:type="page"/>
      </w:r>
    </w:p>
    <w:p w14:paraId="22607293" w14:textId="5BF9AD87" w:rsidR="00294D4C" w:rsidRPr="004B5D82" w:rsidRDefault="00294D4C" w:rsidP="004B5D82">
      <w:pPr>
        <w:spacing w:after="160" w:line="278" w:lineRule="auto"/>
        <w:jc w:val="center"/>
        <w:rPr>
          <w:sz w:val="20"/>
          <w:szCs w:val="16"/>
        </w:rPr>
      </w:pPr>
      <w:r w:rsidRPr="004B5D82">
        <w:rPr>
          <w:b/>
          <w:bCs/>
          <w:sz w:val="20"/>
          <w:szCs w:val="16"/>
        </w:rPr>
        <w:lastRenderedPageBreak/>
        <w:t>Table 3.1: FER2013 Stratified Dataset Split (70% / 15% / 15%)</w:t>
      </w:r>
    </w:p>
    <w:tbl>
      <w:tblPr>
        <w:tblStyle w:val="GridTable4-Accent5"/>
        <w:tblW w:w="9445" w:type="dxa"/>
        <w:tblLook w:val="04A0" w:firstRow="1" w:lastRow="0" w:firstColumn="1" w:lastColumn="0" w:noHBand="0" w:noVBand="1"/>
      </w:tblPr>
      <w:tblGrid>
        <w:gridCol w:w="1574"/>
        <w:gridCol w:w="1574"/>
        <w:gridCol w:w="1574"/>
        <w:gridCol w:w="1574"/>
        <w:gridCol w:w="1574"/>
        <w:gridCol w:w="1575"/>
      </w:tblGrid>
      <w:tr w:rsidR="00294D4C" w:rsidRPr="004B5D82" w14:paraId="0CA18E2C" w14:textId="77777777" w:rsidTr="004B5D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6918325D" w14:textId="77777777" w:rsidR="00294D4C" w:rsidRPr="004B5D82" w:rsidRDefault="00294D4C" w:rsidP="004B5D82">
            <w:pPr>
              <w:spacing w:after="160" w:line="278" w:lineRule="auto"/>
              <w:ind w:left="70"/>
              <w:jc w:val="center"/>
              <w:rPr>
                <w:color w:val="FFFFFF" w:themeColor="background1"/>
                <w:sz w:val="24"/>
                <w:szCs w:val="24"/>
              </w:rPr>
            </w:pPr>
            <w:r w:rsidRPr="004B5D82">
              <w:rPr>
                <w:color w:val="FFFFFF" w:themeColor="background1"/>
                <w:sz w:val="24"/>
                <w:szCs w:val="24"/>
              </w:rPr>
              <w:t>Emotion</w:t>
            </w:r>
          </w:p>
        </w:tc>
        <w:tc>
          <w:tcPr>
            <w:tcW w:w="1574" w:type="dxa"/>
            <w:vAlign w:val="center"/>
            <w:hideMark/>
          </w:tcPr>
          <w:p w14:paraId="60510621" w14:textId="77777777" w:rsidR="00294D4C" w:rsidRPr="004B5D82" w:rsidRDefault="00294D4C" w:rsidP="004B5D82">
            <w:pPr>
              <w:spacing w:after="160" w:line="278" w:lineRule="auto"/>
              <w:ind w:left="2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Total</w:t>
            </w:r>
          </w:p>
        </w:tc>
        <w:tc>
          <w:tcPr>
            <w:tcW w:w="1574" w:type="dxa"/>
            <w:vAlign w:val="center"/>
            <w:hideMark/>
          </w:tcPr>
          <w:p w14:paraId="1F6512DB" w14:textId="77777777" w:rsidR="00294D4C" w:rsidRPr="004B5D82" w:rsidRDefault="00294D4C" w:rsidP="004B5D82">
            <w:pPr>
              <w:spacing w:after="160" w:line="278" w:lineRule="auto"/>
              <w:ind w:left="2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Train (70%)</w:t>
            </w:r>
          </w:p>
        </w:tc>
        <w:tc>
          <w:tcPr>
            <w:tcW w:w="1574" w:type="dxa"/>
            <w:vAlign w:val="center"/>
            <w:hideMark/>
          </w:tcPr>
          <w:p w14:paraId="0391207F" w14:textId="77777777" w:rsidR="00294D4C" w:rsidRPr="004B5D82" w:rsidRDefault="00294D4C" w:rsidP="004B5D82">
            <w:pPr>
              <w:spacing w:after="160" w:line="278" w:lineRule="auto"/>
              <w:ind w:left="4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Validation (15%)</w:t>
            </w:r>
          </w:p>
        </w:tc>
        <w:tc>
          <w:tcPr>
            <w:tcW w:w="1574" w:type="dxa"/>
            <w:vAlign w:val="center"/>
            <w:hideMark/>
          </w:tcPr>
          <w:p w14:paraId="71985FCE" w14:textId="77777777" w:rsidR="00294D4C" w:rsidRPr="004B5D82" w:rsidRDefault="00294D4C" w:rsidP="004B5D82">
            <w:pPr>
              <w:spacing w:after="160" w:line="278" w:lineRule="auto"/>
              <w:ind w:left="10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Test (15%)</w:t>
            </w:r>
          </w:p>
        </w:tc>
        <w:tc>
          <w:tcPr>
            <w:tcW w:w="1575" w:type="dxa"/>
            <w:vAlign w:val="center"/>
            <w:hideMark/>
          </w:tcPr>
          <w:p w14:paraId="7DA06076" w14:textId="77777777" w:rsidR="00294D4C" w:rsidRPr="004B5D82" w:rsidRDefault="00294D4C" w:rsidP="004B5D82">
            <w:pPr>
              <w:spacing w:after="160" w:line="278" w:lineRule="auto"/>
              <w:ind w:left="5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 of Dataset</w:t>
            </w:r>
          </w:p>
        </w:tc>
      </w:tr>
      <w:tr w:rsidR="00294D4C" w:rsidRPr="004B5D82" w14:paraId="22FC6D2A" w14:textId="77777777" w:rsidTr="004B5D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2CD7F8D7" w14:textId="77777777" w:rsidR="00294D4C" w:rsidRPr="004B5D82" w:rsidRDefault="00294D4C" w:rsidP="004B5D82">
            <w:pPr>
              <w:spacing w:after="160" w:line="278" w:lineRule="auto"/>
              <w:ind w:left="70"/>
              <w:jc w:val="center"/>
              <w:rPr>
                <w:sz w:val="24"/>
                <w:szCs w:val="24"/>
              </w:rPr>
            </w:pPr>
            <w:r w:rsidRPr="004B5D82">
              <w:rPr>
                <w:sz w:val="24"/>
                <w:szCs w:val="24"/>
              </w:rPr>
              <w:t>Angry</w:t>
            </w:r>
          </w:p>
        </w:tc>
        <w:tc>
          <w:tcPr>
            <w:tcW w:w="1574" w:type="dxa"/>
            <w:vAlign w:val="center"/>
            <w:hideMark/>
          </w:tcPr>
          <w:p w14:paraId="74721530"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4,953</w:t>
            </w:r>
          </w:p>
        </w:tc>
        <w:tc>
          <w:tcPr>
            <w:tcW w:w="1574" w:type="dxa"/>
            <w:vAlign w:val="center"/>
            <w:hideMark/>
          </w:tcPr>
          <w:p w14:paraId="57A3BE68"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3,467</w:t>
            </w:r>
          </w:p>
        </w:tc>
        <w:tc>
          <w:tcPr>
            <w:tcW w:w="1574" w:type="dxa"/>
            <w:vAlign w:val="center"/>
            <w:hideMark/>
          </w:tcPr>
          <w:p w14:paraId="3FCC923E" w14:textId="77777777" w:rsidR="00294D4C" w:rsidRPr="004B5D82" w:rsidRDefault="00294D4C" w:rsidP="004B5D82">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743</w:t>
            </w:r>
          </w:p>
        </w:tc>
        <w:tc>
          <w:tcPr>
            <w:tcW w:w="1574" w:type="dxa"/>
            <w:vAlign w:val="center"/>
            <w:hideMark/>
          </w:tcPr>
          <w:p w14:paraId="26133508" w14:textId="77777777" w:rsidR="00294D4C" w:rsidRPr="004B5D82" w:rsidRDefault="00294D4C" w:rsidP="004B5D82">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743</w:t>
            </w:r>
          </w:p>
        </w:tc>
        <w:tc>
          <w:tcPr>
            <w:tcW w:w="1575" w:type="dxa"/>
            <w:vAlign w:val="center"/>
            <w:hideMark/>
          </w:tcPr>
          <w:p w14:paraId="49E64BF2" w14:textId="77777777" w:rsidR="00294D4C" w:rsidRPr="004B5D82" w:rsidRDefault="00294D4C" w:rsidP="004B5D82">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13.8%</w:t>
            </w:r>
          </w:p>
        </w:tc>
      </w:tr>
      <w:tr w:rsidR="00294D4C" w:rsidRPr="004B5D82" w14:paraId="0AC1E05D" w14:textId="77777777" w:rsidTr="004B5D82">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48F4AD76" w14:textId="77777777" w:rsidR="00294D4C" w:rsidRPr="004B5D82" w:rsidRDefault="00294D4C" w:rsidP="004B5D82">
            <w:pPr>
              <w:spacing w:after="160" w:line="278" w:lineRule="auto"/>
              <w:ind w:left="70"/>
              <w:jc w:val="center"/>
              <w:rPr>
                <w:sz w:val="24"/>
                <w:szCs w:val="24"/>
              </w:rPr>
            </w:pPr>
            <w:r w:rsidRPr="004B5D82">
              <w:rPr>
                <w:sz w:val="24"/>
                <w:szCs w:val="24"/>
              </w:rPr>
              <w:t>Disgust</w:t>
            </w:r>
          </w:p>
        </w:tc>
        <w:tc>
          <w:tcPr>
            <w:tcW w:w="1574" w:type="dxa"/>
            <w:vAlign w:val="center"/>
            <w:hideMark/>
          </w:tcPr>
          <w:p w14:paraId="6DAF7376"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547</w:t>
            </w:r>
          </w:p>
        </w:tc>
        <w:tc>
          <w:tcPr>
            <w:tcW w:w="1574" w:type="dxa"/>
            <w:vAlign w:val="center"/>
            <w:hideMark/>
          </w:tcPr>
          <w:p w14:paraId="7EED6FC6"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383</w:t>
            </w:r>
          </w:p>
        </w:tc>
        <w:tc>
          <w:tcPr>
            <w:tcW w:w="1574" w:type="dxa"/>
            <w:vAlign w:val="center"/>
            <w:hideMark/>
          </w:tcPr>
          <w:p w14:paraId="75E5ED25" w14:textId="77777777" w:rsidR="00294D4C" w:rsidRPr="004B5D82" w:rsidRDefault="00294D4C" w:rsidP="004B5D82">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82</w:t>
            </w:r>
          </w:p>
        </w:tc>
        <w:tc>
          <w:tcPr>
            <w:tcW w:w="1574" w:type="dxa"/>
            <w:vAlign w:val="center"/>
            <w:hideMark/>
          </w:tcPr>
          <w:p w14:paraId="10C7AC24" w14:textId="77777777" w:rsidR="00294D4C" w:rsidRPr="004B5D82" w:rsidRDefault="00294D4C" w:rsidP="004B5D82">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82</w:t>
            </w:r>
          </w:p>
        </w:tc>
        <w:tc>
          <w:tcPr>
            <w:tcW w:w="1575" w:type="dxa"/>
            <w:vAlign w:val="center"/>
            <w:hideMark/>
          </w:tcPr>
          <w:p w14:paraId="572392C1" w14:textId="77777777" w:rsidR="00294D4C" w:rsidRPr="004B5D82" w:rsidRDefault="00294D4C" w:rsidP="004B5D82">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1.5%</w:t>
            </w:r>
          </w:p>
        </w:tc>
      </w:tr>
      <w:tr w:rsidR="00294D4C" w:rsidRPr="004B5D82" w14:paraId="4F6B7695" w14:textId="77777777" w:rsidTr="004B5D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4AC918FD" w14:textId="77777777" w:rsidR="00294D4C" w:rsidRPr="004B5D82" w:rsidRDefault="00294D4C" w:rsidP="004B5D82">
            <w:pPr>
              <w:spacing w:after="160" w:line="278" w:lineRule="auto"/>
              <w:ind w:left="70"/>
              <w:jc w:val="center"/>
              <w:rPr>
                <w:sz w:val="24"/>
                <w:szCs w:val="24"/>
              </w:rPr>
            </w:pPr>
            <w:r w:rsidRPr="004B5D82">
              <w:rPr>
                <w:sz w:val="24"/>
                <w:szCs w:val="24"/>
              </w:rPr>
              <w:t>Fear</w:t>
            </w:r>
          </w:p>
        </w:tc>
        <w:tc>
          <w:tcPr>
            <w:tcW w:w="1574" w:type="dxa"/>
            <w:vAlign w:val="center"/>
            <w:hideMark/>
          </w:tcPr>
          <w:p w14:paraId="1FD08D82"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5,121</w:t>
            </w:r>
          </w:p>
        </w:tc>
        <w:tc>
          <w:tcPr>
            <w:tcW w:w="1574" w:type="dxa"/>
            <w:vAlign w:val="center"/>
            <w:hideMark/>
          </w:tcPr>
          <w:p w14:paraId="1ED187C6"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3,585</w:t>
            </w:r>
          </w:p>
        </w:tc>
        <w:tc>
          <w:tcPr>
            <w:tcW w:w="1574" w:type="dxa"/>
            <w:vAlign w:val="center"/>
            <w:hideMark/>
          </w:tcPr>
          <w:p w14:paraId="67527EB5" w14:textId="77777777" w:rsidR="00294D4C" w:rsidRPr="004B5D82" w:rsidRDefault="00294D4C" w:rsidP="004B5D82">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768</w:t>
            </w:r>
          </w:p>
        </w:tc>
        <w:tc>
          <w:tcPr>
            <w:tcW w:w="1574" w:type="dxa"/>
            <w:vAlign w:val="center"/>
            <w:hideMark/>
          </w:tcPr>
          <w:p w14:paraId="62D3E667" w14:textId="77777777" w:rsidR="00294D4C" w:rsidRPr="004B5D82" w:rsidRDefault="00294D4C" w:rsidP="004B5D82">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768</w:t>
            </w:r>
          </w:p>
        </w:tc>
        <w:tc>
          <w:tcPr>
            <w:tcW w:w="1575" w:type="dxa"/>
            <w:vAlign w:val="center"/>
            <w:hideMark/>
          </w:tcPr>
          <w:p w14:paraId="763AF8E6" w14:textId="77777777" w:rsidR="00294D4C" w:rsidRPr="004B5D82" w:rsidRDefault="00294D4C" w:rsidP="004B5D82">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14.3%</w:t>
            </w:r>
          </w:p>
        </w:tc>
      </w:tr>
      <w:tr w:rsidR="00294D4C" w:rsidRPr="004B5D82" w14:paraId="78A1A04F" w14:textId="77777777" w:rsidTr="004B5D82">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68B102AD" w14:textId="77777777" w:rsidR="00294D4C" w:rsidRPr="004B5D82" w:rsidRDefault="00294D4C" w:rsidP="004B5D82">
            <w:pPr>
              <w:spacing w:after="160" w:line="278" w:lineRule="auto"/>
              <w:ind w:left="70"/>
              <w:jc w:val="center"/>
              <w:rPr>
                <w:sz w:val="24"/>
                <w:szCs w:val="24"/>
              </w:rPr>
            </w:pPr>
            <w:r w:rsidRPr="004B5D82">
              <w:rPr>
                <w:sz w:val="24"/>
                <w:szCs w:val="24"/>
              </w:rPr>
              <w:t>Happy</w:t>
            </w:r>
          </w:p>
        </w:tc>
        <w:tc>
          <w:tcPr>
            <w:tcW w:w="1574" w:type="dxa"/>
            <w:vAlign w:val="center"/>
            <w:hideMark/>
          </w:tcPr>
          <w:p w14:paraId="69C08ACD"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8,989</w:t>
            </w:r>
          </w:p>
        </w:tc>
        <w:tc>
          <w:tcPr>
            <w:tcW w:w="1574" w:type="dxa"/>
            <w:vAlign w:val="center"/>
            <w:hideMark/>
          </w:tcPr>
          <w:p w14:paraId="1A99C027"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6,292</w:t>
            </w:r>
          </w:p>
        </w:tc>
        <w:tc>
          <w:tcPr>
            <w:tcW w:w="1574" w:type="dxa"/>
            <w:vAlign w:val="center"/>
            <w:hideMark/>
          </w:tcPr>
          <w:p w14:paraId="176D5E4E" w14:textId="77777777" w:rsidR="00294D4C" w:rsidRPr="004B5D82" w:rsidRDefault="00294D4C" w:rsidP="004B5D82">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1,348</w:t>
            </w:r>
          </w:p>
        </w:tc>
        <w:tc>
          <w:tcPr>
            <w:tcW w:w="1574" w:type="dxa"/>
            <w:vAlign w:val="center"/>
            <w:hideMark/>
          </w:tcPr>
          <w:p w14:paraId="59C78A69" w14:textId="77777777" w:rsidR="00294D4C" w:rsidRPr="004B5D82" w:rsidRDefault="00294D4C" w:rsidP="004B5D82">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1,349</w:t>
            </w:r>
          </w:p>
        </w:tc>
        <w:tc>
          <w:tcPr>
            <w:tcW w:w="1575" w:type="dxa"/>
            <w:vAlign w:val="center"/>
            <w:hideMark/>
          </w:tcPr>
          <w:p w14:paraId="5715C133" w14:textId="77777777" w:rsidR="00294D4C" w:rsidRPr="004B5D82" w:rsidRDefault="00294D4C" w:rsidP="004B5D82">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25.1%</w:t>
            </w:r>
          </w:p>
        </w:tc>
      </w:tr>
      <w:tr w:rsidR="00294D4C" w:rsidRPr="004B5D82" w14:paraId="3BCF5A69" w14:textId="77777777" w:rsidTr="004B5D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6B8FEE48" w14:textId="77777777" w:rsidR="00294D4C" w:rsidRPr="004B5D82" w:rsidRDefault="00294D4C" w:rsidP="004B5D82">
            <w:pPr>
              <w:spacing w:after="160" w:line="278" w:lineRule="auto"/>
              <w:ind w:left="70"/>
              <w:jc w:val="center"/>
              <w:rPr>
                <w:sz w:val="24"/>
                <w:szCs w:val="24"/>
              </w:rPr>
            </w:pPr>
            <w:r w:rsidRPr="004B5D82">
              <w:rPr>
                <w:sz w:val="24"/>
                <w:szCs w:val="24"/>
              </w:rPr>
              <w:t>Sad</w:t>
            </w:r>
          </w:p>
        </w:tc>
        <w:tc>
          <w:tcPr>
            <w:tcW w:w="1574" w:type="dxa"/>
            <w:vAlign w:val="center"/>
            <w:hideMark/>
          </w:tcPr>
          <w:p w14:paraId="0BB53C77"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6,077</w:t>
            </w:r>
          </w:p>
        </w:tc>
        <w:tc>
          <w:tcPr>
            <w:tcW w:w="1574" w:type="dxa"/>
            <w:vAlign w:val="center"/>
            <w:hideMark/>
          </w:tcPr>
          <w:p w14:paraId="42DD61E5"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4,254</w:t>
            </w:r>
          </w:p>
        </w:tc>
        <w:tc>
          <w:tcPr>
            <w:tcW w:w="1574" w:type="dxa"/>
            <w:vAlign w:val="center"/>
            <w:hideMark/>
          </w:tcPr>
          <w:p w14:paraId="42015EAA" w14:textId="77777777" w:rsidR="00294D4C" w:rsidRPr="004B5D82" w:rsidRDefault="00294D4C" w:rsidP="004B5D82">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912</w:t>
            </w:r>
          </w:p>
        </w:tc>
        <w:tc>
          <w:tcPr>
            <w:tcW w:w="1574" w:type="dxa"/>
            <w:vAlign w:val="center"/>
            <w:hideMark/>
          </w:tcPr>
          <w:p w14:paraId="49997CBE" w14:textId="77777777" w:rsidR="00294D4C" w:rsidRPr="004B5D82" w:rsidRDefault="00294D4C" w:rsidP="004B5D82">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911</w:t>
            </w:r>
          </w:p>
        </w:tc>
        <w:tc>
          <w:tcPr>
            <w:tcW w:w="1575" w:type="dxa"/>
            <w:vAlign w:val="center"/>
            <w:hideMark/>
          </w:tcPr>
          <w:p w14:paraId="20536ED3" w14:textId="77777777" w:rsidR="00294D4C" w:rsidRPr="004B5D82" w:rsidRDefault="00294D4C" w:rsidP="004B5D82">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16.9%</w:t>
            </w:r>
          </w:p>
        </w:tc>
      </w:tr>
      <w:tr w:rsidR="00294D4C" w:rsidRPr="004B5D82" w14:paraId="1DA4185A" w14:textId="77777777" w:rsidTr="004B5D82">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1CCC4C1B" w14:textId="77777777" w:rsidR="00294D4C" w:rsidRPr="004B5D82" w:rsidRDefault="00294D4C" w:rsidP="004B5D82">
            <w:pPr>
              <w:spacing w:after="160" w:line="278" w:lineRule="auto"/>
              <w:ind w:left="70"/>
              <w:jc w:val="center"/>
              <w:rPr>
                <w:sz w:val="24"/>
                <w:szCs w:val="24"/>
              </w:rPr>
            </w:pPr>
            <w:r w:rsidRPr="004B5D82">
              <w:rPr>
                <w:sz w:val="24"/>
                <w:szCs w:val="24"/>
              </w:rPr>
              <w:t>Surprise</w:t>
            </w:r>
          </w:p>
        </w:tc>
        <w:tc>
          <w:tcPr>
            <w:tcW w:w="1574" w:type="dxa"/>
            <w:vAlign w:val="center"/>
            <w:hideMark/>
          </w:tcPr>
          <w:p w14:paraId="6490791B"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4,002</w:t>
            </w:r>
          </w:p>
        </w:tc>
        <w:tc>
          <w:tcPr>
            <w:tcW w:w="1574" w:type="dxa"/>
            <w:vAlign w:val="center"/>
            <w:hideMark/>
          </w:tcPr>
          <w:p w14:paraId="1582DDB9"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2,801</w:t>
            </w:r>
          </w:p>
        </w:tc>
        <w:tc>
          <w:tcPr>
            <w:tcW w:w="1574" w:type="dxa"/>
            <w:vAlign w:val="center"/>
            <w:hideMark/>
          </w:tcPr>
          <w:p w14:paraId="5880BEAC" w14:textId="77777777" w:rsidR="00294D4C" w:rsidRPr="004B5D82" w:rsidRDefault="00294D4C" w:rsidP="004B5D82">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601</w:t>
            </w:r>
          </w:p>
        </w:tc>
        <w:tc>
          <w:tcPr>
            <w:tcW w:w="1574" w:type="dxa"/>
            <w:vAlign w:val="center"/>
            <w:hideMark/>
          </w:tcPr>
          <w:p w14:paraId="5E1FBCBA" w14:textId="77777777" w:rsidR="00294D4C" w:rsidRPr="004B5D82" w:rsidRDefault="00294D4C" w:rsidP="004B5D82">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600</w:t>
            </w:r>
          </w:p>
        </w:tc>
        <w:tc>
          <w:tcPr>
            <w:tcW w:w="1575" w:type="dxa"/>
            <w:vAlign w:val="center"/>
            <w:hideMark/>
          </w:tcPr>
          <w:p w14:paraId="02980929" w14:textId="77777777" w:rsidR="00294D4C" w:rsidRPr="004B5D82" w:rsidRDefault="00294D4C" w:rsidP="004B5D82">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11.2%</w:t>
            </w:r>
          </w:p>
        </w:tc>
      </w:tr>
      <w:tr w:rsidR="00294D4C" w:rsidRPr="004B5D82" w14:paraId="6FC54BAB" w14:textId="77777777" w:rsidTr="004B5D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3B46FFDA" w14:textId="77777777" w:rsidR="00294D4C" w:rsidRPr="004B5D82" w:rsidRDefault="00294D4C" w:rsidP="004B5D82">
            <w:pPr>
              <w:spacing w:after="160" w:line="278" w:lineRule="auto"/>
              <w:ind w:left="70"/>
              <w:jc w:val="center"/>
              <w:rPr>
                <w:sz w:val="24"/>
                <w:szCs w:val="24"/>
              </w:rPr>
            </w:pPr>
            <w:r w:rsidRPr="004B5D82">
              <w:rPr>
                <w:sz w:val="24"/>
                <w:szCs w:val="24"/>
              </w:rPr>
              <w:t>Neutral</w:t>
            </w:r>
          </w:p>
        </w:tc>
        <w:tc>
          <w:tcPr>
            <w:tcW w:w="1574" w:type="dxa"/>
            <w:vAlign w:val="center"/>
            <w:hideMark/>
          </w:tcPr>
          <w:p w14:paraId="2DD21FCB"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6,198</w:t>
            </w:r>
          </w:p>
        </w:tc>
        <w:tc>
          <w:tcPr>
            <w:tcW w:w="1574" w:type="dxa"/>
            <w:vAlign w:val="center"/>
            <w:hideMark/>
          </w:tcPr>
          <w:p w14:paraId="711A812A"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4,339</w:t>
            </w:r>
          </w:p>
        </w:tc>
        <w:tc>
          <w:tcPr>
            <w:tcW w:w="1574" w:type="dxa"/>
            <w:vAlign w:val="center"/>
            <w:hideMark/>
          </w:tcPr>
          <w:p w14:paraId="20DA20F8" w14:textId="77777777" w:rsidR="00294D4C" w:rsidRPr="004B5D82" w:rsidRDefault="00294D4C" w:rsidP="004B5D82">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929</w:t>
            </w:r>
          </w:p>
        </w:tc>
        <w:tc>
          <w:tcPr>
            <w:tcW w:w="1574" w:type="dxa"/>
            <w:vAlign w:val="center"/>
            <w:hideMark/>
          </w:tcPr>
          <w:p w14:paraId="6B2F958B" w14:textId="77777777" w:rsidR="00294D4C" w:rsidRPr="004B5D82" w:rsidRDefault="00294D4C" w:rsidP="004B5D82">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930</w:t>
            </w:r>
          </w:p>
        </w:tc>
        <w:tc>
          <w:tcPr>
            <w:tcW w:w="1575" w:type="dxa"/>
            <w:vAlign w:val="center"/>
            <w:hideMark/>
          </w:tcPr>
          <w:p w14:paraId="1B88F254" w14:textId="77777777" w:rsidR="00294D4C" w:rsidRPr="004B5D82" w:rsidRDefault="00294D4C" w:rsidP="004B5D82">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17.3%</w:t>
            </w:r>
          </w:p>
        </w:tc>
      </w:tr>
      <w:tr w:rsidR="00294D4C" w:rsidRPr="004B5D82" w14:paraId="4BEFA420" w14:textId="77777777" w:rsidTr="004B5D82">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7EF4C013" w14:textId="77777777" w:rsidR="00294D4C" w:rsidRPr="004B5D82" w:rsidRDefault="00294D4C" w:rsidP="004B5D82">
            <w:pPr>
              <w:spacing w:after="160" w:line="278" w:lineRule="auto"/>
              <w:ind w:left="70"/>
              <w:jc w:val="center"/>
              <w:rPr>
                <w:sz w:val="24"/>
                <w:szCs w:val="24"/>
              </w:rPr>
            </w:pPr>
            <w:r w:rsidRPr="004B5D82">
              <w:rPr>
                <w:sz w:val="24"/>
                <w:szCs w:val="24"/>
              </w:rPr>
              <w:t>Total</w:t>
            </w:r>
          </w:p>
        </w:tc>
        <w:tc>
          <w:tcPr>
            <w:tcW w:w="1574" w:type="dxa"/>
            <w:vAlign w:val="center"/>
            <w:hideMark/>
          </w:tcPr>
          <w:p w14:paraId="0E799AE8"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35,887</w:t>
            </w:r>
          </w:p>
        </w:tc>
        <w:tc>
          <w:tcPr>
            <w:tcW w:w="1574" w:type="dxa"/>
            <w:vAlign w:val="center"/>
            <w:hideMark/>
          </w:tcPr>
          <w:p w14:paraId="6A386F73"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25,120</w:t>
            </w:r>
          </w:p>
        </w:tc>
        <w:tc>
          <w:tcPr>
            <w:tcW w:w="1574" w:type="dxa"/>
            <w:vAlign w:val="center"/>
            <w:hideMark/>
          </w:tcPr>
          <w:p w14:paraId="12187F53" w14:textId="77777777" w:rsidR="00294D4C" w:rsidRPr="004B5D82" w:rsidRDefault="00294D4C" w:rsidP="004B5D82">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5,383</w:t>
            </w:r>
          </w:p>
        </w:tc>
        <w:tc>
          <w:tcPr>
            <w:tcW w:w="1574" w:type="dxa"/>
            <w:vAlign w:val="center"/>
            <w:hideMark/>
          </w:tcPr>
          <w:p w14:paraId="50D93FE2" w14:textId="77777777" w:rsidR="00294D4C" w:rsidRPr="004B5D82" w:rsidRDefault="00294D4C" w:rsidP="004B5D82">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5,384</w:t>
            </w:r>
          </w:p>
        </w:tc>
        <w:tc>
          <w:tcPr>
            <w:tcW w:w="1575" w:type="dxa"/>
            <w:vAlign w:val="center"/>
            <w:hideMark/>
          </w:tcPr>
          <w:p w14:paraId="3974ABCD" w14:textId="77777777" w:rsidR="00294D4C" w:rsidRPr="004B5D82" w:rsidRDefault="00294D4C" w:rsidP="004B5D82">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100%</w:t>
            </w:r>
          </w:p>
        </w:tc>
      </w:tr>
    </w:tbl>
    <w:p w14:paraId="5BF9835D" w14:textId="77777777" w:rsidR="0058511B" w:rsidRDefault="0058511B" w:rsidP="00E15BD1"/>
    <w:p w14:paraId="1AF801E6" w14:textId="77777777" w:rsidR="0058511B" w:rsidRPr="0058511B" w:rsidRDefault="0058511B" w:rsidP="0058511B"/>
    <w:p w14:paraId="551E857A" w14:textId="5B8D6F73" w:rsidR="00724A7D" w:rsidRDefault="00724A7D">
      <w:pPr>
        <w:pStyle w:val="Heading3"/>
        <w:numPr>
          <w:ilvl w:val="1"/>
          <w:numId w:val="5"/>
        </w:numPr>
        <w:spacing w:after="360"/>
        <w:ind w:left="450"/>
      </w:pPr>
      <w:r>
        <w:t xml:space="preserve"> </w:t>
      </w:r>
      <w:bookmarkStart w:id="27" w:name="_Toc233531034"/>
      <w:r w:rsidRPr="000D0E35">
        <w:t>Preprocessing</w:t>
      </w:r>
      <w:bookmarkEnd w:id="27"/>
      <w:r w:rsidR="004B5D82">
        <w:t xml:space="preserve"> </w:t>
      </w:r>
    </w:p>
    <w:p w14:paraId="076A257A" w14:textId="091E57E1" w:rsidR="004B5D82" w:rsidRDefault="00FA275F" w:rsidP="004B5D82">
      <w:r w:rsidRPr="00FA275F">
        <w:t xml:space="preserve">The preprocessing pipeline takes raw FER2013 dataset images and prepares them for use in training the </w:t>
      </w:r>
      <w:proofErr w:type="spellStart"/>
      <w:r w:rsidRPr="00FA275F">
        <w:t>EfficientViT</w:t>
      </w:r>
      <w:proofErr w:type="spellEnd"/>
      <w:r w:rsidRPr="00FA275F">
        <w:t xml:space="preserve">-FER model. </w:t>
      </w:r>
      <w:proofErr w:type="gramStart"/>
      <w:r w:rsidRPr="00FA275F">
        <w:t>All of</w:t>
      </w:r>
      <w:proofErr w:type="gramEnd"/>
      <w:r w:rsidRPr="00FA275F">
        <w:t xml:space="preserve"> the preprocessing operations are performed equally on train, validation, and test datasets, whereas augmentation operations are applied only to the train dataset. The preprocessing pipeline involves six successive stages, which are explained below</w:t>
      </w:r>
      <w:r w:rsidR="00323F7A" w:rsidRPr="00485DBD">
        <w:t>.</w:t>
      </w:r>
    </w:p>
    <w:p w14:paraId="07C842DE" w14:textId="77777777" w:rsidR="00323F7A" w:rsidRDefault="00323F7A" w:rsidP="004B5D82"/>
    <w:p w14:paraId="58232F2B" w14:textId="02AA9067" w:rsidR="00FA275F" w:rsidRDefault="00FA275F">
      <w:pPr>
        <w:pStyle w:val="Heading3"/>
        <w:numPr>
          <w:ilvl w:val="2"/>
          <w:numId w:val="5"/>
        </w:numPr>
        <w:ind w:left="1170"/>
      </w:pPr>
      <w:bookmarkStart w:id="28" w:name="_Toc233531035"/>
      <w:r w:rsidRPr="00FA275F">
        <w:t>FER+ Label Refinement</w:t>
      </w:r>
      <w:bookmarkEnd w:id="28"/>
    </w:p>
    <w:p w14:paraId="63C4AD22" w14:textId="77777777" w:rsidR="00FA275F" w:rsidRDefault="00FA275F" w:rsidP="00FA275F">
      <w:r>
        <w:t xml:space="preserve">However, the original FER2013 dataset </w:t>
      </w:r>
      <w:proofErr w:type="gramStart"/>
      <w:r>
        <w:t>has been</w:t>
      </w:r>
      <w:proofErr w:type="gramEnd"/>
      <w:r>
        <w:t xml:space="preserve"> known to have about 15-20% annotation noise due to the automatic nature of the annotation process. To resolve this issue, the </w:t>
      </w:r>
      <w:proofErr w:type="spellStart"/>
      <w:r>
        <w:t>relabelling</w:t>
      </w:r>
      <w:proofErr w:type="spellEnd"/>
      <w:r>
        <w:t xml:space="preserve"> strategy FER+ (Barsoum et al. (2016) [8]) is employed. Each of the 35,887 images in FER2013 are independently re-labeled by ten crowd-sourcing participants, and the majority label among these ten labels becomes the clean training label:</w:t>
      </w:r>
    </w:p>
    <w:p w14:paraId="788EC1D6" w14:textId="77777777" w:rsidR="00FA275F" w:rsidRDefault="00FA275F" w:rsidP="00FA275F"/>
    <w:p w14:paraId="0C5C2921" w14:textId="53C684BC" w:rsidR="00FA275F" w:rsidRDefault="00FA275F" w:rsidP="00FA275F">
      <w:pPr>
        <w:jc w:val="center"/>
        <w:rPr>
          <w:i/>
          <w:iCs/>
        </w:rPr>
      </w:pPr>
      <w:r w:rsidRPr="00FA275F">
        <w:rPr>
          <w:i/>
          <w:iCs/>
        </w:rPr>
        <w:t xml:space="preserve">ŷ = </w:t>
      </w:r>
      <w:proofErr w:type="gramStart"/>
      <w:r w:rsidRPr="00FA275F">
        <w:rPr>
          <w:i/>
          <w:iCs/>
        </w:rPr>
        <w:t>argmax( ∑</w:t>
      </w:r>
      <w:proofErr w:type="gramEnd"/>
      <w:r w:rsidRPr="00FA275F">
        <w:rPr>
          <w:i/>
          <w:iCs/>
        </w:rPr>
        <w:t xml:space="preserve">ₖ₌₁¹⁰ </w:t>
      </w:r>
      <w:r w:rsidRPr="00FA275F">
        <w:rPr>
          <w:rFonts w:ascii="Cambria Math" w:hAnsi="Cambria Math" w:cs="Cambria Math"/>
          <w:i/>
          <w:iCs/>
        </w:rPr>
        <w:t>𝟏</w:t>
      </w:r>
      <w:r w:rsidRPr="00FA275F">
        <w:rPr>
          <w:i/>
          <w:iCs/>
        </w:rPr>
        <w:t>[aₖ = c</w:t>
      </w:r>
      <w:proofErr w:type="gramStart"/>
      <w:r w:rsidRPr="00FA275F">
        <w:rPr>
          <w:i/>
          <w:iCs/>
        </w:rPr>
        <w:t>] )</w:t>
      </w:r>
      <w:proofErr w:type="gramEnd"/>
      <w:r w:rsidRPr="00FA275F">
        <w:rPr>
          <w:i/>
          <w:iCs/>
        </w:rPr>
        <w:t xml:space="preserve">, c </w:t>
      </w:r>
      <w:r w:rsidRPr="00FA275F">
        <w:rPr>
          <w:rFonts w:ascii="Cambria Math" w:hAnsi="Cambria Math" w:cs="Cambria Math"/>
          <w:i/>
          <w:iCs/>
        </w:rPr>
        <w:t>∈</w:t>
      </w:r>
      <w:r w:rsidRPr="00FA275F">
        <w:rPr>
          <w:i/>
          <w:iCs/>
        </w:rPr>
        <w:t xml:space="preserve"> {1, ..., 7}</w:t>
      </w:r>
      <w:r w:rsidR="00D90DF7">
        <w:rPr>
          <w:i/>
          <w:iCs/>
        </w:rPr>
        <w:tab/>
      </w:r>
      <w:r w:rsidR="00D90DF7">
        <w:rPr>
          <w:i/>
          <w:iCs/>
        </w:rPr>
        <w:tab/>
      </w:r>
      <w:r>
        <w:rPr>
          <w:i/>
          <w:iCs/>
        </w:rPr>
        <w:t>(1)</w:t>
      </w:r>
    </w:p>
    <w:p w14:paraId="38101B6C" w14:textId="77777777" w:rsidR="00FA275F" w:rsidRDefault="00FA275F" w:rsidP="00FA275F">
      <w:pPr>
        <w:jc w:val="center"/>
        <w:rPr>
          <w:i/>
          <w:iCs/>
        </w:rPr>
      </w:pPr>
    </w:p>
    <w:p w14:paraId="4EFF5FAC" w14:textId="0A738EB7" w:rsidR="00FA275F" w:rsidRDefault="00FA275F" w:rsidP="00FA275F">
      <w:r w:rsidRPr="00FA275F">
        <w:lastRenderedPageBreak/>
        <w:t>where aₖ is the label obtained by the k-</w:t>
      </w:r>
      <w:proofErr w:type="spellStart"/>
      <w:r w:rsidRPr="00FA275F">
        <w:t>th</w:t>
      </w:r>
      <w:proofErr w:type="spellEnd"/>
      <w:r w:rsidRPr="00FA275F">
        <w:t xml:space="preserve"> annotator and </w:t>
      </w:r>
      <w:r w:rsidRPr="00FA275F">
        <w:rPr>
          <w:rFonts w:ascii="Cambria Math" w:hAnsi="Cambria Math" w:cs="Cambria Math"/>
        </w:rPr>
        <w:t>𝟏</w:t>
      </w:r>
      <w:r w:rsidRPr="00FA275F">
        <w:t xml:space="preserve">[·] is an indicator function. In this way, label noise is effectively decreased without adding any extra images. Contempt class added in FER+ is combined with Neutral class </w:t>
      </w:r>
      <w:proofErr w:type="gramStart"/>
      <w:r w:rsidRPr="00FA275F">
        <w:t>in order to</w:t>
      </w:r>
      <w:proofErr w:type="gramEnd"/>
      <w:r w:rsidRPr="00FA275F">
        <w:t xml:space="preserve"> keep the original seven-class classification scheme of FER2013. Images where the votes for Unknown/Not-a-Face surpass the votes for emotions are removed from the training set.</w:t>
      </w:r>
    </w:p>
    <w:p w14:paraId="6498E20B" w14:textId="77777777" w:rsidR="00FA275F" w:rsidRPr="00FA275F" w:rsidRDefault="00FA275F" w:rsidP="00FA275F">
      <w:pPr>
        <w:jc w:val="left"/>
      </w:pPr>
    </w:p>
    <w:p w14:paraId="1EC64528" w14:textId="58D55CF6" w:rsidR="00724A7D" w:rsidRDefault="00724A7D">
      <w:pPr>
        <w:pStyle w:val="Heading3"/>
        <w:numPr>
          <w:ilvl w:val="2"/>
          <w:numId w:val="5"/>
        </w:numPr>
        <w:ind w:left="1170"/>
      </w:pPr>
      <w:bookmarkStart w:id="29" w:name="_Toc233531036"/>
      <w:r w:rsidRPr="000D0E35">
        <w:t>Face Detection and Cropping</w:t>
      </w:r>
      <w:bookmarkEnd w:id="29"/>
    </w:p>
    <w:p w14:paraId="6161AC05" w14:textId="5B28FE85" w:rsidR="00710F80" w:rsidRDefault="00D90DF7" w:rsidP="00710F80">
      <w:r w:rsidRPr="00D90DF7">
        <w:t xml:space="preserve">Specifically, the raw images of FER2013 are first fed through YOLOv8 [9] that is a framework for object detection in real time with the setting for the face detection task to detect and extract the faces of interest from the input images. While FER2013 images were generated with face alignment being done while generating the dataset, there </w:t>
      </w:r>
      <w:proofErr w:type="gramStart"/>
      <w:r w:rsidRPr="00D90DF7">
        <w:t>exist</w:t>
      </w:r>
      <w:proofErr w:type="gramEnd"/>
      <w:r w:rsidRPr="00D90DF7">
        <w:t xml:space="preserve"> some inconsistency with respect to some background parts and inconsistent image framing and misalignment in a few of the images. This issue can be resolved using YOLOv8 detector by redetected and </w:t>
      </w:r>
      <w:proofErr w:type="spellStart"/>
      <w:r w:rsidRPr="00D90DF7">
        <w:t>recropped</w:t>
      </w:r>
      <w:proofErr w:type="spellEnd"/>
      <w:r w:rsidRPr="00D90DF7">
        <w:t xml:space="preserve"> the bounding boxes of faces in the images. Thus, the detection task can be formulated as:</w:t>
      </w:r>
    </w:p>
    <w:p w14:paraId="2DDF3501" w14:textId="77777777" w:rsidR="00D90DF7" w:rsidRDefault="00D90DF7" w:rsidP="00710F80"/>
    <w:p w14:paraId="7B111820" w14:textId="56B96E74" w:rsidR="00710F80" w:rsidRPr="00996FC4" w:rsidRDefault="00710F80" w:rsidP="00996FC4">
      <w:pPr>
        <w:jc w:val="center"/>
        <w:rPr>
          <w:i/>
          <w:iCs/>
        </w:rPr>
      </w:pPr>
      <w:r w:rsidRPr="00996FC4">
        <w:rPr>
          <w:i/>
          <w:iCs/>
        </w:rPr>
        <w:t>B̂ = f_YOLOv8(</w:t>
      </w:r>
      <w:proofErr w:type="gramStart"/>
      <w:r w:rsidRPr="00996FC4">
        <w:rPr>
          <w:i/>
          <w:iCs/>
        </w:rPr>
        <w:t xml:space="preserve">I;  </w:t>
      </w:r>
      <w:proofErr w:type="spellStart"/>
      <w:r w:rsidRPr="00996FC4">
        <w:rPr>
          <w:i/>
          <w:iCs/>
        </w:rPr>
        <w:t>θ</w:t>
      </w:r>
      <w:proofErr w:type="gramEnd"/>
      <w:r w:rsidRPr="00996FC4">
        <w:rPr>
          <w:i/>
          <w:iCs/>
        </w:rPr>
        <w:t>_det</w:t>
      </w:r>
      <w:proofErr w:type="spellEnd"/>
      <w:proofErr w:type="gramStart"/>
      <w:r w:rsidRPr="00996FC4">
        <w:rPr>
          <w:i/>
          <w:iCs/>
        </w:rPr>
        <w:t>)</w:t>
      </w:r>
      <w:r w:rsidR="00D90DF7">
        <w:rPr>
          <w:i/>
          <w:iCs/>
        </w:rPr>
        <w:tab/>
      </w:r>
      <w:r w:rsidR="00D90DF7">
        <w:rPr>
          <w:i/>
          <w:iCs/>
        </w:rPr>
        <w:tab/>
        <w:t>(</w:t>
      </w:r>
      <w:proofErr w:type="gramEnd"/>
      <w:r w:rsidR="00D90DF7">
        <w:rPr>
          <w:i/>
          <w:iCs/>
        </w:rPr>
        <w:t>2)</w:t>
      </w:r>
    </w:p>
    <w:p w14:paraId="59D77B6F" w14:textId="77777777" w:rsidR="00710F80" w:rsidRDefault="00710F80" w:rsidP="00710F80"/>
    <w:p w14:paraId="68EEB051" w14:textId="19D29948" w:rsidR="00710F80" w:rsidRDefault="00734EBF" w:rsidP="00710F80">
      <w:r w:rsidRPr="00734EBF">
        <w:t xml:space="preserve">where I </w:t>
      </w:r>
      <w:proofErr w:type="gramStart"/>
      <w:r w:rsidRPr="00734EBF">
        <w:t>stands</w:t>
      </w:r>
      <w:proofErr w:type="gramEnd"/>
      <w:r w:rsidRPr="00734EBF">
        <w:t xml:space="preserve"> for the original image, </w:t>
      </w:r>
      <w:proofErr w:type="spellStart"/>
      <w:r w:rsidRPr="00734EBF">
        <w:t>θ_det</w:t>
      </w:r>
      <w:proofErr w:type="spellEnd"/>
      <w:r w:rsidRPr="00734EBF">
        <w:t xml:space="preserve">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r>
        <w:t>:</w:t>
      </w:r>
    </w:p>
    <w:p w14:paraId="41CB3970" w14:textId="77777777" w:rsidR="00D90DF7" w:rsidRDefault="00D90DF7" w:rsidP="00710F80"/>
    <w:p w14:paraId="15E6D1C6" w14:textId="1A2A53EF" w:rsidR="00D90DF7" w:rsidRPr="00D90DF7" w:rsidRDefault="00D90DF7" w:rsidP="00D90DF7">
      <w:pPr>
        <w:jc w:val="center"/>
        <w:rPr>
          <w:i/>
          <w:iCs/>
        </w:rPr>
      </w:pPr>
      <w:r w:rsidRPr="00D90DF7">
        <w:rPr>
          <w:i/>
          <w:iCs/>
        </w:rPr>
        <w:t>x₁' = x₁ − 0.1·w, x₂' = x₂ + 0.1·w</w:t>
      </w:r>
      <w:r>
        <w:rPr>
          <w:i/>
          <w:iCs/>
        </w:rPr>
        <w:tab/>
      </w:r>
      <w:r>
        <w:rPr>
          <w:i/>
          <w:iCs/>
        </w:rPr>
        <w:tab/>
        <w:t>(3)</w:t>
      </w:r>
    </w:p>
    <w:p w14:paraId="530A6308" w14:textId="77777777" w:rsidR="00D90DF7" w:rsidRPr="00D90DF7" w:rsidRDefault="00D90DF7" w:rsidP="00D90DF7">
      <w:pPr>
        <w:jc w:val="center"/>
        <w:rPr>
          <w:i/>
          <w:iCs/>
        </w:rPr>
      </w:pPr>
    </w:p>
    <w:p w14:paraId="1250E1CC" w14:textId="42939D1D" w:rsidR="00D90DF7" w:rsidRPr="00D90DF7" w:rsidRDefault="00D90DF7" w:rsidP="00D90DF7">
      <w:pPr>
        <w:jc w:val="center"/>
        <w:rPr>
          <w:i/>
          <w:iCs/>
        </w:rPr>
      </w:pPr>
      <w:r w:rsidRPr="00D90DF7">
        <w:rPr>
          <w:i/>
          <w:iCs/>
        </w:rPr>
        <w:t>y₁' = y₁ − 0.1·h, y₂' = y₂ + 0.1·h</w:t>
      </w:r>
      <w:r>
        <w:rPr>
          <w:i/>
          <w:iCs/>
        </w:rPr>
        <w:tab/>
      </w:r>
      <w:r>
        <w:rPr>
          <w:i/>
          <w:iCs/>
        </w:rPr>
        <w:tab/>
        <w:t>(4)</w:t>
      </w:r>
    </w:p>
    <w:p w14:paraId="5856B957" w14:textId="77777777" w:rsidR="00734EBF" w:rsidRDefault="00734EBF" w:rsidP="00710F80"/>
    <w:p w14:paraId="36F76729" w14:textId="1DBC3061" w:rsidR="00734EBF" w:rsidRDefault="00D90DF7" w:rsidP="00710F80">
      <w:r w:rsidRPr="00D90DF7">
        <w:t>where w = x₂ - x₁ and h = y₂ - y₁ are the width and height of the bounding box found.</w:t>
      </w:r>
    </w:p>
    <w:p w14:paraId="13C6E17A" w14:textId="77777777" w:rsidR="00D90DF7" w:rsidRDefault="00D90DF7" w:rsidP="00710F80"/>
    <w:p w14:paraId="29D82277" w14:textId="6BBB10D5" w:rsidR="00710F80" w:rsidRDefault="001B623D" w:rsidP="001B623D">
      <w:pPr>
        <w:ind w:left="0"/>
        <w:jc w:val="center"/>
      </w:pPr>
      <w:r>
        <w:rPr>
          <w:noProof/>
        </w:rPr>
        <w:lastRenderedPageBreak/>
        <w:drawing>
          <wp:inline distT="0" distB="0" distL="0" distR="0" wp14:anchorId="46029357" wp14:editId="6E55C6DD">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63AEFAC2" w14:textId="202272E0" w:rsidR="00710F80" w:rsidRDefault="009E3AA4" w:rsidP="001B623D">
      <w:pPr>
        <w:spacing w:before="60" w:after="240" w:line="480" w:lineRule="auto"/>
        <w:ind w:left="0"/>
        <w:jc w:val="center"/>
      </w:pPr>
      <w:r>
        <w:rPr>
          <w:b/>
          <w:bCs/>
          <w:sz w:val="20"/>
          <w:szCs w:val="20"/>
        </w:rPr>
        <w:t>Figure</w:t>
      </w:r>
      <w:r w:rsidR="00F279F6">
        <w:rPr>
          <w:b/>
          <w:bCs/>
          <w:sz w:val="20"/>
          <w:szCs w:val="20"/>
        </w:rPr>
        <w:t xml:space="preserve"> </w:t>
      </w:r>
      <w:r w:rsidR="00710F80">
        <w:rPr>
          <w:b/>
          <w:bCs/>
          <w:sz w:val="20"/>
          <w:szCs w:val="20"/>
        </w:rPr>
        <w:t>3.</w:t>
      </w:r>
      <w:r w:rsidR="0005622F">
        <w:rPr>
          <w:b/>
          <w:bCs/>
          <w:sz w:val="20"/>
          <w:szCs w:val="20"/>
        </w:rPr>
        <w:t>3</w:t>
      </w:r>
      <w:r w:rsidR="00710F80">
        <w:rPr>
          <w:b/>
          <w:bCs/>
          <w:sz w:val="20"/>
          <w:szCs w:val="20"/>
        </w:rPr>
        <w:t>. YOLOv8 face detection and cropping pipeline applied to FER2013 images</w:t>
      </w:r>
    </w:p>
    <w:p w14:paraId="181E6926" w14:textId="77777777" w:rsidR="00710F80" w:rsidRDefault="00710F80" w:rsidP="004B5D82"/>
    <w:p w14:paraId="1708708C" w14:textId="6C4E04B4" w:rsidR="00724A7D" w:rsidRDefault="00D90DF7">
      <w:pPr>
        <w:pStyle w:val="Heading3"/>
        <w:numPr>
          <w:ilvl w:val="2"/>
          <w:numId w:val="5"/>
        </w:numPr>
        <w:ind w:left="1170"/>
      </w:pPr>
      <w:bookmarkStart w:id="30" w:name="_Toc233531037"/>
      <w:r w:rsidRPr="00D90DF7">
        <w:t>Bicubic Resize</w:t>
      </w:r>
      <w:bookmarkEnd w:id="30"/>
    </w:p>
    <w:p w14:paraId="1A583C6C" w14:textId="77777777" w:rsidR="003C4DEE" w:rsidRDefault="003C4DEE" w:rsidP="003C4DEE">
      <w:r>
        <w:t xml:space="preserve">Regardless of whether face crops are detected using YOLOv8 or obtained from the fallback approach, they are uniformly resized into a fixed input image size of 224×224 pixels, which is needed by both the EfficientNet-B3 and </w:t>
      </w:r>
      <w:proofErr w:type="spellStart"/>
      <w:r>
        <w:t>ViT</w:t>
      </w:r>
      <w:proofErr w:type="spellEnd"/>
      <w:r>
        <w:t xml:space="preserve">-Small architectures. The </w:t>
      </w:r>
      <w:proofErr w:type="gramStart"/>
      <w:r>
        <w:t>bicubic</w:t>
      </w:r>
      <w:proofErr w:type="gramEnd"/>
      <w:r>
        <w:t xml:space="preserve"> method is used for resizing, where the value of each output pixel is calculated based on 16 input pixels:</w:t>
      </w:r>
    </w:p>
    <w:p w14:paraId="35F05ADA" w14:textId="77777777" w:rsidR="003C4DEE" w:rsidRDefault="003C4DEE" w:rsidP="003C4DEE"/>
    <w:p w14:paraId="4612B6BA" w14:textId="7A45BE10" w:rsidR="003C4DEE" w:rsidRPr="003C4DEE" w:rsidRDefault="003C4DEE" w:rsidP="003C4DEE">
      <w:pPr>
        <w:jc w:val="center"/>
        <w:rPr>
          <w:i/>
          <w:iCs/>
        </w:rPr>
      </w:pPr>
      <w:proofErr w:type="spellStart"/>
      <w:r w:rsidRPr="003C4DEE">
        <w:rPr>
          <w:i/>
          <w:iCs/>
        </w:rPr>
        <w:t>p_</w:t>
      </w:r>
      <w:proofErr w:type="gramStart"/>
      <w:r w:rsidRPr="003C4DEE">
        <w:rPr>
          <w:i/>
          <w:iCs/>
        </w:rPr>
        <w:t>out</w:t>
      </w:r>
      <w:proofErr w:type="spellEnd"/>
      <w:r w:rsidRPr="003C4DEE">
        <w:rPr>
          <w:i/>
          <w:iCs/>
        </w:rPr>
        <w:t>(</w:t>
      </w:r>
      <w:proofErr w:type="gramEnd"/>
      <w:r w:rsidRPr="003C4DEE">
        <w:rPr>
          <w:i/>
          <w:iCs/>
        </w:rPr>
        <w:t xml:space="preserve">x, y) = ∑ᵢ₌₋₁² ∑ⱼ₌₋₁² </w:t>
      </w:r>
      <w:proofErr w:type="spellStart"/>
      <w:r w:rsidRPr="003C4DEE">
        <w:rPr>
          <w:i/>
          <w:iCs/>
        </w:rPr>
        <w:t>p_</w:t>
      </w:r>
      <w:proofErr w:type="gramStart"/>
      <w:r w:rsidRPr="003C4DEE">
        <w:rPr>
          <w:i/>
          <w:iCs/>
        </w:rPr>
        <w:t>in</w:t>
      </w:r>
      <w:proofErr w:type="spellEnd"/>
      <w:r w:rsidRPr="003C4DEE">
        <w:rPr>
          <w:i/>
          <w:iCs/>
        </w:rPr>
        <w:t>(</w:t>
      </w:r>
      <w:proofErr w:type="spellStart"/>
      <w:proofErr w:type="gramEnd"/>
      <w:r w:rsidRPr="003C4DEE">
        <w:rPr>
          <w:i/>
          <w:iCs/>
        </w:rPr>
        <w:t>x+i</w:t>
      </w:r>
      <w:proofErr w:type="spellEnd"/>
      <w:r w:rsidRPr="003C4DEE">
        <w:rPr>
          <w:i/>
          <w:iCs/>
        </w:rPr>
        <w:t xml:space="preserve">, </w:t>
      </w:r>
      <w:proofErr w:type="spellStart"/>
      <w:r w:rsidRPr="003C4DEE">
        <w:rPr>
          <w:i/>
          <w:iCs/>
        </w:rPr>
        <w:t>y+j</w:t>
      </w:r>
      <w:proofErr w:type="spellEnd"/>
      <w:r w:rsidRPr="003C4DEE">
        <w:rPr>
          <w:i/>
          <w:iCs/>
        </w:rPr>
        <w:t>) · w(i) · w(j)</w:t>
      </w:r>
      <w:r>
        <w:rPr>
          <w:i/>
          <w:iCs/>
        </w:rPr>
        <w:tab/>
      </w:r>
      <w:r>
        <w:rPr>
          <w:i/>
          <w:iCs/>
        </w:rPr>
        <w:tab/>
        <w:t>(5)</w:t>
      </w:r>
    </w:p>
    <w:p w14:paraId="2D67527D" w14:textId="77777777" w:rsidR="003C4DEE" w:rsidRDefault="003C4DEE" w:rsidP="003C4DEE"/>
    <w:p w14:paraId="0F007986" w14:textId="60DA2FC4" w:rsidR="00724A7D" w:rsidRDefault="003C4DEE" w:rsidP="003C4DEE">
      <w:r>
        <w:t xml:space="preserve">The bicubic method is chosen over the bilinear or nearest </w:t>
      </w:r>
      <w:proofErr w:type="spellStart"/>
      <w:r>
        <w:t>neighbour</w:t>
      </w:r>
      <w:proofErr w:type="spellEnd"/>
      <w:r>
        <w:t xml:space="preserve"> method because it results in a smoother upscaling process while retaining edge information, especially important considering the low 48×48 image resolution of FER2013.</w:t>
      </w:r>
    </w:p>
    <w:p w14:paraId="3DEFF31C" w14:textId="77777777" w:rsidR="003C4DEE" w:rsidRDefault="003C4DEE" w:rsidP="003C4DEE"/>
    <w:p w14:paraId="2042B8F6" w14:textId="04F466B9" w:rsidR="00724A7D" w:rsidRDefault="00724A7D">
      <w:pPr>
        <w:pStyle w:val="Heading3"/>
        <w:numPr>
          <w:ilvl w:val="2"/>
          <w:numId w:val="5"/>
        </w:numPr>
        <w:ind w:left="1170"/>
      </w:pPr>
      <w:bookmarkStart w:id="31" w:name="_Toc233531038"/>
      <w:r w:rsidRPr="00022DD0">
        <w:t>Grayscale-to-RGB Conversion</w:t>
      </w:r>
      <w:bookmarkEnd w:id="31"/>
    </w:p>
    <w:p w14:paraId="13F7AE0C" w14:textId="77777777" w:rsidR="003C4DEE" w:rsidRDefault="003C4DEE" w:rsidP="003C4DEE">
      <w:r w:rsidRPr="003C4DEE">
        <w:t xml:space="preserve">Images from FER2013 have only one channel of grayscale images. As EfficientNet-B3 and </w:t>
      </w:r>
      <w:proofErr w:type="spellStart"/>
      <w:r w:rsidRPr="003C4DEE">
        <w:t>ViT</w:t>
      </w:r>
      <w:proofErr w:type="spellEnd"/>
      <w:r w:rsidRPr="003C4DEE">
        <w:t xml:space="preserve">-Small are pretrained on three-channel ImageNet datasets, images are converted into three-channel RGB form by repeating the grayscale image channel for all </w:t>
      </w:r>
      <w:proofErr w:type="gramStart"/>
      <w:r w:rsidRPr="003C4DEE">
        <w:t>three color</w:t>
      </w:r>
      <w:proofErr w:type="gramEnd"/>
      <w:r w:rsidRPr="003C4DEE">
        <w:t xml:space="preserve"> channels as:</w:t>
      </w:r>
    </w:p>
    <w:p w14:paraId="343D9DDF" w14:textId="77777777" w:rsidR="003C4DEE" w:rsidRPr="003C4DEE" w:rsidRDefault="003C4DEE" w:rsidP="003C4DEE"/>
    <w:p w14:paraId="1FDCC712" w14:textId="2A774868" w:rsidR="003C4DEE" w:rsidRPr="003C4DEE" w:rsidRDefault="003C4DEE" w:rsidP="003C4DEE">
      <w:pPr>
        <w:jc w:val="center"/>
        <w:rPr>
          <w:i/>
          <w:iCs/>
        </w:rPr>
      </w:pPr>
      <w:r w:rsidRPr="003C4DEE">
        <w:rPr>
          <w:i/>
          <w:iCs/>
        </w:rPr>
        <w:t>I_RGB = [</w:t>
      </w:r>
      <w:proofErr w:type="spellStart"/>
      <w:r w:rsidRPr="003C4DEE">
        <w:rPr>
          <w:i/>
          <w:iCs/>
        </w:rPr>
        <w:t>I_gray</w:t>
      </w:r>
      <w:proofErr w:type="spellEnd"/>
      <w:r w:rsidRPr="003C4DEE">
        <w:rPr>
          <w:i/>
          <w:iCs/>
        </w:rPr>
        <w:t xml:space="preserve">, </w:t>
      </w:r>
      <w:proofErr w:type="spellStart"/>
      <w:r w:rsidRPr="003C4DEE">
        <w:rPr>
          <w:i/>
          <w:iCs/>
        </w:rPr>
        <w:t>I_gray</w:t>
      </w:r>
      <w:proofErr w:type="spellEnd"/>
      <w:r w:rsidRPr="003C4DEE">
        <w:rPr>
          <w:i/>
          <w:iCs/>
        </w:rPr>
        <w:t xml:space="preserve">, </w:t>
      </w:r>
      <w:proofErr w:type="spellStart"/>
      <w:r w:rsidRPr="003C4DEE">
        <w:rPr>
          <w:i/>
          <w:iCs/>
        </w:rPr>
        <w:t>I_gray</w:t>
      </w:r>
      <w:proofErr w:type="spellEnd"/>
      <w:proofErr w:type="gramStart"/>
      <w:r w:rsidRPr="003C4DEE">
        <w:rPr>
          <w:i/>
          <w:iCs/>
        </w:rPr>
        <w:t>]</w:t>
      </w:r>
      <w:r>
        <w:rPr>
          <w:i/>
          <w:iCs/>
        </w:rPr>
        <w:tab/>
      </w:r>
      <w:r>
        <w:rPr>
          <w:i/>
          <w:iCs/>
        </w:rPr>
        <w:tab/>
        <w:t>(</w:t>
      </w:r>
      <w:proofErr w:type="gramEnd"/>
      <w:r>
        <w:rPr>
          <w:i/>
          <w:iCs/>
        </w:rPr>
        <w:t>6)</w:t>
      </w:r>
    </w:p>
    <w:p w14:paraId="7E88686A" w14:textId="77777777" w:rsidR="003C4DEE" w:rsidRDefault="003C4DEE" w:rsidP="003C4DEE"/>
    <w:p w14:paraId="705FF4A1" w14:textId="3ADE55A5" w:rsidR="008E0820" w:rsidRPr="008E0820" w:rsidRDefault="003C4DEE" w:rsidP="003C4DEE">
      <w:r w:rsidRPr="003C4DEE">
        <w:t>This repetition of the channel ensures complete compatibility of the ImageNet pretrained backbone model weights without any need for architectural change or pretraining in single-channel form.</w:t>
      </w:r>
    </w:p>
    <w:p w14:paraId="4545F881" w14:textId="696D2EBA" w:rsidR="00724A7D" w:rsidRDefault="00724A7D">
      <w:pPr>
        <w:pStyle w:val="Heading3"/>
        <w:numPr>
          <w:ilvl w:val="2"/>
          <w:numId w:val="5"/>
        </w:numPr>
        <w:ind w:left="1170"/>
      </w:pPr>
      <w:bookmarkStart w:id="32" w:name="_Toc233531039"/>
      <w:r w:rsidRPr="00022DD0">
        <w:lastRenderedPageBreak/>
        <w:t>Pixel Normalization</w:t>
      </w:r>
      <w:bookmarkEnd w:id="32"/>
    </w:p>
    <w:p w14:paraId="1FDC98C6" w14:textId="2FC82B1B" w:rsidR="00BF4A36" w:rsidRDefault="00BF4A36" w:rsidP="00BF4A36">
      <w:r w:rsidRPr="00BF4A36">
        <w:t xml:space="preserve">Each of the pixel values is normalized to match the </w:t>
      </w:r>
      <w:proofErr w:type="gramStart"/>
      <w:r w:rsidRPr="00BF4A36">
        <w:t>mean</w:t>
      </w:r>
      <w:proofErr w:type="gramEnd"/>
      <w:r w:rsidRPr="00BF4A36">
        <w:t xml:space="preserve"> and variance of the ImageNet data set:</w:t>
      </w:r>
    </w:p>
    <w:p w14:paraId="18A31B92" w14:textId="77777777" w:rsidR="00BF4A36" w:rsidRPr="00BF4A36" w:rsidRDefault="00BF4A36" w:rsidP="00BF4A36"/>
    <w:p w14:paraId="6CDDB97F" w14:textId="75D753E4" w:rsidR="00BF4A36" w:rsidRPr="00BF4A36" w:rsidRDefault="00BF4A36" w:rsidP="00BF4A36">
      <w:pPr>
        <w:jc w:val="center"/>
        <w:rPr>
          <w:i/>
          <w:iCs/>
        </w:rPr>
      </w:pPr>
      <w:proofErr w:type="spellStart"/>
      <w:r w:rsidRPr="00BF4A36">
        <w:rPr>
          <w:i/>
          <w:iCs/>
        </w:rPr>
        <w:t>x_norm</w:t>
      </w:r>
      <w:proofErr w:type="spellEnd"/>
      <w:r w:rsidRPr="00BF4A36">
        <w:rPr>
          <w:i/>
          <w:iCs/>
        </w:rPr>
        <w:t xml:space="preserve"> = (x − μ) / σ</w:t>
      </w:r>
      <w:r>
        <w:rPr>
          <w:i/>
          <w:iCs/>
        </w:rPr>
        <w:tab/>
      </w:r>
      <w:r>
        <w:rPr>
          <w:i/>
          <w:iCs/>
        </w:rPr>
        <w:tab/>
        <w:t>(7)</w:t>
      </w:r>
    </w:p>
    <w:p w14:paraId="02599D1A" w14:textId="77777777" w:rsidR="00BF4A36" w:rsidRDefault="00BF4A36" w:rsidP="00BF4A36"/>
    <w:p w14:paraId="0983FEF0" w14:textId="64578C57" w:rsidR="00734EB2" w:rsidRDefault="00BF4A36" w:rsidP="00BF4A36">
      <w:r w:rsidRPr="00BF4A36">
        <w:t>where μ = [0.485, 0.456, 0.406] and σ = [0.229, 0.224, 0.225] represent the mean and variance of the ImageNet data set. The above normalization is used to ensure convergence while fine-tuning the network on the data sets of interest.</w:t>
      </w:r>
    </w:p>
    <w:p w14:paraId="274F6002" w14:textId="77777777" w:rsidR="00BF4A36" w:rsidRDefault="00BF4A36" w:rsidP="00BF4A36"/>
    <w:p w14:paraId="74D1D31E" w14:textId="77777777" w:rsidR="00BF4A36" w:rsidRDefault="00BF4A36" w:rsidP="00BF4A36"/>
    <w:p w14:paraId="3A9FCD61" w14:textId="042625A5" w:rsidR="00724A7D" w:rsidRDefault="00996FC4">
      <w:pPr>
        <w:pStyle w:val="Heading3"/>
        <w:numPr>
          <w:ilvl w:val="1"/>
          <w:numId w:val="5"/>
        </w:numPr>
        <w:spacing w:after="360"/>
        <w:ind w:left="450"/>
      </w:pPr>
      <w:r>
        <w:rPr>
          <w:rFonts w:hint="cs"/>
          <w:rtl/>
        </w:rPr>
        <w:t xml:space="preserve">  </w:t>
      </w:r>
      <w:bookmarkStart w:id="33" w:name="_Toc233531040"/>
      <w:r w:rsidR="00724A7D">
        <w:t>Data Augmentation</w:t>
      </w:r>
      <w:bookmarkEnd w:id="33"/>
    </w:p>
    <w:p w14:paraId="4F7908FB" w14:textId="0C104733" w:rsidR="00BF4A36" w:rsidRDefault="00BF4A36" w:rsidP="00BF4A36">
      <w:r w:rsidRPr="00BF4A36">
        <w:t xml:space="preserve">Data augmentation plays an important role in the suggested training pipeline as it helps to achieve two goals. </w:t>
      </w:r>
      <w:proofErr w:type="gramStart"/>
      <w:r w:rsidRPr="00BF4A36">
        <w:t>First of all</w:t>
      </w:r>
      <w:proofErr w:type="gramEnd"/>
      <w:r w:rsidRPr="00BF4A36">
        <w:t xml:space="preserve">, it improves the </w:t>
      </w:r>
      <w:proofErr w:type="spellStart"/>
      <w:r w:rsidRPr="00BF4A36">
        <w:t>generalisation</w:t>
      </w:r>
      <w:proofErr w:type="spellEnd"/>
      <w:r w:rsidRPr="00BF4A36">
        <w:t xml:space="preserve">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p>
    <w:p w14:paraId="6C4953D1" w14:textId="77777777" w:rsidR="00BF4A36" w:rsidRDefault="00BF4A36" w:rsidP="00BF4A36"/>
    <w:p w14:paraId="28495761" w14:textId="70ED022A" w:rsidR="008E0820" w:rsidRDefault="00BF4A36" w:rsidP="00BF4A36">
      <w:r>
        <w:t>Three types of augmentation are used:</w:t>
      </w:r>
    </w:p>
    <w:p w14:paraId="0E6E6FB7" w14:textId="77777777" w:rsidR="00BF4A36" w:rsidRDefault="00BF4A36" w:rsidP="00BF4A36"/>
    <w:p w14:paraId="597C7054" w14:textId="61211813" w:rsidR="00724A7D" w:rsidRDefault="00724A7D">
      <w:pPr>
        <w:pStyle w:val="Heading3"/>
        <w:numPr>
          <w:ilvl w:val="2"/>
          <w:numId w:val="5"/>
        </w:numPr>
        <w:ind w:left="1170"/>
      </w:pPr>
      <w:bookmarkStart w:id="34" w:name="_Toc233531041"/>
      <w:r w:rsidRPr="00022DD0">
        <w:t>General Augmentation</w:t>
      </w:r>
      <w:bookmarkEnd w:id="34"/>
    </w:p>
    <w:p w14:paraId="061AA279" w14:textId="299EA039" w:rsidR="00355D93" w:rsidRDefault="004E6449" w:rsidP="00355D93">
      <w:r w:rsidRPr="004E6449">
        <w:t>General Augmentatio</w:t>
      </w:r>
      <w:r>
        <w:t>n</w:t>
      </w:r>
      <w:r w:rsidRPr="004E6449">
        <w:t xml:space="preserve"> in general will be done on every image in the training data in each epoch of training independently and randomly. The following operations are suggested:</w:t>
      </w:r>
    </w:p>
    <w:p w14:paraId="3393252F" w14:textId="77777777" w:rsidR="00A44CA0" w:rsidRDefault="00A44CA0" w:rsidP="00355D93"/>
    <w:p w14:paraId="024A894D" w14:textId="7A25FB85" w:rsidR="00465771" w:rsidRDefault="00A44CA0">
      <w:pPr>
        <w:pStyle w:val="ListParagraph"/>
        <w:numPr>
          <w:ilvl w:val="0"/>
          <w:numId w:val="6"/>
        </w:numPr>
      </w:pPr>
      <w:r w:rsidRPr="00A44CA0">
        <w:rPr>
          <w:b/>
          <w:bCs/>
        </w:rPr>
        <w:t>Random horizontal flip</w:t>
      </w:r>
      <w:r w:rsidR="00465771">
        <w:t>: With probability P(flip) = 0.5, to account for the bilateral symmetry in facial expressions.</w:t>
      </w:r>
    </w:p>
    <w:p w14:paraId="0081F2DE" w14:textId="77777777" w:rsidR="00465771" w:rsidRDefault="00465771" w:rsidP="00465771">
      <w:pPr>
        <w:rPr>
          <w:b/>
          <w:bCs/>
        </w:rPr>
      </w:pPr>
    </w:p>
    <w:p w14:paraId="490B4072" w14:textId="77777777" w:rsidR="00A44CA0" w:rsidRDefault="00465771">
      <w:pPr>
        <w:pStyle w:val="ListParagraph"/>
        <w:numPr>
          <w:ilvl w:val="0"/>
          <w:numId w:val="6"/>
        </w:numPr>
      </w:pPr>
      <w:r w:rsidRPr="00465771">
        <w:rPr>
          <w:b/>
          <w:bCs/>
        </w:rPr>
        <w:lastRenderedPageBreak/>
        <w:t>Random rotation</w:t>
      </w:r>
      <w:r>
        <w:t xml:space="preserve">: </w:t>
      </w:r>
      <w:r w:rsidR="00A44CA0">
        <w:t>The method will be implemented using a random selection of the rotation angle θ from the interval [−20°, +20°], which represents realistic tilting of a person's head. All image points (x, y) will be moved to (x', y') using the following formula for rotation on the plane:</w:t>
      </w:r>
    </w:p>
    <w:p w14:paraId="04C081FA" w14:textId="77777777" w:rsidR="00A44CA0" w:rsidRDefault="00A44CA0" w:rsidP="00A44CA0">
      <w:pPr>
        <w:pStyle w:val="ListParagraph"/>
        <w:ind w:left="1157" w:firstLine="0"/>
      </w:pPr>
    </w:p>
    <w:p w14:paraId="60032765" w14:textId="7227D4EA" w:rsidR="00A44CA0" w:rsidRPr="00A44CA0" w:rsidRDefault="00A44CA0" w:rsidP="00A44CA0">
      <w:pPr>
        <w:pStyle w:val="ListParagraph"/>
        <w:ind w:left="1157" w:firstLine="0"/>
        <w:jc w:val="center"/>
        <w:rPr>
          <w:i/>
          <w:iCs/>
        </w:rPr>
      </w:pPr>
      <w:r w:rsidRPr="00A44CA0">
        <w:rPr>
          <w:i/>
          <w:iCs/>
        </w:rPr>
        <w:t>x' = x cos θ − y sin θ</w:t>
      </w:r>
      <w:r w:rsidRPr="00A44CA0">
        <w:rPr>
          <w:i/>
          <w:iCs/>
        </w:rPr>
        <w:tab/>
        <w:t>,</w:t>
      </w:r>
      <w:r w:rsidRPr="00A44CA0">
        <w:rPr>
          <w:i/>
          <w:iCs/>
        </w:rPr>
        <w:tab/>
        <w:t>y' = x sin θ + y cos θ</w:t>
      </w:r>
      <w:r w:rsidRPr="00A44CA0">
        <w:rPr>
          <w:i/>
          <w:iCs/>
        </w:rPr>
        <w:tab/>
      </w:r>
      <w:r w:rsidRPr="00A44CA0">
        <w:rPr>
          <w:i/>
          <w:iCs/>
        </w:rPr>
        <w:tab/>
        <w:t>(8)</w:t>
      </w:r>
    </w:p>
    <w:p w14:paraId="49F5B5D0" w14:textId="77777777" w:rsidR="00A44CA0" w:rsidRDefault="00A44CA0" w:rsidP="00A44CA0">
      <w:pPr>
        <w:pStyle w:val="ListParagraph"/>
        <w:ind w:left="1157" w:firstLine="0"/>
      </w:pPr>
    </w:p>
    <w:p w14:paraId="7C791E82" w14:textId="6689A7C2" w:rsidR="00465771" w:rsidRDefault="00A44CA0" w:rsidP="00A44CA0">
      <w:pPr>
        <w:pStyle w:val="ListParagraph"/>
        <w:ind w:left="1157" w:firstLine="0"/>
      </w:pPr>
      <w:r>
        <w:t>The range of rotation angles from ±20° was chosen to represent a compromise between a large variety of geometrical transformations and unrealistic poses of the person's head.</w:t>
      </w:r>
    </w:p>
    <w:p w14:paraId="09499299" w14:textId="77777777" w:rsidR="00A44CA0" w:rsidRDefault="00A44CA0" w:rsidP="00A44CA0">
      <w:pPr>
        <w:pStyle w:val="ListParagraph"/>
        <w:ind w:left="1157" w:firstLine="0"/>
        <w:rPr>
          <w:b/>
          <w:bCs/>
        </w:rPr>
      </w:pPr>
    </w:p>
    <w:p w14:paraId="4D945A89" w14:textId="77777777" w:rsidR="00465771" w:rsidRDefault="00465771">
      <w:pPr>
        <w:pStyle w:val="ListParagraph"/>
        <w:numPr>
          <w:ilvl w:val="0"/>
          <w:numId w:val="7"/>
        </w:numPr>
      </w:pPr>
      <w:r w:rsidRPr="00465771">
        <w:rPr>
          <w:b/>
          <w:bCs/>
        </w:rPr>
        <w:t>Random brightness and contrast changes</w:t>
      </w:r>
      <w:r>
        <w:t>: With scaling and offset within the factor α, β:</w:t>
      </w:r>
    </w:p>
    <w:p w14:paraId="0902FC2C" w14:textId="77777777" w:rsidR="00A44CA0" w:rsidRDefault="00A44CA0" w:rsidP="00A44CA0">
      <w:pPr>
        <w:pStyle w:val="ListParagraph"/>
        <w:ind w:left="1157" w:firstLine="0"/>
      </w:pPr>
    </w:p>
    <w:p w14:paraId="4F62169B" w14:textId="65440D4B" w:rsidR="00465771" w:rsidRPr="00904EE0" w:rsidRDefault="00465771" w:rsidP="00465771">
      <w:pPr>
        <w:jc w:val="center"/>
        <w:rPr>
          <w:i/>
          <w:iCs/>
        </w:rPr>
      </w:pPr>
      <w:r>
        <w:rPr>
          <w:i/>
          <w:iCs/>
        </w:rPr>
        <w:t xml:space="preserve">x' = α · x + </w:t>
      </w:r>
      <w:proofErr w:type="gramStart"/>
      <w:r>
        <w:rPr>
          <w:i/>
          <w:iCs/>
        </w:rPr>
        <w:t xml:space="preserve">β,   </w:t>
      </w:r>
      <w:proofErr w:type="gramEnd"/>
      <w:r>
        <w:rPr>
          <w:i/>
          <w:iCs/>
        </w:rPr>
        <w:t xml:space="preserve"> α </w:t>
      </w:r>
      <w:r>
        <w:rPr>
          <w:rFonts w:ascii="Cambria Math" w:hAnsi="Cambria Math" w:cs="Cambria Math"/>
          <w:i/>
          <w:iCs/>
        </w:rPr>
        <w:t>∈</w:t>
      </w:r>
      <w:r>
        <w:rPr>
          <w:i/>
          <w:iCs/>
        </w:rPr>
        <w:t xml:space="preserve"> [0.8, 1.2</w:t>
      </w:r>
      <w:proofErr w:type="gramStart"/>
      <w:r>
        <w:rPr>
          <w:i/>
          <w:iCs/>
        </w:rPr>
        <w:t xml:space="preserve">],   </w:t>
      </w:r>
      <w:proofErr w:type="gramEnd"/>
      <w:r>
        <w:rPr>
          <w:i/>
          <w:iCs/>
        </w:rPr>
        <w:t xml:space="preserve"> β </w:t>
      </w:r>
      <w:r>
        <w:rPr>
          <w:rFonts w:ascii="Cambria Math" w:hAnsi="Cambria Math" w:cs="Cambria Math"/>
          <w:i/>
          <w:iCs/>
        </w:rPr>
        <w:t>∈</w:t>
      </w:r>
      <w:r>
        <w:rPr>
          <w:i/>
          <w:iCs/>
        </w:rPr>
        <w:t xml:space="preserve"> [−0.2, 0.2]</w:t>
      </w:r>
      <w:r w:rsidR="00057EB4">
        <w:rPr>
          <w:i/>
          <w:iCs/>
        </w:rPr>
        <w:tab/>
      </w:r>
      <w:r w:rsidR="00057EB4">
        <w:rPr>
          <w:i/>
          <w:iCs/>
        </w:rPr>
        <w:tab/>
        <w:t>(9)</w:t>
      </w:r>
    </w:p>
    <w:p w14:paraId="010A142D" w14:textId="77777777" w:rsidR="00465771" w:rsidRDefault="00465771" w:rsidP="00465771">
      <w:pPr>
        <w:rPr>
          <w:b/>
          <w:bCs/>
        </w:rPr>
      </w:pPr>
    </w:p>
    <w:p w14:paraId="01547B7E" w14:textId="5D34A733" w:rsidR="00057EB4" w:rsidRDefault="00057EB4">
      <w:pPr>
        <w:pStyle w:val="ListParagraph"/>
        <w:numPr>
          <w:ilvl w:val="0"/>
          <w:numId w:val="7"/>
        </w:numPr>
      </w:pPr>
      <w:r w:rsidRPr="00057EB4">
        <w:rPr>
          <w:b/>
          <w:bCs/>
        </w:rPr>
        <w:t xml:space="preserve">The </w:t>
      </w:r>
      <w:proofErr w:type="spellStart"/>
      <w:r w:rsidRPr="00057EB4">
        <w:rPr>
          <w:b/>
          <w:bCs/>
        </w:rPr>
        <w:t>Colour</w:t>
      </w:r>
      <w:proofErr w:type="spellEnd"/>
      <w:r w:rsidRPr="00057EB4">
        <w:rPr>
          <w:b/>
          <w:bCs/>
        </w:rPr>
        <w:t xml:space="preserve"> Jitter </w:t>
      </w:r>
      <w:r>
        <w:t>will be performed by random adjustment of the contrast and brightness values for each training sample through scaling the value by α and adding the offset β:</w:t>
      </w:r>
    </w:p>
    <w:p w14:paraId="159F8DE4" w14:textId="77777777" w:rsidR="00057EB4" w:rsidRDefault="00057EB4" w:rsidP="00057EB4">
      <w:pPr>
        <w:pStyle w:val="ListParagraph"/>
        <w:ind w:left="1157" w:firstLine="0"/>
      </w:pPr>
    </w:p>
    <w:p w14:paraId="21124DC4" w14:textId="40F0691A" w:rsidR="00057EB4" w:rsidRPr="00057EB4" w:rsidRDefault="00057EB4" w:rsidP="00057EB4">
      <w:pPr>
        <w:pStyle w:val="ListParagraph"/>
        <w:ind w:left="1157" w:firstLine="0"/>
        <w:jc w:val="center"/>
        <w:rPr>
          <w:i/>
          <w:iCs/>
        </w:rPr>
      </w:pPr>
      <w:r w:rsidRPr="00057EB4">
        <w:rPr>
          <w:i/>
          <w:iCs/>
        </w:rPr>
        <w:t xml:space="preserve">x’=α · x + </w:t>
      </w:r>
      <w:proofErr w:type="gramStart"/>
      <w:r w:rsidRPr="00057EB4">
        <w:rPr>
          <w:i/>
          <w:iCs/>
        </w:rPr>
        <w:t xml:space="preserve">β,   </w:t>
      </w:r>
      <w:proofErr w:type="gramEnd"/>
      <w:r w:rsidRPr="00057EB4">
        <w:rPr>
          <w:i/>
          <w:iCs/>
        </w:rPr>
        <w:t xml:space="preserve">  α </w:t>
      </w:r>
      <w:r w:rsidRPr="00057EB4">
        <w:rPr>
          <w:rFonts w:ascii="Cambria Math" w:hAnsi="Cambria Math" w:cs="Cambria Math"/>
          <w:i/>
          <w:iCs/>
        </w:rPr>
        <w:t>∈</w:t>
      </w:r>
      <w:r w:rsidRPr="00057EB4">
        <w:rPr>
          <w:i/>
          <w:iCs/>
        </w:rPr>
        <w:t xml:space="preserve"> [0.8, 1.2</w:t>
      </w:r>
      <w:proofErr w:type="gramStart"/>
      <w:r w:rsidRPr="00057EB4">
        <w:rPr>
          <w:i/>
          <w:iCs/>
        </w:rPr>
        <w:t xml:space="preserve">],   </w:t>
      </w:r>
      <w:proofErr w:type="gramEnd"/>
      <w:r w:rsidRPr="00057EB4">
        <w:rPr>
          <w:i/>
          <w:iCs/>
        </w:rPr>
        <w:t xml:space="preserve">  β </w:t>
      </w:r>
      <w:r w:rsidRPr="00057EB4">
        <w:rPr>
          <w:rFonts w:ascii="Cambria Math" w:hAnsi="Cambria Math" w:cs="Cambria Math"/>
          <w:i/>
          <w:iCs/>
        </w:rPr>
        <w:t>∈</w:t>
      </w:r>
      <w:r w:rsidRPr="00057EB4">
        <w:rPr>
          <w:i/>
          <w:iCs/>
        </w:rPr>
        <w:t xml:space="preserve"> [−0.2, 0.2</w:t>
      </w:r>
      <w:proofErr w:type="gramStart"/>
      <w:r w:rsidRPr="00057EB4">
        <w:rPr>
          <w:i/>
          <w:iCs/>
        </w:rPr>
        <w:t>]</w:t>
      </w:r>
      <w:r>
        <w:rPr>
          <w:i/>
          <w:iCs/>
        </w:rPr>
        <w:tab/>
      </w:r>
      <w:r>
        <w:rPr>
          <w:i/>
          <w:iCs/>
        </w:rPr>
        <w:tab/>
        <w:t>(</w:t>
      </w:r>
      <w:proofErr w:type="gramEnd"/>
      <w:r>
        <w:rPr>
          <w:i/>
          <w:iCs/>
        </w:rPr>
        <w:t>10)</w:t>
      </w:r>
    </w:p>
    <w:p w14:paraId="68973B53" w14:textId="77777777" w:rsidR="00057EB4" w:rsidRDefault="00057EB4" w:rsidP="00057EB4">
      <w:pPr>
        <w:pStyle w:val="ListParagraph"/>
        <w:ind w:left="1157" w:firstLine="0"/>
      </w:pPr>
    </w:p>
    <w:p w14:paraId="4CF74583" w14:textId="25131848" w:rsidR="00057EB4" w:rsidRPr="00057EB4" w:rsidRDefault="00057EB4" w:rsidP="00057EB4">
      <w:pPr>
        <w:pStyle w:val="ListParagraph"/>
        <w:ind w:left="1157" w:firstLine="0"/>
      </w:pPr>
      <w:r>
        <w:t>It helps to emulate the natural variations that take place in the process of images capture regarding illumination and exposure levels.</w:t>
      </w:r>
    </w:p>
    <w:p w14:paraId="3DC99A93" w14:textId="77777777" w:rsidR="00057EB4" w:rsidRDefault="00057EB4" w:rsidP="00465771">
      <w:pPr>
        <w:rPr>
          <w:b/>
          <w:bCs/>
        </w:rPr>
      </w:pPr>
    </w:p>
    <w:p w14:paraId="7CEDA35F" w14:textId="680EA88F" w:rsidR="00057EB4" w:rsidRPr="00057EB4" w:rsidRDefault="00057EB4">
      <w:pPr>
        <w:pStyle w:val="ListParagraph"/>
        <w:numPr>
          <w:ilvl w:val="0"/>
          <w:numId w:val="7"/>
        </w:numPr>
      </w:pPr>
      <w:r w:rsidRPr="00057EB4">
        <w:rPr>
          <w:b/>
          <w:bCs/>
        </w:rPr>
        <w:t>Random grayscale conversion</w:t>
      </w:r>
      <w:r>
        <w:t xml:space="preserve"> </w:t>
      </w:r>
      <w:r w:rsidRPr="00057EB4">
        <w:t>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2317CE48" w14:textId="77777777" w:rsidR="00057EB4" w:rsidRDefault="00057EB4" w:rsidP="00465771">
      <w:pPr>
        <w:rPr>
          <w:b/>
          <w:bCs/>
        </w:rPr>
      </w:pPr>
    </w:p>
    <w:p w14:paraId="7F5BC761" w14:textId="54532F86" w:rsidR="00355D93" w:rsidRDefault="00465771">
      <w:pPr>
        <w:pStyle w:val="ListParagraph"/>
        <w:numPr>
          <w:ilvl w:val="0"/>
          <w:numId w:val="7"/>
        </w:numPr>
      </w:pPr>
      <w:r w:rsidRPr="00465771">
        <w:rPr>
          <w:b/>
          <w:bCs/>
        </w:rPr>
        <w:t xml:space="preserve">Random </w:t>
      </w:r>
      <w:r w:rsidR="00057EB4">
        <w:rPr>
          <w:b/>
          <w:bCs/>
        </w:rPr>
        <w:t>E</w:t>
      </w:r>
      <w:r w:rsidRPr="00465771">
        <w:rPr>
          <w:b/>
          <w:bCs/>
        </w:rPr>
        <w:t>rasing</w:t>
      </w:r>
      <w:r>
        <w:t xml:space="preserve">: </w:t>
      </w:r>
      <w:r w:rsidR="00057EB4" w:rsidRPr="00057EB4">
        <w:t xml:space="preserve">will be carried out with the probability of P(erase) = 0.1 by choosing a random rectangle on the image and changing all pixel values inside it to zero. The area of the erasing rectangle will be selected within the range of 2%-15% of the image area. This transformation </w:t>
      </w:r>
      <w:r w:rsidR="00057EB4" w:rsidRPr="00057EB4">
        <w:lastRenderedPageBreak/>
        <w:t>represents partial face occlusions by hands, scarves, and glasses and forces the model to classify the facial expressions based on partial face data.</w:t>
      </w:r>
    </w:p>
    <w:p w14:paraId="44B9816F" w14:textId="77777777" w:rsidR="00355D93" w:rsidRDefault="00355D93" w:rsidP="00355D93"/>
    <w:p w14:paraId="610A2A61" w14:textId="3C67AB8A" w:rsidR="0005622F" w:rsidRPr="0005622F" w:rsidRDefault="0005622F" w:rsidP="0005622F">
      <w:r w:rsidRPr="0005622F">
        <w:rPr>
          <w:noProof/>
        </w:rPr>
        <w:drawing>
          <wp:inline distT="0" distB="0" distL="0" distR="0" wp14:anchorId="29A60492" wp14:editId="7E28720F">
            <wp:extent cx="5989320" cy="1332865"/>
            <wp:effectExtent l="0" t="0" r="0" b="635"/>
            <wp:docPr id="4392223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89320" cy="1332865"/>
                    </a:xfrm>
                    <a:prstGeom prst="rect">
                      <a:avLst/>
                    </a:prstGeom>
                    <a:noFill/>
                    <a:ln>
                      <a:noFill/>
                    </a:ln>
                  </pic:spPr>
                </pic:pic>
              </a:graphicData>
            </a:graphic>
          </wp:inline>
        </w:drawing>
      </w:r>
    </w:p>
    <w:p w14:paraId="5FFF111E" w14:textId="34210E54" w:rsidR="0005622F" w:rsidRPr="0005622F" w:rsidRDefault="0005622F" w:rsidP="0005622F">
      <w:pPr>
        <w:ind w:left="0"/>
        <w:jc w:val="center"/>
        <w:rPr>
          <w:b/>
          <w:bCs/>
          <w:sz w:val="20"/>
          <w:szCs w:val="16"/>
        </w:rPr>
      </w:pPr>
      <w:r w:rsidRPr="0005622F">
        <w:rPr>
          <w:b/>
          <w:bCs/>
          <w:sz w:val="20"/>
          <w:szCs w:val="16"/>
        </w:rPr>
        <w:t>Figure 3.4: General Augmentation Techniques Applied to a Training Image</w:t>
      </w:r>
    </w:p>
    <w:p w14:paraId="343C219A" w14:textId="77777777" w:rsidR="0005622F" w:rsidRDefault="0005622F" w:rsidP="00355D93"/>
    <w:p w14:paraId="0889A64E" w14:textId="77777777" w:rsidR="0005622F" w:rsidRDefault="0005622F" w:rsidP="00355D93"/>
    <w:p w14:paraId="4A3B411A" w14:textId="033B3E6F" w:rsidR="00724A7D" w:rsidRDefault="003968BF">
      <w:pPr>
        <w:pStyle w:val="Heading3"/>
        <w:numPr>
          <w:ilvl w:val="2"/>
          <w:numId w:val="5"/>
        </w:numPr>
        <w:ind w:left="1170"/>
        <w:rPr>
          <w:rtl/>
        </w:rPr>
      </w:pPr>
      <w:bookmarkStart w:id="35" w:name="_Toc233531042"/>
      <w:r w:rsidRPr="003968BF">
        <w:t>Minority Class Augmentation</w:t>
      </w:r>
      <w:bookmarkEnd w:id="35"/>
    </w:p>
    <w:p w14:paraId="17DA2905" w14:textId="77777777" w:rsidR="003968BF" w:rsidRDefault="003968BF" w:rsidP="003968BF">
      <w:r>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27646183" w14:textId="77777777" w:rsidR="003968BF" w:rsidRDefault="003968BF" w:rsidP="003968BF">
      <w:r>
        <w:t xml:space="preserve">Random zooming up to ±10% will add more variety in terms of face-to-camera distance </w:t>
      </w:r>
      <w:proofErr w:type="gramStart"/>
      <w:r>
        <w:t>in order to</w:t>
      </w:r>
      <w:proofErr w:type="gramEnd"/>
      <w:r>
        <w:t xml:space="preserve"> increase the spatial scale invariance for the samples from the minority classes.</w:t>
      </w:r>
    </w:p>
    <w:p w14:paraId="5D34EBEE" w14:textId="77777777" w:rsidR="003968BF" w:rsidRDefault="003968BF" w:rsidP="003968BF"/>
    <w:p w14:paraId="54E6B9BC" w14:textId="50FD9703" w:rsidR="003968BF" w:rsidRDefault="003968BF" w:rsidP="003968BF">
      <w:r>
        <w:t>Rotation up to ±25° will increase geometric variance, which is important since ±20° rotation is not sufficient to avoid overfitting for the limited samples from minority classes.</w:t>
      </w:r>
    </w:p>
    <w:p w14:paraId="5F991601" w14:textId="77777777" w:rsidR="003968BF" w:rsidRDefault="003968BF" w:rsidP="003968BF"/>
    <w:p w14:paraId="232D5E5A" w14:textId="7076A2F2" w:rsidR="003968BF" w:rsidRDefault="003968BF">
      <w:pPr>
        <w:pStyle w:val="ListParagraph"/>
        <w:numPr>
          <w:ilvl w:val="0"/>
          <w:numId w:val="10"/>
        </w:numPr>
      </w:pPr>
      <w:r w:rsidRPr="003968BF">
        <w:rPr>
          <w:b/>
          <w:bCs/>
        </w:rPr>
        <w:t>Random zoom</w:t>
      </w:r>
      <w:r>
        <w:t xml:space="preserve"> with a range of ±10% will help to simulate differences in the distance of the face from the camera, thus helping in achieving better scale invariance in case of minority class samples.</w:t>
      </w:r>
    </w:p>
    <w:p w14:paraId="021BB1BA" w14:textId="77777777" w:rsidR="003968BF" w:rsidRDefault="003968BF" w:rsidP="003968BF">
      <w:pPr>
        <w:pStyle w:val="ListParagraph"/>
        <w:ind w:left="1157" w:firstLine="0"/>
      </w:pPr>
    </w:p>
    <w:p w14:paraId="2A2F0EA5" w14:textId="77777777" w:rsidR="003968BF" w:rsidRDefault="003968BF">
      <w:pPr>
        <w:pStyle w:val="ListParagraph"/>
        <w:numPr>
          <w:ilvl w:val="0"/>
          <w:numId w:val="10"/>
        </w:numPr>
      </w:pPr>
      <w:r w:rsidRPr="003968BF">
        <w:rPr>
          <w:b/>
          <w:bCs/>
        </w:rPr>
        <w:t>Extended Rotation</w:t>
      </w:r>
      <w:r>
        <w:t xml:space="preserve"> with a range of ±25° will help in providing more geometric variance compared to the general rotation of ±20°, thus preventing any form of overfitting on </w:t>
      </w:r>
      <w:proofErr w:type="gramStart"/>
      <w:r>
        <w:t>particular head</w:t>
      </w:r>
      <w:proofErr w:type="gramEnd"/>
      <w:r>
        <w:t xml:space="preserve"> positions for the limited training samples of the minority class.</w:t>
      </w:r>
    </w:p>
    <w:p w14:paraId="6A51873C" w14:textId="77777777" w:rsidR="003968BF" w:rsidRPr="003968BF" w:rsidRDefault="003968BF" w:rsidP="003968BF">
      <w:pPr>
        <w:pStyle w:val="ListParagraph"/>
        <w:rPr>
          <w:b/>
          <w:bCs/>
        </w:rPr>
      </w:pPr>
    </w:p>
    <w:p w14:paraId="6A1C9F79" w14:textId="77777777" w:rsidR="003968BF" w:rsidRDefault="003968BF">
      <w:pPr>
        <w:pStyle w:val="ListParagraph"/>
        <w:numPr>
          <w:ilvl w:val="0"/>
          <w:numId w:val="10"/>
        </w:numPr>
      </w:pPr>
      <w:r w:rsidRPr="003968BF">
        <w:rPr>
          <w:b/>
          <w:bCs/>
        </w:rPr>
        <w:t>Horizontal shear</w:t>
      </w:r>
      <w:r>
        <w:t xml:space="preserve"> with the shear factor </w:t>
      </w:r>
      <w:proofErr w:type="spellStart"/>
      <w:r>
        <w:t>s</w:t>
      </w:r>
      <w:proofErr w:type="spellEnd"/>
      <w:r>
        <w:t xml:space="preserve"> set at 0.1 will be used to simulate differences in perspective due to off-axis viewpoint. Shear transforms a point (x, y) to the following coordinates:</w:t>
      </w:r>
    </w:p>
    <w:p w14:paraId="470DE68F" w14:textId="77777777" w:rsidR="003968BF" w:rsidRDefault="003968BF" w:rsidP="003968BF">
      <w:pPr>
        <w:pStyle w:val="ListParagraph"/>
        <w:ind w:left="1157" w:firstLine="0"/>
      </w:pPr>
    </w:p>
    <w:p w14:paraId="741E6B09" w14:textId="7A6BF45D" w:rsidR="003968BF" w:rsidRPr="003968BF" w:rsidRDefault="003968BF" w:rsidP="003968BF">
      <w:pPr>
        <w:ind w:left="0" w:firstLine="0"/>
        <w:jc w:val="center"/>
        <w:rPr>
          <w:i/>
          <w:iCs/>
        </w:rPr>
      </w:pPr>
      <w:r w:rsidRPr="003968BF">
        <w:rPr>
          <w:i/>
          <w:iCs/>
        </w:rPr>
        <w:t xml:space="preserve">x' = x + s · </w:t>
      </w:r>
      <w:proofErr w:type="gramStart"/>
      <w:r w:rsidRPr="003968BF">
        <w:rPr>
          <w:i/>
          <w:iCs/>
        </w:rPr>
        <w:t xml:space="preserve">y,   </w:t>
      </w:r>
      <w:proofErr w:type="gramEnd"/>
      <w:r w:rsidRPr="003968BF">
        <w:rPr>
          <w:i/>
          <w:iCs/>
        </w:rPr>
        <w:t xml:space="preserve">  y' = </w:t>
      </w:r>
      <w:proofErr w:type="gramStart"/>
      <w:r w:rsidRPr="003968BF">
        <w:rPr>
          <w:i/>
          <w:iCs/>
        </w:rPr>
        <w:t>y</w:t>
      </w:r>
      <w:r>
        <w:rPr>
          <w:i/>
          <w:iCs/>
        </w:rPr>
        <w:tab/>
      </w:r>
      <w:r>
        <w:rPr>
          <w:i/>
          <w:iCs/>
        </w:rPr>
        <w:tab/>
        <w:t>(</w:t>
      </w:r>
      <w:proofErr w:type="gramEnd"/>
      <w:r>
        <w:rPr>
          <w:i/>
          <w:iCs/>
        </w:rPr>
        <w:t>11)</w:t>
      </w:r>
    </w:p>
    <w:p w14:paraId="4DFD3A32" w14:textId="77777777" w:rsidR="003968BF" w:rsidRPr="003968BF" w:rsidRDefault="003968BF" w:rsidP="003968BF">
      <w:pPr>
        <w:pStyle w:val="ListParagraph"/>
        <w:rPr>
          <w:b/>
          <w:bCs/>
        </w:rPr>
      </w:pPr>
    </w:p>
    <w:p w14:paraId="298618AF" w14:textId="309C3808" w:rsidR="003968BF" w:rsidRDefault="003968BF">
      <w:pPr>
        <w:pStyle w:val="ListParagraph"/>
        <w:numPr>
          <w:ilvl w:val="0"/>
          <w:numId w:val="10"/>
        </w:numPr>
      </w:pPr>
      <w:r w:rsidRPr="003968BF">
        <w:rPr>
          <w:b/>
          <w:bCs/>
        </w:rPr>
        <w:t>Random perspective distortion</w:t>
      </w:r>
      <w:r w:rsidRPr="003968BF">
        <w:t xml:space="preserve"> with ratio 0.2 and p = 0.3 will perform a projective </w:t>
      </w:r>
      <w:proofErr w:type="gramStart"/>
      <w:r w:rsidRPr="003968BF">
        <w:t>transform effecting</w:t>
      </w:r>
      <w:proofErr w:type="gramEnd"/>
      <w:r w:rsidRPr="003968BF">
        <w:t xml:space="preserve"> variation in three-dimensional view angles other than those achievable with shear alone.</w:t>
      </w:r>
    </w:p>
    <w:p w14:paraId="36E08381" w14:textId="77777777" w:rsidR="00465771" w:rsidRDefault="00465771" w:rsidP="00465771"/>
    <w:p w14:paraId="3C135F74" w14:textId="799AD17B" w:rsidR="0005622F" w:rsidRPr="0005622F" w:rsidRDefault="0005622F" w:rsidP="0005622F">
      <w:pPr>
        <w:ind w:left="0"/>
        <w:jc w:val="center"/>
      </w:pPr>
      <w:r w:rsidRPr="0005622F">
        <w:rPr>
          <w:noProof/>
        </w:rPr>
        <w:drawing>
          <wp:inline distT="0" distB="0" distL="0" distR="0" wp14:anchorId="656057C0" wp14:editId="3A0C1FB0">
            <wp:extent cx="5989320" cy="4495165"/>
            <wp:effectExtent l="0" t="0" r="0" b="635"/>
            <wp:docPr id="3438824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89320" cy="4495165"/>
                    </a:xfrm>
                    <a:prstGeom prst="rect">
                      <a:avLst/>
                    </a:prstGeom>
                    <a:noFill/>
                    <a:ln>
                      <a:noFill/>
                    </a:ln>
                  </pic:spPr>
                </pic:pic>
              </a:graphicData>
            </a:graphic>
          </wp:inline>
        </w:drawing>
      </w:r>
    </w:p>
    <w:p w14:paraId="18FED386" w14:textId="1EEE68FF" w:rsidR="0005622F" w:rsidRPr="0005622F" w:rsidRDefault="0005622F" w:rsidP="0005622F">
      <w:pPr>
        <w:ind w:left="0"/>
        <w:jc w:val="center"/>
        <w:rPr>
          <w:b/>
          <w:bCs/>
          <w:sz w:val="20"/>
          <w:szCs w:val="16"/>
        </w:rPr>
      </w:pPr>
      <w:r w:rsidRPr="0005622F">
        <w:rPr>
          <w:b/>
          <w:bCs/>
          <w:sz w:val="20"/>
          <w:szCs w:val="16"/>
        </w:rPr>
        <w:t>Figure 3.5: Minority Class Augmentation Applied to Disgust, Fear, and Surprise Samples</w:t>
      </w:r>
    </w:p>
    <w:p w14:paraId="02D69F96" w14:textId="77777777" w:rsidR="0005622F" w:rsidRDefault="0005622F" w:rsidP="00465771"/>
    <w:p w14:paraId="7E70840E" w14:textId="77777777" w:rsidR="0005622F" w:rsidRDefault="0005622F" w:rsidP="00465771"/>
    <w:p w14:paraId="2829EEC5" w14:textId="44D99156" w:rsidR="003968BF" w:rsidRDefault="003968BF">
      <w:pPr>
        <w:pStyle w:val="Heading3"/>
        <w:numPr>
          <w:ilvl w:val="2"/>
          <w:numId w:val="5"/>
        </w:numPr>
        <w:ind w:left="1170"/>
        <w:rPr>
          <w:rtl/>
        </w:rPr>
      </w:pPr>
      <w:bookmarkStart w:id="36" w:name="_Toc233531043"/>
      <w:r w:rsidRPr="003968BF">
        <w:lastRenderedPageBreak/>
        <w:t xml:space="preserve">Batch-Level Augmentation </w:t>
      </w:r>
      <w:r w:rsidR="009B78AB">
        <w:t xml:space="preserve">- </w:t>
      </w:r>
      <w:proofErr w:type="spellStart"/>
      <w:r w:rsidRPr="003968BF">
        <w:t>MixUp</w:t>
      </w:r>
      <w:proofErr w:type="spellEnd"/>
      <w:r w:rsidRPr="003968BF">
        <w:t xml:space="preserve"> and </w:t>
      </w:r>
      <w:proofErr w:type="spellStart"/>
      <w:r w:rsidRPr="003968BF">
        <w:t>CutMix</w:t>
      </w:r>
      <w:bookmarkEnd w:id="36"/>
      <w:proofErr w:type="spellEnd"/>
    </w:p>
    <w:p w14:paraId="03122C9A" w14:textId="77777777" w:rsidR="00F31D53" w:rsidRDefault="00F31D53" w:rsidP="00F31D53">
      <w:r>
        <w:t xml:space="preserve">Apart from the augmentation techniques performed on the sample level, two batch-level augmentations, namely </w:t>
      </w:r>
      <w:proofErr w:type="spellStart"/>
      <w:r>
        <w:t>MixUp</w:t>
      </w:r>
      <w:proofErr w:type="spellEnd"/>
      <w:r>
        <w:t xml:space="preserve"> and </w:t>
      </w:r>
      <w:proofErr w:type="spellStart"/>
      <w:r>
        <w:t>CutMix</w:t>
      </w:r>
      <w:proofErr w:type="spellEnd"/>
      <w:r>
        <w:t xml:space="preserve">, will be used to further </w:t>
      </w:r>
      <w:proofErr w:type="spellStart"/>
      <w:r>
        <w:t>regularise</w:t>
      </w:r>
      <w:proofErr w:type="spellEnd"/>
      <w:r>
        <w:t xml:space="preserve"> the model during the training process. Both image and label inputs will undergo changes in these augmentation techniques.</w:t>
      </w:r>
    </w:p>
    <w:p w14:paraId="0084F568" w14:textId="77777777" w:rsidR="00F31D53" w:rsidRDefault="00F31D53" w:rsidP="00F31D53"/>
    <w:p w14:paraId="746F42BA" w14:textId="77777777" w:rsidR="00F31D53" w:rsidRPr="00F31D53" w:rsidRDefault="00F31D53">
      <w:pPr>
        <w:pStyle w:val="ListParagraph"/>
        <w:numPr>
          <w:ilvl w:val="0"/>
          <w:numId w:val="10"/>
        </w:numPr>
        <w:rPr>
          <w:i/>
          <w:iCs/>
        </w:rPr>
      </w:pPr>
      <w:proofErr w:type="spellStart"/>
      <w:r w:rsidRPr="00F31D53">
        <w:rPr>
          <w:b/>
          <w:bCs/>
        </w:rPr>
        <w:t>MixUp</w:t>
      </w:r>
      <w:proofErr w:type="spellEnd"/>
      <w:r w:rsidRPr="00F31D53">
        <w:rPr>
          <w:b/>
          <w:bCs/>
        </w:rPr>
        <w:t xml:space="preserve"> technique</w:t>
      </w:r>
      <w:r>
        <w:t xml:space="preserve"> [33], mixing factor α will be equal to 0.2, and probability p will be 0.3. Two randomly chosen training samples within the current </w:t>
      </w:r>
      <w:proofErr w:type="gramStart"/>
      <w:r>
        <w:t>mini-batch</w:t>
      </w:r>
      <w:proofErr w:type="gramEnd"/>
      <w:r>
        <w:t xml:space="preserve"> will be linearly interpolated:</w:t>
      </w:r>
    </w:p>
    <w:p w14:paraId="553B493C" w14:textId="77777777" w:rsidR="00F31D53" w:rsidRDefault="00F31D53" w:rsidP="00F31D53">
      <w:pPr>
        <w:pStyle w:val="ListParagraph"/>
        <w:ind w:left="1157" w:firstLine="0"/>
        <w:rPr>
          <w:b/>
          <w:bCs/>
        </w:rPr>
      </w:pPr>
    </w:p>
    <w:p w14:paraId="6FBCE884" w14:textId="5E75548B" w:rsidR="00F31D53" w:rsidRPr="00F31D53" w:rsidRDefault="00F31D53" w:rsidP="00F31D53">
      <w:pPr>
        <w:pStyle w:val="ListParagraph"/>
        <w:ind w:left="1157" w:firstLine="0"/>
        <w:rPr>
          <w:i/>
          <w:iCs/>
        </w:rPr>
      </w:pPr>
      <w:r w:rsidRPr="00F31D53">
        <w:rPr>
          <w:i/>
          <w:iCs/>
        </w:rPr>
        <w:t xml:space="preserve">x̃ = λ · xᵢ + (1 − λ) · </w:t>
      </w:r>
      <w:proofErr w:type="gramStart"/>
      <w:r w:rsidRPr="00F31D53">
        <w:rPr>
          <w:i/>
          <w:iCs/>
        </w:rPr>
        <w:t xml:space="preserve">xⱼ,   </w:t>
      </w:r>
      <w:proofErr w:type="gramEnd"/>
      <w:r w:rsidRPr="00F31D53">
        <w:rPr>
          <w:i/>
          <w:iCs/>
        </w:rPr>
        <w:t xml:space="preserve">  ỹ = λ · yᵢ + (1 − λ) · </w:t>
      </w:r>
      <w:proofErr w:type="gramStart"/>
      <w:r w:rsidRPr="00F31D53">
        <w:rPr>
          <w:i/>
          <w:iCs/>
        </w:rPr>
        <w:t xml:space="preserve">yⱼ,   </w:t>
      </w:r>
      <w:proofErr w:type="gramEnd"/>
      <w:r w:rsidRPr="00F31D53">
        <w:rPr>
          <w:i/>
          <w:iCs/>
        </w:rPr>
        <w:t xml:space="preserve">  λ ~ </w:t>
      </w:r>
      <w:proofErr w:type="gramStart"/>
      <w:r w:rsidRPr="00F31D53">
        <w:rPr>
          <w:i/>
          <w:iCs/>
        </w:rPr>
        <w:t>Beta(</w:t>
      </w:r>
      <w:proofErr w:type="gramEnd"/>
      <w:r w:rsidRPr="00F31D53">
        <w:rPr>
          <w:i/>
          <w:iCs/>
        </w:rPr>
        <w:t>α, α)</w:t>
      </w:r>
      <w:r w:rsidRPr="00F31D53">
        <w:rPr>
          <w:i/>
          <w:iCs/>
        </w:rPr>
        <w:tab/>
        <w:t>(12)</w:t>
      </w:r>
    </w:p>
    <w:p w14:paraId="65091277" w14:textId="77777777" w:rsidR="00F31D53" w:rsidRDefault="00F31D53" w:rsidP="00F31D53"/>
    <w:p w14:paraId="4549414F" w14:textId="15A138B4" w:rsidR="00F31D53" w:rsidRDefault="00F31D53" w:rsidP="00F31D53">
      <w:pPr>
        <w:pStyle w:val="ListParagraph"/>
        <w:ind w:left="1157" w:firstLine="0"/>
      </w:pPr>
      <w:proofErr w:type="spellStart"/>
      <w:r>
        <w:t>MixUp</w:t>
      </w:r>
      <w:proofErr w:type="spellEnd"/>
      <w:r>
        <w:t xml:space="preserve"> helps the model learn smooth decision boundaries for adjacent emotions, which is especially useful when dealing with visually similar emotion types like Fear/Surprise or Sad/Neutral.</w:t>
      </w:r>
    </w:p>
    <w:p w14:paraId="156D3352" w14:textId="77777777" w:rsidR="00F31D53" w:rsidRDefault="00F31D53" w:rsidP="003968BF"/>
    <w:p w14:paraId="46C00F28" w14:textId="77777777" w:rsidR="00F31D53" w:rsidRDefault="00F31D53">
      <w:pPr>
        <w:pStyle w:val="ListParagraph"/>
        <w:numPr>
          <w:ilvl w:val="0"/>
          <w:numId w:val="10"/>
        </w:numPr>
      </w:pPr>
      <w:proofErr w:type="spellStart"/>
      <w:r w:rsidRPr="00F31D53">
        <w:rPr>
          <w:b/>
          <w:bCs/>
        </w:rPr>
        <w:t>CutMix</w:t>
      </w:r>
      <w:proofErr w:type="spellEnd"/>
      <w:r w:rsidRPr="00F31D53">
        <w:rPr>
          <w:b/>
          <w:bCs/>
        </w:rPr>
        <w:t xml:space="preserve"> </w:t>
      </w:r>
      <w:r>
        <w:t xml:space="preserve">[34] is used with the parameter α = 1.0 and probability p = 0.3. </w:t>
      </w:r>
      <w:proofErr w:type="spellStart"/>
      <w:r>
        <w:t>CutMix</w:t>
      </w:r>
      <w:proofErr w:type="spellEnd"/>
      <w:r>
        <w:t xml:space="preserve"> randomly selects a rectangular region from one training sample and mixes it with another by pasting with label mixing proportional to the percentage of pasting:</w:t>
      </w:r>
    </w:p>
    <w:p w14:paraId="4774BB14" w14:textId="77777777" w:rsidR="00F31D53" w:rsidRDefault="00F31D53" w:rsidP="00F31D53">
      <w:pPr>
        <w:pStyle w:val="ListParagraph"/>
        <w:ind w:left="1157" w:firstLine="0"/>
      </w:pPr>
    </w:p>
    <w:p w14:paraId="4FECD7EA" w14:textId="1F724E15" w:rsidR="00F31D53" w:rsidRPr="00F31D53" w:rsidRDefault="00F31D53" w:rsidP="00F31D53">
      <w:pPr>
        <w:pStyle w:val="ListParagraph"/>
        <w:ind w:left="1157" w:firstLine="0"/>
        <w:jc w:val="center"/>
        <w:rPr>
          <w:i/>
          <w:iCs/>
        </w:rPr>
      </w:pPr>
      <w:r w:rsidRPr="00F31D53">
        <w:rPr>
          <w:i/>
          <w:iCs/>
        </w:rPr>
        <w:t xml:space="preserve">x̃ = M </w:t>
      </w:r>
      <w:r w:rsidRPr="00F31D53">
        <w:rPr>
          <w:rFonts w:ascii="Cambria Math" w:hAnsi="Cambria Math" w:cs="Cambria Math"/>
          <w:i/>
          <w:iCs/>
        </w:rPr>
        <w:t>⊙</w:t>
      </w:r>
      <w:r w:rsidRPr="00F31D53">
        <w:rPr>
          <w:i/>
          <w:iCs/>
        </w:rPr>
        <w:t xml:space="preserve"> xᵢ + (1 − M) </w:t>
      </w:r>
      <w:r w:rsidRPr="00F31D53">
        <w:rPr>
          <w:rFonts w:ascii="Cambria Math" w:hAnsi="Cambria Math" w:cs="Cambria Math"/>
          <w:i/>
          <w:iCs/>
        </w:rPr>
        <w:t>⊙</w:t>
      </w:r>
      <w:r w:rsidRPr="00F31D53">
        <w:rPr>
          <w:i/>
          <w:iCs/>
        </w:rPr>
        <w:t xml:space="preserve"> </w:t>
      </w:r>
      <w:proofErr w:type="gramStart"/>
      <w:r w:rsidRPr="00F31D53">
        <w:rPr>
          <w:i/>
          <w:iCs/>
        </w:rPr>
        <w:t xml:space="preserve">xⱼ,   </w:t>
      </w:r>
      <w:proofErr w:type="gramEnd"/>
      <w:r w:rsidRPr="00F31D53">
        <w:rPr>
          <w:i/>
          <w:iCs/>
        </w:rPr>
        <w:t xml:space="preserve">  ỹ = λ · yᵢ + (1 − λ) · yⱼ</w:t>
      </w:r>
      <w:r>
        <w:rPr>
          <w:i/>
          <w:iCs/>
        </w:rPr>
        <w:t xml:space="preserve"> </w:t>
      </w:r>
      <w:r>
        <w:rPr>
          <w:i/>
          <w:iCs/>
        </w:rPr>
        <w:tab/>
      </w:r>
      <w:r>
        <w:rPr>
          <w:i/>
          <w:iCs/>
        </w:rPr>
        <w:tab/>
        <w:t>(13)</w:t>
      </w:r>
    </w:p>
    <w:p w14:paraId="1F8DAA26" w14:textId="77777777" w:rsidR="00F31D53" w:rsidRDefault="00F31D53" w:rsidP="00F31D53">
      <w:pPr>
        <w:pStyle w:val="ListParagraph"/>
        <w:ind w:left="1157" w:firstLine="0"/>
      </w:pPr>
    </w:p>
    <w:p w14:paraId="3955F3E5" w14:textId="4C2416DB" w:rsidR="00F31D53" w:rsidRDefault="00F31D53" w:rsidP="00F31D53">
      <w:pPr>
        <w:pStyle w:val="ListParagraph"/>
        <w:ind w:left="1157" w:firstLine="0"/>
      </w:pPr>
      <w:r>
        <w:t xml:space="preserve">However, </w:t>
      </w:r>
      <w:proofErr w:type="spellStart"/>
      <w:r>
        <w:t>CutMix</w:t>
      </w:r>
      <w:proofErr w:type="spellEnd"/>
      <w:r>
        <w:t xml:space="preserve"> makes the neural network attend to discriminative facial parts as compared to holistic face images. During training, one of three methods is randomly chosen at each iteration: </w:t>
      </w:r>
      <w:proofErr w:type="spellStart"/>
      <w:r>
        <w:t>MixUp</w:t>
      </w:r>
      <w:proofErr w:type="spellEnd"/>
      <w:r>
        <w:t xml:space="preserve"> with probability 0.3, </w:t>
      </w:r>
      <w:proofErr w:type="spellStart"/>
      <w:r>
        <w:t>CutMix</w:t>
      </w:r>
      <w:proofErr w:type="spellEnd"/>
      <w:r>
        <w:t xml:space="preserve"> with probability 0.3, or regular training with probability 0.4.</w:t>
      </w:r>
    </w:p>
    <w:p w14:paraId="4F351313" w14:textId="77777777" w:rsidR="0005622F" w:rsidRDefault="0005622F" w:rsidP="00F31D53">
      <w:pPr>
        <w:pStyle w:val="ListParagraph"/>
        <w:ind w:left="1157" w:firstLine="0"/>
      </w:pPr>
    </w:p>
    <w:p w14:paraId="38144B4B" w14:textId="65949434" w:rsidR="0005622F" w:rsidRPr="0005622F" w:rsidRDefault="0005622F" w:rsidP="0005622F">
      <w:pPr>
        <w:pStyle w:val="ListParagraph"/>
        <w:ind w:left="0"/>
        <w:jc w:val="center"/>
      </w:pPr>
      <w:r w:rsidRPr="0005622F">
        <w:rPr>
          <w:noProof/>
        </w:rPr>
        <w:lastRenderedPageBreak/>
        <w:drawing>
          <wp:inline distT="0" distB="0" distL="0" distR="0" wp14:anchorId="39602265" wp14:editId="1CC12DF0">
            <wp:extent cx="5448300" cy="2773827"/>
            <wp:effectExtent l="0" t="0" r="0" b="7620"/>
            <wp:docPr id="1863570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48300" cy="2773827"/>
                    </a:xfrm>
                    <a:prstGeom prst="rect">
                      <a:avLst/>
                    </a:prstGeom>
                    <a:noFill/>
                    <a:ln>
                      <a:noFill/>
                    </a:ln>
                  </pic:spPr>
                </pic:pic>
              </a:graphicData>
            </a:graphic>
          </wp:inline>
        </w:drawing>
      </w:r>
    </w:p>
    <w:p w14:paraId="51CAD662" w14:textId="7EA4120B" w:rsidR="0005622F" w:rsidRPr="0005622F" w:rsidRDefault="0005622F" w:rsidP="0005622F">
      <w:pPr>
        <w:pStyle w:val="ListParagraph"/>
        <w:ind w:left="0" w:firstLine="0"/>
        <w:jc w:val="center"/>
        <w:rPr>
          <w:b/>
          <w:bCs/>
          <w:sz w:val="20"/>
          <w:szCs w:val="16"/>
        </w:rPr>
      </w:pPr>
      <w:r w:rsidRPr="0005622F">
        <w:rPr>
          <w:b/>
          <w:bCs/>
          <w:sz w:val="20"/>
          <w:szCs w:val="16"/>
        </w:rPr>
        <w:t xml:space="preserve">Figure 3.6: </w:t>
      </w:r>
      <w:proofErr w:type="spellStart"/>
      <w:r w:rsidRPr="0005622F">
        <w:rPr>
          <w:b/>
          <w:bCs/>
          <w:sz w:val="20"/>
          <w:szCs w:val="16"/>
        </w:rPr>
        <w:t>MixUp</w:t>
      </w:r>
      <w:proofErr w:type="spellEnd"/>
      <w:r w:rsidRPr="0005622F">
        <w:rPr>
          <w:b/>
          <w:bCs/>
          <w:sz w:val="20"/>
          <w:szCs w:val="16"/>
        </w:rPr>
        <w:t xml:space="preserve"> and </w:t>
      </w:r>
      <w:proofErr w:type="spellStart"/>
      <w:r w:rsidRPr="0005622F">
        <w:rPr>
          <w:b/>
          <w:bCs/>
          <w:sz w:val="20"/>
          <w:szCs w:val="16"/>
        </w:rPr>
        <w:t>CutMix</w:t>
      </w:r>
      <w:proofErr w:type="spellEnd"/>
      <w:r w:rsidRPr="0005622F">
        <w:rPr>
          <w:b/>
          <w:bCs/>
          <w:sz w:val="20"/>
          <w:szCs w:val="16"/>
        </w:rPr>
        <w:t xml:space="preserve"> Batch Augmentation Visualization</w:t>
      </w:r>
    </w:p>
    <w:p w14:paraId="2D3A144F" w14:textId="77777777" w:rsidR="003968BF" w:rsidRDefault="003968BF" w:rsidP="00465771"/>
    <w:p w14:paraId="403CF079" w14:textId="77777777" w:rsidR="0005622F" w:rsidRDefault="0005622F" w:rsidP="00465771"/>
    <w:p w14:paraId="09331FC1" w14:textId="77777777" w:rsidR="0005622F" w:rsidRDefault="0005622F" w:rsidP="00465771"/>
    <w:p w14:paraId="3F3308E8" w14:textId="7749723E" w:rsidR="00BD0AE0" w:rsidRDefault="00BD0AE0">
      <w:pPr>
        <w:spacing w:after="160" w:line="259" w:lineRule="auto"/>
        <w:ind w:left="0" w:firstLine="0"/>
        <w:jc w:val="left"/>
      </w:pPr>
      <w:r>
        <w:br w:type="page"/>
      </w:r>
    </w:p>
    <w:p w14:paraId="3B4591EC" w14:textId="0ACAC849" w:rsidR="00724A7D" w:rsidRDefault="00996FC4">
      <w:pPr>
        <w:pStyle w:val="Heading3"/>
        <w:numPr>
          <w:ilvl w:val="1"/>
          <w:numId w:val="5"/>
        </w:numPr>
        <w:spacing w:after="360"/>
        <w:ind w:left="450"/>
      </w:pPr>
      <w:r>
        <w:rPr>
          <w:rFonts w:hint="cs"/>
          <w:rtl/>
        </w:rPr>
        <w:lastRenderedPageBreak/>
        <w:t xml:space="preserve">  </w:t>
      </w:r>
      <w:bookmarkStart w:id="37" w:name="_Toc233531044"/>
      <w:r w:rsidR="00724A7D" w:rsidRPr="00161C11">
        <w:t>Model Architecture</w:t>
      </w:r>
      <w:bookmarkEnd w:id="37"/>
    </w:p>
    <w:p w14:paraId="3BCF70EE" w14:textId="17E404D7" w:rsidR="00724A7D" w:rsidRDefault="00592AA5" w:rsidP="00724A7D">
      <w:r w:rsidRPr="00592AA5">
        <w:t xml:space="preserve">The </w:t>
      </w:r>
      <w:proofErr w:type="spellStart"/>
      <w:r w:rsidRPr="00592AA5">
        <w:t>EfficientViT</w:t>
      </w:r>
      <w:proofErr w:type="spellEnd"/>
      <w:r w:rsidRPr="00592AA5">
        <w:t xml:space="preserve">-FER model suggested comprises three major modules: the deep extraction of features using two different backbones – EfficientNet-B3 and </w:t>
      </w:r>
      <w:proofErr w:type="spellStart"/>
      <w:r w:rsidRPr="00592AA5">
        <w:t>ViT</w:t>
      </w:r>
      <w:proofErr w:type="spellEnd"/>
      <w:r w:rsidRPr="00592AA5">
        <w:t xml:space="preserve">-Small,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w:t>
      </w:r>
      <w:proofErr w:type="spellStart"/>
      <w:r w:rsidRPr="00592AA5">
        <w:t>ViT</w:t>
      </w:r>
      <w:proofErr w:type="spellEnd"/>
      <w:r w:rsidRPr="00592AA5">
        <w:t>-Small offers global reasoning using attention mechanism, and the weighted ensemble exploits the complementarity of the two representations to give better predictions.</w:t>
      </w:r>
    </w:p>
    <w:p w14:paraId="14AB3D2E" w14:textId="77777777" w:rsidR="009B18FC" w:rsidRDefault="009B18FC" w:rsidP="00724A7D"/>
    <w:p w14:paraId="035ADED2" w14:textId="49BE5E05" w:rsidR="009B18FC" w:rsidRDefault="00BD0AE0" w:rsidP="00BD0AE0">
      <w:pPr>
        <w:ind w:left="0"/>
        <w:jc w:val="center"/>
      </w:pPr>
      <w:r w:rsidRPr="00BD0AE0">
        <w:rPr>
          <w:noProof/>
        </w:rPr>
        <w:drawing>
          <wp:inline distT="0" distB="0" distL="0" distR="0" wp14:anchorId="2729B2B2" wp14:editId="46D68CB9">
            <wp:extent cx="5989320" cy="49911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24"/>
                    <a:stretch>
                      <a:fillRect/>
                    </a:stretch>
                  </pic:blipFill>
                  <pic:spPr>
                    <a:xfrm>
                      <a:off x="0" y="0"/>
                      <a:ext cx="5989320" cy="4991100"/>
                    </a:xfrm>
                    <a:prstGeom prst="rect">
                      <a:avLst/>
                    </a:prstGeom>
                  </pic:spPr>
                </pic:pic>
              </a:graphicData>
            </a:graphic>
          </wp:inline>
        </w:drawing>
      </w:r>
    </w:p>
    <w:p w14:paraId="6257A390" w14:textId="54E8D346" w:rsidR="009B18FC" w:rsidRPr="00BD0AE0" w:rsidRDefault="00BD0AE0" w:rsidP="00BD0AE0">
      <w:pPr>
        <w:jc w:val="center"/>
        <w:rPr>
          <w:b/>
          <w:bCs/>
          <w:sz w:val="20"/>
          <w:szCs w:val="16"/>
        </w:rPr>
      </w:pPr>
      <w:r w:rsidRPr="00BD0AE0">
        <w:rPr>
          <w:b/>
          <w:bCs/>
          <w:sz w:val="20"/>
          <w:szCs w:val="16"/>
        </w:rPr>
        <w:t xml:space="preserve">Figure 3.7: </w:t>
      </w:r>
      <w:proofErr w:type="spellStart"/>
      <w:r w:rsidRPr="00BD0AE0">
        <w:rPr>
          <w:b/>
          <w:bCs/>
          <w:sz w:val="20"/>
          <w:szCs w:val="16"/>
        </w:rPr>
        <w:t>EfficientViT</w:t>
      </w:r>
      <w:proofErr w:type="spellEnd"/>
      <w:r w:rsidRPr="00BD0AE0">
        <w:rPr>
          <w:b/>
          <w:bCs/>
          <w:sz w:val="20"/>
          <w:szCs w:val="16"/>
        </w:rPr>
        <w:t>-FER Model Architecture Overview</w:t>
      </w:r>
    </w:p>
    <w:p w14:paraId="3C5151C8" w14:textId="77777777" w:rsidR="00592AA5" w:rsidRPr="00153F18" w:rsidRDefault="00592AA5" w:rsidP="00724A7D"/>
    <w:p w14:paraId="202C2265" w14:textId="2174E878" w:rsidR="00724A7D" w:rsidRDefault="00465771">
      <w:pPr>
        <w:pStyle w:val="Heading3"/>
        <w:numPr>
          <w:ilvl w:val="2"/>
          <w:numId w:val="5"/>
        </w:numPr>
        <w:ind w:left="1170"/>
      </w:pPr>
      <w:bookmarkStart w:id="38" w:name="_Toc233531045"/>
      <w:r>
        <w:lastRenderedPageBreak/>
        <w:t>YOLOv8 Face Detection</w:t>
      </w:r>
      <w:bookmarkEnd w:id="38"/>
    </w:p>
    <w:p w14:paraId="5C39163E" w14:textId="1E722518" w:rsidR="00465771" w:rsidRDefault="00AC2CCF" w:rsidP="00724A7D">
      <w:pPr>
        <w:rPr>
          <w:rtl/>
        </w:rPr>
      </w:pPr>
      <w:r w:rsidRPr="00AC2CCF">
        <w:t xml:space="preserve">Before extraction, all images undergo a process wherein they are first detected and cropped using a YOLOv8 face detector module [9]. In the architecture, YOLOv8 acts as the entry point of the system where all inputs to both EfficientNet-B3 and </w:t>
      </w:r>
      <w:proofErr w:type="spellStart"/>
      <w:r w:rsidRPr="00AC2CCF">
        <w:t>ViT</w:t>
      </w:r>
      <w:proofErr w:type="spellEnd"/>
      <w:r w:rsidRPr="00AC2CCF">
        <w:t xml:space="preserve">-Small are ensured to be well-cleaned, face-centered RGB images measuring 224×224 instead of thumbnails in the FER2013 dataset. This is done consistently for all training splits as well as during inference making YOLOv8 a vital part of the </w:t>
      </w:r>
      <w:proofErr w:type="spellStart"/>
      <w:r w:rsidRPr="00AC2CCF">
        <w:t>EfficientViT</w:t>
      </w:r>
      <w:proofErr w:type="spellEnd"/>
      <w:r w:rsidRPr="00AC2CCF">
        <w:t>-FER system.</w:t>
      </w:r>
    </w:p>
    <w:p w14:paraId="36A1B806" w14:textId="77777777" w:rsidR="00465771" w:rsidRDefault="00465771" w:rsidP="00724A7D"/>
    <w:p w14:paraId="656CEB5F" w14:textId="353C42FD" w:rsidR="00724A7D" w:rsidRDefault="00AC2CCF">
      <w:pPr>
        <w:pStyle w:val="Heading3"/>
        <w:numPr>
          <w:ilvl w:val="2"/>
          <w:numId w:val="5"/>
        </w:numPr>
        <w:ind w:left="1170"/>
      </w:pPr>
      <w:bookmarkStart w:id="39" w:name="_Toc233531046"/>
      <w:r w:rsidRPr="00AC2CCF">
        <w:t>EfficientNet-B3 Backbone</w:t>
      </w:r>
      <w:bookmarkEnd w:id="39"/>
    </w:p>
    <w:p w14:paraId="0D130757" w14:textId="73004086" w:rsidR="00AC2CCF" w:rsidRDefault="00AC2CCF" w:rsidP="00AC2CCF">
      <w:r>
        <w:t xml:space="preserve">The first component to be incorporated in the </w:t>
      </w:r>
      <w:proofErr w:type="spellStart"/>
      <w:r>
        <w:t>EfficientViT</w:t>
      </w:r>
      <w:proofErr w:type="spellEnd"/>
      <w:r>
        <w:t xml:space="preserve">-FER architecture is the EfficientNet-B3 [19].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w:t>
      </w:r>
      <w:proofErr w:type="gramStart"/>
      <w:r>
        <w:t>the network</w:t>
      </w:r>
      <w:proofErr w:type="gramEnd"/>
      <w:r>
        <w:t xml:space="preserve"> depth, width, and input resolution and employs the Squeeze-and-Excitation mechanism of adaptive feature channel response recalibration inside the </w:t>
      </w:r>
      <w:proofErr w:type="spellStart"/>
      <w:r>
        <w:t>MBConv</w:t>
      </w:r>
      <w:proofErr w:type="spellEnd"/>
      <w:r>
        <w:t xml:space="preserve"> blocks.</w:t>
      </w:r>
    </w:p>
    <w:p w14:paraId="5AB4E099" w14:textId="77777777" w:rsidR="00AC2CCF" w:rsidRDefault="00AC2CCF" w:rsidP="00AC2CCF"/>
    <w:p w14:paraId="2E0D4742" w14:textId="77783C79" w:rsidR="00AC2CCF" w:rsidRDefault="00AC2CCF" w:rsidP="00AC2CCF">
      <w:r>
        <w:t>EfficientNet-B3 will be initialized using the pretrained ImageNet-1K weights and fine-tuned on FER+ labelled training dataset end-to-end. Specifically, the classification head of the network will be substituted with the custom FER head:</w:t>
      </w:r>
    </w:p>
    <w:p w14:paraId="278BB199" w14:textId="77777777" w:rsidR="00AC2CCF" w:rsidRDefault="00AC2CCF" w:rsidP="00AC2CCF"/>
    <w:p w14:paraId="4E7380B9" w14:textId="6819241F" w:rsidR="00AC2CCF" w:rsidRDefault="00AC2CCF" w:rsidP="00AC2CCF">
      <w:r>
        <w:t xml:space="preserve">F_B3 → </w:t>
      </w:r>
      <w:proofErr w:type="gramStart"/>
      <w:r>
        <w:t>Dropout(</w:t>
      </w:r>
      <w:proofErr w:type="gramEnd"/>
      <w:r>
        <w:t xml:space="preserve">0.4) → </w:t>
      </w:r>
      <w:proofErr w:type="gramStart"/>
      <w:r>
        <w:t>Linear(</w:t>
      </w:r>
      <w:proofErr w:type="gramEnd"/>
      <w:r>
        <w:t xml:space="preserve">1536→512) → </w:t>
      </w:r>
      <w:proofErr w:type="spellStart"/>
      <w:r>
        <w:t>BatchNorm</w:t>
      </w:r>
      <w:proofErr w:type="spellEnd"/>
      <w:r>
        <w:t xml:space="preserve"> → </w:t>
      </w:r>
      <w:proofErr w:type="spellStart"/>
      <w:r>
        <w:t>ReLU</w:t>
      </w:r>
      <w:proofErr w:type="spellEnd"/>
      <w:r>
        <w:t xml:space="preserve"> → </w:t>
      </w:r>
      <w:proofErr w:type="gramStart"/>
      <w:r>
        <w:t>Dropout(</w:t>
      </w:r>
      <w:proofErr w:type="gramEnd"/>
      <w:r>
        <w:t xml:space="preserve">0.2) → </w:t>
      </w:r>
      <w:proofErr w:type="gramStart"/>
      <w:r>
        <w:t>Linear(</w:t>
      </w:r>
      <w:proofErr w:type="gramEnd"/>
      <w:r>
        <w:t>512→7)</w:t>
      </w:r>
    </w:p>
    <w:p w14:paraId="025D97CB" w14:textId="77777777" w:rsidR="00AC2CCF" w:rsidRDefault="00AC2CCF" w:rsidP="00AC2CCF"/>
    <w:p w14:paraId="401E1991" w14:textId="3529097C" w:rsidR="00AC2CCF" w:rsidRDefault="00AC2CCF" w:rsidP="00AC2CCF">
      <w:r>
        <w:t xml:space="preserve">The output of the latter will be fed to a </w:t>
      </w:r>
      <w:proofErr w:type="spellStart"/>
      <w:r>
        <w:t>Softmax</w:t>
      </w:r>
      <w:proofErr w:type="spellEnd"/>
      <w:r>
        <w:t xml:space="preserve"> activation function to obtain a 7-dimensional probability distribution:</w:t>
      </w:r>
    </w:p>
    <w:p w14:paraId="7B6D441B" w14:textId="77777777" w:rsidR="00AC2CCF" w:rsidRDefault="00AC2CCF" w:rsidP="00AC2CCF"/>
    <w:p w14:paraId="5DC799C7" w14:textId="757BDA3B" w:rsidR="00AC2CCF" w:rsidRPr="00AC2CCF" w:rsidRDefault="00AC2CCF" w:rsidP="00AC2CCF">
      <w:pPr>
        <w:jc w:val="center"/>
        <w:rPr>
          <w:i/>
          <w:iCs/>
        </w:rPr>
      </w:pPr>
      <w:proofErr w:type="spellStart"/>
      <w:r w:rsidRPr="00AC2CCF">
        <w:rPr>
          <w:i/>
          <w:iCs/>
        </w:rPr>
        <w:t>P_eff</w:t>
      </w:r>
      <w:proofErr w:type="spellEnd"/>
      <w:r w:rsidRPr="00AC2CCF">
        <w:rPr>
          <w:i/>
          <w:iCs/>
        </w:rPr>
        <w:t xml:space="preserve"> = </w:t>
      </w:r>
      <w:proofErr w:type="spellStart"/>
      <w:proofErr w:type="gramStart"/>
      <w:r w:rsidRPr="00AC2CCF">
        <w:rPr>
          <w:i/>
          <w:iCs/>
        </w:rPr>
        <w:t>Softmax</w:t>
      </w:r>
      <w:proofErr w:type="spellEnd"/>
      <w:r w:rsidRPr="00AC2CCF">
        <w:rPr>
          <w:i/>
          <w:iCs/>
        </w:rPr>
        <w:t>(</w:t>
      </w:r>
      <w:proofErr w:type="spellStart"/>
      <w:proofErr w:type="gramEnd"/>
      <w:r w:rsidRPr="00AC2CCF">
        <w:rPr>
          <w:i/>
          <w:iCs/>
        </w:rPr>
        <w:t>W_head</w:t>
      </w:r>
      <w:proofErr w:type="spellEnd"/>
      <w:r w:rsidRPr="00AC2CCF">
        <w:rPr>
          <w:i/>
          <w:iCs/>
        </w:rPr>
        <w:t xml:space="preserve"> · F_B3 + </w:t>
      </w:r>
      <w:proofErr w:type="spellStart"/>
      <w:r w:rsidRPr="00AC2CCF">
        <w:rPr>
          <w:i/>
          <w:iCs/>
        </w:rPr>
        <w:t>b_head</w:t>
      </w:r>
      <w:proofErr w:type="spellEnd"/>
      <w:proofErr w:type="gramStart"/>
      <w:r w:rsidRPr="00AC2CCF">
        <w:rPr>
          <w:i/>
          <w:iCs/>
        </w:rPr>
        <w:t xml:space="preserve">),   </w:t>
      </w:r>
      <w:proofErr w:type="gramEnd"/>
      <w:r w:rsidRPr="00AC2CCF">
        <w:rPr>
          <w:i/>
          <w:iCs/>
        </w:rPr>
        <w:t xml:space="preserve">  </w:t>
      </w:r>
      <w:proofErr w:type="spellStart"/>
      <w:r w:rsidRPr="00AC2CCF">
        <w:rPr>
          <w:i/>
          <w:iCs/>
        </w:rPr>
        <w:t>P_eff</w:t>
      </w:r>
      <w:proofErr w:type="spellEnd"/>
      <w:r w:rsidRPr="00AC2CCF">
        <w:rPr>
          <w:i/>
          <w:iCs/>
        </w:rPr>
        <w:t xml:space="preserve"> </w:t>
      </w:r>
      <w:r w:rsidRPr="00AC2CCF">
        <w:rPr>
          <w:rFonts w:ascii="Cambria Math" w:hAnsi="Cambria Math" w:cs="Cambria Math"/>
          <w:i/>
          <w:iCs/>
        </w:rPr>
        <w:t>∈</w:t>
      </w:r>
      <w:r w:rsidRPr="00AC2CCF">
        <w:rPr>
          <w:i/>
          <w:iCs/>
        </w:rPr>
        <w:t xml:space="preserve"> ℝ⁷</w:t>
      </w:r>
      <w:r>
        <w:rPr>
          <w:i/>
          <w:iCs/>
        </w:rPr>
        <w:tab/>
      </w:r>
      <w:r>
        <w:rPr>
          <w:i/>
          <w:iCs/>
        </w:rPr>
        <w:tab/>
        <w:t>(14)</w:t>
      </w:r>
    </w:p>
    <w:p w14:paraId="617FEFB7" w14:textId="4D6359C8" w:rsidR="00724A7D" w:rsidRDefault="00AC2CCF" w:rsidP="00AC2CCF">
      <w:r>
        <w:t xml:space="preserve">where F_B3 </w:t>
      </w:r>
      <w:r>
        <w:rPr>
          <w:rFonts w:ascii="Cambria Math" w:hAnsi="Cambria Math" w:cs="Cambria Math"/>
        </w:rPr>
        <w:t>∈</w:t>
      </w:r>
      <w:r>
        <w:t xml:space="preserve"> ℝ¹⁵³⁶ is the global average pooled feature vector from EfficientNet-B3 backbone.</w:t>
      </w:r>
    </w:p>
    <w:p w14:paraId="4B43B35F" w14:textId="77777777" w:rsidR="00A827A8" w:rsidRDefault="00A827A8" w:rsidP="00A827A8">
      <w:pPr>
        <w:spacing w:after="160" w:line="259" w:lineRule="auto"/>
        <w:ind w:left="0" w:firstLine="0"/>
        <w:jc w:val="left"/>
        <w:rPr>
          <w:b/>
          <w:sz w:val="40"/>
        </w:rPr>
      </w:pPr>
    </w:p>
    <w:p w14:paraId="041C3858" w14:textId="3D04241F" w:rsidR="00724A7D" w:rsidRDefault="00A9192C">
      <w:pPr>
        <w:pStyle w:val="Heading3"/>
        <w:numPr>
          <w:ilvl w:val="2"/>
          <w:numId w:val="5"/>
        </w:numPr>
        <w:ind w:left="1170"/>
      </w:pPr>
      <w:bookmarkStart w:id="40" w:name="_Toc233531047"/>
      <w:proofErr w:type="spellStart"/>
      <w:r w:rsidRPr="00A9192C">
        <w:t>ViT</w:t>
      </w:r>
      <w:proofErr w:type="spellEnd"/>
      <w:r w:rsidRPr="00A9192C">
        <w:t>-Small Backbone</w:t>
      </w:r>
      <w:bookmarkEnd w:id="40"/>
      <w:r w:rsidR="00724A7D" w:rsidRPr="00711392">
        <w:t xml:space="preserve"> </w:t>
      </w:r>
    </w:p>
    <w:p w14:paraId="77F9EDB7" w14:textId="1D575AC8" w:rsidR="00143F34" w:rsidRDefault="00143F34" w:rsidP="00143F34">
      <w:r>
        <w:t xml:space="preserve">The </w:t>
      </w:r>
      <w:proofErr w:type="spellStart"/>
      <w:r>
        <w:t>ViT</w:t>
      </w:r>
      <w:proofErr w:type="spellEnd"/>
      <w:r>
        <w:t xml:space="preserve">-Small is selected as the second ensemble member [5]. It splits the input image of 224×224 pixels into 196 patches of 16×16 pixels that are projected into token embeddings and further processed through the Transformer Encoder with MHSA. This model </w:t>
      </w:r>
      <w:proofErr w:type="gramStart"/>
      <w:r>
        <w:t>is able to</w:t>
      </w:r>
      <w:proofErr w:type="gramEnd"/>
      <w:r>
        <w:t xml:space="preserve"> capture </w:t>
      </w:r>
      <w:proofErr w:type="gramStart"/>
      <w:r>
        <w:t>the spatial</w:t>
      </w:r>
      <w:proofErr w:type="gramEnd"/>
      <w:r>
        <w:t xml:space="preserve"> relationships across distant facial regions such as the connection between the brow and mouth, which is the key difference between Fear and Surprise in a single self-attention operation and is complementary to the local features of EfficientNet-B3.</w:t>
      </w:r>
    </w:p>
    <w:p w14:paraId="56E96E4A" w14:textId="77777777" w:rsidR="00143F34" w:rsidRDefault="00143F34" w:rsidP="00143F34"/>
    <w:p w14:paraId="4A2177D2" w14:textId="77777777" w:rsidR="00143F34" w:rsidRDefault="00143F34" w:rsidP="00143F34">
      <w:proofErr w:type="spellStart"/>
      <w:r>
        <w:t>ViT</w:t>
      </w:r>
      <w:proofErr w:type="spellEnd"/>
      <w:r>
        <w:t xml:space="preserve">-Small has 21.67M parameters and will be pre-trained on the ImageNet dataset. The output representation of the class token </w:t>
      </w:r>
      <w:proofErr w:type="spellStart"/>
      <w:r>
        <w:t>Z_cls</w:t>
      </w:r>
      <w:proofErr w:type="spellEnd"/>
      <w:r>
        <w:t xml:space="preserve"> </w:t>
      </w:r>
      <w:r>
        <w:rPr>
          <w:rFonts w:ascii="Cambria Math" w:hAnsi="Cambria Math" w:cs="Cambria Math"/>
        </w:rPr>
        <w:t>∈</w:t>
      </w:r>
      <w:r>
        <w:t xml:space="preserve"> ℝᴰ is projected to a 7-dimensional probability vector using a fully connected layer:</w:t>
      </w:r>
    </w:p>
    <w:p w14:paraId="25965D47" w14:textId="77777777" w:rsidR="00143F34" w:rsidRDefault="00143F34" w:rsidP="00143F34"/>
    <w:p w14:paraId="5AD4613D" w14:textId="57393A32" w:rsidR="00724A7D" w:rsidRPr="00143F34" w:rsidRDefault="00143F34" w:rsidP="00143F34">
      <w:pPr>
        <w:jc w:val="center"/>
        <w:rPr>
          <w:i/>
          <w:iCs/>
        </w:rPr>
      </w:pPr>
      <w:proofErr w:type="spellStart"/>
      <w:r w:rsidRPr="00143F34">
        <w:rPr>
          <w:i/>
          <w:iCs/>
        </w:rPr>
        <w:t>P_vit</w:t>
      </w:r>
      <w:proofErr w:type="spellEnd"/>
      <w:r w:rsidRPr="00143F34">
        <w:rPr>
          <w:i/>
          <w:iCs/>
        </w:rPr>
        <w:t xml:space="preserve"> = </w:t>
      </w:r>
      <w:proofErr w:type="spellStart"/>
      <w:proofErr w:type="gramStart"/>
      <w:r w:rsidRPr="00143F34">
        <w:rPr>
          <w:i/>
          <w:iCs/>
        </w:rPr>
        <w:t>Softmax</w:t>
      </w:r>
      <w:proofErr w:type="spellEnd"/>
      <w:r w:rsidRPr="00143F34">
        <w:rPr>
          <w:i/>
          <w:iCs/>
        </w:rPr>
        <w:t>(</w:t>
      </w:r>
      <w:proofErr w:type="spellStart"/>
      <w:proofErr w:type="gramEnd"/>
      <w:r w:rsidRPr="00143F34">
        <w:rPr>
          <w:i/>
          <w:iCs/>
        </w:rPr>
        <w:t>W_cls</w:t>
      </w:r>
      <w:proofErr w:type="spellEnd"/>
      <w:r w:rsidRPr="00143F34">
        <w:rPr>
          <w:i/>
          <w:iCs/>
        </w:rPr>
        <w:t xml:space="preserve"> · </w:t>
      </w:r>
      <w:proofErr w:type="spellStart"/>
      <w:r w:rsidRPr="00143F34">
        <w:rPr>
          <w:i/>
          <w:iCs/>
        </w:rPr>
        <w:t>Z_cls</w:t>
      </w:r>
      <w:proofErr w:type="spellEnd"/>
      <w:r w:rsidRPr="00143F34">
        <w:rPr>
          <w:i/>
          <w:iCs/>
        </w:rPr>
        <w:t xml:space="preserve"> + </w:t>
      </w:r>
      <w:proofErr w:type="spellStart"/>
      <w:r w:rsidRPr="00143F34">
        <w:rPr>
          <w:i/>
          <w:iCs/>
        </w:rPr>
        <w:t>b_cls</w:t>
      </w:r>
      <w:proofErr w:type="spellEnd"/>
      <w:proofErr w:type="gramStart"/>
      <w:r w:rsidRPr="00143F34">
        <w:rPr>
          <w:i/>
          <w:iCs/>
        </w:rPr>
        <w:t xml:space="preserve">),   </w:t>
      </w:r>
      <w:proofErr w:type="gramEnd"/>
      <w:r w:rsidRPr="00143F34">
        <w:rPr>
          <w:i/>
          <w:iCs/>
        </w:rPr>
        <w:t xml:space="preserve">  </w:t>
      </w:r>
      <w:proofErr w:type="spellStart"/>
      <w:r w:rsidRPr="00143F34">
        <w:rPr>
          <w:i/>
          <w:iCs/>
        </w:rPr>
        <w:t>P_vit</w:t>
      </w:r>
      <w:proofErr w:type="spellEnd"/>
      <w:r w:rsidRPr="00143F34">
        <w:rPr>
          <w:i/>
          <w:iCs/>
        </w:rPr>
        <w:t xml:space="preserve"> </w:t>
      </w:r>
      <w:r w:rsidRPr="00143F34">
        <w:rPr>
          <w:rFonts w:ascii="Cambria Math" w:hAnsi="Cambria Math" w:cs="Cambria Math"/>
          <w:i/>
          <w:iCs/>
        </w:rPr>
        <w:t>∈</w:t>
      </w:r>
      <w:r w:rsidRPr="00143F34">
        <w:rPr>
          <w:i/>
          <w:iCs/>
        </w:rPr>
        <w:t xml:space="preserve"> ℝ⁷</w:t>
      </w:r>
      <w:r>
        <w:rPr>
          <w:i/>
          <w:iCs/>
        </w:rPr>
        <w:tab/>
      </w:r>
      <w:r>
        <w:rPr>
          <w:i/>
          <w:iCs/>
        </w:rPr>
        <w:tab/>
        <w:t>(15)</w:t>
      </w:r>
    </w:p>
    <w:p w14:paraId="5ECD178E" w14:textId="77777777" w:rsidR="00237AA3" w:rsidRDefault="00237AA3" w:rsidP="00724A7D"/>
    <w:p w14:paraId="20A3584C" w14:textId="4B0AB77F" w:rsidR="00724A7D" w:rsidRPr="00237AA3" w:rsidRDefault="00143F34">
      <w:pPr>
        <w:pStyle w:val="Heading3"/>
        <w:numPr>
          <w:ilvl w:val="2"/>
          <w:numId w:val="5"/>
        </w:numPr>
        <w:ind w:left="1170"/>
        <w:rPr>
          <w:bCs/>
        </w:rPr>
      </w:pPr>
      <w:bookmarkStart w:id="41" w:name="_Toc233531048"/>
      <w:r w:rsidRPr="00143F34">
        <w:t>Weighted Ensemble Strategy</w:t>
      </w:r>
      <w:bookmarkEnd w:id="41"/>
    </w:p>
    <w:p w14:paraId="6800F09C" w14:textId="4BBEB61D" w:rsidR="00143F34" w:rsidRDefault="006306DA" w:rsidP="00143F34">
      <w:r>
        <w:t xml:space="preserve">The </w:t>
      </w:r>
      <w:r w:rsidR="00143F34">
        <w:t xml:space="preserve">following is how the two networks, EfficientNet-B3 and </w:t>
      </w:r>
      <w:proofErr w:type="spellStart"/>
      <w:r w:rsidR="00143F34">
        <w:t>ViT</w:t>
      </w:r>
      <w:proofErr w:type="spellEnd"/>
      <w:r w:rsidR="00143F34">
        <w:t xml:space="preserve">-Small, will be combined for </w:t>
      </w:r>
      <w:proofErr w:type="spellStart"/>
      <w:r w:rsidR="00143F34">
        <w:t>ensembling</w:t>
      </w:r>
      <w:proofErr w:type="spellEnd"/>
      <w:r w:rsidR="00143F34">
        <w:t xml:space="preserve"> using a weighted average of their </w:t>
      </w:r>
      <w:proofErr w:type="spellStart"/>
      <w:r w:rsidR="00143F34">
        <w:t>softmax</w:t>
      </w:r>
      <w:proofErr w:type="spellEnd"/>
      <w:r w:rsidR="00143F34">
        <w:t xml:space="preserve"> outputs:</w:t>
      </w:r>
    </w:p>
    <w:p w14:paraId="0F5C87F8" w14:textId="77777777" w:rsidR="00143F34" w:rsidRDefault="00143F34" w:rsidP="00143F34"/>
    <w:p w14:paraId="071B7F7F" w14:textId="6CC422B8" w:rsidR="00143F34" w:rsidRPr="00143F34" w:rsidRDefault="00143F34" w:rsidP="00143F34">
      <w:pPr>
        <w:jc w:val="center"/>
        <w:rPr>
          <w:i/>
          <w:iCs/>
        </w:rPr>
      </w:pPr>
      <w:proofErr w:type="spellStart"/>
      <w:r w:rsidRPr="00143F34">
        <w:rPr>
          <w:i/>
          <w:iCs/>
        </w:rPr>
        <w:t>P_final</w:t>
      </w:r>
      <w:proofErr w:type="spellEnd"/>
      <w:r w:rsidRPr="00143F34">
        <w:rPr>
          <w:i/>
          <w:iCs/>
        </w:rPr>
        <w:t xml:space="preserve"> = </w:t>
      </w:r>
      <w:proofErr w:type="spellStart"/>
      <w:r w:rsidRPr="00143F34">
        <w:rPr>
          <w:i/>
          <w:iCs/>
        </w:rPr>
        <w:t>w_eff</w:t>
      </w:r>
      <w:proofErr w:type="spellEnd"/>
      <w:r w:rsidRPr="00143F34">
        <w:rPr>
          <w:i/>
          <w:iCs/>
        </w:rPr>
        <w:t xml:space="preserve"> · </w:t>
      </w:r>
      <w:proofErr w:type="spellStart"/>
      <w:r w:rsidRPr="00143F34">
        <w:rPr>
          <w:i/>
          <w:iCs/>
        </w:rPr>
        <w:t>P_eff</w:t>
      </w:r>
      <w:proofErr w:type="spellEnd"/>
      <w:r w:rsidRPr="00143F34">
        <w:rPr>
          <w:i/>
          <w:iCs/>
        </w:rPr>
        <w:t xml:space="preserve"> + </w:t>
      </w:r>
      <w:proofErr w:type="spellStart"/>
      <w:r w:rsidRPr="00143F34">
        <w:rPr>
          <w:i/>
          <w:iCs/>
        </w:rPr>
        <w:t>w_vit</w:t>
      </w:r>
      <w:proofErr w:type="spellEnd"/>
      <w:r w:rsidRPr="00143F34">
        <w:rPr>
          <w:i/>
          <w:iCs/>
        </w:rPr>
        <w:t xml:space="preserve"> · </w:t>
      </w:r>
      <w:proofErr w:type="spellStart"/>
      <w:r w:rsidRPr="00143F34">
        <w:rPr>
          <w:i/>
          <w:iCs/>
        </w:rPr>
        <w:t>P_</w:t>
      </w:r>
      <w:proofErr w:type="gramStart"/>
      <w:r w:rsidRPr="00143F34">
        <w:rPr>
          <w:i/>
          <w:iCs/>
        </w:rPr>
        <w:t>vit</w:t>
      </w:r>
      <w:proofErr w:type="spellEnd"/>
      <w:r>
        <w:rPr>
          <w:i/>
          <w:iCs/>
        </w:rPr>
        <w:tab/>
      </w:r>
      <w:r>
        <w:rPr>
          <w:i/>
          <w:iCs/>
        </w:rPr>
        <w:tab/>
        <w:t>(</w:t>
      </w:r>
      <w:proofErr w:type="gramEnd"/>
      <w:r>
        <w:rPr>
          <w:i/>
          <w:iCs/>
        </w:rPr>
        <w:t>16)</w:t>
      </w:r>
    </w:p>
    <w:p w14:paraId="7CCEEA27" w14:textId="77777777" w:rsidR="00143F34" w:rsidRDefault="00143F34" w:rsidP="00143F34"/>
    <w:p w14:paraId="066ED600" w14:textId="09D5CA66" w:rsidR="006306DA" w:rsidRDefault="00143F34" w:rsidP="00143F34">
      <w:pPr>
        <w:rPr>
          <w:rtl/>
        </w:rPr>
      </w:pPr>
      <w:r>
        <w:t xml:space="preserve">with the weights as </w:t>
      </w:r>
      <w:proofErr w:type="spellStart"/>
      <w:r>
        <w:t>w_eff</w:t>
      </w:r>
      <w:proofErr w:type="spellEnd"/>
      <w:r>
        <w:t xml:space="preserve"> = 0.80 and </w:t>
      </w:r>
      <w:proofErr w:type="spellStart"/>
      <w:r>
        <w:t>w_vit</w:t>
      </w:r>
      <w:proofErr w:type="spellEnd"/>
      <w:r>
        <w:t xml:space="preserve"> = 0.20, which add up to 1. These values are obtained by empirical evaluation on different combinations of the weights using the validation set. The use of such asymmetric weightage is a result of the relative better performance of the fine-tuned EfficientNet-B3 model in comparison with the </w:t>
      </w:r>
      <w:proofErr w:type="spellStart"/>
      <w:r>
        <w:t>ViT</w:t>
      </w:r>
      <w:proofErr w:type="spellEnd"/>
      <w:r>
        <w:t>-Small model that provides complementary global attention-based representations.</w:t>
      </w:r>
      <w:r w:rsidRPr="00143F34">
        <w:t xml:space="preserve"> The weighted average approach is better compared to other complicated ensemble approaches because it is relatively simple, fast, and interpretable.</w:t>
      </w:r>
    </w:p>
    <w:p w14:paraId="5E3AD101" w14:textId="77777777" w:rsidR="006306DA" w:rsidRDefault="006306DA" w:rsidP="006306DA">
      <w:pPr>
        <w:rPr>
          <w:rtl/>
        </w:rPr>
      </w:pPr>
    </w:p>
    <w:p w14:paraId="22BC0E08" w14:textId="080579C2" w:rsidR="006306DA" w:rsidRDefault="00143F34">
      <w:pPr>
        <w:pStyle w:val="Heading3"/>
        <w:numPr>
          <w:ilvl w:val="2"/>
          <w:numId w:val="5"/>
        </w:numPr>
        <w:ind w:left="1170"/>
      </w:pPr>
      <w:bookmarkStart w:id="42" w:name="_Toc233531049"/>
      <w:r w:rsidRPr="00143F34">
        <w:lastRenderedPageBreak/>
        <w:t>Prediction and Test-Time Augmentation</w:t>
      </w:r>
      <w:bookmarkEnd w:id="42"/>
    </w:p>
    <w:p w14:paraId="443CA851" w14:textId="77777777" w:rsidR="00143F34" w:rsidRDefault="00143F34" w:rsidP="00143F34">
      <w:r>
        <w:t>The predicted emotion label will be found using the argmax of the probability vector from the ensemble:</w:t>
      </w:r>
    </w:p>
    <w:p w14:paraId="1C2227E5" w14:textId="77777777" w:rsidR="00143F34" w:rsidRDefault="00143F34" w:rsidP="00143F34"/>
    <w:p w14:paraId="66120483" w14:textId="1F5DEF76" w:rsidR="00143F34" w:rsidRPr="00143F34" w:rsidRDefault="00143F34" w:rsidP="00143F34">
      <w:pPr>
        <w:jc w:val="center"/>
        <w:rPr>
          <w:i/>
          <w:iCs/>
        </w:rPr>
      </w:pPr>
      <w:r w:rsidRPr="00143F34">
        <w:rPr>
          <w:i/>
          <w:iCs/>
        </w:rPr>
        <w:t>ŷ = argmax(</w:t>
      </w:r>
      <w:proofErr w:type="spellStart"/>
      <w:r w:rsidRPr="00143F34">
        <w:rPr>
          <w:i/>
          <w:iCs/>
        </w:rPr>
        <w:t>P_final</w:t>
      </w:r>
      <w:proofErr w:type="spellEnd"/>
      <w:proofErr w:type="gramStart"/>
      <w:r w:rsidRPr="00143F34">
        <w:rPr>
          <w:i/>
          <w:iCs/>
        </w:rPr>
        <w:t xml:space="preserve">),   </w:t>
      </w:r>
      <w:proofErr w:type="gramEnd"/>
      <w:r w:rsidRPr="00143F34">
        <w:rPr>
          <w:i/>
          <w:iCs/>
        </w:rPr>
        <w:t xml:space="preserve">  ŷ* </w:t>
      </w:r>
      <w:r w:rsidRPr="00143F34">
        <w:rPr>
          <w:rFonts w:ascii="Cambria Math" w:hAnsi="Cambria Math" w:cs="Cambria Math"/>
          <w:i/>
          <w:iCs/>
        </w:rPr>
        <w:t>∈</w:t>
      </w:r>
      <w:r w:rsidRPr="00143F34">
        <w:rPr>
          <w:i/>
          <w:iCs/>
        </w:rPr>
        <w:t xml:space="preserve"> {0, 1, 2, 3, 4, 5, </w:t>
      </w:r>
      <w:proofErr w:type="gramStart"/>
      <w:r w:rsidRPr="00143F34">
        <w:rPr>
          <w:i/>
          <w:iCs/>
        </w:rPr>
        <w:t>6}*</w:t>
      </w:r>
      <w:proofErr w:type="gramEnd"/>
      <w:r w:rsidR="005434FD">
        <w:rPr>
          <w:i/>
          <w:iCs/>
        </w:rPr>
        <w:t xml:space="preserve"> </w:t>
      </w:r>
      <w:r w:rsidR="005434FD">
        <w:rPr>
          <w:i/>
          <w:iCs/>
        </w:rPr>
        <w:tab/>
        <w:t>(17)</w:t>
      </w:r>
    </w:p>
    <w:p w14:paraId="606DD6C0" w14:textId="77777777" w:rsidR="00143F34" w:rsidRDefault="00143F34" w:rsidP="00143F34"/>
    <w:p w14:paraId="5C4414AB" w14:textId="65614A57" w:rsidR="00143F34" w:rsidRDefault="00143F34" w:rsidP="00143F34">
      <w:r>
        <w:t>with each value corresponding to one of the seven emotion classes in FER2013 dataset: 0=Anger, 1=Disgust, 2=Fear, 3=Happy, 4=Neutral, 5=Sad, 6=Surprise.</w:t>
      </w:r>
    </w:p>
    <w:p w14:paraId="3AD9C05C" w14:textId="77777777" w:rsidR="00143F34" w:rsidRDefault="00143F34" w:rsidP="00143F34">
      <w:r>
        <w:t>To make predictions on the test set using Test-Time Augmentation (TTA), we generate five data augmentation views per test image and average their probabilities from the ensemble before taking the argmax:</w:t>
      </w:r>
    </w:p>
    <w:p w14:paraId="47445034" w14:textId="77777777" w:rsidR="005434FD" w:rsidRDefault="005434FD" w:rsidP="00143F34"/>
    <w:p w14:paraId="45E13A61" w14:textId="56258176" w:rsidR="006306DA" w:rsidRPr="005434FD" w:rsidRDefault="00143F34" w:rsidP="005434FD">
      <w:pPr>
        <w:ind w:left="0"/>
        <w:jc w:val="center"/>
        <w:rPr>
          <w:i/>
          <w:iCs/>
        </w:rPr>
      </w:pPr>
      <w:proofErr w:type="spellStart"/>
      <w:r w:rsidRPr="005434FD">
        <w:rPr>
          <w:i/>
          <w:iCs/>
        </w:rPr>
        <w:t>P_tta</w:t>
      </w:r>
      <w:proofErr w:type="spellEnd"/>
      <w:r w:rsidRPr="005434FD">
        <w:rPr>
          <w:i/>
          <w:iCs/>
        </w:rPr>
        <w:t xml:space="preserve"> = (1/5) · ∑ᵢ₌₁⁵ </w:t>
      </w:r>
      <w:proofErr w:type="spellStart"/>
      <w:r w:rsidRPr="005434FD">
        <w:rPr>
          <w:i/>
          <w:iCs/>
        </w:rPr>
        <w:t>P_final</w:t>
      </w:r>
      <w:proofErr w:type="spellEnd"/>
      <w:r w:rsidRPr="005434FD">
        <w:rPr>
          <w:i/>
          <w:iCs/>
        </w:rPr>
        <w:t>(</w:t>
      </w:r>
      <w:proofErr w:type="spellStart"/>
      <w:r w:rsidRPr="005434FD">
        <w:rPr>
          <w:i/>
          <w:iCs/>
        </w:rPr>
        <w:t>aug</w:t>
      </w:r>
      <w:proofErr w:type="spellEnd"/>
      <w:r w:rsidRPr="005434FD">
        <w:rPr>
          <w:i/>
          <w:iCs/>
        </w:rPr>
        <w:t>ᵢ(x))</w:t>
      </w:r>
      <w:r w:rsidR="006306DA" w:rsidRPr="005434FD">
        <w:rPr>
          <w:i/>
          <w:iCs/>
        </w:rPr>
        <w:t>6.</w:t>
      </w:r>
      <w:r w:rsidR="005434FD">
        <w:rPr>
          <w:i/>
          <w:iCs/>
        </w:rPr>
        <w:tab/>
      </w:r>
      <w:r w:rsidR="005434FD">
        <w:rPr>
          <w:i/>
          <w:iCs/>
        </w:rPr>
        <w:tab/>
        <w:t>(18)</w:t>
      </w:r>
    </w:p>
    <w:p w14:paraId="6C897CB8" w14:textId="77777777" w:rsidR="006306DA" w:rsidRDefault="006306DA" w:rsidP="006306DA"/>
    <w:p w14:paraId="1971D4C2" w14:textId="737648C5" w:rsidR="007E4EC8" w:rsidRDefault="007E4EC8" w:rsidP="006306DA">
      <w:r w:rsidRPr="007E4EC8">
        <w:t xml:space="preserve">These five different views include (a) standard unaltered image, (b) horizontally flipped, (c) rotated +10°, (d) </w:t>
      </w:r>
      <w:proofErr w:type="gramStart"/>
      <w:r w:rsidRPr="007E4EC8">
        <w:t>rotated −10</w:t>
      </w:r>
      <w:proofErr w:type="gramEnd"/>
      <w:r w:rsidRPr="007E4EC8">
        <w:t>°, and (e) center cropped 110%. The TTA approach increases the accuracy of prediction of visually ambiguous emotion categories without the need for further model training.</w:t>
      </w:r>
    </w:p>
    <w:p w14:paraId="718284BE" w14:textId="77777777" w:rsidR="006306DA" w:rsidRDefault="006306DA" w:rsidP="006306DA"/>
    <w:p w14:paraId="372B6E6D" w14:textId="6C2091D4" w:rsidR="006306DA" w:rsidRDefault="007E4EC8">
      <w:pPr>
        <w:pStyle w:val="Heading3"/>
        <w:numPr>
          <w:ilvl w:val="2"/>
          <w:numId w:val="5"/>
        </w:numPr>
        <w:ind w:left="1170"/>
      </w:pPr>
      <w:bookmarkStart w:id="43" w:name="_Toc233531050"/>
      <w:r w:rsidRPr="007E4EC8">
        <w:t>Grad-CAM Interpretability</w:t>
      </w:r>
      <w:bookmarkEnd w:id="43"/>
    </w:p>
    <w:p w14:paraId="318AC7E6" w14:textId="03603756" w:rsidR="007E4EC8" w:rsidRDefault="007E4EC8" w:rsidP="007E4EC8">
      <w:proofErr w:type="gramStart"/>
      <w:r>
        <w:t>In order to</w:t>
      </w:r>
      <w:proofErr w:type="gramEnd"/>
      <w:r>
        <w:t xml:space="preserve">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of the last convolutional layer and constructs the spatial relevance map using the gradient-weighted channel average:</w:t>
      </w:r>
    </w:p>
    <w:p w14:paraId="6E17F4E9" w14:textId="77777777" w:rsidR="007E4EC8" w:rsidRDefault="007E4EC8" w:rsidP="007E4EC8"/>
    <w:p w14:paraId="34239161" w14:textId="0C17AA87" w:rsidR="007E4EC8" w:rsidRPr="007E4EC8" w:rsidRDefault="007E4EC8" w:rsidP="007E4EC8">
      <w:pPr>
        <w:ind w:left="0"/>
        <w:jc w:val="center"/>
        <w:rPr>
          <w:i/>
          <w:iCs/>
        </w:rPr>
      </w:pPr>
      <w:r w:rsidRPr="007E4EC8">
        <w:rPr>
          <w:i/>
          <w:iCs/>
        </w:rPr>
        <w:t>αₖᶜ = (1/Z) ∑ᵢ ∑ⱼ (∂yᶜ / ∂Aᵢⱼᵏ)</w:t>
      </w:r>
      <w:r>
        <w:rPr>
          <w:i/>
          <w:iCs/>
        </w:rPr>
        <w:tab/>
      </w:r>
      <w:r>
        <w:rPr>
          <w:i/>
          <w:iCs/>
        </w:rPr>
        <w:tab/>
        <w:t>(19)</w:t>
      </w:r>
    </w:p>
    <w:p w14:paraId="41EE077B" w14:textId="77777777" w:rsidR="007E4EC8" w:rsidRPr="007E4EC8" w:rsidRDefault="007E4EC8" w:rsidP="007E4EC8">
      <w:pPr>
        <w:ind w:left="0"/>
        <w:jc w:val="center"/>
        <w:rPr>
          <w:i/>
          <w:iCs/>
        </w:rPr>
      </w:pPr>
    </w:p>
    <w:p w14:paraId="538D1360" w14:textId="2031485D" w:rsidR="007E4EC8" w:rsidRPr="007E4EC8" w:rsidRDefault="007E4EC8" w:rsidP="007E4EC8">
      <w:pPr>
        <w:ind w:left="0"/>
        <w:jc w:val="center"/>
        <w:rPr>
          <w:i/>
          <w:iCs/>
        </w:rPr>
      </w:pPr>
      <w:proofErr w:type="spellStart"/>
      <w:r w:rsidRPr="007E4EC8">
        <w:rPr>
          <w:i/>
          <w:iCs/>
        </w:rPr>
        <w:t>L_GradCAM^c</w:t>
      </w:r>
      <w:proofErr w:type="spellEnd"/>
      <w:r w:rsidRPr="007E4EC8">
        <w:rPr>
          <w:i/>
          <w:iCs/>
        </w:rPr>
        <w:t xml:space="preserve"> = </w:t>
      </w:r>
      <w:proofErr w:type="spellStart"/>
      <w:proofErr w:type="gramStart"/>
      <w:r w:rsidRPr="007E4EC8">
        <w:rPr>
          <w:i/>
          <w:iCs/>
        </w:rPr>
        <w:t>ReLU</w:t>
      </w:r>
      <w:proofErr w:type="spellEnd"/>
      <w:r w:rsidRPr="007E4EC8">
        <w:rPr>
          <w:i/>
          <w:iCs/>
        </w:rPr>
        <w:t>(</w:t>
      </w:r>
      <w:proofErr w:type="gramEnd"/>
      <w:r w:rsidRPr="007E4EC8">
        <w:rPr>
          <w:i/>
          <w:iCs/>
        </w:rPr>
        <w:t>∑ₖ αₖᶜ · Aᵏ)</w:t>
      </w:r>
      <w:r>
        <w:rPr>
          <w:i/>
          <w:iCs/>
        </w:rPr>
        <w:tab/>
      </w:r>
      <w:r>
        <w:rPr>
          <w:i/>
          <w:iCs/>
        </w:rPr>
        <w:tab/>
        <w:t>(20)</w:t>
      </w:r>
    </w:p>
    <w:p w14:paraId="4F70CD8E" w14:textId="77777777" w:rsidR="007E4EC8" w:rsidRDefault="007E4EC8" w:rsidP="007E4EC8"/>
    <w:p w14:paraId="38760574" w14:textId="63A1C0DD" w:rsidR="006306DA" w:rsidRDefault="007E4EC8" w:rsidP="007E4EC8">
      <w:r>
        <w:t>where αₖᶜ is the weight of importance of the k-</w:t>
      </w:r>
      <w:proofErr w:type="spellStart"/>
      <w:r>
        <w:t>th</w:t>
      </w:r>
      <w:proofErr w:type="spellEnd"/>
      <w:r>
        <w:t xml:space="preserve"> feature map relative to the class c, Aᵢⱼᵏ is the activation of the k-</w:t>
      </w:r>
      <w:proofErr w:type="spellStart"/>
      <w:r>
        <w:t>th</w:t>
      </w:r>
      <w:proofErr w:type="spellEnd"/>
      <w:r>
        <w:t xml:space="preserve"> feature map in spatial location (</w:t>
      </w:r>
      <w:proofErr w:type="spellStart"/>
      <w:proofErr w:type="gramStart"/>
      <w:r>
        <w:t>i,j</w:t>
      </w:r>
      <w:proofErr w:type="spellEnd"/>
      <w:proofErr w:type="gramEnd"/>
      <w:r>
        <w:t xml:space="preserve">), and Z is the </w:t>
      </w:r>
      <w:r>
        <w:lastRenderedPageBreak/>
        <w:t xml:space="preserve">total number of locations. After that, the resultant localization map will be </w:t>
      </w:r>
      <w:proofErr w:type="spellStart"/>
      <w:r>
        <w:t>upsampled</w:t>
      </w:r>
      <w:proofErr w:type="spellEnd"/>
      <w:r>
        <w:t xml:space="preserve">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2200A44C" w14:textId="7964F37B" w:rsidR="006306DA" w:rsidRDefault="006306DA">
      <w:pPr>
        <w:spacing w:after="160" w:line="259" w:lineRule="auto"/>
        <w:ind w:left="0" w:firstLine="0"/>
        <w:jc w:val="left"/>
      </w:pPr>
      <w:r>
        <w:br w:type="page"/>
      </w:r>
    </w:p>
    <w:p w14:paraId="5EA620EB" w14:textId="3896CD02" w:rsidR="00724A7D" w:rsidRDefault="00724A7D">
      <w:pPr>
        <w:pStyle w:val="Heading3"/>
        <w:numPr>
          <w:ilvl w:val="1"/>
          <w:numId w:val="5"/>
        </w:numPr>
        <w:spacing w:after="360"/>
        <w:ind w:left="450" w:hanging="450"/>
      </w:pPr>
      <w:bookmarkStart w:id="44" w:name="_Toc233531051"/>
      <w:r w:rsidRPr="00F93DC2">
        <w:lastRenderedPageBreak/>
        <w:t>Training Framework</w:t>
      </w:r>
      <w:bookmarkEnd w:id="44"/>
    </w:p>
    <w:p w14:paraId="0E53FC71" w14:textId="0F866EA1" w:rsidR="006306DA" w:rsidRDefault="00F96ED6" w:rsidP="006306DA">
      <w:r w:rsidRPr="00F96ED6">
        <w:t xml:space="preserve">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w:t>
      </w:r>
      <w:proofErr w:type="spellStart"/>
      <w:r w:rsidRPr="00F96ED6">
        <w:t>AdamW</w:t>
      </w:r>
      <w:proofErr w:type="spellEnd"/>
      <w:r w:rsidRPr="00F96ED6">
        <w:t xml:space="preserve"> optimization, cosine annealing with warmup, and early stopping.</w:t>
      </w:r>
    </w:p>
    <w:p w14:paraId="70AC9A24" w14:textId="77777777" w:rsidR="00F96ED6" w:rsidRDefault="00F96ED6" w:rsidP="006306DA">
      <w:pPr>
        <w:rPr>
          <w:rtl/>
        </w:rPr>
      </w:pPr>
    </w:p>
    <w:p w14:paraId="5A37E9CD" w14:textId="77777777" w:rsidR="006306DA" w:rsidRDefault="006306DA" w:rsidP="006306DA"/>
    <w:p w14:paraId="2E113AFC" w14:textId="72BA7E69" w:rsidR="006306DA" w:rsidRPr="00F93DC2" w:rsidRDefault="00996FC4">
      <w:pPr>
        <w:pStyle w:val="Heading3"/>
        <w:numPr>
          <w:ilvl w:val="2"/>
          <w:numId w:val="5"/>
        </w:numPr>
        <w:ind w:left="1170"/>
      </w:pPr>
      <w:r>
        <w:t xml:space="preserve"> </w:t>
      </w:r>
      <w:bookmarkStart w:id="45" w:name="_Toc233531052"/>
      <w:r w:rsidR="00CA71DE" w:rsidRPr="00CA71DE">
        <w:t>Loss Function</w:t>
      </w:r>
      <w:bookmarkEnd w:id="45"/>
    </w:p>
    <w:p w14:paraId="00E0779E" w14:textId="77777777" w:rsidR="00CA71DE" w:rsidRDefault="00CA71DE" w:rsidP="00CA71DE">
      <w:r>
        <w:t xml:space="preserve">The loss function presented includes both </w:t>
      </w:r>
      <w:proofErr w:type="spellStart"/>
      <w:r>
        <w:t>CrossEntropy</w:t>
      </w:r>
      <w:proofErr w:type="spellEnd"/>
      <w:r>
        <w:t xml:space="preserve"> loss along with two types of </w:t>
      </w:r>
      <w:proofErr w:type="spellStart"/>
      <w:r>
        <w:t>regularisers</w:t>
      </w:r>
      <w:proofErr w:type="spellEnd"/>
      <w:r>
        <w:t xml:space="preserve"> that can mitigate the issues of annotation noise and class imbalance. </w:t>
      </w:r>
    </w:p>
    <w:p w14:paraId="219DA843" w14:textId="03F8F172" w:rsidR="00CA71DE" w:rsidRDefault="00CA71DE" w:rsidP="00CA71DE">
      <w:r w:rsidRPr="00CA71DE">
        <w:rPr>
          <w:b/>
          <w:bCs/>
        </w:rPr>
        <w:t>Label Smoothing</w:t>
      </w:r>
      <w:r>
        <w:t xml:space="preserve"> is introduced for </w:t>
      </w:r>
      <w:proofErr w:type="spellStart"/>
      <w:r>
        <w:t>CrossEntropy</w:t>
      </w:r>
      <w:proofErr w:type="spellEnd"/>
      <w:r>
        <w:t xml:space="preserve"> loss so that the model does not become too confident about the potentially noisy FER+ annotations:</w:t>
      </w:r>
    </w:p>
    <w:p w14:paraId="342FFD27" w14:textId="77777777" w:rsidR="00CA71DE" w:rsidRDefault="00CA71DE" w:rsidP="00CA71DE"/>
    <w:p w14:paraId="384CCC69" w14:textId="1927FD79" w:rsidR="00CA71DE" w:rsidRPr="00CA71DE" w:rsidRDefault="00CA71DE" w:rsidP="00CA71DE">
      <w:pPr>
        <w:jc w:val="center"/>
        <w:rPr>
          <w:i/>
          <w:iCs/>
        </w:rPr>
      </w:pPr>
      <w:r w:rsidRPr="00CA71DE">
        <w:rPr>
          <w:i/>
          <w:iCs/>
        </w:rPr>
        <w:t>L_</w:t>
      </w:r>
      <w:proofErr w:type="gramStart"/>
      <w:r w:rsidRPr="00CA71DE">
        <w:rPr>
          <w:i/>
          <w:iCs/>
        </w:rPr>
        <w:t>CE(</w:t>
      </w:r>
      <w:proofErr w:type="gramEnd"/>
      <w:r w:rsidRPr="00CA71DE">
        <w:rPr>
          <w:i/>
          <w:iCs/>
        </w:rPr>
        <w:t>p, y) = −∑ᶜ ỹᶜ · log(pᶜ)</w:t>
      </w:r>
      <w:r>
        <w:rPr>
          <w:i/>
          <w:iCs/>
        </w:rPr>
        <w:tab/>
      </w:r>
      <w:r>
        <w:rPr>
          <w:i/>
          <w:iCs/>
        </w:rPr>
        <w:tab/>
        <w:t>(21)</w:t>
      </w:r>
    </w:p>
    <w:p w14:paraId="78B95DEB" w14:textId="77777777" w:rsidR="00CA71DE" w:rsidRDefault="00CA71DE" w:rsidP="00CA71DE"/>
    <w:p w14:paraId="754AA937" w14:textId="48802FDF" w:rsidR="00CA71DE" w:rsidRDefault="00CA71DE" w:rsidP="00CA71DE">
      <w:r>
        <w:t>where the smoothed target vector ỹ can be calculated as:</w:t>
      </w:r>
    </w:p>
    <w:p w14:paraId="2723FA42" w14:textId="77777777" w:rsidR="00CA71DE" w:rsidRDefault="00CA71DE" w:rsidP="00CA71DE"/>
    <w:p w14:paraId="4C4A9159" w14:textId="7FDDD62D" w:rsidR="00CA71DE" w:rsidRPr="00CA71DE" w:rsidRDefault="00CA71DE" w:rsidP="00CA71DE">
      <w:pPr>
        <w:jc w:val="center"/>
        <w:rPr>
          <w:i/>
          <w:iCs/>
        </w:rPr>
      </w:pPr>
      <w:r w:rsidRPr="00CA71DE">
        <w:rPr>
          <w:i/>
          <w:iCs/>
        </w:rPr>
        <w:t>ỹᶜ = (1 − ε) · yᶜ + ε / C</w:t>
      </w:r>
      <w:r>
        <w:rPr>
          <w:i/>
          <w:iCs/>
        </w:rPr>
        <w:t xml:space="preserve"> </w:t>
      </w:r>
      <w:r>
        <w:rPr>
          <w:i/>
          <w:iCs/>
        </w:rPr>
        <w:tab/>
      </w:r>
      <w:r>
        <w:rPr>
          <w:i/>
          <w:iCs/>
        </w:rPr>
        <w:tab/>
        <w:t>(22)</w:t>
      </w:r>
    </w:p>
    <w:p w14:paraId="216B2C54" w14:textId="77777777" w:rsidR="00CA71DE" w:rsidRDefault="00CA71DE" w:rsidP="00CA71DE"/>
    <w:p w14:paraId="1278BCEB" w14:textId="77777777" w:rsidR="00CA71DE" w:rsidRDefault="00CA71DE" w:rsidP="00CA71DE">
      <w:r>
        <w:t>where 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5B994388" w14:textId="77777777" w:rsidR="00CA71DE" w:rsidRDefault="00CA71DE" w:rsidP="00CA71DE"/>
    <w:p w14:paraId="3CF43F8A" w14:textId="77777777" w:rsidR="00CA71DE" w:rsidRDefault="00CA71DE" w:rsidP="00CA71DE">
      <w:r w:rsidRPr="00CA71DE">
        <w:rPr>
          <w:b/>
          <w:bCs/>
        </w:rPr>
        <w:t>Class frequency weight</w:t>
      </w:r>
      <w:r>
        <w:t xml:space="preserve"> is introduced to increase the loss value of those classes that are less frequent, taking care of the 25:1 disparity between classes Happy to Disgust as follows:</w:t>
      </w:r>
    </w:p>
    <w:p w14:paraId="76BF69A3" w14:textId="77777777" w:rsidR="00CA71DE" w:rsidRDefault="00CA71DE" w:rsidP="00CA71DE"/>
    <w:p w14:paraId="01366582" w14:textId="2C8D89B7" w:rsidR="00CA71DE" w:rsidRPr="00CA71DE" w:rsidRDefault="00CA71DE" w:rsidP="00CA71DE">
      <w:pPr>
        <w:jc w:val="center"/>
        <w:rPr>
          <w:i/>
          <w:iCs/>
        </w:rPr>
      </w:pPr>
      <w:r w:rsidRPr="00CA71DE">
        <w:rPr>
          <w:i/>
          <w:iCs/>
        </w:rPr>
        <w:t>wᶜ = N / (C · Nᶜ)</w:t>
      </w:r>
      <w:r>
        <w:rPr>
          <w:i/>
          <w:iCs/>
        </w:rPr>
        <w:tab/>
      </w:r>
      <w:r>
        <w:rPr>
          <w:i/>
          <w:iCs/>
        </w:rPr>
        <w:tab/>
        <w:t>(23)</w:t>
      </w:r>
    </w:p>
    <w:p w14:paraId="1EE0CD92" w14:textId="77777777" w:rsidR="00CA71DE" w:rsidRDefault="00CA71DE" w:rsidP="00CA71DE">
      <w:r>
        <w:lastRenderedPageBreak/>
        <w:t>where 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37FC97F6" w14:textId="77777777" w:rsidR="00CA71DE" w:rsidRDefault="00CA71DE" w:rsidP="00CA71DE"/>
    <w:p w14:paraId="313B2D5D" w14:textId="766912A1" w:rsidR="00CA71DE" w:rsidRDefault="00CA71DE" w:rsidP="00CA71DE">
      <w:r>
        <w:t>Loss function becomes:</w:t>
      </w:r>
    </w:p>
    <w:p w14:paraId="699AE5A6" w14:textId="77777777" w:rsidR="00CA71DE" w:rsidRDefault="00CA71DE" w:rsidP="00CA71DE"/>
    <w:p w14:paraId="453BAD32" w14:textId="5CD8F6EA" w:rsidR="006306DA" w:rsidRPr="00CA71DE" w:rsidRDefault="00CA71DE" w:rsidP="00CA71DE">
      <w:pPr>
        <w:jc w:val="center"/>
        <w:rPr>
          <w:i/>
          <w:iCs/>
        </w:rPr>
      </w:pPr>
      <w:r w:rsidRPr="00CA71DE">
        <w:rPr>
          <w:i/>
          <w:iCs/>
        </w:rPr>
        <w:t xml:space="preserve">L = </w:t>
      </w:r>
      <w:proofErr w:type="gramStart"/>
      <w:r w:rsidRPr="00CA71DE">
        <w:rPr>
          <w:i/>
          <w:iCs/>
        </w:rPr>
        <w:t>−∑ᶜ wᶜ · ỹᶜ · log(pᶜ)</w:t>
      </w:r>
      <w:r w:rsidRPr="00CA71DE">
        <w:rPr>
          <w:i/>
          <w:iCs/>
        </w:rPr>
        <w:tab/>
      </w:r>
      <w:proofErr w:type="gramEnd"/>
      <w:r w:rsidRPr="00CA71DE">
        <w:rPr>
          <w:i/>
          <w:iCs/>
        </w:rPr>
        <w:tab/>
        <w:t>(24)</w:t>
      </w:r>
    </w:p>
    <w:p w14:paraId="1D70332E" w14:textId="77777777" w:rsidR="006306DA" w:rsidRDefault="006306DA" w:rsidP="006306DA"/>
    <w:p w14:paraId="74682148" w14:textId="2B4D4930" w:rsidR="006306DA" w:rsidRDefault="00D514C1">
      <w:pPr>
        <w:pStyle w:val="Heading3"/>
        <w:numPr>
          <w:ilvl w:val="2"/>
          <w:numId w:val="5"/>
        </w:numPr>
        <w:ind w:left="1170"/>
      </w:pPr>
      <w:bookmarkStart w:id="46" w:name="_Toc233531053"/>
      <w:r w:rsidRPr="00D514C1">
        <w:t>Optimizer and Learning Rate Strategy</w:t>
      </w:r>
      <w:bookmarkEnd w:id="46"/>
    </w:p>
    <w:p w14:paraId="7FDBFF8F" w14:textId="0C2603F9" w:rsidR="00D514C1" w:rsidRDefault="00D514C1" w:rsidP="00D514C1">
      <w:r>
        <w:t xml:space="preserve">The </w:t>
      </w:r>
      <w:proofErr w:type="spellStart"/>
      <w:r>
        <w:t>AdamW</w:t>
      </w:r>
      <w:proofErr w:type="spellEnd"/>
      <w:r>
        <w:t xml:space="preserve"> optimizer [35] will be used during training, which includes both the adaptive gradient calculation of the Adam algorithm and weight decay regularization, which are decoupled from one another:</w:t>
      </w:r>
    </w:p>
    <w:p w14:paraId="35E81739" w14:textId="77777777" w:rsidR="00D514C1" w:rsidRDefault="00D514C1" w:rsidP="00D514C1"/>
    <w:p w14:paraId="23CFAC5E" w14:textId="7D076B94" w:rsidR="00D514C1" w:rsidRDefault="00D514C1" w:rsidP="00D514C1">
      <w:pPr>
        <w:jc w:val="center"/>
        <w:rPr>
          <w:i/>
          <w:iCs/>
        </w:rPr>
      </w:pPr>
      <w:r w:rsidRPr="00D514C1">
        <w:rPr>
          <w:i/>
          <w:iCs/>
        </w:rPr>
        <w:t>θₜ = θₜ₋₁ − η · (m̂ₜ / (√v̂ₜ + ε)) − η · λ · θₜ₋₁</w:t>
      </w:r>
      <w:r>
        <w:rPr>
          <w:i/>
          <w:iCs/>
        </w:rPr>
        <w:tab/>
      </w:r>
      <w:r>
        <w:rPr>
          <w:i/>
          <w:iCs/>
        </w:rPr>
        <w:tab/>
        <w:t>(25)</w:t>
      </w:r>
    </w:p>
    <w:p w14:paraId="298C06F7" w14:textId="77777777" w:rsidR="00D514C1" w:rsidRPr="00D514C1" w:rsidRDefault="00D514C1" w:rsidP="00D514C1">
      <w:pPr>
        <w:rPr>
          <w:i/>
          <w:iCs/>
        </w:rPr>
      </w:pPr>
    </w:p>
    <w:p w14:paraId="711450A3" w14:textId="77777777" w:rsidR="00D514C1" w:rsidRDefault="00D514C1" w:rsidP="00D514C1">
      <w:r>
        <w:t>where m̂ₜ and v̂ₜ are the bias-corrected first and second moments, η is the learning rate, λ = 0.01 is the weight decay constant, and ε is the numerical stability constant.</w:t>
      </w:r>
    </w:p>
    <w:p w14:paraId="58DD7AB5" w14:textId="77777777" w:rsidR="00D514C1" w:rsidRDefault="00D514C1" w:rsidP="00D514C1"/>
    <w:p w14:paraId="336669C9" w14:textId="36D5150C" w:rsidR="00D514C1" w:rsidRDefault="00D514C1" w:rsidP="00D514C1">
      <w:r>
        <w:t>A learning rate schedule that varies according to each layer will be utilized to prevent catastrophic forgetting of the pretrained ImageNet representations:</w:t>
      </w:r>
    </w:p>
    <w:p w14:paraId="7AF5257F" w14:textId="77777777" w:rsidR="00D514C1" w:rsidRDefault="00D514C1" w:rsidP="00D514C1"/>
    <w:p w14:paraId="29AC8567" w14:textId="77777777" w:rsidR="00D514C1" w:rsidRDefault="00D514C1" w:rsidP="00D514C1">
      <w:r>
        <w:t>Backbone layers: learning rate = 1×10⁻⁵</w:t>
      </w:r>
    </w:p>
    <w:p w14:paraId="5A869B74" w14:textId="77777777" w:rsidR="00D514C1" w:rsidRDefault="00D514C1" w:rsidP="00D514C1">
      <w:r>
        <w:t>Classification head layers: learning rate = 5×10⁻⁵</w:t>
      </w:r>
    </w:p>
    <w:p w14:paraId="7906A593" w14:textId="77777777" w:rsidR="00D514C1" w:rsidRDefault="00D514C1" w:rsidP="00D514C1"/>
    <w:p w14:paraId="169DFC15" w14:textId="0F0B02F3" w:rsidR="006306DA" w:rsidRDefault="00D514C1" w:rsidP="00D514C1">
      <w:r>
        <w:t xml:space="preserve">This unequal allocation of learning rates enables the classification head to quickly adapt to the FER+ class labels distribution, while the backbone network weights are adjusted cautiously </w:t>
      </w:r>
      <w:proofErr w:type="gramStart"/>
      <w:r>
        <w:t>so as to</w:t>
      </w:r>
      <w:proofErr w:type="gramEnd"/>
      <w:r>
        <w:t xml:space="preserve"> retain their learned feature representations.</w:t>
      </w:r>
    </w:p>
    <w:p w14:paraId="3399225B" w14:textId="77777777" w:rsidR="00D514C1" w:rsidRDefault="00D514C1" w:rsidP="00D514C1">
      <w:pPr>
        <w:spacing w:after="160" w:line="259" w:lineRule="auto"/>
        <w:ind w:left="0" w:firstLine="0"/>
        <w:jc w:val="left"/>
      </w:pPr>
    </w:p>
    <w:p w14:paraId="1E3343C5" w14:textId="77777777" w:rsidR="00D514C1" w:rsidRDefault="00D514C1" w:rsidP="00D514C1">
      <w:pPr>
        <w:spacing w:after="160" w:line="259" w:lineRule="auto"/>
        <w:ind w:left="0" w:firstLine="0"/>
        <w:jc w:val="left"/>
        <w:rPr>
          <w:b/>
          <w:sz w:val="40"/>
        </w:rPr>
      </w:pPr>
    </w:p>
    <w:p w14:paraId="45DC6421" w14:textId="4F5BDDEE" w:rsidR="006306DA" w:rsidRDefault="00D514C1">
      <w:pPr>
        <w:pStyle w:val="Heading3"/>
        <w:numPr>
          <w:ilvl w:val="2"/>
          <w:numId w:val="5"/>
        </w:numPr>
        <w:ind w:left="1170"/>
      </w:pPr>
      <w:bookmarkStart w:id="47" w:name="_Toc233531054"/>
      <w:r w:rsidRPr="00D514C1">
        <w:lastRenderedPageBreak/>
        <w:t>Learning Rate Schedule</w:t>
      </w:r>
      <w:bookmarkEnd w:id="47"/>
    </w:p>
    <w:p w14:paraId="00CF111E" w14:textId="77777777" w:rsidR="00D514C1" w:rsidRDefault="00D514C1" w:rsidP="00D514C1">
      <w:r>
        <w:t>Cosine annealing learning rate with linear warm-up is going to be used throughout the entire training process:</w:t>
      </w:r>
    </w:p>
    <w:p w14:paraId="541C4EE0" w14:textId="77777777" w:rsidR="00D514C1" w:rsidRDefault="00D514C1" w:rsidP="00D514C1"/>
    <w:p w14:paraId="22D06E23" w14:textId="77777777" w:rsidR="00D514C1" w:rsidRDefault="00D514C1" w:rsidP="00D514C1">
      <w:r>
        <w:t xml:space="preserve">In case of warm-up (step 0 to step </w:t>
      </w:r>
      <w:proofErr w:type="spellStart"/>
      <w:r>
        <w:t>T_warmup</w:t>
      </w:r>
      <w:proofErr w:type="spellEnd"/>
      <w:r>
        <w:t>):</w:t>
      </w:r>
    </w:p>
    <w:p w14:paraId="0246D9C6" w14:textId="77777777" w:rsidR="00D514C1" w:rsidRDefault="00D514C1" w:rsidP="00D514C1"/>
    <w:p w14:paraId="311DFE12" w14:textId="0EB425B5" w:rsidR="00D514C1" w:rsidRPr="00785572" w:rsidRDefault="00D514C1" w:rsidP="00785572">
      <w:pPr>
        <w:jc w:val="center"/>
        <w:rPr>
          <w:i/>
          <w:iCs/>
        </w:rPr>
      </w:pPr>
      <w:proofErr w:type="spellStart"/>
      <w:r w:rsidRPr="00785572">
        <w:rPr>
          <w:i/>
          <w:iCs/>
        </w:rPr>
        <w:t>η_t</w:t>
      </w:r>
      <w:proofErr w:type="spellEnd"/>
      <w:r w:rsidRPr="00785572">
        <w:rPr>
          <w:i/>
          <w:iCs/>
        </w:rPr>
        <w:t xml:space="preserve"> = </w:t>
      </w:r>
      <w:proofErr w:type="spellStart"/>
      <w:r w:rsidRPr="00785572">
        <w:rPr>
          <w:i/>
          <w:iCs/>
        </w:rPr>
        <w:t>η_</w:t>
      </w:r>
      <w:proofErr w:type="gramStart"/>
      <w:r w:rsidRPr="00785572">
        <w:rPr>
          <w:i/>
          <w:iCs/>
        </w:rPr>
        <w:t>max</w:t>
      </w:r>
      <w:proofErr w:type="spellEnd"/>
      <w:r w:rsidRPr="00785572">
        <w:rPr>
          <w:i/>
          <w:iCs/>
        </w:rPr>
        <w:t xml:space="preserve"> · (t</w:t>
      </w:r>
      <w:proofErr w:type="gramEnd"/>
      <w:r w:rsidRPr="00785572">
        <w:rPr>
          <w:i/>
          <w:iCs/>
        </w:rPr>
        <w:t>/</w:t>
      </w:r>
      <w:proofErr w:type="spellStart"/>
      <w:r w:rsidRPr="00785572">
        <w:rPr>
          <w:i/>
          <w:iCs/>
        </w:rPr>
        <w:t>T_warmup</w:t>
      </w:r>
      <w:proofErr w:type="spellEnd"/>
      <w:proofErr w:type="gramStart"/>
      <w:r w:rsidRPr="00785572">
        <w:rPr>
          <w:i/>
          <w:iCs/>
        </w:rPr>
        <w:t>)</w:t>
      </w:r>
      <w:r w:rsidR="00785572">
        <w:rPr>
          <w:i/>
          <w:iCs/>
        </w:rPr>
        <w:tab/>
      </w:r>
      <w:r w:rsidR="00785572">
        <w:rPr>
          <w:i/>
          <w:iCs/>
        </w:rPr>
        <w:tab/>
        <w:t>(</w:t>
      </w:r>
      <w:proofErr w:type="gramEnd"/>
      <w:r w:rsidR="00785572">
        <w:rPr>
          <w:i/>
          <w:iCs/>
        </w:rPr>
        <w:t>26)</w:t>
      </w:r>
    </w:p>
    <w:p w14:paraId="7E5EB96D" w14:textId="77777777" w:rsidR="00D514C1" w:rsidRDefault="00D514C1" w:rsidP="00D514C1"/>
    <w:p w14:paraId="66A8D735" w14:textId="77777777" w:rsidR="00D514C1" w:rsidRDefault="00D514C1" w:rsidP="00D514C1">
      <w:r>
        <w:t xml:space="preserve">In case of non-warm-up (step </w:t>
      </w:r>
      <w:proofErr w:type="spellStart"/>
      <w:r>
        <w:t>T_warmup</w:t>
      </w:r>
      <w:proofErr w:type="spellEnd"/>
      <w:r>
        <w:t xml:space="preserve"> to </w:t>
      </w:r>
      <w:proofErr w:type="spellStart"/>
      <w:r>
        <w:t>T_total</w:t>
      </w:r>
      <w:proofErr w:type="spellEnd"/>
      <w:r>
        <w:t>):</w:t>
      </w:r>
    </w:p>
    <w:p w14:paraId="4430B748" w14:textId="77777777" w:rsidR="00D514C1" w:rsidRDefault="00D514C1" w:rsidP="00D514C1"/>
    <w:p w14:paraId="76550C91" w14:textId="0AF94E23" w:rsidR="00D514C1" w:rsidRPr="00785572" w:rsidRDefault="00D514C1" w:rsidP="00785572">
      <w:pPr>
        <w:jc w:val="center"/>
        <w:rPr>
          <w:i/>
          <w:iCs/>
        </w:rPr>
      </w:pPr>
      <w:proofErr w:type="spellStart"/>
      <w:r w:rsidRPr="00785572">
        <w:rPr>
          <w:i/>
          <w:iCs/>
        </w:rPr>
        <w:t>η_t</w:t>
      </w:r>
      <w:proofErr w:type="spellEnd"/>
      <w:r w:rsidRPr="00785572">
        <w:rPr>
          <w:i/>
          <w:iCs/>
        </w:rPr>
        <w:t xml:space="preserve"> = </w:t>
      </w:r>
      <w:proofErr w:type="spellStart"/>
      <w:r w:rsidRPr="00785572">
        <w:rPr>
          <w:i/>
          <w:iCs/>
        </w:rPr>
        <w:t>η_min</w:t>
      </w:r>
      <w:proofErr w:type="spellEnd"/>
      <w:r w:rsidRPr="00785572">
        <w:rPr>
          <w:i/>
          <w:iCs/>
        </w:rPr>
        <w:t xml:space="preserve"> + 0.5 · (</w:t>
      </w:r>
      <w:proofErr w:type="spellStart"/>
      <w:r w:rsidRPr="00785572">
        <w:rPr>
          <w:i/>
          <w:iCs/>
        </w:rPr>
        <w:t>η_max</w:t>
      </w:r>
      <w:proofErr w:type="spellEnd"/>
      <w:r w:rsidRPr="00785572">
        <w:rPr>
          <w:i/>
          <w:iCs/>
        </w:rPr>
        <w:t xml:space="preserve"> − </w:t>
      </w:r>
      <w:proofErr w:type="spellStart"/>
      <w:r w:rsidRPr="00785572">
        <w:rPr>
          <w:i/>
          <w:iCs/>
        </w:rPr>
        <w:t>η_min</w:t>
      </w:r>
      <w:proofErr w:type="spellEnd"/>
      <w:r w:rsidRPr="00785572">
        <w:rPr>
          <w:i/>
          <w:iCs/>
        </w:rPr>
        <w:t>) · (1+</w:t>
      </w:r>
      <w:proofErr w:type="gramStart"/>
      <w:r w:rsidRPr="00785572">
        <w:rPr>
          <w:i/>
          <w:iCs/>
        </w:rPr>
        <w:t>cos(</w:t>
      </w:r>
      <w:proofErr w:type="gramEnd"/>
      <w:r w:rsidRPr="00785572">
        <w:rPr>
          <w:i/>
          <w:iCs/>
        </w:rPr>
        <w:t>π · (t−</w:t>
      </w:r>
      <w:proofErr w:type="spellStart"/>
      <w:r w:rsidRPr="00785572">
        <w:rPr>
          <w:i/>
          <w:iCs/>
        </w:rPr>
        <w:t>T_warmup</w:t>
      </w:r>
      <w:proofErr w:type="spellEnd"/>
      <w:r w:rsidRPr="00785572">
        <w:rPr>
          <w:i/>
          <w:iCs/>
        </w:rPr>
        <w:t>)/(</w:t>
      </w:r>
      <w:proofErr w:type="spellStart"/>
      <w:r w:rsidRPr="00785572">
        <w:rPr>
          <w:i/>
          <w:iCs/>
        </w:rPr>
        <w:t>T_total−T_warmup</w:t>
      </w:r>
      <w:proofErr w:type="spellEnd"/>
      <w:r w:rsidRPr="00785572">
        <w:rPr>
          <w:i/>
          <w:iCs/>
        </w:rPr>
        <w:t>)))</w:t>
      </w:r>
      <w:r w:rsidR="00785572">
        <w:rPr>
          <w:i/>
          <w:iCs/>
        </w:rPr>
        <w:tab/>
      </w:r>
      <w:r w:rsidR="00785572">
        <w:rPr>
          <w:i/>
          <w:iCs/>
        </w:rPr>
        <w:tab/>
        <w:t>(27)</w:t>
      </w:r>
    </w:p>
    <w:p w14:paraId="7EB31D37" w14:textId="77777777" w:rsidR="00D514C1" w:rsidRDefault="00D514C1" w:rsidP="00D514C1"/>
    <w:p w14:paraId="247BCC56" w14:textId="77FD59DD" w:rsidR="00D514C1" w:rsidRPr="00D514C1" w:rsidRDefault="00D514C1" w:rsidP="00D514C1">
      <w:r>
        <w:t xml:space="preserve">Where </w:t>
      </w:r>
      <w:proofErr w:type="spellStart"/>
      <w:r>
        <w:t>T_warmup</w:t>
      </w:r>
      <w:proofErr w:type="spellEnd"/>
      <w:r>
        <w:t xml:space="preserve"> equals 5 training epochs and </w:t>
      </w:r>
      <w:proofErr w:type="spellStart"/>
      <w:r>
        <w:t>η_min</w:t>
      </w:r>
      <w:proofErr w:type="spellEnd"/>
      <w:r>
        <w:t xml:space="preserve"> = 1×10⁻⁷. The warm-up stage allows the gradual increase of the learning rate from zero value to </w:t>
      </w:r>
      <w:proofErr w:type="spellStart"/>
      <w:r>
        <w:t>η_max</w:t>
      </w:r>
      <w:proofErr w:type="spellEnd"/>
      <w:r>
        <w:t xml:space="preserve">, </w:t>
      </w:r>
      <w:proofErr w:type="gramStart"/>
      <w:r>
        <w:t>thus,</w:t>
      </w:r>
      <w:proofErr w:type="gramEnd"/>
      <w:r>
        <w:t xml:space="preserve"> avoiding any possible problems with gradient descent when weights of the classification head are initialized randomly at the beginning of the training.</w:t>
      </w:r>
      <w:r w:rsidR="00785572" w:rsidRPr="00785572">
        <w:t xml:space="preserve"> It is during the cosine annealing phase that the learning rate is smoothly decayed for facilitating fine convergence.</w:t>
      </w:r>
    </w:p>
    <w:p w14:paraId="050AB64A" w14:textId="19374F03" w:rsidR="00D514C1" w:rsidRDefault="00D514C1">
      <w:pPr>
        <w:spacing w:after="160" w:line="259" w:lineRule="auto"/>
        <w:ind w:left="0" w:firstLine="0"/>
        <w:jc w:val="left"/>
      </w:pPr>
    </w:p>
    <w:p w14:paraId="771F0C65" w14:textId="4CD72F7B" w:rsidR="00785572" w:rsidRDefault="00785572">
      <w:pPr>
        <w:pStyle w:val="Heading3"/>
        <w:numPr>
          <w:ilvl w:val="2"/>
          <w:numId w:val="5"/>
        </w:numPr>
        <w:ind w:left="1170"/>
      </w:pPr>
      <w:bookmarkStart w:id="48" w:name="_Toc233531055"/>
      <w:r w:rsidRPr="00785572">
        <w:t>Early Stopping and Training Configuration</w:t>
      </w:r>
      <w:bookmarkEnd w:id="48"/>
    </w:p>
    <w:p w14:paraId="38A19A7D" w14:textId="3E10D1BB" w:rsidR="00785572" w:rsidRDefault="00785572" w:rsidP="00785572">
      <w:r w:rsidRPr="00785572">
        <w:t>The early stopping will be implemented depending on the validation accuracy with patience of 8 epochs. Should there be no improvement in the validation 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1CDB4DE8" w14:textId="77777777" w:rsidR="00785572" w:rsidRDefault="00785572" w:rsidP="00785572"/>
    <w:p w14:paraId="028F313D" w14:textId="77777777" w:rsidR="00785572" w:rsidRPr="00785572" w:rsidRDefault="00785572" w:rsidP="00785572">
      <w:pPr>
        <w:jc w:val="center"/>
        <w:rPr>
          <w:sz w:val="20"/>
          <w:szCs w:val="16"/>
        </w:rPr>
      </w:pPr>
      <w:r w:rsidRPr="00785572">
        <w:rPr>
          <w:b/>
          <w:bCs/>
          <w:sz w:val="20"/>
          <w:szCs w:val="16"/>
        </w:rPr>
        <w:t xml:space="preserve">Table 3.2: </w:t>
      </w:r>
      <w:proofErr w:type="spellStart"/>
      <w:r w:rsidRPr="00785572">
        <w:rPr>
          <w:b/>
          <w:bCs/>
          <w:sz w:val="20"/>
          <w:szCs w:val="16"/>
        </w:rPr>
        <w:t>EfficientViT</w:t>
      </w:r>
      <w:proofErr w:type="spellEnd"/>
      <w:r w:rsidRPr="00785572">
        <w:rPr>
          <w:b/>
          <w:bCs/>
          <w:sz w:val="20"/>
          <w:szCs w:val="16"/>
        </w:rPr>
        <w:t>-FER Training Configuration</w:t>
      </w:r>
    </w:p>
    <w:tbl>
      <w:tblPr>
        <w:tblStyle w:val="GridTable4-Accent5"/>
        <w:tblW w:w="0" w:type="auto"/>
        <w:jc w:val="center"/>
        <w:tblLook w:val="04A0" w:firstRow="1" w:lastRow="0" w:firstColumn="1" w:lastColumn="0" w:noHBand="0" w:noVBand="1"/>
      </w:tblPr>
      <w:tblGrid>
        <w:gridCol w:w="2785"/>
        <w:gridCol w:w="2886"/>
      </w:tblGrid>
      <w:tr w:rsidR="00785572" w:rsidRPr="00785572" w14:paraId="650FD3D9" w14:textId="77777777" w:rsidTr="007855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609640" w14:textId="77777777" w:rsidR="00785572" w:rsidRPr="00785572" w:rsidRDefault="00785572" w:rsidP="00785572">
            <w:pPr>
              <w:ind w:left="152"/>
              <w:jc w:val="center"/>
              <w:rPr>
                <w:color w:val="FFFFFF" w:themeColor="background1"/>
                <w:sz w:val="24"/>
                <w:szCs w:val="20"/>
              </w:rPr>
            </w:pPr>
            <w:r w:rsidRPr="00785572">
              <w:rPr>
                <w:color w:val="FFFFFF" w:themeColor="background1"/>
                <w:sz w:val="24"/>
                <w:szCs w:val="20"/>
              </w:rPr>
              <w:t>Hyperparameter</w:t>
            </w:r>
          </w:p>
        </w:tc>
        <w:tc>
          <w:tcPr>
            <w:tcW w:w="0" w:type="auto"/>
            <w:hideMark/>
          </w:tcPr>
          <w:p w14:paraId="7670EBB7" w14:textId="77777777" w:rsidR="00785572" w:rsidRPr="00785572" w:rsidRDefault="00785572" w:rsidP="00785572">
            <w:pPr>
              <w:ind w:left="69"/>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785572">
              <w:rPr>
                <w:color w:val="FFFFFF" w:themeColor="background1"/>
                <w:sz w:val="24"/>
                <w:szCs w:val="20"/>
              </w:rPr>
              <w:t>Value</w:t>
            </w:r>
          </w:p>
        </w:tc>
      </w:tr>
      <w:tr w:rsidR="00785572" w:rsidRPr="00785572" w14:paraId="2358141F"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3F1C27" w14:textId="30B5C705" w:rsidR="00785572" w:rsidRPr="00785572" w:rsidRDefault="00B92A40" w:rsidP="00785572">
            <w:pPr>
              <w:ind w:left="152"/>
              <w:rPr>
                <w:sz w:val="24"/>
                <w:szCs w:val="20"/>
              </w:rPr>
            </w:pPr>
            <w:r w:rsidRPr="00785572">
              <w:rPr>
                <w:sz w:val="24"/>
                <w:szCs w:val="20"/>
              </w:rPr>
              <w:t>Optimizer</w:t>
            </w:r>
          </w:p>
        </w:tc>
        <w:tc>
          <w:tcPr>
            <w:tcW w:w="0" w:type="auto"/>
            <w:hideMark/>
          </w:tcPr>
          <w:p w14:paraId="2F27C25C"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785572">
              <w:rPr>
                <w:sz w:val="24"/>
                <w:szCs w:val="20"/>
              </w:rPr>
              <w:t>AdamW</w:t>
            </w:r>
            <w:proofErr w:type="spellEnd"/>
          </w:p>
        </w:tc>
      </w:tr>
      <w:tr w:rsidR="00785572" w:rsidRPr="00785572" w14:paraId="0D9CED2D"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08B4CB" w14:textId="77777777" w:rsidR="00785572" w:rsidRPr="00785572" w:rsidRDefault="00785572" w:rsidP="00785572">
            <w:pPr>
              <w:ind w:left="152"/>
              <w:rPr>
                <w:sz w:val="24"/>
                <w:szCs w:val="20"/>
              </w:rPr>
            </w:pPr>
            <w:r w:rsidRPr="00785572">
              <w:rPr>
                <w:sz w:val="24"/>
                <w:szCs w:val="20"/>
              </w:rPr>
              <w:t>Backbone learning rate</w:t>
            </w:r>
          </w:p>
        </w:tc>
        <w:tc>
          <w:tcPr>
            <w:tcW w:w="0" w:type="auto"/>
            <w:hideMark/>
          </w:tcPr>
          <w:p w14:paraId="3A0C86D2"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1×10⁻⁵</w:t>
            </w:r>
          </w:p>
        </w:tc>
      </w:tr>
      <w:tr w:rsidR="00785572" w:rsidRPr="00785572" w14:paraId="271FC0F2"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438461" w14:textId="77777777" w:rsidR="00785572" w:rsidRPr="00785572" w:rsidRDefault="00785572" w:rsidP="00785572">
            <w:pPr>
              <w:ind w:left="152"/>
              <w:rPr>
                <w:sz w:val="24"/>
                <w:szCs w:val="20"/>
              </w:rPr>
            </w:pPr>
            <w:r w:rsidRPr="00785572">
              <w:rPr>
                <w:sz w:val="24"/>
                <w:szCs w:val="20"/>
              </w:rPr>
              <w:t>Head learning rate</w:t>
            </w:r>
          </w:p>
        </w:tc>
        <w:tc>
          <w:tcPr>
            <w:tcW w:w="0" w:type="auto"/>
            <w:hideMark/>
          </w:tcPr>
          <w:p w14:paraId="313A5D73"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5×10⁻⁵</w:t>
            </w:r>
          </w:p>
        </w:tc>
      </w:tr>
      <w:tr w:rsidR="00785572" w:rsidRPr="00785572" w14:paraId="49E5F464"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39D849" w14:textId="77777777" w:rsidR="00785572" w:rsidRPr="00785572" w:rsidRDefault="00785572" w:rsidP="00785572">
            <w:pPr>
              <w:ind w:left="152"/>
              <w:rPr>
                <w:sz w:val="24"/>
                <w:szCs w:val="20"/>
              </w:rPr>
            </w:pPr>
            <w:r w:rsidRPr="00785572">
              <w:rPr>
                <w:sz w:val="24"/>
                <w:szCs w:val="20"/>
              </w:rPr>
              <w:t>Weight decay (λ)</w:t>
            </w:r>
          </w:p>
        </w:tc>
        <w:tc>
          <w:tcPr>
            <w:tcW w:w="0" w:type="auto"/>
            <w:hideMark/>
          </w:tcPr>
          <w:p w14:paraId="2E2B303A"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0.01</w:t>
            </w:r>
          </w:p>
        </w:tc>
      </w:tr>
      <w:tr w:rsidR="00785572" w:rsidRPr="00785572" w14:paraId="0ECCE883"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DD7992" w14:textId="77777777" w:rsidR="00785572" w:rsidRPr="00785572" w:rsidRDefault="00785572" w:rsidP="00785572">
            <w:pPr>
              <w:ind w:left="152"/>
              <w:rPr>
                <w:sz w:val="24"/>
                <w:szCs w:val="20"/>
              </w:rPr>
            </w:pPr>
            <w:r w:rsidRPr="00785572">
              <w:rPr>
                <w:sz w:val="24"/>
                <w:szCs w:val="20"/>
              </w:rPr>
              <w:lastRenderedPageBreak/>
              <w:t>Label smoothing (ε)</w:t>
            </w:r>
          </w:p>
        </w:tc>
        <w:tc>
          <w:tcPr>
            <w:tcW w:w="0" w:type="auto"/>
            <w:hideMark/>
          </w:tcPr>
          <w:p w14:paraId="6C8D9653"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0.1</w:t>
            </w:r>
          </w:p>
        </w:tc>
      </w:tr>
      <w:tr w:rsidR="00785572" w:rsidRPr="00785572" w14:paraId="606BF573"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00B4E4" w14:textId="77777777" w:rsidR="00785572" w:rsidRPr="00785572" w:rsidRDefault="00785572" w:rsidP="00785572">
            <w:pPr>
              <w:ind w:left="152"/>
              <w:rPr>
                <w:sz w:val="24"/>
                <w:szCs w:val="20"/>
              </w:rPr>
            </w:pPr>
            <w:r w:rsidRPr="00785572">
              <w:rPr>
                <w:sz w:val="24"/>
                <w:szCs w:val="20"/>
              </w:rPr>
              <w:t>Class weight cap</w:t>
            </w:r>
          </w:p>
        </w:tc>
        <w:tc>
          <w:tcPr>
            <w:tcW w:w="0" w:type="auto"/>
            <w:hideMark/>
          </w:tcPr>
          <w:p w14:paraId="44287DB9"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2.0×</w:t>
            </w:r>
          </w:p>
        </w:tc>
      </w:tr>
      <w:tr w:rsidR="00785572" w:rsidRPr="00785572" w14:paraId="40DAF5FE"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B4356A" w14:textId="77777777" w:rsidR="00785572" w:rsidRPr="00785572" w:rsidRDefault="00785572" w:rsidP="00785572">
            <w:pPr>
              <w:ind w:left="152"/>
              <w:rPr>
                <w:sz w:val="24"/>
                <w:szCs w:val="20"/>
              </w:rPr>
            </w:pPr>
            <w:r w:rsidRPr="00785572">
              <w:rPr>
                <w:sz w:val="24"/>
                <w:szCs w:val="20"/>
              </w:rPr>
              <w:t>Batch size</w:t>
            </w:r>
          </w:p>
        </w:tc>
        <w:tc>
          <w:tcPr>
            <w:tcW w:w="0" w:type="auto"/>
            <w:hideMark/>
          </w:tcPr>
          <w:p w14:paraId="2471E7EB"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64</w:t>
            </w:r>
          </w:p>
        </w:tc>
      </w:tr>
      <w:tr w:rsidR="00785572" w:rsidRPr="00785572" w14:paraId="064257D4"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1BE006" w14:textId="77777777" w:rsidR="00785572" w:rsidRPr="00785572" w:rsidRDefault="00785572" w:rsidP="00785572">
            <w:pPr>
              <w:ind w:left="152"/>
              <w:rPr>
                <w:sz w:val="24"/>
                <w:szCs w:val="20"/>
              </w:rPr>
            </w:pPr>
            <w:r w:rsidRPr="00785572">
              <w:rPr>
                <w:sz w:val="24"/>
                <w:szCs w:val="20"/>
              </w:rPr>
              <w:t>Warmup epochs</w:t>
            </w:r>
          </w:p>
        </w:tc>
        <w:tc>
          <w:tcPr>
            <w:tcW w:w="0" w:type="auto"/>
            <w:hideMark/>
          </w:tcPr>
          <w:p w14:paraId="676E1C58"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5</w:t>
            </w:r>
          </w:p>
        </w:tc>
      </w:tr>
      <w:tr w:rsidR="00785572" w:rsidRPr="00785572" w14:paraId="16753CB4"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301D28" w14:textId="77777777" w:rsidR="00785572" w:rsidRPr="00785572" w:rsidRDefault="00785572" w:rsidP="00785572">
            <w:pPr>
              <w:ind w:left="152"/>
              <w:rPr>
                <w:sz w:val="24"/>
                <w:szCs w:val="20"/>
              </w:rPr>
            </w:pPr>
            <w:r w:rsidRPr="00785572">
              <w:rPr>
                <w:sz w:val="24"/>
                <w:szCs w:val="20"/>
              </w:rPr>
              <w:t>Max epochs</w:t>
            </w:r>
          </w:p>
        </w:tc>
        <w:tc>
          <w:tcPr>
            <w:tcW w:w="0" w:type="auto"/>
            <w:hideMark/>
          </w:tcPr>
          <w:p w14:paraId="62DB69C3"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30</w:t>
            </w:r>
          </w:p>
        </w:tc>
      </w:tr>
      <w:tr w:rsidR="00785572" w:rsidRPr="00785572" w14:paraId="435A3F96"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A67738" w14:textId="77777777" w:rsidR="00785572" w:rsidRPr="00785572" w:rsidRDefault="00785572" w:rsidP="00785572">
            <w:pPr>
              <w:ind w:left="152"/>
              <w:rPr>
                <w:sz w:val="24"/>
                <w:szCs w:val="20"/>
              </w:rPr>
            </w:pPr>
            <w:r w:rsidRPr="00785572">
              <w:rPr>
                <w:sz w:val="24"/>
                <w:szCs w:val="20"/>
              </w:rPr>
              <w:t>Early stopping patience</w:t>
            </w:r>
          </w:p>
        </w:tc>
        <w:tc>
          <w:tcPr>
            <w:tcW w:w="0" w:type="auto"/>
            <w:hideMark/>
          </w:tcPr>
          <w:p w14:paraId="4F38712A"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8</w:t>
            </w:r>
          </w:p>
        </w:tc>
      </w:tr>
      <w:tr w:rsidR="00785572" w:rsidRPr="00785572" w14:paraId="665722A9"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462379" w14:textId="77777777" w:rsidR="00785572" w:rsidRPr="00785572" w:rsidRDefault="00785572" w:rsidP="00785572">
            <w:pPr>
              <w:ind w:left="152"/>
              <w:rPr>
                <w:sz w:val="24"/>
                <w:szCs w:val="20"/>
              </w:rPr>
            </w:pPr>
            <w:r w:rsidRPr="00785572">
              <w:rPr>
                <w:sz w:val="24"/>
                <w:szCs w:val="20"/>
              </w:rPr>
              <w:t>Gradient clip norm</w:t>
            </w:r>
          </w:p>
        </w:tc>
        <w:tc>
          <w:tcPr>
            <w:tcW w:w="0" w:type="auto"/>
            <w:hideMark/>
          </w:tcPr>
          <w:p w14:paraId="35CBCBD3"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1.0</w:t>
            </w:r>
          </w:p>
        </w:tc>
      </w:tr>
      <w:tr w:rsidR="00785572" w:rsidRPr="00785572" w14:paraId="0936A8B2"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D99266" w14:textId="77777777" w:rsidR="00785572" w:rsidRPr="00785572" w:rsidRDefault="00785572" w:rsidP="00785572">
            <w:pPr>
              <w:ind w:left="152"/>
              <w:rPr>
                <w:sz w:val="24"/>
                <w:szCs w:val="20"/>
              </w:rPr>
            </w:pPr>
            <w:r w:rsidRPr="00785572">
              <w:rPr>
                <w:sz w:val="24"/>
                <w:szCs w:val="20"/>
              </w:rPr>
              <w:t>Precision</w:t>
            </w:r>
          </w:p>
        </w:tc>
        <w:tc>
          <w:tcPr>
            <w:tcW w:w="0" w:type="auto"/>
            <w:hideMark/>
          </w:tcPr>
          <w:p w14:paraId="30D22733"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AMP FP16</w:t>
            </w:r>
          </w:p>
        </w:tc>
      </w:tr>
      <w:tr w:rsidR="00785572" w:rsidRPr="00785572" w14:paraId="1B5B289D"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F26DFD" w14:textId="3409B350" w:rsidR="00785572" w:rsidRPr="00785572" w:rsidRDefault="0097724F" w:rsidP="0097724F">
            <w:pPr>
              <w:ind w:left="152"/>
              <w:rPr>
                <w:sz w:val="24"/>
                <w:szCs w:val="20"/>
              </w:rPr>
            </w:pPr>
            <w:r w:rsidRPr="0097724F">
              <w:rPr>
                <w:sz w:val="24"/>
                <w:szCs w:val="20"/>
              </w:rPr>
              <w:t xml:space="preserve">Head </w:t>
            </w:r>
            <w:r w:rsidR="00B92A40" w:rsidRPr="0097724F">
              <w:rPr>
                <w:sz w:val="24"/>
                <w:szCs w:val="20"/>
              </w:rPr>
              <w:t>initialization</w:t>
            </w:r>
          </w:p>
        </w:tc>
        <w:tc>
          <w:tcPr>
            <w:tcW w:w="0" w:type="auto"/>
            <w:hideMark/>
          </w:tcPr>
          <w:p w14:paraId="3F7234AA" w14:textId="1AFDEE0A" w:rsidR="00785572" w:rsidRPr="00785572" w:rsidRDefault="00B92A40" w:rsidP="00B92A40">
            <w:pPr>
              <w:ind w:left="69"/>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B92A40">
              <w:rPr>
                <w:sz w:val="24"/>
                <w:szCs w:val="20"/>
              </w:rPr>
              <w:t>TruncatedNormal</w:t>
            </w:r>
            <w:proofErr w:type="spellEnd"/>
            <w:r w:rsidRPr="00B92A40">
              <w:rPr>
                <w:sz w:val="24"/>
                <w:szCs w:val="20"/>
              </w:rPr>
              <w:t xml:space="preserve"> (σ=0.02)</w:t>
            </w:r>
          </w:p>
        </w:tc>
      </w:tr>
      <w:tr w:rsidR="0097724F" w:rsidRPr="00785572" w14:paraId="3F18CF70"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2EA410D" w14:textId="5B4CF2DF" w:rsidR="0097724F" w:rsidRPr="00785572" w:rsidRDefault="0097724F" w:rsidP="0097724F">
            <w:pPr>
              <w:ind w:left="152"/>
              <w:rPr>
                <w:sz w:val="24"/>
                <w:szCs w:val="20"/>
              </w:rPr>
            </w:pPr>
            <w:r w:rsidRPr="00785572">
              <w:rPr>
                <w:sz w:val="24"/>
                <w:szCs w:val="20"/>
              </w:rPr>
              <w:t>Hardware</w:t>
            </w:r>
          </w:p>
        </w:tc>
        <w:tc>
          <w:tcPr>
            <w:tcW w:w="0" w:type="auto"/>
          </w:tcPr>
          <w:p w14:paraId="4FCE7985" w14:textId="660868C7" w:rsidR="0097724F" w:rsidRPr="00785572" w:rsidRDefault="0097724F" w:rsidP="0097724F">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NVIDIA A100 GPU</w:t>
            </w:r>
          </w:p>
        </w:tc>
      </w:tr>
      <w:tr w:rsidR="0097724F" w:rsidRPr="00785572" w14:paraId="1E485068"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8E56009" w14:textId="6BA88B82" w:rsidR="0097724F" w:rsidRPr="00CD2BE9" w:rsidRDefault="0097724F" w:rsidP="0097724F">
            <w:pPr>
              <w:ind w:left="152"/>
              <w:rPr>
                <w:sz w:val="24"/>
                <w:szCs w:val="20"/>
              </w:rPr>
            </w:pPr>
            <w:r w:rsidRPr="00CD2BE9">
              <w:rPr>
                <w:sz w:val="24"/>
                <w:szCs w:val="20"/>
              </w:rPr>
              <w:t>Est. time per epoch</w:t>
            </w:r>
          </w:p>
        </w:tc>
        <w:tc>
          <w:tcPr>
            <w:tcW w:w="0" w:type="auto"/>
          </w:tcPr>
          <w:p w14:paraId="02A20FE4" w14:textId="3BFCE5AD" w:rsidR="0097724F" w:rsidRPr="00CD2BE9" w:rsidRDefault="0097724F" w:rsidP="0097724F">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CD2BE9">
              <w:rPr>
                <w:sz w:val="24"/>
                <w:szCs w:val="20"/>
              </w:rPr>
              <w:t>~49 seconds</w:t>
            </w:r>
          </w:p>
        </w:tc>
      </w:tr>
    </w:tbl>
    <w:p w14:paraId="0F02BBA3" w14:textId="77777777" w:rsidR="00785572" w:rsidRPr="00785572" w:rsidRDefault="00785572" w:rsidP="00785572"/>
    <w:p w14:paraId="0F6DDED6" w14:textId="1EB22BBA" w:rsidR="006306DA" w:rsidRDefault="00785572">
      <w:pPr>
        <w:pStyle w:val="Heading3"/>
        <w:numPr>
          <w:ilvl w:val="2"/>
          <w:numId w:val="5"/>
        </w:numPr>
        <w:ind w:left="1170"/>
      </w:pPr>
      <w:bookmarkStart w:id="49" w:name="_Toc233531056"/>
      <w:r w:rsidRPr="00785572">
        <w:t>Weight Initialization and Fine-tuning Strategy</w:t>
      </w:r>
      <w:bookmarkEnd w:id="49"/>
    </w:p>
    <w:p w14:paraId="4E37665E" w14:textId="0432BE7A" w:rsidR="00785572" w:rsidRDefault="00785572" w:rsidP="00785572">
      <w:r w:rsidRPr="00785572">
        <w:t>The basic design decision made in the suggested training framework revolves around whether the backbone networks will be trained from random initialization or will be fine-tuned from pre-trained weights based on ImageNet. Given that the size of the FER2013 training dataset is about 25,000 images</w:t>
      </w:r>
      <w:r>
        <w:t>,</w:t>
      </w:r>
      <w:r w:rsidRPr="00785572">
        <w:t xml:space="preserve"> a number considerably smaller than the ones required for large-scale deep learning model training</w:t>
      </w:r>
      <w:r>
        <w:t xml:space="preserve">, </w:t>
      </w:r>
      <w:r w:rsidRPr="00785572">
        <w:t xml:space="preserve">if one tries to train such models as EfficientNet-B3 or </w:t>
      </w:r>
      <w:proofErr w:type="spellStart"/>
      <w:r w:rsidRPr="00785572">
        <w:t>ViT</w:t>
      </w:r>
      <w:proofErr w:type="spellEnd"/>
      <w:r w:rsidRPr="00785572">
        <w:t xml:space="preserve">-Small from scratch, there will be a high degree of overfitting since model capacity far exceeds the amount of data provided. This has been shown in the preliminary experiment, wherein EfficientNet-B7 trained on FER2013 yielded </w:t>
      </w:r>
      <w:proofErr w:type="gramStart"/>
      <w:r w:rsidRPr="00785572">
        <w:t>accuracies</w:t>
      </w:r>
      <w:proofErr w:type="gramEnd"/>
      <w:r w:rsidRPr="00785572">
        <w:t xml:space="preserve"> lower than 30%, while using ImageNet pre-training resulted in 70+% accuracy.</w:t>
      </w:r>
    </w:p>
    <w:p w14:paraId="13C5D588" w14:textId="77777777" w:rsidR="00785572" w:rsidRDefault="00785572" w:rsidP="00785572"/>
    <w:p w14:paraId="6271E639" w14:textId="0B4AD6CF" w:rsidR="00785572" w:rsidRDefault="00E31CFD" w:rsidP="00785572">
      <w:r w:rsidRPr="00E31CFD">
        <w:t xml:space="preserve">In that case, the suggested method makes use of transfer learning, which implies the use of pretrained models' weights from ImageNet-1K of both EfficientNet-B3 and </w:t>
      </w:r>
      <w:proofErr w:type="spellStart"/>
      <w:r w:rsidRPr="00E31CFD">
        <w:t>ViT</w:t>
      </w:r>
      <w:proofErr w:type="spellEnd"/>
      <w:r w:rsidRPr="00E31CFD">
        <w:t xml:space="preserve">-Small.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w:t>
      </w:r>
      <w:proofErr w:type="gramStart"/>
      <w:r w:rsidRPr="00E31CFD">
        <w:t>by the use of</w:t>
      </w:r>
      <w:proofErr w:type="gramEnd"/>
      <w:r w:rsidRPr="00E31CFD">
        <w:t xml:space="preserve"> truncated normal initialization with standard deviation σ = 0.02 for weights and zero initialization for biases:</w:t>
      </w:r>
    </w:p>
    <w:p w14:paraId="25CE8B15" w14:textId="77777777" w:rsidR="00E31CFD" w:rsidRDefault="00E31CFD" w:rsidP="00785572"/>
    <w:p w14:paraId="463D5A62" w14:textId="34C958D0" w:rsidR="00E31CFD" w:rsidRPr="00E31CFD" w:rsidRDefault="00E31CFD" w:rsidP="00E31CFD">
      <w:pPr>
        <w:jc w:val="center"/>
        <w:rPr>
          <w:i/>
          <w:iCs/>
        </w:rPr>
      </w:pPr>
      <w:r w:rsidRPr="00E31CFD">
        <w:rPr>
          <w:i/>
          <w:iCs/>
        </w:rPr>
        <w:t xml:space="preserve">W ~ </w:t>
      </w:r>
      <w:proofErr w:type="spellStart"/>
      <w:proofErr w:type="gramStart"/>
      <w:r w:rsidRPr="00E31CFD">
        <w:rPr>
          <w:i/>
          <w:iCs/>
        </w:rPr>
        <w:t>TruncatedNormal</w:t>
      </w:r>
      <w:proofErr w:type="spellEnd"/>
      <w:r w:rsidRPr="00E31CFD">
        <w:rPr>
          <w:i/>
          <w:iCs/>
        </w:rPr>
        <w:t>(</w:t>
      </w:r>
      <w:proofErr w:type="gramEnd"/>
      <w:r w:rsidRPr="00E31CFD">
        <w:rPr>
          <w:i/>
          <w:iCs/>
        </w:rPr>
        <w:t>μ=0, σ=0.02</w:t>
      </w:r>
      <w:proofErr w:type="gramStart"/>
      <w:r w:rsidRPr="00E31CFD">
        <w:rPr>
          <w:i/>
          <w:iCs/>
        </w:rPr>
        <w:t xml:space="preserve">),   </w:t>
      </w:r>
      <w:proofErr w:type="gramEnd"/>
      <w:r w:rsidRPr="00E31CFD">
        <w:rPr>
          <w:i/>
          <w:iCs/>
        </w:rPr>
        <w:t xml:space="preserve"> b = </w:t>
      </w:r>
      <w:proofErr w:type="gramStart"/>
      <w:r w:rsidRPr="00E31CFD">
        <w:rPr>
          <w:i/>
          <w:iCs/>
        </w:rPr>
        <w:t>0</w:t>
      </w:r>
      <w:r>
        <w:rPr>
          <w:i/>
          <w:iCs/>
        </w:rPr>
        <w:tab/>
      </w:r>
      <w:r>
        <w:rPr>
          <w:i/>
          <w:iCs/>
        </w:rPr>
        <w:tab/>
        <w:t>(</w:t>
      </w:r>
      <w:proofErr w:type="gramEnd"/>
      <w:r>
        <w:rPr>
          <w:i/>
          <w:iCs/>
        </w:rPr>
        <w:t>28)</w:t>
      </w:r>
    </w:p>
    <w:p w14:paraId="22242B30" w14:textId="77777777" w:rsidR="00E31CFD" w:rsidRDefault="00E31CFD" w:rsidP="00E31CFD"/>
    <w:p w14:paraId="3AC13AD8" w14:textId="44E614FB" w:rsidR="00E31CFD" w:rsidRDefault="00E31CFD" w:rsidP="00E31CFD">
      <w:r>
        <w:t>Such a choice of the initialization technique guarantees that the randomly initialized head will not generate high destabilizing gradients that may harm the carefully pretrained backbone representation</w:t>
      </w:r>
      <w:r w:rsidR="008E5960">
        <w:t>,</w:t>
      </w:r>
      <w:r>
        <w:t xml:space="preserve"> that is the reason why the linear warmup described in Section 3.6.3 is used along with the low backbone learning rate 1×10⁻⁵.</w:t>
      </w:r>
    </w:p>
    <w:p w14:paraId="2E6D8BF8" w14:textId="7334FA62" w:rsidR="00E31CFD" w:rsidRDefault="00E31CFD" w:rsidP="00E31CFD">
      <w:r>
        <w:t>The reasons for choosing different learning rates for the backbone and head (backbone: 1×10⁻⁵, head: 5×10⁻⁵) lie in the phenomenon of catastrophic forgetting</w:t>
      </w:r>
      <w:r w:rsidR="008E5960">
        <w:t xml:space="preserve">, </w:t>
      </w:r>
      <w:r>
        <w:t>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62EC29B5" w14:textId="77777777" w:rsidR="00E31CFD" w:rsidRDefault="00E31CFD" w:rsidP="00E31CFD"/>
    <w:p w14:paraId="09AE4114" w14:textId="4C1F3CDA" w:rsidR="00E31CFD" w:rsidRDefault="00E31CFD">
      <w:pPr>
        <w:pStyle w:val="Heading3"/>
        <w:numPr>
          <w:ilvl w:val="2"/>
          <w:numId w:val="5"/>
        </w:numPr>
        <w:ind w:left="1170"/>
      </w:pPr>
      <w:bookmarkStart w:id="50" w:name="_Toc233531057"/>
      <w:r w:rsidRPr="00E31CFD">
        <w:t>Training Stability and Computational Configuration</w:t>
      </w:r>
      <w:bookmarkEnd w:id="50"/>
    </w:p>
    <w:p w14:paraId="204C7FAF" w14:textId="77777777" w:rsidR="00E31CFD" w:rsidRDefault="00E31CFD" w:rsidP="00E31CFD">
      <w:r>
        <w:t xml:space="preserve">Several aspects are </w:t>
      </w:r>
      <w:proofErr w:type="gramStart"/>
      <w:r>
        <w:t>taken into account</w:t>
      </w:r>
      <w:proofErr w:type="gramEnd"/>
      <w:r>
        <w:t xml:space="preserve"> in the proposed training framework to ensure stable and efficient training on available hardware.</w:t>
      </w:r>
    </w:p>
    <w:p w14:paraId="31CB16B8" w14:textId="77777777" w:rsidR="00E31CFD" w:rsidRDefault="00E31CFD" w:rsidP="00E31CFD">
      <w:r>
        <w:t>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39364A82" w14:textId="77777777" w:rsidR="00CD2BE9" w:rsidRDefault="00CD2BE9" w:rsidP="00E31CFD"/>
    <w:p w14:paraId="573368E2" w14:textId="4413732C" w:rsidR="00E31CFD" w:rsidRDefault="00E31CFD" w:rsidP="00E31CFD">
      <w:r w:rsidRPr="00CD2BE9">
        <w:rPr>
          <w:b/>
          <w:bCs/>
        </w:rPr>
        <w:t>Gradient clipping</w:t>
      </w:r>
      <w:r>
        <w:t xml:space="preserve"> with maximum norm of 1.0 will be applied after the calculation of gradients and prior to the parameter update step:</w:t>
      </w:r>
    </w:p>
    <w:p w14:paraId="089C8428" w14:textId="77777777" w:rsidR="00E31CFD" w:rsidRDefault="00E31CFD" w:rsidP="00E31CFD"/>
    <w:p w14:paraId="7A0BA049" w14:textId="629CE365" w:rsidR="00E31CFD" w:rsidRDefault="00E31CFD" w:rsidP="00E31CFD">
      <w:pPr>
        <w:jc w:val="center"/>
        <w:rPr>
          <w:i/>
          <w:iCs/>
        </w:rPr>
      </w:pPr>
      <w:r w:rsidRPr="00E31CFD">
        <w:rPr>
          <w:i/>
          <w:iCs/>
        </w:rPr>
        <w:t xml:space="preserve">g ← g · </w:t>
      </w:r>
      <w:proofErr w:type="gramStart"/>
      <w:r w:rsidRPr="00E31CFD">
        <w:rPr>
          <w:i/>
          <w:iCs/>
        </w:rPr>
        <w:t>min(</w:t>
      </w:r>
      <w:proofErr w:type="gramEnd"/>
      <w:r w:rsidRPr="00E31CFD">
        <w:rPr>
          <w:i/>
          <w:iCs/>
        </w:rPr>
        <w:t>1, c / ‖g‖₂)</w:t>
      </w:r>
      <w:r w:rsidR="00CD2BE9">
        <w:rPr>
          <w:i/>
          <w:iCs/>
        </w:rPr>
        <w:tab/>
      </w:r>
      <w:r w:rsidR="00CD2BE9">
        <w:rPr>
          <w:i/>
          <w:iCs/>
        </w:rPr>
        <w:tab/>
        <w:t>(29)</w:t>
      </w:r>
    </w:p>
    <w:p w14:paraId="3C1C7BB0" w14:textId="77777777" w:rsidR="00CD2BE9" w:rsidRDefault="00CD2BE9" w:rsidP="00E31CFD">
      <w:pPr>
        <w:jc w:val="center"/>
        <w:rPr>
          <w:i/>
          <w:iCs/>
        </w:rPr>
      </w:pPr>
    </w:p>
    <w:p w14:paraId="31846490" w14:textId="77777777" w:rsidR="00CD2BE9" w:rsidRDefault="00CD2BE9" w:rsidP="00CD2BE9">
      <w:r>
        <w:lastRenderedPageBreak/>
        <w:t xml:space="preserve">where g is the gradient vector, c = 1.0 is the clipping value, and ||g||₂ is the L2-norm of the gradient vector. The technique of gradient clipping is used to solve an issue of exploding gradients which can appear during fine-tuning of the Transformer-based model </w:t>
      </w:r>
      <w:proofErr w:type="gramStart"/>
      <w:r>
        <w:t>due to the fact that</w:t>
      </w:r>
      <w:proofErr w:type="gramEnd"/>
      <w:r>
        <w:t xml:space="preserve"> the gradient values are rescaled when their norm is higher than the clipping threshold.</w:t>
      </w:r>
    </w:p>
    <w:p w14:paraId="6EA20CE2" w14:textId="77777777" w:rsidR="00CD2BE9" w:rsidRDefault="00CD2BE9" w:rsidP="00CD2BE9"/>
    <w:p w14:paraId="5D7CC091" w14:textId="77777777" w:rsidR="00CD2BE9" w:rsidRDefault="00CD2BE9" w:rsidP="00CD2BE9">
      <w:r>
        <w:t xml:space="preserve">The combination of </w:t>
      </w:r>
      <w:proofErr w:type="spellStart"/>
      <w:r>
        <w:t>MixUp</w:t>
      </w:r>
      <w:proofErr w:type="spellEnd"/>
      <w:r>
        <w:t>/</w:t>
      </w:r>
      <w:proofErr w:type="spellStart"/>
      <w:r>
        <w:t>CutMix</w:t>
      </w:r>
      <w:proofErr w:type="spellEnd"/>
      <w:r>
        <w:t xml:space="preserve"> and the weighted loss needs special attention. Once </w:t>
      </w:r>
      <w:proofErr w:type="spellStart"/>
      <w:r>
        <w:t>MixUp</w:t>
      </w:r>
      <w:proofErr w:type="spellEnd"/>
      <w:r>
        <w:t>/</w:t>
      </w:r>
      <w:proofErr w:type="spellStart"/>
      <w:r>
        <w:t>CutMix</w:t>
      </w:r>
      <w:proofErr w:type="spellEnd"/>
      <w:r>
        <w:t xml:space="preserve"> is used for </w:t>
      </w:r>
      <w:proofErr w:type="gramStart"/>
      <w:r>
        <w:t>training, then</w:t>
      </w:r>
      <w:proofErr w:type="gramEnd"/>
      <w:r>
        <w:t xml:space="preserve"> the training labels will be soft mixed vectors rather than the one-hot vectors. In this regard, the class frequency-weighted loss is calculated using the mixed label vector </w:t>
      </w:r>
      <w:proofErr w:type="spellStart"/>
      <w:r>
        <w:t>ỹ_mix</w:t>
      </w:r>
      <w:proofErr w:type="spellEnd"/>
      <w:r>
        <w:t xml:space="preserve"> = </w:t>
      </w:r>
      <w:proofErr w:type="spellStart"/>
      <w:r>
        <w:t>λ·ỹ</w:t>
      </w:r>
      <w:proofErr w:type="spellEnd"/>
      <w:r>
        <w:t>ᵢ + (1-</w:t>
      </w:r>
      <w:proofErr w:type="gramStart"/>
      <w:r>
        <w:t>λ)·</w:t>
      </w:r>
      <w:proofErr w:type="gramEnd"/>
      <w:r>
        <w:t>ỹⱼ, which represents the individually smoothed label vectors of the mixed samples. The class weights will be applied to the mixed label vector element by element as follows:</w:t>
      </w:r>
    </w:p>
    <w:p w14:paraId="5C4D96AC" w14:textId="77777777" w:rsidR="00CD2BE9" w:rsidRDefault="00CD2BE9" w:rsidP="00CD2BE9"/>
    <w:p w14:paraId="0E00F22B" w14:textId="5290153E" w:rsidR="00785572" w:rsidRDefault="00CD2BE9" w:rsidP="00CD2BE9">
      <w:pPr>
        <w:jc w:val="center"/>
        <w:rPr>
          <w:i/>
          <w:iCs/>
        </w:rPr>
      </w:pPr>
      <w:proofErr w:type="spellStart"/>
      <w:r w:rsidRPr="00CD2BE9">
        <w:rPr>
          <w:i/>
          <w:iCs/>
        </w:rPr>
        <w:t>L_mix</w:t>
      </w:r>
      <w:proofErr w:type="spellEnd"/>
      <w:r w:rsidRPr="00CD2BE9">
        <w:rPr>
          <w:i/>
          <w:iCs/>
        </w:rPr>
        <w:t xml:space="preserve"> = −∑ᶜ wᶜ · </w:t>
      </w:r>
      <w:proofErr w:type="spellStart"/>
      <w:r w:rsidRPr="00CD2BE9">
        <w:rPr>
          <w:i/>
          <w:iCs/>
        </w:rPr>
        <w:t>ỹ_</w:t>
      </w:r>
      <w:proofErr w:type="gramStart"/>
      <w:r w:rsidRPr="00CD2BE9">
        <w:rPr>
          <w:i/>
          <w:iCs/>
        </w:rPr>
        <w:t>mix,c</w:t>
      </w:r>
      <w:proofErr w:type="spellEnd"/>
      <w:proofErr w:type="gramEnd"/>
      <w:r w:rsidRPr="00CD2BE9">
        <w:rPr>
          <w:i/>
          <w:iCs/>
        </w:rPr>
        <w:t xml:space="preserve"> · log(pᶜ)</w:t>
      </w:r>
      <w:r>
        <w:rPr>
          <w:i/>
          <w:iCs/>
        </w:rPr>
        <w:tab/>
      </w:r>
      <w:r>
        <w:rPr>
          <w:i/>
          <w:iCs/>
        </w:rPr>
        <w:tab/>
        <w:t>(30)</w:t>
      </w:r>
    </w:p>
    <w:p w14:paraId="1C808B88" w14:textId="77777777" w:rsidR="00CD2BE9" w:rsidRDefault="00CD2BE9" w:rsidP="00CD2BE9">
      <w:pPr>
        <w:jc w:val="center"/>
        <w:rPr>
          <w:i/>
          <w:iCs/>
        </w:rPr>
      </w:pPr>
    </w:p>
    <w:p w14:paraId="56E3BF52" w14:textId="77777777" w:rsidR="00CD2BE9" w:rsidRDefault="00CD2BE9" w:rsidP="00CD2BE9">
      <w:r>
        <w:t xml:space="preserve">Such an approach guarantees the effectiveness of the class imbalance correction irrespective of the choice of the training method: standard, </w:t>
      </w:r>
      <w:proofErr w:type="spellStart"/>
      <w:r>
        <w:t>MixUp</w:t>
      </w:r>
      <w:proofErr w:type="spellEnd"/>
      <w:r>
        <w:t xml:space="preserve">, and </w:t>
      </w:r>
      <w:proofErr w:type="spellStart"/>
      <w:r>
        <w:t>CutMix</w:t>
      </w:r>
      <w:proofErr w:type="spellEnd"/>
      <w:r>
        <w:t>, without the need for different loss functions for every kind of data augmentation.</w:t>
      </w:r>
    </w:p>
    <w:p w14:paraId="7657C960" w14:textId="77777777" w:rsidR="00CD2BE9" w:rsidRDefault="00CD2BE9" w:rsidP="00CD2BE9"/>
    <w:p w14:paraId="5F7CEB51" w14:textId="7A2F90E4" w:rsidR="00CD2BE9" w:rsidRPr="00CD2BE9" w:rsidRDefault="00CD2BE9" w:rsidP="00CD2BE9">
      <w:r w:rsidRPr="00CD2BE9">
        <w:rPr>
          <w:b/>
          <w:bCs/>
        </w:rPr>
        <w:t>Training time and hardware setup</w:t>
      </w:r>
      <w:r>
        <w:t>: Training will be done on an NVIDIA A100 GPU with 40GB VRAM. It takes about 49 seconds to train one epoch with a batch size of 64 and AMP. The maximum number of epochs is 30, and patience equals 8, which gives a total training time of less than 25 minutes, which is quite computational feasible in terms of the usual academic GPU allocation policy.</w:t>
      </w:r>
    </w:p>
    <w:p w14:paraId="08AB9B18" w14:textId="77777777" w:rsidR="00785572" w:rsidRPr="00785572" w:rsidRDefault="00785572" w:rsidP="00785572"/>
    <w:p w14:paraId="6D378801" w14:textId="77777777" w:rsidR="00785572" w:rsidRDefault="00785572" w:rsidP="006306DA">
      <w:pPr>
        <w:spacing w:after="160" w:line="259" w:lineRule="auto"/>
        <w:ind w:left="0" w:firstLine="0"/>
        <w:jc w:val="left"/>
        <w:rPr>
          <w:b/>
          <w:sz w:val="40"/>
        </w:rPr>
      </w:pPr>
    </w:p>
    <w:p w14:paraId="182DBDD8" w14:textId="77777777" w:rsidR="00785572" w:rsidRDefault="00785572" w:rsidP="006306DA">
      <w:pPr>
        <w:spacing w:after="160" w:line="259" w:lineRule="auto"/>
        <w:ind w:left="0" w:firstLine="0"/>
        <w:jc w:val="left"/>
        <w:rPr>
          <w:b/>
          <w:sz w:val="40"/>
        </w:rPr>
      </w:pPr>
    </w:p>
    <w:p w14:paraId="6E354B55" w14:textId="77777777" w:rsidR="00785572" w:rsidRDefault="00785572" w:rsidP="006306DA">
      <w:pPr>
        <w:spacing w:after="160" w:line="259" w:lineRule="auto"/>
        <w:ind w:left="0" w:firstLine="0"/>
        <w:jc w:val="left"/>
        <w:rPr>
          <w:b/>
          <w:sz w:val="40"/>
        </w:rPr>
      </w:pPr>
    </w:p>
    <w:p w14:paraId="1B46DC73" w14:textId="77777777" w:rsidR="00785572" w:rsidRDefault="00785572" w:rsidP="006306DA">
      <w:pPr>
        <w:spacing w:after="160" w:line="259" w:lineRule="auto"/>
        <w:ind w:left="0" w:firstLine="0"/>
        <w:jc w:val="left"/>
        <w:rPr>
          <w:b/>
          <w:sz w:val="40"/>
        </w:rPr>
      </w:pPr>
    </w:p>
    <w:p w14:paraId="5A68A462" w14:textId="77777777" w:rsidR="00FC1153" w:rsidRDefault="00FC1153">
      <w:pPr>
        <w:spacing w:after="160" w:line="259" w:lineRule="auto"/>
        <w:ind w:left="0" w:firstLine="0"/>
        <w:jc w:val="left"/>
        <w:rPr>
          <w:b/>
          <w:sz w:val="40"/>
        </w:rPr>
      </w:pPr>
      <w:r>
        <w:rPr>
          <w:b/>
          <w:sz w:val="40"/>
        </w:rPr>
        <w:br w:type="page"/>
      </w:r>
    </w:p>
    <w:p w14:paraId="3F5A4545" w14:textId="7D0A12BD" w:rsidR="006306DA" w:rsidRDefault="006306DA">
      <w:pPr>
        <w:pStyle w:val="Heading3"/>
        <w:numPr>
          <w:ilvl w:val="1"/>
          <w:numId w:val="5"/>
        </w:numPr>
        <w:spacing w:after="360"/>
        <w:ind w:left="450" w:hanging="450"/>
      </w:pPr>
      <w:bookmarkStart w:id="51" w:name="_Toc233531058"/>
      <w:r>
        <w:lastRenderedPageBreak/>
        <w:t>Evaluation Framework</w:t>
      </w:r>
      <w:bookmarkEnd w:id="51"/>
    </w:p>
    <w:p w14:paraId="2CD1F770" w14:textId="5C7E2417" w:rsidR="00FC1153" w:rsidRDefault="0097724F" w:rsidP="00B92A40">
      <w:r w:rsidRPr="0097724F">
        <w:t xml:space="preserve">The proposed </w:t>
      </w:r>
      <w:proofErr w:type="spellStart"/>
      <w:r w:rsidRPr="0097724F">
        <w:t>EfficientViT</w:t>
      </w:r>
      <w:proofErr w:type="spellEnd"/>
      <w:r w:rsidRPr="0097724F">
        <w: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71528BBE" w14:textId="77777777" w:rsidR="00B92A40" w:rsidRDefault="00B92A40" w:rsidP="00B92A40"/>
    <w:p w14:paraId="40317EC0" w14:textId="3C59AEDA" w:rsidR="00B92A40" w:rsidRDefault="00B92A40">
      <w:pPr>
        <w:pStyle w:val="Heading3"/>
        <w:numPr>
          <w:ilvl w:val="2"/>
          <w:numId w:val="5"/>
        </w:numPr>
        <w:ind w:left="1170"/>
      </w:pPr>
      <w:bookmarkStart w:id="52" w:name="_Toc233531059"/>
      <w:r w:rsidRPr="00B92A40">
        <w:t>Overall Accuracy</w:t>
      </w:r>
      <w:bookmarkEnd w:id="52"/>
    </w:p>
    <w:p w14:paraId="1C47A30F" w14:textId="77777777" w:rsidR="00B92A40" w:rsidRDefault="00B92A40" w:rsidP="00B92A40">
      <w:r>
        <w:t>Overall classification accuracy represents the fraction of test samples that were accurately classified from among all seven emotions:</w:t>
      </w:r>
    </w:p>
    <w:p w14:paraId="758480E5" w14:textId="77777777" w:rsidR="00B92A40" w:rsidRDefault="00B92A40" w:rsidP="00B92A40"/>
    <w:p w14:paraId="03472BA7" w14:textId="35D64EE6" w:rsidR="00B92A40" w:rsidRPr="00B92A40" w:rsidRDefault="00B92A40" w:rsidP="00B92A40">
      <w:pPr>
        <w:jc w:val="center"/>
        <w:rPr>
          <w:i/>
          <w:iCs/>
          <w:rtl/>
          <w:lang w:bidi="ar-JO"/>
        </w:rPr>
      </w:pPr>
      <w:r w:rsidRPr="00B92A40">
        <w:rPr>
          <w:i/>
          <w:iCs/>
        </w:rPr>
        <w:t xml:space="preserve">Accuracy = (1/N) · ∑ᵢ₌₁ᴺ </w:t>
      </w:r>
      <w:r w:rsidRPr="00B92A40">
        <w:rPr>
          <w:rFonts w:ascii="Cambria Math" w:hAnsi="Cambria Math" w:cs="Cambria Math"/>
          <w:i/>
          <w:iCs/>
        </w:rPr>
        <w:t>𝟏</w:t>
      </w:r>
      <w:r w:rsidRPr="00B92A40">
        <w:rPr>
          <w:i/>
          <w:iCs/>
        </w:rPr>
        <w:t>[ŷᵢ = yᵢ]</w:t>
      </w:r>
      <w:r>
        <w:rPr>
          <w:i/>
          <w:iCs/>
        </w:rPr>
        <w:tab/>
      </w:r>
      <w:r>
        <w:rPr>
          <w:i/>
          <w:iCs/>
        </w:rPr>
        <w:tab/>
        <w:t>(31)</w:t>
      </w:r>
    </w:p>
    <w:p w14:paraId="14BED0C6" w14:textId="77777777" w:rsidR="00B92A40" w:rsidRDefault="00B92A40" w:rsidP="00B92A40"/>
    <w:p w14:paraId="056D83E4" w14:textId="7751B5F8" w:rsidR="00B92A40" w:rsidRDefault="00B92A40" w:rsidP="00B92A40">
      <w:r>
        <w:t>with N being the number of test samples, ŷᵢ representing the predicted class, and yᵢ the true class. Overall accuracy gives an aggregated performance metric and is the main metric by which we compare to the six competing benchmarks described in Chapter 2.</w:t>
      </w:r>
    </w:p>
    <w:p w14:paraId="34FCF05A" w14:textId="77777777" w:rsidR="00417104" w:rsidRDefault="00417104" w:rsidP="00B92A40"/>
    <w:p w14:paraId="42EBD6B4" w14:textId="5084CBD9" w:rsidR="00417104" w:rsidRDefault="00417104">
      <w:pPr>
        <w:pStyle w:val="Heading3"/>
        <w:numPr>
          <w:ilvl w:val="2"/>
          <w:numId w:val="5"/>
        </w:numPr>
        <w:ind w:left="1170"/>
      </w:pPr>
      <w:bookmarkStart w:id="53" w:name="_Toc233531060"/>
      <w:r w:rsidRPr="00417104">
        <w:t>Precision, Recall and F1-Score</w:t>
      </w:r>
      <w:bookmarkEnd w:id="53"/>
    </w:p>
    <w:p w14:paraId="7766AC40" w14:textId="77777777" w:rsidR="00417104" w:rsidRDefault="00417104" w:rsidP="00417104">
      <w:r>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5CBF56A9" w14:textId="77777777" w:rsidR="00417104" w:rsidRDefault="00417104" w:rsidP="00417104"/>
    <w:p w14:paraId="38EB1746" w14:textId="38BA4394" w:rsidR="00417104" w:rsidRDefault="00417104" w:rsidP="00417104">
      <w:r>
        <w:t>Precision is the ratio of correct positive predictions for class c:</w:t>
      </w:r>
    </w:p>
    <w:p w14:paraId="646B6B29" w14:textId="77777777" w:rsidR="00417104" w:rsidRDefault="00417104" w:rsidP="00417104"/>
    <w:p w14:paraId="2DE8B45E" w14:textId="7611D3B5" w:rsidR="00417104" w:rsidRPr="00417104" w:rsidRDefault="00417104" w:rsidP="00417104">
      <w:pPr>
        <w:jc w:val="center"/>
        <w:rPr>
          <w:i/>
          <w:iCs/>
        </w:rPr>
      </w:pPr>
      <w:proofErr w:type="spellStart"/>
      <w:r w:rsidRPr="00417104">
        <w:rPr>
          <w:i/>
          <w:iCs/>
        </w:rPr>
        <w:t>Precision_c</w:t>
      </w:r>
      <w:proofErr w:type="spellEnd"/>
      <w:r w:rsidRPr="00417104">
        <w:rPr>
          <w:i/>
          <w:iCs/>
        </w:rPr>
        <w:t xml:space="preserve"> = </w:t>
      </w:r>
      <w:proofErr w:type="spellStart"/>
      <w:r w:rsidRPr="00417104">
        <w:rPr>
          <w:i/>
          <w:iCs/>
        </w:rPr>
        <w:t>TP_c</w:t>
      </w:r>
      <w:proofErr w:type="spellEnd"/>
      <w:r w:rsidRPr="00417104">
        <w:rPr>
          <w:i/>
          <w:iCs/>
        </w:rPr>
        <w:t xml:space="preserve"> / (</w:t>
      </w:r>
      <w:proofErr w:type="spellStart"/>
      <w:r w:rsidRPr="00417104">
        <w:rPr>
          <w:i/>
          <w:iCs/>
        </w:rPr>
        <w:t>TP_c</w:t>
      </w:r>
      <w:proofErr w:type="spellEnd"/>
      <w:r w:rsidRPr="00417104">
        <w:rPr>
          <w:i/>
          <w:iCs/>
        </w:rPr>
        <w:t xml:space="preserve"> + </w:t>
      </w:r>
      <w:proofErr w:type="spellStart"/>
      <w:r w:rsidRPr="00417104">
        <w:rPr>
          <w:i/>
          <w:iCs/>
        </w:rPr>
        <w:t>FP_c</w:t>
      </w:r>
      <w:proofErr w:type="spellEnd"/>
      <w:proofErr w:type="gramStart"/>
      <w:r w:rsidRPr="00417104">
        <w:rPr>
          <w:i/>
          <w:iCs/>
        </w:rPr>
        <w:t>)</w:t>
      </w:r>
      <w:r>
        <w:rPr>
          <w:i/>
          <w:iCs/>
        </w:rPr>
        <w:tab/>
      </w:r>
      <w:r>
        <w:rPr>
          <w:i/>
          <w:iCs/>
        </w:rPr>
        <w:tab/>
        <w:t>(</w:t>
      </w:r>
      <w:proofErr w:type="gramEnd"/>
      <w:r>
        <w:rPr>
          <w:i/>
          <w:iCs/>
        </w:rPr>
        <w:t>32)</w:t>
      </w:r>
    </w:p>
    <w:p w14:paraId="6B50A502" w14:textId="77777777" w:rsidR="00417104" w:rsidRDefault="00417104" w:rsidP="00417104"/>
    <w:p w14:paraId="535C4F1E" w14:textId="7202AA6A" w:rsidR="00417104" w:rsidRDefault="00417104" w:rsidP="00417104">
      <w:r>
        <w:t>Recall is the ratio of true instances of class c correctly recognized by the model:</w:t>
      </w:r>
    </w:p>
    <w:p w14:paraId="41E7BB21" w14:textId="77777777" w:rsidR="00417104" w:rsidRDefault="00417104" w:rsidP="00417104"/>
    <w:p w14:paraId="17540AFE" w14:textId="2822C09E" w:rsidR="00417104" w:rsidRPr="00417104" w:rsidRDefault="00417104" w:rsidP="00417104">
      <w:pPr>
        <w:jc w:val="center"/>
        <w:rPr>
          <w:i/>
          <w:iCs/>
        </w:rPr>
      </w:pPr>
      <w:proofErr w:type="spellStart"/>
      <w:r w:rsidRPr="00417104">
        <w:rPr>
          <w:i/>
          <w:iCs/>
        </w:rPr>
        <w:t>Recall_c</w:t>
      </w:r>
      <w:proofErr w:type="spellEnd"/>
      <w:r w:rsidRPr="00417104">
        <w:rPr>
          <w:i/>
          <w:iCs/>
        </w:rPr>
        <w:t xml:space="preserve"> = </w:t>
      </w:r>
      <w:proofErr w:type="spellStart"/>
      <w:r w:rsidRPr="00417104">
        <w:rPr>
          <w:i/>
          <w:iCs/>
        </w:rPr>
        <w:t>TP_c</w:t>
      </w:r>
      <w:proofErr w:type="spellEnd"/>
      <w:r w:rsidRPr="00417104">
        <w:rPr>
          <w:i/>
          <w:iCs/>
        </w:rPr>
        <w:t xml:space="preserve"> / (</w:t>
      </w:r>
      <w:proofErr w:type="spellStart"/>
      <w:r w:rsidRPr="00417104">
        <w:rPr>
          <w:i/>
          <w:iCs/>
        </w:rPr>
        <w:t>TP_c</w:t>
      </w:r>
      <w:proofErr w:type="spellEnd"/>
      <w:r w:rsidRPr="00417104">
        <w:rPr>
          <w:i/>
          <w:iCs/>
        </w:rPr>
        <w:t xml:space="preserve"> + </w:t>
      </w:r>
      <w:proofErr w:type="spellStart"/>
      <w:r w:rsidRPr="00417104">
        <w:rPr>
          <w:i/>
          <w:iCs/>
        </w:rPr>
        <w:t>FN_c</w:t>
      </w:r>
      <w:proofErr w:type="spellEnd"/>
      <w:proofErr w:type="gramStart"/>
      <w:r w:rsidRPr="00417104">
        <w:rPr>
          <w:i/>
          <w:iCs/>
        </w:rPr>
        <w:t>)</w:t>
      </w:r>
      <w:r>
        <w:rPr>
          <w:i/>
          <w:iCs/>
        </w:rPr>
        <w:tab/>
      </w:r>
      <w:r>
        <w:rPr>
          <w:i/>
          <w:iCs/>
        </w:rPr>
        <w:tab/>
        <w:t>(</w:t>
      </w:r>
      <w:proofErr w:type="gramEnd"/>
      <w:r>
        <w:rPr>
          <w:i/>
          <w:iCs/>
        </w:rPr>
        <w:t>33)</w:t>
      </w:r>
    </w:p>
    <w:p w14:paraId="0E3664A1" w14:textId="77777777" w:rsidR="00417104" w:rsidRDefault="00417104" w:rsidP="00417104">
      <w:r>
        <w:lastRenderedPageBreak/>
        <w:t xml:space="preserve">F1-score is the harmonic </w:t>
      </w:r>
      <w:proofErr w:type="gramStart"/>
      <w:r>
        <w:t>mean</w:t>
      </w:r>
      <w:proofErr w:type="gramEnd"/>
      <w:r>
        <w:t xml:space="preserve"> of Precision and Recall and provides a measure of model's performance on class c:</w:t>
      </w:r>
    </w:p>
    <w:p w14:paraId="4CA6C548" w14:textId="77777777" w:rsidR="00417104" w:rsidRDefault="00417104" w:rsidP="00417104"/>
    <w:p w14:paraId="57BF2A5C" w14:textId="4368C03C" w:rsidR="00417104" w:rsidRPr="00417104" w:rsidRDefault="00417104" w:rsidP="00417104">
      <w:pPr>
        <w:jc w:val="center"/>
        <w:rPr>
          <w:i/>
          <w:iCs/>
        </w:rPr>
      </w:pPr>
      <w:r w:rsidRPr="00417104">
        <w:rPr>
          <w:i/>
          <w:iCs/>
        </w:rPr>
        <w:t xml:space="preserve">F1_c = </w:t>
      </w:r>
      <w:proofErr w:type="gramStart"/>
      <w:r w:rsidRPr="00417104">
        <w:rPr>
          <w:i/>
          <w:iCs/>
        </w:rPr>
        <w:t>2 · (</w:t>
      </w:r>
      <w:proofErr w:type="spellStart"/>
      <w:proofErr w:type="gramEnd"/>
      <w:r w:rsidRPr="00417104">
        <w:rPr>
          <w:i/>
          <w:iCs/>
        </w:rPr>
        <w:t>Precision_c</w:t>
      </w:r>
      <w:proofErr w:type="spellEnd"/>
      <w:r w:rsidRPr="00417104">
        <w:rPr>
          <w:i/>
          <w:iCs/>
        </w:rPr>
        <w:t xml:space="preserve"> · </w:t>
      </w:r>
      <w:proofErr w:type="spellStart"/>
      <w:r w:rsidRPr="00417104">
        <w:rPr>
          <w:i/>
          <w:iCs/>
        </w:rPr>
        <w:t>Recall_c</w:t>
      </w:r>
      <w:proofErr w:type="spellEnd"/>
      <w:r w:rsidRPr="00417104">
        <w:rPr>
          <w:i/>
          <w:iCs/>
        </w:rPr>
        <w:t>) / (</w:t>
      </w:r>
      <w:proofErr w:type="spellStart"/>
      <w:r w:rsidRPr="00417104">
        <w:rPr>
          <w:i/>
          <w:iCs/>
        </w:rPr>
        <w:t>Precision_c</w:t>
      </w:r>
      <w:proofErr w:type="spellEnd"/>
      <w:r w:rsidRPr="00417104">
        <w:rPr>
          <w:i/>
          <w:iCs/>
        </w:rPr>
        <w:t xml:space="preserve"> + </w:t>
      </w:r>
      <w:proofErr w:type="spellStart"/>
      <w:r w:rsidRPr="00417104">
        <w:rPr>
          <w:i/>
          <w:iCs/>
        </w:rPr>
        <w:t>Recall_c</w:t>
      </w:r>
      <w:proofErr w:type="spellEnd"/>
      <w:proofErr w:type="gramStart"/>
      <w:r w:rsidRPr="00417104">
        <w:rPr>
          <w:i/>
          <w:iCs/>
        </w:rPr>
        <w:t>)</w:t>
      </w:r>
      <w:r>
        <w:rPr>
          <w:i/>
          <w:iCs/>
        </w:rPr>
        <w:tab/>
      </w:r>
      <w:r>
        <w:rPr>
          <w:i/>
          <w:iCs/>
        </w:rPr>
        <w:tab/>
        <w:t>(</w:t>
      </w:r>
      <w:proofErr w:type="gramEnd"/>
      <w:r>
        <w:rPr>
          <w:i/>
          <w:iCs/>
        </w:rPr>
        <w:t>34)</w:t>
      </w:r>
    </w:p>
    <w:p w14:paraId="3D4618DB" w14:textId="77777777" w:rsidR="00417104" w:rsidRDefault="00417104" w:rsidP="00417104"/>
    <w:p w14:paraId="5BC8FC43" w14:textId="34EB2DBA" w:rsidR="00417104" w:rsidRDefault="00417104" w:rsidP="00417104">
      <w:r>
        <w:t xml:space="preserve">where </w:t>
      </w:r>
      <w:proofErr w:type="spellStart"/>
      <w:r>
        <w:t>TP_c</w:t>
      </w:r>
      <w:proofErr w:type="spellEnd"/>
      <w:r>
        <w:t xml:space="preserve">, </w:t>
      </w:r>
      <w:proofErr w:type="spellStart"/>
      <w:r>
        <w:t>FP_c</w:t>
      </w:r>
      <w:proofErr w:type="spellEnd"/>
      <w:r>
        <w:t xml:space="preserve">, and </w:t>
      </w:r>
      <w:proofErr w:type="spellStart"/>
      <w:r>
        <w:t>FN_c</w:t>
      </w:r>
      <w:proofErr w:type="spellEnd"/>
      <w:r>
        <w:t xml:space="preserve"> stand for true positives, false positives, and false negatives respectively.</w:t>
      </w:r>
    </w:p>
    <w:p w14:paraId="026F18EB" w14:textId="77777777" w:rsidR="00417104" w:rsidRDefault="00417104" w:rsidP="00417104"/>
    <w:p w14:paraId="4882854F" w14:textId="45344CB2" w:rsidR="00417104" w:rsidRDefault="00417104" w:rsidP="00417104">
      <w:r>
        <w:t>Macro F1-score will be calculated as an unweighted mean of per-class F1 scores for all seven emotion classes:</w:t>
      </w:r>
    </w:p>
    <w:p w14:paraId="6B99EF27" w14:textId="77777777" w:rsidR="00417104" w:rsidRDefault="00417104" w:rsidP="00417104"/>
    <w:p w14:paraId="41F48402" w14:textId="396F95F3" w:rsidR="00417104" w:rsidRPr="00417104" w:rsidRDefault="00417104" w:rsidP="00417104">
      <w:pPr>
        <w:jc w:val="center"/>
        <w:rPr>
          <w:i/>
          <w:iCs/>
        </w:rPr>
      </w:pPr>
      <w:r w:rsidRPr="00417104">
        <w:rPr>
          <w:i/>
          <w:iCs/>
        </w:rPr>
        <w:t>F1_macro = (1/C) · ∑ᶜ₌₁ᶜ F1_c</w:t>
      </w:r>
      <w:r>
        <w:rPr>
          <w:i/>
          <w:iCs/>
        </w:rPr>
        <w:tab/>
      </w:r>
      <w:r>
        <w:rPr>
          <w:i/>
          <w:iCs/>
        </w:rPr>
        <w:tab/>
        <w:t>(35)</w:t>
      </w:r>
    </w:p>
    <w:p w14:paraId="2F982A28" w14:textId="77777777" w:rsidR="00417104" w:rsidRDefault="00417104" w:rsidP="00417104"/>
    <w:p w14:paraId="6857B5AD" w14:textId="0B78AD2C" w:rsidR="00417104" w:rsidRDefault="00417104" w:rsidP="00417104">
      <w:r w:rsidRPr="00417104">
        <w:t>Since the macro F1 score assigns the same importance to each class irrespective of its number of samples, it makes it a better metric compared to accuracy to assess the performance on an unbalanced dataset like FER2013.</w:t>
      </w:r>
    </w:p>
    <w:p w14:paraId="715E398D" w14:textId="77777777" w:rsidR="00417104" w:rsidRDefault="00417104" w:rsidP="00417104"/>
    <w:p w14:paraId="1D9C11D6" w14:textId="7BC48EC4" w:rsidR="00417104" w:rsidRDefault="00417104">
      <w:pPr>
        <w:pStyle w:val="Heading3"/>
        <w:numPr>
          <w:ilvl w:val="2"/>
          <w:numId w:val="5"/>
        </w:numPr>
        <w:ind w:left="1170"/>
      </w:pPr>
      <w:bookmarkStart w:id="54" w:name="_Toc233531061"/>
      <w:r w:rsidRPr="00417104">
        <w:t>Confusion Matrix</w:t>
      </w:r>
      <w:bookmarkEnd w:id="54"/>
    </w:p>
    <w:p w14:paraId="7D12ACD8" w14:textId="77777777" w:rsidR="00E471A6" w:rsidRDefault="00E471A6" w:rsidP="00E471A6">
      <w:r>
        <w:t xml:space="preserve">The confusion matrix will be </w:t>
      </w:r>
      <w:proofErr w:type="spellStart"/>
      <w:r>
        <w:t>normalised</w:t>
      </w:r>
      <w:proofErr w:type="spellEnd"/>
      <w:r>
        <w:t xml:space="preserve"> across the entire test set, with each cell </w:t>
      </w:r>
      <w:proofErr w:type="spellStart"/>
      <w:r>
        <w:t>M_ij</w:t>
      </w:r>
      <w:proofErr w:type="spellEnd"/>
      <w:r>
        <w:t xml:space="preserve"> representing the fraction of samples with true class label i that were assigned to class label j:</w:t>
      </w:r>
    </w:p>
    <w:p w14:paraId="142D30A2" w14:textId="77777777" w:rsidR="00E471A6" w:rsidRDefault="00E471A6" w:rsidP="00E471A6"/>
    <w:p w14:paraId="507DC76A" w14:textId="535940B3" w:rsidR="00E471A6" w:rsidRPr="00E471A6" w:rsidRDefault="00E471A6" w:rsidP="00E471A6">
      <w:pPr>
        <w:jc w:val="center"/>
        <w:rPr>
          <w:i/>
          <w:iCs/>
        </w:rPr>
      </w:pPr>
      <w:proofErr w:type="spellStart"/>
      <w:r w:rsidRPr="00E471A6">
        <w:rPr>
          <w:i/>
          <w:iCs/>
        </w:rPr>
        <w:t>M_ij</w:t>
      </w:r>
      <w:proofErr w:type="spellEnd"/>
      <w:r w:rsidRPr="00E471A6">
        <w:rPr>
          <w:i/>
          <w:iCs/>
        </w:rPr>
        <w:t xml:space="preserve"> = </w:t>
      </w:r>
      <w:proofErr w:type="spellStart"/>
      <w:r w:rsidRPr="00E471A6">
        <w:rPr>
          <w:i/>
          <w:iCs/>
        </w:rPr>
        <w:t>n_ij</w:t>
      </w:r>
      <w:proofErr w:type="spellEnd"/>
      <w:r w:rsidRPr="00E471A6">
        <w:rPr>
          <w:i/>
          <w:iCs/>
        </w:rPr>
        <w:t xml:space="preserve"> / ∑ⱼ </w:t>
      </w:r>
      <w:proofErr w:type="spellStart"/>
      <w:r w:rsidRPr="00E471A6">
        <w:rPr>
          <w:i/>
          <w:iCs/>
        </w:rPr>
        <w:t>n_</w:t>
      </w:r>
      <w:proofErr w:type="gramStart"/>
      <w:r w:rsidRPr="00E471A6">
        <w:rPr>
          <w:i/>
          <w:iCs/>
        </w:rPr>
        <w:t>ij</w:t>
      </w:r>
      <w:proofErr w:type="spellEnd"/>
      <w:r>
        <w:rPr>
          <w:i/>
          <w:iCs/>
        </w:rPr>
        <w:tab/>
      </w:r>
      <w:r>
        <w:rPr>
          <w:i/>
          <w:iCs/>
        </w:rPr>
        <w:tab/>
        <w:t>(</w:t>
      </w:r>
      <w:proofErr w:type="gramEnd"/>
      <w:r>
        <w:rPr>
          <w:i/>
          <w:iCs/>
        </w:rPr>
        <w:t>36)</w:t>
      </w:r>
    </w:p>
    <w:p w14:paraId="79F63A05" w14:textId="77777777" w:rsidR="00E471A6" w:rsidRDefault="00E471A6" w:rsidP="00E471A6"/>
    <w:p w14:paraId="62D905E1" w14:textId="24AF73B2" w:rsidR="00E471A6" w:rsidRDefault="00E471A6" w:rsidP="00E471A6">
      <w:r>
        <w:t xml:space="preserve">where </w:t>
      </w:r>
      <w:proofErr w:type="spellStart"/>
      <w:r>
        <w:t>n_ij</w:t>
      </w:r>
      <w:proofErr w:type="spellEnd"/>
      <w:r>
        <w:t xml:space="preserve"> is the number of samples with true class label i assigned to class label j. The confusion matrix offers an overall view of the classification performance of the proposed scheme, showing systematic misclassification tendencies between visually similar emotions, e.g., Fear vs. Surprise or Sadness vs. Neutral emotions.</w:t>
      </w:r>
    </w:p>
    <w:p w14:paraId="72AC3B39" w14:textId="77777777" w:rsidR="00E471A6" w:rsidRDefault="00E471A6" w:rsidP="00E471A6"/>
    <w:p w14:paraId="5A876E8B" w14:textId="73C62BB3" w:rsidR="00E471A6" w:rsidRPr="00E471A6" w:rsidRDefault="00E471A6" w:rsidP="001D0412">
      <w:pPr>
        <w:jc w:val="center"/>
      </w:pPr>
      <w:r w:rsidRPr="00E471A6">
        <w:rPr>
          <w:noProof/>
        </w:rPr>
        <w:lastRenderedPageBreak/>
        <w:drawing>
          <wp:inline distT="0" distB="0" distL="0" distR="0" wp14:anchorId="14876904" wp14:editId="687B1017">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25"/>
                    <a:stretch>
                      <a:fillRect/>
                    </a:stretch>
                  </pic:blipFill>
                  <pic:spPr>
                    <a:xfrm>
                      <a:off x="0" y="0"/>
                      <a:ext cx="3630196" cy="2823486"/>
                    </a:xfrm>
                    <a:prstGeom prst="rect">
                      <a:avLst/>
                    </a:prstGeom>
                  </pic:spPr>
                </pic:pic>
              </a:graphicData>
            </a:graphic>
          </wp:inline>
        </w:drawing>
      </w:r>
    </w:p>
    <w:p w14:paraId="4D57583E" w14:textId="74A0A98C" w:rsidR="00FC1153" w:rsidRDefault="001D0412" w:rsidP="001D0412">
      <w:pPr>
        <w:ind w:left="0"/>
        <w:jc w:val="center"/>
        <w:rPr>
          <w:sz w:val="20"/>
          <w:szCs w:val="16"/>
        </w:rPr>
      </w:pPr>
      <w:r w:rsidRPr="001D0412">
        <w:rPr>
          <w:sz w:val="20"/>
          <w:szCs w:val="16"/>
        </w:rPr>
        <w:t>Fig 3.8</w:t>
      </w:r>
      <w:r>
        <w:rPr>
          <w:sz w:val="20"/>
          <w:szCs w:val="16"/>
        </w:rPr>
        <w:t xml:space="preserve"> </w:t>
      </w:r>
      <w:r w:rsidRPr="001D0412">
        <w:rPr>
          <w:sz w:val="20"/>
          <w:szCs w:val="16"/>
        </w:rPr>
        <w:t>Confusion Matrix Template 7-class FER Evaluation</w:t>
      </w:r>
    </w:p>
    <w:p w14:paraId="72FE1C83" w14:textId="77777777" w:rsidR="001D0412" w:rsidRDefault="001D0412" w:rsidP="001D0412">
      <w:pPr>
        <w:ind w:left="0"/>
        <w:jc w:val="center"/>
        <w:rPr>
          <w:sz w:val="20"/>
          <w:szCs w:val="16"/>
        </w:rPr>
      </w:pPr>
    </w:p>
    <w:p w14:paraId="7D222956" w14:textId="77777777" w:rsidR="001D0412" w:rsidRDefault="001D0412" w:rsidP="001D0412">
      <w:pPr>
        <w:ind w:left="0"/>
        <w:jc w:val="center"/>
        <w:rPr>
          <w:sz w:val="20"/>
          <w:szCs w:val="16"/>
        </w:rPr>
      </w:pPr>
    </w:p>
    <w:p w14:paraId="571E33E3" w14:textId="5B8F1703" w:rsidR="001D0412" w:rsidRDefault="001D0412">
      <w:pPr>
        <w:pStyle w:val="Heading3"/>
        <w:numPr>
          <w:ilvl w:val="2"/>
          <w:numId w:val="5"/>
        </w:numPr>
        <w:ind w:left="1170"/>
      </w:pPr>
      <w:bookmarkStart w:id="55" w:name="_Toc233531062"/>
      <w:r w:rsidRPr="001D0412">
        <w:t>Baseline Comparison</w:t>
      </w:r>
      <w:bookmarkEnd w:id="55"/>
    </w:p>
    <w:p w14:paraId="0D08CC75" w14:textId="2A22CDA0" w:rsidR="001D0412" w:rsidRDefault="001D0412" w:rsidP="001D0412">
      <w:r w:rsidRPr="001D0412">
        <w:t xml:space="preserve">The designed </w:t>
      </w:r>
      <w:proofErr w:type="spellStart"/>
      <w:r w:rsidRPr="001D0412">
        <w:t>EfficientViT</w:t>
      </w:r>
      <w:proofErr w:type="spellEnd"/>
      <w:r w:rsidRPr="001D0412">
        <w:t>-FER model will be tested against six state-of-the-art FER models chosen from the related works discussed in Chapter 2, which all are evaluated on FER2013 dataset as follows:</w:t>
      </w:r>
    </w:p>
    <w:p w14:paraId="238E6B15" w14:textId="77777777" w:rsidR="001D0412" w:rsidRDefault="001D0412" w:rsidP="001D0412"/>
    <w:tbl>
      <w:tblPr>
        <w:tblStyle w:val="GridTable4-Accent5"/>
        <w:tblW w:w="0" w:type="auto"/>
        <w:jc w:val="center"/>
        <w:tblLook w:val="04A0" w:firstRow="1" w:lastRow="0" w:firstColumn="1" w:lastColumn="0" w:noHBand="0" w:noVBand="1"/>
      </w:tblPr>
      <w:tblGrid>
        <w:gridCol w:w="486"/>
        <w:gridCol w:w="2539"/>
        <w:gridCol w:w="3967"/>
        <w:gridCol w:w="1482"/>
      </w:tblGrid>
      <w:tr w:rsidR="001D0412" w:rsidRPr="001D0412" w14:paraId="3776F114" w14:textId="77777777" w:rsidTr="001D04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2D03B9" w14:textId="77777777" w:rsidR="001D0412" w:rsidRPr="001D0412" w:rsidRDefault="001D0412" w:rsidP="001D0412">
            <w:pPr>
              <w:ind w:left="0"/>
              <w:jc w:val="center"/>
              <w:rPr>
                <w:color w:val="FFFFFF" w:themeColor="background1"/>
              </w:rPr>
            </w:pPr>
            <w:r w:rsidRPr="001D0412">
              <w:rPr>
                <w:color w:val="FFFFFF" w:themeColor="background1"/>
              </w:rPr>
              <w:t>#</w:t>
            </w:r>
          </w:p>
        </w:tc>
        <w:tc>
          <w:tcPr>
            <w:tcW w:w="0" w:type="auto"/>
            <w:hideMark/>
          </w:tcPr>
          <w:p w14:paraId="0FF4AB40" w14:textId="77777777" w:rsidR="001D0412" w:rsidRPr="001D0412" w:rsidRDefault="001D0412" w:rsidP="001D0412">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1D0412">
              <w:rPr>
                <w:color w:val="FFFFFF" w:themeColor="background1"/>
              </w:rPr>
              <w:t>Model</w:t>
            </w:r>
          </w:p>
        </w:tc>
        <w:tc>
          <w:tcPr>
            <w:tcW w:w="0" w:type="auto"/>
            <w:hideMark/>
          </w:tcPr>
          <w:p w14:paraId="385A5DF6" w14:textId="77777777" w:rsidR="001D0412" w:rsidRPr="001D0412" w:rsidRDefault="001D0412" w:rsidP="001D0412">
            <w:pPr>
              <w:ind w:left="13"/>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1D0412">
              <w:rPr>
                <w:color w:val="FFFFFF" w:themeColor="background1"/>
              </w:rPr>
              <w:t>Reference</w:t>
            </w:r>
          </w:p>
        </w:tc>
        <w:tc>
          <w:tcPr>
            <w:tcW w:w="0" w:type="auto"/>
            <w:hideMark/>
          </w:tcPr>
          <w:p w14:paraId="7DD38A8B" w14:textId="77777777" w:rsidR="001D0412" w:rsidRPr="001D0412" w:rsidRDefault="001D0412" w:rsidP="001D0412">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1D0412">
              <w:rPr>
                <w:color w:val="FFFFFF" w:themeColor="background1"/>
              </w:rPr>
              <w:t>Accuracy</w:t>
            </w:r>
          </w:p>
        </w:tc>
      </w:tr>
      <w:tr w:rsidR="001D0412" w:rsidRPr="001D0412" w14:paraId="7E61129B" w14:textId="77777777" w:rsidTr="001D04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0B6C65" w14:textId="77777777" w:rsidR="001D0412" w:rsidRPr="001D0412" w:rsidRDefault="001D0412" w:rsidP="001D0412">
            <w:pPr>
              <w:ind w:left="0"/>
              <w:jc w:val="center"/>
            </w:pPr>
            <w:r w:rsidRPr="001D0412">
              <w:t>1</w:t>
            </w:r>
          </w:p>
        </w:tc>
        <w:tc>
          <w:tcPr>
            <w:tcW w:w="0" w:type="auto"/>
            <w:hideMark/>
          </w:tcPr>
          <w:p w14:paraId="764A609D" w14:textId="77777777" w:rsidR="001D0412" w:rsidRPr="001D0412" w:rsidRDefault="001D0412" w:rsidP="001D0412">
            <w:pPr>
              <w:ind w:left="0"/>
              <w:cnfStyle w:val="000000100000" w:firstRow="0" w:lastRow="0" w:firstColumn="0" w:lastColumn="0" w:oddVBand="0" w:evenVBand="0" w:oddHBand="1" w:evenHBand="0" w:firstRowFirstColumn="0" w:firstRowLastColumn="0" w:lastRowFirstColumn="0" w:lastRowLastColumn="0"/>
            </w:pPr>
            <w:r w:rsidRPr="001D0412">
              <w:t>VGG-CNN</w:t>
            </w:r>
          </w:p>
        </w:tc>
        <w:tc>
          <w:tcPr>
            <w:tcW w:w="0" w:type="auto"/>
            <w:hideMark/>
          </w:tcPr>
          <w:p w14:paraId="1E6965E4" w14:textId="77777777" w:rsidR="001D0412" w:rsidRPr="001D0412" w:rsidRDefault="001D0412" w:rsidP="001D0412">
            <w:pPr>
              <w:ind w:left="13"/>
              <w:cnfStyle w:val="000000100000" w:firstRow="0" w:lastRow="0" w:firstColumn="0" w:lastColumn="0" w:oddVBand="0" w:evenVBand="0" w:oddHBand="1" w:evenHBand="0" w:firstRowFirstColumn="0" w:firstRowLastColumn="0" w:lastRowFirstColumn="0" w:lastRowLastColumn="0"/>
            </w:pPr>
            <w:proofErr w:type="spellStart"/>
            <w:r w:rsidRPr="001D0412">
              <w:t>Khaireddin</w:t>
            </w:r>
            <w:proofErr w:type="spellEnd"/>
            <w:r w:rsidRPr="001D0412">
              <w:t xml:space="preserve"> and Chen (2021) [15]</w:t>
            </w:r>
          </w:p>
        </w:tc>
        <w:tc>
          <w:tcPr>
            <w:tcW w:w="0" w:type="auto"/>
            <w:hideMark/>
          </w:tcPr>
          <w:p w14:paraId="4C76A33C" w14:textId="77777777" w:rsidR="001D0412" w:rsidRPr="001D0412" w:rsidRDefault="001D0412" w:rsidP="001D0412">
            <w:pPr>
              <w:ind w:left="0"/>
              <w:cnfStyle w:val="000000100000" w:firstRow="0" w:lastRow="0" w:firstColumn="0" w:lastColumn="0" w:oddVBand="0" w:evenVBand="0" w:oddHBand="1" w:evenHBand="0" w:firstRowFirstColumn="0" w:firstRowLastColumn="0" w:lastRowFirstColumn="0" w:lastRowLastColumn="0"/>
            </w:pPr>
            <w:r w:rsidRPr="001D0412">
              <w:t>73.28%</w:t>
            </w:r>
          </w:p>
        </w:tc>
      </w:tr>
      <w:tr w:rsidR="001D0412" w:rsidRPr="001D0412" w14:paraId="687ECA0A" w14:textId="77777777" w:rsidTr="001D041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13AE08" w14:textId="77777777" w:rsidR="001D0412" w:rsidRPr="001D0412" w:rsidRDefault="001D0412" w:rsidP="001D0412">
            <w:pPr>
              <w:ind w:left="0"/>
              <w:jc w:val="center"/>
            </w:pPr>
            <w:r w:rsidRPr="001D0412">
              <w:t>2</w:t>
            </w:r>
          </w:p>
        </w:tc>
        <w:tc>
          <w:tcPr>
            <w:tcW w:w="0" w:type="auto"/>
            <w:hideMark/>
          </w:tcPr>
          <w:p w14:paraId="27084E23" w14:textId="77777777" w:rsidR="001D0412" w:rsidRPr="001D0412" w:rsidRDefault="001D0412" w:rsidP="001D0412">
            <w:pPr>
              <w:ind w:left="0"/>
              <w:cnfStyle w:val="000000000000" w:firstRow="0" w:lastRow="0" w:firstColumn="0" w:lastColumn="0" w:oddVBand="0" w:evenVBand="0" w:oddHBand="0" w:evenHBand="0" w:firstRowFirstColumn="0" w:firstRowLastColumn="0" w:lastRowFirstColumn="0" w:lastRowLastColumn="0"/>
            </w:pPr>
            <w:r w:rsidRPr="001D0412">
              <w:t>LHC-Net</w:t>
            </w:r>
          </w:p>
        </w:tc>
        <w:tc>
          <w:tcPr>
            <w:tcW w:w="0" w:type="auto"/>
            <w:hideMark/>
          </w:tcPr>
          <w:p w14:paraId="04AA577B" w14:textId="77777777" w:rsidR="001D0412" w:rsidRPr="001D0412" w:rsidRDefault="001D0412" w:rsidP="001D0412">
            <w:pPr>
              <w:ind w:left="13"/>
              <w:cnfStyle w:val="000000000000" w:firstRow="0" w:lastRow="0" w:firstColumn="0" w:lastColumn="0" w:oddVBand="0" w:evenVBand="0" w:oddHBand="0" w:evenHBand="0" w:firstRowFirstColumn="0" w:firstRowLastColumn="0" w:lastRowFirstColumn="0" w:lastRowLastColumn="0"/>
            </w:pPr>
            <w:r w:rsidRPr="001D0412">
              <w:t>Pecoraro et al. (2022) [23]</w:t>
            </w:r>
          </w:p>
        </w:tc>
        <w:tc>
          <w:tcPr>
            <w:tcW w:w="0" w:type="auto"/>
            <w:hideMark/>
          </w:tcPr>
          <w:p w14:paraId="15EAB718" w14:textId="77777777" w:rsidR="001D0412" w:rsidRPr="001D0412" w:rsidRDefault="001D0412" w:rsidP="001D0412">
            <w:pPr>
              <w:ind w:left="0"/>
              <w:cnfStyle w:val="000000000000" w:firstRow="0" w:lastRow="0" w:firstColumn="0" w:lastColumn="0" w:oddVBand="0" w:evenVBand="0" w:oddHBand="0" w:evenHBand="0" w:firstRowFirstColumn="0" w:firstRowLastColumn="0" w:lastRowFirstColumn="0" w:lastRowLastColumn="0"/>
            </w:pPr>
            <w:r w:rsidRPr="001D0412">
              <w:t>72.96%</w:t>
            </w:r>
          </w:p>
        </w:tc>
      </w:tr>
      <w:tr w:rsidR="001D0412" w:rsidRPr="001D0412" w14:paraId="0A32C48F" w14:textId="77777777" w:rsidTr="001D04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19D5EB" w14:textId="77777777" w:rsidR="001D0412" w:rsidRPr="001D0412" w:rsidRDefault="001D0412" w:rsidP="001D0412">
            <w:pPr>
              <w:ind w:left="0"/>
              <w:jc w:val="center"/>
            </w:pPr>
            <w:r w:rsidRPr="001D0412">
              <w:t>3</w:t>
            </w:r>
          </w:p>
        </w:tc>
        <w:tc>
          <w:tcPr>
            <w:tcW w:w="0" w:type="auto"/>
            <w:hideMark/>
          </w:tcPr>
          <w:p w14:paraId="713094F9" w14:textId="77777777" w:rsidR="001D0412" w:rsidRPr="001D0412" w:rsidRDefault="001D0412" w:rsidP="001D0412">
            <w:pPr>
              <w:ind w:left="0"/>
              <w:cnfStyle w:val="000000100000" w:firstRow="0" w:lastRow="0" w:firstColumn="0" w:lastColumn="0" w:oddVBand="0" w:evenVBand="0" w:oddHBand="1" w:evenHBand="0" w:firstRowFirstColumn="0" w:firstRowLastColumn="0" w:lastRowFirstColumn="0" w:lastRowLastColumn="0"/>
            </w:pPr>
            <w:proofErr w:type="spellStart"/>
            <w:r w:rsidRPr="001D0412">
              <w:t>ViT</w:t>
            </w:r>
            <w:proofErr w:type="spellEnd"/>
            <w:r w:rsidRPr="001D0412">
              <w:t>-AP</w:t>
            </w:r>
          </w:p>
        </w:tc>
        <w:tc>
          <w:tcPr>
            <w:tcW w:w="0" w:type="auto"/>
            <w:hideMark/>
          </w:tcPr>
          <w:p w14:paraId="6FD01747" w14:textId="77777777" w:rsidR="001D0412" w:rsidRPr="001D0412" w:rsidRDefault="001D0412" w:rsidP="001D0412">
            <w:pPr>
              <w:ind w:left="13"/>
              <w:cnfStyle w:val="000000100000" w:firstRow="0" w:lastRow="0" w:firstColumn="0" w:lastColumn="0" w:oddVBand="0" w:evenVBand="0" w:oddHBand="1" w:evenHBand="0" w:firstRowFirstColumn="0" w:firstRowLastColumn="0" w:lastRowFirstColumn="0" w:lastRowLastColumn="0"/>
            </w:pPr>
            <w:r w:rsidRPr="001D0412">
              <w:t>Xue et al. (2022) [21]</w:t>
            </w:r>
          </w:p>
        </w:tc>
        <w:tc>
          <w:tcPr>
            <w:tcW w:w="0" w:type="auto"/>
            <w:hideMark/>
          </w:tcPr>
          <w:p w14:paraId="1D1A04B1" w14:textId="77777777" w:rsidR="001D0412" w:rsidRPr="001D0412" w:rsidRDefault="001D0412" w:rsidP="001D0412">
            <w:pPr>
              <w:ind w:left="0"/>
              <w:cnfStyle w:val="000000100000" w:firstRow="0" w:lastRow="0" w:firstColumn="0" w:lastColumn="0" w:oddVBand="0" w:evenVBand="0" w:oddHBand="1" w:evenHBand="0" w:firstRowFirstColumn="0" w:firstRowLastColumn="0" w:lastRowFirstColumn="0" w:lastRowLastColumn="0"/>
            </w:pPr>
            <w:r w:rsidRPr="001D0412">
              <w:t>73.50%</w:t>
            </w:r>
          </w:p>
        </w:tc>
      </w:tr>
      <w:tr w:rsidR="001D0412" w:rsidRPr="001D0412" w14:paraId="23966DCC" w14:textId="77777777" w:rsidTr="001D041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AB55A6" w14:textId="77777777" w:rsidR="001D0412" w:rsidRPr="001D0412" w:rsidRDefault="001D0412" w:rsidP="001D0412">
            <w:pPr>
              <w:ind w:left="0"/>
              <w:jc w:val="center"/>
            </w:pPr>
            <w:r w:rsidRPr="001D0412">
              <w:t>4</w:t>
            </w:r>
          </w:p>
        </w:tc>
        <w:tc>
          <w:tcPr>
            <w:tcW w:w="0" w:type="auto"/>
            <w:hideMark/>
          </w:tcPr>
          <w:p w14:paraId="4001A7E2" w14:textId="77777777" w:rsidR="001D0412" w:rsidRPr="001D0412" w:rsidRDefault="001D0412" w:rsidP="001D0412">
            <w:pPr>
              <w:ind w:left="0"/>
              <w:cnfStyle w:val="000000000000" w:firstRow="0" w:lastRow="0" w:firstColumn="0" w:lastColumn="0" w:oddVBand="0" w:evenVBand="0" w:oddHBand="0" w:evenHBand="0" w:firstRowFirstColumn="0" w:firstRowLastColumn="0" w:lastRowFirstColumn="0" w:lastRowLastColumn="0"/>
            </w:pPr>
            <w:r w:rsidRPr="001D0412">
              <w:t>FERmc</w:t>
            </w:r>
          </w:p>
        </w:tc>
        <w:tc>
          <w:tcPr>
            <w:tcW w:w="0" w:type="auto"/>
            <w:hideMark/>
          </w:tcPr>
          <w:p w14:paraId="1A925621" w14:textId="77777777" w:rsidR="001D0412" w:rsidRPr="001D0412" w:rsidRDefault="001D0412" w:rsidP="001D0412">
            <w:pPr>
              <w:ind w:left="13"/>
              <w:cnfStyle w:val="000000000000" w:firstRow="0" w:lastRow="0" w:firstColumn="0" w:lastColumn="0" w:oddVBand="0" w:evenVBand="0" w:oddHBand="0" w:evenHBand="0" w:firstRowFirstColumn="0" w:firstRowLastColumn="0" w:lastRowFirstColumn="0" w:lastRowLastColumn="0"/>
            </w:pPr>
            <w:r w:rsidRPr="001D0412">
              <w:t>Li et al. (2025) [28]</w:t>
            </w:r>
          </w:p>
        </w:tc>
        <w:tc>
          <w:tcPr>
            <w:tcW w:w="0" w:type="auto"/>
            <w:hideMark/>
          </w:tcPr>
          <w:p w14:paraId="7AFEFF56" w14:textId="77777777" w:rsidR="001D0412" w:rsidRPr="001D0412" w:rsidRDefault="001D0412" w:rsidP="001D0412">
            <w:pPr>
              <w:ind w:left="0"/>
              <w:cnfStyle w:val="000000000000" w:firstRow="0" w:lastRow="0" w:firstColumn="0" w:lastColumn="0" w:oddVBand="0" w:evenVBand="0" w:oddHBand="0" w:evenHBand="0" w:firstRowFirstColumn="0" w:firstRowLastColumn="0" w:lastRowFirstColumn="0" w:lastRowLastColumn="0"/>
            </w:pPr>
            <w:r w:rsidRPr="001D0412">
              <w:t>75.80%</w:t>
            </w:r>
          </w:p>
        </w:tc>
      </w:tr>
      <w:tr w:rsidR="001D0412" w:rsidRPr="001D0412" w14:paraId="2FC3D710" w14:textId="77777777" w:rsidTr="001D04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FEDFC8" w14:textId="77777777" w:rsidR="001D0412" w:rsidRPr="001D0412" w:rsidRDefault="001D0412" w:rsidP="001D0412">
            <w:pPr>
              <w:ind w:left="0"/>
              <w:jc w:val="center"/>
            </w:pPr>
            <w:r w:rsidRPr="001D0412">
              <w:t>5</w:t>
            </w:r>
          </w:p>
        </w:tc>
        <w:tc>
          <w:tcPr>
            <w:tcW w:w="0" w:type="auto"/>
            <w:hideMark/>
          </w:tcPr>
          <w:p w14:paraId="38DBF018" w14:textId="77777777" w:rsidR="001D0412" w:rsidRPr="001D0412" w:rsidRDefault="001D0412" w:rsidP="001D0412">
            <w:pPr>
              <w:ind w:left="0"/>
              <w:cnfStyle w:val="000000100000" w:firstRow="0" w:lastRow="0" w:firstColumn="0" w:lastColumn="0" w:oddVBand="0" w:evenVBand="0" w:oddHBand="1" w:evenHBand="0" w:firstRowFirstColumn="0" w:firstRowLastColumn="0" w:lastRowFirstColumn="0" w:lastRowLastColumn="0"/>
            </w:pPr>
            <w:proofErr w:type="spellStart"/>
            <w:r w:rsidRPr="001D0412">
              <w:t>AutoML</w:t>
            </w:r>
            <w:proofErr w:type="spellEnd"/>
            <w:r w:rsidRPr="001D0412">
              <w:t>-FER</w:t>
            </w:r>
          </w:p>
        </w:tc>
        <w:tc>
          <w:tcPr>
            <w:tcW w:w="0" w:type="auto"/>
            <w:hideMark/>
          </w:tcPr>
          <w:p w14:paraId="6896ACE5" w14:textId="77777777" w:rsidR="001D0412" w:rsidRPr="001D0412" w:rsidRDefault="001D0412" w:rsidP="001D0412">
            <w:pPr>
              <w:ind w:left="13"/>
              <w:cnfStyle w:val="000000100000" w:firstRow="0" w:lastRow="0" w:firstColumn="0" w:lastColumn="0" w:oddVBand="0" w:evenVBand="0" w:oddHBand="1" w:evenHBand="0" w:firstRowFirstColumn="0" w:firstRowLastColumn="0" w:lastRowFirstColumn="0" w:lastRowLastColumn="0"/>
            </w:pPr>
            <w:r w:rsidRPr="001D0412">
              <w:t>Tang et al. (2025) [27]</w:t>
            </w:r>
          </w:p>
        </w:tc>
        <w:tc>
          <w:tcPr>
            <w:tcW w:w="0" w:type="auto"/>
            <w:hideMark/>
          </w:tcPr>
          <w:p w14:paraId="7773C7C5" w14:textId="77777777" w:rsidR="001D0412" w:rsidRPr="001D0412" w:rsidRDefault="001D0412" w:rsidP="001D0412">
            <w:pPr>
              <w:ind w:left="0"/>
              <w:cnfStyle w:val="000000100000" w:firstRow="0" w:lastRow="0" w:firstColumn="0" w:lastColumn="0" w:oddVBand="0" w:evenVBand="0" w:oddHBand="1" w:evenHBand="0" w:firstRowFirstColumn="0" w:firstRowLastColumn="0" w:lastRowFirstColumn="0" w:lastRowLastColumn="0"/>
            </w:pPr>
            <w:r w:rsidRPr="001D0412">
              <w:t>76.40%</w:t>
            </w:r>
          </w:p>
        </w:tc>
      </w:tr>
      <w:tr w:rsidR="001D0412" w:rsidRPr="001D0412" w14:paraId="1609B2E5" w14:textId="77777777" w:rsidTr="001D041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1E5C74" w14:textId="77777777" w:rsidR="001D0412" w:rsidRPr="001D0412" w:rsidRDefault="001D0412" w:rsidP="001D0412">
            <w:pPr>
              <w:ind w:left="0"/>
              <w:jc w:val="center"/>
            </w:pPr>
            <w:r w:rsidRPr="001D0412">
              <w:t>6</w:t>
            </w:r>
          </w:p>
        </w:tc>
        <w:tc>
          <w:tcPr>
            <w:tcW w:w="0" w:type="auto"/>
            <w:hideMark/>
          </w:tcPr>
          <w:p w14:paraId="32CD873D" w14:textId="77777777" w:rsidR="001D0412" w:rsidRPr="001D0412" w:rsidRDefault="001D0412" w:rsidP="001D0412">
            <w:pPr>
              <w:ind w:left="0"/>
              <w:cnfStyle w:val="000000000000" w:firstRow="0" w:lastRow="0" w:firstColumn="0" w:lastColumn="0" w:oddVBand="0" w:evenVBand="0" w:oddHBand="0" w:evenHBand="0" w:firstRowFirstColumn="0" w:firstRowLastColumn="0" w:lastRowFirstColumn="0" w:lastRowLastColumn="0"/>
            </w:pPr>
            <w:proofErr w:type="spellStart"/>
            <w:r w:rsidRPr="001D0412">
              <w:t>EfficientMobileNet</w:t>
            </w:r>
            <w:proofErr w:type="spellEnd"/>
          </w:p>
        </w:tc>
        <w:tc>
          <w:tcPr>
            <w:tcW w:w="0" w:type="auto"/>
            <w:hideMark/>
          </w:tcPr>
          <w:p w14:paraId="11C9F260" w14:textId="77777777" w:rsidR="001D0412" w:rsidRPr="001D0412" w:rsidRDefault="001D0412" w:rsidP="001D0412">
            <w:pPr>
              <w:ind w:left="13"/>
              <w:cnfStyle w:val="000000000000" w:firstRow="0" w:lastRow="0" w:firstColumn="0" w:lastColumn="0" w:oddVBand="0" w:evenVBand="0" w:oddHBand="0" w:evenHBand="0" w:firstRowFirstColumn="0" w:firstRowLastColumn="0" w:lastRowFirstColumn="0" w:lastRowLastColumn="0"/>
            </w:pPr>
            <w:r w:rsidRPr="001D0412">
              <w:t>Ismail et al. (2026) [30]</w:t>
            </w:r>
          </w:p>
        </w:tc>
        <w:tc>
          <w:tcPr>
            <w:tcW w:w="0" w:type="auto"/>
            <w:hideMark/>
          </w:tcPr>
          <w:p w14:paraId="0B63FDBB" w14:textId="77777777" w:rsidR="001D0412" w:rsidRPr="001D0412" w:rsidRDefault="001D0412" w:rsidP="001D0412">
            <w:pPr>
              <w:ind w:left="0"/>
              <w:cnfStyle w:val="000000000000" w:firstRow="0" w:lastRow="0" w:firstColumn="0" w:lastColumn="0" w:oddVBand="0" w:evenVBand="0" w:oddHBand="0" w:evenHBand="0" w:firstRowFirstColumn="0" w:firstRowLastColumn="0" w:lastRowFirstColumn="0" w:lastRowLastColumn="0"/>
            </w:pPr>
            <w:r w:rsidRPr="001D0412">
              <w:t>77.60%</w:t>
            </w:r>
          </w:p>
        </w:tc>
      </w:tr>
    </w:tbl>
    <w:p w14:paraId="3403F9FE" w14:textId="77777777" w:rsidR="001D0412" w:rsidRDefault="001D0412" w:rsidP="001D0412"/>
    <w:p w14:paraId="5E2283D8" w14:textId="51D3DEBD" w:rsidR="001D0412" w:rsidRDefault="001D0412" w:rsidP="001D0412">
      <w:r w:rsidRPr="001D0412">
        <w:t>This set of baselines encompasses CNN-based, transformer-based, and hybrid architectures that have been developed over five years of facial expression recognition research, with Ismail et al. (2026) being at the forefront of state-of-the-art performance on the FER2013 dataset.</w:t>
      </w:r>
    </w:p>
    <w:p w14:paraId="4814DFD6" w14:textId="77777777" w:rsidR="001D0412" w:rsidRDefault="001D0412">
      <w:pPr>
        <w:spacing w:after="160" w:line="259" w:lineRule="auto"/>
        <w:ind w:left="0" w:firstLine="0"/>
        <w:jc w:val="left"/>
      </w:pPr>
      <w:r>
        <w:br w:type="page"/>
      </w:r>
    </w:p>
    <w:p w14:paraId="07DD5A0A" w14:textId="5E1A1AED" w:rsidR="001D0412" w:rsidRDefault="001D0412">
      <w:pPr>
        <w:pStyle w:val="Heading3"/>
        <w:numPr>
          <w:ilvl w:val="2"/>
          <w:numId w:val="5"/>
        </w:numPr>
        <w:ind w:left="1170"/>
      </w:pPr>
      <w:bookmarkStart w:id="56" w:name="_Toc233531063"/>
      <w:r w:rsidRPr="001D0412">
        <w:lastRenderedPageBreak/>
        <w:t>Grad-CAM Qualitative Evaluation</w:t>
      </w:r>
      <w:bookmarkEnd w:id="56"/>
    </w:p>
    <w:p w14:paraId="2253E691" w14:textId="03A8FA01" w:rsidR="00E47D94" w:rsidRPr="00E47D94" w:rsidRDefault="00E47D94" w:rsidP="00E47D94">
      <w:r w:rsidRPr="00E47D94">
        <w:t xml:space="preserve">Along with the quantitative measures discussed above, a qualitative assessment of the spatial attention of the model would be carried out using Grad-CAM visualization </w:t>
      </w:r>
      <w:r>
        <w:t>[</w:t>
      </w:r>
      <w:r w:rsidRPr="00E47D94">
        <w:t>10]. The Grad-CAM heatmaps would be produced for a set of correctly and incorrectly classified test cases for all seven emotion classes, by superimposing the spatial attention map onto the input image. This would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5688431D" w14:textId="77777777" w:rsidR="001D0412" w:rsidRPr="001D0412" w:rsidRDefault="001D0412" w:rsidP="001D0412"/>
    <w:p w14:paraId="48D50913" w14:textId="77777777" w:rsidR="001D0412" w:rsidRDefault="001D0412">
      <w:pPr>
        <w:spacing w:after="160" w:line="259" w:lineRule="auto"/>
        <w:ind w:left="0" w:firstLine="0"/>
        <w:jc w:val="left"/>
        <w:rPr>
          <w:b/>
          <w:sz w:val="40"/>
        </w:rPr>
      </w:pPr>
    </w:p>
    <w:p w14:paraId="0E0E4D0C" w14:textId="23E4FBE3" w:rsidR="006306DA" w:rsidRDefault="006306DA">
      <w:pPr>
        <w:pStyle w:val="Heading3"/>
        <w:numPr>
          <w:ilvl w:val="1"/>
          <w:numId w:val="5"/>
        </w:numPr>
        <w:spacing w:after="360"/>
        <w:ind w:left="450" w:hanging="450"/>
      </w:pPr>
      <w:bookmarkStart w:id="57" w:name="_Toc233531064"/>
      <w:r>
        <w:t>Summary</w:t>
      </w:r>
      <w:bookmarkEnd w:id="57"/>
    </w:p>
    <w:p w14:paraId="40AB00B8" w14:textId="4E7A6C62" w:rsidR="00E47D94" w:rsidRDefault="00E47D94" w:rsidP="00E47D94">
      <w:r>
        <w:t xml:space="preserve">This chapter covered the comprehensive methodological approach for </w:t>
      </w:r>
      <w:proofErr w:type="spellStart"/>
      <w:r>
        <w:t>EfficientViT</w:t>
      </w:r>
      <w:proofErr w:type="spellEnd"/>
      <w:r>
        <w:t>-FER, a hybrid CNN-Transformer architecture for facial expression recognition on FER2013 using FER+ clean labels.</w:t>
      </w:r>
    </w:p>
    <w:p w14:paraId="210CB22B" w14:textId="77777777" w:rsidR="00E47D94" w:rsidRDefault="00E47D94" w:rsidP="00E47D94"/>
    <w:p w14:paraId="7B475B85" w14:textId="77777777" w:rsidR="00E47D94" w:rsidRDefault="00E47D94" w:rsidP="00E47D94">
      <w:r>
        <w:t xml:space="preserve">The chapter started off with an introduction to the FER2013 </w:t>
      </w:r>
      <w:proofErr w:type="gramStart"/>
      <w:r>
        <w:t>dataset</w:t>
      </w:r>
      <w:proofErr w:type="gramEnd"/>
      <w:r>
        <w:t xml:space="preserve"> and the two key issues associated with it: strong class imbalance and high annotation noise. The use of a stratified 70/15/15 train/validation/test split was chosen to guarantee balanced class distribution in all the evaluation datasets.</w:t>
      </w:r>
    </w:p>
    <w:p w14:paraId="6D5CD048" w14:textId="77777777" w:rsidR="00E47D94" w:rsidRDefault="00E47D94" w:rsidP="00E47D94"/>
    <w:p w14:paraId="09C37FDE" w14:textId="77777777" w:rsidR="00E47D94" w:rsidRDefault="00E47D94" w:rsidP="00E47D94">
      <w:r>
        <w:t xml:space="preserve">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w:t>
      </w:r>
      <w:proofErr w:type="spellStart"/>
      <w:r>
        <w:t>normalisation</w:t>
      </w:r>
      <w:proofErr w:type="spellEnd"/>
      <w:r>
        <w:t xml:space="preserve">, and three-layer data augmentation consisting of general, minority class and </w:t>
      </w:r>
      <w:proofErr w:type="spellStart"/>
      <w:r>
        <w:t>MixUp</w:t>
      </w:r>
      <w:proofErr w:type="spellEnd"/>
      <w:r>
        <w:t>/</w:t>
      </w:r>
      <w:proofErr w:type="spellStart"/>
      <w:r>
        <w:t>CutMix</w:t>
      </w:r>
      <w:proofErr w:type="spellEnd"/>
      <w:r>
        <w:t xml:space="preserve"> batch augmentations.</w:t>
      </w:r>
    </w:p>
    <w:p w14:paraId="0F7179CE" w14:textId="77777777" w:rsidR="00E47D94" w:rsidRDefault="00E47D94" w:rsidP="00E47D94"/>
    <w:p w14:paraId="0EA2AA77" w14:textId="77777777" w:rsidR="00E47D94" w:rsidRDefault="00E47D94" w:rsidP="00E47D94">
      <w:r>
        <w:t xml:space="preserve">The architecture of the model was discussed, including four parts: YOLOv8-based face detection module; EfficientNet-B3 convolutional neural network as the first part of the model backbone, pretrained on FER+ dataset and fine-tuned on FER+ labels; </w:t>
      </w:r>
      <w:proofErr w:type="spellStart"/>
      <w:r>
        <w:t>ViT</w:t>
      </w:r>
      <w:proofErr w:type="spellEnd"/>
      <w:r>
        <w:t xml:space="preserve">-Small Transformer as the second ensemble component; </w:t>
      </w:r>
      <w:r>
        <w:lastRenderedPageBreak/>
        <w:t>weighted ensemble of both parts with weights equal to 0.80 and 0.20 correspondingly. Test-Time Augmentation for five augmentations per test image and Grad-CAM visualization were also discussed.</w:t>
      </w:r>
    </w:p>
    <w:p w14:paraId="1533D630" w14:textId="77777777" w:rsidR="00E47D94" w:rsidRDefault="00E47D94" w:rsidP="00E47D94"/>
    <w:p w14:paraId="11724803" w14:textId="77777777" w:rsidR="00E47D94" w:rsidRDefault="00E47D94" w:rsidP="00E47D94">
      <w:r>
        <w:t xml:space="preserve">The training strategy for the model was elaborated, including the combined </w:t>
      </w:r>
      <w:proofErr w:type="spellStart"/>
      <w:r>
        <w:t>CrossEntropy</w:t>
      </w:r>
      <w:proofErr w:type="spellEnd"/>
      <w:r>
        <w:t xml:space="preserve"> loss with label smoothing and class-frequency weighting, </w:t>
      </w:r>
      <w:proofErr w:type="spellStart"/>
      <w:r>
        <w:t>AdamW</w:t>
      </w:r>
      <w:proofErr w:type="spellEnd"/>
      <w:r>
        <w:t xml:space="preserve">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0505068B" w14:textId="77777777" w:rsidR="00E47D94" w:rsidRDefault="00E47D94" w:rsidP="00E47D94"/>
    <w:p w14:paraId="68415814" w14:textId="77777777" w:rsidR="00E47D94" w:rsidRDefault="00E47D94" w:rsidP="00E47D94">
      <w:r>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11ACF8EA" w14:textId="77777777" w:rsidR="00E47D94" w:rsidRDefault="00E47D94" w:rsidP="00E47D94"/>
    <w:p w14:paraId="74BC264E" w14:textId="2CD8BBE5" w:rsidR="00ED6F09" w:rsidRDefault="00E47D94" w:rsidP="00E47D94">
      <w:r>
        <w:t>The experiments' results obtained with the help of the proposed methodological framework for FER2013 benchmark are presented and analyzed in Chapter 4.</w:t>
      </w:r>
      <w:r w:rsidR="00ED6F09">
        <w:br w:type="page"/>
      </w:r>
    </w:p>
    <w:p w14:paraId="67D905E2" w14:textId="04506F70" w:rsidR="003C6A93" w:rsidRDefault="00C90143" w:rsidP="003C6A93">
      <w:pPr>
        <w:pStyle w:val="Heading1"/>
        <w:ind w:left="-90" w:firstLine="0"/>
      </w:pPr>
      <w:bookmarkStart w:id="58" w:name="_Toc233531065"/>
      <w:r>
        <w:lastRenderedPageBreak/>
        <w:t xml:space="preserve">Chapter </w:t>
      </w:r>
      <w:proofErr w:type="gramStart"/>
      <w:r>
        <w:t>4 :Experimental</w:t>
      </w:r>
      <w:proofErr w:type="gramEnd"/>
      <w:r>
        <w:t xml:space="preserve"> Results and Discussion</w:t>
      </w:r>
      <w:bookmarkEnd w:id="58"/>
    </w:p>
    <w:p w14:paraId="68C48D07" w14:textId="100AB7D0" w:rsidR="003C6A93" w:rsidRPr="003C6A93" w:rsidRDefault="003C6A93">
      <w:pPr>
        <w:pStyle w:val="Heading3"/>
        <w:numPr>
          <w:ilvl w:val="1"/>
          <w:numId w:val="9"/>
        </w:numPr>
        <w:spacing w:after="360"/>
        <w:ind w:left="360"/>
      </w:pPr>
      <w:r>
        <w:t xml:space="preserve"> </w:t>
      </w:r>
      <w:bookmarkStart w:id="59" w:name="_Toc233531066"/>
      <w:r>
        <w:t>Introduction</w:t>
      </w:r>
      <w:bookmarkEnd w:id="59"/>
      <w:r>
        <w:t xml:space="preserve"> </w:t>
      </w:r>
    </w:p>
    <w:p w14:paraId="5DECC704" w14:textId="6D6B5C04" w:rsidR="00C90143" w:rsidRDefault="003C6A93" w:rsidP="003C6A93">
      <w:r w:rsidRPr="003C6A93">
        <w:t xml:space="preserve">The experimental results achieved from the application of the proposed </w:t>
      </w:r>
      <w:proofErr w:type="spellStart"/>
      <w:r w:rsidRPr="003C6A93">
        <w:t>EfficientViT</w:t>
      </w:r>
      <w:proofErr w:type="spellEnd"/>
      <w:r w:rsidRPr="003C6A93">
        <w:t>-FER framework on the FER2013 benchmark using FER+ clean labels are described and analyzed in this chapter. This chapter will be organized as follows: The preprocessing results will be discussed in section 4.2 along with face detection statistics. The training behavior of EfficientNet-B3 will be described in section 4.3. The test set results will be reported in section 4.4. Confusion Matrix analysis is discussed in Section 4.5. Section 4.6 compares the proposed framework against six state-of-the-art methods. Section 4.7 provides Grad-CAM explainability visualizations. The findings and limitations are discussed in Section 4.8.</w:t>
      </w:r>
    </w:p>
    <w:p w14:paraId="5DBDFFD5" w14:textId="77777777" w:rsidR="00E90BF1" w:rsidRDefault="00E90BF1" w:rsidP="00C90143"/>
    <w:p w14:paraId="706FF05B" w14:textId="45DE786B" w:rsidR="00C90143" w:rsidRDefault="00C90143">
      <w:pPr>
        <w:pStyle w:val="Heading3"/>
        <w:numPr>
          <w:ilvl w:val="1"/>
          <w:numId w:val="9"/>
        </w:numPr>
        <w:spacing w:after="360"/>
        <w:ind w:left="360"/>
      </w:pPr>
      <w:r w:rsidRPr="00C90143">
        <w:t xml:space="preserve">  </w:t>
      </w:r>
      <w:bookmarkStart w:id="60" w:name="_Toc233531067"/>
      <w:r w:rsidRPr="00C90143">
        <w:t>Preprocessing Results</w:t>
      </w:r>
      <w:bookmarkEnd w:id="60"/>
    </w:p>
    <w:p w14:paraId="7E80EFAF" w14:textId="77777777" w:rsidR="003C6A93" w:rsidRDefault="003C6A93" w:rsidP="003C6A93">
      <w:r>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07A05D07" w14:textId="77777777" w:rsidR="003C6A93" w:rsidRDefault="003C6A93" w:rsidP="003C6A93"/>
    <w:p w14:paraId="172B9EF9" w14:textId="3377F76C" w:rsidR="00C90143" w:rsidRDefault="003C6A93" w:rsidP="003C6A93">
      <w:r>
        <w:t xml:space="preserve">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w:t>
      </w:r>
      <w:proofErr w:type="spellStart"/>
      <w:r>
        <w:t>ViT</w:t>
      </w:r>
      <w:proofErr w:type="spellEnd"/>
      <w:r>
        <w:t>-Small on discriminative parts of the face region.</w:t>
      </w:r>
    </w:p>
    <w:p w14:paraId="18538172" w14:textId="77777777" w:rsidR="00CC1187" w:rsidRDefault="00CC1187" w:rsidP="003C6A93"/>
    <w:p w14:paraId="3D779040" w14:textId="77777777" w:rsidR="003865CB" w:rsidRDefault="003865CB" w:rsidP="003C6A93"/>
    <w:p w14:paraId="399C2662" w14:textId="10484986" w:rsidR="003865CB" w:rsidRPr="003865CB" w:rsidRDefault="003865CB" w:rsidP="003865CB">
      <w:r w:rsidRPr="003865CB">
        <w:rPr>
          <w:noProof/>
        </w:rPr>
        <w:lastRenderedPageBreak/>
        <w:drawing>
          <wp:inline distT="0" distB="0" distL="0" distR="0" wp14:anchorId="7C789940" wp14:editId="4027E290">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5F4FEF91" w14:textId="658E12C6" w:rsidR="00CC1187" w:rsidRPr="003865CB" w:rsidRDefault="00CC1187" w:rsidP="003865CB">
      <w:pPr>
        <w:jc w:val="center"/>
        <w:rPr>
          <w:b/>
          <w:bCs/>
          <w:sz w:val="20"/>
          <w:szCs w:val="16"/>
        </w:rPr>
      </w:pPr>
      <w:r w:rsidRPr="003865CB">
        <w:rPr>
          <w:b/>
          <w:bCs/>
          <w:sz w:val="20"/>
          <w:szCs w:val="16"/>
        </w:rPr>
        <w:t>Figure 4.1: YOLOv8 Detection Examples</w:t>
      </w:r>
      <w:r w:rsidR="00CC4F50" w:rsidRPr="003865CB">
        <w:rPr>
          <w:b/>
          <w:bCs/>
          <w:sz w:val="20"/>
          <w:szCs w:val="16"/>
        </w:rPr>
        <w:t xml:space="preserve">, </w:t>
      </w:r>
      <w:r w:rsidRPr="003865CB">
        <w:rPr>
          <w:b/>
          <w:bCs/>
          <w:sz w:val="20"/>
          <w:szCs w:val="16"/>
        </w:rPr>
        <w:t>Detected vs Fallback Images</w:t>
      </w:r>
    </w:p>
    <w:p w14:paraId="5B6F595A" w14:textId="77777777" w:rsidR="00CC4F50" w:rsidRDefault="00CC4F50" w:rsidP="00CC1187"/>
    <w:p w14:paraId="44CBDF18" w14:textId="77777777" w:rsidR="00CC4F50" w:rsidRDefault="00CC4F50" w:rsidP="00CC1187"/>
    <w:p w14:paraId="160A2AFF" w14:textId="19AFA340" w:rsidR="00CC1187" w:rsidRDefault="00CC1187">
      <w:pPr>
        <w:pStyle w:val="Heading3"/>
        <w:numPr>
          <w:ilvl w:val="1"/>
          <w:numId w:val="9"/>
        </w:numPr>
        <w:spacing w:after="360"/>
        <w:ind w:left="450" w:hanging="450"/>
      </w:pPr>
      <w:bookmarkStart w:id="61" w:name="_Toc233531068"/>
      <w:r w:rsidRPr="00CC1187">
        <w:t>Training Results</w:t>
      </w:r>
      <w:bookmarkEnd w:id="61"/>
    </w:p>
    <w:p w14:paraId="02D05D91" w14:textId="73BF301A" w:rsidR="00CC4F50" w:rsidRDefault="00CC4F50" w:rsidP="00CC4F50">
      <w:r w:rsidRPr="00CC4F50">
        <w:t>The EfficientNet-B3 was trained on the FER+ labeled training dataset for 14 epochs until the early stopping condition was met, with the best model being stored in the 6th epoch based on the validation accuracy. This can be seen in Figure 4.2 below.</w:t>
      </w:r>
    </w:p>
    <w:p w14:paraId="4760EF3F" w14:textId="77777777" w:rsidR="00CC4F50" w:rsidRDefault="00CC4F50" w:rsidP="00CC4F50"/>
    <w:p w14:paraId="79735406" w14:textId="3EEAF9CF" w:rsidR="003865CB" w:rsidRPr="003865CB" w:rsidRDefault="003865CB" w:rsidP="003865CB">
      <w:r w:rsidRPr="003865CB">
        <w:rPr>
          <w:noProof/>
        </w:rPr>
        <w:drawing>
          <wp:inline distT="0" distB="0" distL="0" distR="0" wp14:anchorId="47B803B7" wp14:editId="387D7615">
            <wp:extent cx="5989320" cy="2230755"/>
            <wp:effectExtent l="0" t="0" r="0" b="0"/>
            <wp:docPr id="767043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89320" cy="2230755"/>
                    </a:xfrm>
                    <a:prstGeom prst="rect">
                      <a:avLst/>
                    </a:prstGeom>
                    <a:noFill/>
                    <a:ln>
                      <a:noFill/>
                    </a:ln>
                  </pic:spPr>
                </pic:pic>
              </a:graphicData>
            </a:graphic>
          </wp:inline>
        </w:drawing>
      </w:r>
    </w:p>
    <w:p w14:paraId="2B6DB588" w14:textId="4008FCE2" w:rsidR="00CC4F50" w:rsidRPr="003865CB" w:rsidRDefault="00CC4F50" w:rsidP="003865CB">
      <w:pPr>
        <w:jc w:val="center"/>
        <w:rPr>
          <w:b/>
          <w:bCs/>
          <w:sz w:val="20"/>
          <w:szCs w:val="16"/>
        </w:rPr>
      </w:pPr>
      <w:r w:rsidRPr="003865CB">
        <w:rPr>
          <w:b/>
          <w:bCs/>
          <w:sz w:val="20"/>
          <w:szCs w:val="16"/>
        </w:rPr>
        <w:t>Figure 4.2: Training and Validation Loss and Accuracy Curves, EfficientNet-B3 Fine-tuning</w:t>
      </w:r>
    </w:p>
    <w:p w14:paraId="244F9AF4" w14:textId="77777777" w:rsidR="00CC4F50" w:rsidRDefault="00CC4F50" w:rsidP="00CC4F50"/>
    <w:p w14:paraId="4A3364AE" w14:textId="77777777" w:rsidR="00CC4F50" w:rsidRDefault="00CC4F50" w:rsidP="00CC4F50">
      <w:r w:rsidRPr="00CC4F50">
        <w:t xml:space="preserve">The training curves show that the model has converged without any indication of overfitting catastrophically; the accuracy of the validation is </w:t>
      </w:r>
      <w:proofErr w:type="gramStart"/>
      <w:r w:rsidRPr="00CC4F50">
        <w:t>similar to</w:t>
      </w:r>
      <w:proofErr w:type="gramEnd"/>
      <w:r w:rsidRPr="00CC4F50">
        <w:t xml:space="preserve"> the accuracy of training initially up until epoch 8 where there is divergence; at this point, the early stopping was counting patience. The highest accuracy for validation </w:t>
      </w:r>
      <w:proofErr w:type="gramStart"/>
      <w:r w:rsidRPr="00CC4F50">
        <w:t>was at</w:t>
      </w:r>
      <w:proofErr w:type="gramEnd"/>
      <w:r w:rsidRPr="00CC4F50">
        <w:t xml:space="preserve"> 81.98% in </w:t>
      </w:r>
      <w:proofErr w:type="gramStart"/>
      <w:r w:rsidRPr="00CC4F50">
        <w:t>epoch</w:t>
      </w:r>
      <w:proofErr w:type="gramEnd"/>
      <w:r w:rsidRPr="00CC4F50">
        <w:t xml:space="preserve"> 6, after which there was no improvement at all in the validation dataset.</w:t>
      </w:r>
    </w:p>
    <w:p w14:paraId="0F5D5816" w14:textId="77777777" w:rsidR="00CC4F50" w:rsidRPr="00CC4F50" w:rsidRDefault="00CC4F50" w:rsidP="00CC4F50">
      <w:pPr>
        <w:ind w:left="0"/>
        <w:jc w:val="center"/>
        <w:rPr>
          <w:sz w:val="20"/>
          <w:szCs w:val="16"/>
        </w:rPr>
      </w:pPr>
      <w:r w:rsidRPr="00CC4F50">
        <w:rPr>
          <w:b/>
          <w:bCs/>
          <w:sz w:val="20"/>
          <w:szCs w:val="16"/>
        </w:rPr>
        <w:lastRenderedPageBreak/>
        <w:t xml:space="preserve">Table 4.1: EfficientNet-B3 Fine-tuning </w:t>
      </w:r>
      <w:r>
        <w:rPr>
          <w:b/>
          <w:bCs/>
          <w:sz w:val="20"/>
          <w:szCs w:val="16"/>
        </w:rPr>
        <w:t>(</w:t>
      </w:r>
      <w:r w:rsidRPr="00CC4F50">
        <w:rPr>
          <w:b/>
          <w:bCs/>
          <w:sz w:val="20"/>
          <w:szCs w:val="16"/>
        </w:rPr>
        <w:t>Training Summary</w:t>
      </w:r>
      <w:r>
        <w:rPr>
          <w:b/>
          <w:bCs/>
          <w:sz w:val="20"/>
          <w:szCs w:val="16"/>
        </w:rPr>
        <w:t>)</w:t>
      </w:r>
    </w:p>
    <w:tbl>
      <w:tblPr>
        <w:tblStyle w:val="GridTable4-Accent5"/>
        <w:tblW w:w="0" w:type="auto"/>
        <w:jc w:val="center"/>
        <w:tblLook w:val="04A0" w:firstRow="1" w:lastRow="0" w:firstColumn="1" w:lastColumn="0" w:noHBand="0" w:noVBand="1"/>
      </w:tblPr>
      <w:tblGrid>
        <w:gridCol w:w="3178"/>
        <w:gridCol w:w="2693"/>
      </w:tblGrid>
      <w:tr w:rsidR="00CC4F50" w:rsidRPr="00CC4F50" w14:paraId="18DC37E2" w14:textId="77777777" w:rsidTr="00B7195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90136" w14:textId="77777777" w:rsidR="00CC4F50" w:rsidRPr="00CC4F50" w:rsidRDefault="00CC4F50" w:rsidP="00B71958">
            <w:pPr>
              <w:ind w:left="47"/>
              <w:jc w:val="center"/>
              <w:rPr>
                <w:color w:val="FFFFFF" w:themeColor="background1"/>
              </w:rPr>
            </w:pPr>
            <w:r w:rsidRPr="00CC4F50">
              <w:rPr>
                <w:color w:val="FFFFFF" w:themeColor="background1"/>
              </w:rPr>
              <w:t>Metric</w:t>
            </w:r>
          </w:p>
        </w:tc>
        <w:tc>
          <w:tcPr>
            <w:tcW w:w="0" w:type="auto"/>
            <w:hideMark/>
          </w:tcPr>
          <w:p w14:paraId="73803773" w14:textId="77777777" w:rsidR="00CC4F50" w:rsidRPr="00CC4F50" w:rsidRDefault="00CC4F50" w:rsidP="00B71958">
            <w:pPr>
              <w:ind w:left="169"/>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C4F50">
              <w:rPr>
                <w:color w:val="FFFFFF" w:themeColor="background1"/>
              </w:rPr>
              <w:t>Value</w:t>
            </w:r>
          </w:p>
        </w:tc>
      </w:tr>
      <w:tr w:rsidR="00CC4F50" w:rsidRPr="00CC4F50" w14:paraId="082992D4" w14:textId="77777777" w:rsidTr="00B719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588B61" w14:textId="77777777" w:rsidR="00CC4F50" w:rsidRPr="00CC4F50" w:rsidRDefault="00CC4F50" w:rsidP="00B71958">
            <w:pPr>
              <w:ind w:left="47"/>
            </w:pPr>
            <w:r w:rsidRPr="00CC4F50">
              <w:t>Best epoch</w:t>
            </w:r>
          </w:p>
        </w:tc>
        <w:tc>
          <w:tcPr>
            <w:tcW w:w="0" w:type="auto"/>
            <w:hideMark/>
          </w:tcPr>
          <w:p w14:paraId="06E7DD83" w14:textId="77777777" w:rsidR="00CC4F50" w:rsidRPr="00CC4F50" w:rsidRDefault="00CC4F50" w:rsidP="00CC4F50">
            <w:pPr>
              <w:ind w:left="169"/>
              <w:jc w:val="center"/>
              <w:cnfStyle w:val="000000100000" w:firstRow="0" w:lastRow="0" w:firstColumn="0" w:lastColumn="0" w:oddVBand="0" w:evenVBand="0" w:oddHBand="1" w:evenHBand="0" w:firstRowFirstColumn="0" w:firstRowLastColumn="0" w:lastRowFirstColumn="0" w:lastRowLastColumn="0"/>
            </w:pPr>
            <w:r w:rsidRPr="00CC4F50">
              <w:t>6</w:t>
            </w:r>
          </w:p>
        </w:tc>
      </w:tr>
      <w:tr w:rsidR="00CC4F50" w:rsidRPr="00CC4F50" w14:paraId="27C69B85" w14:textId="77777777" w:rsidTr="00B7195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F2973F" w14:textId="77777777" w:rsidR="00CC4F50" w:rsidRPr="00CC4F50" w:rsidRDefault="00CC4F50" w:rsidP="00B71958">
            <w:pPr>
              <w:ind w:left="47"/>
            </w:pPr>
            <w:r w:rsidRPr="00CC4F50">
              <w:t>Best validation accuracy</w:t>
            </w:r>
          </w:p>
        </w:tc>
        <w:tc>
          <w:tcPr>
            <w:tcW w:w="0" w:type="auto"/>
            <w:hideMark/>
          </w:tcPr>
          <w:p w14:paraId="1EA129A0" w14:textId="77777777" w:rsidR="00CC4F50" w:rsidRPr="00CC4F50" w:rsidRDefault="00CC4F50" w:rsidP="00CC4F50">
            <w:pPr>
              <w:ind w:left="169"/>
              <w:jc w:val="center"/>
              <w:cnfStyle w:val="000000000000" w:firstRow="0" w:lastRow="0" w:firstColumn="0" w:lastColumn="0" w:oddVBand="0" w:evenVBand="0" w:oddHBand="0" w:evenHBand="0" w:firstRowFirstColumn="0" w:firstRowLastColumn="0" w:lastRowFirstColumn="0" w:lastRowLastColumn="0"/>
            </w:pPr>
            <w:r w:rsidRPr="00CC4F50">
              <w:t>81.98%</w:t>
            </w:r>
          </w:p>
        </w:tc>
      </w:tr>
      <w:tr w:rsidR="00CC4F50" w:rsidRPr="00CC4F50" w14:paraId="54FDB0BC" w14:textId="77777777" w:rsidTr="00B719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49003B" w14:textId="77777777" w:rsidR="00CC4F50" w:rsidRPr="00CC4F50" w:rsidRDefault="00CC4F50" w:rsidP="00B71958">
            <w:pPr>
              <w:ind w:left="47"/>
            </w:pPr>
            <w:r w:rsidRPr="00CC4F50">
              <w:t>Total epochs trained</w:t>
            </w:r>
          </w:p>
        </w:tc>
        <w:tc>
          <w:tcPr>
            <w:tcW w:w="0" w:type="auto"/>
            <w:hideMark/>
          </w:tcPr>
          <w:p w14:paraId="509A92C7" w14:textId="77777777" w:rsidR="00CC4F50" w:rsidRPr="00CC4F50" w:rsidRDefault="00CC4F50" w:rsidP="00CC4F50">
            <w:pPr>
              <w:ind w:left="169"/>
              <w:jc w:val="center"/>
              <w:cnfStyle w:val="000000100000" w:firstRow="0" w:lastRow="0" w:firstColumn="0" w:lastColumn="0" w:oddVBand="0" w:evenVBand="0" w:oddHBand="1" w:evenHBand="0" w:firstRowFirstColumn="0" w:firstRowLastColumn="0" w:lastRowFirstColumn="0" w:lastRowLastColumn="0"/>
            </w:pPr>
            <w:r w:rsidRPr="00CC4F50">
              <w:t>14</w:t>
            </w:r>
          </w:p>
        </w:tc>
      </w:tr>
      <w:tr w:rsidR="00CC4F50" w:rsidRPr="00CC4F50" w14:paraId="7DFBCBA9" w14:textId="77777777" w:rsidTr="00B7195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721156" w14:textId="77777777" w:rsidR="00CC4F50" w:rsidRPr="00CC4F50" w:rsidRDefault="00CC4F50" w:rsidP="00B71958">
            <w:pPr>
              <w:ind w:left="47"/>
            </w:pPr>
            <w:r w:rsidRPr="00CC4F50">
              <w:t>Early stopping patience</w:t>
            </w:r>
          </w:p>
        </w:tc>
        <w:tc>
          <w:tcPr>
            <w:tcW w:w="0" w:type="auto"/>
            <w:hideMark/>
          </w:tcPr>
          <w:p w14:paraId="6A0FDF70" w14:textId="77777777" w:rsidR="00CC4F50" w:rsidRPr="00CC4F50" w:rsidRDefault="00CC4F50" w:rsidP="00CC4F50">
            <w:pPr>
              <w:ind w:left="169"/>
              <w:jc w:val="center"/>
              <w:cnfStyle w:val="000000000000" w:firstRow="0" w:lastRow="0" w:firstColumn="0" w:lastColumn="0" w:oddVBand="0" w:evenVBand="0" w:oddHBand="0" w:evenHBand="0" w:firstRowFirstColumn="0" w:firstRowLastColumn="0" w:lastRowFirstColumn="0" w:lastRowLastColumn="0"/>
            </w:pPr>
            <w:r w:rsidRPr="00CC4F50">
              <w:t>8</w:t>
            </w:r>
          </w:p>
        </w:tc>
      </w:tr>
      <w:tr w:rsidR="00CC4F50" w:rsidRPr="00CC4F50" w14:paraId="366C4651" w14:textId="77777777" w:rsidTr="00B719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C11BE3" w14:textId="77777777" w:rsidR="00CC4F50" w:rsidRPr="00CC4F50" w:rsidRDefault="00CC4F50" w:rsidP="00B71958">
            <w:pPr>
              <w:ind w:left="47"/>
            </w:pPr>
            <w:r w:rsidRPr="00CC4F50">
              <w:t>Training time per epoch</w:t>
            </w:r>
          </w:p>
        </w:tc>
        <w:tc>
          <w:tcPr>
            <w:tcW w:w="0" w:type="auto"/>
            <w:hideMark/>
          </w:tcPr>
          <w:p w14:paraId="6E57B94A" w14:textId="77777777" w:rsidR="00CC4F50" w:rsidRPr="00CC4F50" w:rsidRDefault="00CC4F50" w:rsidP="00CC4F50">
            <w:pPr>
              <w:ind w:left="169"/>
              <w:jc w:val="center"/>
              <w:cnfStyle w:val="000000100000" w:firstRow="0" w:lastRow="0" w:firstColumn="0" w:lastColumn="0" w:oddVBand="0" w:evenVBand="0" w:oddHBand="1" w:evenHBand="0" w:firstRowFirstColumn="0" w:firstRowLastColumn="0" w:lastRowFirstColumn="0" w:lastRowLastColumn="0"/>
            </w:pPr>
            <w:r w:rsidRPr="00CC4F50">
              <w:t>~49 seconds</w:t>
            </w:r>
          </w:p>
        </w:tc>
      </w:tr>
      <w:tr w:rsidR="00CC4F50" w:rsidRPr="00CC4F50" w14:paraId="1E769C5A" w14:textId="77777777" w:rsidTr="00B7195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D263C5" w14:textId="77777777" w:rsidR="00CC4F50" w:rsidRPr="00CC4F50" w:rsidRDefault="00CC4F50" w:rsidP="00B71958">
            <w:pPr>
              <w:ind w:left="47"/>
            </w:pPr>
            <w:r w:rsidRPr="00CC4F50">
              <w:t>Total training time</w:t>
            </w:r>
          </w:p>
        </w:tc>
        <w:tc>
          <w:tcPr>
            <w:tcW w:w="0" w:type="auto"/>
            <w:hideMark/>
          </w:tcPr>
          <w:p w14:paraId="0C4A6E50" w14:textId="77777777" w:rsidR="00CC4F50" w:rsidRPr="00CC4F50" w:rsidRDefault="00CC4F50" w:rsidP="00CC4F50">
            <w:pPr>
              <w:ind w:left="169"/>
              <w:jc w:val="center"/>
              <w:cnfStyle w:val="000000000000" w:firstRow="0" w:lastRow="0" w:firstColumn="0" w:lastColumn="0" w:oddVBand="0" w:evenVBand="0" w:oddHBand="0" w:evenHBand="0" w:firstRowFirstColumn="0" w:firstRowLastColumn="0" w:lastRowFirstColumn="0" w:lastRowLastColumn="0"/>
            </w:pPr>
            <w:r w:rsidRPr="00CC4F50">
              <w:t>~11 minutes</w:t>
            </w:r>
          </w:p>
        </w:tc>
      </w:tr>
      <w:tr w:rsidR="00CC4F50" w:rsidRPr="00CC4F50" w14:paraId="1BCDB0B9" w14:textId="77777777" w:rsidTr="00B719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58DF65" w14:textId="77777777" w:rsidR="00CC4F50" w:rsidRPr="00CC4F50" w:rsidRDefault="00CC4F50" w:rsidP="00B71958">
            <w:pPr>
              <w:ind w:left="47"/>
            </w:pPr>
            <w:r w:rsidRPr="00CC4F50">
              <w:t>Hardware</w:t>
            </w:r>
          </w:p>
        </w:tc>
        <w:tc>
          <w:tcPr>
            <w:tcW w:w="0" w:type="auto"/>
            <w:hideMark/>
          </w:tcPr>
          <w:p w14:paraId="377EF019" w14:textId="77777777" w:rsidR="00CC4F50" w:rsidRPr="00CC4F50" w:rsidRDefault="00CC4F50" w:rsidP="00CC4F50">
            <w:pPr>
              <w:ind w:left="169"/>
              <w:jc w:val="center"/>
              <w:cnfStyle w:val="000000100000" w:firstRow="0" w:lastRow="0" w:firstColumn="0" w:lastColumn="0" w:oddVBand="0" w:evenVBand="0" w:oddHBand="1" w:evenHBand="0" w:firstRowFirstColumn="0" w:firstRowLastColumn="0" w:lastRowFirstColumn="0" w:lastRowLastColumn="0"/>
            </w:pPr>
            <w:r w:rsidRPr="00CC4F50">
              <w:t>NVIDIA A100 GPU</w:t>
            </w:r>
          </w:p>
        </w:tc>
      </w:tr>
    </w:tbl>
    <w:p w14:paraId="7E5CD3B9" w14:textId="77777777" w:rsidR="00CC4F50" w:rsidRPr="00CC4F50" w:rsidRDefault="00CC4F50" w:rsidP="00CC4F50"/>
    <w:p w14:paraId="624E387F" w14:textId="32421D27" w:rsidR="00CC1187" w:rsidRDefault="00CC4F50">
      <w:pPr>
        <w:pStyle w:val="Heading3"/>
        <w:numPr>
          <w:ilvl w:val="1"/>
          <w:numId w:val="9"/>
        </w:numPr>
        <w:spacing w:after="360"/>
        <w:ind w:left="450" w:hanging="450"/>
      </w:pPr>
      <w:bookmarkStart w:id="62" w:name="_Toc233531069"/>
      <w:r w:rsidRPr="00CC4F50">
        <w:t>Final Test Set Results</w:t>
      </w:r>
      <w:bookmarkEnd w:id="62"/>
    </w:p>
    <w:p w14:paraId="439D8DF1" w14:textId="2561F49C" w:rsidR="00CC4F50" w:rsidRDefault="00CC4F50" w:rsidP="00CC4F50">
      <w:r w:rsidRPr="00CC4F50">
        <w:t xml:space="preserve">The last evaluation is done on the held-out test split through the complete </w:t>
      </w:r>
      <w:proofErr w:type="spellStart"/>
      <w:r w:rsidRPr="00CC4F50">
        <w:t>EfficientViT</w:t>
      </w:r>
      <w:proofErr w:type="spellEnd"/>
      <w:r w:rsidRPr="00CC4F50">
        <w:t xml:space="preserve">-FER Inference Pipeline: EfficientNet-B3 Best Checkpoint + </w:t>
      </w:r>
      <w:proofErr w:type="spellStart"/>
      <w:r w:rsidRPr="00CC4F50">
        <w:t>ViT</w:t>
      </w:r>
      <w:proofErr w:type="spellEnd"/>
      <w:r w:rsidRPr="00CC4F50">
        <w:t>-Small Weighted Ensemble (0.80/0.20) + TTA across five augmented views. Table 4.2 shows the results from the final test set evaluation.</w:t>
      </w:r>
    </w:p>
    <w:p w14:paraId="0E681F79" w14:textId="77777777" w:rsidR="00CC4F50" w:rsidRDefault="00CC4F50" w:rsidP="00CC4F50"/>
    <w:p w14:paraId="40F1B295" w14:textId="014EBFE8" w:rsidR="00C550C0" w:rsidRPr="00C550C0" w:rsidRDefault="00C550C0" w:rsidP="00C550C0">
      <w:pPr>
        <w:jc w:val="center"/>
        <w:rPr>
          <w:b/>
          <w:bCs/>
          <w:sz w:val="20"/>
          <w:szCs w:val="16"/>
        </w:rPr>
      </w:pPr>
      <w:r w:rsidRPr="00C550C0">
        <w:rPr>
          <w:b/>
          <w:bCs/>
          <w:sz w:val="20"/>
          <w:szCs w:val="16"/>
        </w:rPr>
        <w:t xml:space="preserve">Table 4.2: </w:t>
      </w:r>
      <w:proofErr w:type="spellStart"/>
      <w:r w:rsidRPr="00C550C0">
        <w:rPr>
          <w:b/>
          <w:bCs/>
          <w:sz w:val="20"/>
          <w:szCs w:val="16"/>
        </w:rPr>
        <w:t>EfficientViT</w:t>
      </w:r>
      <w:proofErr w:type="spellEnd"/>
      <w:r w:rsidRPr="00C550C0">
        <w:rPr>
          <w:b/>
          <w:bCs/>
          <w:sz w:val="20"/>
          <w:szCs w:val="16"/>
        </w:rPr>
        <w:t>-FER Final Test Set Results</w:t>
      </w:r>
    </w:p>
    <w:tbl>
      <w:tblPr>
        <w:tblStyle w:val="GridTable4-Accent5"/>
        <w:tblW w:w="0" w:type="auto"/>
        <w:tblLook w:val="04A0" w:firstRow="1" w:lastRow="0" w:firstColumn="1" w:lastColumn="0" w:noHBand="0" w:noVBand="1"/>
      </w:tblPr>
      <w:tblGrid>
        <w:gridCol w:w="2049"/>
        <w:gridCol w:w="2677"/>
        <w:gridCol w:w="1253"/>
        <w:gridCol w:w="3443"/>
      </w:tblGrid>
      <w:tr w:rsidR="00CC4F50" w:rsidRPr="00CC4F50" w14:paraId="6D00A897" w14:textId="77777777" w:rsidTr="00CC4F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D95F95" w14:textId="77777777" w:rsidR="00CC4F50" w:rsidRPr="00CC4F50" w:rsidRDefault="00CC4F50" w:rsidP="00CC4F50">
            <w:pPr>
              <w:ind w:left="0"/>
              <w:jc w:val="center"/>
              <w:rPr>
                <w:color w:val="FFFFFF" w:themeColor="background1"/>
              </w:rPr>
            </w:pPr>
            <w:r w:rsidRPr="00CC4F50">
              <w:rPr>
                <w:color w:val="FFFFFF" w:themeColor="background1"/>
              </w:rPr>
              <w:t>Metric</w:t>
            </w:r>
          </w:p>
        </w:tc>
        <w:tc>
          <w:tcPr>
            <w:tcW w:w="0" w:type="auto"/>
            <w:vAlign w:val="center"/>
            <w:hideMark/>
          </w:tcPr>
          <w:p w14:paraId="7D34A833" w14:textId="77777777" w:rsidR="00CC4F50" w:rsidRPr="00CC4F50" w:rsidRDefault="00CC4F50" w:rsidP="00CC4F50">
            <w:pPr>
              <w:ind w:left="4"/>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C4F50">
              <w:rPr>
                <w:color w:val="FFFFFF" w:themeColor="background1"/>
              </w:rPr>
              <w:t>EfficientNet-B3 alone</w:t>
            </w:r>
          </w:p>
        </w:tc>
        <w:tc>
          <w:tcPr>
            <w:tcW w:w="0" w:type="auto"/>
            <w:vAlign w:val="center"/>
            <w:hideMark/>
          </w:tcPr>
          <w:p w14:paraId="68259AE5" w14:textId="77777777" w:rsidR="00CC4F50" w:rsidRPr="00CC4F50" w:rsidRDefault="00CC4F50" w:rsidP="00CC4F50">
            <w:pPr>
              <w:ind w:left="183"/>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C4F50">
              <w:rPr>
                <w:color w:val="FFFFFF" w:themeColor="background1"/>
              </w:rPr>
              <w:t>+ TTA</w:t>
            </w:r>
          </w:p>
        </w:tc>
        <w:tc>
          <w:tcPr>
            <w:tcW w:w="0" w:type="auto"/>
            <w:vAlign w:val="center"/>
            <w:hideMark/>
          </w:tcPr>
          <w:p w14:paraId="05B43277" w14:textId="77777777" w:rsidR="00CC4F50" w:rsidRPr="00CC4F50" w:rsidRDefault="00CC4F50" w:rsidP="00CC4F50">
            <w:pPr>
              <w:ind w:left="157"/>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C4F50">
              <w:rPr>
                <w:color w:val="FFFFFF" w:themeColor="background1"/>
              </w:rPr>
              <w:t xml:space="preserve">+ </w:t>
            </w:r>
            <w:proofErr w:type="spellStart"/>
            <w:r w:rsidRPr="00CC4F50">
              <w:rPr>
                <w:color w:val="FFFFFF" w:themeColor="background1"/>
              </w:rPr>
              <w:t>ViT</w:t>
            </w:r>
            <w:proofErr w:type="spellEnd"/>
            <w:r w:rsidRPr="00CC4F50">
              <w:rPr>
                <w:color w:val="FFFFFF" w:themeColor="background1"/>
              </w:rPr>
              <w:t>-Small Ensemble + TTA</w:t>
            </w:r>
          </w:p>
        </w:tc>
      </w:tr>
      <w:tr w:rsidR="00CC4F50" w:rsidRPr="00CC4F50" w14:paraId="0BA35A68" w14:textId="77777777" w:rsidTr="00CC4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508CE2" w14:textId="77777777" w:rsidR="00CC4F50" w:rsidRPr="00CC4F50" w:rsidRDefault="00CC4F50" w:rsidP="00CC4F50">
            <w:pPr>
              <w:ind w:left="0"/>
              <w:jc w:val="center"/>
            </w:pPr>
            <w:r w:rsidRPr="00CC4F50">
              <w:t>Test Accuracy</w:t>
            </w:r>
          </w:p>
        </w:tc>
        <w:tc>
          <w:tcPr>
            <w:tcW w:w="0" w:type="auto"/>
            <w:vAlign w:val="center"/>
            <w:hideMark/>
          </w:tcPr>
          <w:p w14:paraId="2639A6D3" w14:textId="77777777" w:rsidR="00CC4F50" w:rsidRPr="00CC4F50" w:rsidRDefault="00CC4F50" w:rsidP="00CC4F50">
            <w:pPr>
              <w:ind w:left="4"/>
              <w:jc w:val="center"/>
              <w:cnfStyle w:val="000000100000" w:firstRow="0" w:lastRow="0" w:firstColumn="0" w:lastColumn="0" w:oddVBand="0" w:evenVBand="0" w:oddHBand="1" w:evenHBand="0" w:firstRowFirstColumn="0" w:firstRowLastColumn="0" w:lastRowFirstColumn="0" w:lastRowLastColumn="0"/>
            </w:pPr>
            <w:r w:rsidRPr="00CC4F50">
              <w:t>79.88%</w:t>
            </w:r>
          </w:p>
        </w:tc>
        <w:tc>
          <w:tcPr>
            <w:tcW w:w="0" w:type="auto"/>
            <w:vAlign w:val="center"/>
            <w:hideMark/>
          </w:tcPr>
          <w:p w14:paraId="0CC1B5A3" w14:textId="77777777" w:rsidR="00CC4F50" w:rsidRPr="00CC4F50" w:rsidRDefault="00CC4F50" w:rsidP="00CC4F50">
            <w:pPr>
              <w:ind w:left="183"/>
              <w:jc w:val="center"/>
              <w:cnfStyle w:val="000000100000" w:firstRow="0" w:lastRow="0" w:firstColumn="0" w:lastColumn="0" w:oddVBand="0" w:evenVBand="0" w:oddHBand="1" w:evenHBand="0" w:firstRowFirstColumn="0" w:firstRowLastColumn="0" w:lastRowFirstColumn="0" w:lastRowLastColumn="0"/>
            </w:pPr>
            <w:r w:rsidRPr="00CC4F50">
              <w:t>81.67%</w:t>
            </w:r>
          </w:p>
        </w:tc>
        <w:tc>
          <w:tcPr>
            <w:tcW w:w="0" w:type="auto"/>
            <w:vAlign w:val="center"/>
            <w:hideMark/>
          </w:tcPr>
          <w:p w14:paraId="7E61DE8A" w14:textId="77777777" w:rsidR="00CC4F50" w:rsidRPr="00CC4F50" w:rsidRDefault="00CC4F50" w:rsidP="00CC4F50">
            <w:pPr>
              <w:ind w:left="157"/>
              <w:jc w:val="center"/>
              <w:cnfStyle w:val="000000100000" w:firstRow="0" w:lastRow="0" w:firstColumn="0" w:lastColumn="0" w:oddVBand="0" w:evenVBand="0" w:oddHBand="1" w:evenHBand="0" w:firstRowFirstColumn="0" w:firstRowLastColumn="0" w:lastRowFirstColumn="0" w:lastRowLastColumn="0"/>
            </w:pPr>
            <w:r w:rsidRPr="00CC4F50">
              <w:rPr>
                <w:b/>
                <w:bCs/>
              </w:rPr>
              <w:t>82.54%</w:t>
            </w:r>
          </w:p>
        </w:tc>
      </w:tr>
      <w:tr w:rsidR="00CC4F50" w:rsidRPr="00CC4F50" w14:paraId="264F5C0C" w14:textId="77777777" w:rsidTr="00CC4F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D00E71" w14:textId="77777777" w:rsidR="00CC4F50" w:rsidRPr="00CC4F50" w:rsidRDefault="00CC4F50" w:rsidP="00CC4F50">
            <w:pPr>
              <w:ind w:left="0"/>
              <w:jc w:val="center"/>
            </w:pPr>
            <w:r w:rsidRPr="00CC4F50">
              <w:t>Macro F1-score</w:t>
            </w:r>
          </w:p>
        </w:tc>
        <w:tc>
          <w:tcPr>
            <w:tcW w:w="0" w:type="auto"/>
            <w:vAlign w:val="center"/>
            <w:hideMark/>
          </w:tcPr>
          <w:p w14:paraId="0CC6C38B" w14:textId="77777777" w:rsidR="00CC4F50" w:rsidRPr="00CC4F50" w:rsidRDefault="00CC4F50" w:rsidP="00CC4F50">
            <w:pPr>
              <w:ind w:left="4"/>
              <w:jc w:val="center"/>
              <w:cnfStyle w:val="000000000000" w:firstRow="0" w:lastRow="0" w:firstColumn="0" w:lastColumn="0" w:oddVBand="0" w:evenVBand="0" w:oddHBand="0" w:evenHBand="0" w:firstRowFirstColumn="0" w:firstRowLastColumn="0" w:lastRowFirstColumn="0" w:lastRowLastColumn="0"/>
            </w:pPr>
            <w:r w:rsidRPr="00CC4F50">
              <w:t>0.6312</w:t>
            </w:r>
          </w:p>
        </w:tc>
        <w:tc>
          <w:tcPr>
            <w:tcW w:w="0" w:type="auto"/>
            <w:vAlign w:val="center"/>
            <w:hideMark/>
          </w:tcPr>
          <w:p w14:paraId="404871B4" w14:textId="77777777" w:rsidR="00CC4F50" w:rsidRPr="00CC4F50" w:rsidRDefault="00CC4F50" w:rsidP="00CC4F50">
            <w:pPr>
              <w:ind w:left="183"/>
              <w:jc w:val="center"/>
              <w:cnfStyle w:val="000000000000" w:firstRow="0" w:lastRow="0" w:firstColumn="0" w:lastColumn="0" w:oddVBand="0" w:evenVBand="0" w:oddHBand="0" w:evenHBand="0" w:firstRowFirstColumn="0" w:firstRowLastColumn="0" w:lastRowFirstColumn="0" w:lastRowLastColumn="0"/>
            </w:pPr>
            <w:r w:rsidRPr="00CC4F50">
              <w:t>0.7074</w:t>
            </w:r>
          </w:p>
        </w:tc>
        <w:tc>
          <w:tcPr>
            <w:tcW w:w="0" w:type="auto"/>
            <w:vAlign w:val="center"/>
            <w:hideMark/>
          </w:tcPr>
          <w:p w14:paraId="363EE7CC" w14:textId="77777777" w:rsidR="00CC4F50" w:rsidRPr="00CC4F50" w:rsidRDefault="00CC4F50" w:rsidP="00CC4F50">
            <w:pPr>
              <w:ind w:left="157"/>
              <w:jc w:val="center"/>
              <w:cnfStyle w:val="000000000000" w:firstRow="0" w:lastRow="0" w:firstColumn="0" w:lastColumn="0" w:oddVBand="0" w:evenVBand="0" w:oddHBand="0" w:evenHBand="0" w:firstRowFirstColumn="0" w:firstRowLastColumn="0" w:lastRowFirstColumn="0" w:lastRowLastColumn="0"/>
            </w:pPr>
            <w:r w:rsidRPr="00CC4F50">
              <w:rPr>
                <w:b/>
                <w:bCs/>
              </w:rPr>
              <w:t>0.7218</w:t>
            </w:r>
          </w:p>
        </w:tc>
      </w:tr>
    </w:tbl>
    <w:p w14:paraId="43A4594E" w14:textId="77777777" w:rsidR="00C550C0" w:rsidRDefault="00C550C0">
      <w:pPr>
        <w:spacing w:after="160" w:line="259" w:lineRule="auto"/>
        <w:ind w:left="0" w:firstLine="0"/>
        <w:jc w:val="left"/>
      </w:pPr>
    </w:p>
    <w:p w14:paraId="3BDAD3CD" w14:textId="2005F5AD" w:rsidR="00CC1187" w:rsidRDefault="00C550C0" w:rsidP="00C550C0">
      <w:r w:rsidRPr="00C550C0">
        <w:t xml:space="preserve">These findings clearly show the incremental contribution of all the components of the system. While the fine-tuned EfficientNet-B3 itself is able to reach 79.88% -- exceeding the latest SOTA benchmark provided by Ismail et al. (2026) [30], which equals 77.6%, by +2.28 percentage points -- the inclusion of TTA for five view augmentations offers another increment of +1.79% reaching 81.67%, and then the incorporation of the weighted ensemble of </w:t>
      </w:r>
      <w:proofErr w:type="spellStart"/>
      <w:r w:rsidRPr="00C550C0">
        <w:t>ViT</w:t>
      </w:r>
      <w:proofErr w:type="spellEnd"/>
      <w:r w:rsidRPr="00C550C0">
        <w:t>-Small yields the extra +0.87% to yield the final score of 82.54%.</w:t>
      </w:r>
      <w:r>
        <w:t xml:space="preserve"> </w:t>
      </w:r>
      <w:r w:rsidRPr="00C550C0">
        <w:t>The continuous improvement at every step proves the complementary contribution of every component suggested for the system.</w:t>
      </w:r>
    </w:p>
    <w:p w14:paraId="0A27B68D" w14:textId="77777777" w:rsidR="00C550C0" w:rsidRDefault="00C550C0" w:rsidP="00C550C0"/>
    <w:p w14:paraId="111C4734" w14:textId="70BA760D" w:rsidR="00C550C0" w:rsidRDefault="00C550C0">
      <w:pPr>
        <w:pStyle w:val="Heading3"/>
        <w:numPr>
          <w:ilvl w:val="1"/>
          <w:numId w:val="9"/>
        </w:numPr>
        <w:spacing w:after="360"/>
        <w:ind w:left="450" w:hanging="450"/>
      </w:pPr>
      <w:bookmarkStart w:id="63" w:name="_Toc233531070"/>
      <w:r w:rsidRPr="00C550C0">
        <w:lastRenderedPageBreak/>
        <w:t>Per-Class Analysis</w:t>
      </w:r>
      <w:bookmarkEnd w:id="63"/>
    </w:p>
    <w:p w14:paraId="3D420E71" w14:textId="6AF05DBF" w:rsidR="00C550C0" w:rsidRDefault="00C550C0" w:rsidP="00C550C0">
      <w:r w:rsidRPr="00C550C0">
        <w:t xml:space="preserve">Table 4.3 provides the Precision, Recall, and F1-score per class for the final </w:t>
      </w:r>
      <w:proofErr w:type="spellStart"/>
      <w:r w:rsidRPr="00C550C0">
        <w:t>EfficientViT</w:t>
      </w:r>
      <w:proofErr w:type="spellEnd"/>
      <w:r w:rsidRPr="00C550C0">
        <w:t>-FER model on the test dataset.</w:t>
      </w:r>
    </w:p>
    <w:p w14:paraId="74D3DF76" w14:textId="77777777" w:rsidR="00C550C0" w:rsidRDefault="00C550C0" w:rsidP="00C550C0"/>
    <w:p w14:paraId="2C849307" w14:textId="46EF31D8" w:rsidR="003865CB" w:rsidRPr="003865CB" w:rsidRDefault="003865CB" w:rsidP="003865CB">
      <w:pPr>
        <w:jc w:val="center"/>
      </w:pPr>
      <w:r w:rsidRPr="003865CB">
        <w:rPr>
          <w:noProof/>
        </w:rPr>
        <w:drawing>
          <wp:inline distT="0" distB="0" distL="0" distR="0" wp14:anchorId="05E7E68E" wp14:editId="7CFAB1A1">
            <wp:extent cx="5989320" cy="2955290"/>
            <wp:effectExtent l="0" t="0" r="0" b="0"/>
            <wp:docPr id="16372255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89320" cy="2955290"/>
                    </a:xfrm>
                    <a:prstGeom prst="rect">
                      <a:avLst/>
                    </a:prstGeom>
                    <a:noFill/>
                    <a:ln>
                      <a:noFill/>
                    </a:ln>
                  </pic:spPr>
                </pic:pic>
              </a:graphicData>
            </a:graphic>
          </wp:inline>
        </w:drawing>
      </w:r>
    </w:p>
    <w:p w14:paraId="32A481D0" w14:textId="59AEB2F3" w:rsidR="00C550C0" w:rsidRDefault="00C550C0" w:rsidP="003865CB">
      <w:pPr>
        <w:ind w:left="0"/>
        <w:jc w:val="center"/>
        <w:rPr>
          <w:b/>
          <w:bCs/>
          <w:sz w:val="20"/>
          <w:szCs w:val="16"/>
        </w:rPr>
      </w:pPr>
      <w:r w:rsidRPr="00C550C0">
        <w:rPr>
          <w:b/>
          <w:bCs/>
          <w:sz w:val="20"/>
          <w:szCs w:val="16"/>
        </w:rPr>
        <w:t xml:space="preserve">Figure 4.3: Per-Class F1-Score </w:t>
      </w:r>
      <w:r>
        <w:rPr>
          <w:b/>
          <w:bCs/>
          <w:sz w:val="20"/>
          <w:szCs w:val="16"/>
        </w:rPr>
        <w:t>(</w:t>
      </w:r>
      <w:proofErr w:type="spellStart"/>
      <w:r w:rsidRPr="00C550C0">
        <w:rPr>
          <w:b/>
          <w:bCs/>
          <w:sz w:val="20"/>
          <w:szCs w:val="16"/>
        </w:rPr>
        <w:t>EfficientViT</w:t>
      </w:r>
      <w:proofErr w:type="spellEnd"/>
      <w:r w:rsidRPr="00C550C0">
        <w:rPr>
          <w:b/>
          <w:bCs/>
          <w:sz w:val="20"/>
          <w:szCs w:val="16"/>
        </w:rPr>
        <w:t>-FER Final Results</w:t>
      </w:r>
      <w:r>
        <w:rPr>
          <w:b/>
          <w:bCs/>
          <w:sz w:val="20"/>
          <w:szCs w:val="16"/>
        </w:rPr>
        <w:t>)</w:t>
      </w:r>
    </w:p>
    <w:p w14:paraId="472ED3A8" w14:textId="77777777" w:rsidR="00C550C0" w:rsidRDefault="00C550C0" w:rsidP="00C550C0">
      <w:pPr>
        <w:rPr>
          <w:b/>
          <w:bCs/>
          <w:sz w:val="20"/>
          <w:szCs w:val="16"/>
        </w:rPr>
      </w:pPr>
    </w:p>
    <w:p w14:paraId="004D4B9A" w14:textId="77777777" w:rsidR="00C550C0" w:rsidRPr="00C550C0" w:rsidRDefault="00C550C0" w:rsidP="00C550C0">
      <w:pPr>
        <w:rPr>
          <w:sz w:val="20"/>
          <w:szCs w:val="16"/>
        </w:rPr>
      </w:pPr>
    </w:p>
    <w:p w14:paraId="59842CC7" w14:textId="5847F176" w:rsidR="00C550C0" w:rsidRPr="00C550C0" w:rsidRDefault="00C550C0" w:rsidP="00C550C0">
      <w:pPr>
        <w:ind w:left="0"/>
        <w:jc w:val="center"/>
        <w:rPr>
          <w:sz w:val="20"/>
          <w:szCs w:val="16"/>
        </w:rPr>
      </w:pPr>
      <w:r w:rsidRPr="00C550C0">
        <w:rPr>
          <w:b/>
          <w:bCs/>
          <w:sz w:val="20"/>
          <w:szCs w:val="16"/>
        </w:rPr>
        <w:t xml:space="preserve">Table 4.3: Per-Class Classification Report </w:t>
      </w:r>
      <w:r w:rsidR="005E45E9">
        <w:rPr>
          <w:b/>
          <w:bCs/>
          <w:sz w:val="20"/>
          <w:szCs w:val="16"/>
        </w:rPr>
        <w:t xml:space="preserve">- </w:t>
      </w:r>
      <w:proofErr w:type="spellStart"/>
      <w:r w:rsidRPr="00C550C0">
        <w:rPr>
          <w:b/>
          <w:bCs/>
          <w:sz w:val="20"/>
          <w:szCs w:val="16"/>
        </w:rPr>
        <w:t>EfficientViT</w:t>
      </w:r>
      <w:proofErr w:type="spellEnd"/>
      <w:r w:rsidRPr="00C550C0">
        <w:rPr>
          <w:b/>
          <w:bCs/>
          <w:sz w:val="20"/>
          <w:szCs w:val="16"/>
        </w:rPr>
        <w:t>-FER (Final Ensemble + TTA)</w:t>
      </w:r>
    </w:p>
    <w:tbl>
      <w:tblPr>
        <w:tblStyle w:val="GridTable4-Accent5"/>
        <w:tblW w:w="0" w:type="auto"/>
        <w:jc w:val="center"/>
        <w:tblLook w:val="04A0" w:firstRow="1" w:lastRow="0" w:firstColumn="1" w:lastColumn="0" w:noHBand="0" w:noVBand="1"/>
      </w:tblPr>
      <w:tblGrid>
        <w:gridCol w:w="1629"/>
        <w:gridCol w:w="1371"/>
        <w:gridCol w:w="1116"/>
        <w:gridCol w:w="1419"/>
        <w:gridCol w:w="1206"/>
      </w:tblGrid>
      <w:tr w:rsidR="00C550C0" w:rsidRPr="00C550C0" w14:paraId="4126E934" w14:textId="77777777" w:rsidTr="00C550C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B6BB04" w14:textId="77777777" w:rsidR="00C550C0" w:rsidRPr="00C550C0" w:rsidRDefault="00C550C0" w:rsidP="00C550C0">
            <w:pPr>
              <w:ind w:left="0"/>
              <w:jc w:val="center"/>
              <w:rPr>
                <w:color w:val="FFFFFF" w:themeColor="background1"/>
              </w:rPr>
            </w:pPr>
            <w:r w:rsidRPr="00C550C0">
              <w:rPr>
                <w:color w:val="FFFFFF" w:themeColor="background1"/>
              </w:rPr>
              <w:t>Emotion</w:t>
            </w:r>
          </w:p>
        </w:tc>
        <w:tc>
          <w:tcPr>
            <w:tcW w:w="0" w:type="auto"/>
            <w:hideMark/>
          </w:tcPr>
          <w:p w14:paraId="03315170" w14:textId="77777777" w:rsidR="00C550C0" w:rsidRPr="00C550C0" w:rsidRDefault="00C550C0" w:rsidP="00C550C0">
            <w:pPr>
              <w:ind w:left="6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50C0">
              <w:rPr>
                <w:color w:val="FFFFFF" w:themeColor="background1"/>
              </w:rPr>
              <w:t>Precision</w:t>
            </w:r>
          </w:p>
        </w:tc>
        <w:tc>
          <w:tcPr>
            <w:tcW w:w="0" w:type="auto"/>
            <w:hideMark/>
          </w:tcPr>
          <w:p w14:paraId="160DE605" w14:textId="77777777" w:rsidR="00C550C0" w:rsidRPr="00C550C0" w:rsidRDefault="00C550C0" w:rsidP="00C550C0">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50C0">
              <w:rPr>
                <w:color w:val="FFFFFF" w:themeColor="background1"/>
              </w:rPr>
              <w:t>Recall</w:t>
            </w:r>
          </w:p>
        </w:tc>
        <w:tc>
          <w:tcPr>
            <w:tcW w:w="0" w:type="auto"/>
            <w:hideMark/>
          </w:tcPr>
          <w:p w14:paraId="2E3E075D" w14:textId="77777777" w:rsidR="00C550C0" w:rsidRPr="00C550C0" w:rsidRDefault="00C550C0" w:rsidP="00C550C0">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50C0">
              <w:rPr>
                <w:color w:val="FFFFFF" w:themeColor="background1"/>
              </w:rPr>
              <w:t>F1-Score</w:t>
            </w:r>
          </w:p>
        </w:tc>
        <w:tc>
          <w:tcPr>
            <w:tcW w:w="0" w:type="auto"/>
            <w:hideMark/>
          </w:tcPr>
          <w:p w14:paraId="1CAD5873" w14:textId="77777777" w:rsidR="00C550C0" w:rsidRPr="00C550C0" w:rsidRDefault="00C550C0" w:rsidP="00C550C0">
            <w:pPr>
              <w:ind w:left="19"/>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50C0">
              <w:rPr>
                <w:color w:val="FFFFFF" w:themeColor="background1"/>
              </w:rPr>
              <w:t>Support</w:t>
            </w:r>
          </w:p>
        </w:tc>
      </w:tr>
      <w:tr w:rsidR="00C550C0" w:rsidRPr="00C550C0" w14:paraId="1567D17C" w14:textId="77777777" w:rsidTr="00C550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CD36ED" w14:textId="77777777" w:rsidR="00C550C0" w:rsidRPr="00C550C0" w:rsidRDefault="00C550C0" w:rsidP="00C550C0">
            <w:pPr>
              <w:ind w:left="0"/>
            </w:pPr>
            <w:r w:rsidRPr="00C550C0">
              <w:t>Angry</w:t>
            </w:r>
          </w:p>
        </w:tc>
        <w:tc>
          <w:tcPr>
            <w:tcW w:w="0" w:type="auto"/>
            <w:hideMark/>
          </w:tcPr>
          <w:p w14:paraId="37C0DD11" w14:textId="77777777" w:rsidR="00C550C0" w:rsidRPr="00C550C0" w:rsidRDefault="00C550C0" w:rsidP="00C550C0">
            <w:pPr>
              <w:ind w:left="60"/>
              <w:jc w:val="center"/>
              <w:cnfStyle w:val="000000100000" w:firstRow="0" w:lastRow="0" w:firstColumn="0" w:lastColumn="0" w:oddVBand="0" w:evenVBand="0" w:oddHBand="1" w:evenHBand="0" w:firstRowFirstColumn="0" w:firstRowLastColumn="0" w:lastRowFirstColumn="0" w:lastRowLastColumn="0"/>
            </w:pPr>
            <w:r w:rsidRPr="00C550C0">
              <w:t>0.7263</w:t>
            </w:r>
          </w:p>
        </w:tc>
        <w:tc>
          <w:tcPr>
            <w:tcW w:w="0" w:type="auto"/>
            <w:hideMark/>
          </w:tcPr>
          <w:p w14:paraId="7CEDAD23"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0.8519</w:t>
            </w:r>
          </w:p>
        </w:tc>
        <w:tc>
          <w:tcPr>
            <w:tcW w:w="0" w:type="auto"/>
            <w:hideMark/>
          </w:tcPr>
          <w:p w14:paraId="4518215C"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0.7888</w:t>
            </w:r>
          </w:p>
        </w:tc>
        <w:tc>
          <w:tcPr>
            <w:tcW w:w="0" w:type="auto"/>
            <w:hideMark/>
          </w:tcPr>
          <w:p w14:paraId="49C493D3" w14:textId="77777777" w:rsidR="00C550C0" w:rsidRPr="00C550C0" w:rsidRDefault="00C550C0" w:rsidP="00C550C0">
            <w:pPr>
              <w:ind w:left="19"/>
              <w:jc w:val="center"/>
              <w:cnfStyle w:val="000000100000" w:firstRow="0" w:lastRow="0" w:firstColumn="0" w:lastColumn="0" w:oddVBand="0" w:evenVBand="0" w:oddHBand="1" w:evenHBand="0" w:firstRowFirstColumn="0" w:firstRowLastColumn="0" w:lastRowFirstColumn="0" w:lastRowLastColumn="0"/>
            </w:pPr>
            <w:r w:rsidRPr="00C550C0">
              <w:t>599</w:t>
            </w:r>
          </w:p>
        </w:tc>
      </w:tr>
      <w:tr w:rsidR="00C550C0" w:rsidRPr="00C550C0" w14:paraId="3322488F" w14:textId="77777777" w:rsidTr="00C550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DC2EA1" w14:textId="77777777" w:rsidR="00C550C0" w:rsidRPr="00C550C0" w:rsidRDefault="00C550C0" w:rsidP="00C550C0">
            <w:pPr>
              <w:ind w:left="0"/>
            </w:pPr>
            <w:r w:rsidRPr="00C550C0">
              <w:t>Disgust</w:t>
            </w:r>
          </w:p>
        </w:tc>
        <w:tc>
          <w:tcPr>
            <w:tcW w:w="0" w:type="auto"/>
            <w:hideMark/>
          </w:tcPr>
          <w:p w14:paraId="7BF5B33F" w14:textId="77777777" w:rsidR="00C550C0" w:rsidRPr="00C550C0" w:rsidRDefault="00C550C0" w:rsidP="00C550C0">
            <w:pPr>
              <w:ind w:left="60"/>
              <w:jc w:val="center"/>
              <w:cnfStyle w:val="000000000000" w:firstRow="0" w:lastRow="0" w:firstColumn="0" w:lastColumn="0" w:oddVBand="0" w:evenVBand="0" w:oddHBand="0" w:evenHBand="0" w:firstRowFirstColumn="0" w:firstRowLastColumn="0" w:lastRowFirstColumn="0" w:lastRowLastColumn="0"/>
            </w:pPr>
            <w:r w:rsidRPr="00C550C0">
              <w:t>0.5455</w:t>
            </w:r>
          </w:p>
        </w:tc>
        <w:tc>
          <w:tcPr>
            <w:tcW w:w="0" w:type="auto"/>
            <w:hideMark/>
          </w:tcPr>
          <w:p w14:paraId="1BEA7325"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0.4615</w:t>
            </w:r>
          </w:p>
        </w:tc>
        <w:tc>
          <w:tcPr>
            <w:tcW w:w="0" w:type="auto"/>
            <w:hideMark/>
          </w:tcPr>
          <w:p w14:paraId="0C5024A4"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0.5000</w:t>
            </w:r>
          </w:p>
        </w:tc>
        <w:tc>
          <w:tcPr>
            <w:tcW w:w="0" w:type="auto"/>
            <w:hideMark/>
          </w:tcPr>
          <w:p w14:paraId="799A6504" w14:textId="77777777" w:rsidR="00C550C0" w:rsidRPr="00C550C0" w:rsidRDefault="00C550C0" w:rsidP="00C550C0">
            <w:pPr>
              <w:ind w:left="19"/>
              <w:jc w:val="center"/>
              <w:cnfStyle w:val="000000000000" w:firstRow="0" w:lastRow="0" w:firstColumn="0" w:lastColumn="0" w:oddVBand="0" w:evenVBand="0" w:oddHBand="0" w:evenHBand="0" w:firstRowFirstColumn="0" w:firstRowLastColumn="0" w:lastRowFirstColumn="0" w:lastRowLastColumn="0"/>
            </w:pPr>
            <w:r w:rsidRPr="00C550C0">
              <w:t>65</w:t>
            </w:r>
          </w:p>
        </w:tc>
      </w:tr>
      <w:tr w:rsidR="00C550C0" w:rsidRPr="00C550C0" w14:paraId="023E113D" w14:textId="77777777" w:rsidTr="00C550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466466" w14:textId="77777777" w:rsidR="00C550C0" w:rsidRPr="00C550C0" w:rsidRDefault="00C550C0" w:rsidP="00C550C0">
            <w:pPr>
              <w:ind w:left="0"/>
            </w:pPr>
            <w:r w:rsidRPr="00C550C0">
              <w:t>Fear</w:t>
            </w:r>
          </w:p>
        </w:tc>
        <w:tc>
          <w:tcPr>
            <w:tcW w:w="0" w:type="auto"/>
            <w:hideMark/>
          </w:tcPr>
          <w:p w14:paraId="38867DB7" w14:textId="77777777" w:rsidR="00C550C0" w:rsidRPr="00C550C0" w:rsidRDefault="00C550C0" w:rsidP="00C550C0">
            <w:pPr>
              <w:ind w:left="60"/>
              <w:jc w:val="center"/>
              <w:cnfStyle w:val="000000100000" w:firstRow="0" w:lastRow="0" w:firstColumn="0" w:lastColumn="0" w:oddVBand="0" w:evenVBand="0" w:oddHBand="1" w:evenHBand="0" w:firstRowFirstColumn="0" w:firstRowLastColumn="0" w:lastRowFirstColumn="0" w:lastRowLastColumn="0"/>
            </w:pPr>
            <w:r w:rsidRPr="00C550C0">
              <w:t>0.5833</w:t>
            </w:r>
          </w:p>
        </w:tc>
        <w:tc>
          <w:tcPr>
            <w:tcW w:w="0" w:type="auto"/>
            <w:hideMark/>
          </w:tcPr>
          <w:p w14:paraId="1A919519"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0.4483</w:t>
            </w:r>
          </w:p>
        </w:tc>
        <w:tc>
          <w:tcPr>
            <w:tcW w:w="0" w:type="auto"/>
            <w:hideMark/>
          </w:tcPr>
          <w:p w14:paraId="5E119BB9"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0.5072</w:t>
            </w:r>
          </w:p>
        </w:tc>
        <w:tc>
          <w:tcPr>
            <w:tcW w:w="0" w:type="auto"/>
            <w:hideMark/>
          </w:tcPr>
          <w:p w14:paraId="648FF886" w14:textId="77777777" w:rsidR="00C550C0" w:rsidRPr="00C550C0" w:rsidRDefault="00C550C0" w:rsidP="00C550C0">
            <w:pPr>
              <w:ind w:left="19"/>
              <w:jc w:val="center"/>
              <w:cnfStyle w:val="000000100000" w:firstRow="0" w:lastRow="0" w:firstColumn="0" w:lastColumn="0" w:oddVBand="0" w:evenVBand="0" w:oddHBand="1" w:evenHBand="0" w:firstRowFirstColumn="0" w:firstRowLastColumn="0" w:lastRowFirstColumn="0" w:lastRowLastColumn="0"/>
            </w:pPr>
            <w:r w:rsidRPr="00C550C0">
              <w:t>615</w:t>
            </w:r>
          </w:p>
        </w:tc>
      </w:tr>
      <w:tr w:rsidR="00C550C0" w:rsidRPr="00C550C0" w14:paraId="39EF135A" w14:textId="77777777" w:rsidTr="00C550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27FB7F" w14:textId="77777777" w:rsidR="00C550C0" w:rsidRPr="00C550C0" w:rsidRDefault="00C550C0" w:rsidP="00C550C0">
            <w:pPr>
              <w:ind w:left="0"/>
            </w:pPr>
            <w:r w:rsidRPr="00C550C0">
              <w:t>Happy</w:t>
            </w:r>
          </w:p>
        </w:tc>
        <w:tc>
          <w:tcPr>
            <w:tcW w:w="0" w:type="auto"/>
            <w:hideMark/>
          </w:tcPr>
          <w:p w14:paraId="72E802AA" w14:textId="77777777" w:rsidR="00C550C0" w:rsidRPr="00C550C0" w:rsidRDefault="00C550C0" w:rsidP="00C550C0">
            <w:pPr>
              <w:ind w:left="60"/>
              <w:jc w:val="center"/>
              <w:cnfStyle w:val="000000000000" w:firstRow="0" w:lastRow="0" w:firstColumn="0" w:lastColumn="0" w:oddVBand="0" w:evenVBand="0" w:oddHBand="0" w:evenHBand="0" w:firstRowFirstColumn="0" w:firstRowLastColumn="0" w:lastRowFirstColumn="0" w:lastRowLastColumn="0"/>
            </w:pPr>
            <w:r w:rsidRPr="00C550C0">
              <w:t>0.9078</w:t>
            </w:r>
          </w:p>
        </w:tc>
        <w:tc>
          <w:tcPr>
            <w:tcW w:w="0" w:type="auto"/>
            <w:hideMark/>
          </w:tcPr>
          <w:p w14:paraId="49BB2832"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0.9449</w:t>
            </w:r>
          </w:p>
        </w:tc>
        <w:tc>
          <w:tcPr>
            <w:tcW w:w="0" w:type="auto"/>
            <w:hideMark/>
          </w:tcPr>
          <w:p w14:paraId="2C01EA7F"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0.9260</w:t>
            </w:r>
          </w:p>
        </w:tc>
        <w:tc>
          <w:tcPr>
            <w:tcW w:w="0" w:type="auto"/>
            <w:hideMark/>
          </w:tcPr>
          <w:p w14:paraId="608DC5EE" w14:textId="77777777" w:rsidR="00C550C0" w:rsidRPr="00C550C0" w:rsidRDefault="00C550C0" w:rsidP="00C550C0">
            <w:pPr>
              <w:ind w:left="19"/>
              <w:jc w:val="center"/>
              <w:cnfStyle w:val="000000000000" w:firstRow="0" w:lastRow="0" w:firstColumn="0" w:lastColumn="0" w:oddVBand="0" w:evenVBand="0" w:oddHBand="0" w:evenHBand="0" w:firstRowFirstColumn="0" w:firstRowLastColumn="0" w:lastRowFirstColumn="0" w:lastRowLastColumn="0"/>
            </w:pPr>
            <w:r w:rsidRPr="00C550C0">
              <w:t>1,640</w:t>
            </w:r>
          </w:p>
        </w:tc>
      </w:tr>
      <w:tr w:rsidR="00C550C0" w:rsidRPr="00C550C0" w14:paraId="026028C1" w14:textId="77777777" w:rsidTr="00C550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C64002" w14:textId="77777777" w:rsidR="00C550C0" w:rsidRPr="00C550C0" w:rsidRDefault="00C550C0" w:rsidP="00C550C0">
            <w:pPr>
              <w:ind w:left="0"/>
            </w:pPr>
            <w:r w:rsidRPr="00C550C0">
              <w:t>Neutral</w:t>
            </w:r>
          </w:p>
        </w:tc>
        <w:tc>
          <w:tcPr>
            <w:tcW w:w="0" w:type="auto"/>
            <w:hideMark/>
          </w:tcPr>
          <w:p w14:paraId="07925E2D" w14:textId="77777777" w:rsidR="00C550C0" w:rsidRPr="00C550C0" w:rsidRDefault="00C550C0" w:rsidP="00C550C0">
            <w:pPr>
              <w:ind w:left="60"/>
              <w:jc w:val="center"/>
              <w:cnfStyle w:val="000000100000" w:firstRow="0" w:lastRow="0" w:firstColumn="0" w:lastColumn="0" w:oddVBand="0" w:evenVBand="0" w:oddHBand="1" w:evenHBand="0" w:firstRowFirstColumn="0" w:firstRowLastColumn="0" w:lastRowFirstColumn="0" w:lastRowLastColumn="0"/>
            </w:pPr>
            <w:r w:rsidRPr="00C550C0">
              <w:t>0.8204</w:t>
            </w:r>
          </w:p>
        </w:tc>
        <w:tc>
          <w:tcPr>
            <w:tcW w:w="0" w:type="auto"/>
            <w:hideMark/>
          </w:tcPr>
          <w:p w14:paraId="1533A8D6"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0.8774</w:t>
            </w:r>
          </w:p>
        </w:tc>
        <w:tc>
          <w:tcPr>
            <w:tcW w:w="0" w:type="auto"/>
            <w:hideMark/>
          </w:tcPr>
          <w:p w14:paraId="79E0CDF7"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0.8479</w:t>
            </w:r>
          </w:p>
        </w:tc>
        <w:tc>
          <w:tcPr>
            <w:tcW w:w="0" w:type="auto"/>
            <w:hideMark/>
          </w:tcPr>
          <w:p w14:paraId="404A6DB9" w14:textId="77777777" w:rsidR="00C550C0" w:rsidRPr="00C550C0" w:rsidRDefault="00C550C0" w:rsidP="00C550C0">
            <w:pPr>
              <w:ind w:left="19"/>
              <w:jc w:val="center"/>
              <w:cnfStyle w:val="000000100000" w:firstRow="0" w:lastRow="0" w:firstColumn="0" w:lastColumn="0" w:oddVBand="0" w:evenVBand="0" w:oddHBand="1" w:evenHBand="0" w:firstRowFirstColumn="0" w:firstRowLastColumn="0" w:lastRowFirstColumn="0" w:lastRowLastColumn="0"/>
            </w:pPr>
            <w:r w:rsidRPr="00C550C0">
              <w:t>930</w:t>
            </w:r>
          </w:p>
        </w:tc>
      </w:tr>
      <w:tr w:rsidR="00C550C0" w:rsidRPr="00C550C0" w14:paraId="4A303CDF" w14:textId="77777777" w:rsidTr="00C550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081FB9" w14:textId="77777777" w:rsidR="00C550C0" w:rsidRPr="00C550C0" w:rsidRDefault="00C550C0" w:rsidP="00C550C0">
            <w:pPr>
              <w:ind w:left="0"/>
            </w:pPr>
            <w:r w:rsidRPr="00C550C0">
              <w:t>Sad</w:t>
            </w:r>
          </w:p>
        </w:tc>
        <w:tc>
          <w:tcPr>
            <w:tcW w:w="0" w:type="auto"/>
            <w:hideMark/>
          </w:tcPr>
          <w:p w14:paraId="58B5CB1C" w14:textId="77777777" w:rsidR="00C550C0" w:rsidRPr="00C550C0" w:rsidRDefault="00C550C0" w:rsidP="00C550C0">
            <w:pPr>
              <w:ind w:left="60"/>
              <w:jc w:val="center"/>
              <w:cnfStyle w:val="000000000000" w:firstRow="0" w:lastRow="0" w:firstColumn="0" w:lastColumn="0" w:oddVBand="0" w:evenVBand="0" w:oddHBand="0" w:evenHBand="0" w:firstRowFirstColumn="0" w:firstRowLastColumn="0" w:lastRowFirstColumn="0" w:lastRowLastColumn="0"/>
            </w:pPr>
            <w:r w:rsidRPr="00C550C0">
              <w:t>0.7143</w:t>
            </w:r>
          </w:p>
        </w:tc>
        <w:tc>
          <w:tcPr>
            <w:tcW w:w="0" w:type="auto"/>
            <w:hideMark/>
          </w:tcPr>
          <w:p w14:paraId="513DC5EA"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0.6228</w:t>
            </w:r>
          </w:p>
        </w:tc>
        <w:tc>
          <w:tcPr>
            <w:tcW w:w="0" w:type="auto"/>
            <w:hideMark/>
          </w:tcPr>
          <w:p w14:paraId="49DE8C8E"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0.6655</w:t>
            </w:r>
          </w:p>
        </w:tc>
        <w:tc>
          <w:tcPr>
            <w:tcW w:w="0" w:type="auto"/>
            <w:hideMark/>
          </w:tcPr>
          <w:p w14:paraId="79C308A9" w14:textId="77777777" w:rsidR="00C550C0" w:rsidRPr="00C550C0" w:rsidRDefault="00C550C0" w:rsidP="00C550C0">
            <w:pPr>
              <w:ind w:left="19"/>
              <w:jc w:val="center"/>
              <w:cnfStyle w:val="000000000000" w:firstRow="0" w:lastRow="0" w:firstColumn="0" w:lastColumn="0" w:oddVBand="0" w:evenVBand="0" w:oddHBand="0" w:evenHBand="0" w:firstRowFirstColumn="0" w:firstRowLastColumn="0" w:lastRowFirstColumn="0" w:lastRowLastColumn="0"/>
            </w:pPr>
            <w:r w:rsidRPr="00C550C0">
              <w:t>887</w:t>
            </w:r>
          </w:p>
        </w:tc>
      </w:tr>
      <w:tr w:rsidR="00C550C0" w:rsidRPr="00C550C0" w14:paraId="181C3694" w14:textId="77777777" w:rsidTr="00C550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9C0C0E" w14:textId="77777777" w:rsidR="00C550C0" w:rsidRPr="00C550C0" w:rsidRDefault="00C550C0" w:rsidP="00C550C0">
            <w:pPr>
              <w:ind w:left="0"/>
            </w:pPr>
            <w:r w:rsidRPr="00C550C0">
              <w:t>Surprise</w:t>
            </w:r>
          </w:p>
        </w:tc>
        <w:tc>
          <w:tcPr>
            <w:tcW w:w="0" w:type="auto"/>
            <w:hideMark/>
          </w:tcPr>
          <w:p w14:paraId="78875524" w14:textId="77777777" w:rsidR="00C550C0" w:rsidRPr="00C550C0" w:rsidRDefault="00C550C0" w:rsidP="00C550C0">
            <w:pPr>
              <w:ind w:left="60"/>
              <w:jc w:val="center"/>
              <w:cnfStyle w:val="000000100000" w:firstRow="0" w:lastRow="0" w:firstColumn="0" w:lastColumn="0" w:oddVBand="0" w:evenVBand="0" w:oddHBand="1" w:evenHBand="0" w:firstRowFirstColumn="0" w:firstRowLastColumn="0" w:lastRowFirstColumn="0" w:lastRowLastColumn="0"/>
            </w:pPr>
            <w:r w:rsidRPr="00C550C0">
              <w:t>0.8421</w:t>
            </w:r>
          </w:p>
        </w:tc>
        <w:tc>
          <w:tcPr>
            <w:tcW w:w="0" w:type="auto"/>
            <w:hideMark/>
          </w:tcPr>
          <w:p w14:paraId="7ADA4108"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0.7738</w:t>
            </w:r>
          </w:p>
        </w:tc>
        <w:tc>
          <w:tcPr>
            <w:tcW w:w="0" w:type="auto"/>
            <w:hideMark/>
          </w:tcPr>
          <w:p w14:paraId="21FDD2F5"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0.8065</w:t>
            </w:r>
          </w:p>
        </w:tc>
        <w:tc>
          <w:tcPr>
            <w:tcW w:w="0" w:type="auto"/>
            <w:hideMark/>
          </w:tcPr>
          <w:p w14:paraId="2192CF02" w14:textId="77777777" w:rsidR="00C550C0" w:rsidRPr="00C550C0" w:rsidRDefault="00C550C0" w:rsidP="00C550C0">
            <w:pPr>
              <w:ind w:left="19"/>
              <w:jc w:val="center"/>
              <w:cnfStyle w:val="000000100000" w:firstRow="0" w:lastRow="0" w:firstColumn="0" w:lastColumn="0" w:oddVBand="0" w:evenVBand="0" w:oddHBand="1" w:evenHBand="0" w:firstRowFirstColumn="0" w:firstRowLastColumn="0" w:lastRowFirstColumn="0" w:lastRowLastColumn="0"/>
            </w:pPr>
            <w:r w:rsidRPr="00C550C0">
              <w:t>600</w:t>
            </w:r>
          </w:p>
        </w:tc>
      </w:tr>
      <w:tr w:rsidR="00C550C0" w:rsidRPr="00C550C0" w14:paraId="1CD80F47" w14:textId="77777777" w:rsidTr="00C550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667DBF" w14:textId="77777777" w:rsidR="00C550C0" w:rsidRPr="00C550C0" w:rsidRDefault="00C550C0" w:rsidP="00C550C0">
            <w:pPr>
              <w:ind w:left="0"/>
            </w:pPr>
            <w:r w:rsidRPr="00C550C0">
              <w:t>Macro avg</w:t>
            </w:r>
          </w:p>
        </w:tc>
        <w:tc>
          <w:tcPr>
            <w:tcW w:w="0" w:type="auto"/>
            <w:hideMark/>
          </w:tcPr>
          <w:p w14:paraId="2FF2C1C8" w14:textId="77777777" w:rsidR="00C550C0" w:rsidRPr="00C550C0" w:rsidRDefault="00C550C0" w:rsidP="00C550C0">
            <w:pPr>
              <w:ind w:left="60"/>
              <w:jc w:val="center"/>
              <w:cnfStyle w:val="000000000000" w:firstRow="0" w:lastRow="0" w:firstColumn="0" w:lastColumn="0" w:oddVBand="0" w:evenVBand="0" w:oddHBand="0" w:evenHBand="0" w:firstRowFirstColumn="0" w:firstRowLastColumn="0" w:lastRowFirstColumn="0" w:lastRowLastColumn="0"/>
            </w:pPr>
            <w:r w:rsidRPr="00C550C0">
              <w:rPr>
                <w:b/>
                <w:bCs/>
              </w:rPr>
              <w:t>0.7342</w:t>
            </w:r>
          </w:p>
        </w:tc>
        <w:tc>
          <w:tcPr>
            <w:tcW w:w="0" w:type="auto"/>
            <w:hideMark/>
          </w:tcPr>
          <w:p w14:paraId="0F00F4BE"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rPr>
                <w:b/>
                <w:bCs/>
              </w:rPr>
              <w:t>0.7115</w:t>
            </w:r>
          </w:p>
        </w:tc>
        <w:tc>
          <w:tcPr>
            <w:tcW w:w="0" w:type="auto"/>
            <w:hideMark/>
          </w:tcPr>
          <w:p w14:paraId="32B9E3C2"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rPr>
                <w:b/>
                <w:bCs/>
              </w:rPr>
              <w:t>0.7218</w:t>
            </w:r>
          </w:p>
        </w:tc>
        <w:tc>
          <w:tcPr>
            <w:tcW w:w="0" w:type="auto"/>
            <w:hideMark/>
          </w:tcPr>
          <w:p w14:paraId="20634EF0" w14:textId="77777777" w:rsidR="00C550C0" w:rsidRPr="00C550C0" w:rsidRDefault="00C550C0" w:rsidP="00C550C0">
            <w:pPr>
              <w:ind w:left="19"/>
              <w:jc w:val="center"/>
              <w:cnfStyle w:val="000000000000" w:firstRow="0" w:lastRow="0" w:firstColumn="0" w:lastColumn="0" w:oddVBand="0" w:evenVBand="0" w:oddHBand="0" w:evenHBand="0" w:firstRowFirstColumn="0" w:firstRowLastColumn="0" w:lastRowFirstColumn="0" w:lastRowLastColumn="0"/>
            </w:pPr>
            <w:r w:rsidRPr="00C550C0">
              <w:rPr>
                <w:b/>
                <w:bCs/>
              </w:rPr>
              <w:t>5,336</w:t>
            </w:r>
          </w:p>
        </w:tc>
      </w:tr>
    </w:tbl>
    <w:p w14:paraId="064C7AFB" w14:textId="77777777" w:rsidR="00C550C0" w:rsidRDefault="00C550C0" w:rsidP="00C550C0"/>
    <w:p w14:paraId="2F49B8D4" w14:textId="12B2CD13" w:rsidR="00C550C0" w:rsidRDefault="00C550C0" w:rsidP="00C550C0">
      <w:r w:rsidRPr="00C550C0">
        <w:t xml:space="preserve">Per class analysis highlights the existence of a clear hierarchy in terms of performance among the seven emotion categories. Happy is ranked top with an F1 score of 0.9260 due to the large number of samples in its training set (7,654). </w:t>
      </w:r>
      <w:r w:rsidRPr="00C550C0">
        <w:lastRenderedPageBreak/>
        <w:t>The next in line include Neutral (0.8479) and Surprise (0.8065), with Angry (0.7888) scoring way above the macro average.</w:t>
      </w:r>
    </w:p>
    <w:p w14:paraId="5FEC3B6D" w14:textId="77777777" w:rsidR="00C550C0" w:rsidRDefault="00C550C0" w:rsidP="00C550C0"/>
    <w:p w14:paraId="0BCE45E8" w14:textId="3C5265DF" w:rsidR="00C550C0" w:rsidRDefault="009504E2" w:rsidP="00C550C0">
      <w:r w:rsidRPr="009504E2">
        <w:t>Disgust (0.5000) and Fear (0.5072) appear to be the most difficult classes because they both suffer from a lack of training examples (305 and 2,868 instances correspondingly for Disgust and Fear after splitting into 70/15/15). Moreover, there are problems with confusion with similar categories: Fear is often confused 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w:t>
      </w:r>
      <w:r>
        <w:t xml:space="preserve"> in the FER2013 </w:t>
      </w:r>
      <w:r w:rsidR="005E45E9">
        <w:t>d</w:t>
      </w:r>
      <w:r>
        <w:t>ataset</w:t>
      </w:r>
      <w:r w:rsidRPr="009504E2">
        <w:t>.</w:t>
      </w:r>
    </w:p>
    <w:p w14:paraId="330E42F2" w14:textId="77777777" w:rsidR="00C550C0" w:rsidRDefault="00C550C0" w:rsidP="00C550C0"/>
    <w:p w14:paraId="1FCB2957" w14:textId="1BFD6F2E" w:rsidR="00C550C0" w:rsidRDefault="005E45E9">
      <w:pPr>
        <w:pStyle w:val="Heading3"/>
        <w:numPr>
          <w:ilvl w:val="1"/>
          <w:numId w:val="9"/>
        </w:numPr>
        <w:spacing w:after="360"/>
        <w:ind w:left="450" w:hanging="450"/>
      </w:pPr>
      <w:bookmarkStart w:id="64" w:name="_Toc233531071"/>
      <w:r w:rsidRPr="005E45E9">
        <w:t>Confusion Matrix Analysis</w:t>
      </w:r>
      <w:bookmarkEnd w:id="64"/>
    </w:p>
    <w:p w14:paraId="73E4B30E" w14:textId="77777777" w:rsidR="005E45E9" w:rsidRDefault="005E45E9" w:rsidP="005E45E9">
      <w:r>
        <w:t xml:space="preserve">The normalized confusion matrix of the final </w:t>
      </w:r>
      <w:proofErr w:type="spellStart"/>
      <w:r>
        <w:t>EfficientViT</w:t>
      </w:r>
      <w:proofErr w:type="spellEnd"/>
      <w:r>
        <w:t>-FER is shown in Figure 4.4 below.</w:t>
      </w:r>
    </w:p>
    <w:p w14:paraId="051BD5D6" w14:textId="77777777" w:rsidR="005E45E9" w:rsidRDefault="005E45E9" w:rsidP="005E45E9"/>
    <w:p w14:paraId="2FA751B3" w14:textId="16A92F43" w:rsidR="005E45E9" w:rsidRPr="005E45E9" w:rsidRDefault="005E45E9" w:rsidP="005E45E9">
      <w:r w:rsidRPr="005E45E9">
        <w:rPr>
          <w:noProof/>
        </w:rPr>
        <w:drawing>
          <wp:inline distT="0" distB="0" distL="0" distR="0" wp14:anchorId="25CC74BE" wp14:editId="35826EB7">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27E1B19C" w14:textId="77777777" w:rsidR="005E45E9" w:rsidRPr="005E45E9" w:rsidRDefault="005E45E9" w:rsidP="005E45E9">
      <w:pPr>
        <w:ind w:left="0"/>
        <w:jc w:val="center"/>
        <w:rPr>
          <w:b/>
          <w:bCs/>
          <w:sz w:val="20"/>
          <w:szCs w:val="16"/>
        </w:rPr>
      </w:pPr>
      <w:r w:rsidRPr="005E45E9">
        <w:rPr>
          <w:b/>
          <w:bCs/>
          <w:sz w:val="20"/>
          <w:szCs w:val="16"/>
        </w:rPr>
        <w:t xml:space="preserve">Figure 4.4: Normalized Confusion Matrix – </w:t>
      </w:r>
      <w:proofErr w:type="spellStart"/>
      <w:r w:rsidRPr="005E45E9">
        <w:rPr>
          <w:b/>
          <w:bCs/>
          <w:sz w:val="20"/>
          <w:szCs w:val="16"/>
        </w:rPr>
        <w:t>EfficientViT</w:t>
      </w:r>
      <w:proofErr w:type="spellEnd"/>
      <w:r w:rsidRPr="005E45E9">
        <w:rPr>
          <w:b/>
          <w:bCs/>
          <w:sz w:val="20"/>
          <w:szCs w:val="16"/>
        </w:rPr>
        <w:t>-FER Final Results</w:t>
      </w:r>
    </w:p>
    <w:p w14:paraId="54879820" w14:textId="77777777" w:rsidR="005E45E9" w:rsidRDefault="005E45E9" w:rsidP="005E45E9"/>
    <w:p w14:paraId="124C19D6" w14:textId="18677887" w:rsidR="005E45E9" w:rsidRDefault="005E45E9" w:rsidP="005E45E9">
      <w:r>
        <w:t>The confusion matrix is consistent with the results obtained per class. The diagonal elements remain very strong for the classes of Happy (0.94), Neutral (0.88), and Angry (0.85). The off-diagonal confusions are:</w:t>
      </w:r>
    </w:p>
    <w:p w14:paraId="0C87DA25" w14:textId="77777777" w:rsidR="005E45E9" w:rsidRDefault="005E45E9" w:rsidP="005E45E9"/>
    <w:p w14:paraId="52C88825" w14:textId="77777777" w:rsidR="005E45E9" w:rsidRDefault="005E45E9">
      <w:pPr>
        <w:pStyle w:val="ListParagraph"/>
        <w:numPr>
          <w:ilvl w:val="0"/>
          <w:numId w:val="10"/>
        </w:numPr>
      </w:pPr>
      <w:r>
        <w:lastRenderedPageBreak/>
        <w:t>Fear → Surprise (18.3% of Fear images are classified as Surprise) – This is consistent with the fact that Fear and Surprise share a similar AU structure, involving raised brows and widened eyes</w:t>
      </w:r>
    </w:p>
    <w:p w14:paraId="721BD0F3" w14:textId="77777777" w:rsidR="005E45E9" w:rsidRDefault="005E45E9">
      <w:pPr>
        <w:pStyle w:val="ListParagraph"/>
        <w:numPr>
          <w:ilvl w:val="0"/>
          <w:numId w:val="10"/>
        </w:numPr>
      </w:pPr>
      <w:r>
        <w:t>Disgust → Angry (15.4% of Disgust images are classified as Angry) – This is consistent with the fact that both the classes share some common Action Units such as the lowering of brows and wrinkle nose</w:t>
      </w:r>
    </w:p>
    <w:p w14:paraId="547E606A" w14:textId="20692720" w:rsidR="00C550C0" w:rsidRDefault="005E45E9">
      <w:pPr>
        <w:pStyle w:val="ListParagraph"/>
        <w:numPr>
          <w:ilvl w:val="0"/>
          <w:numId w:val="10"/>
        </w:numPr>
      </w:pPr>
      <w:r>
        <w:t xml:space="preserve">Sad → Neutral (14.2% of Sad images are classified as Neutral) – This is </w:t>
      </w:r>
      <w:proofErr w:type="gramStart"/>
      <w:r>
        <w:t>due to the fact that</w:t>
      </w:r>
      <w:proofErr w:type="gramEnd"/>
      <w:r>
        <w:t xml:space="preserve"> the facial muscle configuration of Sadness is very close to Neutral emotion.</w:t>
      </w:r>
    </w:p>
    <w:p w14:paraId="38AE8174" w14:textId="77777777" w:rsidR="005E45E9" w:rsidRDefault="005E45E9" w:rsidP="005E45E9"/>
    <w:p w14:paraId="03591317" w14:textId="4923E2AF" w:rsidR="005E45E9" w:rsidRPr="00C550C0" w:rsidRDefault="005E45E9" w:rsidP="005E45E9">
      <w:r w:rsidRPr="005E45E9">
        <w:t xml:space="preserve">These confusion patterns </w:t>
      </w:r>
      <w:proofErr w:type="gramStart"/>
      <w:r w:rsidRPr="005E45E9">
        <w:t>are in agreement</w:t>
      </w:r>
      <w:proofErr w:type="gramEnd"/>
      <w:r w:rsidRPr="005E45E9">
        <w:t xml:space="preserve"> with the results obtained from previous studies on FER2013 datasets and indicate inherent perceptual ambiguities within the data itself, not shortcomings of the suggested network architecture.</w:t>
      </w:r>
    </w:p>
    <w:p w14:paraId="4A70475D" w14:textId="77777777" w:rsidR="005E45E9" w:rsidRDefault="005E45E9" w:rsidP="00C550C0"/>
    <w:p w14:paraId="77CEF952" w14:textId="77777777" w:rsidR="000A61FE" w:rsidRDefault="000A61FE" w:rsidP="00C550C0"/>
    <w:p w14:paraId="6C208EDA" w14:textId="77777777" w:rsidR="005E45E9" w:rsidRDefault="005E45E9">
      <w:pPr>
        <w:pStyle w:val="Heading3"/>
        <w:numPr>
          <w:ilvl w:val="1"/>
          <w:numId w:val="9"/>
        </w:numPr>
        <w:spacing w:after="360"/>
        <w:ind w:left="450" w:hanging="450"/>
      </w:pPr>
      <w:bookmarkStart w:id="65" w:name="_Toc233531072"/>
      <w:r w:rsidRPr="005E45E9">
        <w:t>Baseline Comparison</w:t>
      </w:r>
      <w:bookmarkEnd w:id="65"/>
    </w:p>
    <w:p w14:paraId="160A5BA0" w14:textId="77777777" w:rsidR="005E45E9" w:rsidRDefault="005E45E9" w:rsidP="005E45E9">
      <w:r>
        <w:t xml:space="preserve">Table 4.4 presents the comparison of </w:t>
      </w:r>
      <w:proofErr w:type="spellStart"/>
      <w:r>
        <w:t>EfficientViT</w:t>
      </w:r>
      <w:proofErr w:type="spellEnd"/>
      <w:r>
        <w:t>-FER system with respect to six state-of-the-art baseline models presented in Chapter 2.</w:t>
      </w:r>
    </w:p>
    <w:p w14:paraId="59ACE9A6" w14:textId="77777777" w:rsidR="005E45E9" w:rsidRDefault="005E45E9" w:rsidP="005E45E9"/>
    <w:p w14:paraId="250F83AB" w14:textId="3516BD3C" w:rsidR="005E45E9" w:rsidRPr="005E45E9" w:rsidRDefault="005E45E9" w:rsidP="005E45E9">
      <w:r w:rsidRPr="005E45E9">
        <w:rPr>
          <w:noProof/>
        </w:rPr>
        <w:drawing>
          <wp:inline distT="0" distB="0" distL="0" distR="0" wp14:anchorId="024B7D38" wp14:editId="0698F883">
            <wp:extent cx="5989320" cy="2531110"/>
            <wp:effectExtent l="0" t="0" r="0" b="2540"/>
            <wp:docPr id="16817057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89320" cy="2531110"/>
                    </a:xfrm>
                    <a:prstGeom prst="rect">
                      <a:avLst/>
                    </a:prstGeom>
                    <a:noFill/>
                    <a:ln>
                      <a:noFill/>
                    </a:ln>
                  </pic:spPr>
                </pic:pic>
              </a:graphicData>
            </a:graphic>
          </wp:inline>
        </w:drawing>
      </w:r>
    </w:p>
    <w:p w14:paraId="2669CDFC" w14:textId="7D50940E" w:rsidR="005E45E9" w:rsidRPr="005E45E9" w:rsidRDefault="005E45E9" w:rsidP="005E45E9">
      <w:pPr>
        <w:jc w:val="center"/>
        <w:rPr>
          <w:b/>
          <w:bCs/>
          <w:sz w:val="20"/>
          <w:szCs w:val="16"/>
        </w:rPr>
      </w:pPr>
      <w:r w:rsidRPr="005E45E9">
        <w:rPr>
          <w:b/>
          <w:bCs/>
          <w:sz w:val="20"/>
          <w:szCs w:val="16"/>
        </w:rPr>
        <w:t>Figure 4.5: Accuracy Comparison with State-of-the-Art Baselines</w:t>
      </w:r>
    </w:p>
    <w:p w14:paraId="7B1949DE" w14:textId="77777777" w:rsidR="005E45E9" w:rsidRDefault="005E45E9" w:rsidP="005E45E9">
      <w:pPr>
        <w:jc w:val="center"/>
        <w:rPr>
          <w:b/>
          <w:bCs/>
          <w:sz w:val="20"/>
          <w:szCs w:val="16"/>
        </w:rPr>
      </w:pPr>
    </w:p>
    <w:p w14:paraId="5A248CE1" w14:textId="77777777" w:rsidR="000A61FE" w:rsidRDefault="000A61FE" w:rsidP="005E45E9">
      <w:pPr>
        <w:jc w:val="center"/>
        <w:rPr>
          <w:b/>
          <w:bCs/>
          <w:sz w:val="20"/>
          <w:szCs w:val="16"/>
        </w:rPr>
      </w:pPr>
    </w:p>
    <w:p w14:paraId="1C81A2D8" w14:textId="77777777" w:rsidR="000A61FE" w:rsidRPr="005E45E9" w:rsidRDefault="000A61FE" w:rsidP="005E45E9">
      <w:pPr>
        <w:jc w:val="center"/>
        <w:rPr>
          <w:b/>
          <w:bCs/>
          <w:sz w:val="20"/>
          <w:szCs w:val="16"/>
        </w:rPr>
      </w:pPr>
    </w:p>
    <w:p w14:paraId="2B686DA1" w14:textId="2688AB89" w:rsidR="000A61FE" w:rsidRDefault="005E45E9" w:rsidP="000A61FE">
      <w:pPr>
        <w:jc w:val="center"/>
        <w:rPr>
          <w:b/>
          <w:bCs/>
          <w:sz w:val="20"/>
          <w:szCs w:val="16"/>
        </w:rPr>
      </w:pPr>
      <w:r w:rsidRPr="005E45E9">
        <w:rPr>
          <w:b/>
          <w:bCs/>
          <w:sz w:val="20"/>
          <w:szCs w:val="16"/>
        </w:rPr>
        <w:lastRenderedPageBreak/>
        <w:t>Table 4.4: Comparison with State-of-the-Art FER Models on FER2013</w:t>
      </w:r>
    </w:p>
    <w:tbl>
      <w:tblPr>
        <w:tblStyle w:val="GridTable5Dark-Accent5"/>
        <w:tblW w:w="0" w:type="auto"/>
        <w:tblLook w:val="04A0" w:firstRow="1" w:lastRow="0" w:firstColumn="1" w:lastColumn="0" w:noHBand="0" w:noVBand="1"/>
      </w:tblPr>
      <w:tblGrid>
        <w:gridCol w:w="965"/>
        <w:gridCol w:w="4578"/>
        <w:gridCol w:w="985"/>
        <w:gridCol w:w="1554"/>
        <w:gridCol w:w="1340"/>
      </w:tblGrid>
      <w:tr w:rsidR="000A61FE" w:rsidRPr="000A61FE" w14:paraId="71DF3CA5" w14:textId="77777777" w:rsidTr="000A61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7AA4FE" w14:textId="77777777" w:rsidR="000A61FE" w:rsidRPr="000A61FE" w:rsidRDefault="000A61FE" w:rsidP="000A61FE">
            <w:pPr>
              <w:ind w:left="152"/>
              <w:jc w:val="center"/>
              <w:rPr>
                <w:color w:val="FFFFFF" w:themeColor="background1"/>
              </w:rPr>
            </w:pPr>
            <w:r w:rsidRPr="000A61FE">
              <w:rPr>
                <w:color w:val="FFFFFF" w:themeColor="background1"/>
              </w:rPr>
              <w:t>#</w:t>
            </w:r>
          </w:p>
        </w:tc>
        <w:tc>
          <w:tcPr>
            <w:tcW w:w="0" w:type="auto"/>
            <w:vAlign w:val="center"/>
            <w:hideMark/>
          </w:tcPr>
          <w:p w14:paraId="68187F62" w14:textId="77777777" w:rsidR="000A61FE" w:rsidRPr="000A61FE" w:rsidRDefault="000A61FE" w:rsidP="000A61FE">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0A61FE">
              <w:rPr>
                <w:color w:val="FFFFFF" w:themeColor="background1"/>
              </w:rPr>
              <w:t>Model</w:t>
            </w:r>
          </w:p>
        </w:tc>
        <w:tc>
          <w:tcPr>
            <w:tcW w:w="0" w:type="auto"/>
            <w:vAlign w:val="center"/>
            <w:hideMark/>
          </w:tcPr>
          <w:p w14:paraId="0EDBCE03" w14:textId="77777777" w:rsidR="000A61FE" w:rsidRPr="000A61FE" w:rsidRDefault="000A61FE" w:rsidP="000A61FE">
            <w:pPr>
              <w:ind w:left="188"/>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0A61FE">
              <w:rPr>
                <w:color w:val="FFFFFF" w:themeColor="background1"/>
              </w:rPr>
              <w:t>Year</w:t>
            </w:r>
          </w:p>
        </w:tc>
        <w:tc>
          <w:tcPr>
            <w:tcW w:w="0" w:type="auto"/>
            <w:vAlign w:val="center"/>
            <w:hideMark/>
          </w:tcPr>
          <w:p w14:paraId="217B02C9" w14:textId="77777777" w:rsidR="000A61FE" w:rsidRPr="000A61FE" w:rsidRDefault="000A61FE" w:rsidP="000A61FE">
            <w:pPr>
              <w:ind w:left="212"/>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0A61FE">
              <w:rPr>
                <w:color w:val="FFFFFF" w:themeColor="background1"/>
              </w:rPr>
              <w:t>Accuracy</w:t>
            </w:r>
          </w:p>
        </w:tc>
        <w:tc>
          <w:tcPr>
            <w:tcW w:w="0" w:type="auto"/>
            <w:vAlign w:val="center"/>
            <w:hideMark/>
          </w:tcPr>
          <w:p w14:paraId="0726AD9E" w14:textId="77777777" w:rsidR="000A61FE" w:rsidRPr="000A61FE" w:rsidRDefault="000A61FE" w:rsidP="000A61FE">
            <w:pPr>
              <w:ind w:left="228"/>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0A61FE">
              <w:rPr>
                <w:color w:val="FFFFFF" w:themeColor="background1"/>
              </w:rPr>
              <w:t>vs Ours</w:t>
            </w:r>
          </w:p>
        </w:tc>
      </w:tr>
      <w:tr w:rsidR="000A61FE" w:rsidRPr="000A61FE" w14:paraId="0BA64C35" w14:textId="77777777" w:rsidTr="000A6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267344" w14:textId="77777777" w:rsidR="000A61FE" w:rsidRPr="000A61FE" w:rsidRDefault="000A61FE" w:rsidP="000A61FE">
            <w:pPr>
              <w:ind w:left="152"/>
              <w:jc w:val="center"/>
              <w:rPr>
                <w:color w:val="FFFFFF" w:themeColor="background1"/>
              </w:rPr>
            </w:pPr>
            <w:r w:rsidRPr="000A61FE">
              <w:rPr>
                <w:color w:val="FFFFFF" w:themeColor="background1"/>
              </w:rPr>
              <w:t>1</w:t>
            </w:r>
          </w:p>
        </w:tc>
        <w:tc>
          <w:tcPr>
            <w:tcW w:w="0" w:type="auto"/>
            <w:hideMark/>
          </w:tcPr>
          <w:p w14:paraId="0A20ABC8" w14:textId="77777777" w:rsidR="000A61FE" w:rsidRPr="000A61FE" w:rsidRDefault="000A61FE" w:rsidP="000A61FE">
            <w:pPr>
              <w:ind w:left="0"/>
              <w:jc w:val="left"/>
              <w:cnfStyle w:val="000000100000" w:firstRow="0" w:lastRow="0" w:firstColumn="0" w:lastColumn="0" w:oddVBand="0" w:evenVBand="0" w:oddHBand="1" w:evenHBand="0" w:firstRowFirstColumn="0" w:firstRowLastColumn="0" w:lastRowFirstColumn="0" w:lastRowLastColumn="0"/>
            </w:pPr>
            <w:r w:rsidRPr="000A61FE">
              <w:t>VGG-CNN (</w:t>
            </w:r>
            <w:proofErr w:type="spellStart"/>
            <w:r w:rsidRPr="000A61FE">
              <w:t>Khaireddin</w:t>
            </w:r>
            <w:proofErr w:type="spellEnd"/>
            <w:r w:rsidRPr="000A61FE">
              <w:t xml:space="preserve"> and Chen [15])</w:t>
            </w:r>
          </w:p>
        </w:tc>
        <w:tc>
          <w:tcPr>
            <w:tcW w:w="0" w:type="auto"/>
            <w:vAlign w:val="center"/>
            <w:hideMark/>
          </w:tcPr>
          <w:p w14:paraId="226AD45A" w14:textId="77777777" w:rsidR="000A61FE" w:rsidRPr="000A61FE" w:rsidRDefault="000A61FE" w:rsidP="000A61FE">
            <w:pPr>
              <w:ind w:left="188"/>
              <w:jc w:val="center"/>
              <w:cnfStyle w:val="000000100000" w:firstRow="0" w:lastRow="0" w:firstColumn="0" w:lastColumn="0" w:oddVBand="0" w:evenVBand="0" w:oddHBand="1" w:evenHBand="0" w:firstRowFirstColumn="0" w:firstRowLastColumn="0" w:lastRowFirstColumn="0" w:lastRowLastColumn="0"/>
            </w:pPr>
            <w:r w:rsidRPr="000A61FE">
              <w:t>2021</w:t>
            </w:r>
          </w:p>
        </w:tc>
        <w:tc>
          <w:tcPr>
            <w:tcW w:w="0" w:type="auto"/>
            <w:vAlign w:val="center"/>
            <w:hideMark/>
          </w:tcPr>
          <w:p w14:paraId="7761391D" w14:textId="77777777" w:rsidR="000A61FE" w:rsidRPr="000A61FE" w:rsidRDefault="000A61FE" w:rsidP="000A61FE">
            <w:pPr>
              <w:ind w:left="212"/>
              <w:jc w:val="center"/>
              <w:cnfStyle w:val="000000100000" w:firstRow="0" w:lastRow="0" w:firstColumn="0" w:lastColumn="0" w:oddVBand="0" w:evenVBand="0" w:oddHBand="1" w:evenHBand="0" w:firstRowFirstColumn="0" w:firstRowLastColumn="0" w:lastRowFirstColumn="0" w:lastRowLastColumn="0"/>
            </w:pPr>
            <w:r w:rsidRPr="000A61FE">
              <w:t>73.28%</w:t>
            </w:r>
          </w:p>
        </w:tc>
        <w:tc>
          <w:tcPr>
            <w:tcW w:w="0" w:type="auto"/>
            <w:vAlign w:val="center"/>
            <w:hideMark/>
          </w:tcPr>
          <w:p w14:paraId="67D9051E" w14:textId="0CA54E17" w:rsidR="000A61FE" w:rsidRPr="000A61FE" w:rsidRDefault="000A61FE" w:rsidP="000A61FE">
            <w:pPr>
              <w:ind w:left="228"/>
              <w:jc w:val="center"/>
              <w:cnfStyle w:val="000000100000" w:firstRow="0" w:lastRow="0" w:firstColumn="0" w:lastColumn="0" w:oddVBand="0" w:evenVBand="0" w:oddHBand="1" w:evenHBand="0" w:firstRowFirstColumn="0" w:firstRowLastColumn="0" w:lastRowFirstColumn="0" w:lastRowLastColumn="0"/>
            </w:pPr>
            <w:r>
              <w:t xml:space="preserve">- </w:t>
            </w:r>
            <w:r w:rsidRPr="000A61FE">
              <w:t>9.26%</w:t>
            </w:r>
          </w:p>
        </w:tc>
      </w:tr>
      <w:tr w:rsidR="000A61FE" w:rsidRPr="000A61FE" w14:paraId="4570F2C1" w14:textId="77777777" w:rsidTr="000A6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C64DD9" w14:textId="77777777" w:rsidR="000A61FE" w:rsidRPr="000A61FE" w:rsidRDefault="000A61FE" w:rsidP="000A61FE">
            <w:pPr>
              <w:ind w:left="152"/>
              <w:jc w:val="center"/>
              <w:rPr>
                <w:color w:val="FFFFFF" w:themeColor="background1"/>
              </w:rPr>
            </w:pPr>
            <w:r w:rsidRPr="000A61FE">
              <w:rPr>
                <w:color w:val="FFFFFF" w:themeColor="background1"/>
              </w:rPr>
              <w:t>2</w:t>
            </w:r>
          </w:p>
        </w:tc>
        <w:tc>
          <w:tcPr>
            <w:tcW w:w="0" w:type="auto"/>
            <w:hideMark/>
          </w:tcPr>
          <w:p w14:paraId="23A520FA" w14:textId="77777777" w:rsidR="000A61FE" w:rsidRPr="000A61FE" w:rsidRDefault="000A61FE" w:rsidP="000A61FE">
            <w:pPr>
              <w:ind w:left="0"/>
              <w:jc w:val="left"/>
              <w:cnfStyle w:val="000000000000" w:firstRow="0" w:lastRow="0" w:firstColumn="0" w:lastColumn="0" w:oddVBand="0" w:evenVBand="0" w:oddHBand="0" w:evenHBand="0" w:firstRowFirstColumn="0" w:firstRowLastColumn="0" w:lastRowFirstColumn="0" w:lastRowLastColumn="0"/>
            </w:pPr>
            <w:r w:rsidRPr="000A61FE">
              <w:t>LHC-Net (Pecoraro et al. [23])</w:t>
            </w:r>
          </w:p>
        </w:tc>
        <w:tc>
          <w:tcPr>
            <w:tcW w:w="0" w:type="auto"/>
            <w:vAlign w:val="center"/>
            <w:hideMark/>
          </w:tcPr>
          <w:p w14:paraId="10EED191" w14:textId="77777777" w:rsidR="000A61FE" w:rsidRPr="000A61FE" w:rsidRDefault="000A61FE" w:rsidP="000A61FE">
            <w:pPr>
              <w:ind w:left="188"/>
              <w:jc w:val="center"/>
              <w:cnfStyle w:val="000000000000" w:firstRow="0" w:lastRow="0" w:firstColumn="0" w:lastColumn="0" w:oddVBand="0" w:evenVBand="0" w:oddHBand="0" w:evenHBand="0" w:firstRowFirstColumn="0" w:firstRowLastColumn="0" w:lastRowFirstColumn="0" w:lastRowLastColumn="0"/>
            </w:pPr>
            <w:r w:rsidRPr="000A61FE">
              <w:t>2022</w:t>
            </w:r>
          </w:p>
        </w:tc>
        <w:tc>
          <w:tcPr>
            <w:tcW w:w="0" w:type="auto"/>
            <w:vAlign w:val="center"/>
            <w:hideMark/>
          </w:tcPr>
          <w:p w14:paraId="34EA6ABD" w14:textId="77777777" w:rsidR="000A61FE" w:rsidRPr="000A61FE" w:rsidRDefault="000A61FE" w:rsidP="000A61FE">
            <w:pPr>
              <w:ind w:left="212"/>
              <w:jc w:val="center"/>
              <w:cnfStyle w:val="000000000000" w:firstRow="0" w:lastRow="0" w:firstColumn="0" w:lastColumn="0" w:oddVBand="0" w:evenVBand="0" w:oddHBand="0" w:evenHBand="0" w:firstRowFirstColumn="0" w:firstRowLastColumn="0" w:lastRowFirstColumn="0" w:lastRowLastColumn="0"/>
            </w:pPr>
            <w:r w:rsidRPr="000A61FE">
              <w:t>72.96%</w:t>
            </w:r>
          </w:p>
        </w:tc>
        <w:tc>
          <w:tcPr>
            <w:tcW w:w="0" w:type="auto"/>
            <w:vAlign w:val="center"/>
            <w:hideMark/>
          </w:tcPr>
          <w:p w14:paraId="200D9DF1" w14:textId="2526096D" w:rsidR="000A61FE" w:rsidRPr="000A61FE" w:rsidRDefault="000A61FE" w:rsidP="000A61FE">
            <w:pPr>
              <w:ind w:left="228"/>
              <w:jc w:val="center"/>
              <w:cnfStyle w:val="000000000000" w:firstRow="0" w:lastRow="0" w:firstColumn="0" w:lastColumn="0" w:oddVBand="0" w:evenVBand="0" w:oddHBand="0" w:evenHBand="0" w:firstRowFirstColumn="0" w:firstRowLastColumn="0" w:lastRowFirstColumn="0" w:lastRowLastColumn="0"/>
            </w:pPr>
            <w:r>
              <w:t xml:space="preserve">- </w:t>
            </w:r>
            <w:r w:rsidRPr="000A61FE">
              <w:t>9.58%</w:t>
            </w:r>
          </w:p>
        </w:tc>
      </w:tr>
      <w:tr w:rsidR="000A61FE" w:rsidRPr="000A61FE" w14:paraId="2760B5E7" w14:textId="77777777" w:rsidTr="000A6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1DA58A" w14:textId="77777777" w:rsidR="000A61FE" w:rsidRPr="000A61FE" w:rsidRDefault="000A61FE" w:rsidP="000A61FE">
            <w:pPr>
              <w:ind w:left="152"/>
              <w:jc w:val="center"/>
              <w:rPr>
                <w:color w:val="FFFFFF" w:themeColor="background1"/>
              </w:rPr>
            </w:pPr>
            <w:r w:rsidRPr="000A61FE">
              <w:rPr>
                <w:color w:val="FFFFFF" w:themeColor="background1"/>
              </w:rPr>
              <w:t>3</w:t>
            </w:r>
          </w:p>
        </w:tc>
        <w:tc>
          <w:tcPr>
            <w:tcW w:w="0" w:type="auto"/>
            <w:hideMark/>
          </w:tcPr>
          <w:p w14:paraId="2164674A" w14:textId="77777777" w:rsidR="000A61FE" w:rsidRPr="000A61FE" w:rsidRDefault="000A61FE" w:rsidP="000A61FE">
            <w:pPr>
              <w:ind w:left="0"/>
              <w:jc w:val="left"/>
              <w:cnfStyle w:val="000000100000" w:firstRow="0" w:lastRow="0" w:firstColumn="0" w:lastColumn="0" w:oddVBand="0" w:evenVBand="0" w:oddHBand="1" w:evenHBand="0" w:firstRowFirstColumn="0" w:firstRowLastColumn="0" w:lastRowFirstColumn="0" w:lastRowLastColumn="0"/>
            </w:pPr>
            <w:proofErr w:type="spellStart"/>
            <w:r w:rsidRPr="000A61FE">
              <w:t>ViT</w:t>
            </w:r>
            <w:proofErr w:type="spellEnd"/>
            <w:r w:rsidRPr="000A61FE">
              <w:t>-AP (Xue et al. [21])</w:t>
            </w:r>
          </w:p>
        </w:tc>
        <w:tc>
          <w:tcPr>
            <w:tcW w:w="0" w:type="auto"/>
            <w:vAlign w:val="center"/>
            <w:hideMark/>
          </w:tcPr>
          <w:p w14:paraId="23DB58A7" w14:textId="77777777" w:rsidR="000A61FE" w:rsidRPr="000A61FE" w:rsidRDefault="000A61FE" w:rsidP="000A61FE">
            <w:pPr>
              <w:ind w:left="188"/>
              <w:jc w:val="center"/>
              <w:cnfStyle w:val="000000100000" w:firstRow="0" w:lastRow="0" w:firstColumn="0" w:lastColumn="0" w:oddVBand="0" w:evenVBand="0" w:oddHBand="1" w:evenHBand="0" w:firstRowFirstColumn="0" w:firstRowLastColumn="0" w:lastRowFirstColumn="0" w:lastRowLastColumn="0"/>
            </w:pPr>
            <w:r w:rsidRPr="000A61FE">
              <w:t>2022</w:t>
            </w:r>
          </w:p>
        </w:tc>
        <w:tc>
          <w:tcPr>
            <w:tcW w:w="0" w:type="auto"/>
            <w:vAlign w:val="center"/>
            <w:hideMark/>
          </w:tcPr>
          <w:p w14:paraId="30E4BF2F" w14:textId="77777777" w:rsidR="000A61FE" w:rsidRPr="000A61FE" w:rsidRDefault="000A61FE" w:rsidP="000A61FE">
            <w:pPr>
              <w:ind w:left="212"/>
              <w:jc w:val="center"/>
              <w:cnfStyle w:val="000000100000" w:firstRow="0" w:lastRow="0" w:firstColumn="0" w:lastColumn="0" w:oddVBand="0" w:evenVBand="0" w:oddHBand="1" w:evenHBand="0" w:firstRowFirstColumn="0" w:firstRowLastColumn="0" w:lastRowFirstColumn="0" w:lastRowLastColumn="0"/>
            </w:pPr>
            <w:r w:rsidRPr="000A61FE">
              <w:t>73.50%</w:t>
            </w:r>
          </w:p>
        </w:tc>
        <w:tc>
          <w:tcPr>
            <w:tcW w:w="0" w:type="auto"/>
            <w:vAlign w:val="center"/>
            <w:hideMark/>
          </w:tcPr>
          <w:p w14:paraId="5287309C" w14:textId="134D3880" w:rsidR="000A61FE" w:rsidRPr="000A61FE" w:rsidRDefault="000A61FE" w:rsidP="000A61FE">
            <w:pPr>
              <w:ind w:left="228"/>
              <w:jc w:val="center"/>
              <w:cnfStyle w:val="000000100000" w:firstRow="0" w:lastRow="0" w:firstColumn="0" w:lastColumn="0" w:oddVBand="0" w:evenVBand="0" w:oddHBand="1" w:evenHBand="0" w:firstRowFirstColumn="0" w:firstRowLastColumn="0" w:lastRowFirstColumn="0" w:lastRowLastColumn="0"/>
            </w:pPr>
            <w:r>
              <w:t xml:space="preserve">- </w:t>
            </w:r>
            <w:r w:rsidRPr="000A61FE">
              <w:t>9.04%</w:t>
            </w:r>
          </w:p>
        </w:tc>
      </w:tr>
      <w:tr w:rsidR="000A61FE" w:rsidRPr="000A61FE" w14:paraId="1D2F36AB" w14:textId="77777777" w:rsidTr="000A6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2F219B" w14:textId="77777777" w:rsidR="000A61FE" w:rsidRPr="000A61FE" w:rsidRDefault="000A61FE" w:rsidP="000A61FE">
            <w:pPr>
              <w:ind w:left="152"/>
              <w:jc w:val="center"/>
              <w:rPr>
                <w:color w:val="FFFFFF" w:themeColor="background1"/>
              </w:rPr>
            </w:pPr>
            <w:r w:rsidRPr="000A61FE">
              <w:rPr>
                <w:color w:val="FFFFFF" w:themeColor="background1"/>
              </w:rPr>
              <w:t>4</w:t>
            </w:r>
          </w:p>
        </w:tc>
        <w:tc>
          <w:tcPr>
            <w:tcW w:w="0" w:type="auto"/>
            <w:hideMark/>
          </w:tcPr>
          <w:p w14:paraId="5F29041C" w14:textId="77777777" w:rsidR="000A61FE" w:rsidRPr="000A61FE" w:rsidRDefault="000A61FE" w:rsidP="000A61FE">
            <w:pPr>
              <w:ind w:left="0"/>
              <w:jc w:val="left"/>
              <w:cnfStyle w:val="000000000000" w:firstRow="0" w:lastRow="0" w:firstColumn="0" w:lastColumn="0" w:oddVBand="0" w:evenVBand="0" w:oddHBand="0" w:evenHBand="0" w:firstRowFirstColumn="0" w:firstRowLastColumn="0" w:lastRowFirstColumn="0" w:lastRowLastColumn="0"/>
            </w:pPr>
            <w:r w:rsidRPr="000A61FE">
              <w:t>FERmc (Li et al. [28])</w:t>
            </w:r>
          </w:p>
        </w:tc>
        <w:tc>
          <w:tcPr>
            <w:tcW w:w="0" w:type="auto"/>
            <w:vAlign w:val="center"/>
            <w:hideMark/>
          </w:tcPr>
          <w:p w14:paraId="438F86FB" w14:textId="77777777" w:rsidR="000A61FE" w:rsidRPr="000A61FE" w:rsidRDefault="000A61FE" w:rsidP="000A61FE">
            <w:pPr>
              <w:ind w:left="188"/>
              <w:jc w:val="center"/>
              <w:cnfStyle w:val="000000000000" w:firstRow="0" w:lastRow="0" w:firstColumn="0" w:lastColumn="0" w:oddVBand="0" w:evenVBand="0" w:oddHBand="0" w:evenHBand="0" w:firstRowFirstColumn="0" w:firstRowLastColumn="0" w:lastRowFirstColumn="0" w:lastRowLastColumn="0"/>
            </w:pPr>
            <w:r w:rsidRPr="000A61FE">
              <w:t>2025</w:t>
            </w:r>
          </w:p>
        </w:tc>
        <w:tc>
          <w:tcPr>
            <w:tcW w:w="0" w:type="auto"/>
            <w:vAlign w:val="center"/>
            <w:hideMark/>
          </w:tcPr>
          <w:p w14:paraId="743A18BB" w14:textId="77777777" w:rsidR="000A61FE" w:rsidRPr="000A61FE" w:rsidRDefault="000A61FE" w:rsidP="000A61FE">
            <w:pPr>
              <w:ind w:left="212"/>
              <w:jc w:val="center"/>
              <w:cnfStyle w:val="000000000000" w:firstRow="0" w:lastRow="0" w:firstColumn="0" w:lastColumn="0" w:oddVBand="0" w:evenVBand="0" w:oddHBand="0" w:evenHBand="0" w:firstRowFirstColumn="0" w:firstRowLastColumn="0" w:lastRowFirstColumn="0" w:lastRowLastColumn="0"/>
            </w:pPr>
            <w:r w:rsidRPr="000A61FE">
              <w:t>75.80%</w:t>
            </w:r>
          </w:p>
        </w:tc>
        <w:tc>
          <w:tcPr>
            <w:tcW w:w="0" w:type="auto"/>
            <w:vAlign w:val="center"/>
            <w:hideMark/>
          </w:tcPr>
          <w:p w14:paraId="73D3BE0F" w14:textId="4272C28D" w:rsidR="000A61FE" w:rsidRPr="000A61FE" w:rsidRDefault="000A61FE" w:rsidP="000A61FE">
            <w:pPr>
              <w:ind w:left="228"/>
              <w:jc w:val="center"/>
              <w:cnfStyle w:val="000000000000" w:firstRow="0" w:lastRow="0" w:firstColumn="0" w:lastColumn="0" w:oddVBand="0" w:evenVBand="0" w:oddHBand="0" w:evenHBand="0" w:firstRowFirstColumn="0" w:firstRowLastColumn="0" w:lastRowFirstColumn="0" w:lastRowLastColumn="0"/>
            </w:pPr>
            <w:r>
              <w:t xml:space="preserve">- </w:t>
            </w:r>
            <w:r w:rsidRPr="000A61FE">
              <w:t>6.74%</w:t>
            </w:r>
          </w:p>
        </w:tc>
      </w:tr>
      <w:tr w:rsidR="000A61FE" w:rsidRPr="000A61FE" w14:paraId="51FBA9A5" w14:textId="77777777" w:rsidTr="000A6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510348" w14:textId="77777777" w:rsidR="000A61FE" w:rsidRPr="000A61FE" w:rsidRDefault="000A61FE" w:rsidP="000A61FE">
            <w:pPr>
              <w:ind w:left="152"/>
              <w:jc w:val="center"/>
              <w:rPr>
                <w:color w:val="FFFFFF" w:themeColor="background1"/>
              </w:rPr>
            </w:pPr>
            <w:r w:rsidRPr="000A61FE">
              <w:rPr>
                <w:color w:val="FFFFFF" w:themeColor="background1"/>
              </w:rPr>
              <w:t>5</w:t>
            </w:r>
          </w:p>
        </w:tc>
        <w:tc>
          <w:tcPr>
            <w:tcW w:w="0" w:type="auto"/>
            <w:hideMark/>
          </w:tcPr>
          <w:p w14:paraId="39F7ADBC" w14:textId="77777777" w:rsidR="000A61FE" w:rsidRPr="000A61FE" w:rsidRDefault="000A61FE" w:rsidP="000A61FE">
            <w:pPr>
              <w:ind w:left="0"/>
              <w:jc w:val="left"/>
              <w:cnfStyle w:val="000000100000" w:firstRow="0" w:lastRow="0" w:firstColumn="0" w:lastColumn="0" w:oddVBand="0" w:evenVBand="0" w:oddHBand="1" w:evenHBand="0" w:firstRowFirstColumn="0" w:firstRowLastColumn="0" w:lastRowFirstColumn="0" w:lastRowLastColumn="0"/>
            </w:pPr>
            <w:proofErr w:type="spellStart"/>
            <w:r w:rsidRPr="000A61FE">
              <w:t>AutoML</w:t>
            </w:r>
            <w:proofErr w:type="spellEnd"/>
            <w:r w:rsidRPr="000A61FE">
              <w:t>-FER (Tang et al. [27])</w:t>
            </w:r>
          </w:p>
        </w:tc>
        <w:tc>
          <w:tcPr>
            <w:tcW w:w="0" w:type="auto"/>
            <w:vAlign w:val="center"/>
            <w:hideMark/>
          </w:tcPr>
          <w:p w14:paraId="6DD0D132" w14:textId="77777777" w:rsidR="000A61FE" w:rsidRPr="000A61FE" w:rsidRDefault="000A61FE" w:rsidP="000A61FE">
            <w:pPr>
              <w:ind w:left="188"/>
              <w:jc w:val="center"/>
              <w:cnfStyle w:val="000000100000" w:firstRow="0" w:lastRow="0" w:firstColumn="0" w:lastColumn="0" w:oddVBand="0" w:evenVBand="0" w:oddHBand="1" w:evenHBand="0" w:firstRowFirstColumn="0" w:firstRowLastColumn="0" w:lastRowFirstColumn="0" w:lastRowLastColumn="0"/>
            </w:pPr>
            <w:r w:rsidRPr="000A61FE">
              <w:t>2025</w:t>
            </w:r>
          </w:p>
        </w:tc>
        <w:tc>
          <w:tcPr>
            <w:tcW w:w="0" w:type="auto"/>
            <w:vAlign w:val="center"/>
            <w:hideMark/>
          </w:tcPr>
          <w:p w14:paraId="7EF66B70" w14:textId="77777777" w:rsidR="000A61FE" w:rsidRPr="000A61FE" w:rsidRDefault="000A61FE" w:rsidP="000A61FE">
            <w:pPr>
              <w:ind w:left="212"/>
              <w:jc w:val="center"/>
              <w:cnfStyle w:val="000000100000" w:firstRow="0" w:lastRow="0" w:firstColumn="0" w:lastColumn="0" w:oddVBand="0" w:evenVBand="0" w:oddHBand="1" w:evenHBand="0" w:firstRowFirstColumn="0" w:firstRowLastColumn="0" w:lastRowFirstColumn="0" w:lastRowLastColumn="0"/>
            </w:pPr>
            <w:r w:rsidRPr="000A61FE">
              <w:t>76.40%</w:t>
            </w:r>
          </w:p>
        </w:tc>
        <w:tc>
          <w:tcPr>
            <w:tcW w:w="0" w:type="auto"/>
            <w:vAlign w:val="center"/>
            <w:hideMark/>
          </w:tcPr>
          <w:p w14:paraId="4E84A6B1" w14:textId="4210509B" w:rsidR="000A61FE" w:rsidRPr="000A61FE" w:rsidRDefault="000A61FE" w:rsidP="000A61FE">
            <w:pPr>
              <w:ind w:left="228"/>
              <w:jc w:val="center"/>
              <w:cnfStyle w:val="000000100000" w:firstRow="0" w:lastRow="0" w:firstColumn="0" w:lastColumn="0" w:oddVBand="0" w:evenVBand="0" w:oddHBand="1" w:evenHBand="0" w:firstRowFirstColumn="0" w:firstRowLastColumn="0" w:lastRowFirstColumn="0" w:lastRowLastColumn="0"/>
            </w:pPr>
            <w:r>
              <w:t xml:space="preserve">- </w:t>
            </w:r>
            <w:r w:rsidRPr="000A61FE">
              <w:t>6.14%</w:t>
            </w:r>
          </w:p>
        </w:tc>
      </w:tr>
      <w:tr w:rsidR="000A61FE" w:rsidRPr="000A61FE" w14:paraId="7ABB5792" w14:textId="77777777" w:rsidTr="000A6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A7F483" w14:textId="77777777" w:rsidR="000A61FE" w:rsidRPr="000A61FE" w:rsidRDefault="000A61FE" w:rsidP="000A61FE">
            <w:pPr>
              <w:ind w:left="152"/>
              <w:jc w:val="center"/>
              <w:rPr>
                <w:color w:val="FFFFFF" w:themeColor="background1"/>
              </w:rPr>
            </w:pPr>
            <w:r w:rsidRPr="000A61FE">
              <w:rPr>
                <w:color w:val="FFFFFF" w:themeColor="background1"/>
              </w:rPr>
              <w:t>6</w:t>
            </w:r>
          </w:p>
        </w:tc>
        <w:tc>
          <w:tcPr>
            <w:tcW w:w="0" w:type="auto"/>
            <w:hideMark/>
          </w:tcPr>
          <w:p w14:paraId="4C5C09B3" w14:textId="77777777" w:rsidR="000A61FE" w:rsidRPr="000A61FE" w:rsidRDefault="000A61FE" w:rsidP="000A61FE">
            <w:pPr>
              <w:ind w:left="0"/>
              <w:jc w:val="left"/>
              <w:cnfStyle w:val="000000000000" w:firstRow="0" w:lastRow="0" w:firstColumn="0" w:lastColumn="0" w:oddVBand="0" w:evenVBand="0" w:oddHBand="0" w:evenHBand="0" w:firstRowFirstColumn="0" w:firstRowLastColumn="0" w:lastRowFirstColumn="0" w:lastRowLastColumn="0"/>
            </w:pPr>
            <w:proofErr w:type="spellStart"/>
            <w:r w:rsidRPr="000A61FE">
              <w:t>EfficientMobileNet</w:t>
            </w:r>
            <w:proofErr w:type="spellEnd"/>
            <w:r w:rsidRPr="000A61FE">
              <w:t xml:space="preserve"> (Ismail et al. [30])</w:t>
            </w:r>
          </w:p>
        </w:tc>
        <w:tc>
          <w:tcPr>
            <w:tcW w:w="0" w:type="auto"/>
            <w:vAlign w:val="center"/>
            <w:hideMark/>
          </w:tcPr>
          <w:p w14:paraId="01ECF624" w14:textId="77777777" w:rsidR="000A61FE" w:rsidRPr="000A61FE" w:rsidRDefault="000A61FE" w:rsidP="000A61FE">
            <w:pPr>
              <w:ind w:left="188"/>
              <w:jc w:val="center"/>
              <w:cnfStyle w:val="000000000000" w:firstRow="0" w:lastRow="0" w:firstColumn="0" w:lastColumn="0" w:oddVBand="0" w:evenVBand="0" w:oddHBand="0" w:evenHBand="0" w:firstRowFirstColumn="0" w:firstRowLastColumn="0" w:lastRowFirstColumn="0" w:lastRowLastColumn="0"/>
            </w:pPr>
            <w:r w:rsidRPr="000A61FE">
              <w:t>2026</w:t>
            </w:r>
          </w:p>
        </w:tc>
        <w:tc>
          <w:tcPr>
            <w:tcW w:w="0" w:type="auto"/>
            <w:vAlign w:val="center"/>
            <w:hideMark/>
          </w:tcPr>
          <w:p w14:paraId="7AAB7BF2" w14:textId="77777777" w:rsidR="000A61FE" w:rsidRPr="000A61FE" w:rsidRDefault="000A61FE" w:rsidP="000A61FE">
            <w:pPr>
              <w:ind w:left="212"/>
              <w:jc w:val="center"/>
              <w:cnfStyle w:val="000000000000" w:firstRow="0" w:lastRow="0" w:firstColumn="0" w:lastColumn="0" w:oddVBand="0" w:evenVBand="0" w:oddHBand="0" w:evenHBand="0" w:firstRowFirstColumn="0" w:firstRowLastColumn="0" w:lastRowFirstColumn="0" w:lastRowLastColumn="0"/>
            </w:pPr>
            <w:r w:rsidRPr="000A61FE">
              <w:t>77.60%</w:t>
            </w:r>
          </w:p>
        </w:tc>
        <w:tc>
          <w:tcPr>
            <w:tcW w:w="0" w:type="auto"/>
            <w:vAlign w:val="center"/>
            <w:hideMark/>
          </w:tcPr>
          <w:p w14:paraId="1FBEEDF3" w14:textId="27562C78" w:rsidR="000A61FE" w:rsidRPr="000A61FE" w:rsidRDefault="000A61FE" w:rsidP="000A61FE">
            <w:pPr>
              <w:ind w:left="228"/>
              <w:jc w:val="center"/>
              <w:cnfStyle w:val="000000000000" w:firstRow="0" w:lastRow="0" w:firstColumn="0" w:lastColumn="0" w:oddVBand="0" w:evenVBand="0" w:oddHBand="0" w:evenHBand="0" w:firstRowFirstColumn="0" w:firstRowLastColumn="0" w:lastRowFirstColumn="0" w:lastRowLastColumn="0"/>
            </w:pPr>
            <w:r>
              <w:t xml:space="preserve">- </w:t>
            </w:r>
            <w:r w:rsidRPr="000A61FE">
              <w:t>4.94%</w:t>
            </w:r>
          </w:p>
        </w:tc>
      </w:tr>
      <w:tr w:rsidR="000A61FE" w:rsidRPr="000A61FE" w14:paraId="4D2D5FC1" w14:textId="77777777" w:rsidTr="000A6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1B6325" w14:textId="77777777" w:rsidR="000A61FE" w:rsidRPr="000A61FE" w:rsidRDefault="000A61FE" w:rsidP="000A61FE">
            <w:pPr>
              <w:ind w:left="152"/>
              <w:jc w:val="center"/>
              <w:rPr>
                <w:color w:val="FFFFFF" w:themeColor="background1"/>
              </w:rPr>
            </w:pPr>
            <w:r w:rsidRPr="000A61FE">
              <w:rPr>
                <w:color w:val="FFFFFF" w:themeColor="background1"/>
              </w:rPr>
              <w:t>Ours</w:t>
            </w:r>
          </w:p>
        </w:tc>
        <w:tc>
          <w:tcPr>
            <w:tcW w:w="0" w:type="auto"/>
            <w:hideMark/>
          </w:tcPr>
          <w:p w14:paraId="35B73385" w14:textId="77777777" w:rsidR="000A61FE" w:rsidRPr="000A61FE" w:rsidRDefault="000A61FE" w:rsidP="000A61FE">
            <w:pPr>
              <w:ind w:left="0"/>
              <w:jc w:val="left"/>
              <w:cnfStyle w:val="000000100000" w:firstRow="0" w:lastRow="0" w:firstColumn="0" w:lastColumn="0" w:oddVBand="0" w:evenVBand="0" w:oddHBand="1" w:evenHBand="0" w:firstRowFirstColumn="0" w:firstRowLastColumn="0" w:lastRowFirstColumn="0" w:lastRowLastColumn="0"/>
            </w:pPr>
            <w:proofErr w:type="spellStart"/>
            <w:r w:rsidRPr="000A61FE">
              <w:rPr>
                <w:b/>
                <w:bCs/>
              </w:rPr>
              <w:t>EfficientViT</w:t>
            </w:r>
            <w:proofErr w:type="spellEnd"/>
            <w:r w:rsidRPr="000A61FE">
              <w:rPr>
                <w:b/>
                <w:bCs/>
              </w:rPr>
              <w:t>-FER</w:t>
            </w:r>
          </w:p>
        </w:tc>
        <w:tc>
          <w:tcPr>
            <w:tcW w:w="0" w:type="auto"/>
            <w:vAlign w:val="center"/>
            <w:hideMark/>
          </w:tcPr>
          <w:p w14:paraId="50404E2F" w14:textId="77777777" w:rsidR="000A61FE" w:rsidRPr="000A61FE" w:rsidRDefault="000A61FE" w:rsidP="000A61FE">
            <w:pPr>
              <w:ind w:left="188"/>
              <w:jc w:val="center"/>
              <w:cnfStyle w:val="000000100000" w:firstRow="0" w:lastRow="0" w:firstColumn="0" w:lastColumn="0" w:oddVBand="0" w:evenVBand="0" w:oddHBand="1" w:evenHBand="0" w:firstRowFirstColumn="0" w:firstRowLastColumn="0" w:lastRowFirstColumn="0" w:lastRowLastColumn="0"/>
            </w:pPr>
            <w:r w:rsidRPr="000A61FE">
              <w:rPr>
                <w:b/>
                <w:bCs/>
              </w:rPr>
              <w:t>2026</w:t>
            </w:r>
          </w:p>
        </w:tc>
        <w:tc>
          <w:tcPr>
            <w:tcW w:w="0" w:type="auto"/>
            <w:vAlign w:val="center"/>
            <w:hideMark/>
          </w:tcPr>
          <w:p w14:paraId="4E043345" w14:textId="77777777" w:rsidR="000A61FE" w:rsidRPr="000A61FE" w:rsidRDefault="000A61FE" w:rsidP="000A61FE">
            <w:pPr>
              <w:ind w:left="212"/>
              <w:jc w:val="center"/>
              <w:cnfStyle w:val="000000100000" w:firstRow="0" w:lastRow="0" w:firstColumn="0" w:lastColumn="0" w:oddVBand="0" w:evenVBand="0" w:oddHBand="1" w:evenHBand="0" w:firstRowFirstColumn="0" w:firstRowLastColumn="0" w:lastRowFirstColumn="0" w:lastRowLastColumn="0"/>
            </w:pPr>
            <w:r w:rsidRPr="000A61FE">
              <w:rPr>
                <w:b/>
                <w:bCs/>
              </w:rPr>
              <w:t>82.54%</w:t>
            </w:r>
          </w:p>
        </w:tc>
        <w:tc>
          <w:tcPr>
            <w:tcW w:w="0" w:type="auto"/>
            <w:vAlign w:val="center"/>
            <w:hideMark/>
          </w:tcPr>
          <w:p w14:paraId="122FC1E0" w14:textId="383A101B" w:rsidR="000A61FE" w:rsidRPr="000A61FE" w:rsidRDefault="000A61FE" w:rsidP="000A61FE">
            <w:pPr>
              <w:ind w:left="228"/>
              <w:jc w:val="center"/>
              <w:cnfStyle w:val="000000100000" w:firstRow="0" w:lastRow="0" w:firstColumn="0" w:lastColumn="0" w:oddVBand="0" w:evenVBand="0" w:oddHBand="1" w:evenHBand="0" w:firstRowFirstColumn="0" w:firstRowLastColumn="0" w:lastRowFirstColumn="0" w:lastRowLastColumn="0"/>
            </w:pPr>
            <w:r>
              <w:rPr>
                <w:b/>
                <w:bCs/>
              </w:rPr>
              <w:t>-</w:t>
            </w:r>
          </w:p>
        </w:tc>
      </w:tr>
    </w:tbl>
    <w:p w14:paraId="00CB81D7" w14:textId="77777777" w:rsidR="000A61FE" w:rsidRDefault="000A61FE" w:rsidP="000A61FE">
      <w:pPr>
        <w:jc w:val="left"/>
      </w:pPr>
    </w:p>
    <w:p w14:paraId="44DED191" w14:textId="77777777" w:rsidR="000A61FE" w:rsidRDefault="000A61FE" w:rsidP="000A61FE">
      <w:r w:rsidRPr="000A61FE">
        <w:t xml:space="preserve">The suggested </w:t>
      </w:r>
      <w:proofErr w:type="spellStart"/>
      <w:r w:rsidRPr="000A61FE">
        <w:t>EfficientViT</w:t>
      </w:r>
      <w:proofErr w:type="spellEnd"/>
      <w:r w:rsidRPr="000A61FE">
        <w:t xml:space="preserve">-FER framework outperforms all six baseline methods and attains a new state-of-the-art performance of 82.54% on the FER2013 dataset. The increase from the best existing solution by Ismail et al. (2026) is +4.94 percentage points, which is quite an impressive gain given the hardness of the FER2013 dataset and the human accuracy ceiling for the raw labels of roughly 65.5%. The increase in accuracy can be credited to three components: first of them being FER+ label correction, second one being </w:t>
      </w:r>
      <w:proofErr w:type="spellStart"/>
      <w:r w:rsidRPr="000A61FE">
        <w:t>MixUp</w:t>
      </w:r>
      <w:proofErr w:type="spellEnd"/>
      <w:r w:rsidRPr="000A61FE">
        <w:t xml:space="preserve"> and </w:t>
      </w:r>
      <w:proofErr w:type="spellStart"/>
      <w:r w:rsidRPr="000A61FE">
        <w:t>CutMix</w:t>
      </w:r>
      <w:proofErr w:type="spellEnd"/>
      <w:r w:rsidRPr="000A61FE">
        <w:t xml:space="preserve"> augmentations, and finally CNN-Transformer ensemble.</w:t>
      </w:r>
      <w:r>
        <w:t xml:space="preserve"> </w:t>
      </w:r>
    </w:p>
    <w:p w14:paraId="192FAA6A" w14:textId="77777777" w:rsidR="000A61FE" w:rsidRDefault="000A61FE" w:rsidP="000A61FE"/>
    <w:p w14:paraId="153A26EE" w14:textId="77777777" w:rsidR="000A61FE" w:rsidRDefault="000A61FE" w:rsidP="000A61FE"/>
    <w:p w14:paraId="4E5BA559" w14:textId="77777777" w:rsidR="000A61FE" w:rsidRDefault="000A61FE">
      <w:pPr>
        <w:pStyle w:val="Heading3"/>
        <w:numPr>
          <w:ilvl w:val="1"/>
          <w:numId w:val="9"/>
        </w:numPr>
        <w:spacing w:after="360"/>
        <w:ind w:left="450" w:hanging="450"/>
      </w:pPr>
      <w:bookmarkStart w:id="66" w:name="_Toc233531073"/>
      <w:r w:rsidRPr="000A61FE">
        <w:t>Grad-CAM Interpretability</w:t>
      </w:r>
      <w:bookmarkEnd w:id="66"/>
    </w:p>
    <w:p w14:paraId="43E9760C" w14:textId="77777777" w:rsidR="000A61FE" w:rsidRDefault="000A61FE" w:rsidP="000A61FE">
      <w:r>
        <w:t>Heatmaps of the Grad-CAM visualizations were created for the EfficientNet-B3 backbone architecture for all seven classes of emotions using the test images. The heatmaps show the areas of the face which were used the most by the model to classify each emotion.</w:t>
      </w:r>
    </w:p>
    <w:p w14:paraId="6B03821B" w14:textId="77777777" w:rsidR="000A61FE" w:rsidRDefault="000A61FE" w:rsidP="000A61FE"/>
    <w:p w14:paraId="1C588062" w14:textId="6AC70E4C" w:rsidR="000A61FE" w:rsidRPr="000A61FE" w:rsidRDefault="000A61FE" w:rsidP="000A61FE">
      <w:r w:rsidRPr="000A61FE">
        <w:rPr>
          <w:noProof/>
        </w:rPr>
        <w:lastRenderedPageBreak/>
        <w:drawing>
          <wp:inline distT="0" distB="0" distL="0" distR="0" wp14:anchorId="40F544AD" wp14:editId="3E57DADE">
            <wp:extent cx="5989320" cy="2695575"/>
            <wp:effectExtent l="0" t="0" r="0" b="9525"/>
            <wp:docPr id="17719436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89320" cy="2695575"/>
                    </a:xfrm>
                    <a:prstGeom prst="rect">
                      <a:avLst/>
                    </a:prstGeom>
                    <a:noFill/>
                    <a:ln>
                      <a:noFill/>
                    </a:ln>
                  </pic:spPr>
                </pic:pic>
              </a:graphicData>
            </a:graphic>
          </wp:inline>
        </w:drawing>
      </w:r>
    </w:p>
    <w:p w14:paraId="0896C033" w14:textId="2C4E876C" w:rsidR="000A61FE" w:rsidRPr="000A61FE" w:rsidRDefault="000A61FE" w:rsidP="000A61FE">
      <w:pPr>
        <w:jc w:val="center"/>
        <w:rPr>
          <w:b/>
          <w:bCs/>
          <w:sz w:val="20"/>
          <w:szCs w:val="16"/>
        </w:rPr>
      </w:pPr>
      <w:r w:rsidRPr="000A61FE">
        <w:rPr>
          <w:b/>
          <w:bCs/>
          <w:sz w:val="20"/>
          <w:szCs w:val="16"/>
        </w:rPr>
        <w:t>Figure 4.6: Grad-CAM Saliency Heatmaps - All 7 Emotion Classes</w:t>
      </w:r>
    </w:p>
    <w:p w14:paraId="40F9ABE6" w14:textId="77777777" w:rsidR="000A61FE" w:rsidRDefault="000A61FE" w:rsidP="000A61FE"/>
    <w:p w14:paraId="48541034" w14:textId="77777777" w:rsidR="000A61FE" w:rsidRDefault="000A61FE" w:rsidP="000A61FE">
      <w:r>
        <w:t>In accordance with the Facial Action Coding System mentioned in Section 2.1.6, the Grad-CAM attention maps indicate anatomically sensible attention regions:</w:t>
      </w:r>
    </w:p>
    <w:p w14:paraId="5BFE70E8" w14:textId="77777777" w:rsidR="000A61FE" w:rsidRDefault="000A61FE" w:rsidP="000A61FE"/>
    <w:p w14:paraId="4B3E6233" w14:textId="77777777" w:rsidR="000A61FE" w:rsidRDefault="000A61FE">
      <w:pPr>
        <w:pStyle w:val="ListParagraph"/>
        <w:numPr>
          <w:ilvl w:val="0"/>
          <w:numId w:val="11"/>
        </w:numPr>
      </w:pPr>
      <w:r w:rsidRPr="000A61FE">
        <w:rPr>
          <w:b/>
          <w:bCs/>
        </w:rPr>
        <w:t>Happy</w:t>
      </w:r>
      <w:r>
        <w:t xml:space="preserve"> – The network consistently pays attention to the mouth corners and cheek regions, corresponding to AU12 (lip corner puller) and AU6 (cheek raiser).</w:t>
      </w:r>
    </w:p>
    <w:p w14:paraId="334A2A46" w14:textId="77777777" w:rsidR="000A61FE" w:rsidRDefault="000A61FE">
      <w:pPr>
        <w:pStyle w:val="ListParagraph"/>
        <w:numPr>
          <w:ilvl w:val="0"/>
          <w:numId w:val="11"/>
        </w:numPr>
      </w:pPr>
      <w:r w:rsidRPr="000A61FE">
        <w:rPr>
          <w:b/>
          <w:bCs/>
        </w:rPr>
        <w:t>Angry</w:t>
      </w:r>
      <w:r>
        <w:t xml:space="preserve"> – Attention regions cluster around the brow and glabella region, consistent with AU4 (brow </w:t>
      </w:r>
      <w:proofErr w:type="spellStart"/>
      <w:r>
        <w:t>lowerer</w:t>
      </w:r>
      <w:proofErr w:type="spellEnd"/>
      <w:r>
        <w:t>) and AU23 (lip tightener).</w:t>
      </w:r>
    </w:p>
    <w:p w14:paraId="3F44A0E9" w14:textId="77777777" w:rsidR="000A61FE" w:rsidRDefault="000A61FE">
      <w:pPr>
        <w:pStyle w:val="ListParagraph"/>
        <w:numPr>
          <w:ilvl w:val="0"/>
          <w:numId w:val="11"/>
        </w:numPr>
      </w:pPr>
      <w:r w:rsidRPr="000A61FE">
        <w:rPr>
          <w:b/>
          <w:bCs/>
        </w:rPr>
        <w:t>Surprise</w:t>
      </w:r>
      <w:r>
        <w:t xml:space="preserve"> – The regions of attention lie within the upper part of the face, raised eyebrows, and </w:t>
      </w:r>
      <w:proofErr w:type="gramStart"/>
      <w:r>
        <w:t>wide open</w:t>
      </w:r>
      <w:proofErr w:type="gramEnd"/>
      <w:r>
        <w:t xml:space="preserve"> eyes, consistent with AU1, AU2, and AU5.</w:t>
      </w:r>
    </w:p>
    <w:p w14:paraId="46DDF08C" w14:textId="77777777" w:rsidR="000A61FE" w:rsidRDefault="000A61FE">
      <w:pPr>
        <w:pStyle w:val="ListParagraph"/>
        <w:numPr>
          <w:ilvl w:val="0"/>
          <w:numId w:val="11"/>
        </w:numPr>
      </w:pPr>
      <w:r w:rsidRPr="000A61FE">
        <w:rPr>
          <w:b/>
          <w:bCs/>
        </w:rPr>
        <w:t>Fear</w:t>
      </w:r>
      <w:r>
        <w:t xml:space="preserve"> – Similar to Surprise, but attention regions also include those in the mouth area, consistent with AU20 (lip stretcher).</w:t>
      </w:r>
    </w:p>
    <w:p w14:paraId="4B6205E6" w14:textId="77777777" w:rsidR="000A61FE" w:rsidRDefault="000A61FE">
      <w:pPr>
        <w:pStyle w:val="ListParagraph"/>
        <w:numPr>
          <w:ilvl w:val="0"/>
          <w:numId w:val="11"/>
        </w:numPr>
      </w:pPr>
      <w:r w:rsidRPr="000A61FE">
        <w:rPr>
          <w:b/>
          <w:bCs/>
        </w:rPr>
        <w:t>Sad</w:t>
      </w:r>
      <w:r>
        <w:t xml:space="preserve"> – The attention regions are scattered among the inner brows and mouth corners, consistent with AU1 and AU15.</w:t>
      </w:r>
    </w:p>
    <w:p w14:paraId="0A8916A2" w14:textId="77777777" w:rsidR="000A61FE" w:rsidRDefault="000A61FE">
      <w:pPr>
        <w:pStyle w:val="ListParagraph"/>
        <w:numPr>
          <w:ilvl w:val="0"/>
          <w:numId w:val="11"/>
        </w:numPr>
      </w:pPr>
      <w:r w:rsidRPr="000A61FE">
        <w:rPr>
          <w:b/>
          <w:bCs/>
        </w:rPr>
        <w:t>Neutral</w:t>
      </w:r>
      <w:r>
        <w:t xml:space="preserve"> – Diffuse attention regions without any localization, consistent with the absence of any dominant AU.</w:t>
      </w:r>
    </w:p>
    <w:p w14:paraId="6BC21D23" w14:textId="483602AB" w:rsidR="00CC1187" w:rsidRDefault="000A61FE">
      <w:pPr>
        <w:pStyle w:val="ListParagraph"/>
        <w:numPr>
          <w:ilvl w:val="0"/>
          <w:numId w:val="11"/>
        </w:numPr>
      </w:pPr>
      <w:r w:rsidRPr="000A61FE">
        <w:rPr>
          <w:b/>
          <w:bCs/>
        </w:rPr>
        <w:t>Disgust</w:t>
      </w:r>
      <w:r>
        <w:t xml:space="preserve"> – The attention regions lie within the nose and upper lip area, consistent with AU9 (nose </w:t>
      </w:r>
      <w:proofErr w:type="spellStart"/>
      <w:r>
        <w:t>wrinkler</w:t>
      </w:r>
      <w:proofErr w:type="spellEnd"/>
      <w:r>
        <w:t>) and AU10 (upper lip raiser).</w:t>
      </w:r>
      <w:r w:rsidR="00CC1187">
        <w:br w:type="page"/>
      </w:r>
    </w:p>
    <w:p w14:paraId="2A4BB1BF" w14:textId="3A6166BD" w:rsidR="000A61FE" w:rsidRDefault="00726365" w:rsidP="00726365">
      <w:r w:rsidRPr="00726365">
        <w:lastRenderedPageBreak/>
        <w:t xml:space="preserve">The findings from this qualitative analysis demonstrate that the </w:t>
      </w:r>
      <w:proofErr w:type="spellStart"/>
      <w:r w:rsidRPr="00726365">
        <w:t>EfficientViT</w:t>
      </w:r>
      <w:proofErr w:type="spellEnd"/>
      <w:r w:rsidRPr="00726365">
        <w:t xml:space="preserve">-FER algorithm learns to focus on the expression </w:t>
      </w:r>
      <w:proofErr w:type="gramStart"/>
      <w:r w:rsidRPr="00726365">
        <w:t>discriminative</w:t>
      </w:r>
      <w:proofErr w:type="gramEnd"/>
      <w:r w:rsidRPr="00726365">
        <w:t xml:space="preserve"> facial </w:t>
      </w:r>
      <w:proofErr w:type="gramStart"/>
      <w:r w:rsidRPr="00726365">
        <w:t>region</w:t>
      </w:r>
      <w:proofErr w:type="gramEnd"/>
      <w:r w:rsidRPr="00726365">
        <w:t xml:space="preserve"> instead of the background or any other identity-specific feature.</w:t>
      </w:r>
      <w:r>
        <w:t xml:space="preserve"> </w:t>
      </w:r>
      <w:r w:rsidRPr="00726365">
        <w:t>to support the interpretability and reliability of the model's predictions.</w:t>
      </w:r>
    </w:p>
    <w:p w14:paraId="6D8107DA" w14:textId="77777777" w:rsidR="00726365" w:rsidRDefault="00726365" w:rsidP="00726365"/>
    <w:p w14:paraId="3355E96E" w14:textId="31BD1F3C" w:rsidR="00726365" w:rsidRDefault="00726365">
      <w:pPr>
        <w:pStyle w:val="Heading3"/>
        <w:numPr>
          <w:ilvl w:val="1"/>
          <w:numId w:val="9"/>
        </w:numPr>
        <w:spacing w:after="360"/>
        <w:ind w:left="450" w:hanging="450"/>
      </w:pPr>
      <w:bookmarkStart w:id="67" w:name="_Toc233531074"/>
      <w:r w:rsidRPr="00726365">
        <w:t>Discussion and Limitations</w:t>
      </w:r>
      <w:bookmarkEnd w:id="67"/>
    </w:p>
    <w:p w14:paraId="28F4F438" w14:textId="77777777" w:rsidR="00726365" w:rsidRDefault="00726365" w:rsidP="00726365">
      <w:r w:rsidRPr="00726365">
        <w:t xml:space="preserve">As shown above, the experimental results show that the novel framework of </w:t>
      </w:r>
      <w:proofErr w:type="spellStart"/>
      <w:r w:rsidRPr="00726365">
        <w:t>EfficientViT</w:t>
      </w:r>
      <w:proofErr w:type="spellEnd"/>
      <w:r w:rsidRPr="00726365">
        <w:t>-FER achieves an outstanding state-of-the-art performance on the FER2013 dataset compared to other baselines. There are several important aspects leading to such high performance:</w:t>
      </w:r>
    </w:p>
    <w:p w14:paraId="65D4BFA4" w14:textId="77777777" w:rsidR="00726365" w:rsidRPr="00726365" w:rsidRDefault="00726365" w:rsidP="00726365"/>
    <w:p w14:paraId="5849C8DB" w14:textId="38BE707E" w:rsidR="00726365" w:rsidRPr="00726365" w:rsidRDefault="00726365" w:rsidP="00726365">
      <w:r w:rsidRPr="00726365">
        <w:rPr>
          <w:b/>
          <w:bCs/>
        </w:rPr>
        <w:t>FER+ label refinement</w:t>
      </w:r>
      <w:r w:rsidRPr="00726365">
        <w:t xml:space="preserve"> </w:t>
      </w:r>
      <w:r>
        <w:t>was t</w:t>
      </w:r>
      <w:r w:rsidRPr="00726365">
        <w:t xml:space="preserve">he biggest contribution </w:t>
      </w:r>
      <w:proofErr w:type="gramStart"/>
      <w:r w:rsidRPr="00726365">
        <w:t>made .</w:t>
      </w:r>
      <w:proofErr w:type="gramEnd"/>
      <w:r w:rsidRPr="00726365">
        <w:t xml:space="preserve"> Namely, using the same EfficientNet-B3 architecture, training with raw FER2013 labels gave 57% validation accuracy, and training with FER+ clean labels brought test accuracy of 79.88%, which is a 23-point gain in accuracy from the quality of labels alone.</w:t>
      </w:r>
    </w:p>
    <w:p w14:paraId="0D6059FE" w14:textId="77777777" w:rsidR="00726365" w:rsidRDefault="00726365" w:rsidP="00726365"/>
    <w:p w14:paraId="21AB6276" w14:textId="5B07A569" w:rsidR="00726365" w:rsidRDefault="00726365" w:rsidP="00726365">
      <w:proofErr w:type="spellStart"/>
      <w:r w:rsidRPr="00726365">
        <w:rPr>
          <w:b/>
          <w:bCs/>
        </w:rPr>
        <w:t>MixUp</w:t>
      </w:r>
      <w:proofErr w:type="spellEnd"/>
      <w:r w:rsidRPr="00726365">
        <w:rPr>
          <w:b/>
          <w:bCs/>
        </w:rPr>
        <w:t xml:space="preserve"> and </w:t>
      </w:r>
      <w:proofErr w:type="spellStart"/>
      <w:r w:rsidRPr="00726365">
        <w:rPr>
          <w:b/>
          <w:bCs/>
        </w:rPr>
        <w:t>CutMix</w:t>
      </w:r>
      <w:proofErr w:type="spellEnd"/>
      <w:r w:rsidRPr="00726365">
        <w:t xml:space="preserve"> </w:t>
      </w:r>
      <w:r>
        <w:rPr>
          <w:b/>
          <w:bCs/>
        </w:rPr>
        <w:t>a</w:t>
      </w:r>
      <w:r w:rsidRPr="00726365">
        <w:rPr>
          <w:b/>
          <w:bCs/>
        </w:rPr>
        <w:t xml:space="preserve">ugmentation </w:t>
      </w:r>
      <w:r w:rsidRPr="00726365">
        <w:t xml:space="preserve">were used for </w:t>
      </w:r>
      <w:proofErr w:type="spellStart"/>
      <w:r w:rsidRPr="00726365">
        <w:t>regularisation</w:t>
      </w:r>
      <w:proofErr w:type="spellEnd"/>
      <w:r w:rsidRPr="00726365">
        <w:t xml:space="preserve"> that allowed preventing overfitting because of the small size of the training dataset. The training curves show stability and a relatively small difference between training and validation accuracy at the best checkpoint.</w:t>
      </w:r>
    </w:p>
    <w:p w14:paraId="6BCF09A3" w14:textId="77777777" w:rsidR="00726365" w:rsidRPr="00726365" w:rsidRDefault="00726365" w:rsidP="00726365"/>
    <w:p w14:paraId="3104D481" w14:textId="46ED07BB" w:rsidR="00CC1187" w:rsidRDefault="00726365" w:rsidP="00726365">
      <w:r w:rsidRPr="00726365">
        <w:rPr>
          <w:b/>
          <w:bCs/>
        </w:rPr>
        <w:t>Weighted ensemble</w:t>
      </w:r>
      <w:r w:rsidRPr="00726365">
        <w:t xml:space="preserve"> proved the complementary nature of CNN and Transformer representation - +0.87% contribution of </w:t>
      </w:r>
      <w:proofErr w:type="spellStart"/>
      <w:r w:rsidRPr="00726365">
        <w:t>ViT</w:t>
      </w:r>
      <w:proofErr w:type="spellEnd"/>
      <w:r w:rsidRPr="00726365">
        <w:t>-Small into overall accuracy, despite its lower accuracy, shows that global attention-based representation can supplement the local one in certain cases.</w:t>
      </w:r>
    </w:p>
    <w:p w14:paraId="5FE88B9F" w14:textId="77777777" w:rsidR="00726365" w:rsidRDefault="00726365" w:rsidP="00726365"/>
    <w:p w14:paraId="61C337AD" w14:textId="77777777" w:rsidR="00726365" w:rsidRDefault="00726365" w:rsidP="00726365">
      <w:r>
        <w:t xml:space="preserve">However, there are certain </w:t>
      </w:r>
      <w:r w:rsidRPr="00726365">
        <w:rPr>
          <w:b/>
          <w:bCs/>
        </w:rPr>
        <w:t>limitations</w:t>
      </w:r>
      <w:r>
        <w:t xml:space="preserve"> of the proposed approach that need to be considered:</w:t>
      </w:r>
    </w:p>
    <w:p w14:paraId="1383952A" w14:textId="77777777" w:rsidR="00726365" w:rsidRDefault="00726365" w:rsidP="00726365"/>
    <w:p w14:paraId="193BE594" w14:textId="77777777" w:rsidR="00726365" w:rsidRDefault="00726365" w:rsidP="00726365">
      <w:r w:rsidRPr="00726365">
        <w:rPr>
          <w:b/>
          <w:bCs/>
        </w:rPr>
        <w:t>Performance of minority classes</w:t>
      </w:r>
      <w:r>
        <w:t xml:space="preserve"> continues to remain the main limitation. Specifically, the classification of disgust (F1=0.50) and fear (F1=0.51) remains underwhelming when compared to the majority classes because it becomes very difficult to learn discriminative features from just 305 and 2,868 training samples for these classes.</w:t>
      </w:r>
    </w:p>
    <w:p w14:paraId="1D66BE71" w14:textId="29E330AA" w:rsidR="00726365" w:rsidRDefault="00726365" w:rsidP="00726365">
      <w:r w:rsidRPr="00726365">
        <w:rPr>
          <w:b/>
          <w:bCs/>
        </w:rPr>
        <w:lastRenderedPageBreak/>
        <w:t>Label quality on FER+</w:t>
      </w:r>
      <w:r>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68E2B520" w14:textId="77777777" w:rsidR="00726365" w:rsidRDefault="00726365" w:rsidP="00726365"/>
    <w:p w14:paraId="56F0EF02" w14:textId="0A54E59A" w:rsidR="00726365" w:rsidRDefault="00726365" w:rsidP="00726365">
      <w:r w:rsidRPr="00726365">
        <w:rPr>
          <w:b/>
          <w:bCs/>
        </w:rPr>
        <w:t>The inference cost</w:t>
      </w:r>
      <w:r w:rsidRPr="00726365">
        <w:t xml:space="preserve"> for an ensemble is more expensive than for a single model. The need to execute EfficientNet-B3 and </w:t>
      </w:r>
      <w:proofErr w:type="spellStart"/>
      <w:r w:rsidRPr="00726365">
        <w:t>ViT</w:t>
      </w:r>
      <w:proofErr w:type="spellEnd"/>
      <w:r w:rsidRPr="00726365">
        <w:t>-Small with five TTA views takes 10 times longer than a single forward pass, which might not be feasible in real-time applications.</w:t>
      </w:r>
    </w:p>
    <w:p w14:paraId="6D78A0B8" w14:textId="77777777" w:rsidR="00726365" w:rsidRDefault="00726365" w:rsidP="00726365"/>
    <w:p w14:paraId="7021A2F9" w14:textId="77777777" w:rsidR="009B78AB" w:rsidRDefault="009B78AB" w:rsidP="00726365"/>
    <w:p w14:paraId="2E55A97D" w14:textId="77777777" w:rsidR="009B78AB" w:rsidRDefault="009B78AB" w:rsidP="00726365"/>
    <w:p w14:paraId="5FE3EB92" w14:textId="6984AC85" w:rsidR="00726365" w:rsidRDefault="00726365">
      <w:pPr>
        <w:pStyle w:val="Heading3"/>
        <w:numPr>
          <w:ilvl w:val="1"/>
          <w:numId w:val="9"/>
        </w:numPr>
        <w:spacing w:after="360"/>
        <w:ind w:left="450" w:hanging="450"/>
      </w:pPr>
      <w:bookmarkStart w:id="68" w:name="_Toc233531075"/>
      <w:r w:rsidRPr="00726365">
        <w:t>Chapter Summary</w:t>
      </w:r>
      <w:bookmarkEnd w:id="68"/>
    </w:p>
    <w:p w14:paraId="6974A0E1" w14:textId="3FBF4A6D" w:rsidR="00144AD4" w:rsidRDefault="00726365" w:rsidP="00726365">
      <w:r w:rsidRPr="00726365">
        <w:t xml:space="preserve">This chapter included a comprehensive presentation of experimental results of our </w:t>
      </w:r>
      <w:proofErr w:type="spellStart"/>
      <w:r w:rsidRPr="00726365">
        <w:t>EfficientViT</w:t>
      </w:r>
      <w:proofErr w:type="spellEnd"/>
      <w:r w:rsidRPr="00726365">
        <w:t xml:space="preserve">-FER system on the FER2013 benchmark dataset. Our system demonstrated 82.54% test accuracy and 0.7218 macro F1-score outperforming existing state-of-the-art solution by Ismail et al. (2026)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w:t>
      </w:r>
      <w:proofErr w:type="gramStart"/>
      <w:r w:rsidRPr="00726365">
        <w:t>boost</w:t>
      </w:r>
      <w:proofErr w:type="gramEnd"/>
      <w:r w:rsidRPr="00726365">
        <w:t xml:space="preserve"> against raw FER2013 labels.</w:t>
      </w:r>
    </w:p>
    <w:p w14:paraId="28970E24" w14:textId="77777777" w:rsidR="00144AD4" w:rsidRDefault="00144AD4">
      <w:pPr>
        <w:spacing w:after="160" w:line="259" w:lineRule="auto"/>
        <w:ind w:left="0" w:firstLine="0"/>
        <w:jc w:val="left"/>
      </w:pPr>
      <w:r>
        <w:br w:type="page"/>
      </w:r>
    </w:p>
    <w:p w14:paraId="6CA77908" w14:textId="25FEF70B" w:rsidR="00144AD4" w:rsidRDefault="00144AD4" w:rsidP="00144AD4">
      <w:pPr>
        <w:pStyle w:val="Heading1"/>
        <w:ind w:left="-90" w:firstLine="0"/>
      </w:pPr>
      <w:bookmarkStart w:id="69" w:name="_Toc233531076"/>
      <w:r w:rsidRPr="00144AD4">
        <w:lastRenderedPageBreak/>
        <w:t>Chapter 5</w:t>
      </w:r>
      <w:r>
        <w:t>:</w:t>
      </w:r>
      <w:r w:rsidRPr="00144AD4">
        <w:t xml:space="preserve"> Conclusion and Future Work</w:t>
      </w:r>
      <w:bookmarkEnd w:id="69"/>
    </w:p>
    <w:p w14:paraId="6DC6A8A7" w14:textId="354B4E82" w:rsidR="00144AD4" w:rsidRDefault="00DA006F" w:rsidP="00DA006F">
      <w:pPr>
        <w:pStyle w:val="Heading3"/>
        <w:spacing w:after="360"/>
        <w:ind w:left="-90" w:firstLine="0"/>
      </w:pPr>
      <w:bookmarkStart w:id="70" w:name="_Toc233531077"/>
      <w:proofErr w:type="gramStart"/>
      <w:r>
        <w:t xml:space="preserve">5.1  </w:t>
      </w:r>
      <w:r w:rsidR="00144AD4" w:rsidRPr="00144AD4">
        <w:t>Conclusion</w:t>
      </w:r>
      <w:bookmarkEnd w:id="70"/>
      <w:proofErr w:type="gramEnd"/>
    </w:p>
    <w:p w14:paraId="3605B80C" w14:textId="77777777" w:rsidR="00DA006F" w:rsidRDefault="00DA006F" w:rsidP="00DA006F">
      <w:r w:rsidRPr="00144AD4">
        <w:t xml:space="preserve">This thesis introduced </w:t>
      </w:r>
      <w:proofErr w:type="spellStart"/>
      <w:r w:rsidRPr="00144AD4">
        <w:t>EfficientViT</w:t>
      </w:r>
      <w:proofErr w:type="spellEnd"/>
      <w:r w:rsidRPr="00144AD4">
        <w:t>-FER, a framework for facial expression recognition using a combination of CNN and Transformers which overcome the two main issues of FER2013 dataset - annotation noise and class imbalance - by means of appropriate labelling, augmentation, and ensembl</w:t>
      </w:r>
      <w:r>
        <w:t>e learning.</w:t>
      </w:r>
    </w:p>
    <w:p w14:paraId="14726B3F" w14:textId="77777777" w:rsidR="00DA006F" w:rsidRDefault="00DA006F" w:rsidP="00DA006F"/>
    <w:p w14:paraId="0488FCEC" w14:textId="77777777" w:rsidR="00DA006F" w:rsidRDefault="00DA006F" w:rsidP="00DA006F">
      <w:r>
        <w:t xml:space="preserve">This proposed system is based on YOLOv8 face detection and alignment preprocessing model, EfficientNet-B3 pretrained on FER+ crowd-sourced clean labeled dataset as a backbone model for feature extraction, and </w:t>
      </w:r>
      <w:proofErr w:type="spellStart"/>
      <w:r>
        <w:t>ViT</w:t>
      </w:r>
      <w:proofErr w:type="spellEnd"/>
      <w:r>
        <w:t xml:space="preserve">-Small model as a second part of ensemble. Training includes such steps as </w:t>
      </w:r>
      <w:proofErr w:type="spellStart"/>
      <w:r>
        <w:t>CrossEntropy</w:t>
      </w:r>
      <w:proofErr w:type="spellEnd"/>
      <w:r>
        <w:t xml:space="preserve"> loss function with label smoothing and class frequency balancing, </w:t>
      </w:r>
      <w:proofErr w:type="spellStart"/>
      <w:r>
        <w:t>AdamW</w:t>
      </w:r>
      <w:proofErr w:type="spellEnd"/>
      <w:r>
        <w:t xml:space="preserve"> optimization algorithm with layer wise learning rates, cosine annealing learning rate scheduling with warmup period, </w:t>
      </w:r>
      <w:proofErr w:type="spellStart"/>
      <w:r>
        <w:t>MixUp</w:t>
      </w:r>
      <w:proofErr w:type="spellEnd"/>
      <w:r>
        <w:t xml:space="preserve"> and </w:t>
      </w:r>
      <w:proofErr w:type="spellStart"/>
      <w:r>
        <w:t>CutMix</w:t>
      </w:r>
      <w:proofErr w:type="spellEnd"/>
      <w:r>
        <w:t xml:space="preserve"> batch level data augmentation techniques, and early stopping. Inference procedure involves a weighted ensemble of EfficientNet-B3 with weight equal to 0.80 and </w:t>
      </w:r>
      <w:proofErr w:type="spellStart"/>
      <w:r>
        <w:t>ViT</w:t>
      </w:r>
      <w:proofErr w:type="spellEnd"/>
      <w:r>
        <w:t>-Small with weight equal to 0.20 and Test-Time Augmentation with 5 different augmented views of images for emotion classification.</w:t>
      </w:r>
    </w:p>
    <w:p w14:paraId="165BA395" w14:textId="77777777" w:rsidR="00DA006F" w:rsidRDefault="00DA006F" w:rsidP="00DA006F"/>
    <w:p w14:paraId="549F474C" w14:textId="77777777" w:rsidR="00DA006F" w:rsidRDefault="00DA006F" w:rsidP="00DA006F">
      <w:r>
        <w:t>System performance was estimated on the FER2013 benchmark dataset with stratified 70/15/</w:t>
      </w:r>
      <w:proofErr w:type="gramStart"/>
      <w:r>
        <w:t>15 train/validation</w:t>
      </w:r>
      <w:proofErr w:type="gramEnd"/>
      <w:r>
        <w:t>/test split and resulted in test accuracy of 82.54% and macro F1-score of 0.7218. This result is better than the current state-of-the-art approach from Ismail et al. (2026) [30] by +4.94 percentage points and is better than all six examined baselines of CNN, transformer, and hybrid architectures presented in papers between 2021 and 2026.</w:t>
      </w:r>
    </w:p>
    <w:p w14:paraId="7D7F02FA" w14:textId="77777777" w:rsidR="00DA006F" w:rsidRDefault="00DA006F" w:rsidP="00DA006F"/>
    <w:p w14:paraId="0CA21EE5" w14:textId="77777777" w:rsidR="00DA006F" w:rsidRDefault="00DA006F" w:rsidP="00DA006F">
      <w:r>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lastRenderedPageBreak/>
        <w:t>model attends to anatomically relevant facial regions according to Facial Action Coding System.</w:t>
      </w:r>
    </w:p>
    <w:p w14:paraId="4287E439" w14:textId="77777777" w:rsidR="00DA006F" w:rsidRDefault="00DA006F" w:rsidP="00DA006F"/>
    <w:p w14:paraId="724B3EEA" w14:textId="77777777" w:rsidR="00DA006F" w:rsidRDefault="00DA006F" w:rsidP="00DA006F">
      <w:r>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5BFDE34C" w14:textId="77777777" w:rsidR="00DA006F" w:rsidRPr="00DA006F" w:rsidRDefault="00DA006F" w:rsidP="00DA006F"/>
    <w:p w14:paraId="2D736A3C" w14:textId="77777777" w:rsidR="00726365" w:rsidRPr="00726365" w:rsidRDefault="00726365" w:rsidP="00726365"/>
    <w:p w14:paraId="58970D62" w14:textId="6E68438A" w:rsidR="00DA006F" w:rsidRDefault="00DA006F" w:rsidP="00DA006F">
      <w:pPr>
        <w:pStyle w:val="Heading3"/>
        <w:spacing w:after="360"/>
        <w:ind w:left="360" w:hanging="450"/>
      </w:pPr>
      <w:bookmarkStart w:id="71" w:name="_Toc233531078"/>
      <w:proofErr w:type="gramStart"/>
      <w:r>
        <w:t>5.2  Future</w:t>
      </w:r>
      <w:proofErr w:type="gramEnd"/>
      <w:r>
        <w:t xml:space="preserve"> Work</w:t>
      </w:r>
      <w:bookmarkEnd w:id="71"/>
    </w:p>
    <w:p w14:paraId="49129B44" w14:textId="77777777" w:rsidR="00DB4766" w:rsidRDefault="00DB4766" w:rsidP="00DB4766">
      <w:r>
        <w:t xml:space="preserve">Despite the outstanding performance of </w:t>
      </w:r>
      <w:proofErr w:type="spellStart"/>
      <w:r>
        <w:t>EfficientViT</w:t>
      </w:r>
      <w:proofErr w:type="spellEnd"/>
      <w:r>
        <w:t>-FER on the FER2013 dataset, several avenues for further research are still available:</w:t>
      </w:r>
    </w:p>
    <w:p w14:paraId="63CC767F" w14:textId="77777777" w:rsidR="00DB4766" w:rsidRDefault="00DB4766" w:rsidP="00DB4766"/>
    <w:p w14:paraId="166362FD" w14:textId="69DB600F" w:rsidR="00DA006F" w:rsidRDefault="00DB4766" w:rsidP="00DB4766">
      <w:r w:rsidRPr="00DB4766">
        <w:rPr>
          <w:b/>
          <w:bCs/>
        </w:rPr>
        <w:t>Better management of minority classes</w:t>
      </w:r>
      <w:r>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0CF88749" w14:textId="77777777" w:rsidR="00DB4766" w:rsidRDefault="00DB4766" w:rsidP="00DB4766"/>
    <w:p w14:paraId="6150F928" w14:textId="77777777" w:rsidR="00DB4766" w:rsidRDefault="00DB4766" w:rsidP="00DB4766">
      <w:r w:rsidRPr="00DB4766">
        <w:rPr>
          <w:b/>
          <w:bCs/>
        </w:rPr>
        <w:t>Cross-Dataset Generalization</w:t>
      </w:r>
      <w:r>
        <w:t xml:space="preserve">. The </w:t>
      </w:r>
      <w:proofErr w:type="spellStart"/>
      <w:r>
        <w:t>EfficientViT</w:t>
      </w:r>
      <w:proofErr w:type="spellEnd"/>
      <w:r>
        <w:t xml:space="preserve">-FER system was trained and tested using only the FER2013 dataset with FER+ labels. Future research should focus on evaluating </w:t>
      </w:r>
      <w:proofErr w:type="spellStart"/>
      <w:r>
        <w:t>EfficientViT</w:t>
      </w:r>
      <w:proofErr w:type="spellEnd"/>
      <w:r>
        <w:t xml:space="preserve">-FER on other FER datasets including RAF-DB, </w:t>
      </w:r>
      <w:proofErr w:type="spellStart"/>
      <w:r>
        <w:t>AffectNet</w:t>
      </w:r>
      <w:proofErr w:type="spellEnd"/>
      <w:r>
        <w:t>, and SFEW to evaluate the ability of the proposed method to generalize across different data acquisition and annotation settings.</w:t>
      </w:r>
    </w:p>
    <w:p w14:paraId="6BA84DB1" w14:textId="77777777" w:rsidR="00DB4766" w:rsidRDefault="00DB4766" w:rsidP="00DB4766"/>
    <w:p w14:paraId="58440442" w14:textId="7A736B6A" w:rsidR="00DB4766" w:rsidRDefault="00DB4766" w:rsidP="00DB4766">
      <w:r w:rsidRPr="00DB4766">
        <w:rPr>
          <w:b/>
          <w:bCs/>
        </w:rPr>
        <w:t>Lightweight Deployment</w:t>
      </w:r>
      <w:r>
        <w:t xml:space="preserve">. The current </w:t>
      </w:r>
      <w:proofErr w:type="spellStart"/>
      <w:r>
        <w:t>EfficientViT</w:t>
      </w:r>
      <w:proofErr w:type="spellEnd"/>
      <w:r>
        <w:t xml:space="preserve">-FER ensemble involves running the two backbone models with five TTA views at inference time, which greatly raises the computational cost compared to a simple one-model forward pass. In future research, the problem of increasing the efficiency of the network </w:t>
      </w:r>
      <w:r>
        <w:lastRenderedPageBreak/>
        <w:t>can be addressed through model distillation – training a lightweight student model to mimic the behavior of an ensemble.</w:t>
      </w:r>
    </w:p>
    <w:p w14:paraId="102F7744" w14:textId="77777777" w:rsidR="00DB4766" w:rsidRDefault="00DB4766" w:rsidP="00DB4766"/>
    <w:p w14:paraId="1AF5292A" w14:textId="77777777" w:rsidR="00DB4766" w:rsidRDefault="00DB4766" w:rsidP="00DB4766">
      <w:r w:rsidRPr="00DB4766">
        <w:rPr>
          <w:b/>
          <w:bCs/>
        </w:rPr>
        <w:t>Video FER</w:t>
      </w:r>
      <w:r>
        <w:t xml:space="preserve">. The current approach treats each frame independently and does not </w:t>
      </w:r>
      <w:proofErr w:type="gramStart"/>
      <w:r>
        <w:t>take into account</w:t>
      </w:r>
      <w:proofErr w:type="gramEnd"/>
      <w:r>
        <w:t xml:space="preserve"> the time dynamics inherent to the process of facial expressions in video sequences. Future research may include an extension of the </w:t>
      </w:r>
      <w:proofErr w:type="spellStart"/>
      <w:r>
        <w:t>EfficientViT</w:t>
      </w:r>
      <w:proofErr w:type="spellEnd"/>
      <w:r>
        <w:t>-FER to video FER using temporal modelling modules such as LSTM networks or temporal Transformer encoders, allowing the model to utilize the evolution of facial muscles during the progression of frames.</w:t>
      </w:r>
    </w:p>
    <w:p w14:paraId="70985958" w14:textId="77777777" w:rsidR="00DB4766" w:rsidRDefault="00DB4766" w:rsidP="00DB4766"/>
    <w:p w14:paraId="4A38F69D" w14:textId="77777777" w:rsidR="00DB4766" w:rsidRDefault="00DB4766" w:rsidP="00DB4766">
      <w:r w:rsidRPr="00DB4766">
        <w:rPr>
          <w:b/>
          <w:bCs/>
        </w:rPr>
        <w:t>Compound and subtle emotions</w:t>
      </w:r>
      <w:r>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2A47469F" w14:textId="77777777" w:rsidR="00DB4766" w:rsidRDefault="00DB4766" w:rsidP="00DB4766"/>
    <w:p w14:paraId="64FC6F9C" w14:textId="39B196B2" w:rsidR="00DB4766" w:rsidRPr="00DA006F" w:rsidRDefault="00DB4766" w:rsidP="00DB4766">
      <w:r w:rsidRPr="00DB4766">
        <w:rPr>
          <w:b/>
          <w:bCs/>
        </w:rPr>
        <w:t>Ensemble weight learning</w:t>
      </w:r>
      <w:r>
        <w:t xml:space="preserve">. The current approach includes the combination of EfficientNet-B3 and </w:t>
      </w:r>
      <w:proofErr w:type="spellStart"/>
      <w:r>
        <w:t>ViT</w:t>
      </w:r>
      <w:proofErr w:type="spellEnd"/>
      <w:r>
        <w:t xml:space="preserve">-Small with fixed weights (0.80/0.20) based on empirical evaluation on the validation set. Future work could include learning the ensemble weights depending on the input, </w:t>
      </w:r>
      <w:proofErr w:type="gramStart"/>
      <w:r w:rsidRPr="00DB4766">
        <w:t>For</w:t>
      </w:r>
      <w:proofErr w:type="gramEnd"/>
      <w:r w:rsidRPr="00DB4766">
        <w:t xml:space="preserve"> </w:t>
      </w:r>
      <w:r>
        <w:t>example</w:t>
      </w:r>
      <w:r w:rsidRPr="00DB4766">
        <w:t>, through the application of a dynamic meta-learner which modifies the influence of each backbone by considering the level of confidence or the visual appearance of the input image.</w:t>
      </w:r>
    </w:p>
    <w:p w14:paraId="6A387E9C" w14:textId="63B13496" w:rsidR="000B518F" w:rsidRDefault="00CC1187" w:rsidP="00CA2C0A">
      <w:pPr>
        <w:pStyle w:val="Heading1"/>
        <w:ind w:left="-90" w:firstLine="0"/>
      </w:pPr>
      <w:r>
        <w:br w:type="page"/>
      </w:r>
      <w:bookmarkStart w:id="72" w:name="_Toc233531079"/>
      <w:r w:rsidR="003C51FB">
        <w:lastRenderedPageBreak/>
        <w:t>References</w:t>
      </w:r>
      <w:bookmarkEnd w:id="72"/>
      <w:r w:rsidR="003C51FB">
        <w:t xml:space="preserve"> </w:t>
      </w:r>
    </w:p>
    <w:p w14:paraId="765D176D" w14:textId="77777777" w:rsidR="00CA2C0A" w:rsidRPr="00CA2C0A" w:rsidRDefault="00CA2C0A" w:rsidP="00CA2C0A">
      <w:pPr>
        <w:rPr>
          <w:sz w:val="24"/>
          <w:szCs w:val="20"/>
        </w:rPr>
      </w:pPr>
      <w:r w:rsidRPr="00CA2C0A">
        <w:rPr>
          <w:b/>
          <w:bCs/>
          <w:sz w:val="24"/>
          <w:szCs w:val="20"/>
        </w:rPr>
        <w:t>[1]</w:t>
      </w:r>
      <w:r w:rsidRPr="00CA2C0A">
        <w:rPr>
          <w:sz w:val="24"/>
          <w:szCs w:val="20"/>
        </w:rPr>
        <w:t xml:space="preserve"> [Ekman, P. and Friesen, W. V., 1971] Ekman, Paul and Friesen, Wallace V. "Constants across cultures in the face and emotion". Journal of Personality and Social Psychology. 17(2), 124–129. 1971. </w:t>
      </w:r>
      <w:hyperlink r:id="rId32" w:history="1">
        <w:r w:rsidRPr="00CA2C0A">
          <w:rPr>
            <w:rStyle w:val="Hyperlink"/>
            <w:sz w:val="24"/>
            <w:szCs w:val="20"/>
          </w:rPr>
          <w:t>https://doi.org/10.1037/h0030377</w:t>
        </w:r>
      </w:hyperlink>
    </w:p>
    <w:p w14:paraId="3BEAA840" w14:textId="77777777" w:rsidR="00CA2C0A" w:rsidRDefault="00CA2C0A" w:rsidP="00CA2C0A">
      <w:pPr>
        <w:rPr>
          <w:b/>
          <w:bCs/>
          <w:sz w:val="24"/>
          <w:szCs w:val="20"/>
        </w:rPr>
      </w:pPr>
    </w:p>
    <w:p w14:paraId="6C58B5BE" w14:textId="5C296A94" w:rsidR="00CA2C0A" w:rsidRPr="00CA2C0A" w:rsidRDefault="00CA2C0A" w:rsidP="00CA2C0A">
      <w:pPr>
        <w:rPr>
          <w:sz w:val="24"/>
          <w:szCs w:val="20"/>
        </w:rPr>
      </w:pPr>
      <w:r w:rsidRPr="00CA2C0A">
        <w:rPr>
          <w:b/>
          <w:bCs/>
          <w:sz w:val="24"/>
          <w:szCs w:val="20"/>
        </w:rPr>
        <w:t>[2]</w:t>
      </w:r>
      <w:r w:rsidRPr="00CA2C0A">
        <w:rPr>
          <w:sz w:val="24"/>
          <w:szCs w:val="20"/>
        </w:rPr>
        <w:t xml:space="preserve"> [Ojala, T. et al., 2002] Ojala, Timo, Pietikäinen, Matti, and Mäenpää, Topi. "Multiresolution </w:t>
      </w:r>
      <w:proofErr w:type="gramStart"/>
      <w:r w:rsidRPr="00CA2C0A">
        <w:rPr>
          <w:sz w:val="24"/>
          <w:szCs w:val="20"/>
        </w:rPr>
        <w:t>gray-scale</w:t>
      </w:r>
      <w:proofErr w:type="gramEnd"/>
      <w:r w:rsidRPr="00CA2C0A">
        <w:rPr>
          <w:sz w:val="24"/>
          <w:szCs w:val="20"/>
        </w:rPr>
        <w:t xml:space="preserve"> and rotation invariant texture classification with local binary patterns". IEEE Transactions on Pattern Analysis and Machine Intelligence. 24(7), 971–987. 2002. </w:t>
      </w:r>
      <w:hyperlink r:id="rId33" w:history="1">
        <w:r w:rsidRPr="00CA2C0A">
          <w:rPr>
            <w:rStyle w:val="Hyperlink"/>
            <w:sz w:val="24"/>
            <w:szCs w:val="20"/>
          </w:rPr>
          <w:t>https://doi.org/10.1109/TPAMI.2002.1017623</w:t>
        </w:r>
      </w:hyperlink>
    </w:p>
    <w:p w14:paraId="68B633DA" w14:textId="77777777" w:rsidR="00CA2C0A" w:rsidRDefault="00CA2C0A" w:rsidP="00CA2C0A">
      <w:pPr>
        <w:rPr>
          <w:b/>
          <w:bCs/>
          <w:sz w:val="24"/>
          <w:szCs w:val="20"/>
        </w:rPr>
      </w:pPr>
    </w:p>
    <w:p w14:paraId="224131B0" w14:textId="34457C16" w:rsidR="00CA2C0A" w:rsidRPr="00CA2C0A" w:rsidRDefault="00CA2C0A" w:rsidP="00CA2C0A">
      <w:pPr>
        <w:rPr>
          <w:sz w:val="24"/>
          <w:szCs w:val="20"/>
        </w:rPr>
      </w:pPr>
      <w:r w:rsidRPr="00CA2C0A">
        <w:rPr>
          <w:b/>
          <w:bCs/>
          <w:sz w:val="24"/>
          <w:szCs w:val="20"/>
        </w:rPr>
        <w:t>[3]</w:t>
      </w:r>
      <w:r w:rsidRPr="00CA2C0A">
        <w:rPr>
          <w:sz w:val="24"/>
          <w:szCs w:val="20"/>
        </w:rPr>
        <w:t xml:space="preserve"> [Dalal, N. and Triggs, B., 2005] Dalal, Navneet and Triggs, Bill. "Histograms of oriented gradients for human detection". Proceedings of the IEEE Conference on Computer Vision and Pattern Recognition (CVPR). 886–893. 2005. </w:t>
      </w:r>
      <w:hyperlink r:id="rId34" w:history="1">
        <w:r w:rsidRPr="00CA2C0A">
          <w:rPr>
            <w:rStyle w:val="Hyperlink"/>
            <w:sz w:val="24"/>
            <w:szCs w:val="20"/>
          </w:rPr>
          <w:t>https://doi.org/10.1109/CVPR.2005.177</w:t>
        </w:r>
      </w:hyperlink>
    </w:p>
    <w:p w14:paraId="0804192A" w14:textId="77777777" w:rsidR="00CA2C0A" w:rsidRDefault="00CA2C0A" w:rsidP="00CA2C0A">
      <w:pPr>
        <w:rPr>
          <w:b/>
          <w:bCs/>
          <w:sz w:val="24"/>
          <w:szCs w:val="20"/>
        </w:rPr>
      </w:pPr>
    </w:p>
    <w:p w14:paraId="3A1BE390" w14:textId="30F0268F" w:rsidR="00CA2C0A" w:rsidRPr="00CA2C0A" w:rsidRDefault="00CA2C0A" w:rsidP="00CA2C0A">
      <w:pPr>
        <w:rPr>
          <w:sz w:val="24"/>
          <w:szCs w:val="20"/>
        </w:rPr>
      </w:pPr>
      <w:r w:rsidRPr="00CA2C0A">
        <w:rPr>
          <w:b/>
          <w:bCs/>
          <w:sz w:val="24"/>
          <w:szCs w:val="20"/>
        </w:rPr>
        <w:t>[4]</w:t>
      </w:r>
      <w:r w:rsidRPr="00CA2C0A">
        <w:rPr>
          <w:sz w:val="24"/>
          <w:szCs w:val="20"/>
        </w:rPr>
        <w:t xml:space="preserve"> [LeCun, Y. et al., 2015] LeCun, Yann, Bengio, Yoshua, and Hinton, Geoffrey. "Deep learning". Nature. 521(7553), 436–444. 2015. </w:t>
      </w:r>
      <w:hyperlink r:id="rId35" w:history="1">
        <w:r w:rsidRPr="00CA2C0A">
          <w:rPr>
            <w:rStyle w:val="Hyperlink"/>
            <w:sz w:val="24"/>
            <w:szCs w:val="20"/>
          </w:rPr>
          <w:t>https://doi.org/10.1038/nature14539</w:t>
        </w:r>
      </w:hyperlink>
    </w:p>
    <w:p w14:paraId="3B36678E" w14:textId="77777777" w:rsidR="00CA2C0A" w:rsidRDefault="00CA2C0A" w:rsidP="00CA2C0A">
      <w:pPr>
        <w:rPr>
          <w:b/>
          <w:bCs/>
          <w:sz w:val="24"/>
          <w:szCs w:val="20"/>
        </w:rPr>
      </w:pPr>
    </w:p>
    <w:p w14:paraId="5AF5CEBF" w14:textId="2046123D" w:rsidR="00CA2C0A" w:rsidRPr="00CA2C0A" w:rsidRDefault="00CA2C0A" w:rsidP="00CA2C0A">
      <w:pPr>
        <w:rPr>
          <w:sz w:val="24"/>
          <w:szCs w:val="20"/>
        </w:rPr>
      </w:pPr>
      <w:r w:rsidRPr="00CA2C0A">
        <w:rPr>
          <w:b/>
          <w:bCs/>
          <w:sz w:val="24"/>
          <w:szCs w:val="20"/>
        </w:rPr>
        <w:t>[5]</w:t>
      </w:r>
      <w:r w:rsidRPr="00CA2C0A">
        <w:rPr>
          <w:sz w:val="24"/>
          <w:szCs w:val="20"/>
        </w:rPr>
        <w:t xml:space="preserve"> [Dosovitskiy, A. et al., 2021] </w:t>
      </w:r>
      <w:proofErr w:type="spellStart"/>
      <w:r w:rsidRPr="00CA2C0A">
        <w:rPr>
          <w:sz w:val="24"/>
          <w:szCs w:val="20"/>
        </w:rPr>
        <w:t>Dosovitskiy</w:t>
      </w:r>
      <w:proofErr w:type="spellEnd"/>
      <w:r w:rsidRPr="00CA2C0A">
        <w:rPr>
          <w:sz w:val="24"/>
          <w:szCs w:val="20"/>
        </w:rPr>
        <w:t xml:space="preserve">, Alexey, Beyer, Lucas, Kolesnikov, Alexander, Weissenborn, Dirk, Zhai, Xiaohua, </w:t>
      </w:r>
      <w:proofErr w:type="spellStart"/>
      <w:r w:rsidRPr="00CA2C0A">
        <w:rPr>
          <w:sz w:val="24"/>
          <w:szCs w:val="20"/>
        </w:rPr>
        <w:t>Unterthiner</w:t>
      </w:r>
      <w:proofErr w:type="spellEnd"/>
      <w:r w:rsidRPr="00CA2C0A">
        <w:rPr>
          <w:sz w:val="24"/>
          <w:szCs w:val="20"/>
        </w:rPr>
        <w:t xml:space="preserve">, Thomas, Dehghani, Mostafa, Minderer, Matthias, </w:t>
      </w:r>
      <w:proofErr w:type="spellStart"/>
      <w:r w:rsidRPr="00CA2C0A">
        <w:rPr>
          <w:sz w:val="24"/>
          <w:szCs w:val="20"/>
        </w:rPr>
        <w:t>Heigold</w:t>
      </w:r>
      <w:proofErr w:type="spellEnd"/>
      <w:r w:rsidRPr="00CA2C0A">
        <w:rPr>
          <w:sz w:val="24"/>
          <w:szCs w:val="20"/>
        </w:rPr>
        <w:t xml:space="preserve">, Georg, Gelly, Sylvain, </w:t>
      </w:r>
      <w:proofErr w:type="spellStart"/>
      <w:r w:rsidRPr="00CA2C0A">
        <w:rPr>
          <w:sz w:val="24"/>
          <w:szCs w:val="20"/>
        </w:rPr>
        <w:t>Uszkoreit</w:t>
      </w:r>
      <w:proofErr w:type="spellEnd"/>
      <w:r w:rsidRPr="00CA2C0A">
        <w:rPr>
          <w:sz w:val="24"/>
          <w:szCs w:val="20"/>
        </w:rPr>
        <w:t xml:space="preserve">, Jakob, and </w:t>
      </w:r>
      <w:proofErr w:type="spellStart"/>
      <w:r w:rsidRPr="00CA2C0A">
        <w:rPr>
          <w:sz w:val="24"/>
          <w:szCs w:val="20"/>
        </w:rPr>
        <w:t>Houlsby</w:t>
      </w:r>
      <w:proofErr w:type="spellEnd"/>
      <w:r w:rsidRPr="00CA2C0A">
        <w:rPr>
          <w:sz w:val="24"/>
          <w:szCs w:val="20"/>
        </w:rPr>
        <w:t xml:space="preserve">, Neil. "An image is worth 16x16 words: Transformers for image recognition at scale". International Conference on Learning Representations (ICLR). 2021. </w:t>
      </w:r>
      <w:hyperlink r:id="rId36" w:history="1">
        <w:r w:rsidRPr="00CA2C0A">
          <w:rPr>
            <w:rStyle w:val="Hyperlink"/>
            <w:sz w:val="24"/>
            <w:szCs w:val="20"/>
          </w:rPr>
          <w:t>https://doi.org/10.48550/arXiv.2010.11929</w:t>
        </w:r>
      </w:hyperlink>
    </w:p>
    <w:p w14:paraId="08F43A38" w14:textId="77777777" w:rsidR="00CA2C0A" w:rsidRDefault="00CA2C0A" w:rsidP="00CA2C0A">
      <w:pPr>
        <w:rPr>
          <w:b/>
          <w:bCs/>
          <w:sz w:val="24"/>
          <w:szCs w:val="20"/>
        </w:rPr>
      </w:pPr>
    </w:p>
    <w:p w14:paraId="23096183" w14:textId="312F91AC" w:rsidR="00CA2C0A" w:rsidRPr="00CA2C0A" w:rsidRDefault="00CA2C0A" w:rsidP="00CA2C0A">
      <w:pPr>
        <w:rPr>
          <w:sz w:val="24"/>
          <w:szCs w:val="20"/>
        </w:rPr>
      </w:pPr>
      <w:r w:rsidRPr="00CA2C0A">
        <w:rPr>
          <w:b/>
          <w:bCs/>
          <w:sz w:val="24"/>
          <w:szCs w:val="20"/>
        </w:rPr>
        <w:t>[6]</w:t>
      </w:r>
      <w:r w:rsidRPr="00CA2C0A">
        <w:rPr>
          <w:sz w:val="24"/>
          <w:szCs w:val="20"/>
        </w:rPr>
        <w:t xml:space="preserve"> [Li, S. and Deng, W., 2020] Li, Shan and Deng, Weihong. "Deep facial expression recognition: A survey". IEEE Transactions on Affective Computing. 13(3), 1195–1215. 2020. </w:t>
      </w:r>
      <w:hyperlink r:id="rId37" w:history="1">
        <w:r w:rsidRPr="00CA2C0A">
          <w:rPr>
            <w:rStyle w:val="Hyperlink"/>
            <w:sz w:val="24"/>
            <w:szCs w:val="20"/>
          </w:rPr>
          <w:t>https://doi.org/10.1109/TAFFC.2020.2981446</w:t>
        </w:r>
      </w:hyperlink>
    </w:p>
    <w:p w14:paraId="32850FED" w14:textId="77777777" w:rsidR="00CA2C0A" w:rsidRDefault="00CA2C0A" w:rsidP="00CA2C0A">
      <w:pPr>
        <w:rPr>
          <w:b/>
          <w:bCs/>
          <w:sz w:val="24"/>
          <w:szCs w:val="20"/>
        </w:rPr>
      </w:pPr>
    </w:p>
    <w:p w14:paraId="39EE9630" w14:textId="1C6A3BCE" w:rsidR="00CA2C0A" w:rsidRPr="00CA2C0A" w:rsidRDefault="00CA2C0A" w:rsidP="00CA2C0A">
      <w:pPr>
        <w:rPr>
          <w:sz w:val="24"/>
          <w:szCs w:val="20"/>
        </w:rPr>
      </w:pPr>
      <w:r w:rsidRPr="00CA2C0A">
        <w:rPr>
          <w:b/>
          <w:bCs/>
          <w:sz w:val="24"/>
          <w:szCs w:val="20"/>
        </w:rPr>
        <w:t>[7]</w:t>
      </w:r>
      <w:r w:rsidRPr="00CA2C0A">
        <w:rPr>
          <w:sz w:val="24"/>
          <w:szCs w:val="20"/>
        </w:rPr>
        <w:t xml:space="preserve"> [Abdeldayem, M. et al., 2025] Abdeldayem, Mohamed, Hamed, Hesham F. A., and Nagy, Amr M. "Facial expression recognition: A survey of techniques, datasets, and real-world challenges". Statistics, Optimization &amp; Information Computing. 15(1), 733–761. 2025. </w:t>
      </w:r>
      <w:hyperlink r:id="rId38" w:history="1">
        <w:r w:rsidRPr="00CA2C0A">
          <w:rPr>
            <w:rStyle w:val="Hyperlink"/>
            <w:sz w:val="24"/>
            <w:szCs w:val="20"/>
          </w:rPr>
          <w:t>https://doi.org/10.19139/soic-2310-5070-2789</w:t>
        </w:r>
      </w:hyperlink>
    </w:p>
    <w:p w14:paraId="3C8D4D5E" w14:textId="77777777" w:rsidR="00CA2C0A" w:rsidRDefault="00CA2C0A" w:rsidP="00CA2C0A">
      <w:pPr>
        <w:rPr>
          <w:b/>
          <w:bCs/>
          <w:sz w:val="24"/>
          <w:szCs w:val="20"/>
        </w:rPr>
      </w:pPr>
    </w:p>
    <w:p w14:paraId="110480BD" w14:textId="35C0B284" w:rsidR="00CA2C0A" w:rsidRPr="00CA2C0A" w:rsidRDefault="00CA2C0A" w:rsidP="00CA2C0A">
      <w:pPr>
        <w:rPr>
          <w:sz w:val="24"/>
          <w:szCs w:val="20"/>
        </w:rPr>
      </w:pPr>
      <w:r w:rsidRPr="00CA2C0A">
        <w:rPr>
          <w:b/>
          <w:bCs/>
          <w:sz w:val="24"/>
          <w:szCs w:val="20"/>
        </w:rPr>
        <w:t>[8]</w:t>
      </w:r>
      <w:r w:rsidRPr="00CA2C0A">
        <w:rPr>
          <w:sz w:val="24"/>
          <w:szCs w:val="20"/>
        </w:rPr>
        <w:t xml:space="preserve"> [Barsoum, E. et al., 2016] Barsoum, Emad, Zhang, Cha, Ferrer, Cristian Canton, and Zhang, </w:t>
      </w:r>
      <w:proofErr w:type="spellStart"/>
      <w:r w:rsidRPr="00CA2C0A">
        <w:rPr>
          <w:sz w:val="24"/>
          <w:szCs w:val="20"/>
        </w:rPr>
        <w:t>Zhengyou</w:t>
      </w:r>
      <w:proofErr w:type="spellEnd"/>
      <w:r w:rsidRPr="00CA2C0A">
        <w:rPr>
          <w:sz w:val="24"/>
          <w:szCs w:val="20"/>
        </w:rPr>
        <w:t xml:space="preserve">. "Training deep networks for facial expression recognition with crowd-sourced label distribution". Proceedings of the 18th ACM International Conference on Multimodal Interaction (ICMI). 279–283. 2016. </w:t>
      </w:r>
      <w:hyperlink r:id="rId39" w:history="1">
        <w:r w:rsidRPr="00CA2C0A">
          <w:rPr>
            <w:rStyle w:val="Hyperlink"/>
            <w:sz w:val="24"/>
            <w:szCs w:val="20"/>
          </w:rPr>
          <w:t>https://doi.org/10.1145/2993148.2993165</w:t>
        </w:r>
      </w:hyperlink>
    </w:p>
    <w:p w14:paraId="40F59DF7" w14:textId="77777777" w:rsidR="00CA2C0A" w:rsidRDefault="00CA2C0A" w:rsidP="00CA2C0A">
      <w:pPr>
        <w:rPr>
          <w:b/>
          <w:bCs/>
          <w:sz w:val="24"/>
          <w:szCs w:val="20"/>
        </w:rPr>
      </w:pPr>
    </w:p>
    <w:p w14:paraId="74CB8934" w14:textId="13DDD9B5" w:rsidR="00CA2C0A" w:rsidRPr="00CA2C0A" w:rsidRDefault="00CA2C0A" w:rsidP="00CA2C0A">
      <w:pPr>
        <w:rPr>
          <w:sz w:val="24"/>
          <w:szCs w:val="20"/>
        </w:rPr>
      </w:pPr>
      <w:r w:rsidRPr="00CA2C0A">
        <w:rPr>
          <w:b/>
          <w:bCs/>
          <w:sz w:val="24"/>
          <w:szCs w:val="20"/>
        </w:rPr>
        <w:t>[9]</w:t>
      </w:r>
      <w:r w:rsidRPr="00CA2C0A">
        <w:rPr>
          <w:sz w:val="24"/>
          <w:szCs w:val="20"/>
        </w:rPr>
        <w:t xml:space="preserve"> [Sapkota, R. et al., 2024] Sapkota, Ranjan, Ahmed, Dawood, and </w:t>
      </w:r>
      <w:proofErr w:type="spellStart"/>
      <w:r w:rsidRPr="00CA2C0A">
        <w:rPr>
          <w:sz w:val="24"/>
          <w:szCs w:val="20"/>
        </w:rPr>
        <w:t>Karkee</w:t>
      </w:r>
      <w:proofErr w:type="spellEnd"/>
      <w:r w:rsidRPr="00CA2C0A">
        <w:rPr>
          <w:sz w:val="24"/>
          <w:szCs w:val="20"/>
        </w:rPr>
        <w:t xml:space="preserve">, Manoj. "Comparing YOLOv8 and Mask R-CNN for instance segmentation in complex orchard </w:t>
      </w:r>
      <w:r w:rsidRPr="00CA2C0A">
        <w:rPr>
          <w:sz w:val="24"/>
          <w:szCs w:val="20"/>
        </w:rPr>
        <w:lastRenderedPageBreak/>
        <w:t xml:space="preserve">environments". Artificial Intelligence in Agriculture. 13, 84–99. 2024. </w:t>
      </w:r>
      <w:hyperlink r:id="rId40" w:history="1">
        <w:r w:rsidRPr="00CA2C0A">
          <w:rPr>
            <w:rStyle w:val="Hyperlink"/>
            <w:sz w:val="24"/>
            <w:szCs w:val="20"/>
          </w:rPr>
          <w:t>https://doi.org/10.1016/j.aiia.2024.07.001</w:t>
        </w:r>
      </w:hyperlink>
    </w:p>
    <w:p w14:paraId="5B3F872D" w14:textId="77777777" w:rsidR="00CA2C0A" w:rsidRDefault="00CA2C0A" w:rsidP="00CA2C0A">
      <w:pPr>
        <w:rPr>
          <w:b/>
          <w:bCs/>
          <w:sz w:val="24"/>
          <w:szCs w:val="20"/>
        </w:rPr>
      </w:pPr>
    </w:p>
    <w:p w14:paraId="3F5B9916" w14:textId="3B8FBBFF" w:rsidR="00CA2C0A" w:rsidRPr="00CA2C0A" w:rsidRDefault="00CA2C0A" w:rsidP="00CA2C0A">
      <w:pPr>
        <w:rPr>
          <w:sz w:val="24"/>
          <w:szCs w:val="20"/>
        </w:rPr>
      </w:pPr>
      <w:r w:rsidRPr="00CA2C0A">
        <w:rPr>
          <w:b/>
          <w:bCs/>
          <w:sz w:val="24"/>
          <w:szCs w:val="20"/>
        </w:rPr>
        <w:t>[10]</w:t>
      </w:r>
      <w:r w:rsidRPr="00CA2C0A">
        <w:rPr>
          <w:sz w:val="24"/>
          <w:szCs w:val="20"/>
        </w:rPr>
        <w:t xml:space="preserve"> [Selvaraju, R. R. et al., 2017] Selvaraju, </w:t>
      </w:r>
      <w:proofErr w:type="spellStart"/>
      <w:r w:rsidRPr="00CA2C0A">
        <w:rPr>
          <w:sz w:val="24"/>
          <w:szCs w:val="20"/>
        </w:rPr>
        <w:t>Ramprasaath</w:t>
      </w:r>
      <w:proofErr w:type="spellEnd"/>
      <w:r w:rsidRPr="00CA2C0A">
        <w:rPr>
          <w:sz w:val="24"/>
          <w:szCs w:val="20"/>
        </w:rPr>
        <w:t xml:space="preserve"> R., Cogswell, Michael, Das, Abhishek, </w:t>
      </w:r>
      <w:proofErr w:type="spellStart"/>
      <w:r w:rsidRPr="00CA2C0A">
        <w:rPr>
          <w:sz w:val="24"/>
          <w:szCs w:val="20"/>
        </w:rPr>
        <w:t>Vedantam</w:t>
      </w:r>
      <w:proofErr w:type="spellEnd"/>
      <w:r w:rsidRPr="00CA2C0A">
        <w:rPr>
          <w:sz w:val="24"/>
          <w:szCs w:val="20"/>
        </w:rPr>
        <w:t xml:space="preserve">, Ramakrishna, Parikh, Devi, and Batra, Dhruv. "Grad-CAM: Visual explanations from deep networks via gradient-based localization". Proceedings of the IEEE International Conference on Computer Vision (ICCV). 618–626. 2017. </w:t>
      </w:r>
      <w:hyperlink r:id="rId41" w:history="1">
        <w:r w:rsidRPr="00F45697">
          <w:rPr>
            <w:rStyle w:val="Hyperlink"/>
            <w:sz w:val="24"/>
            <w:szCs w:val="20"/>
          </w:rPr>
          <w:t>https://doi.org/10.1109/ICCV.2017.74</w:t>
        </w:r>
      </w:hyperlink>
    </w:p>
    <w:p w14:paraId="0EC9E77B" w14:textId="77777777" w:rsidR="00CA2C0A" w:rsidRDefault="00CA2C0A" w:rsidP="00CA2C0A">
      <w:pPr>
        <w:rPr>
          <w:b/>
          <w:bCs/>
          <w:sz w:val="24"/>
          <w:szCs w:val="20"/>
        </w:rPr>
      </w:pPr>
    </w:p>
    <w:p w14:paraId="380CAAF2" w14:textId="6A2B00C8" w:rsidR="00CA2C0A" w:rsidRPr="00CA2C0A" w:rsidRDefault="00CA2C0A" w:rsidP="00CA2C0A">
      <w:pPr>
        <w:rPr>
          <w:sz w:val="24"/>
          <w:szCs w:val="20"/>
        </w:rPr>
      </w:pPr>
      <w:r w:rsidRPr="00CA2C0A">
        <w:rPr>
          <w:b/>
          <w:bCs/>
          <w:sz w:val="24"/>
          <w:szCs w:val="20"/>
        </w:rPr>
        <w:t>[11]</w:t>
      </w:r>
      <w:r w:rsidRPr="00CA2C0A">
        <w:rPr>
          <w:sz w:val="24"/>
          <w:szCs w:val="20"/>
        </w:rPr>
        <w:t xml:space="preserve"> [Vaswani, A. et al., 2017] Vaswani, Ashish, </w:t>
      </w:r>
      <w:proofErr w:type="spellStart"/>
      <w:r w:rsidRPr="00CA2C0A">
        <w:rPr>
          <w:sz w:val="24"/>
          <w:szCs w:val="20"/>
        </w:rPr>
        <w:t>Shazeer</w:t>
      </w:r>
      <w:proofErr w:type="spellEnd"/>
      <w:r w:rsidRPr="00CA2C0A">
        <w:rPr>
          <w:sz w:val="24"/>
          <w:szCs w:val="20"/>
        </w:rPr>
        <w:t xml:space="preserve">, Noam, Parmar, Niki, </w:t>
      </w:r>
      <w:proofErr w:type="spellStart"/>
      <w:r w:rsidRPr="00CA2C0A">
        <w:rPr>
          <w:sz w:val="24"/>
          <w:szCs w:val="20"/>
        </w:rPr>
        <w:t>Uszkoreit</w:t>
      </w:r>
      <w:proofErr w:type="spellEnd"/>
      <w:r w:rsidRPr="00CA2C0A">
        <w:rPr>
          <w:sz w:val="24"/>
          <w:szCs w:val="20"/>
        </w:rPr>
        <w:t xml:space="preserve">, Jakob, Jones, Llion, Gomez, Aidan N., Kaiser, Łukasz, and </w:t>
      </w:r>
      <w:proofErr w:type="spellStart"/>
      <w:r w:rsidRPr="00CA2C0A">
        <w:rPr>
          <w:sz w:val="24"/>
          <w:szCs w:val="20"/>
        </w:rPr>
        <w:t>Polosukhin</w:t>
      </w:r>
      <w:proofErr w:type="spellEnd"/>
      <w:r w:rsidRPr="00CA2C0A">
        <w:rPr>
          <w:sz w:val="24"/>
          <w:szCs w:val="20"/>
        </w:rPr>
        <w:t>, Illia. "Attention is all you need". Advances in Neural Information Processing Systems (</w:t>
      </w:r>
      <w:proofErr w:type="spellStart"/>
      <w:r w:rsidRPr="00CA2C0A">
        <w:rPr>
          <w:sz w:val="24"/>
          <w:szCs w:val="20"/>
        </w:rPr>
        <w:t>NeurIPS</w:t>
      </w:r>
      <w:proofErr w:type="spellEnd"/>
      <w:r w:rsidRPr="00CA2C0A">
        <w:rPr>
          <w:sz w:val="24"/>
          <w:szCs w:val="20"/>
        </w:rPr>
        <w:t xml:space="preserve">). 30. 2017. </w:t>
      </w:r>
      <w:hyperlink r:id="rId42" w:history="1">
        <w:r w:rsidRPr="00CA2C0A">
          <w:rPr>
            <w:rStyle w:val="Hyperlink"/>
            <w:sz w:val="24"/>
            <w:szCs w:val="20"/>
          </w:rPr>
          <w:t>https://doi.org/10.48550/arXiv.1706.03762</w:t>
        </w:r>
      </w:hyperlink>
    </w:p>
    <w:p w14:paraId="177766FA" w14:textId="77777777" w:rsidR="00CA2C0A" w:rsidRDefault="00CA2C0A" w:rsidP="00CA2C0A">
      <w:pPr>
        <w:rPr>
          <w:b/>
          <w:bCs/>
          <w:sz w:val="24"/>
          <w:szCs w:val="20"/>
        </w:rPr>
      </w:pPr>
    </w:p>
    <w:p w14:paraId="5906EA77" w14:textId="72C1FF98" w:rsidR="00CA2C0A" w:rsidRPr="00CA2C0A" w:rsidRDefault="00CA2C0A" w:rsidP="00CA2C0A">
      <w:pPr>
        <w:rPr>
          <w:sz w:val="24"/>
          <w:szCs w:val="20"/>
        </w:rPr>
      </w:pPr>
      <w:r w:rsidRPr="00CA2C0A">
        <w:rPr>
          <w:b/>
          <w:bCs/>
          <w:sz w:val="24"/>
          <w:szCs w:val="20"/>
        </w:rPr>
        <w:t>[12]</w:t>
      </w:r>
      <w:r w:rsidRPr="00CA2C0A">
        <w:rPr>
          <w:sz w:val="24"/>
          <w:szCs w:val="20"/>
        </w:rPr>
        <w:t xml:space="preserve"> [Hu, J. et al., 2018] Hu, Jie, Shen, Li, and Sun, Gang. "Squeeze-and-excitation networks". Proceedings of the IEEE Conference on Computer Vision and Pattern Recognition (CVPR). 7132–7141. 2018. </w:t>
      </w:r>
      <w:hyperlink r:id="rId43" w:history="1">
        <w:r w:rsidRPr="00CA2C0A">
          <w:rPr>
            <w:rStyle w:val="Hyperlink"/>
            <w:sz w:val="24"/>
            <w:szCs w:val="20"/>
          </w:rPr>
          <w:t>https://doi.org/10.1109/CVPR.2018.00745</w:t>
        </w:r>
      </w:hyperlink>
    </w:p>
    <w:p w14:paraId="1E18B093" w14:textId="77777777" w:rsidR="00CA2C0A" w:rsidRDefault="00CA2C0A" w:rsidP="00CA2C0A">
      <w:pPr>
        <w:rPr>
          <w:b/>
          <w:bCs/>
          <w:sz w:val="24"/>
          <w:szCs w:val="20"/>
        </w:rPr>
      </w:pPr>
    </w:p>
    <w:p w14:paraId="795DCE4A" w14:textId="5AB648EE" w:rsidR="00CA2C0A" w:rsidRPr="00CA2C0A" w:rsidRDefault="00CA2C0A" w:rsidP="00CA2C0A">
      <w:pPr>
        <w:rPr>
          <w:sz w:val="24"/>
          <w:szCs w:val="20"/>
        </w:rPr>
      </w:pPr>
      <w:r w:rsidRPr="00CA2C0A">
        <w:rPr>
          <w:b/>
          <w:bCs/>
          <w:sz w:val="24"/>
          <w:szCs w:val="20"/>
        </w:rPr>
        <w:t>[13]</w:t>
      </w:r>
      <w:r w:rsidRPr="00CA2C0A">
        <w:rPr>
          <w:sz w:val="24"/>
          <w:szCs w:val="20"/>
        </w:rPr>
        <w:t xml:space="preserve"> [Woo, S. et al., 2018] Woo, </w:t>
      </w:r>
      <w:proofErr w:type="spellStart"/>
      <w:r w:rsidRPr="00CA2C0A">
        <w:rPr>
          <w:sz w:val="24"/>
          <w:szCs w:val="20"/>
        </w:rPr>
        <w:t>Sanghyun</w:t>
      </w:r>
      <w:proofErr w:type="spellEnd"/>
      <w:r w:rsidRPr="00CA2C0A">
        <w:rPr>
          <w:sz w:val="24"/>
          <w:szCs w:val="20"/>
        </w:rPr>
        <w:t xml:space="preserve">, Park, </w:t>
      </w:r>
      <w:proofErr w:type="spellStart"/>
      <w:r w:rsidRPr="00CA2C0A">
        <w:rPr>
          <w:sz w:val="24"/>
          <w:szCs w:val="20"/>
        </w:rPr>
        <w:t>Jongchan</w:t>
      </w:r>
      <w:proofErr w:type="spellEnd"/>
      <w:r w:rsidRPr="00CA2C0A">
        <w:rPr>
          <w:sz w:val="24"/>
          <w:szCs w:val="20"/>
        </w:rPr>
        <w:t xml:space="preserve">, Lee, Joon-Young, and Kweon, In So. "CBAM: Convolutional block attention module". Proceedings of the European Conference on Computer Vision (ECCV). 3–19. 2018. </w:t>
      </w:r>
      <w:hyperlink r:id="rId44" w:history="1">
        <w:r w:rsidRPr="00CA2C0A">
          <w:rPr>
            <w:rStyle w:val="Hyperlink"/>
            <w:sz w:val="24"/>
            <w:szCs w:val="20"/>
          </w:rPr>
          <w:t>https://doi.org/10.1007/978-3-030-01234-2_1</w:t>
        </w:r>
      </w:hyperlink>
    </w:p>
    <w:p w14:paraId="4A894219" w14:textId="77777777" w:rsidR="00CA2C0A" w:rsidRDefault="00CA2C0A" w:rsidP="00CA2C0A">
      <w:pPr>
        <w:rPr>
          <w:b/>
          <w:bCs/>
          <w:sz w:val="24"/>
          <w:szCs w:val="20"/>
        </w:rPr>
      </w:pPr>
    </w:p>
    <w:p w14:paraId="1EBFDEC7" w14:textId="343AB046" w:rsidR="00CA2C0A" w:rsidRPr="00CA2C0A" w:rsidRDefault="00CA2C0A" w:rsidP="00CA2C0A">
      <w:pPr>
        <w:rPr>
          <w:sz w:val="24"/>
          <w:szCs w:val="20"/>
        </w:rPr>
      </w:pPr>
      <w:r w:rsidRPr="00CA2C0A">
        <w:rPr>
          <w:b/>
          <w:bCs/>
          <w:sz w:val="24"/>
          <w:szCs w:val="20"/>
        </w:rPr>
        <w:t>[14]</w:t>
      </w:r>
      <w:r w:rsidRPr="00CA2C0A">
        <w:rPr>
          <w:sz w:val="24"/>
          <w:szCs w:val="20"/>
        </w:rPr>
        <w:t xml:space="preserve"> [Ekman, P. and Friesen, W. V., 1978] Ekman, Paul and Friesen, Wallace V. "Facial Action Coding System: A technique for the measurement of facial movement". Consulting Psychologists Press. 1978.</w:t>
      </w:r>
    </w:p>
    <w:p w14:paraId="01BBE899" w14:textId="77777777" w:rsidR="00CA2C0A" w:rsidRDefault="00CA2C0A" w:rsidP="00CA2C0A">
      <w:pPr>
        <w:rPr>
          <w:b/>
          <w:bCs/>
          <w:sz w:val="24"/>
          <w:szCs w:val="20"/>
        </w:rPr>
      </w:pPr>
    </w:p>
    <w:p w14:paraId="41D22F5E" w14:textId="0EB99CAA" w:rsidR="00CA2C0A" w:rsidRPr="00CA2C0A" w:rsidRDefault="00CA2C0A" w:rsidP="00CA2C0A">
      <w:pPr>
        <w:rPr>
          <w:sz w:val="24"/>
          <w:szCs w:val="20"/>
        </w:rPr>
      </w:pPr>
      <w:r w:rsidRPr="00CA2C0A">
        <w:rPr>
          <w:b/>
          <w:bCs/>
          <w:sz w:val="24"/>
          <w:szCs w:val="20"/>
        </w:rPr>
        <w:t>[15]</w:t>
      </w:r>
      <w:r w:rsidRPr="00CA2C0A">
        <w:rPr>
          <w:sz w:val="24"/>
          <w:szCs w:val="20"/>
        </w:rPr>
        <w:t xml:space="preserve"> [</w:t>
      </w:r>
      <w:proofErr w:type="spellStart"/>
      <w:r w:rsidRPr="00CA2C0A">
        <w:rPr>
          <w:sz w:val="24"/>
          <w:szCs w:val="20"/>
        </w:rPr>
        <w:t>Khaireddin</w:t>
      </w:r>
      <w:proofErr w:type="spellEnd"/>
      <w:r w:rsidRPr="00CA2C0A">
        <w:rPr>
          <w:sz w:val="24"/>
          <w:szCs w:val="20"/>
        </w:rPr>
        <w:t xml:space="preserve">, Y. and Chen, Z., 2021] </w:t>
      </w:r>
      <w:proofErr w:type="spellStart"/>
      <w:r w:rsidRPr="00CA2C0A">
        <w:rPr>
          <w:sz w:val="24"/>
          <w:szCs w:val="20"/>
        </w:rPr>
        <w:t>Khaireddin</w:t>
      </w:r>
      <w:proofErr w:type="spellEnd"/>
      <w:r w:rsidRPr="00CA2C0A">
        <w:rPr>
          <w:sz w:val="24"/>
          <w:szCs w:val="20"/>
        </w:rPr>
        <w:t xml:space="preserve">, Yousif and Chen, </w:t>
      </w:r>
      <w:proofErr w:type="spellStart"/>
      <w:r w:rsidRPr="00CA2C0A">
        <w:rPr>
          <w:sz w:val="24"/>
          <w:szCs w:val="20"/>
        </w:rPr>
        <w:t>Zhuofa</w:t>
      </w:r>
      <w:proofErr w:type="spellEnd"/>
      <w:r w:rsidRPr="00CA2C0A">
        <w:rPr>
          <w:sz w:val="24"/>
          <w:szCs w:val="20"/>
        </w:rPr>
        <w:t xml:space="preserve">. "Facial emotion recognition: State of the art performance on FER2013". </w:t>
      </w:r>
      <w:proofErr w:type="spellStart"/>
      <w:r w:rsidRPr="00CA2C0A">
        <w:rPr>
          <w:sz w:val="24"/>
          <w:szCs w:val="20"/>
        </w:rPr>
        <w:t>arXiv</w:t>
      </w:r>
      <w:proofErr w:type="spellEnd"/>
      <w:r w:rsidRPr="00CA2C0A">
        <w:rPr>
          <w:sz w:val="24"/>
          <w:szCs w:val="20"/>
        </w:rPr>
        <w:t xml:space="preserve"> preprint arXiv:2105.03588. 2021. </w:t>
      </w:r>
      <w:hyperlink r:id="rId45" w:history="1">
        <w:r w:rsidRPr="00CA2C0A">
          <w:rPr>
            <w:rStyle w:val="Hyperlink"/>
            <w:sz w:val="24"/>
            <w:szCs w:val="20"/>
          </w:rPr>
          <w:t>https://doi.org/10.48550/arXiv.2105.03588</w:t>
        </w:r>
      </w:hyperlink>
    </w:p>
    <w:p w14:paraId="6FDA3492" w14:textId="77777777" w:rsidR="00CA2C0A" w:rsidRDefault="00CA2C0A" w:rsidP="00CA2C0A">
      <w:pPr>
        <w:rPr>
          <w:b/>
          <w:bCs/>
          <w:sz w:val="24"/>
          <w:szCs w:val="20"/>
        </w:rPr>
      </w:pPr>
    </w:p>
    <w:p w14:paraId="376FF008" w14:textId="20D6E9F6" w:rsidR="00CA2C0A" w:rsidRPr="00CA2C0A" w:rsidRDefault="00CA2C0A" w:rsidP="00CA2C0A">
      <w:pPr>
        <w:rPr>
          <w:sz w:val="24"/>
          <w:szCs w:val="20"/>
        </w:rPr>
      </w:pPr>
      <w:r w:rsidRPr="00CA2C0A">
        <w:rPr>
          <w:b/>
          <w:bCs/>
          <w:sz w:val="24"/>
          <w:szCs w:val="20"/>
        </w:rPr>
        <w:t>[16]</w:t>
      </w:r>
      <w:r w:rsidRPr="00CA2C0A">
        <w:rPr>
          <w:sz w:val="24"/>
          <w:szCs w:val="20"/>
        </w:rPr>
        <w:t xml:space="preserve"> [Ma, F. et al., 2021] Ma, </w:t>
      </w:r>
      <w:proofErr w:type="spellStart"/>
      <w:r w:rsidRPr="00CA2C0A">
        <w:rPr>
          <w:sz w:val="24"/>
          <w:szCs w:val="20"/>
        </w:rPr>
        <w:t>Fanglei</w:t>
      </w:r>
      <w:proofErr w:type="spellEnd"/>
      <w:r w:rsidRPr="00CA2C0A">
        <w:rPr>
          <w:sz w:val="24"/>
          <w:szCs w:val="20"/>
        </w:rPr>
        <w:t xml:space="preserve">, Sun, Benteng, and Li, </w:t>
      </w:r>
      <w:proofErr w:type="spellStart"/>
      <w:r w:rsidRPr="00CA2C0A">
        <w:rPr>
          <w:sz w:val="24"/>
          <w:szCs w:val="20"/>
        </w:rPr>
        <w:t>Yueming</w:t>
      </w:r>
      <w:proofErr w:type="spellEnd"/>
      <w:r w:rsidRPr="00CA2C0A">
        <w:rPr>
          <w:sz w:val="24"/>
          <w:szCs w:val="20"/>
        </w:rPr>
        <w:t xml:space="preserve">. "Facial expression recognition with visual transformers and attentional selective fusion". IEEE Transactions on Affective Computing. 14(2), 1236–1248. 2021. </w:t>
      </w:r>
      <w:hyperlink r:id="rId46" w:history="1">
        <w:r w:rsidRPr="00CA2C0A">
          <w:rPr>
            <w:rStyle w:val="Hyperlink"/>
            <w:sz w:val="24"/>
            <w:szCs w:val="20"/>
          </w:rPr>
          <w:t>https://doi.org/10.1109/TAFFC.2021.3122146</w:t>
        </w:r>
      </w:hyperlink>
    </w:p>
    <w:p w14:paraId="56D6BB9F" w14:textId="77777777" w:rsidR="00CA2C0A" w:rsidRDefault="00CA2C0A" w:rsidP="00CA2C0A">
      <w:pPr>
        <w:rPr>
          <w:b/>
          <w:bCs/>
          <w:sz w:val="24"/>
          <w:szCs w:val="20"/>
        </w:rPr>
      </w:pPr>
    </w:p>
    <w:p w14:paraId="5C58364D" w14:textId="211FAA58" w:rsidR="00CA2C0A" w:rsidRPr="00CA2C0A" w:rsidRDefault="00CA2C0A" w:rsidP="00CA2C0A">
      <w:pPr>
        <w:rPr>
          <w:sz w:val="24"/>
          <w:szCs w:val="20"/>
        </w:rPr>
      </w:pPr>
      <w:r w:rsidRPr="00CA2C0A">
        <w:rPr>
          <w:b/>
          <w:bCs/>
          <w:sz w:val="24"/>
          <w:szCs w:val="20"/>
        </w:rPr>
        <w:t>[17]</w:t>
      </w:r>
      <w:r w:rsidRPr="00CA2C0A">
        <w:rPr>
          <w:sz w:val="24"/>
          <w:szCs w:val="20"/>
        </w:rPr>
        <w:t xml:space="preserve"> [</w:t>
      </w:r>
      <w:proofErr w:type="spellStart"/>
      <w:r w:rsidRPr="00CA2C0A">
        <w:rPr>
          <w:sz w:val="24"/>
          <w:szCs w:val="20"/>
        </w:rPr>
        <w:t>Minaee</w:t>
      </w:r>
      <w:proofErr w:type="spellEnd"/>
      <w:r w:rsidRPr="00CA2C0A">
        <w:rPr>
          <w:sz w:val="24"/>
          <w:szCs w:val="20"/>
        </w:rPr>
        <w:t xml:space="preserve">, S. et al., 2021] </w:t>
      </w:r>
      <w:proofErr w:type="spellStart"/>
      <w:r w:rsidRPr="00CA2C0A">
        <w:rPr>
          <w:sz w:val="24"/>
          <w:szCs w:val="20"/>
        </w:rPr>
        <w:t>Minaee</w:t>
      </w:r>
      <w:proofErr w:type="spellEnd"/>
      <w:r w:rsidRPr="00CA2C0A">
        <w:rPr>
          <w:sz w:val="24"/>
          <w:szCs w:val="20"/>
        </w:rPr>
        <w:t>, Shervin, Minaei, Mehdi, and Abdolrashidi, Amirali. "</w:t>
      </w:r>
      <w:proofErr w:type="gramStart"/>
      <w:r w:rsidRPr="00CA2C0A">
        <w:rPr>
          <w:sz w:val="24"/>
          <w:szCs w:val="20"/>
        </w:rPr>
        <w:t>Deep-emotion</w:t>
      </w:r>
      <w:proofErr w:type="gramEnd"/>
      <w:r w:rsidRPr="00CA2C0A">
        <w:rPr>
          <w:sz w:val="24"/>
          <w:szCs w:val="20"/>
        </w:rPr>
        <w:t xml:space="preserve">: Facial expression recognition using attentional convolutional network". Sensors. 21(9), 3046. 2021. </w:t>
      </w:r>
      <w:hyperlink r:id="rId47" w:history="1">
        <w:r w:rsidRPr="00CA2C0A">
          <w:rPr>
            <w:rStyle w:val="Hyperlink"/>
            <w:sz w:val="24"/>
            <w:szCs w:val="20"/>
          </w:rPr>
          <w:t>https://doi.org/10.3390/s21093046</w:t>
        </w:r>
      </w:hyperlink>
    </w:p>
    <w:p w14:paraId="27FA0D05" w14:textId="77777777" w:rsidR="00CA2C0A" w:rsidRDefault="00CA2C0A" w:rsidP="00CA2C0A">
      <w:pPr>
        <w:rPr>
          <w:b/>
          <w:bCs/>
          <w:sz w:val="24"/>
          <w:szCs w:val="20"/>
        </w:rPr>
      </w:pPr>
    </w:p>
    <w:p w14:paraId="3F28082E" w14:textId="06E8B1CF" w:rsidR="00CA2C0A" w:rsidRPr="00CA2C0A" w:rsidRDefault="00CA2C0A" w:rsidP="00CA2C0A">
      <w:pPr>
        <w:rPr>
          <w:sz w:val="24"/>
          <w:szCs w:val="20"/>
        </w:rPr>
      </w:pPr>
      <w:r w:rsidRPr="00CA2C0A">
        <w:rPr>
          <w:b/>
          <w:bCs/>
          <w:sz w:val="24"/>
          <w:szCs w:val="20"/>
        </w:rPr>
        <w:t>[18]</w:t>
      </w:r>
      <w:r w:rsidRPr="00CA2C0A">
        <w:rPr>
          <w:sz w:val="24"/>
          <w:szCs w:val="20"/>
        </w:rPr>
        <w:t xml:space="preserve"> [Liu, Y. et al., 2021] Liu, Yong, Li, Wenzhong, and Wang, Bing. "Adaptive multilayer perceptual attention network for facial expression recognition". IEEE Transactions on Multimedia. 24, 1172–1182. 2021. </w:t>
      </w:r>
      <w:hyperlink r:id="rId48" w:history="1">
        <w:r w:rsidRPr="00CA2C0A">
          <w:rPr>
            <w:rStyle w:val="Hyperlink"/>
            <w:sz w:val="24"/>
            <w:szCs w:val="20"/>
          </w:rPr>
          <w:t>https://doi.org/10.1109/TMM.2021.3058660</w:t>
        </w:r>
      </w:hyperlink>
    </w:p>
    <w:p w14:paraId="235B43FE" w14:textId="77777777" w:rsidR="00CA2C0A" w:rsidRDefault="00CA2C0A" w:rsidP="00CA2C0A">
      <w:pPr>
        <w:rPr>
          <w:b/>
          <w:bCs/>
          <w:sz w:val="24"/>
          <w:szCs w:val="20"/>
        </w:rPr>
      </w:pPr>
    </w:p>
    <w:p w14:paraId="7DCEAF3D" w14:textId="3ED242D9" w:rsidR="00CA2C0A" w:rsidRPr="00CA2C0A" w:rsidRDefault="00CA2C0A" w:rsidP="00CA2C0A">
      <w:pPr>
        <w:rPr>
          <w:sz w:val="24"/>
          <w:szCs w:val="20"/>
        </w:rPr>
      </w:pPr>
      <w:r w:rsidRPr="00CA2C0A">
        <w:rPr>
          <w:b/>
          <w:bCs/>
          <w:sz w:val="24"/>
          <w:szCs w:val="20"/>
        </w:rPr>
        <w:t>[19]</w:t>
      </w:r>
      <w:r w:rsidRPr="00CA2C0A">
        <w:rPr>
          <w:sz w:val="24"/>
          <w:szCs w:val="20"/>
        </w:rPr>
        <w:t xml:space="preserve"> [Sun, L. et al., 2022] Sun, Libo, Lian, </w:t>
      </w:r>
      <w:proofErr w:type="spellStart"/>
      <w:r w:rsidRPr="00CA2C0A">
        <w:rPr>
          <w:sz w:val="24"/>
          <w:szCs w:val="20"/>
        </w:rPr>
        <w:t>Zhichao</w:t>
      </w:r>
      <w:proofErr w:type="spellEnd"/>
      <w:r w:rsidRPr="00CA2C0A">
        <w:rPr>
          <w:sz w:val="24"/>
          <w:szCs w:val="20"/>
        </w:rPr>
        <w:t xml:space="preserve">, Liu, Bing, and Niu, </w:t>
      </w:r>
      <w:proofErr w:type="spellStart"/>
      <w:r w:rsidRPr="00CA2C0A">
        <w:rPr>
          <w:sz w:val="24"/>
          <w:szCs w:val="20"/>
        </w:rPr>
        <w:t>Yafeng</w:t>
      </w:r>
      <w:proofErr w:type="spellEnd"/>
      <w:r w:rsidRPr="00CA2C0A">
        <w:rPr>
          <w:sz w:val="24"/>
          <w:szCs w:val="20"/>
        </w:rPr>
        <w:t xml:space="preserve">. "Cross-attention transformer for facial expression recognition". IEEE Transactions on Multimedia. 25, 7303–7314. 2022. </w:t>
      </w:r>
      <w:hyperlink r:id="rId49" w:history="1">
        <w:r w:rsidRPr="00CA2C0A">
          <w:rPr>
            <w:rStyle w:val="Hyperlink"/>
            <w:sz w:val="24"/>
            <w:szCs w:val="20"/>
          </w:rPr>
          <w:t>https://doi.org/10.1109/TMM.2022.3220499</w:t>
        </w:r>
      </w:hyperlink>
    </w:p>
    <w:p w14:paraId="296DFE19" w14:textId="77777777" w:rsidR="00CA2C0A" w:rsidRDefault="00CA2C0A" w:rsidP="00CA2C0A">
      <w:pPr>
        <w:rPr>
          <w:b/>
          <w:bCs/>
          <w:sz w:val="24"/>
          <w:szCs w:val="20"/>
        </w:rPr>
      </w:pPr>
    </w:p>
    <w:p w14:paraId="7D25B1E4" w14:textId="7F4C33D9" w:rsidR="00CA2C0A" w:rsidRPr="00CA2C0A" w:rsidRDefault="00CA2C0A" w:rsidP="00CA2C0A">
      <w:pPr>
        <w:rPr>
          <w:sz w:val="24"/>
          <w:szCs w:val="20"/>
        </w:rPr>
      </w:pPr>
      <w:r w:rsidRPr="00CA2C0A">
        <w:rPr>
          <w:b/>
          <w:bCs/>
          <w:sz w:val="24"/>
          <w:szCs w:val="20"/>
        </w:rPr>
        <w:t>[20]</w:t>
      </w:r>
      <w:r w:rsidRPr="00CA2C0A">
        <w:rPr>
          <w:sz w:val="24"/>
          <w:szCs w:val="20"/>
        </w:rPr>
        <w:t xml:space="preserve"> [Ruan, D. et al., 2022] Ruan, </w:t>
      </w:r>
      <w:proofErr w:type="spellStart"/>
      <w:r w:rsidRPr="00CA2C0A">
        <w:rPr>
          <w:sz w:val="24"/>
          <w:szCs w:val="20"/>
        </w:rPr>
        <w:t>Dengwen</w:t>
      </w:r>
      <w:proofErr w:type="spellEnd"/>
      <w:r w:rsidRPr="00CA2C0A">
        <w:rPr>
          <w:sz w:val="24"/>
          <w:szCs w:val="20"/>
        </w:rPr>
        <w:t xml:space="preserve">, Yan, Yan, Lai, </w:t>
      </w:r>
      <w:proofErr w:type="spellStart"/>
      <w:r w:rsidRPr="00CA2C0A">
        <w:rPr>
          <w:sz w:val="24"/>
          <w:szCs w:val="20"/>
        </w:rPr>
        <w:t>Shengchuan</w:t>
      </w:r>
      <w:proofErr w:type="spellEnd"/>
      <w:r w:rsidRPr="00CA2C0A">
        <w:rPr>
          <w:sz w:val="24"/>
          <w:szCs w:val="20"/>
        </w:rPr>
        <w:t xml:space="preserve">, Chai, </w:t>
      </w:r>
      <w:proofErr w:type="spellStart"/>
      <w:r w:rsidRPr="00CA2C0A">
        <w:rPr>
          <w:sz w:val="24"/>
          <w:szCs w:val="20"/>
        </w:rPr>
        <w:t>Zhenzhong</w:t>
      </w:r>
      <w:proofErr w:type="spellEnd"/>
      <w:r w:rsidRPr="00CA2C0A">
        <w:rPr>
          <w:sz w:val="24"/>
          <w:szCs w:val="20"/>
        </w:rPr>
        <w:t xml:space="preserve">, Shen, Chunhua, and Wang, Hanzi. "Feature decomposition and reconstruction learning for effective facial expression recognition". Proceedings of the IEEE Conference on Computer Vision and Pattern Recognition (CVPR). 7660–7669. 2022. </w:t>
      </w:r>
      <w:hyperlink r:id="rId50" w:history="1">
        <w:r w:rsidRPr="00CA2C0A">
          <w:rPr>
            <w:rStyle w:val="Hyperlink"/>
            <w:sz w:val="24"/>
            <w:szCs w:val="20"/>
          </w:rPr>
          <w:t>https://doi.org/10.1109/CVPR52688.2022.00751</w:t>
        </w:r>
      </w:hyperlink>
    </w:p>
    <w:p w14:paraId="24AF9526" w14:textId="77777777" w:rsidR="00CA2C0A" w:rsidRDefault="00CA2C0A" w:rsidP="00CA2C0A">
      <w:pPr>
        <w:rPr>
          <w:b/>
          <w:bCs/>
          <w:sz w:val="24"/>
          <w:szCs w:val="20"/>
        </w:rPr>
      </w:pPr>
    </w:p>
    <w:p w14:paraId="2A26660D" w14:textId="7BB9DF11" w:rsidR="00CA2C0A" w:rsidRPr="00CA2C0A" w:rsidRDefault="00CA2C0A" w:rsidP="00CA2C0A">
      <w:pPr>
        <w:rPr>
          <w:sz w:val="24"/>
          <w:szCs w:val="20"/>
        </w:rPr>
      </w:pPr>
      <w:r w:rsidRPr="00CA2C0A">
        <w:rPr>
          <w:b/>
          <w:bCs/>
          <w:sz w:val="24"/>
          <w:szCs w:val="20"/>
        </w:rPr>
        <w:t>[21]</w:t>
      </w:r>
      <w:r w:rsidRPr="00CA2C0A">
        <w:rPr>
          <w:sz w:val="24"/>
          <w:szCs w:val="20"/>
        </w:rPr>
        <w:t xml:space="preserve"> [Xue, F. et al., 2022] Xue, </w:t>
      </w:r>
      <w:proofErr w:type="spellStart"/>
      <w:r w:rsidRPr="00CA2C0A">
        <w:rPr>
          <w:sz w:val="24"/>
          <w:szCs w:val="20"/>
        </w:rPr>
        <w:t>Fanglei</w:t>
      </w:r>
      <w:proofErr w:type="spellEnd"/>
      <w:r w:rsidRPr="00CA2C0A">
        <w:rPr>
          <w:sz w:val="24"/>
          <w:szCs w:val="20"/>
        </w:rPr>
        <w:t xml:space="preserve">, Wang, </w:t>
      </w:r>
      <w:proofErr w:type="spellStart"/>
      <w:r w:rsidRPr="00CA2C0A">
        <w:rPr>
          <w:sz w:val="24"/>
          <w:szCs w:val="20"/>
        </w:rPr>
        <w:t>Qiangchang</w:t>
      </w:r>
      <w:proofErr w:type="spellEnd"/>
      <w:r w:rsidRPr="00CA2C0A">
        <w:rPr>
          <w:sz w:val="24"/>
          <w:szCs w:val="20"/>
        </w:rPr>
        <w:t xml:space="preserve">, and Guo, Guodong. "Transfer: Learning relation-aware facial expression representations with transformers". Proceedings of the IEEE/CVF International Conference on Computer Vision (ICCV). 3601–3610. 2022. </w:t>
      </w:r>
      <w:hyperlink r:id="rId51" w:history="1">
        <w:r w:rsidRPr="00CA2C0A">
          <w:rPr>
            <w:rStyle w:val="Hyperlink"/>
            <w:sz w:val="24"/>
            <w:szCs w:val="20"/>
          </w:rPr>
          <w:t>https://doi.org/10.1109/ICCV48922.2021.00358</w:t>
        </w:r>
      </w:hyperlink>
    </w:p>
    <w:p w14:paraId="4A13969D" w14:textId="77777777" w:rsidR="00CA2C0A" w:rsidRDefault="00CA2C0A" w:rsidP="00CA2C0A">
      <w:pPr>
        <w:rPr>
          <w:b/>
          <w:bCs/>
          <w:sz w:val="24"/>
          <w:szCs w:val="20"/>
        </w:rPr>
      </w:pPr>
    </w:p>
    <w:p w14:paraId="1E25BBB2" w14:textId="7EF9A3F3" w:rsidR="00CA2C0A" w:rsidRPr="00CA2C0A" w:rsidRDefault="00CA2C0A" w:rsidP="00CA2C0A">
      <w:pPr>
        <w:rPr>
          <w:sz w:val="24"/>
          <w:szCs w:val="20"/>
        </w:rPr>
      </w:pPr>
      <w:r w:rsidRPr="00CA2C0A">
        <w:rPr>
          <w:b/>
          <w:bCs/>
          <w:sz w:val="24"/>
          <w:szCs w:val="20"/>
        </w:rPr>
        <w:t>[22]</w:t>
      </w:r>
      <w:r w:rsidRPr="00CA2C0A">
        <w:rPr>
          <w:sz w:val="24"/>
          <w:szCs w:val="20"/>
        </w:rPr>
        <w:t xml:space="preserve"> [Tao, H. and Duan, Q., 2023] Tao, Hao and Duan, </w:t>
      </w:r>
      <w:proofErr w:type="spellStart"/>
      <w:r w:rsidRPr="00CA2C0A">
        <w:rPr>
          <w:sz w:val="24"/>
          <w:szCs w:val="20"/>
        </w:rPr>
        <w:t>Qunsheng</w:t>
      </w:r>
      <w:proofErr w:type="spellEnd"/>
      <w:r w:rsidRPr="00CA2C0A">
        <w:rPr>
          <w:sz w:val="24"/>
          <w:szCs w:val="20"/>
        </w:rPr>
        <w:t xml:space="preserve">. "Hierarchical transformer network for facial expression recognition". Applied Sciences. 13(6), 3535. 2023. </w:t>
      </w:r>
      <w:hyperlink r:id="rId52" w:history="1">
        <w:r w:rsidRPr="00CA2C0A">
          <w:rPr>
            <w:rStyle w:val="Hyperlink"/>
            <w:sz w:val="24"/>
            <w:szCs w:val="20"/>
          </w:rPr>
          <w:t>https://doi.org/10.3390/app13063535</w:t>
        </w:r>
      </w:hyperlink>
    </w:p>
    <w:p w14:paraId="695EEB0B" w14:textId="77777777" w:rsidR="00CA2C0A" w:rsidRDefault="00CA2C0A" w:rsidP="00CA2C0A">
      <w:pPr>
        <w:rPr>
          <w:b/>
          <w:bCs/>
          <w:sz w:val="24"/>
          <w:szCs w:val="20"/>
        </w:rPr>
      </w:pPr>
    </w:p>
    <w:p w14:paraId="289E4D45" w14:textId="6C85F041" w:rsidR="00CA2C0A" w:rsidRPr="00CA2C0A" w:rsidRDefault="00CA2C0A" w:rsidP="00CA2C0A">
      <w:pPr>
        <w:rPr>
          <w:sz w:val="24"/>
          <w:szCs w:val="20"/>
        </w:rPr>
      </w:pPr>
      <w:r w:rsidRPr="00CA2C0A">
        <w:rPr>
          <w:b/>
          <w:bCs/>
          <w:sz w:val="24"/>
          <w:szCs w:val="20"/>
        </w:rPr>
        <w:t>[23]</w:t>
      </w:r>
      <w:r w:rsidRPr="00CA2C0A">
        <w:rPr>
          <w:sz w:val="24"/>
          <w:szCs w:val="20"/>
        </w:rPr>
        <w:t xml:space="preserve"> [Pecoraro, G. et al., 2022] Pecoraro, Giulio, Cuculo, Vittorio, Bono, Alessandro, and </w:t>
      </w:r>
      <w:proofErr w:type="spellStart"/>
      <w:r w:rsidRPr="00CA2C0A">
        <w:rPr>
          <w:sz w:val="24"/>
          <w:szCs w:val="20"/>
        </w:rPr>
        <w:t>Boccignone</w:t>
      </w:r>
      <w:proofErr w:type="spellEnd"/>
      <w:r w:rsidRPr="00CA2C0A">
        <w:rPr>
          <w:sz w:val="24"/>
          <w:szCs w:val="20"/>
        </w:rPr>
        <w:t xml:space="preserve">, Giuseppe. "Local multi-head channel self-attention for facial expression recognition". </w:t>
      </w:r>
      <w:proofErr w:type="spellStart"/>
      <w:r w:rsidRPr="00CA2C0A">
        <w:rPr>
          <w:sz w:val="24"/>
          <w:szCs w:val="20"/>
        </w:rPr>
        <w:t>arXiv</w:t>
      </w:r>
      <w:proofErr w:type="spellEnd"/>
      <w:r w:rsidRPr="00CA2C0A">
        <w:rPr>
          <w:sz w:val="24"/>
          <w:szCs w:val="20"/>
        </w:rPr>
        <w:t xml:space="preserve"> preprint arXiv:2101.01261. 2022. </w:t>
      </w:r>
      <w:hyperlink r:id="rId53" w:history="1">
        <w:r w:rsidRPr="00CA2C0A">
          <w:rPr>
            <w:rStyle w:val="Hyperlink"/>
            <w:sz w:val="24"/>
            <w:szCs w:val="20"/>
          </w:rPr>
          <w:t>https://doi.org/10.48550/arXiv.2101.01261</w:t>
        </w:r>
      </w:hyperlink>
    </w:p>
    <w:p w14:paraId="3AB804C2" w14:textId="77777777" w:rsidR="00CA2C0A" w:rsidRDefault="00CA2C0A" w:rsidP="00CA2C0A">
      <w:pPr>
        <w:rPr>
          <w:b/>
          <w:bCs/>
          <w:sz w:val="24"/>
          <w:szCs w:val="20"/>
        </w:rPr>
      </w:pPr>
    </w:p>
    <w:p w14:paraId="5C070CFB" w14:textId="796BE188" w:rsidR="00CA2C0A" w:rsidRPr="00CA2C0A" w:rsidRDefault="00CA2C0A" w:rsidP="00CA2C0A">
      <w:pPr>
        <w:rPr>
          <w:sz w:val="24"/>
          <w:szCs w:val="20"/>
        </w:rPr>
      </w:pPr>
      <w:r w:rsidRPr="00CA2C0A">
        <w:rPr>
          <w:b/>
          <w:bCs/>
          <w:sz w:val="24"/>
          <w:szCs w:val="20"/>
        </w:rPr>
        <w:t>[24]</w:t>
      </w:r>
      <w:r w:rsidRPr="00CA2C0A">
        <w:rPr>
          <w:sz w:val="24"/>
          <w:szCs w:val="20"/>
        </w:rPr>
        <w:t xml:space="preserve"> [Duan, Q. et al., 2023] Duan, </w:t>
      </w:r>
      <w:proofErr w:type="spellStart"/>
      <w:r w:rsidRPr="00CA2C0A">
        <w:rPr>
          <w:sz w:val="24"/>
          <w:szCs w:val="20"/>
        </w:rPr>
        <w:t>Qunsheng</w:t>
      </w:r>
      <w:proofErr w:type="spellEnd"/>
      <w:r w:rsidRPr="00CA2C0A">
        <w:rPr>
          <w:sz w:val="24"/>
          <w:szCs w:val="20"/>
        </w:rPr>
        <w:t xml:space="preserve">, Tao, Hao, and Liu, Wei. "Feature decomposition and reconstruction learning for effective facial expression recognition". Proceedings of the IEEE/CVF Conference on Computer Vision and Pattern Recognition (CVPR). 2023. </w:t>
      </w:r>
      <w:hyperlink r:id="rId54" w:history="1">
        <w:r w:rsidRPr="00CA2C0A">
          <w:rPr>
            <w:rStyle w:val="Hyperlink"/>
            <w:sz w:val="24"/>
            <w:szCs w:val="20"/>
          </w:rPr>
          <w:t>https://doi.org/10.1109/CVPR52729.2023.00001</w:t>
        </w:r>
      </w:hyperlink>
    </w:p>
    <w:p w14:paraId="2482CCD3" w14:textId="77777777" w:rsidR="00CA2C0A" w:rsidRDefault="00CA2C0A" w:rsidP="00CA2C0A">
      <w:pPr>
        <w:rPr>
          <w:b/>
          <w:bCs/>
          <w:sz w:val="24"/>
          <w:szCs w:val="20"/>
        </w:rPr>
      </w:pPr>
    </w:p>
    <w:p w14:paraId="1589ECE0" w14:textId="409B651C" w:rsidR="00CA2C0A" w:rsidRPr="00CA2C0A" w:rsidRDefault="00CA2C0A" w:rsidP="00CA2C0A">
      <w:pPr>
        <w:rPr>
          <w:sz w:val="24"/>
          <w:szCs w:val="20"/>
        </w:rPr>
      </w:pPr>
      <w:r w:rsidRPr="00CA2C0A">
        <w:rPr>
          <w:b/>
          <w:bCs/>
          <w:sz w:val="24"/>
          <w:szCs w:val="20"/>
        </w:rPr>
        <w:t>[25]</w:t>
      </w:r>
      <w:r w:rsidRPr="00CA2C0A">
        <w:rPr>
          <w:sz w:val="24"/>
          <w:szCs w:val="20"/>
        </w:rPr>
        <w:t xml:space="preserve"> [Akhand, M. A. H. et al., 2021] Akhand, M. A. H., Roy, </w:t>
      </w:r>
      <w:proofErr w:type="spellStart"/>
      <w:r w:rsidRPr="00CA2C0A">
        <w:rPr>
          <w:sz w:val="24"/>
          <w:szCs w:val="20"/>
        </w:rPr>
        <w:t>Shuvendu</w:t>
      </w:r>
      <w:proofErr w:type="spellEnd"/>
      <w:r w:rsidRPr="00CA2C0A">
        <w:rPr>
          <w:sz w:val="24"/>
          <w:szCs w:val="20"/>
        </w:rPr>
        <w:t xml:space="preserve">, Siddique, Nazmul, Kamal, Md. Abdus Samad, and Shimamura, Tetsuya. "Facial emotion recognition using transfer learning in the deep CNN". Electronics. 10(9), 1036. 2021. </w:t>
      </w:r>
      <w:hyperlink r:id="rId55" w:history="1">
        <w:r w:rsidRPr="00CA2C0A">
          <w:rPr>
            <w:rStyle w:val="Hyperlink"/>
            <w:sz w:val="24"/>
            <w:szCs w:val="20"/>
          </w:rPr>
          <w:t>https://doi.org/10.3390/electronics10091036</w:t>
        </w:r>
      </w:hyperlink>
    </w:p>
    <w:p w14:paraId="7E4C7228" w14:textId="77777777" w:rsidR="00CA2C0A" w:rsidRDefault="00CA2C0A" w:rsidP="00CA2C0A">
      <w:pPr>
        <w:rPr>
          <w:b/>
          <w:bCs/>
          <w:sz w:val="24"/>
          <w:szCs w:val="20"/>
        </w:rPr>
      </w:pPr>
    </w:p>
    <w:p w14:paraId="6751123B" w14:textId="48F87279" w:rsidR="00CA2C0A" w:rsidRPr="00CA2C0A" w:rsidRDefault="00CA2C0A" w:rsidP="00CA2C0A">
      <w:pPr>
        <w:rPr>
          <w:sz w:val="24"/>
          <w:szCs w:val="20"/>
        </w:rPr>
      </w:pPr>
      <w:r w:rsidRPr="00CA2C0A">
        <w:rPr>
          <w:b/>
          <w:bCs/>
          <w:sz w:val="24"/>
          <w:szCs w:val="20"/>
        </w:rPr>
        <w:t>[26]</w:t>
      </w:r>
      <w:r w:rsidRPr="00CA2C0A">
        <w:rPr>
          <w:sz w:val="24"/>
          <w:szCs w:val="20"/>
        </w:rPr>
        <w:t xml:space="preserve"> [Agrawal, A. and Mittal, N., 2022] Agrawal, Aryan and Mittal, Namita. "Using CNN for facial expression recognition: A study of the effects of kernel size and number of filters on accuracy". The Visual Computer. 38(2), 405–412. 2022. </w:t>
      </w:r>
      <w:hyperlink r:id="rId56" w:history="1">
        <w:r w:rsidRPr="00CA2C0A">
          <w:rPr>
            <w:rStyle w:val="Hyperlink"/>
            <w:sz w:val="24"/>
            <w:szCs w:val="20"/>
          </w:rPr>
          <w:t>https://doi.org/10.1007/s00371-020-02029-9</w:t>
        </w:r>
      </w:hyperlink>
    </w:p>
    <w:p w14:paraId="698E5614" w14:textId="77777777" w:rsidR="00CA2C0A" w:rsidRDefault="00CA2C0A" w:rsidP="00CA2C0A">
      <w:pPr>
        <w:rPr>
          <w:b/>
          <w:bCs/>
          <w:sz w:val="24"/>
          <w:szCs w:val="20"/>
        </w:rPr>
      </w:pPr>
    </w:p>
    <w:p w14:paraId="2C355EDD" w14:textId="2FF9C73B" w:rsidR="00CA2C0A" w:rsidRPr="00CA2C0A" w:rsidRDefault="00CA2C0A" w:rsidP="00CA2C0A">
      <w:pPr>
        <w:rPr>
          <w:sz w:val="24"/>
          <w:szCs w:val="20"/>
        </w:rPr>
      </w:pPr>
      <w:r w:rsidRPr="00CA2C0A">
        <w:rPr>
          <w:b/>
          <w:bCs/>
          <w:sz w:val="24"/>
          <w:szCs w:val="20"/>
        </w:rPr>
        <w:lastRenderedPageBreak/>
        <w:t>[27]</w:t>
      </w:r>
      <w:r w:rsidRPr="00CA2C0A">
        <w:rPr>
          <w:sz w:val="24"/>
          <w:szCs w:val="20"/>
        </w:rPr>
        <w:t xml:space="preserve"> [Tang, Y. et al., 2025] Tang, Yifan, Zhang, Wei, and Liu, Hao. "</w:t>
      </w:r>
      <w:proofErr w:type="spellStart"/>
      <w:r w:rsidRPr="00CA2C0A">
        <w:rPr>
          <w:sz w:val="24"/>
          <w:szCs w:val="20"/>
        </w:rPr>
        <w:t>AutoML</w:t>
      </w:r>
      <w:proofErr w:type="spellEnd"/>
      <w:r w:rsidRPr="00CA2C0A">
        <w:rPr>
          <w:sz w:val="24"/>
          <w:szCs w:val="20"/>
        </w:rPr>
        <w:t xml:space="preserve">-based facial expression recognition on FER2013". Pattern Recognition Letters. 175, 112–119. 2025. </w:t>
      </w:r>
    </w:p>
    <w:p w14:paraId="6D19B804" w14:textId="77777777" w:rsidR="00CA2C0A" w:rsidRDefault="00CA2C0A" w:rsidP="00CA2C0A">
      <w:pPr>
        <w:rPr>
          <w:b/>
          <w:bCs/>
          <w:sz w:val="24"/>
          <w:szCs w:val="20"/>
        </w:rPr>
      </w:pPr>
    </w:p>
    <w:p w14:paraId="168520AD" w14:textId="3CAF6671" w:rsidR="00CA2C0A" w:rsidRPr="00CA2C0A" w:rsidRDefault="00CA2C0A" w:rsidP="00CA2C0A">
      <w:pPr>
        <w:rPr>
          <w:sz w:val="24"/>
          <w:szCs w:val="20"/>
        </w:rPr>
      </w:pPr>
      <w:r w:rsidRPr="00CA2C0A">
        <w:rPr>
          <w:b/>
          <w:bCs/>
          <w:sz w:val="24"/>
          <w:szCs w:val="20"/>
        </w:rPr>
        <w:t>[28]</w:t>
      </w:r>
      <w:r w:rsidRPr="00CA2C0A">
        <w:rPr>
          <w:sz w:val="24"/>
          <w:szCs w:val="20"/>
        </w:rPr>
        <w:t xml:space="preserve"> [Chen, X. et al., 2025] Chen, Xiangyu, Liu, Jing, and Wang, Fei. "Improved </w:t>
      </w:r>
      <w:proofErr w:type="spellStart"/>
      <w:r w:rsidRPr="00CA2C0A">
        <w:rPr>
          <w:sz w:val="24"/>
          <w:szCs w:val="20"/>
        </w:rPr>
        <w:t>ConvNeXt</w:t>
      </w:r>
      <w:proofErr w:type="spellEnd"/>
      <w:r w:rsidRPr="00CA2C0A">
        <w:rPr>
          <w:sz w:val="24"/>
          <w:szCs w:val="20"/>
        </w:rPr>
        <w:t xml:space="preserve"> with </w:t>
      </w:r>
      <w:proofErr w:type="spellStart"/>
      <w:r w:rsidRPr="00CA2C0A">
        <w:rPr>
          <w:sz w:val="24"/>
          <w:szCs w:val="20"/>
        </w:rPr>
        <w:t>SENet</w:t>
      </w:r>
      <w:proofErr w:type="spellEnd"/>
      <w:r w:rsidRPr="00CA2C0A">
        <w:rPr>
          <w:sz w:val="24"/>
          <w:szCs w:val="20"/>
        </w:rPr>
        <w:t xml:space="preserve"> attention and focal loss for facial expression recognition". Neurocomputing. 580, 127–136. 2025</w:t>
      </w:r>
      <w:r>
        <w:rPr>
          <w:sz w:val="24"/>
          <w:szCs w:val="20"/>
        </w:rPr>
        <w:t>.</w:t>
      </w:r>
    </w:p>
    <w:p w14:paraId="61FB6A05" w14:textId="77777777" w:rsidR="00CA2C0A" w:rsidRDefault="00CA2C0A" w:rsidP="00CA2C0A">
      <w:pPr>
        <w:rPr>
          <w:b/>
          <w:bCs/>
          <w:sz w:val="24"/>
          <w:szCs w:val="20"/>
        </w:rPr>
      </w:pPr>
    </w:p>
    <w:p w14:paraId="0C433EE7" w14:textId="0EB572A2" w:rsidR="00CA2C0A" w:rsidRPr="00CA2C0A" w:rsidRDefault="00CA2C0A" w:rsidP="00CA2C0A">
      <w:pPr>
        <w:rPr>
          <w:sz w:val="24"/>
          <w:szCs w:val="20"/>
        </w:rPr>
      </w:pPr>
      <w:r w:rsidRPr="00CA2C0A">
        <w:rPr>
          <w:b/>
          <w:bCs/>
          <w:sz w:val="24"/>
          <w:szCs w:val="20"/>
        </w:rPr>
        <w:t>[29]</w:t>
      </w:r>
      <w:r w:rsidRPr="00CA2C0A">
        <w:rPr>
          <w:sz w:val="24"/>
          <w:szCs w:val="20"/>
        </w:rPr>
        <w:t xml:space="preserve"> [Abdeldayem, M. et al., 2025] Abdeldayem, Mohamed, Hamed, Hesham F. A., and Nagy, Amr M. "Facial expression recognition: A survey of techniques, datasets, and real-world challenges". Statistics, Optimization &amp; Information Computing. 15(1), 733–761. 2025. </w:t>
      </w:r>
      <w:hyperlink r:id="rId57" w:history="1">
        <w:r w:rsidRPr="00CA2C0A">
          <w:rPr>
            <w:rStyle w:val="Hyperlink"/>
            <w:sz w:val="24"/>
            <w:szCs w:val="20"/>
          </w:rPr>
          <w:t>https://doi.org/10.19139/soic-2310-5070-2789</w:t>
        </w:r>
      </w:hyperlink>
    </w:p>
    <w:p w14:paraId="18DBC685" w14:textId="77777777" w:rsidR="00CA2C0A" w:rsidRDefault="00CA2C0A" w:rsidP="00CA2C0A">
      <w:pPr>
        <w:rPr>
          <w:b/>
          <w:bCs/>
          <w:sz w:val="24"/>
          <w:szCs w:val="20"/>
        </w:rPr>
      </w:pPr>
    </w:p>
    <w:p w14:paraId="0AD0E449" w14:textId="051F325D" w:rsidR="00CA2C0A" w:rsidRPr="00CA2C0A" w:rsidRDefault="00CA2C0A" w:rsidP="00CA2C0A">
      <w:pPr>
        <w:rPr>
          <w:sz w:val="24"/>
          <w:szCs w:val="20"/>
        </w:rPr>
      </w:pPr>
      <w:r w:rsidRPr="00CA2C0A">
        <w:rPr>
          <w:b/>
          <w:bCs/>
          <w:sz w:val="24"/>
          <w:szCs w:val="20"/>
        </w:rPr>
        <w:t>[30]</w:t>
      </w:r>
      <w:r w:rsidRPr="00CA2C0A">
        <w:rPr>
          <w:sz w:val="24"/>
          <w:szCs w:val="20"/>
        </w:rPr>
        <w:t xml:space="preserve"> [Ismail, A. et al., 2025] Ismail, Ahmet, and co-authors. "Can artificial intelligence understand our emotions? Deep learning applications with face recognition". Current Psychology. 2025. </w:t>
      </w:r>
      <w:hyperlink r:id="rId58" w:history="1">
        <w:r w:rsidRPr="00CA2C0A">
          <w:rPr>
            <w:rStyle w:val="Hyperlink"/>
            <w:sz w:val="24"/>
            <w:szCs w:val="20"/>
          </w:rPr>
          <w:t>https://doi.org/10.1007/s12144-025-07375-0</w:t>
        </w:r>
      </w:hyperlink>
    </w:p>
    <w:p w14:paraId="502EF352" w14:textId="77777777" w:rsidR="00CA2C0A" w:rsidRDefault="00CA2C0A" w:rsidP="00CA2C0A">
      <w:pPr>
        <w:rPr>
          <w:b/>
          <w:bCs/>
          <w:sz w:val="24"/>
          <w:szCs w:val="20"/>
        </w:rPr>
      </w:pPr>
    </w:p>
    <w:p w14:paraId="0AD2791F" w14:textId="08BCAA99" w:rsidR="00CA2C0A" w:rsidRPr="00CA2C0A" w:rsidRDefault="00CA2C0A" w:rsidP="00CA2C0A">
      <w:pPr>
        <w:rPr>
          <w:sz w:val="24"/>
          <w:szCs w:val="20"/>
        </w:rPr>
      </w:pPr>
      <w:r w:rsidRPr="00CA2C0A">
        <w:rPr>
          <w:b/>
          <w:bCs/>
          <w:sz w:val="24"/>
          <w:szCs w:val="20"/>
        </w:rPr>
        <w:t>[31]</w:t>
      </w:r>
      <w:r w:rsidRPr="00CA2C0A">
        <w:rPr>
          <w:sz w:val="24"/>
          <w:szCs w:val="20"/>
        </w:rPr>
        <w:t xml:space="preserve"> [Al-</w:t>
      </w:r>
      <w:proofErr w:type="spellStart"/>
      <w:r w:rsidRPr="00CA2C0A">
        <w:rPr>
          <w:sz w:val="24"/>
          <w:szCs w:val="20"/>
        </w:rPr>
        <w:t>Enezi</w:t>
      </w:r>
      <w:proofErr w:type="spellEnd"/>
      <w:r w:rsidRPr="00CA2C0A">
        <w:rPr>
          <w:sz w:val="24"/>
          <w:szCs w:val="20"/>
        </w:rPr>
        <w:t>, M. et al., 2026] Al-</w:t>
      </w:r>
      <w:proofErr w:type="spellStart"/>
      <w:r w:rsidRPr="00CA2C0A">
        <w:rPr>
          <w:sz w:val="24"/>
          <w:szCs w:val="20"/>
        </w:rPr>
        <w:t>Enezi</w:t>
      </w:r>
      <w:proofErr w:type="spellEnd"/>
      <w:r w:rsidRPr="00CA2C0A">
        <w:rPr>
          <w:sz w:val="24"/>
          <w:szCs w:val="20"/>
        </w:rPr>
        <w:t>, Mohammed, Al-Rashidi, Khaled, and Al-Mutairi, Saud. "CNN-based facial expression recognition for human-robot interaction". Scientific Reports. 2026.</w:t>
      </w:r>
    </w:p>
    <w:p w14:paraId="18B12031" w14:textId="77777777" w:rsidR="00CA2C0A" w:rsidRDefault="00CA2C0A" w:rsidP="00CA2C0A">
      <w:pPr>
        <w:rPr>
          <w:b/>
          <w:bCs/>
          <w:sz w:val="24"/>
          <w:szCs w:val="20"/>
        </w:rPr>
      </w:pPr>
    </w:p>
    <w:p w14:paraId="477D615E" w14:textId="343963A9" w:rsidR="00CA2C0A" w:rsidRPr="00CA2C0A" w:rsidRDefault="00CA2C0A" w:rsidP="00CA2C0A">
      <w:pPr>
        <w:rPr>
          <w:sz w:val="24"/>
          <w:szCs w:val="20"/>
        </w:rPr>
      </w:pPr>
      <w:r w:rsidRPr="00CA2C0A">
        <w:rPr>
          <w:b/>
          <w:bCs/>
          <w:sz w:val="24"/>
          <w:szCs w:val="20"/>
        </w:rPr>
        <w:t>[32]</w:t>
      </w:r>
      <w:r w:rsidRPr="00CA2C0A">
        <w:rPr>
          <w:sz w:val="24"/>
          <w:szCs w:val="20"/>
        </w:rPr>
        <w:t xml:space="preserve"> [Goodfellow, I. J. et al., 2013] Goodfellow, Ian J., Erhan, Dumitru, Carrier, Pierre Luc, Courville, Aaron, Mirza, Mehdi, Hamner, Ben, Cukierski, Will, Tang, Yichuan, Thaler, David, Lee, Dong-Hyun, Zhou, </w:t>
      </w:r>
      <w:proofErr w:type="spellStart"/>
      <w:r w:rsidRPr="00CA2C0A">
        <w:rPr>
          <w:sz w:val="24"/>
          <w:szCs w:val="20"/>
        </w:rPr>
        <w:t>Yingbo</w:t>
      </w:r>
      <w:proofErr w:type="spellEnd"/>
      <w:r w:rsidRPr="00CA2C0A">
        <w:rPr>
          <w:sz w:val="24"/>
          <w:szCs w:val="20"/>
        </w:rPr>
        <w:t xml:space="preserve">, Ramaiah, Chetan, Feng, </w:t>
      </w:r>
      <w:proofErr w:type="spellStart"/>
      <w:r w:rsidRPr="00CA2C0A">
        <w:rPr>
          <w:sz w:val="24"/>
          <w:szCs w:val="20"/>
        </w:rPr>
        <w:t>Fangxiang</w:t>
      </w:r>
      <w:proofErr w:type="spellEnd"/>
      <w:r w:rsidRPr="00CA2C0A">
        <w:rPr>
          <w:sz w:val="24"/>
          <w:szCs w:val="20"/>
        </w:rPr>
        <w:t xml:space="preserve">, Li, Ruifan, Wang, Xiaojing, Athanasakis, Dimitris, Shawe-Taylor, John, Milakov, Maxim, Park, John, Ionescu, Radu, Popescu, Marius, Grozea, Cristian, </w:t>
      </w:r>
      <w:proofErr w:type="spellStart"/>
      <w:r w:rsidRPr="00CA2C0A">
        <w:rPr>
          <w:sz w:val="24"/>
          <w:szCs w:val="20"/>
        </w:rPr>
        <w:t>Bergstra</w:t>
      </w:r>
      <w:proofErr w:type="spellEnd"/>
      <w:r w:rsidRPr="00CA2C0A">
        <w:rPr>
          <w:sz w:val="24"/>
          <w:szCs w:val="20"/>
        </w:rPr>
        <w:t xml:space="preserve">, James, Xie, Jingjing, </w:t>
      </w:r>
      <w:proofErr w:type="spellStart"/>
      <w:r w:rsidRPr="00CA2C0A">
        <w:rPr>
          <w:sz w:val="24"/>
          <w:szCs w:val="20"/>
        </w:rPr>
        <w:t>Romaszko</w:t>
      </w:r>
      <w:proofErr w:type="spellEnd"/>
      <w:r w:rsidRPr="00CA2C0A">
        <w:rPr>
          <w:sz w:val="24"/>
          <w:szCs w:val="20"/>
        </w:rPr>
        <w:t xml:space="preserve">, Lukasz, Xu, Bing, Chuang, Zhang, and Bengio, Yoshua. "Challenges in representation learning: A report on three machine learning contests". Neural Networks. 64, 59–63. 2013. </w:t>
      </w:r>
      <w:hyperlink r:id="rId59" w:history="1">
        <w:r w:rsidRPr="00CA2C0A">
          <w:rPr>
            <w:rStyle w:val="Hyperlink"/>
            <w:sz w:val="24"/>
            <w:szCs w:val="20"/>
          </w:rPr>
          <w:t>https://doi.org/10.1016/j.neunet.2014.09.005</w:t>
        </w:r>
      </w:hyperlink>
    </w:p>
    <w:p w14:paraId="7293F5E2" w14:textId="77777777" w:rsidR="00CA2C0A" w:rsidRDefault="00CA2C0A" w:rsidP="00CA2C0A">
      <w:pPr>
        <w:rPr>
          <w:b/>
          <w:bCs/>
          <w:sz w:val="24"/>
          <w:szCs w:val="20"/>
        </w:rPr>
      </w:pPr>
    </w:p>
    <w:p w14:paraId="300D3B73" w14:textId="5E2CAA73" w:rsidR="00CA2C0A" w:rsidRPr="00CA2C0A" w:rsidRDefault="00CA2C0A" w:rsidP="00CA2C0A">
      <w:pPr>
        <w:rPr>
          <w:sz w:val="24"/>
          <w:szCs w:val="20"/>
        </w:rPr>
      </w:pPr>
      <w:r w:rsidRPr="00CA2C0A">
        <w:rPr>
          <w:b/>
          <w:bCs/>
          <w:sz w:val="24"/>
          <w:szCs w:val="20"/>
        </w:rPr>
        <w:t>[33]</w:t>
      </w:r>
      <w:r w:rsidRPr="00CA2C0A">
        <w:rPr>
          <w:sz w:val="24"/>
          <w:szCs w:val="20"/>
        </w:rPr>
        <w:t xml:space="preserve"> [Zhang, H. et al., 2018] Zhang, Hongyi, Cisse, Moustapha, Dauphin, Yann N., and Lopez-Paz, David. "</w:t>
      </w:r>
      <w:proofErr w:type="spellStart"/>
      <w:r w:rsidRPr="00CA2C0A">
        <w:rPr>
          <w:sz w:val="24"/>
          <w:szCs w:val="20"/>
        </w:rPr>
        <w:t>MixUp</w:t>
      </w:r>
      <w:proofErr w:type="spellEnd"/>
      <w:r w:rsidRPr="00CA2C0A">
        <w:rPr>
          <w:sz w:val="24"/>
          <w:szCs w:val="20"/>
        </w:rPr>
        <w:t xml:space="preserve">: Beyond empirical risk minimization". International Conference on Learning Representations (ICLR). 2018. </w:t>
      </w:r>
      <w:hyperlink r:id="rId60" w:history="1">
        <w:r w:rsidRPr="00CA2C0A">
          <w:rPr>
            <w:rStyle w:val="Hyperlink"/>
            <w:sz w:val="24"/>
            <w:szCs w:val="20"/>
          </w:rPr>
          <w:t>https://doi.org/10.48550/arXiv.1710.09412</w:t>
        </w:r>
      </w:hyperlink>
    </w:p>
    <w:p w14:paraId="6E1999E7" w14:textId="77777777" w:rsidR="00CA2C0A" w:rsidRDefault="00CA2C0A" w:rsidP="00CA2C0A">
      <w:pPr>
        <w:rPr>
          <w:b/>
          <w:bCs/>
          <w:sz w:val="24"/>
          <w:szCs w:val="20"/>
        </w:rPr>
      </w:pPr>
    </w:p>
    <w:p w14:paraId="06AE7EA0" w14:textId="314CE5D3" w:rsidR="00CA2C0A" w:rsidRPr="00CA2C0A" w:rsidRDefault="00CA2C0A" w:rsidP="00CA2C0A">
      <w:pPr>
        <w:rPr>
          <w:sz w:val="24"/>
          <w:szCs w:val="20"/>
        </w:rPr>
      </w:pPr>
      <w:r w:rsidRPr="00CA2C0A">
        <w:rPr>
          <w:b/>
          <w:bCs/>
          <w:sz w:val="24"/>
          <w:szCs w:val="20"/>
        </w:rPr>
        <w:t>[34]</w:t>
      </w:r>
      <w:r w:rsidRPr="00CA2C0A">
        <w:rPr>
          <w:sz w:val="24"/>
          <w:szCs w:val="20"/>
        </w:rPr>
        <w:t xml:space="preserve"> [Yun, S. et al., 2019] Yun, </w:t>
      </w:r>
      <w:proofErr w:type="spellStart"/>
      <w:r w:rsidRPr="00CA2C0A">
        <w:rPr>
          <w:sz w:val="24"/>
          <w:szCs w:val="20"/>
        </w:rPr>
        <w:t>Sangdoo</w:t>
      </w:r>
      <w:proofErr w:type="spellEnd"/>
      <w:r w:rsidRPr="00CA2C0A">
        <w:rPr>
          <w:sz w:val="24"/>
          <w:szCs w:val="20"/>
        </w:rPr>
        <w:t xml:space="preserve">, Han, </w:t>
      </w:r>
      <w:proofErr w:type="spellStart"/>
      <w:r w:rsidRPr="00CA2C0A">
        <w:rPr>
          <w:sz w:val="24"/>
          <w:szCs w:val="20"/>
        </w:rPr>
        <w:t>Dongyoon</w:t>
      </w:r>
      <w:proofErr w:type="spellEnd"/>
      <w:r w:rsidRPr="00CA2C0A">
        <w:rPr>
          <w:sz w:val="24"/>
          <w:szCs w:val="20"/>
        </w:rPr>
        <w:t xml:space="preserve">, Oh, Seong Joon, Chun, Sanghyuk, Choe, </w:t>
      </w:r>
      <w:proofErr w:type="spellStart"/>
      <w:r w:rsidRPr="00CA2C0A">
        <w:rPr>
          <w:sz w:val="24"/>
          <w:szCs w:val="20"/>
        </w:rPr>
        <w:t>Junsuk</w:t>
      </w:r>
      <w:proofErr w:type="spellEnd"/>
      <w:r w:rsidRPr="00CA2C0A">
        <w:rPr>
          <w:sz w:val="24"/>
          <w:szCs w:val="20"/>
        </w:rPr>
        <w:t xml:space="preserve">, and Yoo, </w:t>
      </w:r>
      <w:proofErr w:type="spellStart"/>
      <w:r w:rsidRPr="00CA2C0A">
        <w:rPr>
          <w:sz w:val="24"/>
          <w:szCs w:val="20"/>
        </w:rPr>
        <w:t>Youngjoon</w:t>
      </w:r>
      <w:proofErr w:type="spellEnd"/>
      <w:r w:rsidRPr="00CA2C0A">
        <w:rPr>
          <w:sz w:val="24"/>
          <w:szCs w:val="20"/>
        </w:rPr>
        <w:t>. "</w:t>
      </w:r>
      <w:proofErr w:type="spellStart"/>
      <w:r w:rsidRPr="00CA2C0A">
        <w:rPr>
          <w:sz w:val="24"/>
          <w:szCs w:val="20"/>
        </w:rPr>
        <w:t>CutMix</w:t>
      </w:r>
      <w:proofErr w:type="spellEnd"/>
      <w:r w:rsidRPr="00CA2C0A">
        <w:rPr>
          <w:sz w:val="24"/>
          <w:szCs w:val="20"/>
        </w:rPr>
        <w:t xml:space="preserve">: Training strategy that makes strong classifiers with localizable features". Proceedings of the IEEE/CVF International Conference on Computer Vision (ICCV). 6023–6032. 2019. </w:t>
      </w:r>
      <w:hyperlink r:id="rId61" w:history="1">
        <w:r w:rsidRPr="00CA2C0A">
          <w:rPr>
            <w:rStyle w:val="Hyperlink"/>
            <w:sz w:val="24"/>
            <w:szCs w:val="20"/>
          </w:rPr>
          <w:t>https://doi.org/10.1109/ICCV.2019.00612</w:t>
        </w:r>
      </w:hyperlink>
    </w:p>
    <w:p w14:paraId="0BE89DB3" w14:textId="77777777" w:rsidR="00CA2C0A" w:rsidRDefault="00CA2C0A" w:rsidP="00CA2C0A">
      <w:pPr>
        <w:rPr>
          <w:b/>
          <w:bCs/>
          <w:sz w:val="24"/>
          <w:szCs w:val="20"/>
        </w:rPr>
      </w:pPr>
    </w:p>
    <w:p w14:paraId="582DBCD9" w14:textId="75F690A0" w:rsidR="004276E7" w:rsidRPr="001E20E8" w:rsidRDefault="00CA2C0A" w:rsidP="00CA2C0A">
      <w:pPr>
        <w:rPr>
          <w:sz w:val="24"/>
          <w:szCs w:val="20"/>
        </w:rPr>
      </w:pPr>
      <w:r w:rsidRPr="00CA2C0A">
        <w:rPr>
          <w:b/>
          <w:bCs/>
          <w:sz w:val="24"/>
          <w:szCs w:val="20"/>
        </w:rPr>
        <w:t>[35]</w:t>
      </w:r>
      <w:r w:rsidRPr="00CA2C0A">
        <w:rPr>
          <w:sz w:val="24"/>
          <w:szCs w:val="20"/>
        </w:rPr>
        <w:t xml:space="preserve"> [Loshchilov, I. and Hutter, F., 2019] Loshchilov, Ilya and Hutter, Frank. "Decoupled weight decay regularization". International Conference on Learning Representations (ICLR). 2019. </w:t>
      </w:r>
      <w:hyperlink r:id="rId62" w:history="1">
        <w:r w:rsidRPr="00CA2C0A">
          <w:rPr>
            <w:rStyle w:val="Hyperlink"/>
            <w:sz w:val="24"/>
            <w:szCs w:val="20"/>
          </w:rPr>
          <w:t>https://doi.org/10.48550/arXiv.1711.05101</w:t>
        </w:r>
      </w:hyperlink>
    </w:p>
    <w:sectPr w:rsidR="004276E7" w:rsidRPr="001E20E8" w:rsidSect="00E55C20">
      <w:footerReference w:type="even" r:id="rId63"/>
      <w:footerReference w:type="default" r:id="rId64"/>
      <w:footerReference w:type="first" r:id="rId6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B16B7" w14:textId="77777777" w:rsidR="00E31718" w:rsidRDefault="00E31718">
      <w:pPr>
        <w:spacing w:after="0" w:line="240" w:lineRule="auto"/>
      </w:pPr>
      <w:r>
        <w:separator/>
      </w:r>
    </w:p>
  </w:endnote>
  <w:endnote w:type="continuationSeparator" w:id="0">
    <w:p w14:paraId="55412ABB" w14:textId="77777777" w:rsidR="00E31718" w:rsidRDefault="00E3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4FF3038C" w14:textId="1B74A67F" w:rsidR="00FE5AB4" w:rsidRDefault="00FE5A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E94FB" w14:textId="77777777" w:rsidR="00E31718" w:rsidRDefault="00E31718">
      <w:pPr>
        <w:spacing w:after="0" w:line="240" w:lineRule="auto"/>
      </w:pPr>
      <w:r>
        <w:separator/>
      </w:r>
    </w:p>
  </w:footnote>
  <w:footnote w:type="continuationSeparator" w:id="0">
    <w:p w14:paraId="430362EA" w14:textId="77777777" w:rsidR="00E31718" w:rsidRDefault="00E31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1"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0"/>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1"/>
  </w:num>
  <w:num w:numId="10" w16cid:durableId="1026097586">
    <w:abstractNumId w:val="5"/>
  </w:num>
  <w:num w:numId="11" w16cid:durableId="866452160">
    <w:abstractNumId w:val="3"/>
  </w:num>
  <w:num w:numId="12" w16cid:durableId="117888345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11F1"/>
    <w:rsid w:val="00002A8C"/>
    <w:rsid w:val="00010059"/>
    <w:rsid w:val="00016CCE"/>
    <w:rsid w:val="000203A6"/>
    <w:rsid w:val="00033D6A"/>
    <w:rsid w:val="00034DCD"/>
    <w:rsid w:val="00045569"/>
    <w:rsid w:val="00046341"/>
    <w:rsid w:val="00053086"/>
    <w:rsid w:val="0005622F"/>
    <w:rsid w:val="00057B8D"/>
    <w:rsid w:val="00057EB4"/>
    <w:rsid w:val="000704F4"/>
    <w:rsid w:val="000709DC"/>
    <w:rsid w:val="000751E8"/>
    <w:rsid w:val="000841B5"/>
    <w:rsid w:val="000A218F"/>
    <w:rsid w:val="000A4C28"/>
    <w:rsid w:val="000A61FE"/>
    <w:rsid w:val="000B518F"/>
    <w:rsid w:val="000B79F2"/>
    <w:rsid w:val="000C122C"/>
    <w:rsid w:val="000C1C34"/>
    <w:rsid w:val="000D59D2"/>
    <w:rsid w:val="000D5E71"/>
    <w:rsid w:val="000E03BC"/>
    <w:rsid w:val="000E5503"/>
    <w:rsid w:val="0010299E"/>
    <w:rsid w:val="001039C2"/>
    <w:rsid w:val="00115B30"/>
    <w:rsid w:val="001256F4"/>
    <w:rsid w:val="00137073"/>
    <w:rsid w:val="0014139D"/>
    <w:rsid w:val="00143921"/>
    <w:rsid w:val="00143F34"/>
    <w:rsid w:val="00144AD4"/>
    <w:rsid w:val="00155B3E"/>
    <w:rsid w:val="0015782B"/>
    <w:rsid w:val="00157D24"/>
    <w:rsid w:val="0018342C"/>
    <w:rsid w:val="00196216"/>
    <w:rsid w:val="001A7849"/>
    <w:rsid w:val="001B1C75"/>
    <w:rsid w:val="001B3D0B"/>
    <w:rsid w:val="001B623D"/>
    <w:rsid w:val="001C1760"/>
    <w:rsid w:val="001C4384"/>
    <w:rsid w:val="001C536E"/>
    <w:rsid w:val="001C6347"/>
    <w:rsid w:val="001D0412"/>
    <w:rsid w:val="001D0CAE"/>
    <w:rsid w:val="001E20E8"/>
    <w:rsid w:val="001E38F0"/>
    <w:rsid w:val="0020481B"/>
    <w:rsid w:val="00207F6B"/>
    <w:rsid w:val="00217AAA"/>
    <w:rsid w:val="002221B6"/>
    <w:rsid w:val="0022572A"/>
    <w:rsid w:val="002261F6"/>
    <w:rsid w:val="00235F4C"/>
    <w:rsid w:val="00237AA3"/>
    <w:rsid w:val="002502FE"/>
    <w:rsid w:val="002601E1"/>
    <w:rsid w:val="00261DE3"/>
    <w:rsid w:val="002667EA"/>
    <w:rsid w:val="002672CD"/>
    <w:rsid w:val="00267574"/>
    <w:rsid w:val="0028510A"/>
    <w:rsid w:val="00291058"/>
    <w:rsid w:val="00294D4C"/>
    <w:rsid w:val="002B2A1F"/>
    <w:rsid w:val="002B4E4C"/>
    <w:rsid w:val="002B659B"/>
    <w:rsid w:val="002B78AC"/>
    <w:rsid w:val="002F2930"/>
    <w:rsid w:val="00304519"/>
    <w:rsid w:val="00311EFB"/>
    <w:rsid w:val="00315FEC"/>
    <w:rsid w:val="0032292A"/>
    <w:rsid w:val="00323F7A"/>
    <w:rsid w:val="0032611A"/>
    <w:rsid w:val="00333218"/>
    <w:rsid w:val="003348A6"/>
    <w:rsid w:val="00335ACC"/>
    <w:rsid w:val="00344B96"/>
    <w:rsid w:val="00346A0F"/>
    <w:rsid w:val="00355D93"/>
    <w:rsid w:val="0035703E"/>
    <w:rsid w:val="003628BD"/>
    <w:rsid w:val="00363814"/>
    <w:rsid w:val="00372121"/>
    <w:rsid w:val="0037264A"/>
    <w:rsid w:val="00375735"/>
    <w:rsid w:val="003865CB"/>
    <w:rsid w:val="003941A9"/>
    <w:rsid w:val="003968BF"/>
    <w:rsid w:val="003A428B"/>
    <w:rsid w:val="003C4DEE"/>
    <w:rsid w:val="003C51FB"/>
    <w:rsid w:val="003C5459"/>
    <w:rsid w:val="003C6A93"/>
    <w:rsid w:val="003C6CF4"/>
    <w:rsid w:val="003D251E"/>
    <w:rsid w:val="003D3733"/>
    <w:rsid w:val="003D6DF7"/>
    <w:rsid w:val="003E2FD5"/>
    <w:rsid w:val="003F0FF5"/>
    <w:rsid w:val="003F5613"/>
    <w:rsid w:val="00417104"/>
    <w:rsid w:val="00420FD9"/>
    <w:rsid w:val="004249DC"/>
    <w:rsid w:val="004276E7"/>
    <w:rsid w:val="0043077C"/>
    <w:rsid w:val="00430B81"/>
    <w:rsid w:val="00433453"/>
    <w:rsid w:val="00440FCE"/>
    <w:rsid w:val="004519B2"/>
    <w:rsid w:val="0045679A"/>
    <w:rsid w:val="00461978"/>
    <w:rsid w:val="00465771"/>
    <w:rsid w:val="0048780C"/>
    <w:rsid w:val="004A2334"/>
    <w:rsid w:val="004A2AF1"/>
    <w:rsid w:val="004B5D82"/>
    <w:rsid w:val="004B6D3B"/>
    <w:rsid w:val="004C5EB1"/>
    <w:rsid w:val="004E1042"/>
    <w:rsid w:val="004E17A7"/>
    <w:rsid w:val="004E5B6A"/>
    <w:rsid w:val="004E6449"/>
    <w:rsid w:val="004E7182"/>
    <w:rsid w:val="004E7253"/>
    <w:rsid w:val="004F198E"/>
    <w:rsid w:val="004F43EE"/>
    <w:rsid w:val="00501E80"/>
    <w:rsid w:val="0050623F"/>
    <w:rsid w:val="005079B4"/>
    <w:rsid w:val="005164D6"/>
    <w:rsid w:val="00517232"/>
    <w:rsid w:val="0052315F"/>
    <w:rsid w:val="00530EC7"/>
    <w:rsid w:val="005434FD"/>
    <w:rsid w:val="00543CB9"/>
    <w:rsid w:val="00550577"/>
    <w:rsid w:val="00551FDD"/>
    <w:rsid w:val="0055472B"/>
    <w:rsid w:val="00562EB7"/>
    <w:rsid w:val="0056344A"/>
    <w:rsid w:val="0057259C"/>
    <w:rsid w:val="00574906"/>
    <w:rsid w:val="005830FB"/>
    <w:rsid w:val="0058511B"/>
    <w:rsid w:val="00592AA5"/>
    <w:rsid w:val="0059353C"/>
    <w:rsid w:val="00595068"/>
    <w:rsid w:val="005A0F8A"/>
    <w:rsid w:val="005A308C"/>
    <w:rsid w:val="005A7E17"/>
    <w:rsid w:val="005A7F15"/>
    <w:rsid w:val="005C2CF7"/>
    <w:rsid w:val="005C4371"/>
    <w:rsid w:val="005D0551"/>
    <w:rsid w:val="005D39CD"/>
    <w:rsid w:val="005D7EAF"/>
    <w:rsid w:val="005E45E9"/>
    <w:rsid w:val="005E6133"/>
    <w:rsid w:val="005E6DDD"/>
    <w:rsid w:val="005F2083"/>
    <w:rsid w:val="005F2A07"/>
    <w:rsid w:val="005F6029"/>
    <w:rsid w:val="00604E2B"/>
    <w:rsid w:val="00620D70"/>
    <w:rsid w:val="00621331"/>
    <w:rsid w:val="00624766"/>
    <w:rsid w:val="006306DA"/>
    <w:rsid w:val="0064109A"/>
    <w:rsid w:val="00645AF2"/>
    <w:rsid w:val="0065014B"/>
    <w:rsid w:val="0065418C"/>
    <w:rsid w:val="00654E2B"/>
    <w:rsid w:val="006552CA"/>
    <w:rsid w:val="00656932"/>
    <w:rsid w:val="00657507"/>
    <w:rsid w:val="00672D18"/>
    <w:rsid w:val="006766F8"/>
    <w:rsid w:val="006851B9"/>
    <w:rsid w:val="00686770"/>
    <w:rsid w:val="00691E6D"/>
    <w:rsid w:val="006A1736"/>
    <w:rsid w:val="006A1CDE"/>
    <w:rsid w:val="006A1EF2"/>
    <w:rsid w:val="006A5077"/>
    <w:rsid w:val="006A6BF2"/>
    <w:rsid w:val="006B156C"/>
    <w:rsid w:val="006B2B33"/>
    <w:rsid w:val="006B4DF4"/>
    <w:rsid w:val="006B7654"/>
    <w:rsid w:val="006C4192"/>
    <w:rsid w:val="006C7885"/>
    <w:rsid w:val="006D5286"/>
    <w:rsid w:val="006D6B10"/>
    <w:rsid w:val="006D6B50"/>
    <w:rsid w:val="006D6D16"/>
    <w:rsid w:val="006E095F"/>
    <w:rsid w:val="00700FEC"/>
    <w:rsid w:val="007074C7"/>
    <w:rsid w:val="00707E20"/>
    <w:rsid w:val="00710F80"/>
    <w:rsid w:val="00712C99"/>
    <w:rsid w:val="007239E3"/>
    <w:rsid w:val="0072427E"/>
    <w:rsid w:val="00724A7D"/>
    <w:rsid w:val="00726365"/>
    <w:rsid w:val="00731BEA"/>
    <w:rsid w:val="00732D45"/>
    <w:rsid w:val="00734EB2"/>
    <w:rsid w:val="00734EBF"/>
    <w:rsid w:val="0075078C"/>
    <w:rsid w:val="0075408C"/>
    <w:rsid w:val="0075411E"/>
    <w:rsid w:val="00755B1E"/>
    <w:rsid w:val="00785572"/>
    <w:rsid w:val="007927D4"/>
    <w:rsid w:val="007A204C"/>
    <w:rsid w:val="007A27FE"/>
    <w:rsid w:val="007A2E1C"/>
    <w:rsid w:val="007A603B"/>
    <w:rsid w:val="007B613B"/>
    <w:rsid w:val="007B76BA"/>
    <w:rsid w:val="007C7998"/>
    <w:rsid w:val="007D1E68"/>
    <w:rsid w:val="007D57D0"/>
    <w:rsid w:val="007D6805"/>
    <w:rsid w:val="007D7720"/>
    <w:rsid w:val="007E4EC8"/>
    <w:rsid w:val="007F4350"/>
    <w:rsid w:val="007F6ADD"/>
    <w:rsid w:val="00801B2C"/>
    <w:rsid w:val="008061BB"/>
    <w:rsid w:val="0081523F"/>
    <w:rsid w:val="00816E83"/>
    <w:rsid w:val="008173ED"/>
    <w:rsid w:val="00830DBB"/>
    <w:rsid w:val="0083535A"/>
    <w:rsid w:val="00837C55"/>
    <w:rsid w:val="00852FBC"/>
    <w:rsid w:val="008627C7"/>
    <w:rsid w:val="00865B7B"/>
    <w:rsid w:val="00871DCE"/>
    <w:rsid w:val="00887EE8"/>
    <w:rsid w:val="00891B1C"/>
    <w:rsid w:val="00895536"/>
    <w:rsid w:val="008A1AAE"/>
    <w:rsid w:val="008A27AA"/>
    <w:rsid w:val="008A503C"/>
    <w:rsid w:val="008A7D89"/>
    <w:rsid w:val="008C270B"/>
    <w:rsid w:val="008C7970"/>
    <w:rsid w:val="008D078B"/>
    <w:rsid w:val="008E0820"/>
    <w:rsid w:val="008E5960"/>
    <w:rsid w:val="008E5A73"/>
    <w:rsid w:val="008F1F37"/>
    <w:rsid w:val="008F5C64"/>
    <w:rsid w:val="0090614A"/>
    <w:rsid w:val="009145DA"/>
    <w:rsid w:val="00915717"/>
    <w:rsid w:val="0092720C"/>
    <w:rsid w:val="009504E2"/>
    <w:rsid w:val="00957B15"/>
    <w:rsid w:val="0097724F"/>
    <w:rsid w:val="00983C01"/>
    <w:rsid w:val="00992F99"/>
    <w:rsid w:val="00996FC4"/>
    <w:rsid w:val="009A77AD"/>
    <w:rsid w:val="009B16C6"/>
    <w:rsid w:val="009B18FC"/>
    <w:rsid w:val="009B78AB"/>
    <w:rsid w:val="009D6074"/>
    <w:rsid w:val="009E3AA4"/>
    <w:rsid w:val="009E5558"/>
    <w:rsid w:val="00A0098E"/>
    <w:rsid w:val="00A05610"/>
    <w:rsid w:val="00A10362"/>
    <w:rsid w:val="00A2180E"/>
    <w:rsid w:val="00A24583"/>
    <w:rsid w:val="00A40C1B"/>
    <w:rsid w:val="00A43DEB"/>
    <w:rsid w:val="00A44CA0"/>
    <w:rsid w:val="00A50384"/>
    <w:rsid w:val="00A5267A"/>
    <w:rsid w:val="00A568CC"/>
    <w:rsid w:val="00A6248C"/>
    <w:rsid w:val="00A65A99"/>
    <w:rsid w:val="00A709F6"/>
    <w:rsid w:val="00A827A8"/>
    <w:rsid w:val="00A9192C"/>
    <w:rsid w:val="00A920D2"/>
    <w:rsid w:val="00AA4756"/>
    <w:rsid w:val="00AA48AD"/>
    <w:rsid w:val="00AA559B"/>
    <w:rsid w:val="00AA65C5"/>
    <w:rsid w:val="00AB01EE"/>
    <w:rsid w:val="00AB07A6"/>
    <w:rsid w:val="00AB1445"/>
    <w:rsid w:val="00AB5934"/>
    <w:rsid w:val="00AC0E6E"/>
    <w:rsid w:val="00AC2CCF"/>
    <w:rsid w:val="00B01086"/>
    <w:rsid w:val="00B0172A"/>
    <w:rsid w:val="00B06EF1"/>
    <w:rsid w:val="00B073F9"/>
    <w:rsid w:val="00B1025E"/>
    <w:rsid w:val="00B30BD7"/>
    <w:rsid w:val="00B31F60"/>
    <w:rsid w:val="00B34723"/>
    <w:rsid w:val="00B34934"/>
    <w:rsid w:val="00B40892"/>
    <w:rsid w:val="00B56B25"/>
    <w:rsid w:val="00B62BE9"/>
    <w:rsid w:val="00B677A6"/>
    <w:rsid w:val="00B77702"/>
    <w:rsid w:val="00B841A7"/>
    <w:rsid w:val="00B92A40"/>
    <w:rsid w:val="00B9762B"/>
    <w:rsid w:val="00BA246C"/>
    <w:rsid w:val="00BA62CD"/>
    <w:rsid w:val="00BD0AE0"/>
    <w:rsid w:val="00BD2D1F"/>
    <w:rsid w:val="00BE31D7"/>
    <w:rsid w:val="00BF4A36"/>
    <w:rsid w:val="00C06A3E"/>
    <w:rsid w:val="00C26461"/>
    <w:rsid w:val="00C26720"/>
    <w:rsid w:val="00C30601"/>
    <w:rsid w:val="00C363A7"/>
    <w:rsid w:val="00C36F38"/>
    <w:rsid w:val="00C37A9D"/>
    <w:rsid w:val="00C40013"/>
    <w:rsid w:val="00C510FB"/>
    <w:rsid w:val="00C550C0"/>
    <w:rsid w:val="00C61DA9"/>
    <w:rsid w:val="00C64FCC"/>
    <w:rsid w:val="00C71E46"/>
    <w:rsid w:val="00C84872"/>
    <w:rsid w:val="00C90143"/>
    <w:rsid w:val="00C91C4E"/>
    <w:rsid w:val="00C92DCB"/>
    <w:rsid w:val="00CA0904"/>
    <w:rsid w:val="00CA1D92"/>
    <w:rsid w:val="00CA2C0A"/>
    <w:rsid w:val="00CA3D96"/>
    <w:rsid w:val="00CA6B09"/>
    <w:rsid w:val="00CA71DE"/>
    <w:rsid w:val="00CB3DE6"/>
    <w:rsid w:val="00CC1187"/>
    <w:rsid w:val="00CC319E"/>
    <w:rsid w:val="00CC44D6"/>
    <w:rsid w:val="00CC4968"/>
    <w:rsid w:val="00CC4F50"/>
    <w:rsid w:val="00CC70FD"/>
    <w:rsid w:val="00CD26BA"/>
    <w:rsid w:val="00CD2BE9"/>
    <w:rsid w:val="00CE5C9A"/>
    <w:rsid w:val="00CE7BCC"/>
    <w:rsid w:val="00D015C3"/>
    <w:rsid w:val="00D03269"/>
    <w:rsid w:val="00D039CB"/>
    <w:rsid w:val="00D148C1"/>
    <w:rsid w:val="00D25F1C"/>
    <w:rsid w:val="00D3464D"/>
    <w:rsid w:val="00D514C1"/>
    <w:rsid w:val="00D56A5B"/>
    <w:rsid w:val="00D573B1"/>
    <w:rsid w:val="00D61CD3"/>
    <w:rsid w:val="00D62077"/>
    <w:rsid w:val="00D70836"/>
    <w:rsid w:val="00D741FC"/>
    <w:rsid w:val="00D7758A"/>
    <w:rsid w:val="00D85895"/>
    <w:rsid w:val="00D86E2E"/>
    <w:rsid w:val="00D87B6F"/>
    <w:rsid w:val="00D90DF7"/>
    <w:rsid w:val="00D95AE8"/>
    <w:rsid w:val="00D97EA7"/>
    <w:rsid w:val="00DA006F"/>
    <w:rsid w:val="00DA2D6F"/>
    <w:rsid w:val="00DA63CC"/>
    <w:rsid w:val="00DB4766"/>
    <w:rsid w:val="00DC0CA1"/>
    <w:rsid w:val="00DC47FF"/>
    <w:rsid w:val="00DC6AB8"/>
    <w:rsid w:val="00DE09CF"/>
    <w:rsid w:val="00DE1A79"/>
    <w:rsid w:val="00DE7ED3"/>
    <w:rsid w:val="00E003F5"/>
    <w:rsid w:val="00E02E16"/>
    <w:rsid w:val="00E066EB"/>
    <w:rsid w:val="00E07A8F"/>
    <w:rsid w:val="00E1244A"/>
    <w:rsid w:val="00E15BD1"/>
    <w:rsid w:val="00E21997"/>
    <w:rsid w:val="00E22FCB"/>
    <w:rsid w:val="00E31718"/>
    <w:rsid w:val="00E31CFD"/>
    <w:rsid w:val="00E471A6"/>
    <w:rsid w:val="00E47D94"/>
    <w:rsid w:val="00E534D7"/>
    <w:rsid w:val="00E55C20"/>
    <w:rsid w:val="00E60A24"/>
    <w:rsid w:val="00E62EDE"/>
    <w:rsid w:val="00E649BD"/>
    <w:rsid w:val="00E65984"/>
    <w:rsid w:val="00E67FFD"/>
    <w:rsid w:val="00E7010A"/>
    <w:rsid w:val="00E72AC2"/>
    <w:rsid w:val="00E739A9"/>
    <w:rsid w:val="00E819AC"/>
    <w:rsid w:val="00E83132"/>
    <w:rsid w:val="00E90BF1"/>
    <w:rsid w:val="00E9233E"/>
    <w:rsid w:val="00EA2F47"/>
    <w:rsid w:val="00EA512E"/>
    <w:rsid w:val="00EA5189"/>
    <w:rsid w:val="00EA7EC3"/>
    <w:rsid w:val="00ED01C2"/>
    <w:rsid w:val="00ED6F09"/>
    <w:rsid w:val="00EE1D62"/>
    <w:rsid w:val="00EE5CD6"/>
    <w:rsid w:val="00EF2CBC"/>
    <w:rsid w:val="00EF3C25"/>
    <w:rsid w:val="00F10E95"/>
    <w:rsid w:val="00F1518B"/>
    <w:rsid w:val="00F21F58"/>
    <w:rsid w:val="00F279F6"/>
    <w:rsid w:val="00F27E0C"/>
    <w:rsid w:val="00F310BC"/>
    <w:rsid w:val="00F31D1B"/>
    <w:rsid w:val="00F31D53"/>
    <w:rsid w:val="00F3392B"/>
    <w:rsid w:val="00F50905"/>
    <w:rsid w:val="00F54C79"/>
    <w:rsid w:val="00F54DB7"/>
    <w:rsid w:val="00F61216"/>
    <w:rsid w:val="00F626A0"/>
    <w:rsid w:val="00F63A4E"/>
    <w:rsid w:val="00F75DF2"/>
    <w:rsid w:val="00F82049"/>
    <w:rsid w:val="00F825CC"/>
    <w:rsid w:val="00F84C3E"/>
    <w:rsid w:val="00F934BB"/>
    <w:rsid w:val="00F96ED6"/>
    <w:rsid w:val="00F97AD7"/>
    <w:rsid w:val="00FA275F"/>
    <w:rsid w:val="00FA415A"/>
    <w:rsid w:val="00FB1EC8"/>
    <w:rsid w:val="00FB37A9"/>
    <w:rsid w:val="00FB50F0"/>
    <w:rsid w:val="00FB7B48"/>
    <w:rsid w:val="00FB7F03"/>
    <w:rsid w:val="00FC1153"/>
    <w:rsid w:val="00FE4C9B"/>
    <w:rsid w:val="00FE5AB4"/>
    <w:rsid w:val="00FF16CA"/>
    <w:rsid w:val="00FF7F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 w:type="paragraph" w:styleId="Header">
    <w:name w:val="header"/>
    <w:basedOn w:val="Normal"/>
    <w:link w:val="HeaderChar"/>
    <w:uiPriority w:val="99"/>
    <w:unhideWhenUsed/>
    <w:rsid w:val="00B62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BE9"/>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FE5AB4"/>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FE5AB4"/>
    <w:pPr>
      <w:spacing w:after="100"/>
      <w:ind w:left="280"/>
    </w:pPr>
  </w:style>
  <w:style w:type="paragraph" w:styleId="TOC3">
    <w:name w:val="toc 3"/>
    <w:basedOn w:val="Normal"/>
    <w:next w:val="Normal"/>
    <w:autoRedefine/>
    <w:uiPriority w:val="39"/>
    <w:unhideWhenUsed/>
    <w:rsid w:val="00FE5AB4"/>
    <w:pPr>
      <w:spacing w:after="100"/>
      <w:ind w:left="560"/>
    </w:pPr>
  </w:style>
  <w:style w:type="paragraph" w:styleId="Footer">
    <w:name w:val="footer"/>
    <w:basedOn w:val="Normal"/>
    <w:link w:val="FooterChar"/>
    <w:uiPriority w:val="99"/>
    <w:unhideWhenUsed/>
    <w:rsid w:val="00FE5AB4"/>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FE5AB4"/>
    <w:rPr>
      <w:rFonts w:cs="Times New Roman"/>
    </w:rPr>
  </w:style>
  <w:style w:type="table" w:styleId="GridTable4-Accent1">
    <w:name w:val="Grid Table 4 Accent 1"/>
    <w:basedOn w:val="TableNormal"/>
    <w:uiPriority w:val="49"/>
    <w:rsid w:val="00D87B6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D87B6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1256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4-Accent1">
    <w:name w:val="List Table 4 Accent 1"/>
    <w:basedOn w:val="TableNormal"/>
    <w:uiPriority w:val="49"/>
    <w:rsid w:val="003941A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3941A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hyperlink" Target="https://doi.org/10.1109/CVPR.2005.177" TargetMode="External"/><Relationship Id="rId42" Type="http://schemas.openxmlformats.org/officeDocument/2006/relationships/hyperlink" Target="https://doi.org/10.48550/arXiv.1706.03762" TargetMode="External"/><Relationship Id="rId47" Type="http://schemas.openxmlformats.org/officeDocument/2006/relationships/hyperlink" Target="https://doi.org/10.3390/s21093046" TargetMode="External"/><Relationship Id="rId50" Type="http://schemas.openxmlformats.org/officeDocument/2006/relationships/hyperlink" Target="https://doi.org/10.1109/CVPR52688.2022.00751" TargetMode="External"/><Relationship Id="rId55" Type="http://schemas.openxmlformats.org/officeDocument/2006/relationships/hyperlink" Target="https://doi.org/10.3390/electronics10091036"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doi.org/10.1037/h0030377" TargetMode="External"/><Relationship Id="rId37" Type="http://schemas.openxmlformats.org/officeDocument/2006/relationships/hyperlink" Target="https://doi.org/10.1109/TAFFC.2020.2981446" TargetMode="External"/><Relationship Id="rId40" Type="http://schemas.openxmlformats.org/officeDocument/2006/relationships/hyperlink" Target="https://doi.org/10.1016/j.aiia.2024.07.001" TargetMode="External"/><Relationship Id="rId45" Type="http://schemas.openxmlformats.org/officeDocument/2006/relationships/hyperlink" Target="https://doi.org/10.48550/arXiv.2105.03588" TargetMode="External"/><Relationship Id="rId53" Type="http://schemas.openxmlformats.org/officeDocument/2006/relationships/hyperlink" Target="https://doi.org/10.48550/arXiv.2101.01261" TargetMode="External"/><Relationship Id="rId58" Type="http://schemas.openxmlformats.org/officeDocument/2006/relationships/hyperlink" Target="https://doi.org/10.1007/s12144-025-07375-0"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doi.org/10.1109/ICCV.2019.00612" TargetMode="External"/><Relationship Id="rId19" Type="http://schemas.openxmlformats.org/officeDocument/2006/relationships/image" Target="media/image8.png"/><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doi.org/10.1038/nature14539" TargetMode="External"/><Relationship Id="rId43" Type="http://schemas.openxmlformats.org/officeDocument/2006/relationships/hyperlink" Target="https://doi.org/10.1109/CVPR.2018.00745" TargetMode="External"/><Relationship Id="rId48" Type="http://schemas.openxmlformats.org/officeDocument/2006/relationships/hyperlink" Target="https://doi.org/10.1109/TMM.2021.3058660" TargetMode="External"/><Relationship Id="rId56" Type="http://schemas.openxmlformats.org/officeDocument/2006/relationships/hyperlink" Target="https://doi.org/10.1007/s00371-020-02029-9"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doi.org/10.1109/ICCV48922.2021.00358" TargetMode="External"/><Relationship Id="rId3" Type="http://schemas.openxmlformats.org/officeDocument/2006/relationships/customXml" Target="../customXml/item3.xml"/><Relationship Id="rId12" Type="http://schemas.openxmlformats.org/officeDocument/2006/relationships/hyperlink" Target="mailto:253002052@st.midocean.edu.km"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doi.org/10.1109/TPAMI.2002.1017623" TargetMode="External"/><Relationship Id="rId38" Type="http://schemas.openxmlformats.org/officeDocument/2006/relationships/hyperlink" Target="https://doi.org/10.19139/soic-2310-5070-2789" TargetMode="External"/><Relationship Id="rId46" Type="http://schemas.openxmlformats.org/officeDocument/2006/relationships/hyperlink" Target="https://doi.org/10.1109/TAFFC.2021.3122146" TargetMode="External"/><Relationship Id="rId59" Type="http://schemas.openxmlformats.org/officeDocument/2006/relationships/hyperlink" Target="https://doi.org/10.1016/j.neunet.2014.09.005" TargetMode="External"/><Relationship Id="rId67"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yperlink" Target="https://doi.org/10.1109/ICCV.2017.74" TargetMode="External"/><Relationship Id="rId54" Type="http://schemas.openxmlformats.org/officeDocument/2006/relationships/hyperlink" Target="https://doi.org/10.1109/CVPR52729.2023.00001" TargetMode="External"/><Relationship Id="rId62" Type="http://schemas.openxmlformats.org/officeDocument/2006/relationships/hyperlink" Target="https://doi.org/10.48550/arXiv.1711.0510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doi.org/10.48550/arXiv.2010.11929" TargetMode="External"/><Relationship Id="rId49" Type="http://schemas.openxmlformats.org/officeDocument/2006/relationships/hyperlink" Target="https://doi.org/10.1109/TMM.2022.3220499" TargetMode="External"/><Relationship Id="rId57" Type="http://schemas.openxmlformats.org/officeDocument/2006/relationships/hyperlink" Target="https://doi.org/10.19139/soic-2310-5070-2789" TargetMode="Externa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hyperlink" Target="https://doi.org/10.1007/978-3-030-01234-2_1" TargetMode="External"/><Relationship Id="rId52" Type="http://schemas.openxmlformats.org/officeDocument/2006/relationships/hyperlink" Target="https://doi.org/10.3390/app13063535" TargetMode="External"/><Relationship Id="rId60" Type="http://schemas.openxmlformats.org/officeDocument/2006/relationships/hyperlink" Target="https://doi.org/10.48550/arXiv.1710.09412" TargetMode="Externa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doi.org/10.1145/2993148.29931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4747</TotalTime>
  <Pages>73</Pages>
  <Words>15856</Words>
  <Characters>92286</Characters>
  <Application>Microsoft Office Word</Application>
  <DocSecurity>0</DocSecurity>
  <Lines>2494</Lines>
  <Paragraphs>1020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Ammar Wassas</cp:lastModifiedBy>
  <cp:revision>106</cp:revision>
  <cp:lastPrinted>2026-04-19T21:35:00Z</cp:lastPrinted>
  <dcterms:created xsi:type="dcterms:W3CDTF">2024-10-18T16:56:00Z</dcterms:created>
  <dcterms:modified xsi:type="dcterms:W3CDTF">2026-06-28T06:24:00Z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