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7B4578" w14:textId="5FFD2ABA" w:rsidR="00AA559B" w:rsidRDefault="00AA559B">
      <w:pPr>
        <w:pStyle w:val="Heading2"/>
        <w:spacing w:after="156" w:line="265" w:lineRule="auto"/>
      </w:pPr>
      <w:bookmarkStart w:id="0" w:name="_Toc222278418"/>
      <w:bookmarkStart w:id="1" w:name="_Toc222279393"/>
      <w:bookmarkStart w:id="2" w:name="_Toc222280105"/>
      <w:bookmarkStart w:id="3" w:name="_Toc222280343"/>
      <w:bookmarkStart w:id="4" w:name="_Toc222527771"/>
      <w:bookmarkStart w:id="5" w:name="_Toc222528282"/>
      <w:bookmarkStart w:id="6" w:name="_Toc223741023"/>
      <w:r w:rsidRPr="00AA559B">
        <w:rPr>
          <w:noProof/>
        </w:rPr>
        <w:drawing>
          <wp:anchor distT="0" distB="0" distL="114300" distR="114300" simplePos="0" relativeHeight="251658240" behindDoc="1" locked="0" layoutInCell="1" allowOverlap="1" wp14:anchorId="0F98AF7E" wp14:editId="5B9328E0">
            <wp:simplePos x="0" y="0"/>
            <wp:positionH relativeFrom="column">
              <wp:posOffset>1450340</wp:posOffset>
            </wp:positionH>
            <wp:positionV relativeFrom="paragraph">
              <wp:posOffset>-891286</wp:posOffset>
            </wp:positionV>
            <wp:extent cx="2938272" cy="2938272"/>
            <wp:effectExtent l="0" t="0" r="0" b="0"/>
            <wp:wrapNone/>
            <wp:docPr id="1" name="Picture 1" descr="D:\Midocean University\Logo and templates 2-2025\logo-midocea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Midocean University\Logo and templates 2-2025\logo-midocean.png"/>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938272" cy="2938272"/>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0"/>
      <w:bookmarkEnd w:id="1"/>
      <w:bookmarkEnd w:id="2"/>
      <w:bookmarkEnd w:id="3"/>
      <w:bookmarkEnd w:id="4"/>
      <w:bookmarkEnd w:id="5"/>
      <w:bookmarkEnd w:id="6"/>
    </w:p>
    <w:p w14:paraId="0C5EB458" w14:textId="2847A7CD" w:rsidR="00AA559B" w:rsidRDefault="00AA559B" w:rsidP="00AA559B">
      <w:pPr>
        <w:pStyle w:val="Heading2"/>
        <w:spacing w:after="156" w:line="265" w:lineRule="auto"/>
        <w:jc w:val="center"/>
      </w:pPr>
    </w:p>
    <w:p w14:paraId="28394C77" w14:textId="49551209" w:rsidR="00AA559B" w:rsidRDefault="00AA559B" w:rsidP="00AA559B">
      <w:pPr>
        <w:pStyle w:val="Heading2"/>
        <w:spacing w:after="156" w:line="265" w:lineRule="auto"/>
        <w:jc w:val="center"/>
      </w:pPr>
    </w:p>
    <w:p w14:paraId="629E3B6C" w14:textId="77777777" w:rsidR="00AA559B" w:rsidRPr="00EA20A6" w:rsidRDefault="00AA559B" w:rsidP="00EA20A6">
      <w:pPr>
        <w:jc w:val="center"/>
        <w:rPr>
          <w:sz w:val="40"/>
          <w:szCs w:val="32"/>
        </w:rPr>
      </w:pPr>
    </w:p>
    <w:p w14:paraId="334C362A" w14:textId="4FCC37D8" w:rsidR="000B518F" w:rsidRDefault="005B78F3" w:rsidP="00650535">
      <w:pPr>
        <w:spacing w:after="376" w:line="249" w:lineRule="auto"/>
        <w:ind w:left="0" w:right="1366" w:firstLine="4"/>
        <w:jc w:val="center"/>
      </w:pPr>
      <w:r w:rsidRPr="005B78F3">
        <w:rPr>
          <w:b/>
          <w:sz w:val="40"/>
          <w:szCs w:val="32"/>
        </w:rPr>
        <w:t xml:space="preserve">Early Prediction of Alzheimer’s Disease Progression </w:t>
      </w:r>
      <w:r w:rsidR="00DA78D7">
        <w:rPr>
          <w:b/>
          <w:sz w:val="40"/>
          <w:szCs w:val="32"/>
        </w:rPr>
        <w:t>using</w:t>
      </w:r>
      <w:r w:rsidRPr="005B78F3">
        <w:rPr>
          <w:b/>
          <w:sz w:val="40"/>
          <w:szCs w:val="32"/>
        </w:rPr>
        <w:t xml:space="preserve"> Deep Learning and Data Fusion</w:t>
      </w:r>
      <w:r w:rsidR="00650535">
        <w:rPr>
          <w:sz w:val="32"/>
        </w:rPr>
        <w:br/>
      </w:r>
      <w:r w:rsidR="00431DEC">
        <w:rPr>
          <w:sz w:val="32"/>
          <w:rtl/>
        </w:rPr>
        <w:br/>
      </w:r>
      <w:r w:rsidR="00AA559B">
        <w:rPr>
          <w:sz w:val="32"/>
        </w:rPr>
        <w:t>Prepared By</w:t>
      </w:r>
      <w:r w:rsidR="003C51FB">
        <w:rPr>
          <w:sz w:val="40"/>
        </w:rPr>
        <w:t xml:space="preserve"> </w:t>
      </w:r>
    </w:p>
    <w:p w14:paraId="4E04DA41" w14:textId="0BC5325C" w:rsidR="00F80519"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Mohamed Amin Miqdad</w:t>
      </w:r>
      <w:r w:rsidRPr="00AA559B">
        <w:rPr>
          <w:bCs/>
          <w:sz w:val="32"/>
          <w:szCs w:val="32"/>
        </w:rPr>
        <w:tab/>
      </w:r>
      <w:r w:rsidR="00F80519">
        <w:rPr>
          <w:bCs/>
          <w:sz w:val="32"/>
          <w:szCs w:val="32"/>
        </w:rPr>
        <w:t xml:space="preserve">     </w:t>
      </w:r>
      <w:r w:rsidRPr="00AA559B">
        <w:rPr>
          <w:bCs/>
          <w:sz w:val="32"/>
          <w:szCs w:val="32"/>
        </w:rPr>
        <w:tab/>
      </w:r>
      <w:r w:rsidRPr="00AA559B">
        <w:rPr>
          <w:bCs/>
          <w:sz w:val="32"/>
          <w:szCs w:val="32"/>
        </w:rPr>
        <w:tab/>
      </w:r>
      <w:r w:rsidR="00F80519">
        <w:rPr>
          <w:bCs/>
          <w:sz w:val="32"/>
          <w:szCs w:val="32"/>
        </w:rPr>
        <w:t xml:space="preserve">         </w:t>
      </w:r>
      <w:r w:rsidRPr="00AA559B">
        <w:rPr>
          <w:bCs/>
          <w:sz w:val="32"/>
          <w:szCs w:val="32"/>
        </w:rPr>
        <w:t>ID No.:</w:t>
      </w:r>
      <w:r w:rsidR="00A80543">
        <w:rPr>
          <w:bCs/>
          <w:sz w:val="32"/>
          <w:szCs w:val="32"/>
        </w:rPr>
        <w:t xml:space="preserve"> 25</w:t>
      </w:r>
      <w:r w:rsidR="00650535">
        <w:rPr>
          <w:bCs/>
          <w:sz w:val="32"/>
          <w:szCs w:val="32"/>
        </w:rPr>
        <w:t>2</w:t>
      </w:r>
      <w:r w:rsidR="00A80543">
        <w:rPr>
          <w:bCs/>
          <w:sz w:val="32"/>
          <w:szCs w:val="32"/>
        </w:rPr>
        <w:t>00</w:t>
      </w:r>
      <w:r w:rsidR="00650535">
        <w:rPr>
          <w:bCs/>
          <w:sz w:val="32"/>
          <w:szCs w:val="32"/>
        </w:rPr>
        <w:t>1179</w:t>
      </w:r>
    </w:p>
    <w:p w14:paraId="7970236F" w14:textId="6B283CF6" w:rsidR="00AA559B" w:rsidRPr="00AA559B" w:rsidRDefault="00AA559B" w:rsidP="00F80519">
      <w:pPr>
        <w:spacing w:after="252" w:line="259" w:lineRule="auto"/>
        <w:ind w:left="0" w:firstLine="0"/>
        <w:rPr>
          <w:bCs/>
          <w:sz w:val="32"/>
          <w:szCs w:val="32"/>
        </w:rPr>
      </w:pPr>
      <w:r w:rsidRPr="00AA559B">
        <w:rPr>
          <w:bCs/>
          <w:sz w:val="32"/>
          <w:szCs w:val="32"/>
        </w:rPr>
        <w:t>Name:</w:t>
      </w:r>
      <w:r w:rsidR="00A80543">
        <w:rPr>
          <w:bCs/>
          <w:sz w:val="32"/>
          <w:szCs w:val="32"/>
        </w:rPr>
        <w:t xml:space="preserve"> </w:t>
      </w:r>
      <w:r w:rsidR="00650535">
        <w:rPr>
          <w:bCs/>
          <w:sz w:val="32"/>
          <w:szCs w:val="32"/>
        </w:rPr>
        <w:t xml:space="preserve">Ahmed </w:t>
      </w:r>
      <w:r w:rsidR="005C7FDC">
        <w:rPr>
          <w:bCs/>
          <w:sz w:val="32"/>
          <w:szCs w:val="32"/>
        </w:rPr>
        <w:t>N</w:t>
      </w:r>
      <w:r w:rsidR="00650535">
        <w:rPr>
          <w:bCs/>
          <w:sz w:val="32"/>
          <w:szCs w:val="32"/>
        </w:rPr>
        <w:t>aji</w:t>
      </w:r>
      <w:r w:rsidR="005C7FDC">
        <w:rPr>
          <w:bCs/>
          <w:sz w:val="32"/>
          <w:szCs w:val="32"/>
        </w:rPr>
        <w:t xml:space="preserve"> Lutf</w:t>
      </w:r>
      <w:r w:rsidR="00650535">
        <w:rPr>
          <w:bCs/>
          <w:sz w:val="32"/>
          <w:szCs w:val="32"/>
        </w:rPr>
        <w:t xml:space="preserve">.                         </w:t>
      </w:r>
      <w:r w:rsidRPr="00AA559B">
        <w:rPr>
          <w:bCs/>
          <w:sz w:val="32"/>
          <w:szCs w:val="32"/>
        </w:rPr>
        <w:tab/>
      </w:r>
      <w:r w:rsidR="005C7FDC">
        <w:rPr>
          <w:bCs/>
          <w:sz w:val="32"/>
          <w:szCs w:val="32"/>
        </w:rPr>
        <w:t xml:space="preserve">         </w:t>
      </w:r>
      <w:r w:rsidRPr="00AA559B">
        <w:rPr>
          <w:bCs/>
          <w:sz w:val="32"/>
          <w:szCs w:val="32"/>
        </w:rPr>
        <w:t>ID No.:</w:t>
      </w:r>
      <w:r w:rsidR="00F80519">
        <w:rPr>
          <w:bCs/>
          <w:sz w:val="32"/>
          <w:szCs w:val="32"/>
        </w:rPr>
        <w:t xml:space="preserve"> </w:t>
      </w:r>
      <w:r w:rsidR="00F80519" w:rsidRPr="00F80519">
        <w:rPr>
          <w:sz w:val="32"/>
          <w:szCs w:val="32"/>
        </w:rPr>
        <w:t>25</w:t>
      </w:r>
      <w:r w:rsidR="00650535">
        <w:rPr>
          <w:sz w:val="32"/>
          <w:szCs w:val="32"/>
        </w:rPr>
        <w:t>3000445</w:t>
      </w:r>
    </w:p>
    <w:p w14:paraId="7D9FE063" w14:textId="77777777" w:rsidR="00AA559B" w:rsidRPr="00AA559B" w:rsidRDefault="00AA559B" w:rsidP="00AA559B">
      <w:pPr>
        <w:spacing w:after="252" w:line="259" w:lineRule="auto"/>
        <w:ind w:left="0" w:firstLine="0"/>
        <w:jc w:val="center"/>
        <w:rPr>
          <w:bCs/>
          <w:sz w:val="32"/>
          <w:szCs w:val="32"/>
        </w:rPr>
      </w:pPr>
    </w:p>
    <w:p w14:paraId="778716E8" w14:textId="64A83F5D" w:rsidR="000B518F" w:rsidRPr="00AA559B" w:rsidRDefault="00AA559B" w:rsidP="00AA559B">
      <w:pPr>
        <w:spacing w:after="424" w:line="249" w:lineRule="auto"/>
        <w:ind w:left="0" w:right="94" w:firstLine="4"/>
        <w:jc w:val="center"/>
        <w:rPr>
          <w:sz w:val="32"/>
          <w:szCs w:val="32"/>
        </w:rPr>
      </w:pPr>
      <w:r w:rsidRPr="00AA559B">
        <w:rPr>
          <w:sz w:val="32"/>
          <w:szCs w:val="32"/>
        </w:rPr>
        <w:t>Submitted in fulfillment of the requirements for the degree Master of Science in Artificial Intelligence</w:t>
      </w:r>
    </w:p>
    <w:p w14:paraId="113751A4" w14:textId="49C415BE" w:rsidR="00AA559B" w:rsidRPr="00AA559B" w:rsidRDefault="00AA559B" w:rsidP="00AA559B">
      <w:pPr>
        <w:spacing w:after="424" w:line="249" w:lineRule="auto"/>
        <w:ind w:left="0" w:right="94" w:firstLine="4"/>
        <w:jc w:val="center"/>
        <w:rPr>
          <w:sz w:val="32"/>
          <w:szCs w:val="32"/>
        </w:rPr>
      </w:pPr>
      <w:r w:rsidRPr="00AA559B">
        <w:rPr>
          <w:sz w:val="32"/>
          <w:szCs w:val="32"/>
        </w:rPr>
        <w:t>At</w:t>
      </w:r>
    </w:p>
    <w:p w14:paraId="0282EBC6" w14:textId="687877D3" w:rsidR="00AA559B" w:rsidRPr="00AA559B" w:rsidRDefault="00AA559B" w:rsidP="00AA559B">
      <w:pPr>
        <w:spacing w:after="0" w:line="360" w:lineRule="auto"/>
        <w:ind w:left="0" w:right="94" w:firstLine="4"/>
        <w:jc w:val="center"/>
        <w:rPr>
          <w:sz w:val="32"/>
          <w:szCs w:val="32"/>
        </w:rPr>
      </w:pPr>
      <w:proofErr w:type="gramStart"/>
      <w:r w:rsidRPr="00AA559B">
        <w:rPr>
          <w:sz w:val="32"/>
          <w:szCs w:val="32"/>
        </w:rPr>
        <w:t>Collage</w:t>
      </w:r>
      <w:proofErr w:type="gramEnd"/>
      <w:r w:rsidRPr="00AA559B">
        <w:rPr>
          <w:sz w:val="32"/>
          <w:szCs w:val="32"/>
        </w:rPr>
        <w:t xml:space="preserve"> of Informatics</w:t>
      </w:r>
    </w:p>
    <w:p w14:paraId="7099CA31" w14:textId="2DADA83F" w:rsidR="00AA559B" w:rsidRPr="00AA559B" w:rsidRDefault="00AA559B" w:rsidP="00AA559B">
      <w:pPr>
        <w:spacing w:after="0" w:line="360" w:lineRule="auto"/>
        <w:ind w:left="0" w:right="94" w:firstLine="4"/>
        <w:jc w:val="center"/>
        <w:rPr>
          <w:sz w:val="32"/>
          <w:szCs w:val="32"/>
        </w:rPr>
      </w:pPr>
      <w:r w:rsidRPr="00AA559B">
        <w:rPr>
          <w:sz w:val="32"/>
          <w:szCs w:val="32"/>
        </w:rPr>
        <w:t>Midocean University</w:t>
      </w:r>
    </w:p>
    <w:p w14:paraId="7A1C3F3E" w14:textId="672E7441" w:rsidR="00AA559B" w:rsidRPr="00AA559B" w:rsidRDefault="00AA559B" w:rsidP="00AA559B">
      <w:pPr>
        <w:spacing w:after="424" w:line="249" w:lineRule="auto"/>
        <w:ind w:left="0" w:right="94" w:firstLine="4"/>
        <w:jc w:val="center"/>
        <w:rPr>
          <w:sz w:val="32"/>
          <w:szCs w:val="32"/>
        </w:rPr>
      </w:pPr>
      <w:r w:rsidRPr="00AA559B">
        <w:rPr>
          <w:sz w:val="32"/>
          <w:szCs w:val="32"/>
        </w:rPr>
        <w:t>UAE</w:t>
      </w:r>
    </w:p>
    <w:p w14:paraId="1486AEA1" w14:textId="1D2AF157" w:rsidR="000B518F" w:rsidRPr="00A80543" w:rsidRDefault="00AA559B" w:rsidP="00511F68">
      <w:pPr>
        <w:spacing w:after="235" w:line="249" w:lineRule="auto"/>
        <w:ind w:left="0" w:right="8" w:firstLine="4"/>
        <w:jc w:val="center"/>
        <w:rPr>
          <w:sz w:val="32"/>
          <w:szCs w:val="32"/>
          <w:lang w:val="en-GB"/>
        </w:rPr>
      </w:pPr>
      <w:r w:rsidRPr="00AA559B">
        <w:rPr>
          <w:sz w:val="32"/>
          <w:szCs w:val="32"/>
        </w:rPr>
        <w:t xml:space="preserve">Supervisor Name: </w:t>
      </w:r>
      <w:r w:rsidR="00A80543">
        <w:rPr>
          <w:sz w:val="32"/>
          <w:szCs w:val="32"/>
          <w:lang w:val="en-GB"/>
        </w:rPr>
        <w:t>Dr. Mohamed Essa</w:t>
      </w:r>
    </w:p>
    <w:p w14:paraId="3794069F" w14:textId="19223C70" w:rsidR="00AA559B" w:rsidRDefault="00AA559B" w:rsidP="00511F68">
      <w:pPr>
        <w:spacing w:after="235" w:line="249" w:lineRule="auto"/>
        <w:ind w:left="0" w:right="8" w:firstLine="4"/>
        <w:jc w:val="center"/>
        <w:rPr>
          <w:sz w:val="32"/>
          <w:szCs w:val="32"/>
        </w:rPr>
      </w:pPr>
      <w:r>
        <w:rPr>
          <w:sz w:val="32"/>
          <w:szCs w:val="32"/>
        </w:rPr>
        <w:t>Collage of Informatics, Midocean University, Comoros</w:t>
      </w:r>
    </w:p>
    <w:p w14:paraId="0DE62325" w14:textId="41905A09" w:rsidR="000B518F" w:rsidRDefault="00AA559B" w:rsidP="00511F68">
      <w:pPr>
        <w:spacing w:after="235" w:line="249" w:lineRule="auto"/>
        <w:ind w:left="0" w:right="8" w:firstLine="4"/>
        <w:jc w:val="center"/>
        <w:rPr>
          <w:sz w:val="32"/>
          <w:szCs w:val="32"/>
        </w:rPr>
      </w:pPr>
      <w:r>
        <w:rPr>
          <w:sz w:val="32"/>
          <w:szCs w:val="32"/>
        </w:rPr>
        <w:t>Email:</w:t>
      </w:r>
      <w:r w:rsidR="000B6E24" w:rsidRPr="000B6E24">
        <w:t xml:space="preserve"> </w:t>
      </w:r>
      <w:hyperlink r:id="rId12" w:history="1">
        <w:r w:rsidR="00650535" w:rsidRPr="00DC4B3E">
          <w:rPr>
            <w:rStyle w:val="Hyperlink"/>
            <w:sz w:val="32"/>
            <w:szCs w:val="32"/>
          </w:rPr>
          <w:t>252001179@st.midocean.edu.km</w:t>
        </w:r>
      </w:hyperlink>
      <w:r w:rsidR="00F80519">
        <w:rPr>
          <w:sz w:val="32"/>
          <w:szCs w:val="32"/>
        </w:rPr>
        <w:t xml:space="preserve"> / </w:t>
      </w:r>
      <w:hyperlink r:id="rId13" w:history="1">
        <w:r w:rsidR="00650535" w:rsidRPr="00DC4B3E">
          <w:rPr>
            <w:rStyle w:val="Hyperlink"/>
            <w:sz w:val="32"/>
            <w:szCs w:val="32"/>
          </w:rPr>
          <w:t>253000445@st.midocean.edu.km</w:t>
        </w:r>
      </w:hyperlink>
    </w:p>
    <w:p w14:paraId="0F51C6D7" w14:textId="388CB6D3" w:rsidR="00431DEC" w:rsidRDefault="00431DEC" w:rsidP="0002236F">
      <w:pPr>
        <w:pStyle w:val="Heading1"/>
        <w:ind w:left="0"/>
        <w:rPr>
          <w:color w:val="auto"/>
          <w:sz w:val="48"/>
        </w:rPr>
      </w:pPr>
      <w:bookmarkStart w:id="7" w:name="_Toc223741024"/>
      <w:r>
        <w:lastRenderedPageBreak/>
        <w:t>Acknowledgements</w:t>
      </w:r>
      <w:bookmarkEnd w:id="7"/>
    </w:p>
    <w:p w14:paraId="4F45ECC3" w14:textId="77777777" w:rsidR="00431DEC" w:rsidRDefault="00431DEC" w:rsidP="00431DEC">
      <w:pPr>
        <w:pStyle w:val="NormalWeb"/>
      </w:pPr>
      <w:r>
        <w:t>I would like to thank my supervisor for his guidance and support throughout this research. His feedback helped me stay focused and improve my work.</w:t>
      </w:r>
    </w:p>
    <w:p w14:paraId="4898D9B1" w14:textId="77777777" w:rsidR="00431DEC" w:rsidRDefault="00431DEC" w:rsidP="00431DEC">
      <w:pPr>
        <w:pStyle w:val="NormalWeb"/>
      </w:pPr>
      <w:r>
        <w:t>I also appreciate the academic environment provided by the College of Informatics, which encouraged research and continuous learning.</w:t>
      </w:r>
    </w:p>
    <w:p w14:paraId="54121B31" w14:textId="17753ED0" w:rsidR="00C90A97" w:rsidRDefault="00C90A97" w:rsidP="00C90A97">
      <w:pPr>
        <w:pStyle w:val="NormalWeb"/>
      </w:pPr>
      <w:r w:rsidRPr="00C90A97">
        <w:t>Special thanks to the Alzheimer’s Disease Neuroimaging Initiative (ADNI) for providing the data used in this study.</w:t>
      </w:r>
    </w:p>
    <w:p w14:paraId="12A6176C" w14:textId="0DCB874C" w:rsidR="00431DEC" w:rsidRDefault="00431DEC" w:rsidP="00C90A97">
      <w:pPr>
        <w:pStyle w:val="NormalWeb"/>
      </w:pPr>
      <w:r>
        <w:t>Finally, I am grateful to my family for their constant support and patience during this journey.</w:t>
      </w:r>
    </w:p>
    <w:p w14:paraId="783B97B8" w14:textId="77777777" w:rsidR="000B518F" w:rsidRDefault="003C51FB" w:rsidP="00431DEC">
      <w:pPr>
        <w:spacing w:after="0" w:line="259" w:lineRule="auto"/>
        <w:ind w:left="0" w:firstLine="0"/>
        <w:jc w:val="left"/>
      </w:pPr>
      <w:r>
        <w:rPr>
          <w:sz w:val="32"/>
        </w:rPr>
        <w:t xml:space="preserve"> </w:t>
      </w:r>
    </w:p>
    <w:p w14:paraId="21385D1D" w14:textId="77777777" w:rsidR="000B518F" w:rsidRDefault="003C51FB" w:rsidP="00431DEC">
      <w:pPr>
        <w:spacing w:after="0" w:line="259" w:lineRule="auto"/>
        <w:ind w:left="0" w:firstLine="0"/>
        <w:jc w:val="left"/>
      </w:pPr>
      <w:r>
        <w:rPr>
          <w:sz w:val="32"/>
        </w:rPr>
        <w:t xml:space="preserve"> </w:t>
      </w:r>
    </w:p>
    <w:p w14:paraId="0A58F156" w14:textId="77777777" w:rsidR="000B518F" w:rsidRDefault="003C51FB" w:rsidP="00431DEC">
      <w:pPr>
        <w:spacing w:after="0" w:line="259" w:lineRule="auto"/>
        <w:ind w:left="0" w:firstLine="0"/>
        <w:jc w:val="left"/>
      </w:pPr>
      <w:r>
        <w:rPr>
          <w:sz w:val="32"/>
        </w:rPr>
        <w:t xml:space="preserve"> </w:t>
      </w:r>
    </w:p>
    <w:p w14:paraId="112F34E1" w14:textId="77777777" w:rsidR="000B518F" w:rsidRDefault="003C51FB" w:rsidP="00431DEC">
      <w:pPr>
        <w:spacing w:after="0" w:line="259" w:lineRule="auto"/>
        <w:ind w:left="0" w:firstLine="0"/>
        <w:jc w:val="left"/>
      </w:pPr>
      <w:r>
        <w:rPr>
          <w:sz w:val="32"/>
        </w:rPr>
        <w:t xml:space="preserve"> </w:t>
      </w:r>
    </w:p>
    <w:p w14:paraId="5B0C5DE6" w14:textId="77777777" w:rsidR="000B518F" w:rsidRDefault="003C51FB" w:rsidP="00431DEC">
      <w:pPr>
        <w:spacing w:after="0" w:line="259" w:lineRule="auto"/>
        <w:ind w:left="0" w:firstLine="0"/>
        <w:jc w:val="left"/>
      </w:pPr>
      <w:r>
        <w:rPr>
          <w:sz w:val="32"/>
        </w:rPr>
        <w:t xml:space="preserve"> </w:t>
      </w:r>
    </w:p>
    <w:p w14:paraId="047B294F" w14:textId="77777777" w:rsidR="000B518F" w:rsidRDefault="003C51FB" w:rsidP="00431DEC">
      <w:pPr>
        <w:spacing w:after="0" w:line="259" w:lineRule="auto"/>
        <w:ind w:left="0" w:firstLine="0"/>
        <w:jc w:val="left"/>
      </w:pPr>
      <w:r>
        <w:rPr>
          <w:sz w:val="32"/>
        </w:rPr>
        <w:t xml:space="preserve"> </w:t>
      </w:r>
    </w:p>
    <w:p w14:paraId="03EC6CA2" w14:textId="77777777" w:rsidR="000B518F" w:rsidRDefault="003C51FB" w:rsidP="00431DEC">
      <w:pPr>
        <w:spacing w:after="0" w:line="259" w:lineRule="auto"/>
        <w:ind w:left="0" w:firstLine="0"/>
        <w:jc w:val="left"/>
      </w:pPr>
      <w:r>
        <w:rPr>
          <w:sz w:val="32"/>
        </w:rPr>
        <w:t xml:space="preserve"> </w:t>
      </w:r>
    </w:p>
    <w:p w14:paraId="2010276B" w14:textId="77777777" w:rsidR="000B518F" w:rsidRDefault="003C51FB" w:rsidP="00431DEC">
      <w:pPr>
        <w:spacing w:after="0" w:line="259" w:lineRule="auto"/>
        <w:ind w:left="0" w:firstLine="0"/>
        <w:jc w:val="left"/>
      </w:pPr>
      <w:r>
        <w:rPr>
          <w:sz w:val="32"/>
        </w:rPr>
        <w:t xml:space="preserve"> </w:t>
      </w:r>
    </w:p>
    <w:p w14:paraId="26C4FFED" w14:textId="77777777" w:rsidR="000B518F" w:rsidRDefault="003C51FB" w:rsidP="00431DEC">
      <w:pPr>
        <w:spacing w:after="0" w:line="259" w:lineRule="auto"/>
        <w:ind w:left="0" w:firstLine="0"/>
        <w:jc w:val="left"/>
      </w:pPr>
      <w:r>
        <w:rPr>
          <w:sz w:val="32"/>
        </w:rPr>
        <w:t xml:space="preserve"> </w:t>
      </w:r>
    </w:p>
    <w:p w14:paraId="6E9AE895" w14:textId="77777777" w:rsidR="000B518F" w:rsidRDefault="003C51FB" w:rsidP="00431DEC">
      <w:pPr>
        <w:spacing w:after="0" w:line="259" w:lineRule="auto"/>
        <w:ind w:left="0" w:firstLine="0"/>
        <w:jc w:val="left"/>
      </w:pPr>
      <w:r>
        <w:rPr>
          <w:sz w:val="32"/>
        </w:rPr>
        <w:t xml:space="preserve"> </w:t>
      </w:r>
    </w:p>
    <w:p w14:paraId="00E50AED" w14:textId="1210110C" w:rsidR="000B518F" w:rsidRDefault="000B518F" w:rsidP="00431DEC">
      <w:pPr>
        <w:spacing w:after="0" w:line="259" w:lineRule="auto"/>
        <w:ind w:left="0" w:firstLine="0"/>
        <w:jc w:val="left"/>
      </w:pPr>
    </w:p>
    <w:p w14:paraId="6DE0CE42" w14:textId="77777777" w:rsidR="000B518F" w:rsidRDefault="003C51FB" w:rsidP="00431DEC">
      <w:pPr>
        <w:spacing w:after="0" w:line="259" w:lineRule="auto"/>
        <w:ind w:left="0" w:firstLine="0"/>
        <w:jc w:val="left"/>
      </w:pPr>
      <w:r>
        <w:rPr>
          <w:sz w:val="32"/>
        </w:rPr>
        <w:t xml:space="preserve"> </w:t>
      </w:r>
    </w:p>
    <w:p w14:paraId="6455A19A" w14:textId="77777777" w:rsidR="000B518F" w:rsidRDefault="003C51FB" w:rsidP="00431DEC">
      <w:pPr>
        <w:spacing w:after="0" w:line="259" w:lineRule="auto"/>
        <w:ind w:left="0" w:firstLine="0"/>
        <w:jc w:val="left"/>
      </w:pPr>
      <w:r>
        <w:rPr>
          <w:sz w:val="32"/>
        </w:rPr>
        <w:t xml:space="preserve"> </w:t>
      </w:r>
    </w:p>
    <w:p w14:paraId="10A7CE25" w14:textId="45EE0A77" w:rsidR="000B518F" w:rsidRPr="00431DEC" w:rsidRDefault="00344B96" w:rsidP="00431DEC">
      <w:pPr>
        <w:spacing w:after="0" w:line="259" w:lineRule="auto"/>
        <w:ind w:left="0" w:firstLine="0"/>
        <w:jc w:val="left"/>
      </w:pPr>
      <w:r>
        <w:rPr>
          <w:sz w:val="32"/>
        </w:rPr>
        <w:br w:type="page"/>
      </w:r>
    </w:p>
    <w:p w14:paraId="51013812" w14:textId="5814495A" w:rsidR="00431DEC" w:rsidRDefault="00431DEC" w:rsidP="00431DEC">
      <w:pPr>
        <w:spacing w:after="0" w:line="240" w:lineRule="auto"/>
        <w:ind w:left="0" w:firstLine="0"/>
        <w:jc w:val="left"/>
        <w:rPr>
          <w:color w:val="auto"/>
          <w:sz w:val="24"/>
        </w:rPr>
      </w:pPr>
    </w:p>
    <w:p w14:paraId="36D0F17E" w14:textId="77777777" w:rsidR="00431DEC" w:rsidRDefault="00431DEC" w:rsidP="0002236F">
      <w:pPr>
        <w:pStyle w:val="Heading1"/>
        <w:ind w:left="0"/>
      </w:pPr>
      <w:bookmarkStart w:id="8" w:name="_Toc223741025"/>
      <w:r>
        <w:t>Abstract</w:t>
      </w:r>
      <w:bookmarkEnd w:id="8"/>
    </w:p>
    <w:p w14:paraId="17FB5285" w14:textId="77777777" w:rsidR="008F7336" w:rsidRDefault="008F7336" w:rsidP="008F7336">
      <w:pPr>
        <w:spacing w:after="292" w:line="259" w:lineRule="auto"/>
        <w:ind w:left="0" w:firstLine="0"/>
        <w:jc w:val="left"/>
        <w:rPr>
          <w:color w:val="auto"/>
          <w:sz w:val="24"/>
          <w:szCs w:val="24"/>
          <w:rtl/>
        </w:rPr>
      </w:pPr>
      <w:r w:rsidRPr="008F7336">
        <w:rPr>
          <w:color w:val="auto"/>
          <w:sz w:val="24"/>
          <w:szCs w:val="24"/>
        </w:rPr>
        <w:t xml:space="preserve">Predicting the progression of Alzheimer’s disease (AD) stands as a critical challenge in modern neurology, as early diagnosis is often the deciding factor in the effectiveness of clinical treatment. </w:t>
      </w:r>
    </w:p>
    <w:p w14:paraId="43EB7D3B"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Despite its importance, many current diagnostic models rely heavily on single-source data—such as neuroimaging alone—which fails to account for the biological complexity of the disease. This reliance on unimodal data often leads to missed opportunities for early intervention, particularly during the subtle transition from Mild Cognitive Impairment (MCI) to AD.</w:t>
      </w:r>
    </w:p>
    <w:p w14:paraId="774DDD32" w14:textId="77777777" w:rsidR="00856615" w:rsidRDefault="008F7336" w:rsidP="00856615">
      <w:pPr>
        <w:spacing w:after="292" w:line="259" w:lineRule="auto"/>
        <w:ind w:left="0" w:firstLine="0"/>
        <w:jc w:val="left"/>
        <w:rPr>
          <w:color w:val="auto"/>
          <w:sz w:val="24"/>
          <w:szCs w:val="24"/>
          <w:rtl/>
        </w:rPr>
      </w:pPr>
      <w:r w:rsidRPr="008F7336">
        <w:rPr>
          <w:color w:val="auto"/>
          <w:sz w:val="24"/>
          <w:szCs w:val="24"/>
        </w:rPr>
        <w:t>To bridge this gap, this thesis introduces an integrated Deep Learning and Data Fusion framework designed to process 3D MRI scans alongside longitudinal clinical and genetic biomarkers from the ADNI dataset. By employing a dual-pathway architecture—leveraging 3D-ResNet for automated imaging feature extraction and Deep Neural Networks (DNN) for clinical data processing—the model constructs a more holistic representation of the patient’s health.</w:t>
      </w:r>
    </w:p>
    <w:p w14:paraId="713F5187" w14:textId="220496B8" w:rsidR="008F7336" w:rsidRPr="008F7336" w:rsidRDefault="008F7336" w:rsidP="008F7336">
      <w:pPr>
        <w:spacing w:after="292" w:line="259" w:lineRule="auto"/>
        <w:ind w:left="0" w:firstLine="0"/>
        <w:jc w:val="left"/>
        <w:rPr>
          <w:color w:val="auto"/>
          <w:sz w:val="24"/>
          <w:szCs w:val="24"/>
        </w:rPr>
      </w:pPr>
      <w:r w:rsidRPr="008F7336">
        <w:rPr>
          <w:b/>
          <w:bCs/>
          <w:i/>
          <w:iCs/>
          <w:color w:val="auto"/>
          <w:sz w:val="24"/>
          <w:szCs w:val="24"/>
        </w:rPr>
        <w:t>Keywords</w:t>
      </w:r>
      <w:r w:rsidRPr="008F7336">
        <w:rPr>
          <w:i/>
          <w:iCs/>
          <w:color w:val="auto"/>
          <w:sz w:val="24"/>
          <w:szCs w:val="24"/>
        </w:rPr>
        <w:t>:</w:t>
      </w:r>
      <w:r w:rsidRPr="008F7336">
        <w:rPr>
          <w:color w:val="auto"/>
          <w:sz w:val="24"/>
          <w:szCs w:val="24"/>
        </w:rPr>
        <w:t xml:space="preserve"> Alzheimer’s Disease, Deep Learning, Data </w:t>
      </w:r>
      <w:r w:rsidR="00D571BA" w:rsidRPr="008F7336">
        <w:rPr>
          <w:color w:val="auto"/>
          <w:sz w:val="24"/>
          <w:szCs w:val="24"/>
        </w:rPr>
        <w:t>Fusion,</w:t>
      </w:r>
      <w:r w:rsidR="00D571BA">
        <w:rPr>
          <w:color w:val="auto"/>
          <w:sz w:val="24"/>
          <w:szCs w:val="24"/>
        </w:rPr>
        <w:t xml:space="preserve"> CNN</w:t>
      </w:r>
      <w:r w:rsidR="00AB22AE">
        <w:rPr>
          <w:color w:val="auto"/>
          <w:sz w:val="24"/>
          <w:szCs w:val="24"/>
        </w:rPr>
        <w:t>,</w:t>
      </w:r>
      <w:r w:rsidRPr="008F7336">
        <w:rPr>
          <w:color w:val="auto"/>
          <w:sz w:val="24"/>
          <w:szCs w:val="24"/>
        </w:rPr>
        <w:t xml:space="preserve"> 3D-ResNet, Early Prediction, Medical Imaging, Explainable AI.</w:t>
      </w:r>
    </w:p>
    <w:p w14:paraId="7B39FF41" w14:textId="77777777" w:rsidR="00431DEC" w:rsidRDefault="00431DEC" w:rsidP="00431DEC">
      <w:pPr>
        <w:spacing w:after="292" w:line="259" w:lineRule="auto"/>
        <w:ind w:left="0" w:firstLine="0"/>
        <w:jc w:val="left"/>
        <w:rPr>
          <w:rtl/>
        </w:rPr>
      </w:pPr>
    </w:p>
    <w:p w14:paraId="2263650A" w14:textId="77777777" w:rsidR="00431DEC" w:rsidRDefault="00431DEC" w:rsidP="00431DEC">
      <w:pPr>
        <w:spacing w:after="292" w:line="259" w:lineRule="auto"/>
        <w:ind w:left="0" w:firstLine="0"/>
        <w:jc w:val="left"/>
        <w:rPr>
          <w:rtl/>
        </w:rPr>
      </w:pPr>
    </w:p>
    <w:p w14:paraId="4C7FDD21" w14:textId="77777777" w:rsidR="00431DEC" w:rsidRDefault="00431DEC" w:rsidP="00431DEC">
      <w:pPr>
        <w:spacing w:after="292" w:line="259" w:lineRule="auto"/>
        <w:ind w:left="0" w:firstLine="0"/>
        <w:jc w:val="left"/>
        <w:rPr>
          <w:rtl/>
        </w:rPr>
      </w:pPr>
    </w:p>
    <w:p w14:paraId="6F94CC33" w14:textId="77777777" w:rsidR="00431DEC" w:rsidRDefault="00431DEC" w:rsidP="00431DEC">
      <w:pPr>
        <w:spacing w:after="292" w:line="259" w:lineRule="auto"/>
        <w:ind w:left="0" w:firstLine="0"/>
        <w:jc w:val="left"/>
        <w:rPr>
          <w:rtl/>
        </w:rPr>
      </w:pPr>
    </w:p>
    <w:p w14:paraId="2C315A87" w14:textId="77777777" w:rsidR="00431DEC" w:rsidRDefault="00431DEC" w:rsidP="00431DEC">
      <w:pPr>
        <w:spacing w:after="292" w:line="259" w:lineRule="auto"/>
        <w:ind w:left="0" w:firstLine="0"/>
        <w:jc w:val="left"/>
        <w:rPr>
          <w:rtl/>
        </w:rPr>
      </w:pPr>
    </w:p>
    <w:p w14:paraId="30B51B5A" w14:textId="3A6ABF15" w:rsidR="000B518F" w:rsidRDefault="003C51FB" w:rsidP="00431DEC">
      <w:pPr>
        <w:spacing w:after="292" w:line="259" w:lineRule="auto"/>
        <w:ind w:left="0" w:firstLine="0"/>
        <w:jc w:val="left"/>
      </w:pPr>
      <w:r>
        <w:t xml:space="preserve"> </w:t>
      </w:r>
    </w:p>
    <w:p w14:paraId="28292F88" w14:textId="2D3B4A51" w:rsidR="000B518F" w:rsidRDefault="003C51FB" w:rsidP="00431DEC">
      <w:pPr>
        <w:spacing w:after="292" w:line="259" w:lineRule="auto"/>
        <w:ind w:left="0" w:firstLine="0"/>
        <w:jc w:val="left"/>
      </w:pPr>
      <w:r>
        <w:t xml:space="preserve"> </w:t>
      </w:r>
    </w:p>
    <w:p w14:paraId="141383BA" w14:textId="768C71D0" w:rsidR="00932B25" w:rsidRDefault="00932B25" w:rsidP="00431DEC">
      <w:pPr>
        <w:spacing w:after="0" w:line="259" w:lineRule="auto"/>
        <w:ind w:left="374" w:firstLine="0"/>
        <w:jc w:val="left"/>
        <w:rPr>
          <w:rtl/>
        </w:rPr>
      </w:pPr>
    </w:p>
    <w:p w14:paraId="3ACA94E1" w14:textId="77777777" w:rsidR="00431DEC" w:rsidRDefault="00431DEC" w:rsidP="00431DEC">
      <w:pPr>
        <w:spacing w:after="0" w:line="259" w:lineRule="auto"/>
        <w:ind w:left="374" w:firstLine="0"/>
        <w:jc w:val="left"/>
        <w:rPr>
          <w:rtl/>
        </w:rPr>
      </w:pPr>
    </w:p>
    <w:p w14:paraId="06453EB4" w14:textId="77777777" w:rsidR="00431DEC" w:rsidRDefault="00431DEC" w:rsidP="00431DEC">
      <w:pPr>
        <w:spacing w:after="0" w:line="259" w:lineRule="auto"/>
        <w:ind w:left="374" w:firstLine="0"/>
        <w:jc w:val="left"/>
        <w:rPr>
          <w:rtl/>
        </w:rPr>
      </w:pPr>
    </w:p>
    <w:p w14:paraId="2860B2E2" w14:textId="77777777" w:rsidR="006A2E97" w:rsidRDefault="006A2E97" w:rsidP="00431DEC">
      <w:pPr>
        <w:spacing w:after="0" w:line="259" w:lineRule="auto"/>
        <w:ind w:left="374" w:firstLine="0"/>
        <w:jc w:val="left"/>
        <w:rPr>
          <w:rtl/>
        </w:rPr>
      </w:pPr>
    </w:p>
    <w:p w14:paraId="4F391144" w14:textId="77777777" w:rsidR="006A2E97" w:rsidRDefault="006A2E97" w:rsidP="00431DEC">
      <w:pPr>
        <w:spacing w:after="0" w:line="259" w:lineRule="auto"/>
        <w:ind w:left="374" w:firstLine="0"/>
        <w:jc w:val="left"/>
        <w:rPr>
          <w:rtl/>
        </w:rPr>
      </w:pPr>
    </w:p>
    <w:p w14:paraId="495142F3" w14:textId="77777777" w:rsidR="006A2E97" w:rsidRDefault="006A2E97" w:rsidP="00431DEC">
      <w:pPr>
        <w:spacing w:after="0" w:line="259" w:lineRule="auto"/>
        <w:ind w:left="374" w:firstLine="0"/>
        <w:jc w:val="left"/>
        <w:rPr>
          <w:rtl/>
        </w:rPr>
      </w:pPr>
    </w:p>
    <w:p w14:paraId="283556CE" w14:textId="77777777" w:rsidR="006A2E97" w:rsidRDefault="006A2E97" w:rsidP="00431DEC">
      <w:pPr>
        <w:spacing w:after="0" w:line="259" w:lineRule="auto"/>
        <w:ind w:left="374" w:firstLine="0"/>
        <w:jc w:val="left"/>
        <w:rPr>
          <w:rtl/>
        </w:rPr>
      </w:pPr>
    </w:p>
    <w:bookmarkStart w:id="9" w:name="_Toc223741026" w:displacedByCustomXml="next"/>
    <w:bookmarkStart w:id="10" w:name="_Toc208473" w:displacedByCustomXml="next"/>
    <w:sdt>
      <w:sdtPr>
        <w:rPr>
          <w:b w:val="0"/>
          <w:sz w:val="28"/>
          <w:szCs w:val="28"/>
        </w:rPr>
        <w:id w:val="-1362365022"/>
        <w:docPartObj>
          <w:docPartGallery w:val="Table of Contents"/>
          <w:docPartUnique/>
        </w:docPartObj>
      </w:sdtPr>
      <w:sdtContent>
        <w:p w14:paraId="62D528D2" w14:textId="77777777" w:rsidR="006A2E97" w:rsidRDefault="001D0A09" w:rsidP="00D72A1B">
          <w:pPr>
            <w:pStyle w:val="Heading1"/>
            <w:ind w:left="-180"/>
            <w:rPr>
              <w:noProof/>
            </w:rPr>
          </w:pPr>
          <w:r w:rsidRPr="00EA20A6">
            <w:rPr>
              <w:lang w:val="en-GB"/>
            </w:rPr>
            <w:t xml:space="preserve">Table of </w:t>
          </w:r>
          <w:r w:rsidR="000B6E24" w:rsidRPr="00EA20A6">
            <w:t>Contents</w:t>
          </w:r>
          <w:bookmarkEnd w:id="9"/>
          <w:r w:rsidR="000B6E24" w:rsidRPr="00EA20A6">
            <w:rPr>
              <w:rFonts w:asciiTheme="majorHAnsi" w:eastAsiaTheme="majorEastAsia" w:hAnsiTheme="majorHAnsi" w:cstheme="majorBidi"/>
              <w:sz w:val="32"/>
              <w:szCs w:val="32"/>
            </w:rPr>
            <w:fldChar w:fldCharType="begin"/>
          </w:r>
          <w:r w:rsidR="000B6E24" w:rsidRPr="00EA20A6">
            <w:instrText xml:space="preserve"> TOC \o "1-3" \h \z \u </w:instrText>
          </w:r>
          <w:r w:rsidR="000B6E24" w:rsidRPr="00EA20A6">
            <w:rPr>
              <w:rFonts w:asciiTheme="majorHAnsi" w:eastAsiaTheme="majorEastAsia" w:hAnsiTheme="majorHAnsi" w:cstheme="majorBidi"/>
              <w:sz w:val="32"/>
              <w:szCs w:val="32"/>
            </w:rPr>
            <w:fldChar w:fldCharType="separate"/>
          </w:r>
        </w:p>
        <w:p w14:paraId="5E8C720A" w14:textId="269EFA63" w:rsidR="006A2E97" w:rsidRDefault="006A2E97">
          <w:pPr>
            <w:pStyle w:val="TOC2"/>
            <w:rPr>
              <w:rFonts w:asciiTheme="minorHAnsi" w:eastAsiaTheme="minorEastAsia" w:hAnsiTheme="minorHAnsi" w:cstheme="minorBidi"/>
              <w:noProof/>
              <w:color w:val="auto"/>
              <w:kern w:val="2"/>
              <w:sz w:val="24"/>
              <w:szCs w:val="24"/>
              <w14:ligatures w14:val="standardContextual"/>
            </w:rPr>
          </w:pPr>
        </w:p>
        <w:p w14:paraId="4CFFC2B9" w14:textId="1908974B"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4" w:history="1">
            <w:r w:rsidRPr="004B6464">
              <w:rPr>
                <w:rStyle w:val="Hyperlink"/>
                <w:noProof/>
              </w:rPr>
              <w:t>Acknowledgements</w:t>
            </w:r>
            <w:r>
              <w:rPr>
                <w:noProof/>
                <w:webHidden/>
              </w:rPr>
              <w:tab/>
            </w:r>
            <w:r>
              <w:rPr>
                <w:noProof/>
                <w:webHidden/>
              </w:rPr>
              <w:fldChar w:fldCharType="begin"/>
            </w:r>
            <w:r>
              <w:rPr>
                <w:noProof/>
                <w:webHidden/>
              </w:rPr>
              <w:instrText xml:space="preserve"> PAGEREF _Toc223741024 \h </w:instrText>
            </w:r>
            <w:r>
              <w:rPr>
                <w:noProof/>
                <w:webHidden/>
              </w:rPr>
            </w:r>
            <w:r>
              <w:rPr>
                <w:noProof/>
                <w:webHidden/>
              </w:rPr>
              <w:fldChar w:fldCharType="separate"/>
            </w:r>
            <w:r>
              <w:rPr>
                <w:noProof/>
                <w:webHidden/>
              </w:rPr>
              <w:t>2</w:t>
            </w:r>
            <w:r>
              <w:rPr>
                <w:noProof/>
                <w:webHidden/>
              </w:rPr>
              <w:fldChar w:fldCharType="end"/>
            </w:r>
          </w:hyperlink>
        </w:p>
        <w:p w14:paraId="0ADE0BED" w14:textId="2907A62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5" w:history="1">
            <w:r w:rsidRPr="004B6464">
              <w:rPr>
                <w:rStyle w:val="Hyperlink"/>
                <w:noProof/>
              </w:rPr>
              <w:t>Abstract</w:t>
            </w:r>
            <w:r>
              <w:rPr>
                <w:noProof/>
                <w:webHidden/>
              </w:rPr>
              <w:tab/>
            </w:r>
            <w:r>
              <w:rPr>
                <w:noProof/>
                <w:webHidden/>
              </w:rPr>
              <w:fldChar w:fldCharType="begin"/>
            </w:r>
            <w:r>
              <w:rPr>
                <w:noProof/>
                <w:webHidden/>
              </w:rPr>
              <w:instrText xml:space="preserve"> PAGEREF _Toc223741025 \h </w:instrText>
            </w:r>
            <w:r>
              <w:rPr>
                <w:noProof/>
                <w:webHidden/>
              </w:rPr>
            </w:r>
            <w:r>
              <w:rPr>
                <w:noProof/>
                <w:webHidden/>
              </w:rPr>
              <w:fldChar w:fldCharType="separate"/>
            </w:r>
            <w:r>
              <w:rPr>
                <w:noProof/>
                <w:webHidden/>
              </w:rPr>
              <w:t>3</w:t>
            </w:r>
            <w:r>
              <w:rPr>
                <w:noProof/>
                <w:webHidden/>
              </w:rPr>
              <w:fldChar w:fldCharType="end"/>
            </w:r>
          </w:hyperlink>
        </w:p>
        <w:p w14:paraId="037C38FA" w14:textId="4A9CB3F7"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6" w:history="1">
            <w:r w:rsidRPr="004B6464">
              <w:rPr>
                <w:rStyle w:val="Hyperlink"/>
                <w:noProof/>
                <w:lang w:val="en-GB"/>
              </w:rPr>
              <w:t xml:space="preserve">Table of </w:t>
            </w:r>
            <w:r w:rsidRPr="004B6464">
              <w:rPr>
                <w:rStyle w:val="Hyperlink"/>
                <w:noProof/>
              </w:rPr>
              <w:t>Contents</w:t>
            </w:r>
            <w:r>
              <w:rPr>
                <w:noProof/>
                <w:webHidden/>
              </w:rPr>
              <w:tab/>
            </w:r>
            <w:r>
              <w:rPr>
                <w:noProof/>
                <w:webHidden/>
              </w:rPr>
              <w:fldChar w:fldCharType="begin"/>
            </w:r>
            <w:r>
              <w:rPr>
                <w:noProof/>
                <w:webHidden/>
              </w:rPr>
              <w:instrText xml:space="preserve"> PAGEREF _Toc223741026 \h </w:instrText>
            </w:r>
            <w:r>
              <w:rPr>
                <w:noProof/>
                <w:webHidden/>
              </w:rPr>
            </w:r>
            <w:r>
              <w:rPr>
                <w:noProof/>
                <w:webHidden/>
              </w:rPr>
              <w:fldChar w:fldCharType="separate"/>
            </w:r>
            <w:r>
              <w:rPr>
                <w:noProof/>
                <w:webHidden/>
              </w:rPr>
              <w:t>4</w:t>
            </w:r>
            <w:r>
              <w:rPr>
                <w:noProof/>
                <w:webHidden/>
              </w:rPr>
              <w:fldChar w:fldCharType="end"/>
            </w:r>
          </w:hyperlink>
        </w:p>
        <w:p w14:paraId="4FA272EF" w14:textId="34744FC4"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27" w:history="1">
            <w:r w:rsidRPr="004B6464">
              <w:rPr>
                <w:rStyle w:val="Hyperlink"/>
                <w:noProof/>
              </w:rPr>
              <w:t>Chapter 1: Introduction</w:t>
            </w:r>
            <w:r>
              <w:rPr>
                <w:noProof/>
                <w:webHidden/>
              </w:rPr>
              <w:tab/>
            </w:r>
            <w:r>
              <w:rPr>
                <w:noProof/>
                <w:webHidden/>
              </w:rPr>
              <w:fldChar w:fldCharType="begin"/>
            </w:r>
            <w:r>
              <w:rPr>
                <w:noProof/>
                <w:webHidden/>
              </w:rPr>
              <w:instrText xml:space="preserve"> PAGEREF _Toc223741027 \h </w:instrText>
            </w:r>
            <w:r>
              <w:rPr>
                <w:noProof/>
                <w:webHidden/>
              </w:rPr>
            </w:r>
            <w:r>
              <w:rPr>
                <w:noProof/>
                <w:webHidden/>
              </w:rPr>
              <w:fldChar w:fldCharType="separate"/>
            </w:r>
            <w:r>
              <w:rPr>
                <w:noProof/>
                <w:webHidden/>
              </w:rPr>
              <w:t>5</w:t>
            </w:r>
            <w:r>
              <w:rPr>
                <w:noProof/>
                <w:webHidden/>
              </w:rPr>
              <w:fldChar w:fldCharType="end"/>
            </w:r>
          </w:hyperlink>
        </w:p>
        <w:p w14:paraId="262029CB" w14:textId="39ABD442"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8" w:history="1">
            <w:r w:rsidRPr="004B6464">
              <w:rPr>
                <w:rStyle w:val="Hyperlink"/>
                <w:noProof/>
              </w:rPr>
              <w:t>Introduction</w:t>
            </w:r>
            <w:r>
              <w:rPr>
                <w:noProof/>
                <w:webHidden/>
              </w:rPr>
              <w:tab/>
            </w:r>
            <w:r>
              <w:rPr>
                <w:noProof/>
                <w:webHidden/>
              </w:rPr>
              <w:fldChar w:fldCharType="begin"/>
            </w:r>
            <w:r>
              <w:rPr>
                <w:noProof/>
                <w:webHidden/>
              </w:rPr>
              <w:instrText xml:space="preserve"> PAGEREF _Toc223741028 \h </w:instrText>
            </w:r>
            <w:r>
              <w:rPr>
                <w:noProof/>
                <w:webHidden/>
              </w:rPr>
            </w:r>
            <w:r>
              <w:rPr>
                <w:noProof/>
                <w:webHidden/>
              </w:rPr>
              <w:fldChar w:fldCharType="separate"/>
            </w:r>
            <w:r>
              <w:rPr>
                <w:noProof/>
                <w:webHidden/>
              </w:rPr>
              <w:t>5</w:t>
            </w:r>
            <w:r>
              <w:rPr>
                <w:noProof/>
                <w:webHidden/>
              </w:rPr>
              <w:fldChar w:fldCharType="end"/>
            </w:r>
          </w:hyperlink>
        </w:p>
        <w:p w14:paraId="3AF02AF6" w14:textId="22463C76"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29" w:history="1">
            <w:r w:rsidRPr="004B6464">
              <w:rPr>
                <w:rStyle w:val="Hyperlink"/>
                <w:noProof/>
              </w:rPr>
              <w:t>1.1 Problem Definition</w:t>
            </w:r>
            <w:r>
              <w:rPr>
                <w:noProof/>
                <w:webHidden/>
              </w:rPr>
              <w:tab/>
            </w:r>
            <w:r>
              <w:rPr>
                <w:noProof/>
                <w:webHidden/>
              </w:rPr>
              <w:fldChar w:fldCharType="begin"/>
            </w:r>
            <w:r>
              <w:rPr>
                <w:noProof/>
                <w:webHidden/>
              </w:rPr>
              <w:instrText xml:space="preserve"> PAGEREF _Toc223741029 \h </w:instrText>
            </w:r>
            <w:r>
              <w:rPr>
                <w:noProof/>
                <w:webHidden/>
              </w:rPr>
            </w:r>
            <w:r>
              <w:rPr>
                <w:noProof/>
                <w:webHidden/>
              </w:rPr>
              <w:fldChar w:fldCharType="separate"/>
            </w:r>
            <w:r>
              <w:rPr>
                <w:noProof/>
                <w:webHidden/>
              </w:rPr>
              <w:t>6</w:t>
            </w:r>
            <w:r>
              <w:rPr>
                <w:noProof/>
                <w:webHidden/>
              </w:rPr>
              <w:fldChar w:fldCharType="end"/>
            </w:r>
          </w:hyperlink>
        </w:p>
        <w:p w14:paraId="2AACED85" w14:textId="024B532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0" w:history="1">
            <w:r w:rsidRPr="004B6464">
              <w:rPr>
                <w:rStyle w:val="Hyperlink"/>
                <w:noProof/>
              </w:rPr>
              <w:t>1.3 Thesis Objectives</w:t>
            </w:r>
            <w:r>
              <w:rPr>
                <w:noProof/>
                <w:webHidden/>
              </w:rPr>
              <w:tab/>
            </w:r>
            <w:r>
              <w:rPr>
                <w:noProof/>
                <w:webHidden/>
              </w:rPr>
              <w:fldChar w:fldCharType="begin"/>
            </w:r>
            <w:r>
              <w:rPr>
                <w:noProof/>
                <w:webHidden/>
              </w:rPr>
              <w:instrText xml:space="preserve"> PAGEREF _Toc223741030 \h </w:instrText>
            </w:r>
            <w:r>
              <w:rPr>
                <w:noProof/>
                <w:webHidden/>
              </w:rPr>
            </w:r>
            <w:r>
              <w:rPr>
                <w:noProof/>
                <w:webHidden/>
              </w:rPr>
              <w:fldChar w:fldCharType="separate"/>
            </w:r>
            <w:r>
              <w:rPr>
                <w:noProof/>
                <w:webHidden/>
              </w:rPr>
              <w:t>6</w:t>
            </w:r>
            <w:r>
              <w:rPr>
                <w:noProof/>
                <w:webHidden/>
              </w:rPr>
              <w:fldChar w:fldCharType="end"/>
            </w:r>
          </w:hyperlink>
        </w:p>
        <w:p w14:paraId="4720CC1A" w14:textId="28AD3C81"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1" w:history="1">
            <w:r w:rsidRPr="004B6464">
              <w:rPr>
                <w:rStyle w:val="Hyperlink"/>
                <w:noProof/>
              </w:rPr>
              <w:t>1.4 Thesis Contribution</w:t>
            </w:r>
            <w:r>
              <w:rPr>
                <w:noProof/>
                <w:webHidden/>
              </w:rPr>
              <w:tab/>
            </w:r>
            <w:r>
              <w:rPr>
                <w:noProof/>
                <w:webHidden/>
              </w:rPr>
              <w:fldChar w:fldCharType="begin"/>
            </w:r>
            <w:r>
              <w:rPr>
                <w:noProof/>
                <w:webHidden/>
              </w:rPr>
              <w:instrText xml:space="preserve"> PAGEREF _Toc223741031 \h </w:instrText>
            </w:r>
            <w:r>
              <w:rPr>
                <w:noProof/>
                <w:webHidden/>
              </w:rPr>
            </w:r>
            <w:r>
              <w:rPr>
                <w:noProof/>
                <w:webHidden/>
              </w:rPr>
              <w:fldChar w:fldCharType="separate"/>
            </w:r>
            <w:r>
              <w:rPr>
                <w:noProof/>
                <w:webHidden/>
              </w:rPr>
              <w:t>7</w:t>
            </w:r>
            <w:r>
              <w:rPr>
                <w:noProof/>
                <w:webHidden/>
              </w:rPr>
              <w:fldChar w:fldCharType="end"/>
            </w:r>
          </w:hyperlink>
        </w:p>
        <w:p w14:paraId="5042D18B" w14:textId="5239A863"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2" w:history="1">
            <w:r w:rsidRPr="004B6464">
              <w:rPr>
                <w:rStyle w:val="Hyperlink"/>
                <w:noProof/>
              </w:rPr>
              <w:t>1.5 Thesis Organization</w:t>
            </w:r>
            <w:r>
              <w:rPr>
                <w:noProof/>
                <w:webHidden/>
              </w:rPr>
              <w:tab/>
            </w:r>
            <w:r>
              <w:rPr>
                <w:noProof/>
                <w:webHidden/>
              </w:rPr>
              <w:fldChar w:fldCharType="begin"/>
            </w:r>
            <w:r>
              <w:rPr>
                <w:noProof/>
                <w:webHidden/>
              </w:rPr>
              <w:instrText xml:space="preserve"> PAGEREF _Toc223741032 \h </w:instrText>
            </w:r>
            <w:r>
              <w:rPr>
                <w:noProof/>
                <w:webHidden/>
              </w:rPr>
            </w:r>
            <w:r>
              <w:rPr>
                <w:noProof/>
                <w:webHidden/>
              </w:rPr>
              <w:fldChar w:fldCharType="separate"/>
            </w:r>
            <w:r>
              <w:rPr>
                <w:noProof/>
                <w:webHidden/>
              </w:rPr>
              <w:t>8</w:t>
            </w:r>
            <w:r>
              <w:rPr>
                <w:noProof/>
                <w:webHidden/>
              </w:rPr>
              <w:fldChar w:fldCharType="end"/>
            </w:r>
          </w:hyperlink>
        </w:p>
        <w:p w14:paraId="2E6DA201" w14:textId="085BCD31"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3" w:history="1">
            <w:r w:rsidRPr="004B6464">
              <w:rPr>
                <w:rStyle w:val="Hyperlink"/>
                <w:noProof/>
              </w:rPr>
              <w:t>Chapter 2: Related Work</w:t>
            </w:r>
            <w:r>
              <w:rPr>
                <w:noProof/>
                <w:webHidden/>
              </w:rPr>
              <w:tab/>
            </w:r>
            <w:r>
              <w:rPr>
                <w:noProof/>
                <w:webHidden/>
              </w:rPr>
              <w:fldChar w:fldCharType="begin"/>
            </w:r>
            <w:r>
              <w:rPr>
                <w:noProof/>
                <w:webHidden/>
              </w:rPr>
              <w:instrText xml:space="preserve"> PAGEREF _Toc223741033 \h </w:instrText>
            </w:r>
            <w:r>
              <w:rPr>
                <w:noProof/>
                <w:webHidden/>
              </w:rPr>
            </w:r>
            <w:r>
              <w:rPr>
                <w:noProof/>
                <w:webHidden/>
              </w:rPr>
              <w:fldChar w:fldCharType="separate"/>
            </w:r>
            <w:r>
              <w:rPr>
                <w:noProof/>
                <w:webHidden/>
              </w:rPr>
              <w:t>8</w:t>
            </w:r>
            <w:r>
              <w:rPr>
                <w:noProof/>
                <w:webHidden/>
              </w:rPr>
              <w:fldChar w:fldCharType="end"/>
            </w:r>
          </w:hyperlink>
        </w:p>
        <w:p w14:paraId="3EECD868" w14:textId="36A4AFF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4" w:history="1">
            <w:r w:rsidRPr="004B6464">
              <w:rPr>
                <w:rStyle w:val="Hyperlink"/>
                <w:noProof/>
              </w:rPr>
              <w:t>2.1 Introduction</w:t>
            </w:r>
            <w:r>
              <w:rPr>
                <w:noProof/>
                <w:webHidden/>
              </w:rPr>
              <w:tab/>
            </w:r>
            <w:r>
              <w:rPr>
                <w:noProof/>
                <w:webHidden/>
              </w:rPr>
              <w:fldChar w:fldCharType="begin"/>
            </w:r>
            <w:r>
              <w:rPr>
                <w:noProof/>
                <w:webHidden/>
              </w:rPr>
              <w:instrText xml:space="preserve"> PAGEREF _Toc223741034 \h </w:instrText>
            </w:r>
            <w:r>
              <w:rPr>
                <w:noProof/>
                <w:webHidden/>
              </w:rPr>
            </w:r>
            <w:r>
              <w:rPr>
                <w:noProof/>
                <w:webHidden/>
              </w:rPr>
              <w:fldChar w:fldCharType="separate"/>
            </w:r>
            <w:r>
              <w:rPr>
                <w:noProof/>
                <w:webHidden/>
              </w:rPr>
              <w:t>8</w:t>
            </w:r>
            <w:r>
              <w:rPr>
                <w:noProof/>
                <w:webHidden/>
              </w:rPr>
              <w:fldChar w:fldCharType="end"/>
            </w:r>
          </w:hyperlink>
        </w:p>
        <w:p w14:paraId="1F36D1AB" w14:textId="120D00EF"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5" w:history="1">
            <w:r w:rsidRPr="004B6464">
              <w:rPr>
                <w:rStyle w:val="Hyperlink"/>
                <w:noProof/>
              </w:rPr>
              <w:t>2.2 History of Prediction in Alzheimer’s Diagnosis</w:t>
            </w:r>
            <w:r>
              <w:rPr>
                <w:noProof/>
                <w:webHidden/>
              </w:rPr>
              <w:tab/>
            </w:r>
            <w:r>
              <w:rPr>
                <w:noProof/>
                <w:webHidden/>
              </w:rPr>
              <w:fldChar w:fldCharType="begin"/>
            </w:r>
            <w:r>
              <w:rPr>
                <w:noProof/>
                <w:webHidden/>
              </w:rPr>
              <w:instrText xml:space="preserve"> PAGEREF _Toc223741035 \h </w:instrText>
            </w:r>
            <w:r>
              <w:rPr>
                <w:noProof/>
                <w:webHidden/>
              </w:rPr>
            </w:r>
            <w:r>
              <w:rPr>
                <w:noProof/>
                <w:webHidden/>
              </w:rPr>
              <w:fldChar w:fldCharType="separate"/>
            </w:r>
            <w:r>
              <w:rPr>
                <w:noProof/>
                <w:webHidden/>
              </w:rPr>
              <w:t>9</w:t>
            </w:r>
            <w:r>
              <w:rPr>
                <w:noProof/>
                <w:webHidden/>
              </w:rPr>
              <w:fldChar w:fldCharType="end"/>
            </w:r>
          </w:hyperlink>
        </w:p>
        <w:p w14:paraId="15165654" w14:textId="77AD0B4D" w:rsidR="006A2E97" w:rsidRDefault="006A2E97">
          <w:pPr>
            <w:pStyle w:val="TOC3"/>
            <w:tabs>
              <w:tab w:val="right" w:leader="dot" w:pos="9422"/>
            </w:tabs>
            <w:rPr>
              <w:rFonts w:asciiTheme="minorHAnsi" w:eastAsiaTheme="minorEastAsia" w:hAnsiTheme="minorHAnsi" w:cstheme="minorBidi"/>
              <w:noProof/>
              <w:color w:val="auto"/>
              <w:kern w:val="2"/>
              <w:sz w:val="24"/>
              <w:szCs w:val="24"/>
              <w14:ligatures w14:val="standardContextual"/>
            </w:rPr>
          </w:pPr>
          <w:hyperlink w:anchor="_Toc223741036" w:history="1">
            <w:r w:rsidRPr="004B6464">
              <w:rPr>
                <w:rStyle w:val="Hyperlink"/>
                <w:noProof/>
              </w:rPr>
              <w:t>2.3 Related Work Summary</w:t>
            </w:r>
            <w:r>
              <w:rPr>
                <w:noProof/>
                <w:webHidden/>
              </w:rPr>
              <w:tab/>
            </w:r>
            <w:r>
              <w:rPr>
                <w:noProof/>
                <w:webHidden/>
              </w:rPr>
              <w:fldChar w:fldCharType="begin"/>
            </w:r>
            <w:r>
              <w:rPr>
                <w:noProof/>
                <w:webHidden/>
              </w:rPr>
              <w:instrText xml:space="preserve"> PAGEREF _Toc223741036 \h </w:instrText>
            </w:r>
            <w:r>
              <w:rPr>
                <w:noProof/>
                <w:webHidden/>
              </w:rPr>
            </w:r>
            <w:r>
              <w:rPr>
                <w:noProof/>
                <w:webHidden/>
              </w:rPr>
              <w:fldChar w:fldCharType="separate"/>
            </w:r>
            <w:r>
              <w:rPr>
                <w:noProof/>
                <w:webHidden/>
              </w:rPr>
              <w:t>11</w:t>
            </w:r>
            <w:r>
              <w:rPr>
                <w:noProof/>
                <w:webHidden/>
              </w:rPr>
              <w:fldChar w:fldCharType="end"/>
            </w:r>
          </w:hyperlink>
        </w:p>
        <w:p w14:paraId="14FA99C1" w14:textId="0354023C" w:rsidR="006A2E97" w:rsidRDefault="006A2E97">
          <w:pPr>
            <w:pStyle w:val="TOC1"/>
            <w:tabs>
              <w:tab w:val="right" w:leader="dot" w:pos="9422"/>
            </w:tabs>
            <w:rPr>
              <w:rFonts w:asciiTheme="minorHAnsi" w:eastAsiaTheme="minorEastAsia" w:hAnsiTheme="minorHAnsi" w:cstheme="minorBidi"/>
              <w:b w:val="0"/>
              <w:noProof/>
              <w:color w:val="auto"/>
              <w:kern w:val="2"/>
              <w:sz w:val="24"/>
              <w:szCs w:val="24"/>
              <w14:ligatures w14:val="standardContextual"/>
            </w:rPr>
          </w:pPr>
          <w:hyperlink w:anchor="_Toc223741037" w:history="1">
            <w:r w:rsidRPr="004B6464">
              <w:rPr>
                <w:rStyle w:val="Hyperlink"/>
                <w:noProof/>
              </w:rPr>
              <w:t>References</w:t>
            </w:r>
            <w:r>
              <w:rPr>
                <w:noProof/>
                <w:webHidden/>
              </w:rPr>
              <w:tab/>
            </w:r>
            <w:r>
              <w:rPr>
                <w:noProof/>
                <w:webHidden/>
              </w:rPr>
              <w:fldChar w:fldCharType="begin"/>
            </w:r>
            <w:r>
              <w:rPr>
                <w:noProof/>
                <w:webHidden/>
              </w:rPr>
              <w:instrText xml:space="preserve"> PAGEREF _Toc223741037 \h </w:instrText>
            </w:r>
            <w:r>
              <w:rPr>
                <w:noProof/>
                <w:webHidden/>
              </w:rPr>
            </w:r>
            <w:r>
              <w:rPr>
                <w:noProof/>
                <w:webHidden/>
              </w:rPr>
              <w:fldChar w:fldCharType="separate"/>
            </w:r>
            <w:r>
              <w:rPr>
                <w:noProof/>
                <w:webHidden/>
              </w:rPr>
              <w:t>12</w:t>
            </w:r>
            <w:r>
              <w:rPr>
                <w:noProof/>
                <w:webHidden/>
              </w:rPr>
              <w:fldChar w:fldCharType="end"/>
            </w:r>
          </w:hyperlink>
        </w:p>
        <w:p w14:paraId="73198C4A" w14:textId="2AD0267E" w:rsidR="000B6E24" w:rsidRDefault="000B6E24" w:rsidP="00431DEC">
          <w:pPr>
            <w:jc w:val="left"/>
          </w:pPr>
          <w:r w:rsidRPr="00EA20A6">
            <w:rPr>
              <w:b/>
              <w:bCs/>
              <w:noProof/>
              <w:color w:val="000000" w:themeColor="text1"/>
            </w:rPr>
            <w:fldChar w:fldCharType="end"/>
          </w:r>
        </w:p>
      </w:sdtContent>
    </w:sdt>
    <w:p w14:paraId="45EB2045" w14:textId="77777777" w:rsidR="00776E6C" w:rsidRDefault="00776E6C" w:rsidP="00431DEC">
      <w:pPr>
        <w:pStyle w:val="Heading1"/>
        <w:spacing w:after="156"/>
        <w:ind w:left="-15" w:firstLine="0"/>
      </w:pPr>
    </w:p>
    <w:p w14:paraId="6841C4C4" w14:textId="77777777" w:rsidR="00776E6C" w:rsidRDefault="00776E6C" w:rsidP="00431DEC">
      <w:pPr>
        <w:pStyle w:val="Heading1"/>
        <w:spacing w:after="156"/>
        <w:ind w:left="-15" w:firstLine="0"/>
      </w:pPr>
    </w:p>
    <w:p w14:paraId="3E267AE8" w14:textId="77777777" w:rsidR="00776E6C" w:rsidRDefault="00776E6C" w:rsidP="00431DEC">
      <w:pPr>
        <w:pStyle w:val="Heading1"/>
        <w:spacing w:after="156"/>
        <w:ind w:left="-15" w:firstLine="0"/>
      </w:pPr>
    </w:p>
    <w:p w14:paraId="40F52D5B" w14:textId="77777777" w:rsidR="00496968" w:rsidRDefault="00496968" w:rsidP="00431DEC">
      <w:pPr>
        <w:ind w:left="0" w:firstLine="0"/>
        <w:jc w:val="left"/>
        <w:rPr>
          <w:b/>
          <w:sz w:val="40"/>
          <w:rtl/>
        </w:rPr>
      </w:pPr>
    </w:p>
    <w:p w14:paraId="106B5D3A" w14:textId="77777777" w:rsidR="00431DEC" w:rsidRDefault="00431DEC" w:rsidP="00431DEC">
      <w:pPr>
        <w:ind w:left="0" w:firstLine="0"/>
        <w:jc w:val="left"/>
        <w:rPr>
          <w:b/>
          <w:sz w:val="40"/>
          <w:rtl/>
        </w:rPr>
      </w:pPr>
    </w:p>
    <w:p w14:paraId="2D0CBEFE" w14:textId="77777777" w:rsidR="00431DEC" w:rsidRDefault="00431DEC" w:rsidP="00431DEC">
      <w:pPr>
        <w:ind w:left="0" w:firstLine="0"/>
        <w:jc w:val="left"/>
        <w:rPr>
          <w:b/>
          <w:sz w:val="40"/>
          <w:rtl/>
        </w:rPr>
      </w:pPr>
    </w:p>
    <w:p w14:paraId="003B9E5E" w14:textId="77777777" w:rsidR="00431DEC" w:rsidRDefault="00431DEC" w:rsidP="00431DEC">
      <w:pPr>
        <w:ind w:left="0" w:firstLine="0"/>
        <w:jc w:val="left"/>
        <w:rPr>
          <w:b/>
          <w:sz w:val="40"/>
          <w:rtl/>
        </w:rPr>
      </w:pPr>
    </w:p>
    <w:p w14:paraId="4DDA1C86" w14:textId="77777777" w:rsidR="00431DEC" w:rsidRDefault="00431DEC" w:rsidP="00431DEC">
      <w:pPr>
        <w:ind w:left="0" w:firstLine="0"/>
        <w:jc w:val="left"/>
        <w:rPr>
          <w:b/>
          <w:sz w:val="40"/>
          <w:rtl/>
        </w:rPr>
      </w:pPr>
    </w:p>
    <w:p w14:paraId="7AECC6DD" w14:textId="77777777" w:rsidR="00431DEC" w:rsidRDefault="00431DEC" w:rsidP="00431DEC">
      <w:pPr>
        <w:ind w:left="0" w:firstLine="0"/>
        <w:jc w:val="left"/>
        <w:rPr>
          <w:b/>
          <w:sz w:val="40"/>
          <w:rtl/>
        </w:rPr>
      </w:pPr>
    </w:p>
    <w:p w14:paraId="045FE20B" w14:textId="77777777" w:rsidR="00431DEC" w:rsidRDefault="00431DEC" w:rsidP="00431DEC">
      <w:pPr>
        <w:ind w:left="0" w:firstLine="0"/>
        <w:jc w:val="left"/>
        <w:rPr>
          <w:b/>
          <w:sz w:val="40"/>
        </w:rPr>
      </w:pPr>
    </w:p>
    <w:p w14:paraId="4620BB89" w14:textId="77777777" w:rsidR="003505FF" w:rsidRDefault="003505FF" w:rsidP="00431DEC">
      <w:pPr>
        <w:ind w:left="0" w:firstLine="0"/>
        <w:jc w:val="left"/>
        <w:rPr>
          <w:b/>
          <w:sz w:val="40"/>
        </w:rPr>
      </w:pPr>
    </w:p>
    <w:p w14:paraId="6CD0DE57" w14:textId="065CD86D" w:rsidR="00650535" w:rsidRDefault="00DD49C3" w:rsidP="009368F6">
      <w:pPr>
        <w:pStyle w:val="Heading1"/>
        <w:ind w:left="-90"/>
      </w:pPr>
      <w:bookmarkStart w:id="11" w:name="_Toc223741027"/>
      <w:bookmarkEnd w:id="10"/>
      <w:r>
        <w:lastRenderedPageBreak/>
        <w:t xml:space="preserve">Chapter </w:t>
      </w:r>
      <w:r w:rsidR="00745149">
        <w:t>1: Introduction</w:t>
      </w:r>
      <w:bookmarkEnd w:id="11"/>
      <w:r>
        <w:t xml:space="preserve"> </w:t>
      </w:r>
    </w:p>
    <w:p w14:paraId="561C209F" w14:textId="4A111058" w:rsidR="00DD49C3" w:rsidRPr="00DD49C3" w:rsidRDefault="00745149" w:rsidP="00745149">
      <w:pPr>
        <w:pStyle w:val="Heading3"/>
        <w:ind w:left="-90"/>
      </w:pPr>
      <w:bookmarkStart w:id="12" w:name="_Toc223741028"/>
      <w:r>
        <w:t>Introduction</w:t>
      </w:r>
      <w:bookmarkEnd w:id="12"/>
    </w:p>
    <w:p w14:paraId="5D6D87A2" w14:textId="3F44A62B"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Alzheimer’s disease is one of the most difficult brain conditions. While it is more common in older people, it can </w:t>
      </w:r>
      <w:proofErr w:type="gramStart"/>
      <w:r w:rsidRPr="005515C2">
        <w:rPr>
          <w:color w:val="auto"/>
          <w:sz w:val="24"/>
          <w:szCs w:val="24"/>
        </w:rPr>
        <w:t>actually affect</w:t>
      </w:r>
      <w:proofErr w:type="gramEnd"/>
      <w:r w:rsidRPr="005515C2">
        <w:rPr>
          <w:color w:val="auto"/>
          <w:sz w:val="24"/>
          <w:szCs w:val="24"/>
        </w:rPr>
        <w:t xml:space="preserve"> individuals at different stages of life, including those in their younger years. It slowly destroys memory and thinking skills, and in many cases, it is only discovered after the person shows clear symptoms. However, research has shown that changes in the brain start many years before these symptoms appear. This is why finding the disease early is the main goal of medical research today. For example, </w:t>
      </w:r>
      <w:r w:rsidR="00153F32" w:rsidRPr="00072317">
        <w:rPr>
          <w:b/>
          <w:bCs/>
          <w:color w:val="auto"/>
          <w:sz w:val="24"/>
          <w:szCs w:val="24"/>
          <w:highlight w:val="yellow"/>
        </w:rPr>
        <w:t>[5]</w:t>
      </w:r>
      <w:r w:rsidRPr="005515C2">
        <w:rPr>
          <w:color w:val="auto"/>
          <w:sz w:val="24"/>
          <w:szCs w:val="24"/>
        </w:rPr>
        <w:t xml:space="preserve"> showed that we can catch these early signs by tracking how the brain shrinks over time.</w:t>
      </w:r>
    </w:p>
    <w:p w14:paraId="4DF92B51" w14:textId="5683BA12"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With the fast growth of artificial intelligence (AI), there is a lot of interest in using these smart computer models to help doctors. Brain scans, like MRI, give us detailed pictures of the brain's structure. Studies by </w:t>
      </w:r>
      <w:r w:rsidR="00A2398B" w:rsidRPr="00A2398B">
        <w:rPr>
          <w:b/>
          <w:bCs/>
          <w:color w:val="auto"/>
          <w:sz w:val="24"/>
          <w:szCs w:val="24"/>
        </w:rPr>
        <w:t>[6]</w:t>
      </w:r>
      <w:r w:rsidRPr="005515C2">
        <w:rPr>
          <w:color w:val="auto"/>
          <w:sz w:val="24"/>
          <w:szCs w:val="24"/>
        </w:rPr>
        <w:t xml:space="preserve"> and </w:t>
      </w:r>
      <w:r w:rsidR="00A2398B" w:rsidRPr="00A2398B">
        <w:rPr>
          <w:b/>
          <w:bCs/>
          <w:color w:val="auto"/>
          <w:sz w:val="24"/>
          <w:szCs w:val="24"/>
        </w:rPr>
        <w:t>[1]</w:t>
      </w:r>
      <w:r w:rsidRPr="005515C2">
        <w:rPr>
          <w:color w:val="auto"/>
          <w:sz w:val="24"/>
          <w:szCs w:val="24"/>
        </w:rPr>
        <w:t xml:space="preserve"> have used these images to build very accurate systems for detecting the disease. At the same time, looking at a patient's medical history and their scores on memory tests can tell us a lot about their condition. Each type of information tells a different part of the story.</w:t>
      </w:r>
    </w:p>
    <w:p w14:paraId="6AFF979E" w14:textId="756CAD10"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Many previous studies rely on only one type of information, like just using brain images. While these methods work well, they might miss the bigger picture because this disease is complex and changes over time. Recent research proves that combining different sources—such as merging brain scans with a patient’s clinical records and physical symptoms </w:t>
      </w:r>
      <w:r w:rsidR="00717FE2" w:rsidRPr="00717FE2">
        <w:rPr>
          <w:b/>
          <w:bCs/>
          <w:color w:val="auto"/>
          <w:sz w:val="24"/>
          <w:szCs w:val="24"/>
        </w:rPr>
        <w:t>[3]</w:t>
      </w:r>
      <w:r w:rsidR="00717FE2">
        <w:rPr>
          <w:color w:val="auto"/>
          <w:sz w:val="24"/>
          <w:szCs w:val="24"/>
        </w:rPr>
        <w:t xml:space="preserve"> </w:t>
      </w:r>
      <w:r w:rsidRPr="005515C2">
        <w:rPr>
          <w:color w:val="auto"/>
          <w:sz w:val="24"/>
          <w:szCs w:val="24"/>
        </w:rPr>
        <w:t>leads to a much more precise and reliable diagnosis.</w:t>
      </w:r>
    </w:p>
    <w:p w14:paraId="6A687664" w14:textId="6A540B6C"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In this thesis, we propose a</w:t>
      </w:r>
      <w:r w:rsidR="0006397D">
        <w:rPr>
          <w:color w:val="auto"/>
          <w:sz w:val="24"/>
          <w:szCs w:val="24"/>
        </w:rPr>
        <w:t xml:space="preserve">n </w:t>
      </w:r>
      <w:r w:rsidRPr="005515C2">
        <w:rPr>
          <w:color w:val="auto"/>
          <w:sz w:val="24"/>
          <w:szCs w:val="24"/>
        </w:rPr>
        <w:t xml:space="preserve">AI system for early diagnosis that looks at both brain changes and medical records over time. We use data from the </w:t>
      </w:r>
      <w:r w:rsidR="00DD6C4A" w:rsidRPr="005515C2">
        <w:rPr>
          <w:color w:val="auto"/>
          <w:sz w:val="24"/>
          <w:szCs w:val="24"/>
        </w:rPr>
        <w:t>ADNI,</w:t>
      </w:r>
      <w:r w:rsidRPr="005515C2">
        <w:rPr>
          <w:color w:val="auto"/>
          <w:sz w:val="24"/>
          <w:szCs w:val="24"/>
        </w:rPr>
        <w:t xml:space="preserve"> which is a famous collection of medical information used by many top researchers, including </w:t>
      </w:r>
      <w:r w:rsidR="00DA32A0" w:rsidRPr="00A2510A">
        <w:rPr>
          <w:b/>
          <w:bCs/>
          <w:color w:val="auto"/>
          <w:sz w:val="24"/>
          <w:szCs w:val="24"/>
        </w:rPr>
        <w:t>[</w:t>
      </w:r>
      <w:r w:rsidR="00A2510A" w:rsidRPr="00A2510A">
        <w:rPr>
          <w:b/>
          <w:bCs/>
          <w:color w:val="auto"/>
          <w:sz w:val="24"/>
          <w:szCs w:val="24"/>
        </w:rPr>
        <w:t>4</w:t>
      </w:r>
      <w:r w:rsidR="00DA32A0" w:rsidRPr="00A2510A">
        <w:rPr>
          <w:b/>
          <w:bCs/>
          <w:color w:val="auto"/>
          <w:sz w:val="24"/>
          <w:szCs w:val="24"/>
        </w:rPr>
        <w:t>]</w:t>
      </w:r>
      <w:r w:rsidR="00AF1B0C">
        <w:rPr>
          <w:rFonts w:hint="cs"/>
          <w:b/>
          <w:bCs/>
          <w:color w:val="auto"/>
          <w:sz w:val="24"/>
          <w:szCs w:val="24"/>
          <w:rtl/>
        </w:rPr>
        <w:t xml:space="preserve"> </w:t>
      </w:r>
      <w:r w:rsidRPr="005515C2">
        <w:rPr>
          <w:color w:val="auto"/>
          <w:sz w:val="24"/>
          <w:szCs w:val="24"/>
        </w:rPr>
        <w:t xml:space="preserve">and </w:t>
      </w:r>
      <w:r w:rsidR="00A2510A" w:rsidRPr="008C2C24">
        <w:rPr>
          <w:b/>
          <w:bCs/>
          <w:color w:val="auto"/>
          <w:sz w:val="24"/>
          <w:szCs w:val="24"/>
        </w:rPr>
        <w:t>[</w:t>
      </w:r>
      <w:r w:rsidR="00DD6C4A">
        <w:rPr>
          <w:b/>
          <w:bCs/>
          <w:color w:val="auto"/>
          <w:sz w:val="24"/>
          <w:szCs w:val="24"/>
        </w:rPr>
        <w:t>10</w:t>
      </w:r>
      <w:r w:rsidR="00A2510A" w:rsidRPr="008C2C24">
        <w:rPr>
          <w:b/>
          <w:bCs/>
          <w:color w:val="auto"/>
          <w:sz w:val="24"/>
          <w:szCs w:val="24"/>
        </w:rPr>
        <w:t>]</w:t>
      </w:r>
      <w:r w:rsidRPr="005515C2">
        <w:rPr>
          <w:color w:val="auto"/>
          <w:sz w:val="24"/>
          <w:szCs w:val="24"/>
        </w:rPr>
        <w:t>.</w:t>
      </w:r>
    </w:p>
    <w:p w14:paraId="4492CD0B" w14:textId="76C583A7" w:rsidR="005515C2" w:rsidRPr="005515C2" w:rsidRDefault="005515C2" w:rsidP="005515C2">
      <w:pPr>
        <w:spacing w:before="100" w:beforeAutospacing="1" w:after="100" w:afterAutospacing="1" w:line="240" w:lineRule="auto"/>
        <w:ind w:left="0" w:firstLine="0"/>
        <w:jc w:val="left"/>
        <w:rPr>
          <w:color w:val="auto"/>
          <w:sz w:val="24"/>
          <w:szCs w:val="24"/>
        </w:rPr>
      </w:pPr>
      <w:r w:rsidRPr="005515C2">
        <w:rPr>
          <w:color w:val="auto"/>
          <w:sz w:val="24"/>
          <w:szCs w:val="24"/>
        </w:rPr>
        <w:t xml:space="preserve">The main goal of this work is to see if combining brain images and clinical memory tests can help us find the disease </w:t>
      </w:r>
      <w:r w:rsidR="00545CAE">
        <w:rPr>
          <w:color w:val="auto"/>
          <w:sz w:val="24"/>
          <w:szCs w:val="24"/>
        </w:rPr>
        <w:t xml:space="preserve">in </w:t>
      </w:r>
      <w:r w:rsidRPr="005515C2">
        <w:rPr>
          <w:color w:val="auto"/>
          <w:sz w:val="24"/>
          <w:szCs w:val="24"/>
        </w:rPr>
        <w:t>earlier</w:t>
      </w:r>
      <w:r w:rsidR="00545CAE">
        <w:rPr>
          <w:color w:val="auto"/>
          <w:sz w:val="24"/>
          <w:szCs w:val="24"/>
        </w:rPr>
        <w:t xml:space="preserve"> stages</w:t>
      </w:r>
      <w:r w:rsidR="00695AC2">
        <w:rPr>
          <w:color w:val="auto"/>
          <w:sz w:val="24"/>
          <w:szCs w:val="24"/>
        </w:rPr>
        <w:t xml:space="preserve"> which</w:t>
      </w:r>
      <w:r w:rsidRPr="005515C2">
        <w:rPr>
          <w:color w:val="auto"/>
          <w:sz w:val="24"/>
          <w:szCs w:val="24"/>
        </w:rPr>
        <w:t xml:space="preserve"> aims to </w:t>
      </w:r>
      <w:r w:rsidR="00DA32A0" w:rsidRPr="005515C2">
        <w:rPr>
          <w:color w:val="auto"/>
          <w:sz w:val="24"/>
          <w:szCs w:val="24"/>
        </w:rPr>
        <w:t>give a</w:t>
      </w:r>
      <w:r w:rsidRPr="005515C2">
        <w:rPr>
          <w:color w:val="auto"/>
          <w:sz w:val="24"/>
          <w:szCs w:val="24"/>
        </w:rPr>
        <w:t xml:space="preserve"> clear and easy-to-understand tool to help patients as early as possible.</w:t>
      </w:r>
    </w:p>
    <w:p w14:paraId="6C3FFA4F" w14:textId="5603735D" w:rsidR="00650535" w:rsidRPr="00650535" w:rsidRDefault="00650535" w:rsidP="00431DEC">
      <w:pPr>
        <w:spacing w:before="100" w:beforeAutospacing="1" w:after="100" w:afterAutospacing="1" w:line="240" w:lineRule="auto"/>
        <w:ind w:left="0" w:firstLine="0"/>
        <w:jc w:val="left"/>
        <w:rPr>
          <w:color w:val="auto"/>
          <w:sz w:val="24"/>
          <w:szCs w:val="24"/>
        </w:rPr>
      </w:pPr>
      <w:r w:rsidRPr="00650535">
        <w:rPr>
          <w:color w:val="auto"/>
          <w:sz w:val="24"/>
          <w:szCs w:val="24"/>
        </w:rPr>
        <w:t>.</w:t>
      </w:r>
    </w:p>
    <w:p w14:paraId="2819E02A" w14:textId="77777777" w:rsidR="00431DEC" w:rsidRDefault="00431DEC" w:rsidP="00431DEC">
      <w:pPr>
        <w:pStyle w:val="Heading2"/>
        <w:rPr>
          <w:rtl/>
        </w:rPr>
      </w:pPr>
    </w:p>
    <w:p w14:paraId="34F1FC75" w14:textId="77777777" w:rsidR="00B05E58" w:rsidRDefault="00B05E58" w:rsidP="00B05E58">
      <w:pPr>
        <w:rPr>
          <w:rtl/>
        </w:rPr>
      </w:pPr>
    </w:p>
    <w:p w14:paraId="353EB1B1" w14:textId="77777777" w:rsidR="00B05E58" w:rsidRPr="00B05E58" w:rsidRDefault="00B05E58" w:rsidP="00B05E58">
      <w:pPr>
        <w:rPr>
          <w:rtl/>
        </w:rPr>
      </w:pPr>
    </w:p>
    <w:p w14:paraId="0F24CAF8" w14:textId="77777777" w:rsidR="00B05E58" w:rsidRDefault="00B05E58" w:rsidP="00431DEC">
      <w:pPr>
        <w:pStyle w:val="Heading2"/>
        <w:rPr>
          <w:rtl/>
        </w:rPr>
      </w:pPr>
    </w:p>
    <w:p w14:paraId="2D811B1B" w14:textId="77777777" w:rsidR="00B05E58" w:rsidRDefault="00B05E58" w:rsidP="00B05E58">
      <w:pPr>
        <w:rPr>
          <w:rtl/>
        </w:rPr>
      </w:pPr>
    </w:p>
    <w:p w14:paraId="22D63301" w14:textId="77777777" w:rsidR="00B05E58" w:rsidRDefault="00B05E58" w:rsidP="00B05E58">
      <w:pPr>
        <w:rPr>
          <w:rtl/>
        </w:rPr>
      </w:pPr>
    </w:p>
    <w:p w14:paraId="64DCA781" w14:textId="77777777" w:rsidR="00B05E58" w:rsidRPr="00B05E58" w:rsidRDefault="00B05E58" w:rsidP="00B05E58">
      <w:pPr>
        <w:rPr>
          <w:rtl/>
        </w:rPr>
      </w:pPr>
    </w:p>
    <w:p w14:paraId="4CC53CDB" w14:textId="5BBB678D" w:rsidR="00650535" w:rsidRDefault="00650535" w:rsidP="00916134">
      <w:pPr>
        <w:pStyle w:val="Heading3"/>
        <w:ind w:left="450" w:hanging="450"/>
        <w:rPr>
          <w:color w:val="auto"/>
          <w:sz w:val="36"/>
        </w:rPr>
      </w:pPr>
      <w:bookmarkStart w:id="13" w:name="_Toc223741029"/>
      <w:r>
        <w:lastRenderedPageBreak/>
        <w:t>1.</w:t>
      </w:r>
      <w:r w:rsidR="00B9089A">
        <w:t>1</w:t>
      </w:r>
      <w:r>
        <w:t xml:space="preserve"> Problem Definition</w:t>
      </w:r>
      <w:bookmarkEnd w:id="13"/>
    </w:p>
    <w:p w14:paraId="45BC71C7" w14:textId="77777777" w:rsidR="00650535" w:rsidRDefault="00650535" w:rsidP="00431DEC">
      <w:pPr>
        <w:pStyle w:val="NormalWeb"/>
      </w:pPr>
      <w:r>
        <w:t>Despite the large number of studies applying deep learning to Alzheimer’s diagnosis, several important limitations remain.</w:t>
      </w:r>
    </w:p>
    <w:p w14:paraId="6965BF6C" w14:textId="77777777" w:rsidR="00650535" w:rsidRDefault="00650535" w:rsidP="00431DEC">
      <w:pPr>
        <w:pStyle w:val="NormalWeb"/>
      </w:pPr>
      <w:r>
        <w:t>First, many approaches focus exclusively on imaging data, particularly structural MRI. While MRI can reveal brain atrophy and structural abnormalities, it does not incorporate molecular or genetic information that may indicate susceptibility before structural damage becomes severe.</w:t>
      </w:r>
    </w:p>
    <w:p w14:paraId="7F6D9428" w14:textId="77777777" w:rsidR="00650535" w:rsidRDefault="00650535" w:rsidP="00431DEC">
      <w:pPr>
        <w:pStyle w:val="NormalWeb"/>
      </w:pPr>
      <w:r>
        <w:t>Second, both neuroimaging and genomic datasets are high-dimensional. Imaging volumes contain millions of voxels, and genomic profiles may include thousands of features. Directly training deep learning models on such data can lead to overfitting if not handled properly. Effective feature extraction and dimensionality reduction strategies are therefore necessary.</w:t>
      </w:r>
    </w:p>
    <w:p w14:paraId="29D9C163" w14:textId="77777777" w:rsidR="00650535" w:rsidRDefault="00650535" w:rsidP="00431DEC">
      <w:pPr>
        <w:pStyle w:val="NormalWeb"/>
      </w:pPr>
      <w:r>
        <w:t>Third, Alzheimer’s disease progresses gradually over time. However, several existing models treat patient samples as independent observations and ignore longitudinal progression. This may limit the model’s ability to detect subtle early-stage changes.</w:t>
      </w:r>
    </w:p>
    <w:p w14:paraId="21DCBA60" w14:textId="77777777" w:rsidR="00650535" w:rsidRDefault="00650535" w:rsidP="00431DEC">
      <w:pPr>
        <w:pStyle w:val="NormalWeb"/>
      </w:pPr>
      <w:r>
        <w:t>Finally, multimodal fusion itself is a challenging research problem. There is no universally optimal way to combine heterogeneous data sources such as imaging and genomics. The architecture design must carefully balance representation learning and generalization capability.</w:t>
      </w:r>
    </w:p>
    <w:p w14:paraId="0383E2ED" w14:textId="77777777" w:rsidR="00503203" w:rsidRDefault="00503203" w:rsidP="00431DEC">
      <w:pPr>
        <w:spacing w:after="253" w:line="259" w:lineRule="auto"/>
        <w:ind w:left="0" w:firstLine="0"/>
        <w:jc w:val="left"/>
        <w:rPr>
          <w:bCs/>
        </w:rPr>
      </w:pPr>
    </w:p>
    <w:p w14:paraId="277C19EA" w14:textId="77777777" w:rsidR="00650535" w:rsidRDefault="00650535" w:rsidP="001B6E1F">
      <w:pPr>
        <w:pStyle w:val="Heading3"/>
        <w:ind w:left="-90"/>
        <w:rPr>
          <w:color w:val="auto"/>
          <w:sz w:val="36"/>
        </w:rPr>
      </w:pPr>
      <w:bookmarkStart w:id="14" w:name="_Toc223741030"/>
      <w:r>
        <w:t>1.3 Thesis Objectives</w:t>
      </w:r>
      <w:bookmarkEnd w:id="14"/>
    </w:p>
    <w:p w14:paraId="5EFAF069" w14:textId="77777777" w:rsidR="00650535" w:rsidRDefault="00650535" w:rsidP="00431DEC">
      <w:pPr>
        <w:pStyle w:val="NormalWeb"/>
      </w:pPr>
      <w:r>
        <w:t>The primary objective of this research is to design and evaluate a spatiotemporal multimodal artificial intelligence framework for early Alzheimer’s disease diagnosis.</w:t>
      </w:r>
    </w:p>
    <w:p w14:paraId="5BE5D425" w14:textId="77777777" w:rsidR="00650535" w:rsidRDefault="00650535" w:rsidP="00431DEC">
      <w:pPr>
        <w:pStyle w:val="NormalWeb"/>
      </w:pPr>
      <w:r>
        <w:t>More specifically, this study aims to:</w:t>
      </w:r>
    </w:p>
    <w:p w14:paraId="1B086DC7" w14:textId="0E5ACD7A" w:rsidR="00650535" w:rsidRDefault="00650535" w:rsidP="00431DEC">
      <w:pPr>
        <w:pStyle w:val="NormalWeb"/>
        <w:numPr>
          <w:ilvl w:val="0"/>
          <w:numId w:val="22"/>
        </w:numPr>
      </w:pPr>
      <w:r>
        <w:t>Develop a deep learning model capable of extracting meaningful spatial features from high-dimensional neuroimaging data such as MRI</w:t>
      </w:r>
      <w:r w:rsidR="00E662D1">
        <w:t xml:space="preserve"> </w:t>
      </w:r>
      <w:r>
        <w:t>scans.</w:t>
      </w:r>
    </w:p>
    <w:p w14:paraId="2D683912" w14:textId="77777777" w:rsidR="00650535" w:rsidRDefault="00650535" w:rsidP="00431DEC">
      <w:pPr>
        <w:pStyle w:val="NormalWeb"/>
        <w:numPr>
          <w:ilvl w:val="0"/>
          <w:numId w:val="22"/>
        </w:numPr>
      </w:pPr>
      <w:r>
        <w:t>Incorporate temporal modeling techniques to capture longitudinal disease progression patterns.</w:t>
      </w:r>
    </w:p>
    <w:p w14:paraId="12622FD9" w14:textId="77777777" w:rsidR="00650535" w:rsidRDefault="00650535" w:rsidP="00431DEC">
      <w:pPr>
        <w:pStyle w:val="NormalWeb"/>
        <w:numPr>
          <w:ilvl w:val="0"/>
          <w:numId w:val="22"/>
        </w:numPr>
      </w:pPr>
      <w:r>
        <w:t>Integrate genomic biomarkers with imaging representations using an effective multimodal fusion strategy.</w:t>
      </w:r>
    </w:p>
    <w:p w14:paraId="5BD2562C" w14:textId="77777777" w:rsidR="00650535" w:rsidRDefault="00650535" w:rsidP="00431DEC">
      <w:pPr>
        <w:pStyle w:val="NormalWeb"/>
        <w:numPr>
          <w:ilvl w:val="0"/>
          <w:numId w:val="22"/>
        </w:numPr>
      </w:pPr>
      <w:r>
        <w:t>Compare the proposed multimodal approach with unimodal baseline models.</w:t>
      </w:r>
    </w:p>
    <w:p w14:paraId="2F40B49F" w14:textId="77777777" w:rsidR="00650535" w:rsidRDefault="00650535" w:rsidP="00431DEC">
      <w:pPr>
        <w:pStyle w:val="NormalWeb"/>
        <w:numPr>
          <w:ilvl w:val="0"/>
          <w:numId w:val="22"/>
        </w:numPr>
      </w:pPr>
      <w:r>
        <w:t>Evaluate the diagnostic performance using standard classification metrics such as accuracy, sensitivity, specificity, and AUC.</w:t>
      </w:r>
    </w:p>
    <w:p w14:paraId="605DFB0C" w14:textId="77777777" w:rsidR="00650535" w:rsidRDefault="00650535" w:rsidP="00431DEC">
      <w:pPr>
        <w:pStyle w:val="NormalWeb"/>
      </w:pPr>
      <w:r>
        <w:t>Through these objectives, the study seeks to explore whether combining heterogeneous data sources can enhance early detection performance in a clinically meaningful way.</w:t>
      </w:r>
    </w:p>
    <w:p w14:paraId="187FA295" w14:textId="77777777" w:rsidR="00431DEC" w:rsidRDefault="00431DEC" w:rsidP="00431DEC">
      <w:pPr>
        <w:jc w:val="left"/>
        <w:rPr>
          <w:rtl/>
        </w:rPr>
      </w:pPr>
    </w:p>
    <w:p w14:paraId="6DCA8FB2" w14:textId="77777777" w:rsidR="00650535" w:rsidRDefault="00650535" w:rsidP="00012D58">
      <w:pPr>
        <w:pStyle w:val="Heading3"/>
        <w:ind w:left="90"/>
      </w:pPr>
      <w:bookmarkStart w:id="15" w:name="_Toc223741031"/>
      <w:r>
        <w:lastRenderedPageBreak/>
        <w:t>1.4 Thesis Contribution</w:t>
      </w:r>
      <w:bookmarkEnd w:id="15"/>
    </w:p>
    <w:p w14:paraId="0EF79694" w14:textId="77777777" w:rsidR="00650535" w:rsidRDefault="00650535" w:rsidP="00431DEC">
      <w:pPr>
        <w:pStyle w:val="NormalWeb"/>
      </w:pPr>
      <w:r>
        <w:t>This thesis contributes to the field of AI-based medical diagnosis in several aspects.</w:t>
      </w:r>
    </w:p>
    <w:p w14:paraId="4B58696E" w14:textId="77777777" w:rsidR="00650535" w:rsidRDefault="00650535" w:rsidP="00431DEC">
      <w:pPr>
        <w:pStyle w:val="NormalWeb"/>
      </w:pPr>
      <w:r>
        <w:t>First, it proposes a unified framework that jointly models spatial imaging patterns and temporal progression dynamics rather than treating patient data as independent static samples.</w:t>
      </w:r>
    </w:p>
    <w:p w14:paraId="19D18D9C" w14:textId="77777777" w:rsidR="00650535" w:rsidRDefault="00650535" w:rsidP="00431DEC">
      <w:pPr>
        <w:pStyle w:val="NormalWeb"/>
      </w:pPr>
      <w:r>
        <w:t>Second, it investigates multimodal fusion between neuroimaging and genomic data within a single deep learning architecture. Instead of relying on a single modality, the proposed approach attempts to capture complementary disease-related information from different biological levels.</w:t>
      </w:r>
    </w:p>
    <w:p w14:paraId="17325BB0" w14:textId="77777777" w:rsidR="00650535" w:rsidRDefault="00650535" w:rsidP="00431DEC">
      <w:pPr>
        <w:pStyle w:val="NormalWeb"/>
      </w:pPr>
      <w:r>
        <w:t xml:space="preserve">Third, the study provides an empirical evaluation using longitudinal data from the </w:t>
      </w:r>
      <w:r>
        <w:rPr>
          <w:rStyle w:val="whitespace-normal"/>
        </w:rPr>
        <w:t>Alzheimer’s Disease Neuroimaging Initiative</w:t>
      </w:r>
      <w:r>
        <w:t xml:space="preserve"> (ADNI), allowing performance comparison between multimodal and unimodal strategies.</w:t>
      </w:r>
    </w:p>
    <w:p w14:paraId="01F42364" w14:textId="77777777" w:rsidR="00650535" w:rsidRDefault="00650535" w:rsidP="00431DEC">
      <w:pPr>
        <w:pStyle w:val="NormalWeb"/>
      </w:pPr>
      <w:r>
        <w:t>Overall, this work aims to provide insights into how multimodal and temporal modeling can be leveraged to improve early Alzheimer’s diagnosis while maintaining methodological transparency and reproducibility.</w:t>
      </w:r>
    </w:p>
    <w:p w14:paraId="0DFE6C80" w14:textId="4CC0936C" w:rsidR="00650535" w:rsidRDefault="00650535" w:rsidP="00431DEC">
      <w:pPr>
        <w:jc w:val="left"/>
        <w:rPr>
          <w:rtl/>
        </w:rPr>
      </w:pPr>
    </w:p>
    <w:p w14:paraId="60F9F715" w14:textId="77777777" w:rsidR="00431DEC" w:rsidRDefault="00431DEC" w:rsidP="00431DEC">
      <w:pPr>
        <w:jc w:val="left"/>
        <w:rPr>
          <w:rtl/>
        </w:rPr>
      </w:pPr>
    </w:p>
    <w:p w14:paraId="5CACA704" w14:textId="77777777" w:rsidR="00431DEC" w:rsidRDefault="00431DEC" w:rsidP="00431DEC">
      <w:pPr>
        <w:jc w:val="left"/>
        <w:rPr>
          <w:rtl/>
        </w:rPr>
      </w:pPr>
    </w:p>
    <w:p w14:paraId="446DB7D2" w14:textId="77777777" w:rsidR="00431DEC" w:rsidRDefault="00431DEC" w:rsidP="00431DEC">
      <w:pPr>
        <w:jc w:val="left"/>
        <w:rPr>
          <w:rtl/>
        </w:rPr>
      </w:pPr>
    </w:p>
    <w:p w14:paraId="508BE8B0" w14:textId="77777777" w:rsidR="00431DEC" w:rsidRDefault="00431DEC" w:rsidP="00431DEC">
      <w:pPr>
        <w:jc w:val="left"/>
        <w:rPr>
          <w:rtl/>
        </w:rPr>
      </w:pPr>
    </w:p>
    <w:p w14:paraId="6AE1E263" w14:textId="77777777" w:rsidR="00431DEC" w:rsidRDefault="00431DEC" w:rsidP="00431DEC">
      <w:pPr>
        <w:jc w:val="left"/>
        <w:rPr>
          <w:rtl/>
        </w:rPr>
      </w:pPr>
    </w:p>
    <w:p w14:paraId="5E62CA41" w14:textId="77777777" w:rsidR="00431DEC" w:rsidRDefault="00431DEC" w:rsidP="00431DEC">
      <w:pPr>
        <w:jc w:val="left"/>
        <w:rPr>
          <w:rtl/>
        </w:rPr>
      </w:pPr>
    </w:p>
    <w:p w14:paraId="11243E23" w14:textId="77777777" w:rsidR="00431DEC" w:rsidRDefault="00431DEC" w:rsidP="00431DEC">
      <w:pPr>
        <w:jc w:val="left"/>
        <w:rPr>
          <w:rtl/>
        </w:rPr>
      </w:pPr>
    </w:p>
    <w:p w14:paraId="16D91DC8" w14:textId="77777777" w:rsidR="00431DEC" w:rsidRDefault="00431DEC" w:rsidP="00431DEC">
      <w:pPr>
        <w:jc w:val="left"/>
        <w:rPr>
          <w:rtl/>
        </w:rPr>
      </w:pPr>
    </w:p>
    <w:p w14:paraId="2EEF5486" w14:textId="77777777" w:rsidR="00431DEC" w:rsidRDefault="00431DEC" w:rsidP="00431DEC">
      <w:pPr>
        <w:jc w:val="left"/>
        <w:rPr>
          <w:rtl/>
        </w:rPr>
      </w:pPr>
    </w:p>
    <w:p w14:paraId="0C4D588D" w14:textId="77777777" w:rsidR="00431DEC" w:rsidRDefault="00431DEC" w:rsidP="00431DEC">
      <w:pPr>
        <w:jc w:val="left"/>
        <w:rPr>
          <w:rtl/>
        </w:rPr>
      </w:pPr>
    </w:p>
    <w:p w14:paraId="64A79733" w14:textId="77777777" w:rsidR="00431DEC" w:rsidRDefault="00431DEC" w:rsidP="00431DEC">
      <w:pPr>
        <w:jc w:val="left"/>
        <w:rPr>
          <w:rtl/>
        </w:rPr>
      </w:pPr>
    </w:p>
    <w:p w14:paraId="6B398FD0" w14:textId="77777777" w:rsidR="00431DEC" w:rsidRDefault="00431DEC" w:rsidP="00431DEC">
      <w:pPr>
        <w:jc w:val="left"/>
        <w:rPr>
          <w:rtl/>
        </w:rPr>
      </w:pPr>
    </w:p>
    <w:p w14:paraId="66177112" w14:textId="77777777" w:rsidR="00431DEC" w:rsidRDefault="00431DEC" w:rsidP="00431DEC">
      <w:pPr>
        <w:jc w:val="left"/>
        <w:rPr>
          <w:rtl/>
        </w:rPr>
      </w:pPr>
    </w:p>
    <w:p w14:paraId="095D165D" w14:textId="77777777" w:rsidR="00431DEC" w:rsidRDefault="00431DEC" w:rsidP="00431DEC">
      <w:pPr>
        <w:jc w:val="left"/>
        <w:rPr>
          <w:rtl/>
        </w:rPr>
      </w:pPr>
    </w:p>
    <w:p w14:paraId="665B6CB9" w14:textId="77777777" w:rsidR="00431DEC" w:rsidRDefault="00431DEC" w:rsidP="00431DEC">
      <w:pPr>
        <w:jc w:val="left"/>
        <w:rPr>
          <w:rtl/>
        </w:rPr>
      </w:pPr>
    </w:p>
    <w:p w14:paraId="73A27D2B" w14:textId="77777777" w:rsidR="00431DEC" w:rsidRDefault="00431DEC" w:rsidP="00431DEC">
      <w:pPr>
        <w:jc w:val="left"/>
        <w:rPr>
          <w:rtl/>
        </w:rPr>
      </w:pPr>
    </w:p>
    <w:p w14:paraId="575E4825" w14:textId="77777777" w:rsidR="00431DEC" w:rsidRDefault="00431DEC" w:rsidP="00431DEC">
      <w:pPr>
        <w:jc w:val="left"/>
        <w:rPr>
          <w:rtl/>
        </w:rPr>
      </w:pPr>
    </w:p>
    <w:p w14:paraId="16ED4099" w14:textId="77777777" w:rsidR="00431DEC" w:rsidRDefault="00431DEC" w:rsidP="00431DEC">
      <w:pPr>
        <w:jc w:val="left"/>
        <w:rPr>
          <w:rtl/>
        </w:rPr>
      </w:pPr>
    </w:p>
    <w:p w14:paraId="2DD1BB8E" w14:textId="77777777" w:rsidR="00431DEC" w:rsidRDefault="00431DEC" w:rsidP="00431DEC">
      <w:pPr>
        <w:jc w:val="left"/>
        <w:rPr>
          <w:rtl/>
        </w:rPr>
      </w:pPr>
    </w:p>
    <w:p w14:paraId="5D0FD82C" w14:textId="77777777" w:rsidR="00431DEC" w:rsidRDefault="00431DEC" w:rsidP="00431DEC">
      <w:pPr>
        <w:jc w:val="left"/>
        <w:rPr>
          <w:rtl/>
        </w:rPr>
      </w:pPr>
    </w:p>
    <w:p w14:paraId="442C844F" w14:textId="77777777" w:rsidR="00431DEC" w:rsidRDefault="00431DEC" w:rsidP="00431DEC">
      <w:pPr>
        <w:jc w:val="left"/>
        <w:rPr>
          <w:rtl/>
        </w:rPr>
      </w:pPr>
    </w:p>
    <w:p w14:paraId="7F366191" w14:textId="77777777" w:rsidR="00431DEC" w:rsidRDefault="00431DEC" w:rsidP="00431DEC">
      <w:pPr>
        <w:jc w:val="left"/>
        <w:rPr>
          <w:rtl/>
        </w:rPr>
      </w:pPr>
    </w:p>
    <w:p w14:paraId="03D14ED6" w14:textId="77777777" w:rsidR="00431DEC" w:rsidRDefault="00431DEC" w:rsidP="00431DEC">
      <w:pPr>
        <w:jc w:val="left"/>
        <w:rPr>
          <w:rtl/>
        </w:rPr>
      </w:pPr>
    </w:p>
    <w:p w14:paraId="562734AA" w14:textId="77777777" w:rsidR="00431DEC" w:rsidRDefault="00431DEC" w:rsidP="00431DEC">
      <w:pPr>
        <w:jc w:val="left"/>
        <w:rPr>
          <w:rtl/>
        </w:rPr>
      </w:pPr>
    </w:p>
    <w:p w14:paraId="0A799B2A" w14:textId="77777777" w:rsidR="00431DEC" w:rsidRDefault="00431DEC" w:rsidP="00431DEC">
      <w:pPr>
        <w:jc w:val="left"/>
      </w:pPr>
    </w:p>
    <w:p w14:paraId="749534AE" w14:textId="77777777" w:rsidR="00650535" w:rsidRDefault="00650535" w:rsidP="00F42206">
      <w:pPr>
        <w:pStyle w:val="Heading3"/>
        <w:ind w:left="0" w:firstLine="0"/>
      </w:pPr>
      <w:bookmarkStart w:id="16" w:name="_Toc223741032"/>
      <w:r>
        <w:t>1.5 Thesis Organization</w:t>
      </w:r>
      <w:bookmarkEnd w:id="16"/>
    </w:p>
    <w:p w14:paraId="1B12E150" w14:textId="77777777" w:rsidR="00650535" w:rsidRDefault="00650535" w:rsidP="00431DEC">
      <w:pPr>
        <w:pStyle w:val="NormalWeb"/>
      </w:pPr>
      <w:r>
        <w:t>The remainder of this thesis is organized as follows.</w:t>
      </w:r>
    </w:p>
    <w:p w14:paraId="3E5A7555" w14:textId="086D0CB3" w:rsidR="00650535" w:rsidRDefault="00650535" w:rsidP="00430045">
      <w:pPr>
        <w:pStyle w:val="NormalWeb"/>
      </w:pPr>
      <w:r>
        <w:t xml:space="preserve">Chapter 2 </w:t>
      </w:r>
      <w:r w:rsidR="00430045" w:rsidRPr="00430045">
        <w:t xml:space="preserve">Provides an in-depth analysis of the historical evolution of Alzheimer’s disease detection. It traces the transition from classical statistical methods and manual feature engineering to modern 3D deep learning </w:t>
      </w:r>
      <w:proofErr w:type="gramStart"/>
      <w:r w:rsidR="00430045" w:rsidRPr="00430045">
        <w:t>architectures</w:t>
      </w:r>
      <w:proofErr w:type="gramEnd"/>
      <w:r w:rsidR="00430045" w:rsidRPr="00430045">
        <w:t xml:space="preserve"> and multimodal fusion </w:t>
      </w:r>
      <w:r w:rsidR="00CE102F" w:rsidRPr="00430045">
        <w:t>strategies.</w:t>
      </w:r>
    </w:p>
    <w:p w14:paraId="2F540B5B" w14:textId="77777777" w:rsidR="00650535" w:rsidRDefault="00650535" w:rsidP="00431DEC">
      <w:pPr>
        <w:pStyle w:val="NormalWeb"/>
      </w:pPr>
      <w:r>
        <w:t>Chapter 3 presents the proposed spatiotemporal multimodal framework, including data preprocessing, model architecture, and fusion strategy.</w:t>
      </w:r>
    </w:p>
    <w:p w14:paraId="464474DB" w14:textId="77777777" w:rsidR="00650535" w:rsidRDefault="00650535" w:rsidP="00431DEC">
      <w:pPr>
        <w:pStyle w:val="NormalWeb"/>
      </w:pPr>
      <w:r>
        <w:t>Chapter 4 describes the experimental setup, evaluation metrics, and results, followed by a detailed discussion of findings.</w:t>
      </w:r>
    </w:p>
    <w:p w14:paraId="4B43C462" w14:textId="77777777" w:rsidR="00650535" w:rsidRDefault="00650535" w:rsidP="00431DEC">
      <w:pPr>
        <w:pStyle w:val="NormalWeb"/>
      </w:pPr>
      <w:r>
        <w:t>Chapter 5 concludes the thesis and outlines potential directions for future research.</w:t>
      </w:r>
    </w:p>
    <w:p w14:paraId="790068DF" w14:textId="77777777" w:rsidR="001E23C0" w:rsidRDefault="001E23C0" w:rsidP="00B07865">
      <w:pPr>
        <w:pStyle w:val="Heading1"/>
        <w:ind w:hanging="491"/>
        <w:rPr>
          <w:rtl/>
        </w:rPr>
      </w:pPr>
    </w:p>
    <w:p w14:paraId="5C812D33" w14:textId="77777777" w:rsidR="00C82917" w:rsidRDefault="00C82917" w:rsidP="00C82917">
      <w:pPr>
        <w:rPr>
          <w:rtl/>
        </w:rPr>
      </w:pPr>
    </w:p>
    <w:p w14:paraId="12F0D444" w14:textId="77777777" w:rsidR="00C82917" w:rsidRDefault="00C82917" w:rsidP="00C82917">
      <w:pPr>
        <w:rPr>
          <w:rtl/>
        </w:rPr>
      </w:pPr>
    </w:p>
    <w:p w14:paraId="56C2429D" w14:textId="77777777" w:rsidR="00C82917" w:rsidRDefault="00C82917" w:rsidP="00C82917">
      <w:pPr>
        <w:rPr>
          <w:rtl/>
        </w:rPr>
      </w:pPr>
    </w:p>
    <w:p w14:paraId="34E1EA0F" w14:textId="77777777" w:rsidR="00C82917" w:rsidRDefault="00C82917" w:rsidP="00C82917">
      <w:pPr>
        <w:rPr>
          <w:rtl/>
        </w:rPr>
      </w:pPr>
    </w:p>
    <w:p w14:paraId="53FC42EF" w14:textId="77777777" w:rsidR="00C82917" w:rsidRDefault="00C82917" w:rsidP="00C82917">
      <w:pPr>
        <w:rPr>
          <w:rtl/>
        </w:rPr>
      </w:pPr>
    </w:p>
    <w:p w14:paraId="40D3CA45" w14:textId="77777777" w:rsidR="00C82917" w:rsidRDefault="00C82917" w:rsidP="00C82917">
      <w:pPr>
        <w:rPr>
          <w:rtl/>
        </w:rPr>
      </w:pPr>
    </w:p>
    <w:p w14:paraId="318C0636" w14:textId="77777777" w:rsidR="00C82917" w:rsidRDefault="00C82917" w:rsidP="00C82917">
      <w:pPr>
        <w:rPr>
          <w:rtl/>
        </w:rPr>
      </w:pPr>
    </w:p>
    <w:p w14:paraId="4F86AC62" w14:textId="77777777" w:rsidR="00C82917" w:rsidRDefault="00C82917" w:rsidP="00C82917">
      <w:pPr>
        <w:rPr>
          <w:rtl/>
        </w:rPr>
      </w:pPr>
    </w:p>
    <w:p w14:paraId="0462272D" w14:textId="77777777" w:rsidR="00C82917" w:rsidRDefault="00C82917" w:rsidP="00C82917">
      <w:pPr>
        <w:rPr>
          <w:rtl/>
        </w:rPr>
      </w:pPr>
    </w:p>
    <w:p w14:paraId="577C7B67" w14:textId="77777777" w:rsidR="00C82917" w:rsidRDefault="00C82917" w:rsidP="00C82917">
      <w:pPr>
        <w:rPr>
          <w:rtl/>
        </w:rPr>
      </w:pPr>
    </w:p>
    <w:p w14:paraId="5225BF2B" w14:textId="77777777" w:rsidR="00C82917" w:rsidRDefault="00C82917" w:rsidP="00C82917">
      <w:pPr>
        <w:rPr>
          <w:rtl/>
        </w:rPr>
      </w:pPr>
    </w:p>
    <w:p w14:paraId="39E88404" w14:textId="77777777" w:rsidR="00C82917" w:rsidRDefault="00C82917" w:rsidP="00C82917">
      <w:pPr>
        <w:rPr>
          <w:rtl/>
        </w:rPr>
      </w:pPr>
    </w:p>
    <w:p w14:paraId="230794C9" w14:textId="77777777" w:rsidR="00C82917" w:rsidRDefault="00C82917" w:rsidP="00C82917">
      <w:pPr>
        <w:rPr>
          <w:rtl/>
        </w:rPr>
      </w:pPr>
    </w:p>
    <w:p w14:paraId="2BD6A406" w14:textId="77777777" w:rsidR="00C82917" w:rsidRDefault="00C82917" w:rsidP="00C82917">
      <w:pPr>
        <w:rPr>
          <w:rtl/>
        </w:rPr>
      </w:pPr>
    </w:p>
    <w:p w14:paraId="44E8743D" w14:textId="77777777" w:rsidR="00C82917" w:rsidRDefault="00C82917" w:rsidP="00C82917">
      <w:pPr>
        <w:rPr>
          <w:rtl/>
        </w:rPr>
      </w:pPr>
    </w:p>
    <w:p w14:paraId="5FCC9D8B" w14:textId="77777777" w:rsidR="00C82917" w:rsidRDefault="00C82917" w:rsidP="00C82917">
      <w:pPr>
        <w:rPr>
          <w:rtl/>
        </w:rPr>
      </w:pPr>
    </w:p>
    <w:p w14:paraId="25B6D377" w14:textId="77777777" w:rsidR="00C82917" w:rsidRDefault="00C82917" w:rsidP="00C82917">
      <w:pPr>
        <w:rPr>
          <w:rtl/>
        </w:rPr>
      </w:pPr>
    </w:p>
    <w:p w14:paraId="0D814FA8" w14:textId="77777777" w:rsidR="00C82917" w:rsidRDefault="00C82917" w:rsidP="00C82917">
      <w:pPr>
        <w:rPr>
          <w:rtl/>
        </w:rPr>
      </w:pPr>
    </w:p>
    <w:p w14:paraId="66F9CB04" w14:textId="77777777" w:rsidR="00C82917" w:rsidRPr="00C82917" w:rsidRDefault="00C82917" w:rsidP="00C82917"/>
    <w:p w14:paraId="24948D76" w14:textId="6A9B2971" w:rsidR="0046687E" w:rsidRPr="0046687E" w:rsidRDefault="0046687E" w:rsidP="00CD6D7B">
      <w:pPr>
        <w:pStyle w:val="Heading1"/>
        <w:ind w:left="-180" w:firstLine="0"/>
      </w:pPr>
      <w:bookmarkStart w:id="17" w:name="_Toc223741033"/>
      <w:r w:rsidRPr="0046687E">
        <w:lastRenderedPageBreak/>
        <w:t xml:space="preserve">Chapter 2: </w:t>
      </w:r>
      <w:r w:rsidR="00CD6CE0">
        <w:t>Related Work</w:t>
      </w:r>
      <w:bookmarkEnd w:id="17"/>
    </w:p>
    <w:p w14:paraId="7203A1A2" w14:textId="77777777" w:rsidR="0046687E" w:rsidRPr="00CD6CE0" w:rsidRDefault="0046687E" w:rsidP="00CD6CE0">
      <w:pPr>
        <w:pStyle w:val="Heading3"/>
        <w:ind w:left="-180"/>
      </w:pPr>
      <w:bookmarkStart w:id="18" w:name="_Toc223741034"/>
      <w:r w:rsidRPr="00CD6CE0">
        <w:t>2.1 Introduction</w:t>
      </w:r>
      <w:bookmarkEnd w:id="18"/>
    </w:p>
    <w:p w14:paraId="7B0C873F" w14:textId="1E29D755" w:rsidR="00DA7B8B" w:rsidRPr="00C46E41" w:rsidRDefault="00DA7B8B" w:rsidP="00CD6CE0">
      <w:pPr>
        <w:ind w:left="-180"/>
        <w:rPr>
          <w:sz w:val="24"/>
          <w:szCs w:val="20"/>
        </w:rPr>
      </w:pPr>
      <w:r w:rsidRPr="00C46E41">
        <w:rPr>
          <w:sz w:val="24"/>
          <w:szCs w:val="20"/>
        </w:rPr>
        <w:t xml:space="preserve">The transition from traditional diagnostic tools to sophisticated artificial intelligence frameworks marks a pivotal shift in neurodegenerative research. This chapter critically evaluates the academic landscape surrounding Alzheimer’s Disease (AD) detection, tracing the evolution from early statistical methods to modern "End-to-End" Deep Learning architectures. The primary objective of this review is to identify the technological gaps in unimodal </w:t>
      </w:r>
      <w:proofErr w:type="gramStart"/>
      <w:r w:rsidRPr="00C46E41">
        <w:rPr>
          <w:sz w:val="24"/>
          <w:szCs w:val="20"/>
        </w:rPr>
        <w:t>research—</w:t>
      </w:r>
      <w:proofErr w:type="gramEnd"/>
      <w:r w:rsidRPr="00C46E41">
        <w:rPr>
          <w:sz w:val="24"/>
          <w:szCs w:val="20"/>
        </w:rPr>
        <w:t>those relying solely on one data type—and establish the clinical necessity for the multi-source Data Fusion strategy proposed in this thesis. By analyzing the historical progression of these methodologies, we can better understand how integrating heterogeneous biomarkers, such as 3D MRI and clinical data, enhances the predictive accuracy of disease progression from Mild Cognitive Impairment (MCI) to Alzheimer’s.</w:t>
      </w:r>
    </w:p>
    <w:p w14:paraId="38D16E19" w14:textId="77777777" w:rsidR="00DA7B8B" w:rsidRPr="00DA7B8B" w:rsidRDefault="00DA7B8B" w:rsidP="00DA7B8B"/>
    <w:p w14:paraId="521C3BEF" w14:textId="58F1E31F" w:rsidR="0046687E" w:rsidRPr="00283722" w:rsidRDefault="0046687E" w:rsidP="005E7524">
      <w:pPr>
        <w:pStyle w:val="Heading3"/>
        <w:ind w:left="-180"/>
      </w:pPr>
      <w:bookmarkStart w:id="19" w:name="_Toc223741035"/>
      <w:r w:rsidRPr="00072317">
        <w:rPr>
          <w:highlight w:val="yellow"/>
        </w:rPr>
        <w:t xml:space="preserve">2.2 </w:t>
      </w:r>
      <w:r w:rsidR="005E7524" w:rsidRPr="00072317">
        <w:rPr>
          <w:highlight w:val="yellow"/>
        </w:rPr>
        <w:t>History of Prediction in Alzheimer’s Diagnosis</w:t>
      </w:r>
      <w:bookmarkEnd w:id="19"/>
    </w:p>
    <w:p w14:paraId="6058A4DC" w14:textId="77777777" w:rsidR="00967D69" w:rsidRPr="00C66E2D" w:rsidRDefault="00056788" w:rsidP="00283722">
      <w:pPr>
        <w:spacing w:after="253" w:line="259" w:lineRule="auto"/>
        <w:ind w:left="-180" w:firstLine="0"/>
        <w:jc w:val="left"/>
        <w:rPr>
          <w:bCs/>
          <w:sz w:val="24"/>
          <w:szCs w:val="20"/>
          <w:rtl/>
        </w:rPr>
      </w:pPr>
      <w:r w:rsidRPr="00072317">
        <w:rPr>
          <w:bCs/>
          <w:sz w:val="24"/>
          <w:szCs w:val="20"/>
          <w:highlight w:val="cyan"/>
        </w:rPr>
        <w:t>The development of Alzheimer's disease (AD) detection reflects a broader transformation in computer vision and medical informatics. Early diagnostic approaches were fragmented, relying on manual assessments and lacking unified computational frameworks, until pioneering researchers introduced methods that bridged clinical observations with mathematical modeling.</w:t>
      </w:r>
    </w:p>
    <w:p w14:paraId="056C451A" w14:textId="7B8FA91D" w:rsidR="004A6A9A" w:rsidRPr="004A6A9A" w:rsidRDefault="004A6A9A" w:rsidP="00FD55AF">
      <w:pPr>
        <w:spacing w:after="253" w:line="259" w:lineRule="auto"/>
        <w:ind w:left="-180" w:firstLine="0"/>
        <w:rPr>
          <w:sz w:val="24"/>
          <w:szCs w:val="20"/>
          <w:rtl/>
        </w:rPr>
      </w:pPr>
      <w:proofErr w:type="spellStart"/>
      <w:r w:rsidRPr="00D07AD2">
        <w:rPr>
          <w:b/>
          <w:bCs/>
          <w:sz w:val="24"/>
          <w:szCs w:val="20"/>
        </w:rPr>
        <w:t>Muksimova</w:t>
      </w:r>
      <w:proofErr w:type="spellEnd"/>
      <w:r w:rsidRPr="00D07AD2">
        <w:rPr>
          <w:b/>
          <w:bCs/>
          <w:sz w:val="24"/>
          <w:szCs w:val="20"/>
        </w:rPr>
        <w:t xml:space="preserve"> et al</w:t>
      </w:r>
      <w:r w:rsidRPr="004A6A9A">
        <w:rPr>
          <w:sz w:val="24"/>
          <w:szCs w:val="20"/>
        </w:rPr>
        <w:t xml:space="preserve">. </w:t>
      </w:r>
      <w:r w:rsidR="00206678">
        <w:rPr>
          <w:sz w:val="24"/>
          <w:szCs w:val="20"/>
        </w:rPr>
        <w:t>Presented</w:t>
      </w:r>
      <w:r w:rsidRPr="004A6A9A">
        <w:rPr>
          <w:sz w:val="24"/>
          <w:szCs w:val="20"/>
        </w:rPr>
        <w:t xml:space="preserve"> a groundbreaking framework called "</w:t>
      </w:r>
      <w:proofErr w:type="spellStart"/>
      <w:r w:rsidRPr="004A6A9A">
        <w:rPr>
          <w:sz w:val="24"/>
          <w:szCs w:val="20"/>
        </w:rPr>
        <w:t>FusionNet</w:t>
      </w:r>
      <w:proofErr w:type="spellEnd"/>
      <w:r w:rsidRPr="004A6A9A">
        <w:rPr>
          <w:sz w:val="24"/>
          <w:szCs w:val="20"/>
        </w:rPr>
        <w:t>" to enhance the classification of Alzheimer’s disease. Recognizing that a single type of brain scan might not tell the whole story, the researchers developed a system that integrates multiple imaging modalities, specifically combining MRI, PET, and CT scans. The proposed deep learning architecture uses specialized pathways to extract features from each scan type and then fuses them together using attention mechanisms to focus on the most important diagnostic details. By analyzing this combined imaging data, the model achieved a robust and realistic accuracy of 94</w:t>
      </w:r>
      <w:r w:rsidR="00DD6C4A" w:rsidRPr="004A6A9A">
        <w:rPr>
          <w:sz w:val="24"/>
          <w:szCs w:val="20"/>
        </w:rPr>
        <w:t>%.</w:t>
      </w:r>
      <w:r w:rsidR="00DD6C4A">
        <w:rPr>
          <w:sz w:val="24"/>
          <w:szCs w:val="20"/>
        </w:rPr>
        <w:t xml:space="preserve"> The</w:t>
      </w:r>
      <w:r w:rsidRPr="004A6A9A">
        <w:rPr>
          <w:sz w:val="24"/>
          <w:szCs w:val="20"/>
        </w:rPr>
        <w:t xml:space="preserve"> study highlights that fusing different data sources significantly improves diagnostic reliability compared to using just one. However, its main limitation is that while it successfully fuses various types of brain images, it still relies exclusively on imaging data and completely ignores the patient's non-imaging clinical records or medical history, which are essential for a truly comprehensive evaluation.</w:t>
      </w:r>
      <w:r w:rsidR="00B61585">
        <w:rPr>
          <w:sz w:val="24"/>
          <w:szCs w:val="20"/>
        </w:rPr>
        <w:t xml:space="preserve"> </w:t>
      </w:r>
      <w:proofErr w:type="gramStart"/>
      <w:r w:rsidR="00B61585" w:rsidRPr="00B61585">
        <w:rPr>
          <w:sz w:val="24"/>
          <w:szCs w:val="20"/>
          <w:highlight w:val="yellow"/>
        </w:rPr>
        <w:t>Dataset?</w:t>
      </w:r>
      <w:r w:rsidR="00B61585">
        <w:rPr>
          <w:sz w:val="24"/>
          <w:szCs w:val="20"/>
        </w:rPr>
        <w:t>,</w:t>
      </w:r>
      <w:proofErr w:type="gramEnd"/>
      <w:r w:rsidR="00B61585">
        <w:rPr>
          <w:sz w:val="24"/>
          <w:szCs w:val="20"/>
        </w:rPr>
        <w:t xml:space="preserve"> </w:t>
      </w:r>
      <w:r w:rsidR="00B61585" w:rsidRPr="00B61585">
        <w:rPr>
          <w:sz w:val="24"/>
          <w:szCs w:val="20"/>
          <w:highlight w:val="yellow"/>
        </w:rPr>
        <w:t>technique?</w:t>
      </w:r>
    </w:p>
    <w:p w14:paraId="0B75C7E9" w14:textId="7EAD453B" w:rsidR="00C241F5" w:rsidRPr="00C241F5" w:rsidRDefault="00C241F5" w:rsidP="00BF125E">
      <w:pPr>
        <w:spacing w:after="253" w:line="259" w:lineRule="auto"/>
        <w:ind w:left="-180" w:firstLine="0"/>
        <w:rPr>
          <w:sz w:val="24"/>
          <w:szCs w:val="20"/>
        </w:rPr>
      </w:pPr>
      <w:r w:rsidRPr="00C241F5">
        <w:rPr>
          <w:b/>
          <w:bCs/>
          <w:sz w:val="24"/>
          <w:szCs w:val="20"/>
        </w:rPr>
        <w:t>Li et al</w:t>
      </w:r>
      <w:r w:rsidRPr="00C241F5">
        <w:rPr>
          <w:sz w:val="24"/>
          <w:szCs w:val="20"/>
        </w:rPr>
        <w:t xml:space="preserve">. </w:t>
      </w:r>
      <w:r w:rsidR="0028293E">
        <w:rPr>
          <w:sz w:val="24"/>
          <w:szCs w:val="20"/>
        </w:rPr>
        <w:t>Presented</w:t>
      </w:r>
      <w:r w:rsidRPr="00C241F5">
        <w:rPr>
          <w:sz w:val="24"/>
          <w:szCs w:val="20"/>
        </w:rPr>
        <w:t xml:space="preserve"> a deep learning model that combines brain imaging with genetic information for the diagnosis of Alzheimer’s disease. Instead of relying only on brain scans, the model uses a dual-stream approach: one part focuses on identifying structural brain changes from MRI scans, while another part analyzes genetic risk factors. The study utilized a large dataset of 1,541 participants from the ADNI database, including 610 healthy individuals, 239 with Alzheimer’s Disease, and 796 who </w:t>
      </w:r>
      <w:proofErr w:type="gramStart"/>
      <w:r w:rsidRPr="00C241F5">
        <w:rPr>
          <w:sz w:val="24"/>
          <w:szCs w:val="20"/>
        </w:rPr>
        <w:t>show</w:t>
      </w:r>
      <w:proofErr w:type="gramEnd"/>
      <w:r w:rsidRPr="00C241F5">
        <w:rPr>
          <w:sz w:val="24"/>
          <w:szCs w:val="20"/>
        </w:rPr>
        <w:t xml:space="preserve"> early signs of memory loss (MCI). By merging these two types of data, the model reached an accuracy of 93.04%, which was higher than using brain images alone (91.77%) or genetic data alone (81.01%</w:t>
      </w:r>
      <w:r w:rsidR="00BF125E" w:rsidRPr="00C241F5">
        <w:rPr>
          <w:sz w:val="24"/>
          <w:szCs w:val="20"/>
        </w:rPr>
        <w:t>).</w:t>
      </w:r>
      <w:r w:rsidR="00BF125E">
        <w:rPr>
          <w:sz w:val="24"/>
          <w:szCs w:val="20"/>
        </w:rPr>
        <w:t xml:space="preserve"> The</w:t>
      </w:r>
      <w:r w:rsidRPr="00C241F5">
        <w:rPr>
          <w:sz w:val="24"/>
          <w:szCs w:val="20"/>
        </w:rPr>
        <w:t xml:space="preserve"> research shows that combining different medical sources leads to a more precise diagnosis. However, its primary limitations include a slight decrease in accuracy when predicting if </w:t>
      </w:r>
      <w:r w:rsidRPr="00C241F5">
        <w:rPr>
          <w:sz w:val="24"/>
          <w:szCs w:val="20"/>
        </w:rPr>
        <w:lastRenderedPageBreak/>
        <w:t xml:space="preserve">early memory loss will progress into full Alzheimer's, and the need for significant computer power to process the complex medical </w:t>
      </w:r>
      <w:proofErr w:type="gramStart"/>
      <w:r w:rsidRPr="00C241F5">
        <w:rPr>
          <w:sz w:val="24"/>
          <w:szCs w:val="20"/>
        </w:rPr>
        <w:t>data</w:t>
      </w:r>
      <w:proofErr w:type="gramEnd"/>
      <w:r w:rsidRPr="00C241F5">
        <w:rPr>
          <w:sz w:val="24"/>
          <w:szCs w:val="20"/>
        </w:rPr>
        <w:t>.</w:t>
      </w:r>
      <w:r w:rsidR="00B61585">
        <w:rPr>
          <w:sz w:val="24"/>
          <w:szCs w:val="20"/>
        </w:rPr>
        <w:t xml:space="preserve"> </w:t>
      </w:r>
      <w:r w:rsidR="00B61585" w:rsidRPr="00B61585">
        <w:rPr>
          <w:sz w:val="24"/>
          <w:szCs w:val="20"/>
          <w:highlight w:val="yellow"/>
        </w:rPr>
        <w:t>technique?</w:t>
      </w:r>
    </w:p>
    <w:p w14:paraId="69D9DF0C" w14:textId="15B1A11B" w:rsidR="00EC54E4" w:rsidRPr="00EC54E4" w:rsidRDefault="00EC54E4" w:rsidP="004A4CE7">
      <w:pPr>
        <w:spacing w:after="253" w:line="259" w:lineRule="auto"/>
        <w:ind w:left="-180" w:firstLine="0"/>
        <w:rPr>
          <w:sz w:val="24"/>
          <w:szCs w:val="20"/>
        </w:rPr>
      </w:pPr>
      <w:proofErr w:type="spellStart"/>
      <w:r w:rsidRPr="00A94E91">
        <w:rPr>
          <w:b/>
          <w:bCs/>
          <w:sz w:val="24"/>
          <w:szCs w:val="20"/>
        </w:rPr>
        <w:t>Bricaud</w:t>
      </w:r>
      <w:proofErr w:type="spellEnd"/>
      <w:r w:rsidRPr="00A94E91">
        <w:rPr>
          <w:b/>
          <w:bCs/>
          <w:sz w:val="24"/>
          <w:szCs w:val="20"/>
        </w:rPr>
        <w:t xml:space="preserve"> and Masala</w:t>
      </w:r>
      <w:r w:rsidR="00A94E91">
        <w:rPr>
          <w:sz w:val="24"/>
          <w:szCs w:val="20"/>
        </w:rPr>
        <w:t>. Presented</w:t>
      </w:r>
      <w:r w:rsidRPr="00EC54E4">
        <w:rPr>
          <w:sz w:val="24"/>
          <w:szCs w:val="20"/>
        </w:rPr>
        <w:t xml:space="preserve"> a comprehensive framework to evaluate various deep learning models for detecting early Alzheimer's disease. Instead of relying on a single network, the researchers compared several different architectures, including traditional CNNs and modern Vision Transformers. The study utilized MRI scans to classify patients into groups such as cognitively normal and those with Alzheimer's disease. They evaluated the images from two perspectives: looking at individual 2D slices and analyzing the entire 3D scan. The best-performing hybrid model (ConvNeXtV2-L) achieved a realistic and robust accuracy of 91.07% when analyzing the full </w:t>
      </w:r>
      <w:r w:rsidR="004A4CE7" w:rsidRPr="00EC54E4">
        <w:rPr>
          <w:sz w:val="24"/>
          <w:szCs w:val="20"/>
        </w:rPr>
        <w:t>scans.</w:t>
      </w:r>
      <w:r w:rsidR="004A4CE7">
        <w:rPr>
          <w:sz w:val="24"/>
          <w:szCs w:val="20"/>
        </w:rPr>
        <w:t xml:space="preserve"> </w:t>
      </w:r>
      <w:r w:rsidR="004A4CE7" w:rsidRPr="00EC54E4">
        <w:rPr>
          <w:sz w:val="24"/>
          <w:szCs w:val="20"/>
        </w:rPr>
        <w:t>The</w:t>
      </w:r>
      <w:r w:rsidRPr="00EC54E4">
        <w:rPr>
          <w:sz w:val="24"/>
          <w:szCs w:val="20"/>
        </w:rPr>
        <w:t xml:space="preserve"> research emphasizes that choosing the right model architecture and image processing strategy is crucial for a reliable diagnosis. However, its main limitations are that it relies entirely on brain images without integrating the patients' clinical medical records, and it lacks the ability to perfectly capture the complex relationship between structural brain changes and actual cognitive decline.</w:t>
      </w:r>
      <w:r w:rsidR="00B61585">
        <w:rPr>
          <w:sz w:val="24"/>
          <w:szCs w:val="20"/>
        </w:rPr>
        <w:t xml:space="preserve"> </w:t>
      </w:r>
      <w:r w:rsidR="00B61585" w:rsidRPr="00B61585">
        <w:rPr>
          <w:sz w:val="24"/>
          <w:szCs w:val="20"/>
          <w:highlight w:val="yellow"/>
        </w:rPr>
        <w:t>Dataset?</w:t>
      </w:r>
    </w:p>
    <w:p w14:paraId="5293E1B0" w14:textId="33DEEA98" w:rsidR="00B55264" w:rsidRPr="00B55264" w:rsidRDefault="00B55264" w:rsidP="00E93F42">
      <w:pPr>
        <w:spacing w:after="253" w:line="259" w:lineRule="auto"/>
        <w:ind w:left="-180" w:firstLine="0"/>
        <w:rPr>
          <w:sz w:val="24"/>
          <w:szCs w:val="20"/>
        </w:rPr>
      </w:pPr>
      <w:proofErr w:type="spellStart"/>
      <w:r w:rsidRPr="00A96B2F">
        <w:rPr>
          <w:b/>
          <w:bCs/>
          <w:sz w:val="24"/>
          <w:szCs w:val="20"/>
        </w:rPr>
        <w:t>Bekhet</w:t>
      </w:r>
      <w:proofErr w:type="spellEnd"/>
      <w:r w:rsidRPr="00A96B2F">
        <w:rPr>
          <w:b/>
          <w:bCs/>
          <w:sz w:val="24"/>
          <w:szCs w:val="20"/>
        </w:rPr>
        <w:t xml:space="preserve"> et al</w:t>
      </w:r>
      <w:r w:rsidRPr="00B55264">
        <w:rPr>
          <w:sz w:val="24"/>
          <w:szCs w:val="20"/>
        </w:rPr>
        <w:t xml:space="preserve">. </w:t>
      </w:r>
      <w:r w:rsidR="004149B5">
        <w:rPr>
          <w:sz w:val="24"/>
          <w:szCs w:val="20"/>
        </w:rPr>
        <w:t>Presented</w:t>
      </w:r>
      <w:r w:rsidR="004149B5" w:rsidRPr="00EC54E4">
        <w:rPr>
          <w:sz w:val="24"/>
          <w:szCs w:val="20"/>
        </w:rPr>
        <w:t xml:space="preserve"> </w:t>
      </w:r>
      <w:r w:rsidRPr="00B55264">
        <w:rPr>
          <w:sz w:val="24"/>
          <w:szCs w:val="20"/>
        </w:rPr>
        <w:t xml:space="preserve">a framework called </w:t>
      </w:r>
      <w:proofErr w:type="spellStart"/>
      <w:r w:rsidRPr="00B55264">
        <w:rPr>
          <w:sz w:val="24"/>
          <w:szCs w:val="20"/>
        </w:rPr>
        <w:t>DeepALZNET</w:t>
      </w:r>
      <w:proofErr w:type="spellEnd"/>
      <w:r w:rsidRPr="00B55264">
        <w:rPr>
          <w:sz w:val="24"/>
          <w:szCs w:val="20"/>
        </w:rPr>
        <w:t>, which uses two independent pathways to diagnose Alzheimer’s disease. This flexible system can work with either brain scans (MRI) or clinical records (like memory test scores and age) depending on what is available for the patient. The research used several large datasets, including ADNI, OASIS, and Kaggle, involving a total of 2,000 clinical cases and 40,000 brain images. For clinical data, the model combines a basic computer network with a Random Forest classifier, while for brain scans, it uses a pre-trained system called VGG19. Both pathways reached a high accuracy of over 90% in identifying the disease.</w:t>
      </w:r>
      <w:r w:rsidR="00E93F42">
        <w:rPr>
          <w:sz w:val="24"/>
          <w:szCs w:val="20"/>
        </w:rPr>
        <w:t xml:space="preserve"> T</w:t>
      </w:r>
      <w:r w:rsidRPr="00B55264">
        <w:rPr>
          <w:sz w:val="24"/>
          <w:szCs w:val="20"/>
        </w:rPr>
        <w:t>his study proves that high accuracy can be achieved even when only one type of medical data is available. However, its main limitations are that it does not yet combine both images and clinical data into a single decision, and it relies on 2D images which might miss some 3D details of the brain.</w:t>
      </w:r>
    </w:p>
    <w:p w14:paraId="3D163D98" w14:textId="2D83DBEE" w:rsidR="00A03800" w:rsidRDefault="00A03800" w:rsidP="00FD32A0">
      <w:pPr>
        <w:spacing w:after="253" w:line="259" w:lineRule="auto"/>
        <w:ind w:left="-180" w:firstLine="0"/>
        <w:rPr>
          <w:b/>
          <w:bCs/>
          <w:sz w:val="24"/>
          <w:szCs w:val="20"/>
        </w:rPr>
      </w:pPr>
      <w:proofErr w:type="spellStart"/>
      <w:r w:rsidRPr="00A03800">
        <w:rPr>
          <w:b/>
          <w:bCs/>
          <w:sz w:val="24"/>
          <w:szCs w:val="20"/>
        </w:rPr>
        <w:t>Mofrad</w:t>
      </w:r>
      <w:proofErr w:type="spellEnd"/>
      <w:r w:rsidRPr="00A03800">
        <w:rPr>
          <w:b/>
          <w:bCs/>
          <w:sz w:val="24"/>
          <w:szCs w:val="20"/>
        </w:rPr>
        <w:t xml:space="preserve"> et al. </w:t>
      </w:r>
      <w:r w:rsidR="00E93F42">
        <w:rPr>
          <w:sz w:val="24"/>
          <w:szCs w:val="20"/>
        </w:rPr>
        <w:t>Presented</w:t>
      </w:r>
      <w:r w:rsidR="00E93F42" w:rsidRPr="00EC54E4">
        <w:rPr>
          <w:sz w:val="24"/>
          <w:szCs w:val="20"/>
        </w:rPr>
        <w:t xml:space="preserve"> </w:t>
      </w:r>
      <w:r w:rsidRPr="00BB5C24">
        <w:rPr>
          <w:sz w:val="24"/>
          <w:szCs w:val="20"/>
        </w:rPr>
        <w:t xml:space="preserve">a framework that studies how brain volume changes over time to predict the early stages of Alzheimer’s disease. Instead of looking at a single brain scan, the model analyzes "trajectories"—which are the patterns of brain shrinkage or growth across multiple scans </w:t>
      </w:r>
      <w:proofErr w:type="gramStart"/>
      <w:r w:rsidRPr="00BB5C24">
        <w:rPr>
          <w:sz w:val="24"/>
          <w:szCs w:val="20"/>
        </w:rPr>
        <w:t>taken</w:t>
      </w:r>
      <w:proofErr w:type="gramEnd"/>
      <w:r w:rsidRPr="00BB5C24">
        <w:rPr>
          <w:sz w:val="24"/>
          <w:szCs w:val="20"/>
        </w:rPr>
        <w:t xml:space="preserve"> months or years apart. The study used two large datasets, ADNI and AIBL, involving hundreds of participants categorized as healthy, those with mild memory loss, and those with full Alzheimer’s. The model focuses specifically on the size of the hippocampus (an area for memory) and the brain's fluid-filled spaces (ventricles). The framework reached an accuracy of 75% in predicting which patients would transition from mild memory loss to full Alzheimer’s </w:t>
      </w:r>
      <w:r w:rsidR="00FD32A0" w:rsidRPr="00BB5C24">
        <w:rPr>
          <w:sz w:val="24"/>
          <w:szCs w:val="20"/>
        </w:rPr>
        <w:t>disease.</w:t>
      </w:r>
      <w:r w:rsidR="00FD32A0">
        <w:rPr>
          <w:sz w:val="24"/>
          <w:szCs w:val="20"/>
        </w:rPr>
        <w:t xml:space="preserve"> </w:t>
      </w:r>
      <w:r w:rsidR="00FD32A0" w:rsidRPr="00BB5C24">
        <w:rPr>
          <w:sz w:val="24"/>
          <w:szCs w:val="20"/>
        </w:rPr>
        <w:t>The</w:t>
      </w:r>
      <w:r w:rsidRPr="00BB5C24">
        <w:rPr>
          <w:sz w:val="24"/>
          <w:szCs w:val="20"/>
        </w:rPr>
        <w:t xml:space="preserve"> </w:t>
      </w:r>
      <w:r w:rsidR="00FD32A0">
        <w:rPr>
          <w:sz w:val="24"/>
          <w:szCs w:val="20"/>
        </w:rPr>
        <w:t>study</w:t>
      </w:r>
      <w:r w:rsidRPr="00BB5C24">
        <w:rPr>
          <w:sz w:val="24"/>
          <w:szCs w:val="20"/>
        </w:rPr>
        <w:t xml:space="preserve"> shows that tracking brain changes over time is more robust against image noise than single-scan methods. However, its main limitations include </w:t>
      </w:r>
      <w:proofErr w:type="gramStart"/>
      <w:r w:rsidRPr="00BB5C24">
        <w:rPr>
          <w:sz w:val="24"/>
          <w:szCs w:val="20"/>
        </w:rPr>
        <w:t>a moderate</w:t>
      </w:r>
      <w:proofErr w:type="gramEnd"/>
      <w:r w:rsidRPr="00BB5C24">
        <w:rPr>
          <w:sz w:val="24"/>
          <w:szCs w:val="20"/>
        </w:rPr>
        <w:t xml:space="preserve"> accuracy for the very earliest stages of the disease and a reliance on complex software to measure brain volumes before the analysis can begin</w:t>
      </w:r>
      <w:r w:rsidR="00FD32A0">
        <w:rPr>
          <w:sz w:val="24"/>
          <w:szCs w:val="20"/>
        </w:rPr>
        <w:t>.</w:t>
      </w:r>
      <w:r w:rsidR="00B61585">
        <w:rPr>
          <w:sz w:val="24"/>
          <w:szCs w:val="20"/>
        </w:rPr>
        <w:t xml:space="preserve"> </w:t>
      </w:r>
      <w:r w:rsidR="00B61585" w:rsidRPr="00B61585">
        <w:rPr>
          <w:sz w:val="24"/>
          <w:szCs w:val="20"/>
          <w:highlight w:val="yellow"/>
        </w:rPr>
        <w:t>Technique?</w:t>
      </w:r>
    </w:p>
    <w:p w14:paraId="3E689166" w14:textId="15C95F2D" w:rsidR="00905637" w:rsidRDefault="00905637" w:rsidP="00265EE0">
      <w:pPr>
        <w:spacing w:after="253" w:line="259" w:lineRule="auto"/>
        <w:ind w:left="-180" w:firstLine="0"/>
        <w:rPr>
          <w:sz w:val="24"/>
          <w:szCs w:val="20"/>
          <w:rtl/>
        </w:rPr>
      </w:pPr>
      <w:r w:rsidRPr="00B61585">
        <w:rPr>
          <w:b/>
          <w:bCs/>
          <w:sz w:val="24"/>
          <w:szCs w:val="20"/>
          <w:highlight w:val="yellow"/>
        </w:rPr>
        <w:t xml:space="preserve">Helaly et al. </w:t>
      </w:r>
      <w:r w:rsidR="00984046" w:rsidRPr="00B61585">
        <w:rPr>
          <w:sz w:val="24"/>
          <w:szCs w:val="20"/>
          <w:highlight w:val="yellow"/>
        </w:rPr>
        <w:t>Presented</w:t>
      </w:r>
      <w:r w:rsidRPr="00B61585">
        <w:rPr>
          <w:sz w:val="24"/>
          <w:szCs w:val="20"/>
          <w:highlight w:val="yellow"/>
        </w:rPr>
        <w:t xml:space="preserve"> a deep learning framework called E2AD2C for the early detection and classification of Alzheimer’s disease. The researchers used two methods: one using simple computer networks (CNN) and another using a more advanced, pre-trained system called VGG19. The study used brain scans from the ADNI dataset, covering four different stages: healthy (NC), early memory </w:t>
      </w:r>
      <w:r w:rsidRPr="00B61585">
        <w:rPr>
          <w:sz w:val="24"/>
          <w:szCs w:val="20"/>
          <w:highlight w:val="yellow"/>
        </w:rPr>
        <w:lastRenderedPageBreak/>
        <w:t>loss (EMCI), late memory loss (LMCI), and Alzheimer’s disease (AD). The simple computer networks achieved an accuracy of 95.17%, while the advanced VGG19 model reached an even higher accuracy of 97% in identifying the correct stage of the disease.</w:t>
      </w:r>
      <w:r w:rsidR="00E22F89" w:rsidRPr="00B61585">
        <w:rPr>
          <w:sz w:val="24"/>
          <w:szCs w:val="20"/>
          <w:highlight w:val="yellow"/>
        </w:rPr>
        <w:t xml:space="preserve"> T</w:t>
      </w:r>
      <w:r w:rsidRPr="00B61585">
        <w:rPr>
          <w:sz w:val="24"/>
          <w:szCs w:val="20"/>
          <w:highlight w:val="yellow"/>
        </w:rPr>
        <w:t xml:space="preserve">his </w:t>
      </w:r>
      <w:r w:rsidR="00E22F89" w:rsidRPr="00B61585">
        <w:rPr>
          <w:sz w:val="24"/>
          <w:szCs w:val="20"/>
          <w:highlight w:val="yellow"/>
        </w:rPr>
        <w:t>study</w:t>
      </w:r>
      <w:r w:rsidRPr="00B61585">
        <w:rPr>
          <w:sz w:val="24"/>
          <w:szCs w:val="20"/>
          <w:highlight w:val="yellow"/>
        </w:rPr>
        <w:t xml:space="preserve"> also proposed a web application that could help doctors check patients' brain scans remotely, which is very useful during times when visiting hospitals is difficult. However, its main limitations are the high computer power needed for the 3D brain scans and the fact that the model only uses images, without considering other patient data like memory tests or age.</w:t>
      </w:r>
      <w:r w:rsidR="00B61585">
        <w:rPr>
          <w:sz w:val="24"/>
          <w:szCs w:val="20"/>
        </w:rPr>
        <w:t xml:space="preserve"> </w:t>
      </w:r>
      <w:r w:rsidR="00B61585" w:rsidRPr="00B61585">
        <w:rPr>
          <w:sz w:val="24"/>
          <w:szCs w:val="20"/>
          <w:highlight w:val="green"/>
        </w:rPr>
        <w:t>blueprint</w:t>
      </w:r>
    </w:p>
    <w:p w14:paraId="6908FE37" w14:textId="606BBD1A" w:rsidR="00D77DF9" w:rsidRDefault="003968D2" w:rsidP="00183A01">
      <w:pPr>
        <w:spacing w:after="253" w:line="259" w:lineRule="auto"/>
        <w:ind w:left="-180" w:firstLine="0"/>
        <w:rPr>
          <w:sz w:val="24"/>
          <w:szCs w:val="20"/>
          <w:rtl/>
        </w:rPr>
      </w:pPr>
      <w:r w:rsidRPr="00265EE0">
        <w:rPr>
          <w:b/>
          <w:bCs/>
          <w:sz w:val="24"/>
          <w:szCs w:val="20"/>
        </w:rPr>
        <w:t>Warren and Moustafa</w:t>
      </w:r>
      <w:r w:rsidRPr="003968D2">
        <w:rPr>
          <w:sz w:val="24"/>
          <w:szCs w:val="20"/>
        </w:rPr>
        <w:t>.</w:t>
      </w:r>
      <w:r>
        <w:rPr>
          <w:sz w:val="24"/>
          <w:szCs w:val="20"/>
        </w:rPr>
        <w:t xml:space="preserve"> </w:t>
      </w:r>
      <w:r w:rsidR="00265EE0">
        <w:rPr>
          <w:sz w:val="24"/>
          <w:szCs w:val="20"/>
        </w:rPr>
        <w:t>Presented</w:t>
      </w:r>
      <w:r w:rsidRPr="003968D2">
        <w:rPr>
          <w:sz w:val="24"/>
          <w:szCs w:val="20"/>
        </w:rPr>
        <w:t xml:space="preserve"> a multimodal diagnostic system that combines functional brain imaging (fMRI) with clinical tests to identify Alzheimer’s disease. The proposed method uses a 3D Convolutional Neural Network (3D CNN) that analyzes the "default mode network" of the </w:t>
      </w:r>
      <w:proofErr w:type="gramStart"/>
      <w:r w:rsidRPr="003968D2">
        <w:rPr>
          <w:sz w:val="24"/>
          <w:szCs w:val="20"/>
        </w:rPr>
        <w:t>brain—a</w:t>
      </w:r>
      <w:proofErr w:type="gramEnd"/>
      <w:r w:rsidRPr="003968D2">
        <w:rPr>
          <w:sz w:val="24"/>
          <w:szCs w:val="20"/>
        </w:rPr>
        <w:t xml:space="preserve"> region known to be affected early in the disease. To make the model more reliable, the researchers supplemented the fMRI scans with five clinical memory tests and used a strict "leave-one-out" validation technique to prevent any data errors. A key part of their method is the use of "explainable AI" (XAI) through a technique called perturbation ranking, which helps show exactly which clinical test was most important for the diagnosis. The study involved a small group of 52 participants from the ADNI database. This multimodal approach achieved a high accuracy of 90%, which was much better than the 58% accuracy reached when using brain scans alone. </w:t>
      </w:r>
      <w:r w:rsidR="00CA0851">
        <w:rPr>
          <w:sz w:val="24"/>
          <w:szCs w:val="20"/>
        </w:rPr>
        <w:t>T</w:t>
      </w:r>
      <w:r w:rsidRPr="003968D2">
        <w:rPr>
          <w:sz w:val="24"/>
          <w:szCs w:val="20"/>
        </w:rPr>
        <w:t xml:space="preserve">he </w:t>
      </w:r>
      <w:r w:rsidR="00CA0851">
        <w:rPr>
          <w:sz w:val="24"/>
          <w:szCs w:val="20"/>
        </w:rPr>
        <w:t>study</w:t>
      </w:r>
      <w:r w:rsidRPr="003968D2">
        <w:rPr>
          <w:sz w:val="24"/>
          <w:szCs w:val="20"/>
        </w:rPr>
        <w:t xml:space="preserve"> proves that combining functional brain data with doctor’s tests is highly effective for accurate diagnosis. However, its main limitations are the very small sample size and the need for more testing on larger, different groups of patients</w:t>
      </w:r>
      <w:r w:rsidR="00D77DF9">
        <w:rPr>
          <w:rFonts w:hint="cs"/>
          <w:sz w:val="24"/>
          <w:szCs w:val="20"/>
          <w:rtl/>
        </w:rPr>
        <w:t>.</w:t>
      </w:r>
    </w:p>
    <w:p w14:paraId="5AEFAC85" w14:textId="390F843C" w:rsidR="00D77DF9" w:rsidRPr="00183A01" w:rsidRDefault="00D77DF9" w:rsidP="00183A01">
      <w:pPr>
        <w:spacing w:after="253" w:line="259" w:lineRule="auto"/>
        <w:ind w:left="-180" w:firstLine="0"/>
        <w:rPr>
          <w:sz w:val="24"/>
          <w:szCs w:val="20"/>
        </w:rPr>
      </w:pPr>
      <w:r w:rsidRPr="00B61585">
        <w:rPr>
          <w:b/>
          <w:bCs/>
          <w:sz w:val="24"/>
          <w:szCs w:val="20"/>
          <w:highlight w:val="yellow"/>
        </w:rPr>
        <w:t>Shojaei et al.</w:t>
      </w:r>
      <w:r w:rsidR="001916DD" w:rsidRPr="00B61585">
        <w:rPr>
          <w:b/>
          <w:bCs/>
          <w:sz w:val="24"/>
          <w:szCs w:val="20"/>
          <w:highlight w:val="yellow"/>
        </w:rPr>
        <w:t xml:space="preserve"> </w:t>
      </w:r>
      <w:r w:rsidR="00183A01" w:rsidRPr="00B61585">
        <w:rPr>
          <w:sz w:val="24"/>
          <w:szCs w:val="20"/>
          <w:highlight w:val="yellow"/>
        </w:rPr>
        <w:t>Presented</w:t>
      </w:r>
      <w:r w:rsidRPr="00B61585">
        <w:rPr>
          <w:sz w:val="24"/>
          <w:szCs w:val="20"/>
          <w:highlight w:val="yellow"/>
        </w:rPr>
        <w:t xml:space="preserve"> GASHAP, an evolutionary explainable AI framework that integrates Genetic Algorithms (GA) with SHAP (</w:t>
      </w:r>
      <w:proofErr w:type="spellStart"/>
      <w:r w:rsidRPr="00B61585">
        <w:rPr>
          <w:sz w:val="24"/>
          <w:szCs w:val="20"/>
          <w:highlight w:val="yellow"/>
        </w:rPr>
        <w:t>SHapley</w:t>
      </w:r>
      <w:proofErr w:type="spellEnd"/>
      <w:r w:rsidRPr="00B61585">
        <w:rPr>
          <w:sz w:val="24"/>
          <w:szCs w:val="20"/>
          <w:highlight w:val="yellow"/>
        </w:rPr>
        <w:t xml:space="preserve"> Additive </w:t>
      </w:r>
      <w:proofErr w:type="spellStart"/>
      <w:r w:rsidRPr="00B61585">
        <w:rPr>
          <w:sz w:val="24"/>
          <w:szCs w:val="20"/>
          <w:highlight w:val="yellow"/>
        </w:rPr>
        <w:t>exPlanations</w:t>
      </w:r>
      <w:proofErr w:type="spellEnd"/>
      <w:r w:rsidRPr="00B61585">
        <w:rPr>
          <w:sz w:val="24"/>
          <w:szCs w:val="20"/>
          <w:highlight w:val="yellow"/>
        </w:rPr>
        <w:t>) to enhance the interpretability of deep learning models. The framework was applied to a real-world medical dataset for Alzheimer's classification, where deep learning served as the core predictive model. By combining evolutionary optimization with feature explanation, GASHAP achieved an overall accuracy of approximately 90%, outperforming conventional deep learning models without explainability enhancements.</w:t>
      </w:r>
      <w:r w:rsidR="00ED6879" w:rsidRPr="00B61585">
        <w:rPr>
          <w:sz w:val="24"/>
          <w:szCs w:val="20"/>
          <w:highlight w:val="yellow"/>
        </w:rPr>
        <w:t xml:space="preserve"> </w:t>
      </w:r>
      <w:r w:rsidR="001916DD" w:rsidRPr="00B61585">
        <w:rPr>
          <w:sz w:val="24"/>
          <w:szCs w:val="20"/>
          <w:highlight w:val="yellow"/>
        </w:rPr>
        <w:t>However,</w:t>
      </w:r>
      <w:r w:rsidR="00ED6879" w:rsidRPr="00B61585">
        <w:rPr>
          <w:sz w:val="24"/>
          <w:szCs w:val="20"/>
          <w:highlight w:val="yellow"/>
        </w:rPr>
        <w:t xml:space="preserve"> the main</w:t>
      </w:r>
      <w:r w:rsidRPr="00B61585">
        <w:rPr>
          <w:sz w:val="24"/>
          <w:szCs w:val="20"/>
          <w:highlight w:val="yellow"/>
        </w:rPr>
        <w:t xml:space="preserve"> limitations include the relatively small dataset, the need for validation on larger and more diverse populations, and the computational cost of evolutionary optimization.</w:t>
      </w:r>
      <w:r w:rsidR="00B61585">
        <w:rPr>
          <w:sz w:val="24"/>
          <w:szCs w:val="20"/>
        </w:rPr>
        <w:t xml:space="preserve"> </w:t>
      </w:r>
      <w:r w:rsidR="00B61585" w:rsidRPr="00B61585">
        <w:rPr>
          <w:sz w:val="24"/>
          <w:szCs w:val="20"/>
          <w:highlight w:val="green"/>
        </w:rPr>
        <w:t>Not AI</w:t>
      </w:r>
      <w:r w:rsidR="00B61585">
        <w:rPr>
          <w:sz w:val="24"/>
          <w:szCs w:val="20"/>
        </w:rPr>
        <w:t xml:space="preserve">, </w:t>
      </w:r>
      <w:r w:rsidR="00B61585" w:rsidRPr="00B61585">
        <w:rPr>
          <w:sz w:val="24"/>
          <w:szCs w:val="20"/>
          <w:highlight w:val="green"/>
        </w:rPr>
        <w:t>Dataset?</w:t>
      </w:r>
    </w:p>
    <w:p w14:paraId="1E4341A3" w14:textId="77B00302" w:rsidR="00946542" w:rsidRDefault="00946542" w:rsidP="00511E77">
      <w:pPr>
        <w:spacing w:after="253" w:line="259" w:lineRule="auto"/>
        <w:ind w:left="-180" w:firstLine="0"/>
        <w:rPr>
          <w:sz w:val="24"/>
          <w:szCs w:val="20"/>
        </w:rPr>
      </w:pPr>
      <w:proofErr w:type="spellStart"/>
      <w:r w:rsidRPr="001916DD">
        <w:rPr>
          <w:b/>
          <w:bCs/>
          <w:sz w:val="24"/>
          <w:szCs w:val="20"/>
        </w:rPr>
        <w:t>Alsubaie</w:t>
      </w:r>
      <w:proofErr w:type="spellEnd"/>
      <w:r w:rsidRPr="001916DD">
        <w:rPr>
          <w:b/>
          <w:bCs/>
          <w:sz w:val="24"/>
          <w:szCs w:val="20"/>
        </w:rPr>
        <w:t xml:space="preserve"> et al</w:t>
      </w:r>
      <w:r w:rsidRPr="00946542">
        <w:rPr>
          <w:sz w:val="24"/>
          <w:szCs w:val="20"/>
        </w:rPr>
        <w:t>.</w:t>
      </w:r>
      <w:r w:rsidR="001916DD">
        <w:rPr>
          <w:sz w:val="24"/>
          <w:szCs w:val="20"/>
        </w:rPr>
        <w:t xml:space="preserve"> Presented</w:t>
      </w:r>
      <w:r w:rsidRPr="00946542">
        <w:rPr>
          <w:sz w:val="24"/>
          <w:szCs w:val="20"/>
        </w:rPr>
        <w:t xml:space="preserve"> a new deep learning framework called BiFPN3DViT to identify Alzheimer’s disease using brain images. The proposed method combines three advanced tools: a 3D computer network (3D CNN) to capture basic brain structures, a special network (</w:t>
      </w:r>
      <w:proofErr w:type="spellStart"/>
      <w:r w:rsidRPr="00946542">
        <w:rPr>
          <w:sz w:val="24"/>
          <w:szCs w:val="20"/>
        </w:rPr>
        <w:t>BiFPN</w:t>
      </w:r>
      <w:proofErr w:type="spellEnd"/>
      <w:r w:rsidRPr="00946542">
        <w:rPr>
          <w:sz w:val="24"/>
          <w:szCs w:val="20"/>
        </w:rPr>
        <w:t xml:space="preserve">) to connect details of different sizes, and "Vision Transformers" to understand the overall picture of the brain. The study used a large dataset of 4,706 MRI scans from the ADNI project, covering healthy individuals, those with mild memory loss, and Alzheimer’s patients. By combining these tools, the model achieved a high accuracy of 92.1% in classifying the three stages of the </w:t>
      </w:r>
      <w:r w:rsidR="00EF2998" w:rsidRPr="00946542">
        <w:rPr>
          <w:sz w:val="24"/>
          <w:szCs w:val="20"/>
        </w:rPr>
        <w:t>disease.</w:t>
      </w:r>
      <w:r w:rsidR="00EF2998">
        <w:rPr>
          <w:sz w:val="24"/>
          <w:szCs w:val="20"/>
        </w:rPr>
        <w:t xml:space="preserve"> </w:t>
      </w:r>
      <w:r w:rsidR="00EF2998" w:rsidRPr="00946542">
        <w:rPr>
          <w:sz w:val="24"/>
          <w:szCs w:val="20"/>
        </w:rPr>
        <w:t>The</w:t>
      </w:r>
      <w:r w:rsidRPr="00946542">
        <w:rPr>
          <w:sz w:val="24"/>
          <w:szCs w:val="20"/>
        </w:rPr>
        <w:t xml:space="preserve"> </w:t>
      </w:r>
      <w:r w:rsidR="00EF2998">
        <w:rPr>
          <w:sz w:val="24"/>
          <w:szCs w:val="20"/>
        </w:rPr>
        <w:t>study</w:t>
      </w:r>
      <w:r w:rsidRPr="00946542">
        <w:rPr>
          <w:sz w:val="24"/>
          <w:szCs w:val="20"/>
        </w:rPr>
        <w:t xml:space="preserve"> shows that looking at both tiny details and the whole brain improves diagnosis without needing massive computer power. However, its main limitation is that it relies entirely on brain scans (MRI) and does not use other important patient information like medical records or memory tests.</w:t>
      </w:r>
    </w:p>
    <w:p w14:paraId="6D8B89BC" w14:textId="6CECA0E3" w:rsidR="00B40C18" w:rsidRDefault="00B0194A" w:rsidP="004F2302">
      <w:pPr>
        <w:spacing w:after="253" w:line="259" w:lineRule="auto"/>
        <w:ind w:left="-180" w:firstLine="0"/>
        <w:rPr>
          <w:sz w:val="24"/>
          <w:szCs w:val="20"/>
          <w:rtl/>
        </w:rPr>
      </w:pPr>
      <w:r w:rsidRPr="00511E77">
        <w:rPr>
          <w:b/>
          <w:bCs/>
          <w:sz w:val="24"/>
          <w:szCs w:val="20"/>
        </w:rPr>
        <w:lastRenderedPageBreak/>
        <w:t>Ahmed et al</w:t>
      </w:r>
      <w:r w:rsidRPr="00B0194A">
        <w:rPr>
          <w:sz w:val="24"/>
          <w:szCs w:val="20"/>
        </w:rPr>
        <w:t xml:space="preserve">. </w:t>
      </w:r>
      <w:r w:rsidR="00511E77">
        <w:rPr>
          <w:sz w:val="24"/>
          <w:szCs w:val="20"/>
        </w:rPr>
        <w:t>Presented</w:t>
      </w:r>
      <w:r w:rsidRPr="00B0194A">
        <w:rPr>
          <w:sz w:val="24"/>
          <w:szCs w:val="20"/>
        </w:rPr>
        <w:t xml:space="preserve"> a smart computer system to diagnose Alzheimer’s disease using brain images. The proposed method uses a deep computer network (Deep CNN) designed to classify patients into three groups: healthy individuals, those with mild memory loss, and Alzheimer’s patients. The study used MRI scans from the popular ADNI dataset. By using this system, the model achieved a high accuracy of 93.86% in telling the three stages apart.</w:t>
      </w:r>
      <w:r w:rsidR="00511E77">
        <w:rPr>
          <w:sz w:val="24"/>
          <w:szCs w:val="20"/>
        </w:rPr>
        <w:t xml:space="preserve"> T</w:t>
      </w:r>
      <w:r w:rsidRPr="00B0194A">
        <w:rPr>
          <w:sz w:val="24"/>
          <w:szCs w:val="20"/>
        </w:rPr>
        <w:t>he</w:t>
      </w:r>
      <w:r w:rsidR="00511E77">
        <w:rPr>
          <w:sz w:val="24"/>
          <w:szCs w:val="20"/>
        </w:rPr>
        <w:t xml:space="preserve"> study</w:t>
      </w:r>
      <w:r w:rsidRPr="00B0194A">
        <w:rPr>
          <w:sz w:val="24"/>
          <w:szCs w:val="20"/>
        </w:rPr>
        <w:t xml:space="preserve"> shows that advanced computer networks can provide very accurate diagnoses. However, its main limitations are that it relies only on brain scans—without using patient medical records—and it lacks "Explainable AI" tools, making it hard for doctors to understand exactly how the computer made its final decision.</w:t>
      </w:r>
    </w:p>
    <w:p w14:paraId="3C1BA79E" w14:textId="422CFC51" w:rsidR="00302FC7" w:rsidRDefault="00302FC7" w:rsidP="004F2302">
      <w:pPr>
        <w:spacing w:after="253" w:line="259" w:lineRule="auto"/>
        <w:ind w:left="-180" w:firstLine="0"/>
        <w:rPr>
          <w:sz w:val="24"/>
          <w:szCs w:val="20"/>
          <w:rtl/>
        </w:rPr>
      </w:pPr>
      <w:r w:rsidRPr="004F2302">
        <w:rPr>
          <w:b/>
          <w:bCs/>
          <w:sz w:val="24"/>
          <w:szCs w:val="20"/>
        </w:rPr>
        <w:t>Lu et al</w:t>
      </w:r>
      <w:r w:rsidRPr="00302FC7">
        <w:rPr>
          <w:sz w:val="24"/>
          <w:szCs w:val="20"/>
        </w:rPr>
        <w:t xml:space="preserve">. </w:t>
      </w:r>
      <w:r w:rsidR="004F2302">
        <w:rPr>
          <w:sz w:val="24"/>
          <w:szCs w:val="20"/>
        </w:rPr>
        <w:t>Presented</w:t>
      </w:r>
      <w:r w:rsidRPr="00302FC7">
        <w:rPr>
          <w:sz w:val="24"/>
          <w:szCs w:val="20"/>
        </w:rPr>
        <w:t xml:space="preserve"> a highly practical deep learning system to diagnose Alzheimer’s disease using brain images. To make the model reliable, the researchers used a massive dataset of over 85,000 MRI scans from different hospitals, including the ADNI project. The proposed method uses a technique called "transfer learning." First, they trained an advanced computer network (Inception-ResNet-V2) on a basic task, and then they fine-tuned it specifically to detect Alzheimer's disease. By using this huge and diverse set of images, the model achieved a high accuracy ranging from 90.9% to 94.5% across different testing groups. </w:t>
      </w:r>
      <w:r w:rsidR="004F2302">
        <w:rPr>
          <w:sz w:val="24"/>
          <w:szCs w:val="20"/>
        </w:rPr>
        <w:t>T</w:t>
      </w:r>
      <w:r w:rsidRPr="00302FC7">
        <w:rPr>
          <w:sz w:val="24"/>
          <w:szCs w:val="20"/>
        </w:rPr>
        <w:t>he</w:t>
      </w:r>
      <w:r w:rsidR="004F2302">
        <w:rPr>
          <w:sz w:val="24"/>
          <w:szCs w:val="20"/>
        </w:rPr>
        <w:t xml:space="preserve"> study</w:t>
      </w:r>
      <w:r w:rsidRPr="00302FC7">
        <w:rPr>
          <w:sz w:val="24"/>
          <w:szCs w:val="20"/>
        </w:rPr>
        <w:t xml:space="preserve"> proves that training computer models on massive amounts of data from different sources makes the diagnosis much more robust. However, its main limitations are that it relies only on brain scans without including patients' medical records, and the data primarily came from Western populations, which might affect how well it works for people in other parts of the world.</w:t>
      </w:r>
    </w:p>
    <w:p w14:paraId="5B0A8322" w14:textId="7BD21E87" w:rsidR="005C0B08" w:rsidRDefault="005C0B08" w:rsidP="001F648C">
      <w:pPr>
        <w:spacing w:after="253" w:line="259" w:lineRule="auto"/>
        <w:ind w:left="-180" w:firstLine="0"/>
        <w:rPr>
          <w:sz w:val="24"/>
          <w:szCs w:val="20"/>
          <w:rtl/>
        </w:rPr>
      </w:pPr>
      <w:r w:rsidRPr="001F648C">
        <w:rPr>
          <w:b/>
          <w:bCs/>
          <w:sz w:val="24"/>
          <w:szCs w:val="20"/>
        </w:rPr>
        <w:t>Khalid et al</w:t>
      </w:r>
      <w:r w:rsidRPr="005C0B08">
        <w:rPr>
          <w:sz w:val="24"/>
          <w:szCs w:val="20"/>
        </w:rPr>
        <w:t>.</w:t>
      </w:r>
      <w:r w:rsidR="001F648C">
        <w:rPr>
          <w:sz w:val="24"/>
          <w:szCs w:val="20"/>
        </w:rPr>
        <w:t xml:space="preserve"> Presented</w:t>
      </w:r>
      <w:r w:rsidRPr="005C0B08">
        <w:rPr>
          <w:sz w:val="24"/>
          <w:szCs w:val="20"/>
        </w:rPr>
        <w:t xml:space="preserve"> a practical "dual-modal" system to detect and classify the stages of Alzheimer’s disease. Instead of relying solely on brain images, the researchers utilized a multimodal dataset sourced from the </w:t>
      </w:r>
      <w:r w:rsidRPr="005C0B08">
        <w:rPr>
          <w:b/>
          <w:bCs/>
          <w:sz w:val="24"/>
          <w:szCs w:val="20"/>
        </w:rPr>
        <w:t>OASIS-3 database</w:t>
      </w:r>
      <w:r w:rsidRPr="005C0B08">
        <w:rPr>
          <w:sz w:val="24"/>
          <w:szCs w:val="20"/>
        </w:rPr>
        <w:t xml:space="preserve">, comprising routinely observed clinical symptoms combined with MRI scans to get a fuller picture of the patient's health. They tested various deep learning and machine learning models for this task. For the MRI scans, an advanced computer network (CNN) achieved a realistic overall accuracy of 94% in staging the disease. Meanwhile, a traditional algorithm (Random Forest) analyzed the clinical data. The study emphasizes that using both clinical records and imaging data provides a much more reliable diagnostic route than using images alone. Furthermore, researchers used "Explainable AI" tools to visually highlight the affected brain regions, such as the hippocampus. However, its main limitation is that the framework processes the MRI images and clinical data using two </w:t>
      </w:r>
      <w:proofErr w:type="gramStart"/>
      <w:r w:rsidRPr="005C0B08">
        <w:rPr>
          <w:sz w:val="24"/>
          <w:szCs w:val="20"/>
        </w:rPr>
        <w:t>completely separate</w:t>
      </w:r>
      <w:proofErr w:type="gramEnd"/>
      <w:r w:rsidRPr="005C0B08">
        <w:rPr>
          <w:sz w:val="24"/>
          <w:szCs w:val="20"/>
        </w:rPr>
        <w:t xml:space="preserve"> models, rather than smoothly fusing them into one single automated network.</w:t>
      </w:r>
    </w:p>
    <w:p w14:paraId="7771D909" w14:textId="1C4897A2" w:rsidR="00343671" w:rsidRPr="00343671" w:rsidRDefault="00B76964" w:rsidP="00FB3C89">
      <w:pPr>
        <w:ind w:left="-180"/>
        <w:rPr>
          <w:sz w:val="24"/>
          <w:szCs w:val="20"/>
          <w:rtl/>
        </w:rPr>
      </w:pPr>
      <w:bookmarkStart w:id="20" w:name="_Toc223741036"/>
      <w:r w:rsidRPr="00FB3C89">
        <w:rPr>
          <w:b/>
          <w:bCs/>
          <w:sz w:val="24"/>
          <w:szCs w:val="20"/>
        </w:rPr>
        <w:t>Sheikh et al</w:t>
      </w:r>
      <w:r w:rsidRPr="00343671">
        <w:rPr>
          <w:sz w:val="24"/>
          <w:szCs w:val="20"/>
        </w:rPr>
        <w:t xml:space="preserve">. </w:t>
      </w:r>
      <w:r w:rsidR="00FB3C89">
        <w:rPr>
          <w:sz w:val="24"/>
          <w:szCs w:val="20"/>
        </w:rPr>
        <w:t>Presented</w:t>
      </w:r>
      <w:r w:rsidRPr="00343671">
        <w:rPr>
          <w:sz w:val="24"/>
          <w:szCs w:val="20"/>
        </w:rPr>
        <w:t xml:space="preserve"> a practical and fast computer system to detect early signs of Alzheimer’s disease using brain images. Because many advanced deep learning models are too heavy and require massive computer power, the researchers focused on "lightweight" networks (specifically EfficientNetV2B0 and MobileNetV2) that can run smoothly in standard clinics. Using 2D slices from standard MRI scans </w:t>
      </w:r>
      <w:r w:rsidRPr="00343671">
        <w:rPr>
          <w:bCs/>
          <w:sz w:val="24"/>
          <w:szCs w:val="20"/>
        </w:rPr>
        <w:t>sourced from the ADNI dataset</w:t>
      </w:r>
      <w:r w:rsidRPr="00343671">
        <w:rPr>
          <w:sz w:val="24"/>
          <w:szCs w:val="20"/>
        </w:rPr>
        <w:t xml:space="preserve">, the system aimed to classify patients into three difficult stages: cognitively normal, early mild cognitive impairment, and late mild cognitive impairment. The best model achieved a realistic mean accuracy of 88.0%. To build trust with doctors, the researchers also included "Explainable AI" tools to visually highlight the brain areas the computer focused on. </w:t>
      </w:r>
      <w:r w:rsidR="00FB3C89">
        <w:rPr>
          <w:sz w:val="24"/>
          <w:szCs w:val="20"/>
        </w:rPr>
        <w:t>T</w:t>
      </w:r>
      <w:r w:rsidRPr="00343671">
        <w:rPr>
          <w:sz w:val="24"/>
          <w:szCs w:val="20"/>
        </w:rPr>
        <w:t xml:space="preserve">he study proves that fast, lightweight models can be highly useful. However, its main </w:t>
      </w:r>
      <w:r w:rsidRPr="00343671">
        <w:rPr>
          <w:sz w:val="24"/>
          <w:szCs w:val="20"/>
        </w:rPr>
        <w:lastRenderedPageBreak/>
        <w:t>limitations are that it relies only on 2D image slices instead of full 3D brain shapes, and it strictly uses MRI scans without looking at the patients' medical records or clinical history.</w:t>
      </w:r>
    </w:p>
    <w:p w14:paraId="2A35F949" w14:textId="77777777" w:rsidR="00343671" w:rsidRDefault="00343671" w:rsidP="00343671">
      <w:pPr>
        <w:rPr>
          <w:b/>
          <w:rtl/>
        </w:rPr>
      </w:pPr>
    </w:p>
    <w:p w14:paraId="347273C7" w14:textId="73F6A5CA" w:rsidR="00343671" w:rsidRDefault="00343671" w:rsidP="00343671">
      <w:pPr>
        <w:ind w:left="-180" w:firstLine="0"/>
        <w:rPr>
          <w:sz w:val="24"/>
          <w:szCs w:val="20"/>
          <w:rtl/>
        </w:rPr>
      </w:pPr>
      <w:r w:rsidRPr="00682113">
        <w:rPr>
          <w:b/>
          <w:bCs/>
          <w:sz w:val="24"/>
          <w:szCs w:val="20"/>
          <w:highlight w:val="yellow"/>
        </w:rPr>
        <w:t>Ghosh et al. (2023)</w:t>
      </w:r>
      <w:r w:rsidR="00682113" w:rsidRPr="00682113">
        <w:rPr>
          <w:b/>
          <w:bCs/>
          <w:sz w:val="24"/>
          <w:szCs w:val="20"/>
        </w:rPr>
        <w:t>?</w:t>
      </w:r>
      <w:r w:rsidRPr="00343671">
        <w:rPr>
          <w:sz w:val="24"/>
          <w:szCs w:val="20"/>
        </w:rPr>
        <w:t xml:space="preserve"> introduced a secure and collaborative AI system to diagnose Alzheimer’s disease using brain images. Because medical data is often private and scattered across different hospitals, the researchers used a technique called "Federated Learning." This allows multiple hospitals to collaboratively train a shared, lightweight computer network (</w:t>
      </w:r>
      <w:proofErr w:type="spellStart"/>
      <w:r w:rsidRPr="00343671">
        <w:rPr>
          <w:sz w:val="24"/>
          <w:szCs w:val="20"/>
        </w:rPr>
        <w:t>MobileNet</w:t>
      </w:r>
      <w:proofErr w:type="spellEnd"/>
      <w:r w:rsidRPr="00343671">
        <w:rPr>
          <w:sz w:val="24"/>
          <w:szCs w:val="20"/>
        </w:rPr>
        <w:t xml:space="preserve">) without ever moving or sharing the patients' private images. The study utilized 2D MRI scans sourced from two major databases: the </w:t>
      </w:r>
      <w:r w:rsidRPr="00410904">
        <w:rPr>
          <w:sz w:val="24"/>
          <w:szCs w:val="20"/>
        </w:rPr>
        <w:t>ADNI and OASIS datasets</w:t>
      </w:r>
      <w:r w:rsidRPr="00343671">
        <w:rPr>
          <w:sz w:val="24"/>
          <w:szCs w:val="20"/>
        </w:rPr>
        <w:t>. By training the model in this collaborative way, it achieved a realistic and robust accuracy of 95.24% on the OASIS data, and around 84% when both datasets were combined.</w:t>
      </w:r>
      <w:r w:rsidR="00FB3C89">
        <w:rPr>
          <w:sz w:val="24"/>
          <w:szCs w:val="20"/>
        </w:rPr>
        <w:t xml:space="preserve"> T</w:t>
      </w:r>
      <w:r w:rsidRPr="00343671">
        <w:rPr>
          <w:sz w:val="24"/>
          <w:szCs w:val="20"/>
        </w:rPr>
        <w:t xml:space="preserve">he </w:t>
      </w:r>
      <w:r w:rsidR="00FB3C89">
        <w:rPr>
          <w:sz w:val="24"/>
          <w:szCs w:val="20"/>
        </w:rPr>
        <w:t>study</w:t>
      </w:r>
      <w:r w:rsidRPr="00343671">
        <w:rPr>
          <w:sz w:val="24"/>
          <w:szCs w:val="20"/>
        </w:rPr>
        <w:t xml:space="preserve"> proves that hospitals can work together to build accurate diagnostic tools without compromising patient privacy. However, its main limitations are that it relies only on 2D image slices rather than full 3D brain volumes, and it strictly uses MRI scans without incorporating the patients' clinical medical records.</w:t>
      </w:r>
    </w:p>
    <w:p w14:paraId="1CA901F1" w14:textId="77777777" w:rsidR="001A5D5F" w:rsidRDefault="001A5D5F" w:rsidP="00343671">
      <w:pPr>
        <w:ind w:left="-180" w:firstLine="0"/>
        <w:rPr>
          <w:sz w:val="24"/>
          <w:szCs w:val="20"/>
          <w:rtl/>
        </w:rPr>
      </w:pPr>
    </w:p>
    <w:p w14:paraId="3570C163" w14:textId="43C6FE90" w:rsidR="001A5D5F" w:rsidRPr="00343671" w:rsidRDefault="001A5D5F" w:rsidP="001A5D5F">
      <w:pPr>
        <w:ind w:left="-180" w:firstLine="0"/>
        <w:rPr>
          <w:sz w:val="24"/>
          <w:szCs w:val="20"/>
          <w:rtl/>
        </w:rPr>
      </w:pPr>
      <w:r w:rsidRPr="00410904">
        <w:rPr>
          <w:b/>
          <w:bCs/>
          <w:sz w:val="24"/>
          <w:szCs w:val="20"/>
        </w:rPr>
        <w:t>Abbasian and Hammond</w:t>
      </w:r>
      <w:r w:rsidR="00410904">
        <w:rPr>
          <w:b/>
          <w:bCs/>
          <w:sz w:val="24"/>
          <w:szCs w:val="20"/>
        </w:rPr>
        <w:t>.</w:t>
      </w:r>
      <w:r w:rsidRPr="001A5D5F">
        <w:rPr>
          <w:sz w:val="24"/>
          <w:szCs w:val="20"/>
        </w:rPr>
        <w:t xml:space="preserve"> </w:t>
      </w:r>
      <w:r w:rsidR="00410904">
        <w:rPr>
          <w:sz w:val="24"/>
          <w:szCs w:val="20"/>
        </w:rPr>
        <w:t>Presented</w:t>
      </w:r>
      <w:r w:rsidRPr="001A5D5F">
        <w:rPr>
          <w:sz w:val="24"/>
          <w:szCs w:val="20"/>
        </w:rPr>
        <w:t xml:space="preserve"> a 3D deep learning framework specifically designed to detect the very early stages of Alzheimer's disease using structural brain images. Because distinguishing between a completely healthy brain and one with "Early Mild Cognitive Impairment" (EMCI) is extremely difficult, the researchers built a 3D Convolutional Neural Network (3D-CNN) that analyzes the entire brain volume at once, rather than looking at flat 2D slices. Using 3D MRI scans sourced from the </w:t>
      </w:r>
      <w:r w:rsidRPr="00410904">
        <w:rPr>
          <w:sz w:val="24"/>
          <w:szCs w:val="20"/>
        </w:rPr>
        <w:t>ADNI dataset</w:t>
      </w:r>
      <w:r w:rsidRPr="001A5D5F">
        <w:rPr>
          <w:sz w:val="24"/>
          <w:szCs w:val="20"/>
        </w:rPr>
        <w:t xml:space="preserve"> (specifically the ADNI3 collection), the model was put to the test. It achieved a highly realistic accuracy of 81.80% in telling early-stage patients apart from healthy individuals. </w:t>
      </w:r>
      <w:r w:rsidR="005C1934">
        <w:rPr>
          <w:sz w:val="24"/>
          <w:szCs w:val="20"/>
        </w:rPr>
        <w:t xml:space="preserve">The </w:t>
      </w:r>
      <w:r w:rsidRPr="001A5D5F">
        <w:rPr>
          <w:sz w:val="24"/>
          <w:szCs w:val="20"/>
        </w:rPr>
        <w:t>study proves that analyzing the brain in 3D captures important spatial details that 2D methods miss. However, its main limitations are its strictly binary focus (only evaluating early impairment versus normal) and its complete reliance on MRI scans without incorporating any supporting clinical data, which could otherwise help boost the accuracy for these difficult early cases.</w:t>
      </w:r>
    </w:p>
    <w:p w14:paraId="068BF1D9" w14:textId="77777777" w:rsidR="00343671" w:rsidRPr="00343671" w:rsidRDefault="00343671" w:rsidP="00343671">
      <w:pPr>
        <w:rPr>
          <w:rtl/>
        </w:rPr>
      </w:pPr>
    </w:p>
    <w:p w14:paraId="3B00666B" w14:textId="77777777" w:rsidR="00C82917" w:rsidRDefault="00C82917" w:rsidP="0063131C">
      <w:pPr>
        <w:pStyle w:val="Heading3"/>
        <w:ind w:left="-270"/>
      </w:pPr>
    </w:p>
    <w:p w14:paraId="76415C3A" w14:textId="77777777" w:rsidR="00C46E41" w:rsidRDefault="00C46E41" w:rsidP="00C46E41"/>
    <w:p w14:paraId="64D88213" w14:textId="77777777" w:rsidR="00C46E41" w:rsidRDefault="00C46E41" w:rsidP="00C46E41"/>
    <w:p w14:paraId="63C43BE8" w14:textId="77777777" w:rsidR="00CA57C8" w:rsidRDefault="00CA57C8" w:rsidP="00C46E41"/>
    <w:p w14:paraId="4AA35FB2" w14:textId="77777777" w:rsidR="00CA57C8" w:rsidRDefault="00CA57C8" w:rsidP="00C46E41"/>
    <w:p w14:paraId="6E5570B5" w14:textId="77777777" w:rsidR="00CA57C8" w:rsidRDefault="00CA57C8" w:rsidP="00C46E41"/>
    <w:p w14:paraId="2E0D6AD4" w14:textId="77777777" w:rsidR="00CA57C8" w:rsidRDefault="00CA57C8" w:rsidP="00C46E41"/>
    <w:p w14:paraId="4DDB6629" w14:textId="77777777" w:rsidR="00C46E41" w:rsidRPr="00C46E41" w:rsidRDefault="00C46E41" w:rsidP="00C46E41">
      <w:pPr>
        <w:rPr>
          <w:rtl/>
        </w:rPr>
      </w:pPr>
    </w:p>
    <w:p w14:paraId="304E554A" w14:textId="77777777" w:rsidR="00343671" w:rsidRDefault="00343671" w:rsidP="00343671">
      <w:pPr>
        <w:rPr>
          <w:rtl/>
        </w:rPr>
      </w:pPr>
    </w:p>
    <w:p w14:paraId="2B133688" w14:textId="77777777" w:rsidR="00343671" w:rsidRDefault="00343671" w:rsidP="00343671">
      <w:pPr>
        <w:rPr>
          <w:rtl/>
        </w:rPr>
      </w:pPr>
    </w:p>
    <w:p w14:paraId="2CB09C29" w14:textId="77777777" w:rsidR="00343671" w:rsidRPr="00343671" w:rsidRDefault="00343671" w:rsidP="00343671">
      <w:pPr>
        <w:rPr>
          <w:rtl/>
        </w:rPr>
      </w:pPr>
    </w:p>
    <w:p w14:paraId="57477773" w14:textId="54C23F3A" w:rsidR="00A91910" w:rsidRPr="004D283E" w:rsidRDefault="0063131C" w:rsidP="00CA57C8">
      <w:pPr>
        <w:pStyle w:val="Heading3"/>
        <w:ind w:left="-630"/>
        <w:rPr>
          <w:sz w:val="24"/>
          <w:szCs w:val="20"/>
        </w:rPr>
      </w:pPr>
      <w:r>
        <w:lastRenderedPageBreak/>
        <w:t xml:space="preserve">2.3 </w:t>
      </w:r>
      <w:r w:rsidR="00DD796A" w:rsidRPr="00E17021">
        <w:t>Related Work Summary</w:t>
      </w:r>
      <w:bookmarkEnd w:id="20"/>
    </w:p>
    <w:tbl>
      <w:tblPr>
        <w:tblStyle w:val="GridTable4-Accent4"/>
        <w:tblW w:w="10440" w:type="dxa"/>
        <w:tblInd w:w="-545" w:type="dxa"/>
        <w:tblLook w:val="04A0" w:firstRow="1" w:lastRow="0" w:firstColumn="1" w:lastColumn="0" w:noHBand="0" w:noVBand="1"/>
      </w:tblPr>
      <w:tblGrid>
        <w:gridCol w:w="2720"/>
        <w:gridCol w:w="2760"/>
        <w:gridCol w:w="2395"/>
        <w:gridCol w:w="2565"/>
      </w:tblGrid>
      <w:tr w:rsidR="007867C8" w:rsidRPr="009F7F09" w14:paraId="1EE7F811" w14:textId="77777777" w:rsidTr="006A6BD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376B1BFA" w14:textId="77777777" w:rsidR="007867C8" w:rsidRPr="009F7F09" w:rsidRDefault="007867C8" w:rsidP="009F7F09">
            <w:pPr>
              <w:spacing w:after="253" w:line="259" w:lineRule="auto"/>
              <w:ind w:left="0" w:firstLine="0"/>
              <w:jc w:val="left"/>
            </w:pPr>
            <w:r w:rsidRPr="009F7F09">
              <w:t>Study (Year)</w:t>
            </w:r>
          </w:p>
        </w:tc>
        <w:tc>
          <w:tcPr>
            <w:tcW w:w="0" w:type="auto"/>
            <w:hideMark/>
          </w:tcPr>
          <w:p w14:paraId="231D165F"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Proposed Method</w:t>
            </w:r>
          </w:p>
        </w:tc>
        <w:tc>
          <w:tcPr>
            <w:tcW w:w="2395" w:type="dxa"/>
            <w:hideMark/>
          </w:tcPr>
          <w:p w14:paraId="31CF08C2"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Key Accuracy</w:t>
            </w:r>
          </w:p>
        </w:tc>
        <w:tc>
          <w:tcPr>
            <w:tcW w:w="2565" w:type="dxa"/>
            <w:hideMark/>
          </w:tcPr>
          <w:p w14:paraId="6E8FD4EA" w14:textId="77777777" w:rsidR="007867C8" w:rsidRPr="009F7F09" w:rsidRDefault="007867C8" w:rsidP="009F7F09">
            <w:pPr>
              <w:spacing w:after="253" w:line="259" w:lineRule="auto"/>
              <w:ind w:left="0" w:firstLine="0"/>
              <w:jc w:val="left"/>
              <w:cnfStyle w:val="100000000000" w:firstRow="1" w:lastRow="0" w:firstColumn="0" w:lastColumn="0" w:oddVBand="0" w:evenVBand="0" w:oddHBand="0" w:evenHBand="0" w:firstRowFirstColumn="0" w:firstRowLastColumn="0" w:lastRowFirstColumn="0" w:lastRowLastColumn="0"/>
            </w:pPr>
            <w:r w:rsidRPr="009F7F09">
              <w:t>Main Limitations</w:t>
            </w:r>
          </w:p>
        </w:tc>
      </w:tr>
      <w:tr w:rsidR="007867C8" w:rsidRPr="009F7F09" w14:paraId="29DD6910"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44245CBF" w14:textId="62B20F47" w:rsidR="007867C8" w:rsidRPr="009F7F09" w:rsidRDefault="00F85038" w:rsidP="00F85038">
            <w:pPr>
              <w:spacing w:after="253" w:line="259" w:lineRule="auto"/>
              <w:ind w:left="0" w:firstLine="0"/>
              <w:jc w:val="left"/>
            </w:pPr>
            <w:proofErr w:type="spellStart"/>
            <w:r w:rsidRPr="00F85038">
              <w:t>Muksimova</w:t>
            </w:r>
            <w:proofErr w:type="spellEnd"/>
            <w:r w:rsidRPr="00F85038">
              <w:t xml:space="preserve"> et al. (2025)</w:t>
            </w:r>
          </w:p>
        </w:tc>
        <w:tc>
          <w:tcPr>
            <w:tcW w:w="0" w:type="auto"/>
            <w:hideMark/>
          </w:tcPr>
          <w:p w14:paraId="4206EA8C" w14:textId="6D461EC6"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proofErr w:type="spellStart"/>
            <w:r w:rsidRPr="00FA11B0">
              <w:rPr>
                <w:bCs/>
              </w:rPr>
              <w:t>FusionNet</w:t>
            </w:r>
            <w:proofErr w:type="spellEnd"/>
            <w:r w:rsidRPr="00FA11B0">
              <w:rPr>
                <w:bCs/>
              </w:rPr>
              <w:t xml:space="preserve"> (Deep Learning)</w:t>
            </w:r>
          </w:p>
        </w:tc>
        <w:tc>
          <w:tcPr>
            <w:tcW w:w="2395" w:type="dxa"/>
            <w:hideMark/>
          </w:tcPr>
          <w:p w14:paraId="145D4422" w14:textId="231F9152"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94.00%</w:t>
            </w:r>
          </w:p>
        </w:tc>
        <w:tc>
          <w:tcPr>
            <w:tcW w:w="2565" w:type="dxa"/>
            <w:hideMark/>
          </w:tcPr>
          <w:p w14:paraId="590B8440" w14:textId="18C2A027" w:rsidR="007867C8" w:rsidRPr="009F7F09" w:rsidRDefault="00FA11B0" w:rsidP="00FA11B0">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FA11B0">
              <w:rPr>
                <w:bCs/>
              </w:rPr>
              <w:t>Fuses images only; completely lacks integration of clinical medical records.</w:t>
            </w:r>
          </w:p>
        </w:tc>
      </w:tr>
      <w:tr w:rsidR="007867C8" w:rsidRPr="009F7F09" w14:paraId="600A5E37"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2E144E2D" w14:textId="77777777" w:rsidR="007867C8" w:rsidRPr="009F7F09" w:rsidRDefault="007867C8" w:rsidP="009F7F09">
            <w:pPr>
              <w:spacing w:after="253" w:line="259" w:lineRule="auto"/>
              <w:ind w:left="0" w:firstLine="0"/>
              <w:jc w:val="left"/>
            </w:pPr>
            <w:r w:rsidRPr="009F7F09">
              <w:t>Li et al. (2025)</w:t>
            </w:r>
          </w:p>
        </w:tc>
        <w:tc>
          <w:tcPr>
            <w:tcW w:w="0" w:type="auto"/>
            <w:hideMark/>
          </w:tcPr>
          <w:p w14:paraId="5C07D323"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Dual-stream approach</w:t>
            </w:r>
          </w:p>
        </w:tc>
        <w:tc>
          <w:tcPr>
            <w:tcW w:w="2395" w:type="dxa"/>
            <w:hideMark/>
          </w:tcPr>
          <w:p w14:paraId="3F5D495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93.04%</w:t>
            </w:r>
          </w:p>
        </w:tc>
        <w:tc>
          <w:tcPr>
            <w:tcW w:w="2565" w:type="dxa"/>
            <w:hideMark/>
          </w:tcPr>
          <w:p w14:paraId="78D35FAD"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Struggles with MCI-to-AD prediction.</w:t>
            </w:r>
          </w:p>
        </w:tc>
      </w:tr>
      <w:tr w:rsidR="007867C8" w:rsidRPr="009F7F09" w14:paraId="41615DEE"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08CD5341" w14:textId="2A61F2C2" w:rsidR="007867C8" w:rsidRPr="009F7F09" w:rsidRDefault="009273EA" w:rsidP="009273EA">
            <w:pPr>
              <w:spacing w:after="253" w:line="259" w:lineRule="auto"/>
              <w:ind w:left="0" w:firstLine="0"/>
              <w:jc w:val="left"/>
            </w:pPr>
            <w:proofErr w:type="spellStart"/>
            <w:r w:rsidRPr="009273EA">
              <w:t>Bricaud</w:t>
            </w:r>
            <w:proofErr w:type="spellEnd"/>
            <w:r w:rsidRPr="009273EA">
              <w:t xml:space="preserve"> &amp; Masala (2026)</w:t>
            </w:r>
          </w:p>
        </w:tc>
        <w:tc>
          <w:tcPr>
            <w:tcW w:w="0" w:type="auto"/>
            <w:hideMark/>
          </w:tcPr>
          <w:p w14:paraId="47FF8DF9" w14:textId="5713056C" w:rsidR="007867C8" w:rsidRPr="009F7F09" w:rsidRDefault="0085537B" w:rsidP="0085537B">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85537B">
              <w:rPr>
                <w:bCs/>
              </w:rPr>
              <w:t>Hybrid CNN (ConvNeXtV2-L)</w:t>
            </w:r>
          </w:p>
        </w:tc>
        <w:tc>
          <w:tcPr>
            <w:tcW w:w="2395" w:type="dxa"/>
            <w:hideMark/>
          </w:tcPr>
          <w:p w14:paraId="1EB3E0AE" w14:textId="3E9A87D0"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91.07%</w:t>
            </w:r>
          </w:p>
        </w:tc>
        <w:tc>
          <w:tcPr>
            <w:tcW w:w="2565" w:type="dxa"/>
            <w:hideMark/>
          </w:tcPr>
          <w:p w14:paraId="75BF27A8" w14:textId="4D37FB05" w:rsidR="007867C8" w:rsidRPr="009F7F09" w:rsidRDefault="009C2F53" w:rsidP="009C2F53">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C2F53">
              <w:rPr>
                <w:bCs/>
              </w:rPr>
              <w:t>MRI-only; lacks integration of clinical medical records.</w:t>
            </w:r>
          </w:p>
        </w:tc>
      </w:tr>
      <w:tr w:rsidR="007867C8" w:rsidRPr="009F7F09" w14:paraId="3EE5E482"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4F5D3DB7" w14:textId="77777777" w:rsidR="007867C8" w:rsidRPr="009F7F09" w:rsidRDefault="007867C8" w:rsidP="009F7F09">
            <w:pPr>
              <w:spacing w:after="253" w:line="259" w:lineRule="auto"/>
              <w:ind w:left="0" w:firstLine="0"/>
              <w:jc w:val="left"/>
            </w:pPr>
            <w:proofErr w:type="spellStart"/>
            <w:r w:rsidRPr="009F7F09">
              <w:t>Bekhet</w:t>
            </w:r>
            <w:proofErr w:type="spellEnd"/>
            <w:r w:rsidRPr="009F7F09">
              <w:t xml:space="preserve"> et al. (2025)</w:t>
            </w:r>
          </w:p>
        </w:tc>
        <w:tc>
          <w:tcPr>
            <w:tcW w:w="0" w:type="auto"/>
            <w:hideMark/>
          </w:tcPr>
          <w:p w14:paraId="47156F8B"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proofErr w:type="spellStart"/>
            <w:r w:rsidRPr="009F7F09">
              <w:rPr>
                <w:bCs/>
              </w:rPr>
              <w:t>DeepALZNET</w:t>
            </w:r>
            <w:proofErr w:type="spellEnd"/>
            <w:r w:rsidRPr="009F7F09">
              <w:rPr>
                <w:bCs/>
              </w:rPr>
              <w:t xml:space="preserve"> (Dual-Pathway)</w:t>
            </w:r>
          </w:p>
        </w:tc>
        <w:tc>
          <w:tcPr>
            <w:tcW w:w="2395" w:type="dxa"/>
            <w:hideMark/>
          </w:tcPr>
          <w:p w14:paraId="1B0B68D0"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&gt; 90.0%</w:t>
            </w:r>
          </w:p>
        </w:tc>
        <w:tc>
          <w:tcPr>
            <w:tcW w:w="2565" w:type="dxa"/>
            <w:hideMark/>
          </w:tcPr>
          <w:p w14:paraId="1FC0B4D4"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No simultaneous fusion; relies on 2D images.</w:t>
            </w:r>
          </w:p>
        </w:tc>
      </w:tr>
      <w:tr w:rsidR="007867C8" w:rsidRPr="009F7F09" w14:paraId="41AFBCB8"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47C319C" w14:textId="77777777" w:rsidR="007867C8" w:rsidRPr="009F7F09" w:rsidRDefault="007867C8" w:rsidP="009F7F09">
            <w:pPr>
              <w:spacing w:after="253" w:line="259" w:lineRule="auto"/>
              <w:ind w:left="0" w:firstLine="0"/>
              <w:jc w:val="left"/>
            </w:pPr>
            <w:proofErr w:type="spellStart"/>
            <w:r w:rsidRPr="009F7F09">
              <w:t>Mofrad</w:t>
            </w:r>
            <w:proofErr w:type="spellEnd"/>
            <w:r w:rsidRPr="009F7F09">
              <w:t xml:space="preserve"> et al. (2021)</w:t>
            </w:r>
          </w:p>
        </w:tc>
        <w:tc>
          <w:tcPr>
            <w:tcW w:w="0" w:type="auto"/>
            <w:hideMark/>
          </w:tcPr>
          <w:p w14:paraId="7B87F41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LME + Ensemble Learning</w:t>
            </w:r>
          </w:p>
        </w:tc>
        <w:tc>
          <w:tcPr>
            <w:tcW w:w="2395" w:type="dxa"/>
            <w:hideMark/>
          </w:tcPr>
          <w:p w14:paraId="047A7484"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75.0%</w:t>
            </w:r>
          </w:p>
        </w:tc>
        <w:tc>
          <w:tcPr>
            <w:tcW w:w="2565" w:type="dxa"/>
            <w:hideMark/>
          </w:tcPr>
          <w:p w14:paraId="68D4AAF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Moderate accuracy for earliest stages.</w:t>
            </w:r>
          </w:p>
        </w:tc>
      </w:tr>
      <w:tr w:rsidR="007867C8" w:rsidRPr="009F7F09" w14:paraId="29681579" w14:textId="77777777" w:rsidTr="006A6BD3">
        <w:tc>
          <w:tcPr>
            <w:cnfStyle w:val="001000000000" w:firstRow="0" w:lastRow="0" w:firstColumn="1" w:lastColumn="0" w:oddVBand="0" w:evenVBand="0" w:oddHBand="0" w:evenHBand="0" w:firstRowFirstColumn="0" w:firstRowLastColumn="0" w:lastRowFirstColumn="0" w:lastRowLastColumn="0"/>
            <w:tcW w:w="2720" w:type="dxa"/>
            <w:hideMark/>
          </w:tcPr>
          <w:p w14:paraId="0DE7A368" w14:textId="77777777" w:rsidR="007867C8" w:rsidRPr="009F7F09" w:rsidRDefault="007867C8" w:rsidP="009F7F09">
            <w:pPr>
              <w:spacing w:after="253" w:line="259" w:lineRule="auto"/>
              <w:ind w:left="0" w:firstLine="0"/>
              <w:jc w:val="left"/>
            </w:pPr>
            <w:r w:rsidRPr="009F7F09">
              <w:t>Helaly et al. (2021)</w:t>
            </w:r>
          </w:p>
        </w:tc>
        <w:tc>
          <w:tcPr>
            <w:tcW w:w="0" w:type="auto"/>
            <w:hideMark/>
          </w:tcPr>
          <w:p w14:paraId="0A7487FA"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E2AD2C (CNN &amp; VGG19)</w:t>
            </w:r>
          </w:p>
        </w:tc>
        <w:tc>
          <w:tcPr>
            <w:tcW w:w="2395" w:type="dxa"/>
            <w:hideMark/>
          </w:tcPr>
          <w:p w14:paraId="30C191C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97.0%</w:t>
            </w:r>
          </w:p>
        </w:tc>
        <w:tc>
          <w:tcPr>
            <w:tcW w:w="2565" w:type="dxa"/>
            <w:hideMark/>
          </w:tcPr>
          <w:p w14:paraId="0D023997" w14:textId="77777777" w:rsidR="007867C8" w:rsidRPr="009F7F09" w:rsidRDefault="007867C8" w:rsidP="009F7F0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9F7F09">
              <w:rPr>
                <w:bCs/>
              </w:rPr>
              <w:t>High power for 3D scans; images-only.</w:t>
            </w:r>
          </w:p>
        </w:tc>
      </w:tr>
      <w:tr w:rsidR="007867C8" w:rsidRPr="009F7F09" w14:paraId="21C599EC"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hideMark/>
          </w:tcPr>
          <w:p w14:paraId="190C7E9A" w14:textId="77777777" w:rsidR="007867C8" w:rsidRPr="009F7F09" w:rsidRDefault="007867C8" w:rsidP="009F7F09">
            <w:pPr>
              <w:spacing w:after="253" w:line="259" w:lineRule="auto"/>
              <w:ind w:left="0" w:firstLine="0"/>
              <w:jc w:val="left"/>
            </w:pPr>
            <w:r w:rsidRPr="009F7F09">
              <w:t>Warren &amp; Moustafa (2026)</w:t>
            </w:r>
          </w:p>
        </w:tc>
        <w:tc>
          <w:tcPr>
            <w:tcW w:w="0" w:type="auto"/>
            <w:hideMark/>
          </w:tcPr>
          <w:p w14:paraId="0F61A3E7"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3D CNN with XAI</w:t>
            </w:r>
          </w:p>
        </w:tc>
        <w:tc>
          <w:tcPr>
            <w:tcW w:w="2395" w:type="dxa"/>
            <w:hideMark/>
          </w:tcPr>
          <w:p w14:paraId="57035B8A"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90.0%</w:t>
            </w:r>
          </w:p>
        </w:tc>
        <w:tc>
          <w:tcPr>
            <w:tcW w:w="2565" w:type="dxa"/>
            <w:hideMark/>
          </w:tcPr>
          <w:p w14:paraId="36DB9A92" w14:textId="77777777" w:rsidR="007867C8" w:rsidRPr="009F7F09" w:rsidRDefault="007867C8" w:rsidP="009F7F09">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9F7F09">
              <w:rPr>
                <w:bCs/>
              </w:rPr>
              <w:t xml:space="preserve">Very small sample </w:t>
            </w:r>
            <w:proofErr w:type="gramStart"/>
            <w:r w:rsidRPr="009F7F09">
              <w:rPr>
                <w:bCs/>
              </w:rPr>
              <w:t>size;</w:t>
            </w:r>
            <w:proofErr w:type="gramEnd"/>
            <w:r w:rsidRPr="009F7F09">
              <w:rPr>
                <w:bCs/>
              </w:rPr>
              <w:t xml:space="preserve"> lacks validation.</w:t>
            </w:r>
          </w:p>
        </w:tc>
      </w:tr>
      <w:tr w:rsidR="00F202BB" w:rsidRPr="009F7F09" w14:paraId="65FC417C"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7FF2B7F7" w14:textId="58EECFBB" w:rsidR="00F202BB" w:rsidRPr="009F7F09" w:rsidRDefault="00D77DF9" w:rsidP="00D77DF9">
            <w:pPr>
              <w:spacing w:after="253" w:line="259" w:lineRule="auto"/>
              <w:ind w:left="0" w:firstLine="0"/>
              <w:jc w:val="left"/>
            </w:pPr>
            <w:r w:rsidRPr="00D77DF9">
              <w:t>Shojaei et al. (2023)</w:t>
            </w:r>
          </w:p>
        </w:tc>
        <w:tc>
          <w:tcPr>
            <w:tcW w:w="0" w:type="auto"/>
          </w:tcPr>
          <w:p w14:paraId="1D888262" w14:textId="17360E5E" w:rsidR="00F202BB" w:rsidRPr="009F7F09" w:rsidRDefault="00F202BB" w:rsidP="00F202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202BB">
              <w:rPr>
                <w:bCs/>
              </w:rPr>
              <w:t xml:space="preserve">GASHAP: Evolutionary explainable deep learning framework combining </w:t>
            </w:r>
            <w:r w:rsidRPr="00F202BB">
              <w:rPr>
                <w:b/>
                <w:bCs/>
              </w:rPr>
              <w:t>Genetic Algorithms (GA)</w:t>
            </w:r>
            <w:r w:rsidRPr="00F202BB">
              <w:rPr>
                <w:bCs/>
              </w:rPr>
              <w:t xml:space="preserve"> + </w:t>
            </w:r>
            <w:r w:rsidRPr="00F202BB">
              <w:rPr>
                <w:b/>
                <w:bCs/>
              </w:rPr>
              <w:lastRenderedPageBreak/>
              <w:t>SHAP</w:t>
            </w:r>
            <w:r w:rsidRPr="00F202BB">
              <w:rPr>
                <w:bCs/>
              </w:rPr>
              <w:t xml:space="preserve"> with deep learning classification</w:t>
            </w:r>
          </w:p>
        </w:tc>
        <w:tc>
          <w:tcPr>
            <w:tcW w:w="2395" w:type="dxa"/>
          </w:tcPr>
          <w:p w14:paraId="18FEA2A0" w14:textId="29CAFECF" w:rsidR="00F202BB" w:rsidRPr="009F7F09" w:rsidRDefault="00D77DF9"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77DF9">
              <w:rPr>
                <w:b/>
                <w:bCs/>
              </w:rPr>
              <w:lastRenderedPageBreak/>
              <w:t>90%</w:t>
            </w:r>
          </w:p>
        </w:tc>
        <w:tc>
          <w:tcPr>
            <w:tcW w:w="2565" w:type="dxa"/>
          </w:tcPr>
          <w:p w14:paraId="7BB1905D" w14:textId="50454509" w:rsidR="00F202BB" w:rsidRPr="009F7F09" w:rsidRDefault="00D77DF9" w:rsidP="00D77DF9">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77DF9">
              <w:rPr>
                <w:bCs/>
              </w:rPr>
              <w:t xml:space="preserve">Small dataset, need for </w:t>
            </w:r>
            <w:proofErr w:type="gramStart"/>
            <w:r w:rsidRPr="00D77DF9">
              <w:rPr>
                <w:bCs/>
              </w:rPr>
              <w:t>testing on</w:t>
            </w:r>
            <w:proofErr w:type="gramEnd"/>
            <w:r w:rsidRPr="00D77DF9">
              <w:rPr>
                <w:bCs/>
              </w:rPr>
              <w:t xml:space="preserve"> larger and more diverse populations, computational cost </w:t>
            </w:r>
            <w:r w:rsidRPr="00D77DF9">
              <w:rPr>
                <w:bCs/>
              </w:rPr>
              <w:lastRenderedPageBreak/>
              <w:t>of evolutionary optimization</w:t>
            </w:r>
          </w:p>
        </w:tc>
      </w:tr>
      <w:tr w:rsidR="00B04DA3" w:rsidRPr="009F7F09" w14:paraId="1A3903DB"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6F8D9DD9" w14:textId="2B1CC633" w:rsidR="00B04DA3" w:rsidRPr="00D77DF9" w:rsidRDefault="00F80139" w:rsidP="00F80139">
            <w:pPr>
              <w:spacing w:after="253" w:line="259" w:lineRule="auto"/>
              <w:ind w:left="0" w:firstLine="0"/>
              <w:jc w:val="left"/>
            </w:pPr>
            <w:proofErr w:type="spellStart"/>
            <w:r w:rsidRPr="00F80139">
              <w:lastRenderedPageBreak/>
              <w:t>Alsubaie</w:t>
            </w:r>
            <w:proofErr w:type="spellEnd"/>
            <w:r w:rsidRPr="00F80139">
              <w:t xml:space="preserve"> et al. (2026)</w:t>
            </w:r>
          </w:p>
        </w:tc>
        <w:tc>
          <w:tcPr>
            <w:tcW w:w="0" w:type="auto"/>
          </w:tcPr>
          <w:p w14:paraId="26ED8831" w14:textId="2290F514" w:rsidR="00B04DA3" w:rsidRPr="00B61585"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lang w:val="fr-FR"/>
              </w:rPr>
            </w:pPr>
            <w:r w:rsidRPr="00B61585">
              <w:rPr>
                <w:bCs/>
                <w:lang w:val="fr-FR"/>
              </w:rPr>
              <w:t xml:space="preserve">BiFPN3DViT (3D CNN + </w:t>
            </w:r>
            <w:proofErr w:type="spellStart"/>
            <w:r w:rsidRPr="00B61585">
              <w:rPr>
                <w:bCs/>
                <w:lang w:val="fr-FR"/>
              </w:rPr>
              <w:t>BiFPN</w:t>
            </w:r>
            <w:proofErr w:type="spellEnd"/>
            <w:r w:rsidRPr="00B61585">
              <w:rPr>
                <w:bCs/>
                <w:lang w:val="fr-FR"/>
              </w:rPr>
              <w:t xml:space="preserve"> + </w:t>
            </w:r>
            <w:proofErr w:type="spellStart"/>
            <w:r w:rsidRPr="00B61585">
              <w:rPr>
                <w:bCs/>
                <w:lang w:val="fr-FR"/>
              </w:rPr>
              <w:t>ViT</w:t>
            </w:r>
            <w:proofErr w:type="spellEnd"/>
            <w:r w:rsidRPr="00B61585">
              <w:rPr>
                <w:bCs/>
                <w:lang w:val="fr-FR"/>
              </w:rPr>
              <w:t>)</w:t>
            </w:r>
          </w:p>
        </w:tc>
        <w:tc>
          <w:tcPr>
            <w:tcW w:w="2395" w:type="dxa"/>
          </w:tcPr>
          <w:p w14:paraId="018E8B1C" w14:textId="4DCDAE65"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50159D">
              <w:rPr>
                <w:b/>
                <w:bCs/>
              </w:rPr>
              <w:t>92.10%</w:t>
            </w:r>
          </w:p>
        </w:tc>
        <w:tc>
          <w:tcPr>
            <w:tcW w:w="2565" w:type="dxa"/>
          </w:tcPr>
          <w:p w14:paraId="547B5357" w14:textId="0205FE8E" w:rsidR="00B04DA3" w:rsidRPr="00D77DF9" w:rsidRDefault="0050159D" w:rsidP="0050159D">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0159D">
              <w:rPr>
                <w:bCs/>
              </w:rPr>
              <w:t>MRI-only; lacks integration of clinical medical records.</w:t>
            </w:r>
          </w:p>
        </w:tc>
      </w:tr>
      <w:tr w:rsidR="00B04DA3" w:rsidRPr="009F7F09" w14:paraId="40892B9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264C103C" w14:textId="550BC71A" w:rsidR="00B04DA3" w:rsidRPr="00D77DF9" w:rsidRDefault="00B04DA3" w:rsidP="00B04DA3">
            <w:pPr>
              <w:spacing w:after="253" w:line="259" w:lineRule="auto"/>
              <w:ind w:left="0" w:firstLine="0"/>
              <w:jc w:val="left"/>
            </w:pPr>
            <w:r w:rsidRPr="00B04DA3">
              <w:t>Ahmed et al. (2023)</w:t>
            </w:r>
          </w:p>
        </w:tc>
        <w:tc>
          <w:tcPr>
            <w:tcW w:w="0" w:type="auto"/>
          </w:tcPr>
          <w:p w14:paraId="4F179C79" w14:textId="71DFFCED" w:rsidR="00B04DA3" w:rsidRPr="00F202BB" w:rsidRDefault="00B04DA3" w:rsidP="00B04DA3">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B04DA3">
              <w:rPr>
                <w:bCs/>
              </w:rPr>
              <w:t>Deep CNN</w:t>
            </w:r>
          </w:p>
        </w:tc>
        <w:tc>
          <w:tcPr>
            <w:tcW w:w="2395" w:type="dxa"/>
          </w:tcPr>
          <w:p w14:paraId="57DA9D28" w14:textId="3C556007"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F9696C">
              <w:rPr>
                <w:b/>
                <w:bCs/>
              </w:rPr>
              <w:t>93.86%</w:t>
            </w:r>
          </w:p>
        </w:tc>
        <w:tc>
          <w:tcPr>
            <w:tcW w:w="2565" w:type="dxa"/>
          </w:tcPr>
          <w:p w14:paraId="78CBE124" w14:textId="436DD984" w:rsidR="00B04DA3" w:rsidRPr="00D77DF9" w:rsidRDefault="00F9696C" w:rsidP="00F9696C">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F9696C">
              <w:rPr>
                <w:bCs/>
              </w:rPr>
              <w:t>MRI-only; lacks Explainable AI tools.</w:t>
            </w:r>
          </w:p>
        </w:tc>
      </w:tr>
      <w:tr w:rsidR="00EC783D" w:rsidRPr="009F7F09" w14:paraId="738F427D"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1F1BC3FA" w14:textId="2329208E" w:rsidR="00EC783D" w:rsidRPr="00B04DA3" w:rsidRDefault="00EC783D" w:rsidP="00EC783D">
            <w:pPr>
              <w:spacing w:after="253" w:line="259" w:lineRule="auto"/>
              <w:ind w:left="0" w:firstLine="0"/>
              <w:jc w:val="left"/>
            </w:pPr>
            <w:r w:rsidRPr="00EC783D">
              <w:t>Lu et al. (2022)</w:t>
            </w:r>
          </w:p>
        </w:tc>
        <w:tc>
          <w:tcPr>
            <w:tcW w:w="0" w:type="auto"/>
          </w:tcPr>
          <w:p w14:paraId="073A0173" w14:textId="3BD7F532" w:rsidR="00EC783D" w:rsidRPr="00B04DA3" w:rsidRDefault="00566E64" w:rsidP="00566E6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566E64">
              <w:rPr>
                <w:bCs/>
              </w:rPr>
              <w:t>Transfer Learning (Inception-ResNet-V2)</w:t>
            </w:r>
          </w:p>
        </w:tc>
        <w:tc>
          <w:tcPr>
            <w:tcW w:w="2395" w:type="dxa"/>
          </w:tcPr>
          <w:p w14:paraId="57565205" w14:textId="0CDEC00D"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EA0FD4">
              <w:rPr>
                <w:b/>
                <w:bCs/>
              </w:rPr>
              <w:t>94.50%</w:t>
            </w:r>
          </w:p>
        </w:tc>
        <w:tc>
          <w:tcPr>
            <w:tcW w:w="2565" w:type="dxa"/>
          </w:tcPr>
          <w:p w14:paraId="25958154" w14:textId="0628B870" w:rsidR="00EC783D" w:rsidRPr="00F9696C" w:rsidRDefault="00EA0FD4" w:rsidP="00EA0F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EA0FD4">
              <w:rPr>
                <w:bCs/>
              </w:rPr>
              <w:t>MRI-only; data mostly from Western populations.</w:t>
            </w:r>
          </w:p>
        </w:tc>
      </w:tr>
      <w:tr w:rsidR="00DE75BB" w:rsidRPr="009F7F09" w14:paraId="1D3989AB"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4D6068C6" w14:textId="50B4ABF6" w:rsidR="00DE75BB" w:rsidRPr="00EC783D" w:rsidRDefault="00DE75BB" w:rsidP="00DE75BB">
            <w:pPr>
              <w:spacing w:after="253" w:line="259" w:lineRule="auto"/>
              <w:ind w:left="0" w:firstLine="0"/>
              <w:jc w:val="left"/>
            </w:pPr>
            <w:r w:rsidRPr="00DE75BB">
              <w:t>Khalid et al. (2026)</w:t>
            </w:r>
          </w:p>
        </w:tc>
        <w:tc>
          <w:tcPr>
            <w:tcW w:w="0" w:type="auto"/>
          </w:tcPr>
          <w:p w14:paraId="06A04E39" w14:textId="46F62B90" w:rsidR="00DE75BB" w:rsidRPr="00566E64" w:rsidRDefault="00DE75BB" w:rsidP="00DE75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DE75BB">
              <w:rPr>
                <w:bCs/>
              </w:rPr>
              <w:t>CNN &amp; Random Forest</w:t>
            </w:r>
          </w:p>
        </w:tc>
        <w:tc>
          <w:tcPr>
            <w:tcW w:w="2395" w:type="dxa"/>
          </w:tcPr>
          <w:p w14:paraId="4EE58F76" w14:textId="5C6898A5" w:rsidR="00DE75BB" w:rsidRPr="00EA0FD4" w:rsidRDefault="008B2F34" w:rsidP="008B2F34">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8B2F34">
              <w:rPr>
                <w:b/>
                <w:bCs/>
              </w:rPr>
              <w:t>94.00%</w:t>
            </w:r>
          </w:p>
        </w:tc>
        <w:tc>
          <w:tcPr>
            <w:tcW w:w="2565" w:type="dxa"/>
          </w:tcPr>
          <w:p w14:paraId="57BD88E4" w14:textId="0C28A27D" w:rsidR="00DE75BB" w:rsidRPr="00EA0FD4" w:rsidRDefault="00AD4DBB" w:rsidP="00AD4DBB">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AD4DBB">
              <w:rPr>
                <w:bCs/>
              </w:rPr>
              <w:t>Processes images and clinical data separately; lacks a fully unified fusion network.</w:t>
            </w:r>
          </w:p>
        </w:tc>
      </w:tr>
      <w:tr w:rsidR="00AD4DBB" w:rsidRPr="009F7F09" w14:paraId="5E825A4F"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76B277E3" w14:textId="778C3714" w:rsidR="00AD4DBB" w:rsidRPr="00DE75BB" w:rsidRDefault="003312A5" w:rsidP="003312A5">
            <w:pPr>
              <w:spacing w:after="253" w:line="259" w:lineRule="auto"/>
              <w:ind w:left="0" w:firstLine="0"/>
              <w:jc w:val="left"/>
              <w:rPr>
                <w:rtl/>
              </w:rPr>
            </w:pPr>
            <w:r w:rsidRPr="003312A5">
              <w:t>Sheikh et al. (2025)</w:t>
            </w:r>
          </w:p>
        </w:tc>
        <w:tc>
          <w:tcPr>
            <w:tcW w:w="0" w:type="auto"/>
          </w:tcPr>
          <w:p w14:paraId="37AE4657" w14:textId="651025E5" w:rsidR="00AD4DBB" w:rsidRPr="00DE75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4E34B7">
              <w:rPr>
                <w:bCs/>
              </w:rPr>
              <w:t>Lightweight CNN (EfficientNetV2B0) &amp; Explainable AI</w:t>
            </w:r>
          </w:p>
        </w:tc>
        <w:tc>
          <w:tcPr>
            <w:tcW w:w="2395" w:type="dxa"/>
          </w:tcPr>
          <w:p w14:paraId="33CD405D" w14:textId="6F9D3FBF" w:rsidR="00AD4DBB" w:rsidRPr="008B2F34"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4E34B7">
              <w:rPr>
                <w:b/>
                <w:bCs/>
              </w:rPr>
              <w:t>88.00%</w:t>
            </w:r>
          </w:p>
        </w:tc>
        <w:tc>
          <w:tcPr>
            <w:tcW w:w="2565" w:type="dxa"/>
          </w:tcPr>
          <w:p w14:paraId="642AF192" w14:textId="5FEAD6C1" w:rsidR="00AD4DBB" w:rsidRPr="00AD4DBB" w:rsidRDefault="004E34B7" w:rsidP="004E34B7">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tl/>
              </w:rPr>
            </w:pPr>
            <w:r w:rsidRPr="004E34B7">
              <w:rPr>
                <w:bCs/>
              </w:rPr>
              <w:t>2D images only; lacks integration of clinical medical records.</w:t>
            </w:r>
          </w:p>
        </w:tc>
      </w:tr>
      <w:tr w:rsidR="00343671" w:rsidRPr="009F7F09" w14:paraId="727BF582" w14:textId="77777777" w:rsidTr="006A6BD3">
        <w:tc>
          <w:tcPr>
            <w:cnfStyle w:val="001000000000" w:firstRow="0" w:lastRow="0" w:firstColumn="1" w:lastColumn="0" w:oddVBand="0" w:evenVBand="0" w:oddHBand="0" w:evenHBand="0" w:firstRowFirstColumn="0" w:firstRowLastColumn="0" w:lastRowFirstColumn="0" w:lastRowLastColumn="0"/>
            <w:tcW w:w="2720" w:type="dxa"/>
          </w:tcPr>
          <w:p w14:paraId="343D03C3" w14:textId="52F3E8E8" w:rsidR="00343671" w:rsidRPr="003312A5" w:rsidRDefault="00106D10" w:rsidP="00106D10">
            <w:pPr>
              <w:spacing w:after="253" w:line="259" w:lineRule="auto"/>
              <w:ind w:left="0" w:firstLine="0"/>
              <w:jc w:val="left"/>
            </w:pPr>
            <w:r w:rsidRPr="00106D10">
              <w:t>Ghosh et al. (2023)</w:t>
            </w:r>
          </w:p>
        </w:tc>
        <w:tc>
          <w:tcPr>
            <w:tcW w:w="0" w:type="auto"/>
          </w:tcPr>
          <w:p w14:paraId="23C62749" w14:textId="3E6B92D9" w:rsidR="00343671" w:rsidRPr="004E34B7" w:rsidRDefault="00106D10" w:rsidP="00106D10">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106D10">
              <w:rPr>
                <w:bCs/>
              </w:rPr>
              <w:t xml:space="preserve">Federated Learning &amp; </w:t>
            </w:r>
            <w:proofErr w:type="spellStart"/>
            <w:r w:rsidRPr="00106D10">
              <w:rPr>
                <w:bCs/>
              </w:rPr>
              <w:t>MobileNet</w:t>
            </w:r>
            <w:proofErr w:type="spellEnd"/>
          </w:p>
        </w:tc>
        <w:tc>
          <w:tcPr>
            <w:tcW w:w="2395" w:type="dxa"/>
          </w:tcPr>
          <w:p w14:paraId="03DDCE06" w14:textId="2E70BFF4" w:rsidR="00343671" w:rsidRPr="004E34B7" w:rsidRDefault="00BD5355" w:rsidP="00BD5355">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
                <w:bCs/>
              </w:rPr>
            </w:pPr>
            <w:r w:rsidRPr="00BD5355">
              <w:rPr>
                <w:b/>
                <w:bCs/>
              </w:rPr>
              <w:t>95.24%</w:t>
            </w:r>
          </w:p>
        </w:tc>
        <w:tc>
          <w:tcPr>
            <w:tcW w:w="2565" w:type="dxa"/>
          </w:tcPr>
          <w:p w14:paraId="6F357FFD" w14:textId="46F2EBC2" w:rsidR="00343671" w:rsidRPr="004E34B7" w:rsidRDefault="006F1DD1" w:rsidP="006F1DD1">
            <w:pPr>
              <w:spacing w:after="253" w:line="259" w:lineRule="auto"/>
              <w:ind w:left="0" w:firstLine="0"/>
              <w:jc w:val="left"/>
              <w:cnfStyle w:val="000000000000" w:firstRow="0" w:lastRow="0" w:firstColumn="0" w:lastColumn="0" w:oddVBand="0" w:evenVBand="0" w:oddHBand="0" w:evenHBand="0" w:firstRowFirstColumn="0" w:firstRowLastColumn="0" w:lastRowFirstColumn="0" w:lastRowLastColumn="0"/>
              <w:rPr>
                <w:bCs/>
              </w:rPr>
            </w:pPr>
            <w:r w:rsidRPr="006F1DD1">
              <w:rPr>
                <w:bCs/>
              </w:rPr>
              <w:t>2D images only; lacks integration of clinical medical records.</w:t>
            </w:r>
          </w:p>
        </w:tc>
      </w:tr>
      <w:tr w:rsidR="009249AE" w:rsidRPr="009F7F09" w14:paraId="618E522A" w14:textId="77777777" w:rsidTr="006A6BD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720" w:type="dxa"/>
          </w:tcPr>
          <w:p w14:paraId="2E96E052" w14:textId="7FADECB4" w:rsidR="009249AE" w:rsidRPr="00106D10" w:rsidRDefault="009249AE" w:rsidP="009249AE">
            <w:pPr>
              <w:spacing w:after="253" w:line="259" w:lineRule="auto"/>
              <w:ind w:left="0" w:firstLine="0"/>
              <w:jc w:val="left"/>
            </w:pPr>
            <w:r w:rsidRPr="009249AE">
              <w:t>Abbasian &amp; Hammond (2024)</w:t>
            </w:r>
          </w:p>
        </w:tc>
        <w:tc>
          <w:tcPr>
            <w:tcW w:w="0" w:type="auto"/>
          </w:tcPr>
          <w:p w14:paraId="6D286AC0" w14:textId="36D69766" w:rsidR="009249AE" w:rsidRPr="00106D10"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3D CNN</w:t>
            </w:r>
          </w:p>
        </w:tc>
        <w:tc>
          <w:tcPr>
            <w:tcW w:w="2395" w:type="dxa"/>
          </w:tcPr>
          <w:p w14:paraId="42943419" w14:textId="3704493B" w:rsidR="009249AE" w:rsidRPr="00BD5355"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
                <w:bCs/>
              </w:rPr>
            </w:pPr>
            <w:r w:rsidRPr="00DC65D4">
              <w:rPr>
                <w:b/>
                <w:bCs/>
              </w:rPr>
              <w:t>81.80%</w:t>
            </w:r>
          </w:p>
        </w:tc>
        <w:tc>
          <w:tcPr>
            <w:tcW w:w="2565" w:type="dxa"/>
          </w:tcPr>
          <w:p w14:paraId="4A9F6FBC" w14:textId="4A7D7C5E" w:rsidR="009249AE" w:rsidRPr="006F1DD1" w:rsidRDefault="00DC65D4" w:rsidP="00DC65D4">
            <w:pPr>
              <w:spacing w:after="253" w:line="259" w:lineRule="auto"/>
              <w:ind w:left="0" w:firstLine="0"/>
              <w:jc w:val="left"/>
              <w:cnfStyle w:val="000000100000" w:firstRow="0" w:lastRow="0" w:firstColumn="0" w:lastColumn="0" w:oddVBand="0" w:evenVBand="0" w:oddHBand="1" w:evenHBand="0" w:firstRowFirstColumn="0" w:firstRowLastColumn="0" w:lastRowFirstColumn="0" w:lastRowLastColumn="0"/>
              <w:rPr>
                <w:bCs/>
              </w:rPr>
            </w:pPr>
            <w:r w:rsidRPr="00DC65D4">
              <w:rPr>
                <w:bCs/>
              </w:rPr>
              <w:t>MRI-only; strictly binary classification; lacks clinical data integration.</w:t>
            </w:r>
          </w:p>
        </w:tc>
      </w:tr>
    </w:tbl>
    <w:p w14:paraId="564ADED4" w14:textId="77777777" w:rsidR="00841290" w:rsidRDefault="00841290" w:rsidP="00431DEC">
      <w:pPr>
        <w:spacing w:after="253" w:line="259" w:lineRule="auto"/>
        <w:ind w:left="0" w:firstLine="0"/>
        <w:jc w:val="left"/>
        <w:rPr>
          <w:bCs/>
          <w:rtl/>
        </w:rPr>
      </w:pPr>
    </w:p>
    <w:p w14:paraId="14D87861" w14:textId="77777777" w:rsidR="00841290" w:rsidRDefault="00841290" w:rsidP="00431DEC">
      <w:pPr>
        <w:spacing w:after="253" w:line="259" w:lineRule="auto"/>
        <w:ind w:left="0" w:firstLine="0"/>
        <w:jc w:val="left"/>
        <w:rPr>
          <w:bCs/>
        </w:rPr>
      </w:pPr>
    </w:p>
    <w:p w14:paraId="1CEF71D6" w14:textId="77777777" w:rsidR="00431DEC" w:rsidRPr="007F7460" w:rsidRDefault="00431DEC" w:rsidP="0011037E">
      <w:pPr>
        <w:pStyle w:val="Heading1"/>
        <w:ind w:left="-450" w:firstLine="0"/>
      </w:pPr>
      <w:bookmarkStart w:id="21" w:name="_Toc223741037"/>
      <w:r w:rsidRPr="007F7460">
        <w:t>References</w:t>
      </w:r>
      <w:bookmarkEnd w:id="21"/>
    </w:p>
    <w:p w14:paraId="68D53A1F" w14:textId="5394957C" w:rsidR="0071345A" w:rsidRDefault="0071345A" w:rsidP="0011037E">
      <w:pPr>
        <w:pStyle w:val="NormalWeb"/>
        <w:tabs>
          <w:tab w:val="left" w:pos="0"/>
        </w:tabs>
        <w:rPr>
          <w:sz w:val="28"/>
          <w:szCs w:val="28"/>
          <w:rtl/>
        </w:rPr>
      </w:pPr>
      <w:r>
        <w:t xml:space="preserve">[1] </w:t>
      </w:r>
      <w:proofErr w:type="spellStart"/>
      <w:r w:rsidRPr="0071345A">
        <w:rPr>
          <w:sz w:val="28"/>
          <w:szCs w:val="28"/>
        </w:rPr>
        <w:t>Muksimova</w:t>
      </w:r>
      <w:proofErr w:type="spellEnd"/>
      <w:r w:rsidRPr="0071345A">
        <w:rPr>
          <w:sz w:val="28"/>
          <w:szCs w:val="28"/>
        </w:rPr>
        <w:t xml:space="preserve">, S., </w:t>
      </w:r>
      <w:proofErr w:type="spellStart"/>
      <w:r w:rsidRPr="0071345A">
        <w:rPr>
          <w:sz w:val="28"/>
          <w:szCs w:val="28"/>
        </w:rPr>
        <w:t>Umirzakova</w:t>
      </w:r>
      <w:proofErr w:type="spellEnd"/>
      <w:r w:rsidRPr="0071345A">
        <w:rPr>
          <w:sz w:val="28"/>
          <w:szCs w:val="28"/>
        </w:rPr>
        <w:t xml:space="preserve">, S., Baltayev, J., &amp; Cho, Y. I. (2025). Multi-modal fusion and longitudinal analysis for Alzheimer's disease classification using deep learning. </w:t>
      </w:r>
      <w:r w:rsidRPr="0071345A">
        <w:rPr>
          <w:i/>
          <w:iCs/>
          <w:sz w:val="28"/>
          <w:szCs w:val="28"/>
        </w:rPr>
        <w:t>Diagnostics</w:t>
      </w:r>
      <w:r w:rsidRPr="0071345A">
        <w:rPr>
          <w:sz w:val="28"/>
          <w:szCs w:val="28"/>
        </w:rPr>
        <w:t xml:space="preserve">, </w:t>
      </w:r>
      <w:r w:rsidRPr="0071345A">
        <w:rPr>
          <w:i/>
          <w:iCs/>
          <w:sz w:val="28"/>
          <w:szCs w:val="28"/>
        </w:rPr>
        <w:t>15</w:t>
      </w:r>
      <w:r w:rsidRPr="0071345A">
        <w:rPr>
          <w:sz w:val="28"/>
          <w:szCs w:val="28"/>
        </w:rPr>
        <w:t>(6), 71</w:t>
      </w:r>
      <w:r w:rsidR="00263E4A">
        <w:rPr>
          <w:sz w:val="28"/>
          <w:szCs w:val="28"/>
        </w:rPr>
        <w:t>7</w:t>
      </w:r>
    </w:p>
    <w:p w14:paraId="5FB4A7FF" w14:textId="3B633AD8" w:rsidR="007F7460" w:rsidRPr="00541188" w:rsidRDefault="00554A08" w:rsidP="0011037E">
      <w:pPr>
        <w:pStyle w:val="NormalWeb"/>
        <w:tabs>
          <w:tab w:val="left" w:pos="0"/>
        </w:tabs>
        <w:rPr>
          <w:sz w:val="28"/>
          <w:szCs w:val="28"/>
        </w:rPr>
      </w:pPr>
      <w:r w:rsidRPr="00541188">
        <w:rPr>
          <w:sz w:val="28"/>
          <w:szCs w:val="28"/>
        </w:rPr>
        <w:t xml:space="preserve">[2] Li, Y., </w:t>
      </w:r>
      <w:r w:rsidRPr="00541188">
        <w:rPr>
          <w:i/>
          <w:iCs/>
          <w:sz w:val="28"/>
          <w:szCs w:val="28"/>
        </w:rPr>
        <w:t>et al.</w:t>
      </w:r>
      <w:r w:rsidRPr="00541188">
        <w:rPr>
          <w:sz w:val="28"/>
          <w:szCs w:val="28"/>
        </w:rPr>
        <w:t xml:space="preserve"> (2025). An imaging and genetic-based deep learning network for Alzheimer's disease diagnosis. </w:t>
      </w:r>
      <w:r w:rsidRPr="00541188">
        <w:rPr>
          <w:i/>
          <w:iCs/>
          <w:sz w:val="28"/>
          <w:szCs w:val="28"/>
        </w:rPr>
        <w:t>Frontiers in Aging Neuroscience, 17</w:t>
      </w:r>
      <w:r w:rsidRPr="00541188">
        <w:rPr>
          <w:sz w:val="28"/>
          <w:szCs w:val="28"/>
        </w:rPr>
        <w:t>, 1532470.</w:t>
      </w:r>
      <w:r w:rsidR="007F7460" w:rsidRPr="00541188">
        <w:rPr>
          <w:sz w:val="28"/>
          <w:szCs w:val="28"/>
        </w:rPr>
        <w:t xml:space="preserve"> </w:t>
      </w:r>
    </w:p>
    <w:p w14:paraId="4C1D4FCD" w14:textId="07DAE6F4" w:rsidR="0042479B" w:rsidRDefault="0042479B" w:rsidP="0011037E">
      <w:pPr>
        <w:pStyle w:val="NormalWeb"/>
        <w:tabs>
          <w:tab w:val="left" w:pos="0"/>
        </w:tabs>
        <w:rPr>
          <w:sz w:val="28"/>
          <w:szCs w:val="28"/>
        </w:rPr>
      </w:pPr>
      <w:r>
        <w:rPr>
          <w:sz w:val="28"/>
          <w:szCs w:val="28"/>
        </w:rPr>
        <w:t xml:space="preserve">[3] </w:t>
      </w:r>
      <w:proofErr w:type="spellStart"/>
      <w:r w:rsidRPr="0042479B">
        <w:rPr>
          <w:sz w:val="28"/>
          <w:szCs w:val="28"/>
        </w:rPr>
        <w:t>Bricaud</w:t>
      </w:r>
      <w:proofErr w:type="spellEnd"/>
      <w:r w:rsidRPr="0042479B">
        <w:rPr>
          <w:sz w:val="28"/>
          <w:szCs w:val="28"/>
        </w:rPr>
        <w:t xml:space="preserve">, I., &amp; Masala, G. L. (2026). Multi-architecture deep learning for early Alzheimer's detection in MRI: Slice- and scan-level analysis. </w:t>
      </w:r>
      <w:r w:rsidRPr="0042479B">
        <w:rPr>
          <w:i/>
          <w:iCs/>
          <w:sz w:val="28"/>
          <w:szCs w:val="28"/>
        </w:rPr>
        <w:t>International Journal of Environmental Research and Public Health</w:t>
      </w:r>
      <w:r w:rsidRPr="0042479B">
        <w:rPr>
          <w:sz w:val="28"/>
          <w:szCs w:val="28"/>
        </w:rPr>
        <w:t xml:space="preserve">, </w:t>
      </w:r>
      <w:r w:rsidRPr="0042479B">
        <w:rPr>
          <w:i/>
          <w:iCs/>
          <w:sz w:val="28"/>
          <w:szCs w:val="28"/>
        </w:rPr>
        <w:t>23</w:t>
      </w:r>
      <w:r w:rsidRPr="0042479B">
        <w:rPr>
          <w:sz w:val="28"/>
          <w:szCs w:val="28"/>
        </w:rPr>
        <w:t>(3), 322.</w:t>
      </w:r>
    </w:p>
    <w:p w14:paraId="51CEAAD0" w14:textId="6CDF4314" w:rsidR="003F0406" w:rsidRPr="00541188" w:rsidRDefault="00D00261" w:rsidP="0011037E">
      <w:pPr>
        <w:pStyle w:val="NormalWeb"/>
        <w:tabs>
          <w:tab w:val="left" w:pos="0"/>
        </w:tabs>
        <w:rPr>
          <w:sz w:val="28"/>
          <w:szCs w:val="28"/>
          <w:rtl/>
        </w:rPr>
      </w:pPr>
      <w:r w:rsidRPr="00541188">
        <w:rPr>
          <w:sz w:val="28"/>
          <w:szCs w:val="28"/>
        </w:rPr>
        <w:t xml:space="preserve">[4] </w:t>
      </w:r>
      <w:proofErr w:type="spellStart"/>
      <w:r w:rsidR="003F0406" w:rsidRPr="00541188">
        <w:rPr>
          <w:sz w:val="28"/>
          <w:szCs w:val="28"/>
        </w:rPr>
        <w:t>Bekhet</w:t>
      </w:r>
      <w:proofErr w:type="spellEnd"/>
      <w:r w:rsidR="003F0406" w:rsidRPr="00541188">
        <w:rPr>
          <w:sz w:val="28"/>
          <w:szCs w:val="28"/>
        </w:rPr>
        <w:t xml:space="preserve">, S., </w:t>
      </w:r>
      <w:r w:rsidR="003F0406" w:rsidRPr="00541188">
        <w:rPr>
          <w:i/>
          <w:iCs/>
          <w:sz w:val="28"/>
          <w:szCs w:val="28"/>
        </w:rPr>
        <w:t>et al.</w:t>
      </w:r>
      <w:r w:rsidR="003F0406" w:rsidRPr="00541188">
        <w:rPr>
          <w:sz w:val="28"/>
          <w:szCs w:val="28"/>
        </w:rPr>
        <w:t xml:space="preserve"> (2025). Alzheimer disease </w:t>
      </w:r>
      <w:proofErr w:type="gramStart"/>
      <w:r w:rsidR="003F0406" w:rsidRPr="00541188">
        <w:rPr>
          <w:sz w:val="28"/>
          <w:szCs w:val="28"/>
        </w:rPr>
        <w:t>predicting</w:t>
      </w:r>
      <w:proofErr w:type="gramEnd"/>
      <w:r w:rsidR="003F0406" w:rsidRPr="00541188">
        <w:rPr>
          <w:sz w:val="28"/>
          <w:szCs w:val="28"/>
        </w:rPr>
        <w:t xml:space="preserve"> from clinical and MRI data using </w:t>
      </w:r>
      <w:proofErr w:type="spellStart"/>
      <w:r w:rsidR="003F0406" w:rsidRPr="00541188">
        <w:rPr>
          <w:sz w:val="28"/>
          <w:szCs w:val="28"/>
        </w:rPr>
        <w:t>DeepALZNET</w:t>
      </w:r>
      <w:proofErr w:type="spellEnd"/>
      <w:r w:rsidR="003F0406" w:rsidRPr="00541188">
        <w:rPr>
          <w:sz w:val="28"/>
          <w:szCs w:val="28"/>
        </w:rPr>
        <w:t xml:space="preserve"> dual pathway framework. </w:t>
      </w:r>
      <w:r w:rsidR="003F0406" w:rsidRPr="00541188">
        <w:rPr>
          <w:i/>
          <w:iCs/>
          <w:sz w:val="28"/>
          <w:szCs w:val="28"/>
        </w:rPr>
        <w:t>Scientific Reports, 15</w:t>
      </w:r>
      <w:r w:rsidR="003F0406" w:rsidRPr="00541188">
        <w:rPr>
          <w:sz w:val="28"/>
          <w:szCs w:val="28"/>
        </w:rPr>
        <w:t>, 43250</w:t>
      </w:r>
    </w:p>
    <w:p w14:paraId="61DF50A0" w14:textId="0F55E269" w:rsidR="00F32E7C" w:rsidRPr="00541188" w:rsidRDefault="005D280B" w:rsidP="0011037E">
      <w:pPr>
        <w:pStyle w:val="NormalWeb"/>
        <w:tabs>
          <w:tab w:val="left" w:pos="0"/>
        </w:tabs>
        <w:rPr>
          <w:sz w:val="28"/>
          <w:szCs w:val="28"/>
        </w:rPr>
      </w:pPr>
      <w:r w:rsidRPr="00541188">
        <w:rPr>
          <w:sz w:val="28"/>
          <w:szCs w:val="28"/>
        </w:rPr>
        <w:t xml:space="preserve">[5] </w:t>
      </w:r>
      <w:proofErr w:type="spellStart"/>
      <w:r w:rsidR="00F32E7C" w:rsidRPr="00541188">
        <w:rPr>
          <w:sz w:val="28"/>
          <w:szCs w:val="28"/>
        </w:rPr>
        <w:t>Abolpour</w:t>
      </w:r>
      <w:proofErr w:type="spellEnd"/>
      <w:r w:rsidR="00F32E7C" w:rsidRPr="00541188">
        <w:rPr>
          <w:sz w:val="28"/>
          <w:szCs w:val="28"/>
        </w:rPr>
        <w:t xml:space="preserve"> </w:t>
      </w:r>
      <w:proofErr w:type="spellStart"/>
      <w:r w:rsidR="00F32E7C" w:rsidRPr="00541188">
        <w:rPr>
          <w:sz w:val="28"/>
          <w:szCs w:val="28"/>
        </w:rPr>
        <w:t>Mofrad</w:t>
      </w:r>
      <w:proofErr w:type="spellEnd"/>
      <w:r w:rsidR="00F32E7C" w:rsidRPr="00541188">
        <w:rPr>
          <w:sz w:val="28"/>
          <w:szCs w:val="28"/>
        </w:rPr>
        <w:t xml:space="preserve">, S., </w:t>
      </w:r>
      <w:r w:rsidR="00F32E7C" w:rsidRPr="00541188">
        <w:rPr>
          <w:i/>
          <w:iCs/>
          <w:sz w:val="28"/>
          <w:szCs w:val="28"/>
        </w:rPr>
        <w:t>et al.</w:t>
      </w:r>
      <w:r w:rsidR="00F32E7C" w:rsidRPr="00541188">
        <w:rPr>
          <w:sz w:val="28"/>
          <w:szCs w:val="28"/>
        </w:rPr>
        <w:t xml:space="preserve"> (2021). A predictive framework based on brain volume trajectories enabling early detection of Alzheimer’s disease. </w:t>
      </w:r>
      <w:r w:rsidR="00F32E7C" w:rsidRPr="00541188">
        <w:rPr>
          <w:i/>
          <w:iCs/>
          <w:sz w:val="28"/>
          <w:szCs w:val="28"/>
        </w:rPr>
        <w:t>Computerized Medical Imaging and Graphics, 90</w:t>
      </w:r>
      <w:r w:rsidR="00F32E7C" w:rsidRPr="00541188">
        <w:rPr>
          <w:sz w:val="28"/>
          <w:szCs w:val="28"/>
        </w:rPr>
        <w:t>, 101910.</w:t>
      </w:r>
    </w:p>
    <w:p w14:paraId="5DED8B11" w14:textId="57CF40DB" w:rsidR="00431DEC" w:rsidRDefault="00220E54" w:rsidP="0011037E">
      <w:pPr>
        <w:pStyle w:val="NormalWeb"/>
        <w:tabs>
          <w:tab w:val="left" w:pos="0"/>
        </w:tabs>
        <w:rPr>
          <w:sz w:val="28"/>
          <w:szCs w:val="28"/>
        </w:rPr>
      </w:pPr>
      <w:r w:rsidRPr="00541188">
        <w:rPr>
          <w:sz w:val="28"/>
          <w:szCs w:val="28"/>
        </w:rPr>
        <w:t xml:space="preserve">[6] Helaly, H. A., </w:t>
      </w:r>
      <w:r w:rsidRPr="00541188">
        <w:rPr>
          <w:i/>
          <w:iCs/>
          <w:sz w:val="28"/>
          <w:szCs w:val="28"/>
        </w:rPr>
        <w:t>et al.</w:t>
      </w:r>
      <w:r w:rsidRPr="00541188">
        <w:rPr>
          <w:sz w:val="28"/>
          <w:szCs w:val="28"/>
        </w:rPr>
        <w:t xml:space="preserve"> (2022). Deep learning approach for early detection of Alzheimer’s disease</w:t>
      </w:r>
      <w:r w:rsidRPr="00BD17A0">
        <w:rPr>
          <w:i/>
          <w:iCs/>
          <w:sz w:val="28"/>
          <w:szCs w:val="28"/>
        </w:rPr>
        <w:t>. Cognitive Computation</w:t>
      </w:r>
      <w:r w:rsidRPr="00541188">
        <w:rPr>
          <w:i/>
          <w:iCs/>
          <w:sz w:val="28"/>
          <w:szCs w:val="28"/>
        </w:rPr>
        <w:t>, 14</w:t>
      </w:r>
      <w:r w:rsidRPr="00541188">
        <w:rPr>
          <w:sz w:val="28"/>
          <w:szCs w:val="28"/>
        </w:rPr>
        <w:t>(5), 1711–1727.</w:t>
      </w:r>
    </w:p>
    <w:p w14:paraId="22E4284A" w14:textId="46334DD3" w:rsidR="00C33383" w:rsidRPr="00C33383" w:rsidRDefault="00BB0EB1" w:rsidP="0011037E">
      <w:pPr>
        <w:pStyle w:val="NormalWeb"/>
        <w:tabs>
          <w:tab w:val="left" w:pos="0"/>
        </w:tabs>
        <w:rPr>
          <w:sz w:val="28"/>
          <w:szCs w:val="32"/>
        </w:rPr>
      </w:pPr>
      <w:r>
        <w:rPr>
          <w:sz w:val="28"/>
          <w:szCs w:val="32"/>
        </w:rPr>
        <w:t xml:space="preserve">[7] </w:t>
      </w:r>
      <w:r w:rsidR="00C33383" w:rsidRPr="00C33383">
        <w:rPr>
          <w:sz w:val="28"/>
          <w:szCs w:val="32"/>
        </w:rPr>
        <w:t>Warren</w:t>
      </w:r>
      <w:r w:rsidR="00DE2273">
        <w:rPr>
          <w:sz w:val="28"/>
          <w:szCs w:val="32"/>
        </w:rPr>
        <w:t xml:space="preserve"> and M</w:t>
      </w:r>
      <w:r w:rsidR="008C2C24">
        <w:rPr>
          <w:sz w:val="28"/>
          <w:szCs w:val="32"/>
        </w:rPr>
        <w:t>oustafa</w:t>
      </w:r>
      <w:r w:rsidR="00C33383" w:rsidRPr="00C33383">
        <w:rPr>
          <w:i/>
          <w:iCs/>
          <w:sz w:val="28"/>
          <w:szCs w:val="32"/>
        </w:rPr>
        <w:t>.</w:t>
      </w:r>
      <w:r w:rsidR="00C33383" w:rsidRPr="00C33383">
        <w:rPr>
          <w:sz w:val="28"/>
          <w:szCs w:val="32"/>
        </w:rPr>
        <w:t xml:space="preserve"> (2026). Functional and clinical: An explainable deep learning model for multimodal Alzheimer’s disease classification</w:t>
      </w:r>
      <w:r w:rsidR="00C33383" w:rsidRPr="00C33383">
        <w:rPr>
          <w:i/>
          <w:iCs/>
          <w:sz w:val="28"/>
          <w:szCs w:val="32"/>
        </w:rPr>
        <w:t>.</w:t>
      </w:r>
      <w:r w:rsidR="00C33383" w:rsidRPr="00C33383">
        <w:rPr>
          <w:sz w:val="28"/>
          <w:szCs w:val="32"/>
        </w:rPr>
        <w:t xml:space="preserve"> </w:t>
      </w:r>
      <w:r w:rsidR="00C33383" w:rsidRPr="00C33383">
        <w:rPr>
          <w:i/>
          <w:iCs/>
          <w:sz w:val="28"/>
          <w:szCs w:val="32"/>
        </w:rPr>
        <w:t>Brain and Behavior, 16</w:t>
      </w:r>
      <w:r w:rsidR="00C33383" w:rsidRPr="00C33383">
        <w:rPr>
          <w:sz w:val="28"/>
          <w:szCs w:val="32"/>
        </w:rPr>
        <w:t>, e71240.</w:t>
      </w:r>
    </w:p>
    <w:p w14:paraId="364D472D" w14:textId="1CE6B775" w:rsidR="00C33383" w:rsidRDefault="008C451A" w:rsidP="0011037E">
      <w:pPr>
        <w:pStyle w:val="NormalWeb"/>
        <w:tabs>
          <w:tab w:val="left" w:pos="0"/>
        </w:tabs>
        <w:rPr>
          <w:sz w:val="28"/>
          <w:szCs w:val="28"/>
          <w:rtl/>
        </w:rPr>
      </w:pPr>
      <w:r>
        <w:rPr>
          <w:sz w:val="28"/>
          <w:szCs w:val="28"/>
        </w:rPr>
        <w:t>[8] S</w:t>
      </w:r>
      <w:r w:rsidRPr="008C451A">
        <w:rPr>
          <w:sz w:val="28"/>
          <w:szCs w:val="28"/>
        </w:rPr>
        <w:t xml:space="preserve">hojaei, S., Abadeh, M. S., &amp; Momeni, Z. (2023). </w:t>
      </w:r>
      <w:r w:rsidRPr="008C451A">
        <w:rPr>
          <w:i/>
          <w:iCs/>
          <w:sz w:val="28"/>
          <w:szCs w:val="28"/>
        </w:rPr>
        <w:t>An evolutionary explainable deep learning approach for Alzheimer’s MRI classification</w:t>
      </w:r>
      <w:r w:rsidRPr="008C451A">
        <w:rPr>
          <w:sz w:val="28"/>
          <w:szCs w:val="28"/>
        </w:rPr>
        <w:t xml:space="preserve">. </w:t>
      </w:r>
      <w:r w:rsidRPr="008C451A">
        <w:rPr>
          <w:b/>
          <w:bCs/>
          <w:sz w:val="28"/>
          <w:szCs w:val="28"/>
        </w:rPr>
        <w:t>Expert Systems with Applications, 220</w:t>
      </w:r>
      <w:r w:rsidRPr="008C451A">
        <w:rPr>
          <w:sz w:val="28"/>
          <w:szCs w:val="28"/>
        </w:rPr>
        <w:t>, 119709.</w:t>
      </w:r>
    </w:p>
    <w:p w14:paraId="34CB6E74" w14:textId="28E1E640" w:rsidR="00C33383" w:rsidRDefault="00F27666" w:rsidP="0011037E">
      <w:pPr>
        <w:pStyle w:val="NormalWeb"/>
        <w:tabs>
          <w:tab w:val="left" w:pos="0"/>
        </w:tabs>
        <w:rPr>
          <w:sz w:val="28"/>
          <w:szCs w:val="28"/>
        </w:rPr>
      </w:pPr>
      <w:r>
        <w:rPr>
          <w:sz w:val="28"/>
          <w:szCs w:val="28"/>
        </w:rPr>
        <w:t xml:space="preserve">[9] </w:t>
      </w:r>
      <w:proofErr w:type="spellStart"/>
      <w:r w:rsidRPr="00F27666">
        <w:rPr>
          <w:sz w:val="28"/>
          <w:szCs w:val="28"/>
        </w:rPr>
        <w:t>Alsubaie</w:t>
      </w:r>
      <w:proofErr w:type="spellEnd"/>
      <w:r w:rsidRPr="00F27666">
        <w:rPr>
          <w:sz w:val="28"/>
          <w:szCs w:val="28"/>
        </w:rPr>
        <w:t xml:space="preserve">, A., Alqarni, M., </w:t>
      </w:r>
      <w:proofErr w:type="spellStart"/>
      <w:r w:rsidRPr="00F27666">
        <w:rPr>
          <w:sz w:val="28"/>
          <w:szCs w:val="28"/>
        </w:rPr>
        <w:t>Alshamrani</w:t>
      </w:r>
      <w:proofErr w:type="spellEnd"/>
      <w:r w:rsidRPr="00F27666">
        <w:rPr>
          <w:sz w:val="28"/>
          <w:szCs w:val="28"/>
        </w:rPr>
        <w:t xml:space="preserve">, S., &amp; </w:t>
      </w:r>
      <w:proofErr w:type="spellStart"/>
      <w:r w:rsidRPr="00F27666">
        <w:rPr>
          <w:sz w:val="28"/>
          <w:szCs w:val="28"/>
        </w:rPr>
        <w:t>Alruwaili</w:t>
      </w:r>
      <w:proofErr w:type="spellEnd"/>
      <w:r w:rsidRPr="00F27666">
        <w:rPr>
          <w:sz w:val="28"/>
          <w:szCs w:val="28"/>
        </w:rPr>
        <w:t xml:space="preserve">, M. (2026). </w:t>
      </w:r>
      <w:r w:rsidRPr="00F27666">
        <w:rPr>
          <w:i/>
          <w:iCs/>
          <w:sz w:val="28"/>
          <w:szCs w:val="28"/>
        </w:rPr>
        <w:t>A novel Alzheimer’s disease classification framework integrating 3D CNN with bidirectional feature pyramid network and vision transformers</w:t>
      </w:r>
      <w:r w:rsidRPr="00F27666">
        <w:rPr>
          <w:sz w:val="28"/>
          <w:szCs w:val="28"/>
        </w:rPr>
        <w:t>. IEEE Access, 11, 11364136.</w:t>
      </w:r>
    </w:p>
    <w:p w14:paraId="66E9DED7" w14:textId="01D84215" w:rsidR="0062317E" w:rsidRDefault="0062317E" w:rsidP="0011037E">
      <w:pPr>
        <w:pStyle w:val="NormalWeb"/>
        <w:tabs>
          <w:tab w:val="left" w:pos="0"/>
        </w:tabs>
        <w:rPr>
          <w:sz w:val="28"/>
          <w:szCs w:val="28"/>
          <w:rtl/>
        </w:rPr>
      </w:pPr>
      <w:r>
        <w:rPr>
          <w:sz w:val="28"/>
          <w:szCs w:val="28"/>
        </w:rPr>
        <w:lastRenderedPageBreak/>
        <w:t xml:space="preserve">[10] </w:t>
      </w:r>
      <w:r w:rsidR="00A6524A" w:rsidRPr="00A6524A">
        <w:rPr>
          <w:sz w:val="28"/>
          <w:szCs w:val="28"/>
        </w:rPr>
        <w:t xml:space="preserve">Ahmed, H. M., Elsharkawy, Z. F., &amp; </w:t>
      </w:r>
      <w:proofErr w:type="spellStart"/>
      <w:r w:rsidR="00A6524A" w:rsidRPr="00A6524A">
        <w:rPr>
          <w:sz w:val="28"/>
          <w:szCs w:val="28"/>
        </w:rPr>
        <w:t>Elkorany</w:t>
      </w:r>
      <w:proofErr w:type="spellEnd"/>
      <w:r w:rsidR="00A6524A" w:rsidRPr="00A6524A">
        <w:rPr>
          <w:sz w:val="28"/>
          <w:szCs w:val="28"/>
        </w:rPr>
        <w:t xml:space="preserve">, A. S. (2023). Alzheimer disease diagnosis for magnetic resonance brain images using deep learning neural networks. </w:t>
      </w:r>
      <w:r w:rsidR="00A6524A" w:rsidRPr="00A6524A">
        <w:rPr>
          <w:i/>
          <w:iCs/>
          <w:sz w:val="28"/>
          <w:szCs w:val="28"/>
        </w:rPr>
        <w:t>Multimedia Tools and Applications</w:t>
      </w:r>
      <w:r w:rsidR="00A6524A" w:rsidRPr="00A6524A">
        <w:rPr>
          <w:sz w:val="28"/>
          <w:szCs w:val="28"/>
        </w:rPr>
        <w:t xml:space="preserve">, </w:t>
      </w:r>
      <w:r w:rsidR="00A6524A" w:rsidRPr="00A6524A">
        <w:rPr>
          <w:i/>
          <w:iCs/>
          <w:sz w:val="28"/>
          <w:szCs w:val="28"/>
        </w:rPr>
        <w:t>82</w:t>
      </w:r>
      <w:r w:rsidR="00A6524A" w:rsidRPr="00A6524A">
        <w:rPr>
          <w:sz w:val="28"/>
          <w:szCs w:val="28"/>
        </w:rPr>
        <w:t>(12), 17963–17977.</w:t>
      </w:r>
    </w:p>
    <w:p w14:paraId="492F97C7" w14:textId="267FD7BC" w:rsidR="00B21A52" w:rsidRDefault="00B21A52" w:rsidP="0011037E">
      <w:pPr>
        <w:pStyle w:val="NormalWeb"/>
        <w:tabs>
          <w:tab w:val="left" w:pos="0"/>
        </w:tabs>
        <w:rPr>
          <w:sz w:val="28"/>
          <w:szCs w:val="28"/>
        </w:rPr>
      </w:pPr>
      <w:r>
        <w:rPr>
          <w:sz w:val="28"/>
          <w:szCs w:val="28"/>
        </w:rPr>
        <w:t xml:space="preserve">[11] </w:t>
      </w:r>
      <w:r w:rsidRPr="00B21A52">
        <w:rPr>
          <w:sz w:val="28"/>
          <w:szCs w:val="28"/>
        </w:rPr>
        <w:t xml:space="preserve">Lu, B., Li, H. X., Chang, Z. K., Li, L., Chen, N. X., Zhu, Z. C., ... &amp; Yan, C. G. (2022). A practical Alzheimer's disease classifier via brain imaging-based deep learning on 85,721 samples. </w:t>
      </w:r>
      <w:r w:rsidRPr="00B21A52">
        <w:rPr>
          <w:i/>
          <w:iCs/>
          <w:sz w:val="28"/>
          <w:szCs w:val="28"/>
        </w:rPr>
        <w:t>Journal of Big Data</w:t>
      </w:r>
      <w:r w:rsidRPr="00B21A52">
        <w:rPr>
          <w:sz w:val="28"/>
          <w:szCs w:val="28"/>
        </w:rPr>
        <w:t xml:space="preserve">, </w:t>
      </w:r>
      <w:r w:rsidRPr="00B21A52">
        <w:rPr>
          <w:i/>
          <w:iCs/>
          <w:sz w:val="28"/>
          <w:szCs w:val="28"/>
        </w:rPr>
        <w:t>9</w:t>
      </w:r>
      <w:r w:rsidRPr="00B21A52">
        <w:rPr>
          <w:sz w:val="28"/>
          <w:szCs w:val="28"/>
        </w:rPr>
        <w:t>(1), 101.</w:t>
      </w:r>
    </w:p>
    <w:p w14:paraId="4B493BDF" w14:textId="41E396B7" w:rsidR="002166C1" w:rsidRDefault="002166C1" w:rsidP="0011037E">
      <w:pPr>
        <w:pStyle w:val="NormalWeb"/>
        <w:tabs>
          <w:tab w:val="left" w:pos="0"/>
        </w:tabs>
        <w:rPr>
          <w:sz w:val="28"/>
          <w:szCs w:val="28"/>
        </w:rPr>
      </w:pPr>
      <w:r>
        <w:rPr>
          <w:sz w:val="28"/>
          <w:szCs w:val="28"/>
        </w:rPr>
        <w:t xml:space="preserve">[12] </w:t>
      </w:r>
      <w:r w:rsidRPr="002166C1">
        <w:rPr>
          <w:sz w:val="28"/>
          <w:szCs w:val="28"/>
        </w:rPr>
        <w:t>Khalid, M. Z.,</w:t>
      </w:r>
      <w:r w:rsidR="00AD64C4">
        <w:rPr>
          <w:sz w:val="28"/>
          <w:szCs w:val="28"/>
        </w:rPr>
        <w:t xml:space="preserve"> </w:t>
      </w:r>
      <w:r w:rsidR="00AD64C4" w:rsidRPr="00AD64C4">
        <w:rPr>
          <w:i/>
          <w:iCs/>
          <w:sz w:val="28"/>
          <w:szCs w:val="28"/>
        </w:rPr>
        <w:t>et al</w:t>
      </w:r>
      <w:r w:rsidR="00AD64C4">
        <w:rPr>
          <w:i/>
          <w:iCs/>
          <w:sz w:val="28"/>
          <w:szCs w:val="28"/>
        </w:rPr>
        <w:t>.</w:t>
      </w:r>
      <w:r w:rsidRPr="002166C1">
        <w:rPr>
          <w:sz w:val="28"/>
          <w:szCs w:val="28"/>
        </w:rPr>
        <w:t xml:space="preserve"> (2026). Detection and classification of Alzheimer's disease using deep and machine learning. </w:t>
      </w:r>
      <w:r w:rsidRPr="002166C1">
        <w:rPr>
          <w:i/>
          <w:iCs/>
          <w:sz w:val="28"/>
          <w:szCs w:val="28"/>
        </w:rPr>
        <w:t>Tomography</w:t>
      </w:r>
      <w:r w:rsidRPr="002166C1">
        <w:rPr>
          <w:sz w:val="28"/>
          <w:szCs w:val="28"/>
        </w:rPr>
        <w:t xml:space="preserve">, </w:t>
      </w:r>
      <w:r w:rsidRPr="002166C1">
        <w:rPr>
          <w:i/>
          <w:iCs/>
          <w:sz w:val="28"/>
          <w:szCs w:val="28"/>
        </w:rPr>
        <w:t>12</w:t>
      </w:r>
      <w:r w:rsidRPr="002166C1">
        <w:rPr>
          <w:sz w:val="28"/>
          <w:szCs w:val="28"/>
        </w:rPr>
        <w:t>(1), 4</w:t>
      </w:r>
      <w:r w:rsidR="001F51F4">
        <w:rPr>
          <w:sz w:val="28"/>
          <w:szCs w:val="28"/>
        </w:rPr>
        <w:t>.</w:t>
      </w:r>
    </w:p>
    <w:p w14:paraId="1DE976D6" w14:textId="5EE4B1FE" w:rsidR="001F51F4" w:rsidRDefault="001F51F4" w:rsidP="0011037E">
      <w:pPr>
        <w:pStyle w:val="NormalWeb"/>
        <w:tabs>
          <w:tab w:val="left" w:pos="0"/>
        </w:tabs>
        <w:rPr>
          <w:sz w:val="28"/>
          <w:szCs w:val="28"/>
        </w:rPr>
      </w:pPr>
      <w:r>
        <w:rPr>
          <w:sz w:val="28"/>
          <w:szCs w:val="28"/>
        </w:rPr>
        <w:t>[13</w:t>
      </w:r>
      <w:r w:rsidR="00D252D4">
        <w:rPr>
          <w:sz w:val="28"/>
          <w:szCs w:val="28"/>
        </w:rPr>
        <w:t xml:space="preserve">] </w:t>
      </w:r>
      <w:r w:rsidR="003312A5" w:rsidRPr="003312A5">
        <w:rPr>
          <w:sz w:val="28"/>
          <w:szCs w:val="28"/>
        </w:rPr>
        <w:t>Sheikh et al. (2025)</w:t>
      </w:r>
      <w:r w:rsidRPr="001F51F4">
        <w:rPr>
          <w:sz w:val="28"/>
          <w:szCs w:val="28"/>
        </w:rPr>
        <w:t xml:space="preserve">. Lightweight deep learning models with explainable AI for early Alzheimer's detection from standard MRI scans. </w:t>
      </w:r>
      <w:r w:rsidRPr="001F51F4">
        <w:rPr>
          <w:i/>
          <w:iCs/>
          <w:sz w:val="28"/>
          <w:szCs w:val="28"/>
        </w:rPr>
        <w:t>Diagnostics</w:t>
      </w:r>
      <w:r w:rsidRPr="001F51F4">
        <w:rPr>
          <w:sz w:val="28"/>
          <w:szCs w:val="28"/>
        </w:rPr>
        <w:t xml:space="preserve">, </w:t>
      </w:r>
      <w:r w:rsidRPr="001F51F4">
        <w:rPr>
          <w:i/>
          <w:iCs/>
          <w:sz w:val="28"/>
          <w:szCs w:val="28"/>
        </w:rPr>
        <w:t>15</w:t>
      </w:r>
      <w:r w:rsidRPr="001F51F4">
        <w:rPr>
          <w:sz w:val="28"/>
          <w:szCs w:val="28"/>
        </w:rPr>
        <w:t>(21), 2709.</w:t>
      </w:r>
    </w:p>
    <w:p w14:paraId="77846BC9" w14:textId="15B97E31" w:rsidR="00D252D4" w:rsidRDefault="00864305" w:rsidP="0011037E">
      <w:pPr>
        <w:pStyle w:val="NormalWeb"/>
        <w:tabs>
          <w:tab w:val="left" w:pos="0"/>
        </w:tabs>
        <w:rPr>
          <w:sz w:val="28"/>
          <w:szCs w:val="28"/>
          <w:rtl/>
        </w:rPr>
      </w:pPr>
      <w:r>
        <w:rPr>
          <w:sz w:val="28"/>
          <w:szCs w:val="28"/>
        </w:rPr>
        <w:t xml:space="preserve">[14] </w:t>
      </w:r>
      <w:r w:rsidR="00D5434B" w:rsidRPr="00D5434B">
        <w:rPr>
          <w:sz w:val="28"/>
          <w:szCs w:val="28"/>
        </w:rPr>
        <w:t>Ghosh et al. (2023)</w:t>
      </w:r>
      <w:r w:rsidR="00D252D4" w:rsidRPr="00D252D4">
        <w:rPr>
          <w:sz w:val="28"/>
          <w:szCs w:val="28"/>
        </w:rPr>
        <w:t xml:space="preserve">. A robust distributed deep learning approach to detect Alzheimer's disease from MRI images. </w:t>
      </w:r>
      <w:r w:rsidR="00D252D4" w:rsidRPr="00D252D4">
        <w:rPr>
          <w:i/>
          <w:iCs/>
          <w:sz w:val="28"/>
          <w:szCs w:val="28"/>
        </w:rPr>
        <w:t>Mathematics</w:t>
      </w:r>
      <w:r w:rsidR="00D252D4" w:rsidRPr="00D252D4">
        <w:rPr>
          <w:sz w:val="28"/>
          <w:szCs w:val="28"/>
        </w:rPr>
        <w:t xml:space="preserve">, </w:t>
      </w:r>
      <w:r w:rsidR="00D252D4" w:rsidRPr="00D252D4">
        <w:rPr>
          <w:i/>
          <w:iCs/>
          <w:sz w:val="28"/>
          <w:szCs w:val="28"/>
        </w:rPr>
        <w:t>11</w:t>
      </w:r>
      <w:r w:rsidR="00D252D4" w:rsidRPr="00D252D4">
        <w:rPr>
          <w:sz w:val="28"/>
          <w:szCs w:val="28"/>
        </w:rPr>
        <w:t>(12), 2633.</w:t>
      </w:r>
    </w:p>
    <w:p w14:paraId="16318F0D" w14:textId="1301A109" w:rsidR="00AF5FED" w:rsidRPr="00541188" w:rsidRDefault="00AF5FED" w:rsidP="0011037E">
      <w:pPr>
        <w:pStyle w:val="NormalWeb"/>
        <w:tabs>
          <w:tab w:val="left" w:pos="0"/>
        </w:tabs>
        <w:rPr>
          <w:sz w:val="28"/>
          <w:szCs w:val="28"/>
        </w:rPr>
      </w:pPr>
      <w:r>
        <w:rPr>
          <w:sz w:val="28"/>
          <w:szCs w:val="28"/>
        </w:rPr>
        <w:t xml:space="preserve">[15] </w:t>
      </w:r>
      <w:r w:rsidRPr="00AF5FED">
        <w:rPr>
          <w:sz w:val="28"/>
          <w:szCs w:val="28"/>
        </w:rPr>
        <w:t xml:space="preserve">Abbasian, P., &amp; Hammond, T. A. (2024). A comprehensive analysis of early Alzheimer disease detection from 3D </w:t>
      </w:r>
      <w:proofErr w:type="spellStart"/>
      <w:r w:rsidRPr="00AF5FED">
        <w:rPr>
          <w:sz w:val="28"/>
          <w:szCs w:val="28"/>
        </w:rPr>
        <w:t>sMRI</w:t>
      </w:r>
      <w:proofErr w:type="spellEnd"/>
      <w:r w:rsidRPr="00AF5FED">
        <w:rPr>
          <w:sz w:val="28"/>
          <w:szCs w:val="28"/>
        </w:rPr>
        <w:t xml:space="preserve"> images using deep learning frameworks. </w:t>
      </w:r>
      <w:r w:rsidRPr="00AF5FED">
        <w:rPr>
          <w:i/>
          <w:iCs/>
          <w:sz w:val="28"/>
          <w:szCs w:val="28"/>
        </w:rPr>
        <w:t>Information</w:t>
      </w:r>
      <w:r w:rsidRPr="00AF5FED">
        <w:rPr>
          <w:sz w:val="28"/>
          <w:szCs w:val="28"/>
        </w:rPr>
        <w:t xml:space="preserve">, </w:t>
      </w:r>
      <w:r w:rsidRPr="00AF5FED">
        <w:rPr>
          <w:i/>
          <w:iCs/>
          <w:sz w:val="28"/>
          <w:szCs w:val="28"/>
        </w:rPr>
        <w:t>15</w:t>
      </w:r>
      <w:r w:rsidRPr="00AF5FED">
        <w:rPr>
          <w:sz w:val="28"/>
          <w:szCs w:val="28"/>
        </w:rPr>
        <w:t>(12), 746.</w:t>
      </w:r>
    </w:p>
    <w:sectPr w:rsidR="00AF5FED" w:rsidRPr="00541188" w:rsidSect="003505FF">
      <w:footerReference w:type="even" r:id="rId14"/>
      <w:footerReference w:type="default" r:id="rId15"/>
      <w:footerReference w:type="first" r:id="rId16"/>
      <w:pgSz w:w="12240" w:h="15840"/>
      <w:pgMar w:top="1440" w:right="1368" w:bottom="1497" w:left="1440" w:header="720" w:footer="726" w:gutter="0"/>
      <w:pgNumType w:start="1"/>
      <w:cols w:space="720"/>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232662" w14:textId="77777777" w:rsidR="00EE5EDF" w:rsidRDefault="00EE5EDF">
      <w:pPr>
        <w:spacing w:after="0" w:line="240" w:lineRule="auto"/>
      </w:pPr>
      <w:r>
        <w:separator/>
      </w:r>
    </w:p>
  </w:endnote>
  <w:endnote w:type="continuationSeparator" w:id="0">
    <w:p w14:paraId="6D9D0CEC" w14:textId="77777777" w:rsidR="00EE5EDF" w:rsidRDefault="00EE5E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9867392"/>
      <w:docPartObj>
        <w:docPartGallery w:val="Page Numbers (Bottom of Page)"/>
        <w:docPartUnique/>
      </w:docPartObj>
    </w:sdtPr>
    <w:sdtContent>
      <w:p w14:paraId="0823C9F0" w14:textId="50748072"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53EE97F8" w14:textId="3B02522A" w:rsidR="00137AFC" w:rsidRDefault="00137AFC" w:rsidP="00137AFC">
    <w:pPr>
      <w:spacing w:after="160" w:line="259" w:lineRule="auto"/>
      <w:ind w:left="0" w:right="360" w:firstLine="0"/>
      <w:jc w:val="left"/>
    </w:pPr>
    <w:r>
      <w:t>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571846036"/>
      <w:docPartObj>
        <w:docPartGallery w:val="Page Numbers (Bottom of Page)"/>
        <w:docPartUnique/>
      </w:docPartObj>
    </w:sdtPr>
    <w:sdtContent>
      <w:p w14:paraId="20707001" w14:textId="6A534D3E" w:rsidR="00137AFC" w:rsidRDefault="00137AFC" w:rsidP="003505FF">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F2B0183" w14:textId="2B073828" w:rsidR="00137AFC" w:rsidRDefault="00137AFC" w:rsidP="00137AFC">
    <w:pPr>
      <w:pStyle w:val="Footer"/>
      <w:tabs>
        <w:tab w:val="clear" w:pos="4153"/>
        <w:tab w:val="clear" w:pos="8306"/>
        <w:tab w:val="left" w:pos="1947"/>
      </w:tabs>
      <w:ind w:left="0" w:right="360" w:firstLine="0"/>
    </w:pPr>
  </w:p>
  <w:p w14:paraId="1D0A379B" w14:textId="77777777" w:rsidR="00137AFC" w:rsidRDefault="00137AFC" w:rsidP="00137AFC">
    <w:pPr>
      <w:pStyle w:val="Footer"/>
      <w:tabs>
        <w:tab w:val="clear" w:pos="4153"/>
        <w:tab w:val="clear" w:pos="8306"/>
        <w:tab w:val="left" w:pos="1947"/>
      </w:tabs>
      <w:ind w:left="0" w:right="360" w:firstLine="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A3D85D" w14:textId="77777777" w:rsidR="000B518F" w:rsidRDefault="000B518F">
    <w:pPr>
      <w:spacing w:after="160" w:line="259" w:lineRule="auto"/>
      <w:ind w:left="0" w:firstLine="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FCFDBD" w14:textId="77777777" w:rsidR="00EE5EDF" w:rsidRDefault="00EE5EDF">
      <w:pPr>
        <w:spacing w:after="0" w:line="240" w:lineRule="auto"/>
      </w:pPr>
      <w:r>
        <w:separator/>
      </w:r>
    </w:p>
  </w:footnote>
  <w:footnote w:type="continuationSeparator" w:id="0">
    <w:p w14:paraId="6E6C8E9A" w14:textId="77777777" w:rsidR="00EE5EDF" w:rsidRDefault="00EE5ED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462FBD"/>
    <w:multiLevelType w:val="hybridMultilevel"/>
    <w:tmpl w:val="3F703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120BAF"/>
    <w:multiLevelType w:val="hybridMultilevel"/>
    <w:tmpl w:val="F4AAD43C"/>
    <w:lvl w:ilvl="0" w:tplc="81BA2454">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0DE2F6E0">
      <w:start w:val="1"/>
      <w:numFmt w:val="bullet"/>
      <w:lvlText w:val="o"/>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C60746C">
      <w:start w:val="1"/>
      <w:numFmt w:val="bullet"/>
      <w:lvlText w:val="▪"/>
      <w:lvlJc w:val="left"/>
      <w:pPr>
        <w:ind w:left="22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D29658F8">
      <w:start w:val="1"/>
      <w:numFmt w:val="bullet"/>
      <w:lvlText w:val="•"/>
      <w:lvlJc w:val="left"/>
      <w:pPr>
        <w:ind w:left="295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9FBEE3A6">
      <w:start w:val="1"/>
      <w:numFmt w:val="bullet"/>
      <w:lvlText w:val="o"/>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1EE7B36">
      <w:start w:val="1"/>
      <w:numFmt w:val="bullet"/>
      <w:lvlText w:val="▪"/>
      <w:lvlJc w:val="left"/>
      <w:pPr>
        <w:ind w:left="439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04CEDEE">
      <w:start w:val="1"/>
      <w:numFmt w:val="bullet"/>
      <w:lvlText w:val="•"/>
      <w:lvlJc w:val="left"/>
      <w:pPr>
        <w:ind w:left="511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3D82094">
      <w:start w:val="1"/>
      <w:numFmt w:val="bullet"/>
      <w:lvlText w:val="o"/>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231C34E4">
      <w:start w:val="1"/>
      <w:numFmt w:val="bullet"/>
      <w:lvlText w:val="▪"/>
      <w:lvlJc w:val="left"/>
      <w:pPr>
        <w:ind w:left="65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2" w15:restartNumberingAfterBreak="0">
    <w:nsid w:val="11AD3BDC"/>
    <w:multiLevelType w:val="hybridMultilevel"/>
    <w:tmpl w:val="FF527FC4"/>
    <w:lvl w:ilvl="0" w:tplc="2AE4EADE">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2BD7E7F"/>
    <w:multiLevelType w:val="hybridMultilevel"/>
    <w:tmpl w:val="41305FEA"/>
    <w:lvl w:ilvl="0" w:tplc="2D12865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DB468E4C">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7DE8CEE4">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A6B8679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50E27542">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C9F090D2">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4886C18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CA56FE26">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938AA088">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4" w15:restartNumberingAfterBreak="0">
    <w:nsid w:val="14302019"/>
    <w:multiLevelType w:val="hybridMultilevel"/>
    <w:tmpl w:val="34087B1E"/>
    <w:lvl w:ilvl="0" w:tplc="BA70E4B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AB567F06">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A800721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B87AB666">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85219F0">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6FA464CC">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5C7A0786">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1C6A5CE0">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8758CA08">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5" w15:restartNumberingAfterBreak="0">
    <w:nsid w:val="1C2C6BFD"/>
    <w:multiLevelType w:val="hybridMultilevel"/>
    <w:tmpl w:val="115AF7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FC50DB4"/>
    <w:multiLevelType w:val="multilevel"/>
    <w:tmpl w:val="EE32B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10750BF"/>
    <w:multiLevelType w:val="hybridMultilevel"/>
    <w:tmpl w:val="EDD6D8A2"/>
    <w:lvl w:ilvl="0" w:tplc="42646A96">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64684436">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261EB612">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741831AA">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3863F08">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61CC2A1C">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D8D294D8">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70C0B82">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64D54C">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8" w15:restartNumberingAfterBreak="0">
    <w:nsid w:val="224433BA"/>
    <w:multiLevelType w:val="multilevel"/>
    <w:tmpl w:val="6C06A4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501443A"/>
    <w:multiLevelType w:val="multilevel"/>
    <w:tmpl w:val="5A166FB6"/>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F545E80"/>
    <w:multiLevelType w:val="hybridMultilevel"/>
    <w:tmpl w:val="3710AA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13B5960"/>
    <w:multiLevelType w:val="hybridMultilevel"/>
    <w:tmpl w:val="DDDCF04C"/>
    <w:lvl w:ilvl="0" w:tplc="3AD08C14">
      <w:start w:val="1"/>
      <w:numFmt w:val="bullet"/>
      <w:lvlText w:val="•"/>
      <w:lvlJc w:val="left"/>
      <w:pPr>
        <w:ind w:left="7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51048518">
      <w:start w:val="1"/>
      <w:numFmt w:val="bullet"/>
      <w:lvlText w:val="o"/>
      <w:lvlJc w:val="left"/>
      <w:pPr>
        <w:ind w:left="14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8CEA996A">
      <w:start w:val="1"/>
      <w:numFmt w:val="bullet"/>
      <w:lvlText w:val="▪"/>
      <w:lvlJc w:val="left"/>
      <w:pPr>
        <w:ind w:left="21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FC76C4BC">
      <w:start w:val="1"/>
      <w:numFmt w:val="bullet"/>
      <w:lvlText w:val="•"/>
      <w:lvlJc w:val="left"/>
      <w:pPr>
        <w:ind w:left="28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DA1C1E14">
      <w:start w:val="1"/>
      <w:numFmt w:val="bullet"/>
      <w:lvlText w:val="o"/>
      <w:lvlJc w:val="left"/>
      <w:pPr>
        <w:ind w:left="36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50CAD9A8">
      <w:start w:val="1"/>
      <w:numFmt w:val="bullet"/>
      <w:lvlText w:val="▪"/>
      <w:lvlJc w:val="left"/>
      <w:pPr>
        <w:ind w:left="43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AB126EAC">
      <w:start w:val="1"/>
      <w:numFmt w:val="bullet"/>
      <w:lvlText w:val="•"/>
      <w:lvlJc w:val="left"/>
      <w:pPr>
        <w:ind w:left="504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ED22024">
      <w:start w:val="1"/>
      <w:numFmt w:val="bullet"/>
      <w:lvlText w:val="o"/>
      <w:lvlJc w:val="left"/>
      <w:pPr>
        <w:ind w:left="57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75B4DB84">
      <w:start w:val="1"/>
      <w:numFmt w:val="bullet"/>
      <w:lvlText w:val="▪"/>
      <w:lvlJc w:val="left"/>
      <w:pPr>
        <w:ind w:left="64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2" w15:restartNumberingAfterBreak="0">
    <w:nsid w:val="31E565CB"/>
    <w:multiLevelType w:val="hybridMultilevel"/>
    <w:tmpl w:val="D73CD958"/>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3" w15:restartNumberingAfterBreak="0">
    <w:nsid w:val="356A6777"/>
    <w:multiLevelType w:val="hybridMultilevel"/>
    <w:tmpl w:val="FC1C5180"/>
    <w:lvl w:ilvl="0" w:tplc="08090001">
      <w:start w:val="1"/>
      <w:numFmt w:val="bullet"/>
      <w:lvlText w:val=""/>
      <w:lvlJc w:val="left"/>
      <w:pPr>
        <w:ind w:left="1080" w:hanging="360"/>
      </w:pPr>
      <w:rPr>
        <w:rFonts w:ascii="Symbol" w:hAnsi="Symbol"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14" w15:restartNumberingAfterBreak="0">
    <w:nsid w:val="3F17036E"/>
    <w:multiLevelType w:val="hybridMultilevel"/>
    <w:tmpl w:val="722219C0"/>
    <w:lvl w:ilvl="0" w:tplc="22AEB00E">
      <w:start w:val="1"/>
      <w:numFmt w:val="decimal"/>
      <w:lvlText w:val="(%1)"/>
      <w:lvlJc w:val="left"/>
      <w:pPr>
        <w:ind w:left="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772E7C8A">
      <w:start w:val="1"/>
      <w:numFmt w:val="bullet"/>
      <w:lvlText w:val="•"/>
      <w:lvlJc w:val="left"/>
      <w:pPr>
        <w:ind w:left="7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2" w:tplc="5C44F350">
      <w:start w:val="1"/>
      <w:numFmt w:val="bullet"/>
      <w:lvlText w:val="▪"/>
      <w:lvlJc w:val="left"/>
      <w:pPr>
        <w:ind w:left="15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E8E2A958">
      <w:start w:val="1"/>
      <w:numFmt w:val="bullet"/>
      <w:lvlText w:val="•"/>
      <w:lvlJc w:val="left"/>
      <w:pPr>
        <w:ind w:left="223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3A100542">
      <w:start w:val="1"/>
      <w:numFmt w:val="bullet"/>
      <w:lvlText w:val="o"/>
      <w:lvlJc w:val="left"/>
      <w:pPr>
        <w:ind w:left="295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0C42B856">
      <w:start w:val="1"/>
      <w:numFmt w:val="bullet"/>
      <w:lvlText w:val="▪"/>
      <w:lvlJc w:val="left"/>
      <w:pPr>
        <w:ind w:left="367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69CC4966">
      <w:start w:val="1"/>
      <w:numFmt w:val="bullet"/>
      <w:lvlText w:val="•"/>
      <w:lvlJc w:val="left"/>
      <w:pPr>
        <w:ind w:left="4392"/>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49DE504A">
      <w:start w:val="1"/>
      <w:numFmt w:val="bullet"/>
      <w:lvlText w:val="o"/>
      <w:lvlJc w:val="left"/>
      <w:pPr>
        <w:ind w:left="511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B2E44F8E">
      <w:start w:val="1"/>
      <w:numFmt w:val="bullet"/>
      <w:lvlText w:val="▪"/>
      <w:lvlJc w:val="left"/>
      <w:pPr>
        <w:ind w:left="5832"/>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5" w15:restartNumberingAfterBreak="0">
    <w:nsid w:val="447033F9"/>
    <w:multiLevelType w:val="hybridMultilevel"/>
    <w:tmpl w:val="3FB8FEA8"/>
    <w:lvl w:ilvl="0" w:tplc="21B20910">
      <w:start w:val="1"/>
      <w:numFmt w:val="bullet"/>
      <w:lvlText w:val="•"/>
      <w:lvlJc w:val="left"/>
      <w:pPr>
        <w:ind w:left="365"/>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1" w:tplc="0734BD1A">
      <w:start w:val="1"/>
      <w:numFmt w:val="bullet"/>
      <w:lvlText w:val="o"/>
      <w:lvlJc w:val="left"/>
      <w:pPr>
        <w:ind w:left="108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2" w:tplc="39EC7814">
      <w:start w:val="1"/>
      <w:numFmt w:val="bullet"/>
      <w:lvlText w:val="▪"/>
      <w:lvlJc w:val="left"/>
      <w:pPr>
        <w:ind w:left="18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3" w:tplc="1F9040D2">
      <w:start w:val="1"/>
      <w:numFmt w:val="bullet"/>
      <w:lvlText w:val="•"/>
      <w:lvlJc w:val="left"/>
      <w:pPr>
        <w:ind w:left="252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4" w:tplc="32428072">
      <w:start w:val="1"/>
      <w:numFmt w:val="bullet"/>
      <w:lvlText w:val="o"/>
      <w:lvlJc w:val="left"/>
      <w:pPr>
        <w:ind w:left="324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5" w:tplc="1136B67E">
      <w:start w:val="1"/>
      <w:numFmt w:val="bullet"/>
      <w:lvlText w:val="▪"/>
      <w:lvlJc w:val="left"/>
      <w:pPr>
        <w:ind w:left="396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6" w:tplc="72662F0E">
      <w:start w:val="1"/>
      <w:numFmt w:val="bullet"/>
      <w:lvlText w:val="•"/>
      <w:lvlJc w:val="left"/>
      <w:pPr>
        <w:ind w:left="4681"/>
      </w:pPr>
      <w:rPr>
        <w:rFonts w:ascii="Arial" w:eastAsia="Arial" w:hAnsi="Arial" w:cs="Arial"/>
        <w:b w:val="0"/>
        <w:i w:val="0"/>
        <w:strike w:val="0"/>
        <w:dstrike w:val="0"/>
        <w:color w:val="000000"/>
        <w:sz w:val="32"/>
        <w:szCs w:val="32"/>
        <w:u w:val="none" w:color="000000"/>
        <w:bdr w:val="none" w:sz="0" w:space="0" w:color="auto"/>
        <w:shd w:val="clear" w:color="auto" w:fill="auto"/>
        <w:vertAlign w:val="baseline"/>
      </w:rPr>
    </w:lvl>
    <w:lvl w:ilvl="7" w:tplc="927E7220">
      <w:start w:val="1"/>
      <w:numFmt w:val="bullet"/>
      <w:lvlText w:val="o"/>
      <w:lvlJc w:val="left"/>
      <w:pPr>
        <w:ind w:left="540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lvl w:ilvl="8" w:tplc="9A065320">
      <w:start w:val="1"/>
      <w:numFmt w:val="bullet"/>
      <w:lvlText w:val="▪"/>
      <w:lvlJc w:val="left"/>
      <w:pPr>
        <w:ind w:left="6121"/>
      </w:pPr>
      <w:rPr>
        <w:rFonts w:ascii="Segoe UI Symbol" w:eastAsia="Segoe UI Symbol" w:hAnsi="Segoe UI Symbol" w:cs="Segoe UI Symbol"/>
        <w:b w:val="0"/>
        <w:i w:val="0"/>
        <w:strike w:val="0"/>
        <w:dstrike w:val="0"/>
        <w:color w:val="000000"/>
        <w:sz w:val="32"/>
        <w:szCs w:val="32"/>
        <w:u w:val="none" w:color="000000"/>
        <w:bdr w:val="none" w:sz="0" w:space="0" w:color="auto"/>
        <w:shd w:val="clear" w:color="auto" w:fill="auto"/>
        <w:vertAlign w:val="baseline"/>
      </w:rPr>
    </w:lvl>
  </w:abstractNum>
  <w:abstractNum w:abstractNumId="16" w15:restartNumberingAfterBreak="0">
    <w:nsid w:val="50016F15"/>
    <w:multiLevelType w:val="hybridMultilevel"/>
    <w:tmpl w:val="7444E6BA"/>
    <w:lvl w:ilvl="0" w:tplc="27C88642">
      <w:start w:val="1"/>
      <w:numFmt w:val="bullet"/>
      <w:lvlText w:val="•"/>
      <w:lvlJc w:val="left"/>
      <w:pPr>
        <w:ind w:left="36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1" w:tplc="FA705404">
      <w:start w:val="1"/>
      <w:numFmt w:val="bullet"/>
      <w:lvlText w:val="o"/>
      <w:lvlJc w:val="left"/>
      <w:pPr>
        <w:ind w:left="108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2" w:tplc="A1CCBCDC">
      <w:start w:val="1"/>
      <w:numFmt w:val="bullet"/>
      <w:lvlText w:val="▪"/>
      <w:lvlJc w:val="left"/>
      <w:pPr>
        <w:ind w:left="18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3" w:tplc="B98EFAD2">
      <w:start w:val="1"/>
      <w:numFmt w:val="bullet"/>
      <w:lvlText w:val="•"/>
      <w:lvlJc w:val="left"/>
      <w:pPr>
        <w:ind w:left="252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4" w:tplc="0284ED6E">
      <w:start w:val="1"/>
      <w:numFmt w:val="bullet"/>
      <w:lvlText w:val="o"/>
      <w:lvlJc w:val="left"/>
      <w:pPr>
        <w:ind w:left="324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5" w:tplc="3CF036C0">
      <w:start w:val="1"/>
      <w:numFmt w:val="bullet"/>
      <w:lvlText w:val="▪"/>
      <w:lvlJc w:val="left"/>
      <w:pPr>
        <w:ind w:left="396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6" w:tplc="C3787D68">
      <w:start w:val="1"/>
      <w:numFmt w:val="bullet"/>
      <w:lvlText w:val="•"/>
      <w:lvlJc w:val="left"/>
      <w:pPr>
        <w:ind w:left="4680"/>
      </w:pPr>
      <w:rPr>
        <w:rFonts w:ascii="Arial" w:eastAsia="Arial" w:hAnsi="Arial" w:cs="Arial"/>
        <w:b w:val="0"/>
        <w:i w:val="0"/>
        <w:strike w:val="0"/>
        <w:dstrike w:val="0"/>
        <w:color w:val="000000"/>
        <w:sz w:val="28"/>
        <w:szCs w:val="28"/>
        <w:u w:val="none" w:color="000000"/>
        <w:bdr w:val="none" w:sz="0" w:space="0" w:color="auto"/>
        <w:shd w:val="clear" w:color="auto" w:fill="auto"/>
        <w:vertAlign w:val="baseline"/>
      </w:rPr>
    </w:lvl>
    <w:lvl w:ilvl="7" w:tplc="A6D2683A">
      <w:start w:val="1"/>
      <w:numFmt w:val="bullet"/>
      <w:lvlText w:val="o"/>
      <w:lvlJc w:val="left"/>
      <w:pPr>
        <w:ind w:left="540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lvl w:ilvl="8" w:tplc="F3EC6CD0">
      <w:start w:val="1"/>
      <w:numFmt w:val="bullet"/>
      <w:lvlText w:val="▪"/>
      <w:lvlJc w:val="left"/>
      <w:pPr>
        <w:ind w:left="6120"/>
      </w:pPr>
      <w:rPr>
        <w:rFonts w:ascii="Segoe UI Symbol" w:eastAsia="Segoe UI Symbol" w:hAnsi="Segoe UI Symbol" w:cs="Segoe UI Symbol"/>
        <w:b w:val="0"/>
        <w:i w:val="0"/>
        <w:strike w:val="0"/>
        <w:dstrike w:val="0"/>
        <w:color w:val="000000"/>
        <w:sz w:val="28"/>
        <w:szCs w:val="28"/>
        <w:u w:val="none" w:color="000000"/>
        <w:bdr w:val="none" w:sz="0" w:space="0" w:color="auto"/>
        <w:shd w:val="clear" w:color="auto" w:fill="auto"/>
        <w:vertAlign w:val="baseline"/>
      </w:rPr>
    </w:lvl>
  </w:abstractNum>
  <w:abstractNum w:abstractNumId="17" w15:restartNumberingAfterBreak="0">
    <w:nsid w:val="50FE6BFD"/>
    <w:multiLevelType w:val="hybridMultilevel"/>
    <w:tmpl w:val="B0BCCC52"/>
    <w:lvl w:ilvl="0" w:tplc="2AE4EADE">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8" w15:restartNumberingAfterBreak="0">
    <w:nsid w:val="608C311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4FF5FBB"/>
    <w:multiLevelType w:val="multilevel"/>
    <w:tmpl w:val="4024242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3165E5A"/>
    <w:multiLevelType w:val="hybridMultilevel"/>
    <w:tmpl w:val="ECC84EEE"/>
    <w:lvl w:ilvl="0" w:tplc="92B81C16">
      <w:start w:val="1"/>
      <w:numFmt w:val="decimal"/>
      <w:lvlText w:val="(%1)"/>
      <w:lvlJc w:val="left"/>
      <w:pPr>
        <w:ind w:left="7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1" w:tplc="B7D03CA2">
      <w:start w:val="1"/>
      <w:numFmt w:val="lowerLetter"/>
      <w:lvlText w:val="%2"/>
      <w:lvlJc w:val="left"/>
      <w:pPr>
        <w:ind w:left="13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2" w:tplc="9AB6BCA2">
      <w:start w:val="1"/>
      <w:numFmt w:val="lowerRoman"/>
      <w:lvlText w:val="%3"/>
      <w:lvlJc w:val="left"/>
      <w:pPr>
        <w:ind w:left="20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3" w:tplc="06EE371E">
      <w:start w:val="1"/>
      <w:numFmt w:val="decimal"/>
      <w:lvlText w:val="%4"/>
      <w:lvlJc w:val="left"/>
      <w:pPr>
        <w:ind w:left="27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4" w:tplc="E04C80B2">
      <w:start w:val="1"/>
      <w:numFmt w:val="lowerLetter"/>
      <w:lvlText w:val="%5"/>
      <w:lvlJc w:val="left"/>
      <w:pPr>
        <w:ind w:left="348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5" w:tplc="D3C81E90">
      <w:start w:val="1"/>
      <w:numFmt w:val="lowerRoman"/>
      <w:lvlText w:val="%6"/>
      <w:lvlJc w:val="left"/>
      <w:pPr>
        <w:ind w:left="420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6" w:tplc="C1D0BBBA">
      <w:start w:val="1"/>
      <w:numFmt w:val="decimal"/>
      <w:lvlText w:val="%7"/>
      <w:lvlJc w:val="left"/>
      <w:pPr>
        <w:ind w:left="492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7" w:tplc="86E6B618">
      <w:start w:val="1"/>
      <w:numFmt w:val="lowerLetter"/>
      <w:lvlText w:val="%8"/>
      <w:lvlJc w:val="left"/>
      <w:pPr>
        <w:ind w:left="564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lvl w:ilvl="8" w:tplc="36A8240C">
      <w:start w:val="1"/>
      <w:numFmt w:val="lowerRoman"/>
      <w:lvlText w:val="%9"/>
      <w:lvlJc w:val="left"/>
      <w:pPr>
        <w:ind w:left="6360"/>
      </w:pPr>
      <w:rPr>
        <w:rFonts w:ascii="Times New Roman" w:eastAsia="Times New Roman" w:hAnsi="Times New Roman" w:cs="Times New Roman"/>
        <w:b w:val="0"/>
        <w:i w:val="0"/>
        <w:strike w:val="0"/>
        <w:dstrike w:val="0"/>
        <w:color w:val="000000"/>
        <w:sz w:val="28"/>
        <w:szCs w:val="28"/>
        <w:u w:val="none" w:color="000000"/>
        <w:bdr w:val="none" w:sz="0" w:space="0" w:color="auto"/>
        <w:shd w:val="clear" w:color="auto" w:fill="auto"/>
        <w:vertAlign w:val="baseline"/>
      </w:rPr>
    </w:lvl>
  </w:abstractNum>
  <w:abstractNum w:abstractNumId="21" w15:restartNumberingAfterBreak="0">
    <w:nsid w:val="77612592"/>
    <w:multiLevelType w:val="multilevel"/>
    <w:tmpl w:val="06786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14152781">
    <w:abstractNumId w:val="16"/>
  </w:num>
  <w:num w:numId="2" w16cid:durableId="849150195">
    <w:abstractNumId w:val="20"/>
  </w:num>
  <w:num w:numId="3" w16cid:durableId="1783261468">
    <w:abstractNumId w:val="3"/>
  </w:num>
  <w:num w:numId="4" w16cid:durableId="2139109579">
    <w:abstractNumId w:val="4"/>
  </w:num>
  <w:num w:numId="5" w16cid:durableId="1950427384">
    <w:abstractNumId w:val="7"/>
  </w:num>
  <w:num w:numId="6" w16cid:durableId="1465463920">
    <w:abstractNumId w:val="11"/>
  </w:num>
  <w:num w:numId="7" w16cid:durableId="1948803616">
    <w:abstractNumId w:val="1"/>
  </w:num>
  <w:num w:numId="8" w16cid:durableId="171070937">
    <w:abstractNumId w:val="14"/>
  </w:num>
  <w:num w:numId="9" w16cid:durableId="623386832">
    <w:abstractNumId w:val="15"/>
  </w:num>
  <w:num w:numId="10" w16cid:durableId="1141263221">
    <w:abstractNumId w:val="5"/>
  </w:num>
  <w:num w:numId="11" w16cid:durableId="37320399">
    <w:abstractNumId w:val="6"/>
  </w:num>
  <w:num w:numId="12" w16cid:durableId="1266885130">
    <w:abstractNumId w:val="8"/>
  </w:num>
  <w:num w:numId="13" w16cid:durableId="319847623">
    <w:abstractNumId w:val="9"/>
  </w:num>
  <w:num w:numId="14" w16cid:durableId="440415832">
    <w:abstractNumId w:val="19"/>
  </w:num>
  <w:num w:numId="15" w16cid:durableId="1634755537">
    <w:abstractNumId w:val="18"/>
  </w:num>
  <w:num w:numId="16" w16cid:durableId="1102998164">
    <w:abstractNumId w:val="12"/>
  </w:num>
  <w:num w:numId="17" w16cid:durableId="617836930">
    <w:abstractNumId w:val="13"/>
  </w:num>
  <w:num w:numId="18" w16cid:durableId="1448046257">
    <w:abstractNumId w:val="10"/>
  </w:num>
  <w:num w:numId="19" w16cid:durableId="613942347">
    <w:abstractNumId w:val="0"/>
  </w:num>
  <w:num w:numId="20" w16cid:durableId="639577679">
    <w:abstractNumId w:val="2"/>
  </w:num>
  <w:num w:numId="21" w16cid:durableId="655189698">
    <w:abstractNumId w:val="17"/>
  </w:num>
  <w:num w:numId="22" w16cid:durableId="77255796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5C20"/>
    <w:rsid w:val="00000BF4"/>
    <w:rsid w:val="00005DD7"/>
    <w:rsid w:val="00010059"/>
    <w:rsid w:val="0001037E"/>
    <w:rsid w:val="00012D58"/>
    <w:rsid w:val="00013A2F"/>
    <w:rsid w:val="000160C7"/>
    <w:rsid w:val="00020857"/>
    <w:rsid w:val="0002236F"/>
    <w:rsid w:val="00032437"/>
    <w:rsid w:val="00056788"/>
    <w:rsid w:val="0006198B"/>
    <w:rsid w:val="00062AFE"/>
    <w:rsid w:val="0006397D"/>
    <w:rsid w:val="00072317"/>
    <w:rsid w:val="00085E2B"/>
    <w:rsid w:val="00094739"/>
    <w:rsid w:val="000B518F"/>
    <w:rsid w:val="000B6E24"/>
    <w:rsid w:val="000D1123"/>
    <w:rsid w:val="000D6B8B"/>
    <w:rsid w:val="000E4A33"/>
    <w:rsid w:val="000F7430"/>
    <w:rsid w:val="00106D10"/>
    <w:rsid w:val="0011037E"/>
    <w:rsid w:val="00125523"/>
    <w:rsid w:val="00137AFC"/>
    <w:rsid w:val="0014139D"/>
    <w:rsid w:val="00142250"/>
    <w:rsid w:val="00153F32"/>
    <w:rsid w:val="001559C6"/>
    <w:rsid w:val="00162D6E"/>
    <w:rsid w:val="00167D2A"/>
    <w:rsid w:val="00182150"/>
    <w:rsid w:val="00183A01"/>
    <w:rsid w:val="00184862"/>
    <w:rsid w:val="001916DD"/>
    <w:rsid w:val="00196CFE"/>
    <w:rsid w:val="001A0305"/>
    <w:rsid w:val="001A5D5F"/>
    <w:rsid w:val="001A7908"/>
    <w:rsid w:val="001B38B5"/>
    <w:rsid w:val="001B560A"/>
    <w:rsid w:val="001B6E1F"/>
    <w:rsid w:val="001C536E"/>
    <w:rsid w:val="001D0A09"/>
    <w:rsid w:val="001D16CB"/>
    <w:rsid w:val="001D7550"/>
    <w:rsid w:val="001E23C0"/>
    <w:rsid w:val="001E5C23"/>
    <w:rsid w:val="001E6326"/>
    <w:rsid w:val="001F1A66"/>
    <w:rsid w:val="001F2A7D"/>
    <w:rsid w:val="001F3F3A"/>
    <w:rsid w:val="001F51F4"/>
    <w:rsid w:val="001F648C"/>
    <w:rsid w:val="0020618A"/>
    <w:rsid w:val="00206678"/>
    <w:rsid w:val="00213A8C"/>
    <w:rsid w:val="002166C1"/>
    <w:rsid w:val="00220E54"/>
    <w:rsid w:val="00222FC1"/>
    <w:rsid w:val="00242782"/>
    <w:rsid w:val="0025454A"/>
    <w:rsid w:val="00263E4A"/>
    <w:rsid w:val="00265EE0"/>
    <w:rsid w:val="00281175"/>
    <w:rsid w:val="0028293E"/>
    <w:rsid w:val="00283722"/>
    <w:rsid w:val="00290ABB"/>
    <w:rsid w:val="002A7C35"/>
    <w:rsid w:val="002C5750"/>
    <w:rsid w:val="002D5346"/>
    <w:rsid w:val="00302FC7"/>
    <w:rsid w:val="00303E76"/>
    <w:rsid w:val="003234FD"/>
    <w:rsid w:val="003312A5"/>
    <w:rsid w:val="00333218"/>
    <w:rsid w:val="003356C8"/>
    <w:rsid w:val="00343671"/>
    <w:rsid w:val="00344B96"/>
    <w:rsid w:val="003505FF"/>
    <w:rsid w:val="003968D2"/>
    <w:rsid w:val="003C51FB"/>
    <w:rsid w:val="003C74F3"/>
    <w:rsid w:val="003D4C6C"/>
    <w:rsid w:val="003F0406"/>
    <w:rsid w:val="00410904"/>
    <w:rsid w:val="004149B5"/>
    <w:rsid w:val="0041674E"/>
    <w:rsid w:val="0042479B"/>
    <w:rsid w:val="00430045"/>
    <w:rsid w:val="00431DEC"/>
    <w:rsid w:val="00433453"/>
    <w:rsid w:val="00447AE4"/>
    <w:rsid w:val="00456AA4"/>
    <w:rsid w:val="0046363C"/>
    <w:rsid w:val="00463B36"/>
    <w:rsid w:val="0046687E"/>
    <w:rsid w:val="00475D07"/>
    <w:rsid w:val="0048258E"/>
    <w:rsid w:val="00492476"/>
    <w:rsid w:val="00496408"/>
    <w:rsid w:val="00496968"/>
    <w:rsid w:val="004A2AF1"/>
    <w:rsid w:val="004A4CE7"/>
    <w:rsid w:val="004A6A9A"/>
    <w:rsid w:val="004D283E"/>
    <w:rsid w:val="004D28A1"/>
    <w:rsid w:val="004D50CC"/>
    <w:rsid w:val="004E34B7"/>
    <w:rsid w:val="004F2302"/>
    <w:rsid w:val="004F5896"/>
    <w:rsid w:val="00501361"/>
    <w:rsid w:val="0050159D"/>
    <w:rsid w:val="00503203"/>
    <w:rsid w:val="00505A03"/>
    <w:rsid w:val="00511E77"/>
    <w:rsid w:val="00511F68"/>
    <w:rsid w:val="00532F7A"/>
    <w:rsid w:val="0053431E"/>
    <w:rsid w:val="00541188"/>
    <w:rsid w:val="00545254"/>
    <w:rsid w:val="00545CAE"/>
    <w:rsid w:val="00550F87"/>
    <w:rsid w:val="005515C2"/>
    <w:rsid w:val="00551FDD"/>
    <w:rsid w:val="00554A08"/>
    <w:rsid w:val="00554CDA"/>
    <w:rsid w:val="00566E64"/>
    <w:rsid w:val="00571FAF"/>
    <w:rsid w:val="00573BA1"/>
    <w:rsid w:val="0059291C"/>
    <w:rsid w:val="00593B70"/>
    <w:rsid w:val="005A0DAB"/>
    <w:rsid w:val="005B2627"/>
    <w:rsid w:val="005B732C"/>
    <w:rsid w:val="005B78F3"/>
    <w:rsid w:val="005C0B08"/>
    <w:rsid w:val="005C1934"/>
    <w:rsid w:val="005C7FDC"/>
    <w:rsid w:val="005D280B"/>
    <w:rsid w:val="005E5480"/>
    <w:rsid w:val="005E7524"/>
    <w:rsid w:val="005F20D9"/>
    <w:rsid w:val="006230B4"/>
    <w:rsid w:val="0062317E"/>
    <w:rsid w:val="0063131C"/>
    <w:rsid w:val="00637283"/>
    <w:rsid w:val="00650535"/>
    <w:rsid w:val="006552CA"/>
    <w:rsid w:val="00657507"/>
    <w:rsid w:val="0068116F"/>
    <w:rsid w:val="00682113"/>
    <w:rsid w:val="00682CC7"/>
    <w:rsid w:val="00686D32"/>
    <w:rsid w:val="00695AC2"/>
    <w:rsid w:val="00696206"/>
    <w:rsid w:val="006A2E97"/>
    <w:rsid w:val="006A6BD3"/>
    <w:rsid w:val="006B169B"/>
    <w:rsid w:val="006E095F"/>
    <w:rsid w:val="006F1DD1"/>
    <w:rsid w:val="00703B13"/>
    <w:rsid w:val="0071345A"/>
    <w:rsid w:val="00717FE2"/>
    <w:rsid w:val="00745149"/>
    <w:rsid w:val="007468E5"/>
    <w:rsid w:val="00762DA6"/>
    <w:rsid w:val="00776E6C"/>
    <w:rsid w:val="00780C5E"/>
    <w:rsid w:val="00784561"/>
    <w:rsid w:val="007867C8"/>
    <w:rsid w:val="007C039E"/>
    <w:rsid w:val="007C5DC3"/>
    <w:rsid w:val="007C635C"/>
    <w:rsid w:val="007F7460"/>
    <w:rsid w:val="00830DBB"/>
    <w:rsid w:val="00841290"/>
    <w:rsid w:val="00845886"/>
    <w:rsid w:val="008549BD"/>
    <w:rsid w:val="0085537B"/>
    <w:rsid w:val="00856615"/>
    <w:rsid w:val="00856884"/>
    <w:rsid w:val="00864305"/>
    <w:rsid w:val="00865B7B"/>
    <w:rsid w:val="00866EC0"/>
    <w:rsid w:val="00875F7C"/>
    <w:rsid w:val="0088487C"/>
    <w:rsid w:val="0088532B"/>
    <w:rsid w:val="0089156D"/>
    <w:rsid w:val="008A5D6B"/>
    <w:rsid w:val="008B2F34"/>
    <w:rsid w:val="008B7D9C"/>
    <w:rsid w:val="008C2C24"/>
    <w:rsid w:val="008C451A"/>
    <w:rsid w:val="008F1F37"/>
    <w:rsid w:val="008F5C64"/>
    <w:rsid w:val="008F7336"/>
    <w:rsid w:val="00905486"/>
    <w:rsid w:val="00905637"/>
    <w:rsid w:val="00916134"/>
    <w:rsid w:val="009249AE"/>
    <w:rsid w:val="009251FC"/>
    <w:rsid w:val="009273EA"/>
    <w:rsid w:val="00932B25"/>
    <w:rsid w:val="009368F6"/>
    <w:rsid w:val="00944E00"/>
    <w:rsid w:val="00946542"/>
    <w:rsid w:val="00946C8F"/>
    <w:rsid w:val="00957B15"/>
    <w:rsid w:val="00963C65"/>
    <w:rsid w:val="00967D69"/>
    <w:rsid w:val="00970D91"/>
    <w:rsid w:val="00970FA9"/>
    <w:rsid w:val="00984046"/>
    <w:rsid w:val="00991393"/>
    <w:rsid w:val="009A6669"/>
    <w:rsid w:val="009C2F53"/>
    <w:rsid w:val="009C4D24"/>
    <w:rsid w:val="009E78BF"/>
    <w:rsid w:val="009F6BD3"/>
    <w:rsid w:val="009F7F09"/>
    <w:rsid w:val="00A03800"/>
    <w:rsid w:val="00A16A12"/>
    <w:rsid w:val="00A2398B"/>
    <w:rsid w:val="00A2510A"/>
    <w:rsid w:val="00A37D28"/>
    <w:rsid w:val="00A4474E"/>
    <w:rsid w:val="00A47807"/>
    <w:rsid w:val="00A6524A"/>
    <w:rsid w:val="00A65A99"/>
    <w:rsid w:val="00A65F63"/>
    <w:rsid w:val="00A709F6"/>
    <w:rsid w:val="00A80543"/>
    <w:rsid w:val="00A80894"/>
    <w:rsid w:val="00A90278"/>
    <w:rsid w:val="00A91910"/>
    <w:rsid w:val="00A91A1F"/>
    <w:rsid w:val="00A94E91"/>
    <w:rsid w:val="00A96B2F"/>
    <w:rsid w:val="00AA559B"/>
    <w:rsid w:val="00AA5859"/>
    <w:rsid w:val="00AA5DEB"/>
    <w:rsid w:val="00AB22AE"/>
    <w:rsid w:val="00AB7857"/>
    <w:rsid w:val="00AC70CB"/>
    <w:rsid w:val="00AD34B1"/>
    <w:rsid w:val="00AD4DBB"/>
    <w:rsid w:val="00AD58EA"/>
    <w:rsid w:val="00AD64C4"/>
    <w:rsid w:val="00AD72D1"/>
    <w:rsid w:val="00AE2200"/>
    <w:rsid w:val="00AE4C42"/>
    <w:rsid w:val="00AF1B0C"/>
    <w:rsid w:val="00AF5FED"/>
    <w:rsid w:val="00B0194A"/>
    <w:rsid w:val="00B01BFC"/>
    <w:rsid w:val="00B03E80"/>
    <w:rsid w:val="00B04DA3"/>
    <w:rsid w:val="00B05E58"/>
    <w:rsid w:val="00B06EF1"/>
    <w:rsid w:val="00B07865"/>
    <w:rsid w:val="00B206C5"/>
    <w:rsid w:val="00B21660"/>
    <w:rsid w:val="00B21A52"/>
    <w:rsid w:val="00B30327"/>
    <w:rsid w:val="00B329A8"/>
    <w:rsid w:val="00B34934"/>
    <w:rsid w:val="00B40C18"/>
    <w:rsid w:val="00B526CE"/>
    <w:rsid w:val="00B55264"/>
    <w:rsid w:val="00B568AE"/>
    <w:rsid w:val="00B578B9"/>
    <w:rsid w:val="00B61585"/>
    <w:rsid w:val="00B76964"/>
    <w:rsid w:val="00B9089A"/>
    <w:rsid w:val="00BA1712"/>
    <w:rsid w:val="00BA7ABB"/>
    <w:rsid w:val="00BB0EB1"/>
    <w:rsid w:val="00BB5C24"/>
    <w:rsid w:val="00BC52A7"/>
    <w:rsid w:val="00BD17A0"/>
    <w:rsid w:val="00BD5355"/>
    <w:rsid w:val="00BE1C9C"/>
    <w:rsid w:val="00BE3933"/>
    <w:rsid w:val="00BF125E"/>
    <w:rsid w:val="00BF26A3"/>
    <w:rsid w:val="00BF5330"/>
    <w:rsid w:val="00C1067C"/>
    <w:rsid w:val="00C114DA"/>
    <w:rsid w:val="00C241F5"/>
    <w:rsid w:val="00C273AA"/>
    <w:rsid w:val="00C33383"/>
    <w:rsid w:val="00C41546"/>
    <w:rsid w:val="00C46E41"/>
    <w:rsid w:val="00C66E2D"/>
    <w:rsid w:val="00C82477"/>
    <w:rsid w:val="00C82917"/>
    <w:rsid w:val="00C90A97"/>
    <w:rsid w:val="00CA0851"/>
    <w:rsid w:val="00CA57C8"/>
    <w:rsid w:val="00CA6A27"/>
    <w:rsid w:val="00CB1595"/>
    <w:rsid w:val="00CB2C4E"/>
    <w:rsid w:val="00CC7039"/>
    <w:rsid w:val="00CD6CE0"/>
    <w:rsid w:val="00CD6D7B"/>
    <w:rsid w:val="00CE102F"/>
    <w:rsid w:val="00D00261"/>
    <w:rsid w:val="00D03DA4"/>
    <w:rsid w:val="00D07AD2"/>
    <w:rsid w:val="00D252D4"/>
    <w:rsid w:val="00D25F1C"/>
    <w:rsid w:val="00D2769C"/>
    <w:rsid w:val="00D34C49"/>
    <w:rsid w:val="00D41ADF"/>
    <w:rsid w:val="00D4301D"/>
    <w:rsid w:val="00D5434B"/>
    <w:rsid w:val="00D5465D"/>
    <w:rsid w:val="00D570DF"/>
    <w:rsid w:val="00D571BA"/>
    <w:rsid w:val="00D67156"/>
    <w:rsid w:val="00D72592"/>
    <w:rsid w:val="00D72A1B"/>
    <w:rsid w:val="00D73A19"/>
    <w:rsid w:val="00D74F46"/>
    <w:rsid w:val="00D77DF9"/>
    <w:rsid w:val="00D976DA"/>
    <w:rsid w:val="00DA32A0"/>
    <w:rsid w:val="00DA78D7"/>
    <w:rsid w:val="00DA7B8B"/>
    <w:rsid w:val="00DB3789"/>
    <w:rsid w:val="00DC65D4"/>
    <w:rsid w:val="00DD49C3"/>
    <w:rsid w:val="00DD6C4A"/>
    <w:rsid w:val="00DD796A"/>
    <w:rsid w:val="00DE2273"/>
    <w:rsid w:val="00DE75BB"/>
    <w:rsid w:val="00DF372D"/>
    <w:rsid w:val="00DF4FA6"/>
    <w:rsid w:val="00E1533D"/>
    <w:rsid w:val="00E22F89"/>
    <w:rsid w:val="00E43FEA"/>
    <w:rsid w:val="00E446C3"/>
    <w:rsid w:val="00E45EF7"/>
    <w:rsid w:val="00E5105D"/>
    <w:rsid w:val="00E534D7"/>
    <w:rsid w:val="00E55C20"/>
    <w:rsid w:val="00E60A24"/>
    <w:rsid w:val="00E662D1"/>
    <w:rsid w:val="00E66428"/>
    <w:rsid w:val="00E815C8"/>
    <w:rsid w:val="00E82FF8"/>
    <w:rsid w:val="00E86026"/>
    <w:rsid w:val="00E93F42"/>
    <w:rsid w:val="00EA0FD4"/>
    <w:rsid w:val="00EA20A6"/>
    <w:rsid w:val="00EA2F47"/>
    <w:rsid w:val="00EA512E"/>
    <w:rsid w:val="00EC1F51"/>
    <w:rsid w:val="00EC54E4"/>
    <w:rsid w:val="00EC783D"/>
    <w:rsid w:val="00ED0A4D"/>
    <w:rsid w:val="00ED6879"/>
    <w:rsid w:val="00EE0376"/>
    <w:rsid w:val="00EE40B9"/>
    <w:rsid w:val="00EE4473"/>
    <w:rsid w:val="00EE5B95"/>
    <w:rsid w:val="00EE5EDF"/>
    <w:rsid w:val="00EF06AF"/>
    <w:rsid w:val="00EF2998"/>
    <w:rsid w:val="00EF3C25"/>
    <w:rsid w:val="00F202BB"/>
    <w:rsid w:val="00F237D7"/>
    <w:rsid w:val="00F24AA0"/>
    <w:rsid w:val="00F27666"/>
    <w:rsid w:val="00F32E7C"/>
    <w:rsid w:val="00F42206"/>
    <w:rsid w:val="00F42CC3"/>
    <w:rsid w:val="00F57895"/>
    <w:rsid w:val="00F66561"/>
    <w:rsid w:val="00F75B3F"/>
    <w:rsid w:val="00F80139"/>
    <w:rsid w:val="00F80519"/>
    <w:rsid w:val="00F85038"/>
    <w:rsid w:val="00F960C5"/>
    <w:rsid w:val="00F9696C"/>
    <w:rsid w:val="00FA11B0"/>
    <w:rsid w:val="00FA18B2"/>
    <w:rsid w:val="00FB3C89"/>
    <w:rsid w:val="00FC09F6"/>
    <w:rsid w:val="00FC5675"/>
    <w:rsid w:val="00FD32A0"/>
    <w:rsid w:val="00FD55AF"/>
    <w:rsid w:val="00FE682B"/>
    <w:rsid w:val="00FF1802"/>
    <w:rsid w:val="00FF68A0"/>
    <w:rsid w:val="66C8122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063D60F2"/>
  <w15:docId w15:val="{10DE42A1-B7F7-4283-8724-E555BC86D7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5" w:line="270" w:lineRule="auto"/>
      <w:ind w:left="447" w:hanging="10"/>
      <w:jc w:val="both"/>
    </w:pPr>
    <w:rPr>
      <w:rFonts w:ascii="Times New Roman" w:eastAsia="Times New Roman" w:hAnsi="Times New Roman" w:cs="Times New Roman"/>
      <w:color w:val="000000"/>
      <w:sz w:val="28"/>
    </w:rPr>
  </w:style>
  <w:style w:type="paragraph" w:styleId="Heading1">
    <w:name w:val="heading 1"/>
    <w:next w:val="Normal"/>
    <w:link w:val="Heading1Char"/>
    <w:uiPriority w:val="9"/>
    <w:unhideWhenUsed/>
    <w:qFormat/>
    <w:pPr>
      <w:keepNext/>
      <w:keepLines/>
      <w:spacing w:after="247"/>
      <w:ind w:left="401" w:hanging="10"/>
      <w:outlineLvl w:val="0"/>
    </w:pPr>
    <w:rPr>
      <w:rFonts w:ascii="Times New Roman" w:eastAsia="Times New Roman" w:hAnsi="Times New Roman" w:cs="Times New Roman"/>
      <w:b/>
      <w:color w:val="000000"/>
      <w:sz w:val="40"/>
    </w:rPr>
  </w:style>
  <w:style w:type="paragraph" w:styleId="Heading2">
    <w:name w:val="heading 2"/>
    <w:next w:val="Normal"/>
    <w:link w:val="Heading2Char"/>
    <w:uiPriority w:val="9"/>
    <w:unhideWhenUsed/>
    <w:qFormat/>
    <w:pPr>
      <w:keepNext/>
      <w:keepLines/>
      <w:spacing w:after="247"/>
      <w:ind w:left="401" w:hanging="10"/>
      <w:outlineLvl w:val="1"/>
    </w:pPr>
    <w:rPr>
      <w:rFonts w:ascii="Times New Roman" w:eastAsia="Times New Roman" w:hAnsi="Times New Roman" w:cs="Times New Roman"/>
      <w:b/>
      <w:color w:val="000000"/>
      <w:sz w:val="40"/>
    </w:rPr>
  </w:style>
  <w:style w:type="paragraph" w:styleId="Heading3">
    <w:name w:val="heading 3"/>
    <w:next w:val="Normal"/>
    <w:link w:val="Heading3Char"/>
    <w:uiPriority w:val="9"/>
    <w:unhideWhenUsed/>
    <w:qFormat/>
    <w:pPr>
      <w:keepNext/>
      <w:keepLines/>
      <w:spacing w:after="292" w:line="264" w:lineRule="auto"/>
      <w:ind w:left="461"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365"/>
      <w:ind w:left="10" w:hanging="10"/>
      <w:outlineLvl w:val="3"/>
    </w:pPr>
    <w:rPr>
      <w:rFonts w:ascii="Times New Roman" w:eastAsia="Times New Roman" w:hAnsi="Times New Roman" w:cs="Times New Roman"/>
      <w:b/>
      <w:i/>
      <w:color w:val="000000"/>
      <w:sz w:val="28"/>
    </w:rPr>
  </w:style>
  <w:style w:type="paragraph" w:styleId="Heading5">
    <w:name w:val="heading 5"/>
    <w:next w:val="Normal"/>
    <w:link w:val="Heading5Char"/>
    <w:uiPriority w:val="9"/>
    <w:unhideWhenUsed/>
    <w:qFormat/>
    <w:pPr>
      <w:keepNext/>
      <w:keepLines/>
      <w:spacing w:after="365"/>
      <w:ind w:left="10" w:hanging="10"/>
      <w:outlineLvl w:val="4"/>
    </w:pPr>
    <w:rPr>
      <w:rFonts w:ascii="Times New Roman" w:eastAsia="Times New Roman" w:hAnsi="Times New Roman" w:cs="Times New Roman"/>
      <w:b/>
      <w:i/>
      <w:color w:val="000000"/>
      <w:sz w:val="28"/>
    </w:rPr>
  </w:style>
  <w:style w:type="paragraph" w:styleId="Heading6">
    <w:name w:val="heading 6"/>
    <w:next w:val="Normal"/>
    <w:link w:val="Heading6Char"/>
    <w:uiPriority w:val="9"/>
    <w:unhideWhenUsed/>
    <w:qFormat/>
    <w:pPr>
      <w:keepNext/>
      <w:keepLines/>
      <w:spacing w:after="365"/>
      <w:ind w:left="10" w:hanging="10"/>
      <w:outlineLvl w:val="5"/>
    </w:pPr>
    <w:rPr>
      <w:rFonts w:ascii="Times New Roman" w:eastAsia="Times New Roman" w:hAnsi="Times New Roman" w:cs="Times New Roman"/>
      <w:b/>
      <w:i/>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2Char">
    <w:name w:val="Heading 2 Char"/>
    <w:link w:val="Heading2"/>
    <w:uiPriority w:val="9"/>
    <w:rPr>
      <w:rFonts w:ascii="Times New Roman" w:eastAsia="Times New Roman" w:hAnsi="Times New Roman" w:cs="Times New Roman"/>
      <w:b/>
      <w:color w:val="000000"/>
      <w:sz w:val="40"/>
    </w:rPr>
  </w:style>
  <w:style w:type="character" w:customStyle="1" w:styleId="Heading4Char">
    <w:name w:val="Heading 4 Char"/>
    <w:link w:val="Heading4"/>
    <w:rPr>
      <w:rFonts w:ascii="Times New Roman" w:eastAsia="Times New Roman" w:hAnsi="Times New Roman" w:cs="Times New Roman"/>
      <w:b/>
      <w:i/>
      <w:color w:val="000000"/>
      <w:sz w:val="28"/>
    </w:rPr>
  </w:style>
  <w:style w:type="character" w:customStyle="1" w:styleId="Heading5Char">
    <w:name w:val="Heading 5 Char"/>
    <w:link w:val="Heading5"/>
    <w:rPr>
      <w:rFonts w:ascii="Times New Roman" w:eastAsia="Times New Roman" w:hAnsi="Times New Roman" w:cs="Times New Roman"/>
      <w:b/>
      <w:i/>
      <w:color w:val="000000"/>
      <w:sz w:val="28"/>
    </w:rPr>
  </w:style>
  <w:style w:type="character" w:customStyle="1" w:styleId="Heading6Char">
    <w:name w:val="Heading 6 Char"/>
    <w:link w:val="Heading6"/>
    <w:rPr>
      <w:rFonts w:ascii="Times New Roman" w:eastAsia="Times New Roman" w:hAnsi="Times New Roman" w:cs="Times New Roman"/>
      <w:b/>
      <w:i/>
      <w:color w:val="000000"/>
      <w:sz w:val="28"/>
    </w:rPr>
  </w:style>
  <w:style w:type="character" w:customStyle="1" w:styleId="Heading1Char">
    <w:name w:val="Heading 1 Char"/>
    <w:link w:val="Heading1"/>
    <w:rPr>
      <w:rFonts w:ascii="Times New Roman" w:eastAsia="Times New Roman" w:hAnsi="Times New Roman" w:cs="Times New Roman"/>
      <w:b/>
      <w:color w:val="000000"/>
      <w:sz w:val="40"/>
    </w:rPr>
  </w:style>
  <w:style w:type="paragraph" w:styleId="TOC1">
    <w:name w:val="toc 1"/>
    <w:hidden/>
    <w:uiPriority w:val="39"/>
    <w:pPr>
      <w:spacing w:after="118" w:line="264" w:lineRule="auto"/>
      <w:ind w:left="25" w:right="24" w:hanging="10"/>
    </w:pPr>
    <w:rPr>
      <w:rFonts w:ascii="Times New Roman" w:eastAsia="Times New Roman" w:hAnsi="Times New Roman" w:cs="Times New Roman"/>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table" w:styleId="TableGrid0">
    <w:name w:val="Table Grid"/>
    <w:basedOn w:val="TableNormal"/>
    <w:uiPriority w:val="39"/>
    <w:rsid w:val="00830DBB"/>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805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A80543"/>
    <w:rPr>
      <w:rFonts w:ascii="Times New Roman" w:eastAsia="Times New Roman" w:hAnsi="Times New Roman" w:cs="Times New Roman"/>
      <w:color w:val="000000"/>
      <w:sz w:val="28"/>
    </w:rPr>
  </w:style>
  <w:style w:type="paragraph" w:styleId="ListParagraph">
    <w:name w:val="List Paragraph"/>
    <w:basedOn w:val="Normal"/>
    <w:uiPriority w:val="34"/>
    <w:qFormat/>
    <w:rsid w:val="00CA6A27"/>
    <w:pPr>
      <w:ind w:left="720"/>
      <w:contextualSpacing/>
    </w:pPr>
  </w:style>
  <w:style w:type="paragraph" w:styleId="TOCHeading">
    <w:name w:val="TOC Heading"/>
    <w:basedOn w:val="Heading1"/>
    <w:next w:val="Normal"/>
    <w:uiPriority w:val="39"/>
    <w:unhideWhenUsed/>
    <w:qFormat/>
    <w:rsid w:val="001B560A"/>
    <w:pPr>
      <w:spacing w:before="240" w:after="0"/>
      <w:ind w:left="0" w:firstLine="0"/>
      <w:outlineLvl w:val="9"/>
    </w:pPr>
    <w:rPr>
      <w:rFonts w:asciiTheme="majorHAnsi" w:eastAsiaTheme="majorEastAsia" w:hAnsiTheme="majorHAnsi" w:cstheme="majorBidi"/>
      <w:b w:val="0"/>
      <w:color w:val="2E74B5" w:themeColor="accent1" w:themeShade="BF"/>
      <w:sz w:val="32"/>
      <w:szCs w:val="32"/>
    </w:rPr>
  </w:style>
  <w:style w:type="paragraph" w:styleId="TOC2">
    <w:name w:val="toc 2"/>
    <w:basedOn w:val="Normal"/>
    <w:next w:val="Normal"/>
    <w:autoRedefine/>
    <w:uiPriority w:val="39"/>
    <w:unhideWhenUsed/>
    <w:rsid w:val="00B329A8"/>
    <w:pPr>
      <w:tabs>
        <w:tab w:val="right" w:pos="9354"/>
      </w:tabs>
      <w:spacing w:after="100"/>
      <w:ind w:left="280"/>
    </w:pPr>
  </w:style>
  <w:style w:type="character" w:styleId="Hyperlink">
    <w:name w:val="Hyperlink"/>
    <w:basedOn w:val="DefaultParagraphFont"/>
    <w:uiPriority w:val="99"/>
    <w:unhideWhenUsed/>
    <w:rsid w:val="001B560A"/>
    <w:rPr>
      <w:color w:val="0563C1" w:themeColor="hyperlink"/>
      <w:u w:val="single"/>
    </w:rPr>
  </w:style>
  <w:style w:type="character" w:customStyle="1" w:styleId="1">
    <w:name w:val="إشارة لم يتم حلها1"/>
    <w:basedOn w:val="DefaultParagraphFont"/>
    <w:uiPriority w:val="99"/>
    <w:semiHidden/>
    <w:unhideWhenUsed/>
    <w:rsid w:val="00F80519"/>
    <w:rPr>
      <w:color w:val="605E5C"/>
      <w:shd w:val="clear" w:color="auto" w:fill="E1DFDD"/>
    </w:rPr>
  </w:style>
  <w:style w:type="character" w:styleId="UnresolvedMention">
    <w:name w:val="Unresolved Mention"/>
    <w:basedOn w:val="DefaultParagraphFont"/>
    <w:uiPriority w:val="99"/>
    <w:semiHidden/>
    <w:unhideWhenUsed/>
    <w:rsid w:val="00650535"/>
    <w:rPr>
      <w:color w:val="605E5C"/>
      <w:shd w:val="clear" w:color="auto" w:fill="E1DFDD"/>
    </w:rPr>
  </w:style>
  <w:style w:type="paragraph" w:styleId="NormalWeb">
    <w:name w:val="Normal (Web)"/>
    <w:basedOn w:val="Normal"/>
    <w:uiPriority w:val="99"/>
    <w:unhideWhenUsed/>
    <w:rsid w:val="00650535"/>
    <w:pPr>
      <w:spacing w:before="100" w:beforeAutospacing="1" w:after="100" w:afterAutospacing="1" w:line="240" w:lineRule="auto"/>
      <w:ind w:left="0" w:firstLine="0"/>
      <w:jc w:val="left"/>
    </w:pPr>
    <w:rPr>
      <w:color w:val="auto"/>
      <w:sz w:val="24"/>
      <w:szCs w:val="24"/>
    </w:rPr>
  </w:style>
  <w:style w:type="character" w:customStyle="1" w:styleId="whitespace-normal">
    <w:name w:val="whitespace-normal"/>
    <w:basedOn w:val="DefaultParagraphFont"/>
    <w:rsid w:val="00650535"/>
  </w:style>
  <w:style w:type="character" w:styleId="Emphasis">
    <w:name w:val="Emphasis"/>
    <w:basedOn w:val="DefaultParagraphFont"/>
    <w:uiPriority w:val="20"/>
    <w:qFormat/>
    <w:rsid w:val="00431DEC"/>
    <w:rPr>
      <w:i/>
      <w:iCs/>
    </w:rPr>
  </w:style>
  <w:style w:type="character" w:styleId="LineNumber">
    <w:name w:val="line number"/>
    <w:basedOn w:val="DefaultParagraphFont"/>
    <w:uiPriority w:val="99"/>
    <w:semiHidden/>
    <w:unhideWhenUsed/>
    <w:rsid w:val="00137AFC"/>
  </w:style>
  <w:style w:type="paragraph" w:styleId="Footer">
    <w:name w:val="footer"/>
    <w:basedOn w:val="Normal"/>
    <w:link w:val="FooterChar"/>
    <w:uiPriority w:val="99"/>
    <w:unhideWhenUsed/>
    <w:rsid w:val="00137AFC"/>
    <w:pPr>
      <w:tabs>
        <w:tab w:val="center" w:pos="4153"/>
        <w:tab w:val="right" w:pos="8306"/>
      </w:tabs>
      <w:spacing w:after="0" w:line="240" w:lineRule="auto"/>
    </w:pPr>
  </w:style>
  <w:style w:type="character" w:customStyle="1" w:styleId="FooterChar">
    <w:name w:val="Footer Char"/>
    <w:basedOn w:val="DefaultParagraphFont"/>
    <w:link w:val="Footer"/>
    <w:uiPriority w:val="99"/>
    <w:rsid w:val="00137AFC"/>
    <w:rPr>
      <w:rFonts w:ascii="Times New Roman" w:eastAsia="Times New Roman" w:hAnsi="Times New Roman" w:cs="Times New Roman"/>
      <w:color w:val="000000"/>
      <w:sz w:val="28"/>
    </w:rPr>
  </w:style>
  <w:style w:type="character" w:styleId="PageNumber">
    <w:name w:val="page number"/>
    <w:basedOn w:val="DefaultParagraphFont"/>
    <w:uiPriority w:val="99"/>
    <w:semiHidden/>
    <w:unhideWhenUsed/>
    <w:rsid w:val="00137AFC"/>
  </w:style>
  <w:style w:type="paragraph" w:styleId="TOC3">
    <w:name w:val="toc 3"/>
    <w:basedOn w:val="Normal"/>
    <w:next w:val="Normal"/>
    <w:autoRedefine/>
    <w:uiPriority w:val="39"/>
    <w:unhideWhenUsed/>
    <w:rsid w:val="00D72A1B"/>
    <w:pPr>
      <w:spacing w:after="100"/>
      <w:ind w:left="560"/>
    </w:pPr>
  </w:style>
  <w:style w:type="table" w:styleId="GridTable4-Accent1">
    <w:name w:val="Grid Table 4 Accent 1"/>
    <w:basedOn w:val="TableNormal"/>
    <w:uiPriority w:val="49"/>
    <w:rsid w:val="00F237D7"/>
    <w:pPr>
      <w:spacing w:after="0" w:line="240" w:lineRule="auto"/>
    </w:p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5Dark-Accent1">
    <w:name w:val="Grid Table 5 Dark Accent 1"/>
    <w:basedOn w:val="TableNormal"/>
    <w:uiPriority w:val="50"/>
    <w:rsid w:val="00F237D7"/>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GridTable4-Accent5">
    <w:name w:val="Grid Table 4 Accent 5"/>
    <w:basedOn w:val="TableNormal"/>
    <w:uiPriority w:val="49"/>
    <w:rsid w:val="00F237D7"/>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table" w:styleId="GridTable4-Accent3">
    <w:name w:val="Grid Table 4 Accent 3"/>
    <w:basedOn w:val="TableNormal"/>
    <w:uiPriority w:val="49"/>
    <w:rsid w:val="00F237D7"/>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Accent4">
    <w:name w:val="Grid Table 4 Accent 4"/>
    <w:basedOn w:val="TableNormal"/>
    <w:uiPriority w:val="49"/>
    <w:rsid w:val="00F237D7"/>
    <w:pPr>
      <w:spacing w:after="0" w:line="240" w:lineRule="auto"/>
    </w:pPr>
    <w:tblPr>
      <w:tblStyleRowBandSize w:val="1"/>
      <w:tblStyleColBandSize w:val="1"/>
      <w:tblBorders>
        <w:top w:val="single" w:sz="4" w:space="0" w:color="FFD966" w:themeColor="accent4" w:themeTint="99"/>
        <w:left w:val="single" w:sz="4" w:space="0" w:color="FFD966" w:themeColor="accent4" w:themeTint="99"/>
        <w:bottom w:val="single" w:sz="4" w:space="0" w:color="FFD966" w:themeColor="accent4" w:themeTint="99"/>
        <w:right w:val="single" w:sz="4" w:space="0" w:color="FFD966" w:themeColor="accent4" w:themeTint="99"/>
        <w:insideH w:val="single" w:sz="4" w:space="0" w:color="FFD966" w:themeColor="accent4" w:themeTint="99"/>
        <w:insideV w:val="single" w:sz="4" w:space="0" w:color="FFD966" w:themeColor="accent4" w:themeTint="99"/>
      </w:tblBorders>
    </w:tblPr>
    <w:tblStylePr w:type="firstRow">
      <w:rPr>
        <w:b/>
        <w:bCs/>
        <w:color w:val="FFFFFF" w:themeColor="background1"/>
      </w:rPr>
      <w:tblPr/>
      <w:tcPr>
        <w:tcBorders>
          <w:top w:val="single" w:sz="4" w:space="0" w:color="FFC000" w:themeColor="accent4"/>
          <w:left w:val="single" w:sz="4" w:space="0" w:color="FFC000" w:themeColor="accent4"/>
          <w:bottom w:val="single" w:sz="4" w:space="0" w:color="FFC000" w:themeColor="accent4"/>
          <w:right w:val="single" w:sz="4" w:space="0" w:color="FFC000" w:themeColor="accent4"/>
          <w:insideH w:val="nil"/>
          <w:insideV w:val="nil"/>
        </w:tcBorders>
        <w:shd w:val="clear" w:color="auto" w:fill="FFC000" w:themeFill="accent4"/>
      </w:tcPr>
    </w:tblStylePr>
    <w:tblStylePr w:type="lastRow">
      <w:rPr>
        <w:b/>
        <w:bCs/>
      </w:rPr>
      <w:tblPr/>
      <w:tcPr>
        <w:tcBorders>
          <w:top w:val="double" w:sz="4" w:space="0" w:color="FFC000" w:themeColor="accent4"/>
        </w:tcBorders>
      </w:tcPr>
    </w:tblStylePr>
    <w:tblStylePr w:type="firstCol">
      <w:rPr>
        <w:b/>
        <w:bCs/>
      </w:rPr>
    </w:tblStylePr>
    <w:tblStylePr w:type="lastCol">
      <w:rPr>
        <w:b/>
        <w:bCs/>
      </w:rPr>
    </w:tblStylePr>
    <w:tblStylePr w:type="band1Vert">
      <w:tblPr/>
      <w:tcPr>
        <w:shd w:val="clear" w:color="auto" w:fill="FFF2CC" w:themeFill="accent4" w:themeFillTint="33"/>
      </w:tcPr>
    </w:tblStylePr>
    <w:tblStylePr w:type="band1Horz">
      <w:tblPr/>
      <w:tcPr>
        <w:shd w:val="clear" w:color="auto" w:fill="FFF2CC"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253000445@st.midocean.edu.km"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mailto:252001179@st.midocean.edu.km"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D:\Downloads\Thesis%20templat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487A57AABDD2847B5C562C98AC95B31" ma:contentTypeVersion="5" ma:contentTypeDescription="Create a new document." ma:contentTypeScope="" ma:versionID="e2bf43150068232041fcba8ee8cdb4e9">
  <xsd:schema xmlns:xsd="http://www.w3.org/2001/XMLSchema" xmlns:xs="http://www.w3.org/2001/XMLSchema" xmlns:p="http://schemas.microsoft.com/office/2006/metadata/properties" xmlns:ns3="a76eb470-03d9-469a-9967-db47d0b0f78f" targetNamespace="http://schemas.microsoft.com/office/2006/metadata/properties" ma:root="true" ma:fieldsID="cdd48f70fb1075dd50c17f2e8716e3d7" ns3:_="">
    <xsd:import namespace="a76eb470-03d9-469a-9967-db47d0b0f78f"/>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6eb470-03d9-469a-9967-db47d0b0f78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activity xmlns="a76eb470-03d9-469a-9967-db47d0b0f78f" xsi:nil="true"/>
  </documentManagement>
</p:properties>
</file>

<file path=customXml/itemProps1.xml><?xml version="1.0" encoding="utf-8"?>
<ds:datastoreItem xmlns:ds="http://schemas.openxmlformats.org/officeDocument/2006/customXml" ds:itemID="{3EFFF6F3-8A1C-48A4-B1CF-D754BE6741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6eb470-03d9-469a-9967-db47d0b0f78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0549111-476C-4217-A005-4B78EF5F3085}">
  <ds:schemaRefs>
    <ds:schemaRef ds:uri="http://schemas.openxmlformats.org/officeDocument/2006/bibliography"/>
  </ds:schemaRefs>
</ds:datastoreItem>
</file>

<file path=customXml/itemProps3.xml><?xml version="1.0" encoding="utf-8"?>
<ds:datastoreItem xmlns:ds="http://schemas.openxmlformats.org/officeDocument/2006/customXml" ds:itemID="{E1BD408D-B066-4A7D-AFEB-853974B9A9CC}">
  <ds:schemaRefs>
    <ds:schemaRef ds:uri="http://schemas.microsoft.com/sharepoint/v3/contenttype/forms"/>
  </ds:schemaRefs>
</ds:datastoreItem>
</file>

<file path=customXml/itemProps4.xml><?xml version="1.0" encoding="utf-8"?>
<ds:datastoreItem xmlns:ds="http://schemas.openxmlformats.org/officeDocument/2006/customXml" ds:itemID="{966D85E6-1E2B-4110-A354-66966EB95F69}">
  <ds:schemaRefs>
    <ds:schemaRef ds:uri="http://schemas.microsoft.com/office/2006/metadata/properties"/>
    <ds:schemaRef ds:uri="http://schemas.microsoft.com/office/infopath/2007/PartnerControls"/>
    <ds:schemaRef ds:uri="a76eb470-03d9-469a-9967-db47d0b0f78f"/>
  </ds:schemaRefs>
</ds:datastoreItem>
</file>

<file path=docProps/app.xml><?xml version="1.0" encoding="utf-8"?>
<Properties xmlns="http://schemas.openxmlformats.org/officeDocument/2006/extended-properties" xmlns:vt="http://schemas.openxmlformats.org/officeDocument/2006/docPropsVTypes">
  <Template>Thesis template</Template>
  <TotalTime>17</TotalTime>
  <Pages>17</Pages>
  <Words>4546</Words>
  <Characters>26369</Characters>
  <Application>Microsoft Office Word</Application>
  <DocSecurity>0</DocSecurity>
  <Lines>627</Lines>
  <Paragraphs>208</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30707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Yasser</dc:creator>
  <cp:keywords/>
  <cp:lastModifiedBy>Mohamed Eassa</cp:lastModifiedBy>
  <cp:revision>4</cp:revision>
  <dcterms:created xsi:type="dcterms:W3CDTF">2026-03-13T13:49:00Z</dcterms:created>
  <dcterms:modified xsi:type="dcterms:W3CDTF">2026-03-15T19:39:00Z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0x010100D487A57AABDD2847B5C562C98AC95B31</vt:lpwstr>
  </property>
  <property fmtid="{D5CDD505-2E9C-101B-9397-08002B2CF9AE}" pid="3" name="GrammarlyDocumentId">
    <vt:lpwstr>65aa2f14-3dd3-4220-8d83-1fdf459f339d</vt:lpwstr>
  </property>
</Properties>
</file>