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2"/>
        <w:rPr>
          <w:sz w:val="56"/>
          <w:szCs w:val="56"/>
        </w:rPr>
      </w:pPr>
      <w:bookmarkStart w:id="0" w:name="_GoBack"/>
      <w:bookmarkEnd w:id="0"/>
      <w:r>
        <w:rPr>
          <w:sz w:val="56"/>
          <w:szCs w:val="56"/>
        </w:rPr>
        <w:t>سميرة عطية الشاعر</w:t>
      </w:r>
    </w:p>
    <w:p>
      <w:pPr>
        <w:pStyle w:val="2"/>
        <w:rPr>
          <w:sz w:val="56"/>
          <w:szCs w:val="56"/>
        </w:rPr>
      </w:pPr>
      <w:r>
        <w:rPr>
          <w:sz w:val="56"/>
          <w:szCs w:val="56"/>
        </w:rPr>
        <w:t xml:space="preserve">دور الإعلام الرقمي في تشكيل ثقافة المواطنه لدى الشباب السعودي </w:t>
      </w:r>
    </w:p>
    <w:p>
      <w:pPr>
        <w:pStyle w:val="2"/>
      </w:pPr>
    </w:p>
    <w:p>
      <w:pPr>
        <w:pStyle w:val="2"/>
      </w:pPr>
    </w:p>
    <w:p>
      <w:pPr>
        <w:pStyle w:val="2"/>
      </w:pPr>
      <w:r>
        <w:t>https://docs.goo</w:t>
      </w:r>
    </w:p>
    <w:p>
      <w:r>
        <w:rPr>
          <w:szCs w:val="24"/>
        </w:rPr>
        <w:t>https://docs.google.com/forms/d/e/1FAIpQLSfBjSN3yiIqtJVJ8MGWeEwdaxhY7uJErkuE3mzFof_UptY4gQ/viewform?usp=header</w:t>
      </w:r>
    </w:p>
    <w:sectPr>
      <w:pgSz w:w="11907" w:h="16839"/>
      <w:pgMar w:top="1440" w:right="1800" w:bottom="1440" w:left="1800" w:header="851" w:footer="992" w:gutter="0"/>
      <w:docGrid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altName w:val="Times New Roman"/>
    <w:panose1 w:val="00000000000000000000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209"/>
  <w:displayBackgroundShape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1"/>
  <w:noPunctuationKerning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</w:pPr>
    <w:rPr>
      <w:rFonts w:ascii="Droid Sans" w:eastAsia="SimSun" w:cs="Times New Roman" w:hAnsi="Droid Sans"/>
      <w:kern w:val="2"/>
      <w:sz w:val="24"/>
      <w:szCs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pPr>
      <w:widowControl/>
      <w:spacing w:before="100" w:beforeAutospacing="1" w:after="100" w:afterAutospacing="1"/>
      <w:outlineLvl w:val="1"/>
    </w:pPr>
    <w:rPr>
      <w:b/>
      <w:kern w:val="0"/>
      <w:sz w:val="36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</TotalTime>
  <Application>Honor_Office</Application>
  <Pages>1</Pages>
  <Words>15</Words>
  <Characters>193</Characters>
  <Lines>8</Lines>
  <Paragraphs>4</Paragraphs>
  <CharactersWithSpaces>205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HP</dc:creator>
  <cp:lastModifiedBy>HONOR Docs</cp:lastModifiedBy>
  <cp:revision>2</cp:revision>
  <dcterms:created xsi:type="dcterms:W3CDTF">٢٠٢٦-٠٤-٠٤T٠٤:٥٥:٠٠Z</dcterms:created>
  <dcterms:modified xsi:type="dcterms:W3CDTF">٢٠٢٦-٠٤-٠٤T٠٠:١٣:٣٦Z</dcterms:modified>
</cp:coreProperties>
</file>