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6ECFFD47" w:rsidR="00475D07" w:rsidRPr="00EA20A6" w:rsidRDefault="001B560A" w:rsidP="00475D07">
      <w:pPr>
        <w:jc w:val="center"/>
        <w:rPr>
          <w:b/>
          <w:sz w:val="40"/>
          <w:szCs w:val="32"/>
        </w:rPr>
      </w:pPr>
      <w:r w:rsidRPr="00EA20A6">
        <w:rPr>
          <w:b/>
          <w:sz w:val="40"/>
          <w:szCs w:val="32"/>
        </w:rPr>
        <w:t>Explainable and Robust Deep Learning Framework for Galaxy Morphology Classification</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Alkahlout</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77777777" w:rsidR="00F80519" w:rsidRDefault="00F80519" w:rsidP="00AA559B">
      <w:pPr>
        <w:spacing w:after="235" w:line="249" w:lineRule="auto"/>
        <w:ind w:left="0" w:right="1367" w:firstLine="4"/>
        <w:jc w:val="center"/>
        <w:rPr>
          <w:sz w:val="32"/>
          <w:szCs w:val="32"/>
        </w:rPr>
      </w:pPr>
    </w:p>
    <w:p w14:paraId="1C9F7E56" w14:textId="103BBD8A" w:rsidR="000B518F" w:rsidRDefault="003C51FB" w:rsidP="00637283">
      <w:pPr>
        <w:pStyle w:val="Heading1"/>
      </w:pPr>
      <w:bookmarkStart w:id="6" w:name="_Toc222528283"/>
      <w:r>
        <w:lastRenderedPageBreak/>
        <w:t>Acknowledgements</w:t>
      </w:r>
      <w:bookmarkEnd w:id="6"/>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109C1884" w14:textId="77777777" w:rsidR="000B518F" w:rsidRDefault="003C51FB" w:rsidP="001B560A">
      <w:pPr>
        <w:pStyle w:val="Heading1"/>
      </w:pPr>
      <w:bookmarkStart w:id="7" w:name="_Toc222528284"/>
      <w:r>
        <w:lastRenderedPageBreak/>
        <w:t>Abstract</w:t>
      </w:r>
      <w:bookmarkEnd w:id="7"/>
      <w:r>
        <w:t xml:space="preserve"> </w:t>
      </w:r>
    </w:p>
    <w:p w14:paraId="567D5E72" w14:textId="77777777" w:rsidR="00010059" w:rsidRPr="00010059" w:rsidRDefault="00010059" w:rsidP="00010059"/>
    <w:p w14:paraId="2C04BD2A" w14:textId="3498B79F" w:rsidR="00A80543" w:rsidRDefault="00A80543" w:rsidP="00A80543">
      <w:pPr>
        <w:spacing w:after="18" w:line="259" w:lineRule="auto"/>
        <w:ind w:left="0" w:firstLine="0"/>
      </w:pPr>
      <w:r>
        <w:t xml:space="preserve">Galaxy morphology classification is an important task in astrophysics, as the structural appearance of galaxies is closely related to their </w:t>
      </w:r>
      <w:r w:rsidR="00A16A12">
        <w:t>shape</w:t>
      </w:r>
      <w:r>
        <w:t xml:space="preserve"> and evolution. With the increasing volume of galaxy images generated by modern astronomical surveys, manual classification has become </w:t>
      </w:r>
      <w:r w:rsidR="00A16A12">
        <w:t>unworkable</w:t>
      </w:r>
      <w:r>
        <w:t>. As a result, automated approaches based on deep learning have gained significant attention.</w:t>
      </w:r>
    </w:p>
    <w:p w14:paraId="4CD9BA9D" w14:textId="77777777" w:rsidR="00A80543" w:rsidRDefault="00A80543" w:rsidP="00A80543">
      <w:pPr>
        <w:spacing w:after="18" w:line="259" w:lineRule="auto"/>
        <w:ind w:left="0" w:firstLine="0"/>
      </w:pPr>
    </w:p>
    <w:p w14:paraId="57D90861" w14:textId="77777777" w:rsidR="00A80543" w:rsidRDefault="00A80543" w:rsidP="00A80543">
      <w:pPr>
        <w:spacing w:after="18" w:line="259" w:lineRule="auto"/>
        <w:ind w:left="0" w:firstLine="0"/>
      </w:pPr>
      <w:r>
        <w:t xml:space="preserve">Although </w:t>
      </w:r>
      <w:r w:rsidRPr="008B7D9C">
        <w:t>convolutional</w:t>
      </w:r>
      <w:r>
        <w:t xml:space="preserve"> neural networks have shown strong performance in galaxy image classification, most existing approaches focus primarily on accuracy. In scientific research, however, predictive performance alone is not sufficient. Researchers also require </w:t>
      </w:r>
      <w:r w:rsidRPr="00BE1C9C">
        <w:t>interpretability,</w:t>
      </w:r>
      <w:r>
        <w:t xml:space="preserve"> stability under varying imaging conditions, and an understanding of model confidence.</w:t>
      </w:r>
    </w:p>
    <w:p w14:paraId="3C2347EE" w14:textId="77777777" w:rsidR="00A80543" w:rsidRDefault="00A80543" w:rsidP="00A80543">
      <w:pPr>
        <w:spacing w:after="18" w:line="259" w:lineRule="auto"/>
        <w:ind w:left="0" w:firstLine="0"/>
      </w:pPr>
    </w:p>
    <w:p w14:paraId="308B555F" w14:textId="77777777" w:rsidR="00A80543" w:rsidRDefault="00A80543" w:rsidP="00A80543">
      <w:pPr>
        <w:spacing w:after="18" w:line="259" w:lineRule="auto"/>
        <w:ind w:left="0" w:firstLine="0"/>
      </w:pPr>
      <w:r>
        <w:t>This thesis proposes a deep learning framework for galaxy morphology classification that integrates robustness evaluation, uncertainty estimation, and explain</w:t>
      </w:r>
      <w:bookmarkStart w:id="8" w:name="_GoBack"/>
      <w:bookmarkEnd w:id="8"/>
      <w:r>
        <w:t>ability within a single methodology. The Galaxy10 dataset is used as a benchmark dataset due to its structured labels and predefined splits, which allow controlled experimentation.</w:t>
      </w:r>
    </w:p>
    <w:p w14:paraId="6C56E42B" w14:textId="77777777" w:rsidR="00A80543" w:rsidRDefault="00A80543" w:rsidP="00A80543">
      <w:pPr>
        <w:spacing w:after="18" w:line="259" w:lineRule="auto"/>
        <w:ind w:left="0" w:firstLine="0"/>
      </w:pPr>
    </w:p>
    <w:p w14:paraId="73439965" w14:textId="002413D8" w:rsidR="000B518F" w:rsidRDefault="00A80543" w:rsidP="00A80543">
      <w:pPr>
        <w:spacing w:after="18" w:line="259" w:lineRule="auto"/>
        <w:ind w:left="0" w:firstLine="0"/>
      </w:pPr>
      <w:r>
        <w:t xml:space="preserve">The framework evaluates model stability under controlled </w:t>
      </w:r>
      <w:r w:rsidR="000E4A33" w:rsidRPr="00B03E80">
        <w:t>worries</w:t>
      </w:r>
      <w:r>
        <w:t>, applies Monte Carlo Dropout for uncertainty estimation, and uses Grad-CAM to analyze whether model attention aligns with meaningful morphological structures. The aim of this work is to develop a classification approach that is not only accurate, but also reliable and scientifically interpretable.</w:t>
      </w: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8292F88" w14:textId="2D3B4A51" w:rsidR="000B518F" w:rsidRDefault="003C51FB" w:rsidP="00A80543">
      <w:pPr>
        <w:spacing w:after="292" w:line="259" w:lineRule="auto"/>
        <w:ind w:left="0" w:firstLine="0"/>
        <w:jc w:val="left"/>
      </w:pPr>
      <w:r>
        <w:t xml:space="preserve"> </w:t>
      </w:r>
    </w:p>
    <w:p w14:paraId="2860BFF2" w14:textId="77777777" w:rsidR="00A80543" w:rsidRDefault="00A80543" w:rsidP="00A80543">
      <w:pPr>
        <w:spacing w:after="292" w:line="259" w:lineRule="auto"/>
        <w:ind w:left="0" w:firstLine="0"/>
        <w:jc w:val="left"/>
      </w:pPr>
    </w:p>
    <w:p w14:paraId="141383BA" w14:textId="768C71D0" w:rsidR="00932B25" w:rsidRDefault="00932B25" w:rsidP="001D0A09">
      <w:pPr>
        <w:spacing w:after="0" w:line="259" w:lineRule="auto"/>
        <w:ind w:left="374" w:firstLine="0"/>
      </w:pPr>
    </w:p>
    <w:p w14:paraId="65A42BAB" w14:textId="77777777" w:rsidR="00932B25" w:rsidRDefault="00932B25">
      <w:pPr>
        <w:spacing w:after="97" w:line="259" w:lineRule="auto"/>
        <w:ind w:left="540" w:firstLine="0"/>
        <w:jc w:val="left"/>
      </w:pPr>
    </w:p>
    <w:p w14:paraId="37752C89" w14:textId="77777777" w:rsidR="00932B25" w:rsidRDefault="00932B25" w:rsidP="001D0A09">
      <w:pPr>
        <w:spacing w:after="97" w:line="259" w:lineRule="auto"/>
        <w:ind w:left="0" w:firstLine="0"/>
        <w:jc w:val="left"/>
      </w:pPr>
    </w:p>
    <w:bookmarkStart w:id="9" w:name="_Toc222528285" w:displacedByCustomXml="next"/>
    <w:bookmarkStart w:id="10" w:name="_Toc208473" w:displacedByCustomXml="next"/>
    <w:sdt>
      <w:sdtPr>
        <w:rPr>
          <w:sz w:val="28"/>
        </w:rPr>
        <w:id w:val="-1362365022"/>
        <w:docPartObj>
          <w:docPartGallery w:val="Table of Contents"/>
          <w:docPartUnique/>
        </w:docPartObj>
      </w:sdtPr>
      <w:sdtEndPr>
        <w:rPr>
          <w:bCs/>
          <w:noProof/>
        </w:rPr>
      </w:sdtEndPr>
      <w:sdtContent>
        <w:p w14:paraId="7739BB07" w14:textId="77777777" w:rsidR="00496968" w:rsidRDefault="001D0A09" w:rsidP="00496968">
          <w:pPr>
            <w:pStyle w:val="Heading1"/>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CC8E231" w14:textId="3FC9EF7C" w:rsidR="00496968" w:rsidRDefault="00496968" w:rsidP="00496968">
          <w:pPr>
            <w:pStyle w:val="TOC2"/>
            <w:ind w:left="0" w:firstLine="0"/>
            <w:rPr>
              <w:rFonts w:asciiTheme="minorHAnsi" w:eastAsiaTheme="minorEastAsia" w:hAnsiTheme="minorHAnsi" w:cstheme="minorBidi"/>
              <w:noProof/>
              <w:color w:val="auto"/>
              <w:sz w:val="22"/>
            </w:rPr>
          </w:pPr>
        </w:p>
        <w:p w14:paraId="419A6C4F"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3" w:history="1">
            <w:r w:rsidRPr="00F8370B">
              <w:rPr>
                <w:rStyle w:val="Hyperlink"/>
                <w:noProof/>
              </w:rPr>
              <w:t>Acknowledgements</w:t>
            </w:r>
            <w:r>
              <w:rPr>
                <w:noProof/>
                <w:webHidden/>
              </w:rPr>
              <w:tab/>
            </w:r>
            <w:r>
              <w:rPr>
                <w:noProof/>
                <w:webHidden/>
              </w:rPr>
              <w:fldChar w:fldCharType="begin"/>
            </w:r>
            <w:r>
              <w:rPr>
                <w:noProof/>
                <w:webHidden/>
              </w:rPr>
              <w:instrText xml:space="preserve"> PAGEREF _Toc222528283 \h </w:instrText>
            </w:r>
            <w:r>
              <w:rPr>
                <w:noProof/>
                <w:webHidden/>
              </w:rPr>
            </w:r>
            <w:r>
              <w:rPr>
                <w:noProof/>
                <w:webHidden/>
              </w:rPr>
              <w:fldChar w:fldCharType="separate"/>
            </w:r>
            <w:r>
              <w:rPr>
                <w:noProof/>
                <w:webHidden/>
              </w:rPr>
              <w:t>iii</w:t>
            </w:r>
            <w:r>
              <w:rPr>
                <w:noProof/>
                <w:webHidden/>
              </w:rPr>
              <w:fldChar w:fldCharType="end"/>
            </w:r>
          </w:hyperlink>
        </w:p>
        <w:p w14:paraId="5C39EBF0"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4" w:history="1">
            <w:r w:rsidRPr="00F8370B">
              <w:rPr>
                <w:rStyle w:val="Hyperlink"/>
                <w:noProof/>
              </w:rPr>
              <w:t>Abstract</w:t>
            </w:r>
            <w:r>
              <w:rPr>
                <w:noProof/>
                <w:webHidden/>
              </w:rPr>
              <w:tab/>
            </w:r>
            <w:r>
              <w:rPr>
                <w:noProof/>
                <w:webHidden/>
              </w:rPr>
              <w:fldChar w:fldCharType="begin"/>
            </w:r>
            <w:r>
              <w:rPr>
                <w:noProof/>
                <w:webHidden/>
              </w:rPr>
              <w:instrText xml:space="preserve"> PAGEREF _Toc222528284 \h </w:instrText>
            </w:r>
            <w:r>
              <w:rPr>
                <w:noProof/>
                <w:webHidden/>
              </w:rPr>
            </w:r>
            <w:r>
              <w:rPr>
                <w:noProof/>
                <w:webHidden/>
              </w:rPr>
              <w:fldChar w:fldCharType="separate"/>
            </w:r>
            <w:r>
              <w:rPr>
                <w:noProof/>
                <w:webHidden/>
              </w:rPr>
              <w:t>iv</w:t>
            </w:r>
            <w:r>
              <w:rPr>
                <w:noProof/>
                <w:webHidden/>
              </w:rPr>
              <w:fldChar w:fldCharType="end"/>
            </w:r>
          </w:hyperlink>
        </w:p>
        <w:p w14:paraId="351D3CD7"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5" w:history="1">
            <w:r w:rsidRPr="00F8370B">
              <w:rPr>
                <w:rStyle w:val="Hyperlink"/>
                <w:noProof/>
                <w:lang w:val="en-GB"/>
              </w:rPr>
              <w:t xml:space="preserve">Table of </w:t>
            </w:r>
            <w:r w:rsidRPr="00F8370B">
              <w:rPr>
                <w:rStyle w:val="Hyperlink"/>
                <w:noProof/>
              </w:rPr>
              <w:t>Contents</w:t>
            </w:r>
            <w:r>
              <w:rPr>
                <w:noProof/>
                <w:webHidden/>
              </w:rPr>
              <w:tab/>
            </w:r>
            <w:r>
              <w:rPr>
                <w:noProof/>
                <w:webHidden/>
              </w:rPr>
              <w:fldChar w:fldCharType="begin"/>
            </w:r>
            <w:r>
              <w:rPr>
                <w:noProof/>
                <w:webHidden/>
              </w:rPr>
              <w:instrText xml:space="preserve"> PAGEREF _Toc222528285 \h </w:instrText>
            </w:r>
            <w:r>
              <w:rPr>
                <w:noProof/>
                <w:webHidden/>
              </w:rPr>
            </w:r>
            <w:r>
              <w:rPr>
                <w:noProof/>
                <w:webHidden/>
              </w:rPr>
              <w:fldChar w:fldCharType="separate"/>
            </w:r>
            <w:r>
              <w:rPr>
                <w:noProof/>
                <w:webHidden/>
              </w:rPr>
              <w:t>v</w:t>
            </w:r>
            <w:r>
              <w:rPr>
                <w:noProof/>
                <w:webHidden/>
              </w:rPr>
              <w:fldChar w:fldCharType="end"/>
            </w:r>
          </w:hyperlink>
        </w:p>
        <w:p w14:paraId="3DB3D81A"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6" w:history="1">
            <w:r w:rsidRPr="00F8370B">
              <w:rPr>
                <w:rStyle w:val="Hyperlink"/>
                <w:noProof/>
              </w:rPr>
              <w:t>List of Abbreviations</w:t>
            </w:r>
            <w:r>
              <w:rPr>
                <w:noProof/>
                <w:webHidden/>
              </w:rPr>
              <w:tab/>
            </w:r>
            <w:r>
              <w:rPr>
                <w:noProof/>
                <w:webHidden/>
              </w:rPr>
              <w:fldChar w:fldCharType="begin"/>
            </w:r>
            <w:r>
              <w:rPr>
                <w:noProof/>
                <w:webHidden/>
              </w:rPr>
              <w:instrText xml:space="preserve"> PAGEREF _Toc222528286 \h </w:instrText>
            </w:r>
            <w:r>
              <w:rPr>
                <w:noProof/>
                <w:webHidden/>
              </w:rPr>
            </w:r>
            <w:r>
              <w:rPr>
                <w:noProof/>
                <w:webHidden/>
              </w:rPr>
              <w:fldChar w:fldCharType="separate"/>
            </w:r>
            <w:r>
              <w:rPr>
                <w:noProof/>
                <w:webHidden/>
              </w:rPr>
              <w:t>vi</w:t>
            </w:r>
            <w:r>
              <w:rPr>
                <w:noProof/>
                <w:webHidden/>
              </w:rPr>
              <w:fldChar w:fldCharType="end"/>
            </w:r>
          </w:hyperlink>
        </w:p>
        <w:p w14:paraId="377628AD"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7" w:history="1">
            <w:r w:rsidRPr="00F8370B">
              <w:rPr>
                <w:rStyle w:val="Hyperlink"/>
                <w:noProof/>
              </w:rPr>
              <w:t>List of Figures</w:t>
            </w:r>
            <w:r>
              <w:rPr>
                <w:noProof/>
                <w:webHidden/>
              </w:rPr>
              <w:tab/>
            </w:r>
            <w:r>
              <w:rPr>
                <w:noProof/>
                <w:webHidden/>
              </w:rPr>
              <w:fldChar w:fldCharType="begin"/>
            </w:r>
            <w:r>
              <w:rPr>
                <w:noProof/>
                <w:webHidden/>
              </w:rPr>
              <w:instrText xml:space="preserve"> PAGEREF _Toc222528287 \h </w:instrText>
            </w:r>
            <w:r>
              <w:rPr>
                <w:noProof/>
                <w:webHidden/>
              </w:rPr>
            </w:r>
            <w:r>
              <w:rPr>
                <w:noProof/>
                <w:webHidden/>
              </w:rPr>
              <w:fldChar w:fldCharType="separate"/>
            </w:r>
            <w:r>
              <w:rPr>
                <w:noProof/>
                <w:webHidden/>
              </w:rPr>
              <w:t>vii</w:t>
            </w:r>
            <w:r>
              <w:rPr>
                <w:noProof/>
                <w:webHidden/>
              </w:rPr>
              <w:fldChar w:fldCharType="end"/>
            </w:r>
          </w:hyperlink>
        </w:p>
        <w:p w14:paraId="4B033669"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88" w:history="1">
            <w:r w:rsidRPr="00F8370B">
              <w:rPr>
                <w:rStyle w:val="Hyperlink"/>
                <w:noProof/>
              </w:rPr>
              <w:t>List of Tables</w:t>
            </w:r>
            <w:r>
              <w:rPr>
                <w:noProof/>
                <w:webHidden/>
              </w:rPr>
              <w:tab/>
            </w:r>
            <w:r>
              <w:rPr>
                <w:noProof/>
                <w:webHidden/>
              </w:rPr>
              <w:fldChar w:fldCharType="begin"/>
            </w:r>
            <w:r>
              <w:rPr>
                <w:noProof/>
                <w:webHidden/>
              </w:rPr>
              <w:instrText xml:space="preserve"> PAGEREF _Toc222528288 \h </w:instrText>
            </w:r>
            <w:r>
              <w:rPr>
                <w:noProof/>
                <w:webHidden/>
              </w:rPr>
            </w:r>
            <w:r>
              <w:rPr>
                <w:noProof/>
                <w:webHidden/>
              </w:rPr>
              <w:fldChar w:fldCharType="separate"/>
            </w:r>
            <w:r>
              <w:rPr>
                <w:noProof/>
                <w:webHidden/>
              </w:rPr>
              <w:t>ii</w:t>
            </w:r>
            <w:r>
              <w:rPr>
                <w:noProof/>
                <w:webHidden/>
              </w:rPr>
              <w:fldChar w:fldCharType="end"/>
            </w:r>
          </w:hyperlink>
        </w:p>
        <w:p w14:paraId="554B3183" w14:textId="77777777" w:rsidR="00496968" w:rsidRDefault="00496968">
          <w:pPr>
            <w:pStyle w:val="TOC2"/>
            <w:rPr>
              <w:rFonts w:asciiTheme="minorHAnsi" w:eastAsiaTheme="minorEastAsia" w:hAnsiTheme="minorHAnsi" w:cstheme="minorBidi"/>
              <w:noProof/>
              <w:color w:val="auto"/>
              <w:sz w:val="22"/>
            </w:rPr>
          </w:pPr>
          <w:hyperlink w:anchor="_Toc222528289" w:history="1">
            <w:r w:rsidRPr="00F8370B">
              <w:rPr>
                <w:rStyle w:val="Hyperlink"/>
                <w:noProof/>
              </w:rPr>
              <w:t>Chapter 1</w:t>
            </w:r>
            <w:r w:rsidRPr="00F8370B">
              <w:rPr>
                <w:rStyle w:val="Hyperlink"/>
                <w:bCs/>
                <w:noProof/>
              </w:rPr>
              <w:t>: Introduction</w:t>
            </w:r>
            <w:r>
              <w:rPr>
                <w:noProof/>
                <w:webHidden/>
              </w:rPr>
              <w:tab/>
            </w:r>
            <w:r>
              <w:rPr>
                <w:noProof/>
                <w:webHidden/>
              </w:rPr>
              <w:fldChar w:fldCharType="begin"/>
            </w:r>
            <w:r>
              <w:rPr>
                <w:noProof/>
                <w:webHidden/>
              </w:rPr>
              <w:instrText xml:space="preserve"> PAGEREF _Toc222528289 \h </w:instrText>
            </w:r>
            <w:r>
              <w:rPr>
                <w:noProof/>
                <w:webHidden/>
              </w:rPr>
            </w:r>
            <w:r>
              <w:rPr>
                <w:noProof/>
                <w:webHidden/>
              </w:rPr>
              <w:fldChar w:fldCharType="separate"/>
            </w:r>
            <w:r>
              <w:rPr>
                <w:noProof/>
                <w:webHidden/>
              </w:rPr>
              <w:t>1</w:t>
            </w:r>
            <w:r>
              <w:rPr>
                <w:noProof/>
                <w:webHidden/>
              </w:rPr>
              <w:fldChar w:fldCharType="end"/>
            </w:r>
          </w:hyperlink>
        </w:p>
        <w:p w14:paraId="40B7407D" w14:textId="77777777" w:rsidR="00496968" w:rsidRDefault="00496968">
          <w:pPr>
            <w:pStyle w:val="TOC2"/>
            <w:rPr>
              <w:rFonts w:asciiTheme="minorHAnsi" w:eastAsiaTheme="minorEastAsia" w:hAnsiTheme="minorHAnsi" w:cstheme="minorBidi"/>
              <w:noProof/>
              <w:color w:val="auto"/>
              <w:sz w:val="22"/>
            </w:rPr>
          </w:pPr>
          <w:hyperlink w:anchor="_Toc222528290" w:history="1">
            <w:r w:rsidRPr="00F8370B">
              <w:rPr>
                <w:rStyle w:val="Hyperlink"/>
                <w:noProof/>
              </w:rPr>
              <w:t>1.1 Overview</w:t>
            </w:r>
            <w:r>
              <w:rPr>
                <w:noProof/>
                <w:webHidden/>
              </w:rPr>
              <w:tab/>
            </w:r>
            <w:r>
              <w:rPr>
                <w:noProof/>
                <w:webHidden/>
              </w:rPr>
              <w:fldChar w:fldCharType="begin"/>
            </w:r>
            <w:r>
              <w:rPr>
                <w:noProof/>
                <w:webHidden/>
              </w:rPr>
              <w:instrText xml:space="preserve"> PAGEREF _Toc222528290 \h </w:instrText>
            </w:r>
            <w:r>
              <w:rPr>
                <w:noProof/>
                <w:webHidden/>
              </w:rPr>
            </w:r>
            <w:r>
              <w:rPr>
                <w:noProof/>
                <w:webHidden/>
              </w:rPr>
              <w:fldChar w:fldCharType="separate"/>
            </w:r>
            <w:r>
              <w:rPr>
                <w:noProof/>
                <w:webHidden/>
              </w:rPr>
              <w:t>1</w:t>
            </w:r>
            <w:r>
              <w:rPr>
                <w:noProof/>
                <w:webHidden/>
              </w:rPr>
              <w:fldChar w:fldCharType="end"/>
            </w:r>
          </w:hyperlink>
        </w:p>
        <w:p w14:paraId="5131C357" w14:textId="77777777" w:rsidR="00496968" w:rsidRDefault="00496968">
          <w:pPr>
            <w:pStyle w:val="TOC2"/>
            <w:rPr>
              <w:rFonts w:asciiTheme="minorHAnsi" w:eastAsiaTheme="minorEastAsia" w:hAnsiTheme="minorHAnsi" w:cstheme="minorBidi"/>
              <w:noProof/>
              <w:color w:val="auto"/>
              <w:sz w:val="22"/>
            </w:rPr>
          </w:pPr>
          <w:hyperlink w:anchor="_Toc222528291" w:history="1">
            <w:r w:rsidRPr="00F8370B">
              <w:rPr>
                <w:rStyle w:val="Hyperlink"/>
                <w:noProof/>
              </w:rPr>
              <w:t>1.2 Problem Definition</w:t>
            </w:r>
            <w:r>
              <w:rPr>
                <w:noProof/>
                <w:webHidden/>
              </w:rPr>
              <w:tab/>
            </w:r>
            <w:r>
              <w:rPr>
                <w:noProof/>
                <w:webHidden/>
              </w:rPr>
              <w:fldChar w:fldCharType="begin"/>
            </w:r>
            <w:r>
              <w:rPr>
                <w:noProof/>
                <w:webHidden/>
              </w:rPr>
              <w:instrText xml:space="preserve"> PAGEREF _Toc222528291 \h </w:instrText>
            </w:r>
            <w:r>
              <w:rPr>
                <w:noProof/>
                <w:webHidden/>
              </w:rPr>
            </w:r>
            <w:r>
              <w:rPr>
                <w:noProof/>
                <w:webHidden/>
              </w:rPr>
              <w:fldChar w:fldCharType="separate"/>
            </w:r>
            <w:r>
              <w:rPr>
                <w:noProof/>
                <w:webHidden/>
              </w:rPr>
              <w:t>2</w:t>
            </w:r>
            <w:r>
              <w:rPr>
                <w:noProof/>
                <w:webHidden/>
              </w:rPr>
              <w:fldChar w:fldCharType="end"/>
            </w:r>
          </w:hyperlink>
        </w:p>
        <w:p w14:paraId="7D1FC8D4" w14:textId="77777777" w:rsidR="00496968" w:rsidRDefault="00496968">
          <w:pPr>
            <w:pStyle w:val="TOC2"/>
            <w:rPr>
              <w:rFonts w:asciiTheme="minorHAnsi" w:eastAsiaTheme="minorEastAsia" w:hAnsiTheme="minorHAnsi" w:cstheme="minorBidi"/>
              <w:noProof/>
              <w:color w:val="auto"/>
              <w:sz w:val="22"/>
            </w:rPr>
          </w:pPr>
          <w:hyperlink w:anchor="_Toc222528292" w:history="1">
            <w:r w:rsidRPr="00F8370B">
              <w:rPr>
                <w:rStyle w:val="Hyperlink"/>
                <w:noProof/>
              </w:rPr>
              <w:t>1.3 Thesis Objectives</w:t>
            </w:r>
            <w:r>
              <w:rPr>
                <w:noProof/>
                <w:webHidden/>
              </w:rPr>
              <w:tab/>
            </w:r>
            <w:r>
              <w:rPr>
                <w:noProof/>
                <w:webHidden/>
              </w:rPr>
              <w:fldChar w:fldCharType="begin"/>
            </w:r>
            <w:r>
              <w:rPr>
                <w:noProof/>
                <w:webHidden/>
              </w:rPr>
              <w:instrText xml:space="preserve"> PAGEREF _Toc222528292 \h </w:instrText>
            </w:r>
            <w:r>
              <w:rPr>
                <w:noProof/>
                <w:webHidden/>
              </w:rPr>
            </w:r>
            <w:r>
              <w:rPr>
                <w:noProof/>
                <w:webHidden/>
              </w:rPr>
              <w:fldChar w:fldCharType="separate"/>
            </w:r>
            <w:r>
              <w:rPr>
                <w:noProof/>
                <w:webHidden/>
              </w:rPr>
              <w:t>3</w:t>
            </w:r>
            <w:r>
              <w:rPr>
                <w:noProof/>
                <w:webHidden/>
              </w:rPr>
              <w:fldChar w:fldCharType="end"/>
            </w:r>
          </w:hyperlink>
        </w:p>
        <w:p w14:paraId="47686041" w14:textId="77777777" w:rsidR="00496968" w:rsidRDefault="00496968">
          <w:pPr>
            <w:pStyle w:val="TOC2"/>
            <w:rPr>
              <w:rFonts w:asciiTheme="minorHAnsi" w:eastAsiaTheme="minorEastAsia" w:hAnsiTheme="minorHAnsi" w:cstheme="minorBidi"/>
              <w:noProof/>
              <w:color w:val="auto"/>
              <w:sz w:val="22"/>
            </w:rPr>
          </w:pPr>
          <w:hyperlink w:anchor="_Toc222528293" w:history="1">
            <w:r w:rsidRPr="00F8370B">
              <w:rPr>
                <w:rStyle w:val="Hyperlink"/>
                <w:noProof/>
              </w:rPr>
              <w:t>1.4 Thesis Contribution</w:t>
            </w:r>
            <w:r>
              <w:rPr>
                <w:noProof/>
                <w:webHidden/>
              </w:rPr>
              <w:tab/>
            </w:r>
            <w:r>
              <w:rPr>
                <w:noProof/>
                <w:webHidden/>
              </w:rPr>
              <w:fldChar w:fldCharType="begin"/>
            </w:r>
            <w:r>
              <w:rPr>
                <w:noProof/>
                <w:webHidden/>
              </w:rPr>
              <w:instrText xml:space="preserve"> PAGEREF _Toc222528293 \h </w:instrText>
            </w:r>
            <w:r>
              <w:rPr>
                <w:noProof/>
                <w:webHidden/>
              </w:rPr>
            </w:r>
            <w:r>
              <w:rPr>
                <w:noProof/>
                <w:webHidden/>
              </w:rPr>
              <w:fldChar w:fldCharType="separate"/>
            </w:r>
            <w:r>
              <w:rPr>
                <w:noProof/>
                <w:webHidden/>
              </w:rPr>
              <w:t>3</w:t>
            </w:r>
            <w:r>
              <w:rPr>
                <w:noProof/>
                <w:webHidden/>
              </w:rPr>
              <w:fldChar w:fldCharType="end"/>
            </w:r>
          </w:hyperlink>
        </w:p>
        <w:p w14:paraId="0A41858B" w14:textId="77777777" w:rsidR="00496968" w:rsidRDefault="00496968">
          <w:pPr>
            <w:pStyle w:val="TOC2"/>
            <w:rPr>
              <w:rFonts w:asciiTheme="minorHAnsi" w:eastAsiaTheme="minorEastAsia" w:hAnsiTheme="minorHAnsi" w:cstheme="minorBidi"/>
              <w:noProof/>
              <w:color w:val="auto"/>
              <w:sz w:val="22"/>
            </w:rPr>
          </w:pPr>
          <w:hyperlink w:anchor="_Toc222528294" w:history="1">
            <w:r w:rsidRPr="00F8370B">
              <w:rPr>
                <w:rStyle w:val="Hyperlink"/>
                <w:noProof/>
              </w:rPr>
              <w:t>1.5 Thesis Organization</w:t>
            </w:r>
            <w:r>
              <w:rPr>
                <w:noProof/>
                <w:webHidden/>
              </w:rPr>
              <w:tab/>
            </w:r>
            <w:r>
              <w:rPr>
                <w:noProof/>
                <w:webHidden/>
              </w:rPr>
              <w:fldChar w:fldCharType="begin"/>
            </w:r>
            <w:r>
              <w:rPr>
                <w:noProof/>
                <w:webHidden/>
              </w:rPr>
              <w:instrText xml:space="preserve"> PAGEREF _Toc222528294 \h </w:instrText>
            </w:r>
            <w:r>
              <w:rPr>
                <w:noProof/>
                <w:webHidden/>
              </w:rPr>
            </w:r>
            <w:r>
              <w:rPr>
                <w:noProof/>
                <w:webHidden/>
              </w:rPr>
              <w:fldChar w:fldCharType="separate"/>
            </w:r>
            <w:r>
              <w:rPr>
                <w:noProof/>
                <w:webHidden/>
              </w:rPr>
              <w:t>4</w:t>
            </w:r>
            <w:r>
              <w:rPr>
                <w:noProof/>
                <w:webHidden/>
              </w:rPr>
              <w:fldChar w:fldCharType="end"/>
            </w:r>
          </w:hyperlink>
        </w:p>
        <w:p w14:paraId="0EACD681"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5" w:history="1">
            <w:r w:rsidRPr="00F8370B">
              <w:rPr>
                <w:rStyle w:val="Hyperlink"/>
                <w:noProof/>
              </w:rPr>
              <w:t>Chapter 2</w:t>
            </w:r>
            <w:r w:rsidRPr="00F8370B">
              <w:rPr>
                <w:rStyle w:val="Hyperlink"/>
                <w:noProof/>
                <w:rtl/>
              </w:rPr>
              <w:t xml:space="preserve"> </w:t>
            </w:r>
            <w:r w:rsidRPr="00F8370B">
              <w:rPr>
                <w:rStyle w:val="Hyperlink"/>
                <w:noProof/>
              </w:rPr>
              <w:t xml:space="preserve">Background and </w:t>
            </w:r>
            <w:r w:rsidRPr="00F8370B">
              <w:rPr>
                <w:rStyle w:val="Hyperlink"/>
                <w:noProof/>
                <w:rtl/>
              </w:rPr>
              <w:t xml:space="preserve"> </w:t>
            </w:r>
            <w:r w:rsidRPr="00F8370B">
              <w:rPr>
                <w:rStyle w:val="Hyperlink"/>
                <w:noProof/>
              </w:rPr>
              <w:t xml:space="preserve"> Related Work</w:t>
            </w:r>
            <w:r>
              <w:rPr>
                <w:noProof/>
                <w:webHidden/>
              </w:rPr>
              <w:tab/>
            </w:r>
            <w:r>
              <w:rPr>
                <w:noProof/>
                <w:webHidden/>
              </w:rPr>
              <w:fldChar w:fldCharType="begin"/>
            </w:r>
            <w:r>
              <w:rPr>
                <w:noProof/>
                <w:webHidden/>
              </w:rPr>
              <w:instrText xml:space="preserve"> PAGEREF _Toc222528295 \h </w:instrText>
            </w:r>
            <w:r>
              <w:rPr>
                <w:noProof/>
                <w:webHidden/>
              </w:rPr>
            </w:r>
            <w:r>
              <w:rPr>
                <w:noProof/>
                <w:webHidden/>
              </w:rPr>
              <w:fldChar w:fldCharType="separate"/>
            </w:r>
            <w:r>
              <w:rPr>
                <w:noProof/>
                <w:webHidden/>
              </w:rPr>
              <w:t>5</w:t>
            </w:r>
            <w:r>
              <w:rPr>
                <w:noProof/>
                <w:webHidden/>
              </w:rPr>
              <w:fldChar w:fldCharType="end"/>
            </w:r>
          </w:hyperlink>
        </w:p>
        <w:p w14:paraId="17ADBE66"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6" w:history="1">
            <w:r w:rsidRPr="00F8370B">
              <w:rPr>
                <w:rStyle w:val="Hyperlink"/>
                <w:noProof/>
              </w:rPr>
              <w:t>Chapter 3: Proposed Approach (Methodology)</w:t>
            </w:r>
            <w:r>
              <w:rPr>
                <w:noProof/>
                <w:webHidden/>
              </w:rPr>
              <w:tab/>
            </w:r>
            <w:r>
              <w:rPr>
                <w:noProof/>
                <w:webHidden/>
              </w:rPr>
              <w:fldChar w:fldCharType="begin"/>
            </w:r>
            <w:r>
              <w:rPr>
                <w:noProof/>
                <w:webHidden/>
              </w:rPr>
              <w:instrText xml:space="preserve"> PAGEREF _Toc222528296 \h </w:instrText>
            </w:r>
            <w:r>
              <w:rPr>
                <w:noProof/>
                <w:webHidden/>
              </w:rPr>
            </w:r>
            <w:r>
              <w:rPr>
                <w:noProof/>
                <w:webHidden/>
              </w:rPr>
              <w:fldChar w:fldCharType="separate"/>
            </w:r>
            <w:r>
              <w:rPr>
                <w:noProof/>
                <w:webHidden/>
              </w:rPr>
              <w:t>6</w:t>
            </w:r>
            <w:r>
              <w:rPr>
                <w:noProof/>
                <w:webHidden/>
              </w:rPr>
              <w:fldChar w:fldCharType="end"/>
            </w:r>
          </w:hyperlink>
        </w:p>
        <w:p w14:paraId="7F6E16FB"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7" w:history="1">
            <w:r w:rsidRPr="00F8370B">
              <w:rPr>
                <w:rStyle w:val="Hyperlink"/>
                <w:noProof/>
              </w:rPr>
              <w:t>Chapter 4: Experimental Results and Discussion</w:t>
            </w:r>
            <w:r>
              <w:rPr>
                <w:noProof/>
                <w:webHidden/>
              </w:rPr>
              <w:tab/>
            </w:r>
            <w:r>
              <w:rPr>
                <w:noProof/>
                <w:webHidden/>
              </w:rPr>
              <w:fldChar w:fldCharType="begin"/>
            </w:r>
            <w:r>
              <w:rPr>
                <w:noProof/>
                <w:webHidden/>
              </w:rPr>
              <w:instrText xml:space="preserve"> PAGEREF _Toc222528297 \h </w:instrText>
            </w:r>
            <w:r>
              <w:rPr>
                <w:noProof/>
                <w:webHidden/>
              </w:rPr>
            </w:r>
            <w:r>
              <w:rPr>
                <w:noProof/>
                <w:webHidden/>
              </w:rPr>
              <w:fldChar w:fldCharType="separate"/>
            </w:r>
            <w:r>
              <w:rPr>
                <w:noProof/>
                <w:webHidden/>
              </w:rPr>
              <w:t>7</w:t>
            </w:r>
            <w:r>
              <w:rPr>
                <w:noProof/>
                <w:webHidden/>
              </w:rPr>
              <w:fldChar w:fldCharType="end"/>
            </w:r>
          </w:hyperlink>
        </w:p>
        <w:p w14:paraId="3D74A9C6"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8" w:history="1">
            <w:r w:rsidRPr="00F8370B">
              <w:rPr>
                <w:rStyle w:val="Hyperlink"/>
                <w:noProof/>
              </w:rPr>
              <w:t>Chapter 5: Conclusion and Future Work</w:t>
            </w:r>
            <w:r>
              <w:rPr>
                <w:noProof/>
                <w:webHidden/>
              </w:rPr>
              <w:tab/>
            </w:r>
            <w:r>
              <w:rPr>
                <w:noProof/>
                <w:webHidden/>
              </w:rPr>
              <w:fldChar w:fldCharType="begin"/>
            </w:r>
            <w:r>
              <w:rPr>
                <w:noProof/>
                <w:webHidden/>
              </w:rPr>
              <w:instrText xml:space="preserve"> PAGEREF _Toc222528298 \h </w:instrText>
            </w:r>
            <w:r>
              <w:rPr>
                <w:noProof/>
                <w:webHidden/>
              </w:rPr>
            </w:r>
            <w:r>
              <w:rPr>
                <w:noProof/>
                <w:webHidden/>
              </w:rPr>
              <w:fldChar w:fldCharType="separate"/>
            </w:r>
            <w:r>
              <w:rPr>
                <w:noProof/>
                <w:webHidden/>
              </w:rPr>
              <w:t>8</w:t>
            </w:r>
            <w:r>
              <w:rPr>
                <w:noProof/>
                <w:webHidden/>
              </w:rPr>
              <w:fldChar w:fldCharType="end"/>
            </w:r>
          </w:hyperlink>
        </w:p>
        <w:p w14:paraId="3FA1DDE2" w14:textId="77777777" w:rsidR="00496968" w:rsidRDefault="00496968">
          <w:pPr>
            <w:pStyle w:val="TOC1"/>
            <w:tabs>
              <w:tab w:val="right" w:leader="dot" w:pos="9354"/>
            </w:tabs>
            <w:rPr>
              <w:rFonts w:asciiTheme="minorHAnsi" w:eastAsiaTheme="minorEastAsia" w:hAnsiTheme="minorHAnsi" w:cstheme="minorBidi"/>
              <w:b w:val="0"/>
              <w:noProof/>
              <w:color w:val="auto"/>
              <w:sz w:val="22"/>
            </w:rPr>
          </w:pPr>
          <w:hyperlink w:anchor="_Toc222528299" w:history="1">
            <w:r w:rsidRPr="00F8370B">
              <w:rPr>
                <w:rStyle w:val="Hyperlink"/>
                <w:noProof/>
              </w:rPr>
              <w:t>References</w:t>
            </w:r>
            <w:r>
              <w:rPr>
                <w:noProof/>
                <w:webHidden/>
              </w:rPr>
              <w:tab/>
            </w:r>
            <w:r>
              <w:rPr>
                <w:noProof/>
                <w:webHidden/>
              </w:rPr>
              <w:fldChar w:fldCharType="begin"/>
            </w:r>
            <w:r>
              <w:rPr>
                <w:noProof/>
                <w:webHidden/>
              </w:rPr>
              <w:instrText xml:space="preserve"> PAGEREF _Toc222528299 \h </w:instrText>
            </w:r>
            <w:r>
              <w:rPr>
                <w:noProof/>
                <w:webHidden/>
              </w:rPr>
            </w:r>
            <w:r>
              <w:rPr>
                <w:noProof/>
                <w:webHidden/>
              </w:rPr>
              <w:fldChar w:fldCharType="separate"/>
            </w:r>
            <w:r>
              <w:rPr>
                <w:noProof/>
                <w:webHidden/>
              </w:rPr>
              <w:t>9</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45EB2045" w14:textId="77777777" w:rsidR="00776E6C" w:rsidRDefault="00776E6C" w:rsidP="001B560A">
      <w:pPr>
        <w:pStyle w:val="Heading1"/>
        <w:spacing w:after="156"/>
        <w:ind w:left="-15" w:firstLine="0"/>
      </w:pPr>
    </w:p>
    <w:p w14:paraId="6841C4C4" w14:textId="77777777" w:rsidR="00776E6C" w:rsidRDefault="00776E6C" w:rsidP="001B560A">
      <w:pPr>
        <w:pStyle w:val="Heading1"/>
        <w:spacing w:after="156"/>
        <w:ind w:left="-15" w:firstLine="0"/>
      </w:pPr>
    </w:p>
    <w:p w14:paraId="3E267AE8" w14:textId="77777777" w:rsidR="00776E6C" w:rsidRDefault="00776E6C" w:rsidP="001B560A">
      <w:pPr>
        <w:pStyle w:val="Heading1"/>
        <w:spacing w:after="156"/>
        <w:ind w:left="-15" w:firstLine="0"/>
      </w:pPr>
    </w:p>
    <w:p w14:paraId="4CAE64F1" w14:textId="77777777" w:rsidR="00776E6C" w:rsidRDefault="00776E6C" w:rsidP="00496968">
      <w:pPr>
        <w:ind w:left="0" w:firstLine="0"/>
        <w:rPr>
          <w:b/>
          <w:sz w:val="40"/>
        </w:rPr>
      </w:pPr>
    </w:p>
    <w:p w14:paraId="40F52D5B" w14:textId="77777777" w:rsidR="00496968" w:rsidRPr="00776E6C" w:rsidRDefault="00496968" w:rsidP="00496968">
      <w:pPr>
        <w:ind w:left="0" w:firstLine="0"/>
      </w:pPr>
    </w:p>
    <w:p w14:paraId="7E55B52E" w14:textId="76EA4F66" w:rsidR="000B518F" w:rsidRDefault="003C51FB" w:rsidP="001B560A">
      <w:pPr>
        <w:pStyle w:val="Heading1"/>
        <w:spacing w:after="156"/>
        <w:ind w:left="-15" w:firstLine="0"/>
      </w:pPr>
      <w:bookmarkStart w:id="11" w:name="_Toc222528286"/>
      <w:r>
        <w:lastRenderedPageBreak/>
        <w:t>List of Abbreviations</w:t>
      </w:r>
      <w:bookmarkEnd w:id="11"/>
      <w:r>
        <w:t xml:space="preserve"> </w:t>
      </w:r>
      <w:bookmarkEnd w:id="10"/>
    </w:p>
    <w:p w14:paraId="34512BB8"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AI – Artificial Intelligence</w:t>
      </w:r>
    </w:p>
    <w:p w14:paraId="29070012"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CNN – Convolutional Neural Network</w:t>
      </w:r>
    </w:p>
    <w:p w14:paraId="0C9A7E4C"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DL – Deep Learning</w:t>
      </w:r>
    </w:p>
    <w:p w14:paraId="1DEBCF3A"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Grad-CAM – Gradient-weighted Class Activation Mapping</w:t>
      </w:r>
    </w:p>
    <w:p w14:paraId="7A799E96" w14:textId="77777777" w:rsidR="001A0305" w:rsidRPr="001A0305" w:rsidRDefault="001A0305" w:rsidP="001A0305">
      <w:pPr>
        <w:pStyle w:val="ListParagraph"/>
        <w:numPr>
          <w:ilvl w:val="0"/>
          <w:numId w:val="18"/>
        </w:numPr>
        <w:spacing w:after="0" w:line="259" w:lineRule="auto"/>
        <w:jc w:val="left"/>
        <w:rPr>
          <w:bCs/>
          <w:lang w:val="en-GB"/>
        </w:rPr>
      </w:pPr>
      <w:r w:rsidRPr="001A0305">
        <w:rPr>
          <w:bCs/>
          <w:lang w:val="en-GB"/>
        </w:rPr>
        <w:t>MC Dropout – Monte Carlo Dropout</w:t>
      </w:r>
    </w:p>
    <w:p w14:paraId="7F74AF67" w14:textId="16A304D8" w:rsidR="000B518F" w:rsidRDefault="000B518F">
      <w:pPr>
        <w:spacing w:after="292" w:line="259" w:lineRule="auto"/>
        <w:ind w:left="0" w:firstLine="0"/>
        <w:jc w:val="left"/>
      </w:pP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0F19391" w14:textId="77777777" w:rsidR="001D0A09" w:rsidRDefault="001D0A09">
      <w:pPr>
        <w:spacing w:after="292" w:line="259" w:lineRule="auto"/>
        <w:ind w:left="0" w:firstLine="0"/>
        <w:jc w:val="left"/>
      </w:pPr>
    </w:p>
    <w:p w14:paraId="42376865" w14:textId="77777777" w:rsidR="001A0305" w:rsidRDefault="001A0305">
      <w:pPr>
        <w:spacing w:after="292" w:line="259" w:lineRule="auto"/>
        <w:ind w:left="0" w:firstLine="0"/>
        <w:jc w:val="left"/>
      </w:pPr>
    </w:p>
    <w:p w14:paraId="16F6FE5C" w14:textId="77777777" w:rsidR="001A0305" w:rsidRDefault="001A0305">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07BCAE68" w14:textId="77777777" w:rsidR="001A0305" w:rsidRDefault="001A0305">
      <w:pPr>
        <w:spacing w:after="292" w:line="259" w:lineRule="auto"/>
        <w:ind w:left="0" w:firstLine="0"/>
        <w:jc w:val="left"/>
      </w:pPr>
    </w:p>
    <w:p w14:paraId="5A774582" w14:textId="77777777" w:rsidR="001A0305" w:rsidRDefault="001A0305">
      <w:pPr>
        <w:spacing w:after="292" w:line="259" w:lineRule="auto"/>
        <w:ind w:left="0" w:firstLine="0"/>
        <w:jc w:val="left"/>
      </w:pPr>
    </w:p>
    <w:p w14:paraId="538C65A4" w14:textId="77777777" w:rsidR="001A0305" w:rsidRDefault="001A0305">
      <w:pPr>
        <w:spacing w:after="292" w:line="259" w:lineRule="auto"/>
        <w:ind w:left="0" w:firstLine="0"/>
        <w:jc w:val="left"/>
      </w:pPr>
    </w:p>
    <w:p w14:paraId="2601EF4E" w14:textId="49657EFC" w:rsidR="000B518F" w:rsidRDefault="003C51FB" w:rsidP="001F1A66">
      <w:pPr>
        <w:spacing w:after="294" w:line="259" w:lineRule="auto"/>
        <w:ind w:left="0" w:firstLine="0"/>
        <w:jc w:val="left"/>
      </w:pPr>
      <w:r>
        <w:t xml:space="preserve"> </w:t>
      </w:r>
    </w:p>
    <w:p w14:paraId="103F11A4" w14:textId="77777777" w:rsidR="001F1A66" w:rsidRDefault="001F1A66" w:rsidP="001F1A66">
      <w:pPr>
        <w:spacing w:after="294" w:line="259" w:lineRule="auto"/>
        <w:ind w:left="0" w:firstLine="0"/>
        <w:jc w:val="left"/>
      </w:pPr>
    </w:p>
    <w:p w14:paraId="06FD9648" w14:textId="77777777" w:rsidR="00511F68" w:rsidRDefault="00511F68" w:rsidP="001F1A66">
      <w:pPr>
        <w:spacing w:after="294" w:line="259" w:lineRule="auto"/>
        <w:ind w:left="0" w:firstLine="0"/>
        <w:jc w:val="left"/>
      </w:pPr>
    </w:p>
    <w:p w14:paraId="497B0A65" w14:textId="77777777" w:rsidR="00511F68" w:rsidRDefault="00511F68" w:rsidP="001F1A66">
      <w:pPr>
        <w:spacing w:after="294" w:line="259" w:lineRule="auto"/>
        <w:ind w:left="0" w:firstLine="0"/>
        <w:jc w:val="left"/>
      </w:pPr>
    </w:p>
    <w:p w14:paraId="334637DD" w14:textId="77777777" w:rsidR="000B518F" w:rsidRDefault="003C51FB">
      <w:pPr>
        <w:pStyle w:val="Heading1"/>
        <w:spacing w:after="0"/>
        <w:ind w:left="-5"/>
      </w:pPr>
      <w:bookmarkStart w:id="12" w:name="_Toc222528287"/>
      <w:r>
        <w:lastRenderedPageBreak/>
        <w:t>List of Figures</w:t>
      </w:r>
      <w:bookmarkStart w:id="13" w:name="_Toc208474"/>
      <w:bookmarkEnd w:id="12"/>
      <w:r>
        <w:t xml:space="preserve"> </w:t>
      </w:r>
      <w:bookmarkEnd w:id="13"/>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3AEB1403" w:rsidR="000B518F" w:rsidRDefault="000B518F">
            <w:pPr>
              <w:spacing w:after="0" w:line="259" w:lineRule="auto"/>
              <w:ind w:left="0" w:firstLine="0"/>
              <w:jc w:val="left"/>
            </w:pP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14" w:name="_Toc222528288"/>
      <w:r>
        <w:lastRenderedPageBreak/>
        <w:t>List of Tables</w:t>
      </w:r>
      <w:bookmarkStart w:id="15" w:name="_Toc208475"/>
      <w:bookmarkEnd w:id="14"/>
      <w:r>
        <w:t xml:space="preserve"> </w:t>
      </w:r>
      <w:bookmarkEnd w:id="15"/>
    </w:p>
    <w:p w14:paraId="25B01503" w14:textId="1638AC00" w:rsidR="000B518F" w:rsidRDefault="000B518F">
      <w:pPr>
        <w:spacing w:after="0" w:line="259" w:lineRule="auto"/>
        <w:ind w:left="0" w:firstLine="0"/>
        <w:jc w:val="left"/>
      </w:pPr>
    </w:p>
    <w:p w14:paraId="6F22DFB1" w14:textId="77777777" w:rsidR="000B518F" w:rsidRDefault="000B518F">
      <w:pPr>
        <w:sectPr w:rsidR="000B518F" w:rsidSect="00167D2A">
          <w:footerReference w:type="even" r:id="rId14"/>
          <w:footerReference w:type="default" r:id="rId15"/>
          <w:footerReference w:type="first" r:id="rId16"/>
          <w:pgSz w:w="12240" w:h="15840"/>
          <w:pgMar w:top="1442" w:right="1436" w:bottom="1002" w:left="1440" w:header="720" w:footer="726" w:gutter="0"/>
          <w:pgNumType w:fmt="lowerRoman" w:start="2"/>
          <w:cols w:space="720"/>
          <w:docGrid w:linePitch="381"/>
        </w:sectPr>
      </w:pPr>
    </w:p>
    <w:p w14:paraId="27EC6DB5" w14:textId="51CE8D91" w:rsidR="000B518F" w:rsidRPr="00A80543" w:rsidRDefault="003C51FB">
      <w:pPr>
        <w:pStyle w:val="Heading2"/>
        <w:spacing w:after="532" w:line="265" w:lineRule="auto"/>
        <w:ind w:left="-5"/>
        <w:rPr>
          <w:b w:val="0"/>
          <w:bCs/>
        </w:rPr>
      </w:pPr>
      <w:bookmarkStart w:id="16" w:name="_Toc222528289"/>
      <w:r w:rsidRPr="00503203">
        <w:rPr>
          <w:rStyle w:val="Heading1Char"/>
        </w:rPr>
        <w:lastRenderedPageBreak/>
        <w:t xml:space="preserve">Chapter </w:t>
      </w:r>
      <w:r w:rsidR="00503203" w:rsidRPr="00503203">
        <w:rPr>
          <w:rStyle w:val="Heading1Char"/>
        </w:rPr>
        <w:t>1</w:t>
      </w:r>
      <w:r w:rsidR="00503203">
        <w:rPr>
          <w:b w:val="0"/>
          <w:bCs/>
        </w:rPr>
        <w:t>:</w:t>
      </w:r>
      <w:r w:rsidRPr="00A80543">
        <w:rPr>
          <w:b w:val="0"/>
          <w:bCs/>
        </w:rPr>
        <w:t xml:space="preserve"> Introduction</w:t>
      </w:r>
      <w:bookmarkEnd w:id="16"/>
      <w:r w:rsidRPr="00A80543">
        <w:rPr>
          <w:b w:val="0"/>
          <w:bCs/>
        </w:rPr>
        <w:t xml:space="preserve"> </w:t>
      </w:r>
    </w:p>
    <w:p w14:paraId="3B0744C3" w14:textId="77777777" w:rsidR="00A80543" w:rsidRPr="00503203" w:rsidRDefault="00A80543" w:rsidP="00503203">
      <w:pPr>
        <w:pStyle w:val="Heading2"/>
        <w:rPr>
          <w:sz w:val="28"/>
          <w:szCs w:val="16"/>
        </w:rPr>
      </w:pPr>
      <w:bookmarkStart w:id="17" w:name="_Toc222528290"/>
      <w:r w:rsidRPr="00503203">
        <w:rPr>
          <w:sz w:val="28"/>
          <w:szCs w:val="16"/>
        </w:rPr>
        <w:t>1.1 Overview</w:t>
      </w:r>
      <w:bookmarkEnd w:id="17"/>
    </w:p>
    <w:p w14:paraId="20E5CD46" w14:textId="74565459" w:rsidR="00A80543" w:rsidRPr="00A80543" w:rsidRDefault="00A80543" w:rsidP="00A80543">
      <w:pPr>
        <w:spacing w:after="253" w:line="259" w:lineRule="auto"/>
        <w:ind w:left="0" w:firstLine="0"/>
        <w:rPr>
          <w:bCs/>
        </w:rPr>
      </w:pPr>
      <w:r w:rsidRPr="00A80543">
        <w:rPr>
          <w:bCs/>
        </w:rPr>
        <w:t xml:space="preserve">Galaxy morphology classification has always been one of the core problems in observational </w:t>
      </w:r>
      <w:r w:rsidR="003C74F3" w:rsidRPr="00A80543">
        <w:rPr>
          <w:bCs/>
        </w:rPr>
        <w:t>space science</w:t>
      </w:r>
      <w:r w:rsidRPr="00A80543">
        <w:rPr>
          <w:bCs/>
        </w:rPr>
        <w:t xml:space="preserve">. The way a galaxy looks </w:t>
      </w:r>
      <w:r w:rsidR="003C74F3">
        <w:rPr>
          <w:bCs/>
        </w:rPr>
        <w:t>(</w:t>
      </w:r>
      <w:r w:rsidRPr="00A80543">
        <w:rPr>
          <w:bCs/>
        </w:rPr>
        <w:t>whether it is spiral, elliptical, or irregular</w:t>
      </w:r>
      <w:r w:rsidR="003C74F3">
        <w:rPr>
          <w:bCs/>
        </w:rPr>
        <w:t xml:space="preserve">) </w:t>
      </w:r>
      <w:r w:rsidRPr="00A80543">
        <w:rPr>
          <w:bCs/>
        </w:rPr>
        <w:t>tells us a great deal about its formation history, internal dynamics, and star formation activity. Traditionally, astronomers relied on visual inspection to perform this classification. While this approach was practical when datasets were relatively small, it has become increasingly unrealistic with the expansion of modern sky surveys.</w:t>
      </w:r>
    </w:p>
    <w:p w14:paraId="2B00C781" w14:textId="77777777" w:rsidR="00A80543" w:rsidRPr="00A80543" w:rsidRDefault="00A80543" w:rsidP="00A80543">
      <w:pPr>
        <w:spacing w:after="253" w:line="259" w:lineRule="auto"/>
        <w:ind w:left="0" w:firstLine="0"/>
        <w:rPr>
          <w:bCs/>
        </w:rPr>
      </w:pPr>
      <w:r w:rsidRPr="00A80543">
        <w:rPr>
          <w:bCs/>
        </w:rPr>
        <w:t>Today, astronomical surveys generate enormous volumes of galaxy images. Manually reviewing and labeling such data is not only time-consuming but also subject to human bias and inconsistency. As a result, automated classification methods are no longer optional; they are necessary.</w:t>
      </w:r>
    </w:p>
    <w:p w14:paraId="57F267DE" w14:textId="77777777" w:rsidR="00A80543" w:rsidRPr="00A80543" w:rsidRDefault="00A80543" w:rsidP="00A80543">
      <w:pPr>
        <w:spacing w:after="253" w:line="259" w:lineRule="auto"/>
        <w:ind w:left="0" w:firstLine="0"/>
        <w:rPr>
          <w:bCs/>
        </w:rPr>
      </w:pPr>
      <w:r w:rsidRPr="00A80543">
        <w:rPr>
          <w:bCs/>
        </w:rPr>
        <w:t>Deep learning models, particularly convolutional neural networks (CNNs), have demonstrated strong performance in image-based tasks. Their ability to learn features directly from raw pixel data makes them well suited for galaxy image analysis. However, high accuracy alone does not guarantee scientific usefulness. In astrophysics, researchers need to understand why a model makes a certain decision. They also need to know how stable that decision is under variations in imaging conditions, and how confident the model is in its prediction.</w:t>
      </w:r>
    </w:p>
    <w:p w14:paraId="09879ED8" w14:textId="77777777" w:rsidR="00A80543" w:rsidRPr="00A80543" w:rsidRDefault="00A80543" w:rsidP="00A80543">
      <w:pPr>
        <w:spacing w:after="253" w:line="259" w:lineRule="auto"/>
        <w:ind w:left="0" w:firstLine="0"/>
        <w:rPr>
          <w:bCs/>
        </w:rPr>
      </w:pPr>
      <w:r w:rsidRPr="00A80543">
        <w:rPr>
          <w:bCs/>
        </w:rPr>
        <w:t>For these reasons, this thesis does not focus solely on classification performance. Instead, it aims to develop a framework that combines predictive accuracy with interpretability, robustness evaluation, and uncertainty estimation.</w:t>
      </w:r>
    </w:p>
    <w:p w14:paraId="0F959DE1" w14:textId="77777777" w:rsidR="00A80543" w:rsidRDefault="00A80543" w:rsidP="00A80543">
      <w:pPr>
        <w:spacing w:after="253" w:line="259" w:lineRule="auto"/>
        <w:ind w:left="0" w:firstLine="0"/>
        <w:rPr>
          <w:bCs/>
        </w:rPr>
      </w:pPr>
    </w:p>
    <w:p w14:paraId="3503FED5" w14:textId="77777777" w:rsidR="00A80543" w:rsidRDefault="00A80543" w:rsidP="00A80543">
      <w:pPr>
        <w:spacing w:after="253" w:line="259" w:lineRule="auto"/>
        <w:ind w:left="0" w:firstLine="0"/>
        <w:rPr>
          <w:bCs/>
        </w:rPr>
      </w:pPr>
    </w:p>
    <w:p w14:paraId="327EC931" w14:textId="77777777" w:rsidR="00A80543" w:rsidRDefault="00A80543" w:rsidP="00A80543">
      <w:pPr>
        <w:spacing w:after="253" w:line="259" w:lineRule="auto"/>
        <w:ind w:left="0" w:firstLine="0"/>
        <w:rPr>
          <w:bCs/>
        </w:rPr>
      </w:pPr>
    </w:p>
    <w:p w14:paraId="0383E2ED" w14:textId="77777777" w:rsidR="00503203" w:rsidRDefault="00503203" w:rsidP="00A80543">
      <w:pPr>
        <w:spacing w:after="253" w:line="259" w:lineRule="auto"/>
        <w:ind w:left="0" w:firstLine="0"/>
        <w:rPr>
          <w:bCs/>
        </w:rPr>
      </w:pPr>
    </w:p>
    <w:p w14:paraId="5F79E5A1" w14:textId="77777777" w:rsidR="00503203" w:rsidRDefault="00503203" w:rsidP="00A80543">
      <w:pPr>
        <w:spacing w:after="253" w:line="259" w:lineRule="auto"/>
        <w:ind w:left="0" w:firstLine="0"/>
        <w:rPr>
          <w:bCs/>
        </w:rPr>
      </w:pPr>
    </w:p>
    <w:p w14:paraId="2B67ABDC" w14:textId="7553FF87" w:rsidR="00A80543" w:rsidRPr="00503203" w:rsidRDefault="00A80543" w:rsidP="00503203">
      <w:pPr>
        <w:pStyle w:val="Heading2"/>
        <w:rPr>
          <w:sz w:val="28"/>
          <w:szCs w:val="16"/>
        </w:rPr>
      </w:pPr>
      <w:bookmarkStart w:id="18" w:name="_Toc222528291"/>
      <w:r w:rsidRPr="00503203">
        <w:rPr>
          <w:sz w:val="28"/>
          <w:szCs w:val="16"/>
        </w:rPr>
        <w:lastRenderedPageBreak/>
        <w:t>1.2 Problem Definition</w:t>
      </w:r>
      <w:bookmarkEnd w:id="18"/>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Default="00A80543" w:rsidP="00A80543">
      <w:pPr>
        <w:spacing w:after="253" w:line="259" w:lineRule="auto"/>
        <w:ind w:left="0" w:firstLine="0"/>
        <w:rPr>
          <w:bCs/>
          <w:lang w:val="en-GB"/>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5CCAFC0B" w:rsidR="00970D91" w:rsidRPr="00970D91" w:rsidRDefault="002A7C35" w:rsidP="00A80543">
      <w:pPr>
        <w:spacing w:after="253" w:line="259" w:lineRule="auto"/>
        <w:ind w:left="0" w:firstLine="0"/>
        <w:rPr>
          <w:bCs/>
          <w:lang w:val="en-GB"/>
        </w:rPr>
      </w:pPr>
      <w:r>
        <w:rPr>
          <w:bCs/>
          <w:lang w:val="en-GB"/>
        </w:rPr>
        <w:t xml:space="preserve">Finally, </w:t>
      </w:r>
      <w:r w:rsidR="00970D91" w:rsidRPr="00970D91">
        <w:rPr>
          <w:bCs/>
          <w:lang w:val="en-GB"/>
        </w:rPr>
        <w:t xml:space="preserve">In this study, the Galaxy10 DECals dataset is used as the primary benchmark dataset for galaxy morphology classification. The dataset is derived from the Galaxy Zoo project and provides </w:t>
      </w:r>
      <w:r w:rsidRPr="00970D91">
        <w:rPr>
          <w:bCs/>
          <w:lang w:val="en-GB"/>
        </w:rPr>
        <w:t>labelled</w:t>
      </w:r>
      <w:r w:rsidR="00970D91" w:rsidRPr="00970D91">
        <w:rPr>
          <w:bCs/>
          <w:lang w:val="en-GB"/>
        </w:rPr>
        <w:t xml:space="preserve"> galaxy images suitable for supervised deep learning experiments.</w:t>
      </w:r>
    </w:p>
    <w:p w14:paraId="264213CE" w14:textId="77777777" w:rsidR="00A80543" w:rsidRDefault="00A80543" w:rsidP="00A80543">
      <w:pPr>
        <w:spacing w:after="253" w:line="259" w:lineRule="auto"/>
        <w:ind w:left="0" w:firstLine="0"/>
        <w:rPr>
          <w:bCs/>
        </w:rPr>
      </w:pPr>
    </w:p>
    <w:p w14:paraId="1CC3E663" w14:textId="77777777" w:rsidR="00841290" w:rsidRDefault="00841290"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19" w:name="_Toc222528292"/>
      <w:r w:rsidRPr="00503203">
        <w:rPr>
          <w:sz w:val="28"/>
          <w:szCs w:val="16"/>
        </w:rPr>
        <w:lastRenderedPageBreak/>
        <w:t>1.3 Thesis Objectives</w:t>
      </w:r>
      <w:bookmarkEnd w:id="19"/>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7530667C" w:rsidR="00A80543" w:rsidRPr="00475D07" w:rsidRDefault="00A80543" w:rsidP="00475D07">
      <w:pPr>
        <w:pStyle w:val="ListParagraph"/>
        <w:numPr>
          <w:ilvl w:val="0"/>
          <w:numId w:val="21"/>
        </w:numPr>
        <w:spacing w:after="253" w:line="259" w:lineRule="auto"/>
        <w:jc w:val="left"/>
        <w:rPr>
          <w:bCs/>
        </w:rPr>
      </w:pPr>
      <w:r w:rsidRPr="00475D07">
        <w:rPr>
          <w:bCs/>
        </w:rPr>
        <w:t>To develop baseline convolutional neural network models 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0" w:name="_Toc222528293"/>
      <w:r w:rsidRPr="00503203">
        <w:rPr>
          <w:sz w:val="28"/>
          <w:szCs w:val="16"/>
        </w:rPr>
        <w:t>1.4 Thesis Contribution</w:t>
      </w:r>
      <w:bookmarkEnd w:id="20"/>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Second, it introduces a robustness evaluation procedure that measures how performance changes under simulated observational variability.</w:t>
      </w:r>
    </w:p>
    <w:p w14:paraId="32E70E6D" w14:textId="77777777" w:rsidR="00A80543" w:rsidRPr="00A80543" w:rsidRDefault="00A80543" w:rsidP="00A80543">
      <w:pPr>
        <w:spacing w:after="253" w:line="259" w:lineRule="auto"/>
        <w:ind w:left="0" w:firstLine="0"/>
        <w:rPr>
          <w:bCs/>
        </w:rPr>
      </w:pPr>
      <w:r w:rsidRPr="00A80543">
        <w:rPr>
          <w:bCs/>
        </w:rPr>
        <w:t>Third, it integrates uncertainty estimation into the classification pipeline, which is particularly important in cases of ambiguous morphology.</w:t>
      </w:r>
    </w:p>
    <w:p w14:paraId="652141EA" w14:textId="77777777" w:rsidR="00A80543" w:rsidRPr="00A80543" w:rsidRDefault="00A80543" w:rsidP="00A80543">
      <w:pPr>
        <w:spacing w:after="253" w:line="259" w:lineRule="auto"/>
        <w:ind w:left="0" w:firstLine="0"/>
        <w:rPr>
          <w:bCs/>
        </w:rPr>
      </w:pPr>
      <w:r w:rsidRPr="00A80543">
        <w:rPr>
          <w:bCs/>
        </w:rPr>
        <w:t>Finally, it applies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1" w:name="_Toc222528294"/>
      <w:r w:rsidRPr="00503203">
        <w:rPr>
          <w:sz w:val="28"/>
          <w:szCs w:val="16"/>
        </w:rPr>
        <w:lastRenderedPageBreak/>
        <w:t>1.5 Thesis Organization</w:t>
      </w:r>
      <w:bookmarkEnd w:id="21"/>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Pr>
      </w:pPr>
    </w:p>
    <w:p w14:paraId="3BA09BAF" w14:textId="77777777" w:rsidR="00841290" w:rsidRDefault="00841290" w:rsidP="00A80543">
      <w:pPr>
        <w:spacing w:after="253" w:line="259" w:lineRule="auto"/>
        <w:ind w:left="0" w:firstLine="0"/>
        <w:jc w:val="left"/>
        <w:rPr>
          <w:bCs/>
        </w:rPr>
      </w:pPr>
    </w:p>
    <w:p w14:paraId="19066A6A" w14:textId="77777777" w:rsidR="00841290" w:rsidRDefault="00841290" w:rsidP="00A80543">
      <w:pPr>
        <w:spacing w:after="253" w:line="259" w:lineRule="auto"/>
        <w:ind w:left="0" w:firstLine="0"/>
        <w:jc w:val="left"/>
        <w:rPr>
          <w:bCs/>
        </w:rPr>
      </w:pP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Default="00475D07" w:rsidP="00A80543">
      <w:pPr>
        <w:spacing w:after="253" w:line="259" w:lineRule="auto"/>
        <w:ind w:left="0" w:firstLine="0"/>
        <w:jc w:val="left"/>
        <w:rPr>
          <w:bCs/>
        </w:rPr>
      </w:pPr>
    </w:p>
    <w:p w14:paraId="43449931" w14:textId="77777777" w:rsidR="00841290" w:rsidRPr="00A80543" w:rsidRDefault="00841290" w:rsidP="00A80543">
      <w:pPr>
        <w:spacing w:after="253" w:line="259" w:lineRule="auto"/>
        <w:ind w:left="0" w:firstLine="0"/>
        <w:jc w:val="left"/>
        <w:rPr>
          <w:bCs/>
        </w:rPr>
      </w:pPr>
    </w:p>
    <w:p w14:paraId="04A9D78B" w14:textId="75D65EB7" w:rsidR="00AA559B" w:rsidRDefault="003C51FB" w:rsidP="00503203">
      <w:pPr>
        <w:pStyle w:val="Heading1"/>
      </w:pPr>
      <w:bookmarkStart w:id="22" w:name="_Toc222528295"/>
      <w:r w:rsidRPr="00D25F1C">
        <w:lastRenderedPageBreak/>
        <w:t xml:space="preserve">Chapter </w:t>
      </w:r>
      <w:r w:rsidR="00762DA6">
        <w:t>2</w:t>
      </w:r>
      <w:r w:rsidR="00762DA6">
        <w:rPr>
          <w:rFonts w:hint="cs"/>
          <w:rtl/>
        </w:rPr>
        <w:t xml:space="preserve"> </w:t>
      </w:r>
      <w:r w:rsidR="00762DA6">
        <w:t>Background</w:t>
      </w:r>
      <w:r w:rsidR="00762DA6" w:rsidRPr="00762DA6">
        <w:t xml:space="preserve"> </w:t>
      </w:r>
      <w:r w:rsidR="00762DA6">
        <w:t xml:space="preserve">and </w:t>
      </w:r>
      <w:r w:rsidR="00762DA6">
        <w:rPr>
          <w:rFonts w:hint="cs"/>
          <w:rtl/>
        </w:rPr>
        <w:t xml:space="preserve"> </w:t>
      </w:r>
      <w:r w:rsidRPr="00D25F1C">
        <w:t xml:space="preserve"> Related Work</w:t>
      </w:r>
      <w:bookmarkEnd w:id="22"/>
      <w:r w:rsidRPr="00D25F1C">
        <w:t xml:space="preserve"> </w:t>
      </w:r>
    </w:p>
    <w:p w14:paraId="4E43F9AF" w14:textId="77777777" w:rsidR="00776E6C" w:rsidRDefault="00776E6C" w:rsidP="00776E6C"/>
    <w:p w14:paraId="20CE9621" w14:textId="77777777" w:rsidR="00776E6C" w:rsidRDefault="00776E6C" w:rsidP="00776E6C"/>
    <w:p w14:paraId="17B40AC8" w14:textId="77777777" w:rsidR="00776E6C" w:rsidRDefault="00776E6C" w:rsidP="00776E6C"/>
    <w:p w14:paraId="01BBD6F1" w14:textId="77777777" w:rsidR="00776E6C" w:rsidRDefault="00776E6C" w:rsidP="00776E6C"/>
    <w:p w14:paraId="3F6F72A4" w14:textId="77777777" w:rsidR="00776E6C" w:rsidRDefault="00776E6C" w:rsidP="00776E6C"/>
    <w:p w14:paraId="28CFA34A" w14:textId="77777777" w:rsidR="00776E6C" w:rsidRDefault="00776E6C" w:rsidP="00776E6C"/>
    <w:p w14:paraId="11ADC31A" w14:textId="77777777" w:rsidR="00776E6C" w:rsidRDefault="00776E6C" w:rsidP="00776E6C"/>
    <w:p w14:paraId="58C5E10B" w14:textId="77777777" w:rsidR="00776E6C" w:rsidRDefault="00776E6C" w:rsidP="00776E6C"/>
    <w:p w14:paraId="53141139" w14:textId="77777777" w:rsidR="00776E6C" w:rsidRDefault="00776E6C" w:rsidP="00776E6C"/>
    <w:p w14:paraId="470DA667" w14:textId="77777777" w:rsidR="00776E6C" w:rsidRDefault="00776E6C" w:rsidP="00776E6C"/>
    <w:p w14:paraId="018BE5B2" w14:textId="77777777" w:rsidR="00776E6C" w:rsidRDefault="00776E6C" w:rsidP="00776E6C"/>
    <w:p w14:paraId="714CC824" w14:textId="77777777" w:rsidR="00776E6C" w:rsidRDefault="00776E6C" w:rsidP="00776E6C"/>
    <w:p w14:paraId="05FEF2AE" w14:textId="77777777" w:rsidR="00776E6C" w:rsidRDefault="00776E6C" w:rsidP="00776E6C"/>
    <w:p w14:paraId="15416356" w14:textId="77777777" w:rsidR="00776E6C" w:rsidRDefault="00776E6C" w:rsidP="00776E6C"/>
    <w:p w14:paraId="61A2C2B6" w14:textId="77777777" w:rsidR="00776E6C" w:rsidRDefault="00776E6C" w:rsidP="00776E6C"/>
    <w:p w14:paraId="2EDF1BFF" w14:textId="77777777" w:rsidR="00776E6C" w:rsidRDefault="00776E6C" w:rsidP="00776E6C"/>
    <w:p w14:paraId="4041C926" w14:textId="77777777" w:rsidR="00776E6C" w:rsidRDefault="00776E6C" w:rsidP="00776E6C"/>
    <w:p w14:paraId="20C68C90" w14:textId="77777777" w:rsidR="00776E6C" w:rsidRDefault="00776E6C" w:rsidP="00776E6C"/>
    <w:p w14:paraId="040F4D23" w14:textId="77777777" w:rsidR="00776E6C" w:rsidRDefault="00776E6C" w:rsidP="00776E6C"/>
    <w:p w14:paraId="4CDADD93" w14:textId="77777777" w:rsidR="00776E6C" w:rsidRDefault="00776E6C" w:rsidP="00776E6C"/>
    <w:p w14:paraId="2C4B53AE" w14:textId="77777777" w:rsidR="00776E6C" w:rsidRDefault="00776E6C" w:rsidP="00776E6C"/>
    <w:p w14:paraId="2E0B5F89" w14:textId="77777777" w:rsidR="00776E6C" w:rsidRDefault="00776E6C" w:rsidP="00776E6C"/>
    <w:p w14:paraId="055CCFDB" w14:textId="77777777" w:rsidR="00776E6C" w:rsidRDefault="00776E6C" w:rsidP="00776E6C"/>
    <w:p w14:paraId="2E98CA7B" w14:textId="77777777" w:rsidR="00776E6C" w:rsidRDefault="00776E6C" w:rsidP="00776E6C"/>
    <w:p w14:paraId="369CACD9" w14:textId="77777777" w:rsidR="00776E6C" w:rsidRDefault="00776E6C" w:rsidP="00776E6C"/>
    <w:p w14:paraId="0724F682" w14:textId="77777777" w:rsidR="00776E6C" w:rsidRDefault="00776E6C" w:rsidP="00776E6C"/>
    <w:p w14:paraId="12CDD41F" w14:textId="77777777" w:rsidR="00776E6C" w:rsidRDefault="00776E6C" w:rsidP="00776E6C"/>
    <w:p w14:paraId="43BCEAFE" w14:textId="77777777" w:rsidR="00776E6C" w:rsidRDefault="00776E6C" w:rsidP="00776E6C"/>
    <w:p w14:paraId="43B153F6" w14:textId="77777777" w:rsidR="00776E6C" w:rsidRDefault="00776E6C" w:rsidP="00776E6C"/>
    <w:p w14:paraId="680B28FF" w14:textId="77777777" w:rsidR="00776E6C" w:rsidRDefault="00776E6C" w:rsidP="00776E6C"/>
    <w:p w14:paraId="3BF3DB36" w14:textId="77777777" w:rsidR="00776E6C" w:rsidRDefault="00776E6C" w:rsidP="00776E6C"/>
    <w:p w14:paraId="779C2358" w14:textId="77777777" w:rsidR="00776E6C" w:rsidRPr="00776E6C" w:rsidRDefault="00776E6C" w:rsidP="00776E6C"/>
    <w:p w14:paraId="1C314C4B" w14:textId="3AEDC24E" w:rsidR="003C74F3" w:rsidRDefault="00AA559B" w:rsidP="00776E6C">
      <w:pPr>
        <w:pStyle w:val="Heading1"/>
      </w:pPr>
      <w:bookmarkStart w:id="23" w:name="_Toc222528296"/>
      <w:r>
        <w:lastRenderedPageBreak/>
        <w:t xml:space="preserve">Chapter </w:t>
      </w:r>
      <w:r w:rsidR="00A80543">
        <w:t>3:</w:t>
      </w:r>
      <w:r w:rsidR="003C51FB">
        <w:t xml:space="preserve"> Proposed Approach </w:t>
      </w:r>
      <w:r w:rsidR="00830DBB">
        <w:t>(Methodology)</w:t>
      </w:r>
      <w:bookmarkEnd w:id="23"/>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79B2CDFF" w14:textId="77777777" w:rsidR="00776E6C" w:rsidRDefault="00776E6C" w:rsidP="00776E6C"/>
    <w:p w14:paraId="5B95AE44" w14:textId="77777777" w:rsidR="00776E6C" w:rsidRDefault="00776E6C" w:rsidP="00776E6C"/>
    <w:p w14:paraId="184B3FA5" w14:textId="77777777" w:rsidR="00776E6C" w:rsidRDefault="00776E6C" w:rsidP="00776E6C"/>
    <w:p w14:paraId="19D567B9" w14:textId="77777777" w:rsidR="00776E6C" w:rsidRDefault="00776E6C" w:rsidP="00776E6C"/>
    <w:p w14:paraId="2AF8E253" w14:textId="77777777" w:rsidR="00776E6C" w:rsidRDefault="00776E6C" w:rsidP="00776E6C"/>
    <w:p w14:paraId="290F53E2" w14:textId="77777777" w:rsidR="00776E6C" w:rsidRDefault="00776E6C" w:rsidP="00776E6C"/>
    <w:p w14:paraId="4C11D4C0" w14:textId="77777777" w:rsidR="00776E6C" w:rsidRDefault="00776E6C" w:rsidP="00776E6C"/>
    <w:p w14:paraId="631BA6CF" w14:textId="77777777" w:rsidR="00776E6C" w:rsidRDefault="00776E6C" w:rsidP="00776E6C"/>
    <w:p w14:paraId="36DB43F8" w14:textId="77777777" w:rsidR="00776E6C" w:rsidRDefault="00776E6C" w:rsidP="00776E6C"/>
    <w:p w14:paraId="14CB42BC" w14:textId="77777777" w:rsidR="00776E6C" w:rsidRDefault="00776E6C" w:rsidP="00776E6C"/>
    <w:p w14:paraId="54CBDE44" w14:textId="77777777" w:rsidR="00776E6C" w:rsidRPr="00776E6C" w:rsidRDefault="00776E6C" w:rsidP="00776E6C"/>
    <w:p w14:paraId="1D35A019" w14:textId="77777777" w:rsidR="00EA20A6" w:rsidRPr="003C74F3" w:rsidRDefault="00EA20A6" w:rsidP="001B560A">
      <w:pPr>
        <w:rPr>
          <w:lang w:val="en-GB"/>
        </w:rPr>
      </w:pPr>
    </w:p>
    <w:p w14:paraId="5A161D51" w14:textId="048BC1A4" w:rsidR="000B518F" w:rsidRPr="00010059" w:rsidRDefault="003C51FB" w:rsidP="001B560A">
      <w:pPr>
        <w:pStyle w:val="Heading1"/>
      </w:pPr>
      <w:r>
        <w:lastRenderedPageBreak/>
        <w:t xml:space="preserve"> </w:t>
      </w:r>
      <w:bookmarkStart w:id="24" w:name="_Toc222528297"/>
      <w:r w:rsidR="00AA559B">
        <w:t xml:space="preserve">Chapter </w:t>
      </w:r>
      <w:r w:rsidR="00A80543">
        <w:t>4: Experimental</w:t>
      </w:r>
      <w:r>
        <w:t xml:space="preserve"> Results and Discussion</w:t>
      </w:r>
      <w:bookmarkEnd w:id="24"/>
      <w:r>
        <w:t xml:space="preserve">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3FB9EEFB" w:rsidR="000B518F" w:rsidRDefault="00AA559B" w:rsidP="001B560A">
      <w:pPr>
        <w:pStyle w:val="Heading1"/>
      </w:pPr>
      <w:bookmarkStart w:id="25" w:name="_Toc222528298"/>
      <w:r>
        <w:lastRenderedPageBreak/>
        <w:t xml:space="preserve">Chapter </w:t>
      </w:r>
      <w:r w:rsidR="00A80543">
        <w:t>5:</w:t>
      </w:r>
      <w:r w:rsidR="003C51FB">
        <w:t xml:space="preserve"> Conclusion and Future Work</w:t>
      </w:r>
      <w:bookmarkEnd w:id="25"/>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pPr>
    </w:p>
    <w:p w14:paraId="0D04686B" w14:textId="77777777" w:rsidR="00A80543" w:rsidRDefault="00A80543">
      <w:pPr>
        <w:spacing w:after="0" w:line="259" w:lineRule="auto"/>
        <w:ind w:left="0" w:firstLine="0"/>
        <w:jc w:val="left"/>
      </w:pPr>
    </w:p>
    <w:p w14:paraId="4879A9F9" w14:textId="77777777" w:rsidR="00A80543" w:rsidRDefault="00A80543">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56B0927B" w14:textId="77777777" w:rsidR="00010059" w:rsidRDefault="00010059" w:rsidP="001B560A">
      <w:pPr>
        <w:pStyle w:val="Heading2"/>
        <w:spacing w:after="343" w:line="265" w:lineRule="auto"/>
        <w:ind w:left="0" w:right="1026" w:firstLine="0"/>
      </w:pPr>
    </w:p>
    <w:p w14:paraId="4BEDD771" w14:textId="77777777" w:rsidR="001B560A" w:rsidRPr="001B560A" w:rsidRDefault="001B560A" w:rsidP="001B560A"/>
    <w:p w14:paraId="6A387E9C" w14:textId="1EC3C02F" w:rsidR="000B518F" w:rsidRDefault="003C51FB" w:rsidP="001B560A">
      <w:pPr>
        <w:pStyle w:val="Heading1"/>
      </w:pPr>
      <w:bookmarkStart w:id="26" w:name="_Toc222528299"/>
      <w:r>
        <w:lastRenderedPageBreak/>
        <w:t>References</w:t>
      </w:r>
      <w:bookmarkEnd w:id="26"/>
      <w:r>
        <w:t xml:space="preserve"> </w:t>
      </w:r>
    </w:p>
    <w:p w14:paraId="4AA56499" w14:textId="00C0B99D" w:rsidR="000B518F" w:rsidRDefault="003C51FB">
      <w:pPr>
        <w:spacing w:after="284"/>
        <w:ind w:left="-5" w:right="67"/>
      </w:pPr>
      <w:r>
        <w:t xml:space="preserve"> </w:t>
      </w:r>
    </w:p>
    <w:sectPr w:rsidR="000B518F" w:rsidSect="00E55C20">
      <w:footerReference w:type="even"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82D326" w14:textId="77777777" w:rsidR="00A80894" w:rsidRDefault="00A80894">
      <w:pPr>
        <w:spacing w:after="0" w:line="240" w:lineRule="auto"/>
      </w:pPr>
      <w:r>
        <w:separator/>
      </w:r>
    </w:p>
  </w:endnote>
  <w:endnote w:type="continuationSeparator" w:id="0">
    <w:p w14:paraId="38A68E3E" w14:textId="77777777" w:rsidR="00A80894" w:rsidRDefault="00A80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433B4A" w14:textId="69BB6193"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496968" w:rsidRPr="00496968">
      <w:rPr>
        <w:noProof/>
        <w:sz w:val="24"/>
      </w:rPr>
      <w:t>vii</w:t>
    </w:r>
    <w:r>
      <w:rPr>
        <w:sz w:val="24"/>
      </w:rPr>
      <w:fldChar w:fldCharType="end"/>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52D80" w14:textId="77777777" w:rsidR="00A80894" w:rsidRDefault="00A80894">
      <w:pPr>
        <w:spacing w:after="0" w:line="240" w:lineRule="auto"/>
      </w:pPr>
      <w:r>
        <w:separator/>
      </w:r>
    </w:p>
  </w:footnote>
  <w:footnote w:type="continuationSeparator" w:id="0">
    <w:p w14:paraId="7E8AF410" w14:textId="77777777" w:rsidR="00A80894" w:rsidRDefault="00A808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6"/>
  </w:num>
  <w:num w:numId="2">
    <w:abstractNumId w:val="20"/>
  </w:num>
  <w:num w:numId="3">
    <w:abstractNumId w:val="3"/>
  </w:num>
  <w:num w:numId="4">
    <w:abstractNumId w:val="4"/>
  </w:num>
  <w:num w:numId="5">
    <w:abstractNumId w:val="7"/>
  </w:num>
  <w:num w:numId="6">
    <w:abstractNumId w:val="11"/>
  </w:num>
  <w:num w:numId="7">
    <w:abstractNumId w:val="1"/>
  </w:num>
  <w:num w:numId="8">
    <w:abstractNumId w:val="14"/>
  </w:num>
  <w:num w:numId="9">
    <w:abstractNumId w:val="15"/>
  </w:num>
  <w:num w:numId="10">
    <w:abstractNumId w:val="5"/>
  </w:num>
  <w:num w:numId="11">
    <w:abstractNumId w:val="6"/>
  </w:num>
  <w:num w:numId="12">
    <w:abstractNumId w:val="8"/>
  </w:num>
  <w:num w:numId="13">
    <w:abstractNumId w:val="9"/>
  </w:num>
  <w:num w:numId="14">
    <w:abstractNumId w:val="19"/>
  </w:num>
  <w:num w:numId="15">
    <w:abstractNumId w:val="18"/>
  </w:num>
  <w:num w:numId="16">
    <w:abstractNumId w:val="12"/>
  </w:num>
  <w:num w:numId="17">
    <w:abstractNumId w:val="13"/>
  </w:num>
  <w:num w:numId="18">
    <w:abstractNumId w:val="10"/>
  </w:num>
  <w:num w:numId="19">
    <w:abstractNumId w:val="0"/>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5DD7"/>
    <w:rsid w:val="00010059"/>
    <w:rsid w:val="00094739"/>
    <w:rsid w:val="000B518F"/>
    <w:rsid w:val="000B6E24"/>
    <w:rsid w:val="000D1123"/>
    <w:rsid w:val="000E4A33"/>
    <w:rsid w:val="00125523"/>
    <w:rsid w:val="0014139D"/>
    <w:rsid w:val="00167D2A"/>
    <w:rsid w:val="001A0305"/>
    <w:rsid w:val="001B560A"/>
    <w:rsid w:val="001C536E"/>
    <w:rsid w:val="001D0A09"/>
    <w:rsid w:val="001D7550"/>
    <w:rsid w:val="001E6326"/>
    <w:rsid w:val="001F1A66"/>
    <w:rsid w:val="00213A8C"/>
    <w:rsid w:val="00222FC1"/>
    <w:rsid w:val="002A7C35"/>
    <w:rsid w:val="00303E76"/>
    <w:rsid w:val="003234FD"/>
    <w:rsid w:val="00333218"/>
    <w:rsid w:val="00344B96"/>
    <w:rsid w:val="003C51FB"/>
    <w:rsid w:val="003C74F3"/>
    <w:rsid w:val="00433453"/>
    <w:rsid w:val="00475D07"/>
    <w:rsid w:val="00496968"/>
    <w:rsid w:val="004A2AF1"/>
    <w:rsid w:val="00503203"/>
    <w:rsid w:val="00511F68"/>
    <w:rsid w:val="00551FDD"/>
    <w:rsid w:val="00554CDA"/>
    <w:rsid w:val="00573BA1"/>
    <w:rsid w:val="005B732C"/>
    <w:rsid w:val="00637283"/>
    <w:rsid w:val="006552CA"/>
    <w:rsid w:val="00657507"/>
    <w:rsid w:val="0068116F"/>
    <w:rsid w:val="00686D32"/>
    <w:rsid w:val="006B169B"/>
    <w:rsid w:val="006E095F"/>
    <w:rsid w:val="00762DA6"/>
    <w:rsid w:val="00776E6C"/>
    <w:rsid w:val="007C5DC3"/>
    <w:rsid w:val="00830DBB"/>
    <w:rsid w:val="00841290"/>
    <w:rsid w:val="00865B7B"/>
    <w:rsid w:val="00875F7C"/>
    <w:rsid w:val="008B7D9C"/>
    <w:rsid w:val="008F1F37"/>
    <w:rsid w:val="008F5C64"/>
    <w:rsid w:val="00932B25"/>
    <w:rsid w:val="00944E00"/>
    <w:rsid w:val="00957B15"/>
    <w:rsid w:val="00963C65"/>
    <w:rsid w:val="00970D91"/>
    <w:rsid w:val="009C4D24"/>
    <w:rsid w:val="00A16A12"/>
    <w:rsid w:val="00A65A99"/>
    <w:rsid w:val="00A709F6"/>
    <w:rsid w:val="00A80543"/>
    <w:rsid w:val="00A80894"/>
    <w:rsid w:val="00A90278"/>
    <w:rsid w:val="00AA559B"/>
    <w:rsid w:val="00AA5859"/>
    <w:rsid w:val="00AE2200"/>
    <w:rsid w:val="00B01BFC"/>
    <w:rsid w:val="00B03E80"/>
    <w:rsid w:val="00B06EF1"/>
    <w:rsid w:val="00B329A8"/>
    <w:rsid w:val="00B34934"/>
    <w:rsid w:val="00B526CE"/>
    <w:rsid w:val="00B578B9"/>
    <w:rsid w:val="00BE1C9C"/>
    <w:rsid w:val="00C273AA"/>
    <w:rsid w:val="00C41546"/>
    <w:rsid w:val="00CA6A27"/>
    <w:rsid w:val="00CC7039"/>
    <w:rsid w:val="00D25F1C"/>
    <w:rsid w:val="00E1533D"/>
    <w:rsid w:val="00E534D7"/>
    <w:rsid w:val="00E55C20"/>
    <w:rsid w:val="00E60A24"/>
    <w:rsid w:val="00EA20A6"/>
    <w:rsid w:val="00EA2F47"/>
    <w:rsid w:val="00EA512E"/>
    <w:rsid w:val="00ED0A4D"/>
    <w:rsid w:val="00EF3C25"/>
    <w:rsid w:val="00F80519"/>
    <w:rsid w:val="00FE682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
    <w:name w:val="Unresolved Mention"/>
    <w:basedOn w:val="DefaultParagraphFont"/>
    <w:uiPriority w:val="99"/>
    <w:semiHidden/>
    <w:unhideWhenUsed/>
    <w:rsid w:val="00F80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2000097@st.midocean.edu.km" TargetMode="Externa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7</TotalTime>
  <Pages>16</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Mohammed Taleb</cp:lastModifiedBy>
  <cp:revision>3</cp:revision>
  <dcterms:created xsi:type="dcterms:W3CDTF">2026-02-20T21:59:00Z</dcterms:created>
  <dcterms:modified xsi:type="dcterms:W3CDTF">2026-02-20T22:06:00Z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