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A559B" w:rsidRDefault="00AA559B" w14:paraId="1E7B4578" w14:textId="5FFD2ABA">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559B" w:rsidP="00AA559B" w:rsidRDefault="00AA559B" w14:paraId="0C5EB458" w14:textId="2847A7CD">
      <w:pPr>
        <w:pStyle w:val="Heading2"/>
        <w:spacing w:after="156" w:line="265" w:lineRule="auto"/>
        <w:jc w:val="center"/>
      </w:pPr>
    </w:p>
    <w:p w:rsidR="00AA559B" w:rsidP="00AA559B" w:rsidRDefault="00AA559B" w14:paraId="28394C77" w14:textId="49551209">
      <w:pPr>
        <w:pStyle w:val="Heading2"/>
        <w:spacing w:after="156" w:line="265" w:lineRule="auto"/>
        <w:jc w:val="center"/>
      </w:pPr>
    </w:p>
    <w:p w:rsidRPr="00AA559B" w:rsidR="00AA559B" w:rsidP="00AA559B" w:rsidRDefault="00AA559B" w14:paraId="629E3B6C" w14:textId="77777777"/>
    <w:p w:rsidR="32AC997D" w:rsidP="77DC26F7" w:rsidRDefault="32AC997D" w14:paraId="27CFF039" w14:textId="01820AD1">
      <w:pPr>
        <w:pStyle w:val="Normal"/>
        <w:rPr>
          <w:sz w:val="28"/>
          <w:szCs w:val="28"/>
        </w:rPr>
      </w:pPr>
      <w:r w:rsidRPr="77DC26F7" w:rsidR="32AC997D">
        <w:rPr>
          <w:sz w:val="32"/>
          <w:szCs w:val="32"/>
        </w:rPr>
        <w:t>Deep Learning-Based Network Intrusion Detection Using a Hybrid CNN-LSTM Framework</w:t>
      </w:r>
    </w:p>
    <w:p w:rsidR="000B518F" w:rsidP="00AA559B" w:rsidRDefault="00AA559B" w14:paraId="334C362A" w14:textId="5D15E71C">
      <w:pPr>
        <w:spacing w:after="376" w:line="249" w:lineRule="auto"/>
        <w:ind w:left="0" w:right="1366" w:firstLine="4"/>
        <w:jc w:val="center"/>
      </w:pPr>
      <w:r>
        <w:rPr>
          <w:sz w:val="32"/>
        </w:rPr>
        <w:t>Prepared By</w:t>
      </w:r>
      <w:r w:rsidR="003C51FB">
        <w:rPr>
          <w:sz w:val="40"/>
        </w:rPr>
        <w:t xml:space="preserve"> </w:t>
      </w:r>
    </w:p>
    <w:p w:rsidRPr="00AA559B" w:rsidR="000B518F" w:rsidP="77DC26F7" w:rsidRDefault="00AA559B" w14:paraId="0DC6C174" w14:textId="3429005E">
      <w:pPr>
        <w:spacing w:after="252" w:line="259" w:lineRule="auto"/>
        <w:ind w:left="0" w:firstLine="0"/>
        <w:jc w:val="center"/>
        <w:rPr>
          <w:sz w:val="32"/>
          <w:szCs w:val="32"/>
        </w:rPr>
      </w:pPr>
      <w:r w:rsidRPr="77DC26F7" w:rsidR="00AA559B">
        <w:rPr>
          <w:sz w:val="32"/>
          <w:szCs w:val="32"/>
        </w:rPr>
        <w:t>Name:</w:t>
      </w:r>
      <w:r w:rsidRPr="77DC26F7" w:rsidR="18E537B1">
        <w:rPr>
          <w:sz w:val="32"/>
          <w:szCs w:val="32"/>
        </w:rPr>
        <w:t>Megern</w:t>
      </w:r>
      <w:r w:rsidRPr="77DC26F7" w:rsidR="18E537B1">
        <w:rPr>
          <w:sz w:val="32"/>
          <w:szCs w:val="32"/>
        </w:rPr>
        <w:t xml:space="preserve"> Qaisse</w:t>
      </w:r>
      <w:r>
        <w:tab/>
      </w:r>
      <w:r>
        <w:tab/>
      </w:r>
      <w:r>
        <w:tab/>
      </w:r>
      <w:r w:rsidRPr="77DC26F7" w:rsidR="00AA559B">
        <w:rPr>
          <w:sz w:val="32"/>
          <w:szCs w:val="32"/>
        </w:rPr>
        <w:t xml:space="preserve">ID </w:t>
      </w:r>
      <w:r w:rsidRPr="77DC26F7" w:rsidR="00AA559B">
        <w:rPr>
          <w:sz w:val="32"/>
          <w:szCs w:val="32"/>
        </w:rPr>
        <w:t>No.:</w:t>
      </w:r>
      <w:r w:rsidRPr="77DC26F7" w:rsidR="06BDE03F">
        <w:rPr>
          <w:sz w:val="32"/>
          <w:szCs w:val="32"/>
        </w:rPr>
        <w:t>253001866</w:t>
      </w:r>
    </w:p>
    <w:p w:rsidRPr="00AA559B" w:rsidR="00AA559B" w:rsidP="77DC26F7" w:rsidRDefault="00AA559B" w14:paraId="7970236F" w14:textId="589C816B">
      <w:pPr>
        <w:spacing w:after="252" w:line="259" w:lineRule="auto"/>
        <w:ind w:left="0" w:firstLine="0"/>
        <w:jc w:val="center"/>
        <w:rPr>
          <w:sz w:val="32"/>
          <w:szCs w:val="32"/>
        </w:rPr>
      </w:pPr>
    </w:p>
    <w:p w:rsidRPr="00AA559B" w:rsidR="00AA559B" w:rsidP="00AA559B" w:rsidRDefault="00AA559B" w14:paraId="7D9FE063" w14:textId="77777777">
      <w:pPr>
        <w:spacing w:after="252" w:line="259" w:lineRule="auto"/>
        <w:ind w:left="0" w:firstLine="0"/>
        <w:jc w:val="center"/>
        <w:rPr>
          <w:bCs/>
          <w:sz w:val="32"/>
          <w:szCs w:val="32"/>
        </w:rPr>
      </w:pPr>
    </w:p>
    <w:p w:rsidRPr="00AA559B" w:rsidR="000B518F" w:rsidP="00AA559B" w:rsidRDefault="00AA559B" w14:paraId="778716E8" w14:textId="64A83F5D">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rsidRPr="00AA559B" w:rsidR="00AA559B" w:rsidP="00AA559B" w:rsidRDefault="00AA559B" w14:paraId="113751A4" w14:textId="49C415BE">
      <w:pPr>
        <w:spacing w:after="424" w:line="249" w:lineRule="auto"/>
        <w:ind w:left="0" w:right="94" w:firstLine="4"/>
        <w:jc w:val="center"/>
        <w:rPr>
          <w:sz w:val="32"/>
          <w:szCs w:val="32"/>
        </w:rPr>
      </w:pPr>
      <w:r w:rsidRPr="00AA559B">
        <w:rPr>
          <w:sz w:val="32"/>
          <w:szCs w:val="32"/>
        </w:rPr>
        <w:t>At</w:t>
      </w:r>
    </w:p>
    <w:p w:rsidRPr="00AA559B" w:rsidR="00AA559B" w:rsidP="00AA559B" w:rsidRDefault="00AA559B" w14:paraId="0282EBC6" w14:textId="687877D3">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rsidRPr="00AA559B" w:rsidR="00AA559B" w:rsidP="00AA559B" w:rsidRDefault="00AA559B" w14:paraId="7099CA31" w14:textId="2DADA83F">
      <w:pPr>
        <w:spacing w:after="0" w:line="360" w:lineRule="auto"/>
        <w:ind w:left="0" w:right="94" w:firstLine="4"/>
        <w:jc w:val="center"/>
        <w:rPr>
          <w:sz w:val="32"/>
          <w:szCs w:val="32"/>
        </w:rPr>
      </w:pPr>
      <w:r w:rsidRPr="00AA559B">
        <w:rPr>
          <w:sz w:val="32"/>
          <w:szCs w:val="32"/>
        </w:rPr>
        <w:t>Midocean University</w:t>
      </w:r>
    </w:p>
    <w:p w:rsidRPr="00AA559B" w:rsidR="00AA559B" w:rsidP="00AA559B" w:rsidRDefault="00AA559B" w14:paraId="7A1C3F3E" w14:textId="672E7441">
      <w:pPr>
        <w:spacing w:after="424" w:line="249" w:lineRule="auto"/>
        <w:ind w:left="0" w:right="94" w:firstLine="4"/>
        <w:jc w:val="center"/>
        <w:rPr>
          <w:sz w:val="32"/>
          <w:szCs w:val="32"/>
        </w:rPr>
      </w:pPr>
      <w:r w:rsidRPr="00AA559B">
        <w:rPr>
          <w:sz w:val="32"/>
          <w:szCs w:val="32"/>
        </w:rPr>
        <w:t>UAE</w:t>
      </w:r>
    </w:p>
    <w:p w:rsidR="000B518F" w:rsidP="50FC3365" w:rsidRDefault="00AA559B" w14:paraId="1486AEA1" w14:textId="21538566">
      <w:pPr>
        <w:pStyle w:val="Normal"/>
        <w:spacing w:after="235" w:line="249" w:lineRule="auto"/>
        <w:ind w:left="0" w:right="1367" w:firstLine="4"/>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r w:rsidRPr="50FC3365" w:rsidR="00AA559B">
        <w:rPr>
          <w:sz w:val="32"/>
          <w:szCs w:val="32"/>
        </w:rPr>
        <w:t xml:space="preserve">Supervisor Name: </w:t>
      </w:r>
      <w:r w:rsidRPr="50FC3365" w:rsidR="7D02339B">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t>Dr. Amjad Qtaish</w:t>
      </w:r>
    </w:p>
    <w:p w:rsidR="00AA559B" w:rsidP="00AA559B" w:rsidRDefault="00AA559B" w14:paraId="3794069F" w14:textId="19223C70">
      <w:pPr>
        <w:spacing w:after="235" w:line="249" w:lineRule="auto"/>
        <w:ind w:left="0" w:right="1367" w:firstLine="4"/>
        <w:jc w:val="center"/>
        <w:rPr>
          <w:sz w:val="32"/>
          <w:szCs w:val="32"/>
        </w:rPr>
      </w:pPr>
      <w:r>
        <w:rPr>
          <w:sz w:val="32"/>
          <w:szCs w:val="32"/>
        </w:rPr>
        <w:t>Collage of Informatics, Midocean University, Comoros</w:t>
      </w:r>
    </w:p>
    <w:p w:rsidRPr="00AA559B" w:rsidR="000B518F" w:rsidP="00AA559B" w:rsidRDefault="00AA559B" w14:paraId="0DE62325" w14:textId="1D4F64FA">
      <w:pPr>
        <w:spacing w:after="235" w:line="249" w:lineRule="auto"/>
        <w:ind w:left="0" w:right="1367" w:firstLine="4"/>
        <w:jc w:val="center"/>
        <w:rPr>
          <w:sz w:val="32"/>
          <w:szCs w:val="32"/>
          <w:lang w:bidi="ar-EG"/>
        </w:rPr>
      </w:pPr>
      <w:proofErr w:type="gramStart"/>
      <w:r>
        <w:rPr>
          <w:sz w:val="32"/>
          <w:szCs w:val="32"/>
        </w:rPr>
        <w:t>Email:…</w:t>
      </w:r>
      <w:proofErr w:type="gramEnd"/>
      <w:r>
        <w:rPr>
          <w:sz w:val="32"/>
          <w:szCs w:val="32"/>
        </w:rPr>
        <w:t>………………….</w:t>
      </w:r>
    </w:p>
    <w:p w:rsidR="000B518F" w:rsidRDefault="003C51FB" w14:paraId="50DEEEF3" w14:textId="77777777">
      <w:pPr>
        <w:spacing w:after="0" w:line="259" w:lineRule="auto"/>
        <w:ind w:left="473" w:firstLine="0"/>
        <w:jc w:val="center"/>
      </w:pPr>
      <w:r>
        <w:rPr>
          <w:sz w:val="32"/>
        </w:rPr>
        <w:t xml:space="preserve"> </w:t>
      </w:r>
    </w:p>
    <w:p w:rsidR="00344B96" w:rsidRDefault="00344B96" w14:paraId="1381B613" w14:textId="77777777">
      <w:pPr>
        <w:spacing w:after="160" w:line="259" w:lineRule="auto"/>
        <w:ind w:left="0" w:firstLine="0"/>
        <w:jc w:val="left"/>
        <w:rPr>
          <w:sz w:val="32"/>
        </w:rPr>
      </w:pPr>
      <w:r>
        <w:rPr>
          <w:sz w:val="32"/>
        </w:rPr>
        <w:br w:type="page"/>
      </w:r>
    </w:p>
    <w:p w:rsidR="000B518F" w:rsidP="00AA559B" w:rsidRDefault="003C51FB" w14:paraId="7232A98D" w14:textId="77777777">
      <w:pPr>
        <w:pStyle w:val="Heading2"/>
        <w:spacing w:after="166"/>
        <w:ind w:left="0" w:firstLine="0"/>
      </w:pPr>
      <w:r>
        <w:t xml:space="preserve">Acknowledgements </w:t>
      </w:r>
    </w:p>
    <w:p w:rsidR="000B518F" w:rsidRDefault="003C51FB" w14:paraId="1C9F7E56" w14:textId="77777777">
      <w:pPr>
        <w:spacing w:after="301" w:line="259" w:lineRule="auto"/>
        <w:ind w:left="0" w:firstLine="0"/>
        <w:jc w:val="left"/>
      </w:pPr>
      <w:r>
        <w:rPr>
          <w:sz w:val="32"/>
        </w:rPr>
        <w:t xml:space="preserve"> </w:t>
      </w:r>
    </w:p>
    <w:p w:rsidR="000B518F" w:rsidP="50FC3365" w:rsidRDefault="003C51FB" w14:paraId="2DBE6350" w14:textId="159200EE">
      <w:pPr>
        <w:pStyle w:val="Normal"/>
        <w:spacing w:after="33" w:line="475" w:lineRule="auto"/>
        <w:ind w:left="-5" w:right="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003C51FB">
        <w:rPr/>
        <w:t xml:space="preserve">Special thanks to </w:t>
      </w:r>
      <w:r w:rsidRPr="50FC3365" w:rsidR="21203BF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Dr. Amjad Qtaish</w:t>
      </w:r>
    </w:p>
    <w:p w:rsidR="000B518F" w:rsidRDefault="003C51FB" w14:paraId="7BF4C522" w14:textId="77777777">
      <w:pPr>
        <w:spacing w:after="0" w:line="259" w:lineRule="auto"/>
        <w:ind w:left="0" w:firstLine="0"/>
        <w:jc w:val="left"/>
      </w:pPr>
      <w:r>
        <w:rPr>
          <w:sz w:val="32"/>
        </w:rPr>
        <w:t xml:space="preserve"> </w:t>
      </w:r>
    </w:p>
    <w:p w:rsidR="000B518F" w:rsidRDefault="003C51FB" w14:paraId="783B97B8" w14:textId="77777777">
      <w:pPr>
        <w:spacing w:after="0" w:line="259" w:lineRule="auto"/>
        <w:ind w:left="0" w:firstLine="0"/>
        <w:jc w:val="left"/>
      </w:pPr>
      <w:r>
        <w:rPr>
          <w:sz w:val="32"/>
        </w:rPr>
        <w:t xml:space="preserve"> </w:t>
      </w:r>
    </w:p>
    <w:p w:rsidR="000B518F" w:rsidRDefault="003C51FB" w14:paraId="21385D1D" w14:textId="77777777">
      <w:pPr>
        <w:spacing w:after="0" w:line="259" w:lineRule="auto"/>
        <w:ind w:left="0" w:firstLine="0"/>
        <w:jc w:val="left"/>
      </w:pPr>
      <w:r>
        <w:rPr>
          <w:sz w:val="32"/>
        </w:rPr>
        <w:t xml:space="preserve"> </w:t>
      </w:r>
    </w:p>
    <w:p w:rsidR="000B518F" w:rsidRDefault="003C51FB" w14:paraId="0A58F156" w14:textId="77777777">
      <w:pPr>
        <w:spacing w:after="0" w:line="259" w:lineRule="auto"/>
        <w:ind w:left="0" w:firstLine="0"/>
        <w:jc w:val="left"/>
      </w:pPr>
      <w:r>
        <w:rPr>
          <w:sz w:val="32"/>
        </w:rPr>
        <w:t xml:space="preserve"> </w:t>
      </w:r>
    </w:p>
    <w:p w:rsidR="000B518F" w:rsidRDefault="003C51FB" w14:paraId="112F34E1" w14:textId="77777777">
      <w:pPr>
        <w:spacing w:after="0" w:line="259" w:lineRule="auto"/>
        <w:ind w:left="0" w:firstLine="0"/>
        <w:jc w:val="left"/>
      </w:pPr>
      <w:r>
        <w:rPr>
          <w:sz w:val="32"/>
        </w:rPr>
        <w:t xml:space="preserve"> </w:t>
      </w:r>
    </w:p>
    <w:p w:rsidR="000B518F" w:rsidRDefault="003C51FB" w14:paraId="5B0C5DE6" w14:textId="77777777">
      <w:pPr>
        <w:spacing w:after="0" w:line="259" w:lineRule="auto"/>
        <w:ind w:left="0" w:firstLine="0"/>
        <w:jc w:val="left"/>
      </w:pPr>
      <w:r>
        <w:rPr>
          <w:sz w:val="32"/>
        </w:rPr>
        <w:t xml:space="preserve"> </w:t>
      </w:r>
    </w:p>
    <w:p w:rsidR="000B518F" w:rsidRDefault="003C51FB" w14:paraId="047B294F" w14:textId="77777777">
      <w:pPr>
        <w:spacing w:after="0" w:line="259" w:lineRule="auto"/>
        <w:ind w:left="0" w:firstLine="0"/>
        <w:jc w:val="left"/>
      </w:pPr>
      <w:r>
        <w:rPr>
          <w:sz w:val="32"/>
        </w:rPr>
        <w:t xml:space="preserve"> </w:t>
      </w:r>
    </w:p>
    <w:p w:rsidR="000B518F" w:rsidRDefault="003C51FB" w14:paraId="03EC6CA2" w14:textId="77777777">
      <w:pPr>
        <w:spacing w:after="0" w:line="259" w:lineRule="auto"/>
        <w:ind w:left="0" w:firstLine="0"/>
        <w:jc w:val="left"/>
      </w:pPr>
      <w:r>
        <w:rPr>
          <w:sz w:val="32"/>
        </w:rPr>
        <w:t xml:space="preserve"> </w:t>
      </w:r>
    </w:p>
    <w:p w:rsidR="000B518F" w:rsidRDefault="003C51FB" w14:paraId="2010276B" w14:textId="77777777">
      <w:pPr>
        <w:spacing w:after="0" w:line="259" w:lineRule="auto"/>
        <w:ind w:left="0" w:firstLine="0"/>
        <w:jc w:val="left"/>
      </w:pPr>
      <w:r>
        <w:rPr>
          <w:sz w:val="32"/>
        </w:rPr>
        <w:t xml:space="preserve"> </w:t>
      </w:r>
    </w:p>
    <w:p w:rsidR="000B518F" w:rsidRDefault="003C51FB" w14:paraId="26C4FFED" w14:textId="77777777">
      <w:pPr>
        <w:spacing w:after="0" w:line="259" w:lineRule="auto"/>
        <w:ind w:left="0" w:firstLine="0"/>
        <w:jc w:val="left"/>
      </w:pPr>
      <w:r>
        <w:rPr>
          <w:sz w:val="32"/>
        </w:rPr>
        <w:t xml:space="preserve"> </w:t>
      </w:r>
    </w:p>
    <w:p w:rsidR="000B518F" w:rsidRDefault="003C51FB" w14:paraId="6E9AE895" w14:textId="77777777">
      <w:pPr>
        <w:spacing w:after="0" w:line="259" w:lineRule="auto"/>
        <w:ind w:left="0" w:firstLine="0"/>
        <w:jc w:val="left"/>
      </w:pPr>
      <w:r>
        <w:rPr>
          <w:sz w:val="32"/>
        </w:rPr>
        <w:t xml:space="preserve"> </w:t>
      </w:r>
    </w:p>
    <w:p w:rsidR="000B518F" w:rsidRDefault="003C51FB" w14:paraId="47D992E4" w14:textId="77777777">
      <w:pPr>
        <w:spacing w:after="0" w:line="259" w:lineRule="auto"/>
        <w:ind w:left="0" w:firstLine="0"/>
        <w:jc w:val="left"/>
      </w:pPr>
      <w:r>
        <w:rPr>
          <w:sz w:val="32"/>
        </w:rPr>
        <w:t xml:space="preserve"> </w:t>
      </w:r>
    </w:p>
    <w:p w:rsidR="000B518F" w:rsidRDefault="003C51FB" w14:paraId="00E50AED" w14:textId="77777777">
      <w:pPr>
        <w:spacing w:after="0" w:line="259" w:lineRule="auto"/>
        <w:ind w:left="0" w:firstLine="0"/>
        <w:jc w:val="left"/>
      </w:pPr>
      <w:r>
        <w:rPr>
          <w:sz w:val="32"/>
        </w:rPr>
        <w:t xml:space="preserve"> </w:t>
      </w:r>
    </w:p>
    <w:p w:rsidR="000B518F" w:rsidRDefault="003C51FB" w14:paraId="6DE0CE42" w14:textId="77777777">
      <w:pPr>
        <w:spacing w:after="0" w:line="259" w:lineRule="auto"/>
        <w:ind w:left="0" w:firstLine="0"/>
        <w:jc w:val="left"/>
      </w:pPr>
      <w:r>
        <w:rPr>
          <w:sz w:val="32"/>
        </w:rPr>
        <w:t xml:space="preserve"> </w:t>
      </w:r>
    </w:p>
    <w:p w:rsidR="000B518F" w:rsidRDefault="003C51FB" w14:paraId="6455A19A" w14:textId="77777777">
      <w:pPr>
        <w:spacing w:after="0" w:line="259" w:lineRule="auto"/>
        <w:ind w:left="0" w:firstLine="0"/>
        <w:jc w:val="left"/>
      </w:pPr>
      <w:r>
        <w:rPr>
          <w:sz w:val="32"/>
        </w:rPr>
        <w:t xml:space="preserve"> </w:t>
      </w:r>
    </w:p>
    <w:p w:rsidR="000B518F" w:rsidRDefault="003C51FB" w14:paraId="44257E6A" w14:textId="77777777">
      <w:pPr>
        <w:spacing w:after="0" w:line="259" w:lineRule="auto"/>
        <w:ind w:left="0" w:firstLine="0"/>
        <w:jc w:val="left"/>
      </w:pPr>
      <w:r>
        <w:rPr>
          <w:sz w:val="32"/>
        </w:rPr>
        <w:t xml:space="preserve"> </w:t>
      </w:r>
    </w:p>
    <w:p w:rsidR="000B518F" w:rsidRDefault="003C51FB" w14:paraId="6D6F90CE" w14:textId="77777777">
      <w:pPr>
        <w:spacing w:after="0" w:line="259" w:lineRule="auto"/>
        <w:ind w:left="0" w:firstLine="0"/>
        <w:jc w:val="left"/>
      </w:pPr>
      <w:r>
        <w:rPr>
          <w:sz w:val="32"/>
        </w:rPr>
        <w:t xml:space="preserve"> </w:t>
      </w:r>
    </w:p>
    <w:p w:rsidR="000B518F" w:rsidRDefault="003C51FB" w14:paraId="6C13290B" w14:textId="77777777">
      <w:pPr>
        <w:spacing w:after="0" w:line="259" w:lineRule="auto"/>
        <w:ind w:left="0" w:firstLine="0"/>
        <w:jc w:val="left"/>
      </w:pPr>
      <w:r>
        <w:rPr>
          <w:sz w:val="32"/>
        </w:rPr>
        <w:t xml:space="preserve"> </w:t>
      </w:r>
    </w:p>
    <w:p w:rsidR="000B518F" w:rsidRDefault="003C51FB" w14:paraId="361A6EBA" w14:textId="77777777">
      <w:pPr>
        <w:spacing w:after="0" w:line="259" w:lineRule="auto"/>
        <w:ind w:left="0" w:firstLine="0"/>
        <w:jc w:val="left"/>
      </w:pPr>
      <w:r>
        <w:rPr>
          <w:sz w:val="32"/>
        </w:rPr>
        <w:t xml:space="preserve"> </w:t>
      </w:r>
    </w:p>
    <w:p w:rsidR="000B518F" w:rsidRDefault="003C51FB" w14:paraId="2F16A66B" w14:textId="77777777">
      <w:pPr>
        <w:spacing w:after="0" w:line="259" w:lineRule="auto"/>
        <w:ind w:left="0" w:firstLine="0"/>
        <w:jc w:val="left"/>
      </w:pPr>
      <w:r>
        <w:rPr>
          <w:sz w:val="32"/>
        </w:rPr>
        <w:t xml:space="preserve"> </w:t>
      </w:r>
    </w:p>
    <w:p w:rsidR="000B518F" w:rsidRDefault="003C51FB" w14:paraId="12FB3057" w14:textId="77777777">
      <w:pPr>
        <w:spacing w:after="0" w:line="259" w:lineRule="auto"/>
        <w:ind w:left="0" w:firstLine="0"/>
        <w:jc w:val="left"/>
      </w:pPr>
      <w:r>
        <w:rPr>
          <w:sz w:val="32"/>
        </w:rPr>
        <w:t xml:space="preserve"> </w:t>
      </w:r>
    </w:p>
    <w:p w:rsidR="00344B96" w:rsidRDefault="003C51FB" w14:paraId="497A286F" w14:textId="77777777">
      <w:pPr>
        <w:spacing w:after="0" w:line="259" w:lineRule="auto"/>
        <w:ind w:left="0" w:firstLine="0"/>
        <w:jc w:val="left"/>
        <w:rPr>
          <w:sz w:val="32"/>
        </w:rPr>
      </w:pPr>
      <w:r>
        <w:rPr>
          <w:sz w:val="32"/>
        </w:rPr>
        <w:t xml:space="preserve"> </w:t>
      </w:r>
    </w:p>
    <w:p w:rsidR="00344B96" w:rsidRDefault="00344B96" w14:paraId="6E6E1851" w14:textId="77777777">
      <w:pPr>
        <w:spacing w:after="160" w:line="259" w:lineRule="auto"/>
        <w:ind w:left="0" w:firstLine="0"/>
        <w:jc w:val="left"/>
        <w:rPr>
          <w:sz w:val="32"/>
        </w:rPr>
      </w:pPr>
      <w:r>
        <w:rPr>
          <w:sz w:val="32"/>
        </w:rPr>
        <w:br w:type="page"/>
      </w:r>
    </w:p>
    <w:p w:rsidR="000B518F" w:rsidRDefault="000B518F" w14:paraId="10A7CE25" w14:textId="77777777">
      <w:pPr>
        <w:spacing w:after="0" w:line="259" w:lineRule="auto"/>
        <w:ind w:left="0" w:firstLine="0"/>
        <w:jc w:val="left"/>
      </w:pPr>
    </w:p>
    <w:p w:rsidR="000B518F" w:rsidRDefault="003C51FB" w14:paraId="109C1884" w14:textId="77777777">
      <w:pPr>
        <w:pStyle w:val="Heading2"/>
        <w:spacing w:after="310"/>
        <w:ind w:left="-5"/>
      </w:pPr>
      <w:r>
        <w:t xml:space="preserve">Abstract </w:t>
      </w:r>
    </w:p>
    <w:p w:rsidRPr="00010059" w:rsidR="00010059" w:rsidP="00010059" w:rsidRDefault="00010059" w14:paraId="567D5E72" w14:textId="77777777"/>
    <w:p w:rsidR="000B518F" w:rsidRDefault="003C51FB" w14:paraId="7AE93FE1" w14:textId="77777777">
      <w:pPr>
        <w:pStyle w:val="Heading2"/>
        <w:spacing w:after="162"/>
        <w:ind w:left="-5"/>
      </w:pPr>
      <w:r>
        <w:t xml:space="preserve">List of Publications </w:t>
      </w:r>
    </w:p>
    <w:p w:rsidR="000B518F" w:rsidRDefault="000B518F" w14:paraId="73439965" w14:textId="0A01FB1A">
      <w:pPr>
        <w:spacing w:after="18" w:line="259" w:lineRule="auto"/>
        <w:ind w:left="0" w:firstLine="0"/>
        <w:jc w:val="left"/>
      </w:pPr>
    </w:p>
    <w:p w:rsidR="000B518F" w:rsidRDefault="003C51FB" w14:paraId="0360B965" w14:textId="77777777">
      <w:pPr>
        <w:spacing w:after="294" w:line="259" w:lineRule="auto"/>
        <w:ind w:left="0" w:firstLine="0"/>
        <w:jc w:val="left"/>
      </w:pPr>
      <w:r>
        <w:t xml:space="preserve"> </w:t>
      </w:r>
    </w:p>
    <w:p w:rsidR="000B518F" w:rsidRDefault="003C51FB" w14:paraId="30B51B5A" w14:textId="77777777">
      <w:pPr>
        <w:spacing w:after="292" w:line="259" w:lineRule="auto"/>
        <w:ind w:left="0" w:firstLine="0"/>
        <w:jc w:val="left"/>
      </w:pPr>
      <w:r>
        <w:t xml:space="preserve"> </w:t>
      </w:r>
    </w:p>
    <w:p w:rsidR="000B518F" w:rsidRDefault="003C51FB" w14:paraId="2EE7265C" w14:textId="77777777">
      <w:pPr>
        <w:spacing w:after="292" w:line="259" w:lineRule="auto"/>
        <w:ind w:left="0" w:firstLine="0"/>
        <w:jc w:val="left"/>
      </w:pPr>
      <w:r>
        <w:t xml:space="preserve"> </w:t>
      </w:r>
    </w:p>
    <w:p w:rsidR="000B518F" w:rsidRDefault="003C51FB" w14:paraId="74B76904" w14:textId="77777777">
      <w:pPr>
        <w:spacing w:after="294" w:line="259" w:lineRule="auto"/>
        <w:ind w:left="0" w:firstLine="0"/>
        <w:jc w:val="left"/>
      </w:pPr>
      <w:r>
        <w:t xml:space="preserve"> </w:t>
      </w:r>
    </w:p>
    <w:p w:rsidR="000B518F" w:rsidRDefault="003C51FB" w14:paraId="3B44B73D" w14:textId="77777777">
      <w:pPr>
        <w:spacing w:after="292" w:line="259" w:lineRule="auto"/>
        <w:ind w:left="0" w:firstLine="0"/>
        <w:jc w:val="left"/>
      </w:pPr>
      <w:r>
        <w:t xml:space="preserve"> </w:t>
      </w:r>
    </w:p>
    <w:p w:rsidR="000B518F" w:rsidRDefault="003C51FB" w14:paraId="56367181" w14:textId="77777777">
      <w:pPr>
        <w:spacing w:after="292" w:line="259" w:lineRule="auto"/>
        <w:ind w:left="0" w:firstLine="0"/>
        <w:jc w:val="left"/>
      </w:pPr>
      <w:r>
        <w:t xml:space="preserve"> </w:t>
      </w:r>
    </w:p>
    <w:p w:rsidR="000B518F" w:rsidRDefault="003C51FB" w14:paraId="01AD539C" w14:textId="77777777">
      <w:pPr>
        <w:spacing w:after="295" w:line="259" w:lineRule="auto"/>
        <w:ind w:left="0" w:firstLine="0"/>
        <w:jc w:val="left"/>
      </w:pPr>
      <w:r>
        <w:t xml:space="preserve"> </w:t>
      </w:r>
    </w:p>
    <w:p w:rsidR="00AA559B" w:rsidRDefault="00AA559B" w14:paraId="2B694957" w14:textId="77777777">
      <w:pPr>
        <w:spacing w:after="295" w:line="259" w:lineRule="auto"/>
        <w:ind w:left="0" w:firstLine="0"/>
        <w:jc w:val="left"/>
      </w:pPr>
    </w:p>
    <w:p w:rsidR="00AA559B" w:rsidRDefault="00AA559B" w14:paraId="012F4682" w14:textId="77777777">
      <w:pPr>
        <w:spacing w:after="295" w:line="259" w:lineRule="auto"/>
        <w:ind w:left="0" w:firstLine="0"/>
        <w:jc w:val="left"/>
      </w:pPr>
    </w:p>
    <w:p w:rsidR="00AA559B" w:rsidRDefault="00AA559B" w14:paraId="0DB089AD" w14:textId="77777777">
      <w:pPr>
        <w:spacing w:after="295" w:line="259" w:lineRule="auto"/>
        <w:ind w:left="0" w:firstLine="0"/>
        <w:jc w:val="left"/>
      </w:pPr>
    </w:p>
    <w:p w:rsidR="00AA559B" w:rsidRDefault="00AA559B" w14:paraId="489E57EA" w14:textId="77777777">
      <w:pPr>
        <w:spacing w:after="295" w:line="259" w:lineRule="auto"/>
        <w:ind w:left="0" w:firstLine="0"/>
        <w:jc w:val="left"/>
      </w:pPr>
    </w:p>
    <w:p w:rsidR="000B518F" w:rsidRDefault="003C51FB" w14:paraId="716D30CE" w14:textId="77777777">
      <w:pPr>
        <w:spacing w:after="292" w:line="259" w:lineRule="auto"/>
        <w:ind w:left="0" w:firstLine="0"/>
        <w:jc w:val="left"/>
      </w:pPr>
      <w:r>
        <w:t xml:space="preserve"> </w:t>
      </w:r>
    </w:p>
    <w:p w:rsidR="000B518F" w:rsidRDefault="003C51FB" w14:paraId="04F64454" w14:textId="77777777">
      <w:pPr>
        <w:spacing w:after="292" w:line="259" w:lineRule="auto"/>
        <w:ind w:left="0" w:firstLine="0"/>
        <w:jc w:val="left"/>
      </w:pPr>
      <w:r>
        <w:t xml:space="preserve"> </w:t>
      </w:r>
    </w:p>
    <w:p w:rsidR="000B518F" w:rsidRDefault="003C51FB" w14:paraId="76A80DE0" w14:textId="77777777">
      <w:pPr>
        <w:spacing w:after="292" w:line="259" w:lineRule="auto"/>
        <w:ind w:left="0" w:firstLine="0"/>
        <w:jc w:val="left"/>
      </w:pPr>
      <w:r>
        <w:t xml:space="preserve"> </w:t>
      </w:r>
    </w:p>
    <w:p w:rsidR="000B518F" w:rsidRDefault="003C51FB" w14:paraId="28292F88" w14:textId="77777777">
      <w:pPr>
        <w:spacing w:after="366" w:line="259" w:lineRule="auto"/>
        <w:ind w:left="0" w:firstLine="0"/>
        <w:jc w:val="left"/>
      </w:pPr>
      <w:r>
        <w:t xml:space="preserve"> </w:t>
      </w:r>
    </w:p>
    <w:p w:rsidR="000B518F" w:rsidRDefault="003C51FB" w14:paraId="4F113046" w14:textId="77777777">
      <w:pPr>
        <w:spacing w:after="0" w:line="259" w:lineRule="auto"/>
        <w:ind w:left="374" w:firstLine="0"/>
        <w:jc w:val="center"/>
      </w:pPr>
      <w:r>
        <w:rPr>
          <w:sz w:val="24"/>
        </w:rPr>
        <w:t xml:space="preserve"> </w:t>
      </w:r>
    </w:p>
    <w:sdt>
      <w:sdtPr>
        <w:id w:val="1410737742"/>
        <w:docPartObj>
          <w:docPartGallery w:val="Table of Contents"/>
        </w:docPartObj>
        <w:rPr>
          <w:b w:val="0"/>
          <w:bCs w:val="0"/>
          <w:sz w:val="28"/>
          <w:szCs w:val="28"/>
        </w:rPr>
      </w:sdtPr>
      <w:sdtContent>
        <w:p w:rsidR="000B518F" w:rsidRDefault="003C51FB" w14:paraId="6175CC4A" w14:textId="77777777">
          <w:pPr>
            <w:pStyle w:val="Heading2"/>
            <w:spacing w:after="274"/>
            <w:ind w:left="-5"/>
          </w:pPr>
          <w:r>
            <w:t xml:space="preserve">Table of Contents </w:t>
          </w:r>
        </w:p>
        <w:p w:rsidR="000B518F" w:rsidRDefault="003C51FB" w14:paraId="7F2B0B12" w14:textId="77777777">
          <w:pPr>
            <w:spacing w:after="97" w:line="259" w:lineRule="auto"/>
            <w:ind w:left="0" w:firstLine="0"/>
            <w:jc w:val="left"/>
          </w:pPr>
          <w:r>
            <w:rPr>
              <w:color w:val="2E74B5"/>
              <w:sz w:val="24"/>
            </w:rPr>
            <w:t xml:space="preserve"> </w:t>
          </w:r>
        </w:p>
        <w:p w:rsidR="000B518F" w:rsidRDefault="003C51FB" w14:paraId="3154A9BA" w14:textId="77777777">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rsidR="000B518F" w:rsidRDefault="003C51FB" w14:paraId="18000589" w14:textId="77777777">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rsidR="000B518F" w:rsidRDefault="003C51FB" w14:paraId="53E11EC0" w14:textId="77777777">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rsidR="000B518F" w:rsidRDefault="003C51FB" w14:paraId="7E659E9D" w14:textId="77777777">
          <w:r>
            <w:fldChar w:fldCharType="end"/>
          </w:r>
        </w:p>
      </w:sdtContent>
      <w:sdtEndPr>
        <w:rPr>
          <w:b w:val="0"/>
          <w:bCs w:val="0"/>
          <w:sz w:val="28"/>
          <w:szCs w:val="28"/>
        </w:rPr>
      </w:sdtEndPr>
    </w:sdt>
    <w:p w:rsidR="000B518F" w:rsidRDefault="003C51FB" w14:paraId="1B82D856" w14:textId="77777777">
      <w:pPr>
        <w:spacing w:after="97" w:line="259" w:lineRule="auto"/>
        <w:ind w:left="540" w:firstLine="0"/>
        <w:jc w:val="left"/>
      </w:pPr>
      <w:r>
        <w:t xml:space="preserve"> </w:t>
      </w:r>
    </w:p>
    <w:p w:rsidR="00932B25" w:rsidRDefault="00932B25" w14:paraId="6097871A" w14:textId="77777777">
      <w:pPr>
        <w:spacing w:after="97" w:line="259" w:lineRule="auto"/>
        <w:ind w:left="540" w:firstLine="0"/>
        <w:jc w:val="left"/>
      </w:pPr>
    </w:p>
    <w:p w:rsidR="00932B25" w:rsidRDefault="00932B25" w14:paraId="5EAEDBB6" w14:textId="77777777">
      <w:pPr>
        <w:spacing w:after="97" w:line="259" w:lineRule="auto"/>
        <w:ind w:left="540" w:firstLine="0"/>
        <w:jc w:val="left"/>
      </w:pPr>
    </w:p>
    <w:p w:rsidR="00932B25" w:rsidRDefault="00932B25" w14:paraId="4371467E" w14:textId="77777777">
      <w:pPr>
        <w:spacing w:after="97" w:line="259" w:lineRule="auto"/>
        <w:ind w:left="540" w:firstLine="0"/>
        <w:jc w:val="left"/>
      </w:pPr>
    </w:p>
    <w:p w:rsidR="00932B25" w:rsidRDefault="00932B25" w14:paraId="797B842C" w14:textId="77777777">
      <w:pPr>
        <w:spacing w:after="97" w:line="259" w:lineRule="auto"/>
        <w:ind w:left="540" w:firstLine="0"/>
        <w:jc w:val="left"/>
      </w:pPr>
    </w:p>
    <w:p w:rsidR="00932B25" w:rsidRDefault="00932B25" w14:paraId="6482099A" w14:textId="77777777">
      <w:pPr>
        <w:spacing w:after="97" w:line="259" w:lineRule="auto"/>
        <w:ind w:left="540" w:firstLine="0"/>
        <w:jc w:val="left"/>
      </w:pPr>
    </w:p>
    <w:p w:rsidR="00932B25" w:rsidRDefault="00932B25" w14:paraId="70771FEB" w14:textId="77777777">
      <w:pPr>
        <w:spacing w:after="97" w:line="259" w:lineRule="auto"/>
        <w:ind w:left="540" w:firstLine="0"/>
        <w:jc w:val="left"/>
      </w:pPr>
    </w:p>
    <w:p w:rsidR="00932B25" w:rsidRDefault="00932B25" w14:paraId="02D0FB73" w14:textId="77777777">
      <w:pPr>
        <w:spacing w:after="97" w:line="259" w:lineRule="auto"/>
        <w:ind w:left="540" w:firstLine="0"/>
        <w:jc w:val="left"/>
      </w:pPr>
    </w:p>
    <w:p w:rsidR="00932B25" w:rsidRDefault="00932B25" w14:paraId="292268D1" w14:textId="77777777">
      <w:pPr>
        <w:spacing w:after="97" w:line="259" w:lineRule="auto"/>
        <w:ind w:left="540" w:firstLine="0"/>
        <w:jc w:val="left"/>
      </w:pPr>
    </w:p>
    <w:p w:rsidR="00932B25" w:rsidRDefault="00932B25" w14:paraId="5249C48C" w14:textId="77777777">
      <w:pPr>
        <w:spacing w:after="97" w:line="259" w:lineRule="auto"/>
        <w:ind w:left="540" w:firstLine="0"/>
        <w:jc w:val="left"/>
      </w:pPr>
    </w:p>
    <w:p w:rsidR="00932B25" w:rsidRDefault="00932B25" w14:paraId="4C7F6A8F" w14:textId="77777777">
      <w:pPr>
        <w:spacing w:after="97" w:line="259" w:lineRule="auto"/>
        <w:ind w:left="540" w:firstLine="0"/>
        <w:jc w:val="left"/>
      </w:pPr>
    </w:p>
    <w:p w:rsidR="00932B25" w:rsidRDefault="00932B25" w14:paraId="4258B45E" w14:textId="77777777">
      <w:pPr>
        <w:spacing w:after="97" w:line="259" w:lineRule="auto"/>
        <w:ind w:left="540" w:firstLine="0"/>
        <w:jc w:val="left"/>
      </w:pPr>
    </w:p>
    <w:p w:rsidR="00932B25" w:rsidRDefault="00932B25" w14:paraId="550D166D" w14:textId="77777777">
      <w:pPr>
        <w:spacing w:after="97" w:line="259" w:lineRule="auto"/>
        <w:ind w:left="540" w:firstLine="0"/>
        <w:jc w:val="left"/>
      </w:pPr>
    </w:p>
    <w:p w:rsidR="00932B25" w:rsidRDefault="00932B25" w14:paraId="2394FA9B" w14:textId="77777777">
      <w:pPr>
        <w:spacing w:after="97" w:line="259" w:lineRule="auto"/>
        <w:ind w:left="540" w:firstLine="0"/>
        <w:jc w:val="left"/>
      </w:pPr>
    </w:p>
    <w:p w:rsidR="00932B25" w:rsidRDefault="00932B25" w14:paraId="3EFBD32D" w14:textId="77777777">
      <w:pPr>
        <w:spacing w:after="97" w:line="259" w:lineRule="auto"/>
        <w:ind w:left="540" w:firstLine="0"/>
        <w:jc w:val="left"/>
      </w:pPr>
    </w:p>
    <w:p w:rsidR="00932B25" w:rsidRDefault="00932B25" w14:paraId="22B84357" w14:textId="77777777">
      <w:pPr>
        <w:spacing w:after="97" w:line="259" w:lineRule="auto"/>
        <w:ind w:left="540" w:firstLine="0"/>
        <w:jc w:val="left"/>
      </w:pPr>
    </w:p>
    <w:p w:rsidR="00932B25" w:rsidRDefault="00932B25" w14:paraId="102229B7" w14:textId="77777777">
      <w:pPr>
        <w:spacing w:after="97" w:line="259" w:lineRule="auto"/>
        <w:ind w:left="540" w:firstLine="0"/>
        <w:jc w:val="left"/>
      </w:pPr>
    </w:p>
    <w:p w:rsidR="00932B25" w:rsidRDefault="00932B25" w14:paraId="69A3A396" w14:textId="77777777">
      <w:pPr>
        <w:spacing w:after="97" w:line="259" w:lineRule="auto"/>
        <w:ind w:left="540" w:firstLine="0"/>
        <w:jc w:val="left"/>
      </w:pPr>
    </w:p>
    <w:p w:rsidR="00932B25" w:rsidRDefault="00932B25" w14:paraId="141383BA" w14:textId="77777777">
      <w:pPr>
        <w:spacing w:after="97" w:line="259" w:lineRule="auto"/>
        <w:ind w:left="540" w:firstLine="0"/>
        <w:jc w:val="left"/>
      </w:pPr>
    </w:p>
    <w:p w:rsidR="00932B25" w:rsidRDefault="00932B25" w14:paraId="65A42BAB" w14:textId="77777777">
      <w:pPr>
        <w:spacing w:after="97" w:line="259" w:lineRule="auto"/>
        <w:ind w:left="540" w:firstLine="0"/>
        <w:jc w:val="left"/>
      </w:pPr>
    </w:p>
    <w:p w:rsidR="00932B25" w:rsidRDefault="00932B25" w14:paraId="488C3B96" w14:textId="77777777">
      <w:pPr>
        <w:spacing w:after="97" w:line="259" w:lineRule="auto"/>
        <w:ind w:left="540" w:firstLine="0"/>
        <w:jc w:val="left"/>
      </w:pPr>
    </w:p>
    <w:p w:rsidR="00932B25" w:rsidRDefault="00932B25" w14:paraId="37752C89" w14:textId="77777777">
      <w:pPr>
        <w:spacing w:after="97" w:line="259" w:lineRule="auto"/>
        <w:ind w:left="540" w:firstLine="0"/>
        <w:jc w:val="left"/>
      </w:pPr>
    </w:p>
    <w:p w:rsidR="00932B25" w:rsidRDefault="00932B25" w14:paraId="49EF8950" w14:textId="77777777">
      <w:pPr>
        <w:spacing w:after="97" w:line="259" w:lineRule="auto"/>
        <w:ind w:left="540" w:firstLine="0"/>
        <w:jc w:val="left"/>
        <w:rPr>
          <w:rFonts w:hint="cs"/>
          <w:rtl/>
          <w:lang w:bidi="ar-EG"/>
        </w:rPr>
      </w:pPr>
    </w:p>
    <w:p w:rsidR="000B518F" w:rsidP="00433453" w:rsidRDefault="003C51FB" w14:paraId="05B212EB" w14:textId="1F6BFEDA">
      <w:pPr>
        <w:spacing w:after="83"/>
        <w:ind w:left="550" w:right="67"/>
        <w:jc w:val="left"/>
      </w:pPr>
      <w:r w:rsidRPr="77DC26F7" w:rsidR="003C51FB">
        <w:rPr>
          <w:b w:val="1"/>
          <w:bCs w:val="1"/>
        </w:rPr>
        <w:t xml:space="preserve">Chapter 1: </w:t>
      </w:r>
      <w:r w:rsidRPr="77DC26F7" w:rsidR="001C536E">
        <w:rPr>
          <w:b w:val="1"/>
          <w:bCs w:val="1"/>
        </w:rPr>
        <w:t>Introduction</w:t>
      </w:r>
      <w:r w:rsidRPr="77DC26F7" w:rsidR="00433453">
        <w:rPr>
          <w:b w:val="1"/>
          <w:bCs w:val="1"/>
        </w:rPr>
        <w:t xml:space="preserve"> </w:t>
      </w:r>
      <w:r w:rsidRPr="77DC26F7" w:rsidR="00433453">
        <w:rPr>
          <w:b w:val="1"/>
          <w:bCs w:val="1"/>
        </w:rPr>
        <w:t xml:space="preserve">and </w:t>
      </w:r>
      <w:r w:rsidR="00433453">
        <w:rPr/>
        <w:t>Overview</w:t>
      </w:r>
      <w:r w:rsidR="003C51FB">
        <w:rPr/>
        <w:t>...</w:t>
      </w:r>
      <w:r w:rsidR="00AA559B">
        <w:rPr/>
        <w:t>.............................</w:t>
      </w:r>
      <w:r w:rsidR="003C51FB">
        <w:rPr/>
        <w:t xml:space="preserve">............................................... </w:t>
      </w:r>
    </w:p>
    <w:p w:rsidR="000B518F" w:rsidRDefault="003C51FB" w14:paraId="1B8C7347" w14:textId="45ACD0F6">
      <w:pPr>
        <w:spacing w:after="85"/>
        <w:ind w:left="550" w:right="67"/>
      </w:pPr>
      <w:r w:rsidR="003C51FB">
        <w:rPr/>
        <w:t>1.</w:t>
      </w:r>
      <w:r w:rsidRPr="77DC26F7" w:rsidR="00A709F6">
        <w:rPr/>
        <w:t>2</w:t>
      </w:r>
      <w:r w:rsidR="003C51FB">
        <w:rPr/>
        <w:t xml:space="preserve"> Problem Definition ...........</w:t>
      </w:r>
      <w:r w:rsidR="00AA559B">
        <w:rPr/>
        <w:t>.............................</w:t>
      </w:r>
      <w:r w:rsidR="003C51FB">
        <w:rPr/>
        <w:t xml:space="preserve">...........................................  </w:t>
      </w:r>
    </w:p>
    <w:p w:rsidR="000B518F" w:rsidRDefault="003C51FB" w14:paraId="762F1D37" w14:textId="6601319A">
      <w:pPr>
        <w:spacing w:after="82"/>
        <w:ind w:left="550" w:right="67"/>
      </w:pPr>
      <w:r w:rsidR="003C51FB">
        <w:rPr/>
        <w:t>1.</w:t>
      </w:r>
      <w:r w:rsidRPr="77DC26F7" w:rsidR="00A709F6">
        <w:rPr/>
        <w:t>3</w:t>
      </w:r>
      <w:r w:rsidR="003C51FB">
        <w:rPr/>
        <w:t xml:space="preserve"> Thesis Objectives ..................................</w:t>
      </w:r>
      <w:r w:rsidR="00AA559B">
        <w:rPr/>
        <w:t>............</w:t>
      </w:r>
      <w:r w:rsidR="003C51FB">
        <w:rPr/>
        <w:t xml:space="preserve">....................................... </w:t>
      </w:r>
    </w:p>
    <w:p w:rsidR="000B518F" w:rsidRDefault="003C51FB" w14:paraId="0880D08D" w14:textId="6A8B0B7D">
      <w:pPr>
        <w:spacing w:after="82"/>
        <w:ind w:left="550" w:right="67"/>
        <w:rPr>
          <w:b w:val="0"/>
          <w:bCs w:val="0"/>
        </w:rPr>
      </w:pPr>
      <w:r w:rsidR="003C51FB">
        <w:rPr/>
        <w:t>1.</w:t>
      </w:r>
      <w:r w:rsidR="00A709F6">
        <w:rPr/>
        <w:t>4</w:t>
      </w:r>
      <w:r w:rsidR="003C51FB">
        <w:rPr/>
        <w:t xml:space="preserve"> Thesis </w:t>
      </w:r>
      <w:r w:rsidR="003C51FB">
        <w:rPr>
          <w:b w:val="0"/>
          <w:bCs w:val="0"/>
        </w:rPr>
        <w:t>Contribution ..................</w:t>
      </w:r>
      <w:r w:rsidR="00AA559B">
        <w:rPr>
          <w:b w:val="0"/>
          <w:bCs w:val="0"/>
        </w:rPr>
        <w:t>.............................</w:t>
      </w:r>
      <w:r w:rsidR="003C51FB">
        <w:rPr>
          <w:b w:val="0"/>
          <w:bCs w:val="0"/>
        </w:rPr>
        <w:t xml:space="preserve">................................... </w:t>
      </w:r>
    </w:p>
    <w:p w:rsidR="000B518F" w:rsidRDefault="003C51FB" w14:paraId="50CD7794" w14:textId="46AEE9B5">
      <w:pPr>
        <w:spacing w:after="85"/>
        <w:ind w:left="550" w:right="67"/>
        <w:rPr>
          <w:b w:val="0"/>
          <w:bCs w:val="0"/>
        </w:rPr>
      </w:pPr>
      <w:r w:rsidR="003C51FB">
        <w:rPr>
          <w:b w:val="0"/>
          <w:bCs w:val="0"/>
        </w:rPr>
        <w:t>1.</w:t>
      </w:r>
      <w:r w:rsidR="00A709F6">
        <w:rPr>
          <w:b w:val="0"/>
          <w:bCs w:val="0"/>
        </w:rPr>
        <w:t>5</w:t>
      </w:r>
      <w:r w:rsidR="003C51FB">
        <w:rPr>
          <w:b w:val="0"/>
          <w:bCs w:val="0"/>
        </w:rPr>
        <w:t xml:space="preserve"> Thesis Organization......................</w:t>
      </w:r>
      <w:r w:rsidR="00AA559B">
        <w:rPr>
          <w:b w:val="0"/>
          <w:bCs w:val="0"/>
        </w:rPr>
        <w:t>..............................</w:t>
      </w:r>
      <w:r w:rsidR="003C51FB">
        <w:rPr>
          <w:b w:val="0"/>
          <w:bCs w:val="0"/>
        </w:rPr>
        <w:t xml:space="preserve">...............................  </w:t>
      </w:r>
    </w:p>
    <w:p w:rsidR="000B518F" w:rsidP="7C35BC37" w:rsidRDefault="003C51FB" w14:paraId="7571581B" w14:textId="77777777">
      <w:pPr>
        <w:spacing w:after="95" w:line="259" w:lineRule="auto"/>
        <w:ind w:left="0" w:firstLine="0"/>
        <w:jc w:val="left"/>
        <w:rPr>
          <w:b w:val="0"/>
          <w:bCs w:val="0"/>
          <w:color w:val="0563C1"/>
        </w:rPr>
      </w:pPr>
      <w:r w:rsidRPr="7C35BC37" w:rsidR="003C51FB">
        <w:rPr>
          <w:b w:val="0"/>
          <w:bCs w:val="0"/>
          <w:color w:val="0563C1"/>
        </w:rPr>
        <w:t xml:space="preserve"> </w:t>
      </w:r>
    </w:p>
    <w:p w:rsidR="001C536E" w:rsidP="50FC3365" w:rsidRDefault="001C536E" w14:paraId="070A6AAC" w14:textId="77777777">
      <w:pPr>
        <w:spacing w:after="82"/>
        <w:ind w:left="550" w:right="67"/>
        <w:rPr>
          <w:color w:val="000000" w:themeColor="text1" w:themeTint="FF" w:themeShade="FF"/>
        </w:rPr>
      </w:pPr>
    </w:p>
    <w:p w:rsidRPr="00830DBB" w:rsidR="000B518F" w:rsidP="50FC3365" w:rsidRDefault="003C51FB" w14:paraId="6965BD52" w14:textId="09151B6D">
      <w:pPr>
        <w:spacing w:after="116"/>
        <w:ind w:left="550" w:right="67"/>
        <w:jc w:val="left"/>
        <w:rPr>
          <w:color w:val="000000" w:themeColor="text1" w:themeTint="FF" w:themeShade="FF"/>
        </w:rPr>
      </w:pPr>
      <w:r w:rsidRPr="7C35BC37" w:rsidR="003C51FB">
        <w:rPr>
          <w:b w:val="1"/>
          <w:bCs w:val="1"/>
          <w:color w:val="000000" w:themeColor="text1" w:themeTint="FF" w:themeShade="FF"/>
        </w:rPr>
        <w:t xml:space="preserve">Chapter </w:t>
      </w:r>
      <w:r w:rsidRPr="7C35BC37" w:rsidR="001C536E">
        <w:rPr>
          <w:b w:val="1"/>
          <w:bCs w:val="1"/>
          <w:color w:val="000000" w:themeColor="text1" w:themeTint="FF" w:themeShade="FF"/>
        </w:rPr>
        <w:t>2</w:t>
      </w:r>
      <w:r w:rsidRPr="7C35BC37" w:rsidR="003C51FB">
        <w:rPr>
          <w:b w:val="1"/>
          <w:bCs w:val="1"/>
          <w:color w:val="000000" w:themeColor="text1" w:themeTint="FF" w:themeShade="FF"/>
        </w:rPr>
        <w:t xml:space="preserve">: </w:t>
      </w:r>
      <w:r w:rsidRPr="7C35BC37" w:rsidR="00932B25">
        <w:rPr>
          <w:b w:val="1"/>
          <w:bCs w:val="1"/>
          <w:color w:val="000000" w:themeColor="text1" w:themeTint="FF" w:themeShade="FF"/>
        </w:rPr>
        <w:t xml:space="preserve">Background and </w:t>
      </w:r>
      <w:r w:rsidRPr="7C35BC37" w:rsidR="003C51FB">
        <w:rPr>
          <w:b w:val="1"/>
          <w:bCs w:val="1"/>
          <w:color w:val="000000" w:themeColor="text1" w:themeTint="FF" w:themeShade="FF"/>
        </w:rPr>
        <w:t>Related Work</w:t>
      </w:r>
      <w:r w:rsidRPr="7C35BC37" w:rsidR="00AA559B">
        <w:rPr>
          <w:color w:val="000000" w:themeColor="text1" w:themeTint="FF" w:themeShade="FF"/>
        </w:rPr>
        <w:t xml:space="preserve"> </w:t>
      </w:r>
    </w:p>
    <w:p w:rsidR="72E1257F" w:rsidP="7C35BC37" w:rsidRDefault="72E1257F" w14:paraId="689A5F49" w14:textId="7614EE3A">
      <w:pPr>
        <w:spacing w:after="116"/>
        <w:ind w:left="550" w:right="67"/>
        <w:jc w:val="left"/>
        <w:rPr>
          <w:rFonts w:ascii="Times New Roman" w:hAnsi="Times New Roman" w:eastAsia="Times New Roman" w:cs="Times New Roman"/>
          <w:noProof w:val="0"/>
          <w:sz w:val="28"/>
          <w:szCs w:val="28"/>
          <w:lang w:val="en-US"/>
        </w:rPr>
      </w:pPr>
      <w:r w:rsidRPr="7C35BC37" w:rsidR="72E1257F">
        <w:rPr>
          <w:rFonts w:ascii="Times New Roman" w:hAnsi="Times New Roman" w:eastAsia="Times New Roman" w:cs="Times New Roman"/>
          <w:noProof w:val="0"/>
          <w:sz w:val="28"/>
          <w:szCs w:val="28"/>
          <w:lang w:val="en-US"/>
        </w:rPr>
        <w:t>2.1 Introduction ………………………………………………………………</w:t>
      </w:r>
    </w:p>
    <w:p w:rsidR="72E1257F" w:rsidP="7C35BC37" w:rsidRDefault="72E1257F" w14:paraId="33A576B2" w14:textId="0FB6F6EC">
      <w:pPr>
        <w:spacing w:after="116"/>
        <w:ind w:left="550" w:right="67"/>
        <w:jc w:val="left"/>
        <w:rPr>
          <w:rFonts w:ascii="Times New Roman" w:hAnsi="Times New Roman" w:eastAsia="Times New Roman" w:cs="Times New Roman"/>
          <w:noProof w:val="0"/>
          <w:sz w:val="28"/>
          <w:szCs w:val="28"/>
          <w:lang w:val="en-US"/>
        </w:rPr>
      </w:pPr>
      <w:r w:rsidRPr="7C35BC37" w:rsidR="72E1257F">
        <w:rPr>
          <w:rFonts w:ascii="Times New Roman" w:hAnsi="Times New Roman" w:eastAsia="Times New Roman" w:cs="Times New Roman"/>
          <w:noProof w:val="0"/>
          <w:sz w:val="28"/>
          <w:szCs w:val="28"/>
          <w:lang w:val="en-US"/>
        </w:rPr>
        <w:t>2.2 Intrusion Detection Systems (IDS) ………………………………………</w:t>
      </w:r>
    </w:p>
    <w:p w:rsidR="72E1257F" w:rsidP="7C35BC37" w:rsidRDefault="72E1257F" w14:paraId="7627F0A9" w14:textId="2216381E">
      <w:pPr>
        <w:spacing w:after="116"/>
        <w:ind w:left="550" w:right="67"/>
        <w:jc w:val="left"/>
        <w:rPr>
          <w:rFonts w:ascii="Times New Roman" w:hAnsi="Times New Roman" w:eastAsia="Times New Roman" w:cs="Times New Roman"/>
          <w:noProof w:val="0"/>
          <w:sz w:val="28"/>
          <w:szCs w:val="28"/>
          <w:lang w:val="en-US"/>
        </w:rPr>
      </w:pPr>
      <w:r w:rsidRPr="7C35BC37" w:rsidR="72E1257F">
        <w:rPr>
          <w:rFonts w:ascii="Times New Roman" w:hAnsi="Times New Roman" w:eastAsia="Times New Roman" w:cs="Times New Roman"/>
          <w:noProof w:val="0"/>
          <w:sz w:val="28"/>
          <w:szCs w:val="28"/>
          <w:lang w:val="en-US"/>
        </w:rPr>
        <w:t>2.3 Types of Intrusion Detection Approaches ……………………………</w:t>
      </w:r>
      <w:r w:rsidRPr="7C35BC37" w:rsidR="72E1257F">
        <w:rPr>
          <w:rFonts w:ascii="Times New Roman" w:hAnsi="Times New Roman" w:eastAsia="Times New Roman" w:cs="Times New Roman"/>
          <w:noProof w:val="0"/>
          <w:sz w:val="28"/>
          <w:szCs w:val="28"/>
          <w:lang w:val="en-US"/>
        </w:rPr>
        <w:t>…..</w:t>
      </w:r>
    </w:p>
    <w:p w:rsidR="72E1257F" w:rsidP="7C35BC37" w:rsidRDefault="72E1257F" w14:paraId="526FCDF9" w14:textId="610CEFDF">
      <w:pPr>
        <w:spacing w:after="116"/>
        <w:ind w:left="550" w:right="67"/>
        <w:jc w:val="left"/>
        <w:rPr>
          <w:rFonts w:ascii="Times New Roman" w:hAnsi="Times New Roman" w:eastAsia="Times New Roman" w:cs="Times New Roman"/>
          <w:noProof w:val="0"/>
          <w:sz w:val="28"/>
          <w:szCs w:val="28"/>
          <w:lang w:val="en-US"/>
        </w:rPr>
      </w:pPr>
      <w:r w:rsidRPr="7C35BC37" w:rsidR="72E1257F">
        <w:rPr>
          <w:rFonts w:ascii="Times New Roman" w:hAnsi="Times New Roman" w:eastAsia="Times New Roman" w:cs="Times New Roman"/>
          <w:noProof w:val="0"/>
          <w:sz w:val="28"/>
          <w:szCs w:val="28"/>
          <w:lang w:val="en-US"/>
        </w:rPr>
        <w:t>2.4 Machine Learning in Intrusion Detection ………………………………</w:t>
      </w:r>
    </w:p>
    <w:p w:rsidR="72E1257F" w:rsidP="7C35BC37" w:rsidRDefault="72E1257F" w14:paraId="37F56D32" w14:textId="148C4EBB">
      <w:pPr>
        <w:spacing w:after="116"/>
        <w:ind w:left="550" w:right="67"/>
        <w:jc w:val="left"/>
        <w:rPr>
          <w:rFonts w:ascii="Times New Roman" w:hAnsi="Times New Roman" w:eastAsia="Times New Roman" w:cs="Times New Roman"/>
          <w:noProof w:val="0"/>
          <w:sz w:val="28"/>
          <w:szCs w:val="28"/>
          <w:lang w:val="en-US"/>
        </w:rPr>
      </w:pPr>
      <w:r w:rsidRPr="7C35BC37" w:rsidR="72E1257F">
        <w:rPr>
          <w:rFonts w:ascii="Times New Roman" w:hAnsi="Times New Roman" w:eastAsia="Times New Roman" w:cs="Times New Roman"/>
          <w:noProof w:val="0"/>
          <w:sz w:val="28"/>
          <w:szCs w:val="28"/>
          <w:lang w:val="en-US"/>
        </w:rPr>
        <w:t>2.5 Deep Learning for Intrusion Detection ……………………………</w:t>
      </w:r>
      <w:r w:rsidRPr="7C35BC37" w:rsidR="72E1257F">
        <w:rPr>
          <w:rFonts w:ascii="Times New Roman" w:hAnsi="Times New Roman" w:eastAsia="Times New Roman" w:cs="Times New Roman"/>
          <w:noProof w:val="0"/>
          <w:sz w:val="28"/>
          <w:szCs w:val="28"/>
          <w:lang w:val="en-US"/>
        </w:rPr>
        <w:t>…..</w:t>
      </w:r>
    </w:p>
    <w:p w:rsidR="72E1257F" w:rsidP="7C35BC37" w:rsidRDefault="72E1257F" w14:paraId="0D97E3ED" w14:textId="6D8B82A8">
      <w:pPr>
        <w:spacing w:after="116"/>
        <w:ind w:left="550" w:right="67"/>
        <w:jc w:val="left"/>
        <w:rPr>
          <w:rFonts w:ascii="Times New Roman" w:hAnsi="Times New Roman" w:eastAsia="Times New Roman" w:cs="Times New Roman"/>
          <w:noProof w:val="0"/>
          <w:sz w:val="28"/>
          <w:szCs w:val="28"/>
          <w:lang w:val="en-US"/>
        </w:rPr>
      </w:pPr>
      <w:r w:rsidRPr="7C35BC37" w:rsidR="72E1257F">
        <w:rPr>
          <w:rFonts w:ascii="Times New Roman" w:hAnsi="Times New Roman" w:eastAsia="Times New Roman" w:cs="Times New Roman"/>
          <w:noProof w:val="0"/>
          <w:sz w:val="28"/>
          <w:szCs w:val="28"/>
          <w:lang w:val="en-US"/>
        </w:rPr>
        <w:t>2.6 Related Work ……………………………………………………………</w:t>
      </w:r>
    </w:p>
    <w:p w:rsidR="72E1257F" w:rsidP="7C35BC37" w:rsidRDefault="72E1257F" w14:paraId="246F6873" w14:textId="082F51B0">
      <w:pPr>
        <w:spacing w:after="116"/>
        <w:ind w:left="550" w:right="67"/>
        <w:jc w:val="left"/>
        <w:rPr>
          <w:rFonts w:ascii="Times New Roman" w:hAnsi="Times New Roman" w:eastAsia="Times New Roman" w:cs="Times New Roman"/>
          <w:noProof w:val="0"/>
          <w:sz w:val="28"/>
          <w:szCs w:val="28"/>
          <w:lang w:val="en-US"/>
        </w:rPr>
      </w:pPr>
      <w:r w:rsidRPr="7C35BC37" w:rsidR="72E1257F">
        <w:rPr>
          <w:rFonts w:ascii="Times New Roman" w:hAnsi="Times New Roman" w:eastAsia="Times New Roman" w:cs="Times New Roman"/>
          <w:noProof w:val="0"/>
          <w:sz w:val="28"/>
          <w:szCs w:val="28"/>
          <w:lang w:val="en-US"/>
        </w:rPr>
        <w:t>2.7 Research Gap ……………………………………………………………</w:t>
      </w:r>
    </w:p>
    <w:p w:rsidR="00EF3C25" w:rsidP="50FC3365" w:rsidRDefault="00EF3C25" w14:paraId="5AE144A5" w14:textId="77777777">
      <w:pPr>
        <w:spacing w:after="85"/>
        <w:ind w:left="550" w:right="67"/>
        <w:rPr>
          <w:b w:val="1"/>
          <w:bCs w:val="1"/>
          <w:color w:val="000000" w:themeColor="text1" w:themeTint="FF" w:themeShade="FF"/>
        </w:rPr>
      </w:pPr>
    </w:p>
    <w:p w:rsidR="00EF3C25" w:rsidRDefault="00EF3C25" w14:paraId="74E5F099" w14:textId="77777777">
      <w:pPr>
        <w:spacing w:after="85"/>
        <w:ind w:left="550" w:right="67"/>
        <w:rPr>
          <w:b/>
        </w:rPr>
      </w:pPr>
    </w:p>
    <w:p w:rsidR="000B518F" w:rsidP="77DC26F7" w:rsidRDefault="00AA559B" w14:paraId="73A97347" w14:textId="3C971D1D">
      <w:pPr>
        <w:pStyle w:val="Normal"/>
        <w:spacing w:after="85"/>
        <w:ind w:left="550" w:right="67"/>
      </w:pPr>
      <w:r w:rsidRPr="77DC26F7" w:rsidR="00AA559B">
        <w:rPr>
          <w:b w:val="1"/>
          <w:bCs w:val="1"/>
        </w:rPr>
        <w:t xml:space="preserve">Chapter </w:t>
      </w:r>
      <w:r w:rsidRPr="77DC26F7" w:rsidR="001C536E">
        <w:rPr>
          <w:b w:val="1"/>
          <w:bCs w:val="1"/>
        </w:rPr>
        <w:t>3</w:t>
      </w:r>
      <w:r w:rsidRPr="77DC26F7" w:rsidR="003C51FB">
        <w:rPr>
          <w:b w:val="1"/>
          <w:bCs w:val="1"/>
        </w:rPr>
        <w:t xml:space="preserve">: </w:t>
      </w:r>
      <w:r w:rsidRPr="77DC26F7" w:rsidR="290D2A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Proposed Framework and Methodology</w:t>
      </w:r>
      <w:r w:rsidR="003C51FB">
        <w:rPr/>
        <w:t xml:space="preserve">  </w:t>
      </w:r>
    </w:p>
    <w:p w:rsidR="000B518F" w:rsidRDefault="00AA559B" w14:paraId="46B867A0" w14:textId="75A4CD1C">
      <w:pPr>
        <w:spacing w:after="82"/>
        <w:ind w:left="550" w:right="67"/>
      </w:pPr>
      <w:r w:rsidR="00AA559B">
        <w:rPr/>
        <w:t>4</w:t>
      </w:r>
      <w:r w:rsidR="003C51FB">
        <w:rPr/>
        <w:t>.1 Introduction</w:t>
      </w:r>
      <w:r w:rsidR="00AA559B">
        <w:rPr/>
        <w:t xml:space="preserve"> ............................</w:t>
      </w:r>
      <w:r w:rsidR="003C51FB">
        <w:rPr/>
        <w:t xml:space="preserve">................................................................ </w:t>
      </w:r>
    </w:p>
    <w:p w:rsidR="000B518F" w:rsidRDefault="000B518F" w14:paraId="345AB28D" w14:textId="53539A3D">
      <w:pPr>
        <w:spacing w:after="290" w:line="259" w:lineRule="auto"/>
        <w:ind w:left="0" w:firstLine="0"/>
        <w:jc w:val="left"/>
      </w:pPr>
    </w:p>
    <w:p w:rsidR="000B518F" w:rsidRDefault="00AA559B" w14:paraId="16809E2C" w14:textId="51BD3B0E">
      <w:pPr>
        <w:pStyle w:val="Heading3"/>
        <w:spacing w:after="89"/>
        <w:ind w:left="550"/>
      </w:pPr>
      <w:r w:rsidR="00AA559B">
        <w:rPr/>
        <w:t xml:space="preserve">Chapter </w:t>
      </w:r>
      <w:r w:rsidR="001C536E">
        <w:rPr/>
        <w:t>4</w:t>
      </w:r>
      <w:r w:rsidR="003C51FB">
        <w:rPr/>
        <w:t xml:space="preserve">: Experimental Results and </w:t>
      </w:r>
      <w:r w:rsidR="003C51FB">
        <w:rPr/>
        <w:t xml:space="preserve">Discussion </w:t>
      </w:r>
      <w:r w:rsidR="00AA559B">
        <w:rPr>
          <w:b w:val="0"/>
          <w:bCs w:val="0"/>
        </w:rPr>
        <w:t xml:space="preserve"> ..................</w:t>
      </w:r>
      <w:r w:rsidR="003C51FB">
        <w:rPr>
          <w:b w:val="0"/>
          <w:bCs w:val="0"/>
        </w:rPr>
        <w:t>.................</w:t>
      </w:r>
      <w:r w:rsidR="003C51FB">
        <w:rPr>
          <w:b w:val="0"/>
          <w:bCs w:val="0"/>
        </w:rPr>
        <w:t xml:space="preserve"> </w:t>
      </w:r>
    </w:p>
    <w:p w:rsidR="000B518F" w:rsidP="00AA559B" w:rsidRDefault="003C51FB" w14:paraId="0CA1ABB0" w14:textId="39018C4F">
      <w:pPr>
        <w:spacing w:after="85"/>
        <w:ind w:left="550" w:right="67"/>
      </w:pPr>
      <w:r>
        <w:t xml:space="preserve"> </w:t>
      </w:r>
    </w:p>
    <w:p w:rsidR="000B518F" w:rsidRDefault="003C51FB" w14:paraId="31444034" w14:textId="77777777">
      <w:pPr>
        <w:spacing w:after="290" w:line="259" w:lineRule="auto"/>
        <w:ind w:left="0" w:firstLine="0"/>
        <w:jc w:val="left"/>
      </w:pPr>
      <w:r>
        <w:t xml:space="preserve"> </w:t>
      </w:r>
    </w:p>
    <w:p w:rsidR="000B518F" w:rsidRDefault="00AA559B" w14:paraId="225FC663" w14:textId="2608C0F2">
      <w:pPr>
        <w:spacing w:after="82"/>
        <w:ind w:left="550" w:right="67"/>
      </w:pPr>
      <w:r w:rsidRPr="77DC26F7" w:rsidR="00AA559B">
        <w:rPr>
          <w:b w:val="1"/>
          <w:bCs w:val="1"/>
        </w:rPr>
        <w:t xml:space="preserve">Chapter </w:t>
      </w:r>
      <w:r w:rsidRPr="77DC26F7" w:rsidR="001C536E">
        <w:rPr>
          <w:b w:val="1"/>
          <w:bCs w:val="1"/>
        </w:rPr>
        <w:t>5</w:t>
      </w:r>
      <w:r w:rsidRPr="77DC26F7" w:rsidR="003C51FB">
        <w:rPr>
          <w:b w:val="1"/>
          <w:bCs w:val="1"/>
        </w:rPr>
        <w:t>: Conclusion and Future Work</w:t>
      </w:r>
      <w:r w:rsidR="00AA559B">
        <w:rPr/>
        <w:t xml:space="preserve"> ................</w:t>
      </w:r>
      <w:r w:rsidR="003C51FB">
        <w:rPr/>
        <w:t xml:space="preserve">.............................. </w:t>
      </w:r>
    </w:p>
    <w:p w:rsidR="000B518F" w:rsidRDefault="003C51FB" w14:paraId="4F4A7FFB" w14:textId="0CDF35AE">
      <w:pPr>
        <w:spacing w:after="85"/>
        <w:ind w:left="550" w:right="67"/>
      </w:pPr>
      <w:r w:rsidR="003C51FB">
        <w:rPr/>
        <w:t>7.1 Important Features ............</w:t>
      </w:r>
      <w:r w:rsidR="00AA559B">
        <w:rPr/>
        <w:t>.............................</w:t>
      </w:r>
      <w:r w:rsidR="003C51FB">
        <w:rPr/>
        <w:t xml:space="preserve">......................................  </w:t>
      </w:r>
    </w:p>
    <w:p w:rsidR="000B518F" w:rsidRDefault="003C51FB" w14:paraId="7F24E921" w14:textId="6FD7F8BB">
      <w:pPr>
        <w:spacing w:after="49"/>
        <w:ind w:left="550" w:right="67"/>
      </w:pPr>
      <w:r w:rsidR="003C51FB">
        <w:rPr/>
        <w:t xml:space="preserve">7.3 Future </w:t>
      </w:r>
      <w:r w:rsidR="003C51FB">
        <w:rPr/>
        <w:t>Work  ............</w:t>
      </w:r>
      <w:r w:rsidR="00AA559B">
        <w:rPr/>
        <w:t>............................</w:t>
      </w:r>
      <w:r w:rsidR="003C51FB">
        <w:rPr/>
        <w:t>...............................................</w:t>
      </w:r>
      <w:r w:rsidR="003C51FB">
        <w:rPr/>
        <w:t xml:space="preserve"> </w:t>
      </w:r>
    </w:p>
    <w:p w:rsidR="000B518F" w:rsidRDefault="003C51FB" w14:paraId="46108FFF" w14:textId="77777777">
      <w:pPr>
        <w:spacing w:after="288" w:line="259" w:lineRule="auto"/>
        <w:ind w:left="0" w:firstLine="0"/>
        <w:jc w:val="left"/>
      </w:pPr>
      <w:r>
        <w:rPr>
          <w:sz w:val="24"/>
        </w:rPr>
        <w:t xml:space="preserve"> </w:t>
      </w:r>
    </w:p>
    <w:p w:rsidR="000B518F" w:rsidRDefault="003C51FB" w14:paraId="047110F7" w14:textId="6F7D7390">
      <w:pPr>
        <w:spacing w:after="90"/>
        <w:ind w:left="550" w:right="67"/>
      </w:pPr>
      <w:r w:rsidR="003C51FB">
        <w:rPr/>
        <w:t>References .............</w:t>
      </w:r>
      <w:r w:rsidR="00AA559B">
        <w:rPr/>
        <w:t>.............................</w:t>
      </w:r>
      <w:r w:rsidR="003C51FB">
        <w:rPr/>
        <w:t xml:space="preserve">........................................................ </w:t>
      </w:r>
    </w:p>
    <w:p w:rsidR="000B518F" w:rsidP="50FC3365" w:rsidRDefault="003C51FB" w14:paraId="45A9CDFB" w14:textId="4C74C475">
      <w:pPr>
        <w:spacing w:after="288" w:line="259" w:lineRule="auto"/>
        <w:ind w:left="0" w:firstLine="0"/>
        <w:jc w:val="left"/>
      </w:pPr>
      <w:r w:rsidRPr="50FC3365" w:rsidR="003C51FB">
        <w:rPr>
          <w:b w:val="1"/>
          <w:bCs w:val="1"/>
        </w:rPr>
        <w:t xml:space="preserve"> </w:t>
      </w:r>
      <w:r w:rsidR="003C51FB">
        <w:rPr/>
        <w:t xml:space="preserve"> </w:t>
      </w:r>
    </w:p>
    <w:p w:rsidR="000B518F" w:rsidP="50FC3365" w:rsidRDefault="00010059" w14:paraId="7E55B52E" w14:textId="5DA3FC6E">
      <w:pPr>
        <w:pStyle w:val="Heading1"/>
        <w:spacing w:after="294" w:line="259" w:lineRule="auto"/>
        <w:ind w:left="0" w:firstLine="0"/>
        <w:jc w:val="left"/>
      </w:pPr>
      <w:bookmarkStart w:name="_Toc208473" w:id="0"/>
      <w:r w:rsidR="003C51FB">
        <w:rPr/>
        <w:t xml:space="preserve">List of Abbreviations </w:t>
      </w:r>
      <w:bookmarkEnd w:id="0"/>
    </w:p>
    <w:p w:rsidR="000B518F" w:rsidP="50FC3365" w:rsidRDefault="000B518F" w14:paraId="15FE169F" w14:textId="3A8319DE">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Acc.: Accuracy</w:t>
      </w:r>
    </w:p>
    <w:p w:rsidR="000B518F" w:rsidP="50FC3365" w:rsidRDefault="000B518F" w14:paraId="40831B44" w14:textId="039DFEEA">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ANN: Artificial Neural Network</w:t>
      </w:r>
    </w:p>
    <w:p w:rsidR="000B518F" w:rsidP="50FC3365" w:rsidRDefault="000B518F" w14:paraId="7224C4C9" w14:textId="79E3CBD6">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CNN: Convolutional Neural Network</w:t>
      </w:r>
    </w:p>
    <w:p w:rsidR="000B518F" w:rsidP="50FC3365" w:rsidRDefault="000B518F" w14:paraId="1B9C1459" w14:textId="6AEBA033">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LSTM: Long Short-Term Memory</w:t>
      </w:r>
    </w:p>
    <w:p w:rsidR="000B518F" w:rsidP="50FC3365" w:rsidRDefault="000B518F" w14:paraId="2FEBD1E2" w14:textId="0FB5934D">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DL: Deep Learning</w:t>
      </w:r>
    </w:p>
    <w:p w:rsidR="000B518F" w:rsidP="50FC3365" w:rsidRDefault="000B518F" w14:paraId="1244304D" w14:textId="0A9C7F6F">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ML: Machine Learning</w:t>
      </w:r>
    </w:p>
    <w:p w:rsidR="000B518F" w:rsidP="50FC3365" w:rsidRDefault="000B518F" w14:paraId="1040E286" w14:textId="0A929AB7">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IDS: Intrusion Detection System</w:t>
      </w:r>
    </w:p>
    <w:p w:rsidR="000B518F" w:rsidP="50FC3365" w:rsidRDefault="000B518F" w14:paraId="5E881075" w14:textId="4B409EB9">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DoS: Denial of Service</w:t>
      </w:r>
    </w:p>
    <w:p w:rsidR="000B518F" w:rsidP="50FC3365" w:rsidRDefault="000B518F" w14:paraId="22C3FF16" w14:textId="6F3C62C2">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ROC: Receiver Operating Characteristic</w:t>
      </w:r>
    </w:p>
    <w:p w:rsidR="000B518F" w:rsidP="50FC3365" w:rsidRDefault="000B518F" w14:paraId="6FA0C690" w14:textId="3B7169BD">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AUC: Area Under the Curve</w:t>
      </w:r>
    </w:p>
    <w:p w:rsidR="000B518F" w:rsidP="50FC3365" w:rsidRDefault="000B518F" w14:paraId="271FE2C2" w14:textId="34C55577">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TP: True Positive</w:t>
      </w:r>
    </w:p>
    <w:p w:rsidR="000B518F" w:rsidP="50FC3365" w:rsidRDefault="000B518F" w14:paraId="7953F0D3" w14:textId="0351C23B">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FP: False Positive</w:t>
      </w:r>
    </w:p>
    <w:p w:rsidR="000B518F" w:rsidP="50FC3365" w:rsidRDefault="000B518F" w14:paraId="153133D8" w14:textId="19D40719">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TN: True Negative</w:t>
      </w:r>
    </w:p>
    <w:p w:rsidR="000B518F" w:rsidP="50FC3365" w:rsidRDefault="000B518F" w14:paraId="7CA8A287" w14:textId="06E12F4C">
      <w:pPr>
        <w:spacing w:after="18" w:line="259" w:lineRule="auto"/>
        <w:ind w:left="0" w:firstLine="0"/>
        <w:jc w:val="left"/>
        <w:rPr>
          <w:rFonts w:ascii="Times New Roman" w:hAnsi="Times New Roman" w:eastAsia="Times New Roman" w:cs="Times New Roman"/>
          <w:noProof w:val="0"/>
          <w:sz w:val="24"/>
          <w:szCs w:val="24"/>
          <w:lang w:val="en-US"/>
        </w:rPr>
      </w:pPr>
      <w:r w:rsidRPr="50FC3365" w:rsidR="40161657">
        <w:rPr>
          <w:rFonts w:ascii="Times New Roman" w:hAnsi="Times New Roman" w:eastAsia="Times New Roman" w:cs="Times New Roman"/>
          <w:noProof w:val="0"/>
          <w:sz w:val="24"/>
          <w:szCs w:val="24"/>
          <w:lang w:val="en-US"/>
        </w:rPr>
        <w:t>FN: False Negative</w:t>
      </w:r>
    </w:p>
    <w:p w:rsidR="000B518F" w:rsidRDefault="000B518F" w14:paraId="23F276F1" w14:textId="3A6A7C2E">
      <w:pPr>
        <w:spacing w:after="18" w:line="259" w:lineRule="auto"/>
        <w:ind w:left="0" w:firstLine="0"/>
        <w:jc w:val="left"/>
      </w:pPr>
    </w:p>
    <w:p w:rsidR="000B518F" w:rsidRDefault="003C51FB" w14:paraId="27C9B014" w14:textId="77777777">
      <w:pPr>
        <w:spacing w:after="292" w:line="259" w:lineRule="auto"/>
        <w:ind w:left="0" w:firstLine="0"/>
        <w:jc w:val="left"/>
      </w:pPr>
      <w:r>
        <w:t xml:space="preserve"> </w:t>
      </w:r>
    </w:p>
    <w:p w:rsidR="000B518F" w:rsidRDefault="003C51FB" w14:paraId="7F74AF67" w14:textId="77777777">
      <w:pPr>
        <w:spacing w:after="292" w:line="259" w:lineRule="auto"/>
        <w:ind w:left="0" w:firstLine="0"/>
        <w:jc w:val="left"/>
      </w:pPr>
      <w:r>
        <w:t xml:space="preserve"> </w:t>
      </w:r>
    </w:p>
    <w:p w:rsidR="000B518F" w:rsidRDefault="003C51FB" w14:paraId="3A79EED7" w14:textId="77777777">
      <w:pPr>
        <w:spacing w:after="294" w:line="259" w:lineRule="auto"/>
        <w:ind w:left="0" w:firstLine="0"/>
        <w:jc w:val="left"/>
      </w:pPr>
      <w:r>
        <w:t xml:space="preserve"> </w:t>
      </w:r>
    </w:p>
    <w:p w:rsidR="000B518F" w:rsidRDefault="003C51FB" w14:paraId="72CC81A6" w14:textId="77777777">
      <w:pPr>
        <w:spacing w:after="292" w:line="259" w:lineRule="auto"/>
        <w:ind w:left="0" w:firstLine="0"/>
        <w:jc w:val="left"/>
      </w:pPr>
      <w:r>
        <w:t xml:space="preserve"> </w:t>
      </w:r>
    </w:p>
    <w:p w:rsidR="000B518F" w:rsidRDefault="003C51FB" w14:paraId="2A96AB73" w14:textId="77777777">
      <w:pPr>
        <w:spacing w:after="292" w:line="259" w:lineRule="auto"/>
        <w:ind w:left="0" w:firstLine="0"/>
        <w:jc w:val="left"/>
      </w:pPr>
      <w:r>
        <w:t xml:space="preserve"> </w:t>
      </w:r>
    </w:p>
    <w:p w:rsidR="000B518F" w:rsidRDefault="003C51FB" w14:paraId="713C3537" w14:textId="77777777">
      <w:pPr>
        <w:spacing w:after="294" w:line="259" w:lineRule="auto"/>
        <w:ind w:left="0" w:firstLine="0"/>
        <w:jc w:val="left"/>
      </w:pPr>
      <w:r>
        <w:t xml:space="preserve"> </w:t>
      </w:r>
    </w:p>
    <w:p w:rsidR="000B518F" w:rsidRDefault="003C51FB" w14:paraId="2DD2620A" w14:textId="77777777">
      <w:pPr>
        <w:spacing w:after="292" w:line="259" w:lineRule="auto"/>
        <w:ind w:left="0" w:firstLine="0"/>
        <w:jc w:val="left"/>
      </w:pPr>
      <w:r>
        <w:t xml:space="preserve"> </w:t>
      </w:r>
    </w:p>
    <w:p w:rsidR="000B518F" w:rsidRDefault="003C51FB" w14:paraId="7B07D233" w14:textId="77777777">
      <w:pPr>
        <w:spacing w:after="292" w:line="259" w:lineRule="auto"/>
        <w:ind w:left="0" w:firstLine="0"/>
        <w:jc w:val="left"/>
      </w:pPr>
      <w:r>
        <w:t xml:space="preserve"> </w:t>
      </w:r>
    </w:p>
    <w:p w:rsidR="000B518F" w:rsidRDefault="003C51FB" w14:paraId="7617F40C" w14:textId="77777777">
      <w:pPr>
        <w:spacing w:after="294" w:line="259" w:lineRule="auto"/>
        <w:ind w:left="0" w:firstLine="0"/>
        <w:jc w:val="left"/>
      </w:pPr>
      <w:r>
        <w:t xml:space="preserve"> </w:t>
      </w:r>
    </w:p>
    <w:p w:rsidR="000B518F" w:rsidRDefault="003C51FB" w14:paraId="0FFA6494" w14:textId="77777777">
      <w:pPr>
        <w:spacing w:after="292" w:line="259" w:lineRule="auto"/>
        <w:ind w:left="0" w:firstLine="0"/>
        <w:jc w:val="left"/>
      </w:pPr>
      <w:r>
        <w:t xml:space="preserve"> </w:t>
      </w:r>
    </w:p>
    <w:p w:rsidR="000B518F" w:rsidP="50FC3365" w:rsidRDefault="003C51FB" w14:paraId="2601EF4E" w14:textId="63312E85">
      <w:pPr>
        <w:pStyle w:val="Normal"/>
        <w:spacing w:after="292" w:line="259" w:lineRule="auto"/>
        <w:ind w:left="0" w:firstLine="0"/>
        <w:jc w:val="left"/>
      </w:pPr>
      <w:r w:rsidR="003C51FB">
        <w:rPr/>
        <w:t xml:space="preserve"> </w:t>
      </w:r>
    </w:p>
    <w:p w:rsidR="000B518F" w:rsidP="50FC3365" w:rsidRDefault="003C51FB" w14:paraId="334637DD" w14:textId="77777777">
      <w:pPr>
        <w:pStyle w:val="Heading1"/>
        <w:spacing w:after="0"/>
        <w:ind w:left="-15" w:hanging="0"/>
      </w:pPr>
      <w:bookmarkStart w:name="_Toc208474" w:id="1"/>
      <w:r w:rsidR="003C51FB">
        <w:rPr/>
        <w:t xml:space="preserve">List of Figures </w:t>
      </w:r>
      <w:bookmarkEnd w:id="1"/>
    </w:p>
    <w:p w:rsidR="00AA559B" w:rsidP="50FC3365" w:rsidRDefault="00AA559B" w14:paraId="486F7066" w14:textId="4B17609F">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2.1 General Architecture of Intrusion Detection Systems</w:t>
      </w:r>
    </w:p>
    <w:p w:rsidR="00AA559B" w:rsidP="50FC3365" w:rsidRDefault="00AA559B" w14:paraId="4F34D260" w14:textId="69DB249A">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2.2 Types of Network Attacks in IDS</w:t>
      </w:r>
    </w:p>
    <w:p w:rsidR="00AA559B" w:rsidP="50FC3365" w:rsidRDefault="00AA559B" w14:paraId="51C5BC55" w14:textId="41414D2F">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2.3 Overview of Deep Learning in Cybersecurity</w:t>
      </w:r>
    </w:p>
    <w:p w:rsidR="00AA559B" w:rsidP="50FC3365" w:rsidRDefault="00AA559B" w14:paraId="0A8E37FA" w14:textId="2BB92BB1">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3.1 Proposed Hybrid CNN-LSTM Framework</w:t>
      </w:r>
    </w:p>
    <w:p w:rsidR="00AA559B" w:rsidP="50FC3365" w:rsidRDefault="00AA559B" w14:paraId="3D29BBF4" w14:textId="184DE34C">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3.2 Data Preprocessing Pipeline</w:t>
      </w:r>
    </w:p>
    <w:p w:rsidR="00AA559B" w:rsidP="50FC3365" w:rsidRDefault="00AA559B" w14:paraId="74F5723A" w14:textId="680DDE63">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4.1 Confusion Matrix of the Proposed Model</w:t>
      </w:r>
    </w:p>
    <w:p w:rsidR="00AA559B" w:rsidP="50FC3365" w:rsidRDefault="00AA559B" w14:paraId="2DD69F05" w14:textId="4F0D8E5A">
      <w:pPr>
        <w:spacing w:after="0" w:line="259" w:lineRule="auto"/>
        <w:ind w:left="0" w:firstLine="0"/>
        <w:jc w:val="left"/>
        <w:rPr>
          <w:rFonts w:ascii="Times New Roman" w:hAnsi="Times New Roman" w:eastAsia="Times New Roman" w:cs="Times New Roman"/>
          <w:noProof w:val="0"/>
          <w:sz w:val="24"/>
          <w:szCs w:val="24"/>
          <w:lang w:val="en-US"/>
        </w:rPr>
      </w:pPr>
      <w:r w:rsidRPr="50FC3365" w:rsidR="067E9ED5">
        <w:rPr>
          <w:rFonts w:ascii="Times New Roman" w:hAnsi="Times New Roman" w:eastAsia="Times New Roman" w:cs="Times New Roman"/>
          <w:noProof w:val="0"/>
          <w:sz w:val="24"/>
          <w:szCs w:val="24"/>
          <w:lang w:val="en-US"/>
        </w:rPr>
        <w:t>4.2 ROC Curve of the Proposed Model</w:t>
      </w:r>
    </w:p>
    <w:p w:rsidR="00AA559B" w:rsidP="50FC3365" w:rsidRDefault="00AA559B" w14:paraId="49C665CE" w14:textId="15CC4FF6">
      <w:pPr>
        <w:spacing w:after="0" w:line="259" w:lineRule="auto"/>
        <w:ind w:left="0" w:firstLine="0"/>
        <w:jc w:val="left"/>
        <w:rPr>
          <w:sz w:val="24"/>
          <w:szCs w:val="24"/>
        </w:rPr>
      </w:pPr>
    </w:p>
    <w:p w:rsidR="00AA559B" w:rsidRDefault="00AA559B" w14:paraId="5B3C6374" w14:textId="77777777">
      <w:pPr>
        <w:spacing w:after="0" w:line="259" w:lineRule="auto"/>
        <w:ind w:left="0" w:firstLine="0"/>
        <w:jc w:val="left"/>
      </w:pPr>
    </w:p>
    <w:p w:rsidR="00AA559B" w:rsidRDefault="00AA559B" w14:paraId="74C37326" w14:textId="77777777">
      <w:pPr>
        <w:spacing w:after="0" w:line="259" w:lineRule="auto"/>
        <w:ind w:left="0" w:firstLine="0"/>
        <w:jc w:val="left"/>
      </w:pPr>
    </w:p>
    <w:p w:rsidR="00AA559B" w:rsidRDefault="00AA559B" w14:paraId="05BC9D53" w14:textId="77777777">
      <w:pPr>
        <w:spacing w:after="0" w:line="259" w:lineRule="auto"/>
        <w:ind w:left="0" w:firstLine="0"/>
        <w:jc w:val="left"/>
      </w:pPr>
    </w:p>
    <w:p w:rsidR="00AA559B" w:rsidRDefault="00AA559B" w14:paraId="26D52E79" w14:textId="77777777">
      <w:pPr>
        <w:spacing w:after="0" w:line="259" w:lineRule="auto"/>
        <w:ind w:left="0" w:firstLine="0"/>
        <w:jc w:val="left"/>
      </w:pPr>
    </w:p>
    <w:p w:rsidR="00AA559B" w:rsidRDefault="00AA559B" w14:paraId="3A3847ED" w14:textId="77777777">
      <w:pPr>
        <w:spacing w:after="0" w:line="259" w:lineRule="auto"/>
        <w:ind w:left="0" w:firstLine="0"/>
        <w:jc w:val="left"/>
      </w:pPr>
    </w:p>
    <w:p w:rsidR="00AA559B" w:rsidRDefault="00AA559B" w14:paraId="72F1B9B8" w14:textId="77777777">
      <w:pPr>
        <w:spacing w:after="0" w:line="259" w:lineRule="auto"/>
        <w:ind w:left="0" w:firstLine="0"/>
        <w:jc w:val="left"/>
      </w:pPr>
    </w:p>
    <w:p w:rsidR="00AA559B" w:rsidRDefault="00AA559B" w14:paraId="1DCB8F05" w14:textId="77777777">
      <w:pPr>
        <w:spacing w:after="0" w:line="259" w:lineRule="auto"/>
        <w:ind w:left="0" w:firstLine="0"/>
        <w:jc w:val="left"/>
      </w:pPr>
    </w:p>
    <w:p w:rsidR="00AA559B" w:rsidRDefault="00AA559B" w14:paraId="5783D8AB" w14:textId="77777777">
      <w:pPr>
        <w:spacing w:after="0" w:line="259" w:lineRule="auto"/>
        <w:ind w:left="0" w:firstLine="0"/>
        <w:jc w:val="left"/>
      </w:pPr>
    </w:p>
    <w:p w:rsidR="00AA559B" w:rsidRDefault="00AA559B" w14:paraId="37151397" w14:textId="77777777">
      <w:pPr>
        <w:spacing w:after="0" w:line="259" w:lineRule="auto"/>
        <w:ind w:left="0" w:firstLine="0"/>
        <w:jc w:val="left"/>
      </w:pPr>
    </w:p>
    <w:p w:rsidR="00AA559B" w:rsidRDefault="00AA559B" w14:paraId="514E1ED5" w14:textId="77777777">
      <w:pPr>
        <w:spacing w:after="0" w:line="259" w:lineRule="auto"/>
        <w:ind w:left="0" w:firstLine="0"/>
        <w:jc w:val="left"/>
      </w:pPr>
    </w:p>
    <w:p w:rsidR="00AA559B" w:rsidRDefault="00AA559B" w14:paraId="65653ED2" w14:textId="77777777">
      <w:pPr>
        <w:spacing w:after="0" w:line="259" w:lineRule="auto"/>
        <w:ind w:left="0" w:firstLine="0"/>
        <w:jc w:val="left"/>
      </w:pPr>
    </w:p>
    <w:p w:rsidR="00AA559B" w:rsidRDefault="00AA559B" w14:paraId="125785AC" w14:textId="77777777">
      <w:pPr>
        <w:spacing w:after="0" w:line="259" w:lineRule="auto"/>
        <w:ind w:left="0" w:firstLine="0"/>
        <w:jc w:val="left"/>
      </w:pPr>
    </w:p>
    <w:p w:rsidR="00AA559B" w:rsidRDefault="00AA559B" w14:paraId="43EA19CA" w14:textId="77777777">
      <w:pPr>
        <w:spacing w:after="0" w:line="259" w:lineRule="auto"/>
        <w:ind w:left="0" w:firstLine="0"/>
        <w:jc w:val="left"/>
      </w:pPr>
    </w:p>
    <w:p w:rsidR="00AA559B" w:rsidRDefault="00AA559B" w14:paraId="17AD3C33" w14:textId="77777777">
      <w:pPr>
        <w:spacing w:after="0" w:line="259" w:lineRule="auto"/>
        <w:ind w:left="0" w:firstLine="0"/>
        <w:jc w:val="left"/>
      </w:pPr>
    </w:p>
    <w:p w:rsidR="00AA559B" w:rsidRDefault="00AA559B" w14:paraId="08DAA981" w14:textId="77777777">
      <w:pPr>
        <w:spacing w:after="0" w:line="259" w:lineRule="auto"/>
        <w:ind w:left="0" w:firstLine="0"/>
        <w:jc w:val="left"/>
      </w:pPr>
    </w:p>
    <w:p w:rsidR="00AA559B" w:rsidRDefault="00AA559B" w14:paraId="36AB81CA" w14:textId="77777777">
      <w:pPr>
        <w:spacing w:after="0" w:line="259" w:lineRule="auto"/>
        <w:ind w:left="0" w:firstLine="0"/>
        <w:jc w:val="left"/>
      </w:pPr>
    </w:p>
    <w:p w:rsidR="00AA559B" w:rsidRDefault="00AA559B" w14:paraId="2730B8C6" w14:textId="77777777">
      <w:pPr>
        <w:spacing w:after="0" w:line="259" w:lineRule="auto"/>
        <w:ind w:left="0" w:firstLine="0"/>
        <w:jc w:val="left"/>
      </w:pPr>
    </w:p>
    <w:p w:rsidR="00AA559B" w:rsidRDefault="00AA559B" w14:paraId="68FA7E27" w14:textId="77777777">
      <w:pPr>
        <w:spacing w:after="0" w:line="259" w:lineRule="auto"/>
        <w:ind w:left="0" w:firstLine="0"/>
        <w:jc w:val="left"/>
      </w:pPr>
    </w:p>
    <w:p w:rsidR="00AA559B" w:rsidRDefault="00AA559B" w14:paraId="415F169C" w14:textId="77777777">
      <w:pPr>
        <w:spacing w:after="0" w:line="259" w:lineRule="auto"/>
        <w:ind w:left="0" w:firstLine="0"/>
        <w:jc w:val="left"/>
      </w:pPr>
    </w:p>
    <w:p w:rsidR="00AA559B" w:rsidRDefault="00AA559B" w14:paraId="0493836A" w14:textId="77777777">
      <w:pPr>
        <w:spacing w:after="0" w:line="259" w:lineRule="auto"/>
        <w:ind w:left="0" w:firstLine="0"/>
        <w:jc w:val="left"/>
      </w:pPr>
    </w:p>
    <w:p w:rsidR="00AA559B" w:rsidRDefault="00AA559B" w14:paraId="479E708F" w14:textId="77777777">
      <w:pPr>
        <w:spacing w:after="0" w:line="259" w:lineRule="auto"/>
        <w:ind w:left="0" w:firstLine="0"/>
        <w:jc w:val="left"/>
      </w:pPr>
    </w:p>
    <w:p w:rsidR="00AA559B" w:rsidRDefault="00AA559B" w14:paraId="34A9585C" w14:textId="77777777">
      <w:pPr>
        <w:spacing w:after="0" w:line="259" w:lineRule="auto"/>
        <w:ind w:left="0" w:firstLine="0"/>
        <w:jc w:val="left"/>
      </w:pPr>
    </w:p>
    <w:p w:rsidR="00AA559B" w:rsidRDefault="00AA559B" w14:paraId="3115C9CC" w14:textId="77777777">
      <w:pPr>
        <w:spacing w:after="0" w:line="259" w:lineRule="auto"/>
        <w:ind w:left="0" w:firstLine="0"/>
        <w:jc w:val="left"/>
      </w:pPr>
    </w:p>
    <w:p w:rsidR="00AA559B" w:rsidRDefault="00AA559B" w14:paraId="1095090C" w14:textId="77777777">
      <w:pPr>
        <w:spacing w:after="0" w:line="259" w:lineRule="auto"/>
        <w:ind w:left="0" w:firstLine="0"/>
        <w:jc w:val="left"/>
      </w:pPr>
    </w:p>
    <w:p w:rsidR="00AA559B" w:rsidRDefault="00AA559B" w14:paraId="4896F9BC" w14:textId="77777777">
      <w:pPr>
        <w:spacing w:after="0" w:line="259" w:lineRule="auto"/>
        <w:ind w:left="0" w:firstLine="0"/>
        <w:jc w:val="left"/>
      </w:pPr>
    </w:p>
    <w:p w:rsidR="00AA559B" w:rsidRDefault="00AA559B" w14:paraId="45D3D375" w14:textId="77777777">
      <w:pPr>
        <w:spacing w:after="0" w:line="259" w:lineRule="auto"/>
        <w:ind w:left="0" w:firstLine="0"/>
        <w:jc w:val="left"/>
      </w:pPr>
    </w:p>
    <w:p w:rsidR="00AA559B" w:rsidRDefault="00AA559B" w14:paraId="61F4F364" w14:textId="77777777">
      <w:pPr>
        <w:spacing w:after="0" w:line="259" w:lineRule="auto"/>
        <w:ind w:left="0" w:firstLine="0"/>
        <w:jc w:val="left"/>
      </w:pPr>
    </w:p>
    <w:p w:rsidR="000B518F" w:rsidP="50FC3365" w:rsidRDefault="000B518F" w14:paraId="5953F435" w14:textId="5BB3A114">
      <w:pPr>
        <w:pStyle w:val="Heading1"/>
        <w:spacing w:after="150" w:line="259" w:lineRule="auto"/>
        <w:ind w:left="-5"/>
      </w:pPr>
      <w:bookmarkStart w:name="_Toc208475" w:id="2"/>
      <w:r w:rsidR="003C51FB">
        <w:rPr/>
        <w:t xml:space="preserve">List of Tables </w:t>
      </w:r>
      <w:bookmarkEnd w:id="2"/>
    </w:p>
    <w:p w:rsidR="000B518F" w:rsidP="50FC3365" w:rsidRDefault="000B518F" w14:paraId="33CF6570" w14:textId="60BFEAD6">
      <w:pPr>
        <w:spacing w:after="0" w:line="259" w:lineRule="auto"/>
        <w:ind w:left="0" w:firstLine="0"/>
        <w:jc w:val="left"/>
        <w:rPr>
          <w:rFonts w:ascii="Times New Roman" w:hAnsi="Times New Roman" w:eastAsia="Times New Roman" w:cs="Times New Roman"/>
          <w:noProof w:val="0"/>
          <w:sz w:val="24"/>
          <w:szCs w:val="24"/>
          <w:lang w:val="en-US"/>
        </w:rPr>
      </w:pPr>
      <w:r w:rsidRPr="50FC3365" w:rsidR="1D772BC1">
        <w:rPr>
          <w:rFonts w:ascii="Times New Roman" w:hAnsi="Times New Roman" w:eastAsia="Times New Roman" w:cs="Times New Roman"/>
          <w:noProof w:val="0"/>
          <w:sz w:val="24"/>
          <w:szCs w:val="24"/>
          <w:lang w:val="en-US"/>
        </w:rPr>
        <w:t>2.1 Summary of Related Work in Deep Learning-based IDS</w:t>
      </w:r>
    </w:p>
    <w:p w:rsidR="000B518F" w:rsidP="50FC3365" w:rsidRDefault="000B518F" w14:paraId="4DBC640C" w14:textId="6C2E6E87">
      <w:pPr>
        <w:spacing w:after="0" w:line="259" w:lineRule="auto"/>
        <w:ind w:left="0" w:firstLine="0"/>
        <w:jc w:val="left"/>
        <w:rPr>
          <w:rFonts w:ascii="Times New Roman" w:hAnsi="Times New Roman" w:eastAsia="Times New Roman" w:cs="Times New Roman"/>
          <w:noProof w:val="0"/>
          <w:sz w:val="24"/>
          <w:szCs w:val="24"/>
          <w:lang w:val="en-US"/>
        </w:rPr>
      </w:pPr>
      <w:r w:rsidRPr="50FC3365" w:rsidR="1D772BC1">
        <w:rPr>
          <w:rFonts w:ascii="Times New Roman" w:hAnsi="Times New Roman" w:eastAsia="Times New Roman" w:cs="Times New Roman"/>
          <w:noProof w:val="0"/>
          <w:sz w:val="24"/>
          <w:szCs w:val="24"/>
          <w:lang w:val="en-US"/>
        </w:rPr>
        <w:t>3.1 NSL-KDD Dataset Description</w:t>
      </w:r>
    </w:p>
    <w:p w:rsidR="000B518F" w:rsidP="50FC3365" w:rsidRDefault="000B518F" w14:paraId="535F3824" w14:textId="42422009">
      <w:pPr>
        <w:spacing w:after="0" w:line="259" w:lineRule="auto"/>
        <w:ind w:left="0" w:firstLine="0"/>
        <w:jc w:val="left"/>
        <w:rPr>
          <w:rFonts w:ascii="Times New Roman" w:hAnsi="Times New Roman" w:eastAsia="Times New Roman" w:cs="Times New Roman"/>
          <w:noProof w:val="0"/>
          <w:sz w:val="24"/>
          <w:szCs w:val="24"/>
          <w:lang w:val="en-US"/>
        </w:rPr>
      </w:pPr>
      <w:r w:rsidRPr="50FC3365" w:rsidR="1D772BC1">
        <w:rPr>
          <w:rFonts w:ascii="Times New Roman" w:hAnsi="Times New Roman" w:eastAsia="Times New Roman" w:cs="Times New Roman"/>
          <w:noProof w:val="0"/>
          <w:sz w:val="24"/>
          <w:szCs w:val="24"/>
          <w:lang w:val="en-US"/>
        </w:rPr>
        <w:t>4.1 Performance Comparison Between Proposed Model and Traditional ML Models</w:t>
      </w:r>
    </w:p>
    <w:p w:rsidR="000B518F" w:rsidP="50FC3365" w:rsidRDefault="000B518F" w14:paraId="1FCF6335" w14:textId="41978EFB">
      <w:pPr>
        <w:spacing w:after="0" w:line="259" w:lineRule="auto"/>
        <w:ind w:left="0" w:firstLine="0"/>
        <w:jc w:val="left"/>
        <w:rPr>
          <w:rFonts w:ascii="Times New Roman" w:hAnsi="Times New Roman" w:eastAsia="Times New Roman" w:cs="Times New Roman"/>
          <w:noProof w:val="0"/>
          <w:sz w:val="24"/>
          <w:szCs w:val="24"/>
          <w:lang w:val="en-US"/>
        </w:rPr>
      </w:pPr>
      <w:r w:rsidRPr="50FC3365" w:rsidR="1D772BC1">
        <w:rPr>
          <w:rFonts w:ascii="Times New Roman" w:hAnsi="Times New Roman" w:eastAsia="Times New Roman" w:cs="Times New Roman"/>
          <w:noProof w:val="0"/>
          <w:sz w:val="24"/>
          <w:szCs w:val="24"/>
          <w:lang w:val="en-US"/>
        </w:rPr>
        <w:t>4.2 Evaluation Metrics Results (Accuracy, Precision, Recall, F1-score)</w:t>
      </w:r>
    </w:p>
    <w:p w:rsidR="000B518F" w:rsidP="50FC3365" w:rsidRDefault="000B518F" w14:paraId="25B01503" w14:textId="28A63317">
      <w:pPr>
        <w:spacing w:after="0" w:line="259" w:lineRule="auto"/>
        <w:ind w:left="0" w:firstLine="0"/>
        <w:jc w:val="left"/>
        <w:rPr>
          <w:sz w:val="24"/>
          <w:szCs w:val="24"/>
        </w:rPr>
      </w:pPr>
    </w:p>
    <w:p w:rsidR="000B518F" w:rsidRDefault="000B518F" w14:paraId="6F22DFB1" w14:textId="77777777">
      <w:pPr>
        <w:sectPr w:rsidR="000B518F">
          <w:footerReference w:type="even" r:id="rId11"/>
          <w:footerReference w:type="default" r:id="rId12"/>
          <w:footerReference w:type="first" r:id="rId13"/>
          <w:pgSz w:w="12240" w:h="15840" w:orient="portrait"/>
          <w:pgMar w:top="1442" w:right="1436" w:bottom="1002" w:left="1440" w:header="720" w:footer="726" w:gutter="0"/>
          <w:pgNumType w:fmt="lowerRoman" w:start="2"/>
          <w:cols w:space="720"/>
        </w:sectPr>
      </w:pPr>
    </w:p>
    <w:p w:rsidR="000B518F" w:rsidRDefault="003C51FB" w14:paraId="27EC6DB5" w14:textId="77777777">
      <w:pPr>
        <w:pStyle w:val="Heading2"/>
        <w:spacing w:after="532" w:line="265" w:lineRule="auto"/>
        <w:ind w:left="-5"/>
      </w:pPr>
      <w:r>
        <w:t xml:space="preserve">Chapter 1 Introduction </w:t>
      </w:r>
    </w:p>
    <w:p w:rsidR="00433453" w:rsidRDefault="00433453" w14:paraId="2697FBE6" w14:textId="0DED3036">
      <w:pPr>
        <w:pStyle w:val="Heading3"/>
        <w:spacing w:after="360"/>
        <w:ind w:left="-5"/>
      </w:pPr>
      <w:r w:rsidR="00433453">
        <w:rPr/>
        <w:t xml:space="preserve">1.1 </w:t>
      </w:r>
      <w:r w:rsidR="00A90278">
        <w:rPr/>
        <w:t xml:space="preserve">Overview </w:t>
      </w:r>
    </w:p>
    <w:p w:rsidR="00433453" w:rsidP="50FC3365" w:rsidRDefault="00433453" w14:paraId="14DD0CEC" w14:textId="27660772">
      <w:pPr>
        <w:pStyle w:val="Heading3"/>
        <w:spacing w:after="360"/>
        <w:ind w:left="-5"/>
        <w:rPr>
          <w:rFonts w:ascii="Times New Roman" w:hAnsi="Times New Roman" w:eastAsia="Times New Roman" w:cs="Times New Roman"/>
          <w:b w:val="0"/>
          <w:bCs w:val="0"/>
          <w:noProof w:val="0"/>
          <w:sz w:val="24"/>
          <w:szCs w:val="24"/>
          <w:lang w:val="en-US"/>
        </w:rPr>
      </w:pPr>
      <w:r w:rsidRPr="50FC3365" w:rsidR="0AA3AF4E">
        <w:rPr>
          <w:rFonts w:ascii="Times New Roman" w:hAnsi="Times New Roman" w:eastAsia="Times New Roman" w:cs="Times New Roman"/>
          <w:b w:val="0"/>
          <w:bCs w:val="0"/>
          <w:noProof w:val="0"/>
          <w:sz w:val="24"/>
          <w:szCs w:val="24"/>
          <w:lang w:val="en-US"/>
        </w:rPr>
        <w:t>The rapid growth of digital communication and internet-based services has significantly increased the exposure of computer networks to various cybersecurity threats. Organizations across sectors rely heavily on networked systems to store, process, and t</w:t>
      </w:r>
      <w:r w:rsidRPr="50FC3365" w:rsidR="0AA3AF4E">
        <w:rPr>
          <w:rFonts w:ascii="Times New Roman" w:hAnsi="Times New Roman" w:eastAsia="Times New Roman" w:cs="Times New Roman"/>
          <w:b w:val="0"/>
          <w:bCs w:val="0"/>
          <w:noProof w:val="0"/>
          <w:sz w:val="24"/>
          <w:szCs w:val="24"/>
          <w:lang w:val="en-US"/>
        </w:rPr>
        <w:t xml:space="preserve">ransmit </w:t>
      </w:r>
      <w:r w:rsidRPr="50FC3365" w:rsidR="0AA3AF4E">
        <w:rPr>
          <w:rFonts w:ascii="Times New Roman" w:hAnsi="Times New Roman" w:eastAsia="Times New Roman" w:cs="Times New Roman"/>
          <w:b w:val="0"/>
          <w:bCs w:val="0"/>
          <w:noProof w:val="0"/>
          <w:sz w:val="24"/>
          <w:szCs w:val="24"/>
          <w:lang w:val="en-US"/>
        </w:rPr>
        <w:t>sensitive information. As a result, cyberattacks such as denial-of-service (DoS), probing, unauthorized access, and malware-based intrusions have become more frequent and sophisticated.</w:t>
      </w:r>
    </w:p>
    <w:p w:rsidR="00433453" w:rsidP="50FC3365" w:rsidRDefault="00433453" w14:paraId="4CEE073C" w14:textId="08FAB140">
      <w:pPr>
        <w:pStyle w:val="Heading3"/>
        <w:spacing w:after="360"/>
        <w:ind w:left="-5"/>
        <w:rPr>
          <w:rFonts w:ascii="Times New Roman" w:hAnsi="Times New Roman" w:eastAsia="Times New Roman" w:cs="Times New Roman"/>
          <w:b w:val="0"/>
          <w:bCs w:val="0"/>
          <w:noProof w:val="0"/>
          <w:sz w:val="24"/>
          <w:szCs w:val="24"/>
          <w:lang w:val="en-US"/>
        </w:rPr>
      </w:pPr>
      <w:r w:rsidRPr="50FC3365" w:rsidR="0AA3AF4E">
        <w:rPr>
          <w:rFonts w:ascii="Times New Roman" w:hAnsi="Times New Roman" w:eastAsia="Times New Roman" w:cs="Times New Roman"/>
          <w:b w:val="0"/>
          <w:bCs w:val="0"/>
          <w:noProof w:val="0"/>
          <w:sz w:val="24"/>
          <w:szCs w:val="24"/>
          <w:lang w:val="en-US"/>
        </w:rPr>
        <w:t xml:space="preserve">Intrusion Detection Systems (IDS) play a crucial role in </w:t>
      </w:r>
      <w:r w:rsidRPr="50FC3365" w:rsidR="0AA3AF4E">
        <w:rPr>
          <w:rFonts w:ascii="Times New Roman" w:hAnsi="Times New Roman" w:eastAsia="Times New Roman" w:cs="Times New Roman"/>
          <w:b w:val="0"/>
          <w:bCs w:val="0"/>
          <w:noProof w:val="0"/>
          <w:sz w:val="24"/>
          <w:szCs w:val="24"/>
          <w:lang w:val="en-US"/>
        </w:rPr>
        <w:t>identifying</w:t>
      </w:r>
      <w:r w:rsidRPr="50FC3365" w:rsidR="0AA3AF4E">
        <w:rPr>
          <w:rFonts w:ascii="Times New Roman" w:hAnsi="Times New Roman" w:eastAsia="Times New Roman" w:cs="Times New Roman"/>
          <w:b w:val="0"/>
          <w:bCs w:val="0"/>
          <w:noProof w:val="0"/>
          <w:sz w:val="24"/>
          <w:szCs w:val="24"/>
          <w:lang w:val="en-US"/>
        </w:rPr>
        <w:t xml:space="preserve"> malicious activities within network environments. </w:t>
      </w:r>
      <w:r w:rsidRPr="50FC3365" w:rsidR="0AA3AF4E">
        <w:rPr>
          <w:rFonts w:ascii="Times New Roman" w:hAnsi="Times New Roman" w:eastAsia="Times New Roman" w:cs="Times New Roman"/>
          <w:b w:val="0"/>
          <w:bCs w:val="0"/>
          <w:noProof w:val="0"/>
          <w:sz w:val="24"/>
          <w:szCs w:val="24"/>
          <w:lang w:val="en-US"/>
        </w:rPr>
        <w:t>Traditional IDS approaches typically rely on rule-based detection mechanisms or classical machine learning algorithms.</w:t>
      </w:r>
      <w:r w:rsidRPr="50FC3365" w:rsidR="0AA3AF4E">
        <w:rPr>
          <w:rFonts w:ascii="Times New Roman" w:hAnsi="Times New Roman" w:eastAsia="Times New Roman" w:cs="Times New Roman"/>
          <w:b w:val="0"/>
          <w:bCs w:val="0"/>
          <w:noProof w:val="0"/>
          <w:sz w:val="24"/>
          <w:szCs w:val="24"/>
          <w:lang w:val="en-US"/>
        </w:rPr>
        <w:t xml:space="preserve"> However, these approaches often struggle to detect complex and previously unseen attack patterns. Additionally, high false positive rates </w:t>
      </w:r>
      <w:r w:rsidRPr="50FC3365" w:rsidR="0AA3AF4E">
        <w:rPr>
          <w:rFonts w:ascii="Times New Roman" w:hAnsi="Times New Roman" w:eastAsia="Times New Roman" w:cs="Times New Roman"/>
          <w:b w:val="0"/>
          <w:bCs w:val="0"/>
          <w:noProof w:val="0"/>
          <w:sz w:val="24"/>
          <w:szCs w:val="24"/>
          <w:lang w:val="en-US"/>
        </w:rPr>
        <w:t>remain</w:t>
      </w:r>
      <w:r w:rsidRPr="50FC3365" w:rsidR="0AA3AF4E">
        <w:rPr>
          <w:rFonts w:ascii="Times New Roman" w:hAnsi="Times New Roman" w:eastAsia="Times New Roman" w:cs="Times New Roman"/>
          <w:b w:val="0"/>
          <w:bCs w:val="0"/>
          <w:noProof w:val="0"/>
          <w:sz w:val="24"/>
          <w:szCs w:val="24"/>
          <w:lang w:val="en-US"/>
        </w:rPr>
        <w:t xml:space="preserve"> a persistent challenge, leading to inefficient security monitoring.</w:t>
      </w:r>
    </w:p>
    <w:p w:rsidR="00433453" w:rsidP="50FC3365" w:rsidRDefault="00433453" w14:paraId="374B5800" w14:textId="4008C1EC">
      <w:pPr>
        <w:pStyle w:val="Heading3"/>
        <w:spacing w:after="360"/>
        <w:ind w:left="-5"/>
        <w:rPr>
          <w:rFonts w:ascii="Times New Roman" w:hAnsi="Times New Roman" w:eastAsia="Times New Roman" w:cs="Times New Roman"/>
          <w:b w:val="0"/>
          <w:bCs w:val="0"/>
          <w:noProof w:val="0"/>
          <w:sz w:val="24"/>
          <w:szCs w:val="24"/>
          <w:lang w:val="en-US"/>
        </w:rPr>
      </w:pPr>
      <w:r w:rsidRPr="50FC3365" w:rsidR="0AA3AF4E">
        <w:rPr>
          <w:rFonts w:ascii="Times New Roman" w:hAnsi="Times New Roman" w:eastAsia="Times New Roman" w:cs="Times New Roman"/>
          <w:b w:val="0"/>
          <w:bCs w:val="0"/>
          <w:noProof w:val="0"/>
          <w:sz w:val="24"/>
          <w:szCs w:val="24"/>
          <w:lang w:val="en-US"/>
        </w:rPr>
        <w:t xml:space="preserve">Recent advancements in artificial intelligence, particularly deep learning, have </w:t>
      </w:r>
      <w:r w:rsidRPr="50FC3365" w:rsidR="0AA3AF4E">
        <w:rPr>
          <w:rFonts w:ascii="Times New Roman" w:hAnsi="Times New Roman" w:eastAsia="Times New Roman" w:cs="Times New Roman"/>
          <w:b w:val="0"/>
          <w:bCs w:val="0"/>
          <w:noProof w:val="0"/>
          <w:sz w:val="24"/>
          <w:szCs w:val="24"/>
          <w:lang w:val="en-US"/>
        </w:rPr>
        <w:t>demonstrated</w:t>
      </w:r>
      <w:r w:rsidRPr="50FC3365" w:rsidR="0AA3AF4E">
        <w:rPr>
          <w:rFonts w:ascii="Times New Roman" w:hAnsi="Times New Roman" w:eastAsia="Times New Roman" w:cs="Times New Roman"/>
          <w:b w:val="0"/>
          <w:bCs w:val="0"/>
          <w:noProof w:val="0"/>
          <w:sz w:val="24"/>
          <w:szCs w:val="24"/>
          <w:lang w:val="en-US"/>
        </w:rPr>
        <w:t xml:space="preserve"> promising results in pattern recognition and anomaly detection tasks. </w:t>
      </w:r>
      <w:r w:rsidRPr="50FC3365" w:rsidR="0AA3AF4E">
        <w:rPr>
          <w:rFonts w:ascii="Times New Roman" w:hAnsi="Times New Roman" w:eastAsia="Times New Roman" w:cs="Times New Roman"/>
          <w:b w:val="0"/>
          <w:bCs w:val="0"/>
          <w:noProof w:val="0"/>
          <w:sz w:val="24"/>
          <w:szCs w:val="24"/>
          <w:lang w:val="en-US"/>
        </w:rPr>
        <w:t>Deep learning models are capable of automatically extracting complex representations from large datasets, making them suitable for cybersecurity applications.</w:t>
      </w:r>
      <w:r w:rsidRPr="50FC3365" w:rsidR="0AA3AF4E">
        <w:rPr>
          <w:rFonts w:ascii="Times New Roman" w:hAnsi="Times New Roman" w:eastAsia="Times New Roman" w:cs="Times New Roman"/>
          <w:b w:val="0"/>
          <w:bCs w:val="0"/>
          <w:noProof w:val="0"/>
          <w:sz w:val="24"/>
          <w:szCs w:val="24"/>
          <w:lang w:val="en-US"/>
        </w:rPr>
        <w:t xml:space="preserve"> This research focuses on </w:t>
      </w:r>
      <w:r w:rsidRPr="50FC3365" w:rsidR="0AA3AF4E">
        <w:rPr>
          <w:rFonts w:ascii="Times New Roman" w:hAnsi="Times New Roman" w:eastAsia="Times New Roman" w:cs="Times New Roman"/>
          <w:b w:val="0"/>
          <w:bCs w:val="0"/>
          <w:noProof w:val="0"/>
          <w:sz w:val="24"/>
          <w:szCs w:val="24"/>
          <w:lang w:val="en-US"/>
        </w:rPr>
        <w:t>leveraging</w:t>
      </w:r>
      <w:r w:rsidRPr="50FC3365" w:rsidR="0AA3AF4E">
        <w:rPr>
          <w:rFonts w:ascii="Times New Roman" w:hAnsi="Times New Roman" w:eastAsia="Times New Roman" w:cs="Times New Roman"/>
          <w:b w:val="0"/>
          <w:bCs w:val="0"/>
          <w:noProof w:val="0"/>
          <w:sz w:val="24"/>
          <w:szCs w:val="24"/>
          <w:lang w:val="en-US"/>
        </w:rPr>
        <w:t xml:space="preserve"> deep learning techniques to enhance network intrusion detection performance.</w:t>
      </w:r>
    </w:p>
    <w:p w:rsidR="00433453" w:rsidP="50FC3365" w:rsidRDefault="00433453" w14:paraId="0BFAF61B" w14:textId="3AA3E22B">
      <w:pPr>
        <w:pStyle w:val="Heading3"/>
        <w:spacing w:after="360"/>
        <w:ind w:left="-5"/>
        <w:rPr>
          <w:rFonts w:ascii="Times New Roman" w:hAnsi="Times New Roman" w:eastAsia="Times New Roman" w:cs="Times New Roman"/>
          <w:b w:val="0"/>
          <w:bCs w:val="0"/>
          <w:noProof w:val="0"/>
          <w:sz w:val="24"/>
          <w:szCs w:val="24"/>
          <w:lang w:val="en-US"/>
        </w:rPr>
      </w:pPr>
      <w:r w:rsidRPr="50FC3365" w:rsidR="0AA3AF4E">
        <w:rPr>
          <w:rFonts w:ascii="Times New Roman" w:hAnsi="Times New Roman" w:eastAsia="Times New Roman" w:cs="Times New Roman"/>
          <w:b w:val="0"/>
          <w:bCs w:val="0"/>
          <w:noProof w:val="0"/>
          <w:sz w:val="24"/>
          <w:szCs w:val="24"/>
          <w:lang w:val="en-US"/>
        </w:rPr>
        <w:t>Specifically, this thesis proposes a hybrid deep learning framework that integrates Convolutional Neural Networks (CNN) and Long Short-Term Memory (LSTM) networks to improve detection accuracy and reduce false alarms in network intrusion detection systems.</w:t>
      </w:r>
    </w:p>
    <w:p w:rsidR="00433453" w:rsidP="50FC3365" w:rsidRDefault="00433453" w14:paraId="07A0DA1C" w14:textId="3696A9CF">
      <w:pPr>
        <w:pStyle w:val="Normal"/>
        <w:rPr>
          <w:b w:val="0"/>
          <w:bCs w:val="0"/>
          <w:sz w:val="24"/>
          <w:szCs w:val="24"/>
        </w:rPr>
      </w:pPr>
    </w:p>
    <w:p w:rsidR="000B518F" w:rsidRDefault="003C51FB" w14:paraId="52CD0724" w14:textId="7D321B75">
      <w:pPr>
        <w:pStyle w:val="Heading3"/>
        <w:spacing w:after="360"/>
        <w:ind w:left="-5"/>
      </w:pPr>
      <w:r w:rsidR="003C51FB">
        <w:rPr/>
        <w:t>1.</w:t>
      </w:r>
      <w:r w:rsidR="00433453">
        <w:rPr/>
        <w:t>2</w:t>
      </w:r>
      <w:r w:rsidR="003C51FB">
        <w:rPr/>
        <w:t xml:space="preserve"> Problem Definition </w:t>
      </w:r>
    </w:p>
    <w:p w:rsidR="15241B08" w:rsidP="50FC3365" w:rsidRDefault="15241B08" w14:paraId="7DE1E0E5" w14:textId="7D86FEEC">
      <w:pPr>
        <w:rPr>
          <w:rFonts w:ascii="Times New Roman" w:hAnsi="Times New Roman" w:eastAsia="Times New Roman" w:cs="Times New Roman"/>
          <w:b w:val="0"/>
          <w:bCs w:val="0"/>
          <w:noProof w:val="0"/>
          <w:sz w:val="24"/>
          <w:szCs w:val="24"/>
          <w:lang w:val="en-US"/>
        </w:rPr>
      </w:pPr>
      <w:r w:rsidRPr="50FC3365" w:rsidR="15241B08">
        <w:rPr>
          <w:rFonts w:ascii="Times New Roman" w:hAnsi="Times New Roman" w:eastAsia="Times New Roman" w:cs="Times New Roman"/>
          <w:b w:val="0"/>
          <w:bCs w:val="0"/>
          <w:noProof w:val="0"/>
          <w:sz w:val="24"/>
          <w:szCs w:val="24"/>
          <w:lang w:val="en-US"/>
        </w:rPr>
        <w:t xml:space="preserve">Despite continuous advancements in cybersecurity technologies, existing intrusion detection systems face several limitations. Traditional signature-based systems can only detect known attacks and </w:t>
      </w:r>
      <w:r w:rsidRPr="50FC3365" w:rsidR="15241B08">
        <w:rPr>
          <w:rFonts w:ascii="Times New Roman" w:hAnsi="Times New Roman" w:eastAsia="Times New Roman" w:cs="Times New Roman"/>
          <w:b w:val="0"/>
          <w:bCs w:val="0"/>
          <w:noProof w:val="0"/>
          <w:sz w:val="24"/>
          <w:szCs w:val="24"/>
          <w:lang w:val="en-US"/>
        </w:rPr>
        <w:t>fail to</w:t>
      </w:r>
      <w:r w:rsidRPr="50FC3365" w:rsidR="15241B08">
        <w:rPr>
          <w:rFonts w:ascii="Times New Roman" w:hAnsi="Times New Roman" w:eastAsia="Times New Roman" w:cs="Times New Roman"/>
          <w:b w:val="0"/>
          <w:bCs w:val="0"/>
          <w:noProof w:val="0"/>
          <w:sz w:val="24"/>
          <w:szCs w:val="24"/>
          <w:lang w:val="en-US"/>
        </w:rPr>
        <w:t xml:space="preserve"> </w:t>
      </w:r>
      <w:r w:rsidRPr="50FC3365" w:rsidR="15241B08">
        <w:rPr>
          <w:rFonts w:ascii="Times New Roman" w:hAnsi="Times New Roman" w:eastAsia="Times New Roman" w:cs="Times New Roman"/>
          <w:b w:val="0"/>
          <w:bCs w:val="0"/>
          <w:noProof w:val="0"/>
          <w:sz w:val="24"/>
          <w:szCs w:val="24"/>
          <w:lang w:val="en-US"/>
        </w:rPr>
        <w:t>identify</w:t>
      </w:r>
      <w:r w:rsidRPr="50FC3365" w:rsidR="15241B08">
        <w:rPr>
          <w:rFonts w:ascii="Times New Roman" w:hAnsi="Times New Roman" w:eastAsia="Times New Roman" w:cs="Times New Roman"/>
          <w:b w:val="0"/>
          <w:bCs w:val="0"/>
          <w:noProof w:val="0"/>
          <w:sz w:val="24"/>
          <w:szCs w:val="24"/>
          <w:lang w:val="en-US"/>
        </w:rPr>
        <w:t xml:space="preserve"> new or evolving threats. On the other hand, anomaly-based systems may generate a high number of false positives due to difficulty in modeling complex network behavior.</w:t>
      </w:r>
    </w:p>
    <w:p w:rsidR="50FC3365" w:rsidP="50FC3365" w:rsidRDefault="50FC3365" w14:paraId="3E6D418D" w14:textId="1B48DFB2">
      <w:pPr>
        <w:rPr>
          <w:rFonts w:ascii="Times New Roman" w:hAnsi="Times New Roman" w:eastAsia="Times New Roman" w:cs="Times New Roman"/>
          <w:b w:val="0"/>
          <w:bCs w:val="0"/>
          <w:sz w:val="24"/>
          <w:szCs w:val="24"/>
        </w:rPr>
      </w:pPr>
    </w:p>
    <w:p w:rsidR="15241B08" w:rsidP="50FC3365" w:rsidRDefault="15241B08" w14:paraId="100CC0D9" w14:textId="3BD7CA8F">
      <w:pPr>
        <w:rPr>
          <w:rFonts w:ascii="Times New Roman" w:hAnsi="Times New Roman" w:eastAsia="Times New Roman" w:cs="Times New Roman"/>
          <w:b w:val="0"/>
          <w:bCs w:val="0"/>
          <w:noProof w:val="0"/>
          <w:sz w:val="24"/>
          <w:szCs w:val="24"/>
          <w:lang w:val="en-US"/>
        </w:rPr>
      </w:pPr>
      <w:r w:rsidRPr="50FC3365" w:rsidR="15241B08">
        <w:rPr>
          <w:rFonts w:ascii="Times New Roman" w:hAnsi="Times New Roman" w:eastAsia="Times New Roman" w:cs="Times New Roman"/>
          <w:b w:val="0"/>
          <w:bCs w:val="0"/>
          <w:noProof w:val="0"/>
          <w:sz w:val="24"/>
          <w:szCs w:val="24"/>
          <w:lang w:val="en-US"/>
        </w:rPr>
        <w:t>Machine learning-based IDS have improved detection performance; however, many models struggle to capture both spatial relationships among network features and temporal dependencies within traffic sequences. As cyberattacks become increasingly sophisticated, there is a need for more intelligent detection models capable of learning complex patterns from network data.</w:t>
      </w:r>
    </w:p>
    <w:p w:rsidR="50FC3365" w:rsidP="50FC3365" w:rsidRDefault="50FC3365" w14:paraId="1108409F" w14:textId="727AD9B1">
      <w:pPr>
        <w:rPr>
          <w:rFonts w:ascii="Times New Roman" w:hAnsi="Times New Roman" w:eastAsia="Times New Roman" w:cs="Times New Roman"/>
          <w:b w:val="0"/>
          <w:bCs w:val="0"/>
          <w:sz w:val="24"/>
          <w:szCs w:val="24"/>
        </w:rPr>
      </w:pPr>
    </w:p>
    <w:p w:rsidR="15241B08" w:rsidP="50FC3365" w:rsidRDefault="15241B08" w14:paraId="76C51EDB" w14:textId="739F6E41">
      <w:pPr>
        <w:rPr>
          <w:rFonts w:ascii="Times New Roman" w:hAnsi="Times New Roman" w:eastAsia="Times New Roman" w:cs="Times New Roman"/>
          <w:b w:val="0"/>
          <w:bCs w:val="0"/>
          <w:noProof w:val="0"/>
          <w:sz w:val="24"/>
          <w:szCs w:val="24"/>
          <w:lang w:val="en-US"/>
        </w:rPr>
      </w:pPr>
      <w:r w:rsidRPr="50FC3365" w:rsidR="15241B08">
        <w:rPr>
          <w:rFonts w:ascii="Times New Roman" w:hAnsi="Times New Roman" w:eastAsia="Times New Roman" w:cs="Times New Roman"/>
          <w:b w:val="0"/>
          <w:bCs w:val="0"/>
          <w:noProof w:val="0"/>
          <w:sz w:val="24"/>
          <w:szCs w:val="24"/>
          <w:lang w:val="en-US"/>
        </w:rPr>
        <w:t>Therefore, the main problem addressed in this research is:</w:t>
      </w:r>
    </w:p>
    <w:p w:rsidR="50FC3365" w:rsidP="50FC3365" w:rsidRDefault="50FC3365" w14:paraId="39CF3562" w14:textId="4542DE1E">
      <w:pPr>
        <w:rPr>
          <w:rFonts w:ascii="Times New Roman" w:hAnsi="Times New Roman" w:eastAsia="Times New Roman" w:cs="Times New Roman"/>
          <w:b w:val="0"/>
          <w:bCs w:val="0"/>
          <w:sz w:val="24"/>
          <w:szCs w:val="24"/>
        </w:rPr>
      </w:pPr>
    </w:p>
    <w:p w:rsidR="15241B08" w:rsidP="50FC3365" w:rsidRDefault="15241B08" w14:paraId="75C0A49D" w14:textId="44C1E5D3">
      <w:pPr>
        <w:rPr>
          <w:rFonts w:ascii="Times New Roman" w:hAnsi="Times New Roman" w:eastAsia="Times New Roman" w:cs="Times New Roman"/>
          <w:b w:val="0"/>
          <w:bCs w:val="0"/>
          <w:noProof w:val="0"/>
          <w:sz w:val="24"/>
          <w:szCs w:val="24"/>
          <w:lang w:val="en-US"/>
        </w:rPr>
      </w:pPr>
      <w:r w:rsidRPr="50FC3365" w:rsidR="15241B08">
        <w:rPr>
          <w:rFonts w:ascii="Times New Roman" w:hAnsi="Times New Roman" w:eastAsia="Times New Roman" w:cs="Times New Roman"/>
          <w:b w:val="0"/>
          <w:bCs w:val="0"/>
          <w:noProof w:val="0"/>
          <w:sz w:val="24"/>
          <w:szCs w:val="24"/>
          <w:lang w:val="en-US"/>
        </w:rPr>
        <w:t>How can a hybrid deep learning model combining CNN and LSTM improve the accuracy and reliability of network intrusion detection compared to traditional machine learning approaches?</w:t>
      </w:r>
    </w:p>
    <w:p w:rsidR="50FC3365" w:rsidP="50FC3365" w:rsidRDefault="50FC3365" w14:paraId="64F0A194" w14:textId="70AF2540">
      <w:pPr>
        <w:pStyle w:val="Normal"/>
        <w:rPr>
          <w:sz w:val="24"/>
          <w:szCs w:val="24"/>
        </w:rPr>
      </w:pPr>
    </w:p>
    <w:p w:rsidR="000B518F" w:rsidRDefault="003C51FB" w14:paraId="1E97E38C" w14:textId="6CD80AF2">
      <w:pPr>
        <w:pStyle w:val="Heading3"/>
        <w:spacing w:after="360"/>
        <w:ind w:left="-5"/>
      </w:pPr>
      <w:r w:rsidR="003C51FB">
        <w:rPr/>
        <w:t>1.</w:t>
      </w:r>
      <w:r w:rsidR="00433453">
        <w:rPr/>
        <w:t>3</w:t>
      </w:r>
      <w:r w:rsidR="003C51FB">
        <w:rPr/>
        <w:t xml:space="preserve"> Thesis Objectives </w:t>
      </w:r>
    </w:p>
    <w:p w:rsidR="120936E3" w:rsidP="50FC3365" w:rsidRDefault="120936E3" w14:paraId="261AF353" w14:textId="06258C2E">
      <w:pPr>
        <w:rPr>
          <w:rFonts w:ascii="Times New Roman" w:hAnsi="Times New Roman" w:eastAsia="Times New Roman" w:cs="Times New Roman"/>
          <w:noProof w:val="0"/>
          <w:sz w:val="24"/>
          <w:szCs w:val="24"/>
          <w:lang w:val="en-US"/>
        </w:rPr>
      </w:pPr>
      <w:r w:rsidRPr="50FC3365" w:rsidR="120936E3">
        <w:rPr>
          <w:rFonts w:ascii="Times New Roman" w:hAnsi="Times New Roman" w:eastAsia="Times New Roman" w:cs="Times New Roman"/>
          <w:noProof w:val="0"/>
          <w:sz w:val="24"/>
          <w:szCs w:val="24"/>
          <w:lang w:val="en-US"/>
        </w:rPr>
        <w:t xml:space="preserve">The primary </w:t>
      </w:r>
      <w:r w:rsidRPr="50FC3365" w:rsidR="120936E3">
        <w:rPr>
          <w:rFonts w:ascii="Times New Roman" w:hAnsi="Times New Roman" w:eastAsia="Times New Roman" w:cs="Times New Roman"/>
          <w:noProof w:val="0"/>
          <w:sz w:val="24"/>
          <w:szCs w:val="24"/>
          <w:lang w:val="en-US"/>
        </w:rPr>
        <w:t>objectives</w:t>
      </w:r>
      <w:r w:rsidRPr="50FC3365" w:rsidR="120936E3">
        <w:rPr>
          <w:rFonts w:ascii="Times New Roman" w:hAnsi="Times New Roman" w:eastAsia="Times New Roman" w:cs="Times New Roman"/>
          <w:noProof w:val="0"/>
          <w:sz w:val="24"/>
          <w:szCs w:val="24"/>
          <w:lang w:val="en-US"/>
        </w:rPr>
        <w:t xml:space="preserve"> of this thesis are:</w:t>
      </w:r>
    </w:p>
    <w:p w:rsidR="120936E3" w:rsidP="50FC3365" w:rsidRDefault="120936E3" w14:paraId="329BA32D" w14:textId="0E19F5D4">
      <w:pPr>
        <w:pStyle w:val="Normal"/>
        <w:numPr>
          <w:ilvl w:val="0"/>
          <w:numId w:val="10"/>
        </w:numPr>
        <w:rPr>
          <w:rFonts w:ascii="Times New Roman" w:hAnsi="Times New Roman" w:eastAsia="Times New Roman" w:cs="Times New Roman"/>
          <w:noProof w:val="0"/>
          <w:sz w:val="24"/>
          <w:szCs w:val="24"/>
          <w:lang w:val="en-US"/>
        </w:rPr>
      </w:pPr>
      <w:r w:rsidRPr="50FC3365" w:rsidR="120936E3">
        <w:rPr>
          <w:rFonts w:ascii="Times New Roman" w:hAnsi="Times New Roman" w:eastAsia="Times New Roman" w:cs="Times New Roman"/>
          <w:noProof w:val="0"/>
          <w:sz w:val="24"/>
          <w:szCs w:val="24"/>
          <w:lang w:val="en-US"/>
        </w:rPr>
        <w:t>To design and implement a hybrid CNN-LSTM deep learning model for network intrusion detection.</w:t>
      </w:r>
    </w:p>
    <w:p w:rsidR="120936E3" w:rsidP="50FC3365" w:rsidRDefault="120936E3" w14:paraId="63BE8058" w14:textId="372AF496">
      <w:pPr>
        <w:pStyle w:val="Normal"/>
        <w:numPr>
          <w:ilvl w:val="0"/>
          <w:numId w:val="10"/>
        </w:numPr>
        <w:rPr>
          <w:rFonts w:ascii="Times New Roman" w:hAnsi="Times New Roman" w:eastAsia="Times New Roman" w:cs="Times New Roman"/>
          <w:noProof w:val="0"/>
          <w:sz w:val="24"/>
          <w:szCs w:val="24"/>
          <w:lang w:val="en-US"/>
        </w:rPr>
      </w:pPr>
      <w:r w:rsidRPr="50FC3365" w:rsidR="120936E3">
        <w:rPr>
          <w:rFonts w:ascii="Times New Roman" w:hAnsi="Times New Roman" w:eastAsia="Times New Roman" w:cs="Times New Roman"/>
          <w:noProof w:val="0"/>
          <w:sz w:val="24"/>
          <w:szCs w:val="24"/>
          <w:lang w:val="en-US"/>
        </w:rPr>
        <w:t>To preprocess and prepare the NSL-KDD dataset for effective model training.</w:t>
      </w:r>
    </w:p>
    <w:p w:rsidR="120936E3" w:rsidP="50FC3365" w:rsidRDefault="120936E3" w14:paraId="0390CCD9" w14:textId="62A59688">
      <w:pPr>
        <w:pStyle w:val="Normal"/>
        <w:numPr>
          <w:ilvl w:val="0"/>
          <w:numId w:val="10"/>
        </w:numPr>
        <w:rPr>
          <w:rFonts w:ascii="Times New Roman" w:hAnsi="Times New Roman" w:eastAsia="Times New Roman" w:cs="Times New Roman"/>
          <w:noProof w:val="0"/>
          <w:sz w:val="24"/>
          <w:szCs w:val="24"/>
          <w:lang w:val="en-US"/>
        </w:rPr>
      </w:pPr>
      <w:r w:rsidRPr="50FC3365" w:rsidR="120936E3">
        <w:rPr>
          <w:rFonts w:ascii="Times New Roman" w:hAnsi="Times New Roman" w:eastAsia="Times New Roman" w:cs="Times New Roman"/>
          <w:noProof w:val="0"/>
          <w:sz w:val="24"/>
          <w:szCs w:val="24"/>
          <w:lang w:val="en-US"/>
        </w:rPr>
        <w:t>To evaluate the performance of the proposed model using standard evaluation metrics such as Accuracy, Precision, Recall, and F1-score.</w:t>
      </w:r>
    </w:p>
    <w:p w:rsidR="120936E3" w:rsidP="50FC3365" w:rsidRDefault="120936E3" w14:paraId="6955CFC5" w14:textId="0CFFEE11">
      <w:pPr>
        <w:pStyle w:val="Normal"/>
        <w:numPr>
          <w:ilvl w:val="0"/>
          <w:numId w:val="10"/>
        </w:numPr>
        <w:rPr>
          <w:rFonts w:ascii="Times New Roman" w:hAnsi="Times New Roman" w:eastAsia="Times New Roman" w:cs="Times New Roman"/>
          <w:noProof w:val="0"/>
          <w:sz w:val="24"/>
          <w:szCs w:val="24"/>
          <w:lang w:val="en-US"/>
        </w:rPr>
      </w:pPr>
      <w:r w:rsidRPr="50FC3365" w:rsidR="120936E3">
        <w:rPr>
          <w:rFonts w:ascii="Times New Roman" w:hAnsi="Times New Roman" w:eastAsia="Times New Roman" w:cs="Times New Roman"/>
          <w:noProof w:val="0"/>
          <w:sz w:val="24"/>
          <w:szCs w:val="24"/>
          <w:lang w:val="en-US"/>
        </w:rPr>
        <w:t>To compare the proposed deep learning model with selected traditional machine learning classifiers.</w:t>
      </w:r>
    </w:p>
    <w:p w:rsidR="120936E3" w:rsidP="50FC3365" w:rsidRDefault="120936E3" w14:paraId="6B5E4FD2" w14:textId="4AA13BDC">
      <w:pPr>
        <w:pStyle w:val="Normal"/>
        <w:numPr>
          <w:ilvl w:val="0"/>
          <w:numId w:val="10"/>
        </w:numPr>
        <w:rPr>
          <w:rFonts w:ascii="Times New Roman" w:hAnsi="Times New Roman" w:eastAsia="Times New Roman" w:cs="Times New Roman"/>
          <w:noProof w:val="0"/>
          <w:sz w:val="24"/>
          <w:szCs w:val="24"/>
          <w:lang w:val="en-US"/>
        </w:rPr>
      </w:pPr>
      <w:r w:rsidRPr="50FC3365" w:rsidR="120936E3">
        <w:rPr>
          <w:rFonts w:ascii="Times New Roman" w:hAnsi="Times New Roman" w:eastAsia="Times New Roman" w:cs="Times New Roman"/>
          <w:noProof w:val="0"/>
          <w:sz w:val="24"/>
          <w:szCs w:val="24"/>
          <w:lang w:val="en-US"/>
        </w:rPr>
        <w:t>To analyze the impact of hybrid modeling on reducing false positives in intrusion detection systems.</w:t>
      </w:r>
    </w:p>
    <w:p w:rsidR="50FC3365" w:rsidP="50FC3365" w:rsidRDefault="50FC3365" w14:paraId="326B882C" w14:textId="36C3255A">
      <w:pPr>
        <w:pStyle w:val="Normal"/>
        <w:rPr>
          <w:sz w:val="24"/>
          <w:szCs w:val="24"/>
        </w:rPr>
      </w:pPr>
    </w:p>
    <w:p w:rsidR="000B518F" w:rsidRDefault="000B518F" w14:paraId="440121D0" w14:textId="77777777">
      <w:pPr>
        <w:spacing w:after="0" w:line="259" w:lineRule="auto"/>
        <w:ind w:left="0" w:firstLine="0"/>
        <w:jc w:val="left"/>
      </w:pPr>
    </w:p>
    <w:p w:rsidR="000B518F" w:rsidRDefault="003C51FB" w14:paraId="7A7B0BFD" w14:textId="3661869C">
      <w:pPr>
        <w:pStyle w:val="Heading3"/>
        <w:spacing w:after="360"/>
        <w:ind w:left="-5"/>
      </w:pPr>
      <w:r w:rsidR="003C51FB">
        <w:rPr/>
        <w:t>1.</w:t>
      </w:r>
      <w:r w:rsidR="00433453">
        <w:rPr/>
        <w:t>4</w:t>
      </w:r>
      <w:r w:rsidR="003C51FB">
        <w:rPr/>
        <w:t xml:space="preserve"> Thesis Contribution </w:t>
      </w:r>
    </w:p>
    <w:p w:rsidR="5E62A3D8" w:rsidP="50FC3365" w:rsidRDefault="5E62A3D8" w14:paraId="1EC2F7AA" w14:textId="0EFB4540">
      <w:pPr>
        <w:rPr>
          <w:rFonts w:ascii="Times New Roman" w:hAnsi="Times New Roman" w:eastAsia="Times New Roman" w:cs="Times New Roman"/>
          <w:b w:val="0"/>
          <w:bCs w:val="0"/>
          <w:noProof w:val="0"/>
          <w:sz w:val="24"/>
          <w:szCs w:val="24"/>
          <w:lang w:val="en-US"/>
        </w:rPr>
      </w:pPr>
      <w:r w:rsidRPr="50FC3365" w:rsidR="5E62A3D8">
        <w:rPr>
          <w:rFonts w:ascii="Times New Roman" w:hAnsi="Times New Roman" w:eastAsia="Times New Roman" w:cs="Times New Roman"/>
          <w:b w:val="0"/>
          <w:bCs w:val="0"/>
          <w:noProof w:val="0"/>
          <w:sz w:val="24"/>
          <w:szCs w:val="24"/>
          <w:lang w:val="en-US"/>
        </w:rPr>
        <w:t>The main contributions of this thesis are summarized as follows:</w:t>
      </w:r>
    </w:p>
    <w:p w:rsidR="5E62A3D8" w:rsidP="50FC3365" w:rsidRDefault="5E62A3D8" w14:paraId="004E9DB2" w14:textId="4DCE4644">
      <w:pPr>
        <w:pStyle w:val="Normal"/>
        <w:numPr>
          <w:ilvl w:val="0"/>
          <w:numId w:val="11"/>
        </w:numPr>
        <w:rPr>
          <w:rFonts w:ascii="Times New Roman" w:hAnsi="Times New Roman" w:eastAsia="Times New Roman" w:cs="Times New Roman"/>
          <w:b w:val="0"/>
          <w:bCs w:val="0"/>
          <w:noProof w:val="0"/>
          <w:sz w:val="24"/>
          <w:szCs w:val="24"/>
          <w:lang w:val="en-US"/>
        </w:rPr>
      </w:pPr>
      <w:r w:rsidRPr="50FC3365" w:rsidR="5E62A3D8">
        <w:rPr>
          <w:rFonts w:ascii="Times New Roman" w:hAnsi="Times New Roman" w:eastAsia="Times New Roman" w:cs="Times New Roman"/>
          <w:b w:val="0"/>
          <w:bCs w:val="0"/>
          <w:noProof w:val="0"/>
          <w:sz w:val="24"/>
          <w:szCs w:val="24"/>
          <w:lang w:val="en-US"/>
        </w:rPr>
        <w:t>Proposing a hybrid deep learning framework that integrates CNN for spatial feature extraction and LSTM for temporal pattern learning in network intrusion detection.</w:t>
      </w:r>
    </w:p>
    <w:p w:rsidR="5E62A3D8" w:rsidP="50FC3365" w:rsidRDefault="5E62A3D8" w14:paraId="63499E05" w14:textId="4A1FDB7F">
      <w:pPr>
        <w:pStyle w:val="Normal"/>
        <w:numPr>
          <w:ilvl w:val="0"/>
          <w:numId w:val="11"/>
        </w:numPr>
        <w:rPr>
          <w:rFonts w:ascii="Times New Roman" w:hAnsi="Times New Roman" w:eastAsia="Times New Roman" w:cs="Times New Roman"/>
          <w:b w:val="0"/>
          <w:bCs w:val="0"/>
          <w:noProof w:val="0"/>
          <w:sz w:val="24"/>
          <w:szCs w:val="24"/>
          <w:lang w:val="en-US"/>
        </w:rPr>
      </w:pPr>
      <w:r w:rsidRPr="50FC3365" w:rsidR="5E62A3D8">
        <w:rPr>
          <w:rFonts w:ascii="Times New Roman" w:hAnsi="Times New Roman" w:eastAsia="Times New Roman" w:cs="Times New Roman"/>
          <w:b w:val="0"/>
          <w:bCs w:val="0"/>
          <w:noProof w:val="0"/>
          <w:sz w:val="24"/>
          <w:szCs w:val="24"/>
          <w:lang w:val="en-US"/>
        </w:rPr>
        <w:t>Providing a comprehensive experimental evaluation using a benchmark dataset (NSL-KDD).</w:t>
      </w:r>
    </w:p>
    <w:p w:rsidR="5E62A3D8" w:rsidP="50FC3365" w:rsidRDefault="5E62A3D8" w14:paraId="6B739AD5" w14:textId="02BD69A2">
      <w:pPr>
        <w:pStyle w:val="Normal"/>
        <w:numPr>
          <w:ilvl w:val="0"/>
          <w:numId w:val="11"/>
        </w:numPr>
        <w:rPr>
          <w:rFonts w:ascii="Times New Roman" w:hAnsi="Times New Roman" w:eastAsia="Times New Roman" w:cs="Times New Roman"/>
          <w:b w:val="0"/>
          <w:bCs w:val="0"/>
          <w:noProof w:val="0"/>
          <w:sz w:val="24"/>
          <w:szCs w:val="24"/>
          <w:lang w:val="en-US"/>
        </w:rPr>
      </w:pPr>
      <w:r w:rsidRPr="50FC3365" w:rsidR="5E62A3D8">
        <w:rPr>
          <w:rFonts w:ascii="Times New Roman" w:hAnsi="Times New Roman" w:eastAsia="Times New Roman" w:cs="Times New Roman"/>
          <w:b w:val="0"/>
          <w:bCs w:val="0"/>
          <w:noProof w:val="0"/>
          <w:sz w:val="24"/>
          <w:szCs w:val="24"/>
          <w:lang w:val="en-US"/>
        </w:rPr>
        <w:t>Conducting a comparative analysis between the proposed hybrid model and conventional machine learning approaches</w:t>
      </w:r>
      <w:r w:rsidRPr="50FC3365" w:rsidR="5E62A3D8">
        <w:rPr>
          <w:rFonts w:ascii="Times New Roman" w:hAnsi="Times New Roman" w:eastAsia="Times New Roman" w:cs="Times New Roman"/>
          <w:b w:val="0"/>
          <w:bCs w:val="0"/>
          <w:noProof w:val="0"/>
          <w:sz w:val="24"/>
          <w:szCs w:val="24"/>
          <w:lang w:val="en-US"/>
        </w:rPr>
        <w:t>.</w:t>
      </w:r>
    </w:p>
    <w:p w:rsidR="5E62A3D8" w:rsidP="50FC3365" w:rsidRDefault="5E62A3D8" w14:paraId="000370C2" w14:textId="145E8B5E">
      <w:pPr>
        <w:pStyle w:val="Normal"/>
        <w:numPr>
          <w:ilvl w:val="0"/>
          <w:numId w:val="11"/>
        </w:numPr>
        <w:rPr>
          <w:rFonts w:ascii="Times New Roman" w:hAnsi="Times New Roman" w:eastAsia="Times New Roman" w:cs="Times New Roman"/>
          <w:b w:val="0"/>
          <w:bCs w:val="0"/>
          <w:noProof w:val="0"/>
          <w:sz w:val="24"/>
          <w:szCs w:val="24"/>
          <w:lang w:val="en-US"/>
        </w:rPr>
      </w:pPr>
      <w:r w:rsidRPr="50FC3365" w:rsidR="5E62A3D8">
        <w:rPr>
          <w:rFonts w:ascii="Times New Roman" w:hAnsi="Times New Roman" w:eastAsia="Times New Roman" w:cs="Times New Roman"/>
          <w:b w:val="0"/>
          <w:bCs w:val="0"/>
          <w:noProof w:val="0"/>
          <w:sz w:val="24"/>
          <w:szCs w:val="24"/>
          <w:lang w:val="en-US"/>
        </w:rPr>
        <w:t xml:space="preserve">Demonstrating the effectiveness of deep </w:t>
      </w:r>
      <w:r w:rsidRPr="50FC3365" w:rsidR="5E62A3D8">
        <w:rPr>
          <w:rFonts w:ascii="Times New Roman" w:hAnsi="Times New Roman" w:eastAsia="Times New Roman" w:cs="Times New Roman"/>
          <w:b w:val="0"/>
          <w:bCs w:val="0"/>
          <w:noProof w:val="0"/>
          <w:sz w:val="24"/>
          <w:szCs w:val="24"/>
          <w:lang w:val="en-US"/>
        </w:rPr>
        <w:t>learning in improving</w:t>
      </w:r>
      <w:r w:rsidRPr="50FC3365" w:rsidR="5E62A3D8">
        <w:rPr>
          <w:rFonts w:ascii="Times New Roman" w:hAnsi="Times New Roman" w:eastAsia="Times New Roman" w:cs="Times New Roman"/>
          <w:b w:val="0"/>
          <w:bCs w:val="0"/>
          <w:noProof w:val="0"/>
          <w:sz w:val="24"/>
          <w:szCs w:val="24"/>
          <w:lang w:val="en-US"/>
        </w:rPr>
        <w:t xml:space="preserve"> intrusion detection performance and minimizing false alarm rates.</w:t>
      </w:r>
    </w:p>
    <w:p w:rsidR="50FC3365" w:rsidP="50FC3365" w:rsidRDefault="50FC3365" w14:paraId="42A4E5BA" w14:textId="16201572">
      <w:pPr>
        <w:pStyle w:val="Normal"/>
        <w:rPr>
          <w:b w:val="0"/>
          <w:bCs w:val="0"/>
          <w:sz w:val="24"/>
          <w:szCs w:val="24"/>
        </w:rPr>
      </w:pPr>
    </w:p>
    <w:p w:rsidR="000B518F" w:rsidRDefault="003C51FB" w14:paraId="721138CC" w14:textId="77777777">
      <w:pPr>
        <w:spacing w:after="0" w:line="259" w:lineRule="auto"/>
        <w:ind w:left="0" w:firstLine="0"/>
        <w:jc w:val="left"/>
      </w:pPr>
      <w:r>
        <w:t xml:space="preserve"> </w:t>
      </w:r>
    </w:p>
    <w:p w:rsidR="000B518F" w:rsidRDefault="003C51FB" w14:paraId="19BCE6CB" w14:textId="03D8E19A">
      <w:pPr>
        <w:pStyle w:val="Heading3"/>
        <w:spacing w:after="360"/>
        <w:ind w:left="-5"/>
      </w:pPr>
      <w:r w:rsidR="003C51FB">
        <w:rPr/>
        <w:t>1.</w:t>
      </w:r>
      <w:r w:rsidR="00433453">
        <w:rPr/>
        <w:t>5</w:t>
      </w:r>
      <w:r w:rsidR="003C51FB">
        <w:rPr/>
        <w:t xml:space="preserve"> Thesis Organization </w:t>
      </w:r>
    </w:p>
    <w:p w:rsidR="24112737" w:rsidP="50FC3365" w:rsidRDefault="24112737" w14:paraId="56ACABE5" w14:textId="31C0AD8F">
      <w:pPr>
        <w:rPr>
          <w:rFonts w:ascii="Times New Roman" w:hAnsi="Times New Roman" w:eastAsia="Times New Roman" w:cs="Times New Roman"/>
          <w:noProof w:val="0"/>
          <w:sz w:val="24"/>
          <w:szCs w:val="24"/>
          <w:lang w:val="en-US"/>
        </w:rPr>
      </w:pPr>
      <w:r w:rsidRPr="50FC3365" w:rsidR="24112737">
        <w:rPr>
          <w:rFonts w:ascii="Times New Roman" w:hAnsi="Times New Roman" w:eastAsia="Times New Roman" w:cs="Times New Roman"/>
          <w:noProof w:val="0"/>
          <w:sz w:val="24"/>
          <w:szCs w:val="24"/>
          <w:lang w:val="en-US"/>
        </w:rPr>
        <w:t xml:space="preserve">The </w:t>
      </w:r>
      <w:r w:rsidRPr="50FC3365" w:rsidR="24112737">
        <w:rPr>
          <w:rFonts w:ascii="Times New Roman" w:hAnsi="Times New Roman" w:eastAsia="Times New Roman" w:cs="Times New Roman"/>
          <w:noProof w:val="0"/>
          <w:sz w:val="24"/>
          <w:szCs w:val="24"/>
          <w:lang w:val="en-US"/>
        </w:rPr>
        <w:t>remainder</w:t>
      </w:r>
      <w:r w:rsidRPr="50FC3365" w:rsidR="24112737">
        <w:rPr>
          <w:rFonts w:ascii="Times New Roman" w:hAnsi="Times New Roman" w:eastAsia="Times New Roman" w:cs="Times New Roman"/>
          <w:noProof w:val="0"/>
          <w:sz w:val="24"/>
          <w:szCs w:val="24"/>
          <w:lang w:val="en-US"/>
        </w:rPr>
        <w:t xml:space="preserve"> of this thesis is organized as follows:</w:t>
      </w:r>
    </w:p>
    <w:p w:rsidR="50FC3365" w:rsidP="50FC3365" w:rsidRDefault="50FC3365" w14:paraId="5DC2F954" w14:textId="09D414C2">
      <w:pPr>
        <w:rPr>
          <w:rFonts w:ascii="Times New Roman" w:hAnsi="Times New Roman" w:eastAsia="Times New Roman" w:cs="Times New Roman"/>
          <w:sz w:val="24"/>
          <w:szCs w:val="24"/>
        </w:rPr>
      </w:pPr>
    </w:p>
    <w:p w:rsidR="24112737" w:rsidP="50FC3365" w:rsidRDefault="24112737" w14:paraId="0F58890E" w14:textId="418920AB">
      <w:pPr>
        <w:rPr>
          <w:rFonts w:ascii="Times New Roman" w:hAnsi="Times New Roman" w:eastAsia="Times New Roman" w:cs="Times New Roman"/>
          <w:noProof w:val="0"/>
          <w:sz w:val="24"/>
          <w:szCs w:val="24"/>
          <w:lang w:val="en-US"/>
        </w:rPr>
      </w:pPr>
      <w:r w:rsidRPr="50FC3365" w:rsidR="24112737">
        <w:rPr>
          <w:rFonts w:ascii="Times New Roman" w:hAnsi="Times New Roman" w:eastAsia="Times New Roman" w:cs="Times New Roman"/>
          <w:noProof w:val="0"/>
          <w:sz w:val="24"/>
          <w:szCs w:val="24"/>
          <w:lang w:val="en-US"/>
        </w:rPr>
        <w:t xml:space="preserve">Chapter 2 presents </w:t>
      </w:r>
      <w:r w:rsidRPr="50FC3365" w:rsidR="24112737">
        <w:rPr>
          <w:rFonts w:ascii="Times New Roman" w:hAnsi="Times New Roman" w:eastAsia="Times New Roman" w:cs="Times New Roman"/>
          <w:noProof w:val="0"/>
          <w:sz w:val="24"/>
          <w:szCs w:val="24"/>
          <w:lang w:val="en-US"/>
        </w:rPr>
        <w:t>the background</w:t>
      </w:r>
      <w:r w:rsidRPr="50FC3365" w:rsidR="24112737">
        <w:rPr>
          <w:rFonts w:ascii="Times New Roman" w:hAnsi="Times New Roman" w:eastAsia="Times New Roman" w:cs="Times New Roman"/>
          <w:noProof w:val="0"/>
          <w:sz w:val="24"/>
          <w:szCs w:val="24"/>
          <w:lang w:val="en-US"/>
        </w:rPr>
        <w:t xml:space="preserve"> and related work in intrusion detection systems and deep learning techniques. It reviews existing studies and </w:t>
      </w:r>
      <w:r w:rsidRPr="50FC3365" w:rsidR="24112737">
        <w:rPr>
          <w:rFonts w:ascii="Times New Roman" w:hAnsi="Times New Roman" w:eastAsia="Times New Roman" w:cs="Times New Roman"/>
          <w:noProof w:val="0"/>
          <w:sz w:val="24"/>
          <w:szCs w:val="24"/>
          <w:lang w:val="en-US"/>
        </w:rPr>
        <w:t>identifies</w:t>
      </w:r>
      <w:r w:rsidRPr="50FC3365" w:rsidR="24112737">
        <w:rPr>
          <w:rFonts w:ascii="Times New Roman" w:hAnsi="Times New Roman" w:eastAsia="Times New Roman" w:cs="Times New Roman"/>
          <w:noProof w:val="0"/>
          <w:sz w:val="24"/>
          <w:szCs w:val="24"/>
          <w:lang w:val="en-US"/>
        </w:rPr>
        <w:t xml:space="preserve"> research gaps in current IDS approaches.</w:t>
      </w:r>
    </w:p>
    <w:p w:rsidR="50FC3365" w:rsidP="50FC3365" w:rsidRDefault="50FC3365" w14:paraId="5F9647A4" w14:textId="66DFFEF1">
      <w:pPr>
        <w:rPr>
          <w:rFonts w:ascii="Times New Roman" w:hAnsi="Times New Roman" w:eastAsia="Times New Roman" w:cs="Times New Roman"/>
          <w:sz w:val="24"/>
          <w:szCs w:val="24"/>
        </w:rPr>
      </w:pPr>
    </w:p>
    <w:p w:rsidR="24112737" w:rsidP="50FC3365" w:rsidRDefault="24112737" w14:paraId="7BE6BA43" w14:textId="393B0FA0">
      <w:pPr>
        <w:rPr>
          <w:rFonts w:ascii="Times New Roman" w:hAnsi="Times New Roman" w:eastAsia="Times New Roman" w:cs="Times New Roman"/>
          <w:noProof w:val="0"/>
          <w:sz w:val="24"/>
          <w:szCs w:val="24"/>
          <w:lang w:val="en-US"/>
        </w:rPr>
      </w:pPr>
      <w:r w:rsidRPr="50FC3365" w:rsidR="24112737">
        <w:rPr>
          <w:rFonts w:ascii="Times New Roman" w:hAnsi="Times New Roman" w:eastAsia="Times New Roman" w:cs="Times New Roman"/>
          <w:noProof w:val="0"/>
          <w:sz w:val="24"/>
          <w:szCs w:val="24"/>
          <w:lang w:val="en-US"/>
        </w:rPr>
        <w:t xml:space="preserve">Chapter 3 describes the proposed hybrid CNN-LSTM framework and explains the </w:t>
      </w:r>
      <w:r w:rsidRPr="50FC3365" w:rsidR="24112737">
        <w:rPr>
          <w:rFonts w:ascii="Times New Roman" w:hAnsi="Times New Roman" w:eastAsia="Times New Roman" w:cs="Times New Roman"/>
          <w:noProof w:val="0"/>
          <w:sz w:val="24"/>
          <w:szCs w:val="24"/>
          <w:lang w:val="en-US"/>
        </w:rPr>
        <w:t>methodology</w:t>
      </w:r>
      <w:r w:rsidRPr="50FC3365" w:rsidR="24112737">
        <w:rPr>
          <w:rFonts w:ascii="Times New Roman" w:hAnsi="Times New Roman" w:eastAsia="Times New Roman" w:cs="Times New Roman"/>
          <w:noProof w:val="0"/>
          <w:sz w:val="24"/>
          <w:szCs w:val="24"/>
          <w:lang w:val="en-US"/>
        </w:rPr>
        <w:t xml:space="preserve"> adopted in this research, including dataset preprocessing, model design, and </w:t>
      </w:r>
      <w:r w:rsidRPr="50FC3365" w:rsidR="24112737">
        <w:rPr>
          <w:rFonts w:ascii="Times New Roman" w:hAnsi="Times New Roman" w:eastAsia="Times New Roman" w:cs="Times New Roman"/>
          <w:noProof w:val="0"/>
          <w:sz w:val="24"/>
          <w:szCs w:val="24"/>
          <w:lang w:val="en-US"/>
        </w:rPr>
        <w:t>implementation</w:t>
      </w:r>
      <w:r w:rsidRPr="50FC3365" w:rsidR="24112737">
        <w:rPr>
          <w:rFonts w:ascii="Times New Roman" w:hAnsi="Times New Roman" w:eastAsia="Times New Roman" w:cs="Times New Roman"/>
          <w:noProof w:val="0"/>
          <w:sz w:val="24"/>
          <w:szCs w:val="24"/>
          <w:lang w:val="en-US"/>
        </w:rPr>
        <w:t xml:space="preserve"> details.</w:t>
      </w:r>
    </w:p>
    <w:p w:rsidR="50FC3365" w:rsidP="50FC3365" w:rsidRDefault="50FC3365" w14:paraId="43C1AE43" w14:textId="08C735E5">
      <w:pPr>
        <w:rPr>
          <w:rFonts w:ascii="Times New Roman" w:hAnsi="Times New Roman" w:eastAsia="Times New Roman" w:cs="Times New Roman"/>
          <w:sz w:val="24"/>
          <w:szCs w:val="24"/>
        </w:rPr>
      </w:pPr>
    </w:p>
    <w:p w:rsidR="24112737" w:rsidP="50FC3365" w:rsidRDefault="24112737" w14:paraId="1158023A" w14:textId="63C109D4">
      <w:pPr>
        <w:rPr>
          <w:rFonts w:ascii="Times New Roman" w:hAnsi="Times New Roman" w:eastAsia="Times New Roman" w:cs="Times New Roman"/>
          <w:noProof w:val="0"/>
          <w:sz w:val="24"/>
          <w:szCs w:val="24"/>
          <w:lang w:val="en-US"/>
        </w:rPr>
      </w:pPr>
      <w:r w:rsidRPr="50FC3365" w:rsidR="24112737">
        <w:rPr>
          <w:rFonts w:ascii="Times New Roman" w:hAnsi="Times New Roman" w:eastAsia="Times New Roman" w:cs="Times New Roman"/>
          <w:noProof w:val="0"/>
          <w:sz w:val="24"/>
          <w:szCs w:val="24"/>
          <w:lang w:val="en-US"/>
        </w:rPr>
        <w:t xml:space="preserve">Chapter 4 presents the experimental results and performance evaluation of the proposed model, along with a comparative analysis </w:t>
      </w:r>
      <w:r w:rsidRPr="50FC3365" w:rsidR="24112737">
        <w:rPr>
          <w:rFonts w:ascii="Times New Roman" w:hAnsi="Times New Roman" w:eastAsia="Times New Roman" w:cs="Times New Roman"/>
          <w:noProof w:val="0"/>
          <w:sz w:val="24"/>
          <w:szCs w:val="24"/>
          <w:lang w:val="en-US"/>
        </w:rPr>
        <w:t>against</w:t>
      </w:r>
      <w:r w:rsidRPr="50FC3365" w:rsidR="24112737">
        <w:rPr>
          <w:rFonts w:ascii="Times New Roman" w:hAnsi="Times New Roman" w:eastAsia="Times New Roman" w:cs="Times New Roman"/>
          <w:noProof w:val="0"/>
          <w:sz w:val="24"/>
          <w:szCs w:val="24"/>
          <w:lang w:val="en-US"/>
        </w:rPr>
        <w:t xml:space="preserve"> traditional machine learning classifiers.</w:t>
      </w:r>
    </w:p>
    <w:p w:rsidR="50FC3365" w:rsidP="50FC3365" w:rsidRDefault="50FC3365" w14:paraId="6A750F4F" w14:textId="33D57875">
      <w:pPr>
        <w:rPr>
          <w:rFonts w:ascii="Times New Roman" w:hAnsi="Times New Roman" w:eastAsia="Times New Roman" w:cs="Times New Roman"/>
          <w:sz w:val="24"/>
          <w:szCs w:val="24"/>
        </w:rPr>
      </w:pPr>
    </w:p>
    <w:p w:rsidR="24112737" w:rsidP="50FC3365" w:rsidRDefault="24112737" w14:paraId="20D735DE" w14:textId="33429CC0">
      <w:pPr>
        <w:rPr>
          <w:rFonts w:ascii="Times New Roman" w:hAnsi="Times New Roman" w:eastAsia="Times New Roman" w:cs="Times New Roman"/>
          <w:noProof w:val="0"/>
          <w:sz w:val="24"/>
          <w:szCs w:val="24"/>
          <w:lang w:val="en-US"/>
        </w:rPr>
      </w:pPr>
      <w:r w:rsidRPr="50FC3365" w:rsidR="24112737">
        <w:rPr>
          <w:rFonts w:ascii="Times New Roman" w:hAnsi="Times New Roman" w:eastAsia="Times New Roman" w:cs="Times New Roman"/>
          <w:noProof w:val="0"/>
          <w:sz w:val="24"/>
          <w:szCs w:val="24"/>
          <w:lang w:val="en-US"/>
        </w:rPr>
        <w:t>Finally, Chapter 5 concludes the thesis by summarizing the key findings and discussing potential directions for future research.</w:t>
      </w:r>
    </w:p>
    <w:p w:rsidR="50FC3365" w:rsidP="50FC3365" w:rsidRDefault="50FC3365" w14:paraId="3A22A919" w14:textId="3A931229">
      <w:pPr>
        <w:pStyle w:val="Normal"/>
        <w:rPr>
          <w:sz w:val="24"/>
          <w:szCs w:val="24"/>
        </w:rPr>
      </w:pPr>
    </w:p>
    <w:p w:rsidR="000B518F" w:rsidP="50FC3365" w:rsidRDefault="000B518F" w14:paraId="7EEEB6CF" w14:textId="77777777">
      <w:pPr>
        <w:spacing w:after="253" w:line="259" w:lineRule="auto"/>
        <w:ind w:left="0" w:firstLine="0"/>
        <w:jc w:val="left"/>
        <w:rPr>
          <w:sz w:val="24"/>
          <w:szCs w:val="24"/>
        </w:rPr>
      </w:pPr>
    </w:p>
    <w:p w:rsidR="000B518F" w:rsidRDefault="003C51FB" w14:paraId="26E824D4" w14:textId="77777777">
      <w:pPr>
        <w:spacing w:after="252" w:line="259" w:lineRule="auto"/>
        <w:ind w:left="0" w:firstLine="0"/>
        <w:jc w:val="left"/>
      </w:pPr>
      <w:r>
        <w:rPr>
          <w:sz w:val="24"/>
        </w:rPr>
        <w:t xml:space="preserve"> </w:t>
      </w:r>
    </w:p>
    <w:p w:rsidR="000B518F" w:rsidRDefault="003C51FB" w14:paraId="32D995C9" w14:textId="77777777">
      <w:pPr>
        <w:spacing w:after="252" w:line="259" w:lineRule="auto"/>
        <w:ind w:left="0" w:firstLine="0"/>
        <w:jc w:val="left"/>
        <w:rPr>
          <w:sz w:val="24"/>
        </w:rPr>
      </w:pPr>
      <w:r>
        <w:rPr>
          <w:sz w:val="24"/>
        </w:rPr>
        <w:t xml:space="preserve"> </w:t>
      </w:r>
    </w:p>
    <w:p w:rsidR="00AA559B" w:rsidRDefault="00AA559B" w14:paraId="27D47735" w14:textId="77777777">
      <w:pPr>
        <w:spacing w:after="252" w:line="259" w:lineRule="auto"/>
        <w:ind w:left="0" w:firstLine="0"/>
        <w:jc w:val="left"/>
        <w:rPr>
          <w:sz w:val="24"/>
        </w:rPr>
      </w:pPr>
    </w:p>
    <w:p w:rsidR="00AA559B" w:rsidRDefault="00AA559B" w14:paraId="1CEDE1C1" w14:textId="77777777">
      <w:pPr>
        <w:spacing w:after="252" w:line="259" w:lineRule="auto"/>
        <w:ind w:left="0" w:firstLine="0"/>
        <w:jc w:val="left"/>
        <w:rPr>
          <w:sz w:val="24"/>
        </w:rPr>
      </w:pPr>
    </w:p>
    <w:p w:rsidR="00AA559B" w:rsidRDefault="00AA559B" w14:paraId="6CFA771C" w14:textId="77777777">
      <w:pPr>
        <w:spacing w:after="252" w:line="259" w:lineRule="auto"/>
        <w:ind w:left="0" w:firstLine="0"/>
        <w:jc w:val="left"/>
      </w:pPr>
    </w:p>
    <w:p w:rsidR="000B518F" w:rsidRDefault="003C51FB" w14:paraId="6053FF68" w14:textId="77777777">
      <w:pPr>
        <w:spacing w:after="252" w:line="259" w:lineRule="auto"/>
        <w:ind w:left="0" w:firstLine="0"/>
        <w:jc w:val="left"/>
      </w:pPr>
      <w:r>
        <w:rPr>
          <w:sz w:val="24"/>
        </w:rPr>
        <w:t xml:space="preserve"> </w:t>
      </w:r>
    </w:p>
    <w:p w:rsidR="000B518F" w:rsidRDefault="003C51FB" w14:paraId="117A2C40" w14:textId="77777777">
      <w:pPr>
        <w:spacing w:after="252" w:line="259" w:lineRule="auto"/>
        <w:ind w:left="0" w:firstLine="0"/>
        <w:jc w:val="left"/>
      </w:pPr>
      <w:r>
        <w:rPr>
          <w:sz w:val="24"/>
        </w:rPr>
        <w:t xml:space="preserve"> </w:t>
      </w:r>
    </w:p>
    <w:p w:rsidR="000B518F" w:rsidRDefault="003C51FB" w14:paraId="17004335" w14:textId="77777777">
      <w:pPr>
        <w:spacing w:after="252" w:line="259" w:lineRule="auto"/>
        <w:ind w:left="0" w:firstLine="0"/>
        <w:jc w:val="left"/>
      </w:pPr>
      <w:r>
        <w:rPr>
          <w:sz w:val="24"/>
        </w:rPr>
        <w:t xml:space="preserve"> </w:t>
      </w:r>
    </w:p>
    <w:p w:rsidR="000B518F" w:rsidRDefault="003C51FB" w14:paraId="001F0553" w14:textId="77777777">
      <w:pPr>
        <w:spacing w:after="252" w:line="259" w:lineRule="auto"/>
        <w:ind w:left="0" w:firstLine="0"/>
        <w:jc w:val="left"/>
      </w:pPr>
      <w:r>
        <w:rPr>
          <w:sz w:val="24"/>
        </w:rPr>
        <w:t xml:space="preserve"> </w:t>
      </w:r>
    </w:p>
    <w:p w:rsidR="000B518F" w:rsidRDefault="003C51FB" w14:paraId="411BF60D" w14:textId="77777777">
      <w:pPr>
        <w:spacing w:after="0" w:line="259" w:lineRule="auto"/>
        <w:ind w:left="0" w:firstLine="0"/>
        <w:jc w:val="left"/>
      </w:pPr>
      <w:r>
        <w:rPr>
          <w:sz w:val="24"/>
        </w:rPr>
        <w:t xml:space="preserve"> </w:t>
      </w:r>
    </w:p>
    <w:p w:rsidR="00AA559B" w:rsidRDefault="00AA559B" w14:paraId="4CCA7287" w14:textId="77777777">
      <w:pPr>
        <w:spacing w:after="294" w:line="259" w:lineRule="auto"/>
        <w:ind w:left="0" w:firstLine="0"/>
        <w:jc w:val="left"/>
      </w:pPr>
    </w:p>
    <w:p w:rsidR="00AA559B" w:rsidRDefault="00AA559B" w14:paraId="0D988687" w14:textId="77777777">
      <w:pPr>
        <w:spacing w:after="294" w:line="259" w:lineRule="auto"/>
        <w:ind w:left="0" w:firstLine="0"/>
        <w:jc w:val="left"/>
      </w:pPr>
    </w:p>
    <w:p w:rsidR="00AA559B" w:rsidP="50FC3365" w:rsidRDefault="00AA559B" w14:paraId="2CA38712" w14:textId="20FD50B7">
      <w:pPr>
        <w:pStyle w:val="Normal"/>
        <w:spacing w:after="294" w:line="259" w:lineRule="auto"/>
        <w:ind w:left="0" w:firstLine="0"/>
        <w:jc w:val="left"/>
      </w:pPr>
    </w:p>
    <w:p w:rsidRPr="00D25F1C" w:rsidR="000B518F" w:rsidP="00762DA6" w:rsidRDefault="003C51FB" w14:paraId="37CFE25C" w14:textId="4C00C4C8">
      <w:pPr>
        <w:pStyle w:val="Heading2"/>
        <w:spacing w:after="657" w:line="265" w:lineRule="auto"/>
        <w:ind w:left="-5"/>
        <w:rPr>
          <w:color w:val="000000" w:themeColor="text1"/>
        </w:rPr>
      </w:pPr>
      <w:r w:rsidRPr="284583F7" w:rsidR="003C51FB">
        <w:rPr>
          <w:color w:val="000000" w:themeColor="text1" w:themeTint="FF" w:themeShade="FF"/>
        </w:rPr>
        <w:t xml:space="preserve">Chapter </w:t>
      </w:r>
      <w:r w:rsidRPr="284583F7" w:rsidR="00762DA6">
        <w:rPr>
          <w:color w:val="000000" w:themeColor="text1" w:themeTint="FF" w:themeShade="FF"/>
        </w:rPr>
        <w:t>2</w:t>
      </w:r>
      <w:r w:rsidRPr="284583F7" w:rsidR="00762DA6">
        <w:rPr>
          <w:color w:val="000000" w:themeColor="text1" w:themeTint="FF" w:themeShade="FF"/>
        </w:rPr>
        <w:t xml:space="preserve"> </w:t>
      </w:r>
      <w:r w:rsidRPr="284583F7" w:rsidR="00762DA6">
        <w:rPr>
          <w:color w:val="000000" w:themeColor="text1" w:themeTint="FF" w:themeShade="FF"/>
        </w:rPr>
        <w:t>Background</w:t>
      </w:r>
      <w:r w:rsidRPr="284583F7" w:rsidR="00762DA6">
        <w:rPr>
          <w:color w:val="000000" w:themeColor="text1" w:themeTint="FF" w:themeShade="FF"/>
        </w:rPr>
        <w:t xml:space="preserve"> </w:t>
      </w:r>
      <w:r w:rsidRPr="284583F7" w:rsidR="00762DA6">
        <w:rPr>
          <w:color w:val="000000" w:themeColor="text1" w:themeTint="FF" w:themeShade="FF"/>
        </w:rPr>
        <w:t xml:space="preserve">and </w:t>
      </w:r>
      <w:r w:rsidRPr="284583F7" w:rsidR="00762DA6">
        <w:rPr>
          <w:color w:val="000000" w:themeColor="text1" w:themeTint="FF" w:themeShade="FF"/>
        </w:rPr>
        <w:t xml:space="preserve"> </w:t>
      </w:r>
      <w:r w:rsidRPr="284583F7" w:rsidR="003C51FB">
        <w:rPr>
          <w:color w:val="000000" w:themeColor="text1" w:themeTint="FF" w:themeShade="FF"/>
        </w:rPr>
        <w:t xml:space="preserve"> Related Work </w:t>
      </w:r>
    </w:p>
    <w:p w:rsidR="00AA559B" w:rsidP="284583F7" w:rsidRDefault="00AA559B" w14:paraId="697C5C22" w14:textId="39547E8E">
      <w:pPr>
        <w:pStyle w:val="Normal"/>
        <w:rPr>
          <w:rFonts w:ascii="Times New Roman" w:hAnsi="Times New Roman" w:eastAsia="Times New Roman" w:cs="Times New Roman"/>
          <w:b w:val="1"/>
          <w:bCs w:val="1"/>
          <w:noProof w:val="0"/>
          <w:sz w:val="28"/>
          <w:szCs w:val="28"/>
          <w:lang w:val="en-US"/>
        </w:rPr>
      </w:pPr>
      <w:r w:rsidRPr="284583F7" w:rsidR="3789D8B4">
        <w:rPr>
          <w:rFonts w:ascii="Times New Roman" w:hAnsi="Times New Roman" w:eastAsia="Times New Roman" w:cs="Times New Roman"/>
          <w:b w:val="1"/>
          <w:bCs w:val="1"/>
          <w:noProof w:val="0"/>
          <w:sz w:val="28"/>
          <w:szCs w:val="28"/>
          <w:lang w:val="en-US"/>
        </w:rPr>
        <w:t>2.1 Introduction</w:t>
      </w:r>
    </w:p>
    <w:p w:rsidR="00AA559B" w:rsidP="284583F7" w:rsidRDefault="00AA559B" w14:paraId="3BCEE557" w14:textId="363DF469">
      <w:pPr>
        <w:rPr>
          <w:rFonts w:ascii="Times New Roman" w:hAnsi="Times New Roman" w:eastAsia="Times New Roman" w:cs="Times New Roman"/>
          <w:sz w:val="28"/>
          <w:szCs w:val="28"/>
        </w:rPr>
      </w:pPr>
    </w:p>
    <w:p w:rsidR="00AA559B" w:rsidP="284583F7" w:rsidRDefault="00AA559B" w14:paraId="66ED8D43" w14:textId="07873170">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Cybersecurity has become a critical concern for modern information systems due to the increasing reliance on digital infrastructures and network-based services. Organizations depend heavily on computer networks to store, process, and transmit sensitive information, which makes these systems attractive targets for cyber attackers. Consequently, detecting and preventing malicious network activities has become an essential requirement for maintaining secure information systems.</w:t>
      </w:r>
    </w:p>
    <w:p w:rsidR="00AA559B" w:rsidP="284583F7" w:rsidRDefault="00AA559B" w14:paraId="59B0DB8B" w14:textId="545D6515">
      <w:pPr>
        <w:rPr>
          <w:rFonts w:ascii="Times New Roman" w:hAnsi="Times New Roman" w:eastAsia="Times New Roman" w:cs="Times New Roman"/>
          <w:sz w:val="28"/>
          <w:szCs w:val="28"/>
        </w:rPr>
      </w:pPr>
    </w:p>
    <w:p w:rsidR="00AA559B" w:rsidP="284583F7" w:rsidRDefault="00AA559B" w14:paraId="2BAF3391" w14:textId="197E2449">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Intrusion Detection Systems (IDS) are widely used to monitor network traffic and identify suspicious or malicious behavior. These systems analyze network activities in order to detect attacks such as denial-of-service (DoS), unauthorized access attempts, probing attacks, and other forms of cyber intrusions. Over the years, various approaches have been proposed to improve the effectiveness of IDS technologies.</w:t>
      </w:r>
    </w:p>
    <w:p w:rsidR="00AA559B" w:rsidP="284583F7" w:rsidRDefault="00AA559B" w14:paraId="2FFA18B7" w14:textId="638470AA">
      <w:pPr>
        <w:rPr>
          <w:rFonts w:ascii="Times New Roman" w:hAnsi="Times New Roman" w:eastAsia="Times New Roman" w:cs="Times New Roman"/>
          <w:sz w:val="28"/>
          <w:szCs w:val="28"/>
        </w:rPr>
      </w:pPr>
    </w:p>
    <w:p w:rsidR="00AA559B" w:rsidP="284583F7" w:rsidRDefault="00AA559B" w14:paraId="0AEE7021" w14:textId="00711514">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Traditional IDS solutions mainly rely on signature-based detection or rule-based systems. While these approaches are effective in identifying known attacks, they often fail to detect new or previously unseen threats. In addition, anomaly-based detection systems may produce a high number of false positives due to the complexity of modeling normal network behavior.</w:t>
      </w:r>
    </w:p>
    <w:p w:rsidR="00AA559B" w:rsidP="284583F7" w:rsidRDefault="00AA559B" w14:paraId="5BA7D280" w14:textId="204875F7">
      <w:pPr>
        <w:rPr>
          <w:rFonts w:ascii="Times New Roman" w:hAnsi="Times New Roman" w:eastAsia="Times New Roman" w:cs="Times New Roman"/>
          <w:sz w:val="28"/>
          <w:szCs w:val="28"/>
        </w:rPr>
      </w:pPr>
    </w:p>
    <w:p w:rsidR="00AA559B" w:rsidP="284583F7" w:rsidRDefault="00AA559B" w14:paraId="48BB4BF7" w14:textId="15E954F5">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Recent advances in machine learning and deep learning have introduced new opportunities for improving intrusion detection performance. Deep learning models have demonstrated strong capabilities in identifying complex patterns in large datasets. As a result, researchers have increasingly explored the application of deep learning techniques in cybersecurity and network intrusion detection.</w:t>
      </w:r>
    </w:p>
    <w:p w:rsidR="00AA559B" w:rsidP="284583F7" w:rsidRDefault="00AA559B" w14:paraId="59D7998C" w14:textId="383DF0E8">
      <w:pPr>
        <w:rPr>
          <w:rFonts w:ascii="Times New Roman" w:hAnsi="Times New Roman" w:eastAsia="Times New Roman" w:cs="Times New Roman"/>
          <w:sz w:val="28"/>
          <w:szCs w:val="28"/>
        </w:rPr>
      </w:pPr>
    </w:p>
    <w:p w:rsidR="00AA559B" w:rsidP="284583F7" w:rsidRDefault="00AA559B" w14:paraId="7DC71E42" w14:textId="1249695F">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This chapter provides the theoretical background necessary for understanding intrusion detection systems and the role of machine learning and deep learning in this domain. It also reviews related studies that have applied artificial intelligence techniques to improve IDS performance.</w:t>
      </w:r>
    </w:p>
    <w:p w:rsidR="00AA559B" w:rsidP="00AA559B" w:rsidRDefault="00AA559B" w14:paraId="04A9D78B" w14:textId="77686B9C"/>
    <w:p w:rsidR="3789D8B4" w:rsidP="284583F7" w:rsidRDefault="3789D8B4" w14:paraId="65F25DBC" w14:textId="37F65B86">
      <w:pPr>
        <w:pStyle w:val="Normal"/>
        <w:rPr>
          <w:rFonts w:ascii="Times New Roman" w:hAnsi="Times New Roman" w:eastAsia="Times New Roman" w:cs="Times New Roman"/>
          <w:b w:val="1"/>
          <w:bCs w:val="1"/>
          <w:noProof w:val="0"/>
          <w:sz w:val="28"/>
          <w:szCs w:val="28"/>
          <w:lang w:val="en-US"/>
        </w:rPr>
      </w:pPr>
      <w:r w:rsidRPr="284583F7" w:rsidR="3789D8B4">
        <w:rPr>
          <w:rFonts w:ascii="Times New Roman" w:hAnsi="Times New Roman" w:eastAsia="Times New Roman" w:cs="Times New Roman"/>
          <w:b w:val="1"/>
          <w:bCs w:val="1"/>
          <w:noProof w:val="0"/>
          <w:sz w:val="28"/>
          <w:szCs w:val="28"/>
          <w:lang w:val="en-US"/>
        </w:rPr>
        <w:t>2.2 Intrusion Detection Systems (IDS)</w:t>
      </w:r>
    </w:p>
    <w:p w:rsidR="284583F7" w:rsidP="284583F7" w:rsidRDefault="284583F7" w14:paraId="5EDE6A90" w14:textId="016BA1D1">
      <w:pPr>
        <w:rPr>
          <w:rFonts w:ascii="Times New Roman" w:hAnsi="Times New Roman" w:eastAsia="Times New Roman" w:cs="Times New Roman"/>
          <w:sz w:val="28"/>
          <w:szCs w:val="28"/>
        </w:rPr>
      </w:pPr>
    </w:p>
    <w:p w:rsidR="3789D8B4" w:rsidP="284583F7" w:rsidRDefault="3789D8B4" w14:paraId="2A02CBD2" w14:textId="738009BC">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Intrusion Detection Systems are security tools designed to monitor network traffic and detect malicious activities or policy violations. IDS technologies play an important role in protecting computer networks from cyber threats by identifying abnormal behavior that may indicate an ongoing attack.</w:t>
      </w:r>
    </w:p>
    <w:p w:rsidR="284583F7" w:rsidP="284583F7" w:rsidRDefault="284583F7" w14:paraId="31FE1156" w14:textId="4D6E6E1E">
      <w:pPr>
        <w:rPr>
          <w:rFonts w:ascii="Times New Roman" w:hAnsi="Times New Roman" w:eastAsia="Times New Roman" w:cs="Times New Roman"/>
          <w:sz w:val="28"/>
          <w:szCs w:val="28"/>
        </w:rPr>
      </w:pPr>
    </w:p>
    <w:p w:rsidR="3789D8B4" w:rsidP="284583F7" w:rsidRDefault="3789D8B4" w14:paraId="07837A2C" w14:textId="7CD95582">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An IDS typically analyzes network packets, system logs, or host activities to determine whether a particular action represents normal behavior or a potential intrusion. Once suspicious activity is detected, the system generates alerts to notify security administrators.</w:t>
      </w:r>
    </w:p>
    <w:p w:rsidR="284583F7" w:rsidP="284583F7" w:rsidRDefault="284583F7" w14:paraId="2D32C43F" w14:textId="29F011F0">
      <w:pPr>
        <w:rPr>
          <w:rFonts w:ascii="Times New Roman" w:hAnsi="Times New Roman" w:eastAsia="Times New Roman" w:cs="Times New Roman"/>
          <w:sz w:val="28"/>
          <w:szCs w:val="28"/>
        </w:rPr>
      </w:pPr>
    </w:p>
    <w:p w:rsidR="3789D8B4" w:rsidP="284583F7" w:rsidRDefault="3789D8B4" w14:paraId="322F3C90" w14:textId="51B6EBCF">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IDS can generally be classified into two main categories: Host-Based Intrusion Detection Systems (HIDS) and Network-Based Intrusion Detection Systems (NIDS).</w:t>
      </w:r>
    </w:p>
    <w:p w:rsidR="284583F7" w:rsidP="284583F7" w:rsidRDefault="284583F7" w14:paraId="6A005971" w14:textId="22DC9033">
      <w:pPr>
        <w:rPr>
          <w:rFonts w:ascii="Times New Roman" w:hAnsi="Times New Roman" w:eastAsia="Times New Roman" w:cs="Times New Roman"/>
          <w:sz w:val="28"/>
          <w:szCs w:val="28"/>
        </w:rPr>
      </w:pPr>
    </w:p>
    <w:p w:rsidR="3789D8B4" w:rsidP="284583F7" w:rsidRDefault="3789D8B4" w14:paraId="0D314508" w14:textId="3712B4A6">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Host-Based IDS operates on individual devices or hosts and monitors internal system activities such as file changes, system calls, and log entries. In contrast, Network-Based IDS monitors network traffic across the entire network infrastructure, analyzing packets that travel between devices in order to detect malicious behavior.</w:t>
      </w:r>
    </w:p>
    <w:p w:rsidR="284583F7" w:rsidRDefault="284583F7" w14:paraId="2CF255D1" w14:textId="094871E7"/>
    <w:p w:rsidR="284583F7" w:rsidRDefault="284583F7" w14:paraId="1B02F483" w14:textId="021066C2"/>
    <w:p w:rsidR="3789D8B4" w:rsidP="284583F7" w:rsidRDefault="3789D8B4" w14:paraId="6770DC2E" w14:textId="05565FC6">
      <w:pPr>
        <w:pStyle w:val="Normal"/>
        <w:rPr>
          <w:rFonts w:ascii="Times New Roman" w:hAnsi="Times New Roman" w:eastAsia="Times New Roman" w:cs="Times New Roman"/>
          <w:b w:val="1"/>
          <w:bCs w:val="1"/>
          <w:noProof w:val="0"/>
          <w:sz w:val="28"/>
          <w:szCs w:val="28"/>
          <w:lang w:val="en-US"/>
        </w:rPr>
      </w:pPr>
      <w:r w:rsidRPr="284583F7" w:rsidR="3789D8B4">
        <w:rPr>
          <w:rFonts w:ascii="Times New Roman" w:hAnsi="Times New Roman" w:eastAsia="Times New Roman" w:cs="Times New Roman"/>
          <w:b w:val="1"/>
          <w:bCs w:val="1"/>
          <w:noProof w:val="0"/>
          <w:sz w:val="28"/>
          <w:szCs w:val="28"/>
          <w:lang w:val="en-US"/>
        </w:rPr>
        <w:t>2.3 Types of Intrusion Detection Approaches</w:t>
      </w:r>
    </w:p>
    <w:p w:rsidR="284583F7" w:rsidP="284583F7" w:rsidRDefault="284583F7" w14:paraId="47CFC488" w14:textId="446C650E">
      <w:pPr>
        <w:rPr>
          <w:rFonts w:ascii="Times New Roman" w:hAnsi="Times New Roman" w:eastAsia="Times New Roman" w:cs="Times New Roman"/>
          <w:sz w:val="28"/>
          <w:szCs w:val="28"/>
        </w:rPr>
      </w:pPr>
    </w:p>
    <w:p w:rsidR="3789D8B4" w:rsidP="284583F7" w:rsidRDefault="3789D8B4" w14:paraId="65898D51" w14:textId="1711E118">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Intrusion detection methods can be categorized into two primary approaches: signature-based detection and anomaly-based detection.</w:t>
      </w:r>
    </w:p>
    <w:p w:rsidR="284583F7" w:rsidP="284583F7" w:rsidRDefault="284583F7" w14:paraId="18026BCB" w14:textId="56B711B3">
      <w:pPr>
        <w:rPr>
          <w:rFonts w:ascii="Times New Roman" w:hAnsi="Times New Roman" w:eastAsia="Times New Roman" w:cs="Times New Roman"/>
          <w:sz w:val="28"/>
          <w:szCs w:val="28"/>
        </w:rPr>
      </w:pPr>
    </w:p>
    <w:p w:rsidR="3789D8B4" w:rsidP="284583F7" w:rsidRDefault="3789D8B4" w14:paraId="7C000C10" w14:textId="444914A8">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Signature-based detection identifies attacks by comparing network activity against a database of known attack signatures. When a match is found, the system flags the activity as malicious. Although this method is effective for detecting previously known attacks, it cannot identify new or unknown threats.</w:t>
      </w:r>
    </w:p>
    <w:p w:rsidR="284583F7" w:rsidP="284583F7" w:rsidRDefault="284583F7" w14:paraId="2A1CFF8F" w14:textId="20DF509D">
      <w:pPr>
        <w:rPr>
          <w:rFonts w:ascii="Times New Roman" w:hAnsi="Times New Roman" w:eastAsia="Times New Roman" w:cs="Times New Roman"/>
          <w:sz w:val="28"/>
          <w:szCs w:val="28"/>
        </w:rPr>
      </w:pPr>
    </w:p>
    <w:p w:rsidR="3789D8B4" w:rsidP="284583F7" w:rsidRDefault="3789D8B4" w14:paraId="28D54C2C" w14:textId="06492E2A">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Anomaly-based detection, on the other hand, attempts to identify abnormal behavior by modeling normal network activity. Any deviation from the established normal behavior is considered suspicious. This approach is capable of detecting previously unknown attacks; however, it often suffers from high false positive rates.</w:t>
      </w:r>
    </w:p>
    <w:p w:rsidR="284583F7" w:rsidP="284583F7" w:rsidRDefault="284583F7" w14:paraId="2D10CCD6" w14:textId="6E7D168A">
      <w:pPr>
        <w:rPr>
          <w:rFonts w:ascii="Times New Roman" w:hAnsi="Times New Roman" w:eastAsia="Times New Roman" w:cs="Times New Roman"/>
          <w:sz w:val="28"/>
          <w:szCs w:val="28"/>
        </w:rPr>
      </w:pPr>
    </w:p>
    <w:p w:rsidR="3789D8B4" w:rsidP="284583F7" w:rsidRDefault="3789D8B4" w14:paraId="064365CA" w14:textId="14A335E0">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With the advancement of artificial intelligence technologies, machine learning and deep learning approaches have been introduced to enhance anomaly detection capabilities in IDS systems.</w:t>
      </w:r>
    </w:p>
    <w:p w:rsidR="284583F7" w:rsidRDefault="284583F7" w14:paraId="75692CDF" w14:textId="65B5EC8E"/>
    <w:p w:rsidR="284583F7" w:rsidRDefault="284583F7" w14:paraId="232BC4CE" w14:textId="11F03B67"/>
    <w:p w:rsidR="3789D8B4" w:rsidP="284583F7" w:rsidRDefault="3789D8B4" w14:paraId="3221D242" w14:textId="22D35716">
      <w:pPr>
        <w:pStyle w:val="Normal"/>
        <w:rPr>
          <w:rFonts w:ascii="Times New Roman" w:hAnsi="Times New Roman" w:eastAsia="Times New Roman" w:cs="Times New Roman"/>
          <w:b w:val="1"/>
          <w:bCs w:val="1"/>
          <w:noProof w:val="0"/>
          <w:sz w:val="28"/>
          <w:szCs w:val="28"/>
          <w:lang w:val="en-US"/>
        </w:rPr>
      </w:pPr>
      <w:r w:rsidRPr="284583F7" w:rsidR="3789D8B4">
        <w:rPr>
          <w:rFonts w:ascii="Times New Roman" w:hAnsi="Times New Roman" w:eastAsia="Times New Roman" w:cs="Times New Roman"/>
          <w:b w:val="1"/>
          <w:bCs w:val="1"/>
          <w:noProof w:val="0"/>
          <w:sz w:val="28"/>
          <w:szCs w:val="28"/>
          <w:lang w:val="en-US"/>
        </w:rPr>
        <w:t>2.4 Machine Learning in Intrusion Detection</w:t>
      </w:r>
    </w:p>
    <w:p w:rsidR="284583F7" w:rsidP="284583F7" w:rsidRDefault="284583F7" w14:paraId="5CEBF9F4" w14:textId="26B6E3B1">
      <w:pPr>
        <w:rPr>
          <w:rFonts w:ascii="Times New Roman" w:hAnsi="Times New Roman" w:eastAsia="Times New Roman" w:cs="Times New Roman"/>
          <w:sz w:val="28"/>
          <w:szCs w:val="28"/>
        </w:rPr>
      </w:pPr>
    </w:p>
    <w:p w:rsidR="3789D8B4" w:rsidP="284583F7" w:rsidRDefault="3789D8B4" w14:paraId="0FA27DCD" w14:textId="17D8E55F">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Machine learning techniques have been widely applied in intrusion detection systems to automatically learn patterns from network data. Unlike traditional rule-based systems, machine learning algorithms can analyze large volumes of data and identify complex relationships between features.</w:t>
      </w:r>
    </w:p>
    <w:p w:rsidR="284583F7" w:rsidP="284583F7" w:rsidRDefault="284583F7" w14:paraId="0F701A81" w14:textId="43406FB8">
      <w:pPr>
        <w:rPr>
          <w:rFonts w:ascii="Times New Roman" w:hAnsi="Times New Roman" w:eastAsia="Times New Roman" w:cs="Times New Roman"/>
          <w:sz w:val="28"/>
          <w:szCs w:val="28"/>
        </w:rPr>
      </w:pPr>
    </w:p>
    <w:p w:rsidR="3789D8B4" w:rsidP="284583F7" w:rsidRDefault="3789D8B4" w14:paraId="25D54665" w14:textId="4C2C531C">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Common machine learning algorithms used in IDS include Decision Trees, Support Vector Machines (SVM), Random Forest, and K-Nearest Neighbors (KNN). These algorithms are trained using labeled datasets that contain examples of both normal and malicious network activities.</w:t>
      </w:r>
    </w:p>
    <w:p w:rsidR="284583F7" w:rsidP="284583F7" w:rsidRDefault="284583F7" w14:paraId="311AC0C0" w14:textId="004986FB">
      <w:pPr>
        <w:rPr>
          <w:rFonts w:ascii="Times New Roman" w:hAnsi="Times New Roman" w:eastAsia="Times New Roman" w:cs="Times New Roman"/>
          <w:sz w:val="28"/>
          <w:szCs w:val="28"/>
        </w:rPr>
      </w:pPr>
    </w:p>
    <w:p w:rsidR="3789D8B4" w:rsidP="284583F7" w:rsidRDefault="3789D8B4" w14:paraId="2BAD3AEB" w14:textId="1C1949D9">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Although machine learning models have shown improved performance in many intrusion detection tasks, they still face several limitations. Feature engineering often requires significant manual effort, and traditional algorithms may struggle to capture complex relationships in large and high-dimensional datasets.</w:t>
      </w:r>
    </w:p>
    <w:p w:rsidR="284583F7" w:rsidRDefault="284583F7" w14:paraId="3F1AF042" w14:textId="5BB50FF2"/>
    <w:p w:rsidR="284583F7" w:rsidRDefault="284583F7" w14:paraId="1909FA53" w14:textId="0C9A8D4D"/>
    <w:p w:rsidR="3789D8B4" w:rsidP="284583F7" w:rsidRDefault="3789D8B4" w14:paraId="05A11E80" w14:textId="2B8C6612">
      <w:pPr>
        <w:pStyle w:val="Normal"/>
        <w:rPr>
          <w:rFonts w:ascii="Times New Roman" w:hAnsi="Times New Roman" w:eastAsia="Times New Roman" w:cs="Times New Roman"/>
          <w:b w:val="1"/>
          <w:bCs w:val="1"/>
          <w:noProof w:val="0"/>
          <w:sz w:val="28"/>
          <w:szCs w:val="28"/>
          <w:lang w:val="en-US"/>
        </w:rPr>
      </w:pPr>
      <w:r w:rsidRPr="284583F7" w:rsidR="3789D8B4">
        <w:rPr>
          <w:rFonts w:ascii="Times New Roman" w:hAnsi="Times New Roman" w:eastAsia="Times New Roman" w:cs="Times New Roman"/>
          <w:b w:val="1"/>
          <w:bCs w:val="1"/>
          <w:noProof w:val="0"/>
          <w:sz w:val="28"/>
          <w:szCs w:val="28"/>
          <w:lang w:val="en-US"/>
        </w:rPr>
        <w:t>2.5 Deep Learning for Intrusion Detection</w:t>
      </w:r>
    </w:p>
    <w:p w:rsidR="284583F7" w:rsidP="284583F7" w:rsidRDefault="284583F7" w14:paraId="25B7AAB0" w14:textId="0D92DA08">
      <w:pPr>
        <w:rPr>
          <w:rFonts w:ascii="Times New Roman" w:hAnsi="Times New Roman" w:eastAsia="Times New Roman" w:cs="Times New Roman"/>
          <w:sz w:val="28"/>
          <w:szCs w:val="28"/>
        </w:rPr>
      </w:pPr>
    </w:p>
    <w:p w:rsidR="3789D8B4" w:rsidP="284583F7" w:rsidRDefault="3789D8B4" w14:paraId="4599C009" w14:textId="1C0BF6A5">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Deep learning has recently emerged as a powerful technique for analyzing complex datasets and extracting high-level representations from raw data. Deep neural networks can automatically learn relevant features from data without requiring extensive manual feature engineering.</w:t>
      </w:r>
    </w:p>
    <w:p w:rsidR="284583F7" w:rsidP="284583F7" w:rsidRDefault="284583F7" w14:paraId="6C103592" w14:textId="5234C644">
      <w:pPr>
        <w:rPr>
          <w:rFonts w:ascii="Times New Roman" w:hAnsi="Times New Roman" w:eastAsia="Times New Roman" w:cs="Times New Roman"/>
          <w:sz w:val="28"/>
          <w:szCs w:val="28"/>
        </w:rPr>
      </w:pPr>
    </w:p>
    <w:p w:rsidR="3789D8B4" w:rsidP="284583F7" w:rsidRDefault="3789D8B4" w14:paraId="29A5F674" w14:textId="3BE2CEBB">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Several deep learning architectures have been applied to intrusion detection systems, including Artificial Neural Networks (ANN), Convolutional Neural Networks (CNN), and Recurrent Neural Networks (RNN). CNN models are particularly effective in extracting spatial patterns from structured data, while RNN models such as Long Short-Term Memory (LSTM) networks are capable of capturing temporal dependencies within sequential data.</w:t>
      </w:r>
    </w:p>
    <w:p w:rsidR="284583F7" w:rsidP="284583F7" w:rsidRDefault="284583F7" w14:paraId="4AD3311D" w14:textId="046666EB">
      <w:pPr>
        <w:rPr>
          <w:rFonts w:ascii="Times New Roman" w:hAnsi="Times New Roman" w:eastAsia="Times New Roman" w:cs="Times New Roman"/>
          <w:sz w:val="28"/>
          <w:szCs w:val="28"/>
        </w:rPr>
      </w:pPr>
    </w:p>
    <w:p w:rsidR="3789D8B4" w:rsidP="284583F7" w:rsidRDefault="3789D8B4" w14:paraId="6C8F18E6" w14:textId="6A3B63E3">
      <w:pPr>
        <w:rPr>
          <w:rFonts w:ascii="Times New Roman" w:hAnsi="Times New Roman" w:eastAsia="Times New Roman" w:cs="Times New Roman"/>
          <w:noProof w:val="0"/>
          <w:sz w:val="28"/>
          <w:szCs w:val="28"/>
          <w:lang w:val="en-US"/>
        </w:rPr>
      </w:pPr>
      <w:r w:rsidRPr="284583F7" w:rsidR="3789D8B4">
        <w:rPr>
          <w:rFonts w:ascii="Times New Roman" w:hAnsi="Times New Roman" w:eastAsia="Times New Roman" w:cs="Times New Roman"/>
          <w:noProof w:val="0"/>
          <w:sz w:val="28"/>
          <w:szCs w:val="28"/>
          <w:lang w:val="en-US"/>
        </w:rPr>
        <w:t>Combining multiple deep learning architectures has also become a promising approach for improving detection performance. Hybrid models that integrate CNN and LSTM networks can benefit from both spatial feature extraction and temporal pattern recognition. This hybrid approach is expected to improve the accuracy and reliability of network intrusion detection systems.</w:t>
      </w:r>
    </w:p>
    <w:p w:rsidR="284583F7" w:rsidRDefault="284583F7" w14:paraId="4962A02B" w14:textId="72FB345C"/>
    <w:p w:rsidR="7C35BC37" w:rsidRDefault="7C35BC37" w14:paraId="15D680FA" w14:textId="5970ABC4"/>
    <w:p w:rsidR="16DF74D7" w:rsidP="7C35BC37" w:rsidRDefault="16DF74D7" w14:paraId="029DEFD3" w14:textId="373B9B26">
      <w:pPr>
        <w:pStyle w:val="Normal"/>
        <w:rPr>
          <w:rFonts w:ascii="Times New Roman" w:hAnsi="Times New Roman" w:eastAsia="Times New Roman" w:cs="Times New Roman"/>
          <w:b w:val="1"/>
          <w:bCs w:val="1"/>
          <w:noProof w:val="0"/>
          <w:sz w:val="28"/>
          <w:szCs w:val="28"/>
          <w:lang w:val="en-US"/>
        </w:rPr>
      </w:pPr>
      <w:r w:rsidRPr="7C35BC37" w:rsidR="16DF74D7">
        <w:rPr>
          <w:rFonts w:ascii="Times New Roman" w:hAnsi="Times New Roman" w:eastAsia="Times New Roman" w:cs="Times New Roman"/>
          <w:b w:val="1"/>
          <w:bCs w:val="1"/>
          <w:noProof w:val="0"/>
          <w:sz w:val="28"/>
          <w:szCs w:val="28"/>
          <w:lang w:val="en-US"/>
        </w:rPr>
        <w:t>2.6 Related Work</w:t>
      </w:r>
    </w:p>
    <w:p w:rsidR="7C35BC37" w:rsidP="7C35BC37" w:rsidRDefault="7C35BC37" w14:paraId="18CDF398" w14:textId="4EC064C2">
      <w:pPr>
        <w:rPr>
          <w:rFonts w:ascii="Times New Roman" w:hAnsi="Times New Roman" w:eastAsia="Times New Roman" w:cs="Times New Roman"/>
          <w:sz w:val="28"/>
          <w:szCs w:val="28"/>
        </w:rPr>
      </w:pPr>
    </w:p>
    <w:p w:rsidR="16DF74D7" w:rsidP="7C35BC37" w:rsidRDefault="16DF74D7" w14:paraId="033E0C3A" w14:textId="08C10EE0">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Recent research has extensively explored the use of machine learning and deep learning techniques for improving intrusion detection systems. Various approaches have been proposed to enhance detection accuracy and reduce false positive rates.</w:t>
      </w:r>
    </w:p>
    <w:p w:rsidR="7C35BC37" w:rsidP="7C35BC37" w:rsidRDefault="7C35BC37" w14:paraId="5B2DA849" w14:textId="6FAE7078">
      <w:pPr>
        <w:rPr>
          <w:rFonts w:ascii="Times New Roman" w:hAnsi="Times New Roman" w:eastAsia="Times New Roman" w:cs="Times New Roman"/>
          <w:sz w:val="28"/>
          <w:szCs w:val="28"/>
        </w:rPr>
      </w:pPr>
    </w:p>
    <w:p w:rsidR="16DF74D7" w:rsidP="7C35BC37" w:rsidRDefault="16DF74D7" w14:paraId="12404B92" w14:textId="635C6CCD">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Tavallaee et al. (2009) introduced the NSL-KDD dataset as an improved version of the KDD’99 dataset, addressing issues such as redundancy and imbalance. This dataset has since become a benchmark for evaluating intrusion detection models.</w:t>
      </w:r>
    </w:p>
    <w:p w:rsidR="7C35BC37" w:rsidP="7C35BC37" w:rsidRDefault="7C35BC37" w14:paraId="4EB074D4" w14:textId="58CD7BEA">
      <w:pPr>
        <w:rPr>
          <w:rFonts w:ascii="Times New Roman" w:hAnsi="Times New Roman" w:eastAsia="Times New Roman" w:cs="Times New Roman"/>
          <w:sz w:val="28"/>
          <w:szCs w:val="28"/>
        </w:rPr>
      </w:pPr>
    </w:p>
    <w:p w:rsidR="16DF74D7" w:rsidP="7C35BC37" w:rsidRDefault="16DF74D7" w14:paraId="2E0D5172" w14:textId="04DD4051">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Kim et al. (2016) applied deep neural networks (DNN) for intrusion detection and demonstrated improved classification performance compared to traditional machine learning models. However, their model required extensive feature engineering.</w:t>
      </w:r>
    </w:p>
    <w:p w:rsidR="7C35BC37" w:rsidP="7C35BC37" w:rsidRDefault="7C35BC37" w14:paraId="7E999B9B" w14:textId="239FACB4">
      <w:pPr>
        <w:rPr>
          <w:rFonts w:ascii="Times New Roman" w:hAnsi="Times New Roman" w:eastAsia="Times New Roman" w:cs="Times New Roman"/>
          <w:sz w:val="28"/>
          <w:szCs w:val="28"/>
        </w:rPr>
      </w:pPr>
    </w:p>
    <w:p w:rsidR="16DF74D7" w:rsidP="7C35BC37" w:rsidRDefault="16DF74D7" w14:paraId="3A61D26E" w14:textId="1846C05F">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Yin et al. (2017) proposed an LSTM-based intrusion detection system to capture temporal dependencies in network traffic. Their results showed that LSTM outperformed conventional machine learning algorithms, particularly in detecting sequential attack patterns.</w:t>
      </w:r>
    </w:p>
    <w:p w:rsidR="7C35BC37" w:rsidP="7C35BC37" w:rsidRDefault="7C35BC37" w14:paraId="0297773B" w14:textId="6F395EEB">
      <w:pPr>
        <w:rPr>
          <w:rFonts w:ascii="Times New Roman" w:hAnsi="Times New Roman" w:eastAsia="Times New Roman" w:cs="Times New Roman"/>
          <w:sz w:val="28"/>
          <w:szCs w:val="28"/>
        </w:rPr>
      </w:pPr>
    </w:p>
    <w:p w:rsidR="16DF74D7" w:rsidP="7C35BC37" w:rsidRDefault="16DF74D7" w14:paraId="2C09417F" w14:textId="2CABD9B2">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Shone et al. (2018) introduced a deep autoencoder-based intrusion detection model combined with Random Forest. Their approach achieved high detection accuracy while reducing feature dimensionality.</w:t>
      </w:r>
    </w:p>
    <w:p w:rsidR="7C35BC37" w:rsidP="7C35BC37" w:rsidRDefault="7C35BC37" w14:paraId="65B0ABBA" w14:textId="31A7A4F2">
      <w:pPr>
        <w:rPr>
          <w:rFonts w:ascii="Times New Roman" w:hAnsi="Times New Roman" w:eastAsia="Times New Roman" w:cs="Times New Roman"/>
          <w:sz w:val="28"/>
          <w:szCs w:val="28"/>
        </w:rPr>
      </w:pPr>
    </w:p>
    <w:p w:rsidR="16DF74D7" w:rsidP="7C35BC37" w:rsidRDefault="16DF74D7" w14:paraId="357465D7" w14:textId="23EA9E07">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Vinayakumar et al. (2019) evaluated the performance of deep learning models such as CNN and DNN on large-scale intrusion detection datasets. Their results indicated that deep learning models significantly outperform traditional methods in handling large datasets.</w:t>
      </w:r>
    </w:p>
    <w:p w:rsidR="7C35BC37" w:rsidP="7C35BC37" w:rsidRDefault="7C35BC37" w14:paraId="2CC41528" w14:textId="34029276">
      <w:pPr>
        <w:rPr>
          <w:rFonts w:ascii="Times New Roman" w:hAnsi="Times New Roman" w:eastAsia="Times New Roman" w:cs="Times New Roman"/>
          <w:sz w:val="28"/>
          <w:szCs w:val="28"/>
        </w:rPr>
      </w:pPr>
    </w:p>
    <w:p w:rsidR="16DF74D7" w:rsidP="7C35BC37" w:rsidRDefault="16DF74D7" w14:paraId="219E01C8" w14:textId="4A4EAC2E">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Alrawashdeh and Purdy (2016) utilized deep belief networks (DBN) for intrusion detection, demonstrating improved performance in detecting complex attack patterns.</w:t>
      </w:r>
    </w:p>
    <w:p w:rsidR="7C35BC37" w:rsidP="7C35BC37" w:rsidRDefault="7C35BC37" w14:paraId="43E8A867" w14:textId="51343FB1">
      <w:pPr>
        <w:rPr>
          <w:rFonts w:ascii="Times New Roman" w:hAnsi="Times New Roman" w:eastAsia="Times New Roman" w:cs="Times New Roman"/>
          <w:sz w:val="28"/>
          <w:szCs w:val="28"/>
        </w:rPr>
      </w:pPr>
    </w:p>
    <w:p w:rsidR="16DF74D7" w:rsidP="7C35BC37" w:rsidRDefault="16DF74D7" w14:paraId="5DD722C3" w14:textId="2EEFD47D">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Zhang et al. (2019) proposed a CNN-based intrusion detection model that effectively extracted spatial features from network traffic data. Their model showed improved performance over traditional classifiers.</w:t>
      </w:r>
    </w:p>
    <w:p w:rsidR="7C35BC37" w:rsidP="7C35BC37" w:rsidRDefault="7C35BC37" w14:paraId="19450C4C" w14:textId="1EBA8E52">
      <w:pPr>
        <w:rPr>
          <w:rFonts w:ascii="Times New Roman" w:hAnsi="Times New Roman" w:eastAsia="Times New Roman" w:cs="Times New Roman"/>
          <w:sz w:val="28"/>
          <w:szCs w:val="28"/>
        </w:rPr>
      </w:pPr>
    </w:p>
    <w:p w:rsidR="16DF74D7" w:rsidP="7C35BC37" w:rsidRDefault="16DF74D7" w14:paraId="2DA36965" w14:textId="01C729D4">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Khan et al. (2020) developed a hybrid deep learning model combining CNN and LSTM for intrusion detection. Their study demonstrated that hybrid models can achieve higher accuracy by capturing both spatial and temporal patterns.</w:t>
      </w:r>
    </w:p>
    <w:p w:rsidR="7C35BC37" w:rsidP="7C35BC37" w:rsidRDefault="7C35BC37" w14:paraId="48F46321" w14:textId="7C0D446A">
      <w:pPr>
        <w:rPr>
          <w:rFonts w:ascii="Times New Roman" w:hAnsi="Times New Roman" w:eastAsia="Times New Roman" w:cs="Times New Roman"/>
          <w:sz w:val="28"/>
          <w:szCs w:val="28"/>
        </w:rPr>
      </w:pPr>
    </w:p>
    <w:p w:rsidR="16DF74D7" w:rsidP="7C35BC37" w:rsidRDefault="16DF74D7" w14:paraId="41901CDE" w14:textId="774CA802">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Li et al. (2020) proposed a deep learning-based intrusion detection system using bidirectional LSTM, achieving improved detection rates for complex attacks.</w:t>
      </w:r>
    </w:p>
    <w:p w:rsidR="7C35BC37" w:rsidP="7C35BC37" w:rsidRDefault="7C35BC37" w14:paraId="72207BF2" w14:textId="7161A6E8">
      <w:pPr>
        <w:rPr>
          <w:rFonts w:ascii="Times New Roman" w:hAnsi="Times New Roman" w:eastAsia="Times New Roman" w:cs="Times New Roman"/>
          <w:sz w:val="28"/>
          <w:szCs w:val="28"/>
        </w:rPr>
      </w:pPr>
    </w:p>
    <w:p w:rsidR="16DF74D7" w:rsidP="7C35BC37" w:rsidRDefault="16DF74D7" w14:paraId="1378F3B3" w14:textId="34D21B88">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Ferrag et al. (2020) provided a comprehensive survey of deep learning-based intrusion detection systems, highlighting the advantages of hybrid models and identifying key research challenges.</w:t>
      </w:r>
    </w:p>
    <w:p w:rsidR="7C35BC37" w:rsidP="7C35BC37" w:rsidRDefault="7C35BC37" w14:paraId="5A91F1FB" w14:textId="18C2FBED">
      <w:pPr>
        <w:rPr>
          <w:rFonts w:ascii="Times New Roman" w:hAnsi="Times New Roman" w:eastAsia="Times New Roman" w:cs="Times New Roman"/>
          <w:sz w:val="28"/>
          <w:szCs w:val="28"/>
        </w:rPr>
      </w:pPr>
    </w:p>
    <w:p w:rsidR="16DF74D7" w:rsidP="7C35BC37" w:rsidRDefault="16DF74D7" w14:paraId="114EA724" w14:textId="60809EE9">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Moustafa and Slay (2015) introduced the UNSW-NB15 dataset, which includes modern attack scenarios and has been widely used in IDS research.</w:t>
      </w:r>
    </w:p>
    <w:p w:rsidR="7C35BC37" w:rsidP="7C35BC37" w:rsidRDefault="7C35BC37" w14:paraId="0331D2C8" w14:textId="23B90480">
      <w:pPr>
        <w:rPr>
          <w:rFonts w:ascii="Times New Roman" w:hAnsi="Times New Roman" w:eastAsia="Times New Roman" w:cs="Times New Roman"/>
          <w:sz w:val="28"/>
          <w:szCs w:val="28"/>
        </w:rPr>
      </w:pPr>
    </w:p>
    <w:p w:rsidR="16DF74D7" w:rsidP="7C35BC37" w:rsidRDefault="16DF74D7" w14:paraId="271F4B29" w14:textId="3A4BB40B">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Sohi et al. (2021) evaluated deep learning models for intrusion detection in IoT environments and demonstrated improved performance in detecting advanced threats.</w:t>
      </w:r>
    </w:p>
    <w:p w:rsidR="7C35BC37" w:rsidP="7C35BC37" w:rsidRDefault="7C35BC37" w14:paraId="05D075BD" w14:textId="10675360">
      <w:pPr>
        <w:rPr>
          <w:rFonts w:ascii="Times New Roman" w:hAnsi="Times New Roman" w:eastAsia="Times New Roman" w:cs="Times New Roman"/>
          <w:sz w:val="28"/>
          <w:szCs w:val="28"/>
        </w:rPr>
      </w:pPr>
    </w:p>
    <w:p w:rsidR="16DF74D7" w:rsidP="7C35BC37" w:rsidRDefault="16DF74D7" w14:paraId="7285F09A" w14:textId="029DBA47">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Bedi et al. (2021) proposed a deep learning-based framework for anomaly detection, achieving high accuracy in identifying unknown attacks.</w:t>
      </w:r>
    </w:p>
    <w:p w:rsidR="7C35BC37" w:rsidP="7C35BC37" w:rsidRDefault="7C35BC37" w14:paraId="67D5A0E8" w14:textId="6EC9D717">
      <w:pPr>
        <w:rPr>
          <w:rFonts w:ascii="Times New Roman" w:hAnsi="Times New Roman" w:eastAsia="Times New Roman" w:cs="Times New Roman"/>
          <w:sz w:val="28"/>
          <w:szCs w:val="28"/>
        </w:rPr>
      </w:pPr>
    </w:p>
    <w:p w:rsidR="16DF74D7" w:rsidP="7C35BC37" w:rsidRDefault="16DF74D7" w14:paraId="189C9E3E" w14:textId="01BCA2CF">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Verma and Ranga (2020) used ensemble learning techniques combined with deep learning for intrusion detection, improving classification performance.</w:t>
      </w:r>
    </w:p>
    <w:p w:rsidR="7C35BC37" w:rsidP="7C35BC37" w:rsidRDefault="7C35BC37" w14:paraId="5185852B" w14:textId="28C23EF2">
      <w:pPr>
        <w:rPr>
          <w:rFonts w:ascii="Times New Roman" w:hAnsi="Times New Roman" w:eastAsia="Times New Roman" w:cs="Times New Roman"/>
          <w:sz w:val="28"/>
          <w:szCs w:val="28"/>
        </w:rPr>
      </w:pPr>
    </w:p>
    <w:p w:rsidR="16DF74D7" w:rsidP="7C35BC37" w:rsidRDefault="16DF74D7" w14:paraId="6A92BF1E" w14:textId="57479937">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Recent studies have shown that hybrid models combining CNN and LSTM provide better performance compared to single models, as they leverage both spatial and temporal feature extraction capabilities.</w:t>
      </w:r>
    </w:p>
    <w:p w:rsidR="7C35BC37" w:rsidRDefault="7C35BC37" w14:paraId="05489F80" w14:textId="45BD6E49"/>
    <w:p w:rsidR="7C35BC37" w:rsidRDefault="7C35BC37" w14:paraId="45625AAB" w14:textId="52B5E9BE"/>
    <w:p w:rsidR="7C35BC37" w:rsidRDefault="7C35BC37" w14:paraId="43279083" w14:textId="61221284"/>
    <w:p w:rsidR="16DF74D7" w:rsidP="7C35BC37" w:rsidRDefault="16DF74D7" w14:paraId="664C84FE" w14:textId="443FD761">
      <w:pPr>
        <w:pStyle w:val="Normal"/>
        <w:rPr>
          <w:rFonts w:ascii="Times New Roman" w:hAnsi="Times New Roman" w:eastAsia="Times New Roman" w:cs="Times New Roman"/>
          <w:b w:val="1"/>
          <w:bCs w:val="1"/>
          <w:noProof w:val="0"/>
          <w:sz w:val="28"/>
          <w:szCs w:val="28"/>
          <w:lang w:val="en-US"/>
        </w:rPr>
      </w:pPr>
      <w:r w:rsidRPr="7C35BC37" w:rsidR="16DF74D7">
        <w:rPr>
          <w:rFonts w:ascii="Times New Roman" w:hAnsi="Times New Roman" w:eastAsia="Times New Roman" w:cs="Times New Roman"/>
          <w:b w:val="1"/>
          <w:bCs w:val="1"/>
          <w:noProof w:val="0"/>
          <w:sz w:val="28"/>
          <w:szCs w:val="28"/>
          <w:lang w:val="en-US"/>
        </w:rPr>
        <w:t>2.7 Research Gap</w:t>
      </w:r>
    </w:p>
    <w:p w:rsidR="7C35BC37" w:rsidP="7C35BC37" w:rsidRDefault="7C35BC37" w14:paraId="41F3579B" w14:textId="1A681F40">
      <w:pPr>
        <w:rPr>
          <w:rFonts w:ascii="Times New Roman" w:hAnsi="Times New Roman" w:eastAsia="Times New Roman" w:cs="Times New Roman"/>
          <w:sz w:val="28"/>
          <w:szCs w:val="28"/>
        </w:rPr>
      </w:pPr>
    </w:p>
    <w:p w:rsidR="16DF74D7" w:rsidP="7C35BC37" w:rsidRDefault="16DF74D7" w14:paraId="599FAFA6" w14:textId="3588F95B">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Despite the significant advancements in intrusion detection systems using machine learning and deep learning techniques, several challenges still remain.</w:t>
      </w:r>
    </w:p>
    <w:p w:rsidR="7C35BC37" w:rsidP="7C35BC37" w:rsidRDefault="7C35BC37" w14:paraId="26B35449" w14:textId="165E640B">
      <w:pPr>
        <w:rPr>
          <w:rFonts w:ascii="Times New Roman" w:hAnsi="Times New Roman" w:eastAsia="Times New Roman" w:cs="Times New Roman"/>
          <w:sz w:val="28"/>
          <w:szCs w:val="28"/>
        </w:rPr>
      </w:pPr>
    </w:p>
    <w:p w:rsidR="16DF74D7" w:rsidP="7C35BC37" w:rsidRDefault="16DF74D7" w14:paraId="095310D6" w14:textId="6EE0F019">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Many traditional machine learning models rely heavily on manual feature engineering and struggle to capture complex patterns in network traffic data. Although deep learning approaches have improved detection accuracy, some models focus only on either spatial or temporal features, limiting their effectiveness.</w:t>
      </w:r>
    </w:p>
    <w:p w:rsidR="7C35BC37" w:rsidP="7C35BC37" w:rsidRDefault="7C35BC37" w14:paraId="57E9B4C8" w14:textId="1CE04E4C">
      <w:pPr>
        <w:rPr>
          <w:rFonts w:ascii="Times New Roman" w:hAnsi="Times New Roman" w:eastAsia="Times New Roman" w:cs="Times New Roman"/>
          <w:sz w:val="28"/>
          <w:szCs w:val="28"/>
        </w:rPr>
      </w:pPr>
    </w:p>
    <w:p w:rsidR="16DF74D7" w:rsidP="7C35BC37" w:rsidRDefault="16DF74D7" w14:paraId="3DA79B00" w14:textId="5105E480">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Furthermore, some existing models suffer from high false positive rates, which can reduce the efficiency of intrusion detection systems in real-world environments. Additionally, there is still a need for models that can effectively handle both feature relationships and sequential dependencies in network traffic data.</w:t>
      </w:r>
    </w:p>
    <w:p w:rsidR="7C35BC37" w:rsidP="7C35BC37" w:rsidRDefault="7C35BC37" w14:paraId="689417EF" w14:textId="6F84AEAC">
      <w:pPr>
        <w:rPr>
          <w:rFonts w:ascii="Times New Roman" w:hAnsi="Times New Roman" w:eastAsia="Times New Roman" w:cs="Times New Roman"/>
          <w:sz w:val="28"/>
          <w:szCs w:val="28"/>
        </w:rPr>
      </w:pPr>
    </w:p>
    <w:p w:rsidR="16DF74D7" w:rsidP="7C35BC37" w:rsidRDefault="16DF74D7" w14:paraId="0B7DD8A2" w14:textId="2A7404C3">
      <w:pPr>
        <w:rPr>
          <w:rFonts w:ascii="Times New Roman" w:hAnsi="Times New Roman" w:eastAsia="Times New Roman" w:cs="Times New Roman"/>
          <w:noProof w:val="0"/>
          <w:sz w:val="28"/>
          <w:szCs w:val="28"/>
          <w:lang w:val="en-US"/>
        </w:rPr>
      </w:pPr>
      <w:r w:rsidRPr="7C35BC37" w:rsidR="16DF74D7">
        <w:rPr>
          <w:rFonts w:ascii="Times New Roman" w:hAnsi="Times New Roman" w:eastAsia="Times New Roman" w:cs="Times New Roman"/>
          <w:noProof w:val="0"/>
          <w:sz w:val="28"/>
          <w:szCs w:val="28"/>
          <w:lang w:val="en-US"/>
        </w:rPr>
        <w:t>Therefore, this research aims to address these limitations by proposing a hybrid CNN-LSTM model that combines spatial and temporal feature learning to improve intrusion detection performance.</w:t>
      </w:r>
    </w:p>
    <w:p w:rsidR="7C35BC37" w:rsidRDefault="7C35BC37" w14:paraId="50FBBA1E" w14:textId="0B3D3ADE"/>
    <w:p w:rsidR="00AA559B" w:rsidP="00AA559B" w:rsidRDefault="00AA559B" w14:paraId="77C68841" w14:textId="77777777"/>
    <w:p w:rsidR="00AA559B" w:rsidP="00AA559B" w:rsidRDefault="00AA559B" w14:paraId="02BEA1A1" w14:textId="439FE457"/>
    <w:p w:rsidR="00AA559B" w:rsidP="00AA559B" w:rsidRDefault="00AA559B" w14:paraId="664B3E74" w14:textId="77777777"/>
    <w:p w:rsidR="00AA559B" w:rsidP="00AA559B" w:rsidRDefault="00AA559B" w14:paraId="6FA7E558" w14:textId="77777777"/>
    <w:p w:rsidR="00AA559B" w:rsidP="00AA559B" w:rsidRDefault="00AA559B" w14:paraId="171665D2" w14:textId="77777777"/>
    <w:p w:rsidR="000B518F" w:rsidRDefault="003C51FB" w14:paraId="28386B2D" w14:textId="77777777">
      <w:pPr>
        <w:spacing w:after="252" w:line="259" w:lineRule="auto"/>
        <w:ind w:left="0" w:firstLine="0"/>
        <w:jc w:val="left"/>
      </w:pPr>
      <w:r>
        <w:rPr>
          <w:sz w:val="24"/>
        </w:rPr>
        <w:t xml:space="preserve"> </w:t>
      </w:r>
    </w:p>
    <w:p w:rsidR="000B518F" w:rsidP="00AA559B" w:rsidRDefault="003C51FB" w14:paraId="25F01C63" w14:textId="49728581">
      <w:pPr>
        <w:spacing w:after="252" w:line="259" w:lineRule="auto"/>
        <w:ind w:left="0" w:firstLine="0"/>
        <w:jc w:val="left"/>
      </w:pPr>
      <w:r>
        <w:rPr>
          <w:sz w:val="24"/>
        </w:rPr>
        <w:t xml:space="preserve"> </w:t>
      </w:r>
    </w:p>
    <w:p w:rsidR="000B518F" w:rsidRDefault="003C51FB" w14:paraId="077DC003" w14:textId="77777777">
      <w:pPr>
        <w:spacing w:after="0" w:line="259" w:lineRule="auto"/>
        <w:ind w:left="0" w:firstLine="0"/>
        <w:jc w:val="left"/>
      </w:pPr>
      <w:r>
        <w:rPr>
          <w:sz w:val="24"/>
        </w:rPr>
        <w:t xml:space="preserve"> </w:t>
      </w:r>
    </w:p>
    <w:p w:rsidR="00010059" w:rsidRDefault="00010059" w14:paraId="7546EF97" w14:textId="77777777">
      <w:pPr>
        <w:spacing w:after="160" w:line="259" w:lineRule="auto"/>
        <w:ind w:left="0" w:firstLine="0"/>
        <w:jc w:val="left"/>
        <w:rPr>
          <w:b/>
          <w:sz w:val="40"/>
        </w:rPr>
      </w:pPr>
      <w:r>
        <w:br w:type="page"/>
      </w:r>
    </w:p>
    <w:p w:rsidR="00830DBB" w:rsidRDefault="00AA559B" w14:paraId="752001C4" w14:textId="7D77BAD1">
      <w:pPr>
        <w:pStyle w:val="Heading2"/>
        <w:spacing w:after="657" w:line="265" w:lineRule="auto"/>
        <w:ind w:left="-5"/>
      </w:pPr>
      <w:r>
        <w:t>Chapter 4</w:t>
      </w:r>
      <w:r w:rsidR="003C51FB">
        <w:t xml:space="preserve"> Proposed Approach </w:t>
      </w:r>
      <w:r w:rsidR="00830DBB">
        <w:t>(Methodology)</w:t>
      </w:r>
    </w:p>
    <w:p w:rsidRPr="00E534D7" w:rsidR="00E534D7" w:rsidP="00E534D7" w:rsidRDefault="00E534D7" w14:paraId="70E7E24D" w14:textId="77777777"/>
    <w:p w:rsidRPr="00830DBB" w:rsidR="00830DBB" w:rsidP="00830DBB" w:rsidRDefault="00830DBB" w14:paraId="511D2503" w14:textId="77777777"/>
    <w:p w:rsidR="00830DBB" w:rsidRDefault="00830DBB" w14:paraId="6D6DD371" w14:textId="77777777">
      <w:pPr>
        <w:spacing w:after="532" w:line="259" w:lineRule="auto"/>
        <w:ind w:left="0" w:firstLine="0"/>
        <w:jc w:val="left"/>
      </w:pPr>
    </w:p>
    <w:p w:rsidR="00830DBB" w:rsidRDefault="00830DBB" w14:paraId="2DAB3F48" w14:textId="77777777">
      <w:pPr>
        <w:spacing w:after="532" w:line="259" w:lineRule="auto"/>
        <w:ind w:left="0" w:firstLine="0"/>
        <w:jc w:val="left"/>
      </w:pPr>
    </w:p>
    <w:p w:rsidR="000B518F" w:rsidRDefault="003C51FB" w14:paraId="40C9B9FD" w14:textId="77777777">
      <w:pPr>
        <w:spacing w:after="0" w:line="259" w:lineRule="auto"/>
        <w:ind w:left="0" w:firstLine="0"/>
        <w:jc w:val="left"/>
      </w:pPr>
      <w:r>
        <w:t xml:space="preserve"> </w:t>
      </w:r>
    </w:p>
    <w:p w:rsidRPr="00010059" w:rsidR="000B518F" w:rsidP="00D25F1C" w:rsidRDefault="00010059" w14:paraId="5A161D51" w14:textId="3E72E454">
      <w:pPr>
        <w:pStyle w:val="Heading1"/>
      </w:pPr>
      <w:r>
        <w:br w:type="page"/>
      </w:r>
      <w:r w:rsidR="00AA559B">
        <w:t xml:space="preserve">Chapter </w:t>
      </w:r>
      <w:proofErr w:type="gramStart"/>
      <w:r w:rsidR="00AA559B">
        <w:t>5</w:t>
      </w:r>
      <w:r w:rsidR="003C51FB">
        <w:t xml:space="preserve"> </w:t>
      </w:r>
      <w:r>
        <w:t>:</w:t>
      </w:r>
      <w:r w:rsidR="003C51FB">
        <w:t>Experimental</w:t>
      </w:r>
      <w:proofErr w:type="gramEnd"/>
      <w:r w:rsidR="003C51FB">
        <w:t xml:space="preserve"> Results and Discussion </w:t>
      </w:r>
    </w:p>
    <w:p w:rsidR="000B518F" w:rsidRDefault="000B518F" w14:paraId="7EC4BFB7" w14:textId="5A38EBD6">
      <w:pPr>
        <w:spacing w:after="532" w:line="259" w:lineRule="auto"/>
        <w:ind w:left="0" w:firstLine="0"/>
        <w:jc w:val="left"/>
      </w:pPr>
    </w:p>
    <w:p w:rsidR="00010059" w:rsidRDefault="00010059" w14:paraId="30323AF1" w14:textId="77777777">
      <w:pPr>
        <w:spacing w:after="160" w:line="259" w:lineRule="auto"/>
        <w:ind w:left="0" w:firstLine="0"/>
        <w:jc w:val="left"/>
        <w:rPr>
          <w:b/>
          <w:sz w:val="40"/>
        </w:rPr>
      </w:pPr>
      <w:r>
        <w:br w:type="page"/>
      </w:r>
    </w:p>
    <w:p w:rsidR="000B518F" w:rsidRDefault="00AA559B" w14:paraId="4025234F" w14:textId="69425135">
      <w:pPr>
        <w:pStyle w:val="Heading2"/>
        <w:spacing w:after="292" w:line="265" w:lineRule="auto"/>
        <w:ind w:left="-5"/>
      </w:pPr>
      <w:r>
        <w:t>Chapter 6</w:t>
      </w:r>
      <w:r w:rsidR="003C51FB">
        <w:t xml:space="preserve"> Conclusion and Future Work </w:t>
      </w:r>
    </w:p>
    <w:p w:rsidR="000B518F" w:rsidRDefault="000B518F" w14:paraId="71F8A0AA" w14:textId="02D9C6E1">
      <w:pPr>
        <w:spacing w:after="0" w:line="259" w:lineRule="auto"/>
        <w:ind w:left="0" w:firstLine="0"/>
        <w:jc w:val="left"/>
      </w:pPr>
    </w:p>
    <w:p w:rsidR="00AA559B" w:rsidRDefault="00AA559B" w14:paraId="4436ACAE" w14:textId="77777777">
      <w:pPr>
        <w:spacing w:after="0" w:line="259" w:lineRule="auto"/>
        <w:ind w:left="0" w:firstLine="0"/>
        <w:jc w:val="left"/>
      </w:pPr>
    </w:p>
    <w:p w:rsidR="00AA559B" w:rsidRDefault="00AA559B" w14:paraId="008B774A" w14:textId="77777777">
      <w:pPr>
        <w:spacing w:after="0" w:line="259" w:lineRule="auto"/>
        <w:ind w:left="0" w:firstLine="0"/>
        <w:jc w:val="left"/>
      </w:pPr>
    </w:p>
    <w:p w:rsidR="00AA559B" w:rsidRDefault="00AA559B" w14:paraId="016C10D4" w14:textId="77777777">
      <w:pPr>
        <w:spacing w:after="0" w:line="259" w:lineRule="auto"/>
        <w:ind w:left="0" w:firstLine="0"/>
        <w:jc w:val="left"/>
      </w:pPr>
    </w:p>
    <w:p w:rsidR="00AA559B" w:rsidRDefault="00AA559B" w14:paraId="29CE384F" w14:textId="77777777">
      <w:pPr>
        <w:spacing w:after="0" w:line="259" w:lineRule="auto"/>
        <w:ind w:left="0" w:firstLine="0"/>
        <w:jc w:val="left"/>
      </w:pPr>
    </w:p>
    <w:p w:rsidR="00AA559B" w:rsidRDefault="00AA559B" w14:paraId="675302E0" w14:textId="77777777">
      <w:pPr>
        <w:spacing w:after="0" w:line="259" w:lineRule="auto"/>
        <w:ind w:left="0" w:firstLine="0"/>
        <w:jc w:val="left"/>
      </w:pPr>
    </w:p>
    <w:p w:rsidR="00AA559B" w:rsidRDefault="00AA559B" w14:paraId="76A24A90" w14:textId="77777777">
      <w:pPr>
        <w:spacing w:after="0" w:line="259" w:lineRule="auto"/>
        <w:ind w:left="0" w:firstLine="0"/>
        <w:jc w:val="left"/>
      </w:pPr>
    </w:p>
    <w:p w:rsidR="00AA559B" w:rsidRDefault="00AA559B" w14:paraId="4B137025" w14:textId="77777777">
      <w:pPr>
        <w:spacing w:after="0" w:line="259" w:lineRule="auto"/>
        <w:ind w:left="0" w:firstLine="0"/>
        <w:jc w:val="left"/>
      </w:pPr>
    </w:p>
    <w:p w:rsidR="00AA559B" w:rsidRDefault="00AA559B" w14:paraId="43C222C5" w14:textId="77777777">
      <w:pPr>
        <w:spacing w:after="0" w:line="259" w:lineRule="auto"/>
        <w:ind w:left="0" w:firstLine="0"/>
        <w:jc w:val="left"/>
      </w:pPr>
    </w:p>
    <w:p w:rsidR="00AA559B" w:rsidRDefault="00AA559B" w14:paraId="09BCA58E" w14:textId="77777777">
      <w:pPr>
        <w:spacing w:after="0" w:line="259" w:lineRule="auto"/>
        <w:ind w:left="0" w:firstLine="0"/>
        <w:jc w:val="left"/>
      </w:pPr>
    </w:p>
    <w:p w:rsidR="00AA559B" w:rsidRDefault="00AA559B" w14:paraId="2527DEBA" w14:textId="77777777">
      <w:pPr>
        <w:spacing w:after="0" w:line="259" w:lineRule="auto"/>
        <w:ind w:left="0" w:firstLine="0"/>
        <w:jc w:val="left"/>
      </w:pPr>
    </w:p>
    <w:p w:rsidR="00AA559B" w:rsidRDefault="00AA559B" w14:paraId="05984A82" w14:textId="77777777">
      <w:pPr>
        <w:spacing w:after="0" w:line="259" w:lineRule="auto"/>
        <w:ind w:left="0" w:firstLine="0"/>
        <w:jc w:val="left"/>
      </w:pPr>
    </w:p>
    <w:p w:rsidR="00AA559B" w:rsidRDefault="00AA559B" w14:paraId="3E6F14E6" w14:textId="77777777">
      <w:pPr>
        <w:spacing w:after="0" w:line="259" w:lineRule="auto"/>
        <w:ind w:left="0" w:firstLine="0"/>
        <w:jc w:val="left"/>
      </w:pPr>
    </w:p>
    <w:p w:rsidR="00AA559B" w:rsidRDefault="00AA559B" w14:paraId="468193D2" w14:textId="77777777">
      <w:pPr>
        <w:spacing w:after="0" w:line="259" w:lineRule="auto"/>
        <w:ind w:left="0" w:firstLine="0"/>
        <w:jc w:val="left"/>
      </w:pPr>
    </w:p>
    <w:p w:rsidR="00AA559B" w:rsidRDefault="00AA559B" w14:paraId="7410B814" w14:textId="77777777">
      <w:pPr>
        <w:spacing w:after="0" w:line="259" w:lineRule="auto"/>
        <w:ind w:left="0" w:firstLine="0"/>
        <w:jc w:val="left"/>
      </w:pPr>
    </w:p>
    <w:p w:rsidR="00AA559B" w:rsidRDefault="00AA559B" w14:paraId="4072BA79" w14:textId="77777777">
      <w:pPr>
        <w:spacing w:after="0" w:line="259" w:lineRule="auto"/>
        <w:ind w:left="0" w:firstLine="0"/>
        <w:jc w:val="left"/>
      </w:pPr>
    </w:p>
    <w:p w:rsidR="00AA559B" w:rsidRDefault="00AA559B" w14:paraId="0C687A51" w14:textId="77777777">
      <w:pPr>
        <w:spacing w:after="0" w:line="259" w:lineRule="auto"/>
        <w:ind w:left="0" w:firstLine="0"/>
        <w:jc w:val="left"/>
      </w:pPr>
    </w:p>
    <w:p w:rsidR="00AA559B" w:rsidRDefault="00AA559B" w14:paraId="1F293E69" w14:textId="77777777">
      <w:pPr>
        <w:spacing w:after="0" w:line="259" w:lineRule="auto"/>
        <w:ind w:left="0" w:firstLine="0"/>
        <w:jc w:val="left"/>
      </w:pPr>
    </w:p>
    <w:p w:rsidR="00AA559B" w:rsidRDefault="00AA559B" w14:paraId="0C4BF27A" w14:textId="77777777">
      <w:pPr>
        <w:spacing w:after="0" w:line="259" w:lineRule="auto"/>
        <w:ind w:left="0" w:firstLine="0"/>
        <w:jc w:val="left"/>
      </w:pPr>
    </w:p>
    <w:p w:rsidR="00AA559B" w:rsidRDefault="00AA559B" w14:paraId="58A1EBDD" w14:textId="77777777">
      <w:pPr>
        <w:spacing w:after="0" w:line="259" w:lineRule="auto"/>
        <w:ind w:left="0" w:firstLine="0"/>
        <w:jc w:val="left"/>
      </w:pPr>
    </w:p>
    <w:p w:rsidR="00AA559B" w:rsidRDefault="00AA559B" w14:paraId="56E26A4E" w14:textId="77777777">
      <w:pPr>
        <w:spacing w:after="0" w:line="259" w:lineRule="auto"/>
        <w:ind w:left="0" w:firstLine="0"/>
        <w:jc w:val="left"/>
      </w:pPr>
    </w:p>
    <w:p w:rsidR="00AA559B" w:rsidRDefault="00AA559B" w14:paraId="47151730" w14:textId="77777777">
      <w:pPr>
        <w:spacing w:after="0" w:line="259" w:lineRule="auto"/>
        <w:ind w:left="0" w:firstLine="0"/>
        <w:jc w:val="left"/>
      </w:pPr>
    </w:p>
    <w:p w:rsidR="00AA559B" w:rsidRDefault="00AA559B" w14:paraId="0F277903" w14:textId="77777777">
      <w:pPr>
        <w:spacing w:after="0" w:line="259" w:lineRule="auto"/>
        <w:ind w:left="0" w:firstLine="0"/>
        <w:jc w:val="left"/>
      </w:pPr>
    </w:p>
    <w:p w:rsidR="00AA559B" w:rsidRDefault="00AA559B" w14:paraId="785A2321" w14:textId="77777777">
      <w:pPr>
        <w:spacing w:after="0" w:line="259" w:lineRule="auto"/>
        <w:ind w:left="0" w:firstLine="0"/>
        <w:jc w:val="left"/>
      </w:pPr>
    </w:p>
    <w:p w:rsidR="00AA559B" w:rsidRDefault="00AA559B" w14:paraId="3502AE49" w14:textId="77777777">
      <w:pPr>
        <w:spacing w:after="0" w:line="259" w:lineRule="auto"/>
        <w:ind w:left="0" w:firstLine="0"/>
        <w:jc w:val="left"/>
      </w:pPr>
    </w:p>
    <w:p w:rsidR="00AA559B" w:rsidRDefault="00AA559B" w14:paraId="42E505C1" w14:textId="77777777">
      <w:pPr>
        <w:spacing w:after="0" w:line="259" w:lineRule="auto"/>
        <w:ind w:left="0" w:firstLine="0"/>
        <w:jc w:val="left"/>
      </w:pPr>
    </w:p>
    <w:p w:rsidR="00AA559B" w:rsidRDefault="00AA559B" w14:paraId="671A91C8" w14:textId="77777777">
      <w:pPr>
        <w:spacing w:after="0" w:line="259" w:lineRule="auto"/>
        <w:ind w:left="0" w:firstLine="0"/>
        <w:jc w:val="left"/>
      </w:pPr>
    </w:p>
    <w:p w:rsidR="00010059" w:rsidRDefault="00010059" w14:paraId="56B0927B" w14:textId="77777777">
      <w:pPr>
        <w:pStyle w:val="Heading2"/>
        <w:spacing w:after="343" w:line="265" w:lineRule="auto"/>
        <w:ind w:right="1026"/>
        <w:jc w:val="center"/>
      </w:pPr>
    </w:p>
    <w:p w:rsidR="000B518F" w:rsidRDefault="003C51FB" w14:paraId="6A387E9C" w14:textId="1EC3C02F">
      <w:pPr>
        <w:pStyle w:val="Heading2"/>
        <w:spacing w:after="343" w:line="265" w:lineRule="auto"/>
        <w:ind w:right="1026"/>
        <w:jc w:val="center"/>
      </w:pPr>
      <w:r w:rsidR="003C51FB">
        <w:rPr/>
        <w:t xml:space="preserve">References </w:t>
      </w:r>
    </w:p>
    <w:p w:rsidR="7C35BC37" w:rsidP="7C35BC37" w:rsidRDefault="7C35BC37" w14:paraId="15BC33C7" w14:textId="4D37B627">
      <w:pPr>
        <w:pStyle w:val="Heading2"/>
        <w:spacing w:before="299" w:beforeAutospacing="off" w:after="299" w:afterAutospacing="off"/>
        <w:ind w:left="0" w:hanging="0"/>
        <w:rPr>
          <w:rFonts w:ascii="Times New Roman" w:hAnsi="Times New Roman" w:eastAsia="Times New Roman" w:cs="Times New Roman"/>
          <w:b w:val="1"/>
          <w:bCs w:val="1"/>
          <w:noProof w:val="0"/>
          <w:sz w:val="36"/>
          <w:szCs w:val="36"/>
          <w:lang w:val="en-US"/>
        </w:rPr>
      </w:pPr>
    </w:p>
    <w:p w:rsidR="65F01181" w:rsidP="7C35BC37" w:rsidRDefault="65F01181" w14:paraId="703EC269" w14:textId="1D12D611">
      <w:pPr>
        <w:spacing w:before="240" w:beforeAutospacing="off" w:after="240" w:afterAutospacing="off"/>
      </w:pPr>
      <w:r w:rsidRPr="7C35BC37" w:rsidR="65F01181">
        <w:rPr>
          <w:rFonts w:ascii="Times New Roman" w:hAnsi="Times New Roman" w:eastAsia="Times New Roman" w:cs="Times New Roman"/>
          <w:noProof w:val="0"/>
          <w:sz w:val="28"/>
          <w:szCs w:val="28"/>
          <w:lang w:val="en-US"/>
        </w:rPr>
        <w:t>Tavallaee et al., 2009 – NSL-KDD Dataset</w:t>
      </w:r>
    </w:p>
    <w:p w:rsidR="65F01181" w:rsidP="7C35BC37" w:rsidRDefault="65F01181" w14:paraId="4A01351F" w14:textId="71D482C4">
      <w:pPr>
        <w:spacing w:before="240" w:beforeAutospacing="off" w:after="240" w:afterAutospacing="off"/>
      </w:pPr>
      <w:r w:rsidRPr="7C35BC37" w:rsidR="65F01181">
        <w:rPr>
          <w:rFonts w:ascii="Times New Roman" w:hAnsi="Times New Roman" w:eastAsia="Times New Roman" w:cs="Times New Roman"/>
          <w:noProof w:val="0"/>
          <w:sz w:val="28"/>
          <w:szCs w:val="28"/>
          <w:lang w:val="en-US"/>
        </w:rPr>
        <w:t>Yin et al., 2017 – LSTM-based IDS</w:t>
      </w:r>
    </w:p>
    <w:p w:rsidR="65F01181" w:rsidP="7C35BC37" w:rsidRDefault="65F01181" w14:paraId="42AB9403" w14:textId="328EA7F0">
      <w:pPr>
        <w:spacing w:before="240" w:beforeAutospacing="off" w:after="240" w:afterAutospacing="off"/>
      </w:pPr>
      <w:r w:rsidRPr="7C35BC37" w:rsidR="65F01181">
        <w:rPr>
          <w:rFonts w:ascii="Times New Roman" w:hAnsi="Times New Roman" w:eastAsia="Times New Roman" w:cs="Times New Roman"/>
          <w:noProof w:val="0"/>
          <w:sz w:val="28"/>
          <w:szCs w:val="28"/>
          <w:lang w:val="en-US"/>
        </w:rPr>
        <w:t>Shone et al., 2018 – Deep Autoencoder IDS</w:t>
      </w:r>
    </w:p>
    <w:p w:rsidR="65F01181" w:rsidP="7C35BC37" w:rsidRDefault="65F01181" w14:paraId="16620EC7" w14:textId="78CFEFEE">
      <w:pPr>
        <w:spacing w:before="240" w:beforeAutospacing="off" w:after="240" w:afterAutospacing="off"/>
      </w:pPr>
      <w:r w:rsidRPr="7C35BC37" w:rsidR="65F01181">
        <w:rPr>
          <w:rFonts w:ascii="Times New Roman" w:hAnsi="Times New Roman" w:eastAsia="Times New Roman" w:cs="Times New Roman"/>
          <w:noProof w:val="0"/>
          <w:sz w:val="28"/>
          <w:szCs w:val="28"/>
          <w:lang w:val="en-US"/>
        </w:rPr>
        <w:t>Vinayakumar et al., 2019 – Deep Learning IDS</w:t>
      </w:r>
    </w:p>
    <w:p w:rsidR="65F01181" w:rsidP="7C35BC37" w:rsidRDefault="65F01181" w14:paraId="42348B9F" w14:textId="1679CF81">
      <w:pPr>
        <w:spacing w:before="240" w:beforeAutospacing="off" w:after="240" w:afterAutospacing="off"/>
      </w:pPr>
      <w:r w:rsidRPr="7C35BC37" w:rsidR="65F01181">
        <w:rPr>
          <w:rFonts w:ascii="Times New Roman" w:hAnsi="Times New Roman" w:eastAsia="Times New Roman" w:cs="Times New Roman"/>
          <w:noProof w:val="0"/>
          <w:sz w:val="28"/>
          <w:szCs w:val="28"/>
          <w:lang w:val="en-US"/>
        </w:rPr>
        <w:t>Khan et al., 2020 – CNN-LSTM IDS</w:t>
      </w:r>
    </w:p>
    <w:p w:rsidR="65F01181" w:rsidP="7C35BC37" w:rsidRDefault="65F01181" w14:paraId="206863CB" w14:textId="442E5332">
      <w:pPr>
        <w:spacing w:before="240" w:beforeAutospacing="off" w:after="240" w:afterAutospacing="off"/>
      </w:pPr>
      <w:r w:rsidRPr="7C35BC37" w:rsidR="65F01181">
        <w:rPr>
          <w:rFonts w:ascii="Times New Roman" w:hAnsi="Times New Roman" w:eastAsia="Times New Roman" w:cs="Times New Roman"/>
          <w:noProof w:val="0"/>
          <w:sz w:val="28"/>
          <w:szCs w:val="28"/>
          <w:lang w:val="en-US"/>
        </w:rPr>
        <w:t>Ferrag et al., 2020 – Survey on DL IDS</w:t>
      </w:r>
    </w:p>
    <w:p w:rsidR="65F01181" w:rsidP="7C35BC37" w:rsidRDefault="65F01181" w14:paraId="4B827C67" w14:textId="2C65A662">
      <w:pPr>
        <w:spacing w:before="240" w:beforeAutospacing="off" w:after="240" w:afterAutospacing="off"/>
      </w:pPr>
      <w:r w:rsidRPr="7C35BC37" w:rsidR="65F01181">
        <w:rPr>
          <w:rFonts w:ascii="Times New Roman" w:hAnsi="Times New Roman" w:eastAsia="Times New Roman" w:cs="Times New Roman"/>
          <w:noProof w:val="0"/>
          <w:sz w:val="28"/>
          <w:szCs w:val="28"/>
          <w:lang w:val="en-US"/>
        </w:rPr>
        <w:t>Moustafa &amp; Slay, 2015 – UNSW-NB15 Dataset</w:t>
      </w:r>
    </w:p>
    <w:p w:rsidR="7C35BC37" w:rsidP="7C35BC37" w:rsidRDefault="7C35BC37" w14:paraId="4E181966" w14:textId="479FB181">
      <w:pPr>
        <w:spacing w:after="284"/>
        <w:ind w:left="-5" w:right="67"/>
      </w:pPr>
    </w:p>
    <w:sectPr w:rsidR="000B518F" w:rsidSect="00E55C20">
      <w:footerReference w:type="even" r:id="rId14"/>
      <w:footerReference w:type="default" r:id="rId15"/>
      <w:footerReference w:type="first" r:id="rId16"/>
      <w:pgSz w:w="12240" w:h="15840" w:orient="portrait"/>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75F7C" w:rsidRDefault="00875F7C" w14:paraId="6D252CB3" w14:textId="77777777">
      <w:pPr>
        <w:spacing w:after="0" w:line="240" w:lineRule="auto"/>
      </w:pPr>
      <w:r>
        <w:separator/>
      </w:r>
    </w:p>
  </w:endnote>
  <w:endnote w:type="continuationSeparator" w:id="0">
    <w:p w:rsidR="00875F7C" w:rsidRDefault="00875F7C" w14:paraId="565A97D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26875365" w14:textId="77777777">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rsidR="000B518F" w:rsidRDefault="003C51FB" w14:paraId="30971406" w14:textId="77777777">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11433B4A" w14:textId="77777777">
    <w:pPr>
      <w:spacing w:after="0" w:line="259" w:lineRule="auto"/>
      <w:ind w:left="0" w:right="4616" w:firstLine="0"/>
      <w:jc w:val="right"/>
    </w:pPr>
    <w:r>
      <w:fldChar w:fldCharType="begin"/>
    </w:r>
    <w:r>
      <w:instrText xml:space="preserve"> PAGE   \* MERGEFORMAT </w:instrText>
    </w:r>
    <w:r>
      <w:fldChar w:fldCharType="separate"/>
    </w:r>
    <w:r w:rsidRPr="0014139D" w:rsidR="0014139D">
      <w:rPr>
        <w:noProof/>
        <w:sz w:val="24"/>
      </w:rPr>
      <w:t>ii</w:t>
    </w:r>
    <w:r>
      <w:rPr>
        <w:sz w:val="24"/>
      </w:rPr>
      <w:fldChar w:fldCharType="end"/>
    </w:r>
    <w:r>
      <w:rPr>
        <w:sz w:val="24"/>
      </w:rPr>
      <w:t xml:space="preserve"> </w:t>
    </w:r>
  </w:p>
  <w:p w:rsidR="000B518F" w:rsidRDefault="003C51FB" w14:paraId="5B465348" w14:textId="77777777">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3C51FB" w14:paraId="7B1FA046" w14:textId="77777777">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rsidR="000B518F" w:rsidRDefault="003C51FB" w14:paraId="0754A08F" w14:textId="77777777">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2AA6A75B" w14:textId="77777777">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7E18D9BA" w14:textId="77777777">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518F" w:rsidRDefault="000B518F" w14:paraId="4BA3D85D" w14:textId="77777777">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75F7C" w:rsidRDefault="00875F7C" w14:paraId="57261D87" w14:textId="77777777">
      <w:pPr>
        <w:spacing w:after="0" w:line="240" w:lineRule="auto"/>
      </w:pPr>
      <w:r>
        <w:separator/>
      </w:r>
    </w:p>
  </w:footnote>
  <w:footnote w:type="continuationSeparator" w:id="0">
    <w:p w:rsidR="00875F7C" w:rsidRDefault="00875F7C" w14:paraId="15D0B2A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
    <w:nsid w:val="2c088227"/>
    <w:multiLevelType xmlns:w="http://schemas.openxmlformats.org/wordprocessingml/2006/main" w:val="hybridMultilevel"/>
    <w:lvl xmlns:w="http://schemas.openxmlformats.org/wordprocessingml/2006/main" w:ilvl="0">
      <w:start w:val="1"/>
      <w:numFmt w:val="bullet"/>
      <w:lvlText w:val=""/>
      <w:lvlJc w:val="left"/>
      <w:pPr>
        <w:ind w:left="797" w:hanging="360"/>
      </w:pPr>
      <w:rPr>
        <w:rFonts w:hint="default" w:ascii="Symbol" w:hAnsi="Symbol"/>
      </w:rPr>
    </w:lvl>
    <w:lvl xmlns:w="http://schemas.openxmlformats.org/wordprocessingml/2006/main" w:ilvl="1">
      <w:start w:val="1"/>
      <w:numFmt w:val="bullet"/>
      <w:lvlText w:val="o"/>
      <w:lvlJc w:val="left"/>
      <w:pPr>
        <w:ind w:left="1517" w:hanging="360"/>
      </w:pPr>
      <w:rPr>
        <w:rFonts w:hint="default" w:ascii="Courier New" w:hAnsi="Courier New"/>
      </w:rPr>
    </w:lvl>
    <w:lvl xmlns:w="http://schemas.openxmlformats.org/wordprocessingml/2006/main" w:ilvl="2">
      <w:start w:val="1"/>
      <w:numFmt w:val="bullet"/>
      <w:lvlText w:val=""/>
      <w:lvlJc w:val="left"/>
      <w:pPr>
        <w:ind w:left="2237" w:hanging="360"/>
      </w:pPr>
      <w:rPr>
        <w:rFonts w:hint="default" w:ascii="Wingdings" w:hAnsi="Wingdings"/>
      </w:rPr>
    </w:lvl>
    <w:lvl xmlns:w="http://schemas.openxmlformats.org/wordprocessingml/2006/main" w:ilvl="3">
      <w:start w:val="1"/>
      <w:numFmt w:val="bullet"/>
      <w:lvlText w:val=""/>
      <w:lvlJc w:val="left"/>
      <w:pPr>
        <w:ind w:left="2957" w:hanging="360"/>
      </w:pPr>
      <w:rPr>
        <w:rFonts w:hint="default" w:ascii="Symbol" w:hAnsi="Symbol"/>
      </w:rPr>
    </w:lvl>
    <w:lvl xmlns:w="http://schemas.openxmlformats.org/wordprocessingml/2006/main" w:ilvl="4">
      <w:start w:val="1"/>
      <w:numFmt w:val="bullet"/>
      <w:lvlText w:val="o"/>
      <w:lvlJc w:val="left"/>
      <w:pPr>
        <w:ind w:left="3677" w:hanging="360"/>
      </w:pPr>
      <w:rPr>
        <w:rFonts w:hint="default" w:ascii="Courier New" w:hAnsi="Courier New"/>
      </w:rPr>
    </w:lvl>
    <w:lvl xmlns:w="http://schemas.openxmlformats.org/wordprocessingml/2006/main" w:ilvl="5">
      <w:start w:val="1"/>
      <w:numFmt w:val="bullet"/>
      <w:lvlText w:val=""/>
      <w:lvlJc w:val="left"/>
      <w:pPr>
        <w:ind w:left="4397" w:hanging="360"/>
      </w:pPr>
      <w:rPr>
        <w:rFonts w:hint="default" w:ascii="Wingdings" w:hAnsi="Wingdings"/>
      </w:rPr>
    </w:lvl>
    <w:lvl xmlns:w="http://schemas.openxmlformats.org/wordprocessingml/2006/main" w:ilvl="6">
      <w:start w:val="1"/>
      <w:numFmt w:val="bullet"/>
      <w:lvlText w:val=""/>
      <w:lvlJc w:val="left"/>
      <w:pPr>
        <w:ind w:left="5117" w:hanging="360"/>
      </w:pPr>
      <w:rPr>
        <w:rFonts w:hint="default" w:ascii="Symbol" w:hAnsi="Symbol"/>
      </w:rPr>
    </w:lvl>
    <w:lvl xmlns:w="http://schemas.openxmlformats.org/wordprocessingml/2006/main" w:ilvl="7">
      <w:start w:val="1"/>
      <w:numFmt w:val="bullet"/>
      <w:lvlText w:val="o"/>
      <w:lvlJc w:val="left"/>
      <w:pPr>
        <w:ind w:left="5837" w:hanging="360"/>
      </w:pPr>
      <w:rPr>
        <w:rFonts w:hint="default" w:ascii="Courier New" w:hAnsi="Courier New"/>
      </w:rPr>
    </w:lvl>
    <w:lvl xmlns:w="http://schemas.openxmlformats.org/wordprocessingml/2006/main" w:ilvl="8">
      <w:start w:val="1"/>
      <w:numFmt w:val="bullet"/>
      <w:lvlText w:val=""/>
      <w:lvlJc w:val="left"/>
      <w:pPr>
        <w:ind w:left="6557" w:hanging="360"/>
      </w:pPr>
      <w:rPr>
        <w:rFonts w:hint="default" w:ascii="Wingdings" w:hAnsi="Wingdings"/>
      </w:rPr>
    </w:lvl>
  </w:abstractNum>
  <w:abstractNum xmlns:w="http://schemas.openxmlformats.org/wordprocessingml/2006/main" w:abstractNumId="9">
    <w:nsid w:val="41a3edd0"/>
    <w:multiLevelType xmlns:w="http://schemas.openxmlformats.org/wordprocessingml/2006/main" w:val="hybridMultilevel"/>
    <w:lvl xmlns:w="http://schemas.openxmlformats.org/wordprocessingml/2006/main" w:ilvl="0">
      <w:start w:val="1"/>
      <w:numFmt w:val="bullet"/>
      <w:lvlText w:val=""/>
      <w:lvlJc w:val="left"/>
      <w:pPr>
        <w:ind w:left="797" w:hanging="360"/>
      </w:pPr>
      <w:rPr>
        <w:rFonts w:hint="default" w:ascii="Symbol" w:hAnsi="Symbol"/>
      </w:rPr>
    </w:lvl>
    <w:lvl xmlns:w="http://schemas.openxmlformats.org/wordprocessingml/2006/main" w:ilvl="1">
      <w:start w:val="1"/>
      <w:numFmt w:val="bullet"/>
      <w:lvlText w:val="o"/>
      <w:lvlJc w:val="left"/>
      <w:pPr>
        <w:ind w:left="1517" w:hanging="360"/>
      </w:pPr>
      <w:rPr>
        <w:rFonts w:hint="default" w:ascii="Courier New" w:hAnsi="Courier New"/>
      </w:rPr>
    </w:lvl>
    <w:lvl xmlns:w="http://schemas.openxmlformats.org/wordprocessingml/2006/main" w:ilvl="2">
      <w:start w:val="1"/>
      <w:numFmt w:val="bullet"/>
      <w:lvlText w:val=""/>
      <w:lvlJc w:val="left"/>
      <w:pPr>
        <w:ind w:left="2237" w:hanging="360"/>
      </w:pPr>
      <w:rPr>
        <w:rFonts w:hint="default" w:ascii="Wingdings" w:hAnsi="Wingdings"/>
      </w:rPr>
    </w:lvl>
    <w:lvl xmlns:w="http://schemas.openxmlformats.org/wordprocessingml/2006/main" w:ilvl="3">
      <w:start w:val="1"/>
      <w:numFmt w:val="bullet"/>
      <w:lvlText w:val=""/>
      <w:lvlJc w:val="left"/>
      <w:pPr>
        <w:ind w:left="2957" w:hanging="360"/>
      </w:pPr>
      <w:rPr>
        <w:rFonts w:hint="default" w:ascii="Symbol" w:hAnsi="Symbol"/>
      </w:rPr>
    </w:lvl>
    <w:lvl xmlns:w="http://schemas.openxmlformats.org/wordprocessingml/2006/main" w:ilvl="4">
      <w:start w:val="1"/>
      <w:numFmt w:val="bullet"/>
      <w:lvlText w:val="o"/>
      <w:lvlJc w:val="left"/>
      <w:pPr>
        <w:ind w:left="3677" w:hanging="360"/>
      </w:pPr>
      <w:rPr>
        <w:rFonts w:hint="default" w:ascii="Courier New" w:hAnsi="Courier New"/>
      </w:rPr>
    </w:lvl>
    <w:lvl xmlns:w="http://schemas.openxmlformats.org/wordprocessingml/2006/main" w:ilvl="5">
      <w:start w:val="1"/>
      <w:numFmt w:val="bullet"/>
      <w:lvlText w:val=""/>
      <w:lvlJc w:val="left"/>
      <w:pPr>
        <w:ind w:left="4397" w:hanging="360"/>
      </w:pPr>
      <w:rPr>
        <w:rFonts w:hint="default" w:ascii="Wingdings" w:hAnsi="Wingdings"/>
      </w:rPr>
    </w:lvl>
    <w:lvl xmlns:w="http://schemas.openxmlformats.org/wordprocessingml/2006/main" w:ilvl="6">
      <w:start w:val="1"/>
      <w:numFmt w:val="bullet"/>
      <w:lvlText w:val=""/>
      <w:lvlJc w:val="left"/>
      <w:pPr>
        <w:ind w:left="5117" w:hanging="360"/>
      </w:pPr>
      <w:rPr>
        <w:rFonts w:hint="default" w:ascii="Symbol" w:hAnsi="Symbol"/>
      </w:rPr>
    </w:lvl>
    <w:lvl xmlns:w="http://schemas.openxmlformats.org/wordprocessingml/2006/main" w:ilvl="7">
      <w:start w:val="1"/>
      <w:numFmt w:val="bullet"/>
      <w:lvlText w:val="o"/>
      <w:lvlJc w:val="left"/>
      <w:pPr>
        <w:ind w:left="5837" w:hanging="360"/>
      </w:pPr>
      <w:rPr>
        <w:rFonts w:hint="default" w:ascii="Courier New" w:hAnsi="Courier New"/>
      </w:rPr>
    </w:lvl>
    <w:lvl xmlns:w="http://schemas.openxmlformats.org/wordprocessingml/2006/main" w:ilvl="8">
      <w:start w:val="1"/>
      <w:numFmt w:val="bullet"/>
      <w:lvlText w:val=""/>
      <w:lvlJc w:val="left"/>
      <w:pPr>
        <w:ind w:left="6557" w:hanging="360"/>
      </w:pPr>
      <w:rPr>
        <w:rFonts w:hint="default" w:ascii="Wingdings" w:hAnsi="Wingdings"/>
      </w:rPr>
    </w:lvl>
  </w:abstractNum>
  <w:abstractNum w:abstractNumId="0" w15:restartNumberingAfterBreak="0">
    <w:nsid w:val="0D120BAF"/>
    <w:multiLevelType w:val="hybridMultilevel"/>
    <w:tmpl w:val="F4AAD43C"/>
    <w:lvl w:ilvl="0" w:tplc="81BA2454">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0DE2F6E0">
      <w:start w:val="1"/>
      <w:numFmt w:val="bullet"/>
      <w:lvlText w:val="o"/>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C60746C">
      <w:start w:val="1"/>
      <w:numFmt w:val="bullet"/>
      <w:lvlText w:val="▪"/>
      <w:lvlJc w:val="left"/>
      <w:pPr>
        <w:ind w:left="22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D29658F8">
      <w:start w:val="1"/>
      <w:numFmt w:val="bullet"/>
      <w:lvlText w:val="•"/>
      <w:lvlJc w:val="left"/>
      <w:pPr>
        <w:ind w:left="295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9FBEE3A6">
      <w:start w:val="1"/>
      <w:numFmt w:val="bullet"/>
      <w:lvlText w:val="o"/>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1EE7B36">
      <w:start w:val="1"/>
      <w:numFmt w:val="bullet"/>
      <w:lvlText w:val="▪"/>
      <w:lvlJc w:val="left"/>
      <w:pPr>
        <w:ind w:left="439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04CEDEE">
      <w:start w:val="1"/>
      <w:numFmt w:val="bullet"/>
      <w:lvlText w:val="•"/>
      <w:lvlJc w:val="left"/>
      <w:pPr>
        <w:ind w:left="511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3D82094">
      <w:start w:val="1"/>
      <w:numFmt w:val="bullet"/>
      <w:lvlText w:val="o"/>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231C34E4">
      <w:start w:val="1"/>
      <w:numFmt w:val="bullet"/>
      <w:lvlText w:val="▪"/>
      <w:lvlJc w:val="left"/>
      <w:pPr>
        <w:ind w:left="65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DB468E4C">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7DE8CEE4">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A6B8679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50E27542">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C9F090D2">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886C18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CA56FE26">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938AA088">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AB567F06">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800721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B87AB666">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85219F0">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6FA464CC">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C7A0786">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1C6A5CE0">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758CA08">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64684436">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261EB612">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741831AA">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3863F08">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61CC2A1C">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D8D294D8">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70C0B82">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64D54C">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51048518">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8CEA996A">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FC76C4B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A1C1E14">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50CAD9A8">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AB126EA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ED22024">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75B4DB84">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5" w15:restartNumberingAfterBreak="0">
    <w:nsid w:val="3F17036E"/>
    <w:multiLevelType w:val="hybridMultilevel"/>
    <w:tmpl w:val="722219C0"/>
    <w:lvl w:ilvl="0" w:tplc="22AEB00E">
      <w:start w:val="1"/>
      <w:numFmt w:val="decimal"/>
      <w:lvlText w:val="(%1)"/>
      <w:lvlJc w:val="left"/>
      <w:pPr>
        <w:ind w:left="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72E7C8A">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2" w:tplc="5C44F350">
      <w:start w:val="1"/>
      <w:numFmt w:val="bullet"/>
      <w:lvlText w:val="▪"/>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E8E2A958">
      <w:start w:val="1"/>
      <w:numFmt w:val="bullet"/>
      <w:lvlText w:val="•"/>
      <w:lvlJc w:val="left"/>
      <w:pPr>
        <w:ind w:left="223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3A100542">
      <w:start w:val="1"/>
      <w:numFmt w:val="bullet"/>
      <w:lvlText w:val="o"/>
      <w:lvlJc w:val="left"/>
      <w:pPr>
        <w:ind w:left="29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C42B856">
      <w:start w:val="1"/>
      <w:numFmt w:val="bullet"/>
      <w:lvlText w:val="▪"/>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69CC4966">
      <w:start w:val="1"/>
      <w:numFmt w:val="bullet"/>
      <w:lvlText w:val="•"/>
      <w:lvlJc w:val="left"/>
      <w:pPr>
        <w:ind w:left="43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9DE504A">
      <w:start w:val="1"/>
      <w:numFmt w:val="bullet"/>
      <w:lvlText w:val="o"/>
      <w:lvlJc w:val="left"/>
      <w:pPr>
        <w:ind w:left="51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B2E44F8E">
      <w:start w:val="1"/>
      <w:numFmt w:val="bullet"/>
      <w:lvlText w:val="▪"/>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6" w15:restartNumberingAfterBreak="0">
    <w:nsid w:val="447033F9"/>
    <w:multiLevelType w:val="hybridMultilevel"/>
    <w:tmpl w:val="3FB8FEA8"/>
    <w:lvl w:ilvl="0" w:tplc="21B20910">
      <w:start w:val="1"/>
      <w:numFmt w:val="bullet"/>
      <w:lvlText w:val="•"/>
      <w:lvlJc w:val="left"/>
      <w:pPr>
        <w:ind w:left="365"/>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1" w:tplc="0734BD1A">
      <w:start w:val="1"/>
      <w:numFmt w:val="bullet"/>
      <w:lvlText w:val="o"/>
      <w:lvlJc w:val="left"/>
      <w:pPr>
        <w:ind w:left="108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2" w:tplc="39EC7814">
      <w:start w:val="1"/>
      <w:numFmt w:val="bullet"/>
      <w:lvlText w:val="▪"/>
      <w:lvlJc w:val="left"/>
      <w:pPr>
        <w:ind w:left="18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3" w:tplc="1F9040D2">
      <w:start w:val="1"/>
      <w:numFmt w:val="bullet"/>
      <w:lvlText w:val="•"/>
      <w:lvlJc w:val="left"/>
      <w:pPr>
        <w:ind w:left="252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4" w:tplc="32428072">
      <w:start w:val="1"/>
      <w:numFmt w:val="bullet"/>
      <w:lvlText w:val="o"/>
      <w:lvlJc w:val="left"/>
      <w:pPr>
        <w:ind w:left="324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5" w:tplc="1136B67E">
      <w:start w:val="1"/>
      <w:numFmt w:val="bullet"/>
      <w:lvlText w:val="▪"/>
      <w:lvlJc w:val="left"/>
      <w:pPr>
        <w:ind w:left="396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6" w:tplc="72662F0E">
      <w:start w:val="1"/>
      <w:numFmt w:val="bullet"/>
      <w:lvlText w:val="•"/>
      <w:lvlJc w:val="left"/>
      <w:pPr>
        <w:ind w:left="468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7" w:tplc="927E7220">
      <w:start w:val="1"/>
      <w:numFmt w:val="bullet"/>
      <w:lvlText w:val="o"/>
      <w:lvlJc w:val="left"/>
      <w:pPr>
        <w:ind w:left="54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8" w:tplc="9A065320">
      <w:start w:val="1"/>
      <w:numFmt w:val="bullet"/>
      <w:lvlText w:val="▪"/>
      <w:lvlJc w:val="left"/>
      <w:pPr>
        <w:ind w:left="612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abstractNum>
  <w:abstractNum w:abstractNumId="7" w15:restartNumberingAfterBreak="0">
    <w:nsid w:val="50016F15"/>
    <w:multiLevelType w:val="hybridMultilevel"/>
    <w:tmpl w:val="7444E6BA"/>
    <w:lvl w:ilvl="0" w:tplc="27C88642">
      <w:start w:val="1"/>
      <w:numFmt w:val="bullet"/>
      <w:lvlText w:val="•"/>
      <w:lvlJc w:val="left"/>
      <w:pPr>
        <w:ind w:left="36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FA705404">
      <w:start w:val="1"/>
      <w:numFmt w:val="bullet"/>
      <w:lvlText w:val="o"/>
      <w:lvlJc w:val="left"/>
      <w:pPr>
        <w:ind w:left="10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1CCBCDC">
      <w:start w:val="1"/>
      <w:numFmt w:val="bullet"/>
      <w:lvlText w:val="▪"/>
      <w:lvlJc w:val="left"/>
      <w:pPr>
        <w:ind w:left="18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B98EFAD2">
      <w:start w:val="1"/>
      <w:numFmt w:val="bullet"/>
      <w:lvlText w:val="•"/>
      <w:lvlJc w:val="left"/>
      <w:pPr>
        <w:ind w:left="25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0284ED6E">
      <w:start w:val="1"/>
      <w:numFmt w:val="bullet"/>
      <w:lvlText w:val="o"/>
      <w:lvlJc w:val="left"/>
      <w:pPr>
        <w:ind w:left="32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3CF036C0">
      <w:start w:val="1"/>
      <w:numFmt w:val="bullet"/>
      <w:lvlText w:val="▪"/>
      <w:lvlJc w:val="left"/>
      <w:pPr>
        <w:ind w:left="39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C3787D68">
      <w:start w:val="1"/>
      <w:numFmt w:val="bullet"/>
      <w:lvlText w:val="•"/>
      <w:lvlJc w:val="left"/>
      <w:pPr>
        <w:ind w:left="46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6D2683A">
      <w:start w:val="1"/>
      <w:numFmt w:val="bullet"/>
      <w:lvlText w:val="o"/>
      <w:lvlJc w:val="left"/>
      <w:pPr>
        <w:ind w:left="54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EC6CD0">
      <w:start w:val="1"/>
      <w:numFmt w:val="bullet"/>
      <w:lvlText w:val="▪"/>
      <w:lvlJc w:val="left"/>
      <w:pPr>
        <w:ind w:left="61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8" w15:restartNumberingAfterBreak="0">
    <w:nsid w:val="73165E5A"/>
    <w:multiLevelType w:val="hybridMultilevel"/>
    <w:tmpl w:val="ECC84EEE"/>
    <w:lvl w:ilvl="0" w:tplc="92B81C1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B7D03CA2">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AB6BCA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6EE371E">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04C80B2">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D3C81E90">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1D0BBBA">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6E6B618">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36A8240C">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num w:numId="11">
    <w:abstractNumId w:val="10"/>
  </w:num>
  <w:num w:numId="10">
    <w:abstractNumId w:val="9"/>
  </w:num>
  <w:num w:numId="1" w16cid:durableId="2137285537">
    <w:abstractNumId w:val="7"/>
  </w:num>
  <w:num w:numId="2" w16cid:durableId="1385257327">
    <w:abstractNumId w:val="8"/>
  </w:num>
  <w:num w:numId="3" w16cid:durableId="2025202020">
    <w:abstractNumId w:val="1"/>
  </w:num>
  <w:num w:numId="4" w16cid:durableId="1625883336">
    <w:abstractNumId w:val="2"/>
  </w:num>
  <w:num w:numId="5" w16cid:durableId="621494586">
    <w:abstractNumId w:val="3"/>
  </w:num>
  <w:num w:numId="6" w16cid:durableId="1149858929">
    <w:abstractNumId w:val="4"/>
  </w:num>
  <w:num w:numId="7" w16cid:durableId="2021084236">
    <w:abstractNumId w:val="0"/>
  </w:num>
  <w:num w:numId="8" w16cid:durableId="1745176900">
    <w:abstractNumId w:val="5"/>
  </w:num>
  <w:num w:numId="9" w16cid:durableId="1973365200">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B518F"/>
    <w:rsid w:val="000D1123"/>
    <w:rsid w:val="0014139D"/>
    <w:rsid w:val="001C536E"/>
    <w:rsid w:val="00273E6A"/>
    <w:rsid w:val="003234FD"/>
    <w:rsid w:val="00333218"/>
    <w:rsid w:val="00344B96"/>
    <w:rsid w:val="003C51FB"/>
    <w:rsid w:val="00433453"/>
    <w:rsid w:val="004A2AF1"/>
    <w:rsid w:val="00551FDD"/>
    <w:rsid w:val="00573BA1"/>
    <w:rsid w:val="006552CA"/>
    <w:rsid w:val="00657507"/>
    <w:rsid w:val="00686D32"/>
    <w:rsid w:val="006E095F"/>
    <w:rsid w:val="00762DA6"/>
    <w:rsid w:val="00830DBB"/>
    <w:rsid w:val="00865B7B"/>
    <w:rsid w:val="00875F7C"/>
    <w:rsid w:val="008F1F37"/>
    <w:rsid w:val="008F5C64"/>
    <w:rsid w:val="00932B25"/>
    <w:rsid w:val="00957B15"/>
    <w:rsid w:val="00A65A99"/>
    <w:rsid w:val="00A709F6"/>
    <w:rsid w:val="00A90278"/>
    <w:rsid w:val="00AA559B"/>
    <w:rsid w:val="00AA5859"/>
    <w:rsid w:val="00B06EF1"/>
    <w:rsid w:val="00B34934"/>
    <w:rsid w:val="00B578B9"/>
    <w:rsid w:val="00C273AA"/>
    <w:rsid w:val="00D25F1C"/>
    <w:rsid w:val="00E534D7"/>
    <w:rsid w:val="00E55C20"/>
    <w:rsid w:val="00E60A24"/>
    <w:rsid w:val="00EA2F47"/>
    <w:rsid w:val="00EA512E"/>
    <w:rsid w:val="00EF3C25"/>
    <w:rsid w:val="067E9ED5"/>
    <w:rsid w:val="06BDE03F"/>
    <w:rsid w:val="077CCA7A"/>
    <w:rsid w:val="0AA3AF4E"/>
    <w:rsid w:val="120936E3"/>
    <w:rsid w:val="127ACBCE"/>
    <w:rsid w:val="15241B08"/>
    <w:rsid w:val="16DF74D7"/>
    <w:rsid w:val="18E537B1"/>
    <w:rsid w:val="191B433F"/>
    <w:rsid w:val="1D772BC1"/>
    <w:rsid w:val="21203BF4"/>
    <w:rsid w:val="24112737"/>
    <w:rsid w:val="263C2B99"/>
    <w:rsid w:val="284583F7"/>
    <w:rsid w:val="290D2A6C"/>
    <w:rsid w:val="2D4D0040"/>
    <w:rsid w:val="2F6CEB53"/>
    <w:rsid w:val="32AC997D"/>
    <w:rsid w:val="3789D8B4"/>
    <w:rsid w:val="3F40A83D"/>
    <w:rsid w:val="40161657"/>
    <w:rsid w:val="42D23E3F"/>
    <w:rsid w:val="4887BFB4"/>
    <w:rsid w:val="4F51FF18"/>
    <w:rsid w:val="50FC3365"/>
    <w:rsid w:val="56A9B2A5"/>
    <w:rsid w:val="5E0BEB1C"/>
    <w:rsid w:val="5E62A3D8"/>
    <w:rsid w:val="65F01181"/>
    <w:rsid w:val="6E19BE30"/>
    <w:rsid w:val="70CB0A96"/>
    <w:rsid w:val="7186B656"/>
    <w:rsid w:val="72E1257F"/>
    <w:rsid w:val="77DC26F7"/>
    <w:rsid w:val="7C35BC37"/>
    <w:rsid w:val="7D023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70" w:lineRule="auto"/>
      <w:ind w:left="447" w:hanging="10"/>
      <w:jc w:val="both"/>
    </w:pPr>
    <w:rPr>
      <w:rFonts w:ascii="Times New Roman" w:hAnsi="Times New Roman" w:eastAsia="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hAnsi="Times New Roman" w:eastAsia="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hAnsi="Times New Roman" w:eastAsia="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hAnsi="Times New Roman" w:eastAsia="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hAnsi="Times New Roman" w:eastAsia="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hAnsi="Times New Roman" w:eastAsia="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hAnsi="Times New Roman" w:eastAsia="Times New Roman" w:cs="Times New Roman"/>
      <w:b/>
      <w:i/>
      <w:color w:val="000000"/>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link w:val="Heading3"/>
    <w:rPr>
      <w:rFonts w:ascii="Times New Roman" w:hAnsi="Times New Roman" w:eastAsia="Times New Roman" w:cs="Times New Roman"/>
      <w:b/>
      <w:color w:val="000000"/>
      <w:sz w:val="28"/>
    </w:rPr>
  </w:style>
  <w:style w:type="character" w:styleId="Heading2Char" w:customStyle="1">
    <w:name w:val="Heading 2 Char"/>
    <w:link w:val="Heading2"/>
    <w:rPr>
      <w:rFonts w:ascii="Times New Roman" w:hAnsi="Times New Roman" w:eastAsia="Times New Roman" w:cs="Times New Roman"/>
      <w:b/>
      <w:color w:val="000000"/>
      <w:sz w:val="40"/>
    </w:rPr>
  </w:style>
  <w:style w:type="character" w:styleId="Heading4Char" w:customStyle="1">
    <w:name w:val="Heading 4 Char"/>
    <w:link w:val="Heading4"/>
    <w:rPr>
      <w:rFonts w:ascii="Times New Roman" w:hAnsi="Times New Roman" w:eastAsia="Times New Roman" w:cs="Times New Roman"/>
      <w:b/>
      <w:i/>
      <w:color w:val="000000"/>
      <w:sz w:val="28"/>
    </w:rPr>
  </w:style>
  <w:style w:type="character" w:styleId="Heading5Char" w:customStyle="1">
    <w:name w:val="Heading 5 Char"/>
    <w:link w:val="Heading5"/>
    <w:rPr>
      <w:rFonts w:ascii="Times New Roman" w:hAnsi="Times New Roman" w:eastAsia="Times New Roman" w:cs="Times New Roman"/>
      <w:b/>
      <w:i/>
      <w:color w:val="000000"/>
      <w:sz w:val="28"/>
    </w:rPr>
  </w:style>
  <w:style w:type="character" w:styleId="Heading6Char" w:customStyle="1">
    <w:name w:val="Heading 6 Char"/>
    <w:link w:val="Heading6"/>
    <w:rPr>
      <w:rFonts w:ascii="Times New Roman" w:hAnsi="Times New Roman" w:eastAsia="Times New Roman" w:cs="Times New Roman"/>
      <w:b/>
      <w:i/>
      <w:color w:val="000000"/>
      <w:sz w:val="28"/>
    </w:rPr>
  </w:style>
  <w:style w:type="character" w:styleId="Heading1Char" w:customStyle="1">
    <w:name w:val="Heading 1 Char"/>
    <w:link w:val="Heading1"/>
    <w:rPr>
      <w:rFonts w:ascii="Times New Roman" w:hAnsi="Times New Roman" w:eastAsia="Times New Roman" w:cs="Times New Roman"/>
      <w:b/>
      <w:color w:val="000000"/>
      <w:sz w:val="40"/>
    </w:rPr>
  </w:style>
  <w:style w:type="paragraph" w:styleId="TOC1">
    <w:name w:val="toc 1"/>
    <w:hidden/>
    <w:pPr>
      <w:spacing w:after="118" w:line="264" w:lineRule="auto"/>
      <w:ind w:left="25" w:right="24" w:hanging="10"/>
    </w:pPr>
    <w:rPr>
      <w:rFonts w:ascii="Times New Roman" w:hAnsi="Times New Roman" w:eastAsia="Times New Roman" w:cs="Times New Roman"/>
      <w:b/>
      <w:color w:val="000000"/>
      <w:sz w:val="28"/>
    </w:rPr>
  </w:style>
  <w:style w:type="table" w:styleId="TableGrid" w:customStyle="1">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3.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6.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footer" Target="footer5.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4.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Thesis template.dotx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Yasser</dc:creator>
  <keywords/>
  <lastModifiedBy>meqrn a qaisy</lastModifiedBy>
  <revision>21</revision>
  <dcterms:created xsi:type="dcterms:W3CDTF">2024-10-18T16:56:00.0000000Z</dcterms:created>
  <dcterms:modified xsi:type="dcterms:W3CDTF">2026-04-07T09:01:56.5870562Z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