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2CD4BAA6"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actually affect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[5]</w:t>
      </w:r>
      <w:r w:rsidR="00153F32">
        <w:rPr>
          <w:color w:val="auto"/>
          <w:sz w:val="24"/>
          <w:szCs w:val="24"/>
        </w:rPr>
        <w:t xml:space="preserve"> </w:t>
      </w:r>
      <w:r w:rsidRPr="005515C2">
        <w:rPr>
          <w:b/>
          <w:bCs/>
          <w:color w:val="auto"/>
          <w:sz w:val="24"/>
          <w:szCs w:val="24"/>
        </w:rPr>
        <w:t>Abolpour Mofrad et al. (2021)</w:t>
      </w:r>
      <w:r w:rsidRPr="005515C2">
        <w:rPr>
          <w:color w:val="auto"/>
          <w:sz w:val="24"/>
          <w:szCs w:val="24"/>
        </w:rPr>
        <w:t xml:space="preserve"> showed that we can catch these early signs by tracking how the brain shrinks over time.</w:t>
      </w:r>
    </w:p>
    <w:p w14:paraId="4DF92B51" w14:textId="0465614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00A2398B">
        <w:rPr>
          <w:color w:val="auto"/>
          <w:sz w:val="24"/>
          <w:szCs w:val="24"/>
        </w:rPr>
        <w:t xml:space="preserve"> </w:t>
      </w:r>
      <w:r w:rsidRPr="005515C2">
        <w:rPr>
          <w:b/>
          <w:bCs/>
          <w:color w:val="auto"/>
          <w:sz w:val="24"/>
          <w:szCs w:val="24"/>
        </w:rPr>
        <w:t>Helaly et al. (2021)</w:t>
      </w:r>
      <w:r w:rsidRPr="005515C2">
        <w:rPr>
          <w:color w:val="auto"/>
          <w:sz w:val="24"/>
          <w:szCs w:val="24"/>
        </w:rPr>
        <w:t xml:space="preserve"> and </w:t>
      </w:r>
      <w:r w:rsidR="00A2398B" w:rsidRPr="00A2398B">
        <w:rPr>
          <w:b/>
          <w:bCs/>
          <w:color w:val="auto"/>
          <w:sz w:val="24"/>
          <w:szCs w:val="24"/>
        </w:rPr>
        <w:t>[</w:t>
      </w:r>
      <w:r w:rsidR="00A2398B" w:rsidRPr="00A2398B">
        <w:rPr>
          <w:b/>
          <w:bCs/>
          <w:color w:val="auto"/>
          <w:sz w:val="24"/>
          <w:szCs w:val="24"/>
        </w:rPr>
        <w:t>1</w:t>
      </w:r>
      <w:r w:rsidR="00A2398B" w:rsidRPr="00A2398B">
        <w:rPr>
          <w:b/>
          <w:bCs/>
          <w:color w:val="auto"/>
          <w:sz w:val="24"/>
          <w:szCs w:val="24"/>
        </w:rPr>
        <w:t>]</w:t>
      </w:r>
      <w:r w:rsidR="00A2398B">
        <w:rPr>
          <w:b/>
          <w:bCs/>
          <w:color w:val="auto"/>
          <w:sz w:val="24"/>
          <w:szCs w:val="24"/>
        </w:rPr>
        <w:t xml:space="preserve"> </w:t>
      </w:r>
      <w:r w:rsidRPr="005515C2">
        <w:rPr>
          <w:b/>
          <w:bCs/>
          <w:color w:val="auto"/>
          <w:sz w:val="24"/>
          <w:szCs w:val="24"/>
        </w:rPr>
        <w:t>Akan et al. (2025)</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095C21E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717FE2" w:rsidRPr="00717FE2">
        <w:rPr>
          <w:b/>
          <w:bCs/>
          <w:color w:val="auto"/>
          <w:sz w:val="24"/>
          <w:szCs w:val="24"/>
        </w:rPr>
        <w:t>3</w:t>
      </w:r>
      <w:r w:rsidR="00717FE2" w:rsidRPr="00717FE2">
        <w:rPr>
          <w:b/>
          <w:bCs/>
          <w:color w:val="auto"/>
          <w:sz w:val="24"/>
          <w:szCs w:val="24"/>
        </w:rPr>
        <w:t>]</w:t>
      </w:r>
      <w:r w:rsidR="00717FE2">
        <w:rPr>
          <w:color w:val="auto"/>
          <w:sz w:val="24"/>
          <w:szCs w:val="24"/>
        </w:rPr>
        <w:t xml:space="preserve"> </w:t>
      </w:r>
      <w:r w:rsidRPr="005515C2">
        <w:rPr>
          <w:b/>
          <w:bCs/>
          <w:color w:val="auto"/>
          <w:sz w:val="24"/>
          <w:szCs w:val="24"/>
        </w:rPr>
        <w:t>Shukla et al., 2026</w:t>
      </w:r>
      <w:r w:rsidR="00717FE2">
        <w:rPr>
          <w:color w:val="auto"/>
          <w:sz w:val="24"/>
          <w:szCs w:val="24"/>
        </w:rPr>
        <w:t xml:space="preserve"> </w:t>
      </w:r>
      <w:r w:rsidRPr="005515C2">
        <w:rPr>
          <w:color w:val="auto"/>
          <w:sz w:val="24"/>
          <w:szCs w:val="24"/>
        </w:rPr>
        <w:t>leads to a much more precise and reliable diagnosis.</w:t>
      </w:r>
    </w:p>
    <w:p w14:paraId="6A687664" w14:textId="16D22CA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project,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DA32A0">
        <w:rPr>
          <w:color w:val="auto"/>
          <w:sz w:val="24"/>
          <w:szCs w:val="24"/>
        </w:rPr>
        <w:t xml:space="preserve"> </w:t>
      </w:r>
      <w:r w:rsidRPr="005515C2">
        <w:rPr>
          <w:b/>
          <w:bCs/>
          <w:color w:val="auto"/>
          <w:sz w:val="24"/>
          <w:szCs w:val="24"/>
        </w:rPr>
        <w:t>Bekhet et al. (2025)</w:t>
      </w:r>
      <w:r w:rsidRPr="005515C2">
        <w:rPr>
          <w:color w:val="auto"/>
          <w:sz w:val="24"/>
          <w:szCs w:val="24"/>
        </w:rPr>
        <w:t xml:space="preserve"> and </w:t>
      </w:r>
      <w:r w:rsidR="00A2510A" w:rsidRPr="008C2C24">
        <w:rPr>
          <w:b/>
          <w:bCs/>
          <w:color w:val="auto"/>
          <w:sz w:val="24"/>
          <w:szCs w:val="24"/>
        </w:rPr>
        <w:t>[</w:t>
      </w:r>
      <w:r w:rsidR="008C2C24" w:rsidRPr="008C2C24">
        <w:rPr>
          <w:b/>
          <w:bCs/>
          <w:color w:val="auto"/>
          <w:sz w:val="24"/>
          <w:szCs w:val="24"/>
        </w:rPr>
        <w:t>7</w:t>
      </w:r>
      <w:r w:rsidR="00A2510A" w:rsidRPr="008C2C24">
        <w:rPr>
          <w:b/>
          <w:bCs/>
          <w:color w:val="auto"/>
          <w:sz w:val="24"/>
          <w:szCs w:val="24"/>
        </w:rPr>
        <w:t>]</w:t>
      </w:r>
      <w:r w:rsidR="008C2C24">
        <w:rPr>
          <w:b/>
          <w:bCs/>
          <w:color w:val="auto"/>
          <w:sz w:val="24"/>
          <w:szCs w:val="24"/>
        </w:rPr>
        <w:t xml:space="preserve"> </w:t>
      </w:r>
      <w:r w:rsidRPr="005515C2">
        <w:rPr>
          <w:b/>
          <w:bCs/>
          <w:color w:val="auto"/>
          <w:sz w:val="24"/>
          <w:szCs w:val="24"/>
        </w:rPr>
        <w:t>Warren &amp; Moustafa (2026)</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Default="00DA7B8B" w:rsidP="00CD6CE0">
      <w:pPr>
        <w:ind w:left="-180"/>
      </w:pPr>
      <w:r>
        <w:t>T</w:t>
      </w:r>
      <w:r w:rsidRPr="00DA7B8B">
        <w: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283722">
        <w:t xml:space="preserve">2.2 </w:t>
      </w:r>
      <w:r w:rsidR="005E7524" w:rsidRPr="005E7524">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47CF2E14" w14:textId="1F00057F" w:rsidR="00970FA9" w:rsidRPr="00970FA9" w:rsidRDefault="00501361" w:rsidP="00970FA9">
      <w:pPr>
        <w:spacing w:after="253" w:line="259" w:lineRule="auto"/>
        <w:ind w:left="-180" w:firstLine="0"/>
        <w:jc w:val="left"/>
        <w:rPr>
          <w:sz w:val="24"/>
          <w:szCs w:val="20"/>
        </w:rPr>
      </w:pPr>
      <w:r w:rsidRPr="00A96B2F">
        <w:rPr>
          <w:b/>
          <w:bCs/>
          <w:sz w:val="24"/>
          <w:szCs w:val="20"/>
        </w:rPr>
        <w:t xml:space="preserve">[1] </w:t>
      </w:r>
      <w:r w:rsidR="00970FA9" w:rsidRPr="00A96B2F">
        <w:rPr>
          <w:b/>
          <w:bCs/>
          <w:sz w:val="24"/>
          <w:szCs w:val="20"/>
        </w:rPr>
        <w:t>Akan et al</w:t>
      </w:r>
      <w:r w:rsidR="00970FA9" w:rsidRPr="00970FA9">
        <w:rPr>
          <w:sz w:val="24"/>
          <w:szCs w:val="20"/>
        </w:rPr>
        <w:t xml:space="preserve">. </w:t>
      </w:r>
      <w:r>
        <w:rPr>
          <w:sz w:val="24"/>
          <w:szCs w:val="20"/>
        </w:rPr>
        <w:t>P</w:t>
      </w:r>
      <w:r w:rsidR="00B30327">
        <w:rPr>
          <w:sz w:val="24"/>
          <w:szCs w:val="20"/>
        </w:rPr>
        <w:t>resent</w:t>
      </w:r>
      <w:r w:rsidR="00970FA9">
        <w:rPr>
          <w:sz w:val="24"/>
          <w:szCs w:val="20"/>
        </w:rPr>
        <w:t xml:space="preserve"> a </w:t>
      </w:r>
      <w:r w:rsidR="00970FA9" w:rsidRPr="00970FA9">
        <w:rPr>
          <w:sz w:val="24"/>
          <w:szCs w:val="20"/>
        </w:rPr>
        <w:t>ViTranZheimer, a model based on the Video Vision Transformer</w:t>
      </w:r>
      <w:r w:rsidR="001F2A7D">
        <w:rPr>
          <w:sz w:val="24"/>
          <w:szCs w:val="20"/>
        </w:rPr>
        <w:t xml:space="preserve"> (ViViT)</w:t>
      </w:r>
      <w:r w:rsidR="00970FA9" w:rsidRPr="00970FA9">
        <w:rPr>
          <w:sz w:val="24"/>
          <w:szCs w:val="20"/>
        </w:rPr>
        <w:t xml:space="preserve"> for early detection of Alzheimer’s disease using MRI scans. Unlike traditional methods, it analyzes MRI scans as sequences, aiming to capture </w:t>
      </w:r>
      <w:r w:rsidR="0048258E">
        <w:rPr>
          <w:sz w:val="24"/>
          <w:szCs w:val="20"/>
        </w:rPr>
        <w:t>accurate</w:t>
      </w:r>
      <w:r w:rsidR="00970FA9" w:rsidRPr="00970FA9">
        <w:rPr>
          <w:sz w:val="24"/>
          <w:szCs w:val="20"/>
        </w:rPr>
        <w:t xml:space="preserve"> changes in the brain over time.</w:t>
      </w:r>
    </w:p>
    <w:p w14:paraId="72277F4B" w14:textId="77777777" w:rsidR="00970FA9" w:rsidRPr="00970FA9" w:rsidRDefault="00970FA9" w:rsidP="00970FA9">
      <w:pPr>
        <w:spacing w:after="253" w:line="259" w:lineRule="auto"/>
        <w:ind w:left="-180" w:firstLine="0"/>
        <w:jc w:val="left"/>
        <w:rPr>
          <w:sz w:val="24"/>
          <w:szCs w:val="20"/>
        </w:rPr>
      </w:pPr>
      <w:r w:rsidRPr="00970FA9">
        <w:rPr>
          <w:sz w:val="24"/>
          <w:szCs w:val="20"/>
        </w:rPr>
        <w:t>The study used the ADNI (Complete 3Yr 3T) dataset, including 351 participants: 129 healthy controls, 145 with mild cognitive impairment (MCI), and 77 with Alzheimer’s disease, with 194 men and 157 women.</w:t>
      </w:r>
    </w:p>
    <w:p w14:paraId="704B4BC4" w14:textId="77777777" w:rsidR="00970FA9" w:rsidRPr="00970FA9" w:rsidRDefault="00970FA9" w:rsidP="00970FA9">
      <w:pPr>
        <w:spacing w:after="253" w:line="259" w:lineRule="auto"/>
        <w:ind w:left="-180" w:firstLine="0"/>
        <w:jc w:val="left"/>
        <w:rPr>
          <w:sz w:val="24"/>
          <w:szCs w:val="20"/>
        </w:rPr>
      </w:pPr>
      <w:r w:rsidRPr="00970FA9">
        <w:rPr>
          <w:sz w:val="24"/>
          <w:szCs w:val="20"/>
        </w:rPr>
        <w:t>ViTranZheimer achieved an accuracy of 98.6%, slightly higher than CNN-BiLSTM (96.5%) and ViT-BiLSTM (97.5%), showing that sequence-based analysis can improve detection. Even small gains are important in clinical settings where early diagnosis matters.</w:t>
      </w:r>
    </w:p>
    <w:p w14:paraId="13A69139" w14:textId="77777777" w:rsidR="00970FA9" w:rsidRPr="00970FA9" w:rsidRDefault="00970FA9" w:rsidP="00970FA9">
      <w:pPr>
        <w:spacing w:after="253" w:line="259" w:lineRule="auto"/>
        <w:ind w:left="-180" w:firstLine="0"/>
        <w:jc w:val="left"/>
        <w:rPr>
          <w:b/>
          <w:bCs/>
          <w:sz w:val="24"/>
          <w:szCs w:val="20"/>
        </w:rPr>
      </w:pPr>
      <w:r w:rsidRPr="00970FA9">
        <w:rPr>
          <w:sz w:val="24"/>
          <w:szCs w:val="20"/>
        </w:rPr>
        <w:t xml:space="preserve">Published in </w:t>
      </w:r>
      <w:r w:rsidRPr="00970FA9">
        <w:rPr>
          <w:i/>
          <w:iCs/>
          <w:sz w:val="24"/>
          <w:szCs w:val="20"/>
        </w:rPr>
        <w:t>Intelligent Medicine</w:t>
      </w:r>
      <w:r w:rsidRPr="00970FA9">
        <w:rPr>
          <w:sz w:val="24"/>
          <w:szCs w:val="20"/>
        </w:rPr>
        <w:t xml:space="preserve"> (2025), the study provides a strong reference for future research. However, the model requires substantial computational resources and relies only on MRI data, without including other clinical or multimodal information that might further enhance results</w:t>
      </w:r>
      <w:r w:rsidRPr="00970FA9">
        <w:rPr>
          <w:b/>
          <w:bCs/>
          <w:sz w:val="24"/>
          <w:szCs w:val="20"/>
        </w:rPr>
        <w:t>.</w:t>
      </w:r>
    </w:p>
    <w:p w14:paraId="0B75C7E9" w14:textId="3818DA7F" w:rsidR="00C241F5" w:rsidRPr="00C241F5" w:rsidRDefault="00C241F5" w:rsidP="00C241F5">
      <w:pPr>
        <w:spacing w:after="253" w:line="259" w:lineRule="auto"/>
        <w:ind w:left="-180" w:firstLine="0"/>
        <w:jc w:val="left"/>
        <w:rPr>
          <w:sz w:val="24"/>
          <w:szCs w:val="20"/>
        </w:rPr>
      </w:pPr>
      <w:r w:rsidRPr="00A96B2F">
        <w:rPr>
          <w:b/>
          <w:bCs/>
          <w:sz w:val="24"/>
          <w:szCs w:val="20"/>
        </w:rPr>
        <w:lastRenderedPageBreak/>
        <w:t xml:space="preserve">[2] </w:t>
      </w:r>
      <w:r w:rsidRPr="00C241F5">
        <w:rPr>
          <w:b/>
          <w:bCs/>
          <w:sz w:val="24"/>
          <w:szCs w:val="20"/>
        </w:rPr>
        <w:t>Li et al</w:t>
      </w:r>
      <w:r w:rsidRPr="00C241F5">
        <w:rPr>
          <w:sz w:val="24"/>
          <w:szCs w:val="20"/>
        </w:rPr>
        <w:t xml:space="preserve">. </w:t>
      </w:r>
      <w:r w:rsidRPr="00C241F5">
        <w:rPr>
          <w:sz w:val="24"/>
          <w:szCs w:val="20"/>
        </w:rPr>
        <w:t>P</w:t>
      </w:r>
      <w:r w:rsidRPr="00C241F5">
        <w:rPr>
          <w:sz w:val="24"/>
          <w:szCs w:val="20"/>
        </w:rPr>
        <w:t xml:space="preserve">roposed a deep learning model that combines brain imaging with genetic information for the diagnosis of Alzheimer’s disease. Instead of relying only on brain scans, the model uses a dual-stream approach: one part focuses on identifying structural brain changes from MRI scans, while another part analyzes genetic risk factors. The study utilized a large dataset of 1,541 participants from the ADNI database, including 610 healthy individuals, 239 with Alzheimer’s Disease, and 796 who show early signs of memory loss (MCI). By merging these two types of data, the model reached an accuracy of 93.04%, which was higher than using brain images alone (91.77%) or genetic data alone (81.01%). Published in </w:t>
      </w:r>
      <w:r w:rsidRPr="00C241F5">
        <w:rPr>
          <w:i/>
          <w:iCs/>
          <w:sz w:val="24"/>
          <w:szCs w:val="20"/>
        </w:rPr>
        <w:t>Frontiers in Aging Neuroscience</w:t>
      </w:r>
      <w:r w:rsidRPr="00C241F5">
        <w:rPr>
          <w:sz w:val="24"/>
          <w:szCs w:val="20"/>
        </w:rPr>
        <w:t xml:space="preserve"> (2025), the research shows that combining different medical sources leads to a more precise diagnosis. However, its primary limitations include a slight decrease in accuracy when predicting if early memory loss will progress into full Alzheimer's, and the need for significant computer power to process the complex medical data.</w:t>
      </w:r>
    </w:p>
    <w:p w14:paraId="2D78BE45" w14:textId="686F105E" w:rsidR="001F3F3A" w:rsidRDefault="001D16CB" w:rsidP="001F3F3A">
      <w:pPr>
        <w:spacing w:after="253" w:line="259" w:lineRule="auto"/>
        <w:ind w:left="-180" w:firstLine="0"/>
        <w:jc w:val="left"/>
        <w:rPr>
          <w:b/>
          <w:bCs/>
          <w:sz w:val="24"/>
          <w:szCs w:val="20"/>
        </w:rPr>
      </w:pPr>
      <w:r w:rsidRPr="00A96B2F">
        <w:rPr>
          <w:b/>
          <w:bCs/>
          <w:sz w:val="24"/>
          <w:szCs w:val="20"/>
        </w:rPr>
        <w:t xml:space="preserve">[3] </w:t>
      </w:r>
      <w:r w:rsidR="001F3F3A" w:rsidRPr="00A96B2F">
        <w:rPr>
          <w:b/>
          <w:bCs/>
          <w:sz w:val="24"/>
          <w:szCs w:val="20"/>
        </w:rPr>
        <w:t>Shukla et al</w:t>
      </w:r>
      <w:r w:rsidR="001F3F3A" w:rsidRPr="001D16CB">
        <w:rPr>
          <w:sz w:val="24"/>
          <w:szCs w:val="20"/>
        </w:rPr>
        <w:t xml:space="preserve">. </w:t>
      </w:r>
      <w:r w:rsidRPr="001D16CB">
        <w:rPr>
          <w:sz w:val="24"/>
          <w:szCs w:val="20"/>
        </w:rPr>
        <w:t>I</w:t>
      </w:r>
      <w:r w:rsidR="001F3F3A" w:rsidRPr="001D16CB">
        <w:rPr>
          <w:sz w:val="24"/>
          <w:szCs w:val="20"/>
        </w:rPr>
        <w:t xml:space="preserve">ntroduced a system called NeuroFusion, which is a new way to diagnose Alzheimer’s by combining different types of medical information. Instead of looking only at brain scans, the model also studies the patient's clinical records and physical symptoms to get a clearer picture of their health. The study used a large group of 1,841 people from the ADNI database, including healthy individuals and those at various stages of memory loss, such as early and late-stage impairment and full Alzheimer’s disease. By merging brain images with clinical data, NeuroFusion reached an accuracy of 99.08%, which was much better than older computer methods like Random Forest (88.45%) and XGBoost (91.20%). Published in </w:t>
      </w:r>
      <w:r w:rsidR="001F3F3A" w:rsidRPr="001D16CB">
        <w:rPr>
          <w:i/>
          <w:iCs/>
          <w:sz w:val="24"/>
          <w:szCs w:val="20"/>
        </w:rPr>
        <w:t>Engineering, Technology &amp; Applied Science Research</w:t>
      </w:r>
      <w:r w:rsidR="001F3F3A" w:rsidRPr="001D16CB">
        <w:rPr>
          <w:sz w:val="24"/>
          <w:szCs w:val="20"/>
        </w:rPr>
        <w:t xml:space="preserve"> (2026), this work shows that using multiple medical sources can significantly reduce diagnostic errors. However, the model is quite complex to run and requires very detailed clinical information for every patient to work correctly</w:t>
      </w:r>
      <w:r w:rsidR="001F3F3A" w:rsidRPr="001F3F3A">
        <w:rPr>
          <w:b/>
          <w:bCs/>
          <w:sz w:val="24"/>
          <w:szCs w:val="20"/>
        </w:rPr>
        <w:t>.</w:t>
      </w:r>
    </w:p>
    <w:p w14:paraId="5293E1B0" w14:textId="2F8747B3" w:rsidR="00B55264" w:rsidRPr="00B55264" w:rsidRDefault="00B55264" w:rsidP="00B55264">
      <w:pPr>
        <w:spacing w:after="253" w:line="259" w:lineRule="auto"/>
        <w:ind w:left="-180" w:firstLine="0"/>
        <w:jc w:val="left"/>
        <w:rPr>
          <w:sz w:val="24"/>
          <w:szCs w:val="20"/>
        </w:rPr>
      </w:pPr>
      <w:r w:rsidRPr="00A96B2F">
        <w:rPr>
          <w:b/>
          <w:bCs/>
          <w:sz w:val="24"/>
          <w:szCs w:val="20"/>
        </w:rPr>
        <w:t xml:space="preserve">[4] </w:t>
      </w:r>
      <w:r w:rsidRPr="00A96B2F">
        <w:rPr>
          <w:b/>
          <w:bCs/>
          <w:sz w:val="24"/>
          <w:szCs w:val="20"/>
        </w:rPr>
        <w:t>Bekhet et al</w:t>
      </w:r>
      <w:r w:rsidRPr="00B55264">
        <w:rPr>
          <w:sz w:val="24"/>
          <w:szCs w:val="20"/>
        </w:rPr>
        <w:t xml:space="preserve">. </w:t>
      </w:r>
      <w:r w:rsidR="00E43FEA">
        <w:rPr>
          <w:sz w:val="24"/>
          <w:szCs w:val="20"/>
        </w:rPr>
        <w:t>I</w:t>
      </w:r>
      <w:r w:rsidRPr="00B55264">
        <w:rPr>
          <w:sz w:val="24"/>
          <w:szCs w:val="20"/>
        </w:rPr>
        <w:t xml:space="preserve">ntroduced a framework called DeepALZNET,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 Published in </w:t>
      </w:r>
      <w:r w:rsidRPr="00B55264">
        <w:rPr>
          <w:i/>
          <w:iCs/>
          <w:sz w:val="24"/>
          <w:szCs w:val="20"/>
        </w:rPr>
        <w:t>Scientific Reports</w:t>
      </w:r>
      <w:r w:rsidRPr="00B55264">
        <w:rPr>
          <w:sz w:val="24"/>
          <w:szCs w:val="20"/>
        </w:rPr>
        <w:t xml:space="preserve"> (2025), 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0C1EE660" w:rsidR="00A03800" w:rsidRDefault="00A03800" w:rsidP="00A03800">
      <w:pPr>
        <w:spacing w:after="253" w:line="259" w:lineRule="auto"/>
        <w:ind w:left="-180" w:firstLine="0"/>
        <w:jc w:val="left"/>
        <w:rPr>
          <w:b/>
          <w:bCs/>
          <w:sz w:val="24"/>
          <w:szCs w:val="20"/>
        </w:rPr>
      </w:pPr>
      <w:r>
        <w:rPr>
          <w:b/>
          <w:bCs/>
          <w:sz w:val="24"/>
          <w:szCs w:val="20"/>
        </w:rPr>
        <w:t xml:space="preserve">[5] </w:t>
      </w:r>
      <w:r w:rsidRPr="00A03800">
        <w:rPr>
          <w:b/>
          <w:bCs/>
          <w:sz w:val="24"/>
          <w:szCs w:val="20"/>
        </w:rPr>
        <w:t xml:space="preserve">Abolpour Mofrad et al. </w:t>
      </w:r>
      <w:r w:rsidRPr="00BB5C24">
        <w:rPr>
          <w:sz w:val="24"/>
          <w:szCs w:val="20"/>
        </w:rPr>
        <w:t>I</w:t>
      </w:r>
      <w:r w:rsidRPr="00BB5C24">
        <w:rPr>
          <w:sz w:val="24"/>
          <w:szCs w:val="20"/>
        </w:rPr>
        <w:t xml:space="preserve">ntroduced a framework that studies how brain volume changes over time to predict the early stages of Alzheimer’s disease. Instead of looking at a single brain scan, the model analyzes "trajectories"—which are the patterns of brain shrinkage or growth across multiple scans taken months or years apart. The study used two large datasets, ADNI and AIBL, involving hundreds of participants categorized as healthy, those with mild memory loss, and those with full Alzheimer’s. The model focuses specifically on the size of the hippocampus (an area for memory) </w:t>
      </w:r>
      <w:r w:rsidRPr="00BB5C24">
        <w:rPr>
          <w:sz w:val="24"/>
          <w:szCs w:val="20"/>
        </w:rPr>
        <w:lastRenderedPageBreak/>
        <w:t xml:space="preserve">and the brain's fluid-filled spaces (ventricles). The framework reached an accuracy of 75% in predicting which patients would transition from mild memory loss to full Alzheimer’s disease. Published in </w:t>
      </w:r>
      <w:r w:rsidRPr="00BB5C24">
        <w:rPr>
          <w:i/>
          <w:iCs/>
          <w:sz w:val="24"/>
          <w:szCs w:val="20"/>
        </w:rPr>
        <w:t>Computerized Medical Imaging and Graphics</w:t>
      </w:r>
      <w:r w:rsidRPr="00BB5C24">
        <w:rPr>
          <w:sz w:val="24"/>
          <w:szCs w:val="20"/>
        </w:rPr>
        <w:t xml:space="preserve"> (2021), the research shows that tracking brain changes over time is more robust against image noise than single-scan methods. However, its main limitations include a moderate accuracy for the very earliest stages of the disease and a reliance on complex software to measure brain volumes before the analysis can begin</w:t>
      </w:r>
    </w:p>
    <w:p w14:paraId="3E689166" w14:textId="039F83BC" w:rsidR="00905637" w:rsidRDefault="004F5896" w:rsidP="00905637">
      <w:pPr>
        <w:spacing w:after="253" w:line="259" w:lineRule="auto"/>
        <w:ind w:left="-180" w:firstLine="0"/>
        <w:jc w:val="left"/>
        <w:rPr>
          <w:sz w:val="24"/>
          <w:szCs w:val="20"/>
          <w:rtl/>
        </w:rPr>
      </w:pPr>
      <w:r>
        <w:rPr>
          <w:b/>
          <w:bCs/>
          <w:sz w:val="24"/>
          <w:szCs w:val="20"/>
        </w:rPr>
        <w:t xml:space="preserve">[6] </w:t>
      </w:r>
      <w:r w:rsidR="00905637" w:rsidRPr="00905637">
        <w:rPr>
          <w:b/>
          <w:bCs/>
          <w:sz w:val="24"/>
          <w:szCs w:val="20"/>
        </w:rPr>
        <w:t xml:space="preserve">Helaly et al. </w:t>
      </w:r>
      <w:r w:rsidRPr="004F5896">
        <w:rPr>
          <w:sz w:val="24"/>
          <w:szCs w:val="20"/>
        </w:rPr>
        <w:t>D</w:t>
      </w:r>
      <w:r w:rsidR="00905637" w:rsidRPr="004F5896">
        <w:rPr>
          <w:sz w:val="24"/>
          <w:szCs w:val="20"/>
        </w:rPr>
        <w:t xml:space="preserve">eveloped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Published in </w:t>
      </w:r>
      <w:r w:rsidR="00905637" w:rsidRPr="004F5896">
        <w:rPr>
          <w:i/>
          <w:iCs/>
          <w:sz w:val="24"/>
          <w:szCs w:val="20"/>
        </w:rPr>
        <w:t>Cognitive Computation</w:t>
      </w:r>
      <w:r w:rsidR="00905637" w:rsidRPr="004F5896">
        <w:rPr>
          <w:sz w:val="24"/>
          <w:szCs w:val="20"/>
        </w:rPr>
        <w:t xml:space="preserve"> (2021), this research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1E6318E5" w14:textId="2C5B87F0" w:rsidR="003968D2" w:rsidRDefault="003968D2" w:rsidP="003968D2">
      <w:pPr>
        <w:spacing w:after="253" w:line="259" w:lineRule="auto"/>
        <w:ind w:left="-180" w:firstLine="0"/>
        <w:jc w:val="left"/>
        <w:rPr>
          <w:sz w:val="24"/>
          <w:szCs w:val="20"/>
          <w:rtl/>
        </w:rPr>
      </w:pPr>
      <w:r>
        <w:rPr>
          <w:sz w:val="24"/>
          <w:szCs w:val="20"/>
        </w:rPr>
        <w:t xml:space="preserve">[7] </w:t>
      </w:r>
      <w:r w:rsidRPr="003968D2">
        <w:rPr>
          <w:sz w:val="24"/>
          <w:szCs w:val="20"/>
        </w:rPr>
        <w:t xml:space="preserve">Warren and </w:t>
      </w:r>
      <w:r w:rsidRPr="003968D2">
        <w:rPr>
          <w:sz w:val="24"/>
          <w:szCs w:val="20"/>
        </w:rPr>
        <w:t>Moustafa.</w:t>
      </w:r>
      <w:r>
        <w:rPr>
          <w:sz w:val="24"/>
          <w:szCs w:val="20"/>
        </w:rPr>
        <w:t xml:space="preserve"> I</w:t>
      </w:r>
      <w:r w:rsidRPr="003968D2">
        <w:rPr>
          <w:sz w:val="24"/>
          <w:szCs w:val="20"/>
        </w:rPr>
        <w:t xml:space="preserve">ntroduced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Published in </w:t>
      </w:r>
      <w:r w:rsidRPr="003968D2">
        <w:rPr>
          <w:i/>
          <w:iCs/>
          <w:sz w:val="24"/>
          <w:szCs w:val="20"/>
        </w:rPr>
        <w:t>Brain and Behavior</w:t>
      </w:r>
      <w:r w:rsidRPr="003968D2">
        <w:rPr>
          <w:sz w:val="24"/>
          <w:szCs w:val="20"/>
        </w:rPr>
        <w:t xml:space="preserve"> (2026), the research proves that combining functional brain data with doctor’s tests is highly effective for accurate diagnosis. However, its main limitations are the very small sample size and the need for more testing on larger, different groups of patients</w:t>
      </w:r>
    </w:p>
    <w:p w14:paraId="2DB9732F" w14:textId="77777777" w:rsidR="00C82917" w:rsidRDefault="00C82917" w:rsidP="0063131C">
      <w:pPr>
        <w:pStyle w:val="Heading3"/>
        <w:ind w:left="-270"/>
        <w:rPr>
          <w:rtl/>
        </w:rPr>
      </w:pPr>
      <w:bookmarkStart w:id="20" w:name="_Toc223741036"/>
    </w:p>
    <w:p w14:paraId="7E491547" w14:textId="77777777" w:rsidR="00C82917" w:rsidRDefault="00C82917" w:rsidP="0063131C">
      <w:pPr>
        <w:pStyle w:val="Heading3"/>
        <w:ind w:left="-270"/>
        <w:rPr>
          <w:rtl/>
        </w:rPr>
      </w:pPr>
    </w:p>
    <w:p w14:paraId="3B00666B" w14:textId="77777777" w:rsidR="00C82917" w:rsidRDefault="00C82917" w:rsidP="0063131C">
      <w:pPr>
        <w:pStyle w:val="Heading3"/>
        <w:ind w:left="-270"/>
        <w:rPr>
          <w:rtl/>
        </w:rPr>
      </w:pPr>
    </w:p>
    <w:p w14:paraId="57477773" w14:textId="54C23F3A" w:rsidR="00A91910" w:rsidRPr="004D283E" w:rsidRDefault="0063131C" w:rsidP="0063131C">
      <w:pPr>
        <w:pStyle w:val="Heading3"/>
        <w:ind w:left="-270"/>
        <w:rPr>
          <w:sz w:val="24"/>
          <w:szCs w:val="20"/>
        </w:rPr>
      </w:pPr>
      <w:r>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77777777" w:rsidR="007867C8" w:rsidRPr="009F7F09" w:rsidRDefault="007867C8" w:rsidP="009F7F09">
            <w:pPr>
              <w:spacing w:after="253" w:line="259" w:lineRule="auto"/>
              <w:ind w:left="0" w:firstLine="0"/>
              <w:jc w:val="left"/>
            </w:pPr>
            <w:r w:rsidRPr="009F7F09">
              <w:t>Akan et al. (2025)</w:t>
            </w:r>
          </w:p>
        </w:tc>
        <w:tc>
          <w:tcPr>
            <w:tcW w:w="0" w:type="auto"/>
            <w:hideMark/>
          </w:tcPr>
          <w:p w14:paraId="4206EA8C"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ViTranZheimer (ViViT)</w:t>
            </w:r>
          </w:p>
        </w:tc>
        <w:tc>
          <w:tcPr>
            <w:tcW w:w="2395" w:type="dxa"/>
            <w:hideMark/>
          </w:tcPr>
          <w:p w14:paraId="145D442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98.6%</w:t>
            </w:r>
          </w:p>
        </w:tc>
        <w:tc>
          <w:tcPr>
            <w:tcW w:w="2565" w:type="dxa"/>
            <w:hideMark/>
          </w:tcPr>
          <w:p w14:paraId="590B8440"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High computational cost; MRI-only.</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77777777" w:rsidR="007867C8" w:rsidRPr="009F7F09" w:rsidRDefault="007867C8" w:rsidP="009F7F09">
            <w:pPr>
              <w:spacing w:after="253" w:line="259" w:lineRule="auto"/>
              <w:ind w:left="0" w:firstLine="0"/>
              <w:jc w:val="left"/>
            </w:pPr>
            <w:r w:rsidRPr="009F7F09">
              <w:t>Shukla et al. (2026)</w:t>
            </w:r>
          </w:p>
        </w:tc>
        <w:tc>
          <w:tcPr>
            <w:tcW w:w="0" w:type="auto"/>
            <w:hideMark/>
          </w:tcPr>
          <w:p w14:paraId="47FF8DF9"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NeuroFusion (Multimodal)</w:t>
            </w:r>
          </w:p>
        </w:tc>
        <w:tc>
          <w:tcPr>
            <w:tcW w:w="2395" w:type="dxa"/>
            <w:hideMark/>
          </w:tcPr>
          <w:p w14:paraId="1EB3E0AE"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99.08%</w:t>
            </w:r>
          </w:p>
        </w:tc>
        <w:tc>
          <w:tcPr>
            <w:tcW w:w="2565" w:type="dxa"/>
            <w:hideMark/>
          </w:tcPr>
          <w:p w14:paraId="75BF27A8"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Complex; requires detailed clinical info.</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r w:rsidRPr="009F7F09">
              <w:t>Bekhet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DeepALZNET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r w:rsidRPr="009F7F09">
              <w:t>Mofrad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CD6D7B">
      <w:pPr>
        <w:pStyle w:val="Heading1"/>
        <w:ind w:left="-180"/>
      </w:pPr>
      <w:bookmarkStart w:id="21" w:name="_Toc223741037"/>
      <w:r w:rsidRPr="007F7460">
        <w:lastRenderedPageBreak/>
        <w:t>References</w:t>
      </w:r>
      <w:bookmarkEnd w:id="21"/>
    </w:p>
    <w:p w14:paraId="5EB54AFF" w14:textId="522C10D9" w:rsidR="00290ABB" w:rsidRPr="00541188" w:rsidRDefault="00290ABB" w:rsidP="00F960C5">
      <w:pPr>
        <w:pStyle w:val="NormalWeb"/>
        <w:rPr>
          <w:sz w:val="28"/>
          <w:szCs w:val="28"/>
        </w:rPr>
      </w:pPr>
      <w:r w:rsidRPr="00541188">
        <w:rPr>
          <w:sz w:val="28"/>
          <w:szCs w:val="28"/>
        </w:rPr>
        <w:t>[1] Akan, T., et al. (2025). An artificial intelligence</w:t>
      </w:r>
      <w:r w:rsidRPr="00541188">
        <w:rPr>
          <w:sz w:val="28"/>
          <w:szCs w:val="28"/>
        </w:rPr>
        <w:noBreakHyphen/>
        <w:t xml:space="preserve">based framework for Alzheimer’s disease diagnosis from magnetic resonance imaging volumes via video vision transformer. </w:t>
      </w:r>
      <w:r w:rsidRPr="00541188">
        <w:rPr>
          <w:i/>
          <w:iCs/>
          <w:sz w:val="28"/>
          <w:szCs w:val="28"/>
        </w:rPr>
        <w:t>Intelligent Medicine</w:t>
      </w:r>
      <w:r w:rsidRPr="00541188">
        <w:rPr>
          <w:sz w:val="28"/>
          <w:szCs w:val="28"/>
        </w:rPr>
        <w:t>, 10(3), 145</w:t>
      </w:r>
      <w:r w:rsidRPr="00541188">
        <w:rPr>
          <w:sz w:val="28"/>
          <w:szCs w:val="28"/>
        </w:rPr>
        <w:noBreakHyphen/>
        <w:t>159</w:t>
      </w:r>
    </w:p>
    <w:p w14:paraId="5FB4A7FF" w14:textId="194D47B4" w:rsidR="007F7460" w:rsidRPr="00541188" w:rsidRDefault="00554A08" w:rsidP="00554A08">
      <w:pPr>
        <w:pStyle w:val="NormalWeb"/>
        <w:rPr>
          <w:sz w:val="28"/>
          <w:szCs w:val="28"/>
        </w:rPr>
      </w:pPr>
      <w:r w:rsidRPr="00541188">
        <w:rPr>
          <w:sz w:val="28"/>
          <w:szCs w:val="28"/>
        </w:rPr>
        <w:t xml:space="preserve">[2] </w:t>
      </w:r>
      <w:r w:rsidRPr="00541188">
        <w:rPr>
          <w:sz w:val="28"/>
          <w:szCs w:val="28"/>
        </w:rPr>
        <w:t xml:space="preserve">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74E83A01" w14:textId="4914FD8D" w:rsidR="00AE4C42" w:rsidRPr="00541188" w:rsidRDefault="005F20D9" w:rsidP="00AE4C42">
      <w:pPr>
        <w:pStyle w:val="NormalWeb"/>
        <w:rPr>
          <w:i/>
          <w:iCs/>
          <w:sz w:val="28"/>
          <w:szCs w:val="28"/>
        </w:rPr>
      </w:pPr>
      <w:r w:rsidRPr="00541188">
        <w:rPr>
          <w:sz w:val="28"/>
          <w:szCs w:val="28"/>
        </w:rPr>
        <w:t xml:space="preserve">[3] </w:t>
      </w:r>
      <w:r w:rsidR="00AE4C42" w:rsidRPr="00541188">
        <w:rPr>
          <w:sz w:val="28"/>
          <w:szCs w:val="28"/>
        </w:rPr>
        <w:t xml:space="preserve">Shukla, G., </w:t>
      </w:r>
      <w:r w:rsidR="00AE4C42" w:rsidRPr="00541188">
        <w:rPr>
          <w:i/>
          <w:iCs/>
          <w:sz w:val="28"/>
          <w:szCs w:val="28"/>
        </w:rPr>
        <w:t>et al.</w:t>
      </w:r>
      <w:r w:rsidR="00AE4C42" w:rsidRPr="00541188">
        <w:rPr>
          <w:sz w:val="28"/>
          <w:szCs w:val="28"/>
        </w:rPr>
        <w:t xml:space="preserve"> (2026). NeuroFusion for robust and explainable multimodal deep learning in fine</w:t>
      </w:r>
      <w:r w:rsidR="00AE4C42" w:rsidRPr="00541188">
        <w:rPr>
          <w:sz w:val="28"/>
          <w:szCs w:val="28"/>
        </w:rPr>
        <w:noBreakHyphen/>
        <w:t>grained staging of Alzheimer’s Disease across imaging and clinical biomarkers</w:t>
      </w:r>
      <w:r w:rsidR="00AE4C42" w:rsidRPr="00541188">
        <w:rPr>
          <w:i/>
          <w:iCs/>
          <w:sz w:val="28"/>
          <w:szCs w:val="28"/>
        </w:rPr>
        <w:t xml:space="preserve">. Engineering, Technology &amp; Applied Science Research, 16(1), 32195–32202. </w:t>
      </w:r>
    </w:p>
    <w:p w14:paraId="51CEAAD0" w14:textId="736F80F6" w:rsidR="003F0406" w:rsidRPr="00541188" w:rsidRDefault="00D00261" w:rsidP="003F0406">
      <w:pPr>
        <w:pStyle w:val="NormalWeb"/>
        <w:rPr>
          <w:sz w:val="28"/>
          <w:szCs w:val="28"/>
          <w:rtl/>
        </w:rPr>
      </w:pPr>
      <w:r w:rsidRPr="00541188">
        <w:rPr>
          <w:sz w:val="28"/>
          <w:szCs w:val="28"/>
        </w:rPr>
        <w:t xml:space="preserve">[4] </w:t>
      </w:r>
      <w:r w:rsidR="003F0406" w:rsidRPr="00541188">
        <w:rPr>
          <w:sz w:val="28"/>
          <w:szCs w:val="28"/>
        </w:rPr>
        <w:t xml:space="preserve">Bekhet, S., </w:t>
      </w:r>
      <w:r w:rsidR="003F0406" w:rsidRPr="00541188">
        <w:rPr>
          <w:i/>
          <w:iCs/>
          <w:sz w:val="28"/>
          <w:szCs w:val="28"/>
        </w:rPr>
        <w:t>et al.</w:t>
      </w:r>
      <w:r w:rsidR="003F0406" w:rsidRPr="00541188">
        <w:rPr>
          <w:sz w:val="28"/>
          <w:szCs w:val="28"/>
        </w:rPr>
        <w:t xml:space="preserve"> (2025). Alzheimer disease predicting from clinical and MRI data using DeepALZNET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F32E7C">
      <w:pPr>
        <w:pStyle w:val="NormalWeb"/>
        <w:rPr>
          <w:sz w:val="28"/>
          <w:szCs w:val="28"/>
        </w:rPr>
      </w:pPr>
      <w:r w:rsidRPr="00541188">
        <w:rPr>
          <w:sz w:val="28"/>
          <w:szCs w:val="28"/>
        </w:rPr>
        <w:t xml:space="preserve">[5] </w:t>
      </w:r>
      <w:r w:rsidR="00F32E7C" w:rsidRPr="00541188">
        <w:rPr>
          <w:sz w:val="28"/>
          <w:szCs w:val="28"/>
        </w:rPr>
        <w:t xml:space="preserve">Abolpour Mofrad,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220E54">
      <w:pPr>
        <w:pStyle w:val="NormalWeb"/>
        <w:rPr>
          <w:sz w:val="28"/>
          <w:szCs w:val="28"/>
        </w:rPr>
      </w:pPr>
      <w:r w:rsidRPr="00541188">
        <w:rPr>
          <w:sz w:val="28"/>
          <w:szCs w:val="28"/>
        </w:rPr>
        <w:t xml:space="preserve">[6] </w:t>
      </w:r>
      <w:r w:rsidRPr="00541188">
        <w:rPr>
          <w:sz w:val="28"/>
          <w:szCs w:val="28"/>
        </w:rPr>
        <w:t xml:space="preserve">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C33383">
      <w:pPr>
        <w:pStyle w:val="NormalWeb"/>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700038DE" w14:textId="77777777" w:rsidR="00C33383" w:rsidRDefault="00C33383" w:rsidP="00220E54">
      <w:pPr>
        <w:pStyle w:val="NormalWeb"/>
        <w:rPr>
          <w:sz w:val="28"/>
          <w:szCs w:val="28"/>
        </w:rPr>
      </w:pPr>
    </w:p>
    <w:p w14:paraId="364D472D" w14:textId="77777777" w:rsidR="00C33383" w:rsidRPr="00541188" w:rsidRDefault="00C33383" w:rsidP="00220E54">
      <w:pPr>
        <w:pStyle w:val="NormalWeb"/>
        <w:rPr>
          <w:sz w:val="28"/>
          <w:szCs w:val="28"/>
        </w:rPr>
      </w:pPr>
    </w:p>
    <w:sectPr w:rsidR="00C33383"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C7E92" w14:textId="77777777" w:rsidR="002C5750" w:rsidRDefault="002C5750">
      <w:pPr>
        <w:spacing w:after="0" w:line="240" w:lineRule="auto"/>
      </w:pPr>
      <w:r>
        <w:separator/>
      </w:r>
    </w:p>
  </w:endnote>
  <w:endnote w:type="continuationSeparator" w:id="0">
    <w:p w14:paraId="71269139" w14:textId="77777777" w:rsidR="002C5750" w:rsidRDefault="002C5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200CA" w14:textId="77777777" w:rsidR="002C5750" w:rsidRDefault="002C5750">
      <w:pPr>
        <w:spacing w:after="0" w:line="240" w:lineRule="auto"/>
      </w:pPr>
      <w:r>
        <w:separator/>
      </w:r>
    </w:p>
  </w:footnote>
  <w:footnote w:type="continuationSeparator" w:id="0">
    <w:p w14:paraId="75FA6027" w14:textId="77777777" w:rsidR="002C5750" w:rsidRDefault="002C5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20857"/>
    <w:rsid w:val="0002236F"/>
    <w:rsid w:val="00032437"/>
    <w:rsid w:val="00056788"/>
    <w:rsid w:val="0006198B"/>
    <w:rsid w:val="00062AFE"/>
    <w:rsid w:val="0006397D"/>
    <w:rsid w:val="00085E2B"/>
    <w:rsid w:val="00094739"/>
    <w:rsid w:val="000B518F"/>
    <w:rsid w:val="000B6E24"/>
    <w:rsid w:val="000D1123"/>
    <w:rsid w:val="000D6B8B"/>
    <w:rsid w:val="000E4A33"/>
    <w:rsid w:val="000F7430"/>
    <w:rsid w:val="00125523"/>
    <w:rsid w:val="00137AFC"/>
    <w:rsid w:val="0014139D"/>
    <w:rsid w:val="00153F32"/>
    <w:rsid w:val="00162D6E"/>
    <w:rsid w:val="00167D2A"/>
    <w:rsid w:val="00182150"/>
    <w:rsid w:val="00184862"/>
    <w:rsid w:val="001A0305"/>
    <w:rsid w:val="001A7908"/>
    <w:rsid w:val="001B560A"/>
    <w:rsid w:val="001B6E1F"/>
    <w:rsid w:val="001C536E"/>
    <w:rsid w:val="001D0A09"/>
    <w:rsid w:val="001D16CB"/>
    <w:rsid w:val="001D7550"/>
    <w:rsid w:val="001E23C0"/>
    <w:rsid w:val="001E5C23"/>
    <w:rsid w:val="001E6326"/>
    <w:rsid w:val="001F1A66"/>
    <w:rsid w:val="001F2A7D"/>
    <w:rsid w:val="001F3F3A"/>
    <w:rsid w:val="0020618A"/>
    <w:rsid w:val="00213A8C"/>
    <w:rsid w:val="00220E54"/>
    <w:rsid w:val="00222FC1"/>
    <w:rsid w:val="00242782"/>
    <w:rsid w:val="0025454A"/>
    <w:rsid w:val="00281175"/>
    <w:rsid w:val="00283722"/>
    <w:rsid w:val="00290ABB"/>
    <w:rsid w:val="002A7C35"/>
    <w:rsid w:val="002C5750"/>
    <w:rsid w:val="00303E76"/>
    <w:rsid w:val="003234FD"/>
    <w:rsid w:val="00333218"/>
    <w:rsid w:val="00344B96"/>
    <w:rsid w:val="003505FF"/>
    <w:rsid w:val="003968D2"/>
    <w:rsid w:val="003C51FB"/>
    <w:rsid w:val="003C74F3"/>
    <w:rsid w:val="003F0406"/>
    <w:rsid w:val="0041674E"/>
    <w:rsid w:val="00430045"/>
    <w:rsid w:val="00431DEC"/>
    <w:rsid w:val="00433453"/>
    <w:rsid w:val="0046363C"/>
    <w:rsid w:val="0046687E"/>
    <w:rsid w:val="00475D07"/>
    <w:rsid w:val="0048258E"/>
    <w:rsid w:val="00492476"/>
    <w:rsid w:val="00496408"/>
    <w:rsid w:val="00496968"/>
    <w:rsid w:val="004A2AF1"/>
    <w:rsid w:val="004D283E"/>
    <w:rsid w:val="004D50CC"/>
    <w:rsid w:val="004F5896"/>
    <w:rsid w:val="00501361"/>
    <w:rsid w:val="00503203"/>
    <w:rsid w:val="00511F68"/>
    <w:rsid w:val="00532F7A"/>
    <w:rsid w:val="0053431E"/>
    <w:rsid w:val="00541188"/>
    <w:rsid w:val="00545CAE"/>
    <w:rsid w:val="00550F87"/>
    <w:rsid w:val="005515C2"/>
    <w:rsid w:val="00551FDD"/>
    <w:rsid w:val="00554A08"/>
    <w:rsid w:val="00554CDA"/>
    <w:rsid w:val="00571FAF"/>
    <w:rsid w:val="00573BA1"/>
    <w:rsid w:val="00593B70"/>
    <w:rsid w:val="005A0DAB"/>
    <w:rsid w:val="005B732C"/>
    <w:rsid w:val="005B78F3"/>
    <w:rsid w:val="005C7FDC"/>
    <w:rsid w:val="005D280B"/>
    <w:rsid w:val="005E5480"/>
    <w:rsid w:val="005E7524"/>
    <w:rsid w:val="005F20D9"/>
    <w:rsid w:val="006230B4"/>
    <w:rsid w:val="0063131C"/>
    <w:rsid w:val="00637283"/>
    <w:rsid w:val="00650535"/>
    <w:rsid w:val="006552CA"/>
    <w:rsid w:val="00657507"/>
    <w:rsid w:val="0068116F"/>
    <w:rsid w:val="00686D32"/>
    <w:rsid w:val="00695AC2"/>
    <w:rsid w:val="006A2E97"/>
    <w:rsid w:val="006A6BD3"/>
    <w:rsid w:val="006B169B"/>
    <w:rsid w:val="006E095F"/>
    <w:rsid w:val="00703B13"/>
    <w:rsid w:val="00717FE2"/>
    <w:rsid w:val="00745149"/>
    <w:rsid w:val="007468E5"/>
    <w:rsid w:val="00762DA6"/>
    <w:rsid w:val="00776E6C"/>
    <w:rsid w:val="00780C5E"/>
    <w:rsid w:val="007867C8"/>
    <w:rsid w:val="007C039E"/>
    <w:rsid w:val="007C5DC3"/>
    <w:rsid w:val="007C635C"/>
    <w:rsid w:val="007F7460"/>
    <w:rsid w:val="00830DBB"/>
    <w:rsid w:val="00841290"/>
    <w:rsid w:val="008549BD"/>
    <w:rsid w:val="00856615"/>
    <w:rsid w:val="00856884"/>
    <w:rsid w:val="00865B7B"/>
    <w:rsid w:val="00875F7C"/>
    <w:rsid w:val="0088487C"/>
    <w:rsid w:val="0089156D"/>
    <w:rsid w:val="008A5D6B"/>
    <w:rsid w:val="008B7D9C"/>
    <w:rsid w:val="008C2C24"/>
    <w:rsid w:val="008F1F37"/>
    <w:rsid w:val="008F5C64"/>
    <w:rsid w:val="008F7336"/>
    <w:rsid w:val="00905637"/>
    <w:rsid w:val="00916134"/>
    <w:rsid w:val="00932B25"/>
    <w:rsid w:val="009368F6"/>
    <w:rsid w:val="00944E00"/>
    <w:rsid w:val="00957B15"/>
    <w:rsid w:val="00963C65"/>
    <w:rsid w:val="00967D69"/>
    <w:rsid w:val="00970D91"/>
    <w:rsid w:val="00970FA9"/>
    <w:rsid w:val="009A6669"/>
    <w:rsid w:val="009C4D24"/>
    <w:rsid w:val="009F6BD3"/>
    <w:rsid w:val="009F7F09"/>
    <w:rsid w:val="00A03800"/>
    <w:rsid w:val="00A16A12"/>
    <w:rsid w:val="00A2398B"/>
    <w:rsid w:val="00A2510A"/>
    <w:rsid w:val="00A4474E"/>
    <w:rsid w:val="00A47807"/>
    <w:rsid w:val="00A65A99"/>
    <w:rsid w:val="00A65F63"/>
    <w:rsid w:val="00A709F6"/>
    <w:rsid w:val="00A80543"/>
    <w:rsid w:val="00A80894"/>
    <w:rsid w:val="00A90278"/>
    <w:rsid w:val="00A91910"/>
    <w:rsid w:val="00A96B2F"/>
    <w:rsid w:val="00AA559B"/>
    <w:rsid w:val="00AA5859"/>
    <w:rsid w:val="00AB22AE"/>
    <w:rsid w:val="00AB7857"/>
    <w:rsid w:val="00AD34B1"/>
    <w:rsid w:val="00AE2200"/>
    <w:rsid w:val="00AE4C42"/>
    <w:rsid w:val="00B01BFC"/>
    <w:rsid w:val="00B03E80"/>
    <w:rsid w:val="00B05E58"/>
    <w:rsid w:val="00B06EF1"/>
    <w:rsid w:val="00B07865"/>
    <w:rsid w:val="00B21660"/>
    <w:rsid w:val="00B30327"/>
    <w:rsid w:val="00B329A8"/>
    <w:rsid w:val="00B34934"/>
    <w:rsid w:val="00B526CE"/>
    <w:rsid w:val="00B55264"/>
    <w:rsid w:val="00B568AE"/>
    <w:rsid w:val="00B578B9"/>
    <w:rsid w:val="00B9089A"/>
    <w:rsid w:val="00BB0EB1"/>
    <w:rsid w:val="00BB5C24"/>
    <w:rsid w:val="00BC52A7"/>
    <w:rsid w:val="00BD17A0"/>
    <w:rsid w:val="00BE1C9C"/>
    <w:rsid w:val="00BE3933"/>
    <w:rsid w:val="00BF26A3"/>
    <w:rsid w:val="00BF5330"/>
    <w:rsid w:val="00C1067C"/>
    <w:rsid w:val="00C114DA"/>
    <w:rsid w:val="00C241F5"/>
    <w:rsid w:val="00C273AA"/>
    <w:rsid w:val="00C33383"/>
    <w:rsid w:val="00C41546"/>
    <w:rsid w:val="00C66E2D"/>
    <w:rsid w:val="00C82917"/>
    <w:rsid w:val="00CA6A27"/>
    <w:rsid w:val="00CB1595"/>
    <w:rsid w:val="00CB2C4E"/>
    <w:rsid w:val="00CC7039"/>
    <w:rsid w:val="00CD6CE0"/>
    <w:rsid w:val="00CD6D7B"/>
    <w:rsid w:val="00CE102F"/>
    <w:rsid w:val="00D00261"/>
    <w:rsid w:val="00D03DA4"/>
    <w:rsid w:val="00D25F1C"/>
    <w:rsid w:val="00D2769C"/>
    <w:rsid w:val="00D34C49"/>
    <w:rsid w:val="00D41ADF"/>
    <w:rsid w:val="00D4301D"/>
    <w:rsid w:val="00D5465D"/>
    <w:rsid w:val="00D570DF"/>
    <w:rsid w:val="00D571BA"/>
    <w:rsid w:val="00D67156"/>
    <w:rsid w:val="00D72592"/>
    <w:rsid w:val="00D72A1B"/>
    <w:rsid w:val="00D74F46"/>
    <w:rsid w:val="00DA32A0"/>
    <w:rsid w:val="00DA78D7"/>
    <w:rsid w:val="00DA7B8B"/>
    <w:rsid w:val="00DB3789"/>
    <w:rsid w:val="00DD49C3"/>
    <w:rsid w:val="00DD796A"/>
    <w:rsid w:val="00DE2273"/>
    <w:rsid w:val="00DF372D"/>
    <w:rsid w:val="00DF4FA6"/>
    <w:rsid w:val="00E1533D"/>
    <w:rsid w:val="00E43FEA"/>
    <w:rsid w:val="00E446C3"/>
    <w:rsid w:val="00E5105D"/>
    <w:rsid w:val="00E534D7"/>
    <w:rsid w:val="00E55C20"/>
    <w:rsid w:val="00E60A24"/>
    <w:rsid w:val="00E662D1"/>
    <w:rsid w:val="00E815C8"/>
    <w:rsid w:val="00E86026"/>
    <w:rsid w:val="00EA20A6"/>
    <w:rsid w:val="00EA2F47"/>
    <w:rsid w:val="00EA512E"/>
    <w:rsid w:val="00EC1F51"/>
    <w:rsid w:val="00ED0A4D"/>
    <w:rsid w:val="00EE40B9"/>
    <w:rsid w:val="00EE4473"/>
    <w:rsid w:val="00EE5B95"/>
    <w:rsid w:val="00EF06AF"/>
    <w:rsid w:val="00EF3C25"/>
    <w:rsid w:val="00F237D7"/>
    <w:rsid w:val="00F32E7C"/>
    <w:rsid w:val="00F42206"/>
    <w:rsid w:val="00F42CC3"/>
    <w:rsid w:val="00F57895"/>
    <w:rsid w:val="00F66561"/>
    <w:rsid w:val="00F75B3F"/>
    <w:rsid w:val="00F80519"/>
    <w:rsid w:val="00F960C5"/>
    <w:rsid w:val="00FA18B2"/>
    <w:rsid w:val="00FC09F6"/>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299</TotalTime>
  <Pages>13</Pages>
  <Words>3103</Words>
  <Characters>17690</Characters>
  <Application>Microsoft Office Word</Application>
  <DocSecurity>0</DocSecurity>
  <Lines>147</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99</cp:revision>
  <dcterms:created xsi:type="dcterms:W3CDTF">2026-03-05T10:55:00Z</dcterms:created>
  <dcterms:modified xsi:type="dcterms:W3CDTF">2026-03-06T22:59:00Z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