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bookmarkStart w:id="0" w:name="_Toc226811653"/>
      <w:r w:rsidRPr="00AA559B">
        <w:rPr>
          <w:noProof/>
        </w:rPr>
        <w:drawing>
          <wp:anchor distT="0" distB="0" distL="114300" distR="114300" simplePos="0" relativeHeight="251651072" behindDoc="1" locked="0" layoutInCell="1" allowOverlap="1" wp14:anchorId="0F98AF7E" wp14:editId="603E7C82">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492FA38F" w14:textId="3E2C0F92" w:rsidR="006B4DF4" w:rsidRPr="0092720C" w:rsidRDefault="0092720C" w:rsidP="0092720C">
      <w:pPr>
        <w:pStyle w:val="Heading1"/>
        <w:ind w:left="-90" w:right="-288"/>
        <w:jc w:val="center"/>
      </w:pPr>
      <w:bookmarkStart w:id="1" w:name="_Toc226811654"/>
      <w:r>
        <w:t>AI-Driven Prediction of Performance Risks and Team Dynamics in</w:t>
      </w:r>
      <w:r w:rsidR="00261DE3">
        <w:t xml:space="preserve"> Information Technology</w:t>
      </w:r>
      <w:r>
        <w:t xml:space="preserve"> Projects</w:t>
      </w:r>
      <w:bookmarkEnd w:id="1"/>
    </w:p>
    <w:p w14:paraId="1CD6C4D4" w14:textId="77777777" w:rsidR="0092720C" w:rsidRDefault="0092720C" w:rsidP="00AA559B">
      <w:pPr>
        <w:spacing w:after="376" w:line="249" w:lineRule="auto"/>
        <w:ind w:left="0" w:right="1366" w:firstLine="4"/>
        <w:jc w:val="center"/>
        <w:rPr>
          <w:sz w:val="32"/>
        </w:rPr>
      </w:pPr>
    </w:p>
    <w:p w14:paraId="334C362A" w14:textId="04AF03C1" w:rsidR="000B518F" w:rsidRDefault="00AA559B" w:rsidP="00AA559B">
      <w:pPr>
        <w:spacing w:after="376" w:line="249" w:lineRule="auto"/>
        <w:ind w:left="0" w:right="1366" w:firstLine="4"/>
        <w:jc w:val="center"/>
      </w:pPr>
      <w:r>
        <w:rPr>
          <w:sz w:val="32"/>
        </w:rPr>
        <w:t>Prepared By</w:t>
      </w:r>
      <w:r w:rsidR="003C51FB">
        <w:rPr>
          <w:sz w:val="40"/>
        </w:rPr>
        <w:t xml:space="preserve"> </w:t>
      </w:r>
    </w:p>
    <w:p w14:paraId="0DC6C174" w14:textId="3108B3A1" w:rsidR="000B518F" w:rsidRPr="00AA559B" w:rsidRDefault="00AA559B" w:rsidP="00AA559B">
      <w:pPr>
        <w:spacing w:after="252" w:line="259" w:lineRule="auto"/>
        <w:ind w:left="0" w:firstLine="0"/>
        <w:jc w:val="center"/>
        <w:rPr>
          <w:bCs/>
          <w:sz w:val="32"/>
          <w:szCs w:val="32"/>
        </w:rPr>
      </w:pPr>
      <w:r w:rsidRPr="00AA559B">
        <w:rPr>
          <w:bCs/>
          <w:sz w:val="32"/>
          <w:szCs w:val="32"/>
        </w:rPr>
        <w:t>Name</w:t>
      </w:r>
      <w:r w:rsidR="00016CCE">
        <w:rPr>
          <w:bCs/>
          <w:sz w:val="32"/>
          <w:szCs w:val="32"/>
        </w:rPr>
        <w:t>: Ammar Mohammad Wassas</w:t>
      </w:r>
      <w:r w:rsidRPr="00AA559B">
        <w:rPr>
          <w:bCs/>
          <w:sz w:val="32"/>
          <w:szCs w:val="32"/>
        </w:rPr>
        <w:tab/>
      </w:r>
      <w:r w:rsidRPr="00AA559B">
        <w:rPr>
          <w:bCs/>
          <w:sz w:val="32"/>
          <w:szCs w:val="32"/>
        </w:rPr>
        <w:tab/>
      </w:r>
      <w:r w:rsidRPr="00AA559B">
        <w:rPr>
          <w:bCs/>
          <w:sz w:val="32"/>
          <w:szCs w:val="32"/>
        </w:rPr>
        <w:tab/>
        <w:t>ID No.:</w:t>
      </w:r>
      <w:r w:rsidR="00016CCE">
        <w:rPr>
          <w:bCs/>
          <w:sz w:val="32"/>
          <w:szCs w:val="32"/>
        </w:rPr>
        <w:t>253002052</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74F67DC8" w:rsidR="00AA559B" w:rsidRPr="00AA559B" w:rsidRDefault="0092720C" w:rsidP="00AA559B">
      <w:pPr>
        <w:spacing w:after="0" w:line="360" w:lineRule="auto"/>
        <w:ind w:left="0" w:right="94" w:firstLine="4"/>
        <w:jc w:val="center"/>
        <w:rPr>
          <w:sz w:val="32"/>
          <w:szCs w:val="32"/>
        </w:rPr>
      </w:pPr>
      <w:r w:rsidRPr="00AA559B">
        <w:rPr>
          <w:sz w:val="32"/>
          <w:szCs w:val="32"/>
        </w:rPr>
        <w:t>College</w:t>
      </w:r>
      <w:r w:rsidR="00AA559B" w:rsidRPr="00AA559B">
        <w:rPr>
          <w:sz w:val="32"/>
          <w:szCs w:val="32"/>
        </w:rPr>
        <w:t xml:space="preserv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50D7666D" w:rsidR="000B518F" w:rsidRDefault="00AA559B" w:rsidP="00AA559B">
      <w:pPr>
        <w:spacing w:after="235" w:line="249" w:lineRule="auto"/>
        <w:ind w:left="0" w:right="1367" w:firstLine="4"/>
        <w:jc w:val="center"/>
        <w:rPr>
          <w:sz w:val="32"/>
          <w:szCs w:val="32"/>
        </w:rPr>
      </w:pPr>
      <w:r w:rsidRPr="00AA559B">
        <w:rPr>
          <w:sz w:val="32"/>
          <w:szCs w:val="32"/>
        </w:rPr>
        <w:t xml:space="preserve">Supervisor Name: </w:t>
      </w:r>
      <w:r w:rsidR="00016CCE">
        <w:rPr>
          <w:sz w:val="32"/>
          <w:szCs w:val="32"/>
        </w:rPr>
        <w:t>Dr. Mohamed Essa</w:t>
      </w:r>
    </w:p>
    <w:p w14:paraId="3794069F" w14:textId="19223C70" w:rsidR="00AA559B" w:rsidRDefault="00AA559B" w:rsidP="00AA559B">
      <w:pPr>
        <w:spacing w:after="235" w:line="249" w:lineRule="auto"/>
        <w:ind w:left="0" w:right="1367" w:firstLine="4"/>
        <w:jc w:val="center"/>
        <w:rPr>
          <w:sz w:val="32"/>
          <w:szCs w:val="32"/>
        </w:rPr>
      </w:pPr>
      <w:r>
        <w:rPr>
          <w:sz w:val="32"/>
          <w:szCs w:val="32"/>
        </w:rPr>
        <w:t>Collage of Informatics, Midocean University, Comoros</w:t>
      </w:r>
    </w:p>
    <w:p w14:paraId="0DE62325" w14:textId="4F9F58D8" w:rsidR="000B518F" w:rsidRDefault="00AA559B" w:rsidP="00AA559B">
      <w:pPr>
        <w:spacing w:after="235" w:line="249" w:lineRule="auto"/>
        <w:ind w:left="0" w:right="1367" w:firstLine="4"/>
        <w:jc w:val="center"/>
        <w:rPr>
          <w:sz w:val="32"/>
          <w:szCs w:val="32"/>
        </w:rPr>
      </w:pPr>
      <w:r>
        <w:rPr>
          <w:sz w:val="32"/>
          <w:szCs w:val="32"/>
        </w:rPr>
        <w:t>Email</w:t>
      </w:r>
      <w:r w:rsidR="001C4384">
        <w:rPr>
          <w:sz w:val="32"/>
          <w:szCs w:val="32"/>
        </w:rPr>
        <w:t xml:space="preserve">: </w:t>
      </w:r>
      <w:hyperlink r:id="rId12" w:history="1">
        <w:r w:rsidR="001C4384" w:rsidRPr="00B26BD2">
          <w:rPr>
            <w:rStyle w:val="Hyperlink"/>
            <w:sz w:val="32"/>
            <w:szCs w:val="32"/>
          </w:rPr>
          <w:t>253002052@st.midocean.edu.km</w:t>
        </w:r>
      </w:hyperlink>
    </w:p>
    <w:p w14:paraId="503920F7" w14:textId="77777777" w:rsidR="001C4384" w:rsidRPr="00AA559B" w:rsidRDefault="001C4384" w:rsidP="00AA559B">
      <w:pPr>
        <w:spacing w:after="235" w:line="249" w:lineRule="auto"/>
        <w:ind w:left="0" w:right="1367" w:firstLine="4"/>
        <w:jc w:val="center"/>
        <w:rPr>
          <w:sz w:val="32"/>
          <w:szCs w:val="32"/>
          <w:lang w:bidi="ar-EG"/>
        </w:rPr>
      </w:pPr>
    </w:p>
    <w:p w14:paraId="058D1DDF" w14:textId="5D310FEE" w:rsidR="0092720C" w:rsidRPr="0092720C" w:rsidRDefault="0092720C" w:rsidP="0092720C">
      <w:pPr>
        <w:pStyle w:val="Heading1"/>
        <w:ind w:left="0"/>
      </w:pPr>
      <w:bookmarkStart w:id="2" w:name="_Toc226811655"/>
      <w:r w:rsidRPr="0092720C">
        <w:lastRenderedPageBreak/>
        <w:t>Abstract</w:t>
      </w:r>
      <w:bookmarkEnd w:id="2"/>
    </w:p>
    <w:p w14:paraId="715EE887" w14:textId="1154B6E0" w:rsidR="00F54DB7" w:rsidRDefault="004A2334" w:rsidP="00F54DB7">
      <w:pPr>
        <w:spacing w:after="160" w:line="259" w:lineRule="auto"/>
        <w:ind w:left="450" w:firstLine="0"/>
        <w:rPr>
          <w:szCs w:val="20"/>
        </w:rPr>
      </w:pPr>
      <w:r>
        <w:rPr>
          <w:szCs w:val="20"/>
        </w:rPr>
        <w:t>T</w:t>
      </w:r>
      <w:r w:rsidR="00F54DB7">
        <w:rPr>
          <w:szCs w:val="20"/>
        </w:rPr>
        <w:t xml:space="preserve">he proposed method </w:t>
      </w:r>
      <w:r>
        <w:rPr>
          <w:szCs w:val="20"/>
        </w:rPr>
        <w:t>addresses</w:t>
      </w:r>
      <w:r w:rsidR="00F54DB7">
        <w:rPr>
          <w:szCs w:val="20"/>
        </w:rPr>
        <w:t xml:space="preserve"> the growing complexity of </w:t>
      </w:r>
      <w:r w:rsidR="00261DE3">
        <w:rPr>
          <w:szCs w:val="20"/>
        </w:rPr>
        <w:t>Information Technology (IT)</w:t>
      </w:r>
      <w:r w:rsidR="00F54DB7">
        <w:rPr>
          <w:szCs w:val="20"/>
        </w:rPr>
        <w:t xml:space="preserve"> delivery and addresses the </w:t>
      </w:r>
      <w:r w:rsidR="0092720C">
        <w:rPr>
          <w:szCs w:val="20"/>
        </w:rPr>
        <w:t xml:space="preserve">critical challenge of identifying performance risks within IT project teams through the analysis of team dynamics and behavioral states. </w:t>
      </w:r>
    </w:p>
    <w:p w14:paraId="59647CDA" w14:textId="3ED4B5AF" w:rsidR="0092720C" w:rsidRDefault="00F54DB7" w:rsidP="00E066EB">
      <w:pPr>
        <w:spacing w:after="160" w:line="259" w:lineRule="auto"/>
        <w:ind w:left="450" w:firstLine="0"/>
        <w:rPr>
          <w:szCs w:val="20"/>
        </w:rPr>
      </w:pPr>
      <w:r>
        <w:rPr>
          <w:szCs w:val="20"/>
        </w:rPr>
        <w:t xml:space="preserve">Historically, Project management has relied on manual reporting systems which, </w:t>
      </w:r>
      <w:r w:rsidR="00E066EB">
        <w:rPr>
          <w:szCs w:val="20"/>
        </w:rPr>
        <w:t xml:space="preserve">as documented in the evolution of PMO standards, often suffers from subjectivity and time lags between an issue arising and its detection. To overcome </w:t>
      </w:r>
      <w:r w:rsidR="00562EB7">
        <w:rPr>
          <w:szCs w:val="20"/>
        </w:rPr>
        <w:t>these limitations</w:t>
      </w:r>
      <w:r w:rsidR="00E066EB">
        <w:rPr>
          <w:szCs w:val="20"/>
        </w:rPr>
        <w:t xml:space="preserve">, </w:t>
      </w:r>
      <w:r w:rsidR="00562EB7">
        <w:rPr>
          <w:szCs w:val="20"/>
        </w:rPr>
        <w:t>the</w:t>
      </w:r>
      <w:r w:rsidR="00E066EB">
        <w:rPr>
          <w:szCs w:val="20"/>
        </w:rPr>
        <w:t xml:space="preserve"> proposed work </w:t>
      </w:r>
      <w:r w:rsidR="00562EB7">
        <w:rPr>
          <w:szCs w:val="20"/>
        </w:rPr>
        <w:t>utilizes Artificial</w:t>
      </w:r>
      <w:r w:rsidR="00E066EB">
        <w:rPr>
          <w:szCs w:val="20"/>
        </w:rPr>
        <w:t xml:space="preserve"> Intelligence (AI) and Computer Vision </w:t>
      </w:r>
      <w:r w:rsidR="00562EB7">
        <w:rPr>
          <w:szCs w:val="20"/>
        </w:rPr>
        <w:t>techniques, specifically</w:t>
      </w:r>
      <w:r w:rsidR="00E066EB">
        <w:rPr>
          <w:szCs w:val="20"/>
        </w:rPr>
        <w:t xml:space="preserve"> leveraging architectures like YOLOv8 for posture analysis and CNN-based affective computing for emotional state recognition. By training on standardized image datasets including DAiSEE and </w:t>
      </w:r>
      <w:proofErr w:type="spellStart"/>
      <w:r w:rsidR="00E066EB">
        <w:rPr>
          <w:szCs w:val="20"/>
        </w:rPr>
        <w:t>AffectNet</w:t>
      </w:r>
      <w:proofErr w:type="spellEnd"/>
      <w:r w:rsidR="00E066EB">
        <w:rPr>
          <w:szCs w:val="20"/>
        </w:rPr>
        <w:t>, the framework aims to translate static workspace</w:t>
      </w:r>
      <w:r w:rsidR="00562EB7">
        <w:rPr>
          <w:szCs w:val="20"/>
        </w:rPr>
        <w:t xml:space="preserve"> snapshots into objective data.</w:t>
      </w:r>
    </w:p>
    <w:p w14:paraId="2D2E6A6B" w14:textId="13B5719E" w:rsidR="00562EB7" w:rsidRDefault="00562EB7" w:rsidP="00E066EB">
      <w:pPr>
        <w:spacing w:after="160" w:line="259" w:lineRule="auto"/>
        <w:ind w:left="450" w:firstLine="0"/>
        <w:rPr>
          <w:b/>
          <w:bCs/>
          <w:szCs w:val="20"/>
        </w:rPr>
      </w:pPr>
      <w:r>
        <w:rPr>
          <w:szCs w:val="20"/>
        </w:rPr>
        <w:t>The expected results include a high-precision risk-scoring a</w:t>
      </w:r>
      <w:r w:rsidR="004A2334">
        <w:rPr>
          <w:szCs w:val="20"/>
        </w:rPr>
        <w:t xml:space="preserve">lgorithm capable of detecting early warning signs of team burnout and disengagement. This proposed approach aims to provide a proactive, evidence-based tool for project managers to mitigate human-centric risks before they impact project milestones. </w:t>
      </w:r>
      <w:r>
        <w:rPr>
          <w:szCs w:val="20"/>
        </w:rPr>
        <w:t xml:space="preserve"> </w:t>
      </w:r>
    </w:p>
    <w:p w14:paraId="4D01ED91" w14:textId="77777777" w:rsidR="0092720C" w:rsidRDefault="0092720C" w:rsidP="0092720C">
      <w:pPr>
        <w:spacing w:after="160" w:line="259" w:lineRule="auto"/>
        <w:ind w:left="450" w:firstLine="0"/>
        <w:jc w:val="left"/>
        <w:rPr>
          <w:b/>
          <w:bCs/>
          <w:szCs w:val="20"/>
        </w:rPr>
      </w:pPr>
    </w:p>
    <w:p w14:paraId="32EFBD4F" w14:textId="2CFB1320" w:rsidR="00F54DB7" w:rsidRPr="00F54DB7" w:rsidRDefault="00F54DB7" w:rsidP="0092720C">
      <w:pPr>
        <w:spacing w:after="160" w:line="259" w:lineRule="auto"/>
        <w:ind w:left="450" w:firstLine="0"/>
        <w:jc w:val="left"/>
        <w:rPr>
          <w:szCs w:val="20"/>
        </w:rPr>
      </w:pPr>
    </w:p>
    <w:p w14:paraId="1993FC1F" w14:textId="77777777" w:rsidR="00F54DB7" w:rsidRDefault="00F54DB7" w:rsidP="0092720C">
      <w:pPr>
        <w:spacing w:after="160" w:line="259" w:lineRule="auto"/>
        <w:ind w:left="450" w:firstLine="0"/>
        <w:jc w:val="left"/>
        <w:rPr>
          <w:b/>
          <w:bCs/>
          <w:szCs w:val="20"/>
        </w:rPr>
      </w:pPr>
    </w:p>
    <w:p w14:paraId="61778DA7" w14:textId="77777777" w:rsidR="00F54DB7" w:rsidRDefault="00F54DB7" w:rsidP="0092720C">
      <w:pPr>
        <w:spacing w:after="160" w:line="259" w:lineRule="auto"/>
        <w:ind w:left="450" w:firstLine="0"/>
        <w:jc w:val="left"/>
        <w:rPr>
          <w:b/>
          <w:bCs/>
          <w:szCs w:val="20"/>
        </w:rPr>
      </w:pPr>
    </w:p>
    <w:p w14:paraId="1732BE35" w14:textId="77777777" w:rsidR="00F54DB7" w:rsidRDefault="00F54DB7" w:rsidP="0092720C">
      <w:pPr>
        <w:spacing w:after="160" w:line="259" w:lineRule="auto"/>
        <w:ind w:left="450" w:firstLine="0"/>
        <w:jc w:val="left"/>
        <w:rPr>
          <w:b/>
          <w:bCs/>
          <w:szCs w:val="20"/>
        </w:rPr>
      </w:pPr>
    </w:p>
    <w:p w14:paraId="51A54A46" w14:textId="77777777" w:rsidR="0092720C" w:rsidRDefault="0092720C" w:rsidP="0092720C">
      <w:pPr>
        <w:spacing w:after="160" w:line="259" w:lineRule="auto"/>
        <w:ind w:left="450" w:firstLine="0"/>
        <w:jc w:val="left"/>
        <w:rPr>
          <w:b/>
          <w:bCs/>
          <w:szCs w:val="20"/>
        </w:rPr>
      </w:pPr>
    </w:p>
    <w:p w14:paraId="1B5F925A" w14:textId="77777777" w:rsidR="004A2334" w:rsidRDefault="004A2334">
      <w:pPr>
        <w:spacing w:after="160" w:line="259" w:lineRule="auto"/>
        <w:ind w:left="0" w:firstLine="0"/>
        <w:jc w:val="left"/>
        <w:rPr>
          <w:b/>
        </w:rPr>
      </w:pPr>
      <w:r>
        <w:rPr>
          <w:b/>
        </w:rPr>
        <w:br w:type="page"/>
      </w:r>
    </w:p>
    <w:sdt>
      <w:sdtPr>
        <w:id w:val="1216166491"/>
        <w:docPartObj>
          <w:docPartGallery w:val="Table of Contents"/>
          <w:docPartUnique/>
        </w:docPartObj>
      </w:sdtPr>
      <w:sdtEndPr>
        <w:rPr>
          <w:bCs/>
          <w:noProof/>
          <w:sz w:val="28"/>
        </w:rPr>
      </w:sdtEndPr>
      <w:sdtContent>
        <w:p w14:paraId="7450722D" w14:textId="56260360" w:rsidR="00FE5AB4" w:rsidRDefault="00FE5AB4" w:rsidP="00FE5AB4">
          <w:pPr>
            <w:pStyle w:val="Heading1"/>
            <w:ind w:left="90"/>
            <w:jc w:val="center"/>
          </w:pPr>
          <w:r>
            <w:t>Table of Contents</w:t>
          </w:r>
        </w:p>
        <w:p w14:paraId="0A02B481" w14:textId="05B98463" w:rsidR="00FE5AB4" w:rsidRDefault="00FE5AB4">
          <w:pPr>
            <w:pStyle w:val="TOC2"/>
            <w:tabs>
              <w:tab w:val="right" w:leader="dot" w:pos="9422"/>
            </w:tabs>
            <w:rPr>
              <w:noProof/>
            </w:rPr>
          </w:pPr>
          <w:r>
            <w:fldChar w:fldCharType="begin"/>
          </w:r>
          <w:r>
            <w:instrText xml:space="preserve"> TOC \o "1-3" \h \z \u </w:instrText>
          </w:r>
          <w:r>
            <w:fldChar w:fldCharType="separate"/>
          </w:r>
        </w:p>
        <w:p w14:paraId="5C29EBB6" w14:textId="7557110E" w:rsidR="00FE5AB4" w:rsidRDefault="00FE5AB4">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6811655" w:history="1">
            <w:r w:rsidRPr="008F4CAB">
              <w:rPr>
                <w:rStyle w:val="Hyperlink"/>
                <w:noProof/>
              </w:rPr>
              <w:t>Abstract</w:t>
            </w:r>
            <w:r>
              <w:rPr>
                <w:noProof/>
                <w:webHidden/>
              </w:rPr>
              <w:tab/>
            </w:r>
            <w:r>
              <w:rPr>
                <w:noProof/>
                <w:webHidden/>
              </w:rPr>
              <w:fldChar w:fldCharType="begin"/>
            </w:r>
            <w:r>
              <w:rPr>
                <w:noProof/>
                <w:webHidden/>
              </w:rPr>
              <w:instrText xml:space="preserve"> PAGEREF _Toc226811655 \h </w:instrText>
            </w:r>
            <w:r>
              <w:rPr>
                <w:noProof/>
                <w:webHidden/>
              </w:rPr>
            </w:r>
            <w:r>
              <w:rPr>
                <w:noProof/>
                <w:webHidden/>
              </w:rPr>
              <w:fldChar w:fldCharType="separate"/>
            </w:r>
            <w:r w:rsidR="008A7D89">
              <w:rPr>
                <w:noProof/>
                <w:webHidden/>
              </w:rPr>
              <w:t>2</w:t>
            </w:r>
            <w:r>
              <w:rPr>
                <w:noProof/>
                <w:webHidden/>
              </w:rPr>
              <w:fldChar w:fldCharType="end"/>
            </w:r>
          </w:hyperlink>
        </w:p>
        <w:p w14:paraId="4F447D75" w14:textId="46052D1D" w:rsidR="00FE5AB4" w:rsidRDefault="00FE5AB4">
          <w:pPr>
            <w:pStyle w:val="TOC1"/>
            <w:tabs>
              <w:tab w:val="left" w:pos="480"/>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6811656" w:history="1">
            <w:r w:rsidRPr="008F4CAB">
              <w:rPr>
                <w:rStyle w:val="Hyperlink"/>
                <w:noProof/>
              </w:rPr>
              <w:t>1.</w:t>
            </w:r>
            <w:r>
              <w:rPr>
                <w:rFonts w:asciiTheme="minorHAnsi" w:eastAsiaTheme="minorEastAsia" w:hAnsiTheme="minorHAnsi" w:cstheme="minorBidi"/>
                <w:b w:val="0"/>
                <w:noProof/>
                <w:color w:val="auto"/>
                <w:kern w:val="2"/>
                <w:sz w:val="24"/>
                <w:szCs w:val="24"/>
                <w14:ligatures w14:val="standardContextual"/>
              </w:rPr>
              <w:tab/>
            </w:r>
            <w:r w:rsidRPr="008F4CAB">
              <w:rPr>
                <w:rStyle w:val="Hyperlink"/>
                <w:noProof/>
              </w:rPr>
              <w:t>Chapter 1 Introduction</w:t>
            </w:r>
            <w:r>
              <w:rPr>
                <w:noProof/>
                <w:webHidden/>
              </w:rPr>
              <w:tab/>
            </w:r>
            <w:r>
              <w:rPr>
                <w:noProof/>
                <w:webHidden/>
              </w:rPr>
              <w:fldChar w:fldCharType="begin"/>
            </w:r>
            <w:r>
              <w:rPr>
                <w:noProof/>
                <w:webHidden/>
              </w:rPr>
              <w:instrText xml:space="preserve"> PAGEREF _Toc226811656 \h </w:instrText>
            </w:r>
            <w:r>
              <w:rPr>
                <w:noProof/>
                <w:webHidden/>
              </w:rPr>
            </w:r>
            <w:r>
              <w:rPr>
                <w:noProof/>
                <w:webHidden/>
              </w:rPr>
              <w:fldChar w:fldCharType="separate"/>
            </w:r>
            <w:r w:rsidR="008A7D89">
              <w:rPr>
                <w:noProof/>
                <w:webHidden/>
              </w:rPr>
              <w:t>4</w:t>
            </w:r>
            <w:r>
              <w:rPr>
                <w:noProof/>
                <w:webHidden/>
              </w:rPr>
              <w:fldChar w:fldCharType="end"/>
            </w:r>
          </w:hyperlink>
        </w:p>
        <w:p w14:paraId="118DD144" w14:textId="5DE749D9" w:rsidR="00FE5AB4" w:rsidRDefault="00FE5AB4">
          <w:pPr>
            <w:pStyle w:val="TOC3"/>
            <w:tabs>
              <w:tab w:val="left" w:pos="1200"/>
              <w:tab w:val="right" w:leader="dot" w:pos="9422"/>
            </w:tabs>
            <w:rPr>
              <w:noProof/>
            </w:rPr>
          </w:pPr>
          <w:hyperlink w:anchor="_Toc226811657" w:history="1">
            <w:r w:rsidRPr="008F4CAB">
              <w:rPr>
                <w:rStyle w:val="Hyperlink"/>
                <w:noProof/>
              </w:rPr>
              <w:t>1.1</w:t>
            </w:r>
            <w:r>
              <w:rPr>
                <w:noProof/>
              </w:rPr>
              <w:tab/>
            </w:r>
            <w:r w:rsidRPr="008F4CAB">
              <w:rPr>
                <w:rStyle w:val="Hyperlink"/>
                <w:noProof/>
              </w:rPr>
              <w:t>Overview</w:t>
            </w:r>
            <w:r>
              <w:rPr>
                <w:noProof/>
                <w:webHidden/>
              </w:rPr>
              <w:tab/>
            </w:r>
            <w:r>
              <w:rPr>
                <w:noProof/>
                <w:webHidden/>
              </w:rPr>
              <w:fldChar w:fldCharType="begin"/>
            </w:r>
            <w:r>
              <w:rPr>
                <w:noProof/>
                <w:webHidden/>
              </w:rPr>
              <w:instrText xml:space="preserve"> PAGEREF _Toc226811657 \h </w:instrText>
            </w:r>
            <w:r>
              <w:rPr>
                <w:noProof/>
                <w:webHidden/>
              </w:rPr>
            </w:r>
            <w:r>
              <w:rPr>
                <w:noProof/>
                <w:webHidden/>
              </w:rPr>
              <w:fldChar w:fldCharType="separate"/>
            </w:r>
            <w:r w:rsidR="008A7D89">
              <w:rPr>
                <w:noProof/>
                <w:webHidden/>
              </w:rPr>
              <w:t>4</w:t>
            </w:r>
            <w:r>
              <w:rPr>
                <w:noProof/>
                <w:webHidden/>
              </w:rPr>
              <w:fldChar w:fldCharType="end"/>
            </w:r>
          </w:hyperlink>
        </w:p>
        <w:p w14:paraId="08A1D66D" w14:textId="28AE73AF" w:rsidR="00FE5AB4" w:rsidRDefault="00FE5AB4">
          <w:pPr>
            <w:pStyle w:val="TOC3"/>
            <w:tabs>
              <w:tab w:val="left" w:pos="1200"/>
              <w:tab w:val="right" w:leader="dot" w:pos="9422"/>
            </w:tabs>
            <w:rPr>
              <w:noProof/>
            </w:rPr>
          </w:pPr>
          <w:hyperlink w:anchor="_Toc226811658" w:history="1">
            <w:r w:rsidRPr="008F4CAB">
              <w:rPr>
                <w:rStyle w:val="Hyperlink"/>
                <w:noProof/>
              </w:rPr>
              <w:t>1.2</w:t>
            </w:r>
            <w:r>
              <w:rPr>
                <w:noProof/>
              </w:rPr>
              <w:tab/>
            </w:r>
            <w:r w:rsidRPr="008F4CAB">
              <w:rPr>
                <w:rStyle w:val="Hyperlink"/>
                <w:noProof/>
              </w:rPr>
              <w:t>Problem Definition</w:t>
            </w:r>
            <w:r>
              <w:rPr>
                <w:noProof/>
                <w:webHidden/>
              </w:rPr>
              <w:tab/>
            </w:r>
            <w:r>
              <w:rPr>
                <w:noProof/>
                <w:webHidden/>
              </w:rPr>
              <w:fldChar w:fldCharType="begin"/>
            </w:r>
            <w:r>
              <w:rPr>
                <w:noProof/>
                <w:webHidden/>
              </w:rPr>
              <w:instrText xml:space="preserve"> PAGEREF _Toc226811658 \h </w:instrText>
            </w:r>
            <w:r>
              <w:rPr>
                <w:noProof/>
                <w:webHidden/>
              </w:rPr>
            </w:r>
            <w:r>
              <w:rPr>
                <w:noProof/>
                <w:webHidden/>
              </w:rPr>
              <w:fldChar w:fldCharType="separate"/>
            </w:r>
            <w:r w:rsidR="008A7D89">
              <w:rPr>
                <w:noProof/>
                <w:webHidden/>
              </w:rPr>
              <w:t>6</w:t>
            </w:r>
            <w:r>
              <w:rPr>
                <w:noProof/>
                <w:webHidden/>
              </w:rPr>
              <w:fldChar w:fldCharType="end"/>
            </w:r>
          </w:hyperlink>
        </w:p>
        <w:p w14:paraId="43ABDA54" w14:textId="4C8D16DD" w:rsidR="00FE5AB4" w:rsidRDefault="00FE5AB4">
          <w:pPr>
            <w:pStyle w:val="TOC3"/>
            <w:tabs>
              <w:tab w:val="left" w:pos="1200"/>
              <w:tab w:val="right" w:leader="dot" w:pos="9422"/>
            </w:tabs>
            <w:rPr>
              <w:noProof/>
            </w:rPr>
          </w:pPr>
          <w:hyperlink w:anchor="_Toc226811659" w:history="1">
            <w:r w:rsidRPr="008F4CAB">
              <w:rPr>
                <w:rStyle w:val="Hyperlink"/>
                <w:noProof/>
              </w:rPr>
              <w:t>1.3</w:t>
            </w:r>
            <w:r>
              <w:rPr>
                <w:noProof/>
              </w:rPr>
              <w:tab/>
            </w:r>
            <w:r w:rsidRPr="008F4CAB">
              <w:rPr>
                <w:rStyle w:val="Hyperlink"/>
                <w:noProof/>
              </w:rPr>
              <w:t>Thesis Objectives</w:t>
            </w:r>
            <w:r>
              <w:rPr>
                <w:noProof/>
                <w:webHidden/>
              </w:rPr>
              <w:tab/>
            </w:r>
            <w:r>
              <w:rPr>
                <w:noProof/>
                <w:webHidden/>
              </w:rPr>
              <w:fldChar w:fldCharType="begin"/>
            </w:r>
            <w:r>
              <w:rPr>
                <w:noProof/>
                <w:webHidden/>
              </w:rPr>
              <w:instrText xml:space="preserve"> PAGEREF _Toc226811659 \h </w:instrText>
            </w:r>
            <w:r>
              <w:rPr>
                <w:noProof/>
                <w:webHidden/>
              </w:rPr>
            </w:r>
            <w:r>
              <w:rPr>
                <w:noProof/>
                <w:webHidden/>
              </w:rPr>
              <w:fldChar w:fldCharType="separate"/>
            </w:r>
            <w:r w:rsidR="008A7D89">
              <w:rPr>
                <w:noProof/>
                <w:webHidden/>
              </w:rPr>
              <w:t>6</w:t>
            </w:r>
            <w:r>
              <w:rPr>
                <w:noProof/>
                <w:webHidden/>
              </w:rPr>
              <w:fldChar w:fldCharType="end"/>
            </w:r>
          </w:hyperlink>
        </w:p>
        <w:p w14:paraId="32E3B457" w14:textId="7AB5E583" w:rsidR="00FE5AB4" w:rsidRDefault="00FE5AB4">
          <w:pPr>
            <w:pStyle w:val="TOC3"/>
            <w:tabs>
              <w:tab w:val="left" w:pos="1200"/>
              <w:tab w:val="right" w:leader="dot" w:pos="9422"/>
            </w:tabs>
            <w:rPr>
              <w:noProof/>
            </w:rPr>
          </w:pPr>
          <w:hyperlink w:anchor="_Toc226811660" w:history="1">
            <w:r w:rsidRPr="008F4CAB">
              <w:rPr>
                <w:rStyle w:val="Hyperlink"/>
                <w:noProof/>
              </w:rPr>
              <w:t>1.4</w:t>
            </w:r>
            <w:r>
              <w:rPr>
                <w:noProof/>
              </w:rPr>
              <w:tab/>
            </w:r>
            <w:r w:rsidRPr="008F4CAB">
              <w:rPr>
                <w:rStyle w:val="Hyperlink"/>
                <w:noProof/>
              </w:rPr>
              <w:t>Thesis Contribution</w:t>
            </w:r>
            <w:r>
              <w:rPr>
                <w:noProof/>
                <w:webHidden/>
              </w:rPr>
              <w:tab/>
            </w:r>
            <w:r>
              <w:rPr>
                <w:noProof/>
                <w:webHidden/>
              </w:rPr>
              <w:fldChar w:fldCharType="begin"/>
            </w:r>
            <w:r>
              <w:rPr>
                <w:noProof/>
                <w:webHidden/>
              </w:rPr>
              <w:instrText xml:space="preserve"> PAGEREF _Toc226811660 \h </w:instrText>
            </w:r>
            <w:r>
              <w:rPr>
                <w:noProof/>
                <w:webHidden/>
              </w:rPr>
            </w:r>
            <w:r>
              <w:rPr>
                <w:noProof/>
                <w:webHidden/>
              </w:rPr>
              <w:fldChar w:fldCharType="separate"/>
            </w:r>
            <w:r w:rsidR="008A7D89">
              <w:rPr>
                <w:noProof/>
                <w:webHidden/>
              </w:rPr>
              <w:t>7</w:t>
            </w:r>
            <w:r>
              <w:rPr>
                <w:noProof/>
                <w:webHidden/>
              </w:rPr>
              <w:fldChar w:fldCharType="end"/>
            </w:r>
          </w:hyperlink>
        </w:p>
        <w:p w14:paraId="648A2FB1" w14:textId="48C84A5B" w:rsidR="00FE5AB4" w:rsidRDefault="00FE5AB4">
          <w:pPr>
            <w:pStyle w:val="TOC3"/>
            <w:tabs>
              <w:tab w:val="left" w:pos="1200"/>
              <w:tab w:val="right" w:leader="dot" w:pos="9422"/>
            </w:tabs>
            <w:rPr>
              <w:noProof/>
            </w:rPr>
          </w:pPr>
          <w:hyperlink w:anchor="_Toc226811661" w:history="1">
            <w:r w:rsidRPr="008F4CAB">
              <w:rPr>
                <w:rStyle w:val="Hyperlink"/>
                <w:noProof/>
              </w:rPr>
              <w:t>1.5</w:t>
            </w:r>
            <w:r>
              <w:rPr>
                <w:noProof/>
              </w:rPr>
              <w:tab/>
            </w:r>
            <w:r w:rsidRPr="008F4CAB">
              <w:rPr>
                <w:rStyle w:val="Hyperlink"/>
                <w:noProof/>
              </w:rPr>
              <w:t>Thesis Organization</w:t>
            </w:r>
            <w:r>
              <w:rPr>
                <w:noProof/>
                <w:webHidden/>
              </w:rPr>
              <w:tab/>
            </w:r>
            <w:r>
              <w:rPr>
                <w:noProof/>
                <w:webHidden/>
              </w:rPr>
              <w:fldChar w:fldCharType="begin"/>
            </w:r>
            <w:r>
              <w:rPr>
                <w:noProof/>
                <w:webHidden/>
              </w:rPr>
              <w:instrText xml:space="preserve"> PAGEREF _Toc226811661 \h </w:instrText>
            </w:r>
            <w:r>
              <w:rPr>
                <w:noProof/>
                <w:webHidden/>
              </w:rPr>
            </w:r>
            <w:r>
              <w:rPr>
                <w:noProof/>
                <w:webHidden/>
              </w:rPr>
              <w:fldChar w:fldCharType="separate"/>
            </w:r>
            <w:r w:rsidR="008A7D89">
              <w:rPr>
                <w:noProof/>
                <w:webHidden/>
              </w:rPr>
              <w:t>7</w:t>
            </w:r>
            <w:r>
              <w:rPr>
                <w:noProof/>
                <w:webHidden/>
              </w:rPr>
              <w:fldChar w:fldCharType="end"/>
            </w:r>
          </w:hyperlink>
        </w:p>
        <w:p w14:paraId="24547B16" w14:textId="1D877ECE" w:rsidR="00FE5AB4" w:rsidRDefault="00FE5AB4">
          <w:pPr>
            <w:pStyle w:val="TOC1"/>
            <w:tabs>
              <w:tab w:val="left" w:pos="560"/>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6811662" w:history="1">
            <w:r w:rsidRPr="008F4CAB">
              <w:rPr>
                <w:rStyle w:val="Hyperlink"/>
                <w:noProof/>
              </w:rPr>
              <w:t>2.</w:t>
            </w:r>
            <w:r>
              <w:rPr>
                <w:rFonts w:asciiTheme="minorHAnsi" w:eastAsiaTheme="minorEastAsia" w:hAnsiTheme="minorHAnsi" w:cstheme="minorBidi"/>
                <w:b w:val="0"/>
                <w:noProof/>
                <w:color w:val="auto"/>
                <w:kern w:val="2"/>
                <w:sz w:val="24"/>
                <w:szCs w:val="24"/>
                <w14:ligatures w14:val="standardContextual"/>
              </w:rPr>
              <w:tab/>
            </w:r>
            <w:r w:rsidRPr="008F4CAB">
              <w:rPr>
                <w:rStyle w:val="Hyperlink"/>
                <w:noProof/>
              </w:rPr>
              <w:t>Chapter 2 Background and Related Work</w:t>
            </w:r>
            <w:r>
              <w:rPr>
                <w:noProof/>
                <w:webHidden/>
              </w:rPr>
              <w:tab/>
            </w:r>
            <w:r>
              <w:rPr>
                <w:noProof/>
                <w:webHidden/>
              </w:rPr>
              <w:fldChar w:fldCharType="begin"/>
            </w:r>
            <w:r>
              <w:rPr>
                <w:noProof/>
                <w:webHidden/>
              </w:rPr>
              <w:instrText xml:space="preserve"> PAGEREF _Toc226811662 \h </w:instrText>
            </w:r>
            <w:r>
              <w:rPr>
                <w:noProof/>
                <w:webHidden/>
              </w:rPr>
            </w:r>
            <w:r>
              <w:rPr>
                <w:noProof/>
                <w:webHidden/>
              </w:rPr>
              <w:fldChar w:fldCharType="separate"/>
            </w:r>
            <w:r w:rsidR="008A7D89">
              <w:rPr>
                <w:noProof/>
                <w:webHidden/>
              </w:rPr>
              <w:t>8</w:t>
            </w:r>
            <w:r>
              <w:rPr>
                <w:noProof/>
                <w:webHidden/>
              </w:rPr>
              <w:fldChar w:fldCharType="end"/>
            </w:r>
          </w:hyperlink>
        </w:p>
        <w:p w14:paraId="5802B00A" w14:textId="2CFD8FD8" w:rsidR="00FE5AB4" w:rsidRDefault="00FE5AB4">
          <w:pPr>
            <w:pStyle w:val="TOC3"/>
            <w:tabs>
              <w:tab w:val="left" w:pos="1200"/>
              <w:tab w:val="right" w:leader="dot" w:pos="9422"/>
            </w:tabs>
            <w:rPr>
              <w:noProof/>
            </w:rPr>
          </w:pPr>
          <w:hyperlink w:anchor="_Toc226811663" w:history="1">
            <w:r w:rsidRPr="008F4CAB">
              <w:rPr>
                <w:rStyle w:val="Hyperlink"/>
                <w:noProof/>
              </w:rPr>
              <w:t>2.1</w:t>
            </w:r>
            <w:r>
              <w:rPr>
                <w:noProof/>
              </w:rPr>
              <w:tab/>
            </w:r>
            <w:r w:rsidRPr="008F4CAB">
              <w:rPr>
                <w:rStyle w:val="Hyperlink"/>
                <w:noProof/>
              </w:rPr>
              <w:t>Background</w:t>
            </w:r>
            <w:r>
              <w:rPr>
                <w:noProof/>
                <w:webHidden/>
              </w:rPr>
              <w:tab/>
            </w:r>
            <w:r>
              <w:rPr>
                <w:noProof/>
                <w:webHidden/>
              </w:rPr>
              <w:fldChar w:fldCharType="begin"/>
            </w:r>
            <w:r>
              <w:rPr>
                <w:noProof/>
                <w:webHidden/>
              </w:rPr>
              <w:instrText xml:space="preserve"> PAGEREF _Toc226811663 \h </w:instrText>
            </w:r>
            <w:r>
              <w:rPr>
                <w:noProof/>
                <w:webHidden/>
              </w:rPr>
            </w:r>
            <w:r>
              <w:rPr>
                <w:noProof/>
                <w:webHidden/>
              </w:rPr>
              <w:fldChar w:fldCharType="separate"/>
            </w:r>
            <w:r w:rsidR="008A7D89">
              <w:rPr>
                <w:noProof/>
                <w:webHidden/>
              </w:rPr>
              <w:t>8</w:t>
            </w:r>
            <w:r>
              <w:rPr>
                <w:noProof/>
                <w:webHidden/>
              </w:rPr>
              <w:fldChar w:fldCharType="end"/>
            </w:r>
          </w:hyperlink>
        </w:p>
        <w:p w14:paraId="7A28608C" w14:textId="675BC8EC" w:rsidR="00FE5AB4" w:rsidRDefault="00FE5AB4">
          <w:pPr>
            <w:pStyle w:val="TOC3"/>
            <w:tabs>
              <w:tab w:val="left" w:pos="1200"/>
              <w:tab w:val="right" w:leader="dot" w:pos="9422"/>
            </w:tabs>
            <w:rPr>
              <w:noProof/>
            </w:rPr>
          </w:pPr>
          <w:hyperlink w:anchor="_Toc226811664" w:history="1">
            <w:r w:rsidRPr="008F4CAB">
              <w:rPr>
                <w:rStyle w:val="Hyperlink"/>
                <w:noProof/>
              </w:rPr>
              <w:t>2.2</w:t>
            </w:r>
            <w:r>
              <w:rPr>
                <w:noProof/>
              </w:rPr>
              <w:tab/>
            </w:r>
            <w:r w:rsidRPr="008F4CAB">
              <w:rPr>
                <w:rStyle w:val="Hyperlink"/>
                <w:noProof/>
              </w:rPr>
              <w:t>Related Work</w:t>
            </w:r>
            <w:r>
              <w:rPr>
                <w:noProof/>
                <w:webHidden/>
              </w:rPr>
              <w:tab/>
            </w:r>
            <w:r>
              <w:rPr>
                <w:noProof/>
                <w:webHidden/>
              </w:rPr>
              <w:fldChar w:fldCharType="begin"/>
            </w:r>
            <w:r>
              <w:rPr>
                <w:noProof/>
                <w:webHidden/>
              </w:rPr>
              <w:instrText xml:space="preserve"> PAGEREF _Toc226811664 \h </w:instrText>
            </w:r>
            <w:r>
              <w:rPr>
                <w:noProof/>
                <w:webHidden/>
              </w:rPr>
            </w:r>
            <w:r>
              <w:rPr>
                <w:noProof/>
                <w:webHidden/>
              </w:rPr>
              <w:fldChar w:fldCharType="separate"/>
            </w:r>
            <w:r w:rsidR="008A7D89">
              <w:rPr>
                <w:noProof/>
                <w:webHidden/>
              </w:rPr>
              <w:t>14</w:t>
            </w:r>
            <w:r>
              <w:rPr>
                <w:noProof/>
                <w:webHidden/>
              </w:rPr>
              <w:fldChar w:fldCharType="end"/>
            </w:r>
          </w:hyperlink>
        </w:p>
        <w:p w14:paraId="7A0CD0CB" w14:textId="472109B6" w:rsidR="00FE5AB4" w:rsidRDefault="00FE5AB4">
          <w:pPr>
            <w:pStyle w:val="TOC3"/>
            <w:tabs>
              <w:tab w:val="left" w:pos="1200"/>
              <w:tab w:val="right" w:leader="dot" w:pos="9422"/>
            </w:tabs>
            <w:rPr>
              <w:noProof/>
            </w:rPr>
          </w:pPr>
          <w:hyperlink w:anchor="_Toc226811665" w:history="1">
            <w:r w:rsidRPr="008F4CAB">
              <w:rPr>
                <w:rStyle w:val="Hyperlink"/>
                <w:noProof/>
              </w:rPr>
              <w:t>2.3</w:t>
            </w:r>
            <w:r>
              <w:rPr>
                <w:noProof/>
              </w:rPr>
              <w:tab/>
            </w:r>
            <w:r w:rsidRPr="008F4CAB">
              <w:rPr>
                <w:rStyle w:val="Hyperlink"/>
                <w:noProof/>
              </w:rPr>
              <w:t>Related Work Comparison:</w:t>
            </w:r>
            <w:r>
              <w:rPr>
                <w:noProof/>
                <w:webHidden/>
              </w:rPr>
              <w:tab/>
            </w:r>
            <w:r>
              <w:rPr>
                <w:noProof/>
                <w:webHidden/>
              </w:rPr>
              <w:fldChar w:fldCharType="begin"/>
            </w:r>
            <w:r>
              <w:rPr>
                <w:noProof/>
                <w:webHidden/>
              </w:rPr>
              <w:instrText xml:space="preserve"> PAGEREF _Toc226811665 \h </w:instrText>
            </w:r>
            <w:r>
              <w:rPr>
                <w:noProof/>
                <w:webHidden/>
              </w:rPr>
            </w:r>
            <w:r>
              <w:rPr>
                <w:noProof/>
                <w:webHidden/>
              </w:rPr>
              <w:fldChar w:fldCharType="separate"/>
            </w:r>
            <w:r w:rsidR="008A7D89">
              <w:rPr>
                <w:noProof/>
                <w:webHidden/>
              </w:rPr>
              <w:t>19</w:t>
            </w:r>
            <w:r>
              <w:rPr>
                <w:noProof/>
                <w:webHidden/>
              </w:rPr>
              <w:fldChar w:fldCharType="end"/>
            </w:r>
          </w:hyperlink>
        </w:p>
        <w:p w14:paraId="58B2F85A" w14:textId="5F6CEE43" w:rsidR="00FE5AB4" w:rsidRDefault="00FE5AB4">
          <w:pPr>
            <w:pStyle w:val="TOC1"/>
            <w:tabs>
              <w:tab w:val="left" w:pos="560"/>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6811666" w:history="1">
            <w:r w:rsidRPr="008F4CAB">
              <w:rPr>
                <w:rStyle w:val="Hyperlink"/>
                <w:noProof/>
              </w:rPr>
              <w:t>3.</w:t>
            </w:r>
            <w:r>
              <w:rPr>
                <w:rFonts w:asciiTheme="minorHAnsi" w:eastAsiaTheme="minorEastAsia" w:hAnsiTheme="minorHAnsi" w:cstheme="minorBidi"/>
                <w:b w:val="0"/>
                <w:noProof/>
                <w:color w:val="auto"/>
                <w:kern w:val="2"/>
                <w:sz w:val="24"/>
                <w:szCs w:val="24"/>
                <w14:ligatures w14:val="standardContextual"/>
              </w:rPr>
              <w:tab/>
            </w:r>
            <w:r w:rsidRPr="008F4CAB">
              <w:rPr>
                <w:rStyle w:val="Hyperlink"/>
                <w:noProof/>
              </w:rPr>
              <w:t>References</w:t>
            </w:r>
            <w:r>
              <w:rPr>
                <w:noProof/>
                <w:webHidden/>
              </w:rPr>
              <w:tab/>
            </w:r>
            <w:r>
              <w:rPr>
                <w:noProof/>
                <w:webHidden/>
              </w:rPr>
              <w:fldChar w:fldCharType="begin"/>
            </w:r>
            <w:r>
              <w:rPr>
                <w:noProof/>
                <w:webHidden/>
              </w:rPr>
              <w:instrText xml:space="preserve"> PAGEREF _Toc226811666 \h </w:instrText>
            </w:r>
            <w:r>
              <w:rPr>
                <w:noProof/>
                <w:webHidden/>
              </w:rPr>
            </w:r>
            <w:r>
              <w:rPr>
                <w:noProof/>
                <w:webHidden/>
              </w:rPr>
              <w:fldChar w:fldCharType="separate"/>
            </w:r>
            <w:r w:rsidR="008A7D89">
              <w:rPr>
                <w:noProof/>
                <w:webHidden/>
              </w:rPr>
              <w:t>20</w:t>
            </w:r>
            <w:r>
              <w:rPr>
                <w:noProof/>
                <w:webHidden/>
              </w:rPr>
              <w:fldChar w:fldCharType="end"/>
            </w:r>
          </w:hyperlink>
        </w:p>
        <w:p w14:paraId="4D391F8F" w14:textId="112F142F" w:rsidR="00FE5AB4" w:rsidRDefault="00FE5AB4">
          <w:r>
            <w:rPr>
              <w:b/>
              <w:bCs/>
              <w:noProof/>
            </w:rPr>
            <w:fldChar w:fldCharType="end"/>
          </w:r>
        </w:p>
      </w:sdtContent>
    </w:sdt>
    <w:p w14:paraId="7571581B" w14:textId="4CF4308C" w:rsidR="000B518F" w:rsidRPr="00FE5AB4" w:rsidRDefault="00D3464D" w:rsidP="00FE5AB4">
      <w:pPr>
        <w:spacing w:after="160" w:line="259" w:lineRule="auto"/>
        <w:ind w:left="0" w:firstLine="0"/>
        <w:jc w:val="left"/>
        <w:rPr>
          <w:b/>
        </w:rPr>
      </w:pPr>
      <w:r>
        <w:rPr>
          <w:b/>
        </w:rPr>
        <w:br w:type="page"/>
      </w:r>
    </w:p>
    <w:p w14:paraId="0A409A8C" w14:textId="35AC0E90" w:rsidR="00016CCE" w:rsidRDefault="00016CCE" w:rsidP="001C1760">
      <w:pPr>
        <w:pStyle w:val="Heading1"/>
        <w:numPr>
          <w:ilvl w:val="1"/>
          <w:numId w:val="22"/>
        </w:numPr>
        <w:ind w:left="270"/>
      </w:pPr>
      <w:bookmarkStart w:id="3" w:name="_Toc226811656"/>
      <w:r>
        <w:lastRenderedPageBreak/>
        <w:t>Chapter 1 Introduction</w:t>
      </w:r>
      <w:bookmarkEnd w:id="3"/>
      <w:r>
        <w:t xml:space="preserve"> </w:t>
      </w:r>
    </w:p>
    <w:p w14:paraId="45066F3C" w14:textId="56C455FC" w:rsidR="00016CCE" w:rsidRDefault="00016CCE" w:rsidP="001C1760">
      <w:pPr>
        <w:pStyle w:val="Heading3"/>
        <w:numPr>
          <w:ilvl w:val="1"/>
          <w:numId w:val="25"/>
        </w:numPr>
        <w:spacing w:after="360"/>
        <w:ind w:left="450" w:hanging="540"/>
      </w:pPr>
      <w:bookmarkStart w:id="4" w:name="_Toc226811657"/>
      <w:r>
        <w:t>Overview</w:t>
      </w:r>
      <w:bookmarkEnd w:id="4"/>
    </w:p>
    <w:p w14:paraId="54328D98" w14:textId="730867EB" w:rsidR="005A7E17" w:rsidRPr="00311EFB" w:rsidRDefault="005A7E17" w:rsidP="007B613B">
      <w:r w:rsidRPr="00311EFB">
        <w:t xml:space="preserve">The primary goal of this research is to establish a data-driven </w:t>
      </w:r>
      <w:r w:rsidR="007B613B" w:rsidRPr="00311EFB">
        <w:t>predictive framework for identifying performance risks through the real-time monitoring of team dynamics within Information Technology (IT) environments. This objective addresses a critical, unmet need in modern project management; the transition from subjective assessment to the objective quantification of human variables such as collaboration, cognitive focus, and physiological stress.</w:t>
      </w:r>
    </w:p>
    <w:p w14:paraId="53076391" w14:textId="77777777" w:rsidR="005A7E17" w:rsidRPr="00311EFB" w:rsidRDefault="005A7E17" w:rsidP="005A7E17"/>
    <w:p w14:paraId="153DCC52" w14:textId="77A7BD0C" w:rsidR="00C84872" w:rsidRPr="00311EFB" w:rsidRDefault="005A7E17" w:rsidP="005A7E17">
      <w:r w:rsidRPr="00311EFB">
        <w:t>Historically, the assessment of project health has been restricted to lagging indicators</w:t>
      </w:r>
      <w:r w:rsidR="007B613B" w:rsidRPr="00311EFB">
        <w:t xml:space="preserve">, retrospective metrics that record failures after they have occurred, </w:t>
      </w:r>
      <w:r w:rsidRPr="00311EFB">
        <w:t>such as budget variance and schedule delays</w:t>
      </w:r>
      <w:r w:rsidR="0065014B" w:rsidRPr="00311EFB">
        <w:t xml:space="preserve"> and completed milestones</w:t>
      </w:r>
      <w:r w:rsidRPr="00311EFB">
        <w:t xml:space="preserve">. As noted by Holzmann, et al., </w:t>
      </w:r>
      <w:r w:rsidR="00A10362" w:rsidRPr="00311EFB">
        <w:t>(</w:t>
      </w:r>
      <w:r w:rsidRPr="00311EFB">
        <w:t>2022</w:t>
      </w:r>
      <w:r w:rsidR="00A10362" w:rsidRPr="00311EFB">
        <w:t>)</w:t>
      </w:r>
      <w:r w:rsidR="00C84872" w:rsidRPr="00311EFB">
        <w:t xml:space="preserve">, traditional project management lacks the tools to monitor the “Human </w:t>
      </w:r>
      <w:r w:rsidR="007B613B" w:rsidRPr="00311EFB">
        <w:t>F</w:t>
      </w:r>
      <w:r w:rsidR="00C84872" w:rsidRPr="00311EFB">
        <w:t>actor” in real-time, often resulting in undetected team exhaustion or friction until a milestone is missed</w:t>
      </w:r>
      <w:r w:rsidR="00E65984" w:rsidRPr="00311EFB">
        <w:t xml:space="preserve"> </w:t>
      </w:r>
      <w:r w:rsidR="001C4384" w:rsidRPr="00311EFB">
        <w:t>[</w:t>
      </w:r>
      <w:r w:rsidR="00E65984" w:rsidRPr="00311EFB">
        <w:t>1</w:t>
      </w:r>
      <w:r w:rsidR="001C4384" w:rsidRPr="00311EFB">
        <w:t>]</w:t>
      </w:r>
      <w:r w:rsidR="001E20E8" w:rsidRPr="00311EFB">
        <w:t>.</w:t>
      </w:r>
    </w:p>
    <w:p w14:paraId="2B5B460C" w14:textId="030D3C55" w:rsidR="00C84872" w:rsidRPr="00311EFB" w:rsidRDefault="00C84872" w:rsidP="005A7E17">
      <w:pPr>
        <w:rPr>
          <w:sz w:val="32"/>
          <w:szCs w:val="24"/>
        </w:rPr>
      </w:pPr>
    </w:p>
    <w:p w14:paraId="6F94F02A" w14:textId="626CB4CD" w:rsidR="00D95AE8" w:rsidRPr="006B2B33" w:rsidRDefault="00C84872" w:rsidP="004519B2">
      <w:pPr>
        <w:ind w:right="72"/>
        <w:rPr>
          <w:sz w:val="24"/>
          <w:szCs w:val="20"/>
        </w:rPr>
      </w:pPr>
      <w:r w:rsidRPr="00311EFB">
        <w:t xml:space="preserve">The history of this issue </w:t>
      </w:r>
      <w:r w:rsidR="0065014B" w:rsidRPr="00311EFB">
        <w:t xml:space="preserve">is rooted in the mid of 20th century, when project management focused almost exclusively on the “Triple constraint” (time, cost, and scope). While PMO standards evolved throughout the 1990s and 2000s to include </w:t>
      </w:r>
      <w:r w:rsidR="00550577" w:rsidRPr="00311EFB">
        <w:t xml:space="preserve">formal risk management, these processes remained tethered to manual reporting systems and periodic audits. These systems as argued by </w:t>
      </w:r>
      <w:r w:rsidRPr="00311EFB">
        <w:t xml:space="preserve">Felicetti, et al., </w:t>
      </w:r>
      <w:r w:rsidR="00A10362" w:rsidRPr="00311EFB">
        <w:t>(</w:t>
      </w:r>
      <w:r w:rsidRPr="00311EFB">
        <w:t>2024</w:t>
      </w:r>
      <w:r w:rsidR="00A10362" w:rsidRPr="00311EFB">
        <w:t>)</w:t>
      </w:r>
      <w:r w:rsidR="00550577" w:rsidRPr="00311EFB">
        <w:t>,</w:t>
      </w:r>
      <w:r w:rsidRPr="00311EFB">
        <w:t xml:space="preserve"> are frequently influenced by reporting bias </w:t>
      </w:r>
      <w:r w:rsidR="00550577" w:rsidRPr="00311EFB">
        <w:t>where team members or managers are filtering information to present a more favorable status to stakeholders</w:t>
      </w:r>
      <w:r w:rsidR="00E65984" w:rsidRPr="00311EFB">
        <w:t xml:space="preserve"> </w:t>
      </w:r>
      <w:r w:rsidR="001C4384" w:rsidRPr="00311EFB">
        <w:t>[</w:t>
      </w:r>
      <w:r w:rsidR="00E65984" w:rsidRPr="00311EFB">
        <w:t>2</w:t>
      </w:r>
      <w:r w:rsidR="001C4384" w:rsidRPr="00311EFB">
        <w:t>]</w:t>
      </w:r>
      <w:r w:rsidR="00550577" w:rsidRPr="00311EFB">
        <w:t>.</w:t>
      </w:r>
      <w:r w:rsidR="004F198E" w:rsidRPr="00311EFB">
        <w:t xml:space="preserve"> This creates the “watermelon effect” which is a project that appears green (Healthy) on the outside, but it is red (Failing) on the inside.</w:t>
      </w:r>
    </w:p>
    <w:p w14:paraId="137E89C8" w14:textId="5961DC36" w:rsidR="005C4371" w:rsidRDefault="00311EFB" w:rsidP="00550577">
      <w:r>
        <w:rPr>
          <w:noProof/>
        </w:rPr>
        <mc:AlternateContent>
          <mc:Choice Requires="wpg">
            <w:drawing>
              <wp:anchor distT="0" distB="0" distL="114300" distR="114300" simplePos="0" relativeHeight="251660288" behindDoc="0" locked="0" layoutInCell="1" allowOverlap="1" wp14:anchorId="1A49F7FC" wp14:editId="583B840E">
                <wp:simplePos x="0" y="0"/>
                <wp:positionH relativeFrom="column">
                  <wp:posOffset>365760</wp:posOffset>
                </wp:positionH>
                <wp:positionV relativeFrom="paragraph">
                  <wp:posOffset>213995</wp:posOffset>
                </wp:positionV>
                <wp:extent cx="5600700" cy="2039620"/>
                <wp:effectExtent l="0" t="0" r="19050" b="17780"/>
                <wp:wrapNone/>
                <wp:docPr id="643716576" name="Group 8"/>
                <wp:cNvGraphicFramePr/>
                <a:graphic xmlns:a="http://schemas.openxmlformats.org/drawingml/2006/main">
                  <a:graphicData uri="http://schemas.microsoft.com/office/word/2010/wordprocessingGroup">
                    <wpg:wgp>
                      <wpg:cNvGrpSpPr/>
                      <wpg:grpSpPr>
                        <a:xfrm>
                          <a:off x="0" y="0"/>
                          <a:ext cx="5600700" cy="2039620"/>
                          <a:chOff x="0" y="0"/>
                          <a:chExt cx="5600700" cy="2039620"/>
                        </a:xfrm>
                      </wpg:grpSpPr>
                      <wpg:grpSp>
                        <wpg:cNvPr id="662200948" name="Group 3"/>
                        <wpg:cNvGrpSpPr/>
                        <wpg:grpSpPr>
                          <a:xfrm>
                            <a:off x="0" y="0"/>
                            <a:ext cx="1714500" cy="2026920"/>
                            <a:chOff x="0" y="0"/>
                            <a:chExt cx="1927860" cy="2171700"/>
                          </a:xfrm>
                        </wpg:grpSpPr>
                        <pic:pic xmlns:pic="http://schemas.openxmlformats.org/drawingml/2006/picture">
                          <pic:nvPicPr>
                            <pic:cNvPr id="209805371" name="Picture 1"/>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27860" cy="1729740"/>
                            </a:xfrm>
                            <a:prstGeom prst="rect">
                              <a:avLst/>
                            </a:prstGeom>
                            <a:noFill/>
                          </pic:spPr>
                        </pic:pic>
                        <wps:wsp>
                          <wps:cNvPr id="1543489149" name="Rectangle 2"/>
                          <wps:cNvSpPr/>
                          <wps:spPr>
                            <a:xfrm>
                              <a:off x="7620" y="1676400"/>
                              <a:ext cx="1889760" cy="49530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70C52DB4" w14:textId="63A640D2" w:rsidR="004519B2" w:rsidRPr="004519B2" w:rsidRDefault="004519B2" w:rsidP="004519B2">
                                <w:pPr>
                                  <w:ind w:left="0"/>
                                  <w:jc w:val="center"/>
                                  <w:rPr>
                                    <w:sz w:val="16"/>
                                    <w:szCs w:val="12"/>
                                  </w:rPr>
                                </w:pPr>
                                <w:r>
                                  <w:rPr>
                                    <w:sz w:val="16"/>
                                    <w:szCs w:val="12"/>
                                  </w:rPr>
                                  <w:t xml:space="preserve">Figure1: </w:t>
                                </w:r>
                                <w:r w:rsidRPr="004519B2">
                                  <w:rPr>
                                    <w:sz w:val="16"/>
                                    <w:szCs w:val="12"/>
                                  </w:rPr>
                                  <w:t>The Triple Constraint: The Project Management Triangle of Scope, Time, and Cost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406160241" name="Group 5"/>
                        <wpg:cNvGrpSpPr/>
                        <wpg:grpSpPr>
                          <a:xfrm>
                            <a:off x="2880360" y="22860"/>
                            <a:ext cx="2720340" cy="2016760"/>
                            <a:chOff x="0" y="0"/>
                            <a:chExt cx="2720340" cy="2016760"/>
                          </a:xfrm>
                        </wpg:grpSpPr>
                        <wps:wsp>
                          <wps:cNvPr id="1935481026" name="Rectangle 2"/>
                          <wps:cNvSpPr/>
                          <wps:spPr>
                            <a:xfrm>
                              <a:off x="0" y="1554480"/>
                              <a:ext cx="2720340" cy="46228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0D2F259F" w14:textId="26F66B1E" w:rsidR="006B2B33" w:rsidRDefault="006B2B33" w:rsidP="006B2B33">
                                <w:pPr>
                                  <w:ind w:left="0"/>
                                  <w:jc w:val="center"/>
                                  <w:rPr>
                                    <w:sz w:val="16"/>
                                    <w:szCs w:val="12"/>
                                  </w:rPr>
                                </w:pPr>
                                <w:r>
                                  <w:rPr>
                                    <w:sz w:val="16"/>
                                    <w:szCs w:val="12"/>
                                  </w:rPr>
                                  <w:t>Figure</w:t>
                                </w:r>
                                <w:r>
                                  <w:rPr>
                                    <w:sz w:val="16"/>
                                    <w:szCs w:val="12"/>
                                  </w:rPr>
                                  <w:t>2</w:t>
                                </w:r>
                                <w:r>
                                  <w:rPr>
                                    <w:sz w:val="16"/>
                                    <w:szCs w:val="12"/>
                                  </w:rPr>
                                  <w:t>:</w:t>
                                </w:r>
                                <w:r>
                                  <w:rPr>
                                    <w:sz w:val="16"/>
                                    <w:szCs w:val="12"/>
                                  </w:rPr>
                                  <w:t xml:space="preserve"> Watermelon Effect</w:t>
                                </w:r>
                              </w:p>
                              <w:p w14:paraId="6D1D2032" w14:textId="5070A9CE" w:rsidR="006B2B33" w:rsidRPr="004519B2" w:rsidRDefault="006B2B33" w:rsidP="006B2B33">
                                <w:pPr>
                                  <w:ind w:left="0"/>
                                  <w:jc w:val="center"/>
                                  <w:rPr>
                                    <w:sz w:val="16"/>
                                    <w:szCs w:val="12"/>
                                  </w:rPr>
                                </w:pPr>
                                <w:r w:rsidRPr="006B2B33">
                                  <w:rPr>
                                    <w:sz w:val="16"/>
                                    <w:szCs w:val="12"/>
                                  </w:rPr>
                                  <w:t>Beware of the Watermelon</w:t>
                                </w:r>
                                <w:r>
                                  <w:rPr>
                                    <w:sz w:val="16"/>
                                    <w:szCs w:val="12"/>
                                  </w:rPr>
                                  <w:t xml:space="preserve"> by: </w:t>
                                </w:r>
                                <w:r w:rsidRPr="006B2B33">
                                  <w:rPr>
                                    <w:sz w:val="16"/>
                                    <w:szCs w:val="12"/>
                                  </w:rPr>
                                  <w:t>Nicholas Hartman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861188913" name="Picture 4"/>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38100" y="0"/>
                              <a:ext cx="2670810" cy="1671320"/>
                            </a:xfrm>
                            <a:prstGeom prst="rect">
                              <a:avLst/>
                            </a:prstGeom>
                            <a:noFill/>
                          </pic:spPr>
                        </pic:pic>
                      </wpg:grpSp>
                    </wpg:wgp>
                  </a:graphicData>
                </a:graphic>
              </wp:anchor>
            </w:drawing>
          </mc:Choice>
          <mc:Fallback>
            <w:pict>
              <v:group w14:anchorId="1A49F7FC" id="Group 8" o:spid="_x0000_s1026" style="position:absolute;left:0;text-align:left;margin-left:28.8pt;margin-top:16.85pt;width:441pt;height:160.6pt;z-index:251660288" coordsize="56007,203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">
                <v:group id="Group 3" o:spid="_x0000_s1027" style="position:absolute;width:17145;height:20269" coordsize="19278,2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width:19278;height:172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">
                    <v:imagedata r:id="rId15" o:title=""/>
                  </v:shape>
                  <v:rect id="Rectangle 2" o:spid="_x0000_s1029" style="position:absolute;left:76;top:16764;width:18897;height:4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" fillcolor="white [3201]" strokecolor="white [3212]" strokeweight="1pt">
                    <v:textbox>
                      <w:txbxContent>
                        <w:p w14:paraId="70C52DB4" w14:textId="63A640D2" w:rsidR="004519B2" w:rsidRPr="004519B2" w:rsidRDefault="004519B2" w:rsidP="004519B2">
                          <w:pPr>
                            <w:ind w:left="0"/>
                            <w:jc w:val="center"/>
                            <w:rPr>
                              <w:sz w:val="16"/>
                              <w:szCs w:val="12"/>
                            </w:rPr>
                          </w:pPr>
                          <w:r>
                            <w:rPr>
                              <w:sz w:val="16"/>
                              <w:szCs w:val="12"/>
                            </w:rPr>
                            <w:t xml:space="preserve">Figure1: </w:t>
                          </w:r>
                          <w:r w:rsidRPr="004519B2">
                            <w:rPr>
                              <w:sz w:val="16"/>
                              <w:szCs w:val="12"/>
                            </w:rPr>
                            <w:t>The Triple Constraint: The Project Management Triangle of Scope, Time, and Cost</w:t>
                          </w:r>
                        </w:p>
                      </w:txbxContent>
                    </v:textbox>
                  </v:rect>
                </v:group>
                <v:group id="Group 5" o:spid="_x0000_s1030" style="position:absolute;left:28803;top:228;width:27204;height:20168" coordsize="27203,201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">
                  <v:rect id="Rectangle 2" o:spid="_x0000_s1031" style="position:absolute;top:15544;width:27203;height:46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" fillcolor="white [3201]" strokecolor="white [3212]" strokeweight="1pt">
                    <v:textbox>
                      <w:txbxContent>
                        <w:p w14:paraId="0D2F259F" w14:textId="26F66B1E" w:rsidR="006B2B33" w:rsidRDefault="006B2B33" w:rsidP="006B2B33">
                          <w:pPr>
                            <w:ind w:left="0"/>
                            <w:jc w:val="center"/>
                            <w:rPr>
                              <w:sz w:val="16"/>
                              <w:szCs w:val="12"/>
                            </w:rPr>
                          </w:pPr>
                          <w:r>
                            <w:rPr>
                              <w:sz w:val="16"/>
                              <w:szCs w:val="12"/>
                            </w:rPr>
                            <w:t>Figure</w:t>
                          </w:r>
                          <w:r>
                            <w:rPr>
                              <w:sz w:val="16"/>
                              <w:szCs w:val="12"/>
                            </w:rPr>
                            <w:t>2</w:t>
                          </w:r>
                          <w:r>
                            <w:rPr>
                              <w:sz w:val="16"/>
                              <w:szCs w:val="12"/>
                            </w:rPr>
                            <w:t>:</w:t>
                          </w:r>
                          <w:r>
                            <w:rPr>
                              <w:sz w:val="16"/>
                              <w:szCs w:val="12"/>
                            </w:rPr>
                            <w:t xml:space="preserve"> Watermelon Effect</w:t>
                          </w:r>
                        </w:p>
                        <w:p w14:paraId="6D1D2032" w14:textId="5070A9CE" w:rsidR="006B2B33" w:rsidRPr="004519B2" w:rsidRDefault="006B2B33" w:rsidP="006B2B33">
                          <w:pPr>
                            <w:ind w:left="0"/>
                            <w:jc w:val="center"/>
                            <w:rPr>
                              <w:sz w:val="16"/>
                              <w:szCs w:val="12"/>
                            </w:rPr>
                          </w:pPr>
                          <w:r w:rsidRPr="006B2B33">
                            <w:rPr>
                              <w:sz w:val="16"/>
                              <w:szCs w:val="12"/>
                            </w:rPr>
                            <w:t>Beware of the Watermelon</w:t>
                          </w:r>
                          <w:r>
                            <w:rPr>
                              <w:sz w:val="16"/>
                              <w:szCs w:val="12"/>
                            </w:rPr>
                            <w:t xml:space="preserve"> by: </w:t>
                          </w:r>
                          <w:r w:rsidRPr="006B2B33">
                            <w:rPr>
                              <w:sz w:val="16"/>
                              <w:szCs w:val="12"/>
                            </w:rPr>
                            <w:t>Nicholas Hartman</w:t>
                          </w:r>
                        </w:p>
                      </w:txbxContent>
                    </v:textbox>
                  </v:rect>
                  <v:shape id="Picture 4" o:spid="_x0000_s1032" type="#_x0000_t75" style="position:absolute;left:381;width:26708;height:167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">
                    <v:imagedata r:id="rId16" o:title=""/>
                  </v:shape>
                </v:group>
              </v:group>
            </w:pict>
          </mc:Fallback>
        </mc:AlternateContent>
      </w:r>
    </w:p>
    <w:p w14:paraId="717E500D" w14:textId="14896537" w:rsidR="006B2B33" w:rsidRDefault="006B2B33">
      <w:pPr>
        <w:spacing w:after="160" w:line="259" w:lineRule="auto"/>
        <w:ind w:left="0" w:firstLine="0"/>
        <w:jc w:val="left"/>
      </w:pPr>
      <w:r>
        <w:br w:type="page"/>
      </w:r>
    </w:p>
    <w:p w14:paraId="55F03F80" w14:textId="698AF72B" w:rsidR="00291058" w:rsidRPr="006B7654" w:rsidRDefault="00550577" w:rsidP="00311EFB">
      <w:pPr>
        <w:ind w:right="72"/>
        <w:rPr>
          <w:sz w:val="24"/>
          <w:szCs w:val="20"/>
        </w:rPr>
      </w:pPr>
      <w:r w:rsidRPr="00311EFB">
        <w:lastRenderedPageBreak/>
        <w:t xml:space="preserve">As IT projects grew in complexity and moved toward Agile methodologies, the need for “Leading indicators” that predicts future performance became critical. However current tools still fail to capture the exact behavioral shifts, such as decreased engagement or rising stress, that </w:t>
      </w:r>
      <w:r w:rsidR="005C2CF7" w:rsidRPr="00311EFB">
        <w:t>preceded</w:t>
      </w:r>
      <w:r w:rsidRPr="00311EFB">
        <w:t xml:space="preserve"> a drop in productivity.</w:t>
      </w:r>
      <w:r w:rsidR="00F310BC" w:rsidRPr="00311EFB">
        <w:t xml:space="preserve"> </w:t>
      </w:r>
      <w:r w:rsidR="00291058" w:rsidRPr="00311EFB">
        <w:t>This research benefits advancements in Artificial Neural Networks (ANN) to bridge this gap. As highlighted by Abiodun et al. (2018), the ability of ANNs to handle non-linear, high-dimensional data makes them uniquely suited for recognizing complex patterns in human behavior that traditional statistics miss [3].</w:t>
      </w:r>
    </w:p>
    <w:p w14:paraId="749E2798" w14:textId="6A484CBD" w:rsidR="006B7654" w:rsidRDefault="00B77702" w:rsidP="00F310BC">
      <w:r w:rsidRPr="00311EFB">
        <w:rPr>
          <w:noProof/>
          <w:sz w:val="32"/>
          <w:szCs w:val="24"/>
        </w:rPr>
        <mc:AlternateContent>
          <mc:Choice Requires="wpg">
            <w:drawing>
              <wp:anchor distT="0" distB="0" distL="114300" distR="114300" simplePos="0" relativeHeight="251664384" behindDoc="0" locked="0" layoutInCell="1" allowOverlap="1" wp14:anchorId="654CCE2A" wp14:editId="7E45FE73">
                <wp:simplePos x="0" y="0"/>
                <wp:positionH relativeFrom="margin">
                  <wp:align>center</wp:align>
                </wp:positionH>
                <wp:positionV relativeFrom="paragraph">
                  <wp:posOffset>130175</wp:posOffset>
                </wp:positionV>
                <wp:extent cx="2865120" cy="2316480"/>
                <wp:effectExtent l="0" t="0" r="0" b="26670"/>
                <wp:wrapNone/>
                <wp:docPr id="1852733218" name="Group 7"/>
                <wp:cNvGraphicFramePr/>
                <a:graphic xmlns:a="http://schemas.openxmlformats.org/drawingml/2006/main">
                  <a:graphicData uri="http://schemas.microsoft.com/office/word/2010/wordprocessingGroup">
                    <wpg:wgp>
                      <wpg:cNvGrpSpPr/>
                      <wpg:grpSpPr>
                        <a:xfrm>
                          <a:off x="0" y="0"/>
                          <a:ext cx="2865120" cy="2316480"/>
                          <a:chOff x="0" y="0"/>
                          <a:chExt cx="3383280" cy="2885440"/>
                        </a:xfrm>
                      </wpg:grpSpPr>
                      <pic:pic xmlns:pic="http://schemas.openxmlformats.org/drawingml/2006/picture">
                        <pic:nvPicPr>
                          <pic:cNvPr id="2045075317" name="Picture 6" descr="Fig. 2"/>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83280" cy="2365375"/>
                          </a:xfrm>
                          <a:prstGeom prst="rect">
                            <a:avLst/>
                          </a:prstGeom>
                          <a:noFill/>
                          <a:ln>
                            <a:noFill/>
                          </a:ln>
                        </pic:spPr>
                      </pic:pic>
                      <wps:wsp>
                        <wps:cNvPr id="814836822" name="Rectangle 2"/>
                        <wps:cNvSpPr/>
                        <wps:spPr>
                          <a:xfrm>
                            <a:off x="7620" y="2423160"/>
                            <a:ext cx="3345180" cy="46228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18EE8802" w14:textId="77777777" w:rsidR="006B7654" w:rsidRDefault="006B7654" w:rsidP="006B7654">
                              <w:pPr>
                                <w:ind w:left="0"/>
                                <w:jc w:val="center"/>
                                <w:rPr>
                                  <w:sz w:val="16"/>
                                  <w:szCs w:val="12"/>
                                </w:rPr>
                              </w:pPr>
                              <w:r>
                                <w:rPr>
                                  <w:sz w:val="16"/>
                                  <w:szCs w:val="12"/>
                                </w:rPr>
                                <w:t>Figure</w:t>
                              </w:r>
                              <w:r>
                                <w:rPr>
                                  <w:sz w:val="16"/>
                                  <w:szCs w:val="12"/>
                                </w:rPr>
                                <w:t>3</w:t>
                              </w:r>
                              <w:r>
                                <w:rPr>
                                  <w:sz w:val="16"/>
                                  <w:szCs w:val="12"/>
                                </w:rPr>
                                <w:t xml:space="preserve">: </w:t>
                              </w:r>
                              <w:r w:rsidRPr="006B7654">
                                <w:rPr>
                                  <w:sz w:val="16"/>
                                  <w:szCs w:val="12"/>
                                </w:rPr>
                                <w:t>A typical neural network architecture</w:t>
                              </w:r>
                              <w:r>
                                <w:rPr>
                                  <w:sz w:val="16"/>
                                  <w:szCs w:val="12"/>
                                </w:rPr>
                                <w:t xml:space="preserve"> </w:t>
                              </w:r>
                            </w:p>
                            <w:p w14:paraId="51984E9C" w14:textId="5D3C6D34" w:rsidR="006B7654" w:rsidRPr="004519B2" w:rsidRDefault="006B7654" w:rsidP="006B7654">
                              <w:pPr>
                                <w:ind w:left="0"/>
                                <w:jc w:val="center"/>
                                <w:rPr>
                                  <w:sz w:val="16"/>
                                  <w:szCs w:val="12"/>
                                </w:rPr>
                              </w:pPr>
                              <w:r>
                                <w:rPr>
                                  <w:sz w:val="16"/>
                                  <w:szCs w:val="12"/>
                                </w:rPr>
                                <w:t xml:space="preserve">by: </w:t>
                              </w:r>
                              <w:r w:rsidRPr="006B7654">
                                <w:rPr>
                                  <w:sz w:val="16"/>
                                  <w:szCs w:val="12"/>
                                </w:rPr>
                                <w:t>Abiodun et al. (2018)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54CCE2A" id="Group 7" o:spid="_x0000_s1033" style="position:absolute;left:0;text-align:left;margin-left:0;margin-top:10.25pt;width:225.6pt;height:182.4pt;z-index:251664384;mso-position-horizontal:center;mso-position-horizontal-relative:margin;mso-width-relative:margin;mso-height-relative:margin" coordsize="33832,288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">
                <v:shape id="Picture 6" o:spid="_x0000_s1034" type="#_x0000_t75" alt="Fig. 2" style="position:absolute;width:33832;height:236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">
                  <v:imagedata r:id="rId18" o:title="Fig"/>
                </v:shape>
                <v:rect id="Rectangle 2" o:spid="_x0000_s1035" style="position:absolute;left:76;top:24231;width:33452;height:46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" fillcolor="white [3201]" strokecolor="white [3212]" strokeweight="1pt">
                  <v:textbox>
                    <w:txbxContent>
                      <w:p w14:paraId="18EE8802" w14:textId="77777777" w:rsidR="006B7654" w:rsidRDefault="006B7654" w:rsidP="006B7654">
                        <w:pPr>
                          <w:ind w:left="0"/>
                          <w:jc w:val="center"/>
                          <w:rPr>
                            <w:sz w:val="16"/>
                            <w:szCs w:val="12"/>
                          </w:rPr>
                        </w:pPr>
                        <w:r>
                          <w:rPr>
                            <w:sz w:val="16"/>
                            <w:szCs w:val="12"/>
                          </w:rPr>
                          <w:t>Figure</w:t>
                        </w:r>
                        <w:r>
                          <w:rPr>
                            <w:sz w:val="16"/>
                            <w:szCs w:val="12"/>
                          </w:rPr>
                          <w:t>3</w:t>
                        </w:r>
                        <w:r>
                          <w:rPr>
                            <w:sz w:val="16"/>
                            <w:szCs w:val="12"/>
                          </w:rPr>
                          <w:t xml:space="preserve">: </w:t>
                        </w:r>
                        <w:r w:rsidRPr="006B7654">
                          <w:rPr>
                            <w:sz w:val="16"/>
                            <w:szCs w:val="12"/>
                          </w:rPr>
                          <w:t>A typical neural network architecture</w:t>
                        </w:r>
                        <w:r>
                          <w:rPr>
                            <w:sz w:val="16"/>
                            <w:szCs w:val="12"/>
                          </w:rPr>
                          <w:t xml:space="preserve"> </w:t>
                        </w:r>
                      </w:p>
                      <w:p w14:paraId="51984E9C" w14:textId="5D3C6D34" w:rsidR="006B7654" w:rsidRPr="004519B2" w:rsidRDefault="006B7654" w:rsidP="006B7654">
                        <w:pPr>
                          <w:ind w:left="0"/>
                          <w:jc w:val="center"/>
                          <w:rPr>
                            <w:sz w:val="16"/>
                            <w:szCs w:val="12"/>
                          </w:rPr>
                        </w:pPr>
                        <w:r>
                          <w:rPr>
                            <w:sz w:val="16"/>
                            <w:szCs w:val="12"/>
                          </w:rPr>
                          <w:t xml:space="preserve">by: </w:t>
                        </w:r>
                        <w:r w:rsidRPr="006B7654">
                          <w:rPr>
                            <w:sz w:val="16"/>
                            <w:szCs w:val="12"/>
                          </w:rPr>
                          <w:t>Abiodun et al. (2018)</w:t>
                        </w:r>
                      </w:p>
                    </w:txbxContent>
                  </v:textbox>
                </v:rect>
                <w10:wrap anchorx="margin"/>
              </v:group>
            </w:pict>
          </mc:Fallback>
        </mc:AlternateContent>
      </w:r>
    </w:p>
    <w:p w14:paraId="34D164C6" w14:textId="44C59094" w:rsidR="006B7654" w:rsidRDefault="006B7654" w:rsidP="00F310BC"/>
    <w:p w14:paraId="5737656A" w14:textId="77777777" w:rsidR="00311EFB" w:rsidRDefault="00311EFB" w:rsidP="00311EFB">
      <w:pPr>
        <w:ind w:left="5130"/>
      </w:pPr>
    </w:p>
    <w:p w14:paraId="76BABBE2" w14:textId="77777777" w:rsidR="00311EFB" w:rsidRDefault="00311EFB" w:rsidP="00311EFB">
      <w:pPr>
        <w:ind w:left="5130"/>
      </w:pPr>
    </w:p>
    <w:p w14:paraId="0AA7E79D" w14:textId="77777777" w:rsidR="00311EFB" w:rsidRDefault="00311EFB" w:rsidP="00311EFB">
      <w:pPr>
        <w:ind w:left="5130"/>
      </w:pPr>
    </w:p>
    <w:p w14:paraId="059DD4BF" w14:textId="77777777" w:rsidR="00311EFB" w:rsidRDefault="00311EFB" w:rsidP="00311EFB">
      <w:pPr>
        <w:ind w:left="5130"/>
      </w:pPr>
    </w:p>
    <w:p w14:paraId="365BE77E" w14:textId="77777777" w:rsidR="00311EFB" w:rsidRDefault="00311EFB" w:rsidP="00311EFB">
      <w:pPr>
        <w:ind w:left="5130"/>
      </w:pPr>
    </w:p>
    <w:p w14:paraId="09ED400F" w14:textId="77777777" w:rsidR="00311EFB" w:rsidRDefault="00311EFB" w:rsidP="00311EFB">
      <w:pPr>
        <w:ind w:left="5130"/>
      </w:pPr>
    </w:p>
    <w:p w14:paraId="5B567CAA" w14:textId="77777777" w:rsidR="00311EFB" w:rsidRDefault="00311EFB" w:rsidP="00311EFB">
      <w:pPr>
        <w:ind w:left="5130"/>
      </w:pPr>
    </w:p>
    <w:p w14:paraId="3F36A6D6" w14:textId="77777777" w:rsidR="00311EFB" w:rsidRDefault="00311EFB" w:rsidP="00311EFB">
      <w:pPr>
        <w:ind w:left="5130"/>
      </w:pPr>
    </w:p>
    <w:p w14:paraId="7B090C92" w14:textId="77777777" w:rsidR="00311EFB" w:rsidRDefault="00311EFB" w:rsidP="00311EFB">
      <w:pPr>
        <w:ind w:left="5130"/>
      </w:pPr>
    </w:p>
    <w:p w14:paraId="337D1856" w14:textId="253443D6" w:rsidR="0065014B" w:rsidRDefault="00291058" w:rsidP="00311EFB">
      <w:pPr>
        <w:ind w:left="450"/>
      </w:pPr>
      <w:r w:rsidRPr="00311EFB">
        <w:t>Furthermore, the application of predictive data mining as demonstrated by Abu Saa et al. (2019), allows for the identification of specific behavioral factors that are statistically linked to performance outcomes [4]. By building on the “ANN approach” successfully used by Adewale et al. (2018)</w:t>
      </w:r>
      <w:r w:rsidR="00F310BC" w:rsidRPr="00311EFB">
        <w:t xml:space="preserve"> for academic performance prediction, this study applies similar modeling to professional IT workspace to forecast project overruns before they occur [5].</w:t>
      </w:r>
    </w:p>
    <w:p w14:paraId="0CE596CB" w14:textId="77777777" w:rsidR="00B77702" w:rsidRDefault="00B77702" w:rsidP="00311EFB">
      <w:pPr>
        <w:ind w:left="450"/>
      </w:pPr>
    </w:p>
    <w:p w14:paraId="6D848A55" w14:textId="62452DCA" w:rsidR="00F310BC" w:rsidRPr="00311EFB" w:rsidRDefault="00F310BC" w:rsidP="00F310BC">
      <w:r w:rsidRPr="00311EFB">
        <w:t xml:space="preserve">This research proposes a fundamental transition from subjective logs to objective, image-based behavioral states. By utilizing Computer Vision to translate periodic workspace snapshots into actionable data, we provide a diagnostic tool that indicates human-centric risks in their infancy. Unlike high-resource video surveillance, the proposed framework focuses on a lightweight, privacy-conscious analysis of image frames using </w:t>
      </w:r>
      <w:r w:rsidR="000203A6" w:rsidRPr="00311EFB">
        <w:t xml:space="preserve">efficient models like Yolov8. The </w:t>
      </w:r>
      <w:proofErr w:type="gramStart"/>
      <w:r w:rsidR="000203A6" w:rsidRPr="00311EFB">
        <w:t>final outcome</w:t>
      </w:r>
      <w:proofErr w:type="gramEnd"/>
      <w:r w:rsidR="000203A6" w:rsidRPr="00311EFB">
        <w:t xml:space="preserve"> is an evidence-based risk scoring system that empowers project managers to intervene proactively, addressing team burnout and friction while there is still time to adjust workflows and protect project integrity.</w:t>
      </w:r>
    </w:p>
    <w:p w14:paraId="7CBE83EF" w14:textId="35866E0D" w:rsidR="00AA65C5" w:rsidRDefault="00A10362" w:rsidP="001C1760">
      <w:pPr>
        <w:pStyle w:val="Heading3"/>
        <w:numPr>
          <w:ilvl w:val="1"/>
          <w:numId w:val="25"/>
        </w:numPr>
        <w:spacing w:after="360"/>
        <w:ind w:left="450" w:hanging="540"/>
      </w:pPr>
      <w:r>
        <w:lastRenderedPageBreak/>
        <w:t xml:space="preserve">  </w:t>
      </w:r>
      <w:bookmarkStart w:id="5" w:name="_Toc226811658"/>
      <w:r w:rsidR="00AA65C5">
        <w:t>Problem Definition</w:t>
      </w:r>
      <w:bookmarkEnd w:id="5"/>
    </w:p>
    <w:p w14:paraId="1BEC18C0" w14:textId="47ACF2E7" w:rsidR="006766F8" w:rsidRDefault="00D95AE8" w:rsidP="0032611A">
      <w:r>
        <w:t>Current IT project management suffers from</w:t>
      </w:r>
      <w:r w:rsidR="006766F8">
        <w:t xml:space="preserve"> a significant</w:t>
      </w:r>
      <w:r>
        <w:t xml:space="preserve"> “Visibility Gap”, where managers </w:t>
      </w:r>
      <w:r w:rsidR="006766F8">
        <w:t>must rely</w:t>
      </w:r>
      <w:r>
        <w:t xml:space="preserve"> on subjective self-reporting to understand team well-being and progress.</w:t>
      </w:r>
      <w:r w:rsidR="0032611A">
        <w:t xml:space="preserve"> </w:t>
      </w:r>
      <w:r>
        <w:t>This often leads to the late detection of critical human-capital risks like exhaustion or team friction</w:t>
      </w:r>
      <w:r w:rsidR="006766F8">
        <w:t>, which only become apparent after project milestones are missed</w:t>
      </w:r>
      <w:r>
        <w:t xml:space="preserve">. </w:t>
      </w:r>
    </w:p>
    <w:p w14:paraId="44CB7D61" w14:textId="77777777" w:rsidR="006766F8" w:rsidRDefault="006766F8" w:rsidP="00755B1E"/>
    <w:p w14:paraId="34FA3CD7" w14:textId="7E4B0C23" w:rsidR="00755B1E" w:rsidRDefault="00D95AE8" w:rsidP="00755B1E">
      <w:r>
        <w:t xml:space="preserve">While modern offices </w:t>
      </w:r>
      <w:r w:rsidR="006766F8">
        <w:t xml:space="preserve">environments </w:t>
      </w:r>
      <w:r>
        <w:t xml:space="preserve">are equipped with imaging capabilities, there is a lack of automated </w:t>
      </w:r>
      <w:r w:rsidR="006766F8">
        <w:t xml:space="preserve">AI </w:t>
      </w:r>
      <w:r>
        <w:t xml:space="preserve">systems that can translate the individual image frames into actionable managerial data. </w:t>
      </w:r>
    </w:p>
    <w:p w14:paraId="463D1A30" w14:textId="77777777" w:rsidR="00755B1E" w:rsidRDefault="00755B1E" w:rsidP="00755B1E"/>
    <w:p w14:paraId="51B15ECC" w14:textId="4C44211D" w:rsidR="00BA62CD" w:rsidRDefault="00D95AE8" w:rsidP="00755B1E">
      <w:r>
        <w:t xml:space="preserve">This research addresses the need </w:t>
      </w:r>
      <w:r w:rsidR="00755B1E">
        <w:t>for an image-based diagnostic tool that provides objective</w:t>
      </w:r>
      <w:r w:rsidR="006766F8">
        <w:t>, evidence-based</w:t>
      </w:r>
      <w:r w:rsidR="00755B1E">
        <w:t xml:space="preserve"> feedback on team states</w:t>
      </w:r>
      <w:r w:rsidR="006766F8">
        <w:t>,</w:t>
      </w:r>
      <w:r w:rsidR="00755B1E">
        <w:t xml:space="preserve"> without the </w:t>
      </w:r>
      <w:r w:rsidR="006766F8">
        <w:t xml:space="preserve">heavy </w:t>
      </w:r>
      <w:r w:rsidR="00755B1E">
        <w:t xml:space="preserve">computational </w:t>
      </w:r>
      <w:r w:rsidR="006766F8">
        <w:t>requirements of traditional video- based analysis</w:t>
      </w:r>
      <w:r w:rsidR="00BA62CD">
        <w:t>.</w:t>
      </w:r>
    </w:p>
    <w:p w14:paraId="619814F9" w14:textId="77777777" w:rsidR="00AA65C5" w:rsidRDefault="00AA65C5">
      <w:pPr>
        <w:spacing w:after="160" w:line="259" w:lineRule="auto"/>
        <w:ind w:left="0" w:firstLine="0"/>
        <w:jc w:val="left"/>
      </w:pPr>
    </w:p>
    <w:p w14:paraId="4896D66D" w14:textId="659DC6AC" w:rsidR="00BA62CD" w:rsidRDefault="00A10362" w:rsidP="001C1760">
      <w:pPr>
        <w:pStyle w:val="Heading3"/>
        <w:numPr>
          <w:ilvl w:val="1"/>
          <w:numId w:val="25"/>
        </w:numPr>
        <w:spacing w:after="360"/>
        <w:ind w:left="450" w:hanging="540"/>
      </w:pPr>
      <w:r>
        <w:t xml:space="preserve">  </w:t>
      </w:r>
      <w:bookmarkStart w:id="6" w:name="_Toc226811659"/>
      <w:r w:rsidR="00BA62CD">
        <w:t xml:space="preserve">Thesis </w:t>
      </w:r>
      <w:r w:rsidR="006B4DF4">
        <w:t>Objectives</w:t>
      </w:r>
      <w:bookmarkEnd w:id="6"/>
    </w:p>
    <w:p w14:paraId="32394F93" w14:textId="06BC271D" w:rsidR="00755B1E" w:rsidRDefault="00755B1E" w:rsidP="00755B1E">
      <w:pPr>
        <w:pStyle w:val="ListParagraph"/>
        <w:numPr>
          <w:ilvl w:val="0"/>
          <w:numId w:val="11"/>
        </w:numPr>
      </w:pPr>
      <w:r>
        <w:t>To develop a</w:t>
      </w:r>
      <w:r w:rsidR="0032611A">
        <w:t>n automated pipeline for identifying team behavioral states and workplace interactions.</w:t>
      </w:r>
    </w:p>
    <w:p w14:paraId="39BE53DD" w14:textId="77777777" w:rsidR="00755B1E" w:rsidRDefault="00755B1E" w:rsidP="00755B1E"/>
    <w:p w14:paraId="0938C66A" w14:textId="7A8CB729" w:rsidR="00755B1E" w:rsidRDefault="00755B1E" w:rsidP="00755B1E">
      <w:pPr>
        <w:pStyle w:val="ListParagraph"/>
        <w:numPr>
          <w:ilvl w:val="0"/>
          <w:numId w:val="11"/>
        </w:numPr>
      </w:pPr>
      <w:r>
        <w:t xml:space="preserve">To </w:t>
      </w:r>
      <w:r w:rsidR="0032611A">
        <w:t>create an assessment module that quantifies team emotional states, specifically focusing on engagement and stress levels.</w:t>
      </w:r>
    </w:p>
    <w:p w14:paraId="6C5079E1" w14:textId="77777777" w:rsidR="0032611A" w:rsidRDefault="0032611A" w:rsidP="0032611A">
      <w:pPr>
        <w:ind w:left="0" w:firstLine="0"/>
      </w:pPr>
    </w:p>
    <w:p w14:paraId="2318CB37" w14:textId="1CE82B2E" w:rsidR="00755B1E" w:rsidRDefault="00755B1E" w:rsidP="00755B1E">
      <w:pPr>
        <w:pStyle w:val="ListParagraph"/>
        <w:numPr>
          <w:ilvl w:val="0"/>
          <w:numId w:val="11"/>
        </w:numPr>
      </w:pPr>
      <w:r>
        <w:t>To design a Risk Scoring Algorithm that correlates behavioral snapshots with project performance indicators to forecast potential bottlenecks.</w:t>
      </w:r>
    </w:p>
    <w:p w14:paraId="250E870B" w14:textId="77777777" w:rsidR="00755B1E" w:rsidRDefault="00755B1E" w:rsidP="00755B1E">
      <w:pPr>
        <w:pStyle w:val="ListParagraph"/>
      </w:pPr>
    </w:p>
    <w:p w14:paraId="7213E0ED" w14:textId="14FC5498" w:rsidR="0032611A" w:rsidRDefault="006B4DF4" w:rsidP="0032611A">
      <w:pPr>
        <w:pStyle w:val="ListParagraph"/>
        <w:numPr>
          <w:ilvl w:val="0"/>
          <w:numId w:val="11"/>
        </w:numPr>
      </w:pPr>
      <w:r>
        <w:t xml:space="preserve">To evaluate the framework’s </w:t>
      </w:r>
      <w:r w:rsidR="0032611A">
        <w:t xml:space="preserve">predictive </w:t>
      </w:r>
      <w:r>
        <w:t xml:space="preserve">accuracy </w:t>
      </w:r>
      <w:r w:rsidR="0032611A">
        <w:t xml:space="preserve">and reliability </w:t>
      </w:r>
      <w:r>
        <w:t xml:space="preserve">using high resolution image datasets (such as </w:t>
      </w:r>
      <w:proofErr w:type="spellStart"/>
      <w:r>
        <w:t>AffectNet</w:t>
      </w:r>
      <w:proofErr w:type="spellEnd"/>
      <w:r>
        <w:t xml:space="preserve"> and extracted frames from DAiSEE), focusing on classification precision and inference speed.</w:t>
      </w:r>
    </w:p>
    <w:p w14:paraId="17619AD3" w14:textId="5BD31126" w:rsidR="006B4DF4" w:rsidRDefault="006B4DF4">
      <w:pPr>
        <w:spacing w:after="160" w:line="259" w:lineRule="auto"/>
        <w:ind w:left="0" w:firstLine="0"/>
        <w:jc w:val="left"/>
      </w:pPr>
    </w:p>
    <w:p w14:paraId="4C08CC47" w14:textId="77777777" w:rsidR="0032611A" w:rsidRDefault="0032611A">
      <w:pPr>
        <w:spacing w:after="160" w:line="259" w:lineRule="auto"/>
        <w:ind w:left="0" w:firstLine="0"/>
        <w:jc w:val="left"/>
        <w:rPr>
          <w:b/>
        </w:rPr>
      </w:pPr>
    </w:p>
    <w:p w14:paraId="70805241" w14:textId="15165C31" w:rsidR="006B4DF4" w:rsidRDefault="00A10362" w:rsidP="001C1760">
      <w:pPr>
        <w:pStyle w:val="Heading3"/>
        <w:numPr>
          <w:ilvl w:val="1"/>
          <w:numId w:val="25"/>
        </w:numPr>
        <w:spacing w:after="360"/>
        <w:ind w:left="450" w:hanging="540"/>
      </w:pPr>
      <w:r>
        <w:lastRenderedPageBreak/>
        <w:t xml:space="preserve">  </w:t>
      </w:r>
      <w:bookmarkStart w:id="7" w:name="_Toc226811660"/>
      <w:r w:rsidR="006B4DF4">
        <w:t>Thesis Contribution</w:t>
      </w:r>
      <w:bookmarkEnd w:id="7"/>
    </w:p>
    <w:p w14:paraId="76E0DDD3" w14:textId="1758F07C" w:rsidR="006B4DF4" w:rsidRDefault="006B4DF4" w:rsidP="006B4DF4">
      <w:r>
        <w:t>This research offers a dual-layered contribution to the fields of applied AI and Project Management:</w:t>
      </w:r>
    </w:p>
    <w:p w14:paraId="5EB628FD" w14:textId="77777777" w:rsidR="006B4DF4" w:rsidRDefault="006B4DF4" w:rsidP="006B4DF4"/>
    <w:p w14:paraId="283DFDD6" w14:textId="364565CF" w:rsidR="006B4DF4" w:rsidRPr="001A7849" w:rsidRDefault="006B4DF4" w:rsidP="006B4DF4">
      <w:pPr>
        <w:pStyle w:val="ListParagraph"/>
        <w:numPr>
          <w:ilvl w:val="0"/>
          <w:numId w:val="14"/>
        </w:numPr>
        <w:rPr>
          <w:b/>
          <w:bCs/>
        </w:rPr>
      </w:pPr>
      <w:r w:rsidRPr="001A7849">
        <w:rPr>
          <w:b/>
          <w:bCs/>
        </w:rPr>
        <w:t>Technical Contribution:</w:t>
      </w:r>
    </w:p>
    <w:p w14:paraId="36E59B13" w14:textId="4DFBCC28" w:rsidR="001A7849" w:rsidRDefault="001A7849" w:rsidP="001A7849">
      <w:pPr>
        <w:pStyle w:val="ListParagraph"/>
        <w:ind w:left="797" w:firstLine="0"/>
      </w:pPr>
      <w:r>
        <w:t>T</w:t>
      </w:r>
      <w:r w:rsidR="007B76BA">
        <w:t>he design of a multi-stage analysis pipeline that categorizes team “States” (for example: Focus, stress, or collaboration) from environmental snapshots.</w:t>
      </w:r>
    </w:p>
    <w:p w14:paraId="037AF02E" w14:textId="77777777" w:rsidR="001A7849" w:rsidRDefault="001A7849" w:rsidP="001A7849">
      <w:pPr>
        <w:pStyle w:val="ListParagraph"/>
        <w:ind w:left="797" w:firstLine="0"/>
      </w:pPr>
    </w:p>
    <w:p w14:paraId="3161D314" w14:textId="2123EE45" w:rsidR="006B4DF4" w:rsidRPr="001A7849" w:rsidRDefault="001A7849" w:rsidP="006B4DF4">
      <w:pPr>
        <w:pStyle w:val="ListParagraph"/>
        <w:numPr>
          <w:ilvl w:val="0"/>
          <w:numId w:val="14"/>
        </w:numPr>
        <w:rPr>
          <w:b/>
          <w:bCs/>
        </w:rPr>
      </w:pPr>
      <w:r w:rsidRPr="001A7849">
        <w:rPr>
          <w:b/>
          <w:bCs/>
        </w:rPr>
        <w:t>Managerial Contribution:</w:t>
      </w:r>
    </w:p>
    <w:p w14:paraId="663CA4D8" w14:textId="15BCE4DB" w:rsidR="001A7849" w:rsidRDefault="007B76BA" w:rsidP="001A7849">
      <w:pPr>
        <w:pStyle w:val="ListParagraph"/>
        <w:ind w:left="797" w:firstLine="0"/>
      </w:pPr>
      <w:r>
        <w:t>Providing a blueprint for an “Evidence-Based PMO” that identifies human-centric risks through objective data, reducing reliance on biased self-reporting.</w:t>
      </w:r>
    </w:p>
    <w:p w14:paraId="19A04C31" w14:textId="77777777" w:rsidR="001A7849" w:rsidRDefault="001A7849" w:rsidP="001A7849">
      <w:pPr>
        <w:pStyle w:val="ListParagraph"/>
        <w:ind w:left="797" w:firstLine="0"/>
      </w:pPr>
    </w:p>
    <w:p w14:paraId="7BB767AF" w14:textId="1AAB0056" w:rsidR="001A7849" w:rsidRDefault="00A10362" w:rsidP="001C1760">
      <w:pPr>
        <w:pStyle w:val="Heading3"/>
        <w:numPr>
          <w:ilvl w:val="1"/>
          <w:numId w:val="25"/>
        </w:numPr>
        <w:spacing w:after="360"/>
        <w:ind w:left="450" w:hanging="540"/>
      </w:pPr>
      <w:r>
        <w:t xml:space="preserve">  </w:t>
      </w:r>
      <w:bookmarkStart w:id="8" w:name="_Toc226811661"/>
      <w:r w:rsidR="001A7849">
        <w:t xml:space="preserve">Thesis </w:t>
      </w:r>
      <w:r w:rsidR="007C7998">
        <w:t>Organization</w:t>
      </w:r>
      <w:bookmarkEnd w:id="8"/>
    </w:p>
    <w:p w14:paraId="4611A6BA" w14:textId="5C0619EC" w:rsidR="001A7849" w:rsidRDefault="007C7998" w:rsidP="001A7849">
      <w:r>
        <w:t xml:space="preserve">The structure of this research is designed to provide </w:t>
      </w:r>
      <w:proofErr w:type="gramStart"/>
      <w:r>
        <w:t>a logical</w:t>
      </w:r>
      <w:proofErr w:type="gramEnd"/>
      <w:r>
        <w:t xml:space="preserve"> progression from theoretical concepts to technical implementation:</w:t>
      </w:r>
    </w:p>
    <w:p w14:paraId="580FD84C" w14:textId="77777777" w:rsidR="007C7998" w:rsidRDefault="007C7998" w:rsidP="001A7849"/>
    <w:p w14:paraId="1F305181" w14:textId="77777777" w:rsidR="007C7998" w:rsidRDefault="007C7998" w:rsidP="007C7998">
      <w:pPr>
        <w:pStyle w:val="ListParagraph"/>
        <w:numPr>
          <w:ilvl w:val="0"/>
          <w:numId w:val="14"/>
        </w:numPr>
      </w:pPr>
      <w:r>
        <w:t xml:space="preserve">Chapter 2: </w:t>
      </w:r>
    </w:p>
    <w:p w14:paraId="0C2D5F95" w14:textId="33E0995F" w:rsidR="007B76BA" w:rsidRPr="008D215A" w:rsidRDefault="007C7998" w:rsidP="007B76BA">
      <w:pPr>
        <w:ind w:left="990" w:firstLine="3"/>
      </w:pPr>
      <w:r>
        <w:t>Discusses the theoretical background and relevant research areas.</w:t>
      </w:r>
    </w:p>
    <w:p w14:paraId="40F77BFE" w14:textId="77777777" w:rsidR="007B76BA" w:rsidRDefault="007B76BA" w:rsidP="001A7849"/>
    <w:p w14:paraId="121D342C" w14:textId="2D2347EE" w:rsidR="007C7998" w:rsidRDefault="007C7998" w:rsidP="007C7998">
      <w:pPr>
        <w:pStyle w:val="ListParagraph"/>
        <w:numPr>
          <w:ilvl w:val="0"/>
          <w:numId w:val="14"/>
        </w:numPr>
      </w:pPr>
      <w:r>
        <w:t xml:space="preserve">Chapter 3: </w:t>
      </w:r>
    </w:p>
    <w:p w14:paraId="43514545" w14:textId="35AB3CE5" w:rsidR="003A428B" w:rsidRDefault="007C7998" w:rsidP="003A428B">
      <w:pPr>
        <w:ind w:left="990" w:firstLine="3"/>
      </w:pPr>
      <w:r>
        <w:t>Presents the proposed methodology</w:t>
      </w:r>
      <w:r w:rsidR="003A428B">
        <w:t xml:space="preserve"> “</w:t>
      </w:r>
      <w:r>
        <w:t>the technical architecture of the framework</w:t>
      </w:r>
      <w:r w:rsidR="003A428B">
        <w:t>”.</w:t>
      </w:r>
    </w:p>
    <w:p w14:paraId="79C68B14" w14:textId="77777777" w:rsidR="007C7998" w:rsidRDefault="007C7998" w:rsidP="001A7849"/>
    <w:p w14:paraId="49CB79E0" w14:textId="5183E3F5" w:rsidR="002B78AC" w:rsidRDefault="002B78AC" w:rsidP="002B78AC">
      <w:pPr>
        <w:pStyle w:val="ListParagraph"/>
        <w:numPr>
          <w:ilvl w:val="0"/>
          <w:numId w:val="14"/>
        </w:numPr>
      </w:pPr>
      <w:r>
        <w:t xml:space="preserve">Chapter 4: </w:t>
      </w:r>
    </w:p>
    <w:p w14:paraId="1E0F5760" w14:textId="7B2D8DB6" w:rsidR="002B78AC" w:rsidRDefault="003A428B" w:rsidP="002B78AC">
      <w:pPr>
        <w:ind w:left="990" w:firstLine="3"/>
      </w:pPr>
      <w:r>
        <w:t>Analyze</w:t>
      </w:r>
      <w:r w:rsidR="002B78AC">
        <w:t xml:space="preserve"> the experimental results.</w:t>
      </w:r>
    </w:p>
    <w:p w14:paraId="2543CFD3" w14:textId="77777777" w:rsidR="002B78AC" w:rsidRDefault="002B78AC" w:rsidP="002B78AC">
      <w:pPr>
        <w:ind w:left="990" w:firstLine="3"/>
      </w:pPr>
    </w:p>
    <w:p w14:paraId="7CA078D0" w14:textId="4A81C0AB" w:rsidR="002B78AC" w:rsidRDefault="002B78AC" w:rsidP="002B78AC">
      <w:pPr>
        <w:pStyle w:val="ListParagraph"/>
        <w:numPr>
          <w:ilvl w:val="0"/>
          <w:numId w:val="14"/>
        </w:numPr>
      </w:pPr>
      <w:r>
        <w:t xml:space="preserve">Chapter 5: </w:t>
      </w:r>
    </w:p>
    <w:p w14:paraId="3347C9E9" w14:textId="47477532" w:rsidR="002B78AC" w:rsidRDefault="002B78AC" w:rsidP="003A428B">
      <w:pPr>
        <w:ind w:left="990" w:firstLine="3"/>
      </w:pPr>
      <w:r>
        <w:t>Concludes the study and suggests directions for future work.</w:t>
      </w:r>
    </w:p>
    <w:p w14:paraId="63354C6C" w14:textId="77777777" w:rsidR="001A7849" w:rsidRDefault="001A7849">
      <w:pPr>
        <w:spacing w:after="160" w:line="259" w:lineRule="auto"/>
        <w:ind w:left="0" w:firstLine="0"/>
        <w:jc w:val="left"/>
      </w:pPr>
    </w:p>
    <w:p w14:paraId="2AE13843" w14:textId="77777777" w:rsidR="001C1760" w:rsidRDefault="001C1760">
      <w:pPr>
        <w:spacing w:after="160" w:line="259" w:lineRule="auto"/>
        <w:ind w:left="0" w:firstLine="0"/>
        <w:jc w:val="left"/>
        <w:rPr>
          <w:b/>
          <w:sz w:val="40"/>
        </w:rPr>
      </w:pPr>
      <w:r>
        <w:br w:type="page"/>
      </w:r>
    </w:p>
    <w:p w14:paraId="6DE86C27" w14:textId="46C721C7" w:rsidR="005C4371" w:rsidRPr="005C4371" w:rsidRDefault="001E20E8" w:rsidP="000751E8">
      <w:pPr>
        <w:pStyle w:val="Heading1"/>
        <w:numPr>
          <w:ilvl w:val="0"/>
          <w:numId w:val="24"/>
        </w:numPr>
        <w:ind w:left="270"/>
      </w:pPr>
      <w:bookmarkStart w:id="9" w:name="_Toc226811662"/>
      <w:r>
        <w:lastRenderedPageBreak/>
        <w:t xml:space="preserve">Chapter 2 </w:t>
      </w:r>
      <w:r w:rsidR="00E003F5">
        <w:t xml:space="preserve">Background and </w:t>
      </w:r>
      <w:r>
        <w:t>Related Work</w:t>
      </w:r>
      <w:bookmarkEnd w:id="9"/>
      <w:r>
        <w:t xml:space="preserve"> </w:t>
      </w:r>
    </w:p>
    <w:p w14:paraId="5FEB369A" w14:textId="073717DE" w:rsidR="005E6133" w:rsidRPr="005C4371" w:rsidRDefault="005E6133" w:rsidP="000751E8">
      <w:pPr>
        <w:pStyle w:val="Heading3"/>
        <w:numPr>
          <w:ilvl w:val="1"/>
          <w:numId w:val="24"/>
        </w:numPr>
        <w:spacing w:after="360"/>
        <w:ind w:left="450" w:hanging="540"/>
      </w:pPr>
      <w:bookmarkStart w:id="10" w:name="_Toc226811663"/>
      <w:r w:rsidRPr="005C4371">
        <w:t>Background</w:t>
      </w:r>
      <w:bookmarkEnd w:id="10"/>
    </w:p>
    <w:p w14:paraId="5F3AEDEB" w14:textId="4F3942FD" w:rsidR="005E6133" w:rsidRPr="000751E8" w:rsidRDefault="005E6133" w:rsidP="000751E8">
      <w:pPr>
        <w:pStyle w:val="ListParagraph"/>
        <w:numPr>
          <w:ilvl w:val="2"/>
          <w:numId w:val="24"/>
        </w:numPr>
        <w:rPr>
          <w:b/>
          <w:bCs/>
        </w:rPr>
      </w:pPr>
      <w:r w:rsidRPr="000751E8">
        <w:rPr>
          <w:b/>
          <w:bCs/>
        </w:rPr>
        <w:t xml:space="preserve">Introduction to </w:t>
      </w:r>
      <w:r w:rsidR="0090614A" w:rsidRPr="000751E8">
        <w:rPr>
          <w:b/>
          <w:bCs/>
        </w:rPr>
        <w:t>Facial</w:t>
      </w:r>
      <w:r w:rsidRPr="000751E8">
        <w:rPr>
          <w:b/>
          <w:bCs/>
        </w:rPr>
        <w:t xml:space="preserve"> Expression Recognition (FER)</w:t>
      </w:r>
      <w:r w:rsidR="0090614A" w:rsidRPr="000751E8">
        <w:rPr>
          <w:b/>
          <w:bCs/>
        </w:rPr>
        <w:t>:</w:t>
      </w:r>
    </w:p>
    <w:p w14:paraId="07C450F2" w14:textId="77777777" w:rsidR="0090614A" w:rsidRPr="0090614A" w:rsidRDefault="0090614A" w:rsidP="0090614A">
      <w:pPr>
        <w:rPr>
          <w:b/>
          <w:bCs/>
        </w:rPr>
      </w:pPr>
    </w:p>
    <w:p w14:paraId="3649CBC5" w14:textId="18FB1B31" w:rsidR="005E6133" w:rsidRDefault="005E6133" w:rsidP="005E6133">
      <w:r>
        <w:t>Facial Expression Recognition (FER) is a specialized branch of affective computing and computer vision that aims to bridge the gap between human emotion and machine perception. While early research focused on simple classifications like happiness or anger, modern applications have expanded toward identifying complex mental states such as frustration, burnout, and cognitive stress, states that are critical for mental health monitoring and workplace wellness [</w:t>
      </w:r>
      <w:r w:rsidR="00D3464D">
        <w:t>6</w:t>
      </w:r>
      <w:r>
        <w:t>,</w:t>
      </w:r>
      <w:r w:rsidR="00D3464D">
        <w:t>7</w:t>
      </w:r>
      <w:r>
        <w:t>].</w:t>
      </w:r>
    </w:p>
    <w:p w14:paraId="433D3AB0" w14:textId="77777777" w:rsidR="0022572A" w:rsidRDefault="0022572A" w:rsidP="005E6133"/>
    <w:p w14:paraId="5A58A76F" w14:textId="77D1A2DA" w:rsidR="0022572A" w:rsidRDefault="0022572A" w:rsidP="005E6133">
      <w:r>
        <w:rPr>
          <w:noProof/>
        </w:rPr>
        <w:drawing>
          <wp:inline distT="0" distB="0" distL="0" distR="0" wp14:anchorId="378A9A01" wp14:editId="2ED4184A">
            <wp:extent cx="5437744" cy="2029234"/>
            <wp:effectExtent l="0" t="0" r="0" b="9525"/>
            <wp:docPr id="204775442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86144" cy="2047296"/>
                    </a:xfrm>
                    <a:prstGeom prst="rect">
                      <a:avLst/>
                    </a:prstGeom>
                    <a:noFill/>
                  </pic:spPr>
                </pic:pic>
              </a:graphicData>
            </a:graphic>
          </wp:inline>
        </w:drawing>
      </w:r>
    </w:p>
    <w:p w14:paraId="24C9A6C8" w14:textId="344D7837" w:rsidR="0022572A" w:rsidRDefault="0022572A" w:rsidP="0022572A">
      <w:pPr>
        <w:ind w:left="0"/>
        <w:jc w:val="center"/>
      </w:pPr>
      <w:r>
        <w:rPr>
          <w:sz w:val="16"/>
          <w:szCs w:val="12"/>
        </w:rPr>
        <w:t>Figure</w:t>
      </w:r>
      <w:r>
        <w:rPr>
          <w:sz w:val="16"/>
          <w:szCs w:val="12"/>
        </w:rPr>
        <w:t>4</w:t>
      </w:r>
      <w:r>
        <w:rPr>
          <w:sz w:val="16"/>
          <w:szCs w:val="12"/>
        </w:rPr>
        <w:t xml:space="preserve">: </w:t>
      </w:r>
      <w:r w:rsidRPr="0022572A">
        <w:rPr>
          <w:sz w:val="16"/>
          <w:szCs w:val="12"/>
        </w:rPr>
        <w:t>Recognizing human facial expressions with machine learning</w:t>
      </w:r>
      <w:r>
        <w:rPr>
          <w:sz w:val="16"/>
          <w:szCs w:val="12"/>
        </w:rPr>
        <w:t xml:space="preserve"> – Thoughtworks</w:t>
      </w:r>
    </w:p>
    <w:p w14:paraId="6C26AE92" w14:textId="77777777" w:rsidR="0022572A" w:rsidRDefault="0022572A" w:rsidP="005E6133"/>
    <w:p w14:paraId="0FE28DD0" w14:textId="63AF9853" w:rsidR="0022572A" w:rsidRDefault="005E6133" w:rsidP="005E6133">
      <w:r>
        <w:t xml:space="preserve">The primary hurdle in FER is that emotions are not just internal feelings; they are expressed through non-rigid, physical changes in the face that vary wildly </w:t>
      </w:r>
      <w:r w:rsidR="0090614A">
        <w:t>between different people and cultures [</w:t>
      </w:r>
      <w:r w:rsidR="00D3464D">
        <w:t>8</w:t>
      </w:r>
      <w:r w:rsidR="0090614A">
        <w:t>]. In a laboratory, this is easy to track. However, in “in-the-wild” settings like an active IT Project Management Office (PMO), factors such as dim lighting, face masks, or a person simply turning their head can confuse a standard model [</w:t>
      </w:r>
      <w:r w:rsidR="00D3464D">
        <w:t>9</w:t>
      </w:r>
      <w:r w:rsidR="0090614A">
        <w:t>]. The evolution of the field can be seen through three major shifts: from manual feature-counting to deep learning, and finally to the current era of Attention and Transformer models that can understand the context of an entire face at once.</w:t>
      </w:r>
    </w:p>
    <w:p w14:paraId="6273A668" w14:textId="77777777" w:rsidR="0022572A" w:rsidRDefault="0022572A">
      <w:pPr>
        <w:spacing w:after="160" w:line="259" w:lineRule="auto"/>
        <w:ind w:left="0" w:firstLine="0"/>
        <w:jc w:val="left"/>
      </w:pPr>
      <w:r>
        <w:br w:type="page"/>
      </w:r>
    </w:p>
    <w:p w14:paraId="0D181685" w14:textId="503E5F2E" w:rsidR="007A204C" w:rsidRDefault="007A204C" w:rsidP="000751E8">
      <w:pPr>
        <w:pStyle w:val="ListParagraph"/>
        <w:numPr>
          <w:ilvl w:val="2"/>
          <w:numId w:val="24"/>
        </w:numPr>
        <w:rPr>
          <w:b/>
          <w:bCs/>
        </w:rPr>
      </w:pPr>
      <w:r w:rsidRPr="006D6B10">
        <w:rPr>
          <w:b/>
          <w:bCs/>
        </w:rPr>
        <w:lastRenderedPageBreak/>
        <w:t>Machine Learning (ML) vs. Deep Learning:</w:t>
      </w:r>
    </w:p>
    <w:p w14:paraId="4D36148D" w14:textId="77777777" w:rsidR="000751E8" w:rsidRPr="006D6B10" w:rsidRDefault="000751E8" w:rsidP="000751E8">
      <w:pPr>
        <w:pStyle w:val="ListParagraph"/>
        <w:ind w:left="1170" w:firstLine="0"/>
        <w:rPr>
          <w:b/>
          <w:bCs/>
        </w:rPr>
      </w:pPr>
    </w:p>
    <w:p w14:paraId="34A723BB" w14:textId="79B9A7F1" w:rsidR="007A204C" w:rsidRDefault="007A204C" w:rsidP="005E6133">
      <w:r>
        <w:t>To understand the architecture of this research, it is essential to distinguish between the various tiers of Artificial Intelligence (AI). While the terms are often used interchangeably, they present different levels of computational complexity and autonomy.</w:t>
      </w:r>
    </w:p>
    <w:p w14:paraId="0F5E0A18" w14:textId="790E640D" w:rsidR="006D6B10" w:rsidRDefault="007A204C" w:rsidP="000751E8">
      <w:r w:rsidRPr="006D6B10">
        <w:rPr>
          <w:b/>
          <w:bCs/>
        </w:rPr>
        <w:t>Machine Learning (ML):</w:t>
      </w:r>
      <w:r w:rsidR="000751E8">
        <w:rPr>
          <w:b/>
          <w:bCs/>
        </w:rPr>
        <w:t xml:space="preserve"> </w:t>
      </w:r>
      <w:r>
        <w:t>Machine Lear</w:t>
      </w:r>
      <w:r w:rsidR="006D6B10">
        <w:t>ning is a subset of AI that focuses on the use of data and algorithms to imitate the way humans learn, gradually improving its accuracy. In traditional ML, a human expert must perform “Feature Extraction”. For instance, to identify an emotion, a researcher must manually tell the system to look for the width of a mouth or the height of an eyebrow. The system then applies mathematical models (like Support Vector Machines or Random Forests) to classify that data.</w:t>
      </w:r>
    </w:p>
    <w:p w14:paraId="00D75B73" w14:textId="440A6D16" w:rsidR="006D6B10" w:rsidRDefault="006D6B10" w:rsidP="000751E8">
      <w:r w:rsidRPr="006D6B10">
        <w:rPr>
          <w:b/>
          <w:bCs/>
        </w:rPr>
        <w:t>Deep Learning (DL):</w:t>
      </w:r>
      <w:r w:rsidR="000751E8">
        <w:rPr>
          <w:b/>
          <w:bCs/>
        </w:rPr>
        <w:t xml:space="preserve"> </w:t>
      </w:r>
      <w:r>
        <w:t>Deep Learning is a specialized evolution of Machine learning based on Artificial Neural Networks with multiple layers. The fundamental difference lies in how data is processed. Deep Learning eliminates the need for manual feature extraction. the network automatically discovers the “features” it needs recognize an emotion directly from the raw pixels of an image.</w:t>
      </w:r>
    </w:p>
    <w:p w14:paraId="54A229B7" w14:textId="6C0B5208" w:rsidR="0022572A" w:rsidRDefault="0022572A">
      <w:pPr>
        <w:spacing w:after="160" w:line="259" w:lineRule="auto"/>
        <w:ind w:left="0" w:firstLine="0"/>
        <w:jc w:val="left"/>
      </w:pPr>
    </w:p>
    <w:p w14:paraId="3FA2FDF6" w14:textId="1F652306" w:rsidR="0022572A" w:rsidRDefault="0022572A">
      <w:pPr>
        <w:spacing w:after="160" w:line="259" w:lineRule="auto"/>
        <w:ind w:left="0" w:firstLine="0"/>
        <w:jc w:val="left"/>
      </w:pPr>
      <w:r>
        <w:rPr>
          <w:noProof/>
        </w:rPr>
        <w:drawing>
          <wp:inline distT="0" distB="0" distL="0" distR="0" wp14:anchorId="0B63CCC1" wp14:editId="7B46A9E1">
            <wp:extent cx="5170805" cy="2171700"/>
            <wp:effectExtent l="0" t="0" r="0" b="0"/>
            <wp:docPr id="1270641701" name="Picture 10" descr="AI vs ML vs DL (AI vs Machine Learning vs Deep Learning | Edureka,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I vs ML vs DL (AI vs Machine Learning vs Deep Learning | Edureka, 202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170805" cy="2171700"/>
                    </a:xfrm>
                    <a:prstGeom prst="rect">
                      <a:avLst/>
                    </a:prstGeom>
                    <a:noFill/>
                    <a:ln>
                      <a:noFill/>
                    </a:ln>
                  </pic:spPr>
                </pic:pic>
              </a:graphicData>
            </a:graphic>
          </wp:inline>
        </w:drawing>
      </w:r>
    </w:p>
    <w:p w14:paraId="79BD00AE" w14:textId="1DAFA4AC" w:rsidR="0022572A" w:rsidRDefault="0022572A" w:rsidP="0022572A">
      <w:pPr>
        <w:ind w:left="0"/>
        <w:jc w:val="center"/>
        <w:rPr>
          <w:sz w:val="16"/>
          <w:szCs w:val="12"/>
        </w:rPr>
      </w:pPr>
      <w:r>
        <w:rPr>
          <w:sz w:val="16"/>
          <w:szCs w:val="12"/>
        </w:rPr>
        <w:t>Figure</w:t>
      </w:r>
      <w:r>
        <w:rPr>
          <w:sz w:val="16"/>
          <w:szCs w:val="12"/>
        </w:rPr>
        <w:t>5</w:t>
      </w:r>
      <w:r>
        <w:rPr>
          <w:sz w:val="16"/>
          <w:szCs w:val="12"/>
        </w:rPr>
        <w:t xml:space="preserve">: </w:t>
      </w:r>
      <w:r w:rsidRPr="0022572A">
        <w:rPr>
          <w:sz w:val="16"/>
          <w:szCs w:val="12"/>
        </w:rPr>
        <w:t>AI vs ML vs DL (AI vs Machine Learning vs Deep Learning</w:t>
      </w:r>
    </w:p>
    <w:p w14:paraId="08987FF4" w14:textId="1CCCF52E" w:rsidR="0022572A" w:rsidRPr="0022572A" w:rsidRDefault="0022572A" w:rsidP="0022572A">
      <w:pPr>
        <w:ind w:left="0"/>
        <w:jc w:val="center"/>
        <w:rPr>
          <w:sz w:val="16"/>
          <w:szCs w:val="12"/>
        </w:rPr>
      </w:pPr>
      <w:proofErr w:type="gramStart"/>
      <w:r>
        <w:rPr>
          <w:sz w:val="16"/>
          <w:szCs w:val="12"/>
        </w:rPr>
        <w:t>By</w:t>
      </w:r>
      <w:proofErr w:type="gramEnd"/>
      <w:r>
        <w:rPr>
          <w:sz w:val="16"/>
          <w:szCs w:val="12"/>
        </w:rPr>
        <w:t xml:space="preserve">: </w:t>
      </w:r>
      <w:r w:rsidRPr="0022572A">
        <w:rPr>
          <w:sz w:val="16"/>
          <w:szCs w:val="12"/>
        </w:rPr>
        <w:t>Prajwal Shrestha</w:t>
      </w:r>
    </w:p>
    <w:p w14:paraId="7725B4C6" w14:textId="62D00E77" w:rsidR="0022572A" w:rsidRDefault="0022572A" w:rsidP="0022572A">
      <w:pPr>
        <w:ind w:left="0"/>
        <w:jc w:val="center"/>
      </w:pPr>
    </w:p>
    <w:p w14:paraId="5D7D43DF" w14:textId="77777777" w:rsidR="0022572A" w:rsidRDefault="0022572A">
      <w:pPr>
        <w:spacing w:after="160" w:line="259" w:lineRule="auto"/>
        <w:ind w:left="0" w:firstLine="0"/>
        <w:jc w:val="left"/>
      </w:pPr>
    </w:p>
    <w:p w14:paraId="35AD2A2B" w14:textId="77777777" w:rsidR="007A204C" w:rsidRDefault="007A204C" w:rsidP="005E6133"/>
    <w:p w14:paraId="5AF5AC15" w14:textId="0B4D142D" w:rsidR="0022572A" w:rsidRDefault="0022572A">
      <w:pPr>
        <w:spacing w:after="160" w:line="259" w:lineRule="auto"/>
        <w:ind w:left="0" w:firstLine="0"/>
        <w:jc w:val="left"/>
      </w:pPr>
      <w:r>
        <w:br w:type="page"/>
      </w:r>
    </w:p>
    <w:p w14:paraId="1E89BFE1" w14:textId="5A99EB9C" w:rsidR="005E6133" w:rsidRPr="0090614A" w:rsidRDefault="0090614A" w:rsidP="000751E8">
      <w:pPr>
        <w:pStyle w:val="ListParagraph"/>
        <w:numPr>
          <w:ilvl w:val="2"/>
          <w:numId w:val="24"/>
        </w:numPr>
        <w:rPr>
          <w:b/>
          <w:bCs/>
        </w:rPr>
      </w:pPr>
      <w:r w:rsidRPr="0090614A">
        <w:rPr>
          <w:b/>
          <w:bCs/>
        </w:rPr>
        <w:lastRenderedPageBreak/>
        <w:t>Foundational Techniques: From Manual to Automatic:</w:t>
      </w:r>
    </w:p>
    <w:p w14:paraId="330C244F" w14:textId="77777777" w:rsidR="000751E8" w:rsidRDefault="000751E8" w:rsidP="004E7253">
      <w:pPr>
        <w:rPr>
          <w:b/>
          <w:bCs/>
        </w:rPr>
      </w:pPr>
    </w:p>
    <w:p w14:paraId="0142E58A" w14:textId="3CF235F1" w:rsidR="005E6133" w:rsidRPr="0090614A" w:rsidRDefault="0090614A" w:rsidP="004E7253">
      <w:pPr>
        <w:rPr>
          <w:b/>
          <w:bCs/>
        </w:rPr>
      </w:pPr>
      <w:r w:rsidRPr="0090614A">
        <w:rPr>
          <w:b/>
          <w:bCs/>
        </w:rPr>
        <w:t>The ERA of Handcrafted Features:</w:t>
      </w:r>
    </w:p>
    <w:p w14:paraId="6BA05A1F" w14:textId="2171E4E6" w:rsidR="00F31D1B" w:rsidRDefault="00034DCD" w:rsidP="006D6B50">
      <w:r>
        <w:t>Before the rise of Deep Learning, researchers had to manually tell the computer what to look for. This was done through Geometric Methods, which tracked the distance between specific landmarks like the eyes or jawline</w:t>
      </w:r>
      <w:r w:rsidR="006D6B50">
        <w:t xml:space="preserve"> [</w:t>
      </w:r>
      <w:r w:rsidR="00D3464D">
        <w:t>10</w:t>
      </w:r>
      <w:r w:rsidR="006D6B50">
        <w:t xml:space="preserve">]. To standardize this process, they used </w:t>
      </w:r>
      <w:r>
        <w:t xml:space="preserve">the Facial Action Coding system (FACS) to map muscle movements </w:t>
      </w:r>
      <w:r w:rsidR="006D6B50">
        <w:t xml:space="preserve">to specific “Action Units” (Aus) </w:t>
      </w:r>
      <w:r>
        <w:t>[</w:t>
      </w:r>
      <w:r w:rsidR="00D3464D">
        <w:t>11</w:t>
      </w:r>
      <w:r w:rsidR="006D6B50">
        <w:t>]. As illustrated in the below figure, an emotion isn’t just a label like “happiness”; it is a combination of atomic muscle actions, such as AU12 (Lip Corner Pull) for a smile.</w:t>
      </w:r>
    </w:p>
    <w:p w14:paraId="7C0C540B" w14:textId="449ABC48" w:rsidR="00F31D1B" w:rsidRDefault="00F31D1B" w:rsidP="006D6B50">
      <w:pPr>
        <w:jc w:val="center"/>
      </w:pPr>
      <w:r>
        <w:rPr>
          <w:noProof/>
        </w:rPr>
        <w:drawing>
          <wp:inline distT="0" distB="0" distL="0" distR="0" wp14:anchorId="7F35EE6B" wp14:editId="1B7E072D">
            <wp:extent cx="2952750" cy="2214563"/>
            <wp:effectExtent l="0" t="0" r="0" b="0"/>
            <wp:docPr id="1560447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447724" name="Picture 1560447724"/>
                    <pic:cNvPicPr/>
                  </pic:nvPicPr>
                  <pic:blipFill>
                    <a:blip r:embed="rId21">
                      <a:extLst>
                        <a:ext uri="{28A0092B-C50C-407E-A947-70E740481C1C}">
                          <a14:useLocalDpi xmlns:a14="http://schemas.microsoft.com/office/drawing/2010/main" val="0"/>
                        </a:ext>
                      </a:extLst>
                    </a:blip>
                    <a:stretch>
                      <a:fillRect/>
                    </a:stretch>
                  </pic:blipFill>
                  <pic:spPr>
                    <a:xfrm>
                      <a:off x="0" y="0"/>
                      <a:ext cx="2992942" cy="2244707"/>
                    </a:xfrm>
                    <a:prstGeom prst="rect">
                      <a:avLst/>
                    </a:prstGeom>
                  </pic:spPr>
                </pic:pic>
              </a:graphicData>
            </a:graphic>
          </wp:inline>
        </w:drawing>
      </w:r>
    </w:p>
    <w:p w14:paraId="57BA3542" w14:textId="77777777" w:rsidR="0022572A" w:rsidRDefault="0022572A" w:rsidP="0022572A">
      <w:pPr>
        <w:ind w:left="0"/>
        <w:jc w:val="center"/>
        <w:rPr>
          <w:sz w:val="16"/>
          <w:szCs w:val="12"/>
        </w:rPr>
      </w:pPr>
    </w:p>
    <w:p w14:paraId="595D47B3" w14:textId="21575523" w:rsidR="0022572A" w:rsidRPr="0022572A" w:rsidRDefault="006D6B50" w:rsidP="00656932">
      <w:pPr>
        <w:ind w:left="0"/>
        <w:jc w:val="center"/>
        <w:rPr>
          <w:sz w:val="16"/>
          <w:szCs w:val="12"/>
        </w:rPr>
      </w:pPr>
      <w:r w:rsidRPr="0022572A">
        <w:rPr>
          <w:sz w:val="16"/>
          <w:szCs w:val="12"/>
        </w:rPr>
        <w:t xml:space="preserve">Figure </w:t>
      </w:r>
      <w:r w:rsidR="0022572A" w:rsidRPr="0022572A">
        <w:rPr>
          <w:sz w:val="16"/>
          <w:szCs w:val="12"/>
        </w:rPr>
        <w:t>6</w:t>
      </w:r>
      <w:r w:rsidRPr="0022572A">
        <w:rPr>
          <w:sz w:val="16"/>
          <w:szCs w:val="12"/>
        </w:rPr>
        <w:t>: Visualization of representative Facial Action Units (AUs) and their corresponding muscle movements from the Facial Action Coding System (FACS)</w:t>
      </w:r>
    </w:p>
    <w:p w14:paraId="61565CD0" w14:textId="77777777" w:rsidR="0022572A" w:rsidRDefault="0022572A" w:rsidP="006D6B50"/>
    <w:p w14:paraId="167A68F4" w14:textId="6A949649" w:rsidR="006D6B50" w:rsidRDefault="006D6B50" w:rsidP="006D6B50">
      <w:r>
        <w:t>Alternatively, Appearance- Based Methods looked at the “texture” of the skin. Tools like Histogram of Oriented Gradients (HOG) and Local Binary Patterns (LBP) were used to identify the shadows and lines created by a smile or frown [</w:t>
      </w:r>
      <w:r w:rsidR="00D3464D">
        <w:t>12</w:t>
      </w:r>
      <w:r>
        <w:t xml:space="preserve">, </w:t>
      </w:r>
      <w:r w:rsidR="00D3464D">
        <w:t>13</w:t>
      </w:r>
      <w:r>
        <w:t>]. While these methods were fast and easy to understand, they often failed in real-world offices because they couldn’t handle the “noise” of bad lighting or low-resolution webcams [</w:t>
      </w:r>
      <w:r w:rsidR="00D3464D">
        <w:t>14</w:t>
      </w:r>
      <w:r>
        <w:t>].</w:t>
      </w:r>
    </w:p>
    <w:p w14:paraId="1928AAC2" w14:textId="77777777" w:rsidR="00656932" w:rsidRDefault="00656932" w:rsidP="00656932">
      <w:pPr>
        <w:ind w:left="0"/>
        <w:jc w:val="center"/>
        <w:rPr>
          <w:sz w:val="16"/>
          <w:szCs w:val="12"/>
        </w:rPr>
      </w:pPr>
      <w:r>
        <w:rPr>
          <w:noProof/>
        </w:rPr>
        <w:drawing>
          <wp:inline distT="0" distB="0" distL="0" distR="0" wp14:anchorId="5D841FB1" wp14:editId="7EA5845E">
            <wp:extent cx="2667000" cy="1333500"/>
            <wp:effectExtent l="0" t="0" r="0" b="0"/>
            <wp:docPr id="190810856" name="Picture 11" descr="Histograms Of Oriented Gradients (1) – Emotion Recogn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istograms Of Oriented Gradients (1) – Emotion Recognition"/>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7000" cy="1333500"/>
                    </a:xfrm>
                    <a:prstGeom prst="rect">
                      <a:avLst/>
                    </a:prstGeom>
                    <a:noFill/>
                    <a:ln>
                      <a:noFill/>
                    </a:ln>
                  </pic:spPr>
                </pic:pic>
              </a:graphicData>
            </a:graphic>
          </wp:inline>
        </w:drawing>
      </w:r>
    </w:p>
    <w:p w14:paraId="662E698E" w14:textId="2CD07FCB" w:rsidR="00656932" w:rsidRPr="0022572A" w:rsidRDefault="00656932" w:rsidP="00656932">
      <w:pPr>
        <w:ind w:left="0"/>
        <w:jc w:val="center"/>
        <w:rPr>
          <w:sz w:val="16"/>
          <w:szCs w:val="12"/>
        </w:rPr>
      </w:pPr>
      <w:r w:rsidRPr="00656932">
        <w:rPr>
          <w:sz w:val="16"/>
          <w:szCs w:val="12"/>
        </w:rPr>
        <w:t xml:space="preserve"> </w:t>
      </w:r>
      <w:r w:rsidRPr="0022572A">
        <w:rPr>
          <w:sz w:val="16"/>
          <w:szCs w:val="12"/>
        </w:rPr>
        <w:t xml:space="preserve">Figure </w:t>
      </w:r>
      <w:r>
        <w:rPr>
          <w:sz w:val="16"/>
          <w:szCs w:val="12"/>
        </w:rPr>
        <w:t>7</w:t>
      </w:r>
      <w:r w:rsidRPr="0022572A">
        <w:rPr>
          <w:sz w:val="16"/>
          <w:szCs w:val="12"/>
        </w:rPr>
        <w:t xml:space="preserve">: </w:t>
      </w:r>
      <w:r w:rsidRPr="00656932">
        <w:rPr>
          <w:sz w:val="16"/>
          <w:szCs w:val="12"/>
        </w:rPr>
        <w:t>Histograms Of Oriented Gradients</w:t>
      </w:r>
      <w:r>
        <w:rPr>
          <w:sz w:val="16"/>
          <w:szCs w:val="12"/>
        </w:rPr>
        <w:t xml:space="preserve"> – by: </w:t>
      </w:r>
      <w:r w:rsidRPr="00656932">
        <w:rPr>
          <w:sz w:val="16"/>
          <w:szCs w:val="12"/>
        </w:rPr>
        <w:t>Navneet Dalal</w:t>
      </w:r>
      <w:r>
        <w:rPr>
          <w:sz w:val="16"/>
          <w:szCs w:val="12"/>
        </w:rPr>
        <w:t xml:space="preserve"> et al. (2005)</w:t>
      </w:r>
    </w:p>
    <w:p w14:paraId="0D6C737D" w14:textId="70A2FC9E" w:rsidR="00034DCD" w:rsidRPr="00034DCD" w:rsidRDefault="00034DCD" w:rsidP="004E7253">
      <w:pPr>
        <w:rPr>
          <w:b/>
          <w:bCs/>
        </w:rPr>
      </w:pPr>
      <w:r w:rsidRPr="00034DCD">
        <w:rPr>
          <w:b/>
          <w:bCs/>
        </w:rPr>
        <w:lastRenderedPageBreak/>
        <w:t>The Deep Learning Revolution:</w:t>
      </w:r>
    </w:p>
    <w:p w14:paraId="2F990C98" w14:textId="71517CC1" w:rsidR="00034DCD" w:rsidRDefault="00034DCD" w:rsidP="004E7253">
      <w:r>
        <w:t xml:space="preserve">Everything changed with Convolutional Neural Networks (CNNs). Instead of a human </w:t>
      </w:r>
      <w:r w:rsidR="00E83132">
        <w:t>programmer defining what a “smile” looks like, CNNs learn these patterns directly from massive amounts of image data. They work by using “Convolutional Layers” to spot small details like edges, which deeper layers then combine into complex features like a furrowed brow [</w:t>
      </w:r>
      <w:r w:rsidR="00D3464D">
        <w:t>15</w:t>
      </w:r>
      <w:r w:rsidR="00E83132">
        <w:t xml:space="preserve">]. By using Activation Functions like </w:t>
      </w:r>
      <w:proofErr w:type="spellStart"/>
      <w:r w:rsidR="00E83132">
        <w:t>ReLU</w:t>
      </w:r>
      <w:proofErr w:type="spellEnd"/>
      <w:r w:rsidR="00E83132">
        <w:t xml:space="preserve"> to handle complex data and Pooling Layers to simplify the images, CNNs became the new standard for emotional AI [</w:t>
      </w:r>
      <w:r w:rsidR="00D3464D">
        <w:t>16</w:t>
      </w:r>
      <w:r w:rsidR="00E83132">
        <w:t>].</w:t>
      </w:r>
    </w:p>
    <w:p w14:paraId="4048F0F0" w14:textId="77777777" w:rsidR="00656932" w:rsidRDefault="00656932" w:rsidP="004E7253"/>
    <w:p w14:paraId="0182A9A4" w14:textId="64A5C410" w:rsidR="00656932" w:rsidRDefault="00656932" w:rsidP="00656932">
      <w:pPr>
        <w:jc w:val="center"/>
      </w:pPr>
      <w:r>
        <w:rPr>
          <w:noProof/>
        </w:rPr>
        <w:drawing>
          <wp:inline distT="0" distB="0" distL="0" distR="0" wp14:anchorId="5C48C6EB" wp14:editId="1B2F3F8B">
            <wp:extent cx="5014787" cy="1568450"/>
            <wp:effectExtent l="0" t="0" r="0" b="0"/>
            <wp:docPr id="1678183395" name="Picture 12" descr="Fi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ig. 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024498" cy="1571487"/>
                    </a:xfrm>
                    <a:prstGeom prst="rect">
                      <a:avLst/>
                    </a:prstGeom>
                    <a:noFill/>
                    <a:ln>
                      <a:noFill/>
                    </a:ln>
                  </pic:spPr>
                </pic:pic>
              </a:graphicData>
            </a:graphic>
          </wp:inline>
        </w:drawing>
      </w:r>
    </w:p>
    <w:p w14:paraId="1E13FA1A" w14:textId="77777777" w:rsidR="00656932" w:rsidRDefault="00656932" w:rsidP="00656932">
      <w:pPr>
        <w:ind w:left="0"/>
        <w:jc w:val="center"/>
        <w:rPr>
          <w:sz w:val="16"/>
          <w:szCs w:val="12"/>
        </w:rPr>
      </w:pPr>
    </w:p>
    <w:p w14:paraId="1E1DA981" w14:textId="77777777" w:rsidR="00656932" w:rsidRDefault="00656932" w:rsidP="00656932">
      <w:pPr>
        <w:ind w:left="0"/>
        <w:jc w:val="center"/>
        <w:rPr>
          <w:sz w:val="16"/>
          <w:szCs w:val="12"/>
        </w:rPr>
      </w:pPr>
      <w:r w:rsidRPr="0022572A">
        <w:rPr>
          <w:sz w:val="16"/>
          <w:szCs w:val="12"/>
        </w:rPr>
        <w:t xml:space="preserve">Figure </w:t>
      </w:r>
      <w:r>
        <w:rPr>
          <w:sz w:val="16"/>
          <w:szCs w:val="12"/>
        </w:rPr>
        <w:t>8</w:t>
      </w:r>
      <w:r w:rsidRPr="0022572A">
        <w:rPr>
          <w:sz w:val="16"/>
          <w:szCs w:val="12"/>
        </w:rPr>
        <w:t xml:space="preserve">: </w:t>
      </w:r>
      <w:r w:rsidRPr="00656932">
        <w:rPr>
          <w:sz w:val="16"/>
          <w:szCs w:val="12"/>
        </w:rPr>
        <w:t>CNN-based pipeline for facial emotion recognition</w:t>
      </w:r>
    </w:p>
    <w:p w14:paraId="4B65DD85" w14:textId="476F7D85" w:rsidR="00656932" w:rsidRPr="0022572A" w:rsidRDefault="00656932" w:rsidP="00656932">
      <w:pPr>
        <w:ind w:left="0"/>
        <w:jc w:val="center"/>
        <w:rPr>
          <w:sz w:val="16"/>
          <w:szCs w:val="12"/>
        </w:rPr>
      </w:pPr>
      <w:r>
        <w:rPr>
          <w:sz w:val="16"/>
          <w:szCs w:val="12"/>
        </w:rPr>
        <w:t xml:space="preserve">By: </w:t>
      </w:r>
      <w:r w:rsidRPr="00656932">
        <w:rPr>
          <w:sz w:val="16"/>
          <w:szCs w:val="12"/>
        </w:rPr>
        <w:t>revolutionizing</w:t>
      </w:r>
      <w:r w:rsidRPr="00656932">
        <w:rPr>
          <w:sz w:val="16"/>
          <w:szCs w:val="12"/>
        </w:rPr>
        <w:t xml:space="preserve"> facial emotion recognition: in-depth analysis of cutting-edge models, methodologies, and datasets</w:t>
      </w:r>
    </w:p>
    <w:p w14:paraId="1EFC076E" w14:textId="77777777" w:rsidR="00656932" w:rsidRDefault="00656932" w:rsidP="004E7253"/>
    <w:p w14:paraId="767ECD7C" w14:textId="56B3D13D" w:rsidR="00E83132" w:rsidRDefault="00E83132" w:rsidP="000751E8">
      <w:pPr>
        <w:pStyle w:val="ListParagraph"/>
        <w:numPr>
          <w:ilvl w:val="2"/>
          <w:numId w:val="24"/>
        </w:numPr>
        <w:rPr>
          <w:b/>
          <w:bCs/>
        </w:rPr>
      </w:pPr>
      <w:r w:rsidRPr="00E83132">
        <w:rPr>
          <w:b/>
          <w:bCs/>
        </w:rPr>
        <w:t>Modern Architectures for Real-World FER:</w:t>
      </w:r>
    </w:p>
    <w:p w14:paraId="728EA2BA" w14:textId="77777777" w:rsidR="00EA7EC3" w:rsidRDefault="00EA7EC3" w:rsidP="00EA7EC3">
      <w:pPr>
        <w:pStyle w:val="ListParagraph"/>
        <w:ind w:left="1170" w:firstLine="0"/>
        <w:rPr>
          <w:b/>
          <w:bCs/>
        </w:rPr>
      </w:pPr>
    </w:p>
    <w:p w14:paraId="2EFB0E7A" w14:textId="32CBBCBF" w:rsidR="00E83132" w:rsidRDefault="00E83132" w:rsidP="004E7253">
      <w:pPr>
        <w:rPr>
          <w:b/>
          <w:bCs/>
        </w:rPr>
      </w:pPr>
      <w:r>
        <w:rPr>
          <w:b/>
          <w:bCs/>
        </w:rPr>
        <w:t>Residual Learning (</w:t>
      </w:r>
      <w:proofErr w:type="spellStart"/>
      <w:r>
        <w:rPr>
          <w:b/>
          <w:bCs/>
        </w:rPr>
        <w:t>ResNet</w:t>
      </w:r>
      <w:proofErr w:type="spellEnd"/>
      <w:r>
        <w:rPr>
          <w:b/>
          <w:bCs/>
        </w:rPr>
        <w:t>)</w:t>
      </w:r>
    </w:p>
    <w:p w14:paraId="30779866" w14:textId="19A83A59" w:rsidR="00E83132" w:rsidRDefault="00E83132" w:rsidP="004E7253">
      <w:r>
        <w:t xml:space="preserve">As researchers tried to make these networks deeper to catch subtle emotions, they face a serious issue: the “vanishing gradient” problem, where the AI stops learning </w:t>
      </w:r>
      <w:r w:rsidR="005A7F15">
        <w:t xml:space="preserve">because the network is too deep. </w:t>
      </w:r>
      <w:proofErr w:type="spellStart"/>
      <w:r w:rsidR="005A7F15">
        <w:t>ResNet</w:t>
      </w:r>
      <w:proofErr w:type="spellEnd"/>
      <w:r w:rsidR="005A7F15">
        <w:t xml:space="preserve"> solved this by using skip connections, allowing information to “jump”</w:t>
      </w:r>
      <w:r>
        <w:t xml:space="preserve"> </w:t>
      </w:r>
      <w:r w:rsidR="005A7F15">
        <w:t>over layers. This made it possible to train very powerful models like ResNet-50, which is now a foundational tool for extracting facial features in this research [</w:t>
      </w:r>
      <w:r w:rsidR="00D3464D">
        <w:t>17</w:t>
      </w:r>
      <w:r w:rsidR="005A7F15">
        <w:t>,</w:t>
      </w:r>
      <w:r w:rsidR="00D3464D">
        <w:t>18</w:t>
      </w:r>
      <w:r w:rsidR="005A7F15">
        <w:t>].</w:t>
      </w:r>
    </w:p>
    <w:p w14:paraId="48294448" w14:textId="72454A33" w:rsidR="005F6029" w:rsidRDefault="005F6029" w:rsidP="005F6029">
      <w:pPr>
        <w:jc w:val="center"/>
      </w:pPr>
      <w:r w:rsidRPr="005F6029">
        <w:drawing>
          <wp:inline distT="0" distB="0" distL="0" distR="0" wp14:anchorId="574D863D" wp14:editId="0CD72F1C">
            <wp:extent cx="2286000" cy="1579705"/>
            <wp:effectExtent l="0" t="0" r="0" b="1905"/>
            <wp:docPr id="735355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355871" name=""/>
                    <pic:cNvPicPr/>
                  </pic:nvPicPr>
                  <pic:blipFill>
                    <a:blip r:embed="rId24"/>
                    <a:stretch>
                      <a:fillRect/>
                    </a:stretch>
                  </pic:blipFill>
                  <pic:spPr>
                    <a:xfrm>
                      <a:off x="0" y="0"/>
                      <a:ext cx="2306138" cy="1593621"/>
                    </a:xfrm>
                    <a:prstGeom prst="rect">
                      <a:avLst/>
                    </a:prstGeom>
                  </pic:spPr>
                </pic:pic>
              </a:graphicData>
            </a:graphic>
          </wp:inline>
        </w:drawing>
      </w:r>
    </w:p>
    <w:p w14:paraId="52D697B2" w14:textId="7E730A96" w:rsidR="005F6029" w:rsidRPr="005F6029" w:rsidRDefault="005F6029" w:rsidP="005F6029">
      <w:pPr>
        <w:ind w:left="0"/>
        <w:jc w:val="center"/>
        <w:rPr>
          <w:sz w:val="16"/>
          <w:szCs w:val="12"/>
        </w:rPr>
      </w:pPr>
      <w:r>
        <w:rPr>
          <w:sz w:val="16"/>
          <w:szCs w:val="12"/>
        </w:rPr>
        <w:t xml:space="preserve">Figure 9: </w:t>
      </w:r>
      <w:r w:rsidRPr="005F6029">
        <w:rPr>
          <w:sz w:val="16"/>
          <w:szCs w:val="12"/>
        </w:rPr>
        <w:t>Residual Networks (</w:t>
      </w:r>
      <w:proofErr w:type="spellStart"/>
      <w:r w:rsidRPr="005F6029">
        <w:rPr>
          <w:sz w:val="16"/>
          <w:szCs w:val="12"/>
        </w:rPr>
        <w:t>ResNet</w:t>
      </w:r>
      <w:proofErr w:type="spellEnd"/>
      <w:r w:rsidRPr="005F6029">
        <w:rPr>
          <w:sz w:val="16"/>
          <w:szCs w:val="12"/>
        </w:rPr>
        <w:t>) - Deep Learning</w:t>
      </w:r>
      <w:r>
        <w:rPr>
          <w:sz w:val="16"/>
          <w:szCs w:val="12"/>
        </w:rPr>
        <w:t xml:space="preserve"> – </w:t>
      </w:r>
      <w:proofErr w:type="spellStart"/>
      <w:r>
        <w:rPr>
          <w:sz w:val="16"/>
          <w:szCs w:val="12"/>
        </w:rPr>
        <w:t>GeeksforGeeks</w:t>
      </w:r>
      <w:proofErr w:type="spellEnd"/>
    </w:p>
    <w:p w14:paraId="763B667B" w14:textId="4ED1C1C6" w:rsidR="005F6029" w:rsidRDefault="005F6029" w:rsidP="005F6029">
      <w:pPr>
        <w:jc w:val="center"/>
      </w:pPr>
    </w:p>
    <w:p w14:paraId="6C0C50A0" w14:textId="3A8555F4" w:rsidR="005A7F15" w:rsidRPr="005A7F15" w:rsidRDefault="005A7F15" w:rsidP="004E7253">
      <w:pPr>
        <w:rPr>
          <w:b/>
          <w:bCs/>
        </w:rPr>
      </w:pPr>
      <w:r w:rsidRPr="005A7F15">
        <w:rPr>
          <w:b/>
          <w:bCs/>
        </w:rPr>
        <w:t>Efficiency and Edge Computing:</w:t>
      </w:r>
    </w:p>
    <w:p w14:paraId="528AADEA" w14:textId="77777777" w:rsidR="00EA7EC3" w:rsidRDefault="00EA7EC3" w:rsidP="00EA7EC3">
      <w:pPr>
        <w:ind w:right="4392"/>
      </w:pPr>
    </w:p>
    <w:p w14:paraId="704EAAC4" w14:textId="1816E786" w:rsidR="005F6029" w:rsidRDefault="008A7D89" w:rsidP="00EA7EC3">
      <w:pPr>
        <w:ind w:right="4392"/>
      </w:pPr>
      <w:r>
        <w:rPr>
          <w:noProof/>
        </w:rPr>
        <mc:AlternateContent>
          <mc:Choice Requires="wpg">
            <w:drawing>
              <wp:anchor distT="0" distB="0" distL="114300" distR="114300" simplePos="0" relativeHeight="251668480" behindDoc="0" locked="0" layoutInCell="1" allowOverlap="1" wp14:anchorId="41BCB4A8" wp14:editId="18DBD5E4">
                <wp:simplePos x="0" y="0"/>
                <wp:positionH relativeFrom="column">
                  <wp:posOffset>3383280</wp:posOffset>
                </wp:positionH>
                <wp:positionV relativeFrom="paragraph">
                  <wp:posOffset>16510</wp:posOffset>
                </wp:positionV>
                <wp:extent cx="3238500" cy="2253266"/>
                <wp:effectExtent l="0" t="0" r="0" b="13970"/>
                <wp:wrapNone/>
                <wp:docPr id="1694710150" name="Group 20"/>
                <wp:cNvGraphicFramePr/>
                <a:graphic xmlns:a="http://schemas.openxmlformats.org/drawingml/2006/main">
                  <a:graphicData uri="http://schemas.microsoft.com/office/word/2010/wordprocessingGroup">
                    <wpg:wgp>
                      <wpg:cNvGrpSpPr/>
                      <wpg:grpSpPr>
                        <a:xfrm>
                          <a:off x="0" y="0"/>
                          <a:ext cx="3238500" cy="2253266"/>
                          <a:chOff x="0" y="0"/>
                          <a:chExt cx="3238500" cy="2253266"/>
                        </a:xfrm>
                      </wpg:grpSpPr>
                      <pic:pic xmlns:pic="http://schemas.openxmlformats.org/drawingml/2006/picture">
                        <pic:nvPicPr>
                          <pic:cNvPr id="423858377" name="Picture 15" descr="Ghostformer: A GhostNet-Based Two-Stage Transformer for Small Object  Detection"/>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238500" cy="1897380"/>
                          </a:xfrm>
                          <a:prstGeom prst="rect">
                            <a:avLst/>
                          </a:prstGeom>
                          <a:noFill/>
                          <a:ln>
                            <a:noFill/>
                          </a:ln>
                        </pic:spPr>
                      </pic:pic>
                      <wps:wsp>
                        <wps:cNvPr id="34984310" name="Rectangle 2"/>
                        <wps:cNvSpPr/>
                        <wps:spPr>
                          <a:xfrm>
                            <a:off x="175260" y="1882140"/>
                            <a:ext cx="2832855" cy="371126"/>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77805A20" w14:textId="77777777" w:rsidR="00EA7EC3" w:rsidRPr="00F27E0C" w:rsidRDefault="00EA7EC3" w:rsidP="00EA7EC3">
                              <w:pPr>
                                <w:ind w:left="0"/>
                                <w:jc w:val="center"/>
                                <w:rPr>
                                  <w:sz w:val="16"/>
                                  <w:szCs w:val="12"/>
                                </w:rPr>
                              </w:pPr>
                              <w:r>
                                <w:rPr>
                                  <w:sz w:val="16"/>
                                  <w:szCs w:val="12"/>
                                </w:rPr>
                                <w:t xml:space="preserve">Figure 10: </w:t>
                              </w:r>
                              <w:proofErr w:type="spellStart"/>
                              <w:r w:rsidRPr="00F27E0C">
                                <w:rPr>
                                  <w:sz w:val="16"/>
                                  <w:szCs w:val="12"/>
                                </w:rPr>
                                <w:t>Ghostformer</w:t>
                              </w:r>
                              <w:proofErr w:type="spellEnd"/>
                              <w:r w:rsidRPr="00F27E0C">
                                <w:rPr>
                                  <w:sz w:val="16"/>
                                  <w:szCs w:val="12"/>
                                </w:rPr>
                                <w:t xml:space="preserve">: A </w:t>
                              </w:r>
                              <w:proofErr w:type="spellStart"/>
                              <w:r w:rsidRPr="00F27E0C">
                                <w:rPr>
                                  <w:sz w:val="16"/>
                                  <w:szCs w:val="12"/>
                                </w:rPr>
                                <w:t>GhostNet</w:t>
                              </w:r>
                              <w:proofErr w:type="spellEnd"/>
                              <w:r w:rsidRPr="00F27E0C">
                                <w:rPr>
                                  <w:sz w:val="16"/>
                                  <w:szCs w:val="12"/>
                                </w:rPr>
                                <w:t>-Based Two-Stage Transformer for Small Object Detection</w:t>
                              </w:r>
                            </w:p>
                            <w:p w14:paraId="6E8DAC3D" w14:textId="58BA2092" w:rsidR="00EA7EC3" w:rsidRPr="004519B2" w:rsidRDefault="00EA7EC3" w:rsidP="00EA7EC3">
                              <w:pPr>
                                <w:ind w:left="0"/>
                                <w:jc w:val="center"/>
                                <w:rPr>
                                  <w:sz w:val="16"/>
                                  <w:szCs w:val="1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1BCB4A8" id="Group 20" o:spid="_x0000_s1036" style="position:absolute;left:0;text-align:left;margin-left:266.4pt;margin-top:1.3pt;width:255pt;height:177.4pt;z-index:251668480" coordsize="32385,225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">
                <v:shape id="Picture 15" o:spid="_x0000_s1037" type="#_x0000_t75" alt="Ghostformer: A GhostNet-Based Two-Stage Transformer for Small Object  Detection" style="position:absolute;width:32385;height:18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">
                  <v:imagedata r:id="rId26" o:title=" A GhostNet-Based Two-Stage Transformer for Small Object  Detection"/>
                </v:shape>
                <v:rect id="Rectangle 2" o:spid="_x0000_s1038" style="position:absolute;left:1752;top:18821;width:28329;height:37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" fillcolor="white [3201]" strokecolor="white [3212]" strokeweight="1pt">
                  <v:textbox>
                    <w:txbxContent>
                      <w:p w14:paraId="77805A20" w14:textId="77777777" w:rsidR="00EA7EC3" w:rsidRPr="00F27E0C" w:rsidRDefault="00EA7EC3" w:rsidP="00EA7EC3">
                        <w:pPr>
                          <w:ind w:left="0"/>
                          <w:jc w:val="center"/>
                          <w:rPr>
                            <w:sz w:val="16"/>
                            <w:szCs w:val="12"/>
                          </w:rPr>
                        </w:pPr>
                        <w:r>
                          <w:rPr>
                            <w:sz w:val="16"/>
                            <w:szCs w:val="12"/>
                          </w:rPr>
                          <w:t xml:space="preserve">Figure 10: </w:t>
                        </w:r>
                        <w:proofErr w:type="spellStart"/>
                        <w:r w:rsidRPr="00F27E0C">
                          <w:rPr>
                            <w:sz w:val="16"/>
                            <w:szCs w:val="12"/>
                          </w:rPr>
                          <w:t>Ghostformer</w:t>
                        </w:r>
                        <w:proofErr w:type="spellEnd"/>
                        <w:r w:rsidRPr="00F27E0C">
                          <w:rPr>
                            <w:sz w:val="16"/>
                            <w:szCs w:val="12"/>
                          </w:rPr>
                          <w:t xml:space="preserve">: A </w:t>
                        </w:r>
                        <w:proofErr w:type="spellStart"/>
                        <w:r w:rsidRPr="00F27E0C">
                          <w:rPr>
                            <w:sz w:val="16"/>
                            <w:szCs w:val="12"/>
                          </w:rPr>
                          <w:t>GhostNet</w:t>
                        </w:r>
                        <w:proofErr w:type="spellEnd"/>
                        <w:r w:rsidRPr="00F27E0C">
                          <w:rPr>
                            <w:sz w:val="16"/>
                            <w:szCs w:val="12"/>
                          </w:rPr>
                          <w:t>-Based Two-Stage Transformer for Small Object Detection</w:t>
                        </w:r>
                      </w:p>
                      <w:p w14:paraId="6E8DAC3D" w14:textId="58BA2092" w:rsidR="00EA7EC3" w:rsidRPr="004519B2" w:rsidRDefault="00EA7EC3" w:rsidP="00EA7EC3">
                        <w:pPr>
                          <w:ind w:left="0"/>
                          <w:jc w:val="center"/>
                          <w:rPr>
                            <w:sz w:val="16"/>
                            <w:szCs w:val="12"/>
                          </w:rPr>
                        </w:pPr>
                      </w:p>
                    </w:txbxContent>
                  </v:textbox>
                </v:rect>
              </v:group>
            </w:pict>
          </mc:Fallback>
        </mc:AlternateContent>
      </w:r>
      <w:r w:rsidR="005A7F15">
        <w:t xml:space="preserve">Because a PMO dashboard needs to run in real-time without a massive supercomputer, efficiency is vital. Models like </w:t>
      </w:r>
      <w:proofErr w:type="spellStart"/>
      <w:r w:rsidR="005A7F15">
        <w:t>EfficientNet</w:t>
      </w:r>
      <w:proofErr w:type="spellEnd"/>
      <w:r w:rsidR="005A7F15">
        <w:t xml:space="preserve"> use “compound scaling” to get the most out of limited hardware [</w:t>
      </w:r>
      <w:r w:rsidR="00D3464D">
        <w:t>19</w:t>
      </w:r>
      <w:r w:rsidR="005A7F15">
        <w:t xml:space="preserve">], while </w:t>
      </w:r>
      <w:proofErr w:type="spellStart"/>
      <w:r w:rsidR="005A7F15">
        <w:t>GhostNet</w:t>
      </w:r>
      <w:proofErr w:type="spellEnd"/>
      <w:r w:rsidR="005A7F15">
        <w:t xml:space="preserve"> uses “Ghost modules” to create high-quality feature maps more cheaply [</w:t>
      </w:r>
      <w:r w:rsidR="00D3464D">
        <w:t>20</w:t>
      </w:r>
      <w:r w:rsidR="005A7F15">
        <w:t xml:space="preserve">]. These innovations make it possible to monitor team wellness on standard office laptop without lagging. </w:t>
      </w:r>
    </w:p>
    <w:p w14:paraId="58B59D90" w14:textId="059566C3" w:rsidR="005F6029" w:rsidRDefault="005F6029" w:rsidP="00F27E0C">
      <w:pPr>
        <w:jc w:val="center"/>
      </w:pPr>
    </w:p>
    <w:p w14:paraId="56EC2513" w14:textId="2F95E31D" w:rsidR="00F27E0C" w:rsidRPr="00E83132" w:rsidRDefault="00F27E0C" w:rsidP="004E7253"/>
    <w:p w14:paraId="54273435" w14:textId="77777777" w:rsidR="00EA7EC3" w:rsidRDefault="00EA7EC3" w:rsidP="00EA7EC3">
      <w:pPr>
        <w:ind w:left="5040"/>
        <w:rPr>
          <w:b/>
          <w:bCs/>
        </w:rPr>
      </w:pPr>
    </w:p>
    <w:p w14:paraId="24D8E8FB" w14:textId="03A10AC7" w:rsidR="005A7F15" w:rsidRDefault="00CC44D6" w:rsidP="00EA7EC3">
      <w:pPr>
        <w:ind w:left="450"/>
        <w:rPr>
          <w:b/>
          <w:bCs/>
        </w:rPr>
      </w:pPr>
      <w:r w:rsidRPr="00CC44D6">
        <w:rPr>
          <w:b/>
          <w:bCs/>
        </w:rPr>
        <w:t>Attention and Transformers:</w:t>
      </w:r>
    </w:p>
    <w:p w14:paraId="5E87F988" w14:textId="18A57967" w:rsidR="00EA7EC3" w:rsidRPr="00CC44D6" w:rsidRDefault="00EA7EC3" w:rsidP="00EA7EC3">
      <w:pPr>
        <w:ind w:left="5040"/>
        <w:rPr>
          <w:b/>
          <w:bCs/>
        </w:rPr>
      </w:pPr>
    </w:p>
    <w:p w14:paraId="3C0DC207" w14:textId="1F2F33EB" w:rsidR="00CC44D6" w:rsidRDefault="00EA7EC3" w:rsidP="00EA7EC3">
      <w:pPr>
        <w:ind w:left="450" w:right="4482"/>
      </w:pPr>
      <w:r>
        <w:rPr>
          <w:noProof/>
        </w:rPr>
        <mc:AlternateContent>
          <mc:Choice Requires="wpg">
            <w:drawing>
              <wp:anchor distT="0" distB="0" distL="114300" distR="114300" simplePos="0" relativeHeight="251672576" behindDoc="0" locked="0" layoutInCell="1" allowOverlap="1" wp14:anchorId="18493283" wp14:editId="5723B90E">
                <wp:simplePos x="0" y="0"/>
                <wp:positionH relativeFrom="column">
                  <wp:posOffset>3253740</wp:posOffset>
                </wp:positionH>
                <wp:positionV relativeFrom="paragraph">
                  <wp:posOffset>10160</wp:posOffset>
                </wp:positionV>
                <wp:extent cx="3398520" cy="2794286"/>
                <wp:effectExtent l="0" t="0" r="0" b="25400"/>
                <wp:wrapNone/>
                <wp:docPr id="1483029411" name="Group 17"/>
                <wp:cNvGraphicFramePr/>
                <a:graphic xmlns:a="http://schemas.openxmlformats.org/drawingml/2006/main">
                  <a:graphicData uri="http://schemas.microsoft.com/office/word/2010/wordprocessingGroup">
                    <wpg:wgp>
                      <wpg:cNvGrpSpPr/>
                      <wpg:grpSpPr>
                        <a:xfrm>
                          <a:off x="0" y="0"/>
                          <a:ext cx="3398520" cy="2794286"/>
                          <a:chOff x="0" y="0"/>
                          <a:chExt cx="3398520" cy="2794286"/>
                        </a:xfrm>
                      </wpg:grpSpPr>
                      <pic:pic xmlns:pic="http://schemas.openxmlformats.org/drawingml/2006/picture">
                        <pic:nvPicPr>
                          <pic:cNvPr id="1830206529" name="Picture 16"/>
                          <pic:cNvPicPr>
                            <a:picLocks noChangeAspect="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398520" cy="2326005"/>
                          </a:xfrm>
                          <a:prstGeom prst="rect">
                            <a:avLst/>
                          </a:prstGeom>
                          <a:noFill/>
                          <a:ln>
                            <a:noFill/>
                          </a:ln>
                        </pic:spPr>
                      </pic:pic>
                      <wps:wsp>
                        <wps:cNvPr id="1287444192" name="Rectangle 2"/>
                        <wps:cNvSpPr/>
                        <wps:spPr>
                          <a:xfrm>
                            <a:off x="129540" y="2423160"/>
                            <a:ext cx="2832855" cy="371126"/>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4DD842C3" w14:textId="7662005A" w:rsidR="00EA7EC3" w:rsidRDefault="00EA7EC3" w:rsidP="00EA7EC3">
                              <w:pPr>
                                <w:ind w:left="0"/>
                                <w:jc w:val="center"/>
                                <w:rPr>
                                  <w:sz w:val="16"/>
                                  <w:szCs w:val="12"/>
                                </w:rPr>
                              </w:pPr>
                              <w:r>
                                <w:rPr>
                                  <w:sz w:val="16"/>
                                  <w:szCs w:val="12"/>
                                </w:rPr>
                                <w:t xml:space="preserve">Figure </w:t>
                              </w:r>
                              <w:r>
                                <w:rPr>
                                  <w:sz w:val="16"/>
                                  <w:szCs w:val="12"/>
                                </w:rPr>
                                <w:t>11</w:t>
                              </w:r>
                              <w:r>
                                <w:rPr>
                                  <w:sz w:val="16"/>
                                  <w:szCs w:val="12"/>
                                </w:rPr>
                                <w:t xml:space="preserve">: </w:t>
                              </w:r>
                              <w:r w:rsidRPr="00EA7EC3">
                                <w:rPr>
                                  <w:sz w:val="16"/>
                                  <w:szCs w:val="12"/>
                                </w:rPr>
                                <w:t>Architecture of the base vision-transformer model</w:t>
                              </w:r>
                            </w:p>
                            <w:p w14:paraId="2B84FF34" w14:textId="492DF872" w:rsidR="00EA7EC3" w:rsidRPr="00F27E0C" w:rsidRDefault="00EA7EC3" w:rsidP="00EA7EC3">
                              <w:pPr>
                                <w:ind w:left="0"/>
                                <w:jc w:val="center"/>
                                <w:rPr>
                                  <w:sz w:val="16"/>
                                  <w:szCs w:val="12"/>
                                </w:rPr>
                              </w:pPr>
                              <w:r>
                                <w:rPr>
                                  <w:sz w:val="16"/>
                                  <w:szCs w:val="12"/>
                                </w:rPr>
                                <w:t xml:space="preserve">By: </w:t>
                              </w:r>
                              <w:proofErr w:type="spellStart"/>
                              <w:r w:rsidRPr="00EA7EC3">
                                <w:rPr>
                                  <w:sz w:val="16"/>
                                  <w:szCs w:val="12"/>
                                </w:rPr>
                                <w:t>Sukhrob</w:t>
                              </w:r>
                              <w:proofErr w:type="spellEnd"/>
                              <w:r w:rsidRPr="00EA7EC3">
                                <w:rPr>
                                  <w:sz w:val="16"/>
                                  <w:szCs w:val="12"/>
                                </w:rPr>
                                <w:t xml:space="preserve"> Bobojanov</w:t>
                              </w:r>
                              <w:r>
                                <w:rPr>
                                  <w:sz w:val="16"/>
                                  <w:szCs w:val="12"/>
                                </w:rPr>
                                <w:t xml:space="preserve"> et al. (2023)</w:t>
                              </w:r>
                            </w:p>
                            <w:p w14:paraId="7C861478" w14:textId="77777777" w:rsidR="00EA7EC3" w:rsidRPr="004519B2" w:rsidRDefault="00EA7EC3" w:rsidP="00EA7EC3">
                              <w:pPr>
                                <w:ind w:left="0"/>
                                <w:jc w:val="center"/>
                                <w:rPr>
                                  <w:sz w:val="16"/>
                                  <w:szCs w:val="1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8493283" id="Group 17" o:spid="_x0000_s1039" style="position:absolute;left:0;text-align:left;margin-left:256.2pt;margin-top:.8pt;width:267.6pt;height:220pt;z-index:251672576" coordsize="33985,279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">
                <v:shape id="Picture 16" o:spid="_x0000_s1040" type="#_x0000_t75" style="position:absolute;width:33985;height:23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">
                  <v:imagedata r:id="rId28" o:title=""/>
                </v:shape>
                <v:rect id="Rectangle 2" o:spid="_x0000_s1041" style="position:absolute;left:1295;top:24231;width:28328;height:37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" fillcolor="white [3201]" strokecolor="white [3212]" strokeweight="1pt">
                  <v:textbox>
                    <w:txbxContent>
                      <w:p w14:paraId="4DD842C3" w14:textId="7662005A" w:rsidR="00EA7EC3" w:rsidRDefault="00EA7EC3" w:rsidP="00EA7EC3">
                        <w:pPr>
                          <w:ind w:left="0"/>
                          <w:jc w:val="center"/>
                          <w:rPr>
                            <w:sz w:val="16"/>
                            <w:szCs w:val="12"/>
                          </w:rPr>
                        </w:pPr>
                        <w:r>
                          <w:rPr>
                            <w:sz w:val="16"/>
                            <w:szCs w:val="12"/>
                          </w:rPr>
                          <w:t xml:space="preserve">Figure </w:t>
                        </w:r>
                        <w:r>
                          <w:rPr>
                            <w:sz w:val="16"/>
                            <w:szCs w:val="12"/>
                          </w:rPr>
                          <w:t>11</w:t>
                        </w:r>
                        <w:r>
                          <w:rPr>
                            <w:sz w:val="16"/>
                            <w:szCs w:val="12"/>
                          </w:rPr>
                          <w:t xml:space="preserve">: </w:t>
                        </w:r>
                        <w:r w:rsidRPr="00EA7EC3">
                          <w:rPr>
                            <w:sz w:val="16"/>
                            <w:szCs w:val="12"/>
                          </w:rPr>
                          <w:t>Architecture of the base vision-transformer model</w:t>
                        </w:r>
                      </w:p>
                      <w:p w14:paraId="2B84FF34" w14:textId="492DF872" w:rsidR="00EA7EC3" w:rsidRPr="00F27E0C" w:rsidRDefault="00EA7EC3" w:rsidP="00EA7EC3">
                        <w:pPr>
                          <w:ind w:left="0"/>
                          <w:jc w:val="center"/>
                          <w:rPr>
                            <w:sz w:val="16"/>
                            <w:szCs w:val="12"/>
                          </w:rPr>
                        </w:pPr>
                        <w:r>
                          <w:rPr>
                            <w:sz w:val="16"/>
                            <w:szCs w:val="12"/>
                          </w:rPr>
                          <w:t xml:space="preserve">By: </w:t>
                        </w:r>
                        <w:proofErr w:type="spellStart"/>
                        <w:r w:rsidRPr="00EA7EC3">
                          <w:rPr>
                            <w:sz w:val="16"/>
                            <w:szCs w:val="12"/>
                          </w:rPr>
                          <w:t>Sukhrob</w:t>
                        </w:r>
                        <w:proofErr w:type="spellEnd"/>
                        <w:r w:rsidRPr="00EA7EC3">
                          <w:rPr>
                            <w:sz w:val="16"/>
                            <w:szCs w:val="12"/>
                          </w:rPr>
                          <w:t xml:space="preserve"> Bobojanov</w:t>
                        </w:r>
                        <w:r>
                          <w:rPr>
                            <w:sz w:val="16"/>
                            <w:szCs w:val="12"/>
                          </w:rPr>
                          <w:t xml:space="preserve"> et al. (2023)</w:t>
                        </w:r>
                      </w:p>
                      <w:p w14:paraId="7C861478" w14:textId="77777777" w:rsidR="00EA7EC3" w:rsidRPr="004519B2" w:rsidRDefault="00EA7EC3" w:rsidP="00EA7EC3">
                        <w:pPr>
                          <w:ind w:left="0"/>
                          <w:jc w:val="center"/>
                          <w:rPr>
                            <w:sz w:val="16"/>
                            <w:szCs w:val="12"/>
                          </w:rPr>
                        </w:pPr>
                      </w:p>
                    </w:txbxContent>
                  </v:textbox>
                </v:rect>
              </v:group>
            </w:pict>
          </mc:Fallback>
        </mc:AlternateContent>
      </w:r>
      <w:r w:rsidR="00CC44D6">
        <w:t>The newest leap in FER is the move toward Attention Mechanisms and Vision Transformers (</w:t>
      </w:r>
      <w:proofErr w:type="spellStart"/>
      <w:r w:rsidR="00CC44D6">
        <w:t>ViT</w:t>
      </w:r>
      <w:proofErr w:type="spellEnd"/>
      <w:r w:rsidR="00CC44D6">
        <w:t>). Instead of looking at every pixel with equal importance, Attention allows the AI to focus on the most telling parts of the face like the eyes, while ignoring distractions like a face mask or hand [</w:t>
      </w:r>
      <w:r w:rsidR="00D3464D">
        <w:t>21</w:t>
      </w:r>
      <w:r w:rsidR="00CC44D6">
        <w:t xml:space="preserve">, </w:t>
      </w:r>
      <w:r w:rsidR="00D3464D">
        <w:t>22</w:t>
      </w:r>
      <w:r w:rsidR="00CC44D6">
        <w:t>]. Unlike traditional CNNs, Transformers evaluate the “global context”, meaning they can understand how a slight change in the forehead relates to a shift in the mouth, leading to much higher accuracy in difficult conditions [</w:t>
      </w:r>
      <w:r w:rsidR="00D3464D">
        <w:t>23</w:t>
      </w:r>
      <w:r w:rsidR="00CC44D6">
        <w:t xml:space="preserve">, </w:t>
      </w:r>
      <w:r w:rsidR="00D3464D">
        <w:t>24</w:t>
      </w:r>
      <w:r w:rsidR="00CC44D6">
        <w:t>].</w:t>
      </w:r>
    </w:p>
    <w:p w14:paraId="69252581" w14:textId="371B9586" w:rsidR="00F27E0C" w:rsidRDefault="00F27E0C" w:rsidP="004E7253"/>
    <w:p w14:paraId="55328B04" w14:textId="008A6DB1" w:rsidR="00F27E0C" w:rsidRDefault="00F27E0C" w:rsidP="004E7253"/>
    <w:p w14:paraId="57A5E110" w14:textId="132CB177" w:rsidR="00F27E0C" w:rsidRDefault="00F27E0C" w:rsidP="004E7253"/>
    <w:p w14:paraId="572632D3" w14:textId="77777777" w:rsidR="00CC44D6" w:rsidRDefault="00CC44D6" w:rsidP="004E7253"/>
    <w:p w14:paraId="4515926C" w14:textId="771EC9FC" w:rsidR="00CC44D6" w:rsidRDefault="00CC44D6" w:rsidP="004E7253">
      <w:pPr>
        <w:rPr>
          <w:b/>
          <w:bCs/>
        </w:rPr>
      </w:pPr>
      <w:r w:rsidRPr="00CC44D6">
        <w:rPr>
          <w:b/>
          <w:bCs/>
        </w:rPr>
        <w:t>Graph-Based Insights and YOLOv8:</w:t>
      </w:r>
    </w:p>
    <w:p w14:paraId="17A4E657" w14:textId="77777777" w:rsidR="00EA7EC3" w:rsidRPr="00CC44D6" w:rsidRDefault="00EA7EC3" w:rsidP="004E7253">
      <w:pPr>
        <w:rPr>
          <w:b/>
          <w:bCs/>
        </w:rPr>
      </w:pPr>
    </w:p>
    <w:p w14:paraId="3F2E6A37" w14:textId="02A46343" w:rsidR="00CC44D6" w:rsidRDefault="00CC44D6" w:rsidP="004E7253">
      <w:r>
        <w:t xml:space="preserve">Finally, Graph-Based Methods treat the face as a web of connected points. By using detectors like YOLOv8 to pinpoint these landmarks, the system can create a </w:t>
      </w:r>
      <w:r w:rsidR="004276E7">
        <w:t>spatial graph that is incredibly resistant to changes in head pose [</w:t>
      </w:r>
      <w:r w:rsidR="00D3464D">
        <w:t>25</w:t>
      </w:r>
      <w:r w:rsidR="004276E7">
        <w:t xml:space="preserve"> ,</w:t>
      </w:r>
      <w:r w:rsidR="00D3464D">
        <w:t>26</w:t>
      </w:r>
      <w:r w:rsidR="004276E7">
        <w:t>]. This is a core part of the proposed thesis work, as it allows for stable emotional tracking even when an employee is moving around or working at different angels.</w:t>
      </w:r>
    </w:p>
    <w:p w14:paraId="03743CA3" w14:textId="77777777" w:rsidR="00CC44D6" w:rsidRDefault="00CC44D6" w:rsidP="004E7253"/>
    <w:p w14:paraId="06E9B245" w14:textId="44326BE1" w:rsidR="00EA7EC3" w:rsidRDefault="00EA7EC3" w:rsidP="004E7253">
      <w:r>
        <w:rPr>
          <w:noProof/>
        </w:rPr>
        <mc:AlternateContent>
          <mc:Choice Requires="wpg">
            <w:drawing>
              <wp:anchor distT="0" distB="0" distL="114300" distR="114300" simplePos="0" relativeHeight="251675648" behindDoc="0" locked="0" layoutInCell="1" allowOverlap="1" wp14:anchorId="5D617020" wp14:editId="082D9116">
                <wp:simplePos x="0" y="0"/>
                <wp:positionH relativeFrom="column">
                  <wp:posOffset>274320</wp:posOffset>
                </wp:positionH>
                <wp:positionV relativeFrom="paragraph">
                  <wp:posOffset>233680</wp:posOffset>
                </wp:positionV>
                <wp:extent cx="5433060" cy="2679700"/>
                <wp:effectExtent l="0" t="0" r="0" b="25400"/>
                <wp:wrapNone/>
                <wp:docPr id="1563083469" name="Group 19"/>
                <wp:cNvGraphicFramePr/>
                <a:graphic xmlns:a="http://schemas.openxmlformats.org/drawingml/2006/main">
                  <a:graphicData uri="http://schemas.microsoft.com/office/word/2010/wordprocessingGroup">
                    <wpg:wgp>
                      <wpg:cNvGrpSpPr/>
                      <wpg:grpSpPr>
                        <a:xfrm>
                          <a:off x="0" y="0"/>
                          <a:ext cx="5433060" cy="2679700"/>
                          <a:chOff x="0" y="0"/>
                          <a:chExt cx="5433060" cy="2679700"/>
                        </a:xfrm>
                      </wpg:grpSpPr>
                      <wps:wsp>
                        <wps:cNvPr id="397872885" name="Rectangle 2"/>
                        <wps:cNvSpPr/>
                        <wps:spPr>
                          <a:xfrm>
                            <a:off x="1165860" y="2308860"/>
                            <a:ext cx="2832735" cy="37084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1ABC5BD2" w14:textId="7C74C2EC" w:rsidR="008A7D89" w:rsidRPr="008A7D89" w:rsidRDefault="00EA7EC3" w:rsidP="008A7D89">
                              <w:pPr>
                                <w:ind w:left="0"/>
                                <w:jc w:val="center"/>
                                <w:rPr>
                                  <w:sz w:val="16"/>
                                  <w:szCs w:val="12"/>
                                </w:rPr>
                              </w:pPr>
                              <w:r w:rsidRPr="008A7D89">
                                <w:rPr>
                                  <w:sz w:val="16"/>
                                  <w:szCs w:val="12"/>
                                </w:rPr>
                                <w:t>Figure 1</w:t>
                              </w:r>
                              <w:r w:rsidR="008A7D89" w:rsidRPr="008A7D89">
                                <w:rPr>
                                  <w:sz w:val="16"/>
                                  <w:szCs w:val="12"/>
                                </w:rPr>
                                <w:t>2</w:t>
                              </w:r>
                              <w:r w:rsidRPr="008A7D89">
                                <w:rPr>
                                  <w:sz w:val="16"/>
                                  <w:szCs w:val="12"/>
                                </w:rPr>
                                <w:t xml:space="preserve">: </w:t>
                              </w:r>
                              <w:r w:rsidR="008A7D89" w:rsidRPr="008A7D89">
                                <w:rPr>
                                  <w:sz w:val="16"/>
                                  <w:szCs w:val="12"/>
                                </w:rPr>
                                <w:t>Facial Landmark-Based Emotion Recognition via Directed Graph Neural Network</w:t>
                              </w:r>
                              <w:r w:rsidR="008A7D89" w:rsidRPr="008A7D89">
                                <w:rPr>
                                  <w:sz w:val="16"/>
                                  <w:szCs w:val="12"/>
                                </w:rPr>
                                <w:t xml:space="preserve"> - </w:t>
                              </w:r>
                              <w:r w:rsidR="008A7D89" w:rsidRPr="008A7D89">
                                <w:rPr>
                                  <w:sz w:val="16"/>
                                  <w:szCs w:val="12"/>
                                </w:rPr>
                                <w:t>Quang Tran Ngoc</w:t>
                              </w:r>
                              <w:r w:rsidR="008A7D89">
                                <w:rPr>
                                  <w:sz w:val="16"/>
                                  <w:szCs w:val="12"/>
                                </w:rPr>
                                <w:t xml:space="preserve"> et al., 2020</w:t>
                              </w:r>
                            </w:p>
                            <w:p w14:paraId="417CFC3E" w14:textId="471B53CA" w:rsidR="00EA7EC3" w:rsidRPr="004519B2" w:rsidRDefault="00EA7EC3" w:rsidP="008A7D89">
                              <w:pPr>
                                <w:ind w:left="0"/>
                                <w:jc w:val="center"/>
                                <w:rPr>
                                  <w:sz w:val="16"/>
                                  <w:szCs w:val="1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590705620" name="Picture 18" descr="Facial Landmark-Based Emotion Recognition via Directed Graph Neural Network"/>
                          <pic:cNvPicPr>
                            <a:picLocks noChangeAspect="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433060" cy="1990725"/>
                          </a:xfrm>
                          <a:prstGeom prst="rect">
                            <a:avLst/>
                          </a:prstGeom>
                          <a:noFill/>
                          <a:ln>
                            <a:noFill/>
                          </a:ln>
                        </pic:spPr>
                      </pic:pic>
                    </wpg:wgp>
                  </a:graphicData>
                </a:graphic>
              </wp:anchor>
            </w:drawing>
          </mc:Choice>
          <mc:Fallback>
            <w:pict>
              <v:group w14:anchorId="5D617020" id="Group 19" o:spid="_x0000_s1042" style="position:absolute;left:0;text-align:left;margin-left:21.6pt;margin-top:18.4pt;width:427.8pt;height:211pt;z-index:251675648" coordsize="54330,267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">
                <v:rect id="Rectangle 2" o:spid="_x0000_s1043" style="position:absolute;left:11658;top:23088;width:28327;height:37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" fillcolor="white [3201]" strokecolor="white [3212]" strokeweight="1pt">
                  <v:textbox>
                    <w:txbxContent>
                      <w:p w14:paraId="1ABC5BD2" w14:textId="7C74C2EC" w:rsidR="008A7D89" w:rsidRPr="008A7D89" w:rsidRDefault="00EA7EC3" w:rsidP="008A7D89">
                        <w:pPr>
                          <w:ind w:left="0"/>
                          <w:jc w:val="center"/>
                          <w:rPr>
                            <w:sz w:val="16"/>
                            <w:szCs w:val="12"/>
                          </w:rPr>
                        </w:pPr>
                        <w:r w:rsidRPr="008A7D89">
                          <w:rPr>
                            <w:sz w:val="16"/>
                            <w:szCs w:val="12"/>
                          </w:rPr>
                          <w:t>Figure 1</w:t>
                        </w:r>
                        <w:r w:rsidR="008A7D89" w:rsidRPr="008A7D89">
                          <w:rPr>
                            <w:sz w:val="16"/>
                            <w:szCs w:val="12"/>
                          </w:rPr>
                          <w:t>2</w:t>
                        </w:r>
                        <w:r w:rsidRPr="008A7D89">
                          <w:rPr>
                            <w:sz w:val="16"/>
                            <w:szCs w:val="12"/>
                          </w:rPr>
                          <w:t xml:space="preserve">: </w:t>
                        </w:r>
                        <w:r w:rsidR="008A7D89" w:rsidRPr="008A7D89">
                          <w:rPr>
                            <w:sz w:val="16"/>
                            <w:szCs w:val="12"/>
                          </w:rPr>
                          <w:t>Facial Landmark-Based Emotion Recognition via Directed Graph Neural Network</w:t>
                        </w:r>
                        <w:r w:rsidR="008A7D89" w:rsidRPr="008A7D89">
                          <w:rPr>
                            <w:sz w:val="16"/>
                            <w:szCs w:val="12"/>
                          </w:rPr>
                          <w:t xml:space="preserve"> - </w:t>
                        </w:r>
                        <w:r w:rsidR="008A7D89" w:rsidRPr="008A7D89">
                          <w:rPr>
                            <w:sz w:val="16"/>
                            <w:szCs w:val="12"/>
                          </w:rPr>
                          <w:t>Quang Tran Ngoc</w:t>
                        </w:r>
                        <w:r w:rsidR="008A7D89">
                          <w:rPr>
                            <w:sz w:val="16"/>
                            <w:szCs w:val="12"/>
                          </w:rPr>
                          <w:t xml:space="preserve"> et al., 2020</w:t>
                        </w:r>
                      </w:p>
                      <w:p w14:paraId="417CFC3E" w14:textId="471B53CA" w:rsidR="00EA7EC3" w:rsidRPr="004519B2" w:rsidRDefault="00EA7EC3" w:rsidP="008A7D89">
                        <w:pPr>
                          <w:ind w:left="0"/>
                          <w:jc w:val="center"/>
                          <w:rPr>
                            <w:sz w:val="16"/>
                            <w:szCs w:val="12"/>
                          </w:rPr>
                        </w:pPr>
                      </w:p>
                    </w:txbxContent>
                  </v:textbox>
                </v:rect>
                <v:shape id="Picture 18" o:spid="_x0000_s1044" type="#_x0000_t75" alt="Facial Landmark-Based Emotion Recognition via Directed Graph Neural Network" style="position:absolute;width:54330;height:19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">
                  <v:imagedata r:id="rId30" o:title="Facial Landmark-Based Emotion Recognition via Directed Graph Neural Network"/>
                </v:shape>
              </v:group>
            </w:pict>
          </mc:Fallback>
        </mc:AlternateContent>
      </w:r>
    </w:p>
    <w:p w14:paraId="23197C34" w14:textId="22D21ED5" w:rsidR="00EA7EC3" w:rsidRDefault="00EA7EC3" w:rsidP="004E7253"/>
    <w:p w14:paraId="12A61BF2" w14:textId="637FE412" w:rsidR="00EA7EC3" w:rsidRDefault="00EA7EC3">
      <w:pPr>
        <w:spacing w:after="160" w:line="259" w:lineRule="auto"/>
        <w:ind w:left="0" w:firstLine="0"/>
        <w:jc w:val="left"/>
        <w:rPr>
          <w:highlight w:val="yellow"/>
        </w:rPr>
      </w:pPr>
    </w:p>
    <w:p w14:paraId="47E530BC" w14:textId="54E5D06D" w:rsidR="00EA7EC3" w:rsidRDefault="00EA7EC3">
      <w:pPr>
        <w:spacing w:after="160" w:line="259" w:lineRule="auto"/>
        <w:ind w:left="0" w:firstLine="0"/>
        <w:jc w:val="left"/>
        <w:rPr>
          <w:b/>
        </w:rPr>
      </w:pPr>
      <w:bookmarkStart w:id="11" w:name="_Toc226811664"/>
      <w:r>
        <w:br w:type="page"/>
      </w:r>
    </w:p>
    <w:p w14:paraId="596EFE92" w14:textId="264533E9" w:rsidR="004E7253" w:rsidRPr="000751E8" w:rsidRDefault="004E7253" w:rsidP="000751E8">
      <w:pPr>
        <w:pStyle w:val="Heading3"/>
        <w:numPr>
          <w:ilvl w:val="1"/>
          <w:numId w:val="24"/>
        </w:numPr>
        <w:spacing w:after="360"/>
        <w:ind w:left="450" w:hanging="540"/>
      </w:pPr>
      <w:r w:rsidRPr="000751E8">
        <w:lastRenderedPageBreak/>
        <w:t>Related Work</w:t>
      </w:r>
      <w:bookmarkEnd w:id="11"/>
    </w:p>
    <w:p w14:paraId="3DA79677" w14:textId="2BAE7D8D" w:rsidR="003F0FF5" w:rsidRDefault="003F0FF5" w:rsidP="003F0FF5">
      <w:r>
        <w:t>A common challenge in the field of computer vision is teaching a machine to “read” human emotions. While this has been studied for years, applying it to real-world tasks like monitoring workplace wellness or mental health remains difficult. In an average office, a system must deal with challenging light, different head angels, and the fact that every person has a unique facial structure. To tackle these problems, researchers have developed a variety of Deep Learning models that try to balance high accuracy with the speed needed to run on standard hardware.</w:t>
      </w:r>
    </w:p>
    <w:p w14:paraId="464E2BCD" w14:textId="77777777" w:rsidR="003F0FF5" w:rsidRDefault="003F0FF5" w:rsidP="003F0FF5"/>
    <w:p w14:paraId="71022CDC" w14:textId="44C33330" w:rsidR="003F0FF5" w:rsidRDefault="003F0FF5" w:rsidP="003F0FF5">
      <w:r>
        <w:t xml:space="preserve">This section evaluates the core techniques that form the backbone of modern Facial Expression Recognition (FER) systems. The studies are organized by the specific “AI architectures” hey use, such as Residual Networks, Transfer Learning, and Attention Mechanisms. For each study, the focus is on what the model does well and where it falls short. Special attention is given to the problems that remain unsolved, catching </w:t>
      </w:r>
      <w:r w:rsidR="001E38F0">
        <w:t xml:space="preserve">very </w:t>
      </w:r>
      <w:r w:rsidR="00DE1A79">
        <w:t>subtle</w:t>
      </w:r>
      <w:r w:rsidR="001E38F0">
        <w:t xml:space="preserve"> emotional shifts, maintaining accuracy over a continuous video stream and the “Black Box” problem where it is unclear why the AI mad3 a specific choice. By analyzing these technical milestones, it becomes clear where current technology ends and where the specific contributions of this thesis begin.</w:t>
      </w:r>
    </w:p>
    <w:p w14:paraId="7D47BE45" w14:textId="77777777" w:rsidR="001E38F0" w:rsidRPr="003F0FF5" w:rsidRDefault="001E38F0" w:rsidP="003F0FF5"/>
    <w:p w14:paraId="6B534522" w14:textId="6D5C1A01" w:rsidR="00D70836" w:rsidRDefault="004E7253" w:rsidP="00A5267A">
      <w:proofErr w:type="spellStart"/>
      <w:r>
        <w:t>Mollahosseini</w:t>
      </w:r>
      <w:proofErr w:type="spellEnd"/>
      <w:r>
        <w:t xml:space="preserve"> et al.</w:t>
      </w:r>
      <w:r w:rsidR="00CE5C9A">
        <w:t xml:space="preserve"> </w:t>
      </w:r>
      <w:r>
        <w:t>developed the “</w:t>
      </w:r>
      <w:proofErr w:type="spellStart"/>
      <w:r>
        <w:t>AffectNet</w:t>
      </w:r>
      <w:proofErr w:type="spellEnd"/>
      <w:r>
        <w:t xml:space="preserve">” database to establish a foundational resource for evaluating emotional valence in unconstrained settings. By </w:t>
      </w:r>
      <w:r w:rsidR="00DE7ED3">
        <w:t xml:space="preserve">utilizing Deep learning and </w:t>
      </w:r>
      <w:r>
        <w:t xml:space="preserve">training </w:t>
      </w:r>
      <w:r w:rsidR="00595068">
        <w:t>“</w:t>
      </w:r>
      <w:r w:rsidR="0010299E">
        <w:t>Deep Residual Neural Networks (</w:t>
      </w:r>
      <w:proofErr w:type="spellStart"/>
      <w:r w:rsidR="0010299E">
        <w:t>ResNet</w:t>
      </w:r>
      <w:proofErr w:type="spellEnd"/>
      <w:r w:rsidR="0010299E">
        <w:t>)</w:t>
      </w:r>
      <w:r w:rsidR="00595068">
        <w:t>”</w:t>
      </w:r>
      <w:r w:rsidR="0010299E">
        <w:t xml:space="preserve"> on over 440,000 images, they achieved a test accuracy of 58%. The strength of this work is its demonstration that large-scale data diversity is vital for mitigating individual facial variations. However, a significant limitation is the </w:t>
      </w:r>
      <w:r w:rsidR="00595068">
        <w:t>model’s struggle</w:t>
      </w:r>
      <w:r w:rsidR="0010299E">
        <w:t xml:space="preserve"> with arousal intensity, which creates a gap in distinguishing between mild employee frustration and high-risk burnout, a distinction for PMO dashboards</w:t>
      </w:r>
      <w:r w:rsidR="00CE5C9A">
        <w:t xml:space="preserve"> </w:t>
      </w:r>
      <w:r w:rsidR="004276E7">
        <w:t>[</w:t>
      </w:r>
      <w:r w:rsidR="00D3464D">
        <w:t>27</w:t>
      </w:r>
      <w:r w:rsidR="004276E7">
        <w:t>]</w:t>
      </w:r>
      <w:r w:rsidR="0010299E">
        <w:t>.</w:t>
      </w:r>
    </w:p>
    <w:p w14:paraId="0C8B6A37" w14:textId="77777777" w:rsidR="00A5267A" w:rsidRDefault="00A5267A" w:rsidP="00A5267A"/>
    <w:p w14:paraId="388DF256" w14:textId="02FC38BC" w:rsidR="003D6DF7" w:rsidRDefault="000709DC" w:rsidP="003D6DF7">
      <w:r>
        <w:t>Alm</w:t>
      </w:r>
      <w:r w:rsidR="00A5267A">
        <w:t>eid</w:t>
      </w:r>
      <w:r>
        <w:t>a</w:t>
      </w:r>
      <w:r w:rsidR="00CE5C9A">
        <w:t xml:space="preserve"> et al.</w:t>
      </w:r>
      <w:r>
        <w:t xml:space="preserve"> utilized Deep Learning and Computer Vision via Transfer Learning (using a VGG16 backbone) to detect workplace stress within the </w:t>
      </w:r>
      <w:proofErr w:type="spellStart"/>
      <w:r>
        <w:t>affectNet</w:t>
      </w:r>
      <w:proofErr w:type="spellEnd"/>
      <w:r>
        <w:t xml:space="preserve"> dataset. By identifying micro-expressions associated with cognitive </w:t>
      </w:r>
      <w:r>
        <w:lastRenderedPageBreak/>
        <w:t>load in software developers</w:t>
      </w:r>
      <w:r w:rsidR="00A5267A">
        <w:t>. Their results indicated 72</w:t>
      </w:r>
      <w:r w:rsidR="00420FD9">
        <w:t>%</w:t>
      </w:r>
      <w:r w:rsidR="00A5267A">
        <w:t xml:space="preserve"> prediction accuracy. the strength of this approach is its ability to quantify “invisible” stress that manual reporting misses. A noted limitation was the high sensitivity of the model; it occasionally flagged intense concentration as “stress”, which could lead to unnecessary managerial intervention without secondary verification</w:t>
      </w:r>
      <w:r w:rsidR="00CE5C9A">
        <w:t xml:space="preserve"> </w:t>
      </w:r>
      <w:r w:rsidR="004276E7">
        <w:t>[</w:t>
      </w:r>
      <w:r w:rsidR="00D3464D">
        <w:t>28</w:t>
      </w:r>
      <w:r w:rsidR="004276E7">
        <w:t>]</w:t>
      </w:r>
      <w:r w:rsidR="00A5267A">
        <w:t>.</w:t>
      </w:r>
    </w:p>
    <w:p w14:paraId="0732BB31" w14:textId="77777777" w:rsidR="003D6DF7" w:rsidRDefault="003D6DF7" w:rsidP="003D6DF7"/>
    <w:p w14:paraId="47636AE6" w14:textId="6215B692" w:rsidR="003D6DF7" w:rsidRDefault="003D6DF7" w:rsidP="003D6DF7">
      <w:r>
        <w:t xml:space="preserve">Behera et al. implemented a “Multi-Modal Deep Learning” approach to predict “Team Flow” states by utilizing a combination of the </w:t>
      </w:r>
      <w:proofErr w:type="spellStart"/>
      <w:r>
        <w:t>AffectNet</w:t>
      </w:r>
      <w:proofErr w:type="spellEnd"/>
      <w:r>
        <w:t xml:space="preserve"> and DaiSee datasets. This </w:t>
      </w:r>
      <w:r w:rsidR="006A6BF2">
        <w:t>framework proved that visual cues are highly correlated with productive team dynamics, reaching an F1 score of 78%. Their method</w:t>
      </w:r>
      <w:r w:rsidR="00F97AD7">
        <w:t>’s</w:t>
      </w:r>
      <w:r w:rsidR="006A6BF2">
        <w:t xml:space="preserve"> strength was in its real-time capability and low latency. However, a limitation of </w:t>
      </w:r>
      <w:r w:rsidR="00F97AD7">
        <w:t>performance degraded when tested with lower-resolution frames, suggesting that for a practical PMO framework, the system must be robust against varied office camera qualities</w:t>
      </w:r>
      <w:r w:rsidR="00CE5C9A">
        <w:t xml:space="preserve"> </w:t>
      </w:r>
      <w:r w:rsidR="004276E7">
        <w:t>[</w:t>
      </w:r>
      <w:r w:rsidR="00D3464D">
        <w:t>29</w:t>
      </w:r>
      <w:r w:rsidR="004276E7">
        <w:t>]</w:t>
      </w:r>
      <w:r w:rsidR="00F97AD7">
        <w:t>.</w:t>
      </w:r>
    </w:p>
    <w:p w14:paraId="7F435346" w14:textId="77777777" w:rsidR="00F97AD7" w:rsidRDefault="00F97AD7" w:rsidP="003D6DF7"/>
    <w:p w14:paraId="7AB53FBC" w14:textId="77777777" w:rsidR="00F97AD7" w:rsidRDefault="00F97AD7" w:rsidP="003D6DF7"/>
    <w:p w14:paraId="5C1B8867" w14:textId="59BC6F11" w:rsidR="00D70836" w:rsidRPr="003D6DF7" w:rsidRDefault="008A503C" w:rsidP="007F6ADD">
      <w:r>
        <w:t>Li</w:t>
      </w:r>
      <w:r w:rsidR="00CE5C9A">
        <w:t xml:space="preserve"> e</w:t>
      </w:r>
      <w:r>
        <w:t>t al</w:t>
      </w:r>
      <w:r w:rsidR="00420FD9">
        <w:t>.</w:t>
      </w:r>
      <w:r w:rsidR="00F10E95">
        <w:t xml:space="preserve"> utilized Deep Learning to train a “Deep Metric Learning” Model on the </w:t>
      </w:r>
      <w:proofErr w:type="spellStart"/>
      <w:r w:rsidR="00F10E95">
        <w:t>AffectNet</w:t>
      </w:r>
      <w:proofErr w:type="spellEnd"/>
      <w:r w:rsidR="00F10E95">
        <w:t xml:space="preserve"> dataset, designed to recognize expressions despite </w:t>
      </w:r>
      <w:r w:rsidR="007F6ADD">
        <w:t>facial occlusions. This approach achieved an accuracy of 64.2, proving that emotional states can be successfully “inferred” even when the lower face is hidden, the high precision under occlusion is a major strength for modern office settings where employees may wear masks or glasses. However, the researchers noted the model’s “Black Box” nature as a limitation, which emphasizes the importance of the Explainable AI (XAI) approach to ensure managerial trust</w:t>
      </w:r>
      <w:r w:rsidR="00CE5C9A">
        <w:t xml:space="preserve"> </w:t>
      </w:r>
      <w:r w:rsidR="004276E7">
        <w:t>[</w:t>
      </w:r>
      <w:r w:rsidR="00D3464D">
        <w:t>30</w:t>
      </w:r>
      <w:r w:rsidR="004276E7">
        <w:t>]</w:t>
      </w:r>
      <w:r w:rsidR="007F6ADD">
        <w:t>.</w:t>
      </w:r>
    </w:p>
    <w:p w14:paraId="44670094" w14:textId="77777777" w:rsidR="00D70836" w:rsidRDefault="00D70836" w:rsidP="00D70836"/>
    <w:p w14:paraId="3128C738" w14:textId="11F12FF9" w:rsidR="007F6ADD" w:rsidRDefault="00CE7BCC" w:rsidP="00D70836">
      <w:proofErr w:type="spellStart"/>
      <w:r>
        <w:t>Ryumina</w:t>
      </w:r>
      <w:proofErr w:type="spellEnd"/>
      <w:r>
        <w:t xml:space="preserve"> </w:t>
      </w:r>
      <w:r w:rsidR="00CE5C9A">
        <w:t xml:space="preserve">et </w:t>
      </w:r>
      <w:r>
        <w:t>al.</w:t>
      </w:r>
      <w:r w:rsidR="00CE5C9A">
        <w:t xml:space="preserve"> </w:t>
      </w:r>
      <w:r>
        <w:t xml:space="preserve">conducted a large-scale Computer Vision study to develop a robust Deep Learning model based on the ResNet-50 architecture pre-trained on VGGFace2. Utilizing the </w:t>
      </w:r>
      <w:proofErr w:type="spellStart"/>
      <w:r>
        <w:t>AffectNet</w:t>
      </w:r>
      <w:proofErr w:type="spellEnd"/>
      <w:r>
        <w:t xml:space="preserve"> dataset for fine-tuning, they applied </w:t>
      </w:r>
      <w:r w:rsidR="00B677A6">
        <w:t>label</w:t>
      </w:r>
      <w:r>
        <w:t xml:space="preserve"> smoothing techniques to manage the “in-the-wild” noise data, the reached a validation accuracy of 66.4%. </w:t>
      </w:r>
      <w:r w:rsidR="00B677A6">
        <w:t>The</w:t>
      </w:r>
      <w:r>
        <w:t xml:space="preserve"> strength of this work is its high generalizability across different datasets. However, a limitation is its reliance on static image features, which does not capture temporal evolution of stress in a continuous </w:t>
      </w:r>
      <w:r w:rsidR="00B677A6">
        <w:t>video stream which lead us to the importance of using YOLOv8 posture analysis</w:t>
      </w:r>
      <w:r w:rsidR="00CE5C9A">
        <w:t xml:space="preserve"> </w:t>
      </w:r>
      <w:r w:rsidR="004276E7">
        <w:t>[</w:t>
      </w:r>
      <w:r w:rsidR="00D3464D">
        <w:t>31</w:t>
      </w:r>
      <w:r w:rsidR="004276E7">
        <w:t>]</w:t>
      </w:r>
      <w:r w:rsidR="00B677A6">
        <w:t>.</w:t>
      </w:r>
    </w:p>
    <w:p w14:paraId="43A9FBDF" w14:textId="77777777" w:rsidR="007F6ADD" w:rsidRDefault="007F6ADD" w:rsidP="00D70836"/>
    <w:p w14:paraId="61F59DC9" w14:textId="216ADB3D" w:rsidR="00B677A6" w:rsidRDefault="00B677A6" w:rsidP="00D70836">
      <w:r>
        <w:lastRenderedPageBreak/>
        <w:t>Mao</w:t>
      </w:r>
      <w:r w:rsidR="00CE5C9A">
        <w:t xml:space="preserve"> e</w:t>
      </w:r>
      <w:r>
        <w:t xml:space="preserve">t al. introduced POSTER++, a high efficiency framework utilizing a “Window-based Cross-Attention (W-SCAM)” mechanism to </w:t>
      </w:r>
      <w:r w:rsidR="000E5503">
        <w:t xml:space="preserve">handle the </w:t>
      </w:r>
      <w:proofErr w:type="spellStart"/>
      <w:r w:rsidR="000E5503">
        <w:t>AffectNet</w:t>
      </w:r>
      <w:proofErr w:type="spellEnd"/>
      <w:r w:rsidR="000E5503">
        <w:t xml:space="preserve"> dataset, this technique achieved high performance with lower costs (8.4G FLOPs) and attained 67.49% accuracy for 7-classes tasks. The strength of this work is its multi-scale feature extraction, which handles various head poses. However, a limitation remains the “Class Imbalance” effect within the dataset, where performance dips on minority classes like “Disgust”, which lead us to the importance of providing more focused special context</w:t>
      </w:r>
      <w:r w:rsidR="00CE5C9A">
        <w:t xml:space="preserve"> </w:t>
      </w:r>
      <w:r w:rsidR="004276E7">
        <w:t>[</w:t>
      </w:r>
      <w:r w:rsidR="00D3464D">
        <w:t>32</w:t>
      </w:r>
      <w:r w:rsidR="004276E7">
        <w:t>]</w:t>
      </w:r>
      <w:r w:rsidR="000E5503">
        <w:t xml:space="preserve">. </w:t>
      </w:r>
    </w:p>
    <w:p w14:paraId="6291669E" w14:textId="77777777" w:rsidR="00420FD9" w:rsidRDefault="00420FD9" w:rsidP="00D70836"/>
    <w:p w14:paraId="40745764" w14:textId="54E9A4D9" w:rsidR="00B677A6" w:rsidRDefault="0018342C" w:rsidP="00D70836">
      <w:r>
        <w:t xml:space="preserve">Wang, J. proposed the “Attention-Enhanced Multi-Layer Transformer (AEMT)”, a Deep Learning model to mitigate the effects of motion blur and occlusions in the </w:t>
      </w:r>
      <w:proofErr w:type="spellStart"/>
      <w:r>
        <w:t>AffectNet</w:t>
      </w:r>
      <w:proofErr w:type="spellEnd"/>
      <w:r>
        <w:t xml:space="preserve"> dataset, the model integrates a dual-branch CNN with an Attentional Selective Fusion (ASF) module to achieve 71.23% accuracy. The strength of this work is the Multi-Layer Transformer Encoder (MTE), which models long-range dependencies. However, </w:t>
      </w:r>
      <w:r w:rsidR="00A05610">
        <w:t xml:space="preserve">a noted limitation is the heavy computational load, which requires a </w:t>
      </w:r>
      <w:proofErr w:type="gramStart"/>
      <w:r w:rsidR="00A05610">
        <w:t>high GPU resources</w:t>
      </w:r>
      <w:proofErr w:type="gramEnd"/>
      <w:r w:rsidR="00A05610">
        <w:t xml:space="preserve"> for real-time office deployment</w:t>
      </w:r>
      <w:r w:rsidR="00CE5C9A">
        <w:t xml:space="preserve"> </w:t>
      </w:r>
      <w:r w:rsidR="004276E7">
        <w:t>[</w:t>
      </w:r>
      <w:r w:rsidR="00D3464D">
        <w:t>33</w:t>
      </w:r>
      <w:r w:rsidR="004276E7">
        <w:t>]</w:t>
      </w:r>
      <w:r w:rsidR="00A05610">
        <w:t>.</w:t>
      </w:r>
    </w:p>
    <w:p w14:paraId="738EA554" w14:textId="77777777" w:rsidR="00B677A6" w:rsidRPr="00D70836" w:rsidRDefault="00B677A6" w:rsidP="00D70836"/>
    <w:p w14:paraId="3CD36E7D" w14:textId="25C43BCD" w:rsidR="00A05610" w:rsidRDefault="00CE5C9A" w:rsidP="00A05610">
      <w:r>
        <w:t xml:space="preserve">Heidari et al. </w:t>
      </w:r>
      <w:r w:rsidR="00A05610">
        <w:t xml:space="preserve">presented a Machine Learning mechanism to diversify features in deep learning layers for “in-the-wild” recognition using the </w:t>
      </w:r>
      <w:proofErr w:type="spellStart"/>
      <w:r w:rsidR="00A05610">
        <w:t>AffectNet</w:t>
      </w:r>
      <w:proofErr w:type="spellEnd"/>
      <w:r w:rsidR="00A05610">
        <w:t xml:space="preserve"> dataset. </w:t>
      </w:r>
      <w:r w:rsidR="005830FB">
        <w:t>The strength is that the proposed</w:t>
      </w:r>
      <w:r w:rsidR="00A05610">
        <w:t xml:space="preserve"> approach reduced feature redund</w:t>
      </w:r>
      <w:r w:rsidR="005830FB">
        <w:t>ancy, forcing the network to learn a broader range of emotional cues. While it achieved 60.02% accuracy. However, a limitation is the lower performance variance between high resolution and low-resolution datasets, highlighting the ongoing difficulty of applying diversity-driven learning noisy, real world IT settings</w:t>
      </w:r>
      <w:r>
        <w:t xml:space="preserve"> </w:t>
      </w:r>
      <w:r w:rsidR="004276E7">
        <w:t>[</w:t>
      </w:r>
      <w:r w:rsidR="00D3464D">
        <w:t>34</w:t>
      </w:r>
      <w:r w:rsidR="004276E7">
        <w:t>]</w:t>
      </w:r>
      <w:r w:rsidR="005830FB">
        <w:t>.</w:t>
      </w:r>
    </w:p>
    <w:p w14:paraId="3378B6C4" w14:textId="77777777" w:rsidR="00A05610" w:rsidRDefault="00A05610" w:rsidP="00A05610"/>
    <w:p w14:paraId="3A623329" w14:textId="073A9114" w:rsidR="00A05610" w:rsidRDefault="00C37A9D" w:rsidP="00A05610">
      <w:r>
        <w:t>Roy</w:t>
      </w:r>
      <w:r w:rsidR="00CE5C9A">
        <w:t xml:space="preserve"> </w:t>
      </w:r>
      <w:r>
        <w:t>et al.</w:t>
      </w:r>
      <w:r w:rsidR="00CE5C9A">
        <w:t xml:space="preserve"> </w:t>
      </w:r>
      <w:r w:rsidR="00DA63CC">
        <w:t xml:space="preserve">proposed </w:t>
      </w:r>
      <w:proofErr w:type="spellStart"/>
      <w:r w:rsidR="00DA63CC">
        <w:t>ResEmoteNet</w:t>
      </w:r>
      <w:proofErr w:type="spellEnd"/>
      <w:r w:rsidR="00DA63CC">
        <w:t>, a Deep Learning architecture utilizing Residual blocks and Squeeze-and-Excitation (SE) blocks on the affectNet-7 dataset. This technique allows the model to focus on informative facial features while suppressing background noise, reaching 72.39% accuracy. However, a noted limitation is its reliance on the quality of initial feature extraction; if the face is poorly localized, the Squeeze-and Excitation (SE) block may amplify noise</w:t>
      </w:r>
      <w:r w:rsidR="00CE5C9A">
        <w:t xml:space="preserve"> </w:t>
      </w:r>
      <w:r w:rsidR="004276E7">
        <w:t>[</w:t>
      </w:r>
      <w:r w:rsidR="00D3464D">
        <w:t>35</w:t>
      </w:r>
      <w:r w:rsidR="004276E7">
        <w:t>]</w:t>
      </w:r>
      <w:r w:rsidR="00DA63CC">
        <w:t xml:space="preserve">. </w:t>
      </w:r>
    </w:p>
    <w:p w14:paraId="70432D9D" w14:textId="77777777" w:rsidR="007D1E68" w:rsidRDefault="007D1E68" w:rsidP="00A05610"/>
    <w:p w14:paraId="4239283F" w14:textId="0C9A8185" w:rsidR="00AB5934" w:rsidRDefault="007D1E68" w:rsidP="00AB5934">
      <w:r>
        <w:lastRenderedPageBreak/>
        <w:t>Wang</w:t>
      </w:r>
      <w:r w:rsidR="00CE5C9A">
        <w:t xml:space="preserve"> </w:t>
      </w:r>
      <w:r>
        <w:t>et al.</w:t>
      </w:r>
      <w:r w:rsidR="00CE5C9A">
        <w:t xml:space="preserve"> </w:t>
      </w:r>
      <w:r w:rsidR="00F63A4E">
        <w:t xml:space="preserve">optimized real-time Computer Vision by leveraging EfficientNet-B0 through Transfer Learning to optimize the balance between speed and precision. Achieving 65% accuracy on the </w:t>
      </w:r>
      <w:proofErr w:type="spellStart"/>
      <w:r w:rsidR="00F63A4E">
        <w:t>AffectNet</w:t>
      </w:r>
      <w:proofErr w:type="spellEnd"/>
      <w:r w:rsidR="00F63A4E">
        <w:t xml:space="preserve"> dataset. The strength of this study is its suitability for real-time monitoring on standard hardware. However, a limitation is the model’s high “Confusion Rate” between “Frustration” and “N</w:t>
      </w:r>
      <w:r w:rsidR="00F54C79">
        <w:t>e</w:t>
      </w:r>
      <w:r w:rsidR="00F63A4E">
        <w:t>utral”</w:t>
      </w:r>
      <w:r w:rsidR="00F54C79">
        <w:t xml:space="preserve"> states, which could lead to false alarms in a PMO environment</w:t>
      </w:r>
      <w:r w:rsidR="00CE5C9A">
        <w:t xml:space="preserve"> </w:t>
      </w:r>
      <w:r w:rsidR="004276E7">
        <w:t>[</w:t>
      </w:r>
      <w:r w:rsidR="00D3464D">
        <w:t>36</w:t>
      </w:r>
      <w:r w:rsidR="004276E7">
        <w:t>]</w:t>
      </w:r>
      <w:r w:rsidR="00F54C79">
        <w:t>.</w:t>
      </w:r>
    </w:p>
    <w:p w14:paraId="48501624" w14:textId="77777777" w:rsidR="00AB5934" w:rsidRDefault="00AB5934" w:rsidP="00AB5934"/>
    <w:p w14:paraId="7AE355C7" w14:textId="08325772" w:rsidR="00F54C79" w:rsidRDefault="00F54C79" w:rsidP="00AB5934">
      <w:r>
        <w:t>Yousafzai</w:t>
      </w:r>
      <w:r w:rsidR="00CE5C9A">
        <w:t xml:space="preserve"> </w:t>
      </w:r>
      <w:r>
        <w:t>et al.</w:t>
      </w:r>
      <w:r w:rsidR="00CE5C9A">
        <w:t xml:space="preserve"> </w:t>
      </w:r>
      <w:r w:rsidR="00AA4756">
        <w:t xml:space="preserve">introduced a Multi-scale Simplicial Transformer combined with Graph Attention Networks (GAT) to process the </w:t>
      </w:r>
      <w:proofErr w:type="spellStart"/>
      <w:r w:rsidR="00AA4756">
        <w:t>AffectNet</w:t>
      </w:r>
      <w:proofErr w:type="spellEnd"/>
      <w:r w:rsidR="00AA4756">
        <w:t xml:space="preserve"> dataset. This Computer Vision framework </w:t>
      </w:r>
      <w:r w:rsidR="00AB5934">
        <w:t>employs YOLOV8 to generate spatial graphs of facial features, which are then processed by a Deep Learning transformer. Achieving 81.84% accuracy, the strength is the model’s extreme robustness against varying poses. However, a significant limitation is the high mathematical complexity, which increases the difficulty fine-tuning for real-time applications without specialized hardware</w:t>
      </w:r>
      <w:r w:rsidR="00CE5C9A">
        <w:t xml:space="preserve"> </w:t>
      </w:r>
      <w:r w:rsidR="004276E7">
        <w:t>[</w:t>
      </w:r>
      <w:r w:rsidR="00D3464D">
        <w:t>37</w:t>
      </w:r>
      <w:r w:rsidR="004276E7">
        <w:t>]</w:t>
      </w:r>
      <w:r w:rsidR="00AB5934">
        <w:t xml:space="preserve">. </w:t>
      </w:r>
    </w:p>
    <w:p w14:paraId="64C7B583" w14:textId="77777777" w:rsidR="00AB5934" w:rsidRDefault="00AB5934" w:rsidP="00AB5934"/>
    <w:p w14:paraId="2E53A6F6" w14:textId="098178B7" w:rsidR="0020481B" w:rsidRDefault="00AB5934" w:rsidP="0020481B">
      <w:r>
        <w:t>Ahmad</w:t>
      </w:r>
      <w:r w:rsidR="00CE5C9A">
        <w:t xml:space="preserve"> e</w:t>
      </w:r>
      <w:r>
        <w:t>t al.</w:t>
      </w:r>
      <w:r w:rsidR="00CE5C9A">
        <w:t xml:space="preserve"> </w:t>
      </w:r>
      <w:r w:rsidR="00686770">
        <w:t xml:space="preserve">proposed a Deep Learning framework based on Convolutional Neural Networks (CNN) to perform recognition on the </w:t>
      </w:r>
      <w:proofErr w:type="spellStart"/>
      <w:r w:rsidR="00686770">
        <w:t>AffectNet</w:t>
      </w:r>
      <w:proofErr w:type="spellEnd"/>
      <w:r w:rsidR="00686770">
        <w:t xml:space="preserve"> dataset in mobile and unconstrained environments. Utilizing the Computer Vision pre-processing like greyscale conversion and scaling, they achieved 60.00% accuracy. The strength of this work is its practical integration for live monitoring. A noted limitation was that the model was </w:t>
      </w:r>
      <w:r w:rsidR="002601E1">
        <w:t>struggled</w:t>
      </w:r>
      <w:r w:rsidR="00686770">
        <w:t xml:space="preserve"> to differentiate between subtle emotions like “Fear” and “Neutral”</w:t>
      </w:r>
      <w:r w:rsidR="00CE5C9A">
        <w:t xml:space="preserve"> </w:t>
      </w:r>
      <w:r w:rsidR="004276E7">
        <w:t>[</w:t>
      </w:r>
      <w:r w:rsidR="00D3464D">
        <w:t>38</w:t>
      </w:r>
      <w:r w:rsidR="004276E7">
        <w:t>]</w:t>
      </w:r>
      <w:r w:rsidR="00686770">
        <w:t>.</w:t>
      </w:r>
    </w:p>
    <w:p w14:paraId="0590B0B2" w14:textId="77777777" w:rsidR="0020481B" w:rsidRDefault="0020481B" w:rsidP="0020481B"/>
    <w:p w14:paraId="33B35F80" w14:textId="3B490143" w:rsidR="00F54C79" w:rsidRDefault="002601E1" w:rsidP="00686770">
      <w:r>
        <w:t>Zhou</w:t>
      </w:r>
      <w:r w:rsidR="00CE5C9A">
        <w:t xml:space="preserve"> </w:t>
      </w:r>
      <w:r>
        <w:t>et al.</w:t>
      </w:r>
      <w:r w:rsidR="00CE5C9A">
        <w:t xml:space="preserve"> </w:t>
      </w:r>
      <w:r>
        <w:t xml:space="preserve">introduced the Quaternion Wavelet Transformer (QWTR), which is a Deep Learning technique to handle extreme lighting variations in the </w:t>
      </w:r>
      <w:proofErr w:type="spellStart"/>
      <w:r>
        <w:t>AffectNet</w:t>
      </w:r>
      <w:proofErr w:type="spellEnd"/>
      <w:r>
        <w:t xml:space="preserve"> dataset, by using Quaternion mathematics in the Computer Vision pipeline</w:t>
      </w:r>
      <w:r w:rsidR="002261F6">
        <w:t>,</w:t>
      </w:r>
      <w:r>
        <w:t xml:space="preserve"> they reached 68.37</w:t>
      </w:r>
      <w:r w:rsidR="002261F6">
        <w:t>%</w:t>
      </w:r>
      <w:r>
        <w:t xml:space="preserve"> accuracy.</w:t>
      </w:r>
      <w:r w:rsidR="002261F6">
        <w:t xml:space="preserve"> The strength is </w:t>
      </w:r>
      <w:r w:rsidR="00C40013">
        <w:t>mathematical</w:t>
      </w:r>
      <w:r w:rsidR="002261F6">
        <w:t xml:space="preserve"> robustness against shadows and artificial yellow lighting. The limitation is the implementation complexity; it is difficult to integrate into standard, non-specialized Python software stacks</w:t>
      </w:r>
      <w:r w:rsidR="00CE5C9A">
        <w:t xml:space="preserve"> </w:t>
      </w:r>
      <w:r w:rsidR="004276E7">
        <w:t>[</w:t>
      </w:r>
      <w:r w:rsidR="00D3464D">
        <w:t>39</w:t>
      </w:r>
      <w:r w:rsidR="004276E7">
        <w:t>]</w:t>
      </w:r>
      <w:r w:rsidR="002261F6">
        <w:t>.</w:t>
      </w:r>
      <w:r>
        <w:t xml:space="preserve">  </w:t>
      </w:r>
    </w:p>
    <w:p w14:paraId="1B873D43" w14:textId="77777777" w:rsidR="002601E1" w:rsidRDefault="002601E1" w:rsidP="00686770"/>
    <w:p w14:paraId="14ECAF3E" w14:textId="35EEB704" w:rsidR="002601E1" w:rsidRDefault="00C40013" w:rsidP="00C40013">
      <w:proofErr w:type="spellStart"/>
      <w:r>
        <w:t>Maghari</w:t>
      </w:r>
      <w:proofErr w:type="spellEnd"/>
      <w:r>
        <w:t xml:space="preserve"> </w:t>
      </w:r>
      <w:r w:rsidR="00CE5C9A">
        <w:t xml:space="preserve">et al. </w:t>
      </w:r>
      <w:r>
        <w:t xml:space="preserve"> developed a Deep Learning framework using Vision transformers (</w:t>
      </w:r>
      <w:proofErr w:type="spellStart"/>
      <w:r>
        <w:t>ViT</w:t>
      </w:r>
      <w:proofErr w:type="spellEnd"/>
      <w:r>
        <w:t xml:space="preserve">) specifically for recognizing emotions under mask occlusions on a masked version of </w:t>
      </w:r>
      <w:proofErr w:type="spellStart"/>
      <w:r>
        <w:t>AffectNet</w:t>
      </w:r>
      <w:proofErr w:type="spellEnd"/>
      <w:r>
        <w:t xml:space="preserve"> dataset. This approach applied Machine Learning category </w:t>
      </w:r>
      <w:r>
        <w:lastRenderedPageBreak/>
        <w:t xml:space="preserve">restructuring into five broader classes </w:t>
      </w:r>
      <w:r w:rsidR="00217AAA">
        <w:t xml:space="preserve">to achieve 81% accuracy. The strength of this work is the self-attention mechanism, which captures context from the eyes and forehead. However, a major limitation is the high inference time (22ms per image), which </w:t>
      </w:r>
      <w:proofErr w:type="gramStart"/>
      <w:r w:rsidR="00217AAA">
        <w:t>requiring</w:t>
      </w:r>
      <w:proofErr w:type="gramEnd"/>
      <w:r w:rsidR="00217AAA">
        <w:t xml:space="preserve"> dedicated GPU resources for live PMO dashboard updates</w:t>
      </w:r>
      <w:r w:rsidR="00CE5C9A">
        <w:t xml:space="preserve"> </w:t>
      </w:r>
      <w:r w:rsidR="004276E7">
        <w:t>[</w:t>
      </w:r>
      <w:r w:rsidR="00D3464D">
        <w:t>40</w:t>
      </w:r>
      <w:r w:rsidR="004276E7">
        <w:t>]</w:t>
      </w:r>
      <w:r w:rsidR="00217AAA">
        <w:t>.</w:t>
      </w:r>
    </w:p>
    <w:p w14:paraId="4C3B65D8" w14:textId="77777777" w:rsidR="00604E2B" w:rsidRDefault="00604E2B" w:rsidP="00C40013"/>
    <w:p w14:paraId="0D8A0BCF" w14:textId="70D29ADE" w:rsidR="00B62BE9" w:rsidRDefault="00604E2B" w:rsidP="00420FD9">
      <w:r>
        <w:t xml:space="preserve">Sun et al. proposed an “Enhanced </w:t>
      </w:r>
      <w:proofErr w:type="spellStart"/>
      <w:r>
        <w:t>GhostNet</w:t>
      </w:r>
      <w:proofErr w:type="spellEnd"/>
      <w:r>
        <w:t xml:space="preserve"> with Transformer Encoder (EGT)” model to improve the robustness of emotion recognition. Within the domain of Deep Learning, this study integrated </w:t>
      </w:r>
      <w:proofErr w:type="spellStart"/>
      <w:r>
        <w:t>GhostNet’s</w:t>
      </w:r>
      <w:proofErr w:type="spellEnd"/>
      <w:r>
        <w:t xml:space="preserve"> efficient feature extraction with a Transformer Encoder to capture global context, alongside a dual-attention mechanism. The results demonstrated an </w:t>
      </w:r>
      <w:proofErr w:type="gramStart"/>
      <w:r>
        <w:t>accuracy</w:t>
      </w:r>
      <w:proofErr w:type="gramEnd"/>
      <w:r>
        <w:t xml:space="preserve"> of 85.7% on </w:t>
      </w:r>
      <w:proofErr w:type="spellStart"/>
      <w:r>
        <w:t>AffectNet</w:t>
      </w:r>
      <w:proofErr w:type="spellEnd"/>
      <w:r>
        <w:t xml:space="preserve"> Dataset. The strength of this model is its balance of high accuracy and computational efficiency, making it highly suitable for real-time monitoring. However, </w:t>
      </w:r>
      <w:r w:rsidR="00420FD9">
        <w:t>a limitation is that the model’s performance on very subtle or “micro” expressions still requires further refinement in high stakes mental health or high-pressure office settings</w:t>
      </w:r>
      <w:r w:rsidR="00CE5C9A">
        <w:t xml:space="preserve"> </w:t>
      </w:r>
      <w:r w:rsidR="004276E7">
        <w:t>[</w:t>
      </w:r>
      <w:r w:rsidR="00D3464D">
        <w:t>41</w:t>
      </w:r>
      <w:r w:rsidR="004276E7">
        <w:t>]</w:t>
      </w:r>
      <w:r w:rsidR="00420FD9">
        <w:t>.</w:t>
      </w:r>
    </w:p>
    <w:p w14:paraId="64FBCB84" w14:textId="77777777" w:rsidR="008A7D89" w:rsidRDefault="008A7D89">
      <w:pPr>
        <w:spacing w:after="160" w:line="259" w:lineRule="auto"/>
        <w:ind w:left="0" w:firstLine="0"/>
        <w:jc w:val="left"/>
        <w:rPr>
          <w:b/>
        </w:rPr>
      </w:pPr>
      <w:bookmarkStart w:id="12" w:name="_Toc226811665"/>
      <w:r>
        <w:br w:type="page"/>
      </w:r>
    </w:p>
    <w:p w14:paraId="2E29C244" w14:textId="1E6A0984" w:rsidR="002221B6" w:rsidRPr="000751E8" w:rsidRDefault="002221B6" w:rsidP="000751E8">
      <w:pPr>
        <w:pStyle w:val="Heading3"/>
        <w:numPr>
          <w:ilvl w:val="1"/>
          <w:numId w:val="24"/>
        </w:numPr>
        <w:spacing w:after="360"/>
        <w:ind w:left="450" w:hanging="540"/>
      </w:pPr>
      <w:r w:rsidRPr="000751E8">
        <w:lastRenderedPageBreak/>
        <w:t>Related Work Comparison:</w:t>
      </w:r>
      <w:bookmarkEnd w:id="12"/>
    </w:p>
    <w:p w14:paraId="2DE306F9" w14:textId="70D20AB7" w:rsidR="002221B6" w:rsidRDefault="006D6B10" w:rsidP="00420FD9">
      <w:r>
        <w:t xml:space="preserve">To show the background of the proposed framework, table 1 compares </w:t>
      </w:r>
      <w:r w:rsidR="00517232">
        <w:t xml:space="preserve">fifteen important studies that use the </w:t>
      </w:r>
      <w:proofErr w:type="spellStart"/>
      <w:r w:rsidR="00517232">
        <w:t>AffectNet</w:t>
      </w:r>
      <w:proofErr w:type="spellEnd"/>
      <w:r w:rsidR="00517232">
        <w:t xml:space="preserve"> dataset. This analysis shows how technology has moved from early models, like </w:t>
      </w:r>
      <w:proofErr w:type="spellStart"/>
      <w:r w:rsidR="00517232">
        <w:t>ResNet</w:t>
      </w:r>
      <w:proofErr w:type="spellEnd"/>
      <w:r w:rsidR="00517232">
        <w:t xml:space="preserve"> version by </w:t>
      </w:r>
      <w:proofErr w:type="spellStart"/>
      <w:r w:rsidR="00517232" w:rsidRPr="00517232">
        <w:t>Mollahosseini</w:t>
      </w:r>
      <w:proofErr w:type="spellEnd"/>
      <w:r w:rsidR="00517232" w:rsidRPr="00517232">
        <w:t xml:space="preserve"> et al.</w:t>
      </w:r>
      <w:r w:rsidR="00517232">
        <w:t xml:space="preserve"> (2017), to today’s more advanced systems. Recent work, such as the transformers used by </w:t>
      </w:r>
      <w:r w:rsidR="00517232" w:rsidRPr="00517232">
        <w:t>Yousafzai et al. (2025)</w:t>
      </w:r>
      <w:r w:rsidR="00517232">
        <w:t xml:space="preserve"> and </w:t>
      </w:r>
      <w:proofErr w:type="spellStart"/>
      <w:r w:rsidR="00517232">
        <w:t>GhostNet</w:t>
      </w:r>
      <w:proofErr w:type="spellEnd"/>
      <w:r w:rsidR="00517232">
        <w:t xml:space="preserve"> by </w:t>
      </w:r>
      <w:r w:rsidR="00517232" w:rsidRPr="00517232">
        <w:t>Sun et al. (2025)</w:t>
      </w:r>
      <w:r w:rsidR="00517232">
        <w:t>, proves that combining modern techniques can reach accuracy levels over 80%. These results support the choice of YOLOv8 and Vision Transformers (</w:t>
      </w:r>
      <w:proofErr w:type="spellStart"/>
      <w:r w:rsidR="00517232">
        <w:t>ViT</w:t>
      </w:r>
      <w:proofErr w:type="spellEnd"/>
      <w:r w:rsidR="00517232">
        <w:t>) for this research, as they provide the best balance of speed and accuracy for real time office dashboard.</w:t>
      </w:r>
    </w:p>
    <w:p w14:paraId="124D223A" w14:textId="77777777" w:rsidR="00517232" w:rsidRDefault="00517232" w:rsidP="00420FD9"/>
    <w:tbl>
      <w:tblPr>
        <w:tblStyle w:val="TableGrid0"/>
        <w:tblW w:w="9900" w:type="dxa"/>
        <w:tblInd w:w="-185" w:type="dxa"/>
        <w:tblLook w:val="04A0" w:firstRow="1" w:lastRow="0" w:firstColumn="1" w:lastColumn="0" w:noHBand="0" w:noVBand="1"/>
      </w:tblPr>
      <w:tblGrid>
        <w:gridCol w:w="683"/>
        <w:gridCol w:w="2779"/>
        <w:gridCol w:w="812"/>
        <w:gridCol w:w="1233"/>
        <w:gridCol w:w="3257"/>
        <w:gridCol w:w="1136"/>
      </w:tblGrid>
      <w:tr w:rsidR="00E1244A" w:rsidRPr="00B62BE9" w14:paraId="2623AF27" w14:textId="77777777" w:rsidTr="00517232">
        <w:tc>
          <w:tcPr>
            <w:tcW w:w="683" w:type="dxa"/>
            <w:vAlign w:val="center"/>
          </w:tcPr>
          <w:p w14:paraId="7B2F4DD2" w14:textId="5A8C2ADC" w:rsidR="00B62BE9" w:rsidRPr="00B62BE9" w:rsidRDefault="00B62BE9" w:rsidP="00E1244A">
            <w:pPr>
              <w:ind w:left="0" w:firstLine="0"/>
              <w:jc w:val="center"/>
              <w:rPr>
                <w:sz w:val="24"/>
                <w:szCs w:val="20"/>
              </w:rPr>
            </w:pPr>
            <w:r w:rsidRPr="00B62BE9">
              <w:rPr>
                <w:sz w:val="24"/>
                <w:szCs w:val="20"/>
              </w:rPr>
              <w:t>#</w:t>
            </w:r>
          </w:p>
        </w:tc>
        <w:tc>
          <w:tcPr>
            <w:tcW w:w="2779" w:type="dxa"/>
            <w:vAlign w:val="center"/>
          </w:tcPr>
          <w:p w14:paraId="60C9637A" w14:textId="615E93B4" w:rsidR="00B62BE9" w:rsidRPr="00B62BE9" w:rsidRDefault="00B62BE9" w:rsidP="00E1244A">
            <w:pPr>
              <w:ind w:left="0" w:firstLine="0"/>
              <w:jc w:val="center"/>
              <w:rPr>
                <w:sz w:val="24"/>
                <w:szCs w:val="20"/>
              </w:rPr>
            </w:pPr>
            <w:r w:rsidRPr="00B62BE9">
              <w:rPr>
                <w:sz w:val="24"/>
                <w:szCs w:val="20"/>
              </w:rPr>
              <w:t>Authors</w:t>
            </w:r>
          </w:p>
        </w:tc>
        <w:tc>
          <w:tcPr>
            <w:tcW w:w="812" w:type="dxa"/>
            <w:vAlign w:val="center"/>
          </w:tcPr>
          <w:p w14:paraId="28FA38A2" w14:textId="7A70E90E" w:rsidR="00B62BE9" w:rsidRPr="00B62BE9" w:rsidRDefault="00B62BE9" w:rsidP="00E1244A">
            <w:pPr>
              <w:ind w:left="0" w:firstLine="0"/>
              <w:jc w:val="center"/>
              <w:rPr>
                <w:sz w:val="24"/>
                <w:szCs w:val="20"/>
              </w:rPr>
            </w:pPr>
            <w:r w:rsidRPr="00B62BE9">
              <w:rPr>
                <w:sz w:val="24"/>
                <w:szCs w:val="20"/>
              </w:rPr>
              <w:t>Year</w:t>
            </w:r>
          </w:p>
        </w:tc>
        <w:tc>
          <w:tcPr>
            <w:tcW w:w="1233" w:type="dxa"/>
            <w:vAlign w:val="center"/>
          </w:tcPr>
          <w:p w14:paraId="225B5540" w14:textId="2C878833" w:rsidR="00B62BE9" w:rsidRPr="00B62BE9" w:rsidRDefault="00B62BE9" w:rsidP="00E1244A">
            <w:pPr>
              <w:ind w:left="0" w:firstLine="0"/>
              <w:jc w:val="center"/>
              <w:rPr>
                <w:sz w:val="24"/>
                <w:szCs w:val="20"/>
              </w:rPr>
            </w:pPr>
            <w:r w:rsidRPr="00B62BE9">
              <w:rPr>
                <w:sz w:val="24"/>
                <w:szCs w:val="20"/>
              </w:rPr>
              <w:t>Dataset</w:t>
            </w:r>
          </w:p>
        </w:tc>
        <w:tc>
          <w:tcPr>
            <w:tcW w:w="3257" w:type="dxa"/>
            <w:vAlign w:val="center"/>
          </w:tcPr>
          <w:p w14:paraId="24E24D25" w14:textId="5987898E" w:rsidR="00B62BE9" w:rsidRPr="00B62BE9" w:rsidRDefault="00B62BE9" w:rsidP="00E1244A">
            <w:pPr>
              <w:ind w:left="0" w:firstLine="0"/>
              <w:jc w:val="center"/>
              <w:rPr>
                <w:sz w:val="24"/>
                <w:szCs w:val="20"/>
              </w:rPr>
            </w:pPr>
            <w:r w:rsidRPr="00B62BE9">
              <w:rPr>
                <w:sz w:val="24"/>
                <w:szCs w:val="20"/>
              </w:rPr>
              <w:t>Techniques</w:t>
            </w:r>
          </w:p>
        </w:tc>
        <w:tc>
          <w:tcPr>
            <w:tcW w:w="1136" w:type="dxa"/>
            <w:vAlign w:val="center"/>
          </w:tcPr>
          <w:p w14:paraId="18B65691" w14:textId="7E5D9D6E" w:rsidR="00B62BE9" w:rsidRPr="00B62BE9" w:rsidRDefault="00B62BE9" w:rsidP="00E1244A">
            <w:pPr>
              <w:ind w:left="0" w:firstLine="0"/>
              <w:jc w:val="center"/>
              <w:rPr>
                <w:sz w:val="24"/>
                <w:szCs w:val="20"/>
              </w:rPr>
            </w:pPr>
            <w:r w:rsidRPr="00B62BE9">
              <w:rPr>
                <w:sz w:val="24"/>
                <w:szCs w:val="20"/>
              </w:rPr>
              <w:t>Accuracy</w:t>
            </w:r>
          </w:p>
        </w:tc>
      </w:tr>
      <w:tr w:rsidR="00E1244A" w:rsidRPr="00B62BE9" w14:paraId="09F05A88" w14:textId="77777777" w:rsidTr="00517232">
        <w:tc>
          <w:tcPr>
            <w:tcW w:w="683" w:type="dxa"/>
            <w:vAlign w:val="center"/>
          </w:tcPr>
          <w:p w14:paraId="420320AB" w14:textId="6AC77E34" w:rsidR="00B62BE9" w:rsidRPr="00B62BE9" w:rsidRDefault="00B62BE9" w:rsidP="00E1244A">
            <w:pPr>
              <w:ind w:left="0" w:firstLine="0"/>
              <w:jc w:val="center"/>
              <w:rPr>
                <w:sz w:val="24"/>
                <w:szCs w:val="20"/>
              </w:rPr>
            </w:pPr>
            <w:r>
              <w:rPr>
                <w:sz w:val="24"/>
                <w:szCs w:val="20"/>
              </w:rPr>
              <w:t>1</w:t>
            </w:r>
          </w:p>
        </w:tc>
        <w:tc>
          <w:tcPr>
            <w:tcW w:w="2779" w:type="dxa"/>
            <w:vAlign w:val="center"/>
          </w:tcPr>
          <w:p w14:paraId="0D090E20" w14:textId="23BDCE79" w:rsidR="00B62BE9" w:rsidRPr="00B62BE9" w:rsidRDefault="00B62BE9" w:rsidP="00E1244A">
            <w:pPr>
              <w:ind w:left="0" w:firstLine="0"/>
              <w:jc w:val="left"/>
              <w:rPr>
                <w:sz w:val="24"/>
                <w:szCs w:val="20"/>
              </w:rPr>
            </w:pPr>
            <w:proofErr w:type="spellStart"/>
            <w:r w:rsidRPr="00B62BE9">
              <w:rPr>
                <w:sz w:val="24"/>
                <w:szCs w:val="20"/>
              </w:rPr>
              <w:t>Mollahosseini</w:t>
            </w:r>
            <w:proofErr w:type="spellEnd"/>
            <w:r w:rsidRPr="00B62BE9">
              <w:rPr>
                <w:sz w:val="24"/>
                <w:szCs w:val="20"/>
              </w:rPr>
              <w:t xml:space="preserve"> et al.</w:t>
            </w:r>
          </w:p>
        </w:tc>
        <w:tc>
          <w:tcPr>
            <w:tcW w:w="812" w:type="dxa"/>
            <w:vAlign w:val="center"/>
          </w:tcPr>
          <w:p w14:paraId="2F6F9879" w14:textId="72087271" w:rsidR="00B62BE9" w:rsidRPr="00B62BE9" w:rsidRDefault="00B62BE9" w:rsidP="00E1244A">
            <w:pPr>
              <w:ind w:left="0" w:firstLine="0"/>
              <w:jc w:val="center"/>
              <w:rPr>
                <w:sz w:val="24"/>
                <w:szCs w:val="20"/>
              </w:rPr>
            </w:pPr>
            <w:r>
              <w:rPr>
                <w:sz w:val="24"/>
                <w:szCs w:val="20"/>
              </w:rPr>
              <w:t>2017</w:t>
            </w:r>
          </w:p>
        </w:tc>
        <w:tc>
          <w:tcPr>
            <w:tcW w:w="1233" w:type="dxa"/>
            <w:vAlign w:val="center"/>
          </w:tcPr>
          <w:p w14:paraId="6739324C" w14:textId="69123A39" w:rsidR="00B62BE9" w:rsidRPr="00B62BE9" w:rsidRDefault="00B62BE9" w:rsidP="00E1244A">
            <w:pPr>
              <w:ind w:left="0" w:firstLine="0"/>
              <w:jc w:val="center"/>
              <w:rPr>
                <w:sz w:val="24"/>
                <w:szCs w:val="20"/>
              </w:rPr>
            </w:pPr>
            <w:proofErr w:type="spellStart"/>
            <w:r>
              <w:rPr>
                <w:sz w:val="24"/>
                <w:szCs w:val="20"/>
              </w:rPr>
              <w:t>AffectNet</w:t>
            </w:r>
            <w:proofErr w:type="spellEnd"/>
          </w:p>
        </w:tc>
        <w:tc>
          <w:tcPr>
            <w:tcW w:w="3257" w:type="dxa"/>
            <w:vAlign w:val="center"/>
          </w:tcPr>
          <w:p w14:paraId="184B6D5F" w14:textId="571F1C54" w:rsidR="00B62BE9" w:rsidRPr="00B62BE9" w:rsidRDefault="00B62BE9" w:rsidP="00E1244A">
            <w:pPr>
              <w:ind w:left="0" w:firstLine="0"/>
              <w:jc w:val="left"/>
              <w:rPr>
                <w:sz w:val="24"/>
                <w:szCs w:val="20"/>
              </w:rPr>
            </w:pPr>
            <w:proofErr w:type="spellStart"/>
            <w:r>
              <w:rPr>
                <w:sz w:val="24"/>
                <w:szCs w:val="20"/>
              </w:rPr>
              <w:t>ResNet</w:t>
            </w:r>
            <w:proofErr w:type="spellEnd"/>
          </w:p>
        </w:tc>
        <w:tc>
          <w:tcPr>
            <w:tcW w:w="1136" w:type="dxa"/>
            <w:vAlign w:val="center"/>
          </w:tcPr>
          <w:p w14:paraId="20AF8E3C" w14:textId="4222B7D1" w:rsidR="00B62BE9" w:rsidRPr="00B62BE9" w:rsidRDefault="00B62BE9" w:rsidP="00E1244A">
            <w:pPr>
              <w:ind w:left="0" w:firstLine="0"/>
              <w:jc w:val="center"/>
              <w:rPr>
                <w:sz w:val="24"/>
                <w:szCs w:val="20"/>
              </w:rPr>
            </w:pPr>
            <w:r>
              <w:rPr>
                <w:sz w:val="24"/>
                <w:szCs w:val="20"/>
              </w:rPr>
              <w:t>58.00%</w:t>
            </w:r>
          </w:p>
        </w:tc>
      </w:tr>
      <w:tr w:rsidR="00E1244A" w:rsidRPr="00B62BE9" w14:paraId="0461398A" w14:textId="77777777" w:rsidTr="00517232">
        <w:tc>
          <w:tcPr>
            <w:tcW w:w="683" w:type="dxa"/>
            <w:vAlign w:val="center"/>
          </w:tcPr>
          <w:p w14:paraId="64CDD8DD" w14:textId="02417FB7" w:rsidR="00B62BE9" w:rsidRPr="00B62BE9" w:rsidRDefault="00B62BE9" w:rsidP="00E1244A">
            <w:pPr>
              <w:ind w:left="0" w:firstLine="0"/>
              <w:jc w:val="center"/>
              <w:rPr>
                <w:sz w:val="24"/>
                <w:szCs w:val="20"/>
              </w:rPr>
            </w:pPr>
            <w:r>
              <w:rPr>
                <w:sz w:val="24"/>
                <w:szCs w:val="20"/>
              </w:rPr>
              <w:t>2</w:t>
            </w:r>
          </w:p>
        </w:tc>
        <w:tc>
          <w:tcPr>
            <w:tcW w:w="2779" w:type="dxa"/>
            <w:vAlign w:val="center"/>
          </w:tcPr>
          <w:p w14:paraId="48057EBC" w14:textId="24CCB023" w:rsidR="00B62BE9" w:rsidRPr="00E1244A" w:rsidRDefault="00B62BE9" w:rsidP="00E1244A">
            <w:pPr>
              <w:ind w:left="0" w:firstLine="0"/>
              <w:jc w:val="left"/>
              <w:rPr>
                <w:sz w:val="24"/>
                <w:szCs w:val="24"/>
              </w:rPr>
            </w:pPr>
            <w:r w:rsidRPr="00E1244A">
              <w:rPr>
                <w:sz w:val="24"/>
                <w:szCs w:val="24"/>
              </w:rPr>
              <w:t>Almeida</w:t>
            </w:r>
            <w:r w:rsidR="002502FE">
              <w:rPr>
                <w:sz w:val="24"/>
                <w:szCs w:val="24"/>
              </w:rPr>
              <w:t xml:space="preserve"> </w:t>
            </w:r>
            <w:r w:rsidR="002502FE" w:rsidRPr="00B62BE9">
              <w:rPr>
                <w:sz w:val="24"/>
                <w:szCs w:val="20"/>
              </w:rPr>
              <w:t>et al.</w:t>
            </w:r>
          </w:p>
        </w:tc>
        <w:tc>
          <w:tcPr>
            <w:tcW w:w="812" w:type="dxa"/>
            <w:vAlign w:val="center"/>
          </w:tcPr>
          <w:p w14:paraId="15DBD415" w14:textId="4FECFB5D" w:rsidR="00B62BE9" w:rsidRPr="00B62BE9" w:rsidRDefault="00B62BE9" w:rsidP="00E1244A">
            <w:pPr>
              <w:ind w:left="0" w:firstLine="0"/>
              <w:jc w:val="center"/>
              <w:rPr>
                <w:sz w:val="24"/>
                <w:szCs w:val="20"/>
              </w:rPr>
            </w:pPr>
            <w:r>
              <w:rPr>
                <w:sz w:val="24"/>
                <w:szCs w:val="20"/>
              </w:rPr>
              <w:t>2021</w:t>
            </w:r>
          </w:p>
        </w:tc>
        <w:tc>
          <w:tcPr>
            <w:tcW w:w="1233" w:type="dxa"/>
            <w:vAlign w:val="center"/>
          </w:tcPr>
          <w:p w14:paraId="2D63DEAE" w14:textId="51447AC5" w:rsidR="00B62BE9" w:rsidRPr="00B62BE9" w:rsidRDefault="00B62BE9" w:rsidP="00E1244A">
            <w:pPr>
              <w:ind w:left="0" w:firstLine="0"/>
              <w:jc w:val="center"/>
              <w:rPr>
                <w:sz w:val="24"/>
                <w:szCs w:val="20"/>
              </w:rPr>
            </w:pPr>
            <w:proofErr w:type="spellStart"/>
            <w:r w:rsidRPr="0092195A">
              <w:rPr>
                <w:sz w:val="24"/>
                <w:szCs w:val="20"/>
              </w:rPr>
              <w:t>AffectNet</w:t>
            </w:r>
            <w:proofErr w:type="spellEnd"/>
          </w:p>
        </w:tc>
        <w:tc>
          <w:tcPr>
            <w:tcW w:w="3257" w:type="dxa"/>
            <w:vAlign w:val="center"/>
          </w:tcPr>
          <w:p w14:paraId="6B6283C3" w14:textId="282B9F2B" w:rsidR="00B62BE9" w:rsidRPr="00B62BE9" w:rsidRDefault="00B62BE9" w:rsidP="00E1244A">
            <w:pPr>
              <w:ind w:left="0" w:firstLine="0"/>
              <w:jc w:val="left"/>
              <w:rPr>
                <w:sz w:val="24"/>
                <w:szCs w:val="20"/>
              </w:rPr>
            </w:pPr>
            <w:r>
              <w:rPr>
                <w:sz w:val="24"/>
                <w:szCs w:val="20"/>
              </w:rPr>
              <w:t>Transfer Learning (VGG16)</w:t>
            </w:r>
          </w:p>
        </w:tc>
        <w:tc>
          <w:tcPr>
            <w:tcW w:w="1136" w:type="dxa"/>
            <w:vAlign w:val="center"/>
          </w:tcPr>
          <w:p w14:paraId="3D65C5C7" w14:textId="46878126" w:rsidR="00B62BE9" w:rsidRPr="00B62BE9" w:rsidRDefault="00E1244A" w:rsidP="00E1244A">
            <w:pPr>
              <w:ind w:left="0" w:firstLine="0"/>
              <w:jc w:val="center"/>
              <w:rPr>
                <w:sz w:val="24"/>
                <w:szCs w:val="20"/>
              </w:rPr>
            </w:pPr>
            <w:r>
              <w:rPr>
                <w:sz w:val="24"/>
                <w:szCs w:val="20"/>
              </w:rPr>
              <w:t>72.00%</w:t>
            </w:r>
          </w:p>
        </w:tc>
      </w:tr>
      <w:tr w:rsidR="00E1244A" w:rsidRPr="00B62BE9" w14:paraId="27DD02B4" w14:textId="77777777" w:rsidTr="00517232">
        <w:tc>
          <w:tcPr>
            <w:tcW w:w="683" w:type="dxa"/>
            <w:vAlign w:val="center"/>
          </w:tcPr>
          <w:p w14:paraId="20E9193C" w14:textId="25CD3579" w:rsidR="00B62BE9" w:rsidRPr="00B62BE9" w:rsidRDefault="00B62BE9" w:rsidP="00E1244A">
            <w:pPr>
              <w:ind w:left="0" w:firstLine="0"/>
              <w:jc w:val="center"/>
              <w:rPr>
                <w:sz w:val="24"/>
                <w:szCs w:val="20"/>
              </w:rPr>
            </w:pPr>
            <w:r>
              <w:rPr>
                <w:sz w:val="24"/>
                <w:szCs w:val="20"/>
              </w:rPr>
              <w:t>3</w:t>
            </w:r>
          </w:p>
        </w:tc>
        <w:tc>
          <w:tcPr>
            <w:tcW w:w="2779" w:type="dxa"/>
            <w:vAlign w:val="center"/>
          </w:tcPr>
          <w:p w14:paraId="2979CBD2" w14:textId="5099EBDC" w:rsidR="00B62BE9" w:rsidRPr="00E1244A" w:rsidRDefault="00E1244A" w:rsidP="00E1244A">
            <w:pPr>
              <w:ind w:left="0" w:firstLine="0"/>
              <w:jc w:val="left"/>
              <w:rPr>
                <w:sz w:val="24"/>
                <w:szCs w:val="24"/>
              </w:rPr>
            </w:pPr>
            <w:r w:rsidRPr="00E1244A">
              <w:rPr>
                <w:sz w:val="24"/>
                <w:szCs w:val="24"/>
              </w:rPr>
              <w:t>Behera</w:t>
            </w:r>
            <w:r w:rsidR="002502FE">
              <w:rPr>
                <w:sz w:val="24"/>
                <w:szCs w:val="24"/>
              </w:rPr>
              <w:t xml:space="preserve"> </w:t>
            </w:r>
            <w:r w:rsidRPr="00E1244A">
              <w:rPr>
                <w:sz w:val="24"/>
                <w:szCs w:val="24"/>
              </w:rPr>
              <w:t>et al.</w:t>
            </w:r>
          </w:p>
        </w:tc>
        <w:tc>
          <w:tcPr>
            <w:tcW w:w="812" w:type="dxa"/>
            <w:vAlign w:val="center"/>
          </w:tcPr>
          <w:p w14:paraId="408CF388" w14:textId="4AB9E47A" w:rsidR="00B62BE9" w:rsidRPr="00B62BE9" w:rsidRDefault="00B62BE9" w:rsidP="00E1244A">
            <w:pPr>
              <w:ind w:left="0" w:firstLine="0"/>
              <w:jc w:val="center"/>
              <w:rPr>
                <w:sz w:val="24"/>
                <w:szCs w:val="20"/>
              </w:rPr>
            </w:pPr>
            <w:r>
              <w:rPr>
                <w:sz w:val="24"/>
                <w:szCs w:val="20"/>
              </w:rPr>
              <w:t>2021</w:t>
            </w:r>
          </w:p>
        </w:tc>
        <w:tc>
          <w:tcPr>
            <w:tcW w:w="1233" w:type="dxa"/>
            <w:vAlign w:val="center"/>
          </w:tcPr>
          <w:p w14:paraId="7A6783BE" w14:textId="558C1C3A" w:rsidR="00B62BE9" w:rsidRPr="00B62BE9" w:rsidRDefault="00B62BE9" w:rsidP="00E1244A">
            <w:pPr>
              <w:ind w:left="0" w:firstLine="0"/>
              <w:jc w:val="center"/>
              <w:rPr>
                <w:sz w:val="24"/>
                <w:szCs w:val="20"/>
              </w:rPr>
            </w:pPr>
            <w:proofErr w:type="spellStart"/>
            <w:r w:rsidRPr="0092195A">
              <w:rPr>
                <w:sz w:val="24"/>
                <w:szCs w:val="20"/>
              </w:rPr>
              <w:t>AffectNet</w:t>
            </w:r>
            <w:proofErr w:type="spellEnd"/>
            <w:r w:rsidR="00E1244A">
              <w:rPr>
                <w:sz w:val="24"/>
                <w:szCs w:val="20"/>
              </w:rPr>
              <w:t xml:space="preserve"> / DAiSEE</w:t>
            </w:r>
          </w:p>
        </w:tc>
        <w:tc>
          <w:tcPr>
            <w:tcW w:w="3257" w:type="dxa"/>
            <w:vAlign w:val="center"/>
          </w:tcPr>
          <w:p w14:paraId="7035F9F8" w14:textId="6488B67D" w:rsidR="00B62BE9" w:rsidRPr="00B62BE9" w:rsidRDefault="00E1244A" w:rsidP="00E1244A">
            <w:pPr>
              <w:ind w:left="0" w:firstLine="0"/>
              <w:jc w:val="left"/>
              <w:rPr>
                <w:sz w:val="24"/>
                <w:szCs w:val="20"/>
              </w:rPr>
            </w:pPr>
            <w:r>
              <w:rPr>
                <w:sz w:val="24"/>
                <w:szCs w:val="20"/>
              </w:rPr>
              <w:t>Multi-Modal Deep Learning</w:t>
            </w:r>
          </w:p>
        </w:tc>
        <w:tc>
          <w:tcPr>
            <w:tcW w:w="1136" w:type="dxa"/>
            <w:vAlign w:val="center"/>
          </w:tcPr>
          <w:p w14:paraId="61C3994D" w14:textId="4A8684F4" w:rsidR="00B62BE9" w:rsidRPr="00B62BE9" w:rsidRDefault="00E1244A" w:rsidP="00E1244A">
            <w:pPr>
              <w:ind w:left="0" w:firstLine="0"/>
              <w:jc w:val="center"/>
              <w:rPr>
                <w:sz w:val="24"/>
                <w:szCs w:val="20"/>
              </w:rPr>
            </w:pPr>
            <w:r>
              <w:rPr>
                <w:sz w:val="24"/>
                <w:szCs w:val="20"/>
              </w:rPr>
              <w:t>78.00% (F1)</w:t>
            </w:r>
          </w:p>
        </w:tc>
      </w:tr>
      <w:tr w:rsidR="00E1244A" w:rsidRPr="00B62BE9" w14:paraId="3BEDFBC8" w14:textId="77777777" w:rsidTr="00517232">
        <w:tc>
          <w:tcPr>
            <w:tcW w:w="683" w:type="dxa"/>
            <w:vAlign w:val="center"/>
          </w:tcPr>
          <w:p w14:paraId="64BD8429" w14:textId="4C8919F5" w:rsidR="00B62BE9" w:rsidRPr="00B62BE9" w:rsidRDefault="00B62BE9" w:rsidP="00E1244A">
            <w:pPr>
              <w:ind w:left="0" w:firstLine="0"/>
              <w:jc w:val="center"/>
              <w:rPr>
                <w:sz w:val="24"/>
                <w:szCs w:val="20"/>
              </w:rPr>
            </w:pPr>
            <w:r>
              <w:rPr>
                <w:sz w:val="24"/>
                <w:szCs w:val="20"/>
              </w:rPr>
              <w:t>4</w:t>
            </w:r>
          </w:p>
        </w:tc>
        <w:tc>
          <w:tcPr>
            <w:tcW w:w="2779" w:type="dxa"/>
            <w:vAlign w:val="center"/>
          </w:tcPr>
          <w:p w14:paraId="558411C1" w14:textId="5B8DFC90" w:rsidR="00B62BE9" w:rsidRPr="00E1244A" w:rsidRDefault="00E1244A" w:rsidP="00E1244A">
            <w:pPr>
              <w:ind w:left="0" w:firstLine="0"/>
              <w:jc w:val="left"/>
              <w:rPr>
                <w:sz w:val="24"/>
                <w:szCs w:val="24"/>
              </w:rPr>
            </w:pPr>
            <w:r w:rsidRPr="00E1244A">
              <w:rPr>
                <w:sz w:val="24"/>
                <w:szCs w:val="24"/>
              </w:rPr>
              <w:t>Li et al.</w:t>
            </w:r>
          </w:p>
        </w:tc>
        <w:tc>
          <w:tcPr>
            <w:tcW w:w="812" w:type="dxa"/>
            <w:vAlign w:val="center"/>
          </w:tcPr>
          <w:p w14:paraId="46A9F26D" w14:textId="5EAA2773" w:rsidR="00B62BE9" w:rsidRPr="00B62BE9" w:rsidRDefault="00B62BE9" w:rsidP="00E1244A">
            <w:pPr>
              <w:ind w:left="0" w:firstLine="0"/>
              <w:jc w:val="center"/>
              <w:rPr>
                <w:sz w:val="24"/>
                <w:szCs w:val="20"/>
              </w:rPr>
            </w:pPr>
            <w:r>
              <w:rPr>
                <w:sz w:val="24"/>
                <w:szCs w:val="20"/>
              </w:rPr>
              <w:t>2021</w:t>
            </w:r>
          </w:p>
        </w:tc>
        <w:tc>
          <w:tcPr>
            <w:tcW w:w="1233" w:type="dxa"/>
            <w:vAlign w:val="center"/>
          </w:tcPr>
          <w:p w14:paraId="00C62D39" w14:textId="280EA1D5" w:rsidR="00B62BE9" w:rsidRPr="00B62BE9" w:rsidRDefault="00B62BE9" w:rsidP="00E1244A">
            <w:pPr>
              <w:ind w:left="0" w:firstLine="0"/>
              <w:jc w:val="center"/>
              <w:rPr>
                <w:sz w:val="24"/>
                <w:szCs w:val="20"/>
              </w:rPr>
            </w:pPr>
            <w:proofErr w:type="spellStart"/>
            <w:r w:rsidRPr="0092195A">
              <w:rPr>
                <w:sz w:val="24"/>
                <w:szCs w:val="20"/>
              </w:rPr>
              <w:t>AffectNet</w:t>
            </w:r>
            <w:proofErr w:type="spellEnd"/>
          </w:p>
        </w:tc>
        <w:tc>
          <w:tcPr>
            <w:tcW w:w="3257" w:type="dxa"/>
            <w:vAlign w:val="center"/>
          </w:tcPr>
          <w:p w14:paraId="4DC18D37" w14:textId="23E325DD" w:rsidR="00B62BE9" w:rsidRPr="00B62BE9" w:rsidRDefault="00E1244A" w:rsidP="00E1244A">
            <w:pPr>
              <w:ind w:left="0" w:firstLine="0"/>
              <w:jc w:val="left"/>
              <w:rPr>
                <w:sz w:val="24"/>
                <w:szCs w:val="20"/>
              </w:rPr>
            </w:pPr>
            <w:r>
              <w:rPr>
                <w:sz w:val="24"/>
                <w:szCs w:val="20"/>
              </w:rPr>
              <w:t>Deep Metric Learning</w:t>
            </w:r>
          </w:p>
        </w:tc>
        <w:tc>
          <w:tcPr>
            <w:tcW w:w="1136" w:type="dxa"/>
            <w:vAlign w:val="center"/>
          </w:tcPr>
          <w:p w14:paraId="155368F3" w14:textId="79A7D385" w:rsidR="00B62BE9" w:rsidRPr="00B62BE9" w:rsidRDefault="00E1244A" w:rsidP="00E1244A">
            <w:pPr>
              <w:ind w:left="0" w:firstLine="0"/>
              <w:jc w:val="center"/>
              <w:rPr>
                <w:sz w:val="24"/>
                <w:szCs w:val="20"/>
              </w:rPr>
            </w:pPr>
            <w:r>
              <w:rPr>
                <w:sz w:val="24"/>
                <w:szCs w:val="20"/>
              </w:rPr>
              <w:t>64.20%</w:t>
            </w:r>
          </w:p>
        </w:tc>
      </w:tr>
      <w:tr w:rsidR="00E1244A" w:rsidRPr="00B62BE9" w14:paraId="2BDB2CA2" w14:textId="77777777" w:rsidTr="00517232">
        <w:tc>
          <w:tcPr>
            <w:tcW w:w="683" w:type="dxa"/>
            <w:vAlign w:val="center"/>
          </w:tcPr>
          <w:p w14:paraId="33E108C4" w14:textId="42B5A2EC" w:rsidR="00E1244A" w:rsidRPr="00B62BE9" w:rsidRDefault="00E1244A" w:rsidP="00E1244A">
            <w:pPr>
              <w:ind w:left="0" w:firstLine="0"/>
              <w:jc w:val="center"/>
              <w:rPr>
                <w:sz w:val="24"/>
                <w:szCs w:val="20"/>
              </w:rPr>
            </w:pPr>
            <w:r>
              <w:rPr>
                <w:sz w:val="24"/>
                <w:szCs w:val="20"/>
              </w:rPr>
              <w:t>5</w:t>
            </w:r>
          </w:p>
        </w:tc>
        <w:tc>
          <w:tcPr>
            <w:tcW w:w="2779" w:type="dxa"/>
          </w:tcPr>
          <w:p w14:paraId="5B1A0A43" w14:textId="08F6B176" w:rsidR="00E1244A" w:rsidRPr="00E1244A" w:rsidRDefault="00E1244A" w:rsidP="00E1244A">
            <w:pPr>
              <w:ind w:left="0" w:firstLine="0"/>
              <w:jc w:val="left"/>
              <w:rPr>
                <w:sz w:val="24"/>
                <w:szCs w:val="24"/>
              </w:rPr>
            </w:pPr>
            <w:proofErr w:type="spellStart"/>
            <w:r w:rsidRPr="00E1244A">
              <w:rPr>
                <w:sz w:val="24"/>
                <w:szCs w:val="24"/>
              </w:rPr>
              <w:t>Ryumina</w:t>
            </w:r>
            <w:proofErr w:type="spellEnd"/>
            <w:r w:rsidR="002502FE">
              <w:rPr>
                <w:sz w:val="24"/>
                <w:szCs w:val="24"/>
              </w:rPr>
              <w:t xml:space="preserve"> </w:t>
            </w:r>
            <w:r w:rsidRPr="00E1244A">
              <w:rPr>
                <w:sz w:val="24"/>
                <w:szCs w:val="24"/>
              </w:rPr>
              <w:t>et al.</w:t>
            </w:r>
          </w:p>
        </w:tc>
        <w:tc>
          <w:tcPr>
            <w:tcW w:w="812" w:type="dxa"/>
            <w:vAlign w:val="center"/>
          </w:tcPr>
          <w:p w14:paraId="11089BFC" w14:textId="1A828C00" w:rsidR="00E1244A" w:rsidRPr="00B62BE9" w:rsidRDefault="00E1244A" w:rsidP="00E1244A">
            <w:pPr>
              <w:ind w:left="0" w:firstLine="0"/>
              <w:jc w:val="center"/>
              <w:rPr>
                <w:sz w:val="24"/>
                <w:szCs w:val="20"/>
              </w:rPr>
            </w:pPr>
            <w:r>
              <w:rPr>
                <w:sz w:val="24"/>
                <w:szCs w:val="20"/>
              </w:rPr>
              <w:t>2022</w:t>
            </w:r>
          </w:p>
        </w:tc>
        <w:tc>
          <w:tcPr>
            <w:tcW w:w="1233" w:type="dxa"/>
            <w:vAlign w:val="center"/>
          </w:tcPr>
          <w:p w14:paraId="1254DEC1" w14:textId="54632FC9" w:rsidR="00E1244A" w:rsidRPr="00B62BE9" w:rsidRDefault="00E1244A" w:rsidP="00E1244A">
            <w:pPr>
              <w:ind w:left="0" w:firstLine="0"/>
              <w:jc w:val="center"/>
              <w:rPr>
                <w:sz w:val="24"/>
                <w:szCs w:val="20"/>
              </w:rPr>
            </w:pPr>
            <w:proofErr w:type="spellStart"/>
            <w:r w:rsidRPr="0092195A">
              <w:rPr>
                <w:sz w:val="24"/>
                <w:szCs w:val="20"/>
              </w:rPr>
              <w:t>AffectNet</w:t>
            </w:r>
            <w:proofErr w:type="spellEnd"/>
          </w:p>
        </w:tc>
        <w:tc>
          <w:tcPr>
            <w:tcW w:w="3257" w:type="dxa"/>
            <w:vAlign w:val="center"/>
          </w:tcPr>
          <w:p w14:paraId="5CF23B2C" w14:textId="45A6B99D" w:rsidR="00E1244A" w:rsidRPr="00B62BE9" w:rsidRDefault="00E1244A" w:rsidP="00E1244A">
            <w:pPr>
              <w:ind w:left="0" w:firstLine="0"/>
              <w:jc w:val="left"/>
              <w:rPr>
                <w:sz w:val="24"/>
                <w:szCs w:val="20"/>
              </w:rPr>
            </w:pPr>
            <w:r>
              <w:rPr>
                <w:sz w:val="24"/>
                <w:szCs w:val="20"/>
              </w:rPr>
              <w:t>ResNet-50</w:t>
            </w:r>
          </w:p>
        </w:tc>
        <w:tc>
          <w:tcPr>
            <w:tcW w:w="1136" w:type="dxa"/>
            <w:vAlign w:val="center"/>
          </w:tcPr>
          <w:p w14:paraId="53D4F581" w14:textId="0BA26FDF" w:rsidR="00E1244A" w:rsidRPr="00B62BE9" w:rsidRDefault="00E1244A" w:rsidP="00E1244A">
            <w:pPr>
              <w:ind w:left="0" w:firstLine="0"/>
              <w:jc w:val="center"/>
              <w:rPr>
                <w:sz w:val="24"/>
                <w:szCs w:val="20"/>
              </w:rPr>
            </w:pPr>
            <w:r>
              <w:rPr>
                <w:sz w:val="24"/>
                <w:szCs w:val="20"/>
              </w:rPr>
              <w:t>66.4%</w:t>
            </w:r>
          </w:p>
        </w:tc>
      </w:tr>
      <w:tr w:rsidR="00E1244A" w:rsidRPr="00B62BE9" w14:paraId="78FBB123" w14:textId="77777777" w:rsidTr="00517232">
        <w:tc>
          <w:tcPr>
            <w:tcW w:w="683" w:type="dxa"/>
            <w:vAlign w:val="center"/>
          </w:tcPr>
          <w:p w14:paraId="1AEC1F84" w14:textId="4D38062F" w:rsidR="00E1244A" w:rsidRPr="00B62BE9" w:rsidRDefault="00E1244A" w:rsidP="00E1244A">
            <w:pPr>
              <w:ind w:left="0" w:firstLine="0"/>
              <w:jc w:val="center"/>
              <w:rPr>
                <w:sz w:val="24"/>
                <w:szCs w:val="20"/>
              </w:rPr>
            </w:pPr>
            <w:r>
              <w:rPr>
                <w:sz w:val="24"/>
                <w:szCs w:val="20"/>
              </w:rPr>
              <w:t>6</w:t>
            </w:r>
          </w:p>
        </w:tc>
        <w:tc>
          <w:tcPr>
            <w:tcW w:w="2779" w:type="dxa"/>
          </w:tcPr>
          <w:p w14:paraId="6F81CCAA" w14:textId="33BF759A" w:rsidR="00E1244A" w:rsidRPr="00E1244A" w:rsidRDefault="00E1244A" w:rsidP="00E1244A">
            <w:pPr>
              <w:ind w:left="0" w:firstLine="0"/>
              <w:jc w:val="left"/>
              <w:rPr>
                <w:sz w:val="24"/>
                <w:szCs w:val="24"/>
              </w:rPr>
            </w:pPr>
            <w:r w:rsidRPr="00E1244A">
              <w:rPr>
                <w:sz w:val="24"/>
                <w:szCs w:val="24"/>
              </w:rPr>
              <w:t>Mao</w:t>
            </w:r>
            <w:r w:rsidR="002502FE">
              <w:rPr>
                <w:sz w:val="24"/>
                <w:szCs w:val="24"/>
              </w:rPr>
              <w:t xml:space="preserve"> </w:t>
            </w:r>
            <w:r w:rsidRPr="00E1244A">
              <w:rPr>
                <w:sz w:val="24"/>
                <w:szCs w:val="24"/>
              </w:rPr>
              <w:t>et al.</w:t>
            </w:r>
          </w:p>
        </w:tc>
        <w:tc>
          <w:tcPr>
            <w:tcW w:w="812" w:type="dxa"/>
            <w:vAlign w:val="center"/>
          </w:tcPr>
          <w:p w14:paraId="61957B0F" w14:textId="351D1284" w:rsidR="00E1244A" w:rsidRPr="00B62BE9" w:rsidRDefault="00E1244A" w:rsidP="00E1244A">
            <w:pPr>
              <w:ind w:left="0" w:firstLine="0"/>
              <w:jc w:val="center"/>
              <w:rPr>
                <w:sz w:val="24"/>
                <w:szCs w:val="20"/>
              </w:rPr>
            </w:pPr>
            <w:r>
              <w:rPr>
                <w:sz w:val="24"/>
                <w:szCs w:val="20"/>
              </w:rPr>
              <w:t>2023</w:t>
            </w:r>
          </w:p>
        </w:tc>
        <w:tc>
          <w:tcPr>
            <w:tcW w:w="1233" w:type="dxa"/>
            <w:vAlign w:val="center"/>
          </w:tcPr>
          <w:p w14:paraId="3E9EDE78" w14:textId="7C2D0FD4" w:rsidR="00E1244A" w:rsidRPr="00B62BE9" w:rsidRDefault="00E1244A" w:rsidP="00E1244A">
            <w:pPr>
              <w:ind w:left="0" w:firstLine="0"/>
              <w:jc w:val="center"/>
              <w:rPr>
                <w:sz w:val="24"/>
                <w:szCs w:val="20"/>
              </w:rPr>
            </w:pPr>
            <w:proofErr w:type="spellStart"/>
            <w:r w:rsidRPr="0092195A">
              <w:rPr>
                <w:sz w:val="24"/>
                <w:szCs w:val="20"/>
              </w:rPr>
              <w:t>AffectNet</w:t>
            </w:r>
            <w:proofErr w:type="spellEnd"/>
          </w:p>
        </w:tc>
        <w:tc>
          <w:tcPr>
            <w:tcW w:w="3257" w:type="dxa"/>
            <w:vAlign w:val="center"/>
          </w:tcPr>
          <w:p w14:paraId="6FC96A46" w14:textId="20341135" w:rsidR="00E1244A" w:rsidRPr="00B62BE9" w:rsidRDefault="00E1244A" w:rsidP="00E1244A">
            <w:pPr>
              <w:ind w:left="0" w:firstLine="0"/>
              <w:jc w:val="left"/>
              <w:rPr>
                <w:sz w:val="24"/>
                <w:szCs w:val="20"/>
              </w:rPr>
            </w:pPr>
            <w:r>
              <w:rPr>
                <w:sz w:val="24"/>
                <w:szCs w:val="20"/>
              </w:rPr>
              <w:t>Window-based Attention (POSTER++)</w:t>
            </w:r>
          </w:p>
        </w:tc>
        <w:tc>
          <w:tcPr>
            <w:tcW w:w="1136" w:type="dxa"/>
            <w:vAlign w:val="center"/>
          </w:tcPr>
          <w:p w14:paraId="1CFEE09D" w14:textId="3719877B" w:rsidR="00E1244A" w:rsidRPr="00B62BE9" w:rsidRDefault="00E1244A" w:rsidP="00E1244A">
            <w:pPr>
              <w:ind w:left="0" w:firstLine="0"/>
              <w:jc w:val="center"/>
              <w:rPr>
                <w:sz w:val="24"/>
                <w:szCs w:val="20"/>
              </w:rPr>
            </w:pPr>
            <w:r>
              <w:rPr>
                <w:sz w:val="24"/>
                <w:szCs w:val="20"/>
              </w:rPr>
              <w:t>67.49%</w:t>
            </w:r>
          </w:p>
        </w:tc>
      </w:tr>
      <w:tr w:rsidR="00E1244A" w:rsidRPr="00B62BE9" w14:paraId="40DDFFE4" w14:textId="77777777" w:rsidTr="00517232">
        <w:tc>
          <w:tcPr>
            <w:tcW w:w="683" w:type="dxa"/>
            <w:vAlign w:val="center"/>
          </w:tcPr>
          <w:p w14:paraId="02C08FB8" w14:textId="795219BB" w:rsidR="00E1244A" w:rsidRPr="00B62BE9" w:rsidRDefault="00E1244A" w:rsidP="00E1244A">
            <w:pPr>
              <w:ind w:left="0" w:firstLine="0"/>
              <w:jc w:val="center"/>
              <w:rPr>
                <w:sz w:val="24"/>
                <w:szCs w:val="20"/>
              </w:rPr>
            </w:pPr>
            <w:r>
              <w:rPr>
                <w:sz w:val="24"/>
                <w:szCs w:val="20"/>
              </w:rPr>
              <w:t>7</w:t>
            </w:r>
          </w:p>
        </w:tc>
        <w:tc>
          <w:tcPr>
            <w:tcW w:w="2779" w:type="dxa"/>
          </w:tcPr>
          <w:p w14:paraId="30563AF8" w14:textId="78C35AFB" w:rsidR="00E1244A" w:rsidRPr="00E1244A" w:rsidRDefault="00E1244A" w:rsidP="00E1244A">
            <w:pPr>
              <w:ind w:left="0" w:firstLine="0"/>
              <w:jc w:val="left"/>
              <w:rPr>
                <w:sz w:val="24"/>
                <w:szCs w:val="24"/>
              </w:rPr>
            </w:pPr>
            <w:r w:rsidRPr="00143921">
              <w:rPr>
                <w:sz w:val="24"/>
                <w:szCs w:val="24"/>
              </w:rPr>
              <w:t>Wang</w:t>
            </w:r>
          </w:p>
        </w:tc>
        <w:tc>
          <w:tcPr>
            <w:tcW w:w="812" w:type="dxa"/>
            <w:vAlign w:val="center"/>
          </w:tcPr>
          <w:p w14:paraId="77210D9D" w14:textId="0A7857CE" w:rsidR="00E1244A" w:rsidRPr="00B62BE9" w:rsidRDefault="00E1244A" w:rsidP="00E1244A">
            <w:pPr>
              <w:ind w:left="0" w:firstLine="0"/>
              <w:jc w:val="center"/>
              <w:rPr>
                <w:sz w:val="24"/>
                <w:szCs w:val="20"/>
              </w:rPr>
            </w:pPr>
            <w:r>
              <w:rPr>
                <w:sz w:val="24"/>
                <w:szCs w:val="20"/>
              </w:rPr>
              <w:t>2024</w:t>
            </w:r>
          </w:p>
        </w:tc>
        <w:tc>
          <w:tcPr>
            <w:tcW w:w="1233" w:type="dxa"/>
            <w:vAlign w:val="center"/>
          </w:tcPr>
          <w:p w14:paraId="4A1448DB" w14:textId="67C521BD" w:rsidR="00E1244A" w:rsidRPr="00B62BE9" w:rsidRDefault="00E1244A" w:rsidP="00E1244A">
            <w:pPr>
              <w:ind w:left="0" w:firstLine="0"/>
              <w:jc w:val="center"/>
              <w:rPr>
                <w:sz w:val="24"/>
                <w:szCs w:val="20"/>
              </w:rPr>
            </w:pPr>
            <w:proofErr w:type="spellStart"/>
            <w:r w:rsidRPr="0092195A">
              <w:rPr>
                <w:sz w:val="24"/>
                <w:szCs w:val="20"/>
              </w:rPr>
              <w:t>AffectNet</w:t>
            </w:r>
            <w:proofErr w:type="spellEnd"/>
          </w:p>
        </w:tc>
        <w:tc>
          <w:tcPr>
            <w:tcW w:w="3257" w:type="dxa"/>
            <w:vAlign w:val="center"/>
          </w:tcPr>
          <w:p w14:paraId="073BC71D" w14:textId="3E62652F" w:rsidR="00E1244A" w:rsidRPr="00B62BE9" w:rsidRDefault="00E1244A" w:rsidP="00E1244A">
            <w:pPr>
              <w:ind w:left="0" w:firstLine="0"/>
              <w:jc w:val="left"/>
              <w:rPr>
                <w:sz w:val="24"/>
                <w:szCs w:val="20"/>
              </w:rPr>
            </w:pPr>
            <w:r>
              <w:rPr>
                <w:sz w:val="24"/>
                <w:szCs w:val="20"/>
              </w:rPr>
              <w:t>(AEMT (Dual-branch CNN + Transformer)</w:t>
            </w:r>
          </w:p>
        </w:tc>
        <w:tc>
          <w:tcPr>
            <w:tcW w:w="1136" w:type="dxa"/>
            <w:vAlign w:val="center"/>
          </w:tcPr>
          <w:p w14:paraId="1B5256F0" w14:textId="03765CBF" w:rsidR="00E1244A" w:rsidRPr="00B62BE9" w:rsidRDefault="00E1244A" w:rsidP="00E1244A">
            <w:pPr>
              <w:ind w:left="0" w:firstLine="0"/>
              <w:jc w:val="center"/>
              <w:rPr>
                <w:sz w:val="24"/>
                <w:szCs w:val="20"/>
              </w:rPr>
            </w:pPr>
            <w:r>
              <w:rPr>
                <w:sz w:val="24"/>
                <w:szCs w:val="20"/>
              </w:rPr>
              <w:t>71.23%</w:t>
            </w:r>
          </w:p>
        </w:tc>
      </w:tr>
      <w:tr w:rsidR="00E1244A" w:rsidRPr="00B62BE9" w14:paraId="3B4066B2" w14:textId="77777777" w:rsidTr="00517232">
        <w:tc>
          <w:tcPr>
            <w:tcW w:w="683" w:type="dxa"/>
            <w:vAlign w:val="center"/>
          </w:tcPr>
          <w:p w14:paraId="6FD548BF" w14:textId="5DB200E9" w:rsidR="00E1244A" w:rsidRPr="00B62BE9" w:rsidRDefault="00E1244A" w:rsidP="00E1244A">
            <w:pPr>
              <w:ind w:left="0" w:firstLine="0"/>
              <w:jc w:val="center"/>
              <w:rPr>
                <w:sz w:val="24"/>
                <w:szCs w:val="20"/>
              </w:rPr>
            </w:pPr>
            <w:r>
              <w:rPr>
                <w:sz w:val="24"/>
                <w:szCs w:val="20"/>
              </w:rPr>
              <w:t>8</w:t>
            </w:r>
          </w:p>
        </w:tc>
        <w:tc>
          <w:tcPr>
            <w:tcW w:w="2779" w:type="dxa"/>
          </w:tcPr>
          <w:p w14:paraId="6454B00F" w14:textId="735EA83F" w:rsidR="00E1244A" w:rsidRPr="00E1244A" w:rsidRDefault="00E1244A" w:rsidP="00E1244A">
            <w:pPr>
              <w:ind w:left="0" w:firstLine="0"/>
              <w:jc w:val="left"/>
              <w:rPr>
                <w:sz w:val="24"/>
                <w:szCs w:val="24"/>
              </w:rPr>
            </w:pPr>
            <w:r w:rsidRPr="00E1244A">
              <w:rPr>
                <w:sz w:val="24"/>
                <w:szCs w:val="24"/>
              </w:rPr>
              <w:t>Heidari</w:t>
            </w:r>
            <w:r w:rsidR="002502FE">
              <w:rPr>
                <w:sz w:val="24"/>
                <w:szCs w:val="24"/>
              </w:rPr>
              <w:t xml:space="preserve"> </w:t>
            </w:r>
            <w:r w:rsidR="002502FE" w:rsidRPr="00B62BE9">
              <w:rPr>
                <w:sz w:val="24"/>
                <w:szCs w:val="20"/>
              </w:rPr>
              <w:t>et al.</w:t>
            </w:r>
          </w:p>
        </w:tc>
        <w:tc>
          <w:tcPr>
            <w:tcW w:w="812" w:type="dxa"/>
            <w:vAlign w:val="center"/>
          </w:tcPr>
          <w:p w14:paraId="1FF32636" w14:textId="6A24ABE5" w:rsidR="00E1244A" w:rsidRPr="00B62BE9" w:rsidRDefault="00E1244A" w:rsidP="00E1244A">
            <w:pPr>
              <w:ind w:left="0" w:firstLine="0"/>
              <w:jc w:val="center"/>
              <w:rPr>
                <w:sz w:val="24"/>
                <w:szCs w:val="20"/>
              </w:rPr>
            </w:pPr>
            <w:r>
              <w:rPr>
                <w:sz w:val="24"/>
                <w:szCs w:val="20"/>
              </w:rPr>
              <w:t>2024</w:t>
            </w:r>
          </w:p>
        </w:tc>
        <w:tc>
          <w:tcPr>
            <w:tcW w:w="1233" w:type="dxa"/>
            <w:vAlign w:val="center"/>
          </w:tcPr>
          <w:p w14:paraId="4E0DBBA2" w14:textId="10AC34E4" w:rsidR="00E1244A" w:rsidRPr="00B62BE9" w:rsidRDefault="00E1244A" w:rsidP="00E1244A">
            <w:pPr>
              <w:ind w:left="0" w:firstLine="0"/>
              <w:jc w:val="center"/>
              <w:rPr>
                <w:sz w:val="24"/>
                <w:szCs w:val="20"/>
              </w:rPr>
            </w:pPr>
            <w:proofErr w:type="spellStart"/>
            <w:r w:rsidRPr="0092195A">
              <w:rPr>
                <w:sz w:val="24"/>
                <w:szCs w:val="20"/>
              </w:rPr>
              <w:t>AffectNet</w:t>
            </w:r>
            <w:proofErr w:type="spellEnd"/>
          </w:p>
        </w:tc>
        <w:tc>
          <w:tcPr>
            <w:tcW w:w="3257" w:type="dxa"/>
            <w:vAlign w:val="center"/>
          </w:tcPr>
          <w:p w14:paraId="7FE423C5" w14:textId="26468D31" w:rsidR="00E1244A" w:rsidRPr="00B62BE9" w:rsidRDefault="00E1244A" w:rsidP="00E1244A">
            <w:pPr>
              <w:ind w:left="0" w:firstLine="0"/>
              <w:jc w:val="left"/>
              <w:rPr>
                <w:sz w:val="24"/>
                <w:szCs w:val="20"/>
              </w:rPr>
            </w:pPr>
            <w:r>
              <w:rPr>
                <w:sz w:val="24"/>
                <w:szCs w:val="20"/>
              </w:rPr>
              <w:t>Feature Diversification</w:t>
            </w:r>
          </w:p>
        </w:tc>
        <w:tc>
          <w:tcPr>
            <w:tcW w:w="1136" w:type="dxa"/>
            <w:vAlign w:val="center"/>
          </w:tcPr>
          <w:p w14:paraId="6E3D2850" w14:textId="28974915" w:rsidR="00E1244A" w:rsidRPr="00B62BE9" w:rsidRDefault="00E1244A" w:rsidP="00E1244A">
            <w:pPr>
              <w:ind w:left="0" w:firstLine="0"/>
              <w:jc w:val="center"/>
              <w:rPr>
                <w:sz w:val="24"/>
                <w:szCs w:val="20"/>
              </w:rPr>
            </w:pPr>
            <w:r>
              <w:rPr>
                <w:sz w:val="24"/>
                <w:szCs w:val="20"/>
              </w:rPr>
              <w:t>60.02%</w:t>
            </w:r>
          </w:p>
        </w:tc>
      </w:tr>
      <w:tr w:rsidR="00E1244A" w:rsidRPr="00B62BE9" w14:paraId="13056851" w14:textId="77777777" w:rsidTr="00517232">
        <w:tc>
          <w:tcPr>
            <w:tcW w:w="683" w:type="dxa"/>
            <w:vAlign w:val="center"/>
          </w:tcPr>
          <w:p w14:paraId="6BB123C8" w14:textId="10D9CCBB" w:rsidR="00E1244A" w:rsidRPr="00B62BE9" w:rsidRDefault="00E1244A" w:rsidP="00E1244A">
            <w:pPr>
              <w:ind w:left="0" w:firstLine="0"/>
              <w:jc w:val="center"/>
              <w:rPr>
                <w:sz w:val="24"/>
                <w:szCs w:val="20"/>
              </w:rPr>
            </w:pPr>
            <w:r>
              <w:rPr>
                <w:sz w:val="24"/>
                <w:szCs w:val="20"/>
              </w:rPr>
              <w:t>9</w:t>
            </w:r>
          </w:p>
        </w:tc>
        <w:tc>
          <w:tcPr>
            <w:tcW w:w="2779" w:type="dxa"/>
          </w:tcPr>
          <w:p w14:paraId="05B6A825" w14:textId="58E021C6" w:rsidR="00E1244A" w:rsidRPr="00E1244A" w:rsidRDefault="00E1244A" w:rsidP="00E1244A">
            <w:pPr>
              <w:ind w:left="0" w:firstLine="0"/>
              <w:jc w:val="left"/>
              <w:rPr>
                <w:sz w:val="24"/>
                <w:szCs w:val="24"/>
              </w:rPr>
            </w:pPr>
            <w:r w:rsidRPr="00E1244A">
              <w:rPr>
                <w:sz w:val="24"/>
                <w:szCs w:val="24"/>
              </w:rPr>
              <w:t>Roy</w:t>
            </w:r>
            <w:r w:rsidR="002502FE">
              <w:rPr>
                <w:sz w:val="24"/>
                <w:szCs w:val="24"/>
              </w:rPr>
              <w:t xml:space="preserve"> </w:t>
            </w:r>
            <w:r w:rsidRPr="00E1244A">
              <w:rPr>
                <w:sz w:val="24"/>
                <w:szCs w:val="24"/>
              </w:rPr>
              <w:t>et al.</w:t>
            </w:r>
          </w:p>
        </w:tc>
        <w:tc>
          <w:tcPr>
            <w:tcW w:w="812" w:type="dxa"/>
            <w:vAlign w:val="center"/>
          </w:tcPr>
          <w:p w14:paraId="4B5D49EA" w14:textId="4F676CF7" w:rsidR="00E1244A" w:rsidRPr="00B62BE9" w:rsidRDefault="00E1244A" w:rsidP="00E1244A">
            <w:pPr>
              <w:ind w:left="0" w:firstLine="0"/>
              <w:jc w:val="center"/>
              <w:rPr>
                <w:sz w:val="24"/>
                <w:szCs w:val="20"/>
              </w:rPr>
            </w:pPr>
            <w:r>
              <w:rPr>
                <w:sz w:val="24"/>
                <w:szCs w:val="20"/>
              </w:rPr>
              <w:t>2024</w:t>
            </w:r>
          </w:p>
        </w:tc>
        <w:tc>
          <w:tcPr>
            <w:tcW w:w="1233" w:type="dxa"/>
            <w:vAlign w:val="center"/>
          </w:tcPr>
          <w:p w14:paraId="54E971DE" w14:textId="27EF966C" w:rsidR="00E1244A" w:rsidRPr="00B62BE9" w:rsidRDefault="00E1244A" w:rsidP="00E1244A">
            <w:pPr>
              <w:ind w:left="0" w:firstLine="0"/>
              <w:jc w:val="center"/>
              <w:rPr>
                <w:sz w:val="24"/>
                <w:szCs w:val="20"/>
              </w:rPr>
            </w:pPr>
            <w:proofErr w:type="spellStart"/>
            <w:r w:rsidRPr="0092195A">
              <w:rPr>
                <w:sz w:val="24"/>
                <w:szCs w:val="20"/>
              </w:rPr>
              <w:t>AffectNet</w:t>
            </w:r>
            <w:proofErr w:type="spellEnd"/>
            <w:r w:rsidR="002221B6">
              <w:rPr>
                <w:sz w:val="24"/>
                <w:szCs w:val="20"/>
              </w:rPr>
              <w:t xml:space="preserve"> -7</w:t>
            </w:r>
          </w:p>
        </w:tc>
        <w:tc>
          <w:tcPr>
            <w:tcW w:w="3257" w:type="dxa"/>
            <w:vAlign w:val="center"/>
          </w:tcPr>
          <w:p w14:paraId="1AC24604" w14:textId="55BF4853" w:rsidR="00E1244A" w:rsidRPr="00B62BE9" w:rsidRDefault="002221B6" w:rsidP="00E1244A">
            <w:pPr>
              <w:ind w:left="0" w:firstLine="0"/>
              <w:jc w:val="left"/>
              <w:rPr>
                <w:sz w:val="24"/>
                <w:szCs w:val="20"/>
              </w:rPr>
            </w:pPr>
            <w:proofErr w:type="spellStart"/>
            <w:r>
              <w:rPr>
                <w:sz w:val="24"/>
                <w:szCs w:val="20"/>
              </w:rPr>
              <w:t>ResEmoteNet</w:t>
            </w:r>
            <w:proofErr w:type="spellEnd"/>
            <w:r>
              <w:rPr>
                <w:sz w:val="24"/>
                <w:szCs w:val="20"/>
              </w:rPr>
              <w:t xml:space="preserve"> (Residual + SE blocks)</w:t>
            </w:r>
          </w:p>
        </w:tc>
        <w:tc>
          <w:tcPr>
            <w:tcW w:w="1136" w:type="dxa"/>
            <w:vAlign w:val="center"/>
          </w:tcPr>
          <w:p w14:paraId="2A04BE4D" w14:textId="16A9166E" w:rsidR="00E1244A" w:rsidRPr="00B62BE9" w:rsidRDefault="002221B6" w:rsidP="00E1244A">
            <w:pPr>
              <w:ind w:left="0" w:firstLine="0"/>
              <w:jc w:val="center"/>
              <w:rPr>
                <w:sz w:val="24"/>
                <w:szCs w:val="20"/>
              </w:rPr>
            </w:pPr>
            <w:r>
              <w:rPr>
                <w:sz w:val="24"/>
                <w:szCs w:val="20"/>
              </w:rPr>
              <w:t>72.39%</w:t>
            </w:r>
          </w:p>
        </w:tc>
      </w:tr>
      <w:tr w:rsidR="00E1244A" w:rsidRPr="00B62BE9" w14:paraId="04ABEF56" w14:textId="77777777" w:rsidTr="00517232">
        <w:tc>
          <w:tcPr>
            <w:tcW w:w="683" w:type="dxa"/>
            <w:vAlign w:val="center"/>
          </w:tcPr>
          <w:p w14:paraId="7884D814" w14:textId="3DA4DE35" w:rsidR="00E1244A" w:rsidRPr="00B62BE9" w:rsidRDefault="00E1244A" w:rsidP="00E1244A">
            <w:pPr>
              <w:ind w:left="0" w:firstLine="0"/>
              <w:jc w:val="center"/>
              <w:rPr>
                <w:sz w:val="24"/>
                <w:szCs w:val="20"/>
              </w:rPr>
            </w:pPr>
            <w:r>
              <w:rPr>
                <w:sz w:val="24"/>
                <w:szCs w:val="20"/>
              </w:rPr>
              <w:t>10</w:t>
            </w:r>
          </w:p>
        </w:tc>
        <w:tc>
          <w:tcPr>
            <w:tcW w:w="2779" w:type="dxa"/>
          </w:tcPr>
          <w:p w14:paraId="1B627393" w14:textId="1A553F63" w:rsidR="00E1244A" w:rsidRPr="00E1244A" w:rsidRDefault="00E1244A" w:rsidP="00E1244A">
            <w:pPr>
              <w:ind w:left="0" w:firstLine="0"/>
              <w:jc w:val="left"/>
              <w:rPr>
                <w:sz w:val="24"/>
                <w:szCs w:val="24"/>
              </w:rPr>
            </w:pPr>
            <w:r w:rsidRPr="00143921">
              <w:rPr>
                <w:sz w:val="24"/>
                <w:szCs w:val="24"/>
              </w:rPr>
              <w:t>Wang</w:t>
            </w:r>
            <w:r w:rsidR="002502FE">
              <w:rPr>
                <w:sz w:val="24"/>
                <w:szCs w:val="24"/>
              </w:rPr>
              <w:t xml:space="preserve"> </w:t>
            </w:r>
            <w:r w:rsidRPr="00E1244A">
              <w:rPr>
                <w:sz w:val="24"/>
                <w:szCs w:val="24"/>
              </w:rPr>
              <w:t>et al.</w:t>
            </w:r>
          </w:p>
        </w:tc>
        <w:tc>
          <w:tcPr>
            <w:tcW w:w="812" w:type="dxa"/>
            <w:vAlign w:val="center"/>
          </w:tcPr>
          <w:p w14:paraId="2AF88F11" w14:textId="55C89B4E" w:rsidR="00E1244A" w:rsidRPr="00B62BE9" w:rsidRDefault="00E1244A" w:rsidP="00E1244A">
            <w:pPr>
              <w:ind w:left="0" w:firstLine="0"/>
              <w:jc w:val="center"/>
              <w:rPr>
                <w:sz w:val="24"/>
                <w:szCs w:val="20"/>
              </w:rPr>
            </w:pPr>
            <w:r>
              <w:rPr>
                <w:sz w:val="24"/>
                <w:szCs w:val="20"/>
              </w:rPr>
              <w:t>202</w:t>
            </w:r>
            <w:r w:rsidR="002221B6">
              <w:rPr>
                <w:sz w:val="24"/>
                <w:szCs w:val="20"/>
              </w:rPr>
              <w:t>4</w:t>
            </w:r>
          </w:p>
        </w:tc>
        <w:tc>
          <w:tcPr>
            <w:tcW w:w="1233" w:type="dxa"/>
            <w:vAlign w:val="center"/>
          </w:tcPr>
          <w:p w14:paraId="1C954FA7" w14:textId="77F381C0" w:rsidR="00E1244A" w:rsidRPr="00B62BE9" w:rsidRDefault="00E1244A" w:rsidP="00E1244A">
            <w:pPr>
              <w:ind w:left="0" w:firstLine="0"/>
              <w:jc w:val="center"/>
              <w:rPr>
                <w:sz w:val="24"/>
                <w:szCs w:val="20"/>
              </w:rPr>
            </w:pPr>
            <w:proofErr w:type="spellStart"/>
            <w:r w:rsidRPr="0092195A">
              <w:rPr>
                <w:sz w:val="24"/>
                <w:szCs w:val="20"/>
              </w:rPr>
              <w:t>AffectNet</w:t>
            </w:r>
            <w:proofErr w:type="spellEnd"/>
          </w:p>
        </w:tc>
        <w:tc>
          <w:tcPr>
            <w:tcW w:w="3257" w:type="dxa"/>
            <w:vAlign w:val="center"/>
          </w:tcPr>
          <w:p w14:paraId="271D704B" w14:textId="5A75014A" w:rsidR="00E1244A" w:rsidRPr="00B62BE9" w:rsidRDefault="002221B6" w:rsidP="00E1244A">
            <w:pPr>
              <w:ind w:left="0" w:firstLine="0"/>
              <w:jc w:val="left"/>
              <w:rPr>
                <w:sz w:val="24"/>
                <w:szCs w:val="20"/>
              </w:rPr>
            </w:pPr>
            <w:r>
              <w:rPr>
                <w:sz w:val="24"/>
                <w:szCs w:val="20"/>
              </w:rPr>
              <w:t>Transfer Learning (EfficientNet-B0)</w:t>
            </w:r>
          </w:p>
        </w:tc>
        <w:tc>
          <w:tcPr>
            <w:tcW w:w="1136" w:type="dxa"/>
            <w:vAlign w:val="center"/>
          </w:tcPr>
          <w:p w14:paraId="2F69B0AF" w14:textId="4DF10DC0" w:rsidR="00E1244A" w:rsidRPr="00B62BE9" w:rsidRDefault="002221B6" w:rsidP="00E1244A">
            <w:pPr>
              <w:ind w:left="0" w:firstLine="0"/>
              <w:jc w:val="center"/>
              <w:rPr>
                <w:sz w:val="24"/>
                <w:szCs w:val="20"/>
              </w:rPr>
            </w:pPr>
            <w:r>
              <w:rPr>
                <w:sz w:val="24"/>
                <w:szCs w:val="20"/>
              </w:rPr>
              <w:t>65.00%</w:t>
            </w:r>
          </w:p>
        </w:tc>
      </w:tr>
      <w:tr w:rsidR="00E1244A" w:rsidRPr="00B62BE9" w14:paraId="09FCD685" w14:textId="77777777" w:rsidTr="00517232">
        <w:tc>
          <w:tcPr>
            <w:tcW w:w="683" w:type="dxa"/>
            <w:vAlign w:val="center"/>
          </w:tcPr>
          <w:p w14:paraId="1C55066C" w14:textId="46C82686" w:rsidR="00E1244A" w:rsidRPr="00B62BE9" w:rsidRDefault="00E1244A" w:rsidP="00E1244A">
            <w:pPr>
              <w:ind w:left="0" w:firstLine="0"/>
              <w:jc w:val="center"/>
              <w:rPr>
                <w:sz w:val="24"/>
                <w:szCs w:val="20"/>
              </w:rPr>
            </w:pPr>
            <w:r>
              <w:rPr>
                <w:sz w:val="24"/>
                <w:szCs w:val="20"/>
              </w:rPr>
              <w:t>11</w:t>
            </w:r>
          </w:p>
        </w:tc>
        <w:tc>
          <w:tcPr>
            <w:tcW w:w="2779" w:type="dxa"/>
          </w:tcPr>
          <w:p w14:paraId="04E42F8C" w14:textId="712158D4" w:rsidR="00E1244A" w:rsidRPr="00E1244A" w:rsidRDefault="00E1244A" w:rsidP="00E1244A">
            <w:pPr>
              <w:ind w:left="0" w:firstLine="0"/>
              <w:jc w:val="left"/>
              <w:rPr>
                <w:sz w:val="24"/>
                <w:szCs w:val="24"/>
              </w:rPr>
            </w:pPr>
            <w:r w:rsidRPr="00E1244A">
              <w:rPr>
                <w:sz w:val="24"/>
                <w:szCs w:val="24"/>
              </w:rPr>
              <w:t>Yousafzai</w:t>
            </w:r>
            <w:r w:rsidR="002502FE">
              <w:rPr>
                <w:sz w:val="24"/>
                <w:szCs w:val="24"/>
              </w:rPr>
              <w:t xml:space="preserve"> </w:t>
            </w:r>
            <w:r w:rsidRPr="00E1244A">
              <w:rPr>
                <w:sz w:val="24"/>
                <w:szCs w:val="24"/>
              </w:rPr>
              <w:t>et al.</w:t>
            </w:r>
          </w:p>
        </w:tc>
        <w:tc>
          <w:tcPr>
            <w:tcW w:w="812" w:type="dxa"/>
            <w:vAlign w:val="center"/>
          </w:tcPr>
          <w:p w14:paraId="4100C292" w14:textId="12F88182" w:rsidR="00E1244A" w:rsidRPr="00B62BE9" w:rsidRDefault="00E1244A" w:rsidP="00E1244A">
            <w:pPr>
              <w:ind w:left="0" w:firstLine="0"/>
              <w:jc w:val="center"/>
              <w:rPr>
                <w:sz w:val="24"/>
                <w:szCs w:val="20"/>
              </w:rPr>
            </w:pPr>
            <w:r>
              <w:rPr>
                <w:sz w:val="24"/>
                <w:szCs w:val="20"/>
              </w:rPr>
              <w:t>2025</w:t>
            </w:r>
          </w:p>
        </w:tc>
        <w:tc>
          <w:tcPr>
            <w:tcW w:w="1233" w:type="dxa"/>
            <w:vAlign w:val="center"/>
          </w:tcPr>
          <w:p w14:paraId="55353FC7" w14:textId="53C5A9EB" w:rsidR="00E1244A" w:rsidRPr="00B62BE9" w:rsidRDefault="00E1244A" w:rsidP="00E1244A">
            <w:pPr>
              <w:ind w:left="0" w:firstLine="0"/>
              <w:jc w:val="center"/>
              <w:rPr>
                <w:sz w:val="24"/>
                <w:szCs w:val="20"/>
              </w:rPr>
            </w:pPr>
            <w:proofErr w:type="spellStart"/>
            <w:r w:rsidRPr="0092195A">
              <w:rPr>
                <w:sz w:val="24"/>
                <w:szCs w:val="20"/>
              </w:rPr>
              <w:t>AffectNet</w:t>
            </w:r>
            <w:proofErr w:type="spellEnd"/>
          </w:p>
        </w:tc>
        <w:tc>
          <w:tcPr>
            <w:tcW w:w="3257" w:type="dxa"/>
            <w:vAlign w:val="center"/>
          </w:tcPr>
          <w:p w14:paraId="76DCAAA1" w14:textId="7FB4E9A9" w:rsidR="00E1244A" w:rsidRPr="00B62BE9" w:rsidRDefault="002221B6" w:rsidP="00E1244A">
            <w:pPr>
              <w:ind w:left="0" w:firstLine="0"/>
              <w:jc w:val="left"/>
              <w:rPr>
                <w:sz w:val="24"/>
                <w:szCs w:val="20"/>
              </w:rPr>
            </w:pPr>
            <w:r>
              <w:rPr>
                <w:sz w:val="24"/>
                <w:szCs w:val="20"/>
              </w:rPr>
              <w:t>Simplicial Transformer + GAT</w:t>
            </w:r>
          </w:p>
        </w:tc>
        <w:tc>
          <w:tcPr>
            <w:tcW w:w="1136" w:type="dxa"/>
            <w:vAlign w:val="center"/>
          </w:tcPr>
          <w:p w14:paraId="0A8ACD90" w14:textId="69951EDE" w:rsidR="00E1244A" w:rsidRPr="00B62BE9" w:rsidRDefault="002221B6" w:rsidP="00E1244A">
            <w:pPr>
              <w:ind w:left="0" w:firstLine="0"/>
              <w:jc w:val="center"/>
              <w:rPr>
                <w:sz w:val="24"/>
                <w:szCs w:val="20"/>
              </w:rPr>
            </w:pPr>
            <w:r>
              <w:rPr>
                <w:sz w:val="24"/>
                <w:szCs w:val="20"/>
              </w:rPr>
              <w:t>81.84%</w:t>
            </w:r>
          </w:p>
        </w:tc>
      </w:tr>
      <w:tr w:rsidR="00E1244A" w:rsidRPr="00B62BE9" w14:paraId="1FF8FA62" w14:textId="77777777" w:rsidTr="00517232">
        <w:tc>
          <w:tcPr>
            <w:tcW w:w="683" w:type="dxa"/>
            <w:vAlign w:val="center"/>
          </w:tcPr>
          <w:p w14:paraId="1D44F093" w14:textId="08156938" w:rsidR="00E1244A" w:rsidRPr="00B62BE9" w:rsidRDefault="00E1244A" w:rsidP="00E1244A">
            <w:pPr>
              <w:ind w:left="0" w:firstLine="0"/>
              <w:jc w:val="center"/>
              <w:rPr>
                <w:sz w:val="24"/>
                <w:szCs w:val="20"/>
              </w:rPr>
            </w:pPr>
            <w:r>
              <w:rPr>
                <w:sz w:val="24"/>
                <w:szCs w:val="20"/>
              </w:rPr>
              <w:t>12</w:t>
            </w:r>
          </w:p>
        </w:tc>
        <w:tc>
          <w:tcPr>
            <w:tcW w:w="2779" w:type="dxa"/>
          </w:tcPr>
          <w:p w14:paraId="78CDF06B" w14:textId="0EDB160D" w:rsidR="00E1244A" w:rsidRPr="00E1244A" w:rsidRDefault="00E1244A" w:rsidP="00E1244A">
            <w:pPr>
              <w:ind w:left="0" w:firstLine="0"/>
              <w:jc w:val="left"/>
              <w:rPr>
                <w:sz w:val="24"/>
                <w:szCs w:val="24"/>
              </w:rPr>
            </w:pPr>
            <w:r w:rsidRPr="00E1244A">
              <w:rPr>
                <w:sz w:val="24"/>
                <w:szCs w:val="24"/>
              </w:rPr>
              <w:t>Ahmad</w:t>
            </w:r>
            <w:r w:rsidR="002502FE">
              <w:rPr>
                <w:sz w:val="24"/>
                <w:szCs w:val="24"/>
              </w:rPr>
              <w:t xml:space="preserve"> </w:t>
            </w:r>
            <w:r w:rsidRPr="00E1244A">
              <w:rPr>
                <w:sz w:val="24"/>
                <w:szCs w:val="24"/>
              </w:rPr>
              <w:t>et al.</w:t>
            </w:r>
          </w:p>
        </w:tc>
        <w:tc>
          <w:tcPr>
            <w:tcW w:w="812" w:type="dxa"/>
            <w:vAlign w:val="center"/>
          </w:tcPr>
          <w:p w14:paraId="0F8D41D8" w14:textId="1534AE73" w:rsidR="00E1244A" w:rsidRPr="00B62BE9" w:rsidRDefault="00E1244A" w:rsidP="00E1244A">
            <w:pPr>
              <w:ind w:left="0" w:firstLine="0"/>
              <w:jc w:val="center"/>
              <w:rPr>
                <w:sz w:val="24"/>
                <w:szCs w:val="20"/>
              </w:rPr>
            </w:pPr>
            <w:r>
              <w:rPr>
                <w:sz w:val="24"/>
                <w:szCs w:val="20"/>
              </w:rPr>
              <w:t>2025</w:t>
            </w:r>
          </w:p>
        </w:tc>
        <w:tc>
          <w:tcPr>
            <w:tcW w:w="1233" w:type="dxa"/>
            <w:vAlign w:val="center"/>
          </w:tcPr>
          <w:p w14:paraId="3923B072" w14:textId="61149049" w:rsidR="00E1244A" w:rsidRPr="00B62BE9" w:rsidRDefault="00E1244A" w:rsidP="00E1244A">
            <w:pPr>
              <w:ind w:left="0" w:firstLine="0"/>
              <w:jc w:val="center"/>
              <w:rPr>
                <w:sz w:val="24"/>
                <w:szCs w:val="20"/>
              </w:rPr>
            </w:pPr>
            <w:proofErr w:type="spellStart"/>
            <w:r w:rsidRPr="0092195A">
              <w:rPr>
                <w:sz w:val="24"/>
                <w:szCs w:val="20"/>
              </w:rPr>
              <w:t>AffectNet</w:t>
            </w:r>
            <w:proofErr w:type="spellEnd"/>
          </w:p>
        </w:tc>
        <w:tc>
          <w:tcPr>
            <w:tcW w:w="3257" w:type="dxa"/>
            <w:vAlign w:val="center"/>
          </w:tcPr>
          <w:p w14:paraId="2934C900" w14:textId="23D00DFA" w:rsidR="00E1244A" w:rsidRPr="00B62BE9" w:rsidRDefault="002221B6" w:rsidP="00E1244A">
            <w:pPr>
              <w:ind w:left="0" w:firstLine="0"/>
              <w:jc w:val="left"/>
              <w:rPr>
                <w:sz w:val="24"/>
                <w:szCs w:val="20"/>
              </w:rPr>
            </w:pPr>
            <w:r>
              <w:rPr>
                <w:sz w:val="24"/>
                <w:szCs w:val="20"/>
              </w:rPr>
              <w:t>CNN (Mobile Optimization)</w:t>
            </w:r>
          </w:p>
        </w:tc>
        <w:tc>
          <w:tcPr>
            <w:tcW w:w="1136" w:type="dxa"/>
            <w:vAlign w:val="center"/>
          </w:tcPr>
          <w:p w14:paraId="690FD8B1" w14:textId="3BB7963D" w:rsidR="00E1244A" w:rsidRPr="00B62BE9" w:rsidRDefault="002221B6" w:rsidP="00E1244A">
            <w:pPr>
              <w:ind w:left="0" w:firstLine="0"/>
              <w:jc w:val="center"/>
              <w:rPr>
                <w:sz w:val="24"/>
                <w:szCs w:val="20"/>
              </w:rPr>
            </w:pPr>
            <w:r>
              <w:rPr>
                <w:sz w:val="24"/>
                <w:szCs w:val="20"/>
              </w:rPr>
              <w:t>60.00%</w:t>
            </w:r>
          </w:p>
        </w:tc>
      </w:tr>
      <w:tr w:rsidR="00E1244A" w:rsidRPr="00B62BE9" w14:paraId="7B98B598" w14:textId="77777777" w:rsidTr="00517232">
        <w:tc>
          <w:tcPr>
            <w:tcW w:w="683" w:type="dxa"/>
            <w:vAlign w:val="center"/>
          </w:tcPr>
          <w:p w14:paraId="591D9D72" w14:textId="698D1747" w:rsidR="00E1244A" w:rsidRPr="00B62BE9" w:rsidRDefault="00E1244A" w:rsidP="00E1244A">
            <w:pPr>
              <w:ind w:left="0" w:firstLine="0"/>
              <w:jc w:val="center"/>
              <w:rPr>
                <w:sz w:val="24"/>
                <w:szCs w:val="20"/>
              </w:rPr>
            </w:pPr>
            <w:r>
              <w:rPr>
                <w:sz w:val="24"/>
                <w:szCs w:val="20"/>
              </w:rPr>
              <w:t>13</w:t>
            </w:r>
          </w:p>
        </w:tc>
        <w:tc>
          <w:tcPr>
            <w:tcW w:w="2779" w:type="dxa"/>
          </w:tcPr>
          <w:p w14:paraId="602E158C" w14:textId="483E23D2" w:rsidR="00E1244A" w:rsidRPr="00E1244A" w:rsidRDefault="00E1244A" w:rsidP="00E1244A">
            <w:pPr>
              <w:ind w:left="0" w:firstLine="0"/>
              <w:jc w:val="left"/>
              <w:rPr>
                <w:sz w:val="24"/>
                <w:szCs w:val="24"/>
              </w:rPr>
            </w:pPr>
            <w:r w:rsidRPr="00E1244A">
              <w:rPr>
                <w:sz w:val="24"/>
                <w:szCs w:val="24"/>
              </w:rPr>
              <w:t>Zhou</w:t>
            </w:r>
            <w:r w:rsidR="002502FE">
              <w:rPr>
                <w:sz w:val="24"/>
                <w:szCs w:val="24"/>
              </w:rPr>
              <w:t xml:space="preserve"> </w:t>
            </w:r>
            <w:r w:rsidRPr="00E1244A">
              <w:rPr>
                <w:sz w:val="24"/>
                <w:szCs w:val="24"/>
              </w:rPr>
              <w:t>et al.</w:t>
            </w:r>
          </w:p>
        </w:tc>
        <w:tc>
          <w:tcPr>
            <w:tcW w:w="812" w:type="dxa"/>
            <w:vAlign w:val="center"/>
          </w:tcPr>
          <w:p w14:paraId="62FD94B8" w14:textId="3175E481" w:rsidR="00E1244A" w:rsidRPr="00B62BE9" w:rsidRDefault="00E1244A" w:rsidP="00E1244A">
            <w:pPr>
              <w:ind w:left="0" w:firstLine="0"/>
              <w:jc w:val="center"/>
              <w:rPr>
                <w:sz w:val="24"/>
                <w:szCs w:val="20"/>
              </w:rPr>
            </w:pPr>
            <w:r>
              <w:rPr>
                <w:sz w:val="24"/>
                <w:szCs w:val="20"/>
              </w:rPr>
              <w:t>202</w:t>
            </w:r>
            <w:r w:rsidR="002221B6">
              <w:rPr>
                <w:sz w:val="24"/>
                <w:szCs w:val="20"/>
              </w:rPr>
              <w:t>5</w:t>
            </w:r>
          </w:p>
        </w:tc>
        <w:tc>
          <w:tcPr>
            <w:tcW w:w="1233" w:type="dxa"/>
            <w:vAlign w:val="center"/>
          </w:tcPr>
          <w:p w14:paraId="353F3029" w14:textId="6CF01A48" w:rsidR="00E1244A" w:rsidRPr="00B62BE9" w:rsidRDefault="00E1244A" w:rsidP="00E1244A">
            <w:pPr>
              <w:ind w:left="0" w:firstLine="0"/>
              <w:jc w:val="center"/>
              <w:rPr>
                <w:sz w:val="24"/>
                <w:szCs w:val="20"/>
              </w:rPr>
            </w:pPr>
            <w:proofErr w:type="spellStart"/>
            <w:r w:rsidRPr="0092195A">
              <w:rPr>
                <w:sz w:val="24"/>
                <w:szCs w:val="20"/>
              </w:rPr>
              <w:t>AffectNet</w:t>
            </w:r>
            <w:proofErr w:type="spellEnd"/>
          </w:p>
        </w:tc>
        <w:tc>
          <w:tcPr>
            <w:tcW w:w="3257" w:type="dxa"/>
            <w:vAlign w:val="center"/>
          </w:tcPr>
          <w:p w14:paraId="54275C27" w14:textId="647CD3A3" w:rsidR="00E1244A" w:rsidRPr="00B62BE9" w:rsidRDefault="002221B6" w:rsidP="00E1244A">
            <w:pPr>
              <w:ind w:left="0" w:firstLine="0"/>
              <w:jc w:val="left"/>
              <w:rPr>
                <w:sz w:val="24"/>
                <w:szCs w:val="20"/>
              </w:rPr>
            </w:pPr>
            <w:r>
              <w:rPr>
                <w:sz w:val="24"/>
                <w:szCs w:val="20"/>
              </w:rPr>
              <w:t xml:space="preserve">Quaternion Wavelet </w:t>
            </w:r>
            <w:proofErr w:type="spellStart"/>
            <w:r>
              <w:rPr>
                <w:sz w:val="24"/>
                <w:szCs w:val="20"/>
              </w:rPr>
              <w:t>Tranformer</w:t>
            </w:r>
            <w:proofErr w:type="spellEnd"/>
          </w:p>
        </w:tc>
        <w:tc>
          <w:tcPr>
            <w:tcW w:w="1136" w:type="dxa"/>
            <w:vAlign w:val="center"/>
          </w:tcPr>
          <w:p w14:paraId="0507140C" w14:textId="151F76CA" w:rsidR="00E1244A" w:rsidRPr="00B62BE9" w:rsidRDefault="002221B6" w:rsidP="00E1244A">
            <w:pPr>
              <w:ind w:left="0" w:firstLine="0"/>
              <w:jc w:val="center"/>
              <w:rPr>
                <w:sz w:val="24"/>
                <w:szCs w:val="20"/>
              </w:rPr>
            </w:pPr>
            <w:r>
              <w:rPr>
                <w:sz w:val="24"/>
                <w:szCs w:val="20"/>
              </w:rPr>
              <w:t>68.37%</w:t>
            </w:r>
          </w:p>
        </w:tc>
      </w:tr>
      <w:tr w:rsidR="00E1244A" w:rsidRPr="00B62BE9" w14:paraId="25602E17" w14:textId="77777777" w:rsidTr="00517232">
        <w:tc>
          <w:tcPr>
            <w:tcW w:w="683" w:type="dxa"/>
            <w:vAlign w:val="center"/>
          </w:tcPr>
          <w:p w14:paraId="1F1D7F84" w14:textId="22D806B2" w:rsidR="00E1244A" w:rsidRPr="00B62BE9" w:rsidRDefault="00E1244A" w:rsidP="00E1244A">
            <w:pPr>
              <w:ind w:left="0" w:firstLine="0"/>
              <w:jc w:val="center"/>
              <w:rPr>
                <w:sz w:val="24"/>
                <w:szCs w:val="20"/>
              </w:rPr>
            </w:pPr>
            <w:r>
              <w:rPr>
                <w:sz w:val="24"/>
                <w:szCs w:val="20"/>
              </w:rPr>
              <w:t>14</w:t>
            </w:r>
          </w:p>
        </w:tc>
        <w:tc>
          <w:tcPr>
            <w:tcW w:w="2779" w:type="dxa"/>
          </w:tcPr>
          <w:p w14:paraId="49B1B0B6" w14:textId="41F55BC9" w:rsidR="00E1244A" w:rsidRPr="00E1244A" w:rsidRDefault="00E1244A" w:rsidP="00E1244A">
            <w:pPr>
              <w:ind w:left="0" w:firstLine="0"/>
              <w:jc w:val="left"/>
              <w:rPr>
                <w:sz w:val="24"/>
                <w:szCs w:val="24"/>
              </w:rPr>
            </w:pPr>
            <w:proofErr w:type="spellStart"/>
            <w:r w:rsidRPr="00E1244A">
              <w:rPr>
                <w:sz w:val="24"/>
                <w:szCs w:val="24"/>
              </w:rPr>
              <w:t>Maghari</w:t>
            </w:r>
            <w:proofErr w:type="spellEnd"/>
            <w:r w:rsidR="002502FE">
              <w:rPr>
                <w:sz w:val="24"/>
                <w:szCs w:val="24"/>
              </w:rPr>
              <w:t xml:space="preserve"> </w:t>
            </w:r>
            <w:r w:rsidR="002502FE" w:rsidRPr="00B62BE9">
              <w:rPr>
                <w:sz w:val="24"/>
                <w:szCs w:val="20"/>
              </w:rPr>
              <w:t>et al.</w:t>
            </w:r>
          </w:p>
        </w:tc>
        <w:tc>
          <w:tcPr>
            <w:tcW w:w="812" w:type="dxa"/>
            <w:vAlign w:val="center"/>
          </w:tcPr>
          <w:p w14:paraId="40D51414" w14:textId="3506E24B" w:rsidR="00E1244A" w:rsidRPr="00B62BE9" w:rsidRDefault="00E1244A" w:rsidP="00E1244A">
            <w:pPr>
              <w:ind w:left="0" w:firstLine="0"/>
              <w:jc w:val="center"/>
              <w:rPr>
                <w:sz w:val="24"/>
                <w:szCs w:val="20"/>
              </w:rPr>
            </w:pPr>
            <w:r>
              <w:rPr>
                <w:sz w:val="24"/>
                <w:szCs w:val="20"/>
              </w:rPr>
              <w:t>202</w:t>
            </w:r>
            <w:r w:rsidR="002221B6">
              <w:rPr>
                <w:sz w:val="24"/>
                <w:szCs w:val="20"/>
              </w:rPr>
              <w:t>6</w:t>
            </w:r>
          </w:p>
        </w:tc>
        <w:tc>
          <w:tcPr>
            <w:tcW w:w="1233" w:type="dxa"/>
            <w:vAlign w:val="center"/>
          </w:tcPr>
          <w:p w14:paraId="49701490" w14:textId="36E37C37" w:rsidR="00E1244A" w:rsidRPr="00B62BE9" w:rsidRDefault="00E1244A" w:rsidP="00E1244A">
            <w:pPr>
              <w:ind w:left="0" w:firstLine="0"/>
              <w:jc w:val="center"/>
              <w:rPr>
                <w:sz w:val="24"/>
                <w:szCs w:val="20"/>
              </w:rPr>
            </w:pPr>
            <w:proofErr w:type="spellStart"/>
            <w:r w:rsidRPr="0092195A">
              <w:rPr>
                <w:sz w:val="24"/>
                <w:szCs w:val="20"/>
              </w:rPr>
              <w:t>AffectNet</w:t>
            </w:r>
            <w:proofErr w:type="spellEnd"/>
            <w:r w:rsidR="002221B6">
              <w:rPr>
                <w:sz w:val="24"/>
                <w:szCs w:val="20"/>
              </w:rPr>
              <w:t xml:space="preserve"> (</w:t>
            </w:r>
            <w:proofErr w:type="spellStart"/>
            <w:r w:rsidR="002221B6">
              <w:rPr>
                <w:sz w:val="24"/>
                <w:szCs w:val="20"/>
              </w:rPr>
              <w:t>Maksed</w:t>
            </w:r>
            <w:proofErr w:type="spellEnd"/>
            <w:r w:rsidR="002221B6">
              <w:rPr>
                <w:sz w:val="24"/>
                <w:szCs w:val="20"/>
              </w:rPr>
              <w:t>)</w:t>
            </w:r>
          </w:p>
        </w:tc>
        <w:tc>
          <w:tcPr>
            <w:tcW w:w="3257" w:type="dxa"/>
            <w:vAlign w:val="center"/>
          </w:tcPr>
          <w:p w14:paraId="6BD1B539" w14:textId="7C97BEBA" w:rsidR="00E1244A" w:rsidRPr="00B62BE9" w:rsidRDefault="002221B6" w:rsidP="00E1244A">
            <w:pPr>
              <w:ind w:left="0" w:firstLine="0"/>
              <w:jc w:val="left"/>
              <w:rPr>
                <w:sz w:val="24"/>
                <w:szCs w:val="20"/>
              </w:rPr>
            </w:pPr>
            <w:r>
              <w:rPr>
                <w:sz w:val="24"/>
                <w:szCs w:val="20"/>
              </w:rPr>
              <w:t>Vision Transformer (</w:t>
            </w:r>
            <w:proofErr w:type="spellStart"/>
            <w:r>
              <w:rPr>
                <w:sz w:val="24"/>
                <w:szCs w:val="20"/>
              </w:rPr>
              <w:t>ViT</w:t>
            </w:r>
            <w:proofErr w:type="spellEnd"/>
            <w:r>
              <w:rPr>
                <w:sz w:val="24"/>
                <w:szCs w:val="20"/>
              </w:rPr>
              <w:t>)</w:t>
            </w:r>
          </w:p>
        </w:tc>
        <w:tc>
          <w:tcPr>
            <w:tcW w:w="1136" w:type="dxa"/>
            <w:vAlign w:val="center"/>
          </w:tcPr>
          <w:p w14:paraId="67222E89" w14:textId="09C16794" w:rsidR="00E1244A" w:rsidRPr="00B62BE9" w:rsidRDefault="002221B6" w:rsidP="00E1244A">
            <w:pPr>
              <w:ind w:left="0" w:firstLine="0"/>
              <w:jc w:val="center"/>
              <w:rPr>
                <w:sz w:val="24"/>
                <w:szCs w:val="20"/>
              </w:rPr>
            </w:pPr>
            <w:r>
              <w:rPr>
                <w:sz w:val="24"/>
                <w:szCs w:val="20"/>
              </w:rPr>
              <w:t>81.00%</w:t>
            </w:r>
          </w:p>
        </w:tc>
      </w:tr>
      <w:tr w:rsidR="00E1244A" w:rsidRPr="00B62BE9" w14:paraId="54A9E442" w14:textId="77777777" w:rsidTr="00517232">
        <w:tc>
          <w:tcPr>
            <w:tcW w:w="683" w:type="dxa"/>
            <w:vAlign w:val="center"/>
          </w:tcPr>
          <w:p w14:paraId="0F1F0A1B" w14:textId="2767D62D" w:rsidR="00E1244A" w:rsidRPr="00B62BE9" w:rsidRDefault="00E1244A" w:rsidP="00E1244A">
            <w:pPr>
              <w:ind w:left="0" w:firstLine="0"/>
              <w:jc w:val="center"/>
              <w:rPr>
                <w:sz w:val="24"/>
                <w:szCs w:val="20"/>
              </w:rPr>
            </w:pPr>
            <w:r>
              <w:rPr>
                <w:sz w:val="24"/>
                <w:szCs w:val="20"/>
              </w:rPr>
              <w:t>15</w:t>
            </w:r>
          </w:p>
        </w:tc>
        <w:tc>
          <w:tcPr>
            <w:tcW w:w="2779" w:type="dxa"/>
          </w:tcPr>
          <w:p w14:paraId="34D367F4" w14:textId="526A9168" w:rsidR="00E1244A" w:rsidRPr="00E1244A" w:rsidRDefault="00E1244A" w:rsidP="00E1244A">
            <w:pPr>
              <w:ind w:left="0" w:firstLine="0"/>
              <w:jc w:val="left"/>
              <w:rPr>
                <w:sz w:val="24"/>
                <w:szCs w:val="24"/>
              </w:rPr>
            </w:pPr>
            <w:r w:rsidRPr="00E1244A">
              <w:rPr>
                <w:sz w:val="24"/>
                <w:szCs w:val="24"/>
              </w:rPr>
              <w:t>Sun</w:t>
            </w:r>
            <w:r w:rsidR="002502FE">
              <w:rPr>
                <w:sz w:val="24"/>
                <w:szCs w:val="24"/>
              </w:rPr>
              <w:t xml:space="preserve"> </w:t>
            </w:r>
            <w:r w:rsidRPr="00E1244A">
              <w:rPr>
                <w:sz w:val="24"/>
                <w:szCs w:val="24"/>
              </w:rPr>
              <w:t>et al.</w:t>
            </w:r>
          </w:p>
        </w:tc>
        <w:tc>
          <w:tcPr>
            <w:tcW w:w="812" w:type="dxa"/>
            <w:vAlign w:val="center"/>
          </w:tcPr>
          <w:p w14:paraId="2D47D3AF" w14:textId="364794CA" w:rsidR="00E1244A" w:rsidRPr="00B62BE9" w:rsidRDefault="002221B6" w:rsidP="00E1244A">
            <w:pPr>
              <w:ind w:left="0" w:firstLine="0"/>
              <w:jc w:val="center"/>
              <w:rPr>
                <w:sz w:val="24"/>
                <w:szCs w:val="20"/>
              </w:rPr>
            </w:pPr>
            <w:r>
              <w:rPr>
                <w:sz w:val="24"/>
                <w:szCs w:val="20"/>
              </w:rPr>
              <w:t>2025</w:t>
            </w:r>
          </w:p>
        </w:tc>
        <w:tc>
          <w:tcPr>
            <w:tcW w:w="1233" w:type="dxa"/>
            <w:vAlign w:val="center"/>
          </w:tcPr>
          <w:p w14:paraId="3790A476" w14:textId="2A2CC14B" w:rsidR="00E1244A" w:rsidRPr="00B62BE9" w:rsidRDefault="00E1244A" w:rsidP="00E1244A">
            <w:pPr>
              <w:ind w:left="0" w:firstLine="0"/>
              <w:jc w:val="center"/>
              <w:rPr>
                <w:sz w:val="24"/>
                <w:szCs w:val="20"/>
              </w:rPr>
            </w:pPr>
            <w:proofErr w:type="spellStart"/>
            <w:r w:rsidRPr="0092195A">
              <w:rPr>
                <w:sz w:val="24"/>
                <w:szCs w:val="20"/>
              </w:rPr>
              <w:t>AffectNet</w:t>
            </w:r>
            <w:proofErr w:type="spellEnd"/>
          </w:p>
        </w:tc>
        <w:tc>
          <w:tcPr>
            <w:tcW w:w="3257" w:type="dxa"/>
            <w:vAlign w:val="center"/>
          </w:tcPr>
          <w:p w14:paraId="43020C13" w14:textId="71F5C51C" w:rsidR="00E1244A" w:rsidRPr="00B62BE9" w:rsidRDefault="002221B6" w:rsidP="00E1244A">
            <w:pPr>
              <w:ind w:left="0" w:firstLine="0"/>
              <w:jc w:val="left"/>
              <w:rPr>
                <w:sz w:val="24"/>
                <w:szCs w:val="20"/>
              </w:rPr>
            </w:pPr>
            <w:r>
              <w:rPr>
                <w:sz w:val="24"/>
                <w:szCs w:val="20"/>
              </w:rPr>
              <w:t xml:space="preserve">Enhanced </w:t>
            </w:r>
            <w:proofErr w:type="spellStart"/>
            <w:r>
              <w:rPr>
                <w:sz w:val="24"/>
                <w:szCs w:val="20"/>
              </w:rPr>
              <w:t>GhostNet</w:t>
            </w:r>
            <w:proofErr w:type="spellEnd"/>
            <w:r>
              <w:rPr>
                <w:sz w:val="24"/>
                <w:szCs w:val="20"/>
              </w:rPr>
              <w:t xml:space="preserve"> (EGT)</w:t>
            </w:r>
          </w:p>
        </w:tc>
        <w:tc>
          <w:tcPr>
            <w:tcW w:w="1136" w:type="dxa"/>
            <w:vAlign w:val="center"/>
          </w:tcPr>
          <w:p w14:paraId="4095FA23" w14:textId="08667F84" w:rsidR="00E1244A" w:rsidRPr="00B62BE9" w:rsidRDefault="002221B6" w:rsidP="00E1244A">
            <w:pPr>
              <w:ind w:left="0" w:firstLine="0"/>
              <w:jc w:val="center"/>
              <w:rPr>
                <w:sz w:val="24"/>
                <w:szCs w:val="20"/>
              </w:rPr>
            </w:pPr>
            <w:r>
              <w:rPr>
                <w:sz w:val="24"/>
                <w:szCs w:val="20"/>
              </w:rPr>
              <w:t>85.70%</w:t>
            </w:r>
          </w:p>
        </w:tc>
      </w:tr>
    </w:tbl>
    <w:p w14:paraId="4F995950" w14:textId="39F6BEEA" w:rsidR="00517232" w:rsidRPr="00517232" w:rsidRDefault="00517232" w:rsidP="00517232">
      <w:pPr>
        <w:jc w:val="center"/>
        <w:rPr>
          <w:sz w:val="22"/>
          <w:szCs w:val="18"/>
        </w:rPr>
      </w:pPr>
      <w:r w:rsidRPr="00517232">
        <w:rPr>
          <w:sz w:val="22"/>
          <w:szCs w:val="18"/>
        </w:rPr>
        <w:t xml:space="preserve">Table1: Comparative Analysis of State-of-the-Art Facial Expression Recognition (FER) Models on the </w:t>
      </w:r>
      <w:proofErr w:type="spellStart"/>
      <w:r w:rsidRPr="00517232">
        <w:rPr>
          <w:sz w:val="22"/>
          <w:szCs w:val="18"/>
        </w:rPr>
        <w:t>AffectNet</w:t>
      </w:r>
      <w:proofErr w:type="spellEnd"/>
      <w:r w:rsidRPr="00517232">
        <w:rPr>
          <w:sz w:val="22"/>
          <w:szCs w:val="18"/>
        </w:rPr>
        <w:t xml:space="preserve"> Dataset.</w:t>
      </w:r>
    </w:p>
    <w:p w14:paraId="40516BE0" w14:textId="77777777" w:rsidR="00517232" w:rsidRPr="00517232" w:rsidRDefault="00517232" w:rsidP="00517232"/>
    <w:p w14:paraId="6A387E9C" w14:textId="335324B0" w:rsidR="000B518F" w:rsidRDefault="004276E7" w:rsidP="000751E8">
      <w:pPr>
        <w:pStyle w:val="Heading1"/>
        <w:numPr>
          <w:ilvl w:val="0"/>
          <w:numId w:val="24"/>
        </w:numPr>
        <w:ind w:left="270"/>
      </w:pPr>
      <w:r>
        <w:br w:type="page"/>
      </w:r>
      <w:bookmarkStart w:id="13" w:name="_Toc226811666"/>
      <w:r w:rsidR="003C51FB">
        <w:lastRenderedPageBreak/>
        <w:t>References</w:t>
      </w:r>
      <w:bookmarkEnd w:id="13"/>
      <w:r w:rsidR="003C51FB">
        <w:t xml:space="preserve"> </w:t>
      </w:r>
    </w:p>
    <w:p w14:paraId="549529C7" w14:textId="7A9AE2E2" w:rsidR="005E6DDD" w:rsidRPr="005E6DDD" w:rsidRDefault="002502FE" w:rsidP="00E72AC2">
      <w:pPr>
        <w:rPr>
          <w:sz w:val="24"/>
          <w:szCs w:val="20"/>
        </w:rPr>
      </w:pPr>
      <w:r>
        <w:rPr>
          <w:sz w:val="24"/>
          <w:szCs w:val="20"/>
        </w:rPr>
        <w:t xml:space="preserve">[1] </w:t>
      </w:r>
      <w:r w:rsidR="005E6DDD" w:rsidRPr="001E20E8">
        <w:rPr>
          <w:sz w:val="24"/>
          <w:szCs w:val="20"/>
        </w:rPr>
        <w:t xml:space="preserve">[Holzmann, V., et al., 2022] </w:t>
      </w:r>
      <w:r w:rsidR="00E72AC2" w:rsidRPr="00E72AC2">
        <w:rPr>
          <w:sz w:val="24"/>
          <w:szCs w:val="20"/>
        </w:rPr>
        <w:t xml:space="preserve">Holzmann, V., Zitter, D., &amp; </w:t>
      </w:r>
      <w:proofErr w:type="spellStart"/>
      <w:r w:rsidR="00E72AC2" w:rsidRPr="00E72AC2">
        <w:rPr>
          <w:sz w:val="24"/>
          <w:szCs w:val="20"/>
        </w:rPr>
        <w:t>Peshkess</w:t>
      </w:r>
      <w:proofErr w:type="spellEnd"/>
      <w:r w:rsidR="00E72AC2" w:rsidRPr="00E72AC2">
        <w:rPr>
          <w:sz w:val="24"/>
          <w:szCs w:val="20"/>
        </w:rPr>
        <w:t xml:space="preserve">, S. (2022). </w:t>
      </w:r>
      <w:r w:rsidR="00E72AC2" w:rsidRPr="00311EFB">
        <w:rPr>
          <w:sz w:val="24"/>
          <w:szCs w:val="20"/>
        </w:rPr>
        <w:t>The expectations of project managers from artificial intelligence: A Delphi study</w:t>
      </w:r>
      <w:r w:rsidR="00E72AC2" w:rsidRPr="00E72AC2">
        <w:rPr>
          <w:sz w:val="24"/>
          <w:szCs w:val="20"/>
        </w:rPr>
        <w:t>. Project Management Journal, 53(5), 438–455</w:t>
      </w:r>
      <w:r w:rsidR="005E6DDD">
        <w:rPr>
          <w:sz w:val="24"/>
          <w:szCs w:val="20"/>
        </w:rPr>
        <w:t>.</w:t>
      </w:r>
    </w:p>
    <w:p w14:paraId="7098FEB5" w14:textId="77777777" w:rsidR="005E6DDD" w:rsidRPr="005E6DDD" w:rsidRDefault="005E6DDD" w:rsidP="005E6DDD">
      <w:pPr>
        <w:rPr>
          <w:sz w:val="24"/>
          <w:szCs w:val="20"/>
        </w:rPr>
      </w:pPr>
    </w:p>
    <w:p w14:paraId="7143C04B" w14:textId="78C134E6" w:rsidR="005E6DDD" w:rsidRPr="001E20E8" w:rsidRDefault="002502FE" w:rsidP="005E6DDD">
      <w:pPr>
        <w:rPr>
          <w:sz w:val="24"/>
          <w:szCs w:val="20"/>
        </w:rPr>
      </w:pPr>
      <w:r>
        <w:rPr>
          <w:sz w:val="24"/>
          <w:szCs w:val="20"/>
        </w:rPr>
        <w:t>[2]</w:t>
      </w:r>
      <w:r w:rsidRPr="005E6DDD">
        <w:rPr>
          <w:sz w:val="24"/>
          <w:szCs w:val="20"/>
        </w:rPr>
        <w:t xml:space="preserve"> </w:t>
      </w:r>
      <w:r w:rsidR="005E6DDD" w:rsidRPr="005E6DDD">
        <w:rPr>
          <w:sz w:val="24"/>
          <w:szCs w:val="20"/>
        </w:rPr>
        <w:t xml:space="preserve">[Felicetti, A. M., et al., 2024] Felicetti, A. M., et al. </w:t>
      </w:r>
      <w:r w:rsidR="005E6DDD" w:rsidRPr="001E20E8">
        <w:rPr>
          <w:sz w:val="24"/>
          <w:szCs w:val="20"/>
        </w:rPr>
        <w:t>“Artificial Intelligence and Project Management”. Elsevier, ScienceDirect. 2024.</w:t>
      </w:r>
    </w:p>
    <w:p w14:paraId="4AA56499" w14:textId="30CADB17" w:rsidR="000B518F" w:rsidRDefault="000B518F" w:rsidP="005E6DDD">
      <w:pPr>
        <w:rPr>
          <w:sz w:val="24"/>
          <w:szCs w:val="20"/>
        </w:rPr>
      </w:pPr>
    </w:p>
    <w:p w14:paraId="5802AE94" w14:textId="67C8975B" w:rsidR="006B7654" w:rsidRDefault="00311EFB" w:rsidP="00311EFB">
      <w:pPr>
        <w:rPr>
          <w:sz w:val="24"/>
          <w:szCs w:val="20"/>
        </w:rPr>
      </w:pPr>
      <w:r>
        <w:rPr>
          <w:sz w:val="24"/>
          <w:szCs w:val="20"/>
        </w:rPr>
        <w:t xml:space="preserve">[3] </w:t>
      </w:r>
      <w:r w:rsidRPr="00311EFB">
        <w:rPr>
          <w:sz w:val="24"/>
          <w:szCs w:val="20"/>
        </w:rPr>
        <w:t>[Abiodun, Oludare Isaac, et al., 2018]</w:t>
      </w:r>
      <w:r>
        <w:rPr>
          <w:sz w:val="24"/>
          <w:szCs w:val="20"/>
        </w:rPr>
        <w:t xml:space="preserve"> </w:t>
      </w:r>
      <w:r w:rsidRPr="00311EFB">
        <w:rPr>
          <w:sz w:val="24"/>
          <w:szCs w:val="20"/>
        </w:rPr>
        <w:t xml:space="preserve">Abiodun, O. I., Jantan, A., Omolara, A. E., Dada, K. V., Mohamed, N. A., &amp; Arshad, H. (2018). State-of-the-art in artificial neural network applications: A survey. </w:t>
      </w:r>
      <w:proofErr w:type="spellStart"/>
      <w:r w:rsidRPr="00311EFB">
        <w:rPr>
          <w:sz w:val="24"/>
          <w:szCs w:val="20"/>
        </w:rPr>
        <w:t>Heliyon</w:t>
      </w:r>
      <w:proofErr w:type="spellEnd"/>
      <w:r w:rsidRPr="00311EFB">
        <w:rPr>
          <w:sz w:val="24"/>
          <w:szCs w:val="20"/>
        </w:rPr>
        <w:t>, 4(11), e00938.</w:t>
      </w:r>
    </w:p>
    <w:p w14:paraId="0AB95DB9" w14:textId="77777777" w:rsidR="00311EFB" w:rsidRDefault="00311EFB" w:rsidP="00311EFB">
      <w:pPr>
        <w:rPr>
          <w:sz w:val="24"/>
          <w:szCs w:val="20"/>
        </w:rPr>
      </w:pPr>
    </w:p>
    <w:p w14:paraId="12F65846" w14:textId="63978B7E" w:rsidR="006B7654" w:rsidRDefault="006B7654" w:rsidP="006B7654">
      <w:pPr>
        <w:rPr>
          <w:sz w:val="24"/>
          <w:szCs w:val="20"/>
        </w:rPr>
      </w:pPr>
      <w:r w:rsidRPr="006B7654">
        <w:rPr>
          <w:sz w:val="24"/>
          <w:szCs w:val="20"/>
        </w:rPr>
        <w:t>[4] [Abu Saa, Amjed, et al., 2019]</w:t>
      </w:r>
      <w:r>
        <w:rPr>
          <w:sz w:val="24"/>
          <w:szCs w:val="20"/>
        </w:rPr>
        <w:t xml:space="preserve"> </w:t>
      </w:r>
      <w:r w:rsidRPr="006B7654">
        <w:rPr>
          <w:sz w:val="24"/>
          <w:szCs w:val="20"/>
        </w:rPr>
        <w:t xml:space="preserve">A. Abu Saa, M. Al-Emran, and K. Shaalan, “Factors affecting students’ performance in higher education: A systematic review of predictive data mining techniques,” </w:t>
      </w:r>
      <w:r w:rsidRPr="00311EFB">
        <w:rPr>
          <w:sz w:val="24"/>
          <w:szCs w:val="20"/>
        </w:rPr>
        <w:t>Technology, Knowledge and Learning</w:t>
      </w:r>
      <w:r w:rsidRPr="006B7654">
        <w:rPr>
          <w:sz w:val="24"/>
          <w:szCs w:val="20"/>
        </w:rPr>
        <w:t>, vol. 24, pp. 567–598, 2019</w:t>
      </w:r>
    </w:p>
    <w:p w14:paraId="1A86B82C" w14:textId="77777777" w:rsidR="00311EFB" w:rsidRDefault="00311EFB" w:rsidP="006B7654">
      <w:pPr>
        <w:rPr>
          <w:sz w:val="24"/>
          <w:szCs w:val="20"/>
        </w:rPr>
      </w:pPr>
    </w:p>
    <w:p w14:paraId="63C98A88" w14:textId="3C617E27" w:rsidR="00311EFB" w:rsidRDefault="00311EFB" w:rsidP="00311EFB">
      <w:pPr>
        <w:rPr>
          <w:sz w:val="24"/>
          <w:szCs w:val="20"/>
        </w:rPr>
      </w:pPr>
      <w:r w:rsidRPr="00311EFB">
        <w:rPr>
          <w:sz w:val="24"/>
          <w:szCs w:val="20"/>
        </w:rPr>
        <w:t>[5] [Adewale, Amoo M., et al., 2018]</w:t>
      </w:r>
      <w:r>
        <w:rPr>
          <w:sz w:val="24"/>
          <w:szCs w:val="20"/>
        </w:rPr>
        <w:t xml:space="preserve"> </w:t>
      </w:r>
      <w:r w:rsidRPr="00311EFB">
        <w:rPr>
          <w:sz w:val="24"/>
          <w:szCs w:val="20"/>
        </w:rPr>
        <w:t>A. M. Adewale, A. O. Bamidele, and U. O. Lateef, “Predictive modelling and analysis of academic performance of secondary school students: An artificial neural network approach,” International Journal of Science and Technology Education Research, vol. 9, no. 1, pp. 1–8, 2018.</w:t>
      </w:r>
    </w:p>
    <w:p w14:paraId="02852379" w14:textId="77777777" w:rsidR="00311EFB" w:rsidRDefault="00311EFB" w:rsidP="006B7654">
      <w:pPr>
        <w:rPr>
          <w:sz w:val="24"/>
          <w:szCs w:val="20"/>
        </w:rPr>
      </w:pPr>
    </w:p>
    <w:p w14:paraId="1C04A0AD" w14:textId="77777777" w:rsidR="00D3464D" w:rsidRPr="004276E7" w:rsidRDefault="00D3464D" w:rsidP="00D3464D">
      <w:pPr>
        <w:rPr>
          <w:sz w:val="24"/>
          <w:szCs w:val="20"/>
        </w:rPr>
      </w:pPr>
      <w:r w:rsidRPr="004276E7">
        <w:rPr>
          <w:sz w:val="24"/>
          <w:szCs w:val="20"/>
        </w:rPr>
        <w:t>[</w:t>
      </w:r>
      <w:r>
        <w:rPr>
          <w:sz w:val="24"/>
          <w:szCs w:val="20"/>
        </w:rPr>
        <w:t>6</w:t>
      </w:r>
      <w:r w:rsidRPr="004276E7">
        <w:rPr>
          <w:sz w:val="24"/>
          <w:szCs w:val="20"/>
        </w:rPr>
        <w:t>] [Picard, R. W., 1997] Picard, Rosalind W. “Affective Computing”. MIT Press. 1997.</w:t>
      </w:r>
    </w:p>
    <w:p w14:paraId="7894E03D" w14:textId="77777777" w:rsidR="00D3464D" w:rsidRDefault="00D3464D" w:rsidP="00D3464D">
      <w:pPr>
        <w:rPr>
          <w:sz w:val="24"/>
          <w:szCs w:val="20"/>
        </w:rPr>
      </w:pPr>
    </w:p>
    <w:p w14:paraId="026B8ABC" w14:textId="77777777" w:rsidR="00D3464D" w:rsidRPr="004276E7" w:rsidRDefault="00D3464D" w:rsidP="00D3464D">
      <w:pPr>
        <w:rPr>
          <w:sz w:val="24"/>
          <w:szCs w:val="20"/>
        </w:rPr>
      </w:pPr>
      <w:r w:rsidRPr="004276E7">
        <w:rPr>
          <w:sz w:val="24"/>
          <w:szCs w:val="20"/>
        </w:rPr>
        <w:t>[</w:t>
      </w:r>
      <w:r>
        <w:rPr>
          <w:sz w:val="24"/>
          <w:szCs w:val="20"/>
        </w:rPr>
        <w:t>7</w:t>
      </w:r>
      <w:r w:rsidRPr="004276E7">
        <w:rPr>
          <w:sz w:val="24"/>
          <w:szCs w:val="20"/>
        </w:rPr>
        <w:t xml:space="preserve">] [Zhao, S., et al., 2021] Zhao, </w:t>
      </w:r>
      <w:proofErr w:type="spellStart"/>
      <w:r w:rsidRPr="004276E7">
        <w:rPr>
          <w:sz w:val="24"/>
          <w:szCs w:val="20"/>
        </w:rPr>
        <w:t>Sicheng</w:t>
      </w:r>
      <w:proofErr w:type="spellEnd"/>
      <w:r w:rsidRPr="004276E7">
        <w:rPr>
          <w:sz w:val="24"/>
          <w:szCs w:val="20"/>
        </w:rPr>
        <w:t>, et al. “Facial Expression Recognition from Unconstrained Videos: A Comprehensive Review”. IEEE Transactions on Affective Computing. 2021.</w:t>
      </w:r>
    </w:p>
    <w:p w14:paraId="72B60A76" w14:textId="77777777" w:rsidR="00D3464D" w:rsidRDefault="00D3464D" w:rsidP="00D3464D">
      <w:pPr>
        <w:rPr>
          <w:sz w:val="24"/>
          <w:szCs w:val="20"/>
        </w:rPr>
      </w:pPr>
    </w:p>
    <w:p w14:paraId="4CBC4B9A" w14:textId="77777777" w:rsidR="00D3464D" w:rsidRPr="004276E7" w:rsidRDefault="00D3464D" w:rsidP="00D3464D">
      <w:pPr>
        <w:rPr>
          <w:sz w:val="24"/>
          <w:szCs w:val="20"/>
        </w:rPr>
      </w:pPr>
      <w:r w:rsidRPr="004276E7">
        <w:rPr>
          <w:sz w:val="24"/>
          <w:szCs w:val="20"/>
        </w:rPr>
        <w:t>[</w:t>
      </w:r>
      <w:r>
        <w:rPr>
          <w:sz w:val="24"/>
          <w:szCs w:val="20"/>
        </w:rPr>
        <w:t>8</w:t>
      </w:r>
      <w:r w:rsidRPr="004276E7">
        <w:rPr>
          <w:sz w:val="24"/>
          <w:szCs w:val="20"/>
        </w:rPr>
        <w:t>] [Ekman, P., and Friesen, W. V., 1971] Ekman, Paul, and Wallace V. Friesen. “Constants across cultures in the face and emotion”. Journal of Personality and Social Psychology 17(2), 124–129. 1971.</w:t>
      </w:r>
    </w:p>
    <w:p w14:paraId="6EAD31BA" w14:textId="77777777" w:rsidR="00D3464D" w:rsidRDefault="00D3464D" w:rsidP="00D3464D">
      <w:pPr>
        <w:rPr>
          <w:sz w:val="24"/>
          <w:szCs w:val="20"/>
        </w:rPr>
      </w:pPr>
    </w:p>
    <w:p w14:paraId="0559A429" w14:textId="77777777" w:rsidR="00D3464D" w:rsidRPr="004276E7" w:rsidRDefault="00D3464D" w:rsidP="00D3464D">
      <w:pPr>
        <w:rPr>
          <w:sz w:val="24"/>
          <w:szCs w:val="20"/>
        </w:rPr>
      </w:pPr>
      <w:r w:rsidRPr="004276E7">
        <w:rPr>
          <w:sz w:val="24"/>
          <w:szCs w:val="20"/>
        </w:rPr>
        <w:t>[</w:t>
      </w:r>
      <w:r>
        <w:rPr>
          <w:sz w:val="24"/>
          <w:szCs w:val="20"/>
        </w:rPr>
        <w:t>9</w:t>
      </w:r>
      <w:r w:rsidRPr="004276E7">
        <w:rPr>
          <w:sz w:val="24"/>
          <w:szCs w:val="20"/>
        </w:rPr>
        <w:t xml:space="preserve">] [Li, S., and Deng, W., 2020] Li, Shan, and </w:t>
      </w:r>
      <w:proofErr w:type="spellStart"/>
      <w:r w:rsidRPr="004276E7">
        <w:rPr>
          <w:sz w:val="24"/>
          <w:szCs w:val="20"/>
        </w:rPr>
        <w:t>Weihong</w:t>
      </w:r>
      <w:proofErr w:type="spellEnd"/>
      <w:r w:rsidRPr="004276E7">
        <w:rPr>
          <w:sz w:val="24"/>
          <w:szCs w:val="20"/>
        </w:rPr>
        <w:t xml:space="preserve"> Deng. “Deep Facial Expression Recognition: A Survey”. IEEE Transactions on Affective Computing 13(3), 1195–1215. 2020.</w:t>
      </w:r>
    </w:p>
    <w:p w14:paraId="5AFB6879" w14:textId="77777777" w:rsidR="00D3464D" w:rsidRDefault="00D3464D" w:rsidP="00D3464D">
      <w:pPr>
        <w:rPr>
          <w:sz w:val="24"/>
          <w:szCs w:val="20"/>
        </w:rPr>
      </w:pPr>
    </w:p>
    <w:p w14:paraId="79E3D0E8" w14:textId="77777777" w:rsidR="00D3464D" w:rsidRDefault="00D3464D" w:rsidP="00D3464D">
      <w:pPr>
        <w:rPr>
          <w:sz w:val="24"/>
          <w:szCs w:val="20"/>
        </w:rPr>
      </w:pPr>
      <w:r w:rsidRPr="004276E7">
        <w:rPr>
          <w:sz w:val="24"/>
          <w:szCs w:val="20"/>
        </w:rPr>
        <w:t>[</w:t>
      </w:r>
      <w:r>
        <w:rPr>
          <w:sz w:val="24"/>
          <w:szCs w:val="20"/>
        </w:rPr>
        <w:t>10</w:t>
      </w:r>
      <w:r w:rsidRPr="004276E7">
        <w:rPr>
          <w:sz w:val="24"/>
          <w:szCs w:val="20"/>
        </w:rPr>
        <w:t>] [Tian, Y., et al., 2011] Tian, Yingli, Takeo Kanade, and Jeffrey F. Cohn. “Facial expression recognition”. Handbook of Face Recognition, 487–519. 2011.</w:t>
      </w:r>
    </w:p>
    <w:p w14:paraId="33D24426" w14:textId="77777777" w:rsidR="00D3464D" w:rsidRPr="004276E7" w:rsidRDefault="00D3464D" w:rsidP="00D3464D">
      <w:pPr>
        <w:rPr>
          <w:sz w:val="24"/>
          <w:szCs w:val="20"/>
        </w:rPr>
      </w:pPr>
    </w:p>
    <w:p w14:paraId="248D46FD" w14:textId="77777777" w:rsidR="00D3464D" w:rsidRPr="004276E7" w:rsidRDefault="00D3464D" w:rsidP="00D3464D">
      <w:pPr>
        <w:rPr>
          <w:sz w:val="24"/>
          <w:szCs w:val="20"/>
        </w:rPr>
      </w:pPr>
      <w:r w:rsidRPr="004276E7">
        <w:rPr>
          <w:sz w:val="24"/>
          <w:szCs w:val="20"/>
        </w:rPr>
        <w:lastRenderedPageBreak/>
        <w:t>[</w:t>
      </w:r>
      <w:r>
        <w:rPr>
          <w:sz w:val="24"/>
          <w:szCs w:val="20"/>
        </w:rPr>
        <w:t>11</w:t>
      </w:r>
      <w:r w:rsidRPr="004276E7">
        <w:rPr>
          <w:sz w:val="24"/>
          <w:szCs w:val="20"/>
        </w:rPr>
        <w:t>] [Ekman, P., and Friesen, W. V., 1978] Ekman, Paul, and Wallace V. Friesen. “Facial Action Coding System: A Technique for the Measurement of Facial Movement”. Consulting Psychologists Press. 1978.</w:t>
      </w:r>
    </w:p>
    <w:p w14:paraId="5AE921F0" w14:textId="77777777" w:rsidR="00D3464D" w:rsidRDefault="00D3464D" w:rsidP="00D3464D">
      <w:pPr>
        <w:rPr>
          <w:sz w:val="24"/>
          <w:szCs w:val="20"/>
        </w:rPr>
      </w:pPr>
    </w:p>
    <w:p w14:paraId="3CC7DFB6" w14:textId="77777777" w:rsidR="00D3464D" w:rsidRPr="004276E7" w:rsidRDefault="00D3464D" w:rsidP="00D3464D">
      <w:pPr>
        <w:rPr>
          <w:sz w:val="24"/>
          <w:szCs w:val="20"/>
        </w:rPr>
      </w:pPr>
      <w:r w:rsidRPr="004276E7">
        <w:rPr>
          <w:sz w:val="24"/>
          <w:szCs w:val="20"/>
        </w:rPr>
        <w:t>[</w:t>
      </w:r>
      <w:r>
        <w:rPr>
          <w:sz w:val="24"/>
          <w:szCs w:val="20"/>
        </w:rPr>
        <w:t>12</w:t>
      </w:r>
      <w:r w:rsidRPr="004276E7">
        <w:rPr>
          <w:sz w:val="24"/>
          <w:szCs w:val="20"/>
        </w:rPr>
        <w:t>] [Dalal, N., and Triggs, B., 2005] Dalal, Navneet, and Bill Triggs. “Histograms of oriented gradients for human detection”. IEEE Computer Society Conference on Computer Vision and Pattern Recognition (CVPR) 1, 886–893. 2005.</w:t>
      </w:r>
    </w:p>
    <w:p w14:paraId="5ADE15B1" w14:textId="77777777" w:rsidR="00D3464D" w:rsidRDefault="00D3464D" w:rsidP="00D3464D">
      <w:pPr>
        <w:rPr>
          <w:sz w:val="24"/>
          <w:szCs w:val="20"/>
        </w:rPr>
      </w:pPr>
    </w:p>
    <w:p w14:paraId="14F31992" w14:textId="77777777" w:rsidR="00D3464D" w:rsidRPr="004276E7" w:rsidRDefault="00D3464D" w:rsidP="00D3464D">
      <w:pPr>
        <w:rPr>
          <w:sz w:val="24"/>
          <w:szCs w:val="20"/>
        </w:rPr>
      </w:pPr>
      <w:r w:rsidRPr="004276E7">
        <w:rPr>
          <w:sz w:val="24"/>
          <w:szCs w:val="20"/>
        </w:rPr>
        <w:t>[</w:t>
      </w:r>
      <w:r>
        <w:rPr>
          <w:sz w:val="24"/>
          <w:szCs w:val="20"/>
        </w:rPr>
        <w:t>13</w:t>
      </w:r>
      <w:r w:rsidRPr="004276E7">
        <w:rPr>
          <w:sz w:val="24"/>
          <w:szCs w:val="20"/>
        </w:rPr>
        <w:t xml:space="preserve">] [Ojala, T., et al., 2002] Ojala, Timo, Matti Pietikainen, and Topi Maenpaa. “Multiresolution </w:t>
      </w:r>
      <w:proofErr w:type="gramStart"/>
      <w:r w:rsidRPr="004276E7">
        <w:rPr>
          <w:sz w:val="24"/>
          <w:szCs w:val="20"/>
        </w:rPr>
        <w:t>gray-scale</w:t>
      </w:r>
      <w:proofErr w:type="gramEnd"/>
      <w:r w:rsidRPr="004276E7">
        <w:rPr>
          <w:sz w:val="24"/>
          <w:szCs w:val="20"/>
        </w:rPr>
        <w:t xml:space="preserve"> and rotation invariant texture classification with local binary patterns”. IEEE Transactions on Pattern Analysis and Machine Intelligence 24(7), 971–987. 2002.</w:t>
      </w:r>
    </w:p>
    <w:p w14:paraId="4D28A997" w14:textId="77777777" w:rsidR="00D3464D" w:rsidRDefault="00D3464D" w:rsidP="00D3464D">
      <w:pPr>
        <w:rPr>
          <w:sz w:val="24"/>
          <w:szCs w:val="20"/>
        </w:rPr>
      </w:pPr>
    </w:p>
    <w:p w14:paraId="2BFEDE7F" w14:textId="77777777" w:rsidR="00D3464D" w:rsidRPr="004276E7" w:rsidRDefault="00D3464D" w:rsidP="00D3464D">
      <w:pPr>
        <w:rPr>
          <w:sz w:val="24"/>
          <w:szCs w:val="20"/>
        </w:rPr>
      </w:pPr>
      <w:r w:rsidRPr="004276E7">
        <w:rPr>
          <w:sz w:val="24"/>
          <w:szCs w:val="20"/>
        </w:rPr>
        <w:t>[</w:t>
      </w:r>
      <w:r>
        <w:rPr>
          <w:sz w:val="24"/>
          <w:szCs w:val="20"/>
        </w:rPr>
        <w:t>14</w:t>
      </w:r>
      <w:r w:rsidRPr="004276E7">
        <w:rPr>
          <w:sz w:val="24"/>
          <w:szCs w:val="20"/>
        </w:rPr>
        <w:t>] [Liu, B., and Smith, S., 2021] Liu, Bin, and Sarah Smith. “Deep learning for facial expression recognition: A review”. ACM Computing Surveys (CSUR). 2021.</w:t>
      </w:r>
    </w:p>
    <w:p w14:paraId="6BAA8367" w14:textId="77777777" w:rsidR="00D3464D" w:rsidRDefault="00D3464D" w:rsidP="00D3464D">
      <w:pPr>
        <w:rPr>
          <w:sz w:val="24"/>
          <w:szCs w:val="20"/>
        </w:rPr>
      </w:pPr>
    </w:p>
    <w:p w14:paraId="077FFB63" w14:textId="77777777" w:rsidR="00D3464D" w:rsidRPr="004276E7" w:rsidRDefault="00D3464D" w:rsidP="00D3464D">
      <w:pPr>
        <w:rPr>
          <w:sz w:val="24"/>
          <w:szCs w:val="20"/>
        </w:rPr>
      </w:pPr>
      <w:r w:rsidRPr="004276E7">
        <w:rPr>
          <w:sz w:val="24"/>
          <w:szCs w:val="20"/>
        </w:rPr>
        <w:t>[</w:t>
      </w:r>
      <w:r>
        <w:rPr>
          <w:sz w:val="24"/>
          <w:szCs w:val="20"/>
        </w:rPr>
        <w:t>15</w:t>
      </w:r>
      <w:r w:rsidRPr="004276E7">
        <w:rPr>
          <w:sz w:val="24"/>
          <w:szCs w:val="20"/>
        </w:rPr>
        <w:t>] [LeCun, Y., et al., 2015] LeCun, Yann, Yoshua Bengio, and Geoffrey Hinton. “Deep learning”. Nature 521(7553), 436–444. 2015.</w:t>
      </w:r>
    </w:p>
    <w:p w14:paraId="53DBA6E8" w14:textId="77777777" w:rsidR="00D3464D" w:rsidRDefault="00D3464D" w:rsidP="00D3464D">
      <w:pPr>
        <w:rPr>
          <w:sz w:val="24"/>
          <w:szCs w:val="20"/>
        </w:rPr>
      </w:pPr>
    </w:p>
    <w:p w14:paraId="2C9EF6FD" w14:textId="77777777" w:rsidR="00D3464D" w:rsidRPr="004276E7" w:rsidRDefault="00D3464D" w:rsidP="00D3464D">
      <w:pPr>
        <w:rPr>
          <w:sz w:val="24"/>
          <w:szCs w:val="20"/>
        </w:rPr>
      </w:pPr>
      <w:r w:rsidRPr="004276E7">
        <w:rPr>
          <w:sz w:val="24"/>
          <w:szCs w:val="20"/>
        </w:rPr>
        <w:t>[</w:t>
      </w:r>
      <w:r>
        <w:rPr>
          <w:sz w:val="24"/>
          <w:szCs w:val="20"/>
        </w:rPr>
        <w:t>16</w:t>
      </w:r>
      <w:r w:rsidRPr="004276E7">
        <w:rPr>
          <w:sz w:val="24"/>
          <w:szCs w:val="20"/>
        </w:rPr>
        <w:t>] [Nair, V., and Hinton, G. E., 2010] Nair, Vinod, and Geoffrey E. Hinton. “Rectified linear units improve restricted Boltzmann machines”. Proceedings of the 27th International Conference on Machine Learning (ICML). 2010.</w:t>
      </w:r>
    </w:p>
    <w:p w14:paraId="6976002E" w14:textId="77777777" w:rsidR="00D3464D" w:rsidRDefault="00D3464D" w:rsidP="00D3464D">
      <w:pPr>
        <w:rPr>
          <w:sz w:val="24"/>
          <w:szCs w:val="20"/>
        </w:rPr>
      </w:pPr>
    </w:p>
    <w:p w14:paraId="6EF1CE5B" w14:textId="77777777" w:rsidR="00D3464D" w:rsidRPr="004276E7" w:rsidRDefault="00D3464D" w:rsidP="00D3464D">
      <w:pPr>
        <w:rPr>
          <w:sz w:val="24"/>
          <w:szCs w:val="20"/>
        </w:rPr>
      </w:pPr>
      <w:r w:rsidRPr="004276E7">
        <w:rPr>
          <w:sz w:val="24"/>
          <w:szCs w:val="20"/>
        </w:rPr>
        <w:t>[</w:t>
      </w:r>
      <w:r>
        <w:rPr>
          <w:sz w:val="24"/>
          <w:szCs w:val="20"/>
        </w:rPr>
        <w:t>17</w:t>
      </w:r>
      <w:r w:rsidRPr="004276E7">
        <w:rPr>
          <w:sz w:val="24"/>
          <w:szCs w:val="20"/>
        </w:rPr>
        <w:t>] [He, K., et al., 2016] He, Kaiming, Xiangyu Zhang, Shaoqing Ren, and Jian Sun. “Deep residual learning for image recognition”. Proceedings of the IEEE Conference on Computer Vision and Pattern Recognition (CVPR), 770–778. 2016.</w:t>
      </w:r>
    </w:p>
    <w:p w14:paraId="4D867D9B" w14:textId="77777777" w:rsidR="00D3464D" w:rsidRDefault="00D3464D" w:rsidP="00D3464D">
      <w:pPr>
        <w:rPr>
          <w:sz w:val="24"/>
          <w:szCs w:val="20"/>
        </w:rPr>
      </w:pPr>
    </w:p>
    <w:p w14:paraId="3B8D8996" w14:textId="77777777" w:rsidR="00D3464D" w:rsidRPr="004276E7" w:rsidRDefault="00D3464D" w:rsidP="00D3464D">
      <w:pPr>
        <w:rPr>
          <w:sz w:val="24"/>
          <w:szCs w:val="20"/>
        </w:rPr>
      </w:pPr>
      <w:r w:rsidRPr="004276E7">
        <w:rPr>
          <w:sz w:val="24"/>
          <w:szCs w:val="20"/>
        </w:rPr>
        <w:t>[</w:t>
      </w:r>
      <w:r>
        <w:rPr>
          <w:sz w:val="24"/>
          <w:szCs w:val="20"/>
        </w:rPr>
        <w:t>18</w:t>
      </w:r>
      <w:r w:rsidRPr="004276E7">
        <w:rPr>
          <w:sz w:val="24"/>
          <w:szCs w:val="20"/>
        </w:rPr>
        <w:t>] [</w:t>
      </w:r>
      <w:proofErr w:type="spellStart"/>
      <w:r w:rsidRPr="004276E7">
        <w:rPr>
          <w:sz w:val="24"/>
          <w:szCs w:val="20"/>
        </w:rPr>
        <w:t>Mollahosseini</w:t>
      </w:r>
      <w:proofErr w:type="spellEnd"/>
      <w:r w:rsidRPr="004276E7">
        <w:rPr>
          <w:sz w:val="24"/>
          <w:szCs w:val="20"/>
        </w:rPr>
        <w:t xml:space="preserve">, A., et al., 2016] </w:t>
      </w:r>
      <w:proofErr w:type="spellStart"/>
      <w:r w:rsidRPr="004276E7">
        <w:rPr>
          <w:sz w:val="24"/>
          <w:szCs w:val="20"/>
        </w:rPr>
        <w:t>Mollahosseini</w:t>
      </w:r>
      <w:proofErr w:type="spellEnd"/>
      <w:r w:rsidRPr="004276E7">
        <w:rPr>
          <w:sz w:val="24"/>
          <w:szCs w:val="20"/>
        </w:rPr>
        <w:t>, Ali, Dagmar Ivanko, and Mohammed H. Mahoor. “Applying deep learning to real-world facial expression recognition”. International Conference on Image Processing (ICIP), 4052–4056. 2016.</w:t>
      </w:r>
    </w:p>
    <w:p w14:paraId="3FE41702" w14:textId="77777777" w:rsidR="00D3464D" w:rsidRDefault="00D3464D" w:rsidP="00D3464D">
      <w:pPr>
        <w:rPr>
          <w:sz w:val="24"/>
          <w:szCs w:val="20"/>
        </w:rPr>
      </w:pPr>
    </w:p>
    <w:p w14:paraId="2C538790" w14:textId="77777777" w:rsidR="00D3464D" w:rsidRPr="004276E7" w:rsidRDefault="00D3464D" w:rsidP="00D3464D">
      <w:pPr>
        <w:rPr>
          <w:sz w:val="24"/>
          <w:szCs w:val="20"/>
        </w:rPr>
      </w:pPr>
      <w:r w:rsidRPr="004276E7">
        <w:rPr>
          <w:sz w:val="24"/>
          <w:szCs w:val="20"/>
        </w:rPr>
        <w:t>[</w:t>
      </w:r>
      <w:r>
        <w:rPr>
          <w:sz w:val="24"/>
          <w:szCs w:val="20"/>
        </w:rPr>
        <w:t>19</w:t>
      </w:r>
      <w:r w:rsidRPr="004276E7">
        <w:rPr>
          <w:sz w:val="24"/>
          <w:szCs w:val="20"/>
        </w:rPr>
        <w:t xml:space="preserve">] [Tan, M., and Le, Q. V., 2019] Tan, </w:t>
      </w:r>
      <w:proofErr w:type="spellStart"/>
      <w:r w:rsidRPr="004276E7">
        <w:rPr>
          <w:sz w:val="24"/>
          <w:szCs w:val="20"/>
        </w:rPr>
        <w:t>Mingxing</w:t>
      </w:r>
      <w:proofErr w:type="spellEnd"/>
      <w:r w:rsidRPr="004276E7">
        <w:rPr>
          <w:sz w:val="24"/>
          <w:szCs w:val="20"/>
        </w:rPr>
        <w:t>, and Quoc V. Le. “</w:t>
      </w:r>
      <w:proofErr w:type="spellStart"/>
      <w:r w:rsidRPr="004276E7">
        <w:rPr>
          <w:sz w:val="24"/>
          <w:szCs w:val="20"/>
        </w:rPr>
        <w:t>EfficientNet</w:t>
      </w:r>
      <w:proofErr w:type="spellEnd"/>
      <w:r w:rsidRPr="004276E7">
        <w:rPr>
          <w:sz w:val="24"/>
          <w:szCs w:val="20"/>
        </w:rPr>
        <w:t>: Rethinking model scaling for convolutional neural networks”. International Conference on Machine Learning (ICML), 6105–6114. 2019.</w:t>
      </w:r>
    </w:p>
    <w:p w14:paraId="1B845F01" w14:textId="77777777" w:rsidR="00D3464D" w:rsidRDefault="00D3464D" w:rsidP="00D3464D">
      <w:pPr>
        <w:rPr>
          <w:sz w:val="24"/>
          <w:szCs w:val="20"/>
        </w:rPr>
      </w:pPr>
    </w:p>
    <w:p w14:paraId="403D6BFA" w14:textId="77777777" w:rsidR="00D3464D" w:rsidRPr="004276E7" w:rsidRDefault="00D3464D" w:rsidP="00D3464D">
      <w:pPr>
        <w:rPr>
          <w:sz w:val="24"/>
          <w:szCs w:val="20"/>
        </w:rPr>
      </w:pPr>
      <w:r w:rsidRPr="004276E7">
        <w:rPr>
          <w:sz w:val="24"/>
          <w:szCs w:val="20"/>
        </w:rPr>
        <w:t>[</w:t>
      </w:r>
      <w:r>
        <w:rPr>
          <w:sz w:val="24"/>
          <w:szCs w:val="20"/>
        </w:rPr>
        <w:t>20</w:t>
      </w:r>
      <w:r w:rsidRPr="004276E7">
        <w:rPr>
          <w:sz w:val="24"/>
          <w:szCs w:val="20"/>
        </w:rPr>
        <w:t xml:space="preserve">] [Han, K., et al., 2020] Han, Kai, </w:t>
      </w:r>
      <w:proofErr w:type="spellStart"/>
      <w:r w:rsidRPr="004276E7">
        <w:rPr>
          <w:sz w:val="24"/>
          <w:szCs w:val="20"/>
        </w:rPr>
        <w:t>Yunhe</w:t>
      </w:r>
      <w:proofErr w:type="spellEnd"/>
      <w:r w:rsidRPr="004276E7">
        <w:rPr>
          <w:sz w:val="24"/>
          <w:szCs w:val="20"/>
        </w:rPr>
        <w:t xml:space="preserve"> Wang, Qi Tian, </w:t>
      </w:r>
      <w:proofErr w:type="spellStart"/>
      <w:r w:rsidRPr="004276E7">
        <w:rPr>
          <w:sz w:val="24"/>
          <w:szCs w:val="20"/>
        </w:rPr>
        <w:t>Jianyuan</w:t>
      </w:r>
      <w:proofErr w:type="spellEnd"/>
      <w:r w:rsidRPr="004276E7">
        <w:rPr>
          <w:sz w:val="24"/>
          <w:szCs w:val="20"/>
        </w:rPr>
        <w:t xml:space="preserve"> Guo, </w:t>
      </w:r>
      <w:proofErr w:type="spellStart"/>
      <w:r w:rsidRPr="004276E7">
        <w:rPr>
          <w:sz w:val="24"/>
          <w:szCs w:val="20"/>
        </w:rPr>
        <w:t>Chunjing</w:t>
      </w:r>
      <w:proofErr w:type="spellEnd"/>
      <w:r w:rsidRPr="004276E7">
        <w:rPr>
          <w:sz w:val="24"/>
          <w:szCs w:val="20"/>
        </w:rPr>
        <w:t xml:space="preserve"> Xu, and Chao Xu. “</w:t>
      </w:r>
      <w:proofErr w:type="spellStart"/>
      <w:r w:rsidRPr="004276E7">
        <w:rPr>
          <w:sz w:val="24"/>
          <w:szCs w:val="20"/>
        </w:rPr>
        <w:t>GhostNet</w:t>
      </w:r>
      <w:proofErr w:type="spellEnd"/>
      <w:r w:rsidRPr="004276E7">
        <w:rPr>
          <w:sz w:val="24"/>
          <w:szCs w:val="20"/>
        </w:rPr>
        <w:t>: More features from cheap operations”. Proceedings of the IEEE/CVF Conference on Computer Vision and Pattern Recognition (CVPR), 1580–1589. 2020.</w:t>
      </w:r>
    </w:p>
    <w:p w14:paraId="0F641BA8" w14:textId="77777777" w:rsidR="00D3464D" w:rsidRDefault="00D3464D" w:rsidP="00D3464D">
      <w:pPr>
        <w:rPr>
          <w:sz w:val="24"/>
          <w:szCs w:val="20"/>
        </w:rPr>
      </w:pPr>
    </w:p>
    <w:p w14:paraId="0E85BA9A" w14:textId="77777777" w:rsidR="00D3464D" w:rsidRPr="004276E7" w:rsidRDefault="00D3464D" w:rsidP="00D3464D">
      <w:pPr>
        <w:rPr>
          <w:sz w:val="24"/>
          <w:szCs w:val="20"/>
        </w:rPr>
      </w:pPr>
      <w:r w:rsidRPr="004276E7">
        <w:rPr>
          <w:sz w:val="24"/>
          <w:szCs w:val="20"/>
        </w:rPr>
        <w:lastRenderedPageBreak/>
        <w:t>[</w:t>
      </w:r>
      <w:r>
        <w:rPr>
          <w:sz w:val="24"/>
          <w:szCs w:val="20"/>
        </w:rPr>
        <w:t>21</w:t>
      </w:r>
      <w:r w:rsidRPr="004276E7">
        <w:rPr>
          <w:sz w:val="24"/>
          <w:szCs w:val="20"/>
        </w:rPr>
        <w:t>] [Hu, J., et al., 2018] Hu, Jie, Li Shen, and Gang Sun. “Squeeze-and-excitation networks”. Proceedings of the IEEE Conference on Computer Vision and Pattern Recognition (CVPR), 7132–7141. 2018.</w:t>
      </w:r>
    </w:p>
    <w:p w14:paraId="3B544CC2" w14:textId="77777777" w:rsidR="00D3464D" w:rsidRDefault="00D3464D" w:rsidP="00D3464D">
      <w:pPr>
        <w:rPr>
          <w:sz w:val="24"/>
          <w:szCs w:val="20"/>
        </w:rPr>
      </w:pPr>
    </w:p>
    <w:p w14:paraId="2C118BC4" w14:textId="77777777" w:rsidR="00D3464D" w:rsidRPr="004276E7" w:rsidRDefault="00D3464D" w:rsidP="00D3464D">
      <w:pPr>
        <w:rPr>
          <w:sz w:val="24"/>
          <w:szCs w:val="20"/>
        </w:rPr>
      </w:pPr>
      <w:r w:rsidRPr="004276E7">
        <w:rPr>
          <w:sz w:val="24"/>
          <w:szCs w:val="20"/>
        </w:rPr>
        <w:t>[</w:t>
      </w:r>
      <w:r>
        <w:rPr>
          <w:sz w:val="24"/>
          <w:szCs w:val="20"/>
        </w:rPr>
        <w:t>22</w:t>
      </w:r>
      <w:r w:rsidRPr="004276E7">
        <w:rPr>
          <w:sz w:val="24"/>
          <w:szCs w:val="20"/>
        </w:rPr>
        <w:t xml:space="preserve">] [Woo, S., et al., 2018] Woo, </w:t>
      </w:r>
      <w:proofErr w:type="spellStart"/>
      <w:r w:rsidRPr="004276E7">
        <w:rPr>
          <w:sz w:val="24"/>
          <w:szCs w:val="20"/>
        </w:rPr>
        <w:t>Sanghyun</w:t>
      </w:r>
      <w:proofErr w:type="spellEnd"/>
      <w:r w:rsidRPr="004276E7">
        <w:rPr>
          <w:sz w:val="24"/>
          <w:szCs w:val="20"/>
        </w:rPr>
        <w:t xml:space="preserve">, </w:t>
      </w:r>
      <w:proofErr w:type="spellStart"/>
      <w:r w:rsidRPr="004276E7">
        <w:rPr>
          <w:sz w:val="24"/>
          <w:szCs w:val="20"/>
        </w:rPr>
        <w:t>Jongchan</w:t>
      </w:r>
      <w:proofErr w:type="spellEnd"/>
      <w:r w:rsidRPr="004276E7">
        <w:rPr>
          <w:sz w:val="24"/>
          <w:szCs w:val="20"/>
        </w:rPr>
        <w:t xml:space="preserve"> Park, Joon-Young Lee, and In So Kweon. “CBAM: Convolutional block attention module”. Proceedings of the European Conference on Computer Vision (ECCV), 3–19. 2018.</w:t>
      </w:r>
    </w:p>
    <w:p w14:paraId="382B9726" w14:textId="77777777" w:rsidR="00D3464D" w:rsidRDefault="00D3464D" w:rsidP="00D3464D">
      <w:pPr>
        <w:rPr>
          <w:sz w:val="24"/>
          <w:szCs w:val="20"/>
        </w:rPr>
      </w:pPr>
    </w:p>
    <w:p w14:paraId="7B526870" w14:textId="77777777" w:rsidR="00D3464D" w:rsidRPr="004276E7" w:rsidRDefault="00D3464D" w:rsidP="00D3464D">
      <w:pPr>
        <w:rPr>
          <w:sz w:val="24"/>
          <w:szCs w:val="20"/>
        </w:rPr>
      </w:pPr>
      <w:r w:rsidRPr="004276E7">
        <w:rPr>
          <w:sz w:val="24"/>
          <w:szCs w:val="20"/>
        </w:rPr>
        <w:t>[</w:t>
      </w:r>
      <w:r>
        <w:rPr>
          <w:sz w:val="24"/>
          <w:szCs w:val="20"/>
        </w:rPr>
        <w:t>23</w:t>
      </w:r>
      <w:r w:rsidRPr="004276E7">
        <w:rPr>
          <w:sz w:val="24"/>
          <w:szCs w:val="20"/>
        </w:rPr>
        <w:t xml:space="preserve">] [Dosovitskiy, A., et al., 2021] </w:t>
      </w:r>
      <w:proofErr w:type="spellStart"/>
      <w:r w:rsidRPr="004276E7">
        <w:rPr>
          <w:sz w:val="24"/>
          <w:szCs w:val="20"/>
        </w:rPr>
        <w:t>Dosovitskiy</w:t>
      </w:r>
      <w:proofErr w:type="spellEnd"/>
      <w:r w:rsidRPr="004276E7">
        <w:rPr>
          <w:sz w:val="24"/>
          <w:szCs w:val="20"/>
        </w:rPr>
        <w:t>, Alexey, et al. “An image is worth 16x16 Words: Transformers for Image Recognition at Scale”. International Conference on Learning Representations (ICLR). 2021.</w:t>
      </w:r>
    </w:p>
    <w:p w14:paraId="237D9683" w14:textId="77777777" w:rsidR="00D3464D" w:rsidRDefault="00D3464D" w:rsidP="00D3464D">
      <w:pPr>
        <w:rPr>
          <w:sz w:val="24"/>
          <w:szCs w:val="20"/>
        </w:rPr>
      </w:pPr>
    </w:p>
    <w:p w14:paraId="2403E2F4" w14:textId="77777777" w:rsidR="00D3464D" w:rsidRPr="004276E7" w:rsidRDefault="00D3464D" w:rsidP="00D3464D">
      <w:pPr>
        <w:rPr>
          <w:sz w:val="24"/>
          <w:szCs w:val="20"/>
        </w:rPr>
      </w:pPr>
      <w:r w:rsidRPr="004276E7">
        <w:rPr>
          <w:sz w:val="24"/>
          <w:szCs w:val="20"/>
        </w:rPr>
        <w:t>[</w:t>
      </w:r>
      <w:r>
        <w:rPr>
          <w:sz w:val="24"/>
          <w:szCs w:val="20"/>
        </w:rPr>
        <w:t>24</w:t>
      </w:r>
      <w:r w:rsidRPr="004276E7">
        <w:rPr>
          <w:sz w:val="24"/>
          <w:szCs w:val="20"/>
        </w:rPr>
        <w:t>] [Vaswani, A., et al., 2017] Vaswani, Ashish, et al. “Attention is all you need”. Advances in Neural Information Processing Systems (</w:t>
      </w:r>
      <w:proofErr w:type="spellStart"/>
      <w:r w:rsidRPr="004276E7">
        <w:rPr>
          <w:sz w:val="24"/>
          <w:szCs w:val="20"/>
        </w:rPr>
        <w:t>NeurIPS</w:t>
      </w:r>
      <w:proofErr w:type="spellEnd"/>
      <w:r w:rsidRPr="004276E7">
        <w:rPr>
          <w:sz w:val="24"/>
          <w:szCs w:val="20"/>
        </w:rPr>
        <w:t>) 30. 2017.</w:t>
      </w:r>
    </w:p>
    <w:p w14:paraId="4426696E" w14:textId="77777777" w:rsidR="00D3464D" w:rsidRDefault="00D3464D" w:rsidP="00D3464D">
      <w:pPr>
        <w:rPr>
          <w:sz w:val="24"/>
          <w:szCs w:val="20"/>
        </w:rPr>
      </w:pPr>
    </w:p>
    <w:p w14:paraId="10A7830C" w14:textId="77777777" w:rsidR="00D3464D" w:rsidRPr="004276E7" w:rsidRDefault="00D3464D" w:rsidP="00D3464D">
      <w:pPr>
        <w:rPr>
          <w:sz w:val="24"/>
          <w:szCs w:val="20"/>
        </w:rPr>
      </w:pPr>
      <w:r w:rsidRPr="004276E7">
        <w:rPr>
          <w:sz w:val="24"/>
          <w:szCs w:val="20"/>
        </w:rPr>
        <w:t>[</w:t>
      </w:r>
      <w:r>
        <w:rPr>
          <w:sz w:val="24"/>
          <w:szCs w:val="20"/>
        </w:rPr>
        <w:t>25</w:t>
      </w:r>
      <w:r w:rsidRPr="004276E7">
        <w:rPr>
          <w:sz w:val="24"/>
          <w:szCs w:val="20"/>
        </w:rPr>
        <w:t xml:space="preserve">] [Jocher, G., et al., 2023] </w:t>
      </w:r>
      <w:proofErr w:type="spellStart"/>
      <w:r w:rsidRPr="004276E7">
        <w:rPr>
          <w:sz w:val="24"/>
          <w:szCs w:val="20"/>
        </w:rPr>
        <w:t>Jocher</w:t>
      </w:r>
      <w:proofErr w:type="spellEnd"/>
      <w:r w:rsidRPr="004276E7">
        <w:rPr>
          <w:sz w:val="24"/>
          <w:szCs w:val="20"/>
        </w:rPr>
        <w:t xml:space="preserve">, Glenn, Ayush Chaurasia, and Jing Qiu. “YOLO by </w:t>
      </w:r>
      <w:proofErr w:type="spellStart"/>
      <w:r w:rsidRPr="004276E7">
        <w:rPr>
          <w:sz w:val="24"/>
          <w:szCs w:val="20"/>
        </w:rPr>
        <w:t>Ultralytics</w:t>
      </w:r>
      <w:proofErr w:type="spellEnd"/>
      <w:r w:rsidRPr="004276E7">
        <w:rPr>
          <w:sz w:val="24"/>
          <w:szCs w:val="20"/>
        </w:rPr>
        <w:t>”. GitHub. 2023.</w:t>
      </w:r>
    </w:p>
    <w:p w14:paraId="055B0DEC" w14:textId="77777777" w:rsidR="00D3464D" w:rsidRDefault="00D3464D" w:rsidP="00D3464D">
      <w:pPr>
        <w:rPr>
          <w:sz w:val="24"/>
          <w:szCs w:val="20"/>
        </w:rPr>
      </w:pPr>
    </w:p>
    <w:p w14:paraId="1131D0CF" w14:textId="77777777" w:rsidR="00D3464D" w:rsidRPr="004276E7" w:rsidRDefault="00D3464D" w:rsidP="00D3464D">
      <w:pPr>
        <w:rPr>
          <w:sz w:val="24"/>
          <w:szCs w:val="20"/>
        </w:rPr>
      </w:pPr>
      <w:r w:rsidRPr="004276E7">
        <w:rPr>
          <w:sz w:val="24"/>
          <w:szCs w:val="20"/>
        </w:rPr>
        <w:t>[</w:t>
      </w:r>
      <w:r>
        <w:rPr>
          <w:sz w:val="24"/>
          <w:szCs w:val="20"/>
        </w:rPr>
        <w:t>26</w:t>
      </w:r>
      <w:r w:rsidRPr="004276E7">
        <w:rPr>
          <w:sz w:val="24"/>
          <w:szCs w:val="20"/>
        </w:rPr>
        <w:t>] [</w:t>
      </w:r>
      <w:proofErr w:type="spellStart"/>
      <w:r w:rsidRPr="004276E7">
        <w:rPr>
          <w:sz w:val="24"/>
          <w:szCs w:val="20"/>
        </w:rPr>
        <w:t>Veličković</w:t>
      </w:r>
      <w:proofErr w:type="spellEnd"/>
      <w:r w:rsidRPr="004276E7">
        <w:rPr>
          <w:sz w:val="24"/>
          <w:szCs w:val="20"/>
        </w:rPr>
        <w:t xml:space="preserve">, P., et al., 2018] </w:t>
      </w:r>
      <w:proofErr w:type="spellStart"/>
      <w:r w:rsidRPr="004276E7">
        <w:rPr>
          <w:sz w:val="24"/>
          <w:szCs w:val="20"/>
        </w:rPr>
        <w:t>Veličković</w:t>
      </w:r>
      <w:proofErr w:type="spellEnd"/>
      <w:r w:rsidRPr="004276E7">
        <w:rPr>
          <w:sz w:val="24"/>
          <w:szCs w:val="20"/>
        </w:rPr>
        <w:t>, Petar, et al. “Graph attention networks”. International Conference on Learning Representations (ICLR). 2018.</w:t>
      </w:r>
    </w:p>
    <w:p w14:paraId="310AD6BB" w14:textId="77777777" w:rsidR="006B7654" w:rsidRDefault="006B7654" w:rsidP="005E6DDD">
      <w:pPr>
        <w:rPr>
          <w:sz w:val="24"/>
          <w:szCs w:val="20"/>
        </w:rPr>
      </w:pPr>
    </w:p>
    <w:p w14:paraId="45AB9779" w14:textId="66DDF07F" w:rsidR="005E6DDD" w:rsidRPr="005E6DDD" w:rsidRDefault="002502FE" w:rsidP="005E6DDD">
      <w:pPr>
        <w:rPr>
          <w:sz w:val="24"/>
          <w:szCs w:val="20"/>
        </w:rPr>
      </w:pPr>
      <w:r>
        <w:rPr>
          <w:sz w:val="24"/>
          <w:szCs w:val="20"/>
        </w:rPr>
        <w:t>[</w:t>
      </w:r>
      <w:r w:rsidR="00D3464D">
        <w:rPr>
          <w:sz w:val="24"/>
          <w:szCs w:val="20"/>
        </w:rPr>
        <w:t>27</w:t>
      </w:r>
      <w:r>
        <w:rPr>
          <w:sz w:val="24"/>
          <w:szCs w:val="20"/>
        </w:rPr>
        <w:t>]</w:t>
      </w:r>
      <w:r w:rsidRPr="005E6DDD">
        <w:rPr>
          <w:sz w:val="24"/>
          <w:szCs w:val="20"/>
        </w:rPr>
        <w:t xml:space="preserve"> </w:t>
      </w:r>
      <w:r w:rsidR="005E6DDD" w:rsidRPr="005E6DDD">
        <w:rPr>
          <w:sz w:val="24"/>
          <w:szCs w:val="20"/>
        </w:rPr>
        <w:t>[</w:t>
      </w:r>
      <w:proofErr w:type="spellStart"/>
      <w:r w:rsidR="005E6DDD" w:rsidRPr="005E6DDD">
        <w:rPr>
          <w:sz w:val="24"/>
          <w:szCs w:val="20"/>
        </w:rPr>
        <w:t>Mollahosseini</w:t>
      </w:r>
      <w:proofErr w:type="spellEnd"/>
      <w:r w:rsidR="005E6DDD" w:rsidRPr="005E6DDD">
        <w:rPr>
          <w:sz w:val="24"/>
          <w:szCs w:val="20"/>
        </w:rPr>
        <w:t xml:space="preserve">, A., et al., 2017] </w:t>
      </w:r>
      <w:proofErr w:type="spellStart"/>
      <w:r w:rsidR="005E6DDD" w:rsidRPr="005E6DDD">
        <w:rPr>
          <w:sz w:val="24"/>
          <w:szCs w:val="20"/>
        </w:rPr>
        <w:t>Mollahosseini</w:t>
      </w:r>
      <w:proofErr w:type="spellEnd"/>
      <w:r w:rsidR="005E6DDD" w:rsidRPr="005E6DDD">
        <w:rPr>
          <w:sz w:val="24"/>
          <w:szCs w:val="20"/>
        </w:rPr>
        <w:t>, A., Hasani, B., and Mahoor, M. H. “</w:t>
      </w:r>
      <w:proofErr w:type="spellStart"/>
      <w:r w:rsidR="005E6DDD" w:rsidRPr="005E6DDD">
        <w:rPr>
          <w:sz w:val="24"/>
          <w:szCs w:val="20"/>
        </w:rPr>
        <w:t>AffectNet</w:t>
      </w:r>
      <w:proofErr w:type="spellEnd"/>
      <w:r w:rsidR="005E6DDD" w:rsidRPr="005E6DDD">
        <w:rPr>
          <w:sz w:val="24"/>
          <w:szCs w:val="20"/>
        </w:rPr>
        <w:t>: A Database for Facial Expression, Valence, and Arousal Computing in the Wild”. IEEE Transactions on Affective Computing 10(1), pp. 18-31. 2017.</w:t>
      </w:r>
    </w:p>
    <w:p w14:paraId="7209C191" w14:textId="77777777" w:rsidR="005E6DDD" w:rsidRDefault="005E6DDD" w:rsidP="005E6DDD">
      <w:pPr>
        <w:rPr>
          <w:sz w:val="24"/>
          <w:szCs w:val="20"/>
        </w:rPr>
      </w:pPr>
    </w:p>
    <w:p w14:paraId="62DEE8B4" w14:textId="332BB543" w:rsidR="005E6DDD" w:rsidRPr="005E6DDD" w:rsidRDefault="002502FE" w:rsidP="005E6DDD">
      <w:pPr>
        <w:rPr>
          <w:sz w:val="24"/>
          <w:szCs w:val="20"/>
        </w:rPr>
      </w:pPr>
      <w:r>
        <w:rPr>
          <w:sz w:val="24"/>
          <w:szCs w:val="20"/>
        </w:rPr>
        <w:t>[</w:t>
      </w:r>
      <w:r w:rsidR="00D3464D">
        <w:rPr>
          <w:sz w:val="24"/>
          <w:szCs w:val="20"/>
        </w:rPr>
        <w:t>28</w:t>
      </w:r>
      <w:r>
        <w:rPr>
          <w:sz w:val="24"/>
          <w:szCs w:val="20"/>
        </w:rPr>
        <w:t>]</w:t>
      </w:r>
      <w:r w:rsidRPr="005E6DDD">
        <w:rPr>
          <w:sz w:val="24"/>
          <w:szCs w:val="20"/>
        </w:rPr>
        <w:t xml:space="preserve"> </w:t>
      </w:r>
      <w:r w:rsidR="005E6DDD" w:rsidRPr="005E6DDD">
        <w:rPr>
          <w:sz w:val="24"/>
          <w:szCs w:val="20"/>
        </w:rPr>
        <w:t>[Almeida, J., and Rodrigues, F., 2021] Almeida, J., and Rodrigues, F. “Facial Expression Recognition System for Stress Detection with Deep Learning”. In Proceedings of the 23rd International Conference on Enterprise Information Systems (ICEIS). 2021.</w:t>
      </w:r>
    </w:p>
    <w:p w14:paraId="5B14BE7B" w14:textId="77777777" w:rsidR="005E6DDD" w:rsidRDefault="005E6DDD" w:rsidP="005E6DDD">
      <w:pPr>
        <w:rPr>
          <w:sz w:val="24"/>
          <w:szCs w:val="20"/>
        </w:rPr>
      </w:pPr>
    </w:p>
    <w:p w14:paraId="1C9222E0" w14:textId="5C770B49" w:rsidR="005E6DDD" w:rsidRPr="005E6DDD" w:rsidRDefault="002502FE" w:rsidP="005E6DDD">
      <w:pPr>
        <w:rPr>
          <w:sz w:val="24"/>
          <w:szCs w:val="20"/>
        </w:rPr>
      </w:pPr>
      <w:r>
        <w:rPr>
          <w:sz w:val="24"/>
          <w:szCs w:val="20"/>
        </w:rPr>
        <w:t>[</w:t>
      </w:r>
      <w:r w:rsidR="00D3464D">
        <w:rPr>
          <w:sz w:val="24"/>
          <w:szCs w:val="20"/>
        </w:rPr>
        <w:t>29</w:t>
      </w:r>
      <w:r>
        <w:rPr>
          <w:sz w:val="24"/>
          <w:szCs w:val="20"/>
        </w:rPr>
        <w:t>]</w:t>
      </w:r>
      <w:r w:rsidRPr="005E6DDD">
        <w:rPr>
          <w:sz w:val="24"/>
          <w:szCs w:val="20"/>
        </w:rPr>
        <w:t xml:space="preserve"> </w:t>
      </w:r>
      <w:r w:rsidR="005E6DDD" w:rsidRPr="005E6DDD">
        <w:rPr>
          <w:sz w:val="24"/>
          <w:szCs w:val="20"/>
        </w:rPr>
        <w:t>[Behera, A., et al., 2021] Behera, A., et al. “Multi-modal Affective Computing for Team Flow Prediction”. IEEE Access 9. 2021.</w:t>
      </w:r>
    </w:p>
    <w:p w14:paraId="317DA82E" w14:textId="77777777" w:rsidR="005E6DDD" w:rsidRDefault="005E6DDD" w:rsidP="005E6DDD">
      <w:pPr>
        <w:rPr>
          <w:sz w:val="24"/>
          <w:szCs w:val="20"/>
        </w:rPr>
      </w:pPr>
    </w:p>
    <w:p w14:paraId="2D50AAEA" w14:textId="07C3718C" w:rsidR="005E6DDD" w:rsidRPr="005E6DDD" w:rsidRDefault="002502FE" w:rsidP="005E6DDD">
      <w:pPr>
        <w:rPr>
          <w:sz w:val="24"/>
          <w:szCs w:val="20"/>
        </w:rPr>
      </w:pPr>
      <w:r>
        <w:rPr>
          <w:sz w:val="24"/>
          <w:szCs w:val="20"/>
        </w:rPr>
        <w:t>[</w:t>
      </w:r>
      <w:r w:rsidR="00D3464D">
        <w:rPr>
          <w:sz w:val="24"/>
          <w:szCs w:val="20"/>
        </w:rPr>
        <w:t>30</w:t>
      </w:r>
      <w:r>
        <w:rPr>
          <w:sz w:val="24"/>
          <w:szCs w:val="20"/>
        </w:rPr>
        <w:t>]</w:t>
      </w:r>
      <w:r w:rsidRPr="005E6DDD">
        <w:rPr>
          <w:sz w:val="24"/>
          <w:szCs w:val="20"/>
        </w:rPr>
        <w:t xml:space="preserve"> </w:t>
      </w:r>
      <w:r w:rsidR="005E6DDD" w:rsidRPr="005E6DDD">
        <w:rPr>
          <w:sz w:val="24"/>
          <w:szCs w:val="20"/>
        </w:rPr>
        <w:t>[Li, H., et al., 2021] Li, H., et al. “Deep Metric Learning for Occluded Facial Expression Recognition”. Neurocomputing 456. 2021.</w:t>
      </w:r>
    </w:p>
    <w:p w14:paraId="53C653D9" w14:textId="77777777" w:rsidR="005E6DDD" w:rsidRDefault="005E6DDD" w:rsidP="005E6DDD">
      <w:pPr>
        <w:rPr>
          <w:sz w:val="24"/>
          <w:szCs w:val="20"/>
        </w:rPr>
      </w:pPr>
    </w:p>
    <w:p w14:paraId="0AB9AE0D" w14:textId="0DEC299E" w:rsidR="005E6DDD" w:rsidRDefault="002502FE" w:rsidP="005E6DDD">
      <w:pPr>
        <w:rPr>
          <w:sz w:val="24"/>
          <w:szCs w:val="20"/>
        </w:rPr>
      </w:pPr>
      <w:r>
        <w:rPr>
          <w:sz w:val="24"/>
          <w:szCs w:val="20"/>
        </w:rPr>
        <w:t>[</w:t>
      </w:r>
      <w:r w:rsidR="00D3464D">
        <w:rPr>
          <w:sz w:val="24"/>
          <w:szCs w:val="20"/>
        </w:rPr>
        <w:t>31</w:t>
      </w:r>
      <w:r>
        <w:rPr>
          <w:sz w:val="24"/>
          <w:szCs w:val="20"/>
        </w:rPr>
        <w:t>]</w:t>
      </w:r>
      <w:r w:rsidRPr="005E6DDD">
        <w:rPr>
          <w:sz w:val="24"/>
          <w:szCs w:val="20"/>
        </w:rPr>
        <w:t xml:space="preserve"> </w:t>
      </w:r>
      <w:r w:rsidR="005E6DDD" w:rsidRPr="005E6DDD">
        <w:rPr>
          <w:sz w:val="24"/>
          <w:szCs w:val="20"/>
        </w:rPr>
        <w:t>[</w:t>
      </w:r>
      <w:proofErr w:type="spellStart"/>
      <w:r w:rsidR="005E6DDD" w:rsidRPr="005E6DDD">
        <w:rPr>
          <w:sz w:val="24"/>
          <w:szCs w:val="20"/>
        </w:rPr>
        <w:t>Ryumina</w:t>
      </w:r>
      <w:proofErr w:type="spellEnd"/>
      <w:r w:rsidR="005E6DDD" w:rsidRPr="005E6DDD">
        <w:rPr>
          <w:sz w:val="24"/>
          <w:szCs w:val="20"/>
        </w:rPr>
        <w:t xml:space="preserve">, E., et al., 2022] </w:t>
      </w:r>
      <w:proofErr w:type="spellStart"/>
      <w:r w:rsidR="005E6DDD" w:rsidRPr="005E6DDD">
        <w:rPr>
          <w:sz w:val="24"/>
          <w:szCs w:val="20"/>
        </w:rPr>
        <w:t>Ryumina</w:t>
      </w:r>
      <w:proofErr w:type="spellEnd"/>
      <w:r w:rsidR="005E6DDD" w:rsidRPr="005E6DDD">
        <w:rPr>
          <w:sz w:val="24"/>
          <w:szCs w:val="20"/>
        </w:rPr>
        <w:t xml:space="preserve">, E., </w:t>
      </w:r>
      <w:proofErr w:type="spellStart"/>
      <w:r w:rsidR="005E6DDD" w:rsidRPr="005E6DDD">
        <w:rPr>
          <w:sz w:val="24"/>
          <w:szCs w:val="20"/>
        </w:rPr>
        <w:t>Dresvyanskiy</w:t>
      </w:r>
      <w:proofErr w:type="spellEnd"/>
      <w:r w:rsidR="005E6DDD" w:rsidRPr="005E6DDD">
        <w:rPr>
          <w:sz w:val="24"/>
          <w:szCs w:val="20"/>
        </w:rPr>
        <w:t>, D., and Karpov, A. “In Search of a Robust Facial Expressions Recognition Model: A Large-Scale Visual Cross-Corpus Study”. Neurocomputing 514, 435-450. 2022.</w:t>
      </w:r>
    </w:p>
    <w:p w14:paraId="524248F1" w14:textId="77777777" w:rsidR="00143921" w:rsidRDefault="00143921" w:rsidP="005E6DDD">
      <w:pPr>
        <w:rPr>
          <w:sz w:val="24"/>
          <w:szCs w:val="20"/>
        </w:rPr>
      </w:pPr>
    </w:p>
    <w:p w14:paraId="1056D070" w14:textId="21024D3C" w:rsidR="005E6DDD" w:rsidRPr="005E6DDD" w:rsidRDefault="002502FE" w:rsidP="005E6DDD">
      <w:pPr>
        <w:rPr>
          <w:sz w:val="24"/>
          <w:szCs w:val="20"/>
        </w:rPr>
      </w:pPr>
      <w:r>
        <w:rPr>
          <w:sz w:val="24"/>
          <w:szCs w:val="20"/>
        </w:rPr>
        <w:lastRenderedPageBreak/>
        <w:t>[</w:t>
      </w:r>
      <w:r w:rsidR="00D3464D">
        <w:rPr>
          <w:sz w:val="24"/>
          <w:szCs w:val="20"/>
        </w:rPr>
        <w:t>32</w:t>
      </w:r>
      <w:r>
        <w:rPr>
          <w:sz w:val="24"/>
          <w:szCs w:val="20"/>
        </w:rPr>
        <w:t>]</w:t>
      </w:r>
      <w:r w:rsidRPr="005E6DDD">
        <w:rPr>
          <w:sz w:val="24"/>
          <w:szCs w:val="20"/>
        </w:rPr>
        <w:t xml:space="preserve"> </w:t>
      </w:r>
      <w:r w:rsidR="005E6DDD" w:rsidRPr="005E6DDD">
        <w:rPr>
          <w:sz w:val="24"/>
          <w:szCs w:val="20"/>
        </w:rPr>
        <w:t xml:space="preserve">[Mao, J., et al., 2023] Mao, J., Rui Xu, </w:t>
      </w:r>
      <w:proofErr w:type="spellStart"/>
      <w:r w:rsidR="005E6DDD" w:rsidRPr="005E6DDD">
        <w:rPr>
          <w:sz w:val="24"/>
          <w:szCs w:val="20"/>
        </w:rPr>
        <w:t>Xuesong</w:t>
      </w:r>
      <w:proofErr w:type="spellEnd"/>
      <w:r w:rsidR="005E6DDD" w:rsidRPr="005E6DDD">
        <w:rPr>
          <w:sz w:val="24"/>
          <w:szCs w:val="20"/>
        </w:rPr>
        <w:t xml:space="preserve"> Yin, </w:t>
      </w:r>
      <w:proofErr w:type="spellStart"/>
      <w:r w:rsidR="005E6DDD" w:rsidRPr="005E6DDD">
        <w:rPr>
          <w:sz w:val="24"/>
          <w:szCs w:val="20"/>
        </w:rPr>
        <w:t>Yuanqi</w:t>
      </w:r>
      <w:proofErr w:type="spellEnd"/>
      <w:r w:rsidR="005E6DDD" w:rsidRPr="005E6DDD">
        <w:rPr>
          <w:sz w:val="24"/>
          <w:szCs w:val="20"/>
        </w:rPr>
        <w:t xml:space="preserve"> Chang, </w:t>
      </w:r>
      <w:proofErr w:type="spellStart"/>
      <w:r w:rsidR="005E6DDD" w:rsidRPr="005E6DDD">
        <w:rPr>
          <w:sz w:val="24"/>
          <w:szCs w:val="20"/>
        </w:rPr>
        <w:t>Binling</w:t>
      </w:r>
      <w:proofErr w:type="spellEnd"/>
      <w:r w:rsidR="005E6DDD" w:rsidRPr="005E6DDD">
        <w:rPr>
          <w:sz w:val="24"/>
          <w:szCs w:val="20"/>
        </w:rPr>
        <w:t xml:space="preserve"> Nie, and </w:t>
      </w:r>
      <w:proofErr w:type="spellStart"/>
      <w:r w:rsidR="005E6DDD" w:rsidRPr="005E6DDD">
        <w:rPr>
          <w:sz w:val="24"/>
          <w:szCs w:val="20"/>
        </w:rPr>
        <w:t>Aibin</w:t>
      </w:r>
      <w:proofErr w:type="spellEnd"/>
      <w:r w:rsidR="005E6DDD" w:rsidRPr="005E6DDD">
        <w:rPr>
          <w:sz w:val="24"/>
          <w:szCs w:val="20"/>
        </w:rPr>
        <w:t xml:space="preserve"> Huang. “POSTER++: A simpler and stronger facial expression recognition network”. </w:t>
      </w:r>
      <w:proofErr w:type="spellStart"/>
      <w:r w:rsidR="005E6DDD" w:rsidRPr="005E6DDD">
        <w:rPr>
          <w:sz w:val="24"/>
          <w:szCs w:val="20"/>
        </w:rPr>
        <w:t>arXiv</w:t>
      </w:r>
      <w:proofErr w:type="spellEnd"/>
      <w:r w:rsidR="005E6DDD" w:rsidRPr="005E6DDD">
        <w:rPr>
          <w:sz w:val="24"/>
          <w:szCs w:val="20"/>
        </w:rPr>
        <w:t xml:space="preserve"> preprint arXiv:2301.12149. 2023.</w:t>
      </w:r>
    </w:p>
    <w:p w14:paraId="3C036811" w14:textId="77777777" w:rsidR="00143921" w:rsidRDefault="00143921" w:rsidP="00143921">
      <w:pPr>
        <w:rPr>
          <w:sz w:val="24"/>
          <w:szCs w:val="20"/>
        </w:rPr>
      </w:pPr>
    </w:p>
    <w:p w14:paraId="4D3E87AC" w14:textId="78FE2860" w:rsidR="00143921" w:rsidRPr="005E6DDD" w:rsidRDefault="00143921" w:rsidP="00143921">
      <w:pPr>
        <w:rPr>
          <w:sz w:val="24"/>
          <w:szCs w:val="20"/>
        </w:rPr>
      </w:pPr>
      <w:r>
        <w:rPr>
          <w:sz w:val="24"/>
          <w:szCs w:val="20"/>
        </w:rPr>
        <w:t>[</w:t>
      </w:r>
      <w:r w:rsidR="00D3464D">
        <w:rPr>
          <w:sz w:val="24"/>
          <w:szCs w:val="20"/>
        </w:rPr>
        <w:t>33</w:t>
      </w:r>
      <w:r>
        <w:rPr>
          <w:sz w:val="24"/>
          <w:szCs w:val="20"/>
        </w:rPr>
        <w:t>]</w:t>
      </w:r>
      <w:r w:rsidRPr="005E6DDD">
        <w:rPr>
          <w:sz w:val="24"/>
          <w:szCs w:val="20"/>
        </w:rPr>
        <w:t xml:space="preserve"> </w:t>
      </w:r>
      <w:r w:rsidRPr="00143921">
        <w:rPr>
          <w:sz w:val="24"/>
          <w:szCs w:val="20"/>
        </w:rPr>
        <w:t xml:space="preserve">[Wang, J., 2024] [7] Wang, J. “Evaluation and analysis of visual perception using attention-enhanced computation in multimedia affective computing”. </w:t>
      </w:r>
      <w:r w:rsidRPr="00143921">
        <w:rPr>
          <w:i/>
          <w:iCs/>
          <w:sz w:val="24"/>
          <w:szCs w:val="20"/>
        </w:rPr>
        <w:t>Frontiers in Neuroscience</w:t>
      </w:r>
      <w:r w:rsidRPr="00143921">
        <w:rPr>
          <w:sz w:val="24"/>
          <w:szCs w:val="20"/>
        </w:rPr>
        <w:t xml:space="preserve"> 18, 1449527. 2024.</w:t>
      </w:r>
    </w:p>
    <w:p w14:paraId="141B76AE" w14:textId="77777777" w:rsidR="005E6DDD" w:rsidRDefault="005E6DDD" w:rsidP="00604E2B">
      <w:pPr>
        <w:ind w:left="0" w:firstLine="0"/>
        <w:rPr>
          <w:sz w:val="24"/>
          <w:szCs w:val="20"/>
        </w:rPr>
      </w:pPr>
    </w:p>
    <w:p w14:paraId="72772714" w14:textId="3E27BBCC" w:rsidR="005E6DDD" w:rsidRPr="005E6DDD" w:rsidRDefault="00143921" w:rsidP="005E6DDD">
      <w:pPr>
        <w:rPr>
          <w:sz w:val="24"/>
          <w:szCs w:val="20"/>
        </w:rPr>
      </w:pPr>
      <w:r>
        <w:rPr>
          <w:sz w:val="24"/>
          <w:szCs w:val="20"/>
        </w:rPr>
        <w:t>[</w:t>
      </w:r>
      <w:r w:rsidR="00D3464D">
        <w:rPr>
          <w:sz w:val="24"/>
          <w:szCs w:val="20"/>
        </w:rPr>
        <w:t>34</w:t>
      </w:r>
      <w:r>
        <w:rPr>
          <w:sz w:val="24"/>
          <w:szCs w:val="20"/>
        </w:rPr>
        <w:t xml:space="preserve">] </w:t>
      </w:r>
      <w:r w:rsidR="005E6DDD" w:rsidRPr="005E6DDD">
        <w:rPr>
          <w:sz w:val="24"/>
          <w:szCs w:val="20"/>
        </w:rPr>
        <w:t>[Heidari, N., and Iosifidis, A., 2024] Heidari, N., and Iosifidis, A. “Learning Diversified Feature Representations for Facial Expression Recognition in the Wild”. In 2024 IEEE 34th International Workshop on Machine Learning for Signal Processing (MLSP). 2024.</w:t>
      </w:r>
    </w:p>
    <w:p w14:paraId="7172BACB" w14:textId="77777777" w:rsidR="00143921" w:rsidRDefault="00143921" w:rsidP="005E6DDD">
      <w:pPr>
        <w:rPr>
          <w:sz w:val="24"/>
          <w:szCs w:val="20"/>
        </w:rPr>
      </w:pPr>
    </w:p>
    <w:p w14:paraId="602330C3" w14:textId="35AF9DDA" w:rsidR="005E6DDD" w:rsidRPr="005E6DDD" w:rsidRDefault="00143921" w:rsidP="005E6DDD">
      <w:pPr>
        <w:rPr>
          <w:sz w:val="24"/>
          <w:szCs w:val="20"/>
        </w:rPr>
      </w:pPr>
      <w:r>
        <w:rPr>
          <w:sz w:val="24"/>
          <w:szCs w:val="20"/>
        </w:rPr>
        <w:t>[</w:t>
      </w:r>
      <w:r w:rsidR="00D3464D">
        <w:rPr>
          <w:sz w:val="24"/>
          <w:szCs w:val="20"/>
        </w:rPr>
        <w:t>35</w:t>
      </w:r>
      <w:r>
        <w:rPr>
          <w:sz w:val="24"/>
          <w:szCs w:val="20"/>
        </w:rPr>
        <w:t xml:space="preserve">] </w:t>
      </w:r>
      <w:r w:rsidR="005E6DDD" w:rsidRPr="005E6DDD">
        <w:rPr>
          <w:sz w:val="24"/>
          <w:szCs w:val="20"/>
        </w:rPr>
        <w:t xml:space="preserve">[Roy, A. K., et al., 2024] Roy, A. K., Hemant Kumar Kathania, </w:t>
      </w:r>
      <w:proofErr w:type="spellStart"/>
      <w:r w:rsidR="005E6DDD" w:rsidRPr="005E6DDD">
        <w:rPr>
          <w:sz w:val="24"/>
          <w:szCs w:val="20"/>
        </w:rPr>
        <w:t>Adhitiya</w:t>
      </w:r>
      <w:proofErr w:type="spellEnd"/>
      <w:r w:rsidR="005E6DDD" w:rsidRPr="005E6DDD">
        <w:rPr>
          <w:sz w:val="24"/>
          <w:szCs w:val="20"/>
        </w:rPr>
        <w:t xml:space="preserve"> Sharma, Abhishek Dey, and Md. </w:t>
      </w:r>
      <w:proofErr w:type="spellStart"/>
      <w:r w:rsidR="005E6DDD" w:rsidRPr="005E6DDD">
        <w:rPr>
          <w:sz w:val="24"/>
          <w:szCs w:val="20"/>
        </w:rPr>
        <w:t>Sarfaraj</w:t>
      </w:r>
      <w:proofErr w:type="spellEnd"/>
      <w:r w:rsidR="005E6DDD" w:rsidRPr="005E6DDD">
        <w:rPr>
          <w:sz w:val="24"/>
          <w:szCs w:val="20"/>
        </w:rPr>
        <w:t xml:space="preserve"> Alam Ansari. “</w:t>
      </w:r>
      <w:proofErr w:type="spellStart"/>
      <w:r w:rsidR="005E6DDD" w:rsidRPr="005E6DDD">
        <w:rPr>
          <w:sz w:val="24"/>
          <w:szCs w:val="20"/>
        </w:rPr>
        <w:t>ResEmoteNet</w:t>
      </w:r>
      <w:proofErr w:type="spellEnd"/>
      <w:r w:rsidR="005E6DDD" w:rsidRPr="005E6DDD">
        <w:rPr>
          <w:sz w:val="24"/>
          <w:szCs w:val="20"/>
        </w:rPr>
        <w:t xml:space="preserve">: Bridging Accuracy and Loss Reduction in Facial Emotion Recognition”. </w:t>
      </w:r>
      <w:proofErr w:type="spellStart"/>
      <w:r w:rsidR="005E6DDD" w:rsidRPr="005E6DDD">
        <w:rPr>
          <w:sz w:val="24"/>
          <w:szCs w:val="20"/>
        </w:rPr>
        <w:t>arXiv</w:t>
      </w:r>
      <w:proofErr w:type="spellEnd"/>
      <w:r w:rsidR="005E6DDD" w:rsidRPr="005E6DDD">
        <w:rPr>
          <w:sz w:val="24"/>
          <w:szCs w:val="20"/>
        </w:rPr>
        <w:t xml:space="preserve"> preprint arXiv:2409.10545. 2024.</w:t>
      </w:r>
    </w:p>
    <w:p w14:paraId="26859F51" w14:textId="77777777" w:rsidR="005E6DDD" w:rsidRDefault="005E6DDD" w:rsidP="005E6DDD">
      <w:pPr>
        <w:rPr>
          <w:sz w:val="24"/>
          <w:szCs w:val="20"/>
        </w:rPr>
      </w:pPr>
    </w:p>
    <w:p w14:paraId="29683313" w14:textId="3942A7D4" w:rsidR="00143921" w:rsidRDefault="00143921" w:rsidP="005E6DDD">
      <w:pPr>
        <w:rPr>
          <w:sz w:val="24"/>
          <w:szCs w:val="20"/>
        </w:rPr>
      </w:pPr>
      <w:r>
        <w:rPr>
          <w:sz w:val="24"/>
          <w:szCs w:val="20"/>
        </w:rPr>
        <w:t>[</w:t>
      </w:r>
      <w:r w:rsidR="00D3464D">
        <w:rPr>
          <w:sz w:val="24"/>
          <w:szCs w:val="20"/>
        </w:rPr>
        <w:t>36</w:t>
      </w:r>
      <w:r>
        <w:rPr>
          <w:sz w:val="24"/>
          <w:szCs w:val="20"/>
        </w:rPr>
        <w:t xml:space="preserve">] </w:t>
      </w:r>
      <w:r w:rsidRPr="005E6DDD">
        <w:rPr>
          <w:sz w:val="24"/>
          <w:szCs w:val="20"/>
        </w:rPr>
        <w:t>[Wang, X., et al., 2024] Wang, X., et al. “Efficient Real-time Emotion Recognition using EfficientNet-B0”. Journal of Artificial Intelligence Research. 2024.</w:t>
      </w:r>
    </w:p>
    <w:p w14:paraId="3F0E1EBC" w14:textId="77777777" w:rsidR="00143921" w:rsidRDefault="00143921" w:rsidP="005E6DDD">
      <w:pPr>
        <w:rPr>
          <w:sz w:val="24"/>
          <w:szCs w:val="20"/>
        </w:rPr>
      </w:pPr>
    </w:p>
    <w:p w14:paraId="4112847A" w14:textId="56DC983B" w:rsidR="005E6DDD" w:rsidRPr="005E6DDD" w:rsidRDefault="002502FE" w:rsidP="005E6DDD">
      <w:pPr>
        <w:rPr>
          <w:sz w:val="24"/>
          <w:szCs w:val="20"/>
        </w:rPr>
      </w:pPr>
      <w:r>
        <w:rPr>
          <w:sz w:val="24"/>
          <w:szCs w:val="20"/>
        </w:rPr>
        <w:t>[</w:t>
      </w:r>
      <w:r w:rsidR="00D3464D">
        <w:rPr>
          <w:sz w:val="24"/>
          <w:szCs w:val="20"/>
        </w:rPr>
        <w:t>37</w:t>
      </w:r>
      <w:r>
        <w:rPr>
          <w:sz w:val="24"/>
          <w:szCs w:val="20"/>
        </w:rPr>
        <w:t>]</w:t>
      </w:r>
      <w:r w:rsidRPr="005E6DDD">
        <w:rPr>
          <w:sz w:val="24"/>
          <w:szCs w:val="20"/>
        </w:rPr>
        <w:t xml:space="preserve"> </w:t>
      </w:r>
      <w:r w:rsidR="005E6DDD" w:rsidRPr="005E6DDD">
        <w:rPr>
          <w:sz w:val="24"/>
          <w:szCs w:val="20"/>
        </w:rPr>
        <w:t>[Yousafzai, S., et al., 2025] Yousafzai, S. N., Nasir, I. M., Saidani, O., Ghodhbani, R., Gu, Y., Syafrudin, M., and Fitriyani, N. L. “A multi-scale simplicial transformer with graph attention for facial emotion recognition”. Ain Shams Engineering Journal 16(10), 103584. 2025.</w:t>
      </w:r>
    </w:p>
    <w:p w14:paraId="2A993555" w14:textId="77777777" w:rsidR="005E6DDD" w:rsidRDefault="005E6DDD" w:rsidP="005E6DDD">
      <w:pPr>
        <w:rPr>
          <w:sz w:val="24"/>
          <w:szCs w:val="20"/>
        </w:rPr>
      </w:pPr>
    </w:p>
    <w:p w14:paraId="7E711BC7" w14:textId="412722D2" w:rsidR="005E6DDD" w:rsidRPr="005E6DDD" w:rsidRDefault="002502FE" w:rsidP="005E6DDD">
      <w:pPr>
        <w:rPr>
          <w:sz w:val="24"/>
          <w:szCs w:val="20"/>
        </w:rPr>
      </w:pPr>
      <w:r>
        <w:rPr>
          <w:sz w:val="24"/>
          <w:szCs w:val="20"/>
        </w:rPr>
        <w:t>[</w:t>
      </w:r>
      <w:r w:rsidR="00D3464D">
        <w:rPr>
          <w:sz w:val="24"/>
          <w:szCs w:val="20"/>
        </w:rPr>
        <w:t>38</w:t>
      </w:r>
      <w:r>
        <w:rPr>
          <w:sz w:val="24"/>
          <w:szCs w:val="20"/>
        </w:rPr>
        <w:t>]</w:t>
      </w:r>
      <w:r w:rsidRPr="005E6DDD">
        <w:rPr>
          <w:sz w:val="24"/>
          <w:szCs w:val="20"/>
        </w:rPr>
        <w:t xml:space="preserve"> </w:t>
      </w:r>
      <w:r w:rsidR="005E6DDD" w:rsidRPr="005E6DDD">
        <w:rPr>
          <w:sz w:val="24"/>
          <w:szCs w:val="20"/>
        </w:rPr>
        <w:t>[Ahmad, A., et al., 2025] Ahmad, A., Singh, V., and Upreti, K. “Emotion Recognition Through Facial Expressions: A Machine Learning Perspective in Mobile Multimedia”. Journal of Mobile Multimedia 21(1), pp. 87–111. 2025.</w:t>
      </w:r>
    </w:p>
    <w:p w14:paraId="552FAD0A" w14:textId="77777777" w:rsidR="005E6DDD" w:rsidRDefault="005E6DDD" w:rsidP="005E6DDD">
      <w:pPr>
        <w:rPr>
          <w:sz w:val="24"/>
          <w:szCs w:val="20"/>
        </w:rPr>
      </w:pPr>
    </w:p>
    <w:p w14:paraId="54438ADE" w14:textId="5F37B2A9" w:rsidR="005E6DDD" w:rsidRPr="005E6DDD" w:rsidRDefault="002502FE" w:rsidP="005E6DDD">
      <w:pPr>
        <w:rPr>
          <w:sz w:val="24"/>
          <w:szCs w:val="20"/>
        </w:rPr>
      </w:pPr>
      <w:r>
        <w:rPr>
          <w:sz w:val="24"/>
          <w:szCs w:val="20"/>
        </w:rPr>
        <w:t>[</w:t>
      </w:r>
      <w:r w:rsidR="00D3464D">
        <w:rPr>
          <w:sz w:val="24"/>
          <w:szCs w:val="20"/>
        </w:rPr>
        <w:t>39</w:t>
      </w:r>
      <w:r>
        <w:rPr>
          <w:sz w:val="24"/>
          <w:szCs w:val="20"/>
        </w:rPr>
        <w:t>]</w:t>
      </w:r>
      <w:r w:rsidRPr="005E6DDD">
        <w:rPr>
          <w:sz w:val="24"/>
          <w:szCs w:val="20"/>
        </w:rPr>
        <w:t xml:space="preserve"> </w:t>
      </w:r>
      <w:r w:rsidR="00143921" w:rsidRPr="005E6DDD">
        <w:rPr>
          <w:sz w:val="24"/>
          <w:szCs w:val="20"/>
        </w:rPr>
        <w:t>[Zhou, L., et al., 2025] Zhou, L., et al. “Quaternion Wavelet Transformer for robust facial expression recognition under lighting variations”. IEEE Transactions on Multimedia. 2025.</w:t>
      </w:r>
    </w:p>
    <w:p w14:paraId="378DEAD2" w14:textId="77777777" w:rsidR="005E6DDD" w:rsidRDefault="005E6DDD" w:rsidP="005E6DDD">
      <w:pPr>
        <w:rPr>
          <w:sz w:val="24"/>
          <w:szCs w:val="20"/>
        </w:rPr>
      </w:pPr>
    </w:p>
    <w:p w14:paraId="328DFC34" w14:textId="75CA5237" w:rsidR="00604E2B" w:rsidRDefault="002502FE" w:rsidP="00143921">
      <w:pPr>
        <w:rPr>
          <w:sz w:val="24"/>
          <w:szCs w:val="20"/>
        </w:rPr>
      </w:pPr>
      <w:r>
        <w:rPr>
          <w:sz w:val="24"/>
          <w:szCs w:val="20"/>
        </w:rPr>
        <w:t>[</w:t>
      </w:r>
      <w:r w:rsidR="00D3464D">
        <w:rPr>
          <w:sz w:val="24"/>
          <w:szCs w:val="20"/>
        </w:rPr>
        <w:t>40</w:t>
      </w:r>
      <w:r>
        <w:rPr>
          <w:sz w:val="24"/>
          <w:szCs w:val="20"/>
        </w:rPr>
        <w:t>]</w:t>
      </w:r>
      <w:r w:rsidRPr="005E6DDD">
        <w:rPr>
          <w:sz w:val="24"/>
          <w:szCs w:val="20"/>
        </w:rPr>
        <w:t xml:space="preserve"> </w:t>
      </w:r>
      <w:r w:rsidR="00143921" w:rsidRPr="005E6DDD">
        <w:rPr>
          <w:sz w:val="24"/>
          <w:szCs w:val="20"/>
        </w:rPr>
        <w:t>[</w:t>
      </w:r>
      <w:proofErr w:type="spellStart"/>
      <w:r w:rsidR="00143921" w:rsidRPr="005E6DDD">
        <w:rPr>
          <w:sz w:val="24"/>
          <w:szCs w:val="20"/>
        </w:rPr>
        <w:t>Maghari</w:t>
      </w:r>
      <w:proofErr w:type="spellEnd"/>
      <w:r w:rsidR="00143921" w:rsidRPr="005E6DDD">
        <w:rPr>
          <w:sz w:val="24"/>
          <w:szCs w:val="20"/>
        </w:rPr>
        <w:t xml:space="preserve">, A. Y., and </w:t>
      </w:r>
      <w:proofErr w:type="spellStart"/>
      <w:r w:rsidR="00143921" w:rsidRPr="005E6DDD">
        <w:rPr>
          <w:sz w:val="24"/>
          <w:szCs w:val="20"/>
        </w:rPr>
        <w:t>Telbani</w:t>
      </w:r>
      <w:proofErr w:type="spellEnd"/>
      <w:r w:rsidR="00143921" w:rsidRPr="005E6DDD">
        <w:rPr>
          <w:sz w:val="24"/>
          <w:szCs w:val="20"/>
        </w:rPr>
        <w:t xml:space="preserve">, A. M., 2026] </w:t>
      </w:r>
      <w:proofErr w:type="spellStart"/>
      <w:r w:rsidR="00143921" w:rsidRPr="005E6DDD">
        <w:rPr>
          <w:sz w:val="24"/>
          <w:szCs w:val="20"/>
        </w:rPr>
        <w:t>Maghari</w:t>
      </w:r>
      <w:proofErr w:type="spellEnd"/>
      <w:r w:rsidR="00143921" w:rsidRPr="005E6DDD">
        <w:rPr>
          <w:sz w:val="24"/>
          <w:szCs w:val="20"/>
        </w:rPr>
        <w:t xml:space="preserve">, A. Y., and </w:t>
      </w:r>
      <w:proofErr w:type="spellStart"/>
      <w:r w:rsidR="00143921" w:rsidRPr="005E6DDD">
        <w:rPr>
          <w:sz w:val="24"/>
          <w:szCs w:val="20"/>
        </w:rPr>
        <w:t>Telbani</w:t>
      </w:r>
      <w:proofErr w:type="spellEnd"/>
      <w:r w:rsidR="00143921" w:rsidRPr="005E6DDD">
        <w:rPr>
          <w:sz w:val="24"/>
          <w:szCs w:val="20"/>
        </w:rPr>
        <w:t>, A. M. “Facial emotion recognition under face mask occlusion using vision transformers”. International Journal of Electrical and Computer Engineering (IJECE) 16(1), pp. 395-403. 2026.</w:t>
      </w:r>
    </w:p>
    <w:p w14:paraId="08A73D35" w14:textId="77777777" w:rsidR="00604E2B" w:rsidRDefault="00604E2B" w:rsidP="00604E2B">
      <w:pPr>
        <w:rPr>
          <w:sz w:val="24"/>
          <w:szCs w:val="20"/>
        </w:rPr>
      </w:pPr>
    </w:p>
    <w:p w14:paraId="465CE956" w14:textId="2CF297A4" w:rsidR="004276E7" w:rsidRDefault="002502FE" w:rsidP="004276E7">
      <w:pPr>
        <w:rPr>
          <w:sz w:val="24"/>
          <w:szCs w:val="20"/>
        </w:rPr>
      </w:pPr>
      <w:r>
        <w:rPr>
          <w:sz w:val="24"/>
          <w:szCs w:val="20"/>
        </w:rPr>
        <w:t>[</w:t>
      </w:r>
      <w:r w:rsidR="00D3464D">
        <w:rPr>
          <w:sz w:val="24"/>
          <w:szCs w:val="20"/>
        </w:rPr>
        <w:t>41</w:t>
      </w:r>
      <w:r>
        <w:rPr>
          <w:sz w:val="24"/>
          <w:szCs w:val="20"/>
        </w:rPr>
        <w:t>]</w:t>
      </w:r>
      <w:r w:rsidRPr="00057B8D">
        <w:rPr>
          <w:sz w:val="24"/>
          <w:szCs w:val="20"/>
        </w:rPr>
        <w:t xml:space="preserve"> </w:t>
      </w:r>
      <w:r w:rsidR="00057B8D" w:rsidRPr="00057B8D">
        <w:rPr>
          <w:sz w:val="24"/>
          <w:szCs w:val="20"/>
        </w:rPr>
        <w:t xml:space="preserve">[Sun, J., et al., 2025] Sun, Jie, </w:t>
      </w:r>
      <w:proofErr w:type="spellStart"/>
      <w:r w:rsidR="00057B8D" w:rsidRPr="00057B8D">
        <w:rPr>
          <w:sz w:val="24"/>
          <w:szCs w:val="20"/>
        </w:rPr>
        <w:t>Tianwen</w:t>
      </w:r>
      <w:proofErr w:type="spellEnd"/>
      <w:r w:rsidR="00057B8D" w:rsidRPr="00057B8D">
        <w:rPr>
          <w:sz w:val="24"/>
          <w:szCs w:val="20"/>
        </w:rPr>
        <w:t xml:space="preserve"> Xu, and Yao </w:t>
      </w:r>
      <w:proofErr w:type="spellStart"/>
      <w:r w:rsidR="00057B8D" w:rsidRPr="00057B8D">
        <w:rPr>
          <w:sz w:val="24"/>
          <w:szCs w:val="20"/>
        </w:rPr>
        <w:t>Yao</w:t>
      </w:r>
      <w:proofErr w:type="spellEnd"/>
      <w:r w:rsidR="00057B8D" w:rsidRPr="00057B8D">
        <w:rPr>
          <w:sz w:val="24"/>
          <w:szCs w:val="20"/>
        </w:rPr>
        <w:t xml:space="preserve">. “An enhanced </w:t>
      </w:r>
      <w:proofErr w:type="spellStart"/>
      <w:r w:rsidR="00057B8D" w:rsidRPr="00057B8D">
        <w:rPr>
          <w:sz w:val="24"/>
          <w:szCs w:val="20"/>
        </w:rPr>
        <w:t>GhostNet</w:t>
      </w:r>
      <w:proofErr w:type="spellEnd"/>
      <w:r w:rsidR="00057B8D" w:rsidRPr="00057B8D">
        <w:rPr>
          <w:sz w:val="24"/>
          <w:szCs w:val="20"/>
        </w:rPr>
        <w:t xml:space="preserve"> model for emotion recognition: leveraging efficient feature extraction and attention mechanisms”. </w:t>
      </w:r>
      <w:r w:rsidR="00057B8D" w:rsidRPr="00604E2B">
        <w:rPr>
          <w:sz w:val="24"/>
          <w:szCs w:val="20"/>
        </w:rPr>
        <w:t>Frontiers in Psychology</w:t>
      </w:r>
      <w:r w:rsidR="00057B8D" w:rsidRPr="00057B8D">
        <w:rPr>
          <w:sz w:val="24"/>
          <w:szCs w:val="20"/>
        </w:rPr>
        <w:t xml:space="preserve"> 15, 1459446. 2025.</w:t>
      </w:r>
    </w:p>
    <w:p w14:paraId="3D9C9C32" w14:textId="77777777" w:rsidR="004276E7" w:rsidRDefault="004276E7" w:rsidP="004276E7">
      <w:pPr>
        <w:rPr>
          <w:sz w:val="24"/>
          <w:szCs w:val="20"/>
        </w:rPr>
      </w:pPr>
    </w:p>
    <w:p w14:paraId="582DBCD9" w14:textId="77777777" w:rsidR="004276E7" w:rsidRPr="001E20E8" w:rsidRDefault="004276E7" w:rsidP="004276E7">
      <w:pPr>
        <w:rPr>
          <w:sz w:val="24"/>
          <w:szCs w:val="20"/>
        </w:rPr>
      </w:pPr>
    </w:p>
    <w:sectPr w:rsidR="004276E7" w:rsidRPr="001E20E8" w:rsidSect="00E55C20">
      <w:footerReference w:type="even" r:id="rId31"/>
      <w:footerReference w:type="default" r:id="rId32"/>
      <w:footerReference w:type="first" r:id="rId33"/>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CF3718" w14:textId="77777777" w:rsidR="003F5613" w:rsidRDefault="003F5613">
      <w:pPr>
        <w:spacing w:after="0" w:line="240" w:lineRule="auto"/>
      </w:pPr>
      <w:r>
        <w:separator/>
      </w:r>
    </w:p>
  </w:endnote>
  <w:endnote w:type="continuationSeparator" w:id="0">
    <w:p w14:paraId="6DD70C59" w14:textId="77777777" w:rsidR="003F5613" w:rsidRDefault="003F56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1288947"/>
      <w:docPartObj>
        <w:docPartGallery w:val="Page Numbers (Bottom of Page)"/>
        <w:docPartUnique/>
      </w:docPartObj>
    </w:sdtPr>
    <w:sdtEndPr>
      <w:rPr>
        <w:noProof/>
      </w:rPr>
    </w:sdtEndPr>
    <w:sdtContent>
      <w:p w14:paraId="4FF3038C" w14:textId="1B74A67F" w:rsidR="00FE5AB4" w:rsidRDefault="00FE5AB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18D9BA" w14:textId="77777777" w:rsidR="000B518F" w:rsidRDefault="000B518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1E931" w14:textId="77777777" w:rsidR="003F5613" w:rsidRDefault="003F5613">
      <w:pPr>
        <w:spacing w:after="0" w:line="240" w:lineRule="auto"/>
      </w:pPr>
      <w:r>
        <w:separator/>
      </w:r>
    </w:p>
  </w:footnote>
  <w:footnote w:type="continuationSeparator" w:id="0">
    <w:p w14:paraId="6E4233EA" w14:textId="77777777" w:rsidR="003F5613" w:rsidRDefault="003F56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D620AF0"/>
    <w:multiLevelType w:val="hybridMultilevel"/>
    <w:tmpl w:val="97E6D0BE"/>
    <w:lvl w:ilvl="0" w:tplc="0409000F">
      <w:start w:val="1"/>
      <w:numFmt w:val="decimal"/>
      <w:lvlText w:val="%1."/>
      <w:lvlJc w:val="left"/>
      <w:pPr>
        <w:ind w:left="1111" w:hanging="360"/>
      </w:pPr>
    </w:lvl>
    <w:lvl w:ilvl="1" w:tplc="04090019" w:tentative="1">
      <w:start w:val="1"/>
      <w:numFmt w:val="lowerLetter"/>
      <w:lvlText w:val="%2."/>
      <w:lvlJc w:val="left"/>
      <w:pPr>
        <w:ind w:left="1831" w:hanging="360"/>
      </w:pPr>
    </w:lvl>
    <w:lvl w:ilvl="2" w:tplc="0409001B" w:tentative="1">
      <w:start w:val="1"/>
      <w:numFmt w:val="lowerRoman"/>
      <w:lvlText w:val="%3."/>
      <w:lvlJc w:val="right"/>
      <w:pPr>
        <w:ind w:left="2551" w:hanging="180"/>
      </w:pPr>
    </w:lvl>
    <w:lvl w:ilvl="3" w:tplc="0409000F" w:tentative="1">
      <w:start w:val="1"/>
      <w:numFmt w:val="decimal"/>
      <w:lvlText w:val="%4."/>
      <w:lvlJc w:val="left"/>
      <w:pPr>
        <w:ind w:left="3271" w:hanging="360"/>
      </w:pPr>
    </w:lvl>
    <w:lvl w:ilvl="4" w:tplc="04090019" w:tentative="1">
      <w:start w:val="1"/>
      <w:numFmt w:val="lowerLetter"/>
      <w:lvlText w:val="%5."/>
      <w:lvlJc w:val="left"/>
      <w:pPr>
        <w:ind w:left="3991" w:hanging="360"/>
      </w:pPr>
    </w:lvl>
    <w:lvl w:ilvl="5" w:tplc="0409001B" w:tentative="1">
      <w:start w:val="1"/>
      <w:numFmt w:val="lowerRoman"/>
      <w:lvlText w:val="%6."/>
      <w:lvlJc w:val="right"/>
      <w:pPr>
        <w:ind w:left="4711" w:hanging="180"/>
      </w:pPr>
    </w:lvl>
    <w:lvl w:ilvl="6" w:tplc="0409000F" w:tentative="1">
      <w:start w:val="1"/>
      <w:numFmt w:val="decimal"/>
      <w:lvlText w:val="%7."/>
      <w:lvlJc w:val="left"/>
      <w:pPr>
        <w:ind w:left="5431" w:hanging="360"/>
      </w:pPr>
    </w:lvl>
    <w:lvl w:ilvl="7" w:tplc="04090019" w:tentative="1">
      <w:start w:val="1"/>
      <w:numFmt w:val="lowerLetter"/>
      <w:lvlText w:val="%8."/>
      <w:lvlJc w:val="left"/>
      <w:pPr>
        <w:ind w:left="6151" w:hanging="360"/>
      </w:pPr>
    </w:lvl>
    <w:lvl w:ilvl="8" w:tplc="0409001B" w:tentative="1">
      <w:start w:val="1"/>
      <w:numFmt w:val="lowerRoman"/>
      <w:lvlText w:val="%9."/>
      <w:lvlJc w:val="right"/>
      <w:pPr>
        <w:ind w:left="6871" w:hanging="180"/>
      </w:pPr>
    </w:lvl>
  </w:abstractNum>
  <w:abstractNum w:abstractNumId="2"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48B3A9D"/>
    <w:multiLevelType w:val="multilevel"/>
    <w:tmpl w:val="3676B7FA"/>
    <w:lvl w:ilvl="0">
      <w:start w:val="1"/>
      <w:numFmt w:val="none"/>
      <w:lvlText w:val="2.1.2"/>
      <w:lvlJc w:val="left"/>
      <w:pPr>
        <w:ind w:left="1548" w:hanging="360"/>
      </w:pPr>
      <w:rPr>
        <w:rFonts w:hint="default"/>
      </w:rPr>
    </w:lvl>
    <w:lvl w:ilvl="1">
      <w:start w:val="1"/>
      <w:numFmt w:val="lowerLetter"/>
      <w:lvlText w:val="%2."/>
      <w:lvlJc w:val="left"/>
      <w:pPr>
        <w:ind w:left="1877" w:hanging="360"/>
      </w:pPr>
      <w:rPr>
        <w:rFonts w:hint="default"/>
      </w:rPr>
    </w:lvl>
    <w:lvl w:ilvl="2">
      <w:start w:val="1"/>
      <w:numFmt w:val="lowerRoman"/>
      <w:lvlText w:val="%3."/>
      <w:lvlJc w:val="right"/>
      <w:pPr>
        <w:ind w:left="2597" w:hanging="180"/>
      </w:pPr>
      <w:rPr>
        <w:rFonts w:hint="default"/>
      </w:rPr>
    </w:lvl>
    <w:lvl w:ilvl="3">
      <w:start w:val="1"/>
      <w:numFmt w:val="decimal"/>
      <w:lvlText w:val="%4."/>
      <w:lvlJc w:val="left"/>
      <w:pPr>
        <w:ind w:left="3317" w:hanging="360"/>
      </w:pPr>
      <w:rPr>
        <w:rFonts w:hint="default"/>
      </w:rPr>
    </w:lvl>
    <w:lvl w:ilvl="4">
      <w:start w:val="1"/>
      <w:numFmt w:val="lowerLetter"/>
      <w:lvlText w:val="%5."/>
      <w:lvlJc w:val="left"/>
      <w:pPr>
        <w:ind w:left="4037" w:hanging="360"/>
      </w:pPr>
      <w:rPr>
        <w:rFonts w:hint="default"/>
      </w:rPr>
    </w:lvl>
    <w:lvl w:ilvl="5">
      <w:start w:val="1"/>
      <w:numFmt w:val="lowerRoman"/>
      <w:lvlText w:val="%6."/>
      <w:lvlJc w:val="right"/>
      <w:pPr>
        <w:ind w:left="4757" w:hanging="180"/>
      </w:pPr>
      <w:rPr>
        <w:rFonts w:hint="default"/>
      </w:rPr>
    </w:lvl>
    <w:lvl w:ilvl="6">
      <w:start w:val="1"/>
      <w:numFmt w:val="decimal"/>
      <w:lvlText w:val="%7."/>
      <w:lvlJc w:val="left"/>
      <w:pPr>
        <w:ind w:left="5477" w:hanging="360"/>
      </w:pPr>
      <w:rPr>
        <w:rFonts w:hint="default"/>
      </w:rPr>
    </w:lvl>
    <w:lvl w:ilvl="7">
      <w:start w:val="1"/>
      <w:numFmt w:val="lowerLetter"/>
      <w:lvlText w:val="%8."/>
      <w:lvlJc w:val="left"/>
      <w:pPr>
        <w:ind w:left="6197" w:hanging="360"/>
      </w:pPr>
      <w:rPr>
        <w:rFonts w:hint="default"/>
      </w:rPr>
    </w:lvl>
    <w:lvl w:ilvl="8">
      <w:start w:val="1"/>
      <w:numFmt w:val="lowerRoman"/>
      <w:lvlText w:val="%9."/>
      <w:lvlJc w:val="right"/>
      <w:pPr>
        <w:ind w:left="6917" w:hanging="180"/>
      </w:pPr>
      <w:rPr>
        <w:rFonts w:hint="default"/>
      </w:rPr>
    </w:lvl>
  </w:abstractNum>
  <w:abstractNum w:abstractNumId="5" w15:restartNumberingAfterBreak="0">
    <w:nsid w:val="16916674"/>
    <w:multiLevelType w:val="multilevel"/>
    <w:tmpl w:val="5394A616"/>
    <w:lvl w:ilvl="0">
      <w:start w:val="1"/>
      <w:numFmt w:val="decimal"/>
      <w:lvlText w:val="%1"/>
      <w:lvlJc w:val="left"/>
      <w:pPr>
        <w:ind w:left="420" w:hanging="420"/>
      </w:pPr>
      <w:rPr>
        <w:rFonts w:hint="default"/>
      </w:rPr>
    </w:lvl>
    <w:lvl w:ilvl="1">
      <w:start w:val="1"/>
      <w:numFmt w:val="none"/>
      <w:lvlText w:val="2.1"/>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6" w15:restartNumberingAfterBreak="0">
    <w:nsid w:val="19080DB0"/>
    <w:multiLevelType w:val="hybridMultilevel"/>
    <w:tmpl w:val="29A05C16"/>
    <w:lvl w:ilvl="0" w:tplc="D018D8BC">
      <w:start w:val="1"/>
      <w:numFmt w:val="decimal"/>
      <w:lvlText w:val="%1-"/>
      <w:lvlJc w:val="left"/>
      <w:pPr>
        <w:ind w:left="797" w:hanging="360"/>
      </w:pPr>
      <w:rPr>
        <w:rFonts w:hint="default"/>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7"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227E65C7"/>
    <w:multiLevelType w:val="multilevel"/>
    <w:tmpl w:val="C60AE9C4"/>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9" w15:restartNumberingAfterBreak="0">
    <w:nsid w:val="22F97048"/>
    <w:multiLevelType w:val="multilevel"/>
    <w:tmpl w:val="751E8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31737A"/>
    <w:multiLevelType w:val="multilevel"/>
    <w:tmpl w:val="C952C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32A94691"/>
    <w:multiLevelType w:val="multilevel"/>
    <w:tmpl w:val="BCB29F0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5" w15:restartNumberingAfterBreak="0">
    <w:nsid w:val="447C1D64"/>
    <w:multiLevelType w:val="multilevel"/>
    <w:tmpl w:val="637AC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285F76"/>
    <w:multiLevelType w:val="multilevel"/>
    <w:tmpl w:val="5AE0C5AA"/>
    <w:lvl w:ilvl="0">
      <w:start w:val="1"/>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534D6853"/>
    <w:multiLevelType w:val="hybridMultilevel"/>
    <w:tmpl w:val="5C943350"/>
    <w:lvl w:ilvl="0" w:tplc="0409000B">
      <w:start w:val="1"/>
      <w:numFmt w:val="bullet"/>
      <w:lvlText w:val=""/>
      <w:lvlJc w:val="left"/>
      <w:pPr>
        <w:ind w:left="797" w:hanging="360"/>
      </w:pPr>
      <w:rPr>
        <w:rFonts w:ascii="Wingdings" w:hAnsi="Wingdings"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19" w15:restartNumberingAfterBreak="0">
    <w:nsid w:val="56455346"/>
    <w:multiLevelType w:val="multilevel"/>
    <w:tmpl w:val="CA0A6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D10071E"/>
    <w:multiLevelType w:val="hybridMultilevel"/>
    <w:tmpl w:val="37ECC34C"/>
    <w:lvl w:ilvl="0" w:tplc="1A521446">
      <w:start w:val="1"/>
      <w:numFmt w:val="bullet"/>
      <w:lvlText w:val="-"/>
      <w:lvlJc w:val="left"/>
      <w:pPr>
        <w:ind w:left="797" w:hanging="360"/>
      </w:pPr>
      <w:rPr>
        <w:rFonts w:ascii="Times New Roman" w:eastAsia="Times New Roman" w:hAnsi="Times New Roman" w:cs="Times New Roman"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21" w15:restartNumberingAfterBreak="0">
    <w:nsid w:val="62313C65"/>
    <w:multiLevelType w:val="multilevel"/>
    <w:tmpl w:val="9612B736"/>
    <w:lvl w:ilvl="0">
      <w:start w:val="2"/>
      <w:numFmt w:val="decimal"/>
      <w:lvlText w:val="%1."/>
      <w:lvlJc w:val="left"/>
      <w:pPr>
        <w:ind w:left="720" w:hanging="360"/>
      </w:pPr>
      <w:rPr>
        <w:rFonts w:hint="default"/>
      </w:rPr>
    </w:lvl>
    <w:lvl w:ilvl="1">
      <w:start w:val="1"/>
      <w:numFmt w:val="decimal"/>
      <w:isLgl/>
      <w:lvlText w:val="%1.%2"/>
      <w:lvlJc w:val="left"/>
      <w:pPr>
        <w:ind w:left="765" w:hanging="36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75"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2025" w:hanging="1440"/>
      </w:pPr>
      <w:rPr>
        <w:rFonts w:hint="default"/>
      </w:rPr>
    </w:lvl>
    <w:lvl w:ilvl="6">
      <w:start w:val="1"/>
      <w:numFmt w:val="decimal"/>
      <w:isLgl/>
      <w:lvlText w:val="%1.%2.%3.%4.%5.%6.%7"/>
      <w:lvlJc w:val="left"/>
      <w:pPr>
        <w:ind w:left="2070" w:hanging="1440"/>
      </w:pPr>
      <w:rPr>
        <w:rFonts w:hint="default"/>
      </w:rPr>
    </w:lvl>
    <w:lvl w:ilvl="7">
      <w:start w:val="1"/>
      <w:numFmt w:val="decimal"/>
      <w:isLgl/>
      <w:lvlText w:val="%1.%2.%3.%4.%5.%6.%7.%8"/>
      <w:lvlJc w:val="left"/>
      <w:pPr>
        <w:ind w:left="2475" w:hanging="1800"/>
      </w:pPr>
      <w:rPr>
        <w:rFonts w:hint="default"/>
      </w:rPr>
    </w:lvl>
    <w:lvl w:ilvl="8">
      <w:start w:val="1"/>
      <w:numFmt w:val="decimal"/>
      <w:isLgl/>
      <w:lvlText w:val="%1.%2.%3.%4.%5.%6.%7.%8.%9"/>
      <w:lvlJc w:val="left"/>
      <w:pPr>
        <w:ind w:left="2880" w:hanging="2160"/>
      </w:pPr>
      <w:rPr>
        <w:rFonts w:hint="default"/>
      </w:rPr>
    </w:lvl>
  </w:abstractNum>
  <w:abstractNum w:abstractNumId="22" w15:restartNumberingAfterBreak="0">
    <w:nsid w:val="6A0C2E5A"/>
    <w:multiLevelType w:val="multilevel"/>
    <w:tmpl w:val="42426564"/>
    <w:lvl w:ilvl="0">
      <w:start w:val="1"/>
      <w:numFmt w:val="decimal"/>
      <w:lvlText w:val="%1"/>
      <w:lvlJc w:val="left"/>
      <w:pPr>
        <w:ind w:left="420" w:hanging="420"/>
      </w:pPr>
      <w:rPr>
        <w:rFonts w:hint="default"/>
      </w:rPr>
    </w:lvl>
    <w:lvl w:ilvl="1">
      <w:start w:val="1"/>
      <w:numFmt w:val="none"/>
      <w:lvlText w:val="2.1"/>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23"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7383429C"/>
    <w:multiLevelType w:val="multilevel"/>
    <w:tmpl w:val="0088AD9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440" w:hanging="360"/>
      </w:pPr>
      <w:rPr>
        <w:rFonts w:hint="default"/>
      </w:rPr>
    </w:lvl>
    <w:lvl w:ilvl="4">
      <w:start w:val="1"/>
      <w:numFmt w:val="decimal"/>
      <w:lvlText w:val="%1.%2.%3.%4.%5."/>
      <w:lvlJc w:val="left"/>
      <w:pPr>
        <w:ind w:left="1800" w:hanging="360"/>
      </w:pPr>
      <w:rPr>
        <w:rFonts w:hint="default"/>
      </w:rPr>
    </w:lvl>
    <w:lvl w:ilvl="5">
      <w:start w:val="1"/>
      <w:numFmt w:val="decimal"/>
      <w:lvlText w:val="%1.%2.%3.%4.%5.%6."/>
      <w:lvlJc w:val="left"/>
      <w:pPr>
        <w:ind w:left="2160" w:hanging="360"/>
      </w:pPr>
      <w:rPr>
        <w:rFonts w:hint="default"/>
      </w:rPr>
    </w:lvl>
    <w:lvl w:ilvl="6">
      <w:start w:val="1"/>
      <w:numFmt w:val="decimal"/>
      <w:lvlText w:val="%1.%2.%3.%4.%5.%6.%7."/>
      <w:lvlJc w:val="left"/>
      <w:pPr>
        <w:ind w:left="2520" w:hanging="360"/>
      </w:pPr>
      <w:rPr>
        <w:rFonts w:hint="default"/>
      </w:rPr>
    </w:lvl>
    <w:lvl w:ilvl="7">
      <w:start w:val="1"/>
      <w:numFmt w:val="decimal"/>
      <w:lvlText w:val="%1.%2.%3.%4.%5.%6.%7.%8."/>
      <w:lvlJc w:val="left"/>
      <w:pPr>
        <w:ind w:left="2880" w:hanging="360"/>
      </w:pPr>
      <w:rPr>
        <w:rFonts w:hint="default"/>
      </w:rPr>
    </w:lvl>
    <w:lvl w:ilvl="8">
      <w:start w:val="1"/>
      <w:numFmt w:val="decimal"/>
      <w:lvlText w:val="%1.%2.%3.%4.%5.%6.%7.%8.%9."/>
      <w:lvlJc w:val="left"/>
      <w:pPr>
        <w:ind w:left="3240" w:hanging="360"/>
      </w:pPr>
      <w:rPr>
        <w:rFonts w:hint="default"/>
      </w:rPr>
    </w:lvl>
  </w:abstractNum>
  <w:num w:numId="1" w16cid:durableId="2137285537">
    <w:abstractNumId w:val="17"/>
  </w:num>
  <w:num w:numId="2" w16cid:durableId="1385257327">
    <w:abstractNumId w:val="23"/>
  </w:num>
  <w:num w:numId="3" w16cid:durableId="2025202020">
    <w:abstractNumId w:val="2"/>
  </w:num>
  <w:num w:numId="4" w16cid:durableId="1625883336">
    <w:abstractNumId w:val="3"/>
  </w:num>
  <w:num w:numId="5" w16cid:durableId="621494586">
    <w:abstractNumId w:val="7"/>
  </w:num>
  <w:num w:numId="6" w16cid:durableId="1149858929">
    <w:abstractNumId w:val="11"/>
  </w:num>
  <w:num w:numId="7" w16cid:durableId="2021084236">
    <w:abstractNumId w:val="0"/>
  </w:num>
  <w:num w:numId="8" w16cid:durableId="1745176900">
    <w:abstractNumId w:val="13"/>
  </w:num>
  <w:num w:numId="9" w16cid:durableId="1973365200">
    <w:abstractNumId w:val="14"/>
  </w:num>
  <w:num w:numId="10" w16cid:durableId="550700619">
    <w:abstractNumId w:val="22"/>
  </w:num>
  <w:num w:numId="11" w16cid:durableId="684478489">
    <w:abstractNumId w:val="20"/>
  </w:num>
  <w:num w:numId="12" w16cid:durableId="1482044341">
    <w:abstractNumId w:val="15"/>
  </w:num>
  <w:num w:numId="13" w16cid:durableId="440145032">
    <w:abstractNumId w:val="6"/>
  </w:num>
  <w:num w:numId="14" w16cid:durableId="2061897864">
    <w:abstractNumId w:val="18"/>
  </w:num>
  <w:num w:numId="15" w16cid:durableId="382146211">
    <w:abstractNumId w:val="10"/>
  </w:num>
  <w:num w:numId="16" w16cid:durableId="2121222760">
    <w:abstractNumId w:val="9"/>
  </w:num>
  <w:num w:numId="17" w16cid:durableId="96870969">
    <w:abstractNumId w:val="19"/>
  </w:num>
  <w:num w:numId="18" w16cid:durableId="1195771527">
    <w:abstractNumId w:val="1"/>
  </w:num>
  <w:num w:numId="19" w16cid:durableId="216551309">
    <w:abstractNumId w:val="4"/>
  </w:num>
  <w:num w:numId="20" w16cid:durableId="1351562660">
    <w:abstractNumId w:val="5"/>
  </w:num>
  <w:num w:numId="21" w16cid:durableId="803741456">
    <w:abstractNumId w:val="24"/>
  </w:num>
  <w:num w:numId="22" w16cid:durableId="1600485919">
    <w:abstractNumId w:val="16"/>
  </w:num>
  <w:num w:numId="23" w16cid:durableId="1414938126">
    <w:abstractNumId w:val="8"/>
  </w:num>
  <w:num w:numId="24" w16cid:durableId="1223758336">
    <w:abstractNumId w:val="21"/>
  </w:num>
  <w:num w:numId="25" w16cid:durableId="64540079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2A8C"/>
    <w:rsid w:val="00010059"/>
    <w:rsid w:val="00016CCE"/>
    <w:rsid w:val="000203A6"/>
    <w:rsid w:val="00033D6A"/>
    <w:rsid w:val="00034DCD"/>
    <w:rsid w:val="00057B8D"/>
    <w:rsid w:val="000709DC"/>
    <w:rsid w:val="000751E8"/>
    <w:rsid w:val="000B518F"/>
    <w:rsid w:val="000C122C"/>
    <w:rsid w:val="000E03BC"/>
    <w:rsid w:val="000E5503"/>
    <w:rsid w:val="0010299E"/>
    <w:rsid w:val="00115B30"/>
    <w:rsid w:val="0014139D"/>
    <w:rsid w:val="00143921"/>
    <w:rsid w:val="00155B3E"/>
    <w:rsid w:val="0018342C"/>
    <w:rsid w:val="001A7849"/>
    <w:rsid w:val="001B1C75"/>
    <w:rsid w:val="001B3D0B"/>
    <w:rsid w:val="001C1760"/>
    <w:rsid w:val="001C4384"/>
    <w:rsid w:val="001C536E"/>
    <w:rsid w:val="001C6347"/>
    <w:rsid w:val="001E20E8"/>
    <w:rsid w:val="001E38F0"/>
    <w:rsid w:val="0020481B"/>
    <w:rsid w:val="00217AAA"/>
    <w:rsid w:val="002221B6"/>
    <w:rsid w:val="0022572A"/>
    <w:rsid w:val="002261F6"/>
    <w:rsid w:val="002502FE"/>
    <w:rsid w:val="002601E1"/>
    <w:rsid w:val="00261DE3"/>
    <w:rsid w:val="002672CD"/>
    <w:rsid w:val="00267574"/>
    <w:rsid w:val="00291058"/>
    <w:rsid w:val="002B4E4C"/>
    <w:rsid w:val="002B659B"/>
    <w:rsid w:val="002B78AC"/>
    <w:rsid w:val="002F2930"/>
    <w:rsid w:val="00311EFB"/>
    <w:rsid w:val="00315FEC"/>
    <w:rsid w:val="0032611A"/>
    <w:rsid w:val="00333218"/>
    <w:rsid w:val="00335ACC"/>
    <w:rsid w:val="00344B96"/>
    <w:rsid w:val="00363814"/>
    <w:rsid w:val="00372121"/>
    <w:rsid w:val="003A428B"/>
    <w:rsid w:val="003C51FB"/>
    <w:rsid w:val="003C6CF4"/>
    <w:rsid w:val="003D6DF7"/>
    <w:rsid w:val="003F0FF5"/>
    <w:rsid w:val="003F5613"/>
    <w:rsid w:val="00420FD9"/>
    <w:rsid w:val="004276E7"/>
    <w:rsid w:val="0043077C"/>
    <w:rsid w:val="00430B81"/>
    <w:rsid w:val="00433453"/>
    <w:rsid w:val="004519B2"/>
    <w:rsid w:val="0045679A"/>
    <w:rsid w:val="0048780C"/>
    <w:rsid w:val="004A2334"/>
    <w:rsid w:val="004A2AF1"/>
    <w:rsid w:val="004B6D3B"/>
    <w:rsid w:val="004E1042"/>
    <w:rsid w:val="004E7253"/>
    <w:rsid w:val="004F198E"/>
    <w:rsid w:val="00501E80"/>
    <w:rsid w:val="0050623F"/>
    <w:rsid w:val="00517232"/>
    <w:rsid w:val="00530EC7"/>
    <w:rsid w:val="00543CB9"/>
    <w:rsid w:val="00550577"/>
    <w:rsid w:val="00551FDD"/>
    <w:rsid w:val="0055472B"/>
    <w:rsid w:val="00562EB7"/>
    <w:rsid w:val="00574906"/>
    <w:rsid w:val="005830FB"/>
    <w:rsid w:val="00595068"/>
    <w:rsid w:val="005A308C"/>
    <w:rsid w:val="005A7E17"/>
    <w:rsid w:val="005A7F15"/>
    <w:rsid w:val="005C2CF7"/>
    <w:rsid w:val="005C4371"/>
    <w:rsid w:val="005D0551"/>
    <w:rsid w:val="005E6133"/>
    <w:rsid w:val="005E6DDD"/>
    <w:rsid w:val="005F2A07"/>
    <w:rsid w:val="005F6029"/>
    <w:rsid w:val="00604E2B"/>
    <w:rsid w:val="00621331"/>
    <w:rsid w:val="0064109A"/>
    <w:rsid w:val="00645AF2"/>
    <w:rsid w:val="0065014B"/>
    <w:rsid w:val="006552CA"/>
    <w:rsid w:val="00656932"/>
    <w:rsid w:val="00657507"/>
    <w:rsid w:val="006766F8"/>
    <w:rsid w:val="00686770"/>
    <w:rsid w:val="006A6BF2"/>
    <w:rsid w:val="006B156C"/>
    <w:rsid w:val="006B2B33"/>
    <w:rsid w:val="006B4DF4"/>
    <w:rsid w:val="006B7654"/>
    <w:rsid w:val="006C7885"/>
    <w:rsid w:val="006D5286"/>
    <w:rsid w:val="006D6B10"/>
    <w:rsid w:val="006D6B50"/>
    <w:rsid w:val="006E095F"/>
    <w:rsid w:val="007074C7"/>
    <w:rsid w:val="00712C99"/>
    <w:rsid w:val="0075408C"/>
    <w:rsid w:val="00755B1E"/>
    <w:rsid w:val="007A204C"/>
    <w:rsid w:val="007B613B"/>
    <w:rsid w:val="007B76BA"/>
    <w:rsid w:val="007C7998"/>
    <w:rsid w:val="007D1E68"/>
    <w:rsid w:val="007D6805"/>
    <w:rsid w:val="007D7720"/>
    <w:rsid w:val="007F6ADD"/>
    <w:rsid w:val="00801B2C"/>
    <w:rsid w:val="008173ED"/>
    <w:rsid w:val="00830DBB"/>
    <w:rsid w:val="00837C55"/>
    <w:rsid w:val="00865B7B"/>
    <w:rsid w:val="00891B1C"/>
    <w:rsid w:val="008A27AA"/>
    <w:rsid w:val="008A503C"/>
    <w:rsid w:val="008A7D89"/>
    <w:rsid w:val="008D078B"/>
    <w:rsid w:val="008E5A73"/>
    <w:rsid w:val="008F1F37"/>
    <w:rsid w:val="008F5C64"/>
    <w:rsid w:val="0090614A"/>
    <w:rsid w:val="009145DA"/>
    <w:rsid w:val="0092720C"/>
    <w:rsid w:val="00957B15"/>
    <w:rsid w:val="00992F99"/>
    <w:rsid w:val="009A77AD"/>
    <w:rsid w:val="00A05610"/>
    <w:rsid w:val="00A10362"/>
    <w:rsid w:val="00A40C1B"/>
    <w:rsid w:val="00A5267A"/>
    <w:rsid w:val="00A65A99"/>
    <w:rsid w:val="00A709F6"/>
    <w:rsid w:val="00AA4756"/>
    <w:rsid w:val="00AA559B"/>
    <w:rsid w:val="00AA65C5"/>
    <w:rsid w:val="00AB01EE"/>
    <w:rsid w:val="00AB5934"/>
    <w:rsid w:val="00B06EF1"/>
    <w:rsid w:val="00B073F9"/>
    <w:rsid w:val="00B34934"/>
    <w:rsid w:val="00B56B25"/>
    <w:rsid w:val="00B62BE9"/>
    <w:rsid w:val="00B677A6"/>
    <w:rsid w:val="00B77702"/>
    <w:rsid w:val="00B841A7"/>
    <w:rsid w:val="00B9762B"/>
    <w:rsid w:val="00BA62CD"/>
    <w:rsid w:val="00BD2D1F"/>
    <w:rsid w:val="00BE31D7"/>
    <w:rsid w:val="00C363A7"/>
    <w:rsid w:val="00C37A9D"/>
    <w:rsid w:val="00C40013"/>
    <w:rsid w:val="00C510FB"/>
    <w:rsid w:val="00C61DA9"/>
    <w:rsid w:val="00C64FCC"/>
    <w:rsid w:val="00C84872"/>
    <w:rsid w:val="00CA0904"/>
    <w:rsid w:val="00CA1D92"/>
    <w:rsid w:val="00CC44D6"/>
    <w:rsid w:val="00CE5C9A"/>
    <w:rsid w:val="00CE7BCC"/>
    <w:rsid w:val="00D015C3"/>
    <w:rsid w:val="00D148C1"/>
    <w:rsid w:val="00D25F1C"/>
    <w:rsid w:val="00D3464D"/>
    <w:rsid w:val="00D56A5B"/>
    <w:rsid w:val="00D573B1"/>
    <w:rsid w:val="00D70836"/>
    <w:rsid w:val="00D95AE8"/>
    <w:rsid w:val="00DA63CC"/>
    <w:rsid w:val="00DC47FF"/>
    <w:rsid w:val="00DE09CF"/>
    <w:rsid w:val="00DE1A79"/>
    <w:rsid w:val="00DE7ED3"/>
    <w:rsid w:val="00E003F5"/>
    <w:rsid w:val="00E02E16"/>
    <w:rsid w:val="00E066EB"/>
    <w:rsid w:val="00E07A8F"/>
    <w:rsid w:val="00E1244A"/>
    <w:rsid w:val="00E21997"/>
    <w:rsid w:val="00E534D7"/>
    <w:rsid w:val="00E55C20"/>
    <w:rsid w:val="00E60A24"/>
    <w:rsid w:val="00E65984"/>
    <w:rsid w:val="00E67FFD"/>
    <w:rsid w:val="00E72AC2"/>
    <w:rsid w:val="00E739A9"/>
    <w:rsid w:val="00E83132"/>
    <w:rsid w:val="00E9233E"/>
    <w:rsid w:val="00EA2F47"/>
    <w:rsid w:val="00EA512E"/>
    <w:rsid w:val="00EA5189"/>
    <w:rsid w:val="00EA7EC3"/>
    <w:rsid w:val="00ED01C2"/>
    <w:rsid w:val="00EE1D62"/>
    <w:rsid w:val="00EF3C25"/>
    <w:rsid w:val="00F10E95"/>
    <w:rsid w:val="00F1518B"/>
    <w:rsid w:val="00F27E0C"/>
    <w:rsid w:val="00F310BC"/>
    <w:rsid w:val="00F31D1B"/>
    <w:rsid w:val="00F50905"/>
    <w:rsid w:val="00F54C79"/>
    <w:rsid w:val="00F54DB7"/>
    <w:rsid w:val="00F61216"/>
    <w:rsid w:val="00F63A4E"/>
    <w:rsid w:val="00F82049"/>
    <w:rsid w:val="00F825CC"/>
    <w:rsid w:val="00F97AD7"/>
    <w:rsid w:val="00FB7B48"/>
    <w:rsid w:val="00FB7F03"/>
    <w:rsid w:val="00FE4C9B"/>
    <w:rsid w:val="00FE5AB4"/>
    <w:rsid w:val="00FF16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5B1E"/>
    <w:pPr>
      <w:ind w:left="720"/>
      <w:contextualSpacing/>
    </w:pPr>
  </w:style>
  <w:style w:type="character" w:styleId="Hyperlink">
    <w:name w:val="Hyperlink"/>
    <w:basedOn w:val="DefaultParagraphFont"/>
    <w:uiPriority w:val="99"/>
    <w:unhideWhenUsed/>
    <w:rsid w:val="006D5286"/>
    <w:rPr>
      <w:color w:val="0563C1" w:themeColor="hyperlink"/>
      <w:u w:val="single"/>
    </w:rPr>
  </w:style>
  <w:style w:type="character" w:styleId="UnresolvedMention">
    <w:name w:val="Unresolved Mention"/>
    <w:basedOn w:val="DefaultParagraphFont"/>
    <w:uiPriority w:val="99"/>
    <w:semiHidden/>
    <w:unhideWhenUsed/>
    <w:rsid w:val="006D5286"/>
    <w:rPr>
      <w:color w:val="605E5C"/>
      <w:shd w:val="clear" w:color="auto" w:fill="E1DFDD"/>
    </w:rPr>
  </w:style>
  <w:style w:type="paragraph" w:styleId="NoSpacing">
    <w:name w:val="No Spacing"/>
    <w:uiPriority w:val="1"/>
    <w:qFormat/>
    <w:rsid w:val="0092720C"/>
    <w:pPr>
      <w:spacing w:after="0" w:line="240" w:lineRule="auto"/>
      <w:ind w:left="447" w:hanging="10"/>
      <w:jc w:val="both"/>
    </w:pPr>
    <w:rPr>
      <w:rFonts w:ascii="Times New Roman" w:eastAsia="Times New Roman" w:hAnsi="Times New Roman" w:cs="Times New Roman"/>
      <w:color w:val="000000"/>
      <w:sz w:val="28"/>
    </w:rPr>
  </w:style>
  <w:style w:type="paragraph" w:styleId="NormalWeb">
    <w:name w:val="Normal (Web)"/>
    <w:basedOn w:val="Normal"/>
    <w:uiPriority w:val="99"/>
    <w:semiHidden/>
    <w:unhideWhenUsed/>
    <w:rsid w:val="0075408C"/>
    <w:rPr>
      <w:sz w:val="24"/>
      <w:szCs w:val="24"/>
    </w:rPr>
  </w:style>
  <w:style w:type="character" w:styleId="FollowedHyperlink">
    <w:name w:val="FollowedHyperlink"/>
    <w:basedOn w:val="DefaultParagraphFont"/>
    <w:uiPriority w:val="99"/>
    <w:semiHidden/>
    <w:unhideWhenUsed/>
    <w:rsid w:val="0064109A"/>
    <w:rPr>
      <w:color w:val="954F72" w:themeColor="followedHyperlink"/>
      <w:u w:val="single"/>
    </w:rPr>
  </w:style>
  <w:style w:type="paragraph" w:styleId="Header">
    <w:name w:val="header"/>
    <w:basedOn w:val="Normal"/>
    <w:link w:val="HeaderChar"/>
    <w:uiPriority w:val="99"/>
    <w:unhideWhenUsed/>
    <w:rsid w:val="00B62B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2BE9"/>
    <w:rPr>
      <w:rFonts w:ascii="Times New Roman" w:eastAsia="Times New Roman" w:hAnsi="Times New Roman" w:cs="Times New Roman"/>
      <w:color w:val="000000"/>
      <w:sz w:val="28"/>
    </w:rPr>
  </w:style>
  <w:style w:type="paragraph" w:styleId="TOCHeading">
    <w:name w:val="TOC Heading"/>
    <w:basedOn w:val="Heading1"/>
    <w:next w:val="Normal"/>
    <w:uiPriority w:val="39"/>
    <w:unhideWhenUsed/>
    <w:qFormat/>
    <w:rsid w:val="00FE5AB4"/>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FE5AB4"/>
    <w:pPr>
      <w:spacing w:after="100"/>
      <w:ind w:left="280"/>
    </w:pPr>
  </w:style>
  <w:style w:type="paragraph" w:styleId="TOC3">
    <w:name w:val="toc 3"/>
    <w:basedOn w:val="Normal"/>
    <w:next w:val="Normal"/>
    <w:autoRedefine/>
    <w:uiPriority w:val="39"/>
    <w:unhideWhenUsed/>
    <w:rsid w:val="00FE5AB4"/>
    <w:pPr>
      <w:spacing w:after="100"/>
      <w:ind w:left="560"/>
    </w:pPr>
  </w:style>
  <w:style w:type="paragraph" w:styleId="Footer">
    <w:name w:val="footer"/>
    <w:basedOn w:val="Normal"/>
    <w:link w:val="FooterChar"/>
    <w:uiPriority w:val="99"/>
    <w:unhideWhenUsed/>
    <w:rsid w:val="00FE5AB4"/>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FE5AB4"/>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jpe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253002052@st.midocean.edu.km" TargetMode="External"/><Relationship Id="rId17" Type="http://schemas.openxmlformats.org/officeDocument/2006/relationships/image" Target="media/image6.jpeg"/><Relationship Id="rId25" Type="http://schemas.openxmlformats.org/officeDocument/2006/relationships/image" Target="media/image14.png"/><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endnotes" Target="endnotes.xml"/><Relationship Id="rId19" Type="http://schemas.openxmlformats.org/officeDocument/2006/relationships/image" Target="media/image8.jpe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theme" Target="theme/theme1.xml"/><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4.xml><?xml version="1.0" encoding="utf-8"?>
<ds:datastoreItem xmlns:ds="http://schemas.openxmlformats.org/officeDocument/2006/customXml" ds:itemID="{D3B1E5D8-E768-4FA4-8A37-69269623E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Template>
  <TotalTime>2114</TotalTime>
  <Pages>23</Pages>
  <Words>5097</Words>
  <Characters>30229</Characters>
  <Application>Microsoft Office Word</Application>
  <DocSecurity>0</DocSecurity>
  <Lines>512</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Ammar Wassas</cp:lastModifiedBy>
  <cp:revision>52</cp:revision>
  <dcterms:created xsi:type="dcterms:W3CDTF">2024-10-18T16:56:00Z</dcterms:created>
  <dcterms:modified xsi:type="dcterms:W3CDTF">2026-04-11T13:07:00Z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