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dec="http://schemas.microsoft.com/office/drawing/2017/decorative" xmlns:a14="http://schemas.microsoft.com/office/drawing/2010/main" mc:Ignorable="w14 w15 w16se w16cid w16 w16cex w16sdtdh w16sdtfl w16du wp14">
  <w:background w:color="E1E3F2" w:themeColor="accent6" w:themeTint="33"/>
  <w:body>
    <w:p w:rsidR="00BD563C" w:rsidP="60172863" w:rsidRDefault="00D21C4E" w14:paraId="17189EC2" w14:textId="1E5D937A">
      <w:pPr>
        <w:jc w:val="right"/>
        <w:rPr>
          <w:rFonts w:cs="Arial"/>
          <w:rtl w:val="1"/>
        </w:rPr>
      </w:pPr>
      <w:r w:rsidR="0003555E">
        <w:rPr>
          <w:rFonts w:cs="Arial"/>
          <w:rtl w:val="1"/>
        </w:rPr>
        <w:t xml:space="preserve">جامعة </w:t>
      </w:r>
      <w:r w:rsidR="2752FFC9">
        <w:rPr>
          <w:rFonts w:cs="Arial"/>
          <w:rtl w:val="1"/>
        </w:rPr>
        <w:t>ميد</w:t>
      </w:r>
      <w:r w:rsidR="74081838">
        <w:rPr>
          <w:rFonts w:cs="Arial"/>
          <w:rtl w:val="1"/>
        </w:rPr>
        <w:t>ا</w:t>
      </w:r>
      <w:r w:rsidR="2752FFC9">
        <w:rPr>
          <w:rFonts w:cs="Arial"/>
          <w:rtl w:val="1"/>
        </w:rPr>
        <w:t>وشن</w:t>
      </w:r>
    </w:p>
    <w:p w:rsidR="00BD563C" w:rsidP="60172863" w:rsidRDefault="00D21C4E" w14:paraId="02B442BC" w14:textId="77A04B54">
      <w:pPr>
        <w:pStyle w:val="Normal"/>
        <w:jc w:val="center"/>
        <w:rPr>
          <w:rFonts w:cs="Arial"/>
          <w:rtl w:val="1"/>
        </w:rPr>
      </w:pPr>
      <w:r w:rsidR="2752FFC9">
        <w:drawing>
          <wp:inline wp14:editId="76799125" wp14:anchorId="5A338312">
            <wp:extent cx="1473200" cy="952500"/>
            <wp:effectExtent l="0" t="0" r="0" b="0"/>
            <wp:docPr id="485562759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06130600" name="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63C" w:rsidP="60172863" w:rsidRDefault="00D21C4E" w14:paraId="2E0B1540" w14:textId="6D74D6AB">
      <w:pPr>
        <w:rPr>
          <w:rFonts w:cs="Arial"/>
          <w:rtl w:val="1"/>
        </w:rPr>
      </w:pPr>
    </w:p>
    <w:p w:rsidR="00BD563C" w:rsidP="60172863" w:rsidRDefault="00D21C4E" w14:paraId="11A4705A" w14:textId="7C124B6B">
      <w:pPr>
        <w:rPr>
          <w:rFonts w:cs="Arial"/>
          <w:rtl w:val="1"/>
        </w:rPr>
      </w:pPr>
    </w:p>
    <w:p w:rsidR="00BD563C" w:rsidP="60172863" w:rsidRDefault="00D21C4E" w14:paraId="67F0C437" w14:textId="5B6B3E74">
      <w:pPr>
        <w:rPr>
          <w:rFonts w:cs="Arial"/>
          <w:rtl w:val="1"/>
        </w:rPr>
      </w:pPr>
    </w:p>
    <w:p w:rsidR="00BD563C" w:rsidP="60172863" w:rsidRDefault="00D21C4E" w14:paraId="7C7A38CC" w14:textId="680BEE7A">
      <w:pPr>
        <w:rPr>
          <w:rFonts w:cs="Arial"/>
          <w:rtl w:val="1"/>
        </w:rPr>
      </w:pPr>
    </w:p>
    <w:p w:rsidR="60172863" w:rsidP="60172863" w:rsidRDefault="60172863" w14:paraId="0D329C2F" w14:textId="5ABA7486">
      <w:pPr>
        <w:rPr>
          <w:rFonts w:cs="Arial"/>
          <w:rtl w:val="1"/>
        </w:rPr>
      </w:pPr>
    </w:p>
    <w:p w:rsidR="00515ED2" w:rsidP="000C0751" w:rsidRDefault="00A87CBD" w14:paraId="3E42428E" w14:textId="543274CC">
      <w:pPr>
        <w:jc w:val="right"/>
        <w:rPr>
          <w:rFonts w:cs="Arial"/>
          <w:rtl/>
        </w:rPr>
      </w:pPr>
      <w:r>
        <w:rPr>
          <w:rFonts w:hint="cs" w:cs="Arial"/>
          <w:rtl/>
        </w:rPr>
        <w:t xml:space="preserve"> كلي</w:t>
      </w:r>
      <w:r w:rsidR="000E6E14">
        <w:rPr>
          <w:rFonts w:hint="cs" w:cs="Arial"/>
          <w:rtl/>
        </w:rPr>
        <w:t>ة الإعلام والتسويق</w:t>
      </w:r>
      <w:r w:rsidR="000C1765">
        <w:rPr>
          <w:rFonts w:hint="cs" w:cs="Arial"/>
          <w:rtl/>
        </w:rPr>
        <w:t xml:space="preserve"> بكالوريوس الإعلام الرقم</w:t>
      </w:r>
      <w:r w:rsidR="000C0751">
        <w:rPr>
          <w:rFonts w:hint="cs" w:cs="Arial"/>
          <w:rtl/>
        </w:rPr>
        <w:t>ي</w:t>
      </w:r>
    </w:p>
    <w:p w:rsidR="00281122" w:rsidP="00515ED2" w:rsidRDefault="00281122" w14:paraId="107EA0BF" w14:textId="49F6FABB">
      <w:pPr>
        <w:rPr>
          <w:rFonts w:cs="Arial"/>
          <w:rtl/>
        </w:rPr>
      </w:pPr>
    </w:p>
    <w:p w:rsidR="00BD563C" w:rsidP="008D1D2F" w:rsidRDefault="00BD563C" w14:paraId="5EC3D1EA" w14:textId="3270A343">
      <w:pPr>
        <w:jc w:val="center"/>
        <w:rPr>
          <w:rFonts w:cs="Arial"/>
          <w:rtl/>
        </w:rPr>
      </w:pPr>
    </w:p>
    <w:p w:rsidR="00BD563C" w:rsidP="008D1D2F" w:rsidRDefault="00BD563C" w14:paraId="02741974" w14:textId="614F239E">
      <w:pPr>
        <w:jc w:val="center"/>
        <w:rPr>
          <w:rFonts w:cs="Arial"/>
          <w:rtl/>
        </w:rPr>
      </w:pPr>
    </w:p>
    <w:p w:rsidR="008D1D2F" w:rsidP="008D1D2F" w:rsidRDefault="00281122" w14:paraId="3402EEB5" w14:textId="682F290E">
      <w:pPr>
        <w:jc w:val="center"/>
        <w:rPr>
          <w:rFonts w:cs="Arial"/>
          <w:rtl/>
        </w:rPr>
      </w:pPr>
      <w:r>
        <w:rPr>
          <w:rFonts w:hint="cs" w:cs="Arial"/>
          <w:rtl/>
        </w:rPr>
        <w:t>خ</w:t>
      </w:r>
      <w:r w:rsidR="000E45D6">
        <w:rPr>
          <w:rFonts w:hint="cs" w:cs="Arial"/>
          <w:rtl/>
        </w:rPr>
        <w:t>طة بحثية مق</w:t>
      </w:r>
      <w:r w:rsidR="008D1D2F">
        <w:rPr>
          <w:rFonts w:hint="cs" w:cs="Arial"/>
          <w:rtl/>
        </w:rPr>
        <w:t>دمة لدرجة البكالوري</w:t>
      </w:r>
      <w:r w:rsidR="00327ED0">
        <w:rPr>
          <w:rFonts w:hint="cs" w:cs="Arial"/>
          <w:rtl/>
        </w:rPr>
        <w:t>وس في الإعلام الرقمي</w:t>
      </w:r>
    </w:p>
    <w:p w:rsidR="006F4F86" w:rsidP="008D1D2F" w:rsidRDefault="006F4F86" w14:paraId="688092B9" w14:textId="77777777">
      <w:pPr>
        <w:jc w:val="center"/>
        <w:rPr>
          <w:rFonts w:cs="Arial"/>
          <w:rtl/>
        </w:rPr>
      </w:pPr>
    </w:p>
    <w:p w:rsidR="006F4F86" w:rsidP="006F4F86" w:rsidRDefault="006F4F86" w14:paraId="6ACA9C06" w14:textId="642D35DE">
      <w:pPr>
        <w:jc w:val="center"/>
        <w:rPr>
          <w:rFonts w:cs="Arial"/>
          <w:rtl/>
        </w:rPr>
      </w:pPr>
      <w:r>
        <w:rPr>
          <w:rFonts w:hint="cs" w:cs="Arial"/>
          <w:rtl/>
        </w:rPr>
        <w:t>العنوان</w:t>
      </w:r>
    </w:p>
    <w:p w:rsidR="006F4F86" w:rsidP="006F4F86" w:rsidRDefault="006F4F86" w14:paraId="392C57E1" w14:textId="77777777">
      <w:pPr>
        <w:rPr>
          <w:rFonts w:cs="Arial"/>
          <w:rtl/>
        </w:rPr>
      </w:pPr>
    </w:p>
    <w:p w:rsidR="00327ED0" w:rsidP="008D1D2F" w:rsidRDefault="00D35603" w14:paraId="65B4B951" w14:textId="794EC277">
      <w:pPr>
        <w:jc w:val="center"/>
        <w:rPr>
          <w:rFonts w:cs="Arial"/>
          <w:rtl w:val="1"/>
        </w:rPr>
      </w:pPr>
      <w:r w:rsidRPr="60172863" w:rsidR="503303F8">
        <w:rPr>
          <w:rFonts w:cs="Arial"/>
          <w:rtl w:val="1"/>
        </w:rPr>
        <w:t>إثر</w:t>
      </w:r>
      <w:r w:rsidRPr="60172863" w:rsidR="00666465">
        <w:rPr>
          <w:rFonts w:cs="Arial"/>
          <w:rtl w:val="1"/>
        </w:rPr>
        <w:t xml:space="preserve"> التعرض </w:t>
      </w:r>
      <w:r w:rsidRPr="60172863" w:rsidR="00A20F62">
        <w:rPr>
          <w:rFonts w:cs="Arial"/>
          <w:rtl w:val="1"/>
        </w:rPr>
        <w:t>للأخبار المضللة</w:t>
      </w:r>
      <w:r w:rsidRPr="60172863" w:rsidR="001D429A">
        <w:rPr>
          <w:rFonts w:cs="Arial"/>
          <w:rtl w:val="1"/>
        </w:rPr>
        <w:t xml:space="preserve"> في مواقع التواصل الاجتماعي </w:t>
      </w:r>
      <w:r w:rsidRPr="60172863" w:rsidR="008F2595">
        <w:rPr>
          <w:rFonts w:cs="Arial"/>
          <w:rtl w:val="1"/>
        </w:rPr>
        <w:t>على مستوى</w:t>
      </w:r>
      <w:r w:rsidRPr="60172863" w:rsidR="00E25B63">
        <w:rPr>
          <w:rFonts w:cs="Arial"/>
          <w:rtl w:val="1"/>
        </w:rPr>
        <w:t xml:space="preserve"> الوعي </w:t>
      </w:r>
      <w:r w:rsidRPr="60172863" w:rsidR="00FB7425">
        <w:rPr>
          <w:rFonts w:cs="Arial"/>
          <w:rtl w:val="1"/>
        </w:rPr>
        <w:t>المجتمعي</w:t>
      </w:r>
    </w:p>
    <w:p w:rsidR="00C97E68" w:rsidP="00515ED2" w:rsidRDefault="00C97E68" w14:paraId="3F01C6F1" w14:textId="73CA8AEB">
      <w:pPr>
        <w:rPr>
          <w:rFonts w:cs="Arial"/>
          <w:rtl/>
        </w:rPr>
      </w:pPr>
    </w:p>
    <w:p w:rsidR="00C97E68" w:rsidP="00D21C4E" w:rsidRDefault="00C97E68" w14:paraId="4036751D" w14:textId="77777777">
      <w:pPr>
        <w:jc w:val="right"/>
        <w:rPr>
          <w:rFonts w:cs="Arial"/>
          <w:rtl/>
        </w:rPr>
      </w:pPr>
    </w:p>
    <w:p w:rsidR="00763307" w:rsidP="00763307" w:rsidRDefault="00763307" w14:paraId="5AC1C280" w14:textId="6B5B5A76">
      <w:pPr>
        <w:jc w:val="right"/>
        <w:rPr>
          <w:rFonts w:cs="Arial"/>
          <w:rtl/>
        </w:rPr>
      </w:pPr>
      <w:r>
        <w:rPr>
          <w:rFonts w:hint="cs" w:cs="Arial"/>
          <w:rtl/>
        </w:rPr>
        <w:t>الاسم:شروق خال</w:t>
      </w:r>
      <w:r w:rsidR="00A26E26">
        <w:rPr>
          <w:rFonts w:hint="cs" w:cs="Arial"/>
          <w:rtl/>
        </w:rPr>
        <w:t>د</w:t>
      </w:r>
    </w:p>
    <w:p w:rsidR="00A26E26" w:rsidP="00763307" w:rsidRDefault="00260E09" w14:paraId="60BA7691" w14:textId="04FF868F">
      <w:pPr>
        <w:jc w:val="right"/>
        <w:rPr>
          <w:rFonts w:cs="Arial"/>
          <w:rtl/>
        </w:rPr>
      </w:pPr>
      <w:r>
        <w:rPr>
          <w:rFonts w:cs="Arial"/>
        </w:rPr>
        <w:t>:222000839</w:t>
      </w:r>
      <w:r w:rsidR="00A26E26">
        <w:rPr>
          <w:rFonts w:hint="cs" w:cs="Arial"/>
          <w:rtl/>
        </w:rPr>
        <w:t>الرقم الأكاديمي</w:t>
      </w:r>
    </w:p>
    <w:p w:rsidR="00DD28F2" w:rsidP="00763307" w:rsidRDefault="00DD28F2" w14:paraId="3AB6632E" w14:textId="77777777">
      <w:pPr>
        <w:jc w:val="right"/>
        <w:rPr>
          <w:rFonts w:cs="Arial"/>
          <w:rtl/>
        </w:rPr>
      </w:pPr>
    </w:p>
    <w:p w:rsidR="00A26E26" w:rsidP="00763307" w:rsidRDefault="00A26E26" w14:paraId="55594189" w14:textId="089ED4B4">
      <w:pPr>
        <w:jc w:val="right"/>
        <w:rPr>
          <w:rFonts w:cs="Arial"/>
          <w:rtl/>
        </w:rPr>
      </w:pPr>
      <w:r>
        <w:rPr>
          <w:rFonts w:hint="cs" w:cs="Arial"/>
          <w:rtl/>
        </w:rPr>
        <w:t xml:space="preserve">إشراف:دكتور </w:t>
      </w:r>
      <w:r w:rsidR="009F0328">
        <w:rPr>
          <w:rFonts w:hint="cs" w:cs="Arial"/>
          <w:rtl/>
        </w:rPr>
        <w:t>توفيق عمري</w:t>
      </w:r>
    </w:p>
    <w:p w:rsidR="009F0328" w:rsidP="00763307" w:rsidRDefault="009F0328" w14:paraId="0EAB8E15" w14:textId="77777777">
      <w:pPr>
        <w:jc w:val="right"/>
        <w:rPr>
          <w:rFonts w:cs="Arial"/>
          <w:rtl/>
        </w:rPr>
      </w:pPr>
    </w:p>
    <w:p w:rsidR="009F0328" w:rsidP="00763307" w:rsidRDefault="009F0328" w14:paraId="6B0F53C5" w14:textId="77777777">
      <w:pPr>
        <w:jc w:val="right"/>
        <w:rPr>
          <w:rFonts w:cs="Arial"/>
          <w:rtl/>
        </w:rPr>
      </w:pPr>
    </w:p>
    <w:p w:rsidR="00BA313A" w:rsidP="00BA313A" w:rsidRDefault="00BA313A" w14:paraId="4B130D0D" w14:textId="5BDA8BB4">
      <w:pPr>
        <w:bidi/>
        <w:spacing w:after="120"/>
        <w:jc w:val="center"/>
        <w:rPr>
          <w:rFonts w:ascii="Simplified Arabic" w:hAnsi="Simplified Arabic" w:cs="Simplified Arabic" w:eastAsiaTheme="minorEastAsia"/>
          <w:b/>
          <w:bCs/>
          <w:color w:val="000000"/>
          <w:kern w:val="0"/>
          <w:sz w:val="21"/>
          <w:szCs w:val="21"/>
          <w:rtl/>
          <w:lang w:val="en-AE"/>
          <w14:ligatures w14:val="none"/>
        </w:rPr>
      </w:pPr>
      <w:r w:rsidRPr="00BA313A">
        <w:rPr>
          <w:rFonts w:hint="cs" w:ascii="Simplified Arabic" w:hAnsi="Simplified Arabic" w:cs="Simplified Arabic" w:eastAsiaTheme="minorEastAsia"/>
          <w:b/>
          <w:bCs/>
          <w:color w:val="000000"/>
          <w:kern w:val="0"/>
          <w:sz w:val="21"/>
          <w:szCs w:val="21"/>
          <w:rtl/>
          <w:lang w:val="en-AE"/>
          <w14:ligatures w14:val="none"/>
        </w:rPr>
        <w:br/>
      </w:r>
      <w:r w:rsidRPr="00BA313A">
        <w:rPr>
          <w:rFonts w:hint="cs" w:ascii="Simplified Arabic" w:hAnsi="Simplified Arabic" w:cs="Simplified Arabic" w:eastAsiaTheme="minorEastAsia"/>
          <w:b/>
          <w:bCs/>
          <w:color w:val="000000"/>
          <w:kern w:val="0"/>
          <w:sz w:val="21"/>
          <w:szCs w:val="21"/>
          <w:rtl/>
          <w:lang w:val="en-AE"/>
          <w14:ligatures w14:val="none"/>
        </w:rPr>
        <w:t> </w:t>
      </w:r>
    </w:p>
    <w:p w:rsidR="004E6120" w:rsidP="004E6120" w:rsidRDefault="004E6120" w14:paraId="7F09A21F" w14:textId="77777777">
      <w:pPr>
        <w:bidi/>
        <w:spacing w:after="120"/>
        <w:jc w:val="center"/>
        <w:rPr>
          <w:rFonts w:ascii="Simplified Arabic" w:hAnsi="Simplified Arabic" w:cs="Simplified Arabic" w:eastAsiaTheme="minorEastAsia"/>
          <w:b/>
          <w:bCs/>
          <w:color w:val="000000"/>
          <w:kern w:val="0"/>
          <w:sz w:val="21"/>
          <w:szCs w:val="21"/>
          <w:rtl/>
          <w:lang w:val="en-AE"/>
          <w14:ligatures w14:val="none"/>
        </w:rPr>
      </w:pPr>
    </w:p>
    <w:p w:rsidR="004E6120" w:rsidP="004E6120" w:rsidRDefault="004E6120" w14:paraId="487D6669" w14:textId="77777777">
      <w:pPr>
        <w:bidi/>
        <w:spacing w:after="120"/>
        <w:jc w:val="center"/>
        <w:rPr>
          <w:rFonts w:ascii="Simplified Arabic" w:hAnsi="Simplified Arabic" w:cs="Simplified Arabic" w:eastAsiaTheme="minorEastAsia"/>
          <w:b/>
          <w:bCs/>
          <w:color w:val="000000"/>
          <w:kern w:val="0"/>
          <w:sz w:val="21"/>
          <w:szCs w:val="21"/>
          <w:rtl/>
          <w:lang w:val="en-AE"/>
          <w14:ligatures w14:val="none"/>
        </w:rPr>
      </w:pPr>
    </w:p>
    <w:p w:rsidR="004E6120" w:rsidP="004E6120" w:rsidRDefault="004E6120" w14:paraId="4BF72666" w14:textId="77777777">
      <w:pPr>
        <w:bidi/>
        <w:spacing w:after="120"/>
        <w:jc w:val="center"/>
        <w:rPr>
          <w:rFonts w:ascii="Simplified Arabic" w:hAnsi="Simplified Arabic" w:cs="Simplified Arabic" w:eastAsiaTheme="minorEastAsia"/>
          <w:b/>
          <w:bCs/>
          <w:color w:val="000000"/>
          <w:kern w:val="0"/>
          <w:sz w:val="21"/>
          <w:szCs w:val="21"/>
          <w:rtl/>
          <w:lang w:val="en-AE"/>
          <w14:ligatures w14:val="none"/>
        </w:rPr>
      </w:pPr>
    </w:p>
    <w:p w:rsidR="004E6120" w:rsidP="004E6120" w:rsidRDefault="004E6120" w14:paraId="187168A6" w14:textId="77777777">
      <w:pPr>
        <w:bidi/>
        <w:spacing w:after="120"/>
        <w:jc w:val="center"/>
        <w:rPr>
          <w:rFonts w:ascii="Simplified Arabic" w:hAnsi="Simplified Arabic" w:cs="Simplified Arabic" w:eastAsiaTheme="minorEastAsia"/>
          <w:b/>
          <w:bCs/>
          <w:color w:val="000000"/>
          <w:kern w:val="0"/>
          <w:sz w:val="21"/>
          <w:szCs w:val="21"/>
          <w:rtl/>
          <w:lang w:val="en-AE"/>
          <w14:ligatures w14:val="none"/>
        </w:rPr>
      </w:pPr>
    </w:p>
    <w:p w:rsidR="00B71531" w:rsidP="60172863" w:rsidRDefault="00B71531" w14:paraId="33C8AFBD" w14:textId="035195D6">
      <w:pPr>
        <w:pStyle w:val="Normal"/>
        <w:bidi/>
        <w:spacing w:after="120"/>
        <w:jc w:val="center"/>
        <w:rPr>
          <w:rFonts w:ascii="Simplified Arabic" w:hAnsi="Simplified Arabic" w:eastAsia="" w:cs="Simplified Arabic" w:eastAsiaTheme="minorEastAsia"/>
          <w:b w:val="1"/>
          <w:bCs w:val="1"/>
          <w:color w:val="000000"/>
          <w:kern w:val="0"/>
          <w:sz w:val="21"/>
          <w:szCs w:val="21"/>
          <w:rtl w:val="1"/>
          <w:lang w:val="en-US"/>
          <w14:ligatures w14:val="none"/>
        </w:rPr>
      </w:pPr>
    </w:p>
    <w:p w:rsidR="00B71531" w:rsidP="00B71531" w:rsidRDefault="00B71531" w14:paraId="7400559B" w14:textId="77777777">
      <w:pPr>
        <w:bidi/>
        <w:jc w:val="center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</w:p>
    <w:p w:rsidR="00B71531" w:rsidP="00B71531" w:rsidRDefault="00B71531" w14:paraId="153CCA19" w14:textId="77777777">
      <w:pPr>
        <w:bidi/>
        <w:jc w:val="center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</w:p>
    <w:p w:rsidR="00B71531" w:rsidP="00B71531" w:rsidRDefault="00B71531" w14:paraId="286DBAE3" w14:textId="77777777">
      <w:pPr>
        <w:bidi/>
        <w:jc w:val="center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</w:p>
    <w:p w:rsidR="00B71531" w:rsidP="00B71531" w:rsidRDefault="00B71531" w14:paraId="71A9CA43" w14:textId="77777777">
      <w:pPr>
        <w:bidi/>
        <w:jc w:val="center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</w:p>
    <w:p w:rsidR="00B71531" w:rsidP="00B71531" w:rsidRDefault="00260E09" w14:paraId="2ACD14EC" w14:textId="4F35FC2F">
      <w:pPr>
        <w:bidi/>
        <w:jc w:val="center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1E39233" wp14:editId="36A95CBB">
            <wp:simplePos x="0" y="0"/>
            <wp:positionH relativeFrom="column">
              <wp:posOffset>4151745</wp:posOffset>
            </wp:positionH>
            <wp:positionV relativeFrom="paragraph">
              <wp:posOffset>347</wp:posOffset>
            </wp:positionV>
            <wp:extent cx="1473200" cy="1090930"/>
            <wp:effectExtent l="0" t="0" r="0" b="1270"/>
            <wp:wrapTopAndBottom/>
            <wp:docPr id="1927128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1306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71531" w:rsidP="00B71531" w:rsidRDefault="00B71531" w14:paraId="101884EB" w14:textId="79260BBF">
      <w:pPr>
        <w:bidi/>
        <w:jc w:val="center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</w:p>
    <w:p w:rsidR="00103FA3" w:rsidP="00B71531" w:rsidRDefault="00103FA3" w14:paraId="224430C4" w14:textId="7CF0F4F4">
      <w:pPr>
        <w:bidi/>
        <w:jc w:val="center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  <w:r w:rsidRPr="00BA313A">
        <w:rPr>
          <w:rFonts w:ascii="Calibri Light" w:hAnsi="Calibri Light" w:eastAsia="Times New Roman" w:cs="Times New Roman"/>
          <w:color w:val="000000"/>
          <w:kern w:val="0"/>
          <w:sz w:val="20"/>
          <w:szCs w:val="20"/>
          <w:lang w:val="en-AE"/>
          <w14:ligatures w14:val="none"/>
        </w:rPr>
        <w:t>Midocean University</w:t>
      </w:r>
    </w:p>
    <w:p w:rsidRPr="00BA313A" w:rsidR="004E6120" w:rsidP="004E6120" w:rsidRDefault="004E6120" w14:paraId="11589818" w14:textId="0E17D36F">
      <w:pPr>
        <w:bidi/>
        <w:jc w:val="right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</w:p>
    <w:p w:rsidR="0066384E" w:rsidP="0066384E" w:rsidRDefault="0066384E" w14:paraId="0FBD82A1" w14:textId="6E91287D">
      <w:pPr>
        <w:bidi/>
        <w:jc w:val="right"/>
        <w:rPr>
          <w:rFonts w:ascii="Calibri Light" w:hAnsi="Calibri Light" w:cs="Times New Roman" w:eastAsiaTheme="minorEastAsia"/>
          <w:color w:val="000000"/>
          <w:kern w:val="0"/>
          <w:sz w:val="20"/>
          <w:szCs w:val="20"/>
          <w:rtl/>
          <w:lang w:val="en-AE"/>
          <w14:ligatures w14:val="none"/>
        </w:rPr>
      </w:pPr>
    </w:p>
    <w:p w:rsidRPr="0066384E" w:rsidR="008232D3" w:rsidP="0066384E" w:rsidRDefault="00BA313A" w14:paraId="4AE2413B" w14:textId="5E43DB67">
      <w:pPr>
        <w:bidi/>
        <w:jc w:val="right"/>
        <w:rPr>
          <w:rFonts w:ascii="Calibri Light" w:hAnsi="Calibri Light" w:cs="Times New Roman" w:eastAsiaTheme="minorEastAsia"/>
          <w:color w:val="000000"/>
          <w:kern w:val="0"/>
          <w:sz w:val="20"/>
          <w:szCs w:val="20"/>
          <w:lang w:val="en-AE"/>
          <w14:ligatures w14:val="none"/>
        </w:rPr>
      </w:pPr>
      <w:r w:rsidRPr="00BA313A">
        <w:rPr>
          <w:rFonts w:ascii="Calibri Light" w:hAnsi="Calibri Light" w:cs="Times New Roman" w:eastAsiaTheme="minorEastAsia"/>
          <w:color w:val="000000"/>
          <w:kern w:val="0"/>
          <w:sz w:val="20"/>
          <w:szCs w:val="20"/>
          <w:lang w:val="en-AE"/>
          <w14:ligatures w14:val="none"/>
        </w:rPr>
        <w:t xml:space="preserve">College of Media and </w:t>
      </w:r>
      <w:r w:rsidR="009C41F6">
        <w:rPr>
          <w:rFonts w:ascii="Calibri Light" w:hAnsi="Calibri Light" w:cs="Times New Roman" w:eastAsiaTheme="minorEastAsia"/>
          <w:color w:val="000000"/>
          <w:kern w:val="0"/>
          <w:sz w:val="20"/>
          <w:szCs w:val="20"/>
          <w:lang w:val="en-AE"/>
          <w14:ligatures w14:val="none"/>
        </w:rPr>
        <w:t>Marketing</w:t>
      </w:r>
      <w:r w:rsidRPr="008232D3" w:rsidR="008232D3">
        <w:rPr>
          <w:rFonts w:ascii="Calibri Light" w:hAnsi="Calibri Light" w:eastAsia="Times New Roman" w:cs="Times New Roman"/>
          <w:noProof/>
          <w:color w:val="000000"/>
          <w:kern w:val="0"/>
          <w:sz w:val="20"/>
          <w:szCs w:val="20"/>
          <w:lang w:val="en-AE"/>
          <w14:ligatures w14:val="none"/>
        </w:rPr>
        <mc:AlternateContent>
          <mc:Choice Requires="wps">
            <w:drawing>
              <wp:inline distT="0" distB="0" distL="0" distR="0" wp14:anchorId="35ADE61A" wp14:editId="6B615466">
                <wp:extent cx="306705" cy="306705"/>
                <wp:effectExtent l="0" t="0" r="0" b="0"/>
                <wp:docPr id="1298605045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21858C02">
              <v:rect id="Rectangle 1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4C15811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">
                <o:lock v:ext="edit" aspectratio="t"/>
                <w10:anchorlock/>
              </v:rect>
            </w:pict>
          </mc:Fallback>
        </mc:AlternateContent>
      </w:r>
    </w:p>
    <w:p w:rsidRPr="008232D3" w:rsidR="008232D3" w:rsidP="008232D3" w:rsidRDefault="008232D3" w14:paraId="64ED5550" w14:textId="12D34CCC">
      <w:pPr>
        <w:bidi/>
        <w:jc w:val="right"/>
        <w:rPr>
          <w:rFonts w:ascii="Calibri Light" w:hAnsi="Calibri Light" w:eastAsia="Times New Roman" w:cs="Times New Roman"/>
          <w:color w:val="000000"/>
          <w:kern w:val="0"/>
          <w:sz w:val="20"/>
          <w:szCs w:val="20"/>
          <w:rtl/>
          <w:lang w:val="en-AE"/>
          <w14:ligatures w14:val="none"/>
        </w:rPr>
      </w:pPr>
      <w:r w:rsidRPr="008232D3">
        <w:rPr>
          <w:rFonts w:ascii="Calibri Light" w:hAnsi="Calibri Light" w:eastAsia="Times New Roman" w:cs="Times New Roman"/>
          <w:color w:val="000000"/>
          <w:kern w:val="0"/>
          <w:sz w:val="20"/>
          <w:szCs w:val="20"/>
          <w:lang w:val="en-AE"/>
          <w14:ligatures w14:val="none"/>
        </w:rPr>
        <w:t>Midocean University</w:t>
      </w:r>
    </w:p>
    <w:p w:rsidR="00BA313A" w:rsidP="00BA313A" w:rsidRDefault="00A4145D" w14:paraId="5994350E" w14:textId="59C5043B">
      <w:pPr>
        <w:bidi/>
        <w:spacing w:after="120"/>
        <w:jc w:val="right"/>
        <w:rPr>
          <w:rFonts w:ascii="Calibri Light" w:hAnsi="Calibri Light" w:cs="Times New Roman" w:eastAsiaTheme="minorEastAsia"/>
          <w:color w:val="000000"/>
          <w:kern w:val="0"/>
          <w:sz w:val="20"/>
          <w:szCs w:val="20"/>
          <w:lang w:val="en-AE"/>
          <w14:ligatures w14:val="none"/>
        </w:rPr>
      </w:pPr>
      <w:r>
        <w:rPr>
          <w:rFonts w:ascii="Calibri Light" w:hAnsi="Calibri Light" w:cs="Times New Roman" w:eastAsiaTheme="minorEastAsia"/>
          <w:color w:val="000000"/>
          <w:kern w:val="0"/>
          <w:sz w:val="20"/>
          <w:szCs w:val="20"/>
          <w:lang w:val="en-AE"/>
          <w14:ligatures w14:val="none"/>
        </w:rPr>
        <w:t xml:space="preserve">Bachelor of digital media </w:t>
      </w:r>
    </w:p>
    <w:p w:rsidR="00A4145D" w:rsidP="00A4145D" w:rsidRDefault="00A4145D" w14:paraId="0C206590" w14:textId="3A80C09E">
      <w:pPr>
        <w:bidi/>
        <w:spacing w:after="120"/>
        <w:jc w:val="right"/>
        <w:rPr>
          <w:rFonts w:ascii="Calibri Light" w:hAnsi="Calibri Light" w:cs="Times New Roman" w:eastAsiaTheme="minorEastAsia"/>
          <w:color w:val="000000"/>
          <w:kern w:val="0"/>
          <w:sz w:val="20"/>
          <w:szCs w:val="20"/>
          <w:lang w:val="en-AE"/>
          <w14:ligatures w14:val="none"/>
        </w:rPr>
      </w:pPr>
    </w:p>
    <w:p w:rsidRPr="00D83366" w:rsidR="00D83366" w:rsidP="00D83366" w:rsidRDefault="00D83366" w14:paraId="0BF52977" w14:textId="64679433">
      <w:pPr>
        <w:bidi/>
        <w:spacing w:after="120"/>
        <w:jc w:val="center"/>
        <w:rPr>
          <w:rFonts w:ascii="Calibri Light" w:hAnsi="Calibri Light" w:cs="Times New Roman" w:eastAsiaTheme="minorEastAsia"/>
          <w:color w:val="000000"/>
          <w:kern w:val="0"/>
          <w:lang w:val="en-AE"/>
          <w14:ligatures w14:val="none"/>
        </w:rPr>
      </w:pPr>
      <w:r w:rsidRPr="00D83366">
        <w:rPr>
          <w:rFonts w:ascii="Calibri Light" w:hAnsi="Calibri Light" w:cs="Times New Roman" w:eastAsiaTheme="minorEastAsia"/>
          <w:color w:val="000000"/>
          <w:kern w:val="0"/>
          <w:rtl/>
          <w:lang w:val="en-AE"/>
          <w14:ligatures w14:val="none"/>
        </w:rPr>
        <w:br/>
      </w:r>
      <w:r w:rsidRPr="00D83366">
        <w:rPr>
          <w:rFonts w:ascii="Calibri Light" w:hAnsi="Calibri Light" w:cs="Times New Roman" w:eastAsiaTheme="minorEastAsia"/>
          <w:color w:val="000000"/>
          <w:kern w:val="0"/>
          <w:lang w:val="en-AE"/>
          <w14:ligatures w14:val="none"/>
        </w:rPr>
        <w:t>A Research Proposal Submitted in Partial Fulfillment of the Requirements for the</w:t>
      </w:r>
      <w:r w:rsidRPr="00D83366">
        <w:rPr>
          <w:rFonts w:ascii="Calibri Light" w:hAnsi="Calibri Light" w:cs="Times New Roman" w:eastAsiaTheme="minorEastAsia"/>
          <w:color w:val="000000"/>
          <w:kern w:val="0"/>
          <w:rtl/>
          <w:lang w:val="en-AE"/>
          <w14:ligatures w14:val="none"/>
        </w:rPr>
        <w:t> </w:t>
      </w:r>
      <w:r w:rsidRPr="00D83366">
        <w:rPr>
          <w:rFonts w:ascii="Calibri Light" w:hAnsi="Calibri Light" w:cs="Times New Roman" w:eastAsiaTheme="minorEastAsia"/>
          <w:color w:val="000000"/>
          <w:kern w:val="0"/>
          <w:lang w:val="en-AE"/>
          <w14:ligatures w14:val="none"/>
        </w:rPr>
        <w:t>Bachelor of Digital Media</w:t>
      </w:r>
    </w:p>
    <w:p w:rsidRPr="00D83366" w:rsidR="00D83366" w:rsidP="60172863" w:rsidRDefault="00D83366" w14:paraId="1CADE0DD" w14:textId="6BB4FEE2">
      <w:pPr>
        <w:bidi/>
        <w:spacing w:after="120"/>
        <w:jc w:val="center"/>
        <w:rPr>
          <w:rFonts w:ascii="Calibri Light" w:hAnsi="Calibri Light" w:eastAsia="" w:cs="Times New Roman" w:eastAsiaTheme="minorEastAsia"/>
          <w:b w:val="1"/>
          <w:bCs w:val="1"/>
          <w:color w:val="000000" w:themeColor="text1" w:themeTint="FF" w:themeShade="FF"/>
          <w:sz w:val="27"/>
          <w:szCs w:val="27"/>
          <w:rtl w:val="1"/>
          <w:lang w:val="en-US"/>
        </w:rPr>
      </w:pPr>
      <w:r w:rsidRPr="60172863" w:rsidR="00D83366">
        <w:rPr>
          <w:rFonts w:ascii="Calibri Light" w:hAnsi="Calibri Light" w:eastAsia="" w:cs="Times New Roman" w:eastAsiaTheme="minorEastAsia"/>
          <w:b w:val="1"/>
          <w:bCs w:val="1"/>
          <w:color w:val="000000"/>
          <w:kern w:val="0"/>
          <w:sz w:val="27"/>
          <w:szCs w:val="27"/>
          <w:lang w:val="en-US"/>
          <w14:ligatures w14:val="none"/>
        </w:rPr>
        <w:t xml:space="preserve">Title the </w:t>
      </w:r>
      <w:r w:rsidRPr="60172863" w:rsidR="1D760E5E">
        <w:rPr>
          <w:rFonts w:ascii="Calibri Light" w:hAnsi="Calibri Light" w:eastAsia="" w:cs="Times New Roman" w:eastAsiaTheme="minorEastAsia"/>
          <w:b w:val="1"/>
          <w:bCs w:val="1"/>
          <w:color w:val="000000"/>
          <w:kern w:val="0"/>
          <w:sz w:val="27"/>
          <w:szCs w:val="27"/>
          <w:lang w:val="en-US"/>
          <w14:ligatures w14:val="none"/>
        </w:rPr>
        <w:t>study.</w:t>
      </w:r>
    </w:p>
    <w:p w:rsidRPr="00D83366" w:rsidR="00D83366" w:rsidP="60172863" w:rsidRDefault="00D83366" w14:paraId="504F5333" w14:textId="5154E4CE">
      <w:pPr>
        <w:bidi w:val="1"/>
        <w:spacing w:after="120"/>
        <w:jc w:val="center"/>
        <w:rPr>
          <w:rFonts w:ascii="Calibri Light" w:hAnsi="Calibri Light" w:eastAsia="" w:cs="Times New Roman" w:eastAsiaTheme="minorEastAsia"/>
          <w:color w:val="000000"/>
          <w:kern w:val="0"/>
          <w:sz w:val="20"/>
          <w:szCs w:val="20"/>
          <w:rtl w:val="1"/>
          <w:lang w:val="en-US"/>
          <w14:ligatures w14:val="none"/>
        </w:rPr>
      </w:pPr>
      <w:r w:rsidRPr="60172863" w:rsidR="76EF4B53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>T</w:t>
      </w:r>
      <w:r w:rsidRPr="60172863" w:rsidR="48F45484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 xml:space="preserve">he Impact of Exposure to Misinformation on </w:t>
      </w:r>
      <w:r w:rsidRPr="60172863" w:rsidR="48F45484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>S</w:t>
      </w:r>
      <w:r w:rsidRPr="60172863" w:rsidR="5DC835F0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>ocial</w:t>
      </w:r>
      <w:r w:rsidRPr="60172863" w:rsidR="5DC835F0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rtl w:val="1"/>
          <w:lang w:val="en-US"/>
        </w:rPr>
        <w:t xml:space="preserve"> </w:t>
      </w:r>
      <w:r w:rsidRPr="60172863" w:rsidR="48F45484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rtl w:val="1"/>
          <w:lang w:val="en-US"/>
        </w:rPr>
        <w:t xml:space="preserve"> </w:t>
      </w:r>
      <w:r w:rsidRPr="60172863" w:rsidR="48F45484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>Media</w:t>
      </w:r>
      <w:r w:rsidRPr="60172863" w:rsidR="48F45484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 xml:space="preserve"> on the</w:t>
      </w:r>
      <w:r w:rsidRPr="60172863" w:rsidR="03FC770F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 xml:space="preserve"> level Of </w:t>
      </w:r>
      <w:r w:rsidRPr="60172863" w:rsidR="03FC770F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>Awaren</w:t>
      </w:r>
      <w:r w:rsidRPr="60172863" w:rsidR="03FC770F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>e</w:t>
      </w:r>
      <w:r w:rsidRPr="60172863" w:rsidR="03FC770F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>ss</w:t>
      </w:r>
      <w:r w:rsidRPr="60172863" w:rsidR="48F45484">
        <w:rPr>
          <w:rFonts w:ascii="Calibri Light" w:hAnsi="Calibri Light" w:eastAsia="" w:cs="Times New Roman" w:eastAsiaTheme="minorEastAsia"/>
          <w:color w:val="000000" w:themeColor="text1" w:themeTint="FF" w:themeShade="FF"/>
          <w:sz w:val="20"/>
          <w:szCs w:val="20"/>
          <w:lang w:val="en-US"/>
        </w:rPr>
        <w:t xml:space="preserve"> </w:t>
      </w:r>
    </w:p>
    <w:p w:rsidRPr="006E2ADE" w:rsidR="006E2ADE" w:rsidP="00260E09" w:rsidRDefault="00260E09" w14:paraId="77E05660" w14:textId="0E37ACF0">
      <w:pPr>
        <w:bidi/>
        <w:spacing w:after="120"/>
        <w:jc w:val="right"/>
        <w:rPr>
          <w:rFonts w:ascii="Calibri Light" w:hAnsi="Calibri Light" w:cs="Times New Roman" w:eastAsiaTheme="minorEastAsia"/>
          <w:color w:val="000000"/>
          <w:kern w:val="0"/>
          <w:rtl/>
          <w:lang w:val="en-AE"/>
          <w14:ligatures w14:val="none"/>
        </w:rPr>
      </w:pPr>
      <w:r>
        <w:rPr>
          <w:rFonts w:ascii="Calibri Light" w:hAnsi="Calibri Light" w:cs="Times New Roman" w:eastAsiaTheme="minorEastAsia"/>
          <w:color w:val="000000"/>
          <w:kern w:val="0"/>
          <w:lang w:val="en-AE"/>
          <w14:ligatures w14:val="none"/>
        </w:rPr>
        <w:t xml:space="preserve"> ID:222000839</w:t>
      </w:r>
      <w:r w:rsidRPr="006E2ADE" w:rsidR="006E2ADE">
        <w:rPr>
          <w:rFonts w:ascii="Calibri Light" w:hAnsi="Calibri Light" w:cs="Times New Roman" w:eastAsiaTheme="minorEastAsia"/>
          <w:color w:val="000000"/>
          <w:kern w:val="0"/>
          <w:rtl/>
          <w:lang w:val="en-AE"/>
          <w14:ligatures w14:val="none"/>
        </w:rPr>
        <w:t>  </w:t>
      </w:r>
    </w:p>
    <w:p w:rsidR="006E2ADE" w:rsidP="00260E09" w:rsidRDefault="006E2ADE" w14:paraId="6BC99FDB" w14:textId="77C89B53">
      <w:pPr>
        <w:bidi/>
        <w:spacing w:after="120"/>
        <w:jc w:val="center"/>
        <w:rPr>
          <w:rFonts w:ascii="Calibri Light" w:hAnsi="Calibri Light" w:cs="Times New Roman" w:eastAsiaTheme="minorEastAsia"/>
          <w:color w:val="000000"/>
          <w:kern w:val="0"/>
          <w:lang w:val="en-AE"/>
          <w14:ligatures w14:val="none"/>
        </w:rPr>
      </w:pPr>
      <w:r w:rsidRPr="006E2ADE">
        <w:rPr>
          <w:rFonts w:ascii="Calibri Light" w:hAnsi="Calibri Light" w:cs="Times New Roman" w:eastAsiaTheme="minorEastAsia"/>
          <w:color w:val="000000"/>
          <w:kern w:val="0"/>
          <w:lang w:val="en-AE"/>
          <w14:ligatures w14:val="none"/>
        </w:rPr>
        <w:t>Supervised b</w:t>
      </w:r>
      <w:r w:rsidR="00260E09">
        <w:rPr>
          <w:rFonts w:ascii="Calibri Light" w:hAnsi="Calibri Light" w:cs="Times New Roman" w:eastAsiaTheme="minorEastAsia"/>
          <w:color w:val="000000"/>
          <w:kern w:val="0"/>
          <w:lang w:val="en-AE"/>
          <w14:ligatures w14:val="none"/>
        </w:rPr>
        <w:t>y</w:t>
      </w:r>
      <w:r w:rsidRPr="006E2ADE">
        <w:rPr>
          <w:rFonts w:ascii="Calibri Light" w:hAnsi="Calibri Light" w:cs="Times New Roman" w:eastAsiaTheme="minorEastAsia"/>
          <w:color w:val="000000"/>
          <w:kern w:val="0"/>
          <w:rtl/>
          <w:lang w:val="en-AE"/>
          <w14:ligatures w14:val="none"/>
        </w:rPr>
        <w:t>.</w:t>
      </w:r>
    </w:p>
    <w:p w:rsidR="00260E09" w:rsidP="60172863" w:rsidRDefault="00260E09" w14:paraId="04B82585" w14:textId="3827318C">
      <w:pPr>
        <w:bidi/>
        <w:spacing w:after="120"/>
        <w:jc w:val="center"/>
        <w:rPr>
          <w:rFonts w:ascii="Calibri Light" w:hAnsi="Calibri Light" w:eastAsia="" w:cs="Times New Roman" w:eastAsiaTheme="minorEastAsia"/>
          <w:color w:val="000000"/>
          <w:kern w:val="0"/>
          <w:lang w:val="en-US"/>
          <w14:ligatures w14:val="none"/>
        </w:rPr>
      </w:pPr>
      <w:r w:rsidRPr="60172863" w:rsidR="00260E09">
        <w:rPr>
          <w:rFonts w:ascii="Calibri Light" w:hAnsi="Calibri Light" w:eastAsia="" w:cs="Times New Roman" w:eastAsiaTheme="minorEastAsia"/>
          <w:color w:val="000000"/>
          <w:kern w:val="0"/>
          <w:lang w:val="en-US"/>
          <w14:ligatures w14:val="none"/>
        </w:rPr>
        <w:t>D</w:t>
      </w:r>
      <w:r w:rsidRPr="60172863" w:rsidR="64DFFF0C">
        <w:rPr>
          <w:rFonts w:ascii="Calibri Light" w:hAnsi="Calibri Light" w:eastAsia="" w:cs="Times New Roman" w:eastAsiaTheme="minorEastAsia"/>
          <w:color w:val="000000"/>
          <w:kern w:val="0"/>
          <w:lang w:val="en-US"/>
          <w14:ligatures w14:val="none"/>
        </w:rPr>
        <w:t>r</w:t>
      </w:r>
      <w:r w:rsidRPr="60172863" w:rsidR="00260E09">
        <w:rPr>
          <w:rFonts w:ascii="Calibri Light" w:hAnsi="Calibri Light" w:eastAsia="" w:cs="Times New Roman" w:eastAsiaTheme="minorEastAsia"/>
          <w:color w:val="000000"/>
          <w:kern w:val="0"/>
          <w:rtl w:val="1"/>
          <w:lang w:val="en-US"/>
          <w14:ligatures w14:val="none"/>
        </w:rPr>
        <w:t>:</w:t>
      </w:r>
      <w:r w:rsidRPr="60172863" w:rsidR="48C6AD73">
        <w:rPr>
          <w:rFonts w:ascii="Calibri Light" w:hAnsi="Calibri Light" w:eastAsia="" w:cs="Times New Roman" w:eastAsiaTheme="minorEastAsia"/>
          <w:color w:val="000000"/>
          <w:kern w:val="0"/>
          <w:rtl w:val="1"/>
          <w:lang w:val="en-US"/>
          <w14:ligatures w14:val="none"/>
        </w:rPr>
        <w:t xml:space="preserve"> </w:t>
      </w:r>
      <w:r w:rsidRPr="60172863" w:rsidR="00260E09">
        <w:rPr>
          <w:rFonts w:ascii="Calibri Light" w:hAnsi="Calibri Light" w:eastAsia="" w:cs="Times New Roman" w:eastAsiaTheme="minorEastAsia"/>
          <w:color w:val="000000"/>
          <w:kern w:val="0"/>
          <w:lang w:val="en-US"/>
          <w14:ligatures w14:val="none"/>
        </w:rPr>
        <w:t>Tewfik</w:t>
      </w:r>
      <w:r w:rsidRPr="60172863" w:rsidR="00260E09">
        <w:rPr>
          <w:rFonts w:ascii="Calibri Light" w:hAnsi="Calibri Light" w:eastAsia="" w:cs="Times New Roman" w:eastAsiaTheme="minorEastAsia"/>
          <w:color w:val="000000"/>
          <w:kern w:val="0"/>
          <w:lang w:val="en-US"/>
          <w14:ligatures w14:val="none"/>
        </w:rPr>
        <w:t xml:space="preserve"> Amir</w:t>
      </w:r>
    </w:p>
    <w:p w:rsidRPr="006E2ADE" w:rsidR="00260E09" w:rsidP="00260E09" w:rsidRDefault="00260E09" w14:paraId="0E4544C7" w14:textId="0EBB1B2E">
      <w:pPr>
        <w:bidi/>
        <w:spacing w:after="120"/>
        <w:rPr>
          <w:rFonts w:ascii="Calibri Light" w:hAnsi="Calibri Light" w:cs="Times New Roman" w:eastAsiaTheme="minorEastAsia"/>
          <w:color w:val="000000"/>
          <w:kern w:val="0"/>
          <w:rtl/>
          <w:lang w:val="en-AE"/>
          <w14:ligatures w14:val="none"/>
        </w:rPr>
      </w:pPr>
    </w:p>
    <w:p w:rsidR="006E2ADE" w:rsidP="006E2ADE" w:rsidRDefault="006E2ADE" w14:paraId="3106949D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3507E79B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22867642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37F7AE9B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701C3099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6D856CFA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0ADE7220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5A0EBC81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18D32881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60172863" w:rsidRDefault="0066384E" w14:paraId="70B8285B" w14:textId="66EECEF4">
      <w:pPr>
        <w:ind w:left="720"/>
        <w:jc w:val="center"/>
        <w:rPr>
          <w:rFonts w:ascii="Times New Roman" w:hAnsi="Times New Roman" w:eastAsia="Times New Roman" w:cs="Times New Roman"/>
          <w:kern w:val="0"/>
          <w:sz w:val="36"/>
          <w:szCs w:val="36"/>
          <w:rtl w:val="1"/>
          <w:lang w:val="en-US"/>
          <w14:ligatures w14:val="none"/>
        </w:rPr>
      </w:pPr>
    </w:p>
    <w:p w:rsidR="0066384E" w:rsidP="006E2ADE" w:rsidRDefault="0066384E" w14:paraId="34F04847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1DC6E11F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17D27073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079F4F2F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6C45A4BC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5B176602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60172863" w:rsidRDefault="0066384E" w14:paraId="4B50ECC8" w14:textId="77777777">
      <w:pPr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</w:p>
    <w:p w:rsidR="0066384E" w:rsidP="60172863" w:rsidRDefault="0066384E" w14:paraId="1D256409" w14:textId="74727E06">
      <w:pPr>
        <w:pStyle w:val="Normal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</w:p>
    <w:p w:rsidR="60172863" w:rsidP="60172863" w:rsidRDefault="60172863" w14:paraId="08A15DFB" w14:textId="467901D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C63D95E" w14:textId="3C2BECB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F08876A" w14:textId="00667E3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B900D85" w14:textId="22B5908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13AFA82" w14:textId="61B648F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650CE53" w14:textId="6A0C05C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540BD12" w14:textId="712E061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ACF8557" w14:textId="5083B56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403E239" w14:textId="7D0E353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FCB3968" w14:textId="6CBE877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010B876" w14:textId="3AD4A09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652E80C" w14:textId="7CBCA1A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23455C1" w14:textId="3CE512B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28363E3" w14:textId="5E2D9B4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AF381B8" w14:textId="467FB21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19D54A7" w14:textId="1608778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71EB5C4" w14:textId="3F23AD3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F735311" w14:textId="785390F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28F4AB5" w14:textId="29FBFB5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19DA187" w14:textId="5E29724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5F12458" w14:textId="394ECAA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1FC33F8" w14:textId="2FB490E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8B8DDC" w14:textId="7764A02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11A8098" w14:textId="2F83E98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C31C5FD" w14:textId="471C00C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01ED5B7" w14:textId="138242C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DAB8EF4" w14:textId="091B829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D0F8F0D" w14:textId="7C0279E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20DB733" w14:textId="197862F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85D727D" w14:textId="040DB7A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BE47B8B" w14:textId="74CA09E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1EA3769" w14:textId="1ACFF9A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918EBFE" w14:textId="328FC5D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33915CA" w14:textId="4AA0D31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8BF6A4A" w14:textId="202D198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B6A65EE" w14:textId="495E1A7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33A8B07" w14:textId="73C9CF9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BC648FE" w14:textId="760F531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D1716AF" w14:textId="4108486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4FCE6F6" w14:textId="6C46BAB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F7DF3F8" w14:textId="3700BB1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4B24045" w14:textId="46EA137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5542C0B" w14:textId="5A12525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AE4E18E" w14:textId="0FBB800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1FEDD99" w14:textId="0076A19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9ABEE7F" w14:textId="255C0089">
      <w:pPr>
        <w:pStyle w:val="Normal"/>
        <w:ind w:left="2880"/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</w:pPr>
    </w:p>
    <w:p w:rsidR="60172863" w:rsidP="60172863" w:rsidRDefault="60172863" w14:paraId="5E9A0D7B" w14:textId="40EECBD8">
      <w:pPr>
        <w:pStyle w:val="Normal"/>
        <w:ind w:left="2880"/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</w:pPr>
    </w:p>
    <w:p w:rsidR="012933C4" w:rsidP="60172863" w:rsidRDefault="012933C4" w14:paraId="6FB00BC0" w14:textId="743235D8">
      <w:pPr>
        <w:pStyle w:val="Normal"/>
        <w:ind w:left="2880"/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</w:pPr>
      <w:r w:rsidRPr="60172863" w:rsidR="012933C4"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  <w:t>شكر</w:t>
      </w:r>
      <w:r w:rsidRPr="60172863" w:rsidR="012933C4"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  <w:t xml:space="preserve"> </w:t>
      </w:r>
      <w:r w:rsidRPr="60172863" w:rsidR="012933C4"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  <w:t>وعرفان</w:t>
      </w:r>
      <w:r w:rsidRPr="60172863" w:rsidR="012933C4">
        <w:rPr>
          <w:rFonts w:ascii="Times New Roman" w:hAnsi="Times New Roman" w:eastAsia="Times New Roman" w:cs="Times New Roman"/>
          <w:sz w:val="40"/>
          <w:szCs w:val="40"/>
          <w:lang w:val="en-US"/>
        </w:rPr>
        <w:t xml:space="preserve"> </w:t>
      </w:r>
    </w:p>
    <w:p w:rsidR="60172863" w:rsidP="60172863" w:rsidRDefault="60172863" w14:paraId="1C93218E" w14:textId="5A7E6F1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7C37E3E" w14:textId="2E04AA7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EC1A05B" w14:textId="4942542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D71A1DE" w14:textId="09A47A8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0886DC" w14:textId="4D43605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5B15EF9" w14:textId="513A0A5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BEE7AE4" w14:textId="2D032F3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6DC8A78" w14:textId="7CB466D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150BC14" w14:textId="6C70453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3C18303" w14:textId="10AE273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37DF56B" w14:textId="736D274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870A84A" w14:textId="3332E08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D8EBCC4" w14:textId="62007FD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AF7B3D5" w14:textId="165E484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6903A59" w14:textId="406B46A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EF481AB" w14:textId="51DF45C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1D70708" w14:textId="0E38B2A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3A2ABA2" w14:textId="16F8072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7D301C8" w14:textId="1603C7F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4A940AC" w14:textId="3B9407F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3F78517" w14:textId="50FF112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0D1EB3" w14:textId="47A49C1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DD47849" w14:textId="770588A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A34C3CF" w14:textId="3C6962B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19F867" w14:textId="2D8F412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49E76DA" w14:textId="2C3E45B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8B73470" w14:textId="36F464D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5C2BE1C" w14:textId="0C72A03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155D33D" w14:textId="0DD91EE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8E21B0A" w14:textId="1516203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BA0F2D4" w14:textId="24F0436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998036C" w14:textId="70244EA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F7C2572" w14:textId="3162985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3BE45DB" w14:textId="2261BEE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2A4E504" w14:textId="0882CF4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9C95404" w14:textId="3165433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B4F57A9" w14:textId="3577F9B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3902163" w14:textId="610F6F3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3FA149B" w14:textId="3CA6C08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82C04FE" w14:textId="19A847C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2F79993" w14:textId="1ECA70B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8FC93F4" w14:textId="1FF9FC3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C0111BB" w14:textId="7EC7863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1216841" w14:textId="5B56C01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10E4009" w14:textId="02D0973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61F374A" w14:textId="231021B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E189EDE" w14:textId="40D5AC5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B875870" w14:textId="370CF7A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A2CD679" w:rsidP="60172863" w:rsidRDefault="6A2CD679" w14:paraId="02CB3301" w14:textId="4169827C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</w:pPr>
      <w:r w:rsidRPr="60172863" w:rsidR="6A2CD679"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  <w:t>الملخص</w:t>
      </w:r>
    </w:p>
    <w:p w:rsidR="60172863" w:rsidP="60172863" w:rsidRDefault="60172863" w14:paraId="4F23FA54" w14:textId="79CEC0D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5CE13AC" w14:textId="3E59874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992A252" w14:textId="7594A1C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835862C" w14:textId="4688325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9C84312" w14:textId="374D7C3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FA48D39" w14:textId="37EACAC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9B5D2CF" w14:textId="388F756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BEAC4FA" w14:textId="6503BAD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3AA5D74" w14:textId="771BB25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5490FE1" w14:textId="7CB67FC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508A816" w14:textId="569DA35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9F4F957" w14:textId="65DECE0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5468DEF" w14:textId="4ED5B85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E9C7D45" w14:textId="76C263F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B6EF3EA" w14:textId="49FCCA7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8328A5E" w14:textId="186F163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5E7E02F" w14:textId="32AE218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FE82CE6" w14:textId="55CC4BA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B4BFAC7" w14:textId="7871B09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9F5FD65" w14:textId="40F65C6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06E9A5A" w14:textId="12307F5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6BF014D" w14:textId="0CFD26A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D6B4414" w14:textId="2E2092A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F8165DA" w14:textId="6C46F54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AC2E633" w14:textId="3A66137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5C0A84B" w14:textId="6DE50C7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1A373CA" w14:textId="2E27C31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CDEE02E" w14:textId="701DDB6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1280B4E" w14:textId="07CC95C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4EC7BD0" w14:textId="5B17401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654FCB1" w14:textId="73576CF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FAE0D23" w14:textId="15DF4E1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9B7825" w14:textId="250F02C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79D30CA" w14:textId="7BA5E46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173B94C" w14:textId="4A19DBC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54736B0" w14:textId="386771C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2373C10" w14:textId="3380ABF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EDAEC5B" w14:textId="37F75CF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CE29D03" w14:textId="4B1DCED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06CDC1E" w14:textId="7BED124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8396CD6" w14:textId="53BA756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19512F3" w14:textId="3C48120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DC1D583" w14:textId="3B8DF4E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953A042" w14:textId="669CF81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6E4501B" w14:textId="6F665C6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6C4755D" w14:textId="0C23971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CC09595" w14:textId="23BC97F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A2EE90D" w14:textId="4581AE0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C3C20E6" w14:textId="6AF8251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C16154B" w14:textId="1C3C248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5884F6F" w14:textId="2B17F0D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9D54EF9" w14:textId="33C5AF0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676333B" w14:textId="01A0F72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3FC914B" w14:textId="6C5939A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EA98B16" w14:textId="358A256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69A4569" w14:textId="582EAD2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FC0D071" w14:textId="4B41C39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2AB99E3" w14:textId="59AE841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2F78B98" w14:textId="5D5260B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0D7F9DB" w14:textId="6B6C242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C88478E" w14:textId="3640164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642078F" w14:textId="43A4F2E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811EA53" w14:textId="1AEEE13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4B1E756" w14:textId="3E53846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7325475" w14:textId="09F3D49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968C065" w14:textId="0F454EA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A1F8E23" w14:textId="4CB9476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7F5E704" w14:textId="07453DA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82A59D2" w14:textId="534EE5F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88CCF2A" w14:textId="448FE8A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A7D278E" w14:textId="64D4696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5D3C5CD" w14:textId="2BDA501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A32AC4E" w14:textId="6E4E00E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1F69A65" w14:textId="0A22A04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75B63B4" w14:textId="5DE054B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1687D32" w14:textId="0D28A33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C79FD73" w14:textId="17C305F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2C3A508" w14:textId="6807786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EB615EA" w14:textId="0A2C5DC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4C871FD" w14:textId="1084D52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DE3E6F2" w14:textId="3DB67C3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1B9F689" w14:textId="54B9F93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F653F8B" w14:textId="45B4057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20A91DC" w14:textId="3639D30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2763C9D" w14:textId="458649B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D473EDC" w14:textId="4D30F56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61C71A7" w14:textId="01803FA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5049FDB" w14:textId="11FDB52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7F12BA7" w14:textId="5954D83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A2CD679" w:rsidP="60172863" w:rsidRDefault="6A2CD679" w14:paraId="5E584E4A" w14:textId="5C8DE899">
      <w:pPr>
        <w:pStyle w:val="Normal"/>
        <w:jc w:val="center"/>
        <w:rPr>
          <w:rFonts w:ascii="Times New Roman" w:hAnsi="Times New Roman" w:eastAsia="Times New Roman" w:cs="Times New Roman"/>
          <w:sz w:val="32"/>
          <w:szCs w:val="32"/>
          <w:rtl w:val="1"/>
          <w:lang w:val="en-US"/>
        </w:rPr>
      </w:pPr>
      <w:r w:rsidRPr="60172863" w:rsidR="6A2CD679">
        <w:rPr>
          <w:rFonts w:ascii="Times New Roman" w:hAnsi="Times New Roman" w:eastAsia="Times New Roman" w:cs="Times New Roman"/>
          <w:sz w:val="32"/>
          <w:szCs w:val="32"/>
          <w:rtl w:val="1"/>
          <w:lang w:val="en-US"/>
        </w:rPr>
        <w:t>فهرس</w:t>
      </w:r>
      <w:r w:rsidRPr="60172863" w:rsidR="6A2CD679">
        <w:rPr>
          <w:rFonts w:ascii="Times New Roman" w:hAnsi="Times New Roman" w:eastAsia="Times New Roman" w:cs="Times New Roman"/>
          <w:sz w:val="32"/>
          <w:szCs w:val="32"/>
          <w:rtl w:val="1"/>
          <w:lang w:val="en-US"/>
        </w:rPr>
        <w:t xml:space="preserve"> </w:t>
      </w:r>
      <w:r w:rsidRPr="60172863" w:rsidR="6A2CD679">
        <w:rPr>
          <w:rFonts w:ascii="Times New Roman" w:hAnsi="Times New Roman" w:eastAsia="Times New Roman" w:cs="Times New Roman"/>
          <w:sz w:val="32"/>
          <w:szCs w:val="32"/>
          <w:rtl w:val="1"/>
          <w:lang w:val="en-US"/>
        </w:rPr>
        <w:t>المحتويات</w:t>
      </w:r>
    </w:p>
    <w:p w:rsidR="60172863" w:rsidP="60172863" w:rsidRDefault="60172863" w14:paraId="6CF232B6" w14:textId="5B8394F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48198E2" w14:textId="6B4ABBB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D09BD75" w14:textId="7A235FC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1796FC1" w14:textId="64A06A5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97B9784" w14:textId="19C739C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F3537A5" w14:textId="1FC06DA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B10F6EC" w14:textId="1274486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3044888" w14:textId="5268330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22C067F" w14:textId="665E9B5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67F573A" w14:textId="23DB279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7E287D4" w14:textId="5866224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84F6956" w14:textId="5D4D811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7E999FB" w14:textId="63193A3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AB67C52" w14:textId="05C448C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4D64332" w14:textId="291EC47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457FB25" w14:textId="4634750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D654F1C" w14:textId="46F9AD1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C3E852F" w14:textId="4BE56E5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D8E7E1B" w14:textId="198C37E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4D856AB" w14:textId="4950155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3D2DDBE" w14:textId="494F44B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FEC71AD" w14:textId="269ADC6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B5083F3" w14:textId="2309125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5191207" w14:textId="31FB77C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5924766" w14:textId="74116CA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7202F6C" w14:textId="49812E1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62B2226" w14:textId="5A002C0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85DAAA5" w14:textId="12994AD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BF4F022" w14:textId="69E47B3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0F4ADAE" w14:textId="2E315BB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D038498" w14:textId="0159EEC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34847DA" w14:textId="0F13AB7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0593119" w14:textId="7788CE3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A02D5D3" w14:textId="6187CB1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E0D127F" w14:textId="2D34048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46A14D4" w14:textId="373C71D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4B79E20" w14:textId="20D4A99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FE7C6A9" w14:textId="0C8A46C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FF506BE" w14:textId="73603EE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08DFD73" w14:textId="03D0827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B81946E" w14:textId="4EDDC17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EBC777C" w14:textId="1B36A41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CCD093C" w14:textId="46FBBDE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E12FE31" w14:textId="4081570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811757F" w14:textId="5DF6FE4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0C5F5C20" w:rsidP="60172863" w:rsidRDefault="0C5F5C20" w14:paraId="65F5ECE4" w14:textId="0D7B8994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</w:pPr>
      <w:r w:rsidRPr="60172863" w:rsidR="0C5F5C20"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  <w:t>ا</w:t>
      </w:r>
      <w:r w:rsidRPr="60172863" w:rsidR="0C5F5C20">
        <w:rPr>
          <w:rFonts w:ascii="Times New Roman" w:hAnsi="Times New Roman" w:eastAsia="Times New Roman" w:cs="Times New Roman"/>
          <w:sz w:val="40"/>
          <w:szCs w:val="40"/>
          <w:rtl w:val="1"/>
          <w:lang w:val="en-US"/>
        </w:rPr>
        <w:t>لمقدمة</w:t>
      </w:r>
    </w:p>
    <w:p w:rsidR="60172863" w:rsidP="60172863" w:rsidRDefault="60172863" w14:paraId="0D123CE6" w14:textId="03AE47F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2577FF0" w14:textId="4C8DF7C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D55157E" w14:textId="55A4893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E9CB319" w14:textId="3B9D928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D86CF60" w14:textId="1B9CEDF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A6EAEEE" w14:textId="17BB4DA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1B770E9" w14:textId="37FD123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395BFED" w14:textId="50437AF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2360AA8" w14:textId="4DF4893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6CDD75B" w14:textId="5BDAC91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E948AF" w14:textId="0BD0F23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0D7B0CC" w14:textId="245EEA4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EE0BA32" w14:textId="1DC0627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D134808" w14:textId="704C9BE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557432F" w14:textId="787F010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30E799B" w14:textId="2B1F563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8629C11" w14:textId="7064D3D2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0B5EDE1" w14:textId="2DD74A1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F958037" w14:textId="58075F9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3DD860C" w14:textId="46E2B85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4032118" w14:textId="0F5DAF0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29F75CA" w14:textId="314E206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07577AA" w14:textId="759091E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40E111E" w14:textId="229018C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5A0B27C" w14:textId="752EE9E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1AD8A2A" w14:textId="587CF0C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049DAF9" w14:textId="3E58E02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04E2090" w14:textId="5610E0E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ECBB039" w14:textId="34881E4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35565C9" w14:textId="3445A90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3080DB7" w14:textId="3B83AAE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1D87A27" w14:textId="151E887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455AF96" w14:textId="7A45AF1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594500D" w14:textId="35B8A1E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4D0CE28" w14:textId="6913C98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6CF67C7" w14:textId="35E74665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0DEAA02" w14:textId="7A7FEE9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86FB544" w14:textId="5D95552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1EE7096" w14:textId="6381454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49F3215" w14:textId="4AFFAF5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20DE84C" w14:textId="7373E8C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8C589F2" w14:textId="3FAA81E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95C9F4B" w14:textId="4DDDBA36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F4A23FD" w14:textId="22FEC2F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44033D4" w14:textId="112B05F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0E4F6B0F" w:rsidP="60172863" w:rsidRDefault="0E4F6B0F" w14:paraId="09A6FB37" w14:textId="1217CD46"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  <w:rtl w:val="1"/>
          <w:lang w:val="en-US"/>
        </w:rPr>
      </w:pPr>
      <w:r w:rsidRPr="60172863" w:rsidR="0E4F6B0F">
        <w:rPr>
          <w:rFonts w:ascii="Times New Roman" w:hAnsi="Times New Roman" w:eastAsia="Times New Roman" w:cs="Times New Roman"/>
          <w:sz w:val="52"/>
          <w:szCs w:val="52"/>
          <w:rtl w:val="1"/>
          <w:lang w:val="en-US"/>
        </w:rPr>
        <w:t>الإطا</w:t>
      </w:r>
      <w:r w:rsidRPr="60172863" w:rsidR="0E4F6B0F">
        <w:rPr>
          <w:rFonts w:ascii="Times New Roman" w:hAnsi="Times New Roman" w:eastAsia="Times New Roman" w:cs="Times New Roman"/>
          <w:sz w:val="52"/>
          <w:szCs w:val="52"/>
          <w:rtl w:val="1"/>
          <w:lang w:val="en-US"/>
        </w:rPr>
        <w:t>ر</w:t>
      </w:r>
      <w:r w:rsidRPr="60172863" w:rsidR="0E4F6B0F">
        <w:rPr>
          <w:rFonts w:ascii="Times New Roman" w:hAnsi="Times New Roman" w:eastAsia="Times New Roman" w:cs="Times New Roman"/>
          <w:sz w:val="52"/>
          <w:szCs w:val="52"/>
          <w:rtl w:val="1"/>
          <w:lang w:val="en-US"/>
        </w:rPr>
        <w:t xml:space="preserve"> </w:t>
      </w:r>
      <w:r w:rsidRPr="60172863" w:rsidR="0E4F6B0F">
        <w:rPr>
          <w:rFonts w:ascii="Times New Roman" w:hAnsi="Times New Roman" w:eastAsia="Times New Roman" w:cs="Times New Roman"/>
          <w:sz w:val="52"/>
          <w:szCs w:val="52"/>
          <w:rtl w:val="1"/>
          <w:lang w:val="en-US"/>
        </w:rPr>
        <w:t>المنهج</w:t>
      </w:r>
      <w:r w:rsidRPr="60172863" w:rsidR="0E4F6B0F">
        <w:rPr>
          <w:rFonts w:ascii="Times New Roman" w:hAnsi="Times New Roman" w:eastAsia="Times New Roman" w:cs="Times New Roman"/>
          <w:sz w:val="52"/>
          <w:szCs w:val="52"/>
          <w:rtl w:val="1"/>
          <w:lang w:val="en-US"/>
        </w:rPr>
        <w:t>ي</w:t>
      </w:r>
    </w:p>
    <w:p w:rsidR="60172863" w:rsidP="60172863" w:rsidRDefault="60172863" w14:paraId="1B336B8A" w14:textId="3DF5384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CE23761" w14:textId="682DF47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5E593A1" w14:textId="1C2DE5D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A7F0D6F" w14:textId="73D99C9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2452930" w14:textId="5B43D94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81A1753" w14:textId="56F9358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3502DD2" w14:textId="20CB453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1D77466" w14:textId="1C87E4F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355C344" w14:textId="6D6E7ED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409A6A3" w14:textId="2D54DAF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9CEBCF9" w14:textId="75EE2AD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22AC3A9" w14:textId="3D6DB70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A42B4B6" w14:textId="12AF09E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7084735" w14:textId="5E68F75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72F02CF" w14:textId="2636144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D6F1F2D" w14:textId="22BED1E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0E28F67" w14:textId="5BAEAE5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202F340" w14:textId="72B487F1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3D4488D" w14:textId="71355B8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5CFA02C" w14:textId="699D4F6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5D104B7" w14:textId="620A6FD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8FAE1D9" w14:textId="1110B5B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C1FFF59" w14:textId="3670F9A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91F4E60" w14:textId="053528B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9B440A6" w14:textId="4F62943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2E31200" w14:textId="6358F2B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BB716BF" w14:textId="19F6F18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4B94BE6" w14:textId="0329A3F7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B4F3CF9" w14:textId="536DF68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52504E5" w14:textId="190F8FFE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6C4AF0A" w14:textId="34E0DC5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F96A873" w14:textId="052A0C39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8538DA2" w14:textId="3C68D0F3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7015A6C" w14:textId="2375FE9D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DA3CE6E" w14:textId="009ECB4B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D82BAE4" w14:textId="5222204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5361CC9" w14:textId="0E9B465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7A29D7E" w14:textId="6037717C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D6C21A6" w14:textId="28F4A08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9CAB1A7" w14:textId="62294A3F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6810849" w14:textId="3DA6D91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41E4DE5" w14:textId="27ADF178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D5E5269" w14:textId="1D4D4744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3B9B905" w14:textId="3624C1AA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F8B8419" w14:textId="787187A0">
      <w:pPr>
        <w:pStyle w:val="Normal"/>
        <w:rPr>
          <w:rFonts w:ascii="Times New Roman" w:hAnsi="Times New Roman" w:eastAsia="Times New Roman" w:cs="Times New Roman"/>
          <w:rtl w:val="1"/>
          <w:lang w:val="en-US"/>
        </w:rPr>
      </w:pPr>
    </w:p>
    <w:p w:rsidR="42BA6CA1" w:rsidP="60172863" w:rsidRDefault="42BA6CA1" w14:paraId="30251BCD" w14:textId="0B962646">
      <w:pPr>
        <w:pStyle w:val="Normal"/>
        <w:ind w:left="504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42BA6CA1">
        <w:rPr>
          <w:rFonts w:ascii="Times New Roman" w:hAnsi="Times New Roman" w:eastAsia="Times New Roman" w:cs="Times New Roman"/>
          <w:rtl w:val="1"/>
          <w:lang w:val="en-US"/>
        </w:rPr>
        <w:t>اولا</w:t>
      </w:r>
    </w:p>
    <w:p w:rsidR="42BA6CA1" w:rsidP="60172863" w:rsidRDefault="42BA6CA1" w14:paraId="6108E8D8" w14:textId="66DD0201">
      <w:pPr>
        <w:pStyle w:val="Normal"/>
        <w:ind w:left="504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42BA6CA1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42BA6CA1">
        <w:rPr>
          <w:rFonts w:ascii="Times New Roman" w:hAnsi="Times New Roman" w:eastAsia="Times New Roman" w:cs="Times New Roman"/>
          <w:rtl w:val="1"/>
          <w:lang w:val="en-US"/>
        </w:rPr>
        <w:t>الإطار</w:t>
      </w:r>
      <w:r w:rsidRPr="60172863" w:rsidR="42BA6CA1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2BA6CA1">
        <w:rPr>
          <w:rFonts w:ascii="Times New Roman" w:hAnsi="Times New Roman" w:eastAsia="Times New Roman" w:cs="Times New Roman"/>
          <w:rtl w:val="1"/>
          <w:lang w:val="en-US"/>
        </w:rPr>
        <w:t>المنهج</w:t>
      </w:r>
      <w:r w:rsidRPr="60172863" w:rsidR="42BA6CA1">
        <w:rPr>
          <w:rFonts w:ascii="Times New Roman" w:hAnsi="Times New Roman" w:eastAsia="Times New Roman" w:cs="Times New Roman"/>
          <w:rtl w:val="1"/>
          <w:lang w:val="en-US"/>
        </w:rPr>
        <w:t>ي</w:t>
      </w:r>
      <w:r w:rsidRPr="60172863" w:rsidR="42BA6CA1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2BA6CA1">
        <w:rPr>
          <w:rFonts w:ascii="Times New Roman" w:hAnsi="Times New Roman" w:eastAsia="Times New Roman" w:cs="Times New Roman"/>
          <w:rtl w:val="1"/>
          <w:lang w:val="en-US"/>
        </w:rPr>
        <w:t>للدراسة</w:t>
      </w:r>
    </w:p>
    <w:p w:rsidR="60172863" w:rsidP="60172863" w:rsidRDefault="60172863" w14:paraId="353A2878" w14:textId="52C8070A">
      <w:pPr>
        <w:pStyle w:val="Normal"/>
        <w:ind w:left="504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5ECE3022" w:rsidP="60172863" w:rsidRDefault="5ECE3022" w14:paraId="6A5E995D" w14:textId="77DE3664">
      <w:pPr>
        <w:pStyle w:val="Normal"/>
        <w:bidi w:val="0"/>
        <w:ind w:left="5760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ECE3022">
        <w:rPr>
          <w:rtl w:val="1"/>
          <w:lang w:val="en-US"/>
        </w:rPr>
        <w:t>موضوع</w:t>
      </w:r>
      <w:r w:rsidRPr="60172863" w:rsidR="5ECE3022">
        <w:rPr>
          <w:rtl w:val="1"/>
          <w:lang w:val="en-US"/>
        </w:rPr>
        <w:t xml:space="preserve"> </w:t>
      </w:r>
      <w:r w:rsidRPr="60172863" w:rsidR="5ECE3022">
        <w:rPr>
          <w:rtl w:val="1"/>
          <w:lang w:val="en-US"/>
        </w:rPr>
        <w:t>الدراسة</w:t>
      </w:r>
      <w:r w:rsidRPr="60172863" w:rsidR="5ECE3022">
        <w:rPr>
          <w:rtl w:val="1"/>
          <w:lang w:val="en-US"/>
        </w:rPr>
        <w:t xml:space="preserve"> </w:t>
      </w:r>
      <w:r w:rsidRPr="60172863" w:rsidR="5ECE3022">
        <w:rPr>
          <w:rtl w:val="1"/>
          <w:lang w:val="en-US"/>
        </w:rPr>
        <w:t>واشكاليته</w:t>
      </w:r>
    </w:p>
    <w:p w:rsidR="60172863" w:rsidP="60172863" w:rsidRDefault="60172863" w14:paraId="5AA13E25" w14:textId="07B57D8D">
      <w:pPr>
        <w:pStyle w:val="Normal"/>
        <w:bidi w:val="0"/>
        <w:ind w:left="5760"/>
        <w:rPr>
          <w:lang w:val="en-US"/>
        </w:rPr>
      </w:pPr>
    </w:p>
    <w:p w:rsidR="0066384E" w:rsidP="60172863" w:rsidRDefault="0099546B" w14:paraId="3757C096" w14:textId="328B7264">
      <w:pPr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  <w:r w:rsidRPr="60172863" w:rsidR="05650FC5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الاشكالية</w:t>
      </w:r>
      <w:r w:rsidRPr="60172863" w:rsidR="001A6D9A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>:</w:t>
      </w:r>
    </w:p>
    <w:p w:rsidR="00E1639B" w:rsidP="00272DD9" w:rsidRDefault="00E1639B" w14:paraId="26C202BB" w14:textId="77777777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957DE0" w:rsidP="60172863" w:rsidRDefault="00260E09" w14:paraId="0AAA3BB3" w14:textId="2E45DB4D">
      <w:pPr>
        <w:ind w:left="0"/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في عصرنا الحالي </w:t>
      </w:r>
      <w:r w:rsidRPr="60172863" w:rsidR="00E44F0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يعتم</w:t>
      </w:r>
      <w:r w:rsidRPr="60172863" w:rsidR="0072065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د </w:t>
      </w:r>
      <w:r w:rsidRPr="60172863" w:rsidR="003E020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الكثيرمن</w:t>
      </w:r>
      <w:r w:rsidRPr="60172863" w:rsidR="003E020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ال</w:t>
      </w:r>
      <w:r w:rsidRPr="60172863" w:rsidR="00A171AD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ناس </w:t>
      </w:r>
      <w:r w:rsidRPr="60172863" w:rsidR="00487D6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على مواقع التواصل ا</w:t>
      </w:r>
      <w:r w:rsidRPr="60172863" w:rsidR="00C23C78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لاجتماعي </w:t>
      </w:r>
      <w:r w:rsidRPr="60172863" w:rsidR="00A171AD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كمصد</w:t>
      </w:r>
      <w:r w:rsidRPr="60172863" w:rsidR="00A97A1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ر</w:t>
      </w:r>
      <w:r w:rsidRPr="60172863" w:rsidR="00A171AD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أساسي </w:t>
      </w:r>
      <w:r w:rsidRPr="60172863" w:rsidR="00EB005C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في الحصول على الاخب</w:t>
      </w:r>
      <w:r w:rsidRPr="60172863" w:rsidR="009B6066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ار</w:t>
      </w:r>
      <w:r w:rsidRPr="60172863" w:rsidR="00A94542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والمعلومات</w:t>
      </w:r>
      <w:r w:rsidRPr="60172863" w:rsidR="0EB7DF54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واصبحت جزء اساسيا في حيا</w:t>
      </w:r>
      <w:r w:rsidRPr="60172863" w:rsidR="2149A76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ة الافراد اليومية</w:t>
      </w:r>
      <w:r w:rsidRPr="60172863" w:rsidR="3896463E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6A7C53D2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ويلجئون</w:t>
      </w:r>
      <w:r w:rsidRPr="60172863" w:rsidR="3896463E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4552F4A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اليه  </w:t>
      </w:r>
      <w:r w:rsidRPr="60172863" w:rsidR="67120203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ل</w:t>
      </w:r>
      <w:r w:rsidRPr="60172863" w:rsidR="4552F4A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معرفة</w:t>
      </w:r>
      <w:r w:rsidRPr="60172863" w:rsidR="37EFA923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008903D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كل جديد </w:t>
      </w:r>
      <w:r w:rsidRPr="60172863" w:rsidR="00F709E6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وظهرت </w:t>
      </w:r>
      <w:r w:rsidRPr="60172863" w:rsidR="0045480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منصات</w:t>
      </w:r>
      <w:r w:rsidRPr="60172863" w:rsidR="00877F1A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750BF3C4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متعددة </w:t>
      </w:r>
      <w:r w:rsidRPr="60172863" w:rsidR="00877F1A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م</w:t>
      </w:r>
      <w:r w:rsidRPr="60172863" w:rsidR="332533A3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ثل </w:t>
      </w:r>
      <w:r w:rsidRPr="60172863" w:rsidR="00877F1A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ال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فيسبوك و</w:t>
      </w:r>
      <w:r w:rsidRPr="60172863" w:rsidR="00877F1A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منصة اكس 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وغيرها </w:t>
      </w:r>
      <w:r w:rsidRPr="60172863" w:rsidR="00123CBC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من المنصا</w:t>
      </w:r>
      <w:r w:rsidRPr="60172863" w:rsidR="00957DE0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ت</w:t>
      </w:r>
      <w:r w:rsidRPr="60172863" w:rsidR="21AE8E9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وتتميز هذه المنصات بسرعتها ومرونة استخد</w:t>
      </w:r>
      <w:r w:rsidRPr="60172863" w:rsidR="4E96472C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امها مما يسهل على الباحث </w:t>
      </w:r>
      <w:r w:rsidRPr="60172863" w:rsidR="4E96472C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باخذ</w:t>
      </w:r>
      <w:r w:rsidRPr="60172863" w:rsidR="4E96472C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المعلومات بصوره سريعة</w:t>
      </w:r>
      <w:r w:rsidRPr="60172863" w:rsidR="4E96472C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</w:t>
      </w:r>
    </w:p>
    <w:p w:rsidR="00260E09" w:rsidP="60172863" w:rsidRDefault="00260E09" w14:paraId="093A4AC4" w14:textId="51235012">
      <w:pPr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ولكن </w:t>
      </w:r>
      <w:r w:rsidRPr="60172863" w:rsidR="00CD682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رغم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سرعة انتشارها ظهر</w:t>
      </w:r>
      <w:r w:rsidRPr="60172863" w:rsidR="00DF2B1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ت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مشكلة الأخبار المضللة والغي</w:t>
      </w:r>
      <w:r w:rsidRPr="60172863" w:rsidR="00AB4E9D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ر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دقيق</w:t>
      </w:r>
      <w:r w:rsidRPr="60172863" w:rsidR="00DF2B1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ة،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00242C16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وليجأ</w:t>
      </w:r>
      <w:r w:rsidRPr="60172863" w:rsidR="00E34D4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00DF2B1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الكثير من </w:t>
      </w:r>
      <w:r w:rsidRPr="60172863" w:rsidR="00E34D4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الافراد</w:t>
      </w:r>
      <w:r w:rsidRPr="60172863" w:rsidR="29098B0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لل</w:t>
      </w:r>
      <w:r w:rsidRPr="60172863" w:rsidR="00DF2B1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حص</w:t>
      </w:r>
      <w:r w:rsidRPr="60172863" w:rsidR="00EA4B1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ول</w:t>
      </w:r>
      <w:r w:rsidRPr="60172863" w:rsidR="00E34D4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على معلومات من خلال هذه </w:t>
      </w:r>
      <w:r w:rsidRPr="60172863" w:rsidR="00957DE0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ال</w:t>
      </w:r>
      <w:r w:rsidRPr="60172863" w:rsidR="00BC73B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منصات</w:t>
      </w:r>
      <w:r w:rsidRPr="60172863" w:rsidR="00E34D4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دون التأكد من صحة معلوماتها </w:t>
      </w:r>
      <w:r w:rsidRPr="60172863" w:rsidR="00EA4B1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و</w:t>
      </w:r>
      <w:r w:rsidRPr="60172863" w:rsidR="2D080895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بالتالي قد </w:t>
      </w:r>
      <w:r w:rsidRPr="60172863" w:rsidR="0026574F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توثر</w:t>
      </w:r>
      <w:r w:rsidRPr="60172863" w:rsidR="00EA4B1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على </w:t>
      </w:r>
      <w:r w:rsidRPr="60172863" w:rsidR="0869A4CC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اتخاذ قراراتهم </w:t>
      </w:r>
      <w:r w:rsidRPr="60172863" w:rsidR="406AA925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0026574F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وتغيير</w:t>
      </w:r>
      <w:r w:rsidRPr="60172863" w:rsidR="00C93500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في وعيهم </w:t>
      </w:r>
      <w:r w:rsidRPr="60172863" w:rsidR="00C93500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و</w:t>
      </w:r>
      <w:r w:rsidRPr="60172863" w:rsidR="0026574F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6DA6469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آرائهم</w:t>
      </w:r>
      <w:r w:rsidRPr="60172863" w:rsidR="0026574F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وافكا</w:t>
      </w:r>
      <w:r w:rsidRPr="60172863" w:rsidR="0066156D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رهم بناء عل</w:t>
      </w:r>
      <w:r w:rsidRPr="60172863" w:rsidR="00F1356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>ى</w:t>
      </w:r>
      <w:r w:rsidRPr="60172863" w:rsidR="004622F4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أخذ معلومات من مصادر غير موثوقة</w:t>
      </w:r>
      <w:r w:rsidRPr="60172863" w:rsidR="521300E8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 </w:t>
      </w:r>
      <w:r w:rsidRPr="60172863" w:rsidR="00F13569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</w:t>
      </w:r>
      <w:r w:rsidRPr="60172863" w:rsidR="00260E09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</w:t>
      </w:r>
    </w:p>
    <w:p w:rsidR="00260E09" w:rsidP="60172863" w:rsidRDefault="00260E09" w14:paraId="30272E3B" w14:textId="1935FC7E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DD377D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ما يزي</w:t>
      </w:r>
      <w:r w:rsidRPr="60172863" w:rsidR="5DD377D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د الى </w:t>
      </w:r>
      <w:r w:rsidRPr="60172863" w:rsidR="5DD377D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مخاطر</w:t>
      </w:r>
      <w:r w:rsidRPr="60172863" w:rsidR="5DD377D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عديدة  </w:t>
      </w:r>
      <w:r w:rsidRPr="60172863" w:rsidR="5DD377D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و</w:t>
      </w:r>
      <w:r w:rsidRPr="60172863" w:rsidR="305F776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</w:t>
      </w:r>
      <w:r w:rsidRPr="60172863" w:rsidR="5DD377D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مكن</w:t>
      </w:r>
      <w:r w:rsidRPr="60172863" w:rsidR="5DD377D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5DD377DB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ان يؤذي الى</w:t>
      </w:r>
    </w:p>
    <w:p w:rsidR="00260E09" w:rsidP="60172863" w:rsidRDefault="00260E09" w14:paraId="34AEC3D8" w14:textId="5598A4A2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3F2516F7" w14:textId="3AA6E1DC">
      <w:pPr>
        <w:pStyle w:val="ListParagraph"/>
        <w:numPr>
          <w:ilvl w:val="0"/>
          <w:numId w:val="2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DD377DB">
        <w:rPr>
          <w:rFonts w:ascii="Times New Roman" w:hAnsi="Times New Roman" w:eastAsia="Times New Roman" w:cs="Times New Roman"/>
          <w:rtl w:val="1"/>
          <w:lang w:val="en-US"/>
        </w:rPr>
        <w:t xml:space="preserve">تغيير </w:t>
      </w:r>
      <w:r w:rsidRPr="60172863" w:rsidR="7C0C215C">
        <w:rPr>
          <w:rFonts w:ascii="Times New Roman" w:hAnsi="Times New Roman" w:eastAsia="Times New Roman" w:cs="Times New Roman"/>
          <w:rtl w:val="1"/>
          <w:lang w:val="en-US"/>
        </w:rPr>
        <w:t>الآراء</w:t>
      </w:r>
      <w:r w:rsidRPr="60172863" w:rsidR="5DD377DB">
        <w:rPr>
          <w:rFonts w:ascii="Times New Roman" w:hAnsi="Times New Roman" w:eastAsia="Times New Roman" w:cs="Times New Roman"/>
          <w:rtl w:val="1"/>
          <w:lang w:val="en-US"/>
        </w:rPr>
        <w:t xml:space="preserve"> والافكار بناء على معلومات غير صحيحة</w:t>
      </w:r>
    </w:p>
    <w:p w:rsidR="00260E09" w:rsidP="60172863" w:rsidRDefault="00260E09" w14:paraId="15E2B8E8" w14:textId="3F6E6596">
      <w:pPr>
        <w:pStyle w:val="ListParagraph"/>
        <w:numPr>
          <w:ilvl w:val="0"/>
          <w:numId w:val="2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DD377DB">
        <w:rPr>
          <w:rFonts w:ascii="Times New Roman" w:hAnsi="Times New Roman" w:eastAsia="Times New Roman" w:cs="Times New Roman"/>
          <w:rtl w:val="1"/>
          <w:lang w:val="en-US"/>
        </w:rPr>
        <w:t>انعدام الثقة بالمصادر الموثوقة</w:t>
      </w:r>
    </w:p>
    <w:p w:rsidR="00260E09" w:rsidP="60172863" w:rsidRDefault="00260E09" w14:paraId="40B21609" w14:textId="7AF992A4">
      <w:pPr>
        <w:pStyle w:val="ListParagraph"/>
        <w:ind w:left="72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779AA00B" w14:textId="333D5F9C">
      <w:pPr>
        <w:pStyle w:val="ListParagraph"/>
        <w:numPr>
          <w:ilvl w:val="0"/>
          <w:numId w:val="2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DD377DB">
        <w:rPr>
          <w:rFonts w:ascii="Times New Roman" w:hAnsi="Times New Roman" w:eastAsia="Times New Roman" w:cs="Times New Roman"/>
          <w:rtl w:val="1"/>
          <w:lang w:val="en-US"/>
        </w:rPr>
        <w:t xml:space="preserve">قلة وعي الافراد </w:t>
      </w:r>
      <w:r w:rsidRPr="60172863" w:rsidR="71670AE5">
        <w:rPr>
          <w:rFonts w:ascii="Times New Roman" w:hAnsi="Times New Roman" w:eastAsia="Times New Roman" w:cs="Times New Roman"/>
          <w:rtl w:val="1"/>
          <w:lang w:val="en-US"/>
        </w:rPr>
        <w:t>ولمجتمع</w:t>
      </w:r>
      <w:r w:rsidRPr="60172863" w:rsidR="5DD377DB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00260E09" w:rsidP="60172863" w:rsidRDefault="00260E09" w14:paraId="17CDF665" w14:textId="0204135D">
      <w:pPr>
        <w:pStyle w:val="ListParagraph"/>
        <w:ind w:left="72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6855C605" w14:textId="411FB868">
      <w:pPr>
        <w:pStyle w:val="ListParagraph"/>
        <w:numPr>
          <w:ilvl w:val="0"/>
          <w:numId w:val="2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A437E8">
        <w:rPr>
          <w:rFonts w:ascii="Times New Roman" w:hAnsi="Times New Roman" w:eastAsia="Times New Roman" w:cs="Times New Roman"/>
          <w:rtl w:val="1"/>
          <w:lang w:val="en-US"/>
        </w:rPr>
        <w:t>تفكك الروابط الاجتماعية</w:t>
      </w:r>
    </w:p>
    <w:p w:rsidR="00260E09" w:rsidP="60172863" w:rsidRDefault="00260E09" w14:paraId="3DD246F5" w14:textId="67387D65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0F730E75" w14:textId="1BD0F38D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2499BF65" w14:textId="5051A760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5D76B64A" w14:textId="2AC6FDBD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11D98BB8">
        <w:rPr>
          <w:rFonts w:ascii="Times New Roman" w:hAnsi="Times New Roman" w:eastAsia="Times New Roman" w:cs="Times New Roman"/>
          <w:rtl w:val="1"/>
          <w:lang w:val="en-US"/>
        </w:rPr>
        <w:t xml:space="preserve">تسبب </w:t>
      </w:r>
      <w:r w:rsidRPr="60172863" w:rsidR="474B962E">
        <w:rPr>
          <w:rFonts w:ascii="Times New Roman" w:hAnsi="Times New Roman" w:eastAsia="Times New Roman" w:cs="Times New Roman"/>
          <w:rtl w:val="1"/>
          <w:lang w:val="en-US"/>
        </w:rPr>
        <w:t xml:space="preserve">الاخبار المضللة على </w:t>
      </w:r>
      <w:r w:rsidRPr="60172863" w:rsidR="474B962E">
        <w:rPr>
          <w:rFonts w:ascii="Times New Roman" w:hAnsi="Times New Roman" w:eastAsia="Times New Roman" w:cs="Times New Roman"/>
          <w:rtl w:val="1"/>
          <w:lang w:val="en-US"/>
        </w:rPr>
        <w:t>الكثبر</w:t>
      </w:r>
      <w:r w:rsidRPr="60172863" w:rsidR="474B962E">
        <w:rPr>
          <w:rFonts w:ascii="Times New Roman" w:hAnsi="Times New Roman" w:eastAsia="Times New Roman" w:cs="Times New Roman"/>
          <w:rtl w:val="1"/>
          <w:lang w:val="en-US"/>
        </w:rPr>
        <w:t xml:space="preserve"> من الاثار لدى المجتمع </w:t>
      </w:r>
      <w:r w:rsidRPr="60172863" w:rsidR="03D98BFB">
        <w:rPr>
          <w:rFonts w:ascii="Times New Roman" w:hAnsi="Times New Roman" w:eastAsia="Times New Roman" w:cs="Times New Roman"/>
          <w:rtl w:val="1"/>
          <w:lang w:val="en-US"/>
        </w:rPr>
        <w:t xml:space="preserve">بالاضافة </w:t>
      </w:r>
      <w:r w:rsidRPr="60172863" w:rsidR="474B962E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04AE3DE">
        <w:rPr>
          <w:rFonts w:ascii="Times New Roman" w:hAnsi="Times New Roman" w:eastAsia="Times New Roman" w:cs="Times New Roman"/>
          <w:rtl w:val="1"/>
          <w:lang w:val="en-US"/>
        </w:rPr>
        <w:t xml:space="preserve">الى </w:t>
      </w:r>
      <w:r w:rsidRPr="60172863" w:rsidR="474B962E">
        <w:rPr>
          <w:rFonts w:ascii="Times New Roman" w:hAnsi="Times New Roman" w:eastAsia="Times New Roman" w:cs="Times New Roman"/>
          <w:rtl w:val="1"/>
          <w:lang w:val="en-US"/>
        </w:rPr>
        <w:t>ال</w:t>
      </w:r>
      <w:r w:rsidRPr="60172863" w:rsidR="31DC346B">
        <w:rPr>
          <w:rFonts w:ascii="Times New Roman" w:hAnsi="Times New Roman" w:eastAsia="Times New Roman" w:cs="Times New Roman"/>
          <w:rtl w:val="1"/>
          <w:lang w:val="en-US"/>
        </w:rPr>
        <w:t>مخا</w:t>
      </w:r>
      <w:r w:rsidRPr="60172863" w:rsidR="474B962E">
        <w:rPr>
          <w:rFonts w:ascii="Times New Roman" w:hAnsi="Times New Roman" w:eastAsia="Times New Roman" w:cs="Times New Roman"/>
          <w:rtl w:val="1"/>
          <w:lang w:val="en-US"/>
        </w:rPr>
        <w:t>وف وع</w:t>
      </w:r>
      <w:r w:rsidRPr="60172863" w:rsidR="581F61A8">
        <w:rPr>
          <w:rFonts w:ascii="Times New Roman" w:hAnsi="Times New Roman" w:eastAsia="Times New Roman" w:cs="Times New Roman"/>
          <w:rtl w:val="1"/>
          <w:lang w:val="en-US"/>
        </w:rPr>
        <w:t xml:space="preserve">دم </w:t>
      </w:r>
      <w:r w:rsidRPr="60172863" w:rsidR="6F1E1E47">
        <w:rPr>
          <w:rFonts w:ascii="Times New Roman" w:hAnsi="Times New Roman" w:eastAsia="Times New Roman" w:cs="Times New Roman"/>
          <w:rtl w:val="1"/>
          <w:lang w:val="en-US"/>
        </w:rPr>
        <w:t>الثقه مما ي</w:t>
      </w:r>
      <w:r w:rsidRPr="60172863" w:rsidR="1CB910AB">
        <w:rPr>
          <w:rFonts w:ascii="Times New Roman" w:hAnsi="Times New Roman" w:eastAsia="Times New Roman" w:cs="Times New Roman"/>
          <w:rtl w:val="1"/>
          <w:lang w:val="en-US"/>
        </w:rPr>
        <w:t xml:space="preserve">ؤدي </w:t>
      </w:r>
      <w:r w:rsidRPr="60172863" w:rsidR="6F1E1E47">
        <w:rPr>
          <w:rFonts w:ascii="Times New Roman" w:hAnsi="Times New Roman" w:eastAsia="Times New Roman" w:cs="Times New Roman"/>
          <w:rtl w:val="1"/>
          <w:lang w:val="en-US"/>
        </w:rPr>
        <w:t>على عدم ال</w:t>
      </w:r>
      <w:r w:rsidRPr="60172863" w:rsidR="673D95C8">
        <w:rPr>
          <w:rFonts w:ascii="Times New Roman" w:hAnsi="Times New Roman" w:eastAsia="Times New Roman" w:cs="Times New Roman"/>
          <w:rtl w:val="1"/>
          <w:lang w:val="en-US"/>
        </w:rPr>
        <w:t xml:space="preserve">مصداقية </w:t>
      </w:r>
      <w:r w:rsidRPr="60172863" w:rsidR="6F1E1E47">
        <w:rPr>
          <w:rFonts w:ascii="Times New Roman" w:hAnsi="Times New Roman" w:eastAsia="Times New Roman" w:cs="Times New Roman"/>
          <w:rtl w:val="1"/>
          <w:lang w:val="en-US"/>
        </w:rPr>
        <w:t xml:space="preserve">بالأخبار المنقولة </w:t>
      </w:r>
      <w:r w:rsidRPr="60172863" w:rsidR="21FD62B8">
        <w:rPr>
          <w:rFonts w:ascii="Times New Roman" w:hAnsi="Times New Roman" w:eastAsia="Times New Roman" w:cs="Times New Roman"/>
          <w:rtl w:val="1"/>
          <w:lang w:val="en-US"/>
        </w:rPr>
        <w:t xml:space="preserve">والضعف </w:t>
      </w:r>
      <w:r w:rsidRPr="60172863" w:rsidR="15DC6560">
        <w:rPr>
          <w:rFonts w:ascii="Times New Roman" w:hAnsi="Times New Roman" w:eastAsia="Times New Roman" w:cs="Times New Roman"/>
          <w:rtl w:val="1"/>
          <w:lang w:val="en-US"/>
        </w:rPr>
        <w:t>ب</w:t>
      </w:r>
      <w:r w:rsidRPr="60172863" w:rsidR="21FD62B8">
        <w:rPr>
          <w:rFonts w:ascii="Times New Roman" w:hAnsi="Times New Roman" w:eastAsia="Times New Roman" w:cs="Times New Roman"/>
          <w:rtl w:val="1"/>
          <w:lang w:val="en-US"/>
        </w:rPr>
        <w:t>المصادر الاعلامية</w:t>
      </w:r>
      <w:r w:rsidRPr="60172863" w:rsidR="21FD62B8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00260E09" w:rsidP="60172863" w:rsidRDefault="00260E09" w14:paraId="01AB0B23" w14:textId="76AFE245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2A44B5D">
        <w:rPr>
          <w:rFonts w:ascii="Times New Roman" w:hAnsi="Times New Roman" w:eastAsia="Times New Roman" w:cs="Times New Roman"/>
          <w:rtl w:val="1"/>
          <w:lang w:val="en-US"/>
        </w:rPr>
        <w:t xml:space="preserve">وايضا شهدنا عام 2020 انتشار وباء كوفيد19 </w:t>
      </w:r>
      <w:r w:rsidRPr="60172863" w:rsidR="63D2E4D6">
        <w:rPr>
          <w:rFonts w:ascii="Times New Roman" w:hAnsi="Times New Roman" w:eastAsia="Times New Roman" w:cs="Times New Roman"/>
          <w:rtl w:val="1"/>
          <w:lang w:val="en-US"/>
        </w:rPr>
        <w:t>ا</w:t>
      </w:r>
      <w:r w:rsidRPr="60172863" w:rsidR="107AD6DE">
        <w:rPr>
          <w:rFonts w:ascii="Times New Roman" w:hAnsi="Times New Roman" w:eastAsia="Times New Roman" w:cs="Times New Roman"/>
          <w:rtl w:val="1"/>
          <w:lang w:val="en-US"/>
        </w:rPr>
        <w:t>لذي انتشر</w:t>
      </w:r>
      <w:r w:rsidRPr="60172863" w:rsidR="68C5B71B">
        <w:rPr>
          <w:rFonts w:ascii="Times New Roman" w:hAnsi="Times New Roman" w:eastAsia="Times New Roman" w:cs="Times New Roman"/>
          <w:rtl w:val="1"/>
          <w:lang w:val="en-US"/>
        </w:rPr>
        <w:t xml:space="preserve"> بصورة كبيره وتناقلت </w:t>
      </w:r>
      <w:r w:rsidRPr="60172863" w:rsidR="40EAFEB0">
        <w:rPr>
          <w:rFonts w:ascii="Times New Roman" w:hAnsi="Times New Roman" w:eastAsia="Times New Roman" w:cs="Times New Roman"/>
          <w:rtl w:val="1"/>
          <w:lang w:val="en-US"/>
        </w:rPr>
        <w:t xml:space="preserve">كثير من </w:t>
      </w:r>
      <w:r w:rsidRPr="60172863" w:rsidR="591BF6CF">
        <w:rPr>
          <w:rFonts w:ascii="Times New Roman" w:hAnsi="Times New Roman" w:eastAsia="Times New Roman" w:cs="Times New Roman"/>
          <w:rtl w:val="1"/>
          <w:lang w:val="en-US"/>
        </w:rPr>
        <w:t>الإشاعات</w:t>
      </w:r>
      <w:r w:rsidRPr="60172863" w:rsidR="40EAFEB0">
        <w:rPr>
          <w:rFonts w:ascii="Times New Roman" w:hAnsi="Times New Roman" w:eastAsia="Times New Roman" w:cs="Times New Roman"/>
          <w:rtl w:val="1"/>
          <w:lang w:val="en-US"/>
        </w:rPr>
        <w:t xml:space="preserve"> حول كيفية الوقاية منها وكيفية التعامل</w:t>
      </w:r>
      <w:r w:rsidRPr="60172863" w:rsidR="54AC303F">
        <w:rPr>
          <w:rFonts w:ascii="Times New Roman" w:hAnsi="Times New Roman" w:eastAsia="Times New Roman" w:cs="Times New Roman"/>
          <w:rtl w:val="1"/>
          <w:lang w:val="en-US"/>
        </w:rPr>
        <w:t xml:space="preserve"> مع هذا الوباء والعلاج منه وعدد </w:t>
      </w:r>
      <w:r w:rsidRPr="60172863" w:rsidR="01C2A8BA">
        <w:rPr>
          <w:rFonts w:ascii="Times New Roman" w:hAnsi="Times New Roman" w:eastAsia="Times New Roman" w:cs="Times New Roman"/>
          <w:rtl w:val="1"/>
          <w:lang w:val="en-US"/>
        </w:rPr>
        <w:t>الإحصائيات</w:t>
      </w:r>
      <w:r w:rsidRPr="60172863" w:rsidR="54AC303F">
        <w:rPr>
          <w:rFonts w:ascii="Times New Roman" w:hAnsi="Times New Roman" w:eastAsia="Times New Roman" w:cs="Times New Roman"/>
          <w:rtl w:val="1"/>
          <w:lang w:val="en-US"/>
        </w:rPr>
        <w:t xml:space="preserve"> المغلوطة وال</w:t>
      </w:r>
      <w:r w:rsidRPr="60172863" w:rsidR="3B35BA0B">
        <w:rPr>
          <w:rFonts w:ascii="Times New Roman" w:hAnsi="Times New Roman" w:eastAsia="Times New Roman" w:cs="Times New Roman"/>
          <w:rtl w:val="1"/>
          <w:lang w:val="en-US"/>
        </w:rPr>
        <w:t xml:space="preserve">علاجات </w:t>
      </w:r>
      <w:r w:rsidRPr="60172863" w:rsidR="54AC303F">
        <w:rPr>
          <w:rFonts w:ascii="Times New Roman" w:hAnsi="Times New Roman" w:eastAsia="Times New Roman" w:cs="Times New Roman"/>
          <w:rtl w:val="1"/>
          <w:lang w:val="en-US"/>
        </w:rPr>
        <w:t xml:space="preserve">الغير </w:t>
      </w:r>
      <w:r w:rsidRPr="60172863" w:rsidR="23E8E04A">
        <w:rPr>
          <w:rFonts w:ascii="Times New Roman" w:hAnsi="Times New Roman" w:eastAsia="Times New Roman" w:cs="Times New Roman"/>
          <w:rtl w:val="1"/>
          <w:lang w:val="en-US"/>
        </w:rPr>
        <w:t>موثوقة</w:t>
      </w:r>
      <w:r w:rsidRPr="60172863" w:rsidR="23E8E04A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0358273E">
        <w:rPr>
          <w:rFonts w:ascii="Times New Roman" w:hAnsi="Times New Roman" w:eastAsia="Times New Roman" w:cs="Times New Roman"/>
          <w:rtl w:val="1"/>
          <w:lang w:val="en-US"/>
        </w:rPr>
        <w:t>وبالت</w:t>
      </w:r>
      <w:r w:rsidRPr="60172863" w:rsidR="0EFD6B92">
        <w:rPr>
          <w:rFonts w:ascii="Times New Roman" w:hAnsi="Times New Roman" w:eastAsia="Times New Roman" w:cs="Times New Roman"/>
          <w:rtl w:val="1"/>
          <w:lang w:val="en-US"/>
        </w:rPr>
        <w:t>الي</w:t>
      </w:r>
      <w:r w:rsidRPr="60172863" w:rsidR="0358273E">
        <w:rPr>
          <w:rFonts w:ascii="Times New Roman" w:hAnsi="Times New Roman" w:eastAsia="Times New Roman" w:cs="Times New Roman"/>
          <w:rtl w:val="1"/>
          <w:lang w:val="en-US"/>
        </w:rPr>
        <w:t xml:space="preserve"> قد</w:t>
      </w:r>
      <w:r w:rsidRPr="60172863" w:rsidR="392C87FD">
        <w:rPr>
          <w:rFonts w:ascii="Times New Roman" w:hAnsi="Times New Roman" w:eastAsia="Times New Roman" w:cs="Times New Roman"/>
          <w:rtl w:val="1"/>
          <w:lang w:val="en-US"/>
        </w:rPr>
        <w:t xml:space="preserve"> سببت المخاو</w:t>
      </w:r>
      <w:r w:rsidRPr="60172863" w:rsidR="702F1E9D">
        <w:rPr>
          <w:rFonts w:ascii="Times New Roman" w:hAnsi="Times New Roman" w:eastAsia="Times New Roman" w:cs="Times New Roman"/>
          <w:rtl w:val="1"/>
          <w:lang w:val="en-US"/>
        </w:rPr>
        <w:t>ف</w:t>
      </w:r>
      <w:r w:rsidRPr="60172863" w:rsidR="392C87FD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92C87FD">
        <w:rPr>
          <w:rFonts w:ascii="Times New Roman" w:hAnsi="Times New Roman" w:eastAsia="Times New Roman" w:cs="Times New Roman"/>
          <w:rtl w:val="1"/>
          <w:lang w:val="en-US"/>
        </w:rPr>
        <w:t>الكثيره</w:t>
      </w:r>
      <w:r w:rsidRPr="60172863" w:rsidR="392C87FD">
        <w:rPr>
          <w:rFonts w:ascii="Times New Roman" w:hAnsi="Times New Roman" w:eastAsia="Times New Roman" w:cs="Times New Roman"/>
          <w:rtl w:val="1"/>
          <w:lang w:val="en-US"/>
        </w:rPr>
        <w:t xml:space="preserve"> لدى المجتمع وعدم </w:t>
      </w:r>
      <w:r w:rsidRPr="60172863" w:rsidR="392C87FD">
        <w:rPr>
          <w:rFonts w:ascii="Times New Roman" w:hAnsi="Times New Roman" w:eastAsia="Times New Roman" w:cs="Times New Roman"/>
          <w:rtl w:val="1"/>
          <w:lang w:val="en-US"/>
        </w:rPr>
        <w:t>الثقه</w:t>
      </w:r>
      <w:r w:rsidRPr="60172863" w:rsidR="392C87FD">
        <w:rPr>
          <w:rFonts w:ascii="Times New Roman" w:hAnsi="Times New Roman" w:eastAsia="Times New Roman" w:cs="Times New Roman"/>
          <w:rtl w:val="1"/>
          <w:lang w:val="en-US"/>
        </w:rPr>
        <w:t xml:space="preserve"> بالمعلومات </w:t>
      </w:r>
      <w:r w:rsidRPr="60172863" w:rsidR="392C87FD">
        <w:rPr>
          <w:rFonts w:ascii="Times New Roman" w:hAnsi="Times New Roman" w:eastAsia="Times New Roman" w:cs="Times New Roman"/>
          <w:rtl w:val="1"/>
          <w:lang w:val="en-US"/>
        </w:rPr>
        <w:t>والتفرقه</w:t>
      </w:r>
      <w:r w:rsidRPr="60172863" w:rsidR="392C87FD">
        <w:rPr>
          <w:rFonts w:ascii="Times New Roman" w:hAnsi="Times New Roman" w:eastAsia="Times New Roman" w:cs="Times New Roman"/>
          <w:rtl w:val="1"/>
          <w:lang w:val="en-US"/>
        </w:rPr>
        <w:t xml:space="preserve"> بين الاخبار الصحيحة والمضللة</w:t>
      </w:r>
      <w:r w:rsidRPr="60172863" w:rsidR="2A88F784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0358273E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00260E09" w:rsidP="60172863" w:rsidRDefault="00260E09" w14:paraId="0C1B0F24" w14:textId="5E0464A9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A437E8">
        <w:rPr>
          <w:rFonts w:ascii="Times New Roman" w:hAnsi="Times New Roman" w:eastAsia="Times New Roman" w:cs="Times New Roman"/>
          <w:rtl w:val="1"/>
          <w:lang w:val="en-US"/>
        </w:rPr>
        <w:t xml:space="preserve">لذللك من المهم تنمية الوعي بين افراد </w:t>
      </w:r>
      <w:r w:rsidRPr="60172863" w:rsidR="2EAC4EAA">
        <w:rPr>
          <w:rFonts w:ascii="Times New Roman" w:hAnsi="Times New Roman" w:eastAsia="Times New Roman" w:cs="Times New Roman"/>
          <w:rtl w:val="1"/>
          <w:lang w:val="en-US"/>
        </w:rPr>
        <w:t>المجتمع ومعرفتهم</w:t>
      </w:r>
      <w:r w:rsidRPr="60172863" w:rsidR="0A1C947F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19DBDED">
        <w:rPr>
          <w:rFonts w:ascii="Times New Roman" w:hAnsi="Times New Roman" w:eastAsia="Times New Roman" w:cs="Times New Roman"/>
          <w:rtl w:val="1"/>
          <w:lang w:val="en-US"/>
        </w:rPr>
        <w:t>ب</w:t>
      </w:r>
      <w:r w:rsidRPr="60172863" w:rsidR="0A1C947F">
        <w:rPr>
          <w:rFonts w:ascii="Times New Roman" w:hAnsi="Times New Roman" w:eastAsia="Times New Roman" w:cs="Times New Roman"/>
          <w:rtl w:val="1"/>
          <w:lang w:val="en-US"/>
        </w:rPr>
        <w:t>اهمية</w:t>
      </w:r>
      <w:r w:rsidRPr="60172863" w:rsidR="0A1C947F">
        <w:rPr>
          <w:rFonts w:ascii="Times New Roman" w:hAnsi="Times New Roman" w:eastAsia="Times New Roman" w:cs="Times New Roman"/>
          <w:rtl w:val="1"/>
          <w:lang w:val="en-US"/>
        </w:rPr>
        <w:t xml:space="preserve"> امتلاك الوعي الاعلامي والتفكير </w:t>
      </w:r>
      <w:r w:rsidRPr="60172863" w:rsidR="45D66101">
        <w:rPr>
          <w:rFonts w:ascii="Times New Roman" w:hAnsi="Times New Roman" w:eastAsia="Times New Roman" w:cs="Times New Roman"/>
          <w:rtl w:val="1"/>
          <w:lang w:val="en-US"/>
        </w:rPr>
        <w:t>النق</w:t>
      </w:r>
      <w:r w:rsidRPr="60172863" w:rsidR="06D37706">
        <w:rPr>
          <w:rFonts w:ascii="Times New Roman" w:hAnsi="Times New Roman" w:eastAsia="Times New Roman" w:cs="Times New Roman"/>
          <w:rtl w:val="1"/>
          <w:lang w:val="en-US"/>
        </w:rPr>
        <w:t xml:space="preserve">دي   </w:t>
      </w:r>
      <w:r w:rsidRPr="60172863" w:rsidR="1B0AF8F4">
        <w:rPr>
          <w:rFonts w:ascii="Times New Roman" w:hAnsi="Times New Roman" w:eastAsia="Times New Roman" w:cs="Times New Roman"/>
          <w:rtl w:val="1"/>
          <w:lang w:val="en-US"/>
        </w:rPr>
        <w:t xml:space="preserve"> لانهما ي</w:t>
      </w:r>
      <w:r w:rsidRPr="60172863" w:rsidR="1B0AF8F4">
        <w:rPr>
          <w:rFonts w:ascii="Times New Roman" w:hAnsi="Times New Roman" w:eastAsia="Times New Roman" w:cs="Times New Roman"/>
          <w:rtl w:val="1"/>
          <w:lang w:val="en-US"/>
        </w:rPr>
        <w:t xml:space="preserve">ساعدان في اتخاذ القرارات </w:t>
      </w:r>
      <w:r w:rsidRPr="60172863" w:rsidR="790B0944">
        <w:rPr>
          <w:rFonts w:ascii="Times New Roman" w:hAnsi="Times New Roman" w:eastAsia="Times New Roman" w:cs="Times New Roman"/>
          <w:rtl w:val="1"/>
          <w:lang w:val="en-US"/>
        </w:rPr>
        <w:t xml:space="preserve"> السليمة </w:t>
      </w:r>
      <w:r w:rsidRPr="60172863" w:rsidR="1B0AF8F4">
        <w:rPr>
          <w:rFonts w:ascii="Times New Roman" w:hAnsi="Times New Roman" w:eastAsia="Times New Roman" w:cs="Times New Roman"/>
          <w:rtl w:val="1"/>
          <w:lang w:val="en-US"/>
        </w:rPr>
        <w:t xml:space="preserve">والتفرقه بين الاخبار </w:t>
      </w:r>
      <w:r w:rsidRPr="60172863" w:rsidR="4D1A9F6C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1E443E8D">
        <w:rPr>
          <w:rFonts w:ascii="Times New Roman" w:hAnsi="Times New Roman" w:eastAsia="Times New Roman" w:cs="Times New Roman"/>
          <w:rtl w:val="1"/>
          <w:lang w:val="en-US"/>
        </w:rPr>
        <w:t>المضللة والصحيحة</w:t>
      </w:r>
      <w:r w:rsidRPr="60172863" w:rsidR="299754B6">
        <w:rPr>
          <w:rFonts w:ascii="Times New Roman" w:hAnsi="Times New Roman" w:eastAsia="Times New Roman" w:cs="Times New Roman"/>
          <w:rtl w:val="1"/>
          <w:lang w:val="en-US"/>
        </w:rPr>
        <w:t xml:space="preserve"> وتجنب الانخداع بالمعلومات </w:t>
      </w:r>
      <w:r w:rsidRPr="60172863" w:rsidR="71DFD983">
        <w:rPr>
          <w:rFonts w:ascii="Times New Roman" w:hAnsi="Times New Roman" w:eastAsia="Times New Roman" w:cs="Times New Roman"/>
          <w:rtl w:val="1"/>
          <w:lang w:val="en-US"/>
        </w:rPr>
        <w:t>ال</w:t>
      </w:r>
      <w:r w:rsidRPr="60172863" w:rsidR="299754B6">
        <w:rPr>
          <w:rFonts w:ascii="Times New Roman" w:hAnsi="Times New Roman" w:eastAsia="Times New Roman" w:cs="Times New Roman"/>
          <w:rtl w:val="1"/>
          <w:lang w:val="en-US"/>
        </w:rPr>
        <w:t xml:space="preserve">غير الدقيقة </w:t>
      </w:r>
      <w:r w:rsidRPr="60172863" w:rsidR="5A3D6C1E">
        <w:rPr>
          <w:rFonts w:ascii="Times New Roman" w:hAnsi="Times New Roman" w:eastAsia="Times New Roman" w:cs="Times New Roman"/>
          <w:rtl w:val="1"/>
          <w:lang w:val="en-US"/>
        </w:rPr>
        <w:t>الوعي والنقد لدى الفرد</w:t>
      </w:r>
      <w:r w:rsidRPr="60172863" w:rsidR="5A3D6C1E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2414764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6958756">
        <w:rPr>
          <w:rFonts w:ascii="Times New Roman" w:hAnsi="Times New Roman" w:eastAsia="Times New Roman" w:cs="Times New Roman"/>
          <w:rtl w:val="1"/>
          <w:lang w:val="en-US"/>
        </w:rPr>
        <w:t>ي</w:t>
      </w:r>
      <w:r w:rsidRPr="60172863" w:rsidR="62414764">
        <w:rPr>
          <w:rFonts w:ascii="Times New Roman" w:hAnsi="Times New Roman" w:eastAsia="Times New Roman" w:cs="Times New Roman"/>
          <w:rtl w:val="1"/>
          <w:lang w:val="en-US"/>
        </w:rPr>
        <w:t>م</w:t>
      </w:r>
      <w:r w:rsidRPr="60172863" w:rsidR="10DA03DB">
        <w:rPr>
          <w:rFonts w:ascii="Times New Roman" w:hAnsi="Times New Roman" w:eastAsia="Times New Roman" w:cs="Times New Roman"/>
          <w:rtl w:val="1"/>
          <w:lang w:val="en-US"/>
        </w:rPr>
        <w:t>ك</w:t>
      </w:r>
      <w:r w:rsidRPr="60172863" w:rsidR="62414764">
        <w:rPr>
          <w:rFonts w:ascii="Times New Roman" w:hAnsi="Times New Roman" w:eastAsia="Times New Roman" w:cs="Times New Roman"/>
          <w:rtl w:val="1"/>
          <w:lang w:val="en-US"/>
        </w:rPr>
        <w:t xml:space="preserve">ن </w:t>
      </w:r>
      <w:r w:rsidRPr="60172863" w:rsidR="31626D06">
        <w:rPr>
          <w:rFonts w:ascii="Times New Roman" w:hAnsi="Times New Roman" w:eastAsia="Times New Roman" w:cs="Times New Roman"/>
          <w:rtl w:val="1"/>
          <w:lang w:val="en-US"/>
        </w:rPr>
        <w:t xml:space="preserve"> من </w:t>
      </w:r>
      <w:r w:rsidRPr="60172863" w:rsidR="62414764">
        <w:rPr>
          <w:rFonts w:ascii="Times New Roman" w:hAnsi="Times New Roman" w:eastAsia="Times New Roman" w:cs="Times New Roman"/>
          <w:rtl w:val="1"/>
          <w:lang w:val="en-US"/>
        </w:rPr>
        <w:t>اتخاذ قرارات واعية عند</w:t>
      </w:r>
      <w:r w:rsidRPr="60172863" w:rsidR="77E69D5D">
        <w:rPr>
          <w:rFonts w:ascii="Times New Roman" w:hAnsi="Times New Roman" w:eastAsia="Times New Roman" w:cs="Times New Roman"/>
          <w:rtl w:val="1"/>
          <w:lang w:val="en-US"/>
        </w:rPr>
        <w:t xml:space="preserve"> مواجهة </w:t>
      </w:r>
      <w:r w:rsidRPr="60172863" w:rsidR="62414764">
        <w:rPr>
          <w:rFonts w:ascii="Times New Roman" w:hAnsi="Times New Roman" w:eastAsia="Times New Roman" w:cs="Times New Roman"/>
          <w:rtl w:val="1"/>
          <w:lang w:val="en-US"/>
        </w:rPr>
        <w:t xml:space="preserve">الاخبار </w:t>
      </w:r>
      <w:r w:rsidRPr="60172863" w:rsidR="62414764">
        <w:rPr>
          <w:rFonts w:ascii="Times New Roman" w:hAnsi="Times New Roman" w:eastAsia="Times New Roman" w:cs="Times New Roman"/>
          <w:rtl w:val="1"/>
          <w:lang w:val="en-US"/>
        </w:rPr>
        <w:t>الغير صحيحة</w:t>
      </w:r>
      <w:r w:rsidRPr="60172863" w:rsidR="62414764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5FE60934">
        <w:rPr>
          <w:rFonts w:ascii="Times New Roman" w:hAnsi="Times New Roman" w:eastAsia="Times New Roman" w:cs="Times New Roman"/>
          <w:rtl w:val="1"/>
          <w:lang w:val="en-US"/>
        </w:rPr>
        <w:t>وبالتا</w:t>
      </w:r>
      <w:r w:rsidRPr="60172863" w:rsidR="09A27799">
        <w:rPr>
          <w:rFonts w:ascii="Times New Roman" w:hAnsi="Times New Roman" w:eastAsia="Times New Roman" w:cs="Times New Roman"/>
          <w:rtl w:val="1"/>
          <w:lang w:val="en-US"/>
        </w:rPr>
        <w:t>ل</w:t>
      </w:r>
      <w:r w:rsidRPr="60172863" w:rsidR="5FE60934">
        <w:rPr>
          <w:rFonts w:ascii="Times New Roman" w:hAnsi="Times New Roman" w:eastAsia="Times New Roman" w:cs="Times New Roman"/>
          <w:rtl w:val="1"/>
          <w:lang w:val="en-US"/>
        </w:rPr>
        <w:t>ي سوف</w:t>
      </w:r>
      <w:r w:rsidRPr="60172863" w:rsidR="7C91F933">
        <w:rPr>
          <w:rFonts w:ascii="Times New Roman" w:hAnsi="Times New Roman" w:eastAsia="Times New Roman" w:cs="Times New Roman"/>
          <w:rtl w:val="1"/>
          <w:lang w:val="en-US"/>
        </w:rPr>
        <w:t xml:space="preserve"> يسهم في</w:t>
      </w:r>
      <w:r w:rsidRPr="60172863" w:rsidR="5FE60934">
        <w:rPr>
          <w:rFonts w:ascii="Times New Roman" w:hAnsi="Times New Roman" w:eastAsia="Times New Roman" w:cs="Times New Roman"/>
          <w:rtl w:val="1"/>
          <w:lang w:val="en-US"/>
        </w:rPr>
        <w:t xml:space="preserve"> حماية المجتمع من تناقل الاخبار المضللة التي </w:t>
      </w:r>
      <w:r w:rsidRPr="60172863" w:rsidR="79FE2FC8">
        <w:rPr>
          <w:rFonts w:ascii="Times New Roman" w:hAnsi="Times New Roman" w:eastAsia="Times New Roman" w:cs="Times New Roman"/>
          <w:rtl w:val="1"/>
          <w:lang w:val="en-US"/>
        </w:rPr>
        <w:t>قد تجر الى تشويه الحقائق والمعلومات وسهولة نشر الف</w:t>
      </w:r>
      <w:r w:rsidRPr="60172863" w:rsidR="79FE2FC8">
        <w:rPr>
          <w:rFonts w:ascii="Times New Roman" w:hAnsi="Times New Roman" w:eastAsia="Times New Roman" w:cs="Times New Roman"/>
          <w:rtl w:val="1"/>
          <w:lang w:val="en-US"/>
        </w:rPr>
        <w:t>تن</w:t>
      </w:r>
      <w:r w:rsidRPr="60172863" w:rsidR="79FE2FC8">
        <w:rPr>
          <w:rFonts w:ascii="Times New Roman" w:hAnsi="Times New Roman" w:eastAsia="Times New Roman" w:cs="Times New Roman"/>
          <w:rtl w:val="1"/>
          <w:lang w:val="en-US"/>
        </w:rPr>
        <w:t xml:space="preserve"> ومن هنا تبرز اهمي</w:t>
      </w:r>
      <w:r w:rsidRPr="60172863" w:rsidR="1CE49473">
        <w:rPr>
          <w:rFonts w:ascii="Times New Roman" w:hAnsi="Times New Roman" w:eastAsia="Times New Roman" w:cs="Times New Roman"/>
          <w:rtl w:val="1"/>
          <w:lang w:val="en-US"/>
        </w:rPr>
        <w:t>ة هذه الدراسة</w:t>
      </w:r>
      <w:r w:rsidRPr="60172863" w:rsidR="1294D5AA">
        <w:rPr>
          <w:rFonts w:ascii="Times New Roman" w:hAnsi="Times New Roman" w:eastAsia="Times New Roman" w:cs="Times New Roman"/>
          <w:rtl w:val="1"/>
          <w:lang w:val="en-US"/>
        </w:rPr>
        <w:t xml:space="preserve"> في التعرف على </w:t>
      </w:r>
      <w:r w:rsidRPr="60172863" w:rsidR="7CC4C73C">
        <w:rPr>
          <w:rFonts w:ascii="Times New Roman" w:hAnsi="Times New Roman" w:eastAsia="Times New Roman" w:cs="Times New Roman"/>
          <w:rtl w:val="1"/>
          <w:lang w:val="en-US"/>
        </w:rPr>
        <w:t xml:space="preserve">تأثير </w:t>
      </w:r>
      <w:r w:rsidRPr="60172863" w:rsidR="1294D5AA">
        <w:rPr>
          <w:rFonts w:ascii="Times New Roman" w:hAnsi="Times New Roman" w:eastAsia="Times New Roman" w:cs="Times New Roman"/>
          <w:rtl w:val="1"/>
          <w:lang w:val="en-US"/>
        </w:rPr>
        <w:t xml:space="preserve"> الاخبار المضللة عبر مواقع التواصل الاجتماعي على مستوى الوعي المجتمعي</w:t>
      </w:r>
    </w:p>
    <w:p w:rsidR="00260E09" w:rsidP="60172863" w:rsidRDefault="00260E09" w14:paraId="3AC1D830" w14:textId="5AA06CDD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3BE428CF" w14:textId="66EEA284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76F06780" w14:textId="09C54C67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59CF598B" w14:textId="4720BE88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1019EF3B" w14:textId="14231D40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61A7616F" w14:textId="373A303A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18AB7F74" w14:textId="2BE07CE3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2DF90B2E" w14:textId="615F87D3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5B30D704" w14:textId="62C44C27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78FCE6C1" w14:textId="34D27D4C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2D4DEB4C">
        <w:rPr>
          <w:rFonts w:ascii="Times New Roman" w:hAnsi="Times New Roman" w:eastAsia="Times New Roman" w:cs="Times New Roman"/>
          <w:rtl w:val="1"/>
          <w:lang w:val="en-US"/>
        </w:rPr>
        <w:t>تساؤلات الدراسة</w:t>
      </w:r>
    </w:p>
    <w:p w:rsidR="00260E09" w:rsidP="60172863" w:rsidRDefault="00260E09" w14:paraId="0C10F195" w14:textId="46AFB8AD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6B1A35B1" w14:textId="1F7CF987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27FD7356" w14:textId="58BD650D">
      <w:pPr>
        <w:pStyle w:val="ListParagraph"/>
        <w:numPr>
          <w:ilvl w:val="0"/>
          <w:numId w:val="6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3B2ADC63">
        <w:rPr>
          <w:rFonts w:ascii="Times New Roman" w:hAnsi="Times New Roman" w:eastAsia="Times New Roman" w:cs="Times New Roman"/>
          <w:rtl w:val="1"/>
          <w:lang w:val="en-US"/>
        </w:rPr>
        <w:t>كيف تؤثر الاخبار المضللة على افراد المجتمع</w:t>
      </w:r>
      <w:r w:rsidRPr="60172863" w:rsidR="37433E15">
        <w:rPr>
          <w:rFonts w:ascii="Times New Roman" w:hAnsi="Times New Roman" w:eastAsia="Times New Roman" w:cs="Times New Roman"/>
          <w:rtl w:val="1"/>
          <w:lang w:val="en-US"/>
        </w:rPr>
        <w:t>؟</w:t>
      </w:r>
    </w:p>
    <w:p w:rsidR="00260E09" w:rsidP="60172863" w:rsidRDefault="00260E09" w14:paraId="5B74FE48" w14:textId="1B739F3F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29A1DB66" w14:textId="7D208409">
      <w:pPr>
        <w:pStyle w:val="ListParagraph"/>
        <w:numPr>
          <w:ilvl w:val="0"/>
          <w:numId w:val="6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3B2ADC63">
        <w:rPr>
          <w:rFonts w:ascii="Times New Roman" w:hAnsi="Times New Roman" w:eastAsia="Times New Roman" w:cs="Times New Roman"/>
          <w:rtl w:val="1"/>
          <w:lang w:val="en-US"/>
        </w:rPr>
        <w:t xml:space="preserve">ما الفئات العمرية </w:t>
      </w:r>
      <w:r w:rsidRPr="60172863" w:rsidR="3B2ADC63">
        <w:rPr>
          <w:rFonts w:ascii="Times New Roman" w:hAnsi="Times New Roman" w:eastAsia="Times New Roman" w:cs="Times New Roman"/>
          <w:rtl w:val="1"/>
          <w:lang w:val="en-US"/>
        </w:rPr>
        <w:t>الاكثر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>تأثر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>بالاخبار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 xml:space="preserve"> المضللة؟</w:t>
      </w:r>
    </w:p>
    <w:p w:rsidR="00260E09" w:rsidP="60172863" w:rsidRDefault="00260E09" w14:paraId="4AA2C3CF" w14:textId="658485E7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634ADB47" w14:textId="2BDA15FB">
      <w:pPr>
        <w:pStyle w:val="ListParagraph"/>
        <w:numPr>
          <w:ilvl w:val="0"/>
          <w:numId w:val="6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 xml:space="preserve">كم عدد الافراد </w:t>
      </w:r>
      <w:r w:rsidRPr="60172863" w:rsidR="269B7FA5">
        <w:rPr>
          <w:rFonts w:ascii="Times New Roman" w:hAnsi="Times New Roman" w:eastAsia="Times New Roman" w:cs="Times New Roman"/>
          <w:rtl w:val="1"/>
          <w:lang w:val="en-US"/>
        </w:rPr>
        <w:t>الذين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5647B0D">
        <w:rPr>
          <w:rFonts w:ascii="Times New Roman" w:hAnsi="Times New Roman" w:eastAsia="Times New Roman" w:cs="Times New Roman"/>
          <w:rtl w:val="1"/>
          <w:lang w:val="en-US"/>
        </w:rPr>
        <w:t>يتأثرون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>بالاخبا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>ر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 xml:space="preserve"> المضللة؟</w:t>
      </w:r>
    </w:p>
    <w:p w:rsidR="00260E09" w:rsidP="60172863" w:rsidRDefault="00260E09" w14:paraId="5FDBA28A" w14:textId="230B5F09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5DF15FBF" w14:textId="010A8D65">
      <w:pPr>
        <w:pStyle w:val="ListParagraph"/>
        <w:numPr>
          <w:ilvl w:val="0"/>
          <w:numId w:val="6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>مامدى</w:t>
      </w:r>
      <w:r w:rsidRPr="60172863" w:rsidR="7B599F1F">
        <w:rPr>
          <w:rFonts w:ascii="Times New Roman" w:hAnsi="Times New Roman" w:eastAsia="Times New Roman" w:cs="Times New Roman"/>
          <w:rtl w:val="1"/>
          <w:lang w:val="en-US"/>
        </w:rPr>
        <w:t xml:space="preserve"> وعي المجتمع في تلقي الاخبار المضللة</w:t>
      </w:r>
      <w:r w:rsidRPr="60172863" w:rsidR="5EFF743C">
        <w:rPr>
          <w:rFonts w:ascii="Times New Roman" w:hAnsi="Times New Roman" w:eastAsia="Times New Roman" w:cs="Times New Roman"/>
          <w:rtl w:val="1"/>
          <w:lang w:val="en-US"/>
        </w:rPr>
        <w:t>؟</w:t>
      </w:r>
    </w:p>
    <w:p w:rsidR="00260E09" w:rsidP="60172863" w:rsidRDefault="00260E09" w14:paraId="1437D1E9" w14:textId="429B9C9E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34BF0198" w14:textId="1E47BB93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16A00A3D" w14:textId="20CF5E7F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0FF05FCC" w14:textId="1596C4F8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2B1A970D" w14:textId="3B172913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43EA4811">
        <w:rPr>
          <w:rFonts w:ascii="Times New Roman" w:hAnsi="Times New Roman" w:eastAsia="Times New Roman" w:cs="Times New Roman"/>
          <w:rtl w:val="1"/>
          <w:lang w:val="en-US"/>
        </w:rPr>
        <w:t>فرضيات الدراسة</w:t>
      </w:r>
    </w:p>
    <w:p w:rsidR="00260E09" w:rsidP="60172863" w:rsidRDefault="00260E09" w14:paraId="2C267A21" w14:textId="782194D2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001FDFD9" w14:textId="0F60B139">
      <w:pPr>
        <w:pStyle w:val="ListParagraph"/>
        <w:numPr>
          <w:ilvl w:val="0"/>
          <w:numId w:val="5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22276FA6">
        <w:rPr>
          <w:rFonts w:ascii="Times New Roman" w:hAnsi="Times New Roman" w:eastAsia="Times New Roman" w:cs="Times New Roman"/>
          <w:rtl w:val="1"/>
          <w:lang w:val="en-US"/>
        </w:rPr>
        <w:t xml:space="preserve">كلما </w:t>
      </w:r>
      <w:r w:rsidRPr="60172863" w:rsidR="2736807D">
        <w:rPr>
          <w:rFonts w:ascii="Times New Roman" w:hAnsi="Times New Roman" w:eastAsia="Times New Roman" w:cs="Times New Roman"/>
          <w:rtl w:val="1"/>
          <w:lang w:val="en-US"/>
        </w:rPr>
        <w:t xml:space="preserve">زاد </w:t>
      </w:r>
      <w:r w:rsidRPr="60172863" w:rsidR="22276FA6">
        <w:rPr>
          <w:rFonts w:ascii="Times New Roman" w:hAnsi="Times New Roman" w:eastAsia="Times New Roman" w:cs="Times New Roman"/>
          <w:rtl w:val="1"/>
          <w:lang w:val="en-US"/>
        </w:rPr>
        <w:t>اعتم</w:t>
      </w:r>
      <w:r w:rsidRPr="60172863" w:rsidR="513FA460">
        <w:rPr>
          <w:rFonts w:ascii="Times New Roman" w:hAnsi="Times New Roman" w:eastAsia="Times New Roman" w:cs="Times New Roman"/>
          <w:rtl w:val="1"/>
          <w:lang w:val="en-US"/>
        </w:rPr>
        <w:t>ا</w:t>
      </w:r>
      <w:r w:rsidRPr="60172863" w:rsidR="22276FA6">
        <w:rPr>
          <w:rFonts w:ascii="Times New Roman" w:hAnsi="Times New Roman" w:eastAsia="Times New Roman" w:cs="Times New Roman"/>
          <w:rtl w:val="1"/>
          <w:lang w:val="en-US"/>
        </w:rPr>
        <w:t xml:space="preserve">د الافراد على اخذ المعلومات </w:t>
      </w:r>
      <w:r w:rsidRPr="60172863" w:rsidR="0EEA8B4B">
        <w:rPr>
          <w:rFonts w:ascii="Times New Roman" w:hAnsi="Times New Roman" w:eastAsia="Times New Roman" w:cs="Times New Roman"/>
          <w:rtl w:val="1"/>
          <w:lang w:val="en-US"/>
        </w:rPr>
        <w:t xml:space="preserve">كمصدر اساسي </w:t>
      </w:r>
      <w:r w:rsidRPr="60172863" w:rsidR="22276FA6">
        <w:rPr>
          <w:rFonts w:ascii="Times New Roman" w:hAnsi="Times New Roman" w:eastAsia="Times New Roman" w:cs="Times New Roman"/>
          <w:rtl w:val="1"/>
          <w:lang w:val="en-US"/>
        </w:rPr>
        <w:t xml:space="preserve">من الانترنت </w:t>
      </w:r>
      <w:r w:rsidRPr="60172863" w:rsidR="0DDC8CA2">
        <w:rPr>
          <w:rFonts w:ascii="Times New Roman" w:hAnsi="Times New Roman" w:eastAsia="Times New Roman" w:cs="Times New Roman"/>
          <w:rtl w:val="1"/>
          <w:lang w:val="en-US"/>
        </w:rPr>
        <w:t xml:space="preserve">كلما </w:t>
      </w:r>
      <w:r w:rsidRPr="60172863" w:rsidR="07517F48">
        <w:rPr>
          <w:rFonts w:ascii="Times New Roman" w:hAnsi="Times New Roman" w:eastAsia="Times New Roman" w:cs="Times New Roman"/>
          <w:rtl w:val="1"/>
          <w:lang w:val="en-US"/>
        </w:rPr>
        <w:t xml:space="preserve">انخفض </w:t>
      </w:r>
      <w:r w:rsidRPr="60172863" w:rsidR="0DDC8CA2">
        <w:rPr>
          <w:rFonts w:ascii="Times New Roman" w:hAnsi="Times New Roman" w:eastAsia="Times New Roman" w:cs="Times New Roman"/>
          <w:rtl w:val="1"/>
          <w:lang w:val="en-US"/>
        </w:rPr>
        <w:t>قلة</w:t>
      </w:r>
      <w:r w:rsidRPr="60172863" w:rsidR="0DDC8CA2">
        <w:rPr>
          <w:rFonts w:ascii="Times New Roman" w:hAnsi="Times New Roman" w:eastAsia="Times New Roman" w:cs="Times New Roman"/>
          <w:rtl w:val="1"/>
          <w:lang w:val="en-US"/>
        </w:rPr>
        <w:t xml:space="preserve"> المصداق</w:t>
      </w:r>
      <w:r w:rsidRPr="60172863" w:rsidR="72F7E265">
        <w:rPr>
          <w:rFonts w:ascii="Times New Roman" w:hAnsi="Times New Roman" w:eastAsia="Times New Roman" w:cs="Times New Roman"/>
          <w:rtl w:val="1"/>
          <w:lang w:val="en-US"/>
        </w:rPr>
        <w:t>ة</w:t>
      </w:r>
      <w:r w:rsidRPr="60172863" w:rsidR="0DDC8CA2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F3D25F6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00260E09" w:rsidP="60172863" w:rsidRDefault="00260E09" w14:paraId="53505C23" w14:textId="4033EF10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0EDA7268" w14:textId="15702988">
      <w:pPr>
        <w:pStyle w:val="ListParagraph"/>
        <w:numPr>
          <w:ilvl w:val="0"/>
          <w:numId w:val="5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035E7ADD">
        <w:rPr>
          <w:rFonts w:ascii="Times New Roman" w:hAnsi="Times New Roman" w:eastAsia="Times New Roman" w:cs="Times New Roman"/>
          <w:rtl w:val="1"/>
          <w:lang w:val="en-US"/>
        </w:rPr>
        <w:t>يساعد الوعي الاعلامي في تقليل من تأثير الاخبار المضللة</w:t>
      </w:r>
    </w:p>
    <w:p w:rsidR="00260E09" w:rsidP="60172863" w:rsidRDefault="00260E09" w14:paraId="3401E9CB" w14:textId="7E2E9789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1A0DD744" w14:textId="028A514C">
      <w:pPr>
        <w:pStyle w:val="ListParagraph"/>
        <w:numPr>
          <w:ilvl w:val="0"/>
          <w:numId w:val="5"/>
        </w:num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477BA30A">
        <w:rPr>
          <w:rFonts w:ascii="Times New Roman" w:hAnsi="Times New Roman" w:eastAsia="Times New Roman" w:cs="Times New Roman"/>
          <w:rtl w:val="1"/>
          <w:lang w:val="en-US"/>
        </w:rPr>
        <w:t xml:space="preserve">توجد علاقة بين التعرض </w:t>
      </w:r>
      <w:r w:rsidRPr="60172863" w:rsidR="477BA30A">
        <w:rPr>
          <w:rFonts w:ascii="Times New Roman" w:hAnsi="Times New Roman" w:eastAsia="Times New Roman" w:cs="Times New Roman"/>
          <w:rtl w:val="1"/>
          <w:lang w:val="en-US"/>
        </w:rPr>
        <w:t>للاخبار</w:t>
      </w:r>
      <w:r w:rsidRPr="60172863" w:rsidR="477BA30A">
        <w:rPr>
          <w:rFonts w:ascii="Times New Roman" w:hAnsi="Times New Roman" w:eastAsia="Times New Roman" w:cs="Times New Roman"/>
          <w:rtl w:val="1"/>
          <w:lang w:val="en-US"/>
        </w:rPr>
        <w:t xml:space="preserve"> المضللة ومستوى الوعي المجتمعي</w:t>
      </w:r>
    </w:p>
    <w:p w:rsidR="00260E09" w:rsidP="60172863" w:rsidRDefault="00260E09" w14:paraId="14286940" w14:textId="12D1ADBC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2BC9A94A" w14:textId="60552CBF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4250C9CB" w14:textId="61AEEA26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5C821E12" w14:textId="209CF5CE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60172863" w:rsidRDefault="00260E09" w14:paraId="1A64C1CC" w14:textId="6F888BE0">
      <w:pPr>
        <w:pStyle w:val="ListParagraph"/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5F8B3BA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00260E09" w:rsidP="60172863" w:rsidRDefault="00260E09" w14:paraId="2A512735" w14:textId="61D67290">
      <w:pPr>
        <w:pStyle w:val="ListParagraph"/>
        <w:ind w:left="0"/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  <w:r w:rsidRPr="60172863" w:rsidR="3B2ADC63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1294D5AA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1CE49473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00260E09" w:rsidP="60172863" w:rsidRDefault="00260E09" w14:paraId="7F98EDD1" w14:textId="77777777">
      <w:pPr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</w:p>
    <w:p w:rsidR="60172863" w:rsidP="60172863" w:rsidRDefault="60172863" w14:paraId="79E89355" w14:textId="20FD6419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C46EDAD" w14:textId="778B98F7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3EBE62B" w14:textId="205DFF5D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DD22593" w14:textId="29BCD4D0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C2E0DC5" w14:textId="70573262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ED8C96A" w14:textId="256CF8E5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8DAEA21" w14:textId="6EF84F32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5F1342C" w14:textId="6226C8A5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A264C2C" w14:textId="1A161EEA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3C1DE6F" w14:textId="75DB00F8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1FFD720" w14:textId="543F73A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37FD68C" w14:textId="4E6A9927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BDEE5E2" w14:textId="6478AEEE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47C7406" w14:textId="5B1234A0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BEB3635" w14:textId="277311CD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5E6A6B5" w14:textId="6FCDA04D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5BA6DFC" w14:textId="1F4B117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0FD4C31" w14:textId="5D4B870B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316C3DD" w14:textId="22237E2F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868E5B3" w14:textId="07709A79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08E6743" w14:textId="25E56862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565708A3" w:rsidP="60172863" w:rsidRDefault="565708A3" w14:paraId="7CAAB121" w14:textId="360F80E2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65708A3">
        <w:rPr>
          <w:rFonts w:ascii="Times New Roman" w:hAnsi="Times New Roman" w:eastAsia="Times New Roman" w:cs="Times New Roman"/>
          <w:rtl w:val="1"/>
          <w:lang w:val="en-US"/>
        </w:rPr>
        <w:t>اسباب اختيار الموضوع</w:t>
      </w:r>
    </w:p>
    <w:p w:rsidR="565708A3" w:rsidP="60172863" w:rsidRDefault="565708A3" w14:paraId="2F2F167D" w14:textId="72419A4C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65708A3">
        <w:rPr>
          <w:rFonts w:ascii="Times New Roman" w:hAnsi="Times New Roman" w:eastAsia="Times New Roman" w:cs="Times New Roman"/>
          <w:rtl w:val="1"/>
          <w:lang w:val="en-US"/>
        </w:rPr>
        <w:t>اسباب ذاتية</w:t>
      </w:r>
    </w:p>
    <w:p w:rsidR="60172863" w:rsidP="60172863" w:rsidRDefault="60172863" w14:paraId="0A04DF7E" w14:textId="0467A18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274606C5" w:rsidP="60172863" w:rsidRDefault="274606C5" w14:paraId="6C18A2CB" w14:textId="0DDE579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274606C5">
        <w:rPr>
          <w:rFonts w:ascii="Times New Roman" w:hAnsi="Times New Roman" w:eastAsia="Times New Roman" w:cs="Times New Roman"/>
          <w:rtl w:val="1"/>
          <w:lang w:val="en-US"/>
        </w:rPr>
        <w:t>ا</w:t>
      </w:r>
      <w:r w:rsidRPr="60172863" w:rsidR="4FDFDCE6">
        <w:rPr>
          <w:rFonts w:ascii="Times New Roman" w:hAnsi="Times New Roman" w:eastAsia="Times New Roman" w:cs="Times New Roman"/>
          <w:rtl w:val="1"/>
          <w:lang w:val="en-US"/>
        </w:rPr>
        <w:t xml:space="preserve">هتمامي </w:t>
      </w:r>
      <w:r w:rsidRPr="60172863" w:rsidR="36D7209E">
        <w:rPr>
          <w:rFonts w:ascii="Times New Roman" w:hAnsi="Times New Roman" w:eastAsia="Times New Roman" w:cs="Times New Roman"/>
          <w:rtl w:val="1"/>
          <w:lang w:val="en-US"/>
        </w:rPr>
        <w:t>ب</w:t>
      </w:r>
      <w:r w:rsidRPr="60172863" w:rsidR="274606C5">
        <w:rPr>
          <w:rFonts w:ascii="Times New Roman" w:hAnsi="Times New Roman" w:eastAsia="Times New Roman" w:cs="Times New Roman"/>
          <w:rtl w:val="1"/>
          <w:lang w:val="en-US"/>
        </w:rPr>
        <w:t>معرفة مدى تأثير الاخبار المضللة على الافراد والمجتمع</w:t>
      </w:r>
      <w:r w:rsidRPr="60172863" w:rsidR="274606C5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587037A6" w14:textId="53E6615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224D3FF5" w:rsidP="60172863" w:rsidRDefault="224D3FF5" w14:paraId="2E5A01D3" w14:textId="6245B3AC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224D3FF5">
        <w:rPr>
          <w:rFonts w:ascii="Times New Roman" w:hAnsi="Times New Roman" w:eastAsia="Times New Roman" w:cs="Times New Roman"/>
          <w:rtl w:val="1"/>
          <w:lang w:val="en-US"/>
        </w:rPr>
        <w:t xml:space="preserve">ملاحظتي بتأثر العديد من الافراد </w:t>
      </w:r>
      <w:bookmarkStart w:name="_Int_HpzB9vc8" w:id="2134001022"/>
      <w:r w:rsidRPr="60172863" w:rsidR="224D3FF5">
        <w:rPr>
          <w:rFonts w:ascii="Times New Roman" w:hAnsi="Times New Roman" w:eastAsia="Times New Roman" w:cs="Times New Roman"/>
          <w:rtl w:val="1"/>
          <w:lang w:val="en-US"/>
        </w:rPr>
        <w:t xml:space="preserve">بسبب </w:t>
      </w:r>
      <w:bookmarkStart w:name="_Int_VnweLs2V" w:id="1693234244"/>
      <w:r w:rsidRPr="60172863" w:rsidR="5B38D94E">
        <w:rPr>
          <w:rFonts w:ascii="Times New Roman" w:hAnsi="Times New Roman" w:eastAsia="Times New Roman" w:cs="Times New Roman"/>
          <w:rtl w:val="1"/>
          <w:lang w:val="en-US"/>
        </w:rPr>
        <w:t xml:space="preserve"> نقل</w:t>
      </w:r>
      <w:bookmarkEnd w:id="2134001022"/>
      <w:r w:rsidRPr="60172863" w:rsidR="5B38D94E">
        <w:rPr>
          <w:rFonts w:ascii="Times New Roman" w:hAnsi="Times New Roman" w:eastAsia="Times New Roman" w:cs="Times New Roman"/>
          <w:rtl w:val="1"/>
          <w:lang w:val="en-US"/>
        </w:rPr>
        <w:t xml:space="preserve"> الشائعات الغير صحيح</w:t>
      </w:r>
      <w:r w:rsidRPr="60172863" w:rsidR="0F7DA666">
        <w:rPr>
          <w:rFonts w:ascii="Times New Roman" w:hAnsi="Times New Roman" w:eastAsia="Times New Roman" w:cs="Times New Roman"/>
          <w:rtl w:val="1"/>
          <w:lang w:val="en-US"/>
        </w:rPr>
        <w:t>ة</w:t>
      </w:r>
      <w:bookmarkEnd w:id="1693234244"/>
    </w:p>
    <w:p w:rsidR="60172863" w:rsidP="60172863" w:rsidRDefault="60172863" w14:paraId="61404ADA" w14:textId="215DFB2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F7DA666" w:rsidP="60172863" w:rsidRDefault="0F7DA666" w14:paraId="75390DAC" w14:textId="782F7B0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0F7DA666">
        <w:rPr>
          <w:rFonts w:ascii="Times New Roman" w:hAnsi="Times New Roman" w:eastAsia="Times New Roman" w:cs="Times New Roman"/>
          <w:rtl w:val="1"/>
          <w:lang w:val="en-US"/>
        </w:rPr>
        <w:t>الانتشار الواسع لمواقع التواصل الاجتماعي وسهولة الوصول اليها</w:t>
      </w:r>
    </w:p>
    <w:p w:rsidR="0F7DA666" w:rsidP="60172863" w:rsidRDefault="0F7DA666" w14:paraId="42E8E38B" w14:textId="28EDDB4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0F7DA666">
        <w:rPr>
          <w:rFonts w:ascii="Times New Roman" w:hAnsi="Times New Roman" w:eastAsia="Times New Roman" w:cs="Times New Roman"/>
          <w:rtl w:val="1"/>
          <w:lang w:val="en-US"/>
        </w:rPr>
        <w:t>وسهولة فبركة الاخبار باستخدام الذكاء الاصطناعي</w:t>
      </w:r>
    </w:p>
    <w:p w:rsidR="60172863" w:rsidP="60172863" w:rsidRDefault="60172863" w14:paraId="7507A1E8" w14:textId="280AB04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F7DA666" w:rsidP="60172863" w:rsidRDefault="0F7DA666" w14:paraId="23A6BB9E" w14:textId="3F99FD1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0F7DA666">
        <w:rPr>
          <w:rFonts w:ascii="Times New Roman" w:hAnsi="Times New Roman" w:eastAsia="Times New Roman" w:cs="Times New Roman"/>
          <w:rtl w:val="1"/>
          <w:lang w:val="en-US"/>
        </w:rPr>
        <w:t xml:space="preserve">اسباب </w:t>
      </w:r>
      <w:r w:rsidRPr="60172863" w:rsidR="6870D31A">
        <w:rPr>
          <w:rFonts w:ascii="Times New Roman" w:hAnsi="Times New Roman" w:eastAsia="Times New Roman" w:cs="Times New Roman"/>
          <w:rtl w:val="1"/>
          <w:lang w:val="en-US"/>
        </w:rPr>
        <w:t>موضوعية</w:t>
      </w:r>
      <w:r w:rsidRPr="60172863" w:rsidR="6870D31A">
        <w:rPr>
          <w:rFonts w:ascii="Times New Roman" w:hAnsi="Times New Roman" w:eastAsia="Times New Roman" w:cs="Times New Roman"/>
          <w:lang w:val="en-US"/>
        </w:rPr>
        <w:t>:</w:t>
      </w:r>
    </w:p>
    <w:p w:rsidR="60172863" w:rsidP="60172863" w:rsidRDefault="60172863" w14:paraId="61FC0A6A" w14:textId="3D0C77A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97968CF" w14:textId="0A89F9C4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F7DA666" w:rsidP="60172863" w:rsidRDefault="0F7DA666" w14:paraId="0E1854E1" w14:textId="1C574A56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0F7DA666">
        <w:rPr>
          <w:rFonts w:ascii="Times New Roman" w:hAnsi="Times New Roman" w:eastAsia="Times New Roman" w:cs="Times New Roman"/>
          <w:rtl w:val="1"/>
          <w:lang w:val="en-US"/>
        </w:rPr>
        <w:t xml:space="preserve">اهمية تعزيز </w:t>
      </w:r>
      <w:r w:rsidRPr="60172863" w:rsidR="28A045BC">
        <w:rPr>
          <w:rFonts w:ascii="Times New Roman" w:hAnsi="Times New Roman" w:eastAsia="Times New Roman" w:cs="Times New Roman"/>
          <w:rtl w:val="1"/>
          <w:lang w:val="en-US"/>
        </w:rPr>
        <w:t>الفكر النقدي</w:t>
      </w:r>
      <w:r w:rsidRPr="60172863" w:rsidR="0F7DA666">
        <w:rPr>
          <w:rFonts w:ascii="Times New Roman" w:hAnsi="Times New Roman" w:eastAsia="Times New Roman" w:cs="Times New Roman"/>
          <w:rtl w:val="1"/>
          <w:lang w:val="en-US"/>
        </w:rPr>
        <w:t xml:space="preserve"> لدى الافراد والتمييز بين الحقائق وال</w:t>
      </w:r>
      <w:r w:rsidRPr="60172863" w:rsidR="11DDC241">
        <w:rPr>
          <w:rFonts w:ascii="Times New Roman" w:hAnsi="Times New Roman" w:eastAsia="Times New Roman" w:cs="Times New Roman"/>
          <w:rtl w:val="1"/>
          <w:lang w:val="en-US"/>
        </w:rPr>
        <w:t>معلومات</w:t>
      </w:r>
      <w:r w:rsidRPr="60172863" w:rsidR="11DDC241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77EE308F" w14:textId="0ADD7DF8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11DDC241" w:rsidP="60172863" w:rsidRDefault="11DDC241" w14:paraId="46858012" w14:textId="26F2CE6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11DDC241">
        <w:rPr>
          <w:rFonts w:ascii="Times New Roman" w:hAnsi="Times New Roman" w:eastAsia="Times New Roman" w:cs="Times New Roman"/>
          <w:rtl w:val="1"/>
          <w:lang w:val="en-US"/>
        </w:rPr>
        <w:t>تقديم النصائح والارشادات بصوره</w:t>
      </w:r>
      <w:r w:rsidRPr="60172863" w:rsidR="1D4FEA9F">
        <w:rPr>
          <w:rFonts w:ascii="Times New Roman" w:hAnsi="Times New Roman" w:eastAsia="Times New Roman" w:cs="Times New Roman"/>
          <w:rtl w:val="1"/>
          <w:lang w:val="en-US"/>
        </w:rPr>
        <w:t xml:space="preserve"> ارشادية بهدف تقوية الوعي لدى الافراد</w:t>
      </w:r>
    </w:p>
    <w:p w:rsidR="60172863" w:rsidP="60172863" w:rsidRDefault="60172863" w14:paraId="40501B79" w14:textId="6FBAB44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1D4FEA9F" w:rsidP="60172863" w:rsidRDefault="1D4FEA9F" w14:paraId="4BFBC40B" w14:textId="411E2EB2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1D4FEA9F">
        <w:rPr>
          <w:rFonts w:ascii="Times New Roman" w:hAnsi="Times New Roman" w:eastAsia="Times New Roman" w:cs="Times New Roman"/>
          <w:rtl w:val="1"/>
          <w:lang w:val="en-US"/>
        </w:rPr>
        <w:t>ا</w:t>
      </w:r>
      <w:r w:rsidRPr="60172863" w:rsidR="24EEB02C">
        <w:rPr>
          <w:rFonts w:ascii="Times New Roman" w:hAnsi="Times New Roman" w:eastAsia="Times New Roman" w:cs="Times New Roman"/>
          <w:rtl w:val="1"/>
          <w:lang w:val="en-US"/>
        </w:rPr>
        <w:t>نت</w:t>
      </w:r>
      <w:r w:rsidRPr="60172863" w:rsidR="1D4FEA9F">
        <w:rPr>
          <w:rFonts w:ascii="Times New Roman" w:hAnsi="Times New Roman" w:eastAsia="Times New Roman" w:cs="Times New Roman"/>
          <w:rtl w:val="1"/>
          <w:lang w:val="en-US"/>
        </w:rPr>
        <w:t>شار الاخبار المضللة على مواقع التواصل الاجتماعي بشكل كبير واثرها السلبي على وعي المجتمع</w:t>
      </w:r>
      <w:r w:rsidRPr="60172863" w:rsidR="1D4FEA9F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11DDC241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0F7DA666">
        <w:rPr>
          <w:rFonts w:ascii="Times New Roman" w:hAnsi="Times New Roman" w:eastAsia="Times New Roman" w:cs="Times New Roman"/>
          <w:lang w:val="en-US"/>
        </w:rPr>
        <w:t xml:space="preserve">  </w:t>
      </w:r>
    </w:p>
    <w:p w:rsidR="60172863" w:rsidP="60172863" w:rsidRDefault="60172863" w14:paraId="2A8F1A14" w14:textId="533C082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A202A98" w14:textId="0C56EDA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18B6D9" w14:textId="0EF70D99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D90EB2" w14:textId="01922E3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7A3399E7" w:rsidP="60172863" w:rsidRDefault="7A3399E7" w14:paraId="181D133E" w14:textId="1A6D679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>اهمية الدراسة</w:t>
      </w:r>
    </w:p>
    <w:p w:rsidR="60172863" w:rsidP="60172863" w:rsidRDefault="60172863" w14:paraId="3B5789B8" w14:textId="710ED749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7A3399E7" w:rsidP="60172863" w:rsidRDefault="7A3399E7" w14:paraId="3EDF9E79" w14:textId="356DD45E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>ت</w:t>
      </w:r>
      <w:r w:rsidRPr="60172863" w:rsidR="43B4C0D2">
        <w:rPr>
          <w:rFonts w:ascii="Times New Roman" w:hAnsi="Times New Roman" w:eastAsia="Times New Roman" w:cs="Times New Roman"/>
          <w:rtl w:val="1"/>
          <w:lang w:val="en-US"/>
        </w:rPr>
        <w:t xml:space="preserve">بين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أهمية هذه الدراسة </w:t>
      </w:r>
      <w:r w:rsidRPr="60172863" w:rsidR="0981D426">
        <w:rPr>
          <w:rFonts w:ascii="Times New Roman" w:hAnsi="Times New Roman" w:eastAsia="Times New Roman" w:cs="Times New Roman"/>
          <w:rtl w:val="1"/>
          <w:lang w:val="en-US"/>
        </w:rPr>
        <w:t>ب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>مناقشة</w:t>
      </w:r>
      <w:r w:rsidRPr="60172863" w:rsidR="532B1F3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موضوع منتشر جدا </w:t>
      </w:r>
      <w:r w:rsidRPr="60172863" w:rsidR="5F39CBC5">
        <w:rPr>
          <w:rFonts w:ascii="Times New Roman" w:hAnsi="Times New Roman" w:eastAsia="Times New Roman" w:cs="Times New Roman"/>
          <w:rtl w:val="1"/>
          <w:lang w:val="en-US"/>
        </w:rPr>
        <w:t xml:space="preserve"> وذات اهمية كبيرة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في حياتنا </w:t>
      </w:r>
      <w:bookmarkStart w:name="_Int_tpRaEz67" w:id="1558055255"/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>اليومية  وهو</w:t>
      </w:r>
      <w:bookmarkEnd w:id="1558055255"/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الأخبار المضللة</w:t>
      </w:r>
      <w:r w:rsidRPr="60172863" w:rsidR="71CBD6F8">
        <w:rPr>
          <w:rFonts w:ascii="Times New Roman" w:hAnsi="Times New Roman" w:eastAsia="Times New Roman" w:cs="Times New Roman"/>
          <w:rtl w:val="1"/>
          <w:lang w:val="en-US"/>
        </w:rPr>
        <w:t xml:space="preserve"> والشائعات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لان اصبحت </w:t>
      </w:r>
      <w:r w:rsidRPr="60172863" w:rsidR="1CD090CD">
        <w:rPr>
          <w:rFonts w:ascii="Times New Roman" w:hAnsi="Times New Roman" w:eastAsia="Times New Roman" w:cs="Times New Roman"/>
          <w:rtl w:val="1"/>
          <w:lang w:val="en-US"/>
        </w:rPr>
        <w:t xml:space="preserve">مواقع التواصل الاجتماعي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جزءا كبيرا في حياتنا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 اليومية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ويلجأ الكثير من الناس بالبحث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>والحصول على اخبار ومعلومات من خلالها   ، ت</w:t>
      </w:r>
      <w:r w:rsidRPr="60172863" w:rsidR="2F7D7194">
        <w:rPr>
          <w:rFonts w:ascii="Times New Roman" w:hAnsi="Times New Roman" w:eastAsia="Times New Roman" w:cs="Times New Roman"/>
          <w:rtl w:val="1"/>
          <w:lang w:val="en-US"/>
        </w:rPr>
        <w:t xml:space="preserve">سهم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هذه الدراسة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>إلى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معرفة مدى وعي المجتمع وتحليل كيفية </w:t>
      </w:r>
      <w:r w:rsidRPr="60172863" w:rsidR="791E1072">
        <w:rPr>
          <w:rFonts w:ascii="Times New Roman" w:hAnsi="Times New Roman" w:eastAsia="Times New Roman" w:cs="Times New Roman"/>
          <w:rtl w:val="1"/>
          <w:lang w:val="en-US"/>
        </w:rPr>
        <w:t xml:space="preserve"> مدى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وعيهم </w:t>
      </w:r>
      <w:bookmarkStart w:name="_Int_fOgdc1eA" w:id="926763753"/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و </w:t>
      </w:r>
      <w:r w:rsidRPr="60172863" w:rsidR="7B74893A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>تفكيرهم</w:t>
      </w:r>
      <w:bookmarkEnd w:id="926763753"/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5C06EC8">
        <w:rPr>
          <w:rFonts w:ascii="Times New Roman" w:hAnsi="Times New Roman" w:eastAsia="Times New Roman" w:cs="Times New Roman"/>
          <w:rtl w:val="1"/>
          <w:lang w:val="en-US"/>
        </w:rPr>
        <w:t>و</w:t>
      </w:r>
      <w:r w:rsidRPr="60172863" w:rsidR="7A3399E7">
        <w:rPr>
          <w:rFonts w:ascii="Times New Roman" w:hAnsi="Times New Roman" w:eastAsia="Times New Roman" w:cs="Times New Roman"/>
          <w:rtl w:val="1"/>
          <w:lang w:val="en-US"/>
        </w:rPr>
        <w:t>تأثرهم</w:t>
      </w:r>
      <w:r w:rsidRPr="60172863" w:rsidR="6F828030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DF90E17">
        <w:rPr>
          <w:rFonts w:ascii="Times New Roman" w:hAnsi="Times New Roman" w:eastAsia="Times New Roman" w:cs="Times New Roman"/>
          <w:rtl w:val="1"/>
          <w:lang w:val="en-US"/>
        </w:rPr>
        <w:t>و</w:t>
      </w:r>
      <w:r w:rsidRPr="60172863" w:rsidR="6F828030">
        <w:rPr>
          <w:rFonts w:ascii="Times New Roman" w:hAnsi="Times New Roman" w:eastAsia="Times New Roman" w:cs="Times New Roman"/>
          <w:rtl w:val="1"/>
          <w:lang w:val="en-US"/>
        </w:rPr>
        <w:t xml:space="preserve"> من المهم جدا ان يصبح لدى الفرد ادراك في الوعي والتفكير ال</w:t>
      </w:r>
      <w:r w:rsidRPr="60172863" w:rsidR="03CE9A2A">
        <w:rPr>
          <w:rFonts w:ascii="Times New Roman" w:hAnsi="Times New Roman" w:eastAsia="Times New Roman" w:cs="Times New Roman"/>
          <w:rtl w:val="1"/>
          <w:lang w:val="en-US"/>
        </w:rPr>
        <w:t xml:space="preserve">نقدي </w:t>
      </w:r>
      <w:r w:rsidRPr="60172863" w:rsidR="6F828030">
        <w:rPr>
          <w:rFonts w:ascii="Times New Roman" w:hAnsi="Times New Roman" w:eastAsia="Times New Roman" w:cs="Times New Roman"/>
          <w:rtl w:val="1"/>
          <w:lang w:val="en-US"/>
        </w:rPr>
        <w:t>بحيث يتجنب الى عدم التعرض ا</w:t>
      </w:r>
      <w:r w:rsidRPr="60172863" w:rsidR="78FFC234">
        <w:rPr>
          <w:rFonts w:ascii="Times New Roman" w:hAnsi="Times New Roman" w:eastAsia="Times New Roman" w:cs="Times New Roman"/>
          <w:rtl w:val="1"/>
          <w:lang w:val="en-US"/>
        </w:rPr>
        <w:t>لى اخذ معلومات من مصدر غير موثوق</w:t>
      </w:r>
      <w:r w:rsidRPr="60172863" w:rsidR="78FFC234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79433506" w14:textId="65A322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0670024" w14:textId="334E0BB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6B2962E" w14:textId="41F8823B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B641E59" w14:textId="65B0CBD9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BA2BF1D" w14:textId="321B9B57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60C4F21D" w14:textId="626186E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FF00CCA" w14:textId="16EDD785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2585EF5" w14:textId="57099F1D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79B58A9E" w:rsidP="60172863" w:rsidRDefault="79B58A9E" w14:paraId="064EC1C9" w14:textId="550785EB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9B58A9E">
        <w:rPr>
          <w:rFonts w:ascii="Times New Roman" w:hAnsi="Times New Roman" w:eastAsia="Times New Roman" w:cs="Times New Roman"/>
          <w:rtl w:val="1"/>
          <w:lang w:val="en-US"/>
        </w:rPr>
        <w:t>اهداف الدراسة</w:t>
      </w:r>
    </w:p>
    <w:p w:rsidR="60172863" w:rsidP="60172863" w:rsidRDefault="60172863" w14:paraId="7A3B27EC" w14:textId="0ACBAA46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79B58A9E" w:rsidP="60172863" w:rsidRDefault="79B58A9E" w14:paraId="39B043C5" w14:textId="734EE74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9B58A9E">
        <w:rPr>
          <w:rFonts w:ascii="Times New Roman" w:hAnsi="Times New Roman" w:eastAsia="Times New Roman" w:cs="Times New Roman"/>
          <w:rtl w:val="1"/>
          <w:lang w:val="en-US"/>
        </w:rPr>
        <w:t xml:space="preserve">تهدف هذه الدراسة الى </w:t>
      </w:r>
      <w:bookmarkStart w:name="_Int_D61fhaG5" w:id="553997692"/>
      <w:r w:rsidRPr="60172863" w:rsidR="79B58A9E">
        <w:rPr>
          <w:rFonts w:ascii="Times New Roman" w:hAnsi="Times New Roman" w:eastAsia="Times New Roman" w:cs="Times New Roman"/>
          <w:rtl w:val="1"/>
          <w:lang w:val="en-US"/>
        </w:rPr>
        <w:t xml:space="preserve">قياس </w:t>
      </w:r>
      <w:r w:rsidRPr="60172863" w:rsidR="70A02759">
        <w:rPr>
          <w:rFonts w:ascii="Times New Roman" w:hAnsi="Times New Roman" w:eastAsia="Times New Roman" w:cs="Times New Roman"/>
          <w:rtl w:val="1"/>
          <w:lang w:val="en-US"/>
        </w:rPr>
        <w:t>مستوى</w:t>
      </w:r>
      <w:bookmarkEnd w:id="553997692"/>
      <w:r w:rsidRPr="60172863" w:rsidR="70A02759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79B58A9E">
        <w:rPr>
          <w:rFonts w:ascii="Times New Roman" w:hAnsi="Times New Roman" w:eastAsia="Times New Roman" w:cs="Times New Roman"/>
          <w:rtl w:val="1"/>
          <w:lang w:val="en-US"/>
        </w:rPr>
        <w:t>وعيي المجتمع</w:t>
      </w:r>
      <w:r w:rsidRPr="60172863" w:rsidR="79B58A9E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56B60503" w14:textId="681478D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16E100CA" w:rsidP="60172863" w:rsidRDefault="16E100CA" w14:paraId="1FE3F248" w14:textId="57388A1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16E100CA">
        <w:rPr>
          <w:rFonts w:ascii="Times New Roman" w:hAnsi="Times New Roman" w:eastAsia="Times New Roman" w:cs="Times New Roman"/>
          <w:rtl w:val="1"/>
          <w:lang w:val="en-US"/>
        </w:rPr>
        <w:t>تقديم نصائح وارشادات توعوية تهدف الى كيفية التعامل مع هذه الشائعات والاخبار المضللة</w:t>
      </w:r>
    </w:p>
    <w:p w:rsidR="60172863" w:rsidP="60172863" w:rsidRDefault="60172863" w14:paraId="35023704" w14:textId="58F6F60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274675B6" w14:textId="0C518D7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16E100CA" w:rsidP="60172863" w:rsidRDefault="16E100CA" w14:paraId="4A9C36D5" w14:textId="561AC92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16E100CA">
        <w:rPr>
          <w:rFonts w:ascii="Times New Roman" w:hAnsi="Times New Roman" w:eastAsia="Times New Roman" w:cs="Times New Roman"/>
          <w:rtl w:val="1"/>
          <w:lang w:val="en-US"/>
        </w:rPr>
        <w:t xml:space="preserve">معرفة الطريقة </w:t>
      </w:r>
      <w:r w:rsidRPr="60172863" w:rsidR="57FA9809">
        <w:rPr>
          <w:rFonts w:ascii="Times New Roman" w:hAnsi="Times New Roman" w:eastAsia="Times New Roman" w:cs="Times New Roman"/>
          <w:rtl w:val="1"/>
          <w:lang w:val="en-US"/>
        </w:rPr>
        <w:t>الصحيحة والتفريق</w:t>
      </w:r>
      <w:r w:rsidRPr="60172863" w:rsidR="16E100CA">
        <w:rPr>
          <w:rFonts w:ascii="Times New Roman" w:hAnsi="Times New Roman" w:eastAsia="Times New Roman" w:cs="Times New Roman"/>
          <w:rtl w:val="1"/>
          <w:lang w:val="en-US"/>
        </w:rPr>
        <w:t xml:space="preserve"> بين الاخبار الصحيحة والمضللة</w:t>
      </w:r>
      <w:r w:rsidRPr="60172863" w:rsidR="16E100CA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08888E5A" w14:textId="72625DC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51818803" w:rsidP="60172863" w:rsidRDefault="51818803" w14:paraId="0918031D" w14:textId="5223114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1818803">
        <w:rPr>
          <w:rFonts w:ascii="Times New Roman" w:hAnsi="Times New Roman" w:eastAsia="Times New Roman" w:cs="Times New Roman"/>
          <w:rtl w:val="1"/>
          <w:lang w:val="en-US"/>
        </w:rPr>
        <w:t xml:space="preserve">تحليل </w:t>
      </w:r>
      <w:r w:rsidRPr="60172863" w:rsidR="4D9A3921">
        <w:rPr>
          <w:rFonts w:ascii="Times New Roman" w:hAnsi="Times New Roman" w:eastAsia="Times New Roman" w:cs="Times New Roman"/>
          <w:rtl w:val="1"/>
          <w:lang w:val="en-US"/>
        </w:rPr>
        <w:t>أثر</w:t>
      </w:r>
      <w:r w:rsidRPr="60172863" w:rsidR="51818803">
        <w:rPr>
          <w:rFonts w:ascii="Times New Roman" w:hAnsi="Times New Roman" w:eastAsia="Times New Roman" w:cs="Times New Roman"/>
          <w:rtl w:val="1"/>
          <w:lang w:val="en-US"/>
        </w:rPr>
        <w:t xml:space="preserve"> التعرض الدائم للاخبار المضللة على سلوك الافراد واتخاذهم للقرارات</w:t>
      </w:r>
      <w:r w:rsidRPr="60172863" w:rsidR="51818803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07A2AFA4" w14:textId="0C4E43D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A73A6D5" w14:textId="5E21A47C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85DBDB1" w14:textId="336D0C20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330F9A2" w14:textId="4160A234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F70426D" w14:textId="0164B9D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0493EE50" w14:textId="35D32B37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A8016E1" w14:textId="0F9D271C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C3CEA59" w14:textId="3FEBBB18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565708A3" w:rsidP="60172863" w:rsidRDefault="565708A3" w14:paraId="0AE634CE" w14:textId="2CBF000C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65708A3">
        <w:rPr>
          <w:rFonts w:ascii="Times New Roman" w:hAnsi="Times New Roman" w:eastAsia="Times New Roman" w:cs="Times New Roman"/>
          <w:rtl w:val="1"/>
          <w:lang w:val="en-US"/>
        </w:rPr>
        <w:t>المفاهيم والمصطلحات</w:t>
      </w:r>
    </w:p>
    <w:p w:rsidR="6ABD4F2B" w:rsidP="60172863" w:rsidRDefault="6ABD4F2B" w14:paraId="046D74E4" w14:textId="1CB5CED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BD4F2B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ABD4F2B" w:rsidP="60172863" w:rsidRDefault="6ABD4F2B" w14:paraId="2A0268A6" w14:textId="755A594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BD4F2B">
        <w:rPr>
          <w:rFonts w:ascii="Times New Roman" w:hAnsi="Times New Roman" w:eastAsia="Times New Roman" w:cs="Times New Roman"/>
          <w:rtl w:val="1"/>
          <w:lang w:val="en-US"/>
        </w:rPr>
        <w:t>الاخبار المضللة</w:t>
      </w:r>
    </w:p>
    <w:p w:rsidR="6ABD4F2B" w:rsidP="60172863" w:rsidRDefault="6ABD4F2B" w14:paraId="7D9A42F2" w14:textId="05390F9D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BD4F2B">
        <w:rPr>
          <w:rFonts w:ascii="Times New Roman" w:hAnsi="Times New Roman" w:eastAsia="Times New Roman" w:cs="Times New Roman"/>
          <w:rtl w:val="1"/>
          <w:lang w:val="en-US"/>
        </w:rPr>
        <w:t>لغة:الاخبار التي تكون مبنية على الكذب والخداع</w:t>
      </w:r>
      <w:r w:rsidRPr="60172863" w:rsidR="6ABD4F2B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ABD4F2B" w:rsidP="60172863" w:rsidRDefault="6ABD4F2B" w14:paraId="008C76E4" w14:textId="693E478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BD4F2B">
        <w:rPr>
          <w:rFonts w:ascii="Times New Roman" w:hAnsi="Times New Roman" w:eastAsia="Times New Roman" w:cs="Times New Roman"/>
          <w:rtl w:val="1"/>
          <w:lang w:val="en-US"/>
        </w:rPr>
        <w:t>اصطلاحا: هي اخبار ومعلومات غير صحيحة يتم نشرها بواسطة وسائل التواصل الاجتماعي بهدف زيادة عدد المتابعين و</w:t>
      </w:r>
      <w:r w:rsidRPr="60172863" w:rsidR="0C0CE4FC">
        <w:rPr>
          <w:rFonts w:ascii="Times New Roman" w:hAnsi="Times New Roman" w:eastAsia="Times New Roman" w:cs="Times New Roman"/>
          <w:rtl w:val="1"/>
          <w:lang w:val="en-US"/>
        </w:rPr>
        <w:t>تشويش بصحة المعلومات</w:t>
      </w:r>
      <w:r w:rsidRPr="60172863" w:rsidR="6ABD4F2B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16A0AEBF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6ED0605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ABD4F2B" w:rsidP="60172863" w:rsidRDefault="6ABD4F2B" w14:paraId="177C6457" w14:textId="783554C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BD4F2B">
        <w:rPr>
          <w:rFonts w:ascii="Times New Roman" w:hAnsi="Times New Roman" w:eastAsia="Times New Roman" w:cs="Times New Roman"/>
          <w:sz w:val="28"/>
          <w:szCs w:val="28"/>
          <w:rtl w:val="1"/>
          <w:lang w:val="en-US"/>
        </w:rPr>
        <w:t>الوعي المجتمعي</w:t>
      </w:r>
      <w:r w:rsidRPr="60172863" w:rsidR="6ABD4F2B">
        <w:rPr>
          <w:rFonts w:ascii="Times New Roman" w:hAnsi="Times New Roman" w:eastAsia="Times New Roman" w:cs="Times New Roman"/>
          <w:lang w:val="en-US"/>
        </w:rPr>
        <w:t xml:space="preserve">: </w:t>
      </w:r>
    </w:p>
    <w:p w:rsidR="65ADA53D" w:rsidP="60172863" w:rsidRDefault="65ADA53D" w14:paraId="5D9B3A2C" w14:textId="2B5226FD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5ADA53D">
        <w:rPr>
          <w:rFonts w:ascii="Times New Roman" w:hAnsi="Times New Roman" w:eastAsia="Times New Roman" w:cs="Times New Roman"/>
          <w:rtl w:val="1"/>
          <w:lang w:val="en-US"/>
        </w:rPr>
        <w:t>لغة</w:t>
      </w:r>
      <w:r w:rsidRPr="60172863" w:rsidR="65ADA53D">
        <w:rPr>
          <w:rFonts w:ascii="Times New Roman" w:hAnsi="Times New Roman" w:eastAsia="Times New Roman" w:cs="Times New Roman"/>
          <w:rtl w:val="1"/>
          <w:lang w:val="en-US"/>
        </w:rPr>
        <w:t xml:space="preserve">: </w:t>
      </w:r>
      <w:r w:rsidRPr="60172863" w:rsidR="65ADA53D">
        <w:rPr>
          <w:rFonts w:ascii="Times New Roman" w:hAnsi="Times New Roman" w:eastAsia="Times New Roman" w:cs="Times New Roman"/>
          <w:rtl w:val="1"/>
          <w:lang w:val="en-US"/>
        </w:rPr>
        <w:t>الوعي</w:t>
      </w:r>
      <w:r w:rsidRPr="60172863" w:rsidR="65ADA53D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5ADA53D">
        <w:rPr>
          <w:rFonts w:ascii="Times New Roman" w:hAnsi="Times New Roman" w:eastAsia="Times New Roman" w:cs="Times New Roman"/>
          <w:rtl w:val="1"/>
          <w:lang w:val="en-US"/>
        </w:rPr>
        <w:t>والادراك</w:t>
      </w:r>
    </w:p>
    <w:p w:rsidR="7FAD339F" w:rsidP="60172863" w:rsidRDefault="7FAD339F" w14:paraId="5B4A874C" w14:textId="30FBAA9E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FAD339F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6ABD4F2B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ABD4F2B" w:rsidP="60172863" w:rsidRDefault="6ABD4F2B" w14:paraId="3E8AAA38" w14:textId="0EACED4D">
      <w:pPr>
        <w:ind w:left="288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BD4F2B">
        <w:rPr>
          <w:rFonts w:ascii="Times New Roman" w:hAnsi="Times New Roman" w:eastAsia="Times New Roman" w:cs="Times New Roman"/>
          <w:rtl w:val="1"/>
          <w:lang w:val="en-US"/>
        </w:rPr>
        <w:t>اصطلاحا</w:t>
      </w:r>
      <w:r w:rsidRPr="60172863" w:rsidR="3B812967">
        <w:rPr>
          <w:rFonts w:ascii="Times New Roman" w:hAnsi="Times New Roman" w:eastAsia="Times New Roman" w:cs="Times New Roman"/>
          <w:rtl w:val="1"/>
          <w:lang w:val="en-US"/>
        </w:rPr>
        <w:t>: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>معرفة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>مدى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>وعي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>المجتمع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 xml:space="preserve">  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>على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>دراك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>وفهم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>الق</w:t>
      </w:r>
      <w:r w:rsidRPr="60172863" w:rsidR="4BF7DE07">
        <w:rPr>
          <w:rFonts w:ascii="Times New Roman" w:hAnsi="Times New Roman" w:eastAsia="Times New Roman" w:cs="Times New Roman"/>
          <w:rtl w:val="1"/>
          <w:lang w:val="en-US"/>
        </w:rPr>
        <w:t xml:space="preserve">ضايا والظواهر التي تحدث من حولهم </w:t>
      </w:r>
      <w:r w:rsidRPr="60172863" w:rsidR="58AAD668">
        <w:rPr>
          <w:rFonts w:ascii="Times New Roman" w:hAnsi="Times New Roman" w:eastAsia="Times New Roman" w:cs="Times New Roman"/>
          <w:rtl w:val="1"/>
          <w:lang w:val="en-US"/>
        </w:rPr>
        <w:t>وكيفية التعامل معها بفهم ووعي</w:t>
      </w:r>
      <w:r w:rsidRPr="60172863" w:rsidR="58AAD668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33502B2B" w14:textId="2DFA7822">
      <w:pPr>
        <w:ind w:left="288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E34A99C" w14:textId="4E06E2CA">
      <w:pPr>
        <w:ind w:left="720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ABD4F2B" w:rsidP="60172863" w:rsidRDefault="6ABD4F2B" w14:paraId="3873E681" w14:textId="4C077066">
      <w:pPr>
        <w:ind w:left="0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ABD4F2B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ABD4F2B" w:rsidP="60172863" w:rsidRDefault="6ABD4F2B" w14:paraId="4F78DEF3" w14:textId="005395A5">
      <w:pPr>
        <w:jc w:val="right"/>
        <w:rPr>
          <w:rFonts w:ascii="Times New Roman" w:hAnsi="Times New Roman" w:eastAsia="Times New Roman" w:cs="Times New Roman"/>
          <w:sz w:val="28"/>
          <w:szCs w:val="28"/>
          <w:rtl w:val="1"/>
          <w:lang w:val="en-US"/>
        </w:rPr>
      </w:pPr>
      <w:r w:rsidRPr="60172863" w:rsidR="6ABD4F2B">
        <w:rPr>
          <w:rFonts w:ascii="Times New Roman" w:hAnsi="Times New Roman" w:eastAsia="Times New Roman" w:cs="Times New Roman"/>
          <w:sz w:val="28"/>
          <w:szCs w:val="28"/>
          <w:rtl w:val="1"/>
          <w:lang w:val="en-US"/>
        </w:rPr>
        <w:t>وسائل التواصل الا</w:t>
      </w:r>
      <w:r w:rsidRPr="60172863" w:rsidR="35034D75">
        <w:rPr>
          <w:rFonts w:ascii="Times New Roman" w:hAnsi="Times New Roman" w:eastAsia="Times New Roman" w:cs="Times New Roman"/>
          <w:sz w:val="28"/>
          <w:szCs w:val="28"/>
          <w:rtl w:val="1"/>
          <w:lang w:val="en-US"/>
        </w:rPr>
        <w:t>جتماعي</w:t>
      </w:r>
    </w:p>
    <w:p w:rsidR="60172863" w:rsidP="60172863" w:rsidRDefault="60172863" w14:paraId="0FCB3ADB" w14:textId="03C8D891">
      <w:pPr>
        <w:jc w:val="right"/>
        <w:rPr>
          <w:rFonts w:ascii="Times New Roman" w:hAnsi="Times New Roman" w:eastAsia="Times New Roman" w:cs="Times New Roman"/>
          <w:sz w:val="28"/>
          <w:szCs w:val="28"/>
          <w:rtl w:val="1"/>
          <w:lang w:val="en-US"/>
        </w:rPr>
      </w:pPr>
    </w:p>
    <w:p w:rsidR="35034D75" w:rsidP="60172863" w:rsidRDefault="35034D75" w14:paraId="02307F7B" w14:textId="31B4E767">
      <w:pPr>
        <w:jc w:val="right"/>
        <w:rPr>
          <w:rFonts w:ascii="Times New Roman" w:hAnsi="Times New Roman" w:eastAsia="Times New Roman" w:cs="Times New Roman"/>
          <w:sz w:val="28"/>
          <w:szCs w:val="28"/>
          <w:rtl w:val="1"/>
          <w:lang w:val="en-US"/>
        </w:rPr>
      </w:pPr>
      <w:r w:rsidRPr="60172863" w:rsidR="35034D75">
        <w:rPr>
          <w:rFonts w:ascii="Times New Roman" w:hAnsi="Times New Roman" w:eastAsia="Times New Roman" w:cs="Times New Roman"/>
          <w:sz w:val="28"/>
          <w:szCs w:val="28"/>
          <w:rtl w:val="1"/>
          <w:lang w:val="en-US"/>
        </w:rPr>
        <w:t>لغة:التواصل والتفاعل بين الناس</w:t>
      </w:r>
    </w:p>
    <w:p w:rsidR="7F2CCE99" w:rsidP="60172863" w:rsidRDefault="7F2CCE99" w14:paraId="437148DC" w14:textId="7DC0E4FD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F2CCE99">
        <w:rPr>
          <w:rFonts w:ascii="Times New Roman" w:hAnsi="Times New Roman" w:eastAsia="Times New Roman" w:cs="Times New Roman"/>
          <w:rtl w:val="1"/>
          <w:lang w:val="en-US"/>
        </w:rPr>
        <w:t>اصطلاحا:هي</w:t>
      </w:r>
      <w:r w:rsidRPr="60172863" w:rsidR="7F2CCE99">
        <w:rPr>
          <w:rFonts w:ascii="Times New Roman" w:hAnsi="Times New Roman" w:eastAsia="Times New Roman" w:cs="Times New Roman"/>
          <w:rtl w:val="1"/>
          <w:lang w:val="en-US"/>
        </w:rPr>
        <w:t xml:space="preserve"> برامج تفاعلية تتيح </w:t>
      </w:r>
      <w:r w:rsidRPr="60172863" w:rsidR="7F2CCE99">
        <w:rPr>
          <w:rFonts w:ascii="Times New Roman" w:hAnsi="Times New Roman" w:eastAsia="Times New Roman" w:cs="Times New Roman"/>
          <w:rtl w:val="1"/>
          <w:lang w:val="en-US"/>
        </w:rPr>
        <w:t>للافراد</w:t>
      </w:r>
      <w:r w:rsidRPr="60172863" w:rsidR="7F2CCE99">
        <w:rPr>
          <w:rFonts w:ascii="Times New Roman" w:hAnsi="Times New Roman" w:eastAsia="Times New Roman" w:cs="Times New Roman"/>
          <w:rtl w:val="1"/>
          <w:lang w:val="en-US"/>
        </w:rPr>
        <w:t xml:space="preserve"> التواصل مع بعضهم</w:t>
      </w:r>
      <w:r w:rsidRPr="60172863" w:rsidR="1060B61F">
        <w:rPr>
          <w:rFonts w:ascii="Times New Roman" w:hAnsi="Times New Roman" w:eastAsia="Times New Roman" w:cs="Times New Roman"/>
          <w:rtl w:val="1"/>
          <w:lang w:val="en-US"/>
        </w:rPr>
        <w:t xml:space="preserve"> لبعض</w:t>
      </w:r>
      <w:r w:rsidRPr="60172863" w:rsidR="7F2CCE99">
        <w:rPr>
          <w:rFonts w:ascii="Times New Roman" w:hAnsi="Times New Roman" w:eastAsia="Times New Roman" w:cs="Times New Roman"/>
          <w:rtl w:val="1"/>
          <w:lang w:val="en-US"/>
        </w:rPr>
        <w:t xml:space="preserve"> ونقل الرسائل والمعلومات عبر ش</w:t>
      </w:r>
      <w:r w:rsidRPr="60172863" w:rsidR="3FF0818A">
        <w:rPr>
          <w:rFonts w:ascii="Times New Roman" w:hAnsi="Times New Roman" w:eastAsia="Times New Roman" w:cs="Times New Roman"/>
          <w:rtl w:val="1"/>
          <w:lang w:val="en-US"/>
        </w:rPr>
        <w:t xml:space="preserve">بكة الانترنت </w:t>
      </w:r>
      <w:r w:rsidRPr="60172863" w:rsidR="74048443">
        <w:rPr>
          <w:rFonts w:ascii="Times New Roman" w:hAnsi="Times New Roman" w:eastAsia="Times New Roman" w:cs="Times New Roman"/>
          <w:rtl w:val="1"/>
          <w:lang w:val="en-US"/>
        </w:rPr>
        <w:t>بواسطة الهواتف المحمولة واجهزة الحاسوب</w:t>
      </w:r>
      <w:r w:rsidRPr="60172863" w:rsidR="74048443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6841BC35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750AB371" w14:textId="605C59BD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48AA219" w14:textId="151F2D8B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91855C8" w14:textId="5240D612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CEC0491" w14:textId="56A30D76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9211E7A" w14:textId="434DA96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779CA2B1" w14:textId="3F22C37D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73864E5" w14:textId="11EFBA26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3269EFBD" w14:textId="68DEB826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57DEDBDC" w:rsidP="60172863" w:rsidRDefault="57DEDBDC" w14:paraId="7EF0FDBA" w14:textId="0D003882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7DEDBDC">
        <w:rPr>
          <w:rFonts w:ascii="Times New Roman" w:hAnsi="Times New Roman" w:eastAsia="Times New Roman" w:cs="Times New Roman"/>
          <w:rtl w:val="1"/>
          <w:lang w:val="en-US"/>
        </w:rPr>
        <w:t>الاج</w:t>
      </w:r>
      <w:r w:rsidRPr="60172863" w:rsidR="57DEDBDC">
        <w:rPr>
          <w:rFonts w:ascii="Times New Roman" w:hAnsi="Times New Roman" w:eastAsia="Times New Roman" w:cs="Times New Roman"/>
          <w:rtl w:val="1"/>
          <w:lang w:val="en-US"/>
        </w:rPr>
        <w:t>راءات</w:t>
      </w:r>
      <w:r w:rsidRPr="60172863" w:rsidR="57DEDBDC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57DEDBDC">
        <w:rPr>
          <w:rFonts w:ascii="Times New Roman" w:hAnsi="Times New Roman" w:eastAsia="Times New Roman" w:cs="Times New Roman"/>
          <w:rtl w:val="1"/>
          <w:lang w:val="en-US"/>
        </w:rPr>
        <w:t>المننهجيه</w:t>
      </w:r>
    </w:p>
    <w:p w:rsidR="00260E09" w:rsidP="00260E09" w:rsidRDefault="00260E09" w14:paraId="5973E1AC" w14:textId="77777777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260E09" w:rsidP="00260E09" w:rsidRDefault="00260E09" w14:paraId="5F1C06BE" w14:textId="77777777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260E09" w:rsidP="00260E09" w:rsidRDefault="00260E09" w14:paraId="72E54ECA" w14:textId="3AD4DEEF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  <w:r w:rsidRPr="60172863" w:rsidR="00260E09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</w:t>
      </w:r>
    </w:p>
    <w:p w:rsidR="00260E09" w:rsidP="60172863" w:rsidRDefault="00260E09" w14:paraId="15EC57FF" w14:textId="7EE3A5FE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0972781D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منهج الدراسة</w:t>
      </w:r>
    </w:p>
    <w:p w:rsidR="00260E09" w:rsidP="60172863" w:rsidRDefault="00260E09" w14:paraId="439451C5" w14:textId="58B22413">
      <w:pPr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  <w:r w:rsidRPr="60172863" w:rsidR="06BFFE0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ا</w:t>
      </w:r>
      <w:r w:rsidRPr="60172863" w:rsidR="0D624188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تبعت </w:t>
      </w:r>
      <w:r w:rsidRPr="60172863" w:rsidR="06BFFE0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هذه الدراسة على المنهج</w:t>
      </w:r>
      <w:r w:rsidRPr="60172863" w:rsidR="423D6E34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الميداني </w:t>
      </w:r>
      <w:r w:rsidRPr="60172863" w:rsidR="5905A27A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الوصفي حيث تسعى الى جمع بيانات من افراد المجتمع لفهم مدى تأثر الاخبار المضللة على وعيهم</w:t>
      </w:r>
      <w:r w:rsidRPr="60172863" w:rsidR="2AE3B181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وتم اختيار المقابلات والاستبيا</w:t>
      </w:r>
      <w:r w:rsidRPr="60172863" w:rsidR="53161242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ن لجمع المعلومات</w:t>
      </w:r>
      <w:r w:rsidRPr="60172863" w:rsidR="53161242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</w:t>
      </w:r>
      <w:r w:rsidRPr="60172863" w:rsidR="00260E09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</w:t>
      </w:r>
    </w:p>
    <w:p w:rsidR="00260E09" w:rsidP="00260E09" w:rsidRDefault="00260E09" w14:paraId="4206A183" w14:textId="77777777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260E09" w:rsidP="60172863" w:rsidRDefault="00260E09" w14:paraId="25682CAD" w14:textId="3AF0202D">
      <w:pPr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 xml:space="preserve">نوع 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الدراسة</w:t>
      </w:r>
      <w:r w:rsidRPr="60172863" w:rsidR="3FADCA19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3FADCA19" w:rsidP="60172863" w:rsidRDefault="3FADCA19" w14:paraId="6C6048D8" w14:textId="276FCF5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دراسة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ميدانية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 xml:space="preserve">  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تهدف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الى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جمع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معلومات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كافية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للحص</w:t>
      </w:r>
      <w:r w:rsidRPr="60172863" w:rsidR="3FADCA19">
        <w:rPr>
          <w:rFonts w:ascii="Times New Roman" w:hAnsi="Times New Roman" w:eastAsia="Times New Roman" w:cs="Times New Roman"/>
          <w:rtl w:val="1"/>
          <w:lang w:val="en-US"/>
        </w:rPr>
        <w:t>ول على مجموعة كبيره من الاراء والافكار حول كيفية التع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امل مع الاخبار المضللة وكيفية التجنب منها</w:t>
      </w:r>
      <w:r w:rsidRPr="60172863" w:rsidR="6928BC5E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00260E09" w:rsidP="60172863" w:rsidRDefault="00260E09" w14:paraId="50A07CE2" w14:textId="77777777">
      <w:pPr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</w:p>
    <w:p w:rsidR="60172863" w:rsidP="60172863" w:rsidRDefault="60172863" w14:paraId="2FFCE8A1" w14:textId="4BD427DC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928BC5E" w:rsidP="60172863" w:rsidRDefault="6928BC5E" w14:paraId="26515BF0" w14:textId="02092147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ادوت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جمع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البيانات</w:t>
      </w:r>
      <w:r w:rsidRPr="60172863" w:rsidR="6928BC5E">
        <w:rPr>
          <w:rFonts w:ascii="Times New Roman" w:hAnsi="Times New Roman" w:eastAsia="Times New Roman" w:cs="Times New Roman"/>
          <w:lang w:val="en-US"/>
        </w:rPr>
        <w:t>:</w:t>
      </w:r>
    </w:p>
    <w:p w:rsidR="60172863" w:rsidP="60172863" w:rsidRDefault="60172863" w14:paraId="3CCD068E" w14:textId="234E5C90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928BC5E" w:rsidP="60172863" w:rsidRDefault="6928BC5E" w14:paraId="34D2F7D2" w14:textId="41CAFB6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تم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اختيار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عدة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ادوات 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لجمع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البيانات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من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المشاركيي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ن في الدراسة</w:t>
      </w:r>
    </w:p>
    <w:p w:rsidR="60172863" w:rsidP="60172863" w:rsidRDefault="60172863" w14:paraId="6745A4E7" w14:textId="55166BAC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928BC5E" w:rsidP="60172863" w:rsidRDefault="6928BC5E" w14:paraId="6D205CC5" w14:textId="25A6F04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الاستبيان</w:t>
      </w:r>
      <w:r w:rsidRPr="60172863" w:rsidR="6928BC5E">
        <w:rPr>
          <w:rFonts w:ascii="Times New Roman" w:hAnsi="Times New Roman" w:eastAsia="Times New Roman" w:cs="Times New Roman"/>
          <w:lang w:val="en-US"/>
        </w:rPr>
        <w:t>:</w:t>
      </w:r>
    </w:p>
    <w:p w:rsidR="60172863" w:rsidP="60172863" w:rsidRDefault="60172863" w14:paraId="04F8C338" w14:textId="5DC2207F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928BC5E" w:rsidP="60172863" w:rsidRDefault="6928BC5E" w14:paraId="19B35353" w14:textId="4E0CC0DF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>المقابلات</w:t>
      </w:r>
      <w:r w:rsidRPr="60172863" w:rsidR="6928BC5E">
        <w:rPr>
          <w:rFonts w:ascii="Times New Roman" w:hAnsi="Times New Roman" w:eastAsia="Times New Roman" w:cs="Times New Roman"/>
          <w:rtl w:val="1"/>
          <w:lang w:val="en-US"/>
        </w:rPr>
        <w:t xml:space="preserve"> الشخصية</w:t>
      </w:r>
    </w:p>
    <w:p w:rsidR="60172863" w:rsidP="60172863" w:rsidRDefault="60172863" w14:paraId="34EE17C8" w14:textId="03C3527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18C43CE6" w14:textId="1927E2D7">
      <w:pPr>
        <w:shd w:val="clear" w:color="auto" w:fill="D9E2F3"/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4A774552" w14:textId="3CA4B7C3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00260E09" w:rsidP="00260E09" w:rsidRDefault="00260E09" w14:paraId="37652BC9" w14:textId="068E719F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  <w:r>
        <w:rPr>
          <w:rFonts w:hint="cs" w:ascii="Times New Roman" w:hAnsi="Times New Roman" w:eastAsia="Times New Roman" w:cs="Times New Roman"/>
          <w:kern w:val="0"/>
          <w:rtl/>
          <w:lang w:val="en-AE"/>
          <w14:ligatures w14:val="none"/>
        </w:rPr>
        <w:t>مجتمع البحث وعينته:</w:t>
      </w:r>
    </w:p>
    <w:p w:rsidR="00260E09" w:rsidP="00260E09" w:rsidRDefault="00260E09" w14:paraId="06661A6D" w14:textId="77777777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260E09" w:rsidP="60172863" w:rsidRDefault="00260E09" w14:paraId="108242C2" w14:textId="44072E50">
      <w:pPr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  <w:r w:rsidRPr="60172863" w:rsidR="0B40DC5A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</w:t>
      </w:r>
      <w:r w:rsidRPr="60172863" w:rsidR="0B40DC5A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يعتبر اختيار مجتمع البحث من اهم الادوات في اي دراسة لانه يسهم على الباحث في جمع المعلومات بدقة و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يتكون </w:t>
      </w:r>
      <w:r w:rsidRPr="60172863" w:rsidR="1EB05A4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مجتمع بحث</w:t>
      </w:r>
      <w:r w:rsidRPr="60172863" w:rsidR="21CA57E6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ي</w:t>
      </w:r>
      <w:r w:rsidRPr="60172863" w:rsidR="1EB05A47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</w:t>
      </w:r>
      <w:r w:rsidRPr="60172863" w:rsidR="00260E0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من مستخدمي وسائل التواصل الاجتماعي</w:t>
      </w:r>
      <w:r w:rsidRPr="60172863" w:rsidR="327192F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حيث يتم اختيار عينة عشوائية من الاشخاص</w:t>
      </w:r>
      <w:r w:rsidRPr="60172863" w:rsidR="2398A9FC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من المهم</w:t>
      </w:r>
      <w:r w:rsidRPr="60172863" w:rsidR="327192F9"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  <w:t xml:space="preserve"> البالغيين  بهدف جمع اراء وافكار متنوعة حول مستوى وعييهم</w:t>
      </w:r>
      <w:r w:rsidRPr="60172863" w:rsidR="00260E09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 xml:space="preserve"> </w:t>
      </w:r>
    </w:p>
    <w:p w:rsidR="00260E09" w:rsidP="00260E09" w:rsidRDefault="00260E09" w14:paraId="669771BC" w14:textId="77777777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260E09" w:rsidP="60172863" w:rsidRDefault="00260E09" w14:paraId="3F67BB61" w14:textId="6B99CE5B">
      <w:pPr>
        <w:jc w:val="right"/>
        <w:rPr>
          <w:rFonts w:ascii="Times New Roman" w:hAnsi="Times New Roman" w:eastAsia="Times New Roman" w:cs="Times New Roman"/>
          <w:kern w:val="0"/>
          <w:rtl w:val="1"/>
          <w:lang w:val="en-US"/>
          <w14:ligatures w14:val="none"/>
        </w:rPr>
      </w:pPr>
    </w:p>
    <w:p w:rsidR="60172863" w:rsidP="60172863" w:rsidRDefault="60172863" w14:paraId="44E15566" w14:textId="016A9DB9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60172863" w:rsidP="60172863" w:rsidRDefault="60172863" w14:paraId="589EB9A5" w14:textId="527745C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428FAB3A" w:rsidP="60172863" w:rsidRDefault="428FAB3A" w14:paraId="1E05CF57" w14:textId="2B7EBB71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428FAB3A">
        <w:rPr>
          <w:rFonts w:ascii="Times New Roman" w:hAnsi="Times New Roman" w:eastAsia="Times New Roman" w:cs="Times New Roman"/>
          <w:rtl w:val="1"/>
          <w:lang w:val="en-US"/>
        </w:rPr>
        <w:t>مجالات الدراسة</w:t>
      </w:r>
    </w:p>
    <w:p w:rsidR="32F4417F" w:rsidP="60172863" w:rsidRDefault="32F4417F" w14:paraId="01FBC158" w14:textId="036C2B7B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32F4417F">
        <w:rPr>
          <w:rFonts w:ascii="Times New Roman" w:hAnsi="Times New Roman" w:eastAsia="Times New Roman" w:cs="Times New Roman"/>
          <w:rtl w:val="1"/>
          <w:lang w:val="en-US"/>
        </w:rPr>
        <w:t>البشري</w:t>
      </w:r>
      <w:r w:rsidRPr="60172863" w:rsidR="660861B0">
        <w:rPr>
          <w:rFonts w:ascii="Times New Roman" w:hAnsi="Times New Roman" w:eastAsia="Times New Roman" w:cs="Times New Roman"/>
          <w:rtl w:val="1"/>
          <w:lang w:val="en-US"/>
        </w:rPr>
        <w:t>:</w:t>
      </w:r>
      <w:r w:rsidRPr="60172863" w:rsidR="70BB33D2">
        <w:rPr>
          <w:rFonts w:ascii="Times New Roman" w:hAnsi="Times New Roman" w:eastAsia="Times New Roman" w:cs="Times New Roman"/>
          <w:rtl w:val="1"/>
          <w:lang w:val="en-US"/>
        </w:rPr>
        <w:t xml:space="preserve"> يشمل افراد المجتمع في مدينة ابوظبي من مختلف الاعمار والجنسيات بهدف معرفة مدى </w:t>
      </w:r>
      <w:r w:rsidRPr="60172863" w:rsidR="67AE2C39">
        <w:rPr>
          <w:rFonts w:ascii="Times New Roman" w:hAnsi="Times New Roman" w:eastAsia="Times New Roman" w:cs="Times New Roman"/>
          <w:rtl w:val="1"/>
          <w:lang w:val="en-US"/>
        </w:rPr>
        <w:t>وعيهم</w:t>
      </w:r>
    </w:p>
    <w:p w:rsidR="70BB33D2" w:rsidP="60172863" w:rsidRDefault="70BB33D2" w14:paraId="17128684" w14:textId="2B922418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0BB33D2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70BB33D2">
        <w:rPr>
          <w:rFonts w:ascii="Times New Roman" w:hAnsi="Times New Roman" w:eastAsia="Times New Roman" w:cs="Times New Roman"/>
          <w:rtl w:val="1"/>
          <w:lang w:val="en-US"/>
        </w:rPr>
        <w:t xml:space="preserve">وقدرتهم بالتمييز بين الاخبار </w:t>
      </w:r>
      <w:r w:rsidRPr="60172863" w:rsidR="4C888146">
        <w:rPr>
          <w:rFonts w:ascii="Times New Roman" w:hAnsi="Times New Roman" w:eastAsia="Times New Roman" w:cs="Times New Roman"/>
          <w:rtl w:val="1"/>
          <w:lang w:val="en-US"/>
        </w:rPr>
        <w:t>المضللة</w:t>
      </w:r>
    </w:p>
    <w:p w:rsidR="4C888146" w:rsidP="60172863" w:rsidRDefault="4C888146" w14:paraId="3C0928A4" w14:textId="5FE284A5">
      <w:pPr>
        <w:pStyle w:val="Normal"/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4C888146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428FAB3A" w:rsidP="60172863" w:rsidRDefault="428FAB3A" w14:paraId="4D009C7E" w14:textId="632884BB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428FAB3A">
        <w:rPr>
          <w:rFonts w:ascii="Times New Roman" w:hAnsi="Times New Roman" w:eastAsia="Times New Roman" w:cs="Times New Roman"/>
          <w:rtl w:val="1"/>
          <w:lang w:val="en-US"/>
        </w:rPr>
        <w:t>الم</w:t>
      </w:r>
      <w:r w:rsidRPr="60172863" w:rsidR="428FAB3A">
        <w:rPr>
          <w:rFonts w:ascii="Times New Roman" w:hAnsi="Times New Roman" w:eastAsia="Times New Roman" w:cs="Times New Roman"/>
          <w:rtl w:val="1"/>
          <w:lang w:val="en-US"/>
        </w:rPr>
        <w:t xml:space="preserve">جال </w:t>
      </w:r>
      <w:r w:rsidRPr="60172863" w:rsidR="428FAB3A">
        <w:rPr>
          <w:rFonts w:ascii="Times New Roman" w:hAnsi="Times New Roman" w:eastAsia="Times New Roman" w:cs="Times New Roman"/>
          <w:rtl w:val="1"/>
          <w:lang w:val="en-US"/>
        </w:rPr>
        <w:t>الزمني:</w:t>
      </w:r>
      <w:r w:rsidRPr="60172863" w:rsidR="519D30BB">
        <w:rPr>
          <w:rFonts w:ascii="Times New Roman" w:hAnsi="Times New Roman" w:eastAsia="Times New Roman" w:cs="Times New Roman"/>
          <w:rtl w:val="1"/>
          <w:lang w:val="en-US"/>
        </w:rPr>
        <w:t>تركز</w:t>
      </w:r>
      <w:r w:rsidRPr="60172863" w:rsidR="519D30BB">
        <w:rPr>
          <w:rFonts w:ascii="Times New Roman" w:hAnsi="Times New Roman" w:eastAsia="Times New Roman" w:cs="Times New Roman"/>
          <w:rtl w:val="1"/>
          <w:lang w:val="en-US"/>
        </w:rPr>
        <w:t xml:space="preserve"> الدراسة بالاحداث الحالية والسنوات الماضية التي ارتفعت فيها نسبة الاخبار المضللة على وسائل التواصل الاجتماعي</w:t>
      </w:r>
      <w:r w:rsidRPr="60172863" w:rsidR="519D30BB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7FD02187" w14:textId="475B3759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519D30BB" w:rsidP="60172863" w:rsidRDefault="519D30BB" w14:paraId="5C3A8021" w14:textId="74AFA37E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519D30BB">
        <w:rPr>
          <w:rFonts w:ascii="Times New Roman" w:hAnsi="Times New Roman" w:eastAsia="Times New Roman" w:cs="Times New Roman"/>
          <w:rtl w:val="1"/>
          <w:lang w:val="en-US"/>
        </w:rPr>
        <w:t>المجال المكاني:</w:t>
      </w:r>
      <w:r w:rsidRPr="60172863" w:rsidR="71BC5F03">
        <w:rPr>
          <w:rFonts w:ascii="Times New Roman" w:hAnsi="Times New Roman" w:eastAsia="Times New Roman" w:cs="Times New Roman"/>
          <w:rtl w:val="1"/>
          <w:lang w:val="en-US"/>
        </w:rPr>
        <w:t xml:space="preserve">تركز الدراسة على افراد المجتمع </w:t>
      </w:r>
      <w:r w:rsidRPr="60172863" w:rsidR="73FCA3C6">
        <w:rPr>
          <w:rFonts w:ascii="Times New Roman" w:hAnsi="Times New Roman" w:eastAsia="Times New Roman" w:cs="Times New Roman"/>
          <w:rtl w:val="1"/>
          <w:lang w:val="en-US"/>
        </w:rPr>
        <w:t>في مدينة ابوظي</w:t>
      </w:r>
      <w:r w:rsidRPr="60172863" w:rsidR="51A8D296">
        <w:rPr>
          <w:rFonts w:ascii="Times New Roman" w:hAnsi="Times New Roman" w:eastAsia="Times New Roman" w:cs="Times New Roman"/>
          <w:rtl w:val="1"/>
          <w:lang w:val="en-US"/>
        </w:rPr>
        <w:t xml:space="preserve"> من مختلف الاعمار</w:t>
      </w:r>
      <w:r w:rsidRPr="60172863" w:rsidR="51A8D296">
        <w:rPr>
          <w:rFonts w:ascii="Times New Roman" w:hAnsi="Times New Roman" w:eastAsia="Times New Roman" w:cs="Times New Roman"/>
          <w:lang w:val="en-US"/>
        </w:rPr>
        <w:t xml:space="preserve"> </w:t>
      </w:r>
      <w:r w:rsidRPr="60172863" w:rsidR="73FCA3C6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60172863" w:rsidP="60172863" w:rsidRDefault="60172863" w14:paraId="1263E3C5" w14:textId="02D139BA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</w:p>
    <w:p w:rsidR="73FCA3C6" w:rsidP="60172863" w:rsidRDefault="73FCA3C6" w14:paraId="20FA5764" w14:textId="20A77BDE">
      <w:pPr>
        <w:jc w:val="right"/>
        <w:rPr>
          <w:rFonts w:ascii="Times New Roman" w:hAnsi="Times New Roman" w:eastAsia="Times New Roman" w:cs="Times New Roman"/>
          <w:rtl w:val="1"/>
          <w:lang w:val="en-US"/>
        </w:rPr>
      </w:pPr>
      <w:r w:rsidRPr="60172863" w:rsidR="73FCA3C6">
        <w:rPr>
          <w:rFonts w:ascii="Times New Roman" w:hAnsi="Times New Roman" w:eastAsia="Times New Roman" w:cs="Times New Roman"/>
          <w:rtl w:val="1"/>
          <w:lang w:val="en-US"/>
        </w:rPr>
        <w:t xml:space="preserve">المجال </w:t>
      </w:r>
      <w:r w:rsidRPr="60172863" w:rsidR="73FCA3C6">
        <w:rPr>
          <w:rFonts w:ascii="Times New Roman" w:hAnsi="Times New Roman" w:eastAsia="Times New Roman" w:cs="Times New Roman"/>
          <w:rtl w:val="1"/>
          <w:lang w:val="en-US"/>
        </w:rPr>
        <w:t>الموضوعي:يهدف</w:t>
      </w:r>
      <w:r w:rsidRPr="60172863" w:rsidR="73FCA3C6">
        <w:rPr>
          <w:rFonts w:ascii="Times New Roman" w:hAnsi="Times New Roman" w:eastAsia="Times New Roman" w:cs="Times New Roman"/>
          <w:rtl w:val="1"/>
          <w:lang w:val="en-US"/>
        </w:rPr>
        <w:t xml:space="preserve"> البحث </w:t>
      </w:r>
      <w:r w:rsidRPr="60172863" w:rsidR="73FCA3C6">
        <w:rPr>
          <w:rFonts w:ascii="Times New Roman" w:hAnsi="Times New Roman" w:eastAsia="Times New Roman" w:cs="Times New Roman"/>
          <w:rtl w:val="1"/>
          <w:lang w:val="en-US"/>
        </w:rPr>
        <w:t>تاثير</w:t>
      </w:r>
      <w:r w:rsidRPr="60172863" w:rsidR="73FCA3C6">
        <w:rPr>
          <w:rFonts w:ascii="Times New Roman" w:hAnsi="Times New Roman" w:eastAsia="Times New Roman" w:cs="Times New Roman"/>
          <w:rtl w:val="1"/>
          <w:lang w:val="en-US"/>
        </w:rPr>
        <w:t xml:space="preserve"> الاخبار المضللة على </w:t>
      </w:r>
      <w:r w:rsidRPr="60172863" w:rsidR="2ECF48C7">
        <w:rPr>
          <w:rFonts w:ascii="Times New Roman" w:hAnsi="Times New Roman" w:eastAsia="Times New Roman" w:cs="Times New Roman"/>
          <w:rtl w:val="1"/>
          <w:lang w:val="en-US"/>
        </w:rPr>
        <w:t>وعي الافراد وكيفية التعامل مع العلومات الرقمية</w:t>
      </w:r>
      <w:r w:rsidRPr="60172863" w:rsidR="2ECF48C7">
        <w:rPr>
          <w:rFonts w:ascii="Times New Roman" w:hAnsi="Times New Roman" w:eastAsia="Times New Roman" w:cs="Times New Roman"/>
          <w:lang w:val="en-US"/>
        </w:rPr>
        <w:t xml:space="preserve"> </w:t>
      </w:r>
    </w:p>
    <w:p w:rsidRPr="00260E09" w:rsidR="00260E09" w:rsidP="00260E09" w:rsidRDefault="00260E09" w14:paraId="7CBA989D" w14:textId="57BA45AA">
      <w:pPr>
        <w:bidi/>
        <w:jc w:val="right"/>
        <w:rPr>
          <w:rFonts w:ascii="Times New Roman" w:hAnsi="Times New Roman" w:eastAsia="Times New Roman" w:cs="Times New Roman"/>
          <w:kern w:val="0"/>
          <w:rtl/>
          <w14:ligatures w14:val="none"/>
        </w:rPr>
      </w:pPr>
    </w:p>
    <w:p w:rsidR="00260E09" w:rsidP="00260E09" w:rsidRDefault="00260E09" w14:paraId="64877ECC" w14:textId="77777777">
      <w:pPr>
        <w:jc w:val="center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260E09" w:rsidP="00260E09" w:rsidRDefault="00260E09" w14:paraId="619639D0" w14:textId="77777777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260E09" w:rsidP="00260E09" w:rsidRDefault="00260E09" w14:paraId="32A1FB32" w14:textId="77777777">
      <w:pPr>
        <w:jc w:val="right"/>
        <w:rPr>
          <w:rFonts w:ascii="Times New Roman" w:hAnsi="Times New Roman" w:eastAsia="Times New Roman" w:cs="Times New Roman"/>
          <w:kern w:val="0"/>
          <w:lang w:val="en-AE"/>
          <w14:ligatures w14:val="none"/>
        </w:rPr>
      </w:pPr>
    </w:p>
    <w:p w:rsidR="00260E09" w:rsidP="00260E09" w:rsidRDefault="00260E09" w14:paraId="6D2B760A" w14:textId="77777777">
      <w:pPr>
        <w:bidi/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260E09" w:rsidP="00260E09" w:rsidRDefault="00260E09" w14:paraId="6B4CA626" w14:textId="77777777">
      <w:pPr>
        <w:bidi/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Pr="00260E09" w:rsidR="00260E09" w:rsidP="00260E09" w:rsidRDefault="00260E09" w14:paraId="6359E86D" w14:textId="712F0CA9">
      <w:pPr>
        <w:bidi/>
        <w:jc w:val="right"/>
        <w:rPr>
          <w:rFonts w:ascii="Times New Roman" w:hAnsi="Times New Roman" w:eastAsia="Times New Roman" w:cs="Times New Roman"/>
          <w:kern w:val="0"/>
          <w:rtl/>
          <w14:ligatures w14:val="none"/>
        </w:rPr>
      </w:pPr>
    </w:p>
    <w:p w:rsidR="0066384E" w:rsidP="006E2ADE" w:rsidRDefault="0066384E" w14:paraId="00AFBAA6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312040" w:rsidRDefault="0066384E" w14:paraId="1505BCD4" w14:textId="3D2FBDDF">
      <w:pPr>
        <w:jc w:val="right"/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1604E035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050C0D6B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4A56086A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116E0170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67B79A01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40EC4371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66384E" w:rsidP="006E2ADE" w:rsidRDefault="0066384E" w14:paraId="44F5DC02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Pr="006E2ADE" w:rsidR="0066384E" w:rsidP="006E2ADE" w:rsidRDefault="0066384E" w14:paraId="2F847087" w14:textId="77777777">
      <w:pPr>
        <w:rPr>
          <w:rFonts w:ascii="Times New Roman" w:hAnsi="Times New Roman" w:eastAsia="Times New Roman" w:cs="Times New Roman"/>
          <w:kern w:val="0"/>
          <w:rtl/>
          <w:lang w:val="en-AE"/>
          <w14:ligatures w14:val="none"/>
        </w:rPr>
      </w:pPr>
    </w:p>
    <w:p w:rsidR="009F0328" w:rsidP="006E2ADE" w:rsidRDefault="009F0328" w14:paraId="10B90C38" w14:textId="77777777">
      <w:pPr>
        <w:jc w:val="center"/>
        <w:rPr>
          <w:rFonts w:cs="Arial"/>
          <w:rtl/>
        </w:rPr>
      </w:pPr>
    </w:p>
    <w:p w:rsidR="00C04E8B" w:rsidP="006E2ADE" w:rsidRDefault="00C04E8B" w14:paraId="3007ABA2" w14:textId="77777777">
      <w:pPr>
        <w:jc w:val="center"/>
        <w:rPr>
          <w:rFonts w:cs="Arial"/>
          <w:rtl/>
        </w:rPr>
      </w:pPr>
    </w:p>
    <w:p w:rsidR="00C04E8B" w:rsidP="006E2ADE" w:rsidRDefault="00C04E8B" w14:paraId="12CB308B" w14:textId="77777777">
      <w:pPr>
        <w:jc w:val="center"/>
        <w:rPr>
          <w:rFonts w:cs="Arial"/>
          <w:rtl/>
        </w:rPr>
      </w:pPr>
    </w:p>
    <w:p w:rsidR="00C04E8B" w:rsidP="006E2ADE" w:rsidRDefault="00C04E8B" w14:paraId="04D01838" w14:textId="77777777">
      <w:pPr>
        <w:jc w:val="center"/>
        <w:rPr>
          <w:rFonts w:cs="Arial"/>
          <w:rtl/>
        </w:rPr>
      </w:pPr>
    </w:p>
    <w:p w:rsidR="00C04E8B" w:rsidP="006E2ADE" w:rsidRDefault="00C04E8B" w14:paraId="63D0832B" w14:textId="77777777">
      <w:pPr>
        <w:jc w:val="center"/>
        <w:rPr>
          <w:rFonts w:cs="Arial"/>
          <w:rtl/>
        </w:rPr>
      </w:pPr>
    </w:p>
    <w:p w:rsidR="00C04E8B" w:rsidP="006E2ADE" w:rsidRDefault="00C04E8B" w14:paraId="5B8550F8" w14:textId="77777777">
      <w:pPr>
        <w:jc w:val="center"/>
        <w:rPr>
          <w:rFonts w:cs="Arial"/>
          <w:rtl/>
        </w:rPr>
      </w:pPr>
    </w:p>
    <w:p w:rsidR="00C04E8B" w:rsidP="006E2ADE" w:rsidRDefault="00C04E8B" w14:paraId="60C306E8" w14:textId="77777777">
      <w:pPr>
        <w:jc w:val="center"/>
        <w:rPr>
          <w:rFonts w:cs="Arial"/>
          <w:rtl/>
        </w:rPr>
      </w:pPr>
    </w:p>
    <w:p w:rsidR="00C04E8B" w:rsidP="006E2ADE" w:rsidRDefault="00C04E8B" w14:paraId="00339B54" w14:textId="77777777">
      <w:pPr>
        <w:jc w:val="center"/>
        <w:rPr>
          <w:rFonts w:cs="Arial"/>
          <w:rtl/>
        </w:rPr>
      </w:pPr>
    </w:p>
    <w:p w:rsidR="00C04E8B" w:rsidP="006E2ADE" w:rsidRDefault="00C04E8B" w14:paraId="1A012766" w14:textId="77777777">
      <w:pPr>
        <w:jc w:val="center"/>
        <w:rPr>
          <w:rFonts w:cs="Arial"/>
          <w:rtl/>
        </w:rPr>
      </w:pPr>
    </w:p>
    <w:p w:rsidR="00C04E8B" w:rsidP="006E2ADE" w:rsidRDefault="00C04E8B" w14:paraId="7C79FAA4" w14:textId="77777777">
      <w:pPr>
        <w:jc w:val="center"/>
        <w:rPr>
          <w:rFonts w:cs="Arial"/>
          <w:rtl/>
        </w:rPr>
      </w:pPr>
    </w:p>
    <w:p w:rsidR="00C04E8B" w:rsidP="006E2ADE" w:rsidRDefault="00C04E8B" w14:paraId="586B18E3" w14:textId="77777777">
      <w:pPr>
        <w:jc w:val="center"/>
        <w:rPr>
          <w:rFonts w:cs="Arial"/>
          <w:rtl/>
        </w:rPr>
      </w:pPr>
    </w:p>
    <w:p w:rsidR="00C04E8B" w:rsidP="006E2ADE" w:rsidRDefault="00C04E8B" w14:paraId="58B25409" w14:textId="77777777">
      <w:pPr>
        <w:jc w:val="center"/>
        <w:rPr>
          <w:rFonts w:cs="Arial"/>
          <w:rtl/>
        </w:rPr>
      </w:pPr>
    </w:p>
    <w:p w:rsidR="00C04E8B" w:rsidP="006E2ADE" w:rsidRDefault="00C04E8B" w14:paraId="057FA011" w14:textId="77777777">
      <w:pPr>
        <w:jc w:val="center"/>
        <w:rPr>
          <w:rFonts w:cs="Arial"/>
          <w:rtl/>
        </w:rPr>
      </w:pPr>
    </w:p>
    <w:p w:rsidR="00C04E8B" w:rsidP="006E2ADE" w:rsidRDefault="00C04E8B" w14:paraId="1FCB3F68" w14:textId="77777777">
      <w:pPr>
        <w:jc w:val="center"/>
        <w:rPr>
          <w:rFonts w:cs="Arial"/>
          <w:rtl/>
        </w:rPr>
      </w:pPr>
    </w:p>
    <w:p w:rsidR="00C04E8B" w:rsidP="006E2ADE" w:rsidRDefault="00C04E8B" w14:paraId="30CE3DA9" w14:textId="77777777">
      <w:pPr>
        <w:jc w:val="center"/>
        <w:rPr>
          <w:rFonts w:cs="Arial"/>
          <w:rtl/>
        </w:rPr>
      </w:pPr>
    </w:p>
    <w:p w:rsidR="00C04E8B" w:rsidP="006E2ADE" w:rsidRDefault="00C04E8B" w14:paraId="39799A67" w14:textId="77777777">
      <w:pPr>
        <w:jc w:val="center"/>
        <w:rPr>
          <w:rFonts w:cs="Arial"/>
          <w:rtl/>
        </w:rPr>
      </w:pPr>
    </w:p>
    <w:p w:rsidR="00C04E8B" w:rsidP="006E2ADE" w:rsidRDefault="00C04E8B" w14:paraId="72D2767E" w14:textId="77777777">
      <w:pPr>
        <w:jc w:val="center"/>
        <w:rPr>
          <w:rFonts w:cs="Arial"/>
          <w:rtl/>
        </w:rPr>
      </w:pPr>
    </w:p>
    <w:p w:rsidR="00C04E8B" w:rsidP="006E2ADE" w:rsidRDefault="00C04E8B" w14:paraId="4275B7FC" w14:textId="77777777">
      <w:pPr>
        <w:jc w:val="center"/>
        <w:rPr>
          <w:rFonts w:cs="Arial"/>
          <w:rtl/>
        </w:rPr>
      </w:pPr>
    </w:p>
    <w:p w:rsidR="00C04E8B" w:rsidP="006E2ADE" w:rsidRDefault="00C04E8B" w14:paraId="1C5AA1E9" w14:textId="77777777">
      <w:pPr>
        <w:jc w:val="center"/>
        <w:rPr>
          <w:rFonts w:cs="Arial"/>
          <w:rtl/>
        </w:rPr>
      </w:pPr>
    </w:p>
    <w:p w:rsidR="00C04E8B" w:rsidP="006E2ADE" w:rsidRDefault="00C04E8B" w14:paraId="5A7507CD" w14:textId="77777777">
      <w:pPr>
        <w:jc w:val="center"/>
        <w:rPr>
          <w:rFonts w:cs="Arial"/>
          <w:rtl/>
        </w:rPr>
      </w:pPr>
    </w:p>
    <w:p w:rsidR="00C04E8B" w:rsidP="006E2ADE" w:rsidRDefault="00C04E8B" w14:paraId="1669FA74" w14:textId="77777777">
      <w:pPr>
        <w:jc w:val="center"/>
        <w:rPr>
          <w:rFonts w:cs="Arial"/>
          <w:rtl/>
        </w:rPr>
      </w:pPr>
    </w:p>
    <w:p w:rsidR="00C04E8B" w:rsidP="006E2ADE" w:rsidRDefault="00C04E8B" w14:paraId="4A5EB9E7" w14:textId="77777777">
      <w:pPr>
        <w:jc w:val="center"/>
        <w:rPr>
          <w:rFonts w:cs="Arial"/>
          <w:rtl/>
        </w:rPr>
      </w:pPr>
    </w:p>
    <w:p w:rsidRPr="00A87CBD" w:rsidR="00C04E8B" w:rsidP="006E2ADE" w:rsidRDefault="00C04E8B" w14:paraId="64423AE7" w14:textId="77777777">
      <w:pPr>
        <w:jc w:val="center"/>
        <w:rPr>
          <w:rFonts w:cs="Arial"/>
          <w:rtl/>
        </w:rPr>
      </w:pPr>
    </w:p>
    <w:sectPr w:rsidRPr="00A87CBD" w:rsidR="00C04E8B" w:rsidSect="007557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/>
      <w:pgMar w:top="1080" w:right="1440" w:bottom="720" w:left="288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25A13" w:rsidP="0093005D" w:rsidRDefault="00F25A13" w14:paraId="67EED1FB" w14:textId="77777777">
      <w:r>
        <w:separator/>
      </w:r>
    </w:p>
  </w:endnote>
  <w:endnote w:type="continuationSeparator" w:id="0">
    <w:p w:rsidR="00F25A13" w:rsidP="0093005D" w:rsidRDefault="00F25A13" w14:paraId="587C569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57B7" w:rsidRDefault="007557B7" w14:paraId="40BECCC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57B7" w:rsidRDefault="007557B7" w14:paraId="447685E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57B7" w:rsidRDefault="007557B7" w14:paraId="3EBE613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25A13" w:rsidP="0093005D" w:rsidRDefault="00F25A13" w14:paraId="593FB97D" w14:textId="77777777">
      <w:r>
        <w:separator/>
      </w:r>
    </w:p>
  </w:footnote>
  <w:footnote w:type="continuationSeparator" w:id="0">
    <w:p w:rsidR="00F25A13" w:rsidP="0093005D" w:rsidRDefault="00F25A13" w14:paraId="4C5BDEA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57B7" w:rsidRDefault="007557B7" w14:paraId="7D82483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57B7" w:rsidRDefault="007557B7" w14:paraId="1BF64C83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57B7" w:rsidRDefault="007557B7" w14:paraId="72239204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2jmj7l5rSw0yVb" int2:id="5ptFYBXE">
      <int2:state int2:type="spell" int2:value="Rejected"/>
    </int2:textHash>
    <int2:textHash int2:hashCode="XVMzWbp+xIhksO" int2:id="tsW2KRpU">
      <int2:state int2:type="spell" int2:value="Rejected"/>
    </int2:textHash>
    <int2:textHash int2:hashCode="4fop9pnJb7Sw8r" int2:id="QVpJjh8L">
      <int2:state int2:type="spell" int2:value="Rejected"/>
    </int2:textHash>
    <int2:textHash int2:hashCode="nNm/5eVVmxqwDl" int2:id="ahq8PMKT">
      <int2:state int2:type="spell" int2:value="Rejected"/>
    </int2:textHash>
    <int2:textHash int2:hashCode="PUrpx73Ur6jyTJ" int2:id="Ji3sKAMK">
      <int2:state int2:type="spell" int2:value="Rejected"/>
    </int2:textHash>
    <int2:textHash int2:hashCode="L9LSclSd1Pumyv" int2:id="b1pvC6wl">
      <int2:state int2:type="spell" int2:value="Rejected"/>
    </int2:textHash>
    <int2:textHash int2:hashCode="eF0A033CvnLeG3" int2:id="4DWnOUbY">
      <int2:state int2:type="spell" int2:value="Rejected"/>
    </int2:textHash>
    <int2:textHash int2:hashCode="V8x4tprlnhGQ0I" int2:id="3DkWUmDb">
      <int2:state int2:type="spell" int2:value="Rejected"/>
    </int2:textHash>
    <int2:textHash int2:hashCode="7a3H10vWO/cFSt" int2:id="X6JH7RQc">
      <int2:state int2:type="spell" int2:value="Rejected"/>
    </int2:textHash>
    <int2:textHash int2:hashCode="ompjdqorerLpqK" int2:id="KoGTU5LK">
      <int2:state int2:type="spell" int2:value="Rejected"/>
    </int2:textHash>
    <int2:textHash int2:hashCode="cWCqRjNVu3BlOW" int2:id="hziX286j">
      <int2:state int2:type="spell" int2:value="Rejected"/>
    </int2:textHash>
    <int2:textHash int2:hashCode="Ftwd0WqJVugiuE" int2:id="EIQjYsz7">
      <int2:state int2:type="spell" int2:value="Rejected"/>
    </int2:textHash>
    <int2:textHash int2:hashCode="blfNY/0vbPaQYx" int2:id="M7WqoGHe">
      <int2:state int2:type="spell" int2:value="Rejected"/>
    </int2:textHash>
    <int2:textHash int2:hashCode="Un60XpW80BnlL9" int2:id="5lWPVvqU">
      <int2:state int2:type="spell" int2:value="Rejected"/>
    </int2:textHash>
    <int2:textHash int2:hashCode="QxabRJfuTLPIiw" int2:id="vyFxdIyo">
      <int2:state int2:type="spell" int2:value="Rejected"/>
    </int2:textHash>
    <int2:textHash int2:hashCode="B6D58EOX2Dak5B" int2:id="WBS4VaAl">
      <int2:state int2:type="spell" int2:value="Rejected"/>
    </int2:textHash>
    <int2:textHash int2:hashCode="OOnnanoduEJ74j" int2:id="sPZiibxE">
      <int2:state int2:type="spell" int2:value="Rejected"/>
    </int2:textHash>
    <int2:textHash int2:hashCode="siJeTQDSeGRpNm" int2:id="1BAlVY9c">
      <int2:state int2:type="spell" int2:value="Rejected"/>
    </int2:textHash>
    <int2:textHash int2:hashCode="117bfacOTlj5PA" int2:id="INBcq77k">
      <int2:state int2:type="spell" int2:value="Rejected"/>
    </int2:textHash>
    <int2:textHash int2:hashCode="0sKyPKLixzX69K" int2:id="yGOtFmI6">
      <int2:state int2:type="spell" int2:value="Rejected"/>
    </int2:textHash>
    <int2:bookmark int2:bookmarkName="_Int_D61fhaG5" int2:invalidationBookmarkName="" int2:hashCode="5ArSCMb/mJOTHA" int2:id="uT2g2bJG">
      <int2:state int2:type="gram" int2:value="Rejected"/>
    </int2:bookmark>
    <int2:bookmark int2:bookmarkName="_Int_tpRaEz67" int2:invalidationBookmarkName="" int2:hashCode="LWQdOFitepsTw6" int2:id="oRJTDY7x">
      <int2:state int2:type="gram" int2:value="Rejected"/>
    </int2:bookmark>
    <int2:bookmark int2:bookmarkName="_Int_fOgdc1eA" int2:invalidationBookmarkName="" int2:hashCode="H+OGTByXCDJr7K" int2:id="kXDjNIpR">
      <int2:state int2:type="gram" int2:value="Rejected"/>
    </int2:bookmark>
    <int2:bookmark int2:bookmarkName="_Int_HpzB9vc8" int2:invalidationBookmarkName="" int2:hashCode="DqLMVuZBQaOr5X" int2:id="Pnh0gKyR">
      <int2:state int2:type="gram" int2:value="Rejected"/>
    </int2:bookmark>
    <int2:bookmark int2:bookmarkName="_Int_VnweLs2V" int2:invalidationBookmarkName="" int2:hashCode="2nA4+VtNeortbx" int2:id="Z0xdrgzo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b8d65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5">
    <w:nsid w:val="17aef57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7206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0ffd1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07da6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d09a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224"/>
  <w:displayBackgroundShape/>
  <w:proofState w:spelling="clean" w:grammar="dirty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22B"/>
    <w:rsid w:val="0001703F"/>
    <w:rsid w:val="000274EF"/>
    <w:rsid w:val="00033F2A"/>
    <w:rsid w:val="0003555E"/>
    <w:rsid w:val="0004299D"/>
    <w:rsid w:val="00045D26"/>
    <w:rsid w:val="000615F1"/>
    <w:rsid w:val="00063FE8"/>
    <w:rsid w:val="000816AC"/>
    <w:rsid w:val="000916B6"/>
    <w:rsid w:val="000937A5"/>
    <w:rsid w:val="00096619"/>
    <w:rsid w:val="000A1651"/>
    <w:rsid w:val="000A3D97"/>
    <w:rsid w:val="000A6283"/>
    <w:rsid w:val="000C0751"/>
    <w:rsid w:val="000C1765"/>
    <w:rsid w:val="000D2D63"/>
    <w:rsid w:val="000D3CB3"/>
    <w:rsid w:val="000E2CB1"/>
    <w:rsid w:val="000E45D6"/>
    <w:rsid w:val="000E6E14"/>
    <w:rsid w:val="000F3227"/>
    <w:rsid w:val="00103FA3"/>
    <w:rsid w:val="00123CBC"/>
    <w:rsid w:val="001243CF"/>
    <w:rsid w:val="00146B4E"/>
    <w:rsid w:val="00156236"/>
    <w:rsid w:val="0019037E"/>
    <w:rsid w:val="0019056C"/>
    <w:rsid w:val="001A6D9A"/>
    <w:rsid w:val="001D429A"/>
    <w:rsid w:val="001E1DB1"/>
    <w:rsid w:val="00201129"/>
    <w:rsid w:val="00212A4A"/>
    <w:rsid w:val="002266F3"/>
    <w:rsid w:val="00230F4E"/>
    <w:rsid w:val="00242C16"/>
    <w:rsid w:val="0024563F"/>
    <w:rsid w:val="002459ED"/>
    <w:rsid w:val="00260E09"/>
    <w:rsid w:val="0026574F"/>
    <w:rsid w:val="00270D4A"/>
    <w:rsid w:val="002725D0"/>
    <w:rsid w:val="00272DD9"/>
    <w:rsid w:val="0027680A"/>
    <w:rsid w:val="00281122"/>
    <w:rsid w:val="00290946"/>
    <w:rsid w:val="002B0638"/>
    <w:rsid w:val="002C3880"/>
    <w:rsid w:val="002C547F"/>
    <w:rsid w:val="002C5AD2"/>
    <w:rsid w:val="002D2624"/>
    <w:rsid w:val="002E7DEA"/>
    <w:rsid w:val="002F378C"/>
    <w:rsid w:val="00312040"/>
    <w:rsid w:val="00313C28"/>
    <w:rsid w:val="00327ED0"/>
    <w:rsid w:val="0032AF13"/>
    <w:rsid w:val="00337F09"/>
    <w:rsid w:val="00347D6E"/>
    <w:rsid w:val="00357E74"/>
    <w:rsid w:val="00390DBC"/>
    <w:rsid w:val="003B3058"/>
    <w:rsid w:val="003C3F1A"/>
    <w:rsid w:val="003E0201"/>
    <w:rsid w:val="003E2D38"/>
    <w:rsid w:val="004111CE"/>
    <w:rsid w:val="00440A5D"/>
    <w:rsid w:val="00454807"/>
    <w:rsid w:val="004569DB"/>
    <w:rsid w:val="004622F4"/>
    <w:rsid w:val="0047372E"/>
    <w:rsid w:val="004772F7"/>
    <w:rsid w:val="00487D61"/>
    <w:rsid w:val="004A0E9D"/>
    <w:rsid w:val="004A619C"/>
    <w:rsid w:val="004C1BE1"/>
    <w:rsid w:val="004C20AB"/>
    <w:rsid w:val="004D1B20"/>
    <w:rsid w:val="004D422B"/>
    <w:rsid w:val="004E6120"/>
    <w:rsid w:val="004E7494"/>
    <w:rsid w:val="00507ECD"/>
    <w:rsid w:val="00515ED2"/>
    <w:rsid w:val="00520802"/>
    <w:rsid w:val="00550E9A"/>
    <w:rsid w:val="0055582C"/>
    <w:rsid w:val="0056463F"/>
    <w:rsid w:val="00567365"/>
    <w:rsid w:val="005732FB"/>
    <w:rsid w:val="00575303"/>
    <w:rsid w:val="0058195B"/>
    <w:rsid w:val="00590164"/>
    <w:rsid w:val="005B036A"/>
    <w:rsid w:val="005C7340"/>
    <w:rsid w:val="005C7AE3"/>
    <w:rsid w:val="005F2437"/>
    <w:rsid w:val="00611153"/>
    <w:rsid w:val="0061780F"/>
    <w:rsid w:val="00622D77"/>
    <w:rsid w:val="00634195"/>
    <w:rsid w:val="00641A10"/>
    <w:rsid w:val="00650FF1"/>
    <w:rsid w:val="0066156D"/>
    <w:rsid w:val="0066384E"/>
    <w:rsid w:val="0066622F"/>
    <w:rsid w:val="00666465"/>
    <w:rsid w:val="00671AB1"/>
    <w:rsid w:val="006A4F61"/>
    <w:rsid w:val="006B1124"/>
    <w:rsid w:val="006B51E7"/>
    <w:rsid w:val="006D064A"/>
    <w:rsid w:val="006D1E28"/>
    <w:rsid w:val="006E2ADE"/>
    <w:rsid w:val="006F13FE"/>
    <w:rsid w:val="006F4F86"/>
    <w:rsid w:val="007177A3"/>
    <w:rsid w:val="00720651"/>
    <w:rsid w:val="00727595"/>
    <w:rsid w:val="00745A49"/>
    <w:rsid w:val="0074758C"/>
    <w:rsid w:val="00750B2A"/>
    <w:rsid w:val="007557B7"/>
    <w:rsid w:val="00756248"/>
    <w:rsid w:val="00763307"/>
    <w:rsid w:val="0077124D"/>
    <w:rsid w:val="00771578"/>
    <w:rsid w:val="00775267"/>
    <w:rsid w:val="00776B61"/>
    <w:rsid w:val="00784B8B"/>
    <w:rsid w:val="007A331B"/>
    <w:rsid w:val="007A6EC2"/>
    <w:rsid w:val="007B13A8"/>
    <w:rsid w:val="007D18DF"/>
    <w:rsid w:val="007D75E6"/>
    <w:rsid w:val="007E0E34"/>
    <w:rsid w:val="00802B08"/>
    <w:rsid w:val="0081004D"/>
    <w:rsid w:val="00811172"/>
    <w:rsid w:val="0081344B"/>
    <w:rsid w:val="00814AA7"/>
    <w:rsid w:val="008232D3"/>
    <w:rsid w:val="0082758D"/>
    <w:rsid w:val="008314EC"/>
    <w:rsid w:val="00832496"/>
    <w:rsid w:val="008553B5"/>
    <w:rsid w:val="008611F1"/>
    <w:rsid w:val="00862E4B"/>
    <w:rsid w:val="00865F5A"/>
    <w:rsid w:val="0087483F"/>
    <w:rsid w:val="00877F1A"/>
    <w:rsid w:val="008822D0"/>
    <w:rsid w:val="008873BA"/>
    <w:rsid w:val="008903D9"/>
    <w:rsid w:val="008A181B"/>
    <w:rsid w:val="008B48AC"/>
    <w:rsid w:val="008D1D2F"/>
    <w:rsid w:val="008F2595"/>
    <w:rsid w:val="0090405C"/>
    <w:rsid w:val="00910E97"/>
    <w:rsid w:val="00917C07"/>
    <w:rsid w:val="00921EC0"/>
    <w:rsid w:val="0093005D"/>
    <w:rsid w:val="00930494"/>
    <w:rsid w:val="00941675"/>
    <w:rsid w:val="009454E0"/>
    <w:rsid w:val="00957DE0"/>
    <w:rsid w:val="0097213C"/>
    <w:rsid w:val="00975C27"/>
    <w:rsid w:val="00976B0C"/>
    <w:rsid w:val="0099546B"/>
    <w:rsid w:val="009B4B60"/>
    <w:rsid w:val="009B6066"/>
    <w:rsid w:val="009C41F6"/>
    <w:rsid w:val="009E31FA"/>
    <w:rsid w:val="009E4ADE"/>
    <w:rsid w:val="009F0328"/>
    <w:rsid w:val="00A171AD"/>
    <w:rsid w:val="00A20F62"/>
    <w:rsid w:val="00A26E26"/>
    <w:rsid w:val="00A3558E"/>
    <w:rsid w:val="00A36AB3"/>
    <w:rsid w:val="00A40ED1"/>
    <w:rsid w:val="00A4145D"/>
    <w:rsid w:val="00A51153"/>
    <w:rsid w:val="00A6555C"/>
    <w:rsid w:val="00A7701F"/>
    <w:rsid w:val="00A81E44"/>
    <w:rsid w:val="00A87CBD"/>
    <w:rsid w:val="00A94542"/>
    <w:rsid w:val="00A97A19"/>
    <w:rsid w:val="00AA43A2"/>
    <w:rsid w:val="00AB4E9D"/>
    <w:rsid w:val="00AB6828"/>
    <w:rsid w:val="00AC0613"/>
    <w:rsid w:val="00AE4F1B"/>
    <w:rsid w:val="00AF6693"/>
    <w:rsid w:val="00B037ED"/>
    <w:rsid w:val="00B103F8"/>
    <w:rsid w:val="00B2338E"/>
    <w:rsid w:val="00B30680"/>
    <w:rsid w:val="00B45E0B"/>
    <w:rsid w:val="00B71531"/>
    <w:rsid w:val="00B73224"/>
    <w:rsid w:val="00B823FE"/>
    <w:rsid w:val="00B9166C"/>
    <w:rsid w:val="00BA14BE"/>
    <w:rsid w:val="00BA313A"/>
    <w:rsid w:val="00BB0F04"/>
    <w:rsid w:val="00BC73B7"/>
    <w:rsid w:val="00BD563C"/>
    <w:rsid w:val="00C04A85"/>
    <w:rsid w:val="00C04E8B"/>
    <w:rsid w:val="00C23C78"/>
    <w:rsid w:val="00C43AB3"/>
    <w:rsid w:val="00C65333"/>
    <w:rsid w:val="00C84F0D"/>
    <w:rsid w:val="00C93500"/>
    <w:rsid w:val="00C97E68"/>
    <w:rsid w:val="00CC6CD4"/>
    <w:rsid w:val="00CD0E16"/>
    <w:rsid w:val="00CD3144"/>
    <w:rsid w:val="00CD6829"/>
    <w:rsid w:val="00CE3C3E"/>
    <w:rsid w:val="00CF02C5"/>
    <w:rsid w:val="00CF0CC3"/>
    <w:rsid w:val="00D1653D"/>
    <w:rsid w:val="00D21C4E"/>
    <w:rsid w:val="00D30384"/>
    <w:rsid w:val="00D35603"/>
    <w:rsid w:val="00D37C9D"/>
    <w:rsid w:val="00D76EA7"/>
    <w:rsid w:val="00D80119"/>
    <w:rsid w:val="00D82033"/>
    <w:rsid w:val="00D82703"/>
    <w:rsid w:val="00D83366"/>
    <w:rsid w:val="00DB7DF6"/>
    <w:rsid w:val="00DC0CFA"/>
    <w:rsid w:val="00DC2A1B"/>
    <w:rsid w:val="00DC7B0E"/>
    <w:rsid w:val="00DD28F2"/>
    <w:rsid w:val="00DD53F9"/>
    <w:rsid w:val="00DE47C2"/>
    <w:rsid w:val="00DF2B17"/>
    <w:rsid w:val="00DF5D8D"/>
    <w:rsid w:val="00DF6584"/>
    <w:rsid w:val="00E13FE4"/>
    <w:rsid w:val="00E14CA6"/>
    <w:rsid w:val="00E1639B"/>
    <w:rsid w:val="00E16B31"/>
    <w:rsid w:val="00E25B63"/>
    <w:rsid w:val="00E2690C"/>
    <w:rsid w:val="00E34D49"/>
    <w:rsid w:val="00E378A8"/>
    <w:rsid w:val="00E419EF"/>
    <w:rsid w:val="00E44F07"/>
    <w:rsid w:val="00E46104"/>
    <w:rsid w:val="00E53BE2"/>
    <w:rsid w:val="00E71848"/>
    <w:rsid w:val="00E86E6D"/>
    <w:rsid w:val="00EA4477"/>
    <w:rsid w:val="00EA4B1B"/>
    <w:rsid w:val="00EB005C"/>
    <w:rsid w:val="00EB2C83"/>
    <w:rsid w:val="00EC071B"/>
    <w:rsid w:val="00F1189B"/>
    <w:rsid w:val="00F13569"/>
    <w:rsid w:val="00F25A13"/>
    <w:rsid w:val="00F4788B"/>
    <w:rsid w:val="00F65859"/>
    <w:rsid w:val="00F709E6"/>
    <w:rsid w:val="00F9477A"/>
    <w:rsid w:val="00F97429"/>
    <w:rsid w:val="00FA27EA"/>
    <w:rsid w:val="00FB1847"/>
    <w:rsid w:val="00FB7425"/>
    <w:rsid w:val="00FF3227"/>
    <w:rsid w:val="012933C4"/>
    <w:rsid w:val="0194C6EC"/>
    <w:rsid w:val="01A9DCAA"/>
    <w:rsid w:val="01C2A8BA"/>
    <w:rsid w:val="01F692E3"/>
    <w:rsid w:val="023249A7"/>
    <w:rsid w:val="023E8A09"/>
    <w:rsid w:val="024B94D7"/>
    <w:rsid w:val="02FF78A7"/>
    <w:rsid w:val="031C6966"/>
    <w:rsid w:val="0358273E"/>
    <w:rsid w:val="035E7ADD"/>
    <w:rsid w:val="03CE9A2A"/>
    <w:rsid w:val="03D98BFB"/>
    <w:rsid w:val="03FC770F"/>
    <w:rsid w:val="049CE928"/>
    <w:rsid w:val="0536230F"/>
    <w:rsid w:val="054B62F8"/>
    <w:rsid w:val="05650FC5"/>
    <w:rsid w:val="057F05FD"/>
    <w:rsid w:val="05848065"/>
    <w:rsid w:val="059889D9"/>
    <w:rsid w:val="059BF54D"/>
    <w:rsid w:val="06BFFE01"/>
    <w:rsid w:val="06D37706"/>
    <w:rsid w:val="06D9585C"/>
    <w:rsid w:val="0729CB5F"/>
    <w:rsid w:val="07517F48"/>
    <w:rsid w:val="0777BB0F"/>
    <w:rsid w:val="078FE63E"/>
    <w:rsid w:val="07D8BD68"/>
    <w:rsid w:val="0869A4CC"/>
    <w:rsid w:val="088BAC16"/>
    <w:rsid w:val="08CC372A"/>
    <w:rsid w:val="0972781D"/>
    <w:rsid w:val="0981D426"/>
    <w:rsid w:val="09A27799"/>
    <w:rsid w:val="0A1C947F"/>
    <w:rsid w:val="0A811AB5"/>
    <w:rsid w:val="0A9A3A54"/>
    <w:rsid w:val="0ACF7D49"/>
    <w:rsid w:val="0AD244CA"/>
    <w:rsid w:val="0B12DBF1"/>
    <w:rsid w:val="0B40DC5A"/>
    <w:rsid w:val="0BB85BFB"/>
    <w:rsid w:val="0BBFB737"/>
    <w:rsid w:val="0BD2EC10"/>
    <w:rsid w:val="0BF4942B"/>
    <w:rsid w:val="0C0CE4FC"/>
    <w:rsid w:val="0C5F5C20"/>
    <w:rsid w:val="0C62FA2F"/>
    <w:rsid w:val="0C9C8CE0"/>
    <w:rsid w:val="0CB004F4"/>
    <w:rsid w:val="0CF25A7C"/>
    <w:rsid w:val="0D0A1232"/>
    <w:rsid w:val="0D624188"/>
    <w:rsid w:val="0D87CDD1"/>
    <w:rsid w:val="0DDC8CA2"/>
    <w:rsid w:val="0DF524D9"/>
    <w:rsid w:val="0DF70F1A"/>
    <w:rsid w:val="0E255AEC"/>
    <w:rsid w:val="0E4F6B0F"/>
    <w:rsid w:val="0EB2B509"/>
    <w:rsid w:val="0EB7DF54"/>
    <w:rsid w:val="0EDCB6C1"/>
    <w:rsid w:val="0EEA8B4B"/>
    <w:rsid w:val="0EFD6B92"/>
    <w:rsid w:val="0F5840A7"/>
    <w:rsid w:val="0F637342"/>
    <w:rsid w:val="0F7DA666"/>
    <w:rsid w:val="0F8468DB"/>
    <w:rsid w:val="0F87760D"/>
    <w:rsid w:val="0F9264DD"/>
    <w:rsid w:val="0FBBD752"/>
    <w:rsid w:val="0FC7DC93"/>
    <w:rsid w:val="0FF724A9"/>
    <w:rsid w:val="101C14D5"/>
    <w:rsid w:val="1060B61F"/>
    <w:rsid w:val="107AD6DE"/>
    <w:rsid w:val="108A2F0D"/>
    <w:rsid w:val="10DA03DB"/>
    <w:rsid w:val="1122C132"/>
    <w:rsid w:val="1122E1ED"/>
    <w:rsid w:val="118AC17A"/>
    <w:rsid w:val="11A0163F"/>
    <w:rsid w:val="11A0B0DD"/>
    <w:rsid w:val="11D98BB8"/>
    <w:rsid w:val="11DDC241"/>
    <w:rsid w:val="123F93F8"/>
    <w:rsid w:val="128B05D1"/>
    <w:rsid w:val="1294D5AA"/>
    <w:rsid w:val="12CCA38D"/>
    <w:rsid w:val="1320B371"/>
    <w:rsid w:val="13327690"/>
    <w:rsid w:val="13FD64BB"/>
    <w:rsid w:val="14170632"/>
    <w:rsid w:val="1499F7D4"/>
    <w:rsid w:val="14DC440A"/>
    <w:rsid w:val="14E61F96"/>
    <w:rsid w:val="158926D7"/>
    <w:rsid w:val="15BF6CED"/>
    <w:rsid w:val="15DC6560"/>
    <w:rsid w:val="16E100CA"/>
    <w:rsid w:val="16E6CCAB"/>
    <w:rsid w:val="17107D9E"/>
    <w:rsid w:val="173A9046"/>
    <w:rsid w:val="176DACEC"/>
    <w:rsid w:val="17A2FB01"/>
    <w:rsid w:val="17DC0AA1"/>
    <w:rsid w:val="17E75482"/>
    <w:rsid w:val="181DB927"/>
    <w:rsid w:val="181E03B6"/>
    <w:rsid w:val="184F9DEE"/>
    <w:rsid w:val="190DCCCE"/>
    <w:rsid w:val="19167F48"/>
    <w:rsid w:val="19CC20F6"/>
    <w:rsid w:val="1B0AF8F4"/>
    <w:rsid w:val="1B248180"/>
    <w:rsid w:val="1B90F48B"/>
    <w:rsid w:val="1B93E2F7"/>
    <w:rsid w:val="1C10BEA5"/>
    <w:rsid w:val="1C240AE8"/>
    <w:rsid w:val="1CB4EA73"/>
    <w:rsid w:val="1CB910AB"/>
    <w:rsid w:val="1CD090CD"/>
    <w:rsid w:val="1CD7CA94"/>
    <w:rsid w:val="1CE0AEB6"/>
    <w:rsid w:val="1CE49473"/>
    <w:rsid w:val="1CFD01FD"/>
    <w:rsid w:val="1D4FEA9F"/>
    <w:rsid w:val="1D760E5E"/>
    <w:rsid w:val="1D8F2212"/>
    <w:rsid w:val="1D947B8B"/>
    <w:rsid w:val="1E443E8D"/>
    <w:rsid w:val="1EB05A47"/>
    <w:rsid w:val="1EBCD5B4"/>
    <w:rsid w:val="1ECB1807"/>
    <w:rsid w:val="1F2D61C9"/>
    <w:rsid w:val="204BCAEF"/>
    <w:rsid w:val="2066E91A"/>
    <w:rsid w:val="206E7E17"/>
    <w:rsid w:val="208C9429"/>
    <w:rsid w:val="211D2B6B"/>
    <w:rsid w:val="2149A761"/>
    <w:rsid w:val="219C478B"/>
    <w:rsid w:val="21AE8E97"/>
    <w:rsid w:val="21CA57E6"/>
    <w:rsid w:val="21EC48FE"/>
    <w:rsid w:val="21FD62B8"/>
    <w:rsid w:val="2213D2A9"/>
    <w:rsid w:val="22276FA6"/>
    <w:rsid w:val="223234E6"/>
    <w:rsid w:val="223D5812"/>
    <w:rsid w:val="224D3FF5"/>
    <w:rsid w:val="2273F87D"/>
    <w:rsid w:val="229B80B0"/>
    <w:rsid w:val="22B35341"/>
    <w:rsid w:val="233BFA85"/>
    <w:rsid w:val="2398A9FC"/>
    <w:rsid w:val="23DF1996"/>
    <w:rsid w:val="23E8E04A"/>
    <w:rsid w:val="2406DAC3"/>
    <w:rsid w:val="24C844D7"/>
    <w:rsid w:val="24EEB02C"/>
    <w:rsid w:val="253F6163"/>
    <w:rsid w:val="2552C6CD"/>
    <w:rsid w:val="269B7FA5"/>
    <w:rsid w:val="26CAB639"/>
    <w:rsid w:val="27015926"/>
    <w:rsid w:val="2736807D"/>
    <w:rsid w:val="274606C5"/>
    <w:rsid w:val="2752FFC9"/>
    <w:rsid w:val="279AA35E"/>
    <w:rsid w:val="27A21E99"/>
    <w:rsid w:val="280641EF"/>
    <w:rsid w:val="2807F8F7"/>
    <w:rsid w:val="28614E03"/>
    <w:rsid w:val="286F3142"/>
    <w:rsid w:val="28A045BC"/>
    <w:rsid w:val="28EB652F"/>
    <w:rsid w:val="28F1739B"/>
    <w:rsid w:val="28FEFD03"/>
    <w:rsid w:val="29098B01"/>
    <w:rsid w:val="2909B1AD"/>
    <w:rsid w:val="290BE8A7"/>
    <w:rsid w:val="2967965B"/>
    <w:rsid w:val="297B1ABD"/>
    <w:rsid w:val="2984F64B"/>
    <w:rsid w:val="299754B6"/>
    <w:rsid w:val="2A4CB0B5"/>
    <w:rsid w:val="2A88F784"/>
    <w:rsid w:val="2AC8ADA6"/>
    <w:rsid w:val="2AE3B181"/>
    <w:rsid w:val="2AEE9C30"/>
    <w:rsid w:val="2B0ED2A1"/>
    <w:rsid w:val="2CE3D723"/>
    <w:rsid w:val="2D080895"/>
    <w:rsid w:val="2D4DEB4C"/>
    <w:rsid w:val="2D6F860E"/>
    <w:rsid w:val="2D7ADA8B"/>
    <w:rsid w:val="2D857501"/>
    <w:rsid w:val="2D9E635C"/>
    <w:rsid w:val="2DBE5C99"/>
    <w:rsid w:val="2E7439C2"/>
    <w:rsid w:val="2E83D4E1"/>
    <w:rsid w:val="2EAC4EAA"/>
    <w:rsid w:val="2ECF48C7"/>
    <w:rsid w:val="2F00CEDB"/>
    <w:rsid w:val="2F3196B2"/>
    <w:rsid w:val="2F7D7194"/>
    <w:rsid w:val="2FA83FC0"/>
    <w:rsid w:val="2FCD0EF0"/>
    <w:rsid w:val="2FF2175F"/>
    <w:rsid w:val="302EA103"/>
    <w:rsid w:val="304AE3DE"/>
    <w:rsid w:val="304C0C31"/>
    <w:rsid w:val="305F776B"/>
    <w:rsid w:val="30C1ADB3"/>
    <w:rsid w:val="31626D06"/>
    <w:rsid w:val="319DBDED"/>
    <w:rsid w:val="31A8A2A3"/>
    <w:rsid w:val="31DC346B"/>
    <w:rsid w:val="31EB8E5B"/>
    <w:rsid w:val="31ECE0AA"/>
    <w:rsid w:val="327192F9"/>
    <w:rsid w:val="327B17EC"/>
    <w:rsid w:val="32CA15E0"/>
    <w:rsid w:val="32F4417F"/>
    <w:rsid w:val="332533A3"/>
    <w:rsid w:val="333B72D1"/>
    <w:rsid w:val="3382B1AE"/>
    <w:rsid w:val="341ED07B"/>
    <w:rsid w:val="35034D75"/>
    <w:rsid w:val="35D5FB55"/>
    <w:rsid w:val="35E1757F"/>
    <w:rsid w:val="35EE4B16"/>
    <w:rsid w:val="36335FCB"/>
    <w:rsid w:val="36D7209E"/>
    <w:rsid w:val="36F4C5A3"/>
    <w:rsid w:val="373746CC"/>
    <w:rsid w:val="37433E15"/>
    <w:rsid w:val="37490DE0"/>
    <w:rsid w:val="37574BE5"/>
    <w:rsid w:val="37EFA923"/>
    <w:rsid w:val="37FD07E9"/>
    <w:rsid w:val="3866A32E"/>
    <w:rsid w:val="3896463E"/>
    <w:rsid w:val="38C9DE9A"/>
    <w:rsid w:val="392C87FD"/>
    <w:rsid w:val="39CE987A"/>
    <w:rsid w:val="3A1DB5AE"/>
    <w:rsid w:val="3A3F9CDE"/>
    <w:rsid w:val="3B117C7F"/>
    <w:rsid w:val="3B2ADC63"/>
    <w:rsid w:val="3B35BA0B"/>
    <w:rsid w:val="3B60B2D8"/>
    <w:rsid w:val="3B62C21B"/>
    <w:rsid w:val="3B812967"/>
    <w:rsid w:val="3C031864"/>
    <w:rsid w:val="3C08A1D1"/>
    <w:rsid w:val="3C303185"/>
    <w:rsid w:val="3D8FD673"/>
    <w:rsid w:val="3E1F1474"/>
    <w:rsid w:val="3EBE2C6C"/>
    <w:rsid w:val="3EEE6DBE"/>
    <w:rsid w:val="3F3D25F6"/>
    <w:rsid w:val="3F609D38"/>
    <w:rsid w:val="3F6F55AA"/>
    <w:rsid w:val="3F9783A8"/>
    <w:rsid w:val="3FADCA19"/>
    <w:rsid w:val="3FF0818A"/>
    <w:rsid w:val="40325F56"/>
    <w:rsid w:val="40525CCD"/>
    <w:rsid w:val="406AA925"/>
    <w:rsid w:val="40EAFEB0"/>
    <w:rsid w:val="40F1DF15"/>
    <w:rsid w:val="4117AA1D"/>
    <w:rsid w:val="418026B0"/>
    <w:rsid w:val="4199DD21"/>
    <w:rsid w:val="41DFD075"/>
    <w:rsid w:val="423D6E34"/>
    <w:rsid w:val="428FAB3A"/>
    <w:rsid w:val="42A56F89"/>
    <w:rsid w:val="42AC0B0F"/>
    <w:rsid w:val="42BA6CA1"/>
    <w:rsid w:val="433CF106"/>
    <w:rsid w:val="4371B001"/>
    <w:rsid w:val="43B4C0D2"/>
    <w:rsid w:val="43EA4811"/>
    <w:rsid w:val="44164721"/>
    <w:rsid w:val="44403AF9"/>
    <w:rsid w:val="44700C0F"/>
    <w:rsid w:val="451580A0"/>
    <w:rsid w:val="452FFFAB"/>
    <w:rsid w:val="454935E7"/>
    <w:rsid w:val="4552F4A7"/>
    <w:rsid w:val="45D66101"/>
    <w:rsid w:val="464A33AA"/>
    <w:rsid w:val="466EA8F5"/>
    <w:rsid w:val="468FAC6D"/>
    <w:rsid w:val="46CCA302"/>
    <w:rsid w:val="46D8E296"/>
    <w:rsid w:val="46E71FC0"/>
    <w:rsid w:val="47332E41"/>
    <w:rsid w:val="474B962E"/>
    <w:rsid w:val="477BA30A"/>
    <w:rsid w:val="47A077BD"/>
    <w:rsid w:val="47CAA9B2"/>
    <w:rsid w:val="47DC3419"/>
    <w:rsid w:val="4807ECBB"/>
    <w:rsid w:val="48C3A11F"/>
    <w:rsid w:val="48C6AD73"/>
    <w:rsid w:val="48F05BDE"/>
    <w:rsid w:val="48F45484"/>
    <w:rsid w:val="49275ED2"/>
    <w:rsid w:val="49B8B99A"/>
    <w:rsid w:val="49CB1D6B"/>
    <w:rsid w:val="49CEC22F"/>
    <w:rsid w:val="49EEE514"/>
    <w:rsid w:val="4A3BA2DC"/>
    <w:rsid w:val="4A8EF3F6"/>
    <w:rsid w:val="4B1204B4"/>
    <w:rsid w:val="4BF7DE07"/>
    <w:rsid w:val="4C2FF9E3"/>
    <w:rsid w:val="4C7B4783"/>
    <w:rsid w:val="4C888146"/>
    <w:rsid w:val="4CB8AB53"/>
    <w:rsid w:val="4CD92CA2"/>
    <w:rsid w:val="4D1A9F6C"/>
    <w:rsid w:val="4D9A3921"/>
    <w:rsid w:val="4DB93BCB"/>
    <w:rsid w:val="4DF90E17"/>
    <w:rsid w:val="4E65DFCE"/>
    <w:rsid w:val="4E96472C"/>
    <w:rsid w:val="4F2B5B3E"/>
    <w:rsid w:val="4FC11B13"/>
    <w:rsid w:val="4FDFDCE6"/>
    <w:rsid w:val="50008AED"/>
    <w:rsid w:val="503303F8"/>
    <w:rsid w:val="50445FFB"/>
    <w:rsid w:val="50D81DA2"/>
    <w:rsid w:val="512B53D2"/>
    <w:rsid w:val="513FA460"/>
    <w:rsid w:val="51818803"/>
    <w:rsid w:val="519D30BB"/>
    <w:rsid w:val="51A8D296"/>
    <w:rsid w:val="52042422"/>
    <w:rsid w:val="521257C1"/>
    <w:rsid w:val="521300E8"/>
    <w:rsid w:val="5233207B"/>
    <w:rsid w:val="52469F6C"/>
    <w:rsid w:val="52C24348"/>
    <w:rsid w:val="52D395B7"/>
    <w:rsid w:val="52F9AD69"/>
    <w:rsid w:val="530800E8"/>
    <w:rsid w:val="53161242"/>
    <w:rsid w:val="532B1F37"/>
    <w:rsid w:val="53589821"/>
    <w:rsid w:val="537A231B"/>
    <w:rsid w:val="5395DEF6"/>
    <w:rsid w:val="53AC4EEE"/>
    <w:rsid w:val="54A74E62"/>
    <w:rsid w:val="54AC303F"/>
    <w:rsid w:val="54E7497B"/>
    <w:rsid w:val="55033DCF"/>
    <w:rsid w:val="554E05CA"/>
    <w:rsid w:val="556DE98F"/>
    <w:rsid w:val="565708A3"/>
    <w:rsid w:val="56BFADFA"/>
    <w:rsid w:val="5727B823"/>
    <w:rsid w:val="5778D621"/>
    <w:rsid w:val="57938839"/>
    <w:rsid w:val="57DEDBDC"/>
    <w:rsid w:val="57FA9809"/>
    <w:rsid w:val="581F61A8"/>
    <w:rsid w:val="5844CFE0"/>
    <w:rsid w:val="58972DF5"/>
    <w:rsid w:val="58AAD668"/>
    <w:rsid w:val="58DBE932"/>
    <w:rsid w:val="5905A27A"/>
    <w:rsid w:val="591BF6CF"/>
    <w:rsid w:val="59277ADE"/>
    <w:rsid w:val="5937D67D"/>
    <w:rsid w:val="59F95D47"/>
    <w:rsid w:val="5A3D6C1E"/>
    <w:rsid w:val="5AD67D65"/>
    <w:rsid w:val="5AE63E1B"/>
    <w:rsid w:val="5B38D94E"/>
    <w:rsid w:val="5BB1469E"/>
    <w:rsid w:val="5BFB4FFE"/>
    <w:rsid w:val="5C5777EA"/>
    <w:rsid w:val="5D7598D0"/>
    <w:rsid w:val="5DC835F0"/>
    <w:rsid w:val="5DD377DB"/>
    <w:rsid w:val="5DFFBE76"/>
    <w:rsid w:val="5E84C964"/>
    <w:rsid w:val="5E926BAA"/>
    <w:rsid w:val="5E964401"/>
    <w:rsid w:val="5EA11F6B"/>
    <w:rsid w:val="5ECE3022"/>
    <w:rsid w:val="5EFF743C"/>
    <w:rsid w:val="5F39CBC5"/>
    <w:rsid w:val="5F7D1ECA"/>
    <w:rsid w:val="5F7E99C1"/>
    <w:rsid w:val="5FE60934"/>
    <w:rsid w:val="60172863"/>
    <w:rsid w:val="601B4E1E"/>
    <w:rsid w:val="60205144"/>
    <w:rsid w:val="6027E918"/>
    <w:rsid w:val="60585D2C"/>
    <w:rsid w:val="605B9309"/>
    <w:rsid w:val="6080BB23"/>
    <w:rsid w:val="6098C4D1"/>
    <w:rsid w:val="61418FE2"/>
    <w:rsid w:val="61576903"/>
    <w:rsid w:val="62414764"/>
    <w:rsid w:val="628235F9"/>
    <w:rsid w:val="62B63F52"/>
    <w:rsid w:val="630475C4"/>
    <w:rsid w:val="631DA5A3"/>
    <w:rsid w:val="635678AC"/>
    <w:rsid w:val="637D1177"/>
    <w:rsid w:val="63ABD740"/>
    <w:rsid w:val="63D2E4D6"/>
    <w:rsid w:val="63DE71B6"/>
    <w:rsid w:val="63EA0E5C"/>
    <w:rsid w:val="64074E7D"/>
    <w:rsid w:val="6414EA23"/>
    <w:rsid w:val="641B0EAE"/>
    <w:rsid w:val="64B59605"/>
    <w:rsid w:val="64D1DC27"/>
    <w:rsid w:val="64DFFF0C"/>
    <w:rsid w:val="65647B0D"/>
    <w:rsid w:val="65943F1D"/>
    <w:rsid w:val="65ADA53D"/>
    <w:rsid w:val="65C06EC8"/>
    <w:rsid w:val="65C25414"/>
    <w:rsid w:val="65F8B3BA"/>
    <w:rsid w:val="660861B0"/>
    <w:rsid w:val="66E84440"/>
    <w:rsid w:val="67038D67"/>
    <w:rsid w:val="670FE1F3"/>
    <w:rsid w:val="67120203"/>
    <w:rsid w:val="673D95C8"/>
    <w:rsid w:val="67AE2C39"/>
    <w:rsid w:val="681C90F0"/>
    <w:rsid w:val="6841BC35"/>
    <w:rsid w:val="6870D31A"/>
    <w:rsid w:val="68904A7B"/>
    <w:rsid w:val="68C5B71B"/>
    <w:rsid w:val="6928BC5E"/>
    <w:rsid w:val="6A2CD679"/>
    <w:rsid w:val="6A772CF1"/>
    <w:rsid w:val="6A7C53D2"/>
    <w:rsid w:val="6AA437E8"/>
    <w:rsid w:val="6ABD4F2B"/>
    <w:rsid w:val="6B899AAC"/>
    <w:rsid w:val="6BCB6BB1"/>
    <w:rsid w:val="6C0696F8"/>
    <w:rsid w:val="6C111D8C"/>
    <w:rsid w:val="6C1FB9FA"/>
    <w:rsid w:val="6CDDF1C4"/>
    <w:rsid w:val="6CFC8B0A"/>
    <w:rsid w:val="6D3CF97A"/>
    <w:rsid w:val="6D4FC3BA"/>
    <w:rsid w:val="6D61C5C3"/>
    <w:rsid w:val="6D826F52"/>
    <w:rsid w:val="6D9EA41C"/>
    <w:rsid w:val="6DA64697"/>
    <w:rsid w:val="6DE39365"/>
    <w:rsid w:val="6E4ABE35"/>
    <w:rsid w:val="6E6674D4"/>
    <w:rsid w:val="6E7A1DBD"/>
    <w:rsid w:val="6EA146FC"/>
    <w:rsid w:val="6EA1C47A"/>
    <w:rsid w:val="6F1E1E47"/>
    <w:rsid w:val="6F6079CD"/>
    <w:rsid w:val="6F828030"/>
    <w:rsid w:val="702F1E9D"/>
    <w:rsid w:val="707752B3"/>
    <w:rsid w:val="70A02759"/>
    <w:rsid w:val="70BB33D2"/>
    <w:rsid w:val="70C7CEA0"/>
    <w:rsid w:val="71670AE5"/>
    <w:rsid w:val="71BC5F03"/>
    <w:rsid w:val="71CBD6F8"/>
    <w:rsid w:val="71DFD983"/>
    <w:rsid w:val="71E4EEF4"/>
    <w:rsid w:val="71E6A4F3"/>
    <w:rsid w:val="72346995"/>
    <w:rsid w:val="72A44B5D"/>
    <w:rsid w:val="72DABB12"/>
    <w:rsid w:val="72F7E265"/>
    <w:rsid w:val="739070D6"/>
    <w:rsid w:val="73E11A84"/>
    <w:rsid w:val="73FCA3C6"/>
    <w:rsid w:val="74048443"/>
    <w:rsid w:val="74081838"/>
    <w:rsid w:val="744D027E"/>
    <w:rsid w:val="745D2E7E"/>
    <w:rsid w:val="74D1C509"/>
    <w:rsid w:val="74E164BB"/>
    <w:rsid w:val="750BF3C4"/>
    <w:rsid w:val="75112847"/>
    <w:rsid w:val="7560E6B1"/>
    <w:rsid w:val="75D4323D"/>
    <w:rsid w:val="762ABFEF"/>
    <w:rsid w:val="76958756"/>
    <w:rsid w:val="76EF4B53"/>
    <w:rsid w:val="77082D61"/>
    <w:rsid w:val="771993D4"/>
    <w:rsid w:val="7722BAF3"/>
    <w:rsid w:val="77332287"/>
    <w:rsid w:val="77A86FE4"/>
    <w:rsid w:val="77B02B30"/>
    <w:rsid w:val="77E69D5D"/>
    <w:rsid w:val="785B3CBD"/>
    <w:rsid w:val="78FFC234"/>
    <w:rsid w:val="790B0944"/>
    <w:rsid w:val="791E1072"/>
    <w:rsid w:val="79B58A9E"/>
    <w:rsid w:val="79FE2FC8"/>
    <w:rsid w:val="7A3399E7"/>
    <w:rsid w:val="7A61B261"/>
    <w:rsid w:val="7A96B880"/>
    <w:rsid w:val="7AB0BC2B"/>
    <w:rsid w:val="7AC3DFAB"/>
    <w:rsid w:val="7AD544A2"/>
    <w:rsid w:val="7B017B9E"/>
    <w:rsid w:val="7B599F1F"/>
    <w:rsid w:val="7B74893A"/>
    <w:rsid w:val="7B911851"/>
    <w:rsid w:val="7BB36E19"/>
    <w:rsid w:val="7C0C215C"/>
    <w:rsid w:val="7C13D63F"/>
    <w:rsid w:val="7C2F7FAC"/>
    <w:rsid w:val="7C3BA1CB"/>
    <w:rsid w:val="7C51B8CA"/>
    <w:rsid w:val="7C91F933"/>
    <w:rsid w:val="7CA111FB"/>
    <w:rsid w:val="7CC4C73C"/>
    <w:rsid w:val="7CD37981"/>
    <w:rsid w:val="7D1514FA"/>
    <w:rsid w:val="7E623B3C"/>
    <w:rsid w:val="7E6CF24C"/>
    <w:rsid w:val="7EA62DF7"/>
    <w:rsid w:val="7EAA6416"/>
    <w:rsid w:val="7F263B4F"/>
    <w:rsid w:val="7F2CCE99"/>
    <w:rsid w:val="7F91AD3F"/>
    <w:rsid w:val="7FAD339F"/>
    <w:rsid w:val="7FBE9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8B1109"/>
  <w15:chartTrackingRefBased/>
  <w15:docId w15:val="{6A5E9EAD-5F94-8644-B35D-AF79CF65F3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semiHidden="1" w:qFormat="1"/>
    <w:lsdException w:name="heading 2" w:uiPriority="9" w:semiHidden="1" w:qFormat="1"/>
    <w:lsdException w:name="heading 3" w:uiPriority="9" w:semiHidden="1" w:unhideWhenUsed="1" w:qFormat="1"/>
    <w:lsdException w:name="heading 4" w:uiPriority="9" w:semiHidden="1" w:qFormat="1"/>
    <w:lsdException w:name="heading 5" w:uiPriority="9" w:semiHidden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 w:semiHidden="1"/>
    <w:lsdException w:name="toc 2" w:uiPriority="39" w:semiHidden="1"/>
    <w:lsdException w:name="toc 3" w:uiPriority="39" w:semiHidden="1"/>
    <w:lsdException w:name="toc 4" w:uiPriority="39" w:semiHidden="1"/>
    <w:lsdException w:name="toc 5" w:uiPriority="39" w:semiHidden="1"/>
    <w:lsdException w:name="toc 6" w:uiPriority="39" w:semiHidden="1"/>
    <w:lsdException w:name="toc 7" w:uiPriority="39" w:semiHidden="1"/>
    <w:lsdException w:name="toc 8" w:uiPriority="39" w:semiHidden="1"/>
    <w:lsdException w:name="toc 9" w:uiPriority="39" w:semiHidden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uiPriority="35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Default Paragraph Font" w:uiPriority="1" w:semiHidden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semiHidden="1" w:qFormat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semiHidden="1" w:qFormat="1"/>
    <w:lsdException w:name="Emphasis" w:uiPriority="20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semiHidden="1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/>
    <w:lsdException w:name="TOC Heading" w:uiPriority="39" w:semiHidden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F02C5"/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14170632"/>
    <w:pPr>
      <w:keepNext/>
      <w:keepLines/>
      <w:spacing w:before="40" w:line="288" w:lineRule="auto"/>
      <w:outlineLvl w:val="2"/>
    </w:pPr>
    <w:rPr>
      <w:rFonts w:asciiTheme="majorHAnsi" w:hAnsiTheme="majorHAnsi" w:eastAsiaTheme="majorEastAsia" w:cstheme="majorBidi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uiPriority w:val="9"/>
    <w:semiHidden/>
    <w:rsid w:val="0093005D"/>
    <w:rPr>
      <w:rFonts w:asciiTheme="majorHAnsi" w:hAnsiTheme="majorHAnsi" w:eastAsiaTheme="majorEastAsia" w:cstheme="majorBidi"/>
      <w:color w:val="000000" w:themeColor="text1"/>
      <w:sz w:val="20"/>
    </w:rPr>
  </w:style>
  <w:style w:type="table" w:styleId="TableGrid">
    <w:name w:val="Table Grid"/>
    <w:basedOn w:val="TableNormal"/>
    <w:uiPriority w:val="39"/>
    <w:rsid w:val="0019056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rsid w:val="14170632"/>
    <w:pPr>
      <w:tabs>
        <w:tab w:val="center" w:pos="4677"/>
        <w:tab w:val="right" w:pos="9355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3005D"/>
    <w:rPr>
      <w:color w:val="000000" w:themeColor="text1"/>
    </w:rPr>
  </w:style>
  <w:style w:type="paragraph" w:styleId="Footer">
    <w:name w:val="footer"/>
    <w:basedOn w:val="Normal"/>
    <w:link w:val="FooterChar"/>
    <w:uiPriority w:val="99"/>
    <w:semiHidden/>
    <w:rsid w:val="14170632"/>
    <w:pPr>
      <w:tabs>
        <w:tab w:val="center" w:pos="4677"/>
        <w:tab w:val="right" w:pos="9355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3005D"/>
    <w:rPr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C43AB3"/>
    <w:pPr>
      <w:spacing w:after="80"/>
      <w:contextualSpacing/>
    </w:pPr>
    <w:rPr>
      <w:rFonts w:asciiTheme="majorHAnsi" w:hAnsiTheme="majorHAnsi" w:eastAsiaTheme="minorEastAsia" w:cstheme="majorEastAsia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43AB3"/>
    <w:rPr>
      <w:rFonts w:asciiTheme="majorHAnsi" w:hAnsiTheme="majorHAnsi" w:eastAsiaTheme="minorEastAsia" w:cstheme="majorEastAsia"/>
      <w:sz w:val="56"/>
      <w:szCs w:val="56"/>
    </w:rPr>
  </w:style>
  <w:style w:type="character" w:styleId="PlaceholderText">
    <w:name w:val="Placeholder Text"/>
    <w:basedOn w:val="DefaultParagraphFont"/>
    <w:uiPriority w:val="99"/>
    <w:semiHidden/>
    <w:rsid w:val="00F1189B"/>
    <w:rPr>
      <w:color w:val="808080"/>
    </w:rPr>
  </w:style>
  <w:style w:type="paragraph" w:styleId="Name" w:customStyle="1">
    <w:name w:val="Name"/>
    <w:basedOn w:val="Normal"/>
    <w:qFormat/>
    <w:rsid w:val="000A1651"/>
    <w:pPr>
      <w:spacing w:before="360"/>
    </w:pPr>
  </w:style>
  <w:style w:type="paragraph" w:styleId="Address" w:customStyle="1">
    <w:name w:val="Address"/>
    <w:basedOn w:val="Name"/>
    <w:qFormat/>
    <w:rsid w:val="000A1651"/>
    <w:pPr>
      <w:spacing w:before="0"/>
    </w:pPr>
    <w:rPr>
      <w:rFonts w:asciiTheme="majorHAnsi" w:hAnsiTheme="majorHAnsi"/>
    </w:rPr>
  </w:style>
  <w:style w:type="paragraph" w:styleId="Date">
    <w:name w:val="Date"/>
    <w:basedOn w:val="Normal"/>
    <w:next w:val="Normal"/>
    <w:link w:val="DateChar"/>
    <w:uiPriority w:val="99"/>
    <w:rsid w:val="0066622F"/>
    <w:pPr>
      <w:spacing w:before="960"/>
    </w:pPr>
  </w:style>
  <w:style w:type="character" w:styleId="DateChar" w:customStyle="1">
    <w:name w:val="Date Char"/>
    <w:basedOn w:val="DefaultParagraphFont"/>
    <w:link w:val="Date"/>
    <w:uiPriority w:val="99"/>
    <w:rsid w:val="0066622F"/>
  </w:style>
  <w:style w:type="paragraph" w:styleId="Salutation">
    <w:name w:val="Salutation"/>
    <w:basedOn w:val="Normal"/>
    <w:next w:val="Normal"/>
    <w:link w:val="SalutationChar"/>
    <w:uiPriority w:val="99"/>
    <w:rsid w:val="0066622F"/>
    <w:pPr>
      <w:spacing w:before="480"/>
    </w:pPr>
  </w:style>
  <w:style w:type="character" w:styleId="SalutationChar" w:customStyle="1">
    <w:name w:val="Salutation Char"/>
    <w:basedOn w:val="DefaultParagraphFont"/>
    <w:link w:val="Salutation"/>
    <w:uiPriority w:val="99"/>
    <w:rsid w:val="0066622F"/>
  </w:style>
  <w:style w:type="paragraph" w:styleId="Closing">
    <w:name w:val="Closing"/>
    <w:basedOn w:val="Normal"/>
    <w:link w:val="ClosingChar"/>
    <w:uiPriority w:val="99"/>
    <w:rsid w:val="0066622F"/>
  </w:style>
  <w:style w:type="character" w:styleId="ClosingChar" w:customStyle="1">
    <w:name w:val="Closing Char"/>
    <w:basedOn w:val="DefaultParagraphFont"/>
    <w:link w:val="Closing"/>
    <w:uiPriority w:val="99"/>
    <w:rsid w:val="0066622F"/>
  </w:style>
  <w:style w:type="paragraph" w:styleId="Signature">
    <w:name w:val="Signature"/>
    <w:basedOn w:val="Normal"/>
    <w:link w:val="SignatureChar"/>
    <w:uiPriority w:val="99"/>
    <w:rsid w:val="0066622F"/>
    <w:pPr>
      <w:spacing w:before="360"/>
    </w:pPr>
  </w:style>
  <w:style w:type="character" w:styleId="SignatureChar" w:customStyle="1">
    <w:name w:val="Signature Char"/>
    <w:basedOn w:val="DefaultParagraphFont"/>
    <w:link w:val="Signature"/>
    <w:uiPriority w:val="99"/>
    <w:rsid w:val="0066622F"/>
  </w:style>
  <w:style w:type="paragraph" w:styleId="s15" w:customStyle="1">
    <w:name w:val="s15"/>
    <w:basedOn w:val="Normal"/>
    <w:rsid w:val="00BA313A"/>
    <w:pPr>
      <w:spacing w:before="100" w:beforeAutospacing="1" w:after="100" w:afterAutospacing="1"/>
    </w:pPr>
    <w:rPr>
      <w:rFonts w:ascii="Times New Roman" w:hAnsi="Times New Roman" w:cs="Times New Roman" w:eastAsiaTheme="minorEastAsia"/>
      <w:kern w:val="0"/>
      <w:lang w:val="en-AE"/>
      <w14:ligatures w14:val="none"/>
    </w:rPr>
  </w:style>
  <w:style w:type="character" w:styleId="s17" w:customStyle="1">
    <w:name w:val="s17"/>
    <w:basedOn w:val="DefaultParagraphFont"/>
    <w:rsid w:val="00BA313A"/>
  </w:style>
  <w:style w:type="paragraph" w:styleId="s18" w:customStyle="1">
    <w:name w:val="s18"/>
    <w:basedOn w:val="Normal"/>
    <w:rsid w:val="00BA313A"/>
    <w:pPr>
      <w:spacing w:before="100" w:beforeAutospacing="1" w:after="100" w:afterAutospacing="1"/>
    </w:pPr>
    <w:rPr>
      <w:rFonts w:ascii="Times New Roman" w:hAnsi="Times New Roman" w:cs="Times New Roman" w:eastAsiaTheme="minorEastAsia"/>
      <w:kern w:val="0"/>
      <w:lang w:val="en-AE"/>
      <w14:ligatures w14:val="none"/>
    </w:rPr>
  </w:style>
  <w:style w:type="paragraph" w:styleId="s22" w:customStyle="1">
    <w:name w:val="s22"/>
    <w:basedOn w:val="Normal"/>
    <w:rsid w:val="00D83366"/>
    <w:pPr>
      <w:spacing w:before="100" w:beforeAutospacing="1" w:after="100" w:afterAutospacing="1"/>
    </w:pPr>
    <w:rPr>
      <w:rFonts w:ascii="Times New Roman" w:hAnsi="Times New Roman" w:cs="Times New Roman" w:eastAsiaTheme="minorEastAsia"/>
      <w:kern w:val="0"/>
      <w:lang w:val="en-AE"/>
      <w14:ligatures w14:val="none"/>
    </w:rPr>
  </w:style>
  <w:style w:type="character" w:styleId="s21" w:customStyle="1">
    <w:name w:val="s21"/>
    <w:basedOn w:val="DefaultParagraphFont"/>
    <w:rsid w:val="00D83366"/>
  </w:style>
  <w:style w:type="character" w:styleId="apple-converted-space" w:customStyle="1">
    <w:name w:val="apple-converted-space"/>
    <w:basedOn w:val="DefaultParagraphFont"/>
    <w:rsid w:val="00D83366"/>
  </w:style>
  <w:style w:type="paragraph" w:styleId="s24" w:customStyle="1">
    <w:name w:val="s24"/>
    <w:basedOn w:val="Normal"/>
    <w:rsid w:val="00D83366"/>
    <w:pPr>
      <w:spacing w:before="100" w:beforeAutospacing="1" w:after="100" w:afterAutospacing="1"/>
    </w:pPr>
    <w:rPr>
      <w:rFonts w:ascii="Times New Roman" w:hAnsi="Times New Roman" w:cs="Times New Roman" w:eastAsiaTheme="minorEastAsia"/>
      <w:kern w:val="0"/>
      <w:lang w:val="en-AE"/>
      <w14:ligatures w14:val="none"/>
    </w:rPr>
  </w:style>
  <w:style w:type="character" w:styleId="s23" w:customStyle="1">
    <w:name w:val="s23"/>
    <w:basedOn w:val="DefaultParagraphFont"/>
    <w:rsid w:val="00D83366"/>
  </w:style>
  <w:style w:type="paragraph" w:styleId="s26" w:customStyle="1">
    <w:name w:val="s26"/>
    <w:basedOn w:val="Normal"/>
    <w:rsid w:val="006E2ADE"/>
    <w:pPr>
      <w:spacing w:before="100" w:beforeAutospacing="1" w:after="100" w:afterAutospacing="1"/>
    </w:pPr>
    <w:rPr>
      <w:rFonts w:ascii="Times New Roman" w:hAnsi="Times New Roman" w:cs="Times New Roman" w:eastAsiaTheme="minorEastAsia"/>
      <w:kern w:val="0"/>
      <w:lang w:val="en-AE"/>
      <w14:ligatures w14:val="none"/>
    </w:rPr>
  </w:style>
  <w:style w:type="paragraph" w:styleId="s28" w:customStyle="1">
    <w:name w:val="s28"/>
    <w:basedOn w:val="Normal"/>
    <w:rsid w:val="006E2ADE"/>
    <w:pPr>
      <w:spacing w:before="100" w:beforeAutospacing="1" w:after="100" w:afterAutospacing="1"/>
    </w:pPr>
    <w:rPr>
      <w:rFonts w:ascii="Times New Roman" w:hAnsi="Times New Roman" w:cs="Times New Roman" w:eastAsiaTheme="minorEastAsia"/>
      <w:kern w:val="0"/>
      <w:lang w:val="en-AE"/>
      <w14:ligatures w14:val="none"/>
    </w:rPr>
  </w:style>
  <w:style w:type="paragraph" w:styleId="ListParagraph">
    <w:uiPriority w:val="34"/>
    <w:name w:val="List Paragraph"/>
    <w:basedOn w:val="Normal"/>
    <w:qFormat/>
    <w:rsid w:val="6017286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Relationship Type="http://schemas.microsoft.com/office/2020/10/relationships/intelligence" Target="intelligence2.xml" Id="R5c7fd947b2994fa9" /><Relationship Type="http://schemas.openxmlformats.org/officeDocument/2006/relationships/numbering" Target="numbering.xml" Id="R93b53178400e4490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1A39A401-7CA3-2A46-8C10-438E7C996B6E%7dTF9986a0d9-9022-4d2d-b6e2-32852f14bae5b7dd488b-354d6f9084a0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Formal business">
      <a:dk1>
        <a:srgbClr val="000000"/>
      </a:dk1>
      <a:lt1>
        <a:srgbClr val="FFFFFF"/>
      </a:lt1>
      <a:dk2>
        <a:srgbClr val="677C89"/>
      </a:dk2>
      <a:lt2>
        <a:srgbClr val="E8E8E8"/>
      </a:lt2>
      <a:accent1>
        <a:srgbClr val="EEC8B9"/>
      </a:accent1>
      <a:accent2>
        <a:srgbClr val="DDBDB0"/>
      </a:accent2>
      <a:accent3>
        <a:srgbClr val="946643"/>
      </a:accent3>
      <a:accent4>
        <a:srgbClr val="657A87"/>
      </a:accent4>
      <a:accent5>
        <a:srgbClr val="6587F4"/>
      </a:accent5>
      <a:accent6>
        <a:srgbClr val="6E78C0"/>
      </a:accent6>
      <a:hlink>
        <a:srgbClr val="467886"/>
      </a:hlink>
      <a:folHlink>
        <a:srgbClr val="96607D"/>
      </a:folHlink>
    </a:clrScheme>
    <a:fontScheme name="Custom 49">
      <a:majorFont>
        <a:latin typeface="Source sans pro"/>
        <a:ea typeface=""/>
        <a:cs typeface=""/>
      </a:majorFont>
      <a:minorFont>
        <a:latin typeface="Source sans pro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30" ma:contentTypeDescription="Create a new document." ma:contentTypeScope="" ma:versionID="cec0622158e8f13124e9e8fd4de31bd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52f30ab005d15df08657af532e6e3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33" nillable="true" ma:displayName="MediaServiceBillingMetadata" ma:hidden="true" ma:internalName="MediaServiceBillingMetadata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6E1BA6FD-53B4-48B7-8F32-32BEF8E1774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71af3243-3dd4-4a8d-8c0d-dd76da1f02a5"/>
    <ds:schemaRef ds:uri="16c05727-aa75-4e4a-9b5f-8a80a1165891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1B1AA720-061C-0040-B90C-5A13845138EF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78DD06B-3698-4624-A881-FDE546CAE7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8DDCA6-C95A-4A0E-A597-C9878B899221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71af3243-3dd4-4a8d-8c0d-dd76da1f02a5"/>
    <ds:schemaRef ds:uri="http://schemas.microsoft.com/office/infopath/2007/PartnerControls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%7b1A39A401-7CA3-2A46-8C10-438E7C996B6E%7dTF9986a0d9-9022-4d2d-b6e2-32852f14bae5b7dd488b-354d6f9084a0.dotx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Hussein Mustafa</dc:creator>
  <keywords/>
  <dc:description/>
  <lastModifiedBy>Shrooq Hassan</lastModifiedBy>
  <revision>3</revision>
  <dcterms:created xsi:type="dcterms:W3CDTF">2026-03-04T19:00:00.0000000Z</dcterms:created>
  <dcterms:modified xsi:type="dcterms:W3CDTF">2026-03-10T20:08:48.0795154Z</dcterms:modified>
</coreProperties>
</file>