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7F1D70" w:rsidRDefault="00AA559B">
      <w:pPr>
        <w:pStyle w:val="2"/>
        <w:spacing w:after="156" w:line="265" w:lineRule="auto"/>
        <w:rPr>
          <w:color w:val="auto"/>
        </w:rPr>
      </w:pPr>
      <w:bookmarkStart w:id="0" w:name="_Toc214409560"/>
      <w:r w:rsidRPr="007F1D70">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7F1D70" w:rsidRDefault="00AA559B" w:rsidP="00AA559B">
      <w:pPr>
        <w:pStyle w:val="2"/>
        <w:spacing w:after="156" w:line="265" w:lineRule="auto"/>
        <w:jc w:val="center"/>
        <w:rPr>
          <w:color w:val="auto"/>
        </w:rPr>
      </w:pPr>
    </w:p>
    <w:p w14:paraId="32536BA8" w14:textId="77777777" w:rsidR="00AA559B" w:rsidRPr="007F1D70" w:rsidRDefault="00AA559B" w:rsidP="00AA559B">
      <w:pPr>
        <w:pStyle w:val="2"/>
        <w:spacing w:after="156" w:line="265" w:lineRule="auto"/>
        <w:jc w:val="center"/>
        <w:rPr>
          <w:color w:val="auto"/>
        </w:rPr>
      </w:pPr>
    </w:p>
    <w:p w14:paraId="4555D8C2" w14:textId="77777777" w:rsidR="00AA559B" w:rsidRPr="007F1D70" w:rsidRDefault="00AA559B" w:rsidP="00AA559B">
      <w:pPr>
        <w:rPr>
          <w:color w:val="auto"/>
        </w:rPr>
      </w:pPr>
    </w:p>
    <w:p w14:paraId="50D0D401" w14:textId="77777777" w:rsidR="00947011" w:rsidRPr="007F1D70" w:rsidRDefault="00947011" w:rsidP="00AA559B">
      <w:pPr>
        <w:pStyle w:val="2"/>
        <w:spacing w:after="156" w:line="265" w:lineRule="auto"/>
        <w:ind w:left="0"/>
        <w:jc w:val="center"/>
        <w:rPr>
          <w:color w:val="auto"/>
          <w:rtl/>
        </w:rPr>
      </w:pPr>
    </w:p>
    <w:p w14:paraId="382ACCFE" w14:textId="77777777" w:rsidR="007F1D70" w:rsidRPr="007F1D70" w:rsidRDefault="007F1D70" w:rsidP="007F1D70">
      <w:pPr>
        <w:spacing w:before="100" w:beforeAutospacing="1" w:after="100" w:afterAutospacing="1" w:line="360" w:lineRule="auto"/>
        <w:jc w:val="center"/>
        <w:rPr>
          <w:b/>
          <w:bCs/>
          <w:color w:val="auto"/>
          <w:sz w:val="24"/>
          <w:szCs w:val="24"/>
          <w:lang w:eastAsia="en-CA"/>
        </w:rPr>
      </w:pPr>
      <w:r w:rsidRPr="007F1D70">
        <w:rPr>
          <w:b/>
          <w:bCs/>
          <w:color w:val="auto"/>
          <w:sz w:val="24"/>
          <w:szCs w:val="24"/>
          <w:lang w:eastAsia="en-CA"/>
        </w:rPr>
        <w:t>Detecting Financial Fraud Using Artificial Intelligence: An Applied Study Based on Credit Card Transactions</w:t>
      </w:r>
    </w:p>
    <w:p w14:paraId="4F02FD7F" w14:textId="77777777" w:rsidR="00947011" w:rsidRPr="007F1D70" w:rsidRDefault="00947011" w:rsidP="00947011">
      <w:pPr>
        <w:spacing w:after="235" w:line="249" w:lineRule="auto"/>
        <w:ind w:left="0" w:right="1367" w:firstLine="4"/>
        <w:jc w:val="center"/>
        <w:rPr>
          <w:color w:val="auto"/>
          <w:sz w:val="32"/>
          <w:szCs w:val="32"/>
          <w:rtl/>
        </w:rPr>
      </w:pPr>
    </w:p>
    <w:p w14:paraId="2E38C9CF" w14:textId="615F8CD4" w:rsidR="00947011" w:rsidRPr="007F1D70" w:rsidRDefault="00947011" w:rsidP="00947011">
      <w:pPr>
        <w:spacing w:after="235" w:line="249" w:lineRule="auto"/>
        <w:ind w:left="0" w:right="1367" w:firstLine="4"/>
        <w:jc w:val="center"/>
        <w:rPr>
          <w:color w:val="auto"/>
          <w:sz w:val="32"/>
          <w:szCs w:val="32"/>
        </w:rPr>
      </w:pPr>
      <w:r w:rsidRPr="007F1D70">
        <w:rPr>
          <w:rFonts w:hint="cs"/>
          <w:color w:val="auto"/>
          <w:sz w:val="32"/>
          <w:szCs w:val="32"/>
          <w:rtl/>
        </w:rPr>
        <w:t xml:space="preserve">                    </w:t>
      </w:r>
      <w:r w:rsidRPr="007F1D70">
        <w:rPr>
          <w:color w:val="auto"/>
          <w:sz w:val="32"/>
          <w:szCs w:val="32"/>
        </w:rPr>
        <w:t>Prepared By</w:t>
      </w:r>
    </w:p>
    <w:p w14:paraId="53A2E05E" w14:textId="6553AF78" w:rsidR="00947011" w:rsidRPr="007F1D70" w:rsidRDefault="00947011" w:rsidP="00947011">
      <w:pPr>
        <w:spacing w:after="235" w:line="249" w:lineRule="auto"/>
        <w:ind w:left="0" w:right="1367" w:firstLine="4"/>
        <w:rPr>
          <w:color w:val="auto"/>
          <w:sz w:val="32"/>
          <w:szCs w:val="32"/>
        </w:rPr>
      </w:pPr>
      <w:r w:rsidRPr="007F1D70">
        <w:rPr>
          <w:color w:val="auto"/>
          <w:sz w:val="32"/>
          <w:szCs w:val="32"/>
        </w:rPr>
        <w:t xml:space="preserve">Name: </w:t>
      </w:r>
      <w:r w:rsidR="00007F15" w:rsidRPr="00007F15">
        <w:rPr>
          <w:color w:val="auto"/>
          <w:sz w:val="32"/>
          <w:szCs w:val="32"/>
        </w:rPr>
        <w:t>Mohammed musahhin alatwi</w:t>
      </w:r>
      <w:r w:rsidR="00007F15">
        <w:rPr>
          <w:color w:val="auto"/>
          <w:sz w:val="32"/>
          <w:szCs w:val="32"/>
        </w:rPr>
        <w:t xml:space="preserve"> </w:t>
      </w:r>
      <w:r w:rsidRPr="007F1D70">
        <w:rPr>
          <w:color w:val="auto"/>
          <w:sz w:val="32"/>
          <w:szCs w:val="32"/>
        </w:rPr>
        <w:tab/>
      </w:r>
      <w:r w:rsidRPr="007F1D70">
        <w:rPr>
          <w:rFonts w:hint="cs"/>
          <w:color w:val="auto"/>
          <w:sz w:val="32"/>
          <w:szCs w:val="32"/>
          <w:rtl/>
        </w:rPr>
        <w:t xml:space="preserve">    </w:t>
      </w:r>
      <w:r w:rsidRPr="007F1D70">
        <w:rPr>
          <w:color w:val="auto"/>
          <w:sz w:val="32"/>
          <w:szCs w:val="32"/>
        </w:rPr>
        <w:t>IDNo.:</w:t>
      </w:r>
      <w:r w:rsidR="00007F15" w:rsidRPr="00007F15">
        <w:t xml:space="preserve"> </w:t>
      </w:r>
      <w:r w:rsidR="00007F15" w:rsidRPr="00007F15">
        <w:rPr>
          <w:color w:val="auto"/>
          <w:sz w:val="32"/>
          <w:szCs w:val="32"/>
        </w:rPr>
        <w:t>252001399</w:t>
      </w:r>
    </w:p>
    <w:p w14:paraId="2A864BA5" w14:textId="77777777" w:rsidR="00947011" w:rsidRPr="007F1D70" w:rsidRDefault="00947011" w:rsidP="00947011">
      <w:pPr>
        <w:spacing w:after="235" w:line="249" w:lineRule="auto"/>
        <w:ind w:left="0" w:right="1367" w:firstLine="4"/>
        <w:jc w:val="center"/>
        <w:rPr>
          <w:color w:val="auto"/>
          <w:sz w:val="32"/>
          <w:szCs w:val="32"/>
        </w:rPr>
      </w:pPr>
    </w:p>
    <w:p w14:paraId="7D10B614"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Submitted in fulfillment of the requirements for the degree Master of Science in Artificial Intelligence</w:t>
      </w:r>
    </w:p>
    <w:p w14:paraId="052625DD"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At</w:t>
      </w:r>
    </w:p>
    <w:p w14:paraId="238747DC"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College of Informatics</w:t>
      </w:r>
    </w:p>
    <w:p w14:paraId="17DC7BB8"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Midocean University</w:t>
      </w:r>
    </w:p>
    <w:p w14:paraId="00830F8C"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UAE</w:t>
      </w:r>
    </w:p>
    <w:p w14:paraId="3EF82F32" w14:textId="77777777" w:rsidR="00947011" w:rsidRPr="007F1D70" w:rsidRDefault="00947011" w:rsidP="00947011">
      <w:pPr>
        <w:spacing w:after="235" w:line="249" w:lineRule="auto"/>
        <w:ind w:left="0" w:right="1367" w:firstLine="4"/>
        <w:jc w:val="center"/>
        <w:rPr>
          <w:color w:val="auto"/>
          <w:sz w:val="32"/>
          <w:szCs w:val="32"/>
        </w:rPr>
      </w:pPr>
      <w:r w:rsidRPr="007F1D70">
        <w:rPr>
          <w:color w:val="auto"/>
          <w:sz w:val="32"/>
          <w:szCs w:val="32"/>
        </w:rPr>
        <w:t>Supervisor Name: Dr. Khaled Eskaf</w:t>
      </w:r>
    </w:p>
    <w:p w14:paraId="62B4A428" w14:textId="523779FD" w:rsidR="000B518F" w:rsidRPr="007F1D70" w:rsidRDefault="00947011" w:rsidP="00947011">
      <w:pPr>
        <w:spacing w:after="235" w:line="249" w:lineRule="auto"/>
        <w:ind w:left="0" w:right="1367" w:firstLine="4"/>
        <w:jc w:val="center"/>
        <w:rPr>
          <w:color w:val="auto"/>
          <w:sz w:val="32"/>
          <w:szCs w:val="32"/>
          <w:rtl/>
        </w:rPr>
      </w:pPr>
      <w:r w:rsidRPr="007F1D70">
        <w:rPr>
          <w:color w:val="auto"/>
          <w:sz w:val="32"/>
          <w:szCs w:val="32"/>
        </w:rPr>
        <w:t>College of Informatics, Midocean University, Comoros</w:t>
      </w:r>
    </w:p>
    <w:p w14:paraId="3D6951DB" w14:textId="6E91D2B8" w:rsidR="00FF6C9D" w:rsidRPr="007F1D70" w:rsidRDefault="00FF6C9D" w:rsidP="00947011">
      <w:pPr>
        <w:spacing w:after="235" w:line="249" w:lineRule="auto"/>
        <w:ind w:left="0" w:right="1367" w:firstLine="4"/>
        <w:jc w:val="center"/>
        <w:rPr>
          <w:color w:val="auto"/>
          <w:sz w:val="32"/>
          <w:szCs w:val="32"/>
          <w:lang w:bidi="ar-EG"/>
        </w:rPr>
      </w:pPr>
      <w:r w:rsidRPr="007F1D70">
        <w:rPr>
          <w:color w:val="auto"/>
          <w:sz w:val="32"/>
          <w:szCs w:val="32"/>
        </w:rPr>
        <w:t>[year-semester]</w:t>
      </w:r>
    </w:p>
    <w:p w14:paraId="470A7284" w14:textId="77777777" w:rsidR="000B518F" w:rsidRPr="007F1D70" w:rsidRDefault="003C51FB">
      <w:pPr>
        <w:spacing w:after="0" w:line="259" w:lineRule="auto"/>
        <w:ind w:left="473" w:firstLine="0"/>
        <w:jc w:val="center"/>
        <w:rPr>
          <w:color w:val="auto"/>
        </w:rPr>
      </w:pPr>
      <w:r w:rsidRPr="007F1D70">
        <w:rPr>
          <w:color w:val="auto"/>
          <w:sz w:val="32"/>
        </w:rPr>
        <w:t xml:space="preserve"> </w:t>
      </w:r>
    </w:p>
    <w:p w14:paraId="76D7FF93" w14:textId="77777777" w:rsidR="00344B96" w:rsidRPr="007F1D70" w:rsidRDefault="00344B96">
      <w:pPr>
        <w:spacing w:after="160" w:line="259" w:lineRule="auto"/>
        <w:ind w:left="0" w:firstLine="0"/>
        <w:jc w:val="left"/>
        <w:rPr>
          <w:color w:val="auto"/>
          <w:sz w:val="32"/>
        </w:rPr>
      </w:pPr>
      <w:r w:rsidRPr="007F1D70">
        <w:rPr>
          <w:color w:val="auto"/>
          <w:sz w:val="32"/>
        </w:rPr>
        <w:br w:type="page"/>
      </w:r>
    </w:p>
    <w:p w14:paraId="5774B17F" w14:textId="77777777" w:rsidR="000B518F" w:rsidRPr="007F1D70" w:rsidRDefault="003C51FB" w:rsidP="00AA559B">
      <w:pPr>
        <w:pStyle w:val="2"/>
        <w:spacing w:after="166"/>
        <w:ind w:left="0" w:firstLine="0"/>
        <w:rPr>
          <w:color w:val="auto"/>
        </w:rPr>
      </w:pPr>
      <w:bookmarkStart w:id="1" w:name="_Toc214409561"/>
      <w:r w:rsidRPr="007F1D70">
        <w:rPr>
          <w:color w:val="auto"/>
        </w:rPr>
        <w:t>Acknowledgements</w:t>
      </w:r>
      <w:bookmarkEnd w:id="1"/>
      <w:r w:rsidRPr="007F1D70">
        <w:rPr>
          <w:color w:val="auto"/>
        </w:rPr>
        <w:t xml:space="preserve"> </w:t>
      </w:r>
    </w:p>
    <w:p w14:paraId="32CA4229" w14:textId="77777777" w:rsidR="000B518F" w:rsidRPr="007F1D70" w:rsidRDefault="003C51FB">
      <w:pPr>
        <w:spacing w:after="301" w:line="259" w:lineRule="auto"/>
        <w:ind w:left="0" w:firstLine="0"/>
        <w:jc w:val="left"/>
        <w:rPr>
          <w:color w:val="auto"/>
        </w:rPr>
      </w:pPr>
      <w:r w:rsidRPr="007F1D70">
        <w:rPr>
          <w:color w:val="auto"/>
          <w:sz w:val="32"/>
        </w:rPr>
        <w:t xml:space="preserve"> </w:t>
      </w:r>
    </w:p>
    <w:p w14:paraId="1458DD63" w14:textId="77777777" w:rsidR="00FB18ED" w:rsidRPr="007F1D70" w:rsidRDefault="00FB18ED" w:rsidP="00FB18ED">
      <w:pPr>
        <w:spacing w:after="0" w:line="259" w:lineRule="auto"/>
        <w:ind w:left="0" w:firstLine="0"/>
        <w:jc w:val="lowKashida"/>
        <w:rPr>
          <w:color w:val="auto"/>
          <w:szCs w:val="28"/>
        </w:rPr>
      </w:pPr>
      <w:r w:rsidRPr="007F1D70">
        <w:rPr>
          <w:color w:val="auto"/>
          <w:szCs w:val="28"/>
        </w:rPr>
        <w:t xml:space="preserve">I </w:t>
      </w:r>
      <w:r w:rsidR="006D43F5" w:rsidRPr="007F1D70">
        <w:rPr>
          <w:color w:val="auto"/>
          <w:szCs w:val="28"/>
        </w:rPr>
        <w:t>would like to express my sincere gratitude to Dr. Khaled Eskaf for his invaluable guidance, continuous support, and encouragement throughout this research project</w:t>
      </w:r>
      <w:r w:rsidRPr="007F1D70">
        <w:rPr>
          <w:color w:val="auto"/>
          <w:szCs w:val="28"/>
        </w:rPr>
        <w:t>. His expertise, insightful feedback, and unwavering dedication have significantly contributed to the quality and direction of this thesis.</w:t>
      </w:r>
    </w:p>
    <w:p w14:paraId="3031E52D" w14:textId="77777777" w:rsidR="00FB18ED" w:rsidRPr="007F1D70" w:rsidRDefault="00FB18ED" w:rsidP="00FB18ED">
      <w:pPr>
        <w:spacing w:after="0" w:line="259" w:lineRule="auto"/>
        <w:ind w:left="0" w:firstLine="0"/>
        <w:jc w:val="lowKashida"/>
        <w:rPr>
          <w:color w:val="auto"/>
          <w:szCs w:val="28"/>
        </w:rPr>
      </w:pPr>
    </w:p>
    <w:p w14:paraId="0531AA65" w14:textId="77777777" w:rsidR="00FB18ED" w:rsidRPr="007F1D70" w:rsidRDefault="00FB18ED" w:rsidP="00FB18ED">
      <w:pPr>
        <w:spacing w:after="0" w:line="259" w:lineRule="auto"/>
        <w:ind w:left="0" w:firstLine="0"/>
        <w:jc w:val="lowKashida"/>
        <w:rPr>
          <w:color w:val="auto"/>
          <w:szCs w:val="28"/>
        </w:rPr>
      </w:pPr>
      <w:r w:rsidRPr="007F1D70">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7F1D70" w:rsidRDefault="00FB18ED" w:rsidP="00FB18ED">
      <w:pPr>
        <w:spacing w:after="0" w:line="259" w:lineRule="auto"/>
        <w:ind w:left="0" w:firstLine="0"/>
        <w:jc w:val="lowKashida"/>
        <w:rPr>
          <w:color w:val="auto"/>
          <w:szCs w:val="28"/>
        </w:rPr>
      </w:pPr>
    </w:p>
    <w:p w14:paraId="2B37F280" w14:textId="77777777" w:rsidR="000B518F" w:rsidRPr="007F1D70" w:rsidRDefault="00FB18ED" w:rsidP="00FB18ED">
      <w:pPr>
        <w:spacing w:after="0" w:line="259" w:lineRule="auto"/>
        <w:ind w:left="0" w:firstLine="0"/>
        <w:jc w:val="lowKashida"/>
        <w:rPr>
          <w:color w:val="auto"/>
        </w:rPr>
      </w:pPr>
      <w:r w:rsidRPr="007F1D70">
        <w:rPr>
          <w:color w:val="auto"/>
          <w:szCs w:val="28"/>
        </w:rPr>
        <w:t>A special thank you goes to my brother</w:t>
      </w:r>
      <w:r w:rsidR="006D43F5" w:rsidRPr="007F1D70">
        <w:rPr>
          <w:color w:val="auto"/>
          <w:szCs w:val="28"/>
        </w:rPr>
        <w:t>, Bader, for his generous help and continuous encouragement throughout</w:t>
      </w:r>
      <w:r w:rsidRPr="007F1D70">
        <w:rPr>
          <w:color w:val="auto"/>
          <w:szCs w:val="28"/>
        </w:rPr>
        <w:t xml:space="preserve"> this journey.</w:t>
      </w:r>
      <w:r w:rsidR="003C51FB" w:rsidRPr="007F1D70">
        <w:rPr>
          <w:color w:val="auto"/>
          <w:sz w:val="32"/>
        </w:rPr>
        <w:t xml:space="preserve"> </w:t>
      </w:r>
    </w:p>
    <w:p w14:paraId="1C5EE634"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7FB21A39"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6EA50BE4"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4CC62E87"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69F3BEE4"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46EF2677"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5FA383D0"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1F04A193"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0FB7442B"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04BEEF34"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2BEB5F9B"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7FBF7C3F"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700E6CE7"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7474C909"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3F51467F"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2C0A4317"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20BC91BD"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7D2FC4F7"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2CA4389C"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331C7C55" w14:textId="77777777" w:rsidR="000B518F" w:rsidRPr="007F1D70" w:rsidRDefault="003C51FB">
      <w:pPr>
        <w:spacing w:after="0" w:line="259" w:lineRule="auto"/>
        <w:ind w:left="0" w:firstLine="0"/>
        <w:jc w:val="left"/>
        <w:rPr>
          <w:color w:val="auto"/>
        </w:rPr>
      </w:pPr>
      <w:r w:rsidRPr="007F1D70">
        <w:rPr>
          <w:color w:val="auto"/>
          <w:sz w:val="32"/>
        </w:rPr>
        <w:t xml:space="preserve"> </w:t>
      </w:r>
    </w:p>
    <w:p w14:paraId="66DAA38A" w14:textId="77777777" w:rsidR="00344B96" w:rsidRPr="007F1D70" w:rsidRDefault="003C51FB">
      <w:pPr>
        <w:spacing w:after="0" w:line="259" w:lineRule="auto"/>
        <w:ind w:left="0" w:firstLine="0"/>
        <w:jc w:val="left"/>
        <w:rPr>
          <w:color w:val="auto"/>
          <w:sz w:val="32"/>
        </w:rPr>
      </w:pPr>
      <w:r w:rsidRPr="007F1D70">
        <w:rPr>
          <w:color w:val="auto"/>
          <w:sz w:val="32"/>
        </w:rPr>
        <w:t xml:space="preserve"> </w:t>
      </w:r>
    </w:p>
    <w:p w14:paraId="6CC0DD17" w14:textId="77777777" w:rsidR="00344B96" w:rsidRPr="007F1D70" w:rsidRDefault="00344B96">
      <w:pPr>
        <w:spacing w:after="160" w:line="259" w:lineRule="auto"/>
        <w:ind w:left="0" w:firstLine="0"/>
        <w:jc w:val="left"/>
        <w:rPr>
          <w:color w:val="auto"/>
          <w:sz w:val="32"/>
        </w:rPr>
      </w:pPr>
      <w:r w:rsidRPr="007F1D70">
        <w:rPr>
          <w:color w:val="auto"/>
          <w:sz w:val="32"/>
        </w:rPr>
        <w:br w:type="page"/>
      </w:r>
    </w:p>
    <w:p w14:paraId="3DEEB424" w14:textId="77777777" w:rsidR="000B518F" w:rsidRPr="007F1D70" w:rsidRDefault="000B518F">
      <w:pPr>
        <w:spacing w:after="0" w:line="259" w:lineRule="auto"/>
        <w:ind w:left="0" w:firstLine="0"/>
        <w:jc w:val="left"/>
        <w:rPr>
          <w:color w:val="auto"/>
        </w:rPr>
      </w:pPr>
    </w:p>
    <w:p w14:paraId="09819B6E" w14:textId="77777777" w:rsidR="000B518F" w:rsidRPr="007F1D70" w:rsidRDefault="003C51FB">
      <w:pPr>
        <w:pStyle w:val="2"/>
        <w:spacing w:after="310"/>
        <w:ind w:left="-5"/>
        <w:rPr>
          <w:color w:val="auto"/>
        </w:rPr>
      </w:pPr>
      <w:bookmarkStart w:id="2" w:name="_Toc214409562"/>
      <w:r w:rsidRPr="007F1D70">
        <w:rPr>
          <w:color w:val="auto"/>
        </w:rPr>
        <w:t>Abstract</w:t>
      </w:r>
      <w:bookmarkEnd w:id="2"/>
      <w:r w:rsidRPr="007F1D70">
        <w:rPr>
          <w:color w:val="auto"/>
        </w:rPr>
        <w:t xml:space="preserve"> </w:t>
      </w:r>
    </w:p>
    <w:p w14:paraId="41D6D1C0" w14:textId="4246E47F" w:rsidR="00C35BBD" w:rsidRDefault="0046528F" w:rsidP="0046528F">
      <w:pPr>
        <w:rPr>
          <w:color w:val="auto"/>
        </w:rPr>
      </w:pPr>
      <w:r w:rsidRPr="0046528F">
        <w:rPr>
          <w:color w:val="auto"/>
        </w:rPr>
        <w:t>This paper explores how artificial intelligence methods can be used to identify credit card fraud using real-life transactional information. As digital financial services keep on growing rapidly, the traditional rule-based systems have failed to keep pace with the development of more intricate fraud patterns. To overcome this limitation, the study uses three models of supervised machine learning, including: Logistic Regression, Random Forest, and Artificial Neural Networks on the Kaggle Credit Card Fraud Detection dataset that is imbalanced significantly and reflects the real-life financial conditions. The model performance was boosted with extensive preprocessing which included cleaning up of the data, scaling of the features as well as SMOTE to address the imbalance in the classes. The results of the evaluation suggest that the Random Forest model scored the best balance of precision, recall, and F1-score, which is why it can be the most effective in terms of operational deployment. ANN model showed high discriminatory power based on the high ROC-AUC score whereas Logistic Regression showed interpretability at the expense of power to classify frauds. In general, the results support the hypotheses as to the effectiveness of AI-based solutions compared to the traditional methods in identifying the presence of fraud, as well as they offer some practical implications to financial institutions that are interested in scalable and real-time solutions in fraud detection.</w:t>
      </w:r>
    </w:p>
    <w:p w14:paraId="67AEB72B" w14:textId="77777777" w:rsidR="0046528F" w:rsidRPr="0046528F" w:rsidRDefault="0046528F" w:rsidP="0046528F">
      <w:pPr>
        <w:rPr>
          <w:b/>
          <w:bCs/>
          <w:color w:val="auto"/>
        </w:rPr>
      </w:pPr>
      <w:r w:rsidRPr="0046528F">
        <w:rPr>
          <w:b/>
          <w:bCs/>
          <w:color w:val="auto"/>
        </w:rPr>
        <w:t>Key Words</w:t>
      </w:r>
    </w:p>
    <w:p w14:paraId="34B5CA35" w14:textId="77777777" w:rsidR="0046528F" w:rsidRPr="0046528F" w:rsidRDefault="0046528F" w:rsidP="0046528F">
      <w:pPr>
        <w:numPr>
          <w:ilvl w:val="0"/>
          <w:numId w:val="61"/>
        </w:numPr>
        <w:rPr>
          <w:color w:val="auto"/>
        </w:rPr>
      </w:pPr>
      <w:r w:rsidRPr="0046528F">
        <w:rPr>
          <w:color w:val="auto"/>
        </w:rPr>
        <w:t>Artificial Intelligence</w:t>
      </w:r>
    </w:p>
    <w:p w14:paraId="3D1B2813" w14:textId="77777777" w:rsidR="0046528F" w:rsidRPr="0046528F" w:rsidRDefault="0046528F" w:rsidP="0046528F">
      <w:pPr>
        <w:numPr>
          <w:ilvl w:val="0"/>
          <w:numId w:val="61"/>
        </w:numPr>
        <w:rPr>
          <w:color w:val="auto"/>
        </w:rPr>
      </w:pPr>
      <w:r w:rsidRPr="0046528F">
        <w:rPr>
          <w:color w:val="auto"/>
        </w:rPr>
        <w:t>Credit Card Fraud Detection</w:t>
      </w:r>
    </w:p>
    <w:p w14:paraId="55DD2C0E" w14:textId="77777777" w:rsidR="0046528F" w:rsidRPr="0046528F" w:rsidRDefault="0046528F" w:rsidP="0046528F">
      <w:pPr>
        <w:numPr>
          <w:ilvl w:val="0"/>
          <w:numId w:val="61"/>
        </w:numPr>
        <w:rPr>
          <w:color w:val="auto"/>
        </w:rPr>
      </w:pPr>
      <w:r w:rsidRPr="0046528F">
        <w:rPr>
          <w:color w:val="auto"/>
        </w:rPr>
        <w:t>Machine Learning Models</w:t>
      </w:r>
    </w:p>
    <w:p w14:paraId="20EFF60C" w14:textId="77777777" w:rsidR="0046528F" w:rsidRPr="0046528F" w:rsidRDefault="0046528F" w:rsidP="0046528F">
      <w:pPr>
        <w:numPr>
          <w:ilvl w:val="0"/>
          <w:numId w:val="61"/>
        </w:numPr>
        <w:rPr>
          <w:color w:val="auto"/>
        </w:rPr>
      </w:pPr>
      <w:r w:rsidRPr="0046528F">
        <w:rPr>
          <w:color w:val="auto"/>
        </w:rPr>
        <w:t>Financial Cybersecurity</w:t>
      </w:r>
    </w:p>
    <w:p w14:paraId="2A8B406F" w14:textId="77777777" w:rsidR="0046528F" w:rsidRDefault="0046528F" w:rsidP="0046528F">
      <w:pPr>
        <w:rPr>
          <w:color w:val="auto"/>
        </w:rPr>
      </w:pPr>
    </w:p>
    <w:p w14:paraId="4A2E0FC9" w14:textId="77777777" w:rsidR="0046528F" w:rsidRDefault="0046528F" w:rsidP="0046528F">
      <w:pPr>
        <w:rPr>
          <w:color w:val="auto"/>
        </w:rPr>
      </w:pPr>
    </w:p>
    <w:p w14:paraId="49021DAC" w14:textId="77777777" w:rsidR="0046528F" w:rsidRDefault="0046528F" w:rsidP="0046528F">
      <w:pPr>
        <w:rPr>
          <w:color w:val="auto"/>
        </w:rPr>
      </w:pPr>
    </w:p>
    <w:p w14:paraId="3BD025D9" w14:textId="77777777" w:rsidR="0046528F" w:rsidRDefault="0046528F" w:rsidP="0046528F">
      <w:pPr>
        <w:rPr>
          <w:color w:val="auto"/>
        </w:rPr>
      </w:pPr>
    </w:p>
    <w:p w14:paraId="7103A5CB" w14:textId="77777777" w:rsidR="0046528F" w:rsidRDefault="0046528F" w:rsidP="0046528F">
      <w:pPr>
        <w:rPr>
          <w:color w:val="auto"/>
        </w:rPr>
      </w:pPr>
    </w:p>
    <w:p w14:paraId="74332043" w14:textId="77777777" w:rsidR="0046528F" w:rsidRDefault="0046528F" w:rsidP="0046528F">
      <w:pPr>
        <w:rPr>
          <w:color w:val="auto"/>
        </w:rPr>
      </w:pPr>
    </w:p>
    <w:p w14:paraId="372B1A8E" w14:textId="77777777" w:rsidR="0046528F" w:rsidRPr="007F1D70" w:rsidRDefault="0046528F" w:rsidP="0046528F">
      <w:pPr>
        <w:rPr>
          <w:color w:val="auto"/>
        </w:rPr>
      </w:pPr>
    </w:p>
    <w:p w14:paraId="69398372" w14:textId="77777777" w:rsidR="001A27FA" w:rsidRPr="007F1D70" w:rsidRDefault="001A27FA" w:rsidP="00F0689D">
      <w:pPr>
        <w:pStyle w:val="2"/>
        <w:spacing w:after="162"/>
        <w:ind w:left="0" w:firstLine="0"/>
        <w:rPr>
          <w:color w:val="auto"/>
        </w:rPr>
      </w:pPr>
    </w:p>
    <w:p w14:paraId="5E749E4E" w14:textId="77777777" w:rsidR="001A27FA" w:rsidRPr="007F1D70" w:rsidRDefault="001A27FA" w:rsidP="001A27FA">
      <w:pPr>
        <w:rPr>
          <w:color w:val="auto"/>
        </w:rPr>
      </w:pPr>
    </w:p>
    <w:sdt>
      <w:sdtPr>
        <w:rPr>
          <w:rFonts w:ascii="Times New Roman" w:eastAsia="Times New Roman" w:hAnsi="Times New Roman" w:cs="Times New Roman"/>
          <w:color w:val="000000"/>
          <w:sz w:val="28"/>
          <w:szCs w:val="22"/>
        </w:rPr>
        <w:id w:val="477192062"/>
        <w:docPartObj>
          <w:docPartGallery w:val="Table of Contents"/>
          <w:docPartUnique/>
        </w:docPartObj>
      </w:sdtPr>
      <w:sdtEndPr>
        <w:rPr>
          <w:b/>
          <w:bCs/>
          <w:noProof/>
        </w:rPr>
      </w:sdtEndPr>
      <w:sdtContent>
        <w:p w14:paraId="44F96147" w14:textId="39A87260" w:rsidR="0046528F" w:rsidRDefault="0046528F">
          <w:pPr>
            <w:pStyle w:val="a7"/>
          </w:pPr>
          <w:r>
            <w:t>Contents</w:t>
          </w:r>
        </w:p>
        <w:p w14:paraId="3E872CC6" w14:textId="2AA3BB51"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14409560" w:history="1"/>
        </w:p>
        <w:p w14:paraId="62CD8969" w14:textId="3F1970D8"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1" w:history="1">
            <w:r w:rsidRPr="006F45CC">
              <w:rPr>
                <w:rStyle w:val="Hyperlink"/>
                <w:noProof/>
              </w:rPr>
              <w:t>Acknowledgements</w:t>
            </w:r>
            <w:r>
              <w:rPr>
                <w:noProof/>
                <w:webHidden/>
              </w:rPr>
              <w:tab/>
            </w:r>
            <w:r>
              <w:rPr>
                <w:noProof/>
                <w:webHidden/>
              </w:rPr>
              <w:fldChar w:fldCharType="begin"/>
            </w:r>
            <w:r>
              <w:rPr>
                <w:noProof/>
                <w:webHidden/>
              </w:rPr>
              <w:instrText xml:space="preserve"> PAGEREF _Toc214409561 \h </w:instrText>
            </w:r>
            <w:r>
              <w:rPr>
                <w:noProof/>
                <w:webHidden/>
              </w:rPr>
            </w:r>
            <w:r>
              <w:rPr>
                <w:noProof/>
                <w:webHidden/>
              </w:rPr>
              <w:fldChar w:fldCharType="separate"/>
            </w:r>
            <w:r w:rsidR="00C24D9F">
              <w:rPr>
                <w:noProof/>
                <w:webHidden/>
              </w:rPr>
              <w:t>ii</w:t>
            </w:r>
            <w:r>
              <w:rPr>
                <w:noProof/>
                <w:webHidden/>
              </w:rPr>
              <w:fldChar w:fldCharType="end"/>
            </w:r>
          </w:hyperlink>
        </w:p>
        <w:p w14:paraId="021D670D" w14:textId="799DEDDC"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2" w:history="1">
            <w:r w:rsidRPr="006F45CC">
              <w:rPr>
                <w:rStyle w:val="Hyperlink"/>
                <w:noProof/>
              </w:rPr>
              <w:t>Abstract</w:t>
            </w:r>
            <w:r>
              <w:rPr>
                <w:noProof/>
                <w:webHidden/>
              </w:rPr>
              <w:tab/>
            </w:r>
            <w:r>
              <w:rPr>
                <w:noProof/>
                <w:webHidden/>
              </w:rPr>
              <w:fldChar w:fldCharType="begin"/>
            </w:r>
            <w:r>
              <w:rPr>
                <w:noProof/>
                <w:webHidden/>
              </w:rPr>
              <w:instrText xml:space="preserve"> PAGEREF _Toc214409562 \h </w:instrText>
            </w:r>
            <w:r>
              <w:rPr>
                <w:noProof/>
                <w:webHidden/>
              </w:rPr>
            </w:r>
            <w:r>
              <w:rPr>
                <w:noProof/>
                <w:webHidden/>
              </w:rPr>
              <w:fldChar w:fldCharType="separate"/>
            </w:r>
            <w:r w:rsidR="00C24D9F">
              <w:rPr>
                <w:noProof/>
                <w:webHidden/>
              </w:rPr>
              <w:t>iii</w:t>
            </w:r>
            <w:r>
              <w:rPr>
                <w:noProof/>
                <w:webHidden/>
              </w:rPr>
              <w:fldChar w:fldCharType="end"/>
            </w:r>
          </w:hyperlink>
        </w:p>
        <w:p w14:paraId="5359A122" w14:textId="33D21E4A"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4" w:history="1">
            <w:r w:rsidRPr="006F45CC">
              <w:rPr>
                <w:rStyle w:val="Hyperlink"/>
                <w:noProof/>
              </w:rPr>
              <w:t>Chapter 1</w:t>
            </w:r>
            <w:r>
              <w:rPr>
                <w:noProof/>
                <w:webHidden/>
              </w:rPr>
              <w:tab/>
            </w:r>
            <w:r>
              <w:rPr>
                <w:noProof/>
                <w:webHidden/>
              </w:rPr>
              <w:fldChar w:fldCharType="begin"/>
            </w:r>
            <w:r>
              <w:rPr>
                <w:noProof/>
                <w:webHidden/>
              </w:rPr>
              <w:instrText xml:space="preserve"> PAGEREF _Toc214409564 \h </w:instrText>
            </w:r>
            <w:r>
              <w:rPr>
                <w:noProof/>
                <w:webHidden/>
              </w:rPr>
            </w:r>
            <w:r>
              <w:rPr>
                <w:noProof/>
                <w:webHidden/>
              </w:rPr>
              <w:fldChar w:fldCharType="separate"/>
            </w:r>
            <w:r w:rsidR="00C24D9F">
              <w:rPr>
                <w:noProof/>
                <w:webHidden/>
              </w:rPr>
              <w:t>1</w:t>
            </w:r>
            <w:r>
              <w:rPr>
                <w:noProof/>
                <w:webHidden/>
              </w:rPr>
              <w:fldChar w:fldCharType="end"/>
            </w:r>
          </w:hyperlink>
        </w:p>
        <w:p w14:paraId="30876A2C" w14:textId="30F3BBE4"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5" w:history="1">
            <w:r w:rsidRPr="006F45CC">
              <w:rPr>
                <w:rStyle w:val="Hyperlink"/>
                <w:noProof/>
              </w:rPr>
              <w:t>Introduction</w:t>
            </w:r>
            <w:r>
              <w:rPr>
                <w:noProof/>
                <w:webHidden/>
              </w:rPr>
              <w:tab/>
            </w:r>
            <w:r>
              <w:rPr>
                <w:noProof/>
                <w:webHidden/>
              </w:rPr>
              <w:fldChar w:fldCharType="begin"/>
            </w:r>
            <w:r>
              <w:rPr>
                <w:noProof/>
                <w:webHidden/>
              </w:rPr>
              <w:instrText xml:space="preserve"> PAGEREF _Toc214409565 \h </w:instrText>
            </w:r>
            <w:r>
              <w:rPr>
                <w:noProof/>
                <w:webHidden/>
              </w:rPr>
            </w:r>
            <w:r>
              <w:rPr>
                <w:noProof/>
                <w:webHidden/>
              </w:rPr>
              <w:fldChar w:fldCharType="separate"/>
            </w:r>
            <w:r w:rsidR="00C24D9F">
              <w:rPr>
                <w:noProof/>
                <w:webHidden/>
              </w:rPr>
              <w:t>1</w:t>
            </w:r>
            <w:r>
              <w:rPr>
                <w:noProof/>
                <w:webHidden/>
              </w:rPr>
              <w:fldChar w:fldCharType="end"/>
            </w:r>
          </w:hyperlink>
        </w:p>
        <w:p w14:paraId="7B6350AB" w14:textId="59FAE768"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7" w:history="1">
            <w:r w:rsidRPr="006F45CC">
              <w:rPr>
                <w:rStyle w:val="Hyperlink"/>
                <w:noProof/>
              </w:rPr>
              <w:t>Chapter 2</w:t>
            </w:r>
            <w:r>
              <w:rPr>
                <w:noProof/>
                <w:webHidden/>
              </w:rPr>
              <w:tab/>
            </w:r>
            <w:r>
              <w:rPr>
                <w:noProof/>
                <w:webHidden/>
              </w:rPr>
              <w:fldChar w:fldCharType="begin"/>
            </w:r>
            <w:r>
              <w:rPr>
                <w:noProof/>
                <w:webHidden/>
              </w:rPr>
              <w:instrText xml:space="preserve"> PAGEREF _Toc214409567 \h </w:instrText>
            </w:r>
            <w:r>
              <w:rPr>
                <w:noProof/>
                <w:webHidden/>
              </w:rPr>
            </w:r>
            <w:r>
              <w:rPr>
                <w:noProof/>
                <w:webHidden/>
              </w:rPr>
              <w:fldChar w:fldCharType="separate"/>
            </w:r>
            <w:r w:rsidR="00C24D9F">
              <w:rPr>
                <w:noProof/>
                <w:webHidden/>
              </w:rPr>
              <w:t>5</w:t>
            </w:r>
            <w:r>
              <w:rPr>
                <w:noProof/>
                <w:webHidden/>
              </w:rPr>
              <w:fldChar w:fldCharType="end"/>
            </w:r>
          </w:hyperlink>
        </w:p>
        <w:p w14:paraId="2C1AB1F9" w14:textId="69382F06"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8" w:history="1">
            <w:r w:rsidRPr="006F45CC">
              <w:rPr>
                <w:rStyle w:val="Hyperlink"/>
                <w:noProof/>
              </w:rPr>
              <w:t>Overview</w:t>
            </w:r>
            <w:r>
              <w:rPr>
                <w:noProof/>
                <w:webHidden/>
              </w:rPr>
              <w:tab/>
            </w:r>
            <w:r>
              <w:rPr>
                <w:noProof/>
                <w:webHidden/>
              </w:rPr>
              <w:fldChar w:fldCharType="begin"/>
            </w:r>
            <w:r>
              <w:rPr>
                <w:noProof/>
                <w:webHidden/>
              </w:rPr>
              <w:instrText xml:space="preserve"> PAGEREF _Toc214409568 \h </w:instrText>
            </w:r>
            <w:r>
              <w:rPr>
                <w:noProof/>
                <w:webHidden/>
              </w:rPr>
            </w:r>
            <w:r>
              <w:rPr>
                <w:noProof/>
                <w:webHidden/>
              </w:rPr>
              <w:fldChar w:fldCharType="separate"/>
            </w:r>
            <w:r w:rsidR="00C24D9F">
              <w:rPr>
                <w:noProof/>
                <w:webHidden/>
              </w:rPr>
              <w:t>5</w:t>
            </w:r>
            <w:r>
              <w:rPr>
                <w:noProof/>
                <w:webHidden/>
              </w:rPr>
              <w:fldChar w:fldCharType="end"/>
            </w:r>
          </w:hyperlink>
        </w:p>
        <w:p w14:paraId="172A6F0F" w14:textId="282495E3"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69" w:history="1">
            <w:r w:rsidRPr="006F45CC">
              <w:rPr>
                <w:rStyle w:val="Hyperlink"/>
                <w:noProof/>
              </w:rPr>
              <w:t>Chapter 3</w:t>
            </w:r>
            <w:r>
              <w:rPr>
                <w:noProof/>
                <w:webHidden/>
              </w:rPr>
              <w:tab/>
            </w:r>
            <w:r>
              <w:rPr>
                <w:noProof/>
                <w:webHidden/>
              </w:rPr>
              <w:fldChar w:fldCharType="begin"/>
            </w:r>
            <w:r>
              <w:rPr>
                <w:noProof/>
                <w:webHidden/>
              </w:rPr>
              <w:instrText xml:space="preserve"> PAGEREF _Toc214409569 \h </w:instrText>
            </w:r>
            <w:r>
              <w:rPr>
                <w:noProof/>
                <w:webHidden/>
              </w:rPr>
            </w:r>
            <w:r>
              <w:rPr>
                <w:noProof/>
                <w:webHidden/>
              </w:rPr>
              <w:fldChar w:fldCharType="separate"/>
            </w:r>
            <w:r w:rsidR="00C24D9F">
              <w:rPr>
                <w:noProof/>
                <w:webHidden/>
              </w:rPr>
              <w:t>9</w:t>
            </w:r>
            <w:r>
              <w:rPr>
                <w:noProof/>
                <w:webHidden/>
              </w:rPr>
              <w:fldChar w:fldCharType="end"/>
            </w:r>
          </w:hyperlink>
        </w:p>
        <w:p w14:paraId="51F33E82" w14:textId="1FE19B20"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0" w:history="1">
            <w:r w:rsidRPr="006F45CC">
              <w:rPr>
                <w:rStyle w:val="Hyperlink"/>
                <w:noProof/>
              </w:rPr>
              <w:t>Related Work</w:t>
            </w:r>
            <w:r>
              <w:rPr>
                <w:noProof/>
                <w:webHidden/>
              </w:rPr>
              <w:tab/>
            </w:r>
            <w:r>
              <w:rPr>
                <w:noProof/>
                <w:webHidden/>
              </w:rPr>
              <w:fldChar w:fldCharType="begin"/>
            </w:r>
            <w:r>
              <w:rPr>
                <w:noProof/>
                <w:webHidden/>
              </w:rPr>
              <w:instrText xml:space="preserve"> PAGEREF _Toc214409570 \h </w:instrText>
            </w:r>
            <w:r>
              <w:rPr>
                <w:noProof/>
                <w:webHidden/>
              </w:rPr>
            </w:r>
            <w:r>
              <w:rPr>
                <w:noProof/>
                <w:webHidden/>
              </w:rPr>
              <w:fldChar w:fldCharType="separate"/>
            </w:r>
            <w:r w:rsidR="00C24D9F">
              <w:rPr>
                <w:noProof/>
                <w:webHidden/>
              </w:rPr>
              <w:t>9</w:t>
            </w:r>
            <w:r>
              <w:rPr>
                <w:noProof/>
                <w:webHidden/>
              </w:rPr>
              <w:fldChar w:fldCharType="end"/>
            </w:r>
          </w:hyperlink>
        </w:p>
        <w:p w14:paraId="7BB1D392" w14:textId="47E59573"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1" w:history="1">
            <w:r w:rsidRPr="006F45CC">
              <w:rPr>
                <w:rStyle w:val="Hyperlink"/>
                <w:noProof/>
              </w:rPr>
              <w:t>Chapter 4</w:t>
            </w:r>
            <w:r>
              <w:rPr>
                <w:noProof/>
                <w:webHidden/>
              </w:rPr>
              <w:tab/>
            </w:r>
            <w:r>
              <w:rPr>
                <w:noProof/>
                <w:webHidden/>
              </w:rPr>
              <w:fldChar w:fldCharType="begin"/>
            </w:r>
            <w:r>
              <w:rPr>
                <w:noProof/>
                <w:webHidden/>
              </w:rPr>
              <w:instrText xml:space="preserve"> PAGEREF _Toc214409571 \h </w:instrText>
            </w:r>
            <w:r>
              <w:rPr>
                <w:noProof/>
                <w:webHidden/>
              </w:rPr>
            </w:r>
            <w:r>
              <w:rPr>
                <w:noProof/>
                <w:webHidden/>
              </w:rPr>
              <w:fldChar w:fldCharType="separate"/>
            </w:r>
            <w:r w:rsidR="00C24D9F">
              <w:rPr>
                <w:noProof/>
                <w:webHidden/>
              </w:rPr>
              <w:t>19</w:t>
            </w:r>
            <w:r>
              <w:rPr>
                <w:noProof/>
                <w:webHidden/>
              </w:rPr>
              <w:fldChar w:fldCharType="end"/>
            </w:r>
          </w:hyperlink>
        </w:p>
        <w:p w14:paraId="700E79C7" w14:textId="0B58E738"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2" w:history="1">
            <w:r w:rsidRPr="006F45CC">
              <w:rPr>
                <w:rStyle w:val="Hyperlink"/>
                <w:noProof/>
              </w:rPr>
              <w:t>Proposed Approach</w:t>
            </w:r>
            <w:r>
              <w:rPr>
                <w:noProof/>
                <w:webHidden/>
              </w:rPr>
              <w:tab/>
            </w:r>
            <w:r>
              <w:rPr>
                <w:noProof/>
                <w:webHidden/>
              </w:rPr>
              <w:fldChar w:fldCharType="begin"/>
            </w:r>
            <w:r>
              <w:rPr>
                <w:noProof/>
                <w:webHidden/>
              </w:rPr>
              <w:instrText xml:space="preserve"> PAGEREF _Toc214409572 \h </w:instrText>
            </w:r>
            <w:r>
              <w:rPr>
                <w:noProof/>
                <w:webHidden/>
              </w:rPr>
            </w:r>
            <w:r>
              <w:rPr>
                <w:noProof/>
                <w:webHidden/>
              </w:rPr>
              <w:fldChar w:fldCharType="separate"/>
            </w:r>
            <w:r w:rsidR="00C24D9F">
              <w:rPr>
                <w:noProof/>
                <w:webHidden/>
              </w:rPr>
              <w:t>19</w:t>
            </w:r>
            <w:r>
              <w:rPr>
                <w:noProof/>
                <w:webHidden/>
              </w:rPr>
              <w:fldChar w:fldCharType="end"/>
            </w:r>
          </w:hyperlink>
        </w:p>
        <w:p w14:paraId="7662BD4D" w14:textId="76A3AEF3"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3" w:history="1">
            <w:r w:rsidRPr="006F45CC">
              <w:rPr>
                <w:rStyle w:val="Hyperlink"/>
                <w:noProof/>
              </w:rPr>
              <w:t>Chapter 5</w:t>
            </w:r>
            <w:r>
              <w:rPr>
                <w:noProof/>
                <w:webHidden/>
              </w:rPr>
              <w:tab/>
            </w:r>
            <w:r>
              <w:rPr>
                <w:noProof/>
                <w:webHidden/>
              </w:rPr>
              <w:fldChar w:fldCharType="begin"/>
            </w:r>
            <w:r>
              <w:rPr>
                <w:noProof/>
                <w:webHidden/>
              </w:rPr>
              <w:instrText xml:space="preserve"> PAGEREF _Toc214409573 \h </w:instrText>
            </w:r>
            <w:r>
              <w:rPr>
                <w:noProof/>
                <w:webHidden/>
              </w:rPr>
            </w:r>
            <w:r>
              <w:rPr>
                <w:noProof/>
                <w:webHidden/>
              </w:rPr>
              <w:fldChar w:fldCharType="separate"/>
            </w:r>
            <w:r w:rsidR="00C24D9F">
              <w:rPr>
                <w:noProof/>
                <w:webHidden/>
              </w:rPr>
              <w:t>22</w:t>
            </w:r>
            <w:r>
              <w:rPr>
                <w:noProof/>
                <w:webHidden/>
              </w:rPr>
              <w:fldChar w:fldCharType="end"/>
            </w:r>
          </w:hyperlink>
        </w:p>
        <w:p w14:paraId="45053679" w14:textId="227A986A"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4" w:history="1">
            <w:r w:rsidRPr="006F45CC">
              <w:rPr>
                <w:rStyle w:val="Hyperlink"/>
                <w:noProof/>
              </w:rPr>
              <w:t>Experimental Results and Discussion</w:t>
            </w:r>
            <w:r>
              <w:rPr>
                <w:noProof/>
                <w:webHidden/>
              </w:rPr>
              <w:tab/>
            </w:r>
            <w:r>
              <w:rPr>
                <w:noProof/>
                <w:webHidden/>
              </w:rPr>
              <w:fldChar w:fldCharType="begin"/>
            </w:r>
            <w:r>
              <w:rPr>
                <w:noProof/>
                <w:webHidden/>
              </w:rPr>
              <w:instrText xml:space="preserve"> PAGEREF _Toc214409574 \h </w:instrText>
            </w:r>
            <w:r>
              <w:rPr>
                <w:noProof/>
                <w:webHidden/>
              </w:rPr>
            </w:r>
            <w:r>
              <w:rPr>
                <w:noProof/>
                <w:webHidden/>
              </w:rPr>
              <w:fldChar w:fldCharType="separate"/>
            </w:r>
            <w:r w:rsidR="00C24D9F">
              <w:rPr>
                <w:noProof/>
                <w:webHidden/>
              </w:rPr>
              <w:t>22</w:t>
            </w:r>
            <w:r>
              <w:rPr>
                <w:noProof/>
                <w:webHidden/>
              </w:rPr>
              <w:fldChar w:fldCharType="end"/>
            </w:r>
          </w:hyperlink>
        </w:p>
        <w:p w14:paraId="74079167" w14:textId="321A57F8"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5" w:history="1">
            <w:r w:rsidRPr="006F45CC">
              <w:rPr>
                <w:rStyle w:val="Hyperlink"/>
                <w:noProof/>
              </w:rPr>
              <w:t>Chapter 6</w:t>
            </w:r>
            <w:r>
              <w:rPr>
                <w:noProof/>
                <w:webHidden/>
              </w:rPr>
              <w:tab/>
            </w:r>
            <w:r>
              <w:rPr>
                <w:noProof/>
                <w:webHidden/>
              </w:rPr>
              <w:fldChar w:fldCharType="begin"/>
            </w:r>
            <w:r>
              <w:rPr>
                <w:noProof/>
                <w:webHidden/>
              </w:rPr>
              <w:instrText xml:space="preserve"> PAGEREF _Toc214409575 \h </w:instrText>
            </w:r>
            <w:r>
              <w:rPr>
                <w:noProof/>
                <w:webHidden/>
              </w:rPr>
            </w:r>
            <w:r>
              <w:rPr>
                <w:noProof/>
                <w:webHidden/>
              </w:rPr>
              <w:fldChar w:fldCharType="separate"/>
            </w:r>
            <w:r w:rsidR="00C24D9F">
              <w:rPr>
                <w:noProof/>
                <w:webHidden/>
              </w:rPr>
              <w:t>26</w:t>
            </w:r>
            <w:r>
              <w:rPr>
                <w:noProof/>
                <w:webHidden/>
              </w:rPr>
              <w:fldChar w:fldCharType="end"/>
            </w:r>
          </w:hyperlink>
        </w:p>
        <w:p w14:paraId="61620744" w14:textId="16E2D499"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6" w:history="1">
            <w:r w:rsidRPr="006F45CC">
              <w:rPr>
                <w:rStyle w:val="Hyperlink"/>
                <w:noProof/>
              </w:rPr>
              <w:t>Conclusion and Future Work</w:t>
            </w:r>
            <w:r>
              <w:rPr>
                <w:noProof/>
                <w:webHidden/>
              </w:rPr>
              <w:tab/>
            </w:r>
            <w:r>
              <w:rPr>
                <w:noProof/>
                <w:webHidden/>
              </w:rPr>
              <w:fldChar w:fldCharType="begin"/>
            </w:r>
            <w:r>
              <w:rPr>
                <w:noProof/>
                <w:webHidden/>
              </w:rPr>
              <w:instrText xml:space="preserve"> PAGEREF _Toc214409576 \h </w:instrText>
            </w:r>
            <w:r>
              <w:rPr>
                <w:noProof/>
                <w:webHidden/>
              </w:rPr>
            </w:r>
            <w:r>
              <w:rPr>
                <w:noProof/>
                <w:webHidden/>
              </w:rPr>
              <w:fldChar w:fldCharType="separate"/>
            </w:r>
            <w:r w:rsidR="00C24D9F">
              <w:rPr>
                <w:noProof/>
                <w:webHidden/>
              </w:rPr>
              <w:t>26</w:t>
            </w:r>
            <w:r>
              <w:rPr>
                <w:noProof/>
                <w:webHidden/>
              </w:rPr>
              <w:fldChar w:fldCharType="end"/>
            </w:r>
          </w:hyperlink>
        </w:p>
        <w:p w14:paraId="08BD9672" w14:textId="5F123920" w:rsidR="0046528F" w:rsidRDefault="0046528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09577" w:history="1">
            <w:r w:rsidRPr="006F45CC">
              <w:rPr>
                <w:rStyle w:val="Hyperlink"/>
                <w:noProof/>
              </w:rPr>
              <w:t>References</w:t>
            </w:r>
            <w:r>
              <w:rPr>
                <w:noProof/>
                <w:webHidden/>
              </w:rPr>
              <w:tab/>
            </w:r>
            <w:r>
              <w:rPr>
                <w:noProof/>
                <w:webHidden/>
              </w:rPr>
              <w:fldChar w:fldCharType="begin"/>
            </w:r>
            <w:r>
              <w:rPr>
                <w:noProof/>
                <w:webHidden/>
              </w:rPr>
              <w:instrText xml:space="preserve"> PAGEREF _Toc214409577 \h </w:instrText>
            </w:r>
            <w:r>
              <w:rPr>
                <w:noProof/>
                <w:webHidden/>
              </w:rPr>
            </w:r>
            <w:r>
              <w:rPr>
                <w:noProof/>
                <w:webHidden/>
              </w:rPr>
              <w:fldChar w:fldCharType="separate"/>
            </w:r>
            <w:r w:rsidR="00C24D9F">
              <w:rPr>
                <w:noProof/>
                <w:webHidden/>
              </w:rPr>
              <w:t>28</w:t>
            </w:r>
            <w:r>
              <w:rPr>
                <w:noProof/>
                <w:webHidden/>
              </w:rPr>
              <w:fldChar w:fldCharType="end"/>
            </w:r>
          </w:hyperlink>
        </w:p>
        <w:p w14:paraId="2E15C845" w14:textId="6C41459D" w:rsidR="0046528F" w:rsidRDefault="0046528F">
          <w:r>
            <w:rPr>
              <w:b/>
              <w:bCs/>
              <w:noProof/>
            </w:rPr>
            <w:fldChar w:fldCharType="end"/>
          </w:r>
        </w:p>
      </w:sdtContent>
    </w:sdt>
    <w:p w14:paraId="4963DC0C" w14:textId="77777777" w:rsidR="001A27FA" w:rsidRDefault="001A27FA">
      <w:pPr>
        <w:pStyle w:val="1"/>
        <w:spacing w:after="156"/>
        <w:ind w:left="-5"/>
        <w:rPr>
          <w:color w:val="auto"/>
        </w:rPr>
      </w:pPr>
    </w:p>
    <w:p w14:paraId="4BBBECE4" w14:textId="77777777" w:rsidR="0046528F" w:rsidRDefault="0046528F" w:rsidP="0046528F"/>
    <w:p w14:paraId="40F3CB41" w14:textId="77777777" w:rsidR="0046528F" w:rsidRDefault="0046528F" w:rsidP="0046528F"/>
    <w:p w14:paraId="3DE3F35D" w14:textId="77777777" w:rsidR="0046528F" w:rsidRDefault="0046528F" w:rsidP="0046528F"/>
    <w:p w14:paraId="1EAEC96F" w14:textId="77777777" w:rsidR="0046528F" w:rsidRDefault="0046528F" w:rsidP="0046528F"/>
    <w:p w14:paraId="6C4B0B84" w14:textId="77777777" w:rsidR="0046528F" w:rsidRDefault="0046528F" w:rsidP="0046528F"/>
    <w:p w14:paraId="7465F5EB" w14:textId="77777777" w:rsidR="0046528F" w:rsidRDefault="0046528F" w:rsidP="0046528F"/>
    <w:p w14:paraId="77A56033" w14:textId="77777777" w:rsidR="001A27FA" w:rsidRPr="007F1D70" w:rsidRDefault="001A27FA" w:rsidP="0066789D">
      <w:pPr>
        <w:ind w:left="0" w:firstLine="0"/>
        <w:rPr>
          <w:color w:val="auto"/>
        </w:rPr>
      </w:pPr>
    </w:p>
    <w:p w14:paraId="1E68772C" w14:textId="77777777" w:rsidR="000B518F" w:rsidRPr="007F1D70" w:rsidRDefault="003C51FB">
      <w:pPr>
        <w:pStyle w:val="1"/>
        <w:spacing w:after="156"/>
        <w:ind w:left="-5"/>
        <w:rPr>
          <w:color w:val="auto"/>
        </w:rPr>
      </w:pPr>
      <w:bookmarkStart w:id="3" w:name="_Toc214409321"/>
      <w:bookmarkStart w:id="4" w:name="_Toc214409458"/>
      <w:bookmarkStart w:id="5" w:name="_Toc214409563"/>
      <w:r w:rsidRPr="007F1D70">
        <w:rPr>
          <w:color w:val="auto"/>
        </w:rPr>
        <w:t>List of Abbreviations</w:t>
      </w:r>
      <w:bookmarkEnd w:id="3"/>
      <w:bookmarkEnd w:id="4"/>
      <w:bookmarkEnd w:id="5"/>
      <w:r w:rsidRPr="007F1D70">
        <w:rPr>
          <w:color w:val="auto"/>
        </w:rPr>
        <w:t xml:space="preserve"> </w:t>
      </w:r>
    </w:p>
    <w:tbl>
      <w:tblPr>
        <w:tblStyle w:val="ac"/>
        <w:tblW w:w="0" w:type="auto"/>
        <w:tblLook w:val="04A0" w:firstRow="1" w:lastRow="0" w:firstColumn="1" w:lastColumn="0" w:noHBand="0" w:noVBand="1"/>
      </w:tblPr>
      <w:tblGrid>
        <w:gridCol w:w="1682"/>
        <w:gridCol w:w="6213"/>
      </w:tblGrid>
      <w:tr w:rsidR="00A92544" w:rsidRPr="00A92544" w14:paraId="32ED1A1D" w14:textId="77777777" w:rsidTr="0066789D">
        <w:tc>
          <w:tcPr>
            <w:tcW w:w="0" w:type="auto"/>
            <w:hideMark/>
          </w:tcPr>
          <w:p w14:paraId="61C766D4" w14:textId="77777777" w:rsidR="00A92544" w:rsidRPr="00A92544" w:rsidRDefault="00A92544" w:rsidP="00A92544">
            <w:pPr>
              <w:pStyle w:val="1"/>
              <w:spacing w:line="259" w:lineRule="auto"/>
              <w:ind w:left="-5"/>
              <w:rPr>
                <w:bCs/>
                <w:color w:val="auto"/>
                <w:sz w:val="24"/>
                <w:szCs w:val="24"/>
              </w:rPr>
            </w:pPr>
            <w:r w:rsidRPr="00A92544">
              <w:rPr>
                <w:bCs/>
                <w:color w:val="auto"/>
                <w:sz w:val="24"/>
                <w:szCs w:val="24"/>
              </w:rPr>
              <w:t>Abbreviation</w:t>
            </w:r>
          </w:p>
        </w:tc>
        <w:tc>
          <w:tcPr>
            <w:tcW w:w="0" w:type="auto"/>
            <w:hideMark/>
          </w:tcPr>
          <w:p w14:paraId="39C0C25C" w14:textId="77777777" w:rsidR="00A92544" w:rsidRPr="00A92544" w:rsidRDefault="00A92544" w:rsidP="00A92544">
            <w:pPr>
              <w:pStyle w:val="1"/>
              <w:spacing w:line="259" w:lineRule="auto"/>
              <w:ind w:left="-5"/>
              <w:rPr>
                <w:bCs/>
                <w:color w:val="auto"/>
                <w:sz w:val="24"/>
                <w:szCs w:val="24"/>
              </w:rPr>
            </w:pPr>
            <w:r w:rsidRPr="00A92544">
              <w:rPr>
                <w:bCs/>
                <w:color w:val="auto"/>
                <w:sz w:val="24"/>
                <w:szCs w:val="24"/>
              </w:rPr>
              <w:t>Full Term</w:t>
            </w:r>
          </w:p>
        </w:tc>
      </w:tr>
      <w:tr w:rsidR="00A92544" w:rsidRPr="00A92544" w14:paraId="4B5EFD64" w14:textId="77777777" w:rsidTr="0066789D">
        <w:tc>
          <w:tcPr>
            <w:tcW w:w="0" w:type="auto"/>
            <w:hideMark/>
          </w:tcPr>
          <w:p w14:paraId="4D0FAA71" w14:textId="77777777" w:rsidR="00A92544" w:rsidRPr="00A92544" w:rsidRDefault="00A92544" w:rsidP="00A92544">
            <w:pPr>
              <w:pStyle w:val="1"/>
              <w:spacing w:line="259" w:lineRule="auto"/>
              <w:ind w:left="-5"/>
              <w:rPr>
                <w:color w:val="auto"/>
                <w:sz w:val="24"/>
                <w:szCs w:val="24"/>
              </w:rPr>
            </w:pPr>
            <w:r w:rsidRPr="00A92544">
              <w:rPr>
                <w:color w:val="auto"/>
                <w:sz w:val="24"/>
                <w:szCs w:val="24"/>
              </w:rPr>
              <w:t>AI</w:t>
            </w:r>
          </w:p>
        </w:tc>
        <w:tc>
          <w:tcPr>
            <w:tcW w:w="0" w:type="auto"/>
            <w:hideMark/>
          </w:tcPr>
          <w:p w14:paraId="6D0A9E12" w14:textId="77777777" w:rsidR="00A92544" w:rsidRPr="00A92544" w:rsidRDefault="00A92544" w:rsidP="00A92544">
            <w:pPr>
              <w:pStyle w:val="1"/>
              <w:spacing w:line="259" w:lineRule="auto"/>
              <w:ind w:left="-5"/>
              <w:rPr>
                <w:color w:val="auto"/>
                <w:sz w:val="24"/>
                <w:szCs w:val="24"/>
              </w:rPr>
            </w:pPr>
            <w:r w:rsidRPr="00A92544">
              <w:rPr>
                <w:color w:val="auto"/>
                <w:sz w:val="24"/>
                <w:szCs w:val="24"/>
              </w:rPr>
              <w:t>Artificial Intelligence</w:t>
            </w:r>
          </w:p>
        </w:tc>
      </w:tr>
      <w:tr w:rsidR="00A92544" w:rsidRPr="00A92544" w14:paraId="0FB5A116" w14:textId="77777777" w:rsidTr="0066789D">
        <w:tc>
          <w:tcPr>
            <w:tcW w:w="0" w:type="auto"/>
            <w:hideMark/>
          </w:tcPr>
          <w:p w14:paraId="162BD20D" w14:textId="77777777" w:rsidR="00A92544" w:rsidRPr="00A92544" w:rsidRDefault="00A92544" w:rsidP="00A92544">
            <w:pPr>
              <w:pStyle w:val="1"/>
              <w:spacing w:line="259" w:lineRule="auto"/>
              <w:ind w:left="-5"/>
              <w:rPr>
                <w:color w:val="auto"/>
                <w:sz w:val="24"/>
                <w:szCs w:val="24"/>
              </w:rPr>
            </w:pPr>
            <w:r w:rsidRPr="00A92544">
              <w:rPr>
                <w:color w:val="auto"/>
                <w:sz w:val="24"/>
                <w:szCs w:val="24"/>
              </w:rPr>
              <w:t>ANN</w:t>
            </w:r>
          </w:p>
        </w:tc>
        <w:tc>
          <w:tcPr>
            <w:tcW w:w="0" w:type="auto"/>
            <w:hideMark/>
          </w:tcPr>
          <w:p w14:paraId="2A2605B4" w14:textId="77777777" w:rsidR="00A92544" w:rsidRPr="00A92544" w:rsidRDefault="00A92544" w:rsidP="00A92544">
            <w:pPr>
              <w:pStyle w:val="1"/>
              <w:spacing w:line="259" w:lineRule="auto"/>
              <w:ind w:left="-5"/>
              <w:rPr>
                <w:color w:val="auto"/>
                <w:sz w:val="24"/>
                <w:szCs w:val="24"/>
              </w:rPr>
            </w:pPr>
            <w:r w:rsidRPr="00A92544">
              <w:rPr>
                <w:color w:val="auto"/>
                <w:sz w:val="24"/>
                <w:szCs w:val="24"/>
              </w:rPr>
              <w:t>Artificial Neural Network</w:t>
            </w:r>
          </w:p>
        </w:tc>
      </w:tr>
      <w:tr w:rsidR="00A92544" w:rsidRPr="00A92544" w14:paraId="2323603D" w14:textId="77777777" w:rsidTr="0066789D">
        <w:tc>
          <w:tcPr>
            <w:tcW w:w="0" w:type="auto"/>
            <w:hideMark/>
          </w:tcPr>
          <w:p w14:paraId="45F18289" w14:textId="77777777" w:rsidR="00A92544" w:rsidRPr="00A92544" w:rsidRDefault="00A92544" w:rsidP="00A92544">
            <w:pPr>
              <w:pStyle w:val="1"/>
              <w:spacing w:line="259" w:lineRule="auto"/>
              <w:ind w:left="-5"/>
              <w:rPr>
                <w:color w:val="auto"/>
                <w:sz w:val="24"/>
                <w:szCs w:val="24"/>
              </w:rPr>
            </w:pPr>
            <w:r w:rsidRPr="00A92544">
              <w:rPr>
                <w:color w:val="auto"/>
                <w:sz w:val="24"/>
                <w:szCs w:val="24"/>
              </w:rPr>
              <w:t>AUC-ROC</w:t>
            </w:r>
          </w:p>
        </w:tc>
        <w:tc>
          <w:tcPr>
            <w:tcW w:w="0" w:type="auto"/>
            <w:hideMark/>
          </w:tcPr>
          <w:p w14:paraId="5D29AECA" w14:textId="77777777" w:rsidR="00A92544" w:rsidRPr="00A92544" w:rsidRDefault="00A92544" w:rsidP="00A92544">
            <w:pPr>
              <w:pStyle w:val="1"/>
              <w:spacing w:line="259" w:lineRule="auto"/>
              <w:ind w:left="-5"/>
              <w:rPr>
                <w:color w:val="auto"/>
                <w:sz w:val="24"/>
                <w:szCs w:val="24"/>
              </w:rPr>
            </w:pPr>
            <w:r w:rsidRPr="00A92544">
              <w:rPr>
                <w:color w:val="auto"/>
                <w:sz w:val="24"/>
                <w:szCs w:val="24"/>
              </w:rPr>
              <w:t>Area Under the Receiver Operating Characteristic Curve</w:t>
            </w:r>
          </w:p>
        </w:tc>
      </w:tr>
      <w:tr w:rsidR="00A92544" w:rsidRPr="00A92544" w14:paraId="6F3F7B84" w14:textId="77777777" w:rsidTr="0066789D">
        <w:tc>
          <w:tcPr>
            <w:tcW w:w="0" w:type="auto"/>
            <w:hideMark/>
          </w:tcPr>
          <w:p w14:paraId="1F2FCA5F" w14:textId="77777777" w:rsidR="00A92544" w:rsidRPr="00A92544" w:rsidRDefault="00A92544" w:rsidP="00A92544">
            <w:pPr>
              <w:pStyle w:val="1"/>
              <w:spacing w:line="259" w:lineRule="auto"/>
              <w:ind w:left="-5"/>
              <w:rPr>
                <w:color w:val="auto"/>
                <w:sz w:val="24"/>
                <w:szCs w:val="24"/>
              </w:rPr>
            </w:pPr>
            <w:r w:rsidRPr="00A92544">
              <w:rPr>
                <w:color w:val="auto"/>
                <w:sz w:val="24"/>
                <w:szCs w:val="24"/>
              </w:rPr>
              <w:t>CNN</w:t>
            </w:r>
          </w:p>
        </w:tc>
        <w:tc>
          <w:tcPr>
            <w:tcW w:w="0" w:type="auto"/>
            <w:hideMark/>
          </w:tcPr>
          <w:p w14:paraId="0773598F" w14:textId="77777777" w:rsidR="00A92544" w:rsidRPr="00A92544" w:rsidRDefault="00A92544" w:rsidP="00A92544">
            <w:pPr>
              <w:pStyle w:val="1"/>
              <w:spacing w:line="259" w:lineRule="auto"/>
              <w:ind w:left="-5"/>
              <w:rPr>
                <w:color w:val="auto"/>
                <w:sz w:val="24"/>
                <w:szCs w:val="24"/>
              </w:rPr>
            </w:pPr>
            <w:r w:rsidRPr="00A92544">
              <w:rPr>
                <w:color w:val="auto"/>
                <w:sz w:val="24"/>
                <w:szCs w:val="24"/>
              </w:rPr>
              <w:t>Convolutional Neural Network</w:t>
            </w:r>
          </w:p>
        </w:tc>
      </w:tr>
      <w:tr w:rsidR="00A92544" w:rsidRPr="00A92544" w14:paraId="2F11C156" w14:textId="77777777" w:rsidTr="0066789D">
        <w:tc>
          <w:tcPr>
            <w:tcW w:w="0" w:type="auto"/>
            <w:hideMark/>
          </w:tcPr>
          <w:p w14:paraId="71727C79" w14:textId="77777777" w:rsidR="00A92544" w:rsidRPr="00A92544" w:rsidRDefault="00A92544" w:rsidP="00A92544">
            <w:pPr>
              <w:pStyle w:val="1"/>
              <w:spacing w:line="259" w:lineRule="auto"/>
              <w:ind w:left="-5"/>
              <w:rPr>
                <w:color w:val="auto"/>
                <w:sz w:val="24"/>
                <w:szCs w:val="24"/>
              </w:rPr>
            </w:pPr>
            <w:r w:rsidRPr="00A92544">
              <w:rPr>
                <w:color w:val="auto"/>
                <w:sz w:val="24"/>
                <w:szCs w:val="24"/>
              </w:rPr>
              <w:t>CRISP-DM</w:t>
            </w:r>
          </w:p>
        </w:tc>
        <w:tc>
          <w:tcPr>
            <w:tcW w:w="0" w:type="auto"/>
            <w:hideMark/>
          </w:tcPr>
          <w:p w14:paraId="501E222C" w14:textId="77777777" w:rsidR="00A92544" w:rsidRPr="00A92544" w:rsidRDefault="00A92544" w:rsidP="00A92544">
            <w:pPr>
              <w:pStyle w:val="1"/>
              <w:spacing w:line="259" w:lineRule="auto"/>
              <w:ind w:left="-5"/>
              <w:rPr>
                <w:color w:val="auto"/>
                <w:sz w:val="24"/>
                <w:szCs w:val="24"/>
              </w:rPr>
            </w:pPr>
            <w:r w:rsidRPr="00A92544">
              <w:rPr>
                <w:color w:val="auto"/>
                <w:sz w:val="24"/>
                <w:szCs w:val="24"/>
              </w:rPr>
              <w:t>Cross-Industry Standard Process for Data Mining</w:t>
            </w:r>
          </w:p>
        </w:tc>
      </w:tr>
      <w:tr w:rsidR="00A92544" w:rsidRPr="00A92544" w14:paraId="3DF03256" w14:textId="77777777" w:rsidTr="0066789D">
        <w:tc>
          <w:tcPr>
            <w:tcW w:w="0" w:type="auto"/>
            <w:hideMark/>
          </w:tcPr>
          <w:p w14:paraId="5732C16E" w14:textId="77777777" w:rsidR="00A92544" w:rsidRPr="00A92544" w:rsidRDefault="00A92544" w:rsidP="00A92544">
            <w:pPr>
              <w:pStyle w:val="1"/>
              <w:spacing w:line="259" w:lineRule="auto"/>
              <w:ind w:left="-5"/>
              <w:rPr>
                <w:color w:val="auto"/>
                <w:sz w:val="24"/>
                <w:szCs w:val="24"/>
              </w:rPr>
            </w:pPr>
            <w:r w:rsidRPr="00A92544">
              <w:rPr>
                <w:color w:val="auto"/>
                <w:sz w:val="24"/>
                <w:szCs w:val="24"/>
              </w:rPr>
              <w:t>DL</w:t>
            </w:r>
          </w:p>
        </w:tc>
        <w:tc>
          <w:tcPr>
            <w:tcW w:w="0" w:type="auto"/>
            <w:hideMark/>
          </w:tcPr>
          <w:p w14:paraId="513373D9" w14:textId="77777777" w:rsidR="00A92544" w:rsidRPr="00A92544" w:rsidRDefault="00A92544" w:rsidP="00A92544">
            <w:pPr>
              <w:pStyle w:val="1"/>
              <w:spacing w:line="259" w:lineRule="auto"/>
              <w:ind w:left="-5"/>
              <w:rPr>
                <w:color w:val="auto"/>
                <w:sz w:val="24"/>
                <w:szCs w:val="24"/>
              </w:rPr>
            </w:pPr>
            <w:r w:rsidRPr="00A92544">
              <w:rPr>
                <w:color w:val="auto"/>
                <w:sz w:val="24"/>
                <w:szCs w:val="24"/>
              </w:rPr>
              <w:t>Deep Learning</w:t>
            </w:r>
          </w:p>
        </w:tc>
      </w:tr>
      <w:tr w:rsidR="00A92544" w:rsidRPr="00A92544" w14:paraId="73714A39" w14:textId="77777777" w:rsidTr="0066789D">
        <w:tc>
          <w:tcPr>
            <w:tcW w:w="0" w:type="auto"/>
            <w:hideMark/>
          </w:tcPr>
          <w:p w14:paraId="42C7D34D" w14:textId="77777777" w:rsidR="00A92544" w:rsidRPr="00A92544" w:rsidRDefault="00A92544" w:rsidP="00A92544">
            <w:pPr>
              <w:pStyle w:val="1"/>
              <w:spacing w:line="259" w:lineRule="auto"/>
              <w:ind w:left="-5"/>
              <w:rPr>
                <w:color w:val="auto"/>
                <w:sz w:val="24"/>
                <w:szCs w:val="24"/>
              </w:rPr>
            </w:pPr>
            <w:r w:rsidRPr="00A92544">
              <w:rPr>
                <w:color w:val="auto"/>
                <w:sz w:val="24"/>
                <w:szCs w:val="24"/>
              </w:rPr>
              <w:t>FN</w:t>
            </w:r>
          </w:p>
        </w:tc>
        <w:tc>
          <w:tcPr>
            <w:tcW w:w="0" w:type="auto"/>
            <w:hideMark/>
          </w:tcPr>
          <w:p w14:paraId="07020472" w14:textId="77777777" w:rsidR="00A92544" w:rsidRPr="00A92544" w:rsidRDefault="00A92544" w:rsidP="00A92544">
            <w:pPr>
              <w:pStyle w:val="1"/>
              <w:spacing w:line="259" w:lineRule="auto"/>
              <w:ind w:left="-5"/>
              <w:rPr>
                <w:color w:val="auto"/>
                <w:sz w:val="24"/>
                <w:szCs w:val="24"/>
              </w:rPr>
            </w:pPr>
            <w:r w:rsidRPr="00A92544">
              <w:rPr>
                <w:color w:val="auto"/>
                <w:sz w:val="24"/>
                <w:szCs w:val="24"/>
              </w:rPr>
              <w:t>False Negative</w:t>
            </w:r>
          </w:p>
        </w:tc>
      </w:tr>
      <w:tr w:rsidR="00A92544" w:rsidRPr="00A92544" w14:paraId="39F15025" w14:textId="77777777" w:rsidTr="0066789D">
        <w:tc>
          <w:tcPr>
            <w:tcW w:w="0" w:type="auto"/>
            <w:hideMark/>
          </w:tcPr>
          <w:p w14:paraId="5C39717B" w14:textId="77777777" w:rsidR="00A92544" w:rsidRPr="00A92544" w:rsidRDefault="00A92544" w:rsidP="00A92544">
            <w:pPr>
              <w:pStyle w:val="1"/>
              <w:spacing w:line="259" w:lineRule="auto"/>
              <w:ind w:left="-5"/>
              <w:rPr>
                <w:color w:val="auto"/>
                <w:sz w:val="24"/>
                <w:szCs w:val="24"/>
              </w:rPr>
            </w:pPr>
            <w:r w:rsidRPr="00A92544">
              <w:rPr>
                <w:color w:val="auto"/>
                <w:sz w:val="24"/>
                <w:szCs w:val="24"/>
              </w:rPr>
              <w:t>FP</w:t>
            </w:r>
          </w:p>
        </w:tc>
        <w:tc>
          <w:tcPr>
            <w:tcW w:w="0" w:type="auto"/>
            <w:hideMark/>
          </w:tcPr>
          <w:p w14:paraId="22C3506E" w14:textId="77777777" w:rsidR="00A92544" w:rsidRPr="00A92544" w:rsidRDefault="00A92544" w:rsidP="00A92544">
            <w:pPr>
              <w:pStyle w:val="1"/>
              <w:spacing w:line="259" w:lineRule="auto"/>
              <w:ind w:left="-5"/>
              <w:rPr>
                <w:color w:val="auto"/>
                <w:sz w:val="24"/>
                <w:szCs w:val="24"/>
              </w:rPr>
            </w:pPr>
            <w:r w:rsidRPr="00A92544">
              <w:rPr>
                <w:color w:val="auto"/>
                <w:sz w:val="24"/>
                <w:szCs w:val="24"/>
              </w:rPr>
              <w:t>False Positive</w:t>
            </w:r>
          </w:p>
        </w:tc>
      </w:tr>
      <w:tr w:rsidR="00A92544" w:rsidRPr="00A92544" w14:paraId="5A3CD601" w14:textId="77777777" w:rsidTr="0066789D">
        <w:tc>
          <w:tcPr>
            <w:tcW w:w="0" w:type="auto"/>
            <w:hideMark/>
          </w:tcPr>
          <w:p w14:paraId="799C8084" w14:textId="77777777" w:rsidR="00A92544" w:rsidRPr="00A92544" w:rsidRDefault="00A92544" w:rsidP="00A92544">
            <w:pPr>
              <w:pStyle w:val="1"/>
              <w:spacing w:line="259" w:lineRule="auto"/>
              <w:ind w:left="-5"/>
              <w:rPr>
                <w:color w:val="auto"/>
                <w:sz w:val="24"/>
                <w:szCs w:val="24"/>
              </w:rPr>
            </w:pPr>
            <w:r w:rsidRPr="00A92544">
              <w:rPr>
                <w:color w:val="auto"/>
                <w:sz w:val="24"/>
                <w:szCs w:val="24"/>
              </w:rPr>
              <w:t>KNN</w:t>
            </w:r>
          </w:p>
        </w:tc>
        <w:tc>
          <w:tcPr>
            <w:tcW w:w="0" w:type="auto"/>
            <w:hideMark/>
          </w:tcPr>
          <w:p w14:paraId="03FB496F" w14:textId="77777777" w:rsidR="00A92544" w:rsidRPr="00A92544" w:rsidRDefault="00A92544" w:rsidP="00A92544">
            <w:pPr>
              <w:pStyle w:val="1"/>
              <w:spacing w:line="259" w:lineRule="auto"/>
              <w:ind w:left="-5"/>
              <w:rPr>
                <w:color w:val="auto"/>
                <w:sz w:val="24"/>
                <w:szCs w:val="24"/>
              </w:rPr>
            </w:pPr>
            <w:r w:rsidRPr="00A92544">
              <w:rPr>
                <w:color w:val="auto"/>
                <w:sz w:val="24"/>
                <w:szCs w:val="24"/>
              </w:rPr>
              <w:t>K-Nearest Neighbors</w:t>
            </w:r>
          </w:p>
        </w:tc>
      </w:tr>
      <w:tr w:rsidR="00A92544" w:rsidRPr="00A92544" w14:paraId="44309CB4" w14:textId="77777777" w:rsidTr="0066789D">
        <w:tc>
          <w:tcPr>
            <w:tcW w:w="0" w:type="auto"/>
            <w:hideMark/>
          </w:tcPr>
          <w:p w14:paraId="6AEAC46B" w14:textId="77777777" w:rsidR="00A92544" w:rsidRPr="00A92544" w:rsidRDefault="00A92544" w:rsidP="00A92544">
            <w:pPr>
              <w:pStyle w:val="1"/>
              <w:spacing w:line="259" w:lineRule="auto"/>
              <w:ind w:left="-5"/>
              <w:rPr>
                <w:color w:val="auto"/>
                <w:sz w:val="24"/>
                <w:szCs w:val="24"/>
              </w:rPr>
            </w:pPr>
            <w:r w:rsidRPr="00A92544">
              <w:rPr>
                <w:color w:val="auto"/>
                <w:sz w:val="24"/>
                <w:szCs w:val="24"/>
              </w:rPr>
              <w:t>LR</w:t>
            </w:r>
          </w:p>
        </w:tc>
        <w:tc>
          <w:tcPr>
            <w:tcW w:w="0" w:type="auto"/>
            <w:hideMark/>
          </w:tcPr>
          <w:p w14:paraId="4B7E37D4" w14:textId="77777777" w:rsidR="00A92544" w:rsidRPr="00A92544" w:rsidRDefault="00A92544" w:rsidP="00A92544">
            <w:pPr>
              <w:pStyle w:val="1"/>
              <w:spacing w:line="259" w:lineRule="auto"/>
              <w:ind w:left="-5"/>
              <w:rPr>
                <w:color w:val="auto"/>
                <w:sz w:val="24"/>
                <w:szCs w:val="24"/>
              </w:rPr>
            </w:pPr>
            <w:r w:rsidRPr="00A92544">
              <w:rPr>
                <w:color w:val="auto"/>
                <w:sz w:val="24"/>
                <w:szCs w:val="24"/>
              </w:rPr>
              <w:t>Logistic Regression</w:t>
            </w:r>
          </w:p>
        </w:tc>
      </w:tr>
      <w:tr w:rsidR="00A92544" w:rsidRPr="00A92544" w14:paraId="34283C95" w14:textId="77777777" w:rsidTr="0066789D">
        <w:tc>
          <w:tcPr>
            <w:tcW w:w="0" w:type="auto"/>
            <w:hideMark/>
          </w:tcPr>
          <w:p w14:paraId="17F87352" w14:textId="77777777" w:rsidR="00A92544" w:rsidRPr="00A92544" w:rsidRDefault="00A92544" w:rsidP="00A92544">
            <w:pPr>
              <w:pStyle w:val="1"/>
              <w:spacing w:line="259" w:lineRule="auto"/>
              <w:ind w:left="-5"/>
              <w:rPr>
                <w:color w:val="auto"/>
                <w:sz w:val="24"/>
                <w:szCs w:val="24"/>
              </w:rPr>
            </w:pPr>
            <w:r w:rsidRPr="00A92544">
              <w:rPr>
                <w:color w:val="auto"/>
                <w:sz w:val="24"/>
                <w:szCs w:val="24"/>
              </w:rPr>
              <w:t>ML</w:t>
            </w:r>
          </w:p>
        </w:tc>
        <w:tc>
          <w:tcPr>
            <w:tcW w:w="0" w:type="auto"/>
            <w:hideMark/>
          </w:tcPr>
          <w:p w14:paraId="316CC0AB" w14:textId="77777777" w:rsidR="00A92544" w:rsidRPr="00A92544" w:rsidRDefault="00A92544" w:rsidP="00A92544">
            <w:pPr>
              <w:pStyle w:val="1"/>
              <w:spacing w:line="259" w:lineRule="auto"/>
              <w:ind w:left="-5"/>
              <w:rPr>
                <w:color w:val="auto"/>
                <w:sz w:val="24"/>
                <w:szCs w:val="24"/>
              </w:rPr>
            </w:pPr>
            <w:r w:rsidRPr="00A92544">
              <w:rPr>
                <w:color w:val="auto"/>
                <w:sz w:val="24"/>
                <w:szCs w:val="24"/>
              </w:rPr>
              <w:t>Machine Learning</w:t>
            </w:r>
          </w:p>
        </w:tc>
      </w:tr>
      <w:tr w:rsidR="00A92544" w:rsidRPr="00A92544" w14:paraId="096F8481" w14:textId="77777777" w:rsidTr="0066789D">
        <w:tc>
          <w:tcPr>
            <w:tcW w:w="0" w:type="auto"/>
            <w:hideMark/>
          </w:tcPr>
          <w:p w14:paraId="06A8FF84" w14:textId="77777777" w:rsidR="00A92544" w:rsidRPr="00A92544" w:rsidRDefault="00A92544" w:rsidP="00A92544">
            <w:pPr>
              <w:pStyle w:val="1"/>
              <w:spacing w:line="259" w:lineRule="auto"/>
              <w:ind w:left="-5"/>
              <w:rPr>
                <w:color w:val="auto"/>
                <w:sz w:val="24"/>
                <w:szCs w:val="24"/>
              </w:rPr>
            </w:pPr>
            <w:r w:rsidRPr="00A92544">
              <w:rPr>
                <w:color w:val="auto"/>
                <w:sz w:val="24"/>
                <w:szCs w:val="24"/>
              </w:rPr>
              <w:t>PCA</w:t>
            </w:r>
          </w:p>
        </w:tc>
        <w:tc>
          <w:tcPr>
            <w:tcW w:w="0" w:type="auto"/>
            <w:hideMark/>
          </w:tcPr>
          <w:p w14:paraId="1C5F2733" w14:textId="77777777" w:rsidR="00A92544" w:rsidRPr="00A92544" w:rsidRDefault="00A92544" w:rsidP="00A92544">
            <w:pPr>
              <w:pStyle w:val="1"/>
              <w:spacing w:line="259" w:lineRule="auto"/>
              <w:ind w:left="-5"/>
              <w:rPr>
                <w:color w:val="auto"/>
                <w:sz w:val="24"/>
                <w:szCs w:val="24"/>
              </w:rPr>
            </w:pPr>
            <w:r w:rsidRPr="00A92544">
              <w:rPr>
                <w:color w:val="auto"/>
                <w:sz w:val="24"/>
                <w:szCs w:val="24"/>
              </w:rPr>
              <w:t>Principal Component Analysis</w:t>
            </w:r>
          </w:p>
        </w:tc>
      </w:tr>
      <w:tr w:rsidR="00A92544" w:rsidRPr="00A92544" w14:paraId="6B7CD6AC" w14:textId="77777777" w:rsidTr="0066789D">
        <w:tc>
          <w:tcPr>
            <w:tcW w:w="0" w:type="auto"/>
            <w:hideMark/>
          </w:tcPr>
          <w:p w14:paraId="163B0C74" w14:textId="77777777" w:rsidR="00A92544" w:rsidRPr="00A92544" w:rsidRDefault="00A92544" w:rsidP="00A92544">
            <w:pPr>
              <w:pStyle w:val="1"/>
              <w:spacing w:line="259" w:lineRule="auto"/>
              <w:ind w:left="-5"/>
              <w:rPr>
                <w:color w:val="auto"/>
                <w:sz w:val="24"/>
                <w:szCs w:val="24"/>
              </w:rPr>
            </w:pPr>
            <w:r w:rsidRPr="00A92544">
              <w:rPr>
                <w:color w:val="auto"/>
                <w:sz w:val="24"/>
                <w:szCs w:val="24"/>
              </w:rPr>
              <w:t>RF</w:t>
            </w:r>
          </w:p>
        </w:tc>
        <w:tc>
          <w:tcPr>
            <w:tcW w:w="0" w:type="auto"/>
            <w:hideMark/>
          </w:tcPr>
          <w:p w14:paraId="72596B78" w14:textId="77777777" w:rsidR="00A92544" w:rsidRPr="00A92544" w:rsidRDefault="00A92544" w:rsidP="00A92544">
            <w:pPr>
              <w:pStyle w:val="1"/>
              <w:spacing w:line="259" w:lineRule="auto"/>
              <w:ind w:left="-5"/>
              <w:rPr>
                <w:color w:val="auto"/>
                <w:sz w:val="24"/>
                <w:szCs w:val="24"/>
              </w:rPr>
            </w:pPr>
            <w:r w:rsidRPr="00A92544">
              <w:rPr>
                <w:color w:val="auto"/>
                <w:sz w:val="24"/>
                <w:szCs w:val="24"/>
              </w:rPr>
              <w:t>Random Forest</w:t>
            </w:r>
          </w:p>
        </w:tc>
      </w:tr>
      <w:tr w:rsidR="00A92544" w:rsidRPr="00A92544" w14:paraId="2B4E864E" w14:textId="77777777" w:rsidTr="0066789D">
        <w:tc>
          <w:tcPr>
            <w:tcW w:w="0" w:type="auto"/>
            <w:hideMark/>
          </w:tcPr>
          <w:p w14:paraId="2F447CE5" w14:textId="77777777" w:rsidR="00A92544" w:rsidRPr="00A92544" w:rsidRDefault="00A92544" w:rsidP="00A92544">
            <w:pPr>
              <w:pStyle w:val="1"/>
              <w:spacing w:line="259" w:lineRule="auto"/>
              <w:ind w:left="-5"/>
              <w:rPr>
                <w:color w:val="auto"/>
                <w:sz w:val="24"/>
                <w:szCs w:val="24"/>
              </w:rPr>
            </w:pPr>
            <w:r w:rsidRPr="00A92544">
              <w:rPr>
                <w:color w:val="auto"/>
                <w:sz w:val="24"/>
                <w:szCs w:val="24"/>
              </w:rPr>
              <w:t>SMOTE</w:t>
            </w:r>
          </w:p>
        </w:tc>
        <w:tc>
          <w:tcPr>
            <w:tcW w:w="0" w:type="auto"/>
            <w:hideMark/>
          </w:tcPr>
          <w:p w14:paraId="71783322" w14:textId="77777777" w:rsidR="00A92544" w:rsidRPr="00A92544" w:rsidRDefault="00A92544" w:rsidP="00A92544">
            <w:pPr>
              <w:pStyle w:val="1"/>
              <w:spacing w:line="259" w:lineRule="auto"/>
              <w:ind w:left="-5"/>
              <w:rPr>
                <w:color w:val="auto"/>
                <w:sz w:val="24"/>
                <w:szCs w:val="24"/>
              </w:rPr>
            </w:pPr>
            <w:r w:rsidRPr="00A92544">
              <w:rPr>
                <w:color w:val="auto"/>
                <w:sz w:val="24"/>
                <w:szCs w:val="24"/>
              </w:rPr>
              <w:t>Synthetic Minority Oversampling Technique</w:t>
            </w:r>
          </w:p>
        </w:tc>
      </w:tr>
      <w:tr w:rsidR="00A92544" w:rsidRPr="00A92544" w14:paraId="4A7E88F9" w14:textId="77777777" w:rsidTr="0066789D">
        <w:tc>
          <w:tcPr>
            <w:tcW w:w="0" w:type="auto"/>
            <w:hideMark/>
          </w:tcPr>
          <w:p w14:paraId="7E8327FD" w14:textId="77777777" w:rsidR="00A92544" w:rsidRPr="00A92544" w:rsidRDefault="00A92544" w:rsidP="00A92544">
            <w:pPr>
              <w:pStyle w:val="1"/>
              <w:spacing w:line="259" w:lineRule="auto"/>
              <w:ind w:left="-5"/>
              <w:rPr>
                <w:color w:val="auto"/>
                <w:sz w:val="24"/>
                <w:szCs w:val="24"/>
              </w:rPr>
            </w:pPr>
            <w:r w:rsidRPr="00A92544">
              <w:rPr>
                <w:color w:val="auto"/>
                <w:sz w:val="24"/>
                <w:szCs w:val="24"/>
              </w:rPr>
              <w:t>SVM</w:t>
            </w:r>
          </w:p>
        </w:tc>
        <w:tc>
          <w:tcPr>
            <w:tcW w:w="0" w:type="auto"/>
            <w:hideMark/>
          </w:tcPr>
          <w:p w14:paraId="08A203F5" w14:textId="77777777" w:rsidR="00A92544" w:rsidRPr="00A92544" w:rsidRDefault="00A92544" w:rsidP="00A92544">
            <w:pPr>
              <w:pStyle w:val="1"/>
              <w:spacing w:line="259" w:lineRule="auto"/>
              <w:ind w:left="-5"/>
              <w:rPr>
                <w:color w:val="auto"/>
                <w:sz w:val="24"/>
                <w:szCs w:val="24"/>
              </w:rPr>
            </w:pPr>
            <w:r w:rsidRPr="00A92544">
              <w:rPr>
                <w:color w:val="auto"/>
                <w:sz w:val="24"/>
                <w:szCs w:val="24"/>
              </w:rPr>
              <w:t>Support Vector Machine</w:t>
            </w:r>
          </w:p>
        </w:tc>
      </w:tr>
      <w:tr w:rsidR="00A92544" w:rsidRPr="00A92544" w14:paraId="65FE2F5A" w14:textId="77777777" w:rsidTr="0066789D">
        <w:tc>
          <w:tcPr>
            <w:tcW w:w="0" w:type="auto"/>
            <w:hideMark/>
          </w:tcPr>
          <w:p w14:paraId="7359906C" w14:textId="77777777" w:rsidR="00A92544" w:rsidRPr="00A92544" w:rsidRDefault="00A92544" w:rsidP="00A92544">
            <w:pPr>
              <w:pStyle w:val="1"/>
              <w:spacing w:line="259" w:lineRule="auto"/>
              <w:ind w:left="-5"/>
              <w:rPr>
                <w:color w:val="auto"/>
                <w:sz w:val="24"/>
                <w:szCs w:val="24"/>
              </w:rPr>
            </w:pPr>
            <w:r w:rsidRPr="00A92544">
              <w:rPr>
                <w:color w:val="auto"/>
                <w:sz w:val="24"/>
                <w:szCs w:val="24"/>
              </w:rPr>
              <w:t>TN</w:t>
            </w:r>
          </w:p>
        </w:tc>
        <w:tc>
          <w:tcPr>
            <w:tcW w:w="0" w:type="auto"/>
            <w:hideMark/>
          </w:tcPr>
          <w:p w14:paraId="4E066284" w14:textId="77777777" w:rsidR="00A92544" w:rsidRPr="00A92544" w:rsidRDefault="00A92544" w:rsidP="00A92544">
            <w:pPr>
              <w:pStyle w:val="1"/>
              <w:spacing w:line="259" w:lineRule="auto"/>
              <w:ind w:left="-5"/>
              <w:rPr>
                <w:color w:val="auto"/>
                <w:sz w:val="24"/>
                <w:szCs w:val="24"/>
              </w:rPr>
            </w:pPr>
            <w:r w:rsidRPr="00A92544">
              <w:rPr>
                <w:color w:val="auto"/>
                <w:sz w:val="24"/>
                <w:szCs w:val="24"/>
              </w:rPr>
              <w:t>True Negative</w:t>
            </w:r>
          </w:p>
        </w:tc>
      </w:tr>
      <w:tr w:rsidR="00A92544" w:rsidRPr="00A92544" w14:paraId="1BAFFCE9" w14:textId="77777777" w:rsidTr="0066789D">
        <w:tc>
          <w:tcPr>
            <w:tcW w:w="0" w:type="auto"/>
            <w:hideMark/>
          </w:tcPr>
          <w:p w14:paraId="636B81E2" w14:textId="77777777" w:rsidR="00A92544" w:rsidRPr="00A92544" w:rsidRDefault="00A92544" w:rsidP="00A92544">
            <w:pPr>
              <w:pStyle w:val="1"/>
              <w:spacing w:line="259" w:lineRule="auto"/>
              <w:ind w:left="-5"/>
              <w:rPr>
                <w:color w:val="auto"/>
                <w:sz w:val="24"/>
                <w:szCs w:val="24"/>
              </w:rPr>
            </w:pPr>
            <w:r w:rsidRPr="00A92544">
              <w:rPr>
                <w:color w:val="auto"/>
                <w:sz w:val="24"/>
                <w:szCs w:val="24"/>
              </w:rPr>
              <w:t>TP</w:t>
            </w:r>
          </w:p>
        </w:tc>
        <w:tc>
          <w:tcPr>
            <w:tcW w:w="0" w:type="auto"/>
            <w:hideMark/>
          </w:tcPr>
          <w:p w14:paraId="2E62B469" w14:textId="77777777" w:rsidR="00A92544" w:rsidRPr="00A92544" w:rsidRDefault="00A92544" w:rsidP="00A92544">
            <w:pPr>
              <w:pStyle w:val="1"/>
              <w:spacing w:line="259" w:lineRule="auto"/>
              <w:ind w:left="-5"/>
              <w:rPr>
                <w:color w:val="auto"/>
                <w:sz w:val="24"/>
                <w:szCs w:val="24"/>
              </w:rPr>
            </w:pPr>
            <w:r w:rsidRPr="00A92544">
              <w:rPr>
                <w:color w:val="auto"/>
                <w:sz w:val="24"/>
                <w:szCs w:val="24"/>
              </w:rPr>
              <w:t>True Positive</w:t>
            </w:r>
          </w:p>
        </w:tc>
      </w:tr>
      <w:tr w:rsidR="00A92544" w:rsidRPr="00A92544" w14:paraId="373E356E" w14:textId="77777777" w:rsidTr="0066789D">
        <w:tc>
          <w:tcPr>
            <w:tcW w:w="0" w:type="auto"/>
            <w:hideMark/>
          </w:tcPr>
          <w:p w14:paraId="4986252D" w14:textId="77777777" w:rsidR="00A92544" w:rsidRPr="00A92544" w:rsidRDefault="00A92544" w:rsidP="00A92544">
            <w:pPr>
              <w:pStyle w:val="1"/>
              <w:spacing w:line="259" w:lineRule="auto"/>
              <w:ind w:left="-5"/>
              <w:rPr>
                <w:color w:val="auto"/>
                <w:sz w:val="24"/>
                <w:szCs w:val="24"/>
              </w:rPr>
            </w:pPr>
            <w:r w:rsidRPr="00A92544">
              <w:rPr>
                <w:color w:val="auto"/>
                <w:sz w:val="24"/>
                <w:szCs w:val="24"/>
              </w:rPr>
              <w:t>XAI</w:t>
            </w:r>
          </w:p>
        </w:tc>
        <w:tc>
          <w:tcPr>
            <w:tcW w:w="0" w:type="auto"/>
            <w:hideMark/>
          </w:tcPr>
          <w:p w14:paraId="3A4D0178" w14:textId="77777777" w:rsidR="00A92544" w:rsidRPr="00A92544" w:rsidRDefault="00A92544" w:rsidP="00A92544">
            <w:pPr>
              <w:pStyle w:val="1"/>
              <w:spacing w:line="259" w:lineRule="auto"/>
              <w:ind w:left="-5"/>
              <w:rPr>
                <w:color w:val="auto"/>
                <w:sz w:val="24"/>
                <w:szCs w:val="24"/>
              </w:rPr>
            </w:pPr>
            <w:r w:rsidRPr="00A92544">
              <w:rPr>
                <w:color w:val="auto"/>
                <w:sz w:val="24"/>
                <w:szCs w:val="24"/>
              </w:rPr>
              <w:t>Explainable Artificial Intelligence</w:t>
            </w:r>
          </w:p>
        </w:tc>
      </w:tr>
      <w:tr w:rsidR="00A92544" w:rsidRPr="00A92544" w14:paraId="4B3477E1" w14:textId="77777777" w:rsidTr="0066789D">
        <w:tc>
          <w:tcPr>
            <w:tcW w:w="0" w:type="auto"/>
            <w:hideMark/>
          </w:tcPr>
          <w:p w14:paraId="689498D2" w14:textId="77777777" w:rsidR="00A92544" w:rsidRPr="00A92544" w:rsidRDefault="00A92544" w:rsidP="00A92544">
            <w:pPr>
              <w:pStyle w:val="1"/>
              <w:spacing w:line="259" w:lineRule="auto"/>
              <w:ind w:left="-5"/>
              <w:rPr>
                <w:color w:val="auto"/>
                <w:sz w:val="24"/>
                <w:szCs w:val="24"/>
              </w:rPr>
            </w:pPr>
            <w:r w:rsidRPr="00A92544">
              <w:rPr>
                <w:color w:val="auto"/>
                <w:sz w:val="24"/>
                <w:szCs w:val="24"/>
              </w:rPr>
              <w:t>XGBoost</w:t>
            </w:r>
          </w:p>
        </w:tc>
        <w:tc>
          <w:tcPr>
            <w:tcW w:w="0" w:type="auto"/>
            <w:hideMark/>
          </w:tcPr>
          <w:p w14:paraId="27B7A4A8" w14:textId="77777777" w:rsidR="00A92544" w:rsidRPr="00A92544" w:rsidRDefault="00A92544" w:rsidP="00A92544">
            <w:pPr>
              <w:pStyle w:val="1"/>
              <w:spacing w:line="259" w:lineRule="auto"/>
              <w:ind w:left="-5"/>
              <w:rPr>
                <w:color w:val="auto"/>
                <w:sz w:val="24"/>
                <w:szCs w:val="24"/>
              </w:rPr>
            </w:pPr>
            <w:r w:rsidRPr="00A92544">
              <w:rPr>
                <w:color w:val="auto"/>
                <w:sz w:val="24"/>
                <w:szCs w:val="24"/>
              </w:rPr>
              <w:t>Extreme Gradient Boosting</w:t>
            </w:r>
          </w:p>
        </w:tc>
      </w:tr>
    </w:tbl>
    <w:p w14:paraId="47A30A55" w14:textId="3362B9D8" w:rsidR="000B518F" w:rsidRPr="007F1D70" w:rsidRDefault="000B518F">
      <w:pPr>
        <w:pStyle w:val="1"/>
        <w:spacing w:after="0"/>
        <w:ind w:left="-5"/>
        <w:rPr>
          <w:color w:val="auto"/>
        </w:rPr>
      </w:pPr>
    </w:p>
    <w:p w14:paraId="2016A796" w14:textId="77777777" w:rsidR="000B518F" w:rsidRDefault="000B518F">
      <w:pPr>
        <w:spacing w:after="0" w:line="259" w:lineRule="auto"/>
        <w:ind w:left="0" w:firstLine="0"/>
        <w:jc w:val="left"/>
        <w:rPr>
          <w:color w:val="auto"/>
        </w:rPr>
      </w:pPr>
    </w:p>
    <w:p w14:paraId="1365C0A1" w14:textId="77777777" w:rsidR="00A92544" w:rsidRPr="007F1D70" w:rsidRDefault="00A92544">
      <w:pPr>
        <w:spacing w:after="0" w:line="259" w:lineRule="auto"/>
        <w:ind w:left="0" w:firstLine="0"/>
        <w:jc w:val="left"/>
        <w:rPr>
          <w:color w:val="auto"/>
        </w:rPr>
      </w:pPr>
    </w:p>
    <w:p w14:paraId="765AF3D7" w14:textId="037EE025" w:rsidR="00A92544" w:rsidRPr="007F1D70" w:rsidRDefault="00A92544" w:rsidP="00A92544">
      <w:pPr>
        <w:pStyle w:val="1"/>
        <w:spacing w:after="156"/>
        <w:ind w:left="-5"/>
        <w:rPr>
          <w:color w:val="auto"/>
        </w:rPr>
      </w:pPr>
      <w:r w:rsidRPr="007F1D70">
        <w:rPr>
          <w:color w:val="auto"/>
        </w:rPr>
        <w:t xml:space="preserve">List of </w:t>
      </w:r>
      <w:r>
        <w:rPr>
          <w:color w:val="auto"/>
        </w:rPr>
        <w:t>Figures</w:t>
      </w:r>
      <w:r w:rsidRPr="007F1D70">
        <w:rPr>
          <w:color w:val="auto"/>
        </w:rPr>
        <w:t xml:space="preserve"> </w:t>
      </w:r>
    </w:p>
    <w:p w14:paraId="2027EC87" w14:textId="77777777" w:rsidR="00AA559B" w:rsidRPr="007F1D70" w:rsidRDefault="00AA559B">
      <w:pPr>
        <w:spacing w:after="0" w:line="259" w:lineRule="auto"/>
        <w:ind w:left="0" w:firstLine="0"/>
        <w:jc w:val="left"/>
        <w:rPr>
          <w:color w:val="auto"/>
        </w:rPr>
      </w:pPr>
    </w:p>
    <w:p w14:paraId="0F0C44AB" w14:textId="1D7B07B5" w:rsidR="00A92544" w:rsidRDefault="00A92544">
      <w:pPr>
        <w:pStyle w:val="ad"/>
        <w:tabs>
          <w:tab w:val="right" w:leader="dot" w:pos="9354"/>
        </w:tabs>
        <w:rPr>
          <w:noProof/>
        </w:rPr>
      </w:pPr>
      <w:r>
        <w:rPr>
          <w:color w:val="auto"/>
        </w:rPr>
        <w:fldChar w:fldCharType="begin"/>
      </w:r>
      <w:r>
        <w:rPr>
          <w:color w:val="auto"/>
        </w:rPr>
        <w:instrText xml:space="preserve"> TOC \h \z \c "Figure" </w:instrText>
      </w:r>
      <w:r>
        <w:rPr>
          <w:color w:val="auto"/>
        </w:rPr>
        <w:fldChar w:fldCharType="separate"/>
      </w:r>
      <w:hyperlink w:anchor="_Toc214410122" w:history="1">
        <w:r w:rsidRPr="00453E77">
          <w:rPr>
            <w:rStyle w:val="Hyperlink"/>
            <w:noProof/>
          </w:rPr>
          <w:t>Figure 1 A visual representation of how the chapters, research files, and model iterations interact throughout the study</w:t>
        </w:r>
        <w:r>
          <w:rPr>
            <w:noProof/>
            <w:webHidden/>
          </w:rPr>
          <w:tab/>
        </w:r>
        <w:r>
          <w:rPr>
            <w:noProof/>
            <w:webHidden/>
          </w:rPr>
          <w:fldChar w:fldCharType="begin"/>
        </w:r>
        <w:r>
          <w:rPr>
            <w:noProof/>
            <w:webHidden/>
          </w:rPr>
          <w:instrText xml:space="preserve"> PAGEREF _Toc214410122 \h </w:instrText>
        </w:r>
        <w:r>
          <w:rPr>
            <w:noProof/>
            <w:webHidden/>
          </w:rPr>
        </w:r>
        <w:r>
          <w:rPr>
            <w:noProof/>
            <w:webHidden/>
          </w:rPr>
          <w:fldChar w:fldCharType="separate"/>
        </w:r>
        <w:r w:rsidR="00C24D9F">
          <w:rPr>
            <w:noProof/>
            <w:webHidden/>
          </w:rPr>
          <w:t>4</w:t>
        </w:r>
        <w:r>
          <w:rPr>
            <w:noProof/>
            <w:webHidden/>
          </w:rPr>
          <w:fldChar w:fldCharType="end"/>
        </w:r>
      </w:hyperlink>
    </w:p>
    <w:p w14:paraId="64B2FE4E" w14:textId="1796DB7B" w:rsidR="00A92544" w:rsidRDefault="00A92544">
      <w:pPr>
        <w:pStyle w:val="ad"/>
        <w:tabs>
          <w:tab w:val="right" w:leader="dot" w:pos="9354"/>
        </w:tabs>
        <w:rPr>
          <w:noProof/>
        </w:rPr>
      </w:pPr>
      <w:hyperlink w:anchor="_Toc214410123" w:history="1">
        <w:r w:rsidRPr="00453E77">
          <w:rPr>
            <w:rStyle w:val="Hyperlink"/>
            <w:noProof/>
          </w:rPr>
          <w:t>Figure 2 Class Distribution Before/After SMOTE</w:t>
        </w:r>
        <w:r>
          <w:rPr>
            <w:noProof/>
            <w:webHidden/>
          </w:rPr>
          <w:tab/>
        </w:r>
        <w:r>
          <w:rPr>
            <w:noProof/>
            <w:webHidden/>
          </w:rPr>
          <w:fldChar w:fldCharType="begin"/>
        </w:r>
        <w:r>
          <w:rPr>
            <w:noProof/>
            <w:webHidden/>
          </w:rPr>
          <w:instrText xml:space="preserve"> PAGEREF _Toc214410123 \h </w:instrText>
        </w:r>
        <w:r>
          <w:rPr>
            <w:noProof/>
            <w:webHidden/>
          </w:rPr>
        </w:r>
        <w:r>
          <w:rPr>
            <w:noProof/>
            <w:webHidden/>
          </w:rPr>
          <w:fldChar w:fldCharType="separate"/>
        </w:r>
        <w:r w:rsidR="00C24D9F">
          <w:rPr>
            <w:noProof/>
            <w:webHidden/>
          </w:rPr>
          <w:t>24</w:t>
        </w:r>
        <w:r>
          <w:rPr>
            <w:noProof/>
            <w:webHidden/>
          </w:rPr>
          <w:fldChar w:fldCharType="end"/>
        </w:r>
      </w:hyperlink>
    </w:p>
    <w:p w14:paraId="41D2DA4A" w14:textId="6212FB16" w:rsidR="00A92544" w:rsidRDefault="00A92544">
      <w:pPr>
        <w:pStyle w:val="ad"/>
        <w:tabs>
          <w:tab w:val="right" w:leader="dot" w:pos="9354"/>
        </w:tabs>
        <w:rPr>
          <w:noProof/>
        </w:rPr>
      </w:pPr>
      <w:hyperlink w:anchor="_Toc214410124" w:history="1">
        <w:r w:rsidRPr="00453E77">
          <w:rPr>
            <w:rStyle w:val="Hyperlink"/>
            <w:noProof/>
          </w:rPr>
          <w:t>Figure 3 ROC Curves for Three Models</w:t>
        </w:r>
        <w:r>
          <w:rPr>
            <w:noProof/>
            <w:webHidden/>
          </w:rPr>
          <w:tab/>
        </w:r>
        <w:r>
          <w:rPr>
            <w:noProof/>
            <w:webHidden/>
          </w:rPr>
          <w:fldChar w:fldCharType="begin"/>
        </w:r>
        <w:r>
          <w:rPr>
            <w:noProof/>
            <w:webHidden/>
          </w:rPr>
          <w:instrText xml:space="preserve"> PAGEREF _Toc214410124 \h </w:instrText>
        </w:r>
        <w:r>
          <w:rPr>
            <w:noProof/>
            <w:webHidden/>
          </w:rPr>
        </w:r>
        <w:r>
          <w:rPr>
            <w:noProof/>
            <w:webHidden/>
          </w:rPr>
          <w:fldChar w:fldCharType="separate"/>
        </w:r>
        <w:r w:rsidR="00C24D9F">
          <w:rPr>
            <w:noProof/>
            <w:webHidden/>
          </w:rPr>
          <w:t>25</w:t>
        </w:r>
        <w:r>
          <w:rPr>
            <w:noProof/>
            <w:webHidden/>
          </w:rPr>
          <w:fldChar w:fldCharType="end"/>
        </w:r>
      </w:hyperlink>
    </w:p>
    <w:p w14:paraId="36A9B203" w14:textId="510D2E8F" w:rsidR="00AA559B" w:rsidRDefault="00A92544">
      <w:pPr>
        <w:spacing w:after="0" w:line="259" w:lineRule="auto"/>
        <w:ind w:left="0" w:firstLine="0"/>
        <w:jc w:val="left"/>
        <w:rPr>
          <w:color w:val="auto"/>
        </w:rPr>
      </w:pPr>
      <w:r>
        <w:rPr>
          <w:color w:val="auto"/>
        </w:rPr>
        <w:fldChar w:fldCharType="end"/>
      </w:r>
    </w:p>
    <w:p w14:paraId="40CD43DF" w14:textId="77777777" w:rsidR="00A92544" w:rsidRDefault="00A92544">
      <w:pPr>
        <w:spacing w:after="0" w:line="259" w:lineRule="auto"/>
        <w:ind w:left="0" w:firstLine="0"/>
        <w:jc w:val="left"/>
        <w:rPr>
          <w:color w:val="auto"/>
        </w:rPr>
      </w:pPr>
    </w:p>
    <w:p w14:paraId="42EB3DE6" w14:textId="77777777" w:rsidR="00A92544" w:rsidRDefault="00A92544">
      <w:pPr>
        <w:spacing w:after="0" w:line="259" w:lineRule="auto"/>
        <w:ind w:left="0" w:firstLine="0"/>
        <w:jc w:val="left"/>
        <w:rPr>
          <w:color w:val="auto"/>
        </w:rPr>
      </w:pPr>
    </w:p>
    <w:p w14:paraId="3D476CC2" w14:textId="66DDFFBC" w:rsidR="00A92544" w:rsidRDefault="00A92544" w:rsidP="00A92544">
      <w:pPr>
        <w:pStyle w:val="1"/>
        <w:spacing w:after="156"/>
        <w:ind w:left="-5"/>
        <w:rPr>
          <w:color w:val="auto"/>
        </w:rPr>
      </w:pPr>
      <w:r w:rsidRPr="007F1D70">
        <w:rPr>
          <w:color w:val="auto"/>
        </w:rPr>
        <w:t xml:space="preserve">List of </w:t>
      </w:r>
      <w:r>
        <w:rPr>
          <w:color w:val="auto"/>
        </w:rPr>
        <w:t>Tables</w:t>
      </w:r>
      <w:r w:rsidRPr="007F1D70">
        <w:rPr>
          <w:color w:val="auto"/>
        </w:rPr>
        <w:t xml:space="preserve"> </w:t>
      </w:r>
    </w:p>
    <w:p w14:paraId="22240728" w14:textId="20D7C8DE" w:rsidR="00A92544" w:rsidRDefault="00A92544">
      <w:pPr>
        <w:pStyle w:val="ad"/>
        <w:tabs>
          <w:tab w:val="right" w:leader="dot" w:pos="9354"/>
        </w:tabs>
        <w:rPr>
          <w:rFonts w:asciiTheme="minorHAnsi" w:eastAsiaTheme="minorEastAsia" w:hAnsiTheme="minorHAnsi" w:cstheme="minorBidi"/>
          <w:noProof/>
          <w:color w:val="auto"/>
          <w:kern w:val="2"/>
          <w:sz w:val="24"/>
          <w:szCs w:val="24"/>
          <w14:ligatures w14:val="standardContextual"/>
        </w:rPr>
      </w:pPr>
      <w:r>
        <w:rPr>
          <w:color w:val="auto"/>
        </w:rPr>
        <w:fldChar w:fldCharType="begin"/>
      </w:r>
      <w:r>
        <w:rPr>
          <w:color w:val="auto"/>
        </w:rPr>
        <w:instrText xml:space="preserve"> TOC \h \z \c "Table" </w:instrText>
      </w:r>
      <w:r>
        <w:rPr>
          <w:color w:val="auto"/>
        </w:rPr>
        <w:fldChar w:fldCharType="separate"/>
      </w:r>
      <w:hyperlink w:anchor="_Toc214410129" w:history="1">
        <w:r w:rsidRPr="0049269F">
          <w:rPr>
            <w:rStyle w:val="Hyperlink"/>
            <w:noProof/>
          </w:rPr>
          <w:t>Table 1 Quantitative Results Summary</w:t>
        </w:r>
        <w:r>
          <w:rPr>
            <w:noProof/>
            <w:webHidden/>
          </w:rPr>
          <w:tab/>
        </w:r>
        <w:r>
          <w:rPr>
            <w:noProof/>
            <w:webHidden/>
          </w:rPr>
          <w:fldChar w:fldCharType="begin"/>
        </w:r>
        <w:r>
          <w:rPr>
            <w:noProof/>
            <w:webHidden/>
          </w:rPr>
          <w:instrText xml:space="preserve"> PAGEREF _Toc214410129 \h </w:instrText>
        </w:r>
        <w:r>
          <w:rPr>
            <w:noProof/>
            <w:webHidden/>
          </w:rPr>
        </w:r>
        <w:r>
          <w:rPr>
            <w:noProof/>
            <w:webHidden/>
          </w:rPr>
          <w:fldChar w:fldCharType="separate"/>
        </w:r>
        <w:r w:rsidR="00C24D9F">
          <w:rPr>
            <w:noProof/>
            <w:webHidden/>
          </w:rPr>
          <w:t>7</w:t>
        </w:r>
        <w:r>
          <w:rPr>
            <w:noProof/>
            <w:webHidden/>
          </w:rPr>
          <w:fldChar w:fldCharType="end"/>
        </w:r>
      </w:hyperlink>
    </w:p>
    <w:p w14:paraId="5B33537C" w14:textId="22D5E1AE" w:rsidR="00A92544" w:rsidRDefault="00A92544">
      <w:pPr>
        <w:pStyle w:val="ad"/>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10130" w:history="1">
        <w:r w:rsidRPr="0049269F">
          <w:rPr>
            <w:rStyle w:val="Hyperlink"/>
            <w:noProof/>
          </w:rPr>
          <w:t>Table 2 Summary of Reviewed Studies on AI-Based Financial Fraud Detection</w:t>
        </w:r>
        <w:r>
          <w:rPr>
            <w:noProof/>
            <w:webHidden/>
          </w:rPr>
          <w:tab/>
        </w:r>
        <w:r>
          <w:rPr>
            <w:noProof/>
            <w:webHidden/>
          </w:rPr>
          <w:fldChar w:fldCharType="begin"/>
        </w:r>
        <w:r>
          <w:rPr>
            <w:noProof/>
            <w:webHidden/>
          </w:rPr>
          <w:instrText xml:space="preserve"> PAGEREF _Toc214410130 \h </w:instrText>
        </w:r>
        <w:r>
          <w:rPr>
            <w:noProof/>
            <w:webHidden/>
          </w:rPr>
        </w:r>
        <w:r>
          <w:rPr>
            <w:noProof/>
            <w:webHidden/>
          </w:rPr>
          <w:fldChar w:fldCharType="separate"/>
        </w:r>
        <w:r w:rsidR="00C24D9F">
          <w:rPr>
            <w:noProof/>
            <w:webHidden/>
          </w:rPr>
          <w:t>15</w:t>
        </w:r>
        <w:r>
          <w:rPr>
            <w:noProof/>
            <w:webHidden/>
          </w:rPr>
          <w:fldChar w:fldCharType="end"/>
        </w:r>
      </w:hyperlink>
    </w:p>
    <w:p w14:paraId="5B16A099" w14:textId="5C5AC9B3" w:rsidR="00A92544" w:rsidRDefault="00A92544">
      <w:pPr>
        <w:pStyle w:val="ad"/>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10131" w:history="1">
        <w:r w:rsidRPr="0049269F">
          <w:rPr>
            <w:rStyle w:val="Hyperlink"/>
            <w:noProof/>
          </w:rPr>
          <w:t>Table 3 Dataset Structure After Preprocessing</w:t>
        </w:r>
        <w:r>
          <w:rPr>
            <w:noProof/>
            <w:webHidden/>
          </w:rPr>
          <w:tab/>
        </w:r>
        <w:r>
          <w:rPr>
            <w:noProof/>
            <w:webHidden/>
          </w:rPr>
          <w:fldChar w:fldCharType="begin"/>
        </w:r>
        <w:r>
          <w:rPr>
            <w:noProof/>
            <w:webHidden/>
          </w:rPr>
          <w:instrText xml:space="preserve"> PAGEREF _Toc214410131 \h </w:instrText>
        </w:r>
        <w:r>
          <w:rPr>
            <w:noProof/>
            <w:webHidden/>
          </w:rPr>
        </w:r>
        <w:r>
          <w:rPr>
            <w:noProof/>
            <w:webHidden/>
          </w:rPr>
          <w:fldChar w:fldCharType="separate"/>
        </w:r>
        <w:r w:rsidR="00C24D9F">
          <w:rPr>
            <w:noProof/>
            <w:webHidden/>
          </w:rPr>
          <w:t>22</w:t>
        </w:r>
        <w:r>
          <w:rPr>
            <w:noProof/>
            <w:webHidden/>
          </w:rPr>
          <w:fldChar w:fldCharType="end"/>
        </w:r>
      </w:hyperlink>
    </w:p>
    <w:p w14:paraId="0E1C04A5" w14:textId="5E9B4580" w:rsidR="00A92544" w:rsidRDefault="00A92544">
      <w:pPr>
        <w:pStyle w:val="ad"/>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10132" w:history="1">
        <w:r w:rsidRPr="0049269F">
          <w:rPr>
            <w:rStyle w:val="Hyperlink"/>
            <w:noProof/>
          </w:rPr>
          <w:t>Table 4 Class Distribution Before and After SMOTE</w:t>
        </w:r>
        <w:r>
          <w:rPr>
            <w:noProof/>
            <w:webHidden/>
          </w:rPr>
          <w:tab/>
        </w:r>
        <w:r>
          <w:rPr>
            <w:noProof/>
            <w:webHidden/>
          </w:rPr>
          <w:fldChar w:fldCharType="begin"/>
        </w:r>
        <w:r>
          <w:rPr>
            <w:noProof/>
            <w:webHidden/>
          </w:rPr>
          <w:instrText xml:space="preserve"> PAGEREF _Toc214410132 \h </w:instrText>
        </w:r>
        <w:r>
          <w:rPr>
            <w:noProof/>
            <w:webHidden/>
          </w:rPr>
        </w:r>
        <w:r>
          <w:rPr>
            <w:noProof/>
            <w:webHidden/>
          </w:rPr>
          <w:fldChar w:fldCharType="separate"/>
        </w:r>
        <w:r w:rsidR="00C24D9F">
          <w:rPr>
            <w:noProof/>
            <w:webHidden/>
          </w:rPr>
          <w:t>22</w:t>
        </w:r>
        <w:r>
          <w:rPr>
            <w:noProof/>
            <w:webHidden/>
          </w:rPr>
          <w:fldChar w:fldCharType="end"/>
        </w:r>
      </w:hyperlink>
    </w:p>
    <w:p w14:paraId="63EAF978" w14:textId="1E679204" w:rsidR="00A92544" w:rsidRDefault="00A92544">
      <w:pPr>
        <w:pStyle w:val="ad"/>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410133" w:history="1">
        <w:r w:rsidRPr="0049269F">
          <w:rPr>
            <w:rStyle w:val="Hyperlink"/>
            <w:noProof/>
          </w:rPr>
          <w:t>Table 5 Baseline Model Performance</w:t>
        </w:r>
        <w:r>
          <w:rPr>
            <w:noProof/>
            <w:webHidden/>
          </w:rPr>
          <w:tab/>
        </w:r>
        <w:r>
          <w:rPr>
            <w:noProof/>
            <w:webHidden/>
          </w:rPr>
          <w:fldChar w:fldCharType="begin"/>
        </w:r>
        <w:r>
          <w:rPr>
            <w:noProof/>
            <w:webHidden/>
          </w:rPr>
          <w:instrText xml:space="preserve"> PAGEREF _Toc214410133 \h </w:instrText>
        </w:r>
        <w:r>
          <w:rPr>
            <w:noProof/>
            <w:webHidden/>
          </w:rPr>
        </w:r>
        <w:r>
          <w:rPr>
            <w:noProof/>
            <w:webHidden/>
          </w:rPr>
          <w:fldChar w:fldCharType="separate"/>
        </w:r>
        <w:r w:rsidR="00C24D9F">
          <w:rPr>
            <w:noProof/>
            <w:webHidden/>
          </w:rPr>
          <w:t>23</w:t>
        </w:r>
        <w:r>
          <w:rPr>
            <w:noProof/>
            <w:webHidden/>
          </w:rPr>
          <w:fldChar w:fldCharType="end"/>
        </w:r>
      </w:hyperlink>
    </w:p>
    <w:p w14:paraId="1C8D8FB9" w14:textId="48714E07" w:rsidR="00A92544" w:rsidRPr="007F1D70" w:rsidRDefault="00A92544">
      <w:pPr>
        <w:spacing w:after="0" w:line="259" w:lineRule="auto"/>
        <w:ind w:left="0" w:firstLine="0"/>
        <w:jc w:val="left"/>
        <w:rPr>
          <w:color w:val="auto"/>
        </w:rPr>
      </w:pPr>
      <w:r>
        <w:rPr>
          <w:color w:val="auto"/>
        </w:rPr>
        <w:fldChar w:fldCharType="end"/>
      </w:r>
    </w:p>
    <w:p w14:paraId="271EF50F" w14:textId="77777777" w:rsidR="00AA559B" w:rsidRPr="007F1D70" w:rsidRDefault="00AA559B">
      <w:pPr>
        <w:spacing w:after="0" w:line="259" w:lineRule="auto"/>
        <w:ind w:left="0" w:firstLine="0"/>
        <w:jc w:val="left"/>
        <w:rPr>
          <w:color w:val="auto"/>
        </w:rPr>
      </w:pPr>
    </w:p>
    <w:p w14:paraId="69ABFD5D" w14:textId="77777777" w:rsidR="00AA559B" w:rsidRPr="007F1D70" w:rsidRDefault="00AA559B">
      <w:pPr>
        <w:spacing w:after="0" w:line="259" w:lineRule="auto"/>
        <w:ind w:left="0" w:firstLine="0"/>
        <w:jc w:val="left"/>
        <w:rPr>
          <w:color w:val="auto"/>
        </w:rPr>
      </w:pPr>
    </w:p>
    <w:p w14:paraId="0623CC7A" w14:textId="77777777" w:rsidR="00AA559B" w:rsidRPr="007F1D70" w:rsidRDefault="00AA559B">
      <w:pPr>
        <w:spacing w:after="0" w:line="259" w:lineRule="auto"/>
        <w:ind w:left="0" w:firstLine="0"/>
        <w:jc w:val="left"/>
        <w:rPr>
          <w:color w:val="auto"/>
        </w:rPr>
      </w:pPr>
    </w:p>
    <w:p w14:paraId="2668292E" w14:textId="77777777" w:rsidR="00AA559B" w:rsidRPr="007F1D70" w:rsidRDefault="00AA559B">
      <w:pPr>
        <w:spacing w:after="0" w:line="259" w:lineRule="auto"/>
        <w:ind w:left="0" w:firstLine="0"/>
        <w:jc w:val="left"/>
        <w:rPr>
          <w:color w:val="auto"/>
        </w:rPr>
      </w:pPr>
    </w:p>
    <w:p w14:paraId="0500A0C8" w14:textId="77777777" w:rsidR="00AA559B" w:rsidRPr="007F1D70" w:rsidRDefault="00AA559B">
      <w:pPr>
        <w:spacing w:after="0" w:line="259" w:lineRule="auto"/>
        <w:ind w:left="0" w:firstLine="0"/>
        <w:jc w:val="left"/>
        <w:rPr>
          <w:color w:val="auto"/>
        </w:rPr>
      </w:pPr>
    </w:p>
    <w:p w14:paraId="0424CEAF" w14:textId="77777777" w:rsidR="00AA559B" w:rsidRPr="007F1D70" w:rsidRDefault="00AA559B">
      <w:pPr>
        <w:spacing w:after="0" w:line="259" w:lineRule="auto"/>
        <w:ind w:left="0" w:firstLine="0"/>
        <w:jc w:val="left"/>
        <w:rPr>
          <w:color w:val="auto"/>
        </w:rPr>
      </w:pPr>
    </w:p>
    <w:p w14:paraId="1319C1A1" w14:textId="77777777" w:rsidR="00AA559B" w:rsidRPr="007F1D70" w:rsidRDefault="00AA559B">
      <w:pPr>
        <w:spacing w:after="0" w:line="259" w:lineRule="auto"/>
        <w:ind w:left="0" w:firstLine="0"/>
        <w:jc w:val="left"/>
        <w:rPr>
          <w:color w:val="auto"/>
        </w:rPr>
      </w:pPr>
    </w:p>
    <w:p w14:paraId="5E25FDDA" w14:textId="77777777" w:rsidR="00AA559B" w:rsidRPr="007F1D70" w:rsidRDefault="00AA559B">
      <w:pPr>
        <w:spacing w:after="0" w:line="259" w:lineRule="auto"/>
        <w:ind w:left="0" w:firstLine="0"/>
        <w:jc w:val="left"/>
        <w:rPr>
          <w:color w:val="auto"/>
        </w:rPr>
      </w:pPr>
    </w:p>
    <w:p w14:paraId="72886F28" w14:textId="77777777" w:rsidR="00AA559B" w:rsidRPr="007F1D70" w:rsidRDefault="00AA559B">
      <w:pPr>
        <w:spacing w:after="0" w:line="259" w:lineRule="auto"/>
        <w:ind w:left="0" w:firstLine="0"/>
        <w:jc w:val="left"/>
        <w:rPr>
          <w:color w:val="auto"/>
        </w:rPr>
      </w:pPr>
    </w:p>
    <w:p w14:paraId="771D3F00" w14:textId="77777777" w:rsidR="00AA559B" w:rsidRPr="007F1D70" w:rsidRDefault="00AA559B">
      <w:pPr>
        <w:spacing w:after="0" w:line="259" w:lineRule="auto"/>
        <w:ind w:left="0" w:firstLine="0"/>
        <w:jc w:val="left"/>
        <w:rPr>
          <w:color w:val="auto"/>
        </w:rPr>
      </w:pPr>
    </w:p>
    <w:p w14:paraId="3806CB60" w14:textId="77777777" w:rsidR="00AA559B" w:rsidRPr="007F1D70" w:rsidRDefault="00AA559B">
      <w:pPr>
        <w:spacing w:after="0" w:line="259" w:lineRule="auto"/>
        <w:ind w:left="0" w:firstLine="0"/>
        <w:jc w:val="left"/>
        <w:rPr>
          <w:color w:val="auto"/>
        </w:rPr>
      </w:pPr>
    </w:p>
    <w:p w14:paraId="77B4FCC3" w14:textId="77777777" w:rsidR="00AA559B" w:rsidRPr="007F1D70" w:rsidRDefault="00AA559B">
      <w:pPr>
        <w:spacing w:after="0" w:line="259" w:lineRule="auto"/>
        <w:ind w:left="0" w:firstLine="0"/>
        <w:jc w:val="left"/>
        <w:rPr>
          <w:color w:val="auto"/>
        </w:rPr>
      </w:pPr>
    </w:p>
    <w:p w14:paraId="7551AB57" w14:textId="77777777" w:rsidR="00AA559B" w:rsidRPr="007F1D70" w:rsidRDefault="00AA559B">
      <w:pPr>
        <w:spacing w:after="0" w:line="259" w:lineRule="auto"/>
        <w:ind w:left="0" w:firstLine="0"/>
        <w:jc w:val="left"/>
        <w:rPr>
          <w:color w:val="auto"/>
        </w:rPr>
      </w:pPr>
    </w:p>
    <w:p w14:paraId="59271507" w14:textId="77777777" w:rsidR="00AA559B" w:rsidRPr="007F1D70" w:rsidRDefault="00AA559B">
      <w:pPr>
        <w:spacing w:after="0" w:line="259" w:lineRule="auto"/>
        <w:ind w:left="0" w:firstLine="0"/>
        <w:jc w:val="left"/>
        <w:rPr>
          <w:color w:val="auto"/>
        </w:rPr>
      </w:pPr>
    </w:p>
    <w:p w14:paraId="4B5E8116" w14:textId="77777777" w:rsidR="00AA559B" w:rsidRPr="007F1D70" w:rsidRDefault="00AA559B">
      <w:pPr>
        <w:spacing w:after="0" w:line="259" w:lineRule="auto"/>
        <w:ind w:left="0" w:firstLine="0"/>
        <w:jc w:val="left"/>
        <w:rPr>
          <w:color w:val="auto"/>
        </w:rPr>
      </w:pPr>
    </w:p>
    <w:p w14:paraId="038B1724" w14:textId="77777777" w:rsidR="00AA559B" w:rsidRPr="007F1D70" w:rsidRDefault="00AA559B">
      <w:pPr>
        <w:spacing w:after="0" w:line="259" w:lineRule="auto"/>
        <w:ind w:left="0" w:firstLine="0"/>
        <w:jc w:val="left"/>
        <w:rPr>
          <w:color w:val="auto"/>
        </w:rPr>
      </w:pPr>
    </w:p>
    <w:p w14:paraId="0A037402" w14:textId="77777777" w:rsidR="00AA559B" w:rsidRPr="007F1D70" w:rsidRDefault="00AA559B">
      <w:pPr>
        <w:spacing w:after="0" w:line="259" w:lineRule="auto"/>
        <w:ind w:left="0" w:firstLine="0"/>
        <w:jc w:val="left"/>
        <w:rPr>
          <w:color w:val="auto"/>
        </w:rPr>
      </w:pPr>
    </w:p>
    <w:p w14:paraId="074F320B" w14:textId="77777777" w:rsidR="000B518F" w:rsidRPr="007F1D70" w:rsidRDefault="000B518F">
      <w:pPr>
        <w:rPr>
          <w:color w:val="auto"/>
        </w:rPr>
        <w:sectPr w:rsidR="000B518F" w:rsidRPr="007F1D70"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Pr="007F1D70" w:rsidRDefault="003C51FB">
      <w:pPr>
        <w:pStyle w:val="2"/>
        <w:spacing w:after="532" w:line="265" w:lineRule="auto"/>
        <w:ind w:left="-5"/>
        <w:rPr>
          <w:color w:val="auto"/>
        </w:rPr>
      </w:pPr>
      <w:bookmarkStart w:id="6" w:name="_Toc214409564"/>
      <w:r w:rsidRPr="007F1D70">
        <w:rPr>
          <w:color w:val="auto"/>
        </w:rPr>
        <w:t>Chapter 1</w:t>
      </w:r>
      <w:bookmarkEnd w:id="6"/>
      <w:r w:rsidRPr="007F1D70">
        <w:rPr>
          <w:color w:val="auto"/>
        </w:rPr>
        <w:t xml:space="preserve"> </w:t>
      </w:r>
    </w:p>
    <w:p w14:paraId="14448364" w14:textId="77777777" w:rsidR="000B518F" w:rsidRPr="007F1D70" w:rsidRDefault="003C51FB">
      <w:pPr>
        <w:pStyle w:val="2"/>
        <w:spacing w:after="532" w:line="265" w:lineRule="auto"/>
        <w:ind w:left="-5"/>
        <w:rPr>
          <w:color w:val="auto"/>
        </w:rPr>
      </w:pPr>
      <w:bookmarkStart w:id="7" w:name="_Toc214409565"/>
      <w:r w:rsidRPr="007F1D70">
        <w:rPr>
          <w:color w:val="auto"/>
        </w:rPr>
        <w:t>Introduction</w:t>
      </w:r>
      <w:bookmarkEnd w:id="7"/>
      <w:r w:rsidRPr="007F1D70">
        <w:rPr>
          <w:color w:val="auto"/>
        </w:rPr>
        <w:t xml:space="preserve"> </w:t>
      </w:r>
    </w:p>
    <w:p w14:paraId="237145C2" w14:textId="77777777" w:rsidR="00E445AB" w:rsidRPr="007F1D70" w:rsidRDefault="00E445AB" w:rsidP="00E445AB">
      <w:pPr>
        <w:spacing w:line="475" w:lineRule="auto"/>
        <w:ind w:left="0" w:right="67" w:firstLine="0"/>
        <w:rPr>
          <w:b/>
          <w:bCs/>
          <w:color w:val="auto"/>
          <w:szCs w:val="28"/>
        </w:rPr>
      </w:pPr>
      <w:r w:rsidRPr="007F1D70">
        <w:rPr>
          <w:b/>
          <w:bCs/>
          <w:color w:val="auto"/>
          <w:szCs w:val="28"/>
        </w:rPr>
        <w:t>1.1 Problem Definition</w:t>
      </w:r>
    </w:p>
    <w:p w14:paraId="649384C8" w14:textId="7908BB41" w:rsidR="007F1D70" w:rsidRPr="007F1D70" w:rsidRDefault="007F1D70" w:rsidP="007F1D70">
      <w:pPr>
        <w:spacing w:after="292" w:line="259" w:lineRule="auto"/>
        <w:ind w:left="0" w:firstLine="0"/>
        <w:rPr>
          <w:color w:val="auto"/>
          <w:szCs w:val="28"/>
        </w:rPr>
      </w:pPr>
      <w:r w:rsidRPr="007F1D70">
        <w:rPr>
          <w:color w:val="auto"/>
          <w:szCs w:val="28"/>
        </w:rPr>
        <w:t>With the fast development of online financial transactions, the world of business has been changed as it has provided unprecedented convenience, accessibility and speed. This technological development has however been matched with an equal increase in the size and complexity of the fraudulent financial activities, especially credit card fraud. Self Financial (2024) reports that credit card fraud incidences all over the world reached a point of over 32 billion US dollars in 2022, which is a clear 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14:paraId="31EFBE80" w14:textId="5F04A399" w:rsidR="007F1D70" w:rsidRPr="007F1D70" w:rsidRDefault="007F1D70" w:rsidP="007F1D70">
      <w:pPr>
        <w:spacing w:after="292" w:line="259" w:lineRule="auto"/>
        <w:ind w:left="0" w:firstLine="0"/>
        <w:rPr>
          <w:color w:val="auto"/>
          <w:szCs w:val="28"/>
        </w:rPr>
      </w:pPr>
      <w:r w:rsidRPr="007F1D70">
        <w:rPr>
          <w:color w:val="auto"/>
          <w:szCs w:val="28"/>
        </w:rPr>
        <w:t>Mainly rule-based systems have been widely applied in banking and financial institutions as conventional fraud detection methods. Although these systems are able to detect the known patterns of fraud, they have severe limitations. They are not able to pick up new, unknown fraud patterns due to their inflexible and fixed rule structures (Avasthi and Varsha, 2024). Fraudsters keep improving their techniques, and conventional systems are not flexible enough, slow in response, and inadaptable with a high rate of false negative. It implies that a lot of fraudulent operations remain unrestricted and result in massive losses of money and customer distrust to online banking systems.</w:t>
      </w:r>
    </w:p>
    <w:p w14:paraId="5C522AC9" w14:textId="50050F81" w:rsidR="00ED5450" w:rsidRPr="007F1D70" w:rsidRDefault="007F1D70" w:rsidP="007F1D70">
      <w:pPr>
        <w:spacing w:after="292" w:line="259" w:lineRule="auto"/>
        <w:ind w:left="0" w:firstLine="0"/>
        <w:rPr>
          <w:color w:val="auto"/>
          <w:szCs w:val="28"/>
        </w:rPr>
      </w:pPr>
      <w:r w:rsidRPr="007F1D70">
        <w:rPr>
          <w:color w:val="auto"/>
          <w:szCs w:val="28"/>
        </w:rPr>
        <w:t>Artificial intelligence (AI) and machine learning (ML) present strong alternatives to these problems, being able to learn on past history, detect complex patterns, and respond to new fraudulent plots in real time. The issue that was tackled by this thesis is the absence of effective, dynamic, and sound fraud detection models which can effectively distinguish between legitimate and fraudulent transactions in extremely lopsided and dynamic data settings. Due to the high-cost of fraud and the shortcomings of the classic systems, the necessity of a high-tech AI-based detection models is urgent and critical to the protection of global finances.</w:t>
      </w:r>
    </w:p>
    <w:p w14:paraId="574037B6" w14:textId="77777777" w:rsidR="00ED5450" w:rsidRPr="007F1D70" w:rsidRDefault="00ED5450" w:rsidP="00ED5450">
      <w:pPr>
        <w:spacing w:after="292" w:line="259" w:lineRule="auto"/>
        <w:ind w:left="0" w:firstLine="0"/>
        <w:rPr>
          <w:b/>
          <w:bCs/>
          <w:color w:val="auto"/>
          <w:szCs w:val="28"/>
        </w:rPr>
      </w:pPr>
      <w:r w:rsidRPr="007F1D70">
        <w:rPr>
          <w:b/>
          <w:bCs/>
          <w:color w:val="auto"/>
          <w:szCs w:val="28"/>
        </w:rPr>
        <w:t>1.2 Thesis Objectives</w:t>
      </w:r>
    </w:p>
    <w:p w14:paraId="280B7119" w14:textId="77777777" w:rsidR="007F1D70" w:rsidRPr="007F1D70" w:rsidRDefault="007F1D70" w:rsidP="007F1D70">
      <w:pPr>
        <w:spacing w:after="0" w:line="259" w:lineRule="auto"/>
        <w:ind w:left="0" w:firstLine="0"/>
        <w:rPr>
          <w:color w:val="auto"/>
          <w:szCs w:val="28"/>
        </w:rPr>
      </w:pPr>
      <w:r w:rsidRPr="007F1D70">
        <w:rPr>
          <w:color w:val="auto"/>
          <w:szCs w:val="28"/>
        </w:rPr>
        <w:t>The primary goal of the current thesis is to design, assess and compare machine learning-based AI solutions that would identify credit card fraud with high accuracy and low false negatives rates. To reach this objective, a number of specific research objectives should be used:</w:t>
      </w:r>
    </w:p>
    <w:p w14:paraId="59FE8D91" w14:textId="77777777" w:rsidR="007F1D70" w:rsidRPr="007F1D70" w:rsidRDefault="007F1D70" w:rsidP="007F1D70">
      <w:pPr>
        <w:spacing w:after="0" w:line="259" w:lineRule="auto"/>
        <w:ind w:left="0" w:firstLine="0"/>
        <w:rPr>
          <w:color w:val="auto"/>
          <w:szCs w:val="28"/>
        </w:rPr>
      </w:pPr>
    </w:p>
    <w:p w14:paraId="66F3A0B4" w14:textId="62681901" w:rsidR="007F1D70" w:rsidRPr="007F1D70" w:rsidRDefault="007F1D70" w:rsidP="007F1D70">
      <w:pPr>
        <w:pStyle w:val="ab"/>
        <w:numPr>
          <w:ilvl w:val="0"/>
          <w:numId w:val="51"/>
        </w:numPr>
        <w:spacing w:after="0" w:line="259" w:lineRule="auto"/>
        <w:rPr>
          <w:color w:val="auto"/>
          <w:szCs w:val="28"/>
        </w:rPr>
      </w:pPr>
      <w:r w:rsidRPr="007F1D70">
        <w:rPr>
          <w:color w:val="auto"/>
          <w:szCs w:val="28"/>
        </w:rPr>
        <w:t>To create predictive machine learning models that can either define credit card transactions as either fraudulent or legitimate using actual financial data in the world in the Kaggle Credit Card Fraud Detection data. This dataset demonstrates the imbalance that is high in the cases of fraud and it is, therefore, appropriate in the realistic model evaluation.</w:t>
      </w:r>
    </w:p>
    <w:p w14:paraId="774A4D71" w14:textId="2166C3E5" w:rsidR="007F1D70" w:rsidRPr="007F1D70" w:rsidRDefault="007F1D70" w:rsidP="007F1D70">
      <w:pPr>
        <w:pStyle w:val="ab"/>
        <w:numPr>
          <w:ilvl w:val="0"/>
          <w:numId w:val="51"/>
        </w:numPr>
        <w:spacing w:after="0" w:line="259" w:lineRule="auto"/>
        <w:rPr>
          <w:color w:val="auto"/>
          <w:szCs w:val="28"/>
        </w:rPr>
      </w:pPr>
      <w:r w:rsidRPr="007F1D70">
        <w:rPr>
          <w:color w:val="auto"/>
          <w:szCs w:val="28"/>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14:paraId="5EC50A2B" w14:textId="73FACCEE" w:rsidR="007F1D70" w:rsidRPr="007F1D70" w:rsidRDefault="007F1D70" w:rsidP="007F1D70">
      <w:pPr>
        <w:pStyle w:val="ab"/>
        <w:numPr>
          <w:ilvl w:val="0"/>
          <w:numId w:val="51"/>
        </w:numPr>
        <w:spacing w:after="0" w:line="259" w:lineRule="auto"/>
        <w:rPr>
          <w:color w:val="auto"/>
          <w:szCs w:val="28"/>
        </w:rPr>
      </w:pPr>
      <w:r w:rsidRPr="007F1D70">
        <w:rPr>
          <w:color w:val="auto"/>
          <w:szCs w:val="28"/>
        </w:rPr>
        <w:t>To tackle the problem of imbalanced information, one of the most critical problems in fraud detection, using the methods of SMOTE or undersampling. Treating imbalance properly is important in maximizing the recall and a low number of false negatives- a vital parameter in fraud detection.</w:t>
      </w:r>
    </w:p>
    <w:p w14:paraId="2695CB51" w14:textId="1DE57B0E" w:rsidR="007F1D70" w:rsidRPr="007F1D70" w:rsidRDefault="007F1D70" w:rsidP="007F1D70">
      <w:pPr>
        <w:pStyle w:val="ab"/>
        <w:numPr>
          <w:ilvl w:val="0"/>
          <w:numId w:val="51"/>
        </w:numPr>
        <w:spacing w:after="0" w:line="259" w:lineRule="auto"/>
        <w:rPr>
          <w:color w:val="auto"/>
          <w:szCs w:val="28"/>
        </w:rPr>
      </w:pPr>
      <w:r w:rsidRPr="007F1D70">
        <w:rPr>
          <w:color w:val="auto"/>
          <w:szCs w:val="28"/>
        </w:rPr>
        <w:t>To assess the interpretability and reliability of the chosen models, it will be important to make sure that the results are clear, credible, and can be used in the real-life financial decision-making. That is in tandem with regulatory and ethical issues of AI application in sensitive financial applications.</w:t>
      </w:r>
    </w:p>
    <w:p w14:paraId="5BA59C7E" w14:textId="77777777" w:rsidR="007F1D70" w:rsidRPr="007F1D70" w:rsidRDefault="007F1D70" w:rsidP="007F1D70">
      <w:pPr>
        <w:pStyle w:val="ab"/>
        <w:numPr>
          <w:ilvl w:val="0"/>
          <w:numId w:val="51"/>
        </w:numPr>
        <w:spacing w:after="0" w:line="259" w:lineRule="auto"/>
        <w:rPr>
          <w:color w:val="auto"/>
          <w:szCs w:val="28"/>
        </w:rPr>
      </w:pPr>
      <w:r w:rsidRPr="007F1D70">
        <w:rPr>
          <w:color w:val="auto"/>
          <w:szCs w:val="28"/>
        </w:rPr>
        <w:t>To contribute to the industry practice by making AI-based financial risks management approaches and to offer practical recommendations on how AI-based fraud detection systems should be integrated in pre-existing financial security systems.</w:t>
      </w:r>
    </w:p>
    <w:p w14:paraId="7B718535" w14:textId="77777777" w:rsidR="007F1D70" w:rsidRPr="007F1D70" w:rsidRDefault="007F1D70" w:rsidP="007F1D70">
      <w:pPr>
        <w:spacing w:after="0" w:line="259" w:lineRule="auto"/>
        <w:ind w:left="0" w:firstLine="0"/>
        <w:rPr>
          <w:color w:val="auto"/>
          <w:szCs w:val="28"/>
        </w:rPr>
      </w:pPr>
    </w:p>
    <w:p w14:paraId="32ACB2D6" w14:textId="77777777" w:rsidR="00ED5450" w:rsidRDefault="00ED5450" w:rsidP="00ED5450">
      <w:pPr>
        <w:spacing w:after="292" w:line="259" w:lineRule="auto"/>
        <w:ind w:left="0" w:firstLine="0"/>
        <w:rPr>
          <w:color w:val="auto"/>
          <w:szCs w:val="28"/>
        </w:rPr>
      </w:pPr>
    </w:p>
    <w:p w14:paraId="21E13820" w14:textId="77777777" w:rsidR="007F1D70" w:rsidRDefault="007F1D70" w:rsidP="00ED5450">
      <w:pPr>
        <w:spacing w:after="292" w:line="259" w:lineRule="auto"/>
        <w:ind w:left="0" w:firstLine="0"/>
        <w:rPr>
          <w:color w:val="auto"/>
          <w:szCs w:val="28"/>
        </w:rPr>
      </w:pPr>
    </w:p>
    <w:p w14:paraId="33EE158A" w14:textId="77777777" w:rsidR="007F1D70" w:rsidRDefault="007F1D70" w:rsidP="00ED5450">
      <w:pPr>
        <w:spacing w:after="292" w:line="259" w:lineRule="auto"/>
        <w:ind w:left="0" w:firstLine="0"/>
        <w:rPr>
          <w:color w:val="auto"/>
          <w:szCs w:val="28"/>
        </w:rPr>
      </w:pPr>
    </w:p>
    <w:p w14:paraId="2286FBEC" w14:textId="77777777" w:rsidR="007F1D70" w:rsidRPr="007F1D70" w:rsidRDefault="007F1D70" w:rsidP="00ED5450">
      <w:pPr>
        <w:spacing w:after="292" w:line="259" w:lineRule="auto"/>
        <w:ind w:left="0" w:firstLine="0"/>
        <w:rPr>
          <w:color w:val="auto"/>
          <w:szCs w:val="28"/>
        </w:rPr>
      </w:pPr>
    </w:p>
    <w:p w14:paraId="26557956" w14:textId="77777777" w:rsidR="00ED5450" w:rsidRPr="007F1D70" w:rsidRDefault="00ED5450" w:rsidP="00ED5450">
      <w:pPr>
        <w:spacing w:after="292" w:line="259" w:lineRule="auto"/>
        <w:ind w:left="0" w:firstLine="0"/>
        <w:rPr>
          <w:b/>
          <w:bCs/>
          <w:color w:val="auto"/>
          <w:szCs w:val="28"/>
        </w:rPr>
      </w:pPr>
      <w:r w:rsidRPr="007F1D70">
        <w:rPr>
          <w:b/>
          <w:bCs/>
          <w:color w:val="auto"/>
          <w:szCs w:val="28"/>
        </w:rPr>
        <w:t>1.3 Thesis Contribution</w:t>
      </w:r>
    </w:p>
    <w:p w14:paraId="6A99FFF6" w14:textId="77777777" w:rsidR="0062458A" w:rsidRPr="0062458A" w:rsidRDefault="007F1D70" w:rsidP="0062458A">
      <w:pPr>
        <w:spacing w:after="0" w:line="259" w:lineRule="auto"/>
        <w:ind w:left="0" w:firstLine="0"/>
        <w:rPr>
          <w:color w:val="auto"/>
          <w:szCs w:val="28"/>
        </w:rPr>
      </w:pPr>
      <w:r w:rsidRPr="007F1D70">
        <w:rPr>
          <w:color w:val="auto"/>
          <w:szCs w:val="28"/>
        </w:rPr>
        <w:t>This thesis gives a contribution to the academic and practical research on the topic of financial fraud detection as it presents a multi-faceted framework of assessing 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w:t>
      </w:r>
      <w:r w:rsidRPr="007F1D70">
        <w:t xml:space="preserve"> </w:t>
      </w:r>
      <w:r w:rsidRPr="0062458A">
        <w:rPr>
          <w:color w:val="auto"/>
          <w:szCs w:val="28"/>
        </w:rPr>
        <w:t xml:space="preserve">highlighting their strengths, </w:t>
      </w:r>
      <w:r w:rsidR="0062458A" w:rsidRPr="0062458A">
        <w:rPr>
          <w:color w:val="auto"/>
          <w:szCs w:val="28"/>
        </w:rPr>
        <w:t>shortcomings, and real-time fraud detection. Using the state-of-the-art preprocessing methods, SMOTE and PCA, the thesis proves an improved method of controlling the imbalanced and high-dimensional financial information to enhance the effectiveness and efficiency of fraud detection models.</w:t>
      </w:r>
    </w:p>
    <w:p w14:paraId="0588C59F" w14:textId="3E1FF22A" w:rsidR="000B518F" w:rsidRPr="007F1D70" w:rsidRDefault="0062458A" w:rsidP="0062458A">
      <w:pPr>
        <w:spacing w:after="0" w:line="259" w:lineRule="auto"/>
        <w:ind w:left="0" w:firstLine="0"/>
        <w:rPr>
          <w:color w:val="auto"/>
        </w:rPr>
      </w:pPr>
      <w:r w:rsidRPr="0062458A">
        <w:rPr>
          <w:color w:val="auto"/>
          <w:szCs w:val="28"/>
        </w:rPr>
        <w:t xml:space="preserve"> In practical terms, the thesis would add value in the financial institutions by providing a dependable, dynamic and scaling fraud detection prototype that has the ability to evolve with the changing patterns of fraud. This will promote better cybersecurity measures, lesser losses of finances and better management of institutional risks. Furthermore, the fact that interpretability and ethical concerns are addressed also provides valuable insights to policymakers and regulators that control AI-based financial technologies. Finally, the research has an excellent empirical and methodological basis to continue future studies in the field of AI-empowered cybersecurity and fraud prevention.</w:t>
      </w:r>
    </w:p>
    <w:p w14:paraId="6B122559" w14:textId="77777777" w:rsidR="000B518F" w:rsidRPr="007F1D70" w:rsidRDefault="003C51FB">
      <w:pPr>
        <w:spacing w:after="0" w:line="259" w:lineRule="auto"/>
        <w:ind w:left="0" w:firstLine="0"/>
        <w:jc w:val="left"/>
        <w:rPr>
          <w:color w:val="auto"/>
        </w:rPr>
      </w:pPr>
      <w:r w:rsidRPr="007F1D70">
        <w:rPr>
          <w:color w:val="auto"/>
        </w:rPr>
        <w:t xml:space="preserve"> </w:t>
      </w:r>
    </w:p>
    <w:p w14:paraId="322FB733" w14:textId="77777777" w:rsidR="000B518F" w:rsidRPr="007F1D70" w:rsidRDefault="003C51FB">
      <w:pPr>
        <w:pStyle w:val="3"/>
        <w:spacing w:after="360"/>
        <w:ind w:left="-5"/>
        <w:rPr>
          <w:color w:val="auto"/>
        </w:rPr>
      </w:pPr>
      <w:bookmarkStart w:id="8" w:name="_Toc214409476"/>
      <w:bookmarkStart w:id="9" w:name="_Toc214409516"/>
      <w:bookmarkStart w:id="10" w:name="_Toc214409566"/>
      <w:r w:rsidRPr="007F1D70">
        <w:rPr>
          <w:color w:val="auto"/>
        </w:rPr>
        <w:t>1.4 Thesis Organization</w:t>
      </w:r>
      <w:bookmarkEnd w:id="8"/>
      <w:bookmarkEnd w:id="9"/>
      <w:bookmarkEnd w:id="10"/>
      <w:r w:rsidRPr="007F1D70">
        <w:rPr>
          <w:color w:val="auto"/>
        </w:rPr>
        <w:t xml:space="preserve"> </w:t>
      </w:r>
    </w:p>
    <w:p w14:paraId="6D25233C" w14:textId="77777777" w:rsidR="00A92544" w:rsidRDefault="003C51FB" w:rsidP="00A92544">
      <w:pPr>
        <w:keepNext/>
        <w:spacing w:after="252" w:line="259" w:lineRule="auto"/>
        <w:ind w:left="0" w:firstLine="0"/>
        <w:jc w:val="left"/>
      </w:pPr>
      <w:r w:rsidRPr="007F1D70">
        <w:rPr>
          <w:color w:val="auto"/>
          <w:sz w:val="24"/>
        </w:rPr>
        <w:t xml:space="preserve"> </w:t>
      </w:r>
      <w:r w:rsidR="00CE4CB0" w:rsidRPr="007F1D70">
        <w:rPr>
          <w:noProof/>
          <w:color w:val="auto"/>
        </w:rPr>
        <w:drawing>
          <wp:inline distT="0" distB="0" distL="0" distR="0" wp14:anchorId="5A47BBB2" wp14:editId="0CF87176">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5"/>
                    <a:stretch>
                      <a:fillRect/>
                    </a:stretch>
                  </pic:blipFill>
                  <pic:spPr>
                    <a:xfrm>
                      <a:off x="0" y="0"/>
                      <a:ext cx="5989320" cy="5989320"/>
                    </a:xfrm>
                    <a:prstGeom prst="rect">
                      <a:avLst/>
                    </a:prstGeom>
                  </pic:spPr>
                </pic:pic>
              </a:graphicData>
            </a:graphic>
          </wp:inline>
        </w:drawing>
      </w:r>
    </w:p>
    <w:p w14:paraId="6B9400B5" w14:textId="2DF876A8" w:rsidR="00370F15" w:rsidRPr="007F1D70" w:rsidRDefault="00A92544" w:rsidP="00A92544">
      <w:pPr>
        <w:pStyle w:val="aa"/>
        <w:jc w:val="left"/>
        <w:rPr>
          <w:color w:val="auto"/>
        </w:rPr>
      </w:pPr>
      <w:bookmarkStart w:id="11" w:name="_Toc214410122"/>
      <w:r>
        <w:t xml:space="preserve">Figure </w:t>
      </w:r>
      <w:r w:rsidR="00C24D9F">
        <w:fldChar w:fldCharType="begin"/>
      </w:r>
      <w:r w:rsidR="00C24D9F">
        <w:instrText xml:space="preserve"> SEQ Figure \* ARABIC </w:instrText>
      </w:r>
      <w:r w:rsidR="00C24D9F">
        <w:fldChar w:fldCharType="separate"/>
      </w:r>
      <w:r w:rsidR="00C24D9F">
        <w:rPr>
          <w:noProof/>
        </w:rPr>
        <w:t>1</w:t>
      </w:r>
      <w:r w:rsidR="00C24D9F">
        <w:rPr>
          <w:noProof/>
        </w:rPr>
        <w:fldChar w:fldCharType="end"/>
      </w:r>
      <w:r>
        <w:t xml:space="preserve"> </w:t>
      </w:r>
      <w:r w:rsidRPr="003F414D">
        <w:t>A visual representation of how the chapters, research files, and model iterations interact throughout the study</w:t>
      </w:r>
      <w:bookmarkEnd w:id="11"/>
    </w:p>
    <w:p w14:paraId="263446F7" w14:textId="77777777" w:rsidR="000B518F" w:rsidRPr="007F1D70" w:rsidRDefault="000B518F" w:rsidP="00CE4CB0">
      <w:pPr>
        <w:spacing w:after="252" w:line="259" w:lineRule="auto"/>
        <w:ind w:left="0" w:firstLine="0"/>
        <w:jc w:val="left"/>
        <w:rPr>
          <w:color w:val="auto"/>
        </w:rPr>
      </w:pPr>
    </w:p>
    <w:p w14:paraId="07CBF6A8" w14:textId="77777777" w:rsidR="0046528F" w:rsidRDefault="003C51FB" w:rsidP="00954068">
      <w:pPr>
        <w:pStyle w:val="2"/>
        <w:spacing w:after="657" w:line="265" w:lineRule="auto"/>
        <w:ind w:left="-5"/>
        <w:rPr>
          <w:color w:val="auto"/>
        </w:rPr>
      </w:pPr>
      <w:bookmarkStart w:id="12" w:name="_Toc214409567"/>
      <w:r w:rsidRPr="007F1D70">
        <w:rPr>
          <w:color w:val="auto"/>
        </w:rPr>
        <w:t>Chapter 2</w:t>
      </w:r>
      <w:bookmarkEnd w:id="12"/>
      <w:r w:rsidRPr="007F1D70">
        <w:rPr>
          <w:color w:val="auto"/>
        </w:rPr>
        <w:t xml:space="preserve"> </w:t>
      </w:r>
    </w:p>
    <w:p w14:paraId="3E933E4F" w14:textId="541D6C2E" w:rsidR="000B518F" w:rsidRPr="007F1D70" w:rsidRDefault="003C51FB" w:rsidP="00954068">
      <w:pPr>
        <w:pStyle w:val="2"/>
        <w:spacing w:after="657" w:line="265" w:lineRule="auto"/>
        <w:ind w:left="-5"/>
        <w:rPr>
          <w:color w:val="auto"/>
        </w:rPr>
      </w:pPr>
      <w:bookmarkStart w:id="13" w:name="_Toc214409568"/>
      <w:r w:rsidRPr="007F1D70">
        <w:rPr>
          <w:color w:val="auto"/>
        </w:rPr>
        <w:t>Overview</w:t>
      </w:r>
      <w:bookmarkEnd w:id="13"/>
      <w:r w:rsidRPr="007F1D70">
        <w:rPr>
          <w:color w:val="auto"/>
        </w:rPr>
        <w:t xml:space="preserve"> </w:t>
      </w:r>
    </w:p>
    <w:p w14:paraId="590BE23C" w14:textId="6D5579DE" w:rsidR="0062458A" w:rsidRPr="0062458A" w:rsidRDefault="0062458A" w:rsidP="0062458A">
      <w:pPr>
        <w:ind w:left="0" w:firstLine="0"/>
        <w:rPr>
          <w:b/>
          <w:bCs/>
          <w:color w:val="auto"/>
        </w:rPr>
      </w:pPr>
      <w:r w:rsidRPr="0062458A">
        <w:rPr>
          <w:b/>
          <w:bCs/>
          <w:color w:val="auto"/>
        </w:rPr>
        <w:t>2.1 Introduction to Credit Card Fraud Detection</w:t>
      </w:r>
    </w:p>
    <w:p w14:paraId="70B0EB5D" w14:textId="5750FD22" w:rsidR="0062458A" w:rsidRPr="0062458A" w:rsidRDefault="0062458A" w:rsidP="0062458A">
      <w:pPr>
        <w:ind w:left="0" w:firstLine="0"/>
        <w:rPr>
          <w:color w:val="auto"/>
        </w:rPr>
      </w:pPr>
      <w:r w:rsidRPr="0062458A">
        <w:rPr>
          <w:color w:val="auto"/>
        </w:rPr>
        <w:t>The issue of credit card fraud has turned out to be one of the largest challenges of the contemporary financial fields with the online payments and digital banking services proliferating at a rampant rate. Physical inspection methods and rule-based fraud detection technology have not been effective in detecting even more advanced patterns of frauds as the number of transactions grows (Avasthi and Varsha, 2024). This has made artificial intelligence (AI) and machine learning (ML) prevailing methods of research on fraud detection. The chapter summarizes the literature on the field of interest which includes the classical machine learning algorithms, deep learning systems, mixed systems, real world data and performance analysis tools, and forms the basis of the methodology in this thesis.</w:t>
      </w:r>
    </w:p>
    <w:p w14:paraId="4E424386" w14:textId="77777777" w:rsidR="0062458A" w:rsidRPr="0062458A" w:rsidRDefault="0062458A" w:rsidP="0062458A">
      <w:pPr>
        <w:ind w:left="0" w:firstLine="0"/>
        <w:rPr>
          <w:color w:val="auto"/>
        </w:rPr>
      </w:pPr>
    </w:p>
    <w:p w14:paraId="5F254584" w14:textId="77777777" w:rsidR="0062458A" w:rsidRPr="0062458A" w:rsidRDefault="0062458A" w:rsidP="0062458A">
      <w:pPr>
        <w:ind w:left="0" w:firstLine="0"/>
        <w:rPr>
          <w:b/>
          <w:bCs/>
          <w:color w:val="auto"/>
        </w:rPr>
      </w:pPr>
      <w:r w:rsidRPr="0062458A">
        <w:rPr>
          <w:b/>
          <w:bCs/>
          <w:color w:val="auto"/>
        </w:rPr>
        <w:t>2.2 Classical Methods of machine learning.</w:t>
      </w:r>
    </w:p>
    <w:p w14:paraId="33E8D0FD" w14:textId="77777777" w:rsidR="0062458A" w:rsidRPr="0062458A" w:rsidRDefault="0062458A" w:rsidP="0062458A">
      <w:pPr>
        <w:ind w:left="0" w:firstLine="0"/>
        <w:rPr>
          <w:color w:val="auto"/>
        </w:rPr>
      </w:pPr>
    </w:p>
    <w:p w14:paraId="05A6534E" w14:textId="77777777" w:rsidR="0062458A" w:rsidRPr="0062458A" w:rsidRDefault="0062458A" w:rsidP="0062458A">
      <w:pPr>
        <w:ind w:left="0" w:firstLine="0"/>
        <w:rPr>
          <w:color w:val="auto"/>
        </w:rPr>
      </w:pPr>
      <w:r w:rsidRPr="0062458A">
        <w:rPr>
          <w:color w:val="auto"/>
        </w:rPr>
        <w:t>The classical methods of machine learning have been fundamental in the field of developing fraud detection system. Initial research was on algorithms like the logistic regression, the decision trees, support vectors machine (SVM) and the k-nearest neighbors (KNN). Asha and Kumar (2021) compared the SVM, KNN, and Artificial Neural Networks (ANNs), and it was found that ANN and SVM are more effective than simpler models in fraudulent transaction prediction because they are capable of capturing nonlinear relationships. Their discussion revealed that classical models of ML can be used to obtain good accuracy, yet they are limited in working with high-dimensional data sets or highly imbalanced data sets.</w:t>
      </w:r>
    </w:p>
    <w:p w14:paraId="58D67F32" w14:textId="77777777" w:rsidR="0062458A" w:rsidRPr="0062458A" w:rsidRDefault="0062458A" w:rsidP="0062458A">
      <w:pPr>
        <w:ind w:left="0" w:firstLine="0"/>
        <w:rPr>
          <w:color w:val="auto"/>
        </w:rPr>
      </w:pPr>
    </w:p>
    <w:p w14:paraId="0440E975" w14:textId="37DA9348" w:rsidR="00ED5450" w:rsidRDefault="0062458A" w:rsidP="0062458A">
      <w:pPr>
        <w:ind w:left="0" w:firstLine="0"/>
        <w:rPr>
          <w:color w:val="auto"/>
        </w:rPr>
      </w:pPr>
      <w:r w:rsidRPr="0062458A">
        <w:rPr>
          <w:color w:val="auto"/>
        </w:rPr>
        <w:t>A quantitative investigation by Dayyabu et al. (2023) utilizes information on accounting and finance professionals and reveals that three artificial intelligence methods machine learning, data mining, and fuzzy logic all have significant positive correlations with accuracy of fraud detection. Although machine learning was the best in terms of precision, fuzzy logic was the least sensible, which leads to the necessity to consider more reliable models in the workplace. In large-scale datasets, classical ML is frequently outperformed by deep learning models because it is interpretable and has relatively low computational requirements, although its performance is still often much lower.</w:t>
      </w:r>
    </w:p>
    <w:p w14:paraId="6873F2CE" w14:textId="77777777" w:rsidR="0062458A" w:rsidRPr="0062458A" w:rsidRDefault="0062458A" w:rsidP="0062458A">
      <w:pPr>
        <w:ind w:left="0" w:firstLine="0"/>
        <w:rPr>
          <w:b/>
          <w:bCs/>
          <w:color w:val="auto"/>
        </w:rPr>
      </w:pPr>
      <w:r w:rsidRPr="0062458A">
        <w:rPr>
          <w:b/>
          <w:bCs/>
          <w:color w:val="auto"/>
        </w:rPr>
        <w:t>2.3 Deep Learning Approaches</w:t>
      </w:r>
    </w:p>
    <w:p w14:paraId="092401BE" w14:textId="77777777" w:rsidR="0062458A" w:rsidRPr="0062458A" w:rsidRDefault="0062458A" w:rsidP="0062458A">
      <w:pPr>
        <w:ind w:left="0" w:firstLine="0"/>
        <w:rPr>
          <w:color w:val="auto"/>
        </w:rPr>
      </w:pPr>
      <w:r w:rsidRPr="0062458A">
        <w:rPr>
          <w:color w:val="auto"/>
        </w:rPr>
        <w:t>The application of deep learning methods has taken center stage in credit card fraud detection owing to its capability to acquire the behavioral and transactional information with complex behavioral and transactional patterns. Prince et al. (2024) revealed that the use of deep learning models (Convolutional Neural Networks (CNNs), Recurrent Neural Networks (RNNs), and Long Short-Term Memory (LSTM) networks are highly important in improving the performance of fraud detection by real-time systems. Their results indicated that deep models had a better detection rate and were less prone to false positives than conventional ML methods, in large scale financial settings, in particular.</w:t>
      </w:r>
    </w:p>
    <w:p w14:paraId="456380A8" w14:textId="77777777" w:rsidR="0062458A" w:rsidRPr="0062458A" w:rsidRDefault="0062458A" w:rsidP="0062458A">
      <w:pPr>
        <w:ind w:left="0" w:firstLine="0"/>
        <w:rPr>
          <w:color w:val="auto"/>
        </w:rPr>
      </w:pPr>
    </w:p>
    <w:p w14:paraId="154B946F" w14:textId="77777777" w:rsidR="0062458A" w:rsidRPr="0062458A" w:rsidRDefault="0062458A" w:rsidP="0062458A">
      <w:pPr>
        <w:ind w:left="0" w:firstLine="0"/>
        <w:rPr>
          <w:color w:val="auto"/>
        </w:rPr>
      </w:pPr>
      <w:r w:rsidRPr="0062458A">
        <w:rPr>
          <w:color w:val="auto"/>
        </w:rPr>
        <w:t>The authors pointed out that deep learning is especially applicable in scenarios where it is combined with big data analytics, and transaction streams can be monitored in real-time at low latency. This is an essential capability that financial institutions should have to prevent fraudulent transactions before money is lost. The paper also emphasizes the need to have scalable system architecture and upkeep of the model training that ensures accuracy as patterns of fraud changes.</w:t>
      </w:r>
    </w:p>
    <w:p w14:paraId="0F8A3347" w14:textId="77777777" w:rsidR="0062458A" w:rsidRPr="0062458A" w:rsidRDefault="0062458A" w:rsidP="0062458A">
      <w:pPr>
        <w:ind w:left="0" w:firstLine="0"/>
        <w:rPr>
          <w:color w:val="auto"/>
        </w:rPr>
      </w:pPr>
    </w:p>
    <w:p w14:paraId="43DDF32C" w14:textId="77777777" w:rsidR="0062458A" w:rsidRPr="0062458A" w:rsidRDefault="0062458A" w:rsidP="0062458A">
      <w:pPr>
        <w:ind w:left="0" w:firstLine="0"/>
        <w:rPr>
          <w:b/>
          <w:bCs/>
          <w:color w:val="auto"/>
        </w:rPr>
      </w:pPr>
      <w:r w:rsidRPr="0062458A">
        <w:rPr>
          <w:b/>
          <w:bCs/>
          <w:color w:val="auto"/>
        </w:rPr>
        <w:t>2.4 Hybrid and Optimized Models</w:t>
      </w:r>
    </w:p>
    <w:p w14:paraId="34C6CAA8" w14:textId="77777777" w:rsidR="0062458A" w:rsidRPr="0062458A" w:rsidRDefault="0062458A" w:rsidP="0062458A">
      <w:pPr>
        <w:ind w:left="0" w:firstLine="0"/>
        <w:rPr>
          <w:color w:val="auto"/>
        </w:rPr>
      </w:pPr>
    </w:p>
    <w:p w14:paraId="4959698B" w14:textId="77777777" w:rsidR="0062458A" w:rsidRPr="0062458A" w:rsidRDefault="0062458A" w:rsidP="0062458A">
      <w:pPr>
        <w:ind w:left="0" w:firstLine="0"/>
        <w:rPr>
          <w:color w:val="auto"/>
        </w:rPr>
      </w:pPr>
      <w:r w:rsidRPr="0062458A">
        <w:rPr>
          <w:color w:val="auto"/>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 methods tend to perform better than the individual classifiers because they combine multiple decision boundaries.</w:t>
      </w:r>
    </w:p>
    <w:p w14:paraId="0632E386" w14:textId="77777777" w:rsidR="0062458A" w:rsidRPr="0062458A" w:rsidRDefault="0062458A" w:rsidP="0062458A">
      <w:pPr>
        <w:ind w:left="0" w:firstLine="0"/>
        <w:rPr>
          <w:color w:val="auto"/>
        </w:rPr>
      </w:pPr>
    </w:p>
    <w:p w14:paraId="694F3FFA" w14:textId="77777777" w:rsidR="0062458A" w:rsidRDefault="0062458A" w:rsidP="0062458A">
      <w:pPr>
        <w:ind w:left="0" w:firstLine="0"/>
        <w:rPr>
          <w:color w:val="auto"/>
        </w:rPr>
      </w:pPr>
      <w:r w:rsidRPr="0062458A">
        <w:rPr>
          <w:color w:val="auto"/>
        </w:rPr>
        <w:t>Other works discuss the combination of supervised and unsupervised methods, including isolation forests, clustering (DBSCAN, k-means), and autoencoders, to detect anomalies in cases where it is scarce. These hybrid systems are flexible and resilient, especially when dynamic fraud environments are involved whereby new fraud variants have been continuously appearing.</w:t>
      </w:r>
    </w:p>
    <w:p w14:paraId="620CECBE" w14:textId="77777777" w:rsidR="0062458A" w:rsidRPr="0062458A" w:rsidRDefault="0062458A" w:rsidP="0062458A">
      <w:pPr>
        <w:ind w:left="0" w:firstLine="0"/>
        <w:rPr>
          <w:b/>
          <w:bCs/>
          <w:color w:val="auto"/>
        </w:rPr>
      </w:pPr>
      <w:r w:rsidRPr="0062458A">
        <w:rPr>
          <w:b/>
          <w:bCs/>
          <w:color w:val="auto"/>
        </w:rPr>
        <w:t>2.5 Use of Real-World Datasets</w:t>
      </w:r>
    </w:p>
    <w:p w14:paraId="4CD84D28" w14:textId="77777777" w:rsidR="0062458A" w:rsidRPr="0062458A" w:rsidRDefault="0062458A" w:rsidP="0062458A">
      <w:pPr>
        <w:ind w:left="0" w:firstLine="0"/>
        <w:rPr>
          <w:color w:val="auto"/>
        </w:rPr>
      </w:pPr>
      <w:r w:rsidRPr="0062458A">
        <w:rPr>
          <w:color w:val="auto"/>
        </w:rPr>
        <w:t>The majority of the fraud detecting studies are based on publicly accessible 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14:paraId="2114E827" w14:textId="77777777" w:rsidR="0062458A" w:rsidRPr="0062458A" w:rsidRDefault="0062458A" w:rsidP="0062458A">
      <w:pPr>
        <w:ind w:left="0" w:firstLine="0"/>
        <w:rPr>
          <w:color w:val="auto"/>
        </w:rPr>
      </w:pPr>
      <w:r w:rsidRPr="0062458A">
        <w:rPr>
          <w:color w:val="auto"/>
        </w:rPr>
        <w:t>Real world data presents issues like missing values, imbalance ratio larger than 1:500, anonymized variables that cannot be handled easily to achieve high recall to reduce false negatives which is a critical objective in fraud detection.</w:t>
      </w:r>
    </w:p>
    <w:p w14:paraId="31E8A3A4" w14:textId="53DD101F" w:rsidR="0062458A" w:rsidRPr="0062458A" w:rsidRDefault="0062458A" w:rsidP="0062458A">
      <w:pPr>
        <w:ind w:left="0" w:firstLine="0"/>
        <w:rPr>
          <w:color w:val="auto"/>
        </w:rPr>
      </w:pPr>
    </w:p>
    <w:p w14:paraId="44DAA039" w14:textId="77777777" w:rsidR="0062458A" w:rsidRPr="0062458A" w:rsidRDefault="0062458A" w:rsidP="0062458A">
      <w:pPr>
        <w:ind w:left="0" w:firstLine="0"/>
        <w:rPr>
          <w:b/>
          <w:bCs/>
          <w:color w:val="auto"/>
        </w:rPr>
      </w:pPr>
      <w:r w:rsidRPr="0062458A">
        <w:rPr>
          <w:b/>
          <w:bCs/>
          <w:color w:val="auto"/>
        </w:rPr>
        <w:t>2.6 Quantitative Results Summary</w:t>
      </w:r>
    </w:p>
    <w:p w14:paraId="6D6A89E3" w14:textId="5CCBBE7B" w:rsidR="00A92544" w:rsidRDefault="00A92544" w:rsidP="00A92544">
      <w:pPr>
        <w:pStyle w:val="aa"/>
        <w:keepNext/>
      </w:pPr>
      <w:bookmarkStart w:id="14" w:name="_Toc214410129"/>
      <w:r>
        <w:t xml:space="preserve">Table </w:t>
      </w:r>
      <w:r w:rsidR="00C24D9F">
        <w:fldChar w:fldCharType="begin"/>
      </w:r>
      <w:r w:rsidR="00C24D9F">
        <w:instrText xml:space="preserve"> SEQ Table \* ARABIC </w:instrText>
      </w:r>
      <w:r w:rsidR="00C24D9F">
        <w:fldChar w:fldCharType="separate"/>
      </w:r>
      <w:r w:rsidR="00C24D9F">
        <w:rPr>
          <w:noProof/>
        </w:rPr>
        <w:t>1</w:t>
      </w:r>
      <w:r w:rsidR="00C24D9F">
        <w:rPr>
          <w:noProof/>
        </w:rPr>
        <w:fldChar w:fldCharType="end"/>
      </w:r>
      <w:r>
        <w:t xml:space="preserve"> </w:t>
      </w:r>
      <w:r w:rsidRPr="00D90F2D">
        <w:t>Quantitative Results Summary</w:t>
      </w:r>
      <w:bookmarkEnd w:id="14"/>
    </w:p>
    <w:tbl>
      <w:tblPr>
        <w:tblStyle w:val="ac"/>
        <w:tblW w:w="0" w:type="auto"/>
        <w:tblLook w:val="04A0" w:firstRow="1" w:lastRow="0" w:firstColumn="1" w:lastColumn="0" w:noHBand="0" w:noVBand="1"/>
      </w:tblPr>
      <w:tblGrid>
        <w:gridCol w:w="2122"/>
        <w:gridCol w:w="2583"/>
        <w:gridCol w:w="4645"/>
      </w:tblGrid>
      <w:tr w:rsidR="0062458A" w:rsidRPr="0062458A" w14:paraId="26AC7A64" w14:textId="77777777" w:rsidTr="0062458A">
        <w:tc>
          <w:tcPr>
            <w:tcW w:w="0" w:type="auto"/>
            <w:hideMark/>
          </w:tcPr>
          <w:p w14:paraId="124175CA" w14:textId="77777777" w:rsidR="0062458A" w:rsidRPr="0062458A" w:rsidRDefault="0062458A" w:rsidP="0062458A">
            <w:pPr>
              <w:ind w:left="0" w:firstLine="0"/>
              <w:rPr>
                <w:b/>
                <w:bCs/>
                <w:color w:val="auto"/>
              </w:rPr>
            </w:pPr>
            <w:r w:rsidRPr="0062458A">
              <w:rPr>
                <w:b/>
                <w:bCs/>
                <w:color w:val="auto"/>
              </w:rPr>
              <w:t>Study</w:t>
            </w:r>
          </w:p>
        </w:tc>
        <w:tc>
          <w:tcPr>
            <w:tcW w:w="0" w:type="auto"/>
            <w:hideMark/>
          </w:tcPr>
          <w:p w14:paraId="74507A01" w14:textId="77777777" w:rsidR="0062458A" w:rsidRPr="0062458A" w:rsidRDefault="0062458A" w:rsidP="0062458A">
            <w:pPr>
              <w:ind w:left="0" w:firstLine="0"/>
              <w:rPr>
                <w:b/>
                <w:bCs/>
                <w:color w:val="auto"/>
              </w:rPr>
            </w:pPr>
            <w:r w:rsidRPr="0062458A">
              <w:rPr>
                <w:b/>
                <w:bCs/>
                <w:color w:val="auto"/>
              </w:rPr>
              <w:t>Model</w:t>
            </w:r>
          </w:p>
        </w:tc>
        <w:tc>
          <w:tcPr>
            <w:tcW w:w="0" w:type="auto"/>
            <w:hideMark/>
          </w:tcPr>
          <w:p w14:paraId="4E657E56" w14:textId="77777777" w:rsidR="0062458A" w:rsidRPr="0062458A" w:rsidRDefault="0062458A" w:rsidP="0062458A">
            <w:pPr>
              <w:ind w:left="0" w:firstLine="0"/>
              <w:rPr>
                <w:b/>
                <w:bCs/>
                <w:color w:val="auto"/>
              </w:rPr>
            </w:pPr>
            <w:r w:rsidRPr="0062458A">
              <w:rPr>
                <w:b/>
                <w:bCs/>
                <w:color w:val="auto"/>
              </w:rPr>
              <w:t>Key Findings</w:t>
            </w:r>
          </w:p>
        </w:tc>
      </w:tr>
      <w:tr w:rsidR="0062458A" w:rsidRPr="0062458A" w14:paraId="00272F0B" w14:textId="77777777" w:rsidTr="0062458A">
        <w:tc>
          <w:tcPr>
            <w:tcW w:w="0" w:type="auto"/>
            <w:hideMark/>
          </w:tcPr>
          <w:p w14:paraId="41E01D4E" w14:textId="77777777" w:rsidR="0062458A" w:rsidRPr="0062458A" w:rsidRDefault="0062458A" w:rsidP="0062458A">
            <w:pPr>
              <w:ind w:left="0" w:firstLine="0"/>
              <w:rPr>
                <w:color w:val="auto"/>
              </w:rPr>
            </w:pPr>
            <w:r w:rsidRPr="0062458A">
              <w:rPr>
                <w:color w:val="auto"/>
              </w:rPr>
              <w:t>Asha &amp; Kumar (2021)</w:t>
            </w:r>
          </w:p>
        </w:tc>
        <w:tc>
          <w:tcPr>
            <w:tcW w:w="0" w:type="auto"/>
            <w:hideMark/>
          </w:tcPr>
          <w:p w14:paraId="4DD0FE0B" w14:textId="77777777" w:rsidR="0062458A" w:rsidRPr="0062458A" w:rsidRDefault="0062458A" w:rsidP="0062458A">
            <w:pPr>
              <w:ind w:left="0" w:firstLine="0"/>
              <w:rPr>
                <w:color w:val="auto"/>
              </w:rPr>
            </w:pPr>
            <w:r w:rsidRPr="0062458A">
              <w:rPr>
                <w:color w:val="auto"/>
              </w:rPr>
              <w:t>ANN, SVM, KNN</w:t>
            </w:r>
          </w:p>
        </w:tc>
        <w:tc>
          <w:tcPr>
            <w:tcW w:w="0" w:type="auto"/>
            <w:hideMark/>
          </w:tcPr>
          <w:p w14:paraId="65AEDB7D" w14:textId="77777777" w:rsidR="0062458A" w:rsidRPr="0062458A" w:rsidRDefault="0062458A" w:rsidP="0062458A">
            <w:pPr>
              <w:ind w:left="0" w:firstLine="0"/>
              <w:rPr>
                <w:color w:val="auto"/>
              </w:rPr>
            </w:pPr>
            <w:r w:rsidRPr="0062458A">
              <w:rPr>
                <w:color w:val="auto"/>
              </w:rPr>
              <w:t>ANN and SVM outperform classical ML for nonlinear fraud patterns</w:t>
            </w:r>
          </w:p>
        </w:tc>
      </w:tr>
      <w:tr w:rsidR="0062458A" w:rsidRPr="0062458A" w14:paraId="6482931F" w14:textId="77777777" w:rsidTr="0062458A">
        <w:tc>
          <w:tcPr>
            <w:tcW w:w="0" w:type="auto"/>
            <w:hideMark/>
          </w:tcPr>
          <w:p w14:paraId="7A446A4C" w14:textId="77777777" w:rsidR="0062458A" w:rsidRPr="0062458A" w:rsidRDefault="0062458A" w:rsidP="0062458A">
            <w:pPr>
              <w:ind w:left="0" w:firstLine="0"/>
              <w:rPr>
                <w:color w:val="auto"/>
              </w:rPr>
            </w:pPr>
            <w:r w:rsidRPr="0062458A">
              <w:rPr>
                <w:color w:val="auto"/>
              </w:rPr>
              <w:t>Dayyabu et al. (2023)</w:t>
            </w:r>
          </w:p>
        </w:tc>
        <w:tc>
          <w:tcPr>
            <w:tcW w:w="0" w:type="auto"/>
            <w:hideMark/>
          </w:tcPr>
          <w:p w14:paraId="2DAED362" w14:textId="77777777" w:rsidR="0062458A" w:rsidRPr="0062458A" w:rsidRDefault="0062458A" w:rsidP="0062458A">
            <w:pPr>
              <w:ind w:left="0" w:firstLine="0"/>
              <w:rPr>
                <w:color w:val="auto"/>
              </w:rPr>
            </w:pPr>
            <w:r w:rsidRPr="0062458A">
              <w:rPr>
                <w:color w:val="auto"/>
              </w:rPr>
              <w:t>ML, Data Mining, Fuzzy Logic</w:t>
            </w:r>
          </w:p>
        </w:tc>
        <w:tc>
          <w:tcPr>
            <w:tcW w:w="0" w:type="auto"/>
            <w:hideMark/>
          </w:tcPr>
          <w:p w14:paraId="26F01C83" w14:textId="77777777" w:rsidR="0062458A" w:rsidRPr="0062458A" w:rsidRDefault="0062458A" w:rsidP="0062458A">
            <w:pPr>
              <w:ind w:left="0" w:firstLine="0"/>
              <w:rPr>
                <w:color w:val="auto"/>
              </w:rPr>
            </w:pPr>
            <w:r w:rsidRPr="0062458A">
              <w:rPr>
                <w:color w:val="auto"/>
              </w:rPr>
              <w:t>ML has highest precision; fuzzy logic least utilized</w:t>
            </w:r>
          </w:p>
        </w:tc>
      </w:tr>
      <w:tr w:rsidR="0062458A" w:rsidRPr="0062458A" w14:paraId="30D852E2" w14:textId="77777777" w:rsidTr="0062458A">
        <w:tc>
          <w:tcPr>
            <w:tcW w:w="0" w:type="auto"/>
            <w:hideMark/>
          </w:tcPr>
          <w:p w14:paraId="0052FBAF" w14:textId="77777777" w:rsidR="0062458A" w:rsidRPr="0062458A" w:rsidRDefault="0062458A" w:rsidP="0062458A">
            <w:pPr>
              <w:ind w:left="0" w:firstLine="0"/>
              <w:rPr>
                <w:color w:val="auto"/>
              </w:rPr>
            </w:pPr>
            <w:r w:rsidRPr="0062458A">
              <w:rPr>
                <w:color w:val="auto"/>
              </w:rPr>
              <w:t>Prince et al. (2024)</w:t>
            </w:r>
          </w:p>
        </w:tc>
        <w:tc>
          <w:tcPr>
            <w:tcW w:w="0" w:type="auto"/>
            <w:hideMark/>
          </w:tcPr>
          <w:p w14:paraId="0A8E1FE0" w14:textId="77777777" w:rsidR="0062458A" w:rsidRPr="0062458A" w:rsidRDefault="0062458A" w:rsidP="0062458A">
            <w:pPr>
              <w:ind w:left="0" w:firstLine="0"/>
              <w:rPr>
                <w:color w:val="auto"/>
              </w:rPr>
            </w:pPr>
            <w:r w:rsidRPr="0062458A">
              <w:rPr>
                <w:color w:val="auto"/>
              </w:rPr>
              <w:t>CNN, RNN, LSTM</w:t>
            </w:r>
          </w:p>
        </w:tc>
        <w:tc>
          <w:tcPr>
            <w:tcW w:w="0" w:type="auto"/>
            <w:hideMark/>
          </w:tcPr>
          <w:p w14:paraId="096989CE" w14:textId="77777777" w:rsidR="0062458A" w:rsidRPr="0062458A" w:rsidRDefault="0062458A" w:rsidP="0062458A">
            <w:pPr>
              <w:ind w:left="0" w:firstLine="0"/>
              <w:rPr>
                <w:color w:val="auto"/>
              </w:rPr>
            </w:pPr>
            <w:r w:rsidRPr="0062458A">
              <w:rPr>
                <w:color w:val="auto"/>
              </w:rPr>
              <w:t>Deep learning shows highest accuracy and lowest false positives</w:t>
            </w:r>
          </w:p>
        </w:tc>
      </w:tr>
      <w:tr w:rsidR="0062458A" w:rsidRPr="0062458A" w14:paraId="43FAB66D" w14:textId="77777777" w:rsidTr="0062458A">
        <w:tc>
          <w:tcPr>
            <w:tcW w:w="0" w:type="auto"/>
            <w:hideMark/>
          </w:tcPr>
          <w:p w14:paraId="75F07561" w14:textId="77777777" w:rsidR="0062458A" w:rsidRPr="0062458A" w:rsidRDefault="0062458A" w:rsidP="0062458A">
            <w:pPr>
              <w:ind w:left="0" w:firstLine="0"/>
              <w:rPr>
                <w:color w:val="auto"/>
              </w:rPr>
            </w:pPr>
            <w:r w:rsidRPr="0062458A">
              <w:rPr>
                <w:color w:val="auto"/>
              </w:rPr>
              <w:t>Avasthi &amp; Varsha (2024)</w:t>
            </w:r>
          </w:p>
        </w:tc>
        <w:tc>
          <w:tcPr>
            <w:tcW w:w="0" w:type="auto"/>
            <w:hideMark/>
          </w:tcPr>
          <w:p w14:paraId="24D3F5EA" w14:textId="77777777" w:rsidR="0062458A" w:rsidRPr="0062458A" w:rsidRDefault="0062458A" w:rsidP="0062458A">
            <w:pPr>
              <w:ind w:left="0" w:firstLine="0"/>
              <w:rPr>
                <w:color w:val="auto"/>
              </w:rPr>
            </w:pPr>
            <w:r w:rsidRPr="0062458A">
              <w:rPr>
                <w:color w:val="auto"/>
              </w:rPr>
              <w:t>Random Forest, Boosting Models</w:t>
            </w:r>
          </w:p>
        </w:tc>
        <w:tc>
          <w:tcPr>
            <w:tcW w:w="0" w:type="auto"/>
            <w:hideMark/>
          </w:tcPr>
          <w:p w14:paraId="728DC63B" w14:textId="77777777" w:rsidR="0062458A" w:rsidRPr="0062458A" w:rsidRDefault="0062458A" w:rsidP="0062458A">
            <w:pPr>
              <w:ind w:left="0" w:firstLine="0"/>
              <w:rPr>
                <w:color w:val="auto"/>
              </w:rPr>
            </w:pPr>
            <w:r w:rsidRPr="0062458A">
              <w:rPr>
                <w:color w:val="auto"/>
              </w:rPr>
              <w:t>Ensemble techniques outperform rule-based systems</w:t>
            </w:r>
          </w:p>
        </w:tc>
      </w:tr>
    </w:tbl>
    <w:p w14:paraId="04354A25" w14:textId="7EF30A1F" w:rsidR="0062458A" w:rsidRPr="0062458A" w:rsidRDefault="0062458A" w:rsidP="0062458A">
      <w:pPr>
        <w:ind w:left="0" w:firstLine="0"/>
        <w:rPr>
          <w:color w:val="auto"/>
        </w:rPr>
      </w:pPr>
    </w:p>
    <w:p w14:paraId="13426A02" w14:textId="57735790" w:rsidR="0062458A" w:rsidRPr="0062458A" w:rsidRDefault="0062458A" w:rsidP="0062458A">
      <w:pPr>
        <w:ind w:left="0" w:firstLine="0"/>
        <w:rPr>
          <w:b/>
          <w:bCs/>
          <w:color w:val="auto"/>
        </w:rPr>
      </w:pPr>
      <w:r w:rsidRPr="0062458A">
        <w:rPr>
          <w:b/>
          <w:bCs/>
          <w:color w:val="auto"/>
        </w:rPr>
        <w:t>2.7 Research Gaps and Opportunities</w:t>
      </w:r>
    </w:p>
    <w:p w14:paraId="75E98665" w14:textId="77777777" w:rsidR="0062458A" w:rsidRPr="0062458A" w:rsidRDefault="0062458A" w:rsidP="0062458A">
      <w:pPr>
        <w:ind w:left="0" w:firstLine="0"/>
        <w:rPr>
          <w:color w:val="auto"/>
        </w:rPr>
      </w:pPr>
      <w:r w:rsidRPr="0062458A">
        <w:rPr>
          <w:color w:val="auto"/>
        </w:rPr>
        <w:t>Even in the light of numerous research, some gaps still exist:</w:t>
      </w:r>
    </w:p>
    <w:p w14:paraId="1AD5CF53" w14:textId="77777777" w:rsidR="0062458A" w:rsidRPr="0062458A" w:rsidRDefault="0062458A" w:rsidP="0062458A">
      <w:pPr>
        <w:ind w:left="0" w:firstLine="0"/>
        <w:rPr>
          <w:color w:val="auto"/>
        </w:rPr>
      </w:pPr>
      <w:r w:rsidRPr="0062458A">
        <w:rPr>
          <w:color w:val="auto"/>
        </w:rPr>
        <w:t>•</w:t>
      </w:r>
      <w:r w:rsidRPr="0062458A">
        <w:rPr>
          <w:color w:val="auto"/>
        </w:rPr>
        <w:tab/>
        <w:t>Real time fraud detection schemes are narrowly used in their implementation.</w:t>
      </w:r>
    </w:p>
    <w:p w14:paraId="177F55BB" w14:textId="77777777" w:rsidR="0062458A" w:rsidRPr="0062458A" w:rsidRDefault="0062458A" w:rsidP="0062458A">
      <w:pPr>
        <w:ind w:left="0" w:firstLine="0"/>
        <w:rPr>
          <w:color w:val="auto"/>
        </w:rPr>
      </w:pPr>
      <w:r w:rsidRPr="0062458A">
        <w:rPr>
          <w:color w:val="auto"/>
        </w:rPr>
        <w:t>•</w:t>
      </w:r>
      <w:r w:rsidRPr="0062458A">
        <w:rPr>
          <w:color w:val="auto"/>
        </w:rPr>
        <w:tab/>
        <w:t>There are limited studies on uncertainty quantification to trustworthy AI.</w:t>
      </w:r>
    </w:p>
    <w:p w14:paraId="0B08B1B7" w14:textId="77777777" w:rsidR="0062458A" w:rsidRPr="0062458A" w:rsidRDefault="0062458A" w:rsidP="0062458A">
      <w:pPr>
        <w:ind w:left="0" w:firstLine="0"/>
        <w:rPr>
          <w:color w:val="auto"/>
        </w:rPr>
      </w:pPr>
      <w:r w:rsidRPr="0062458A">
        <w:rPr>
          <w:color w:val="auto"/>
        </w:rPr>
        <w:t>•</w:t>
      </w:r>
      <w:r w:rsidRPr="0062458A">
        <w:rPr>
          <w:color w:val="auto"/>
        </w:rPr>
        <w:tab/>
        <w:t>Deep learning models still have low interpretability.</w:t>
      </w:r>
    </w:p>
    <w:p w14:paraId="67967798" w14:textId="77777777" w:rsidR="0062458A" w:rsidRPr="0062458A" w:rsidRDefault="0062458A" w:rsidP="0062458A">
      <w:pPr>
        <w:ind w:left="0" w:firstLine="0"/>
        <w:rPr>
          <w:color w:val="auto"/>
        </w:rPr>
      </w:pPr>
      <w:r w:rsidRPr="0062458A">
        <w:rPr>
          <w:color w:val="auto"/>
        </w:rPr>
        <w:t>•</w:t>
      </w:r>
      <w:r w:rsidRPr="0062458A">
        <w:rPr>
          <w:color w:val="auto"/>
        </w:rPr>
        <w:tab/>
        <w:t>Hybrid and ensemble deep learning systems are not optimized to the full.</w:t>
      </w:r>
    </w:p>
    <w:p w14:paraId="1276F251" w14:textId="77777777" w:rsidR="0062458A" w:rsidRDefault="0062458A" w:rsidP="0062458A">
      <w:pPr>
        <w:ind w:left="0" w:firstLine="0"/>
        <w:rPr>
          <w:color w:val="auto"/>
        </w:rPr>
      </w:pPr>
      <w:r w:rsidRPr="0062458A">
        <w:rPr>
          <w:color w:val="auto"/>
        </w:rPr>
        <w:t>•</w:t>
      </w:r>
      <w:r w:rsidRPr="0062458A">
        <w:rPr>
          <w:color w:val="auto"/>
        </w:rPr>
        <w:tab/>
        <w:t>Further studies should be carried out concerning cross-bank generalization and regulatory consistency.</w:t>
      </w:r>
    </w:p>
    <w:p w14:paraId="1847E668" w14:textId="77777777" w:rsidR="0062458A" w:rsidRPr="0062458A" w:rsidRDefault="0062458A" w:rsidP="0062458A">
      <w:pPr>
        <w:ind w:left="0" w:firstLine="0"/>
        <w:rPr>
          <w:color w:val="auto"/>
        </w:rPr>
      </w:pPr>
    </w:p>
    <w:p w14:paraId="783AB6B5" w14:textId="7B6605D4" w:rsidR="0062458A" w:rsidRPr="0062458A" w:rsidRDefault="0062458A" w:rsidP="0062458A">
      <w:pPr>
        <w:ind w:left="0" w:firstLine="0"/>
        <w:rPr>
          <w:color w:val="auto"/>
        </w:rPr>
      </w:pPr>
    </w:p>
    <w:p w14:paraId="7F80412D" w14:textId="77777777" w:rsidR="0062458A" w:rsidRPr="0062458A" w:rsidRDefault="0062458A" w:rsidP="0062458A">
      <w:pPr>
        <w:ind w:left="0" w:firstLine="0"/>
        <w:rPr>
          <w:b/>
          <w:bCs/>
          <w:color w:val="auto"/>
        </w:rPr>
      </w:pPr>
      <w:r w:rsidRPr="0062458A">
        <w:rPr>
          <w:b/>
          <w:bCs/>
          <w:color w:val="auto"/>
        </w:rPr>
        <w:t>2.8 Conclusion</w:t>
      </w:r>
    </w:p>
    <w:p w14:paraId="76514C43" w14:textId="77777777" w:rsidR="0062458A" w:rsidRPr="0062458A" w:rsidRDefault="0062458A" w:rsidP="0062458A">
      <w:pPr>
        <w:ind w:left="0" w:firstLine="0"/>
        <w:rPr>
          <w:color w:val="auto"/>
        </w:rPr>
      </w:pPr>
      <w:r w:rsidRPr="0062458A">
        <w:rPr>
          <w:color w:val="auto"/>
        </w:rPr>
        <w:t>The literature has a high degree of support regarding the application of machine learning, deep learning as well as hybrid models in credit card fraud detection. Although classical ML is more interpretable, deep learning is more accurate and flexible. Based on these results, this thesis constructs and analyses optimized models on real-world data, fills interpretability, imbalance management, and deployment gaps.</w:t>
      </w:r>
    </w:p>
    <w:p w14:paraId="27E79C5B" w14:textId="77777777" w:rsidR="0062458A" w:rsidRPr="0062458A" w:rsidRDefault="0062458A" w:rsidP="0062458A">
      <w:pPr>
        <w:ind w:left="0" w:firstLine="0"/>
        <w:rPr>
          <w:color w:val="auto"/>
        </w:rPr>
      </w:pPr>
    </w:p>
    <w:p w14:paraId="38EEE4A8" w14:textId="0A629959" w:rsidR="0062458A" w:rsidRPr="0062458A" w:rsidRDefault="0062458A" w:rsidP="0062458A">
      <w:pPr>
        <w:ind w:left="0" w:firstLine="0"/>
        <w:rPr>
          <w:color w:val="auto"/>
        </w:rPr>
      </w:pPr>
    </w:p>
    <w:p w14:paraId="2A8C3814" w14:textId="77777777" w:rsidR="0062458A" w:rsidRPr="0062458A" w:rsidRDefault="0062458A" w:rsidP="0062458A">
      <w:pPr>
        <w:ind w:left="0" w:firstLine="0"/>
        <w:rPr>
          <w:color w:val="auto"/>
        </w:rPr>
      </w:pPr>
    </w:p>
    <w:p w14:paraId="12A4D099" w14:textId="77777777" w:rsidR="0062458A" w:rsidRPr="0062458A" w:rsidRDefault="0062458A" w:rsidP="0062458A">
      <w:pPr>
        <w:ind w:left="0" w:firstLine="0"/>
        <w:rPr>
          <w:color w:val="auto"/>
        </w:rPr>
      </w:pPr>
    </w:p>
    <w:p w14:paraId="4948CFE5" w14:textId="77777777" w:rsidR="00ED5450" w:rsidRPr="007F1D70" w:rsidRDefault="00ED5450" w:rsidP="00ED5450">
      <w:pPr>
        <w:rPr>
          <w:color w:val="auto"/>
        </w:rPr>
      </w:pPr>
    </w:p>
    <w:p w14:paraId="095C6C58" w14:textId="77777777" w:rsidR="00ED5450" w:rsidRPr="007F1D70" w:rsidRDefault="00ED5450" w:rsidP="00ED5450">
      <w:pPr>
        <w:rPr>
          <w:color w:val="auto"/>
        </w:rPr>
      </w:pPr>
    </w:p>
    <w:p w14:paraId="39B531E1" w14:textId="77777777" w:rsidR="00ED5450" w:rsidRPr="007F1D70" w:rsidRDefault="00ED5450" w:rsidP="00ED5450">
      <w:pPr>
        <w:rPr>
          <w:color w:val="auto"/>
        </w:rPr>
      </w:pPr>
    </w:p>
    <w:p w14:paraId="77474A45" w14:textId="77777777" w:rsidR="00ED5450" w:rsidRPr="007F1D70" w:rsidRDefault="00ED5450" w:rsidP="00ED5450">
      <w:pPr>
        <w:rPr>
          <w:color w:val="auto"/>
        </w:rPr>
      </w:pPr>
    </w:p>
    <w:p w14:paraId="04F9287D" w14:textId="77777777" w:rsidR="00ED5450" w:rsidRPr="007F1D70" w:rsidRDefault="00ED5450" w:rsidP="00ED5450">
      <w:pPr>
        <w:rPr>
          <w:color w:val="auto"/>
        </w:rPr>
      </w:pPr>
    </w:p>
    <w:p w14:paraId="6592FAC8" w14:textId="77777777" w:rsidR="00ED5450" w:rsidRPr="007F1D70" w:rsidRDefault="00ED5450" w:rsidP="00ED5450">
      <w:pPr>
        <w:rPr>
          <w:color w:val="auto"/>
        </w:rPr>
      </w:pPr>
    </w:p>
    <w:p w14:paraId="52ABAD69" w14:textId="77777777" w:rsidR="00ED5450" w:rsidRPr="007F1D70" w:rsidRDefault="00ED5450" w:rsidP="00ED5450">
      <w:pPr>
        <w:rPr>
          <w:color w:val="auto"/>
        </w:rPr>
      </w:pPr>
    </w:p>
    <w:p w14:paraId="1F287E6C" w14:textId="77777777" w:rsidR="00ED5450" w:rsidRPr="007F1D70" w:rsidRDefault="00ED5450" w:rsidP="00ED5450">
      <w:pPr>
        <w:rPr>
          <w:color w:val="auto"/>
        </w:rPr>
      </w:pPr>
    </w:p>
    <w:p w14:paraId="6F86B093" w14:textId="77777777" w:rsidR="00ED5450" w:rsidRPr="007F1D70" w:rsidRDefault="00ED5450" w:rsidP="00ED5450">
      <w:pPr>
        <w:rPr>
          <w:color w:val="auto"/>
        </w:rPr>
      </w:pPr>
    </w:p>
    <w:p w14:paraId="1D30F236" w14:textId="77777777" w:rsidR="00ED5450" w:rsidRPr="007F1D70" w:rsidRDefault="00ED5450" w:rsidP="00ED5450">
      <w:pPr>
        <w:rPr>
          <w:color w:val="auto"/>
        </w:rPr>
      </w:pPr>
    </w:p>
    <w:p w14:paraId="79C8D05D" w14:textId="77777777" w:rsidR="00ED5450" w:rsidRPr="007F1D70" w:rsidRDefault="00ED5450" w:rsidP="00ED5450">
      <w:pPr>
        <w:rPr>
          <w:color w:val="auto"/>
        </w:rPr>
      </w:pPr>
    </w:p>
    <w:p w14:paraId="27EE7C51" w14:textId="77777777" w:rsidR="00ED5450" w:rsidRPr="007F1D70" w:rsidRDefault="00ED5450" w:rsidP="00ED5450">
      <w:pPr>
        <w:rPr>
          <w:color w:val="auto"/>
        </w:rPr>
      </w:pPr>
    </w:p>
    <w:p w14:paraId="03240513" w14:textId="77777777" w:rsidR="00ED5450" w:rsidRPr="007F1D70" w:rsidRDefault="00ED5450" w:rsidP="00ED5450">
      <w:pPr>
        <w:rPr>
          <w:color w:val="auto"/>
        </w:rPr>
      </w:pPr>
    </w:p>
    <w:p w14:paraId="17E34E9F" w14:textId="77777777" w:rsidR="00ED5450" w:rsidRPr="007F1D70" w:rsidRDefault="00ED5450" w:rsidP="00ED5450">
      <w:pPr>
        <w:rPr>
          <w:color w:val="auto"/>
        </w:rPr>
      </w:pPr>
    </w:p>
    <w:p w14:paraId="064BDD65" w14:textId="77777777" w:rsidR="00ED5450" w:rsidRDefault="00ED5450" w:rsidP="00ED5450">
      <w:pPr>
        <w:rPr>
          <w:color w:val="auto"/>
        </w:rPr>
      </w:pPr>
    </w:p>
    <w:p w14:paraId="69FE47E9" w14:textId="77777777" w:rsidR="0062458A" w:rsidRDefault="0062458A" w:rsidP="00ED5450">
      <w:pPr>
        <w:rPr>
          <w:color w:val="auto"/>
        </w:rPr>
      </w:pPr>
    </w:p>
    <w:p w14:paraId="7F7FAFC2" w14:textId="77777777" w:rsidR="0062458A" w:rsidRDefault="0062458A" w:rsidP="00ED5450">
      <w:pPr>
        <w:rPr>
          <w:color w:val="auto"/>
        </w:rPr>
      </w:pPr>
    </w:p>
    <w:p w14:paraId="26EE08C9" w14:textId="77777777" w:rsidR="0062458A" w:rsidRDefault="0062458A" w:rsidP="00ED5450">
      <w:pPr>
        <w:rPr>
          <w:color w:val="auto"/>
        </w:rPr>
      </w:pPr>
    </w:p>
    <w:p w14:paraId="1EFBCE62" w14:textId="77777777" w:rsidR="0062458A" w:rsidRDefault="0062458A" w:rsidP="00ED5450">
      <w:pPr>
        <w:rPr>
          <w:color w:val="auto"/>
        </w:rPr>
      </w:pPr>
    </w:p>
    <w:p w14:paraId="7148E864" w14:textId="77777777" w:rsidR="0062458A" w:rsidRPr="007F1D70" w:rsidRDefault="0062458A" w:rsidP="00ED5450">
      <w:pPr>
        <w:rPr>
          <w:color w:val="auto"/>
        </w:rPr>
      </w:pPr>
    </w:p>
    <w:p w14:paraId="27791594" w14:textId="77777777" w:rsidR="00ED5450" w:rsidRPr="007F1D70" w:rsidRDefault="00ED5450" w:rsidP="00ED5450">
      <w:pPr>
        <w:rPr>
          <w:color w:val="auto"/>
        </w:rPr>
      </w:pPr>
    </w:p>
    <w:p w14:paraId="6B3D96D8" w14:textId="77777777" w:rsidR="00ED5450" w:rsidRPr="007F1D70" w:rsidRDefault="00ED5450" w:rsidP="00ED5450">
      <w:pPr>
        <w:rPr>
          <w:color w:val="auto"/>
        </w:rPr>
      </w:pPr>
    </w:p>
    <w:p w14:paraId="56DBDC44" w14:textId="77777777" w:rsidR="0046528F" w:rsidRDefault="003C51FB" w:rsidP="00954068">
      <w:pPr>
        <w:pStyle w:val="2"/>
        <w:spacing w:after="657" w:line="265" w:lineRule="auto"/>
        <w:ind w:left="-5"/>
        <w:rPr>
          <w:color w:val="auto"/>
        </w:rPr>
      </w:pPr>
      <w:bookmarkStart w:id="15" w:name="_Toc214409569"/>
      <w:r w:rsidRPr="007F1D70">
        <w:rPr>
          <w:color w:val="auto"/>
        </w:rPr>
        <w:t>Chapter 3</w:t>
      </w:r>
      <w:bookmarkEnd w:id="15"/>
      <w:r w:rsidRPr="007F1D70">
        <w:rPr>
          <w:color w:val="auto"/>
        </w:rPr>
        <w:t xml:space="preserve"> </w:t>
      </w:r>
    </w:p>
    <w:p w14:paraId="34D0D2A2" w14:textId="36C24B9F" w:rsidR="000B518F" w:rsidRPr="007F1D70" w:rsidRDefault="003C51FB" w:rsidP="00954068">
      <w:pPr>
        <w:pStyle w:val="2"/>
        <w:spacing w:after="657" w:line="265" w:lineRule="auto"/>
        <w:ind w:left="-5"/>
        <w:rPr>
          <w:color w:val="auto"/>
        </w:rPr>
      </w:pPr>
      <w:bookmarkStart w:id="16" w:name="_Toc214409570"/>
      <w:r w:rsidRPr="007F1D70">
        <w:rPr>
          <w:color w:val="auto"/>
        </w:rPr>
        <w:t>Related Work</w:t>
      </w:r>
      <w:bookmarkEnd w:id="16"/>
      <w:r w:rsidRPr="007F1D70">
        <w:rPr>
          <w:color w:val="auto"/>
        </w:rPr>
        <w:t xml:space="preserve"> </w:t>
      </w:r>
    </w:p>
    <w:p w14:paraId="48D4AD2B" w14:textId="77777777" w:rsidR="0062458A" w:rsidRPr="0062458A" w:rsidRDefault="0062458A" w:rsidP="0062458A">
      <w:pPr>
        <w:ind w:left="0" w:firstLine="0"/>
        <w:rPr>
          <w:bCs/>
          <w:color w:val="auto"/>
        </w:rPr>
      </w:pPr>
      <w:r w:rsidRPr="0062458A">
        <w:rPr>
          <w:bCs/>
          <w:color w:val="auto"/>
        </w:rPr>
        <w:t>The ongoing development of digital financial platforms and the increasingly complex character of online payment systems has created an unprecedented challenge to the fight against the issue of financial fraud. Credit card fraud, especially, has been arising one of the most endemic and expensive challenges to both financial institutions and consumers, who are fearing the lack of trust and security in the global financial ecosystem. However, the development of artificial intelligence (AI) and machine learning (ML) has also set new standards of automating the process of detecting the fraudulent transactions and minimising the financial risks associated with them. Scholars in all fields have invested a lot of energy in creating AI-based models that can identify intricate frauds, deal with the problem of imbalance in classes and respond to real-time settings. Together, the academic literature depicts a shift in the traditional rule-based systems to smart, data-driven frameworks, which dynamically learn based on financial behavior and transaction history.</w:t>
      </w:r>
    </w:p>
    <w:p w14:paraId="22042762" w14:textId="77777777" w:rsidR="0062458A" w:rsidRPr="0062458A" w:rsidRDefault="0062458A" w:rsidP="0062458A">
      <w:pPr>
        <w:ind w:left="0" w:firstLine="0"/>
        <w:rPr>
          <w:bCs/>
          <w:color w:val="auto"/>
        </w:rPr>
      </w:pPr>
      <w:r w:rsidRPr="0062458A">
        <w:rPr>
          <w:bCs/>
          <w:color w:val="auto"/>
        </w:rPr>
        <w:t>Yazici (2020) provides a background description of such emerging solutions by classifying the main methodological issues that dominate AI-powered credit card fraud detection. His writing highlights the fact that the imbalance between legitimate and fraudulent transactions is one of the most significant challenges in this field, and it may affect the model performance and predictions in favor of the majority. According to Yazici, although most studies use rule-based frameworks and classical models of supervised learning, the emphasis has moved to feature engineering, data rebalancing, and adaptive model training as the primary factors of success. The paper emphasizes that effective fraud detection systems should not only be accurate, but also be sustainable in real-time operational systems that are marked by huge data throughput. Additionally, according to Yazici (2020), it is crucial to come up with evaluation metrics that are not just focused on accuracy, including such metrics as recall, F1-score, and AUC-ROC, in order to assess the capability of the models to detect the rare yet essential cases of fraud.. His synthesis is a valuable theoretical foundation to further empirical studies, which places fraud detection as both a computational and behavioral problem, which demands adaptable and interpretable AI systems.</w:t>
      </w:r>
    </w:p>
    <w:p w14:paraId="1467AF80" w14:textId="77777777" w:rsidR="0062458A" w:rsidRPr="0062458A" w:rsidRDefault="0062458A" w:rsidP="0062458A">
      <w:pPr>
        <w:ind w:left="0" w:firstLine="0"/>
        <w:rPr>
          <w:bCs/>
          <w:color w:val="auto"/>
        </w:rPr>
      </w:pPr>
      <w:r w:rsidRPr="0062458A">
        <w:rPr>
          <w:bCs/>
          <w:color w:val="auto"/>
        </w:rPr>
        <w:t>Continuing on the conceptual framework of Yazici. Dayyabu et al (2023). provide the quantitative analysis of AI methods in credit card fraud detection that provide empirical support to the usefulness of machine learning and data mining methods. Their article, which is carried out among 100 practitioners in the accounting and finance field, explores the connection between the AI practices, namely machine learning, data mining, and fuzzy logic, and the effectiveness of fraud detection. The outcomes demonstrate that there are strong positive interdependencies between the use of these methods and the advanced detection rates. Nevertheless, the authors observe that the use of fuzzy logic is not very popular among professionals because it is less precise than machine learning and data mining solutions. The results are especially pertinent to the primary role that data-driven predictive models play in the modern world of research that focuses on fraud detection as opposed to heuristic or logic-based reasoning. The authors of Dayyabu et al. (2023) also emphasize the role of human experience and interpretability and state that AI systems should be made to support auditors and fraud examiners instead of completely override human judgment. This confirms a vital moral aspect of AI application in financial systems, which is to make sure that the algorithmic models support but do not erode the human accountability.</w:t>
      </w:r>
    </w:p>
    <w:p w14:paraId="68C46D42" w14:textId="77777777" w:rsidR="0062458A" w:rsidRPr="0062458A" w:rsidRDefault="0062458A" w:rsidP="0062458A">
      <w:pPr>
        <w:ind w:left="0" w:firstLine="0"/>
        <w:rPr>
          <w:bCs/>
          <w:color w:val="auto"/>
        </w:rPr>
      </w:pPr>
      <w:r w:rsidRPr="0062458A">
        <w:rPr>
          <w:bCs/>
          <w:color w:val="auto"/>
        </w:rPr>
        <w:t>In addition to these views, Bhat &amp; Nelson (2023) present a hybrid AI model based on the Sparrow Search Algorithm with optimizations and the combination of the strongest models such as the Random Forest, Convolutional Neural Networks (CNN), and eXtreme Gradient Boosting (XGBoost). Their empirical findings, based on the Kaggle Credit Card Fraud Detection data say that the new Random Forest (RF) model had the highest detection accuracy (82.65%), which is better than CNN (74.98%) and XGBoost (77.98%). The development of hybrid frameworks like CNN-RF-XGBoost is also a significant change in the field of AI-based fraud detection as ensemble learning and optimization procedures are used to extract both temporal and non-temporal characteristics on transaction data. The results by Bhat and Nelson show that though deep learning models such as CNNs are effective to learn sequential patterns, ensemble models such as RF and XGBoost are more interpretable and stable, especially when trained by metaheuristic algorithms such as the Sparrow Search. Not only their study provides a methodological breakthrough but also proves that multiple AI paradigms can be used to greatly improve detection performance at constant computational scalability.</w:t>
      </w:r>
    </w:p>
    <w:p w14:paraId="52A059D0" w14:textId="77777777" w:rsidR="0062458A" w:rsidRPr="0062458A" w:rsidRDefault="0062458A" w:rsidP="0062458A">
      <w:pPr>
        <w:ind w:left="0" w:firstLine="0"/>
        <w:rPr>
          <w:bCs/>
          <w:color w:val="auto"/>
        </w:rPr>
      </w:pPr>
      <w:r w:rsidRPr="0062458A">
        <w:rPr>
          <w:bCs/>
          <w:color w:val="auto"/>
        </w:rPr>
        <w:t>Similarly, Mytnyk et al. (2023) also expand the discussion to the wider banking concept and focus on using AI to identify fraudulent activity through online banking systems. Their work is a reaction to the increased cases of banking fraud after the COVID-19 pandemic, when the massive digitalization of financial operations and the spread of fraudulent online activities expanded. The authors postulate machine learning algorithms customized to identify fraudulent banking activities, use preprocessing to work with unbalanced data sets and improve model performance. Their findings indicate that logistic regression was very powerful with an area under the curve (AUC) at 0.946 and stacked generalization model enhanced the AUC at 0.954. Interestingly, the results presented in the study go against the notion that deep learning is always better than classical algorithms, implying that, when it comes to classical algorithms, deep learning can also be as good as the classic algorithms, provided that appropriate preprocessing is performed and feature engineering, interpretable models like logistic regression can achieve comparable accuracy. Mytnyk et al. (2023) also emphasize the necessity of visualization and uncertainty quantification in fraud detection, aligning with Habibpour et al. (2023) who similarly advocated for trust-aware AI in financial applications.</w:t>
      </w:r>
    </w:p>
    <w:p w14:paraId="6CA25C6C" w14:textId="77777777" w:rsidR="0062458A" w:rsidRPr="0062458A" w:rsidRDefault="0062458A" w:rsidP="0062458A">
      <w:pPr>
        <w:ind w:left="0" w:firstLine="0"/>
        <w:rPr>
          <w:bCs/>
          <w:color w:val="auto"/>
        </w:rPr>
      </w:pPr>
      <w:r w:rsidRPr="0062458A">
        <w:rPr>
          <w:bCs/>
          <w:color w:val="auto"/>
        </w:rPr>
        <w:t>Asha &amp; Kumar (2021) also add to this growing body of literature by showing how various supervised learning algorithms, including Support Vector Machines (SVM), k-Nearest Neighbor (KNN) and Artificial Neural Networks (ANN), perform when distinguishing fraudulent and non-fraudulent transactions. Their relative comparison shows that deep learning models, particularly ANNs, are more likely to perform better than the conventional classifiers in detecting the complex nonlinear forms in financial data. They observe, though, that the effectiveness of ANN-based models is determined by high hyperparameter sensitivity and large datasets of high quality. The authors also highlight how modern fraud methods, including phishing and masquerading attacks, are becoming highly sophisticated and that this calls on adaptive algorithms that are able to learn new behavioral patterns, as opposed to the fixed qualities of transactions. The article by Asha and Kumar (2021) emphasizes the dynamism of financial fraud and the necessity of constantly learning systems that remain in accordance with new types of fraud.</w:t>
      </w:r>
    </w:p>
    <w:p w14:paraId="2BC08F99" w14:textId="77777777" w:rsidR="0062458A" w:rsidRPr="0062458A" w:rsidRDefault="0062458A" w:rsidP="0062458A">
      <w:pPr>
        <w:ind w:left="0" w:firstLine="0"/>
        <w:rPr>
          <w:bCs/>
          <w:color w:val="auto"/>
        </w:rPr>
      </w:pPr>
      <w:r w:rsidRPr="0062458A">
        <w:rPr>
          <w:bCs/>
          <w:color w:val="auto"/>
        </w:rPr>
        <w:t>The wider literature on the topic of financial fraud detection, which Ali et al. (2022) gather systematically, offers a meta-view on the depth of methodological variety and the direction of research in the field. Ali et al. provide the list of 93 studies, which were systematically reviewed (with the help of the Kitchenham approach) and found that the most popular algorithms in detecting financial fraud include SVM and ANN, with credit card fraud becoming the prevailing research environment. Their results also indicate that data imbalance and constraint diversity of features are still current problems of most studies. Within the framework of the SLR, the significance of such evaluation measures as precision, recall, and AUC are stressed as they provide more useful measures of model performance as opposed to accuracy, especially in minority-class fraud cases.</w:t>
      </w:r>
    </w:p>
    <w:p w14:paraId="1551BDDF" w14:textId="77777777" w:rsidR="0062458A" w:rsidRPr="0062458A" w:rsidRDefault="0062458A" w:rsidP="0062458A">
      <w:pPr>
        <w:ind w:left="0" w:firstLine="0"/>
        <w:rPr>
          <w:bCs/>
          <w:color w:val="auto"/>
        </w:rPr>
      </w:pPr>
      <w:r w:rsidRPr="0062458A">
        <w:rPr>
          <w:bCs/>
          <w:color w:val="auto"/>
        </w:rPr>
        <w:t xml:space="preserve"> Furthermore, Ali et al. (2022) note that there are a number of gaps in research, such as the under-investigated methods of unsupervised learning as well as the insufficient focus on explainability and ethical regulations in AI-based financial systems. Their synthesis is very broad and will present a good reference base on future research directions by promoting the concept of hybrid frameworks of supervised, unsupervised, and reinforcement learning approaches, as it can provide a way to improve predictive performance and transparency.</w:t>
      </w:r>
    </w:p>
    <w:p w14:paraId="7BEDCCF4" w14:textId="77777777" w:rsidR="0062458A" w:rsidRPr="0062458A" w:rsidRDefault="0062458A" w:rsidP="0062458A">
      <w:pPr>
        <w:ind w:left="0" w:firstLine="0"/>
        <w:rPr>
          <w:bCs/>
          <w:color w:val="auto"/>
        </w:rPr>
      </w:pPr>
      <w:r w:rsidRPr="0062458A">
        <w:rPr>
          <w:bCs/>
          <w:color w:val="auto"/>
        </w:rPr>
        <w:t>Although the majority of the research centres around credit card and transaction-level, Shihembetsa (2021) examines fraud detection in mobile banks within the Kenyan financial sector, demonstrating the flexibility of AI applications in non-traditional payment methods. Her thesis unveils the constraints of the conventional rule-based detection systems, which are largely dependent on the human intervention in terms of scenario adjustments and are too inflexible to identify the changing trends in the frauds. By conducting a comparative study of several ML models, such as Logistic Regression, Naive Bayes, and KNN, Shihembetsa proves that KNN was the most effective and accurate (99), compared to other models, in detecting fraudulent mobile transactions. These results demonstrate that the performance of AI models may differ greatly with the characteristics of the data and specific patterns of transactions related to a particular domain. Also, the researcher takes the CRISP-DM (Cross-Industry Standard Process of Data Mining) methodology approach, which highlights the necessity of having a systematic and cyclic method of data preprocessing, model testing, and implementation. Such a methodological rigor provides the guarantee that AI-based fraud detection system is technically viable as well as operationally viable within the regulatory limits of the banking industry.</w:t>
      </w:r>
    </w:p>
    <w:p w14:paraId="6CDCAEA4" w14:textId="77777777" w:rsidR="0062458A" w:rsidRPr="0062458A" w:rsidRDefault="0062458A" w:rsidP="0062458A">
      <w:pPr>
        <w:ind w:left="0" w:firstLine="0"/>
        <w:rPr>
          <w:bCs/>
          <w:color w:val="auto"/>
        </w:rPr>
      </w:pPr>
      <w:r w:rsidRPr="0062458A">
        <w:rPr>
          <w:bCs/>
          <w:color w:val="auto"/>
        </w:rPr>
        <w:t>The topic of the intersection of model optimization and real-time performance and data integrity is also discussed in the article by Almazroi &amp; Ayub (2021) who introduce a new ResNeXt-based Gated Recurrent Unit (RXT) model optimized by the Jaya algorithm. The combination of ensemble feature extraction techniques (merging autoencoders with ResNet-based systems) is part of their approach to improve pattern recognition and minimize false-positives in online payment fraud detection. With the Synthetic Minority Oversampling Technique (SMOTE) that removes class imbalance, the authors state that their RXT model is 10 to 18 per cent better than the traditional algorithms with regard to various performance measurements, providing high computational efficiency in the real-time detection setting. The paper is an important next step in the application of deep learning and ensemble models to sequential data classification, which illustrates the promise of recurrent networks as the basis of temporal fraud detection in high-frequency financial applications. Significantly, Almazroi &amp; Ayub (2021) relate their technical results to the cybersecurity implications as the resiliency of AI-based fraud detection tools is part of the protective measures against cyberattack and the trustworthiness of transactions.</w:t>
      </w:r>
    </w:p>
    <w:p w14:paraId="6924A91C" w14:textId="77777777" w:rsidR="0062458A" w:rsidRPr="0062458A" w:rsidRDefault="0062458A" w:rsidP="0062458A">
      <w:pPr>
        <w:ind w:left="0" w:firstLine="0"/>
        <w:rPr>
          <w:bCs/>
          <w:color w:val="auto"/>
        </w:rPr>
      </w:pPr>
      <w:r w:rsidRPr="0062458A">
        <w:rPr>
          <w:bCs/>
          <w:color w:val="auto"/>
        </w:rPr>
        <w:t>Combined, these papers show that AI-based fraud detectors have moved quickly in moving towards simple rule-based systems all the way to complex, hybrid, and context-aware learning systems. The comparative results on the reviewed works suggest that no particular model is universal and instead the performance of an algorithm is influenced by the quality of the data, the balance of the dataset, the nature of fraud patterns under analysis, and the operating limitations of the financial system where it is applied. The models of Logistic Regression, Randome Forest, and SVM are highly interpretable and scalable, so it can be used in the regulation and auditing aids. On the other hand, deep learning-based models, including CNNs, ANNs and RNN-based architectures, are noted to be highly effective in learning nonlinear and temporal relationships but can be costly to compute and process data to avoid overfitting.</w:t>
      </w:r>
    </w:p>
    <w:p w14:paraId="3E7887CA" w14:textId="77777777" w:rsidR="0062458A" w:rsidRPr="0062458A" w:rsidRDefault="0062458A" w:rsidP="0062458A">
      <w:pPr>
        <w:ind w:left="0" w:firstLine="0"/>
        <w:rPr>
          <w:bCs/>
          <w:color w:val="auto"/>
        </w:rPr>
      </w:pPr>
    </w:p>
    <w:p w14:paraId="30FE2A73" w14:textId="77777777" w:rsidR="0062458A" w:rsidRPr="0062458A" w:rsidRDefault="0062458A" w:rsidP="0062458A">
      <w:pPr>
        <w:ind w:left="0" w:firstLine="0"/>
        <w:rPr>
          <w:bCs/>
          <w:color w:val="auto"/>
        </w:rPr>
      </w:pPr>
      <w:r w:rsidRPr="0062458A">
        <w:rPr>
          <w:bCs/>
          <w:color w:val="auto"/>
        </w:rPr>
        <w:t>One of the common topics within the literature is the issue of unbalanced datasets a problem that is mentioned in almost all studies examined, such as those conducted by Yazici (2020), Ali et al. (2022), and Mytnyk et al. (2023). The imbalance is caused by the unbalanced proportion of legitimate and fraudulent transactions and this may cause the models to identify the uncommon occurrences of fraud as normal activity. The solutions offered in the literature are the application of SMOTE (Almazroi and Ayub, 2021), undersampling (Asha and Kumar, 2021), and ensemble learning (Bhat and Nelson, 2023). Furthermore, the feature engineering is still a decisive factor of the success of the model. Both Yazici (2020) and Mytnyk et al. (2023) emphasize that meaningful feature extraction, either by principal component analysis, autoencoders, or domain features that are handcrafted, can be of great value in increasing predictive power, particularly where the raw transaction data is limited or anonymized.</w:t>
      </w:r>
    </w:p>
    <w:p w14:paraId="21AF3DFE" w14:textId="77777777" w:rsidR="0062458A" w:rsidRPr="0062458A" w:rsidRDefault="0062458A" w:rsidP="0062458A">
      <w:pPr>
        <w:ind w:left="0" w:firstLine="0"/>
        <w:rPr>
          <w:bCs/>
          <w:color w:val="auto"/>
        </w:rPr>
      </w:pPr>
      <w:r w:rsidRPr="0062458A">
        <w:rPr>
          <w:bCs/>
          <w:color w:val="auto"/>
        </w:rPr>
        <w:t>The focus on the real-time adaptability and scalability is another important point of intersectionality between the reviewed studies. Since it is not possible to detect fraud in real-life systems without models capable of processing millions of transactions each second, Yazici (2020) and Almazroi &amp; Ayub (2021) note that this can be achieved only through models that do not compromise the accuracy of their work. This requires computationally efficient architectures and implementations of AI systems in high-performance or cloud-based systems. On the same note, interpretability and explainability of AI decisions are also being increasingly identified as critical to providing trust and compliance in the financial sector. Mytnyk et al. (2023) and Dayyabu et al. (2023) emphasize that it is crucial to have transparent AI, in which the outputs of the model can be interpreted and explained to human auditors and regulators.</w:t>
      </w:r>
    </w:p>
    <w:p w14:paraId="5AEA064C" w14:textId="77777777" w:rsidR="0062458A" w:rsidRPr="0062458A" w:rsidRDefault="0062458A" w:rsidP="0062458A">
      <w:pPr>
        <w:ind w:left="0" w:firstLine="0"/>
        <w:rPr>
          <w:bCs/>
          <w:color w:val="auto"/>
        </w:rPr>
      </w:pPr>
      <w:r w:rsidRPr="0062458A">
        <w:rPr>
          <w:bCs/>
          <w:color w:val="auto"/>
        </w:rPr>
        <w:t>In addition, a number of studies highlight the ethical and socio-technical issues of using AI in financial systems. The shift to the autonomous system of fraud detection casts doubts on the accountability, bias, and privacy of the information. Both Ali et al. (2022) and Dayyabu et al. (2023) recommend human-AI collaboration models, in which AI is used to give decision support but not to make decisions. This view is consistent with the new trends of thinking in AI ethics, which focuses on responsible innovation, building interpretable, fair, and inclusive systems.</w:t>
      </w:r>
    </w:p>
    <w:p w14:paraId="5F008752" w14:textId="77777777" w:rsidR="0062458A" w:rsidRPr="0062458A" w:rsidRDefault="0062458A" w:rsidP="0062458A">
      <w:pPr>
        <w:ind w:left="0" w:firstLine="0"/>
        <w:rPr>
          <w:bCs/>
          <w:color w:val="auto"/>
        </w:rPr>
      </w:pPr>
      <w:r w:rsidRPr="0062458A">
        <w:rPr>
          <w:bCs/>
          <w:color w:val="auto"/>
        </w:rPr>
        <w:t>Altogether, the literature reviewed contains a consistent history of technological advances and methodological differentiation in the process of detecting financial frauds. Since Yazici (2020) synthesized problems in machine learning early to Almazroi &amp; Ayub (2021) developed sophisticated deep learning structures, studies in the field have gone towards advanced sophistication, efficiency, and awareness. Dayyabu et al. (2023) and Shihembetsa (2021) demonstrate the growing practical importance of AI in the context of credit card and mobile banking, Mytnyk et al. (2023) and Ali et al. (2022) discuss the topic of algorithmic comparison and synthesis in detail. All these contributions come together to show that the future of financial fraud detection is hybridized, explainable AI systems, which will trade off between accuracy and interpretability, as well as operational feasibility. By bringing together ensemble learning, deep neural architecture, and optimization algorithms, it is suggested that these systems will be more resistant to changing typologies of fraud, although these solutions should not be opaque and unethical. This will make the discovery of AI models capable of detecting fraud and at the same time maintaining the integrity, fairness, and trustworthiness of financial institutions in a more data-driven world a challenge to researchers and practitioners as digital financial ecosystems continue to grow.</w:t>
      </w:r>
    </w:p>
    <w:p w14:paraId="649BB07E" w14:textId="545A9930" w:rsidR="0062458A" w:rsidRPr="0062458A" w:rsidRDefault="0062458A" w:rsidP="0062458A">
      <w:pPr>
        <w:ind w:left="0" w:firstLine="0"/>
        <w:rPr>
          <w:bCs/>
          <w:color w:val="auto"/>
        </w:rPr>
      </w:pPr>
    </w:p>
    <w:p w14:paraId="24CEF04D" w14:textId="7B787417" w:rsidR="00A92544" w:rsidRDefault="00A92544" w:rsidP="00A92544">
      <w:pPr>
        <w:pStyle w:val="aa"/>
        <w:keepNext/>
      </w:pPr>
      <w:bookmarkStart w:id="17" w:name="_Toc214410130"/>
      <w:r>
        <w:t xml:space="preserve">Table </w:t>
      </w:r>
      <w:r w:rsidR="00C24D9F">
        <w:fldChar w:fldCharType="begin"/>
      </w:r>
      <w:r w:rsidR="00C24D9F">
        <w:instrText xml:space="preserve"> SEQ Table \* ARABIC </w:instrText>
      </w:r>
      <w:r w:rsidR="00C24D9F">
        <w:fldChar w:fldCharType="separate"/>
      </w:r>
      <w:r w:rsidR="00C24D9F">
        <w:rPr>
          <w:noProof/>
        </w:rPr>
        <w:t>2</w:t>
      </w:r>
      <w:r w:rsidR="00C24D9F">
        <w:rPr>
          <w:noProof/>
        </w:rPr>
        <w:fldChar w:fldCharType="end"/>
      </w:r>
      <w:r>
        <w:t xml:space="preserve"> </w:t>
      </w:r>
      <w:r w:rsidRPr="004A51C1">
        <w:t>Summary of Reviewed Studies on AI-Based Financial Fraud Detection</w:t>
      </w:r>
      <w:bookmarkEnd w:id="17"/>
    </w:p>
    <w:tbl>
      <w:tblPr>
        <w:tblStyle w:val="ac"/>
        <w:tblW w:w="0" w:type="auto"/>
        <w:tblLook w:val="04A0" w:firstRow="1" w:lastRow="0" w:firstColumn="1" w:lastColumn="0" w:noHBand="0" w:noVBand="1"/>
      </w:tblPr>
      <w:tblGrid>
        <w:gridCol w:w="1496"/>
        <w:gridCol w:w="1416"/>
        <w:gridCol w:w="1657"/>
        <w:gridCol w:w="1533"/>
        <w:gridCol w:w="1637"/>
        <w:gridCol w:w="1611"/>
      </w:tblGrid>
      <w:tr w:rsidR="0062458A" w:rsidRPr="0062458A" w14:paraId="424DD529" w14:textId="77777777">
        <w:tc>
          <w:tcPr>
            <w:tcW w:w="0" w:type="auto"/>
            <w:tcBorders>
              <w:top w:val="single" w:sz="4" w:space="0" w:color="auto"/>
              <w:left w:val="single" w:sz="4" w:space="0" w:color="auto"/>
              <w:bottom w:val="single" w:sz="4" w:space="0" w:color="auto"/>
              <w:right w:val="single" w:sz="4" w:space="0" w:color="auto"/>
            </w:tcBorders>
            <w:hideMark/>
          </w:tcPr>
          <w:p w14:paraId="43CEB847" w14:textId="77777777" w:rsidR="0062458A" w:rsidRPr="0062458A" w:rsidRDefault="0062458A" w:rsidP="0062458A">
            <w:pPr>
              <w:ind w:left="0" w:firstLine="0"/>
              <w:rPr>
                <w:b/>
                <w:bCs/>
                <w:color w:val="auto"/>
              </w:rPr>
            </w:pPr>
            <w:r w:rsidRPr="0062458A">
              <w:rPr>
                <w:b/>
                <w:bCs/>
                <w:color w:val="auto"/>
              </w:rPr>
              <w:t>Author(s) &amp; Year</w:t>
            </w:r>
          </w:p>
        </w:tc>
        <w:tc>
          <w:tcPr>
            <w:tcW w:w="0" w:type="auto"/>
            <w:tcBorders>
              <w:top w:val="single" w:sz="4" w:space="0" w:color="auto"/>
              <w:left w:val="single" w:sz="4" w:space="0" w:color="auto"/>
              <w:bottom w:val="single" w:sz="4" w:space="0" w:color="auto"/>
              <w:right w:val="single" w:sz="4" w:space="0" w:color="auto"/>
            </w:tcBorders>
            <w:hideMark/>
          </w:tcPr>
          <w:p w14:paraId="6C8041D9" w14:textId="77777777" w:rsidR="0062458A" w:rsidRPr="0062458A" w:rsidRDefault="0062458A" w:rsidP="0062458A">
            <w:pPr>
              <w:ind w:left="0" w:firstLine="0"/>
              <w:rPr>
                <w:b/>
                <w:bCs/>
                <w:color w:val="auto"/>
              </w:rPr>
            </w:pPr>
            <w:r w:rsidRPr="0062458A">
              <w:rPr>
                <w:b/>
                <w:bCs/>
                <w:color w:val="auto"/>
              </w:rPr>
              <w:t>Title / Study Focus</w:t>
            </w:r>
          </w:p>
        </w:tc>
        <w:tc>
          <w:tcPr>
            <w:tcW w:w="0" w:type="auto"/>
            <w:tcBorders>
              <w:top w:val="single" w:sz="4" w:space="0" w:color="auto"/>
              <w:left w:val="single" w:sz="4" w:space="0" w:color="auto"/>
              <w:bottom w:val="single" w:sz="4" w:space="0" w:color="auto"/>
              <w:right w:val="single" w:sz="4" w:space="0" w:color="auto"/>
            </w:tcBorders>
            <w:hideMark/>
          </w:tcPr>
          <w:p w14:paraId="0F6B1BAB" w14:textId="77777777" w:rsidR="0062458A" w:rsidRPr="0062458A" w:rsidRDefault="0062458A" w:rsidP="0062458A">
            <w:pPr>
              <w:ind w:left="0" w:firstLine="0"/>
              <w:rPr>
                <w:b/>
                <w:bCs/>
                <w:color w:val="auto"/>
              </w:rPr>
            </w:pPr>
            <w:r w:rsidRPr="0062458A">
              <w:rPr>
                <w:b/>
                <w:bCs/>
                <w:color w:val="auto"/>
              </w:rPr>
              <w:t>AI or ML Methods Used</w:t>
            </w:r>
          </w:p>
        </w:tc>
        <w:tc>
          <w:tcPr>
            <w:tcW w:w="0" w:type="auto"/>
            <w:tcBorders>
              <w:top w:val="single" w:sz="4" w:space="0" w:color="auto"/>
              <w:left w:val="single" w:sz="4" w:space="0" w:color="auto"/>
              <w:bottom w:val="single" w:sz="4" w:space="0" w:color="auto"/>
              <w:right w:val="single" w:sz="4" w:space="0" w:color="auto"/>
            </w:tcBorders>
            <w:hideMark/>
          </w:tcPr>
          <w:p w14:paraId="1B113016" w14:textId="77777777" w:rsidR="0062458A" w:rsidRPr="0062458A" w:rsidRDefault="0062458A" w:rsidP="0062458A">
            <w:pPr>
              <w:ind w:left="0" w:firstLine="0"/>
              <w:rPr>
                <w:b/>
                <w:bCs/>
                <w:color w:val="auto"/>
              </w:rPr>
            </w:pPr>
            <w:r w:rsidRPr="0062458A">
              <w:rPr>
                <w:b/>
                <w:bCs/>
                <w:color w:val="auto"/>
              </w:rPr>
              <w:t>Dataset / Sample</w:t>
            </w:r>
          </w:p>
        </w:tc>
        <w:tc>
          <w:tcPr>
            <w:tcW w:w="0" w:type="auto"/>
            <w:tcBorders>
              <w:top w:val="single" w:sz="4" w:space="0" w:color="auto"/>
              <w:left w:val="single" w:sz="4" w:space="0" w:color="auto"/>
              <w:bottom w:val="single" w:sz="4" w:space="0" w:color="auto"/>
              <w:right w:val="single" w:sz="4" w:space="0" w:color="auto"/>
            </w:tcBorders>
            <w:hideMark/>
          </w:tcPr>
          <w:p w14:paraId="7D6E81F9" w14:textId="77777777" w:rsidR="0062458A" w:rsidRPr="0062458A" w:rsidRDefault="0062458A" w:rsidP="0062458A">
            <w:pPr>
              <w:ind w:left="0" w:firstLine="0"/>
              <w:rPr>
                <w:b/>
                <w:bCs/>
                <w:color w:val="auto"/>
              </w:rPr>
            </w:pPr>
            <w:r w:rsidRPr="0062458A">
              <w:rPr>
                <w:b/>
                <w:bCs/>
                <w:color w:val="auto"/>
              </w:rPr>
              <w:t>Main Findings</w:t>
            </w:r>
          </w:p>
        </w:tc>
        <w:tc>
          <w:tcPr>
            <w:tcW w:w="0" w:type="auto"/>
            <w:tcBorders>
              <w:top w:val="single" w:sz="4" w:space="0" w:color="auto"/>
              <w:left w:val="single" w:sz="4" w:space="0" w:color="auto"/>
              <w:bottom w:val="single" w:sz="4" w:space="0" w:color="auto"/>
              <w:right w:val="single" w:sz="4" w:space="0" w:color="auto"/>
            </w:tcBorders>
            <w:hideMark/>
          </w:tcPr>
          <w:p w14:paraId="137D2053" w14:textId="77777777" w:rsidR="0062458A" w:rsidRPr="0062458A" w:rsidRDefault="0062458A" w:rsidP="0062458A">
            <w:pPr>
              <w:ind w:left="0" w:firstLine="0"/>
              <w:rPr>
                <w:b/>
                <w:bCs/>
                <w:color w:val="auto"/>
              </w:rPr>
            </w:pPr>
            <w:r w:rsidRPr="0062458A">
              <w:rPr>
                <w:b/>
                <w:bCs/>
                <w:color w:val="auto"/>
              </w:rPr>
              <w:t>Limitations / Notes</w:t>
            </w:r>
          </w:p>
        </w:tc>
      </w:tr>
      <w:tr w:rsidR="0062458A" w:rsidRPr="0062458A" w14:paraId="7F83F89E" w14:textId="77777777">
        <w:tc>
          <w:tcPr>
            <w:tcW w:w="0" w:type="auto"/>
            <w:tcBorders>
              <w:top w:val="single" w:sz="4" w:space="0" w:color="auto"/>
              <w:left w:val="single" w:sz="4" w:space="0" w:color="auto"/>
              <w:bottom w:val="single" w:sz="4" w:space="0" w:color="auto"/>
              <w:right w:val="single" w:sz="4" w:space="0" w:color="auto"/>
            </w:tcBorders>
            <w:hideMark/>
          </w:tcPr>
          <w:p w14:paraId="3EF76AE6" w14:textId="77777777" w:rsidR="0062458A" w:rsidRPr="0062458A" w:rsidRDefault="0062458A" w:rsidP="0062458A">
            <w:pPr>
              <w:ind w:left="0" w:firstLine="0"/>
              <w:rPr>
                <w:bCs/>
                <w:color w:val="auto"/>
              </w:rPr>
            </w:pPr>
            <w:r w:rsidRPr="0062458A">
              <w:rPr>
                <w:b/>
                <w:bCs/>
                <w:color w:val="auto"/>
              </w:rPr>
              <w:t>Yazici (2020)</w:t>
            </w:r>
          </w:p>
        </w:tc>
        <w:tc>
          <w:tcPr>
            <w:tcW w:w="0" w:type="auto"/>
            <w:tcBorders>
              <w:top w:val="single" w:sz="4" w:space="0" w:color="auto"/>
              <w:left w:val="single" w:sz="4" w:space="0" w:color="auto"/>
              <w:bottom w:val="single" w:sz="4" w:space="0" w:color="auto"/>
              <w:right w:val="single" w:sz="4" w:space="0" w:color="auto"/>
            </w:tcBorders>
            <w:hideMark/>
          </w:tcPr>
          <w:p w14:paraId="34CCCDB3" w14:textId="77777777" w:rsidR="0062458A" w:rsidRPr="0062458A" w:rsidRDefault="0062458A" w:rsidP="0062458A">
            <w:pPr>
              <w:ind w:left="0" w:firstLine="0"/>
              <w:rPr>
                <w:bCs/>
                <w:color w:val="auto"/>
              </w:rPr>
            </w:pPr>
            <w:r w:rsidRPr="0062458A">
              <w:rPr>
                <w:bCs/>
                <w:color w:val="auto"/>
              </w:rPr>
              <w:t>Approaches to Fraud Detection on Credit Card Transactions Using Artificial Intelligence Methods</w:t>
            </w:r>
          </w:p>
        </w:tc>
        <w:tc>
          <w:tcPr>
            <w:tcW w:w="0" w:type="auto"/>
            <w:tcBorders>
              <w:top w:val="single" w:sz="4" w:space="0" w:color="auto"/>
              <w:left w:val="single" w:sz="4" w:space="0" w:color="auto"/>
              <w:bottom w:val="single" w:sz="4" w:space="0" w:color="auto"/>
              <w:right w:val="single" w:sz="4" w:space="0" w:color="auto"/>
            </w:tcBorders>
            <w:hideMark/>
          </w:tcPr>
          <w:p w14:paraId="2FFC2531" w14:textId="77777777" w:rsidR="0062458A" w:rsidRPr="0062458A" w:rsidRDefault="0062458A" w:rsidP="0062458A">
            <w:pPr>
              <w:ind w:left="0" w:firstLine="0"/>
              <w:rPr>
                <w:bCs/>
                <w:color w:val="auto"/>
              </w:rPr>
            </w:pPr>
            <w:r w:rsidRPr="0062458A">
              <w:rPr>
                <w:bCs/>
                <w:color w:val="auto"/>
              </w:rPr>
              <w:t>General review of AI/ML approaches, including rule-based systems, supervised learning, and feature engineering</w:t>
            </w:r>
          </w:p>
        </w:tc>
        <w:tc>
          <w:tcPr>
            <w:tcW w:w="0" w:type="auto"/>
            <w:tcBorders>
              <w:top w:val="single" w:sz="4" w:space="0" w:color="auto"/>
              <w:left w:val="single" w:sz="4" w:space="0" w:color="auto"/>
              <w:bottom w:val="single" w:sz="4" w:space="0" w:color="auto"/>
              <w:right w:val="single" w:sz="4" w:space="0" w:color="auto"/>
            </w:tcBorders>
            <w:hideMark/>
          </w:tcPr>
          <w:p w14:paraId="772BA87B" w14:textId="77777777" w:rsidR="0062458A" w:rsidRPr="0062458A" w:rsidRDefault="0062458A" w:rsidP="0062458A">
            <w:pPr>
              <w:ind w:left="0" w:firstLine="0"/>
              <w:rPr>
                <w:bCs/>
                <w:color w:val="auto"/>
              </w:rPr>
            </w:pPr>
            <w:r w:rsidRPr="0062458A">
              <w:rPr>
                <w:bCs/>
                <w:color w:val="auto"/>
              </w:rPr>
              <w:t>Conceptual / Review</w:t>
            </w:r>
          </w:p>
        </w:tc>
        <w:tc>
          <w:tcPr>
            <w:tcW w:w="0" w:type="auto"/>
            <w:tcBorders>
              <w:top w:val="single" w:sz="4" w:space="0" w:color="auto"/>
              <w:left w:val="single" w:sz="4" w:space="0" w:color="auto"/>
              <w:bottom w:val="single" w:sz="4" w:space="0" w:color="auto"/>
              <w:right w:val="single" w:sz="4" w:space="0" w:color="auto"/>
            </w:tcBorders>
            <w:hideMark/>
          </w:tcPr>
          <w:p w14:paraId="60EB7529" w14:textId="77777777" w:rsidR="0062458A" w:rsidRPr="0062458A" w:rsidRDefault="0062458A" w:rsidP="0062458A">
            <w:pPr>
              <w:ind w:left="0" w:firstLine="0"/>
              <w:rPr>
                <w:bCs/>
                <w:color w:val="auto"/>
              </w:rPr>
            </w:pPr>
            <w:r w:rsidRPr="0062458A">
              <w:rPr>
                <w:bCs/>
                <w:color w:val="auto"/>
              </w:rPr>
              <w:t>Highlighted key challenges: data imbalance, real-time processing, feature engineering; proposed comprehensive evaluation metrics (recall, AUC).</w:t>
            </w:r>
          </w:p>
        </w:tc>
        <w:tc>
          <w:tcPr>
            <w:tcW w:w="0" w:type="auto"/>
            <w:tcBorders>
              <w:top w:val="single" w:sz="4" w:space="0" w:color="auto"/>
              <w:left w:val="single" w:sz="4" w:space="0" w:color="auto"/>
              <w:bottom w:val="single" w:sz="4" w:space="0" w:color="auto"/>
              <w:right w:val="single" w:sz="4" w:space="0" w:color="auto"/>
            </w:tcBorders>
            <w:hideMark/>
          </w:tcPr>
          <w:p w14:paraId="43FA971C" w14:textId="77777777" w:rsidR="0062458A" w:rsidRPr="0062458A" w:rsidRDefault="0062458A" w:rsidP="0062458A">
            <w:pPr>
              <w:ind w:left="0" w:firstLine="0"/>
              <w:rPr>
                <w:bCs/>
                <w:color w:val="auto"/>
              </w:rPr>
            </w:pPr>
            <w:r w:rsidRPr="0062458A">
              <w:rPr>
                <w:bCs/>
                <w:color w:val="auto"/>
              </w:rPr>
              <w:t>Did not test empirical models; theoretical framework only.</w:t>
            </w:r>
          </w:p>
        </w:tc>
      </w:tr>
      <w:tr w:rsidR="0062458A" w:rsidRPr="0062458A" w14:paraId="1E9F5740" w14:textId="77777777">
        <w:tc>
          <w:tcPr>
            <w:tcW w:w="0" w:type="auto"/>
            <w:tcBorders>
              <w:top w:val="single" w:sz="4" w:space="0" w:color="auto"/>
              <w:left w:val="single" w:sz="4" w:space="0" w:color="auto"/>
              <w:bottom w:val="single" w:sz="4" w:space="0" w:color="auto"/>
              <w:right w:val="single" w:sz="4" w:space="0" w:color="auto"/>
            </w:tcBorders>
            <w:hideMark/>
          </w:tcPr>
          <w:p w14:paraId="04E5B160" w14:textId="77777777" w:rsidR="0062458A" w:rsidRPr="0062458A" w:rsidRDefault="0062458A" w:rsidP="0062458A">
            <w:pPr>
              <w:ind w:left="0" w:firstLine="0"/>
              <w:rPr>
                <w:bCs/>
                <w:color w:val="auto"/>
              </w:rPr>
            </w:pPr>
            <w:r w:rsidRPr="0062458A">
              <w:rPr>
                <w:b/>
                <w:bCs/>
                <w:color w:val="auto"/>
              </w:rPr>
              <w:t>Dayyabu, Arumugam &amp; Balasingam (2023)</w:t>
            </w:r>
          </w:p>
        </w:tc>
        <w:tc>
          <w:tcPr>
            <w:tcW w:w="0" w:type="auto"/>
            <w:tcBorders>
              <w:top w:val="single" w:sz="4" w:space="0" w:color="auto"/>
              <w:left w:val="single" w:sz="4" w:space="0" w:color="auto"/>
              <w:bottom w:val="single" w:sz="4" w:space="0" w:color="auto"/>
              <w:right w:val="single" w:sz="4" w:space="0" w:color="auto"/>
            </w:tcBorders>
            <w:hideMark/>
          </w:tcPr>
          <w:p w14:paraId="7AD2599B" w14:textId="77777777" w:rsidR="0062458A" w:rsidRPr="0062458A" w:rsidRDefault="0062458A" w:rsidP="0062458A">
            <w:pPr>
              <w:ind w:left="0" w:firstLine="0"/>
              <w:rPr>
                <w:bCs/>
                <w:color w:val="auto"/>
              </w:rPr>
            </w:pPr>
            <w:r w:rsidRPr="0062458A">
              <w:rPr>
                <w:bCs/>
                <w:color w:val="auto"/>
              </w:rPr>
              <w:t>The Application of Artificial Intelligence Techniques in Credit Card Fraud Detection: A Quantitative Study</w:t>
            </w:r>
          </w:p>
        </w:tc>
        <w:tc>
          <w:tcPr>
            <w:tcW w:w="0" w:type="auto"/>
            <w:tcBorders>
              <w:top w:val="single" w:sz="4" w:space="0" w:color="auto"/>
              <w:left w:val="single" w:sz="4" w:space="0" w:color="auto"/>
              <w:bottom w:val="single" w:sz="4" w:space="0" w:color="auto"/>
              <w:right w:val="single" w:sz="4" w:space="0" w:color="auto"/>
            </w:tcBorders>
            <w:hideMark/>
          </w:tcPr>
          <w:p w14:paraId="72C4962D" w14:textId="77777777" w:rsidR="0062458A" w:rsidRPr="0062458A" w:rsidRDefault="0062458A" w:rsidP="0062458A">
            <w:pPr>
              <w:ind w:left="0" w:firstLine="0"/>
              <w:rPr>
                <w:bCs/>
                <w:color w:val="auto"/>
              </w:rPr>
            </w:pPr>
            <w:r w:rsidRPr="0062458A">
              <w:rPr>
                <w:bCs/>
                <w:color w:val="auto"/>
              </w:rPr>
              <w:t>Machine learning, data mining, fuzzy logic</w:t>
            </w:r>
          </w:p>
        </w:tc>
        <w:tc>
          <w:tcPr>
            <w:tcW w:w="0" w:type="auto"/>
            <w:tcBorders>
              <w:top w:val="single" w:sz="4" w:space="0" w:color="auto"/>
              <w:left w:val="single" w:sz="4" w:space="0" w:color="auto"/>
              <w:bottom w:val="single" w:sz="4" w:space="0" w:color="auto"/>
              <w:right w:val="single" w:sz="4" w:space="0" w:color="auto"/>
            </w:tcBorders>
            <w:hideMark/>
          </w:tcPr>
          <w:p w14:paraId="7AC23AC0" w14:textId="77777777" w:rsidR="0062458A" w:rsidRPr="0062458A" w:rsidRDefault="0062458A" w:rsidP="0062458A">
            <w:pPr>
              <w:ind w:left="0" w:firstLine="0"/>
              <w:rPr>
                <w:bCs/>
                <w:color w:val="auto"/>
              </w:rPr>
            </w:pPr>
            <w:r w:rsidRPr="0062458A">
              <w:rPr>
                <w:bCs/>
                <w:color w:val="auto"/>
              </w:rPr>
              <w:t>Survey of 100 accounting &amp; finance experts</w:t>
            </w:r>
          </w:p>
        </w:tc>
        <w:tc>
          <w:tcPr>
            <w:tcW w:w="0" w:type="auto"/>
            <w:tcBorders>
              <w:top w:val="single" w:sz="4" w:space="0" w:color="auto"/>
              <w:left w:val="single" w:sz="4" w:space="0" w:color="auto"/>
              <w:bottom w:val="single" w:sz="4" w:space="0" w:color="auto"/>
              <w:right w:val="single" w:sz="4" w:space="0" w:color="auto"/>
            </w:tcBorders>
            <w:hideMark/>
          </w:tcPr>
          <w:p w14:paraId="0854C214" w14:textId="77777777" w:rsidR="0062458A" w:rsidRPr="0062458A" w:rsidRDefault="0062458A" w:rsidP="0062458A">
            <w:pPr>
              <w:ind w:left="0" w:firstLine="0"/>
              <w:rPr>
                <w:bCs/>
                <w:color w:val="auto"/>
              </w:rPr>
            </w:pPr>
            <w:r w:rsidRPr="0062458A">
              <w:rPr>
                <w:bCs/>
                <w:color w:val="auto"/>
              </w:rPr>
              <w:t>Found strong positive relationship between AI use and detection performance; ML and data mining outperform fuzzy logic.</w:t>
            </w:r>
          </w:p>
        </w:tc>
        <w:tc>
          <w:tcPr>
            <w:tcW w:w="0" w:type="auto"/>
            <w:tcBorders>
              <w:top w:val="single" w:sz="4" w:space="0" w:color="auto"/>
              <w:left w:val="single" w:sz="4" w:space="0" w:color="auto"/>
              <w:bottom w:val="single" w:sz="4" w:space="0" w:color="auto"/>
              <w:right w:val="single" w:sz="4" w:space="0" w:color="auto"/>
            </w:tcBorders>
            <w:hideMark/>
          </w:tcPr>
          <w:p w14:paraId="36A62327" w14:textId="77777777" w:rsidR="0062458A" w:rsidRPr="0062458A" w:rsidRDefault="0062458A" w:rsidP="0062458A">
            <w:pPr>
              <w:ind w:left="0" w:firstLine="0"/>
              <w:rPr>
                <w:bCs/>
                <w:color w:val="auto"/>
              </w:rPr>
            </w:pPr>
            <w:r w:rsidRPr="0062458A">
              <w:rPr>
                <w:bCs/>
                <w:color w:val="auto"/>
              </w:rPr>
              <w:t>Limited to perception-based quantitative data, not algorithmic validation.</w:t>
            </w:r>
          </w:p>
        </w:tc>
      </w:tr>
      <w:tr w:rsidR="0062458A" w:rsidRPr="0062458A" w14:paraId="63EB31AA" w14:textId="77777777">
        <w:tc>
          <w:tcPr>
            <w:tcW w:w="0" w:type="auto"/>
            <w:tcBorders>
              <w:top w:val="single" w:sz="4" w:space="0" w:color="auto"/>
              <w:left w:val="single" w:sz="4" w:space="0" w:color="auto"/>
              <w:bottom w:val="single" w:sz="4" w:space="0" w:color="auto"/>
              <w:right w:val="single" w:sz="4" w:space="0" w:color="auto"/>
            </w:tcBorders>
            <w:hideMark/>
          </w:tcPr>
          <w:p w14:paraId="61E3020C" w14:textId="77777777" w:rsidR="0062458A" w:rsidRPr="0062458A" w:rsidRDefault="0062458A" w:rsidP="0062458A">
            <w:pPr>
              <w:ind w:left="0" w:firstLine="0"/>
              <w:rPr>
                <w:bCs/>
                <w:color w:val="auto"/>
              </w:rPr>
            </w:pPr>
            <w:r w:rsidRPr="0062458A">
              <w:rPr>
                <w:b/>
                <w:bCs/>
                <w:color w:val="auto"/>
              </w:rPr>
              <w:t>Bhat &amp; Nelson (2023)</w:t>
            </w:r>
          </w:p>
        </w:tc>
        <w:tc>
          <w:tcPr>
            <w:tcW w:w="0" w:type="auto"/>
            <w:tcBorders>
              <w:top w:val="single" w:sz="4" w:space="0" w:color="auto"/>
              <w:left w:val="single" w:sz="4" w:space="0" w:color="auto"/>
              <w:bottom w:val="single" w:sz="4" w:space="0" w:color="auto"/>
              <w:right w:val="single" w:sz="4" w:space="0" w:color="auto"/>
            </w:tcBorders>
            <w:hideMark/>
          </w:tcPr>
          <w:p w14:paraId="5CD2715B" w14:textId="77777777" w:rsidR="0062458A" w:rsidRPr="0062458A" w:rsidRDefault="0062458A" w:rsidP="0062458A">
            <w:pPr>
              <w:ind w:left="0" w:firstLine="0"/>
              <w:rPr>
                <w:bCs/>
                <w:color w:val="auto"/>
              </w:rPr>
            </w:pPr>
            <w:r w:rsidRPr="0062458A">
              <w:rPr>
                <w:bCs/>
                <w:color w:val="auto"/>
              </w:rPr>
              <w:t>Artificial Intelligence-Based Credit Card Fraud Detection for Online Transactions Optimized with Sparrow Search Algorithm</w:t>
            </w:r>
          </w:p>
        </w:tc>
        <w:tc>
          <w:tcPr>
            <w:tcW w:w="0" w:type="auto"/>
            <w:tcBorders>
              <w:top w:val="single" w:sz="4" w:space="0" w:color="auto"/>
              <w:left w:val="single" w:sz="4" w:space="0" w:color="auto"/>
              <w:bottom w:val="single" w:sz="4" w:space="0" w:color="auto"/>
              <w:right w:val="single" w:sz="4" w:space="0" w:color="auto"/>
            </w:tcBorders>
            <w:hideMark/>
          </w:tcPr>
          <w:p w14:paraId="10539896" w14:textId="77777777" w:rsidR="0062458A" w:rsidRPr="0062458A" w:rsidRDefault="0062458A" w:rsidP="0062458A">
            <w:pPr>
              <w:ind w:left="0" w:firstLine="0"/>
              <w:rPr>
                <w:bCs/>
                <w:color w:val="auto"/>
              </w:rPr>
            </w:pPr>
            <w:r w:rsidRPr="0062458A">
              <w:rPr>
                <w:bCs/>
                <w:color w:val="auto"/>
              </w:rPr>
              <w:t>Random Forest (RF), Convolutional Neural Network (CNN), XGBoost optimized by Sparrow Search</w:t>
            </w:r>
          </w:p>
        </w:tc>
        <w:tc>
          <w:tcPr>
            <w:tcW w:w="0" w:type="auto"/>
            <w:tcBorders>
              <w:top w:val="single" w:sz="4" w:space="0" w:color="auto"/>
              <w:left w:val="single" w:sz="4" w:space="0" w:color="auto"/>
              <w:bottom w:val="single" w:sz="4" w:space="0" w:color="auto"/>
              <w:right w:val="single" w:sz="4" w:space="0" w:color="auto"/>
            </w:tcBorders>
            <w:hideMark/>
          </w:tcPr>
          <w:p w14:paraId="721174E0" w14:textId="77777777" w:rsidR="0062458A" w:rsidRPr="0062458A" w:rsidRDefault="0062458A" w:rsidP="0062458A">
            <w:pPr>
              <w:ind w:left="0" w:firstLine="0"/>
              <w:rPr>
                <w:bCs/>
                <w:color w:val="auto"/>
              </w:rPr>
            </w:pPr>
            <w:r w:rsidRPr="0062458A">
              <w:rPr>
                <w:bCs/>
                <w:color w:val="auto"/>
              </w:rPr>
              <w:t>Kaggle Credit Card Fraud Dataset (80% train, 20% test)</w:t>
            </w:r>
          </w:p>
        </w:tc>
        <w:tc>
          <w:tcPr>
            <w:tcW w:w="0" w:type="auto"/>
            <w:tcBorders>
              <w:top w:val="single" w:sz="4" w:space="0" w:color="auto"/>
              <w:left w:val="single" w:sz="4" w:space="0" w:color="auto"/>
              <w:bottom w:val="single" w:sz="4" w:space="0" w:color="auto"/>
              <w:right w:val="single" w:sz="4" w:space="0" w:color="auto"/>
            </w:tcBorders>
            <w:hideMark/>
          </w:tcPr>
          <w:p w14:paraId="22BDB308" w14:textId="77777777" w:rsidR="0062458A" w:rsidRPr="0062458A" w:rsidRDefault="0062458A" w:rsidP="0062458A">
            <w:pPr>
              <w:ind w:left="0" w:firstLine="0"/>
              <w:rPr>
                <w:bCs/>
                <w:color w:val="auto"/>
              </w:rPr>
            </w:pPr>
            <w:r w:rsidRPr="0062458A">
              <w:rPr>
                <w:bCs/>
                <w:color w:val="auto"/>
              </w:rPr>
              <w:t>Novel RF achieved 82.65% accuracy, outperforming CNN (74.98%) and XGBoost (77.98%); demonstrated benefit of hybrid optimization.</w:t>
            </w:r>
          </w:p>
        </w:tc>
        <w:tc>
          <w:tcPr>
            <w:tcW w:w="0" w:type="auto"/>
            <w:tcBorders>
              <w:top w:val="single" w:sz="4" w:space="0" w:color="auto"/>
              <w:left w:val="single" w:sz="4" w:space="0" w:color="auto"/>
              <w:bottom w:val="single" w:sz="4" w:space="0" w:color="auto"/>
              <w:right w:val="single" w:sz="4" w:space="0" w:color="auto"/>
            </w:tcBorders>
            <w:hideMark/>
          </w:tcPr>
          <w:p w14:paraId="628A04E8" w14:textId="77777777" w:rsidR="0062458A" w:rsidRPr="0062458A" w:rsidRDefault="0062458A" w:rsidP="0062458A">
            <w:pPr>
              <w:ind w:left="0" w:firstLine="0"/>
              <w:rPr>
                <w:bCs/>
                <w:color w:val="auto"/>
              </w:rPr>
            </w:pPr>
            <w:r w:rsidRPr="0062458A">
              <w:rPr>
                <w:bCs/>
                <w:color w:val="auto"/>
              </w:rPr>
              <w:t>Focused only on accuracy; lacks interpretability and explainability analysis.</w:t>
            </w:r>
          </w:p>
        </w:tc>
      </w:tr>
      <w:tr w:rsidR="0062458A" w:rsidRPr="0062458A" w14:paraId="0E179B94" w14:textId="77777777">
        <w:tc>
          <w:tcPr>
            <w:tcW w:w="0" w:type="auto"/>
            <w:tcBorders>
              <w:top w:val="single" w:sz="4" w:space="0" w:color="auto"/>
              <w:left w:val="single" w:sz="4" w:space="0" w:color="auto"/>
              <w:bottom w:val="single" w:sz="4" w:space="0" w:color="auto"/>
              <w:right w:val="single" w:sz="4" w:space="0" w:color="auto"/>
            </w:tcBorders>
            <w:hideMark/>
          </w:tcPr>
          <w:p w14:paraId="50DD2A7D" w14:textId="77777777" w:rsidR="0062458A" w:rsidRPr="0062458A" w:rsidRDefault="0062458A" w:rsidP="0062458A">
            <w:pPr>
              <w:ind w:left="0" w:firstLine="0"/>
              <w:rPr>
                <w:bCs/>
                <w:color w:val="auto"/>
              </w:rPr>
            </w:pPr>
            <w:r w:rsidRPr="0062458A">
              <w:rPr>
                <w:b/>
                <w:bCs/>
                <w:color w:val="auto"/>
              </w:rPr>
              <w:t>Mytnyk et al. (2023)</w:t>
            </w:r>
          </w:p>
        </w:tc>
        <w:tc>
          <w:tcPr>
            <w:tcW w:w="0" w:type="auto"/>
            <w:tcBorders>
              <w:top w:val="single" w:sz="4" w:space="0" w:color="auto"/>
              <w:left w:val="single" w:sz="4" w:space="0" w:color="auto"/>
              <w:bottom w:val="single" w:sz="4" w:space="0" w:color="auto"/>
              <w:right w:val="single" w:sz="4" w:space="0" w:color="auto"/>
            </w:tcBorders>
            <w:hideMark/>
          </w:tcPr>
          <w:p w14:paraId="4FB3CE2F" w14:textId="77777777" w:rsidR="0062458A" w:rsidRPr="0062458A" w:rsidRDefault="0062458A" w:rsidP="0062458A">
            <w:pPr>
              <w:ind w:left="0" w:firstLine="0"/>
              <w:rPr>
                <w:bCs/>
                <w:color w:val="auto"/>
              </w:rPr>
            </w:pPr>
            <w:r w:rsidRPr="0062458A">
              <w:rPr>
                <w:bCs/>
                <w:color w:val="auto"/>
              </w:rPr>
              <w:t>Application of Artificial Intelligence for Fraudulent Banking Operations Recognition</w:t>
            </w:r>
          </w:p>
        </w:tc>
        <w:tc>
          <w:tcPr>
            <w:tcW w:w="0" w:type="auto"/>
            <w:tcBorders>
              <w:top w:val="single" w:sz="4" w:space="0" w:color="auto"/>
              <w:left w:val="single" w:sz="4" w:space="0" w:color="auto"/>
              <w:bottom w:val="single" w:sz="4" w:space="0" w:color="auto"/>
              <w:right w:val="single" w:sz="4" w:space="0" w:color="auto"/>
            </w:tcBorders>
            <w:hideMark/>
          </w:tcPr>
          <w:p w14:paraId="3FF9B392" w14:textId="77777777" w:rsidR="0062458A" w:rsidRPr="0062458A" w:rsidRDefault="0062458A" w:rsidP="0062458A">
            <w:pPr>
              <w:ind w:left="0" w:firstLine="0"/>
              <w:rPr>
                <w:bCs/>
                <w:color w:val="auto"/>
              </w:rPr>
            </w:pPr>
            <w:r w:rsidRPr="0062458A">
              <w:rPr>
                <w:bCs/>
                <w:color w:val="auto"/>
              </w:rPr>
              <w:t>Logistic Regression, Stacked Generalization,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696AC15A" w14:textId="77777777" w:rsidR="0062458A" w:rsidRPr="0062458A" w:rsidRDefault="0062458A" w:rsidP="0062458A">
            <w:pPr>
              <w:ind w:left="0" w:firstLine="0"/>
              <w:rPr>
                <w:bCs/>
                <w:color w:val="auto"/>
              </w:rPr>
            </w:pPr>
            <w:r w:rsidRPr="0062458A">
              <w:rPr>
                <w:bCs/>
                <w:color w:val="auto"/>
              </w:rPr>
              <w:t>Banking transaction data (online systems)</w:t>
            </w:r>
          </w:p>
        </w:tc>
        <w:tc>
          <w:tcPr>
            <w:tcW w:w="0" w:type="auto"/>
            <w:tcBorders>
              <w:top w:val="single" w:sz="4" w:space="0" w:color="auto"/>
              <w:left w:val="single" w:sz="4" w:space="0" w:color="auto"/>
              <w:bottom w:val="single" w:sz="4" w:space="0" w:color="auto"/>
              <w:right w:val="single" w:sz="4" w:space="0" w:color="auto"/>
            </w:tcBorders>
            <w:hideMark/>
          </w:tcPr>
          <w:p w14:paraId="3F888751" w14:textId="77777777" w:rsidR="0062458A" w:rsidRPr="0062458A" w:rsidRDefault="0062458A" w:rsidP="0062458A">
            <w:pPr>
              <w:ind w:left="0" w:firstLine="0"/>
              <w:rPr>
                <w:bCs/>
                <w:color w:val="auto"/>
              </w:rPr>
            </w:pPr>
            <w:r w:rsidRPr="0062458A">
              <w:rPr>
                <w:bCs/>
                <w:color w:val="auto"/>
              </w:rPr>
              <w:t>Logistic regression yielded AUC=0.946; stacked generalization improved AUC to 0.954; highlighted feature preprocessing importance.</w:t>
            </w:r>
          </w:p>
        </w:tc>
        <w:tc>
          <w:tcPr>
            <w:tcW w:w="0" w:type="auto"/>
            <w:tcBorders>
              <w:top w:val="single" w:sz="4" w:space="0" w:color="auto"/>
              <w:left w:val="single" w:sz="4" w:space="0" w:color="auto"/>
              <w:bottom w:val="single" w:sz="4" w:space="0" w:color="auto"/>
              <w:right w:val="single" w:sz="4" w:space="0" w:color="auto"/>
            </w:tcBorders>
            <w:hideMark/>
          </w:tcPr>
          <w:p w14:paraId="73BBFE4C" w14:textId="77777777" w:rsidR="0062458A" w:rsidRPr="0062458A" w:rsidRDefault="0062458A" w:rsidP="0062458A">
            <w:pPr>
              <w:ind w:left="0" w:firstLine="0"/>
              <w:rPr>
                <w:bCs/>
                <w:color w:val="auto"/>
              </w:rPr>
            </w:pPr>
            <w:r w:rsidRPr="0062458A">
              <w:rPr>
                <w:bCs/>
                <w:color w:val="auto"/>
              </w:rPr>
              <w:t>Limited scope on deep learning; concentrated on classical algorithms.</w:t>
            </w:r>
          </w:p>
        </w:tc>
      </w:tr>
      <w:tr w:rsidR="0062458A" w:rsidRPr="0062458A" w14:paraId="4CBAB43C" w14:textId="77777777">
        <w:tc>
          <w:tcPr>
            <w:tcW w:w="0" w:type="auto"/>
            <w:tcBorders>
              <w:top w:val="single" w:sz="4" w:space="0" w:color="auto"/>
              <w:left w:val="single" w:sz="4" w:space="0" w:color="auto"/>
              <w:bottom w:val="single" w:sz="4" w:space="0" w:color="auto"/>
              <w:right w:val="single" w:sz="4" w:space="0" w:color="auto"/>
            </w:tcBorders>
            <w:hideMark/>
          </w:tcPr>
          <w:p w14:paraId="3AB83AE2" w14:textId="77777777" w:rsidR="0062458A" w:rsidRPr="0062458A" w:rsidRDefault="0062458A" w:rsidP="0062458A">
            <w:pPr>
              <w:ind w:left="0" w:firstLine="0"/>
              <w:rPr>
                <w:bCs/>
                <w:color w:val="auto"/>
              </w:rPr>
            </w:pPr>
            <w:r w:rsidRPr="0062458A">
              <w:rPr>
                <w:b/>
                <w:bCs/>
                <w:color w:val="auto"/>
              </w:rPr>
              <w:t>Asha &amp; Kumar (2021)</w:t>
            </w:r>
          </w:p>
        </w:tc>
        <w:tc>
          <w:tcPr>
            <w:tcW w:w="0" w:type="auto"/>
            <w:tcBorders>
              <w:top w:val="single" w:sz="4" w:space="0" w:color="auto"/>
              <w:left w:val="single" w:sz="4" w:space="0" w:color="auto"/>
              <w:bottom w:val="single" w:sz="4" w:space="0" w:color="auto"/>
              <w:right w:val="single" w:sz="4" w:space="0" w:color="auto"/>
            </w:tcBorders>
            <w:hideMark/>
          </w:tcPr>
          <w:p w14:paraId="48B7B9D5" w14:textId="77777777" w:rsidR="0062458A" w:rsidRPr="0062458A" w:rsidRDefault="0062458A" w:rsidP="0062458A">
            <w:pPr>
              <w:ind w:left="0" w:firstLine="0"/>
              <w:rPr>
                <w:bCs/>
                <w:color w:val="auto"/>
              </w:rPr>
            </w:pPr>
            <w:r w:rsidRPr="0062458A">
              <w:rPr>
                <w:bCs/>
                <w:color w:val="auto"/>
              </w:rPr>
              <w:t>Credit Card Fraud Detection Using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4B60F007" w14:textId="77777777" w:rsidR="0062458A" w:rsidRPr="0062458A" w:rsidRDefault="0062458A" w:rsidP="0062458A">
            <w:pPr>
              <w:ind w:left="0" w:firstLine="0"/>
              <w:rPr>
                <w:bCs/>
                <w:color w:val="auto"/>
              </w:rPr>
            </w:pPr>
            <w:r w:rsidRPr="0062458A">
              <w:rPr>
                <w:bCs/>
                <w:color w:val="auto"/>
              </w:rPr>
              <w:t>Support Vector Machine (SVM), K-Nearest Neighbor (KNN), Artificial Neural Network (ANN)</w:t>
            </w:r>
          </w:p>
        </w:tc>
        <w:tc>
          <w:tcPr>
            <w:tcW w:w="0" w:type="auto"/>
            <w:tcBorders>
              <w:top w:val="single" w:sz="4" w:space="0" w:color="auto"/>
              <w:left w:val="single" w:sz="4" w:space="0" w:color="auto"/>
              <w:bottom w:val="single" w:sz="4" w:space="0" w:color="auto"/>
              <w:right w:val="single" w:sz="4" w:space="0" w:color="auto"/>
            </w:tcBorders>
            <w:hideMark/>
          </w:tcPr>
          <w:p w14:paraId="60E5199A" w14:textId="77777777" w:rsidR="0062458A" w:rsidRPr="0062458A" w:rsidRDefault="0062458A" w:rsidP="0062458A">
            <w:pPr>
              <w:ind w:left="0" w:firstLine="0"/>
              <w:rPr>
                <w:bCs/>
                <w:color w:val="auto"/>
              </w:rPr>
            </w:pPr>
            <w:r w:rsidRPr="0062458A">
              <w:rPr>
                <w:bCs/>
                <w:color w:val="auto"/>
              </w:rPr>
              <w:t>Credit card transaction datasets</w:t>
            </w:r>
          </w:p>
        </w:tc>
        <w:tc>
          <w:tcPr>
            <w:tcW w:w="0" w:type="auto"/>
            <w:tcBorders>
              <w:top w:val="single" w:sz="4" w:space="0" w:color="auto"/>
              <w:left w:val="single" w:sz="4" w:space="0" w:color="auto"/>
              <w:bottom w:val="single" w:sz="4" w:space="0" w:color="auto"/>
              <w:right w:val="single" w:sz="4" w:space="0" w:color="auto"/>
            </w:tcBorders>
            <w:hideMark/>
          </w:tcPr>
          <w:p w14:paraId="501419B6" w14:textId="77777777" w:rsidR="0062458A" w:rsidRPr="0062458A" w:rsidRDefault="0062458A" w:rsidP="0062458A">
            <w:pPr>
              <w:ind w:left="0" w:firstLine="0"/>
              <w:rPr>
                <w:bCs/>
                <w:color w:val="auto"/>
              </w:rPr>
            </w:pPr>
            <w:r w:rsidRPr="0062458A">
              <w:rPr>
                <w:bCs/>
                <w:color w:val="auto"/>
              </w:rPr>
              <w:t>ANN performed best in identifying nonlinear fraud patterns; KNN and SVM performed moderately well.</w:t>
            </w:r>
          </w:p>
        </w:tc>
        <w:tc>
          <w:tcPr>
            <w:tcW w:w="0" w:type="auto"/>
            <w:tcBorders>
              <w:top w:val="single" w:sz="4" w:space="0" w:color="auto"/>
              <w:left w:val="single" w:sz="4" w:space="0" w:color="auto"/>
              <w:bottom w:val="single" w:sz="4" w:space="0" w:color="auto"/>
              <w:right w:val="single" w:sz="4" w:space="0" w:color="auto"/>
            </w:tcBorders>
            <w:hideMark/>
          </w:tcPr>
          <w:p w14:paraId="2E2B431E" w14:textId="77777777" w:rsidR="0062458A" w:rsidRPr="0062458A" w:rsidRDefault="0062458A" w:rsidP="0062458A">
            <w:pPr>
              <w:ind w:left="0" w:firstLine="0"/>
              <w:rPr>
                <w:bCs/>
                <w:color w:val="auto"/>
              </w:rPr>
            </w:pPr>
            <w:r w:rsidRPr="0062458A">
              <w:rPr>
                <w:bCs/>
                <w:color w:val="auto"/>
              </w:rPr>
              <w:t>Required large data and computational resources; sensitive to tuning.</w:t>
            </w:r>
          </w:p>
        </w:tc>
      </w:tr>
      <w:tr w:rsidR="0062458A" w:rsidRPr="0062458A" w14:paraId="7CAE3209" w14:textId="77777777">
        <w:tc>
          <w:tcPr>
            <w:tcW w:w="0" w:type="auto"/>
            <w:tcBorders>
              <w:top w:val="single" w:sz="4" w:space="0" w:color="auto"/>
              <w:left w:val="single" w:sz="4" w:space="0" w:color="auto"/>
              <w:bottom w:val="single" w:sz="4" w:space="0" w:color="auto"/>
              <w:right w:val="single" w:sz="4" w:space="0" w:color="auto"/>
            </w:tcBorders>
            <w:hideMark/>
          </w:tcPr>
          <w:p w14:paraId="31A12F93" w14:textId="77777777" w:rsidR="0062458A" w:rsidRPr="0062458A" w:rsidRDefault="0062458A" w:rsidP="0062458A">
            <w:pPr>
              <w:ind w:left="0" w:firstLine="0"/>
              <w:rPr>
                <w:bCs/>
                <w:color w:val="auto"/>
              </w:rPr>
            </w:pPr>
            <w:r w:rsidRPr="0062458A">
              <w:rPr>
                <w:b/>
                <w:bCs/>
                <w:color w:val="auto"/>
              </w:rPr>
              <w:t>Ali et al. (2022)</w:t>
            </w:r>
          </w:p>
        </w:tc>
        <w:tc>
          <w:tcPr>
            <w:tcW w:w="0" w:type="auto"/>
            <w:tcBorders>
              <w:top w:val="single" w:sz="4" w:space="0" w:color="auto"/>
              <w:left w:val="single" w:sz="4" w:space="0" w:color="auto"/>
              <w:bottom w:val="single" w:sz="4" w:space="0" w:color="auto"/>
              <w:right w:val="single" w:sz="4" w:space="0" w:color="auto"/>
            </w:tcBorders>
            <w:hideMark/>
          </w:tcPr>
          <w:p w14:paraId="0FAAE2B6" w14:textId="77777777" w:rsidR="0062458A" w:rsidRPr="0062458A" w:rsidRDefault="0062458A" w:rsidP="0062458A">
            <w:pPr>
              <w:ind w:left="0" w:firstLine="0"/>
              <w:rPr>
                <w:bCs/>
                <w:color w:val="auto"/>
              </w:rPr>
            </w:pPr>
            <w:r w:rsidRPr="0062458A">
              <w:rPr>
                <w:bCs/>
                <w:color w:val="auto"/>
              </w:rPr>
              <w:t>Financial Fraud Detection Based on Machine Learning: A Systematic Literature Review</w:t>
            </w:r>
          </w:p>
        </w:tc>
        <w:tc>
          <w:tcPr>
            <w:tcW w:w="0" w:type="auto"/>
            <w:tcBorders>
              <w:top w:val="single" w:sz="4" w:space="0" w:color="auto"/>
              <w:left w:val="single" w:sz="4" w:space="0" w:color="auto"/>
              <w:bottom w:val="single" w:sz="4" w:space="0" w:color="auto"/>
              <w:right w:val="single" w:sz="4" w:space="0" w:color="auto"/>
            </w:tcBorders>
            <w:hideMark/>
          </w:tcPr>
          <w:p w14:paraId="29C81E76" w14:textId="77777777" w:rsidR="0062458A" w:rsidRPr="0062458A" w:rsidRDefault="0062458A" w:rsidP="0062458A">
            <w:pPr>
              <w:ind w:left="0" w:firstLine="0"/>
              <w:rPr>
                <w:bCs/>
                <w:color w:val="auto"/>
              </w:rPr>
            </w:pPr>
            <w:r w:rsidRPr="0062458A">
              <w:rPr>
                <w:bCs/>
                <w:color w:val="auto"/>
              </w:rPr>
              <w:t>Review of ML algorithms (SVM, ANN, RF, LR, etc.)</w:t>
            </w:r>
          </w:p>
        </w:tc>
        <w:tc>
          <w:tcPr>
            <w:tcW w:w="0" w:type="auto"/>
            <w:tcBorders>
              <w:top w:val="single" w:sz="4" w:space="0" w:color="auto"/>
              <w:left w:val="single" w:sz="4" w:space="0" w:color="auto"/>
              <w:bottom w:val="single" w:sz="4" w:space="0" w:color="auto"/>
              <w:right w:val="single" w:sz="4" w:space="0" w:color="auto"/>
            </w:tcBorders>
            <w:hideMark/>
          </w:tcPr>
          <w:p w14:paraId="7D454D23" w14:textId="77777777" w:rsidR="0062458A" w:rsidRPr="0062458A" w:rsidRDefault="0062458A" w:rsidP="0062458A">
            <w:pPr>
              <w:ind w:left="0" w:firstLine="0"/>
              <w:rPr>
                <w:bCs/>
                <w:color w:val="auto"/>
              </w:rPr>
            </w:pPr>
            <w:r w:rsidRPr="0062458A">
              <w:rPr>
                <w:bCs/>
                <w:color w:val="auto"/>
              </w:rPr>
              <w:t>93 empirical studies reviewed</w:t>
            </w:r>
          </w:p>
        </w:tc>
        <w:tc>
          <w:tcPr>
            <w:tcW w:w="0" w:type="auto"/>
            <w:tcBorders>
              <w:top w:val="single" w:sz="4" w:space="0" w:color="auto"/>
              <w:left w:val="single" w:sz="4" w:space="0" w:color="auto"/>
              <w:bottom w:val="single" w:sz="4" w:space="0" w:color="auto"/>
              <w:right w:val="single" w:sz="4" w:space="0" w:color="auto"/>
            </w:tcBorders>
            <w:hideMark/>
          </w:tcPr>
          <w:p w14:paraId="66AD215D" w14:textId="77777777" w:rsidR="0062458A" w:rsidRPr="0062458A" w:rsidRDefault="0062458A" w:rsidP="0062458A">
            <w:pPr>
              <w:ind w:left="0" w:firstLine="0"/>
              <w:rPr>
                <w:bCs/>
                <w:color w:val="auto"/>
              </w:rPr>
            </w:pPr>
            <w:r w:rsidRPr="0062458A">
              <w:rPr>
                <w:bCs/>
                <w:color w:val="auto"/>
              </w:rPr>
              <w:t>Identified SVM and ANN as most common; highlighted persistent data imbalance, need for explainable AI.</w:t>
            </w:r>
          </w:p>
        </w:tc>
        <w:tc>
          <w:tcPr>
            <w:tcW w:w="0" w:type="auto"/>
            <w:tcBorders>
              <w:top w:val="single" w:sz="4" w:space="0" w:color="auto"/>
              <w:left w:val="single" w:sz="4" w:space="0" w:color="auto"/>
              <w:bottom w:val="single" w:sz="4" w:space="0" w:color="auto"/>
              <w:right w:val="single" w:sz="4" w:space="0" w:color="auto"/>
            </w:tcBorders>
            <w:hideMark/>
          </w:tcPr>
          <w:p w14:paraId="1AE5CB1F" w14:textId="77777777" w:rsidR="0062458A" w:rsidRPr="0062458A" w:rsidRDefault="0062458A" w:rsidP="0062458A">
            <w:pPr>
              <w:ind w:left="0" w:firstLine="0"/>
              <w:rPr>
                <w:bCs/>
                <w:color w:val="auto"/>
              </w:rPr>
            </w:pPr>
            <w:r w:rsidRPr="0062458A">
              <w:rPr>
                <w:bCs/>
                <w:color w:val="auto"/>
              </w:rPr>
              <w:t>No experimental comparison; meta-analysis only.</w:t>
            </w:r>
          </w:p>
        </w:tc>
      </w:tr>
      <w:tr w:rsidR="0062458A" w:rsidRPr="0062458A" w14:paraId="23EFCDD4" w14:textId="77777777">
        <w:tc>
          <w:tcPr>
            <w:tcW w:w="0" w:type="auto"/>
            <w:tcBorders>
              <w:top w:val="single" w:sz="4" w:space="0" w:color="auto"/>
              <w:left w:val="single" w:sz="4" w:space="0" w:color="auto"/>
              <w:bottom w:val="single" w:sz="4" w:space="0" w:color="auto"/>
              <w:right w:val="single" w:sz="4" w:space="0" w:color="auto"/>
            </w:tcBorders>
            <w:hideMark/>
          </w:tcPr>
          <w:p w14:paraId="41C271F0" w14:textId="77777777" w:rsidR="0062458A" w:rsidRPr="0062458A" w:rsidRDefault="0062458A" w:rsidP="0062458A">
            <w:pPr>
              <w:ind w:left="0" w:firstLine="0"/>
              <w:rPr>
                <w:bCs/>
                <w:color w:val="auto"/>
              </w:rPr>
            </w:pPr>
            <w:r w:rsidRPr="0062458A">
              <w:rPr>
                <w:b/>
                <w:bCs/>
                <w:color w:val="auto"/>
              </w:rPr>
              <w:t>Shihembetsa (2021)</w:t>
            </w:r>
          </w:p>
        </w:tc>
        <w:tc>
          <w:tcPr>
            <w:tcW w:w="0" w:type="auto"/>
            <w:tcBorders>
              <w:top w:val="single" w:sz="4" w:space="0" w:color="auto"/>
              <w:left w:val="single" w:sz="4" w:space="0" w:color="auto"/>
              <w:bottom w:val="single" w:sz="4" w:space="0" w:color="auto"/>
              <w:right w:val="single" w:sz="4" w:space="0" w:color="auto"/>
            </w:tcBorders>
            <w:hideMark/>
          </w:tcPr>
          <w:p w14:paraId="5B99E8F7" w14:textId="77777777" w:rsidR="0062458A" w:rsidRPr="0062458A" w:rsidRDefault="0062458A" w:rsidP="0062458A">
            <w:pPr>
              <w:ind w:left="0" w:firstLine="0"/>
              <w:rPr>
                <w:bCs/>
                <w:color w:val="auto"/>
              </w:rPr>
            </w:pPr>
            <w:r w:rsidRPr="0062458A">
              <w:rPr>
                <w:bCs/>
                <w:color w:val="auto"/>
              </w:rPr>
              <w:t>Use of Artificial Intelligence Algorithms to Enhance Fraud Detection in the Banking Industry</w:t>
            </w:r>
          </w:p>
        </w:tc>
        <w:tc>
          <w:tcPr>
            <w:tcW w:w="0" w:type="auto"/>
            <w:tcBorders>
              <w:top w:val="single" w:sz="4" w:space="0" w:color="auto"/>
              <w:left w:val="single" w:sz="4" w:space="0" w:color="auto"/>
              <w:bottom w:val="single" w:sz="4" w:space="0" w:color="auto"/>
              <w:right w:val="single" w:sz="4" w:space="0" w:color="auto"/>
            </w:tcBorders>
            <w:hideMark/>
          </w:tcPr>
          <w:p w14:paraId="3A8B3155" w14:textId="77777777" w:rsidR="0062458A" w:rsidRPr="0062458A" w:rsidRDefault="0062458A" w:rsidP="0062458A">
            <w:pPr>
              <w:ind w:left="0" w:firstLine="0"/>
              <w:rPr>
                <w:bCs/>
                <w:color w:val="auto"/>
              </w:rPr>
            </w:pPr>
            <w:r w:rsidRPr="0062458A">
              <w:rPr>
                <w:bCs/>
                <w:color w:val="auto"/>
              </w:rPr>
              <w:t>Logistic Regression, Naïve Bayes, KNN</w:t>
            </w:r>
          </w:p>
        </w:tc>
        <w:tc>
          <w:tcPr>
            <w:tcW w:w="0" w:type="auto"/>
            <w:tcBorders>
              <w:top w:val="single" w:sz="4" w:space="0" w:color="auto"/>
              <w:left w:val="single" w:sz="4" w:space="0" w:color="auto"/>
              <w:bottom w:val="single" w:sz="4" w:space="0" w:color="auto"/>
              <w:right w:val="single" w:sz="4" w:space="0" w:color="auto"/>
            </w:tcBorders>
            <w:hideMark/>
          </w:tcPr>
          <w:p w14:paraId="08F06F69" w14:textId="77777777" w:rsidR="0062458A" w:rsidRPr="0062458A" w:rsidRDefault="0062458A" w:rsidP="0062458A">
            <w:pPr>
              <w:ind w:left="0" w:firstLine="0"/>
              <w:rPr>
                <w:bCs/>
                <w:color w:val="auto"/>
              </w:rPr>
            </w:pPr>
            <w:r w:rsidRPr="0062458A">
              <w:rPr>
                <w:bCs/>
                <w:color w:val="auto"/>
              </w:rPr>
              <w:t>Kenyan mobile banking data (CRISP-DM methodology)</w:t>
            </w:r>
          </w:p>
        </w:tc>
        <w:tc>
          <w:tcPr>
            <w:tcW w:w="0" w:type="auto"/>
            <w:tcBorders>
              <w:top w:val="single" w:sz="4" w:space="0" w:color="auto"/>
              <w:left w:val="single" w:sz="4" w:space="0" w:color="auto"/>
              <w:bottom w:val="single" w:sz="4" w:space="0" w:color="auto"/>
              <w:right w:val="single" w:sz="4" w:space="0" w:color="auto"/>
            </w:tcBorders>
            <w:hideMark/>
          </w:tcPr>
          <w:p w14:paraId="0AEEC758" w14:textId="77777777" w:rsidR="0062458A" w:rsidRPr="0062458A" w:rsidRDefault="0062458A" w:rsidP="0062458A">
            <w:pPr>
              <w:ind w:left="0" w:firstLine="0"/>
              <w:rPr>
                <w:bCs/>
                <w:color w:val="auto"/>
              </w:rPr>
            </w:pPr>
            <w:r w:rsidRPr="0062458A">
              <w:rPr>
                <w:bCs/>
                <w:color w:val="auto"/>
              </w:rPr>
              <w:t>KNN achieved 99% accuracy, outperforming other models; showed AI potential in mobile transactions.</w:t>
            </w:r>
          </w:p>
        </w:tc>
        <w:tc>
          <w:tcPr>
            <w:tcW w:w="0" w:type="auto"/>
            <w:tcBorders>
              <w:top w:val="single" w:sz="4" w:space="0" w:color="auto"/>
              <w:left w:val="single" w:sz="4" w:space="0" w:color="auto"/>
              <w:bottom w:val="single" w:sz="4" w:space="0" w:color="auto"/>
              <w:right w:val="single" w:sz="4" w:space="0" w:color="auto"/>
            </w:tcBorders>
            <w:hideMark/>
          </w:tcPr>
          <w:p w14:paraId="0562374A" w14:textId="77777777" w:rsidR="0062458A" w:rsidRPr="0062458A" w:rsidRDefault="0062458A" w:rsidP="0062458A">
            <w:pPr>
              <w:ind w:left="0" w:firstLine="0"/>
              <w:rPr>
                <w:bCs/>
                <w:color w:val="auto"/>
              </w:rPr>
            </w:pPr>
            <w:r w:rsidRPr="0062458A">
              <w:rPr>
                <w:bCs/>
                <w:color w:val="auto"/>
              </w:rPr>
              <w:t>Context limited to Kenya; imbalance not deeply addressed.</w:t>
            </w:r>
          </w:p>
        </w:tc>
      </w:tr>
      <w:tr w:rsidR="0062458A" w:rsidRPr="0062458A" w14:paraId="566E1643" w14:textId="77777777">
        <w:tc>
          <w:tcPr>
            <w:tcW w:w="0" w:type="auto"/>
            <w:tcBorders>
              <w:top w:val="single" w:sz="4" w:space="0" w:color="auto"/>
              <w:left w:val="single" w:sz="4" w:space="0" w:color="auto"/>
              <w:bottom w:val="single" w:sz="4" w:space="0" w:color="auto"/>
              <w:right w:val="single" w:sz="4" w:space="0" w:color="auto"/>
            </w:tcBorders>
            <w:hideMark/>
          </w:tcPr>
          <w:p w14:paraId="41B7FD7B" w14:textId="77777777" w:rsidR="0062458A" w:rsidRPr="0062458A" w:rsidRDefault="0062458A" w:rsidP="0062458A">
            <w:pPr>
              <w:ind w:left="0" w:firstLine="0"/>
              <w:rPr>
                <w:bCs/>
                <w:color w:val="auto"/>
              </w:rPr>
            </w:pPr>
            <w:r w:rsidRPr="0062458A">
              <w:rPr>
                <w:b/>
                <w:bCs/>
                <w:color w:val="auto"/>
              </w:rPr>
              <w:t>Almazroi &amp; Ayub (2021)</w:t>
            </w:r>
          </w:p>
        </w:tc>
        <w:tc>
          <w:tcPr>
            <w:tcW w:w="0" w:type="auto"/>
            <w:tcBorders>
              <w:top w:val="single" w:sz="4" w:space="0" w:color="auto"/>
              <w:left w:val="single" w:sz="4" w:space="0" w:color="auto"/>
              <w:bottom w:val="single" w:sz="4" w:space="0" w:color="auto"/>
              <w:right w:val="single" w:sz="4" w:space="0" w:color="auto"/>
            </w:tcBorders>
            <w:hideMark/>
          </w:tcPr>
          <w:p w14:paraId="4A842BC1" w14:textId="77777777" w:rsidR="0062458A" w:rsidRPr="0062458A" w:rsidRDefault="0062458A" w:rsidP="0062458A">
            <w:pPr>
              <w:ind w:left="0" w:firstLine="0"/>
              <w:rPr>
                <w:bCs/>
                <w:color w:val="auto"/>
              </w:rPr>
            </w:pPr>
            <w:r w:rsidRPr="0062458A">
              <w:rPr>
                <w:bCs/>
                <w:color w:val="auto"/>
              </w:rPr>
              <w:t>Online Payment Fraud Detection Model Using Machine Learning Techniques</w:t>
            </w:r>
          </w:p>
        </w:tc>
        <w:tc>
          <w:tcPr>
            <w:tcW w:w="0" w:type="auto"/>
            <w:tcBorders>
              <w:top w:val="single" w:sz="4" w:space="0" w:color="auto"/>
              <w:left w:val="single" w:sz="4" w:space="0" w:color="auto"/>
              <w:bottom w:val="single" w:sz="4" w:space="0" w:color="auto"/>
              <w:right w:val="single" w:sz="4" w:space="0" w:color="auto"/>
            </w:tcBorders>
            <w:hideMark/>
          </w:tcPr>
          <w:p w14:paraId="4B8F5D4F" w14:textId="77777777" w:rsidR="0062458A" w:rsidRPr="0062458A" w:rsidRDefault="0062458A" w:rsidP="0062458A">
            <w:pPr>
              <w:ind w:left="0" w:firstLine="0"/>
              <w:rPr>
                <w:bCs/>
                <w:color w:val="auto"/>
              </w:rPr>
            </w:pPr>
            <w:r w:rsidRPr="0062458A">
              <w:rPr>
                <w:bCs/>
                <w:color w:val="auto"/>
              </w:rPr>
              <w:t>ResNeXt-embedded Gated Recurrent Unit (RXT), Autoencoder + ResNet ensemble, Jaya optimization, SMOTE</w:t>
            </w:r>
          </w:p>
        </w:tc>
        <w:tc>
          <w:tcPr>
            <w:tcW w:w="0" w:type="auto"/>
            <w:tcBorders>
              <w:top w:val="single" w:sz="4" w:space="0" w:color="auto"/>
              <w:left w:val="single" w:sz="4" w:space="0" w:color="auto"/>
              <w:bottom w:val="single" w:sz="4" w:space="0" w:color="auto"/>
              <w:right w:val="single" w:sz="4" w:space="0" w:color="auto"/>
            </w:tcBorders>
            <w:hideMark/>
          </w:tcPr>
          <w:p w14:paraId="55FB8381" w14:textId="77777777" w:rsidR="0062458A" w:rsidRPr="0062458A" w:rsidRDefault="0062458A" w:rsidP="0062458A">
            <w:pPr>
              <w:ind w:left="0" w:firstLine="0"/>
              <w:rPr>
                <w:bCs/>
                <w:color w:val="auto"/>
              </w:rPr>
            </w:pPr>
            <w:r w:rsidRPr="0062458A">
              <w:rPr>
                <w:bCs/>
                <w:color w:val="auto"/>
              </w:rPr>
              <w:t>Three authentic financial transaction datasets</w:t>
            </w:r>
          </w:p>
        </w:tc>
        <w:tc>
          <w:tcPr>
            <w:tcW w:w="0" w:type="auto"/>
            <w:tcBorders>
              <w:top w:val="single" w:sz="4" w:space="0" w:color="auto"/>
              <w:left w:val="single" w:sz="4" w:space="0" w:color="auto"/>
              <w:bottom w:val="single" w:sz="4" w:space="0" w:color="auto"/>
              <w:right w:val="single" w:sz="4" w:space="0" w:color="auto"/>
            </w:tcBorders>
            <w:hideMark/>
          </w:tcPr>
          <w:p w14:paraId="2CF0C39B" w14:textId="77777777" w:rsidR="0062458A" w:rsidRPr="0062458A" w:rsidRDefault="0062458A" w:rsidP="0062458A">
            <w:pPr>
              <w:ind w:left="0" w:firstLine="0"/>
              <w:rPr>
                <w:bCs/>
                <w:color w:val="auto"/>
              </w:rPr>
            </w:pPr>
            <w:r w:rsidRPr="0062458A">
              <w:rPr>
                <w:bCs/>
                <w:color w:val="auto"/>
              </w:rPr>
              <w:t>RXT model outperformed existing algorithms by 10–18% in accuracy and efficiency; demonstrated strong real-time performance.</w:t>
            </w:r>
          </w:p>
        </w:tc>
        <w:tc>
          <w:tcPr>
            <w:tcW w:w="0" w:type="auto"/>
            <w:tcBorders>
              <w:top w:val="single" w:sz="4" w:space="0" w:color="auto"/>
              <w:left w:val="single" w:sz="4" w:space="0" w:color="auto"/>
              <w:bottom w:val="single" w:sz="4" w:space="0" w:color="auto"/>
              <w:right w:val="single" w:sz="4" w:space="0" w:color="auto"/>
            </w:tcBorders>
            <w:hideMark/>
          </w:tcPr>
          <w:p w14:paraId="2B8CDFAF" w14:textId="77777777" w:rsidR="0062458A" w:rsidRPr="0062458A" w:rsidRDefault="0062458A" w:rsidP="0062458A">
            <w:pPr>
              <w:ind w:left="0" w:firstLine="0"/>
              <w:rPr>
                <w:bCs/>
                <w:color w:val="auto"/>
              </w:rPr>
            </w:pPr>
            <w:r w:rsidRPr="0062458A">
              <w:rPr>
                <w:bCs/>
                <w:color w:val="auto"/>
              </w:rPr>
              <w:t>Highly complex model, less interpretable, high computational demand.</w:t>
            </w:r>
          </w:p>
        </w:tc>
      </w:tr>
    </w:tbl>
    <w:p w14:paraId="5858F270" w14:textId="77777777" w:rsidR="0062458A" w:rsidRPr="0062458A" w:rsidRDefault="0062458A" w:rsidP="0062458A">
      <w:pPr>
        <w:ind w:left="0" w:firstLine="0"/>
        <w:rPr>
          <w:bCs/>
          <w:color w:val="auto"/>
        </w:rPr>
      </w:pPr>
    </w:p>
    <w:p w14:paraId="67599451" w14:textId="77777777" w:rsidR="0062458A" w:rsidRPr="0062458A" w:rsidRDefault="0062458A" w:rsidP="0062458A">
      <w:pPr>
        <w:ind w:left="0" w:firstLine="0"/>
        <w:rPr>
          <w:b/>
          <w:bCs/>
          <w:color w:val="auto"/>
        </w:rPr>
      </w:pPr>
      <w:r w:rsidRPr="0062458A">
        <w:rPr>
          <w:b/>
          <w:bCs/>
          <w:color w:val="auto"/>
        </w:rPr>
        <w:t>Summary of Insights</w:t>
      </w:r>
    </w:p>
    <w:p w14:paraId="729BDB43" w14:textId="77777777" w:rsidR="0062458A" w:rsidRPr="0062458A" w:rsidRDefault="0062458A" w:rsidP="0062458A">
      <w:pPr>
        <w:ind w:left="0" w:firstLine="0"/>
        <w:rPr>
          <w:bCs/>
          <w:color w:val="auto"/>
        </w:rPr>
      </w:pPr>
      <w:r w:rsidRPr="0062458A">
        <w:rPr>
          <w:bCs/>
          <w:color w:val="auto"/>
        </w:rPr>
        <w:t>In the literature reviewed, there are a number of patterns. To begin with, modern fraud detection studies are mostly based on machine learning and deep learning, the most effective performance of which is demonstrated by Random Forest, SVM, ANN, CNN, and ensemble models. Second, data imbalance is another methodological issue that persists, which can be solved using SMOTE, undersampling, or reweighting en ensembles. Third, interpretability and real time scalability are now dimensions of critical evaluation since a financial institution needs models which are not only accurate but explainable. Lastly, optimization algorithms (e.g., Sparrow Search, Jaya) and hybrid architecture is an emerging trend in AI research in financial fraud detection and reflects a transition towards adaptive, self-learning, and responsible AI systems.</w:t>
      </w:r>
    </w:p>
    <w:p w14:paraId="6037927F" w14:textId="77777777" w:rsidR="0062458A" w:rsidRPr="0062458A" w:rsidRDefault="0062458A" w:rsidP="0062458A">
      <w:pPr>
        <w:ind w:left="0" w:firstLine="0"/>
        <w:rPr>
          <w:bCs/>
          <w:color w:val="auto"/>
        </w:rPr>
      </w:pPr>
    </w:p>
    <w:p w14:paraId="49F47370" w14:textId="3388B7C2" w:rsidR="00AA559B" w:rsidRPr="0062458A" w:rsidRDefault="00AA559B" w:rsidP="00711A42">
      <w:pPr>
        <w:ind w:left="0" w:firstLine="0"/>
        <w:rPr>
          <w:bCs/>
          <w:color w:val="auto"/>
        </w:rPr>
      </w:pPr>
    </w:p>
    <w:p w14:paraId="41FD7B5C" w14:textId="77777777" w:rsidR="00954068" w:rsidRPr="007F1D70" w:rsidRDefault="00954068" w:rsidP="00021F4A">
      <w:pPr>
        <w:spacing w:after="0" w:line="259" w:lineRule="auto"/>
        <w:ind w:left="0" w:firstLine="0"/>
        <w:jc w:val="left"/>
        <w:rPr>
          <w:color w:val="auto"/>
          <w:sz w:val="24"/>
        </w:rPr>
      </w:pPr>
    </w:p>
    <w:p w14:paraId="071ED7A1" w14:textId="77777777" w:rsidR="0046528F" w:rsidRDefault="00AA559B" w:rsidP="00954068">
      <w:pPr>
        <w:pStyle w:val="2"/>
        <w:spacing w:after="657" w:line="265" w:lineRule="auto"/>
        <w:ind w:left="-5"/>
        <w:rPr>
          <w:color w:val="auto"/>
        </w:rPr>
      </w:pPr>
      <w:bookmarkStart w:id="18" w:name="_Toc214409571"/>
      <w:r w:rsidRPr="007F1D70">
        <w:rPr>
          <w:color w:val="auto"/>
        </w:rPr>
        <w:t>Chapter 4</w:t>
      </w:r>
      <w:bookmarkEnd w:id="18"/>
      <w:r w:rsidR="003C51FB" w:rsidRPr="007F1D70">
        <w:rPr>
          <w:color w:val="auto"/>
        </w:rPr>
        <w:t xml:space="preserve"> </w:t>
      </w:r>
    </w:p>
    <w:p w14:paraId="347252F0" w14:textId="4B9DFDCF" w:rsidR="000B518F" w:rsidRPr="007F1D70" w:rsidRDefault="003C51FB" w:rsidP="00954068">
      <w:pPr>
        <w:pStyle w:val="2"/>
        <w:spacing w:after="657" w:line="265" w:lineRule="auto"/>
        <w:ind w:left="-5"/>
        <w:rPr>
          <w:color w:val="auto"/>
        </w:rPr>
      </w:pPr>
      <w:bookmarkStart w:id="19" w:name="_Toc214409572"/>
      <w:r w:rsidRPr="007F1D70">
        <w:rPr>
          <w:color w:val="auto"/>
        </w:rPr>
        <w:t>Proposed Approach</w:t>
      </w:r>
      <w:bookmarkEnd w:id="19"/>
      <w:r w:rsidRPr="007F1D70">
        <w:rPr>
          <w:color w:val="auto"/>
        </w:rPr>
        <w:t xml:space="preserve"> </w:t>
      </w:r>
    </w:p>
    <w:p w14:paraId="177C943B" w14:textId="77777777" w:rsidR="0062458A" w:rsidRPr="0062458A" w:rsidRDefault="0062458A" w:rsidP="0062458A">
      <w:pPr>
        <w:spacing w:after="427" w:line="259" w:lineRule="auto"/>
        <w:ind w:left="0" w:firstLine="0"/>
        <w:jc w:val="left"/>
        <w:rPr>
          <w:b/>
          <w:bCs/>
          <w:color w:val="auto"/>
          <w:szCs w:val="28"/>
        </w:rPr>
      </w:pPr>
      <w:r w:rsidRPr="0062458A">
        <w:rPr>
          <w:b/>
          <w:bCs/>
          <w:color w:val="auto"/>
          <w:szCs w:val="28"/>
        </w:rPr>
        <w:t>3.1 Data Collection</w:t>
      </w:r>
    </w:p>
    <w:p w14:paraId="214F5787"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The main dataset that will be used in this project is the Credit Card Fraud Detection Dataset found on Kaggle. This data includes 284,807 transactions, and among them, there are 492 fraudulent transactions. Every transaction is represented with 30 features, the majority of them being numerical and anonymized due to the need in confidentiality (European cardholder data, September 2013). The criterion variable, which is Class is a binary variable with 1 being fraud and 0 a legitimate transaction.</w:t>
      </w:r>
    </w:p>
    <w:p w14:paraId="7BDDA371"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The data is suitable to the study since it is realistic, highly skewed and publicly tested. This dataset has been used in similar studies, including those by Aayush et al. (2025), Asha &amp; Kumar (2021), among others, which is why this dataset provides a strong empirical basis to this project.</w:t>
      </w:r>
    </w:p>
    <w:p w14:paraId="00D4183F" w14:textId="77777777" w:rsidR="0062458A" w:rsidRPr="0062458A" w:rsidRDefault="0062458A" w:rsidP="0062458A">
      <w:pPr>
        <w:spacing w:after="427" w:line="259" w:lineRule="auto"/>
        <w:ind w:left="0" w:firstLine="0"/>
        <w:jc w:val="left"/>
        <w:rPr>
          <w:b/>
          <w:bCs/>
          <w:color w:val="auto"/>
          <w:szCs w:val="28"/>
        </w:rPr>
      </w:pPr>
      <w:r w:rsidRPr="0062458A">
        <w:rPr>
          <w:b/>
          <w:bCs/>
          <w:color w:val="auto"/>
          <w:szCs w:val="28"/>
        </w:rPr>
        <w:t>3.2 Data Processing</w:t>
      </w:r>
    </w:p>
    <w:p w14:paraId="63B2D578"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Quality and consistency of the data will be maintained using data preprocessing steps before training the AI models. The major steps include:</w:t>
      </w:r>
    </w:p>
    <w:p w14:paraId="5EB4395B" w14:textId="77777777" w:rsidR="0062458A" w:rsidRPr="0062458A" w:rsidRDefault="0062458A" w:rsidP="0062458A">
      <w:pPr>
        <w:numPr>
          <w:ilvl w:val="0"/>
          <w:numId w:val="53"/>
        </w:numPr>
        <w:spacing w:after="427" w:line="259" w:lineRule="auto"/>
        <w:jc w:val="left"/>
        <w:rPr>
          <w:bCs/>
          <w:color w:val="auto"/>
          <w:szCs w:val="28"/>
        </w:rPr>
      </w:pPr>
      <w:r w:rsidRPr="0062458A">
        <w:rPr>
          <w:bCs/>
          <w:color w:val="auto"/>
          <w:szCs w:val="28"/>
        </w:rPr>
        <w:t>Data cleaning: It involves the elimination of missing or duplicate data to avoid bias.</w:t>
      </w:r>
    </w:p>
    <w:p w14:paraId="4309386B" w14:textId="77777777" w:rsidR="0062458A" w:rsidRPr="0062458A" w:rsidRDefault="0062458A" w:rsidP="0062458A">
      <w:pPr>
        <w:numPr>
          <w:ilvl w:val="0"/>
          <w:numId w:val="53"/>
        </w:numPr>
        <w:spacing w:after="427" w:line="259" w:lineRule="auto"/>
        <w:jc w:val="left"/>
        <w:rPr>
          <w:bCs/>
          <w:color w:val="auto"/>
          <w:szCs w:val="28"/>
        </w:rPr>
      </w:pPr>
      <w:r w:rsidRPr="0062458A">
        <w:rPr>
          <w:bCs/>
          <w:color w:val="auto"/>
          <w:szCs w:val="28"/>
        </w:rPr>
        <w:t>Scaling of features: normalisation of features to make the algorithm efficient.</w:t>
      </w:r>
    </w:p>
    <w:p w14:paraId="53C62AF9" w14:textId="77777777" w:rsidR="0062458A" w:rsidRPr="0062458A" w:rsidRDefault="0062458A" w:rsidP="0062458A">
      <w:pPr>
        <w:numPr>
          <w:ilvl w:val="0"/>
          <w:numId w:val="53"/>
        </w:numPr>
        <w:spacing w:after="427" w:line="259" w:lineRule="auto"/>
        <w:jc w:val="left"/>
        <w:rPr>
          <w:bCs/>
          <w:color w:val="auto"/>
          <w:szCs w:val="28"/>
        </w:rPr>
      </w:pPr>
      <w:r w:rsidRPr="0062458A">
        <w:rPr>
          <w:bCs/>
          <w:color w:val="auto"/>
          <w:szCs w:val="28"/>
        </w:rPr>
        <w:t>Dealing with imbalance: The use of SMOTE or undersampling to balance out the data. Data imbalance is an important issue to handle in order to enhance recall and false negatives in fraud detection, as pointed out by Avasthi &amp; Varsha (2024).</w:t>
      </w:r>
    </w:p>
    <w:p w14:paraId="746B84F2" w14:textId="77777777" w:rsidR="0062458A" w:rsidRPr="0062458A" w:rsidRDefault="0062458A" w:rsidP="0062458A">
      <w:pPr>
        <w:numPr>
          <w:ilvl w:val="0"/>
          <w:numId w:val="53"/>
        </w:numPr>
        <w:spacing w:after="427" w:line="259" w:lineRule="auto"/>
        <w:jc w:val="left"/>
        <w:rPr>
          <w:bCs/>
          <w:color w:val="auto"/>
          <w:szCs w:val="28"/>
        </w:rPr>
      </w:pPr>
      <w:r w:rsidRPr="0062458A">
        <w:rPr>
          <w:bCs/>
          <w:color w:val="auto"/>
          <w:szCs w:val="28"/>
        </w:rPr>
        <w:t>Selection of features and data reduction: The use of Principal Component Analysis (PCA) in order to minimize redundancy and the cost of computation.</w:t>
      </w:r>
    </w:p>
    <w:p w14:paraId="0E52C6A7" w14:textId="31753350" w:rsidR="0062458A" w:rsidRPr="0062458A" w:rsidRDefault="0062458A" w:rsidP="0062458A">
      <w:pPr>
        <w:spacing w:after="427" w:line="259" w:lineRule="auto"/>
        <w:ind w:left="0" w:firstLine="0"/>
        <w:jc w:val="left"/>
        <w:rPr>
          <w:bCs/>
          <w:color w:val="auto"/>
          <w:szCs w:val="28"/>
          <w:rtl/>
        </w:rPr>
      </w:pPr>
      <w:r w:rsidRPr="0062458A">
        <w:rPr>
          <w:bCs/>
          <w:color w:val="auto"/>
          <w:szCs w:val="28"/>
        </w:rPr>
        <w:t>These preprocessing steps are not exclusive to the best practices described in literature (Nandita and Mangal, 2024; Zhinin-Vera, 2020), which guarantees the robustness and generalizability of the model.</w:t>
      </w:r>
    </w:p>
    <w:p w14:paraId="189BABAB" w14:textId="77777777" w:rsidR="0062458A" w:rsidRPr="0062458A" w:rsidRDefault="0062458A" w:rsidP="0062458A">
      <w:pPr>
        <w:spacing w:after="427" w:line="259" w:lineRule="auto"/>
        <w:ind w:left="0" w:firstLine="0"/>
        <w:jc w:val="left"/>
        <w:rPr>
          <w:b/>
          <w:bCs/>
          <w:color w:val="auto"/>
          <w:szCs w:val="28"/>
        </w:rPr>
      </w:pPr>
      <w:r w:rsidRPr="0062458A">
        <w:rPr>
          <w:b/>
          <w:bCs/>
          <w:color w:val="auto"/>
          <w:szCs w:val="28"/>
        </w:rPr>
        <w:t>3.3 Model and Method Selection</w:t>
      </w:r>
    </w:p>
    <w:p w14:paraId="27157F09"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The project will involve the application and comparison of several supervised machine learning algorithms that have been popularly known to perform well in anomaly detection:</w:t>
      </w:r>
    </w:p>
    <w:p w14:paraId="7EB753C8" w14:textId="77777777" w:rsidR="0062458A" w:rsidRPr="0062458A" w:rsidRDefault="0062458A" w:rsidP="0062458A">
      <w:pPr>
        <w:numPr>
          <w:ilvl w:val="0"/>
          <w:numId w:val="56"/>
        </w:numPr>
        <w:spacing w:after="427" w:line="259" w:lineRule="auto"/>
        <w:jc w:val="left"/>
        <w:rPr>
          <w:bCs/>
          <w:color w:val="auto"/>
          <w:szCs w:val="28"/>
        </w:rPr>
      </w:pPr>
      <w:r w:rsidRPr="0062458A">
        <w:rPr>
          <w:bCs/>
          <w:color w:val="auto"/>
          <w:szCs w:val="28"/>
        </w:rPr>
        <w:t>Logistic Regression (LR):</w:t>
      </w:r>
    </w:p>
    <w:p w14:paraId="5A1625DA"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A baseline classification algorithm with interpretable and probabilistic results. It is a simple algorithm, although is effective at detecting patterns that are linearly separable (Aayush et al., 2025).</w:t>
      </w:r>
    </w:p>
    <w:p w14:paraId="1EB70253" w14:textId="77777777" w:rsidR="0062458A" w:rsidRPr="0062458A" w:rsidRDefault="0062458A" w:rsidP="0062458A">
      <w:pPr>
        <w:numPr>
          <w:ilvl w:val="0"/>
          <w:numId w:val="56"/>
        </w:numPr>
        <w:spacing w:after="427" w:line="259" w:lineRule="auto"/>
        <w:jc w:val="left"/>
        <w:rPr>
          <w:bCs/>
          <w:color w:val="auto"/>
          <w:szCs w:val="28"/>
        </w:rPr>
      </w:pPr>
      <w:r w:rsidRPr="0062458A">
        <w:rPr>
          <w:bCs/>
          <w:color w:val="auto"/>
          <w:szCs w:val="28"/>
        </w:rPr>
        <w:t>Random Forest (RF):</w:t>
      </w:r>
    </w:p>
    <w:p w14:paraId="6DE0F3BB"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An ensemble method that is powerful and plays with a combination of decision trees to enhance accuracy and minimize overfitting. Random Forest has recorded excellent results in fraud detection because it is capable of achieving nonlinear associations and variable interactions (Aayush et al., 2025).</w:t>
      </w:r>
    </w:p>
    <w:p w14:paraId="69F33502" w14:textId="77777777" w:rsidR="0062458A" w:rsidRPr="0062458A" w:rsidRDefault="0062458A" w:rsidP="0062458A">
      <w:pPr>
        <w:numPr>
          <w:ilvl w:val="0"/>
          <w:numId w:val="56"/>
        </w:numPr>
        <w:spacing w:after="427" w:line="259" w:lineRule="auto"/>
        <w:jc w:val="left"/>
        <w:rPr>
          <w:bCs/>
          <w:color w:val="auto"/>
          <w:szCs w:val="28"/>
        </w:rPr>
      </w:pPr>
      <w:r w:rsidRPr="0062458A">
        <w:rPr>
          <w:bCs/>
          <w:color w:val="auto"/>
          <w:szCs w:val="28"/>
        </w:rPr>
        <w:t>Artificial Neural Network (ANN):</w:t>
      </w:r>
    </w:p>
    <w:p w14:paraId="3245731B"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An artificial intelligence model that can detect multifaceted nonlinear fraud patterns on high volumes of data. ANNs also simulate the human mind and work especially well with high-dimensional and large-scale financial data (Asha &amp; Kumar, 2021; Habibpour et al., 2023).</w:t>
      </w:r>
    </w:p>
    <w:p w14:paraId="2D5DA36F"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All the models will be trained with 70 percent of the data and tested with 30 percent of the data. Based on Aayush et al. (2025), hyperparameter tuning will take place in the form of GridSearchCV to optimize learning rate, batch size, and estimators number.</w:t>
      </w:r>
    </w:p>
    <w:p w14:paraId="7C539DE1" w14:textId="77777777" w:rsidR="0062458A" w:rsidRPr="0062458A" w:rsidRDefault="0062458A" w:rsidP="0062458A">
      <w:pPr>
        <w:spacing w:after="427" w:line="259" w:lineRule="auto"/>
        <w:ind w:left="0" w:firstLine="0"/>
        <w:jc w:val="left"/>
        <w:rPr>
          <w:b/>
          <w:bCs/>
          <w:color w:val="auto"/>
          <w:szCs w:val="28"/>
        </w:rPr>
      </w:pPr>
      <w:r w:rsidRPr="0062458A">
        <w:rPr>
          <w:b/>
          <w:bCs/>
          <w:color w:val="auto"/>
          <w:szCs w:val="28"/>
        </w:rPr>
        <w:t>3.4 Testing and Evaluation</w:t>
      </w:r>
    </w:p>
    <w:p w14:paraId="2EDCC8A9"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The following metrics will be used in measuring model performance:</w:t>
      </w:r>
    </w:p>
    <w:p w14:paraId="670AC20D" w14:textId="77777777" w:rsidR="0062458A" w:rsidRPr="0062458A" w:rsidRDefault="0062458A" w:rsidP="0062458A">
      <w:pPr>
        <w:numPr>
          <w:ilvl w:val="0"/>
          <w:numId w:val="55"/>
        </w:numPr>
        <w:spacing w:after="427" w:line="259" w:lineRule="auto"/>
        <w:jc w:val="left"/>
        <w:rPr>
          <w:bCs/>
          <w:color w:val="auto"/>
          <w:szCs w:val="28"/>
        </w:rPr>
      </w:pPr>
      <w:r w:rsidRPr="0062458A">
        <w:rPr>
          <w:bCs/>
          <w:color w:val="auto"/>
          <w:szCs w:val="28"/>
        </w:rPr>
        <w:t>Accuracy: summative correctness of predictions of the model.</w:t>
      </w:r>
    </w:p>
    <w:p w14:paraId="22C35194" w14:textId="77777777" w:rsidR="0062458A" w:rsidRPr="0062458A" w:rsidRDefault="0062458A" w:rsidP="0062458A">
      <w:pPr>
        <w:numPr>
          <w:ilvl w:val="0"/>
          <w:numId w:val="55"/>
        </w:numPr>
        <w:spacing w:after="427" w:line="259" w:lineRule="auto"/>
        <w:jc w:val="left"/>
        <w:rPr>
          <w:bCs/>
          <w:color w:val="auto"/>
          <w:szCs w:val="28"/>
        </w:rPr>
      </w:pPr>
      <w:r w:rsidRPr="0062458A">
        <w:rPr>
          <w:bCs/>
          <w:color w:val="auto"/>
          <w:szCs w:val="28"/>
        </w:rPr>
        <w:t>Precision: This is the proportion of the actual positive predictions compared to the overall positive predictions.</w:t>
      </w:r>
    </w:p>
    <w:p w14:paraId="3A1D60F9" w14:textId="77777777" w:rsidR="0062458A" w:rsidRPr="0062458A" w:rsidRDefault="0062458A" w:rsidP="0062458A">
      <w:pPr>
        <w:numPr>
          <w:ilvl w:val="0"/>
          <w:numId w:val="54"/>
        </w:numPr>
        <w:spacing w:after="427" w:line="259" w:lineRule="auto"/>
        <w:jc w:val="left"/>
        <w:rPr>
          <w:bCs/>
          <w:color w:val="auto"/>
          <w:szCs w:val="28"/>
        </w:rPr>
      </w:pPr>
      <w:r w:rsidRPr="0062458A">
        <w:rPr>
          <w:bCs/>
          <w:color w:val="auto"/>
          <w:szCs w:val="28"/>
        </w:rPr>
        <w:t>Recall (Sensitivity): Testes the ability of the model to portray genuine cases of fraud.</w:t>
      </w:r>
    </w:p>
    <w:p w14:paraId="141E11DE" w14:textId="77777777" w:rsidR="0062458A" w:rsidRPr="0062458A" w:rsidRDefault="0062458A" w:rsidP="0062458A">
      <w:pPr>
        <w:numPr>
          <w:ilvl w:val="0"/>
          <w:numId w:val="54"/>
        </w:numPr>
        <w:spacing w:after="427" w:line="259" w:lineRule="auto"/>
        <w:jc w:val="left"/>
        <w:rPr>
          <w:bCs/>
          <w:color w:val="auto"/>
          <w:szCs w:val="28"/>
        </w:rPr>
      </w:pPr>
      <w:r w:rsidRPr="0062458A">
        <w:rPr>
          <w:bCs/>
          <w:color w:val="auto"/>
          <w:szCs w:val="28"/>
        </w:rPr>
        <w:t>F1-score: Precision and recall are equalized and balancing F1-score.</w:t>
      </w:r>
    </w:p>
    <w:p w14:paraId="60A02A38" w14:textId="77777777" w:rsidR="0062458A" w:rsidRPr="0062458A" w:rsidRDefault="0062458A" w:rsidP="0062458A">
      <w:pPr>
        <w:numPr>
          <w:ilvl w:val="0"/>
          <w:numId w:val="54"/>
        </w:numPr>
        <w:spacing w:after="427" w:line="259" w:lineRule="auto"/>
        <w:jc w:val="left"/>
        <w:rPr>
          <w:bCs/>
          <w:color w:val="auto"/>
          <w:szCs w:val="28"/>
        </w:rPr>
      </w:pPr>
      <w:r w:rsidRPr="0062458A">
        <w:rPr>
          <w:bCs/>
          <w:color w:val="auto"/>
          <w:szCs w:val="28"/>
        </w:rPr>
        <w:t>AUC-ROC Curve: Potential trade-off between the true positive rate and the false positive rate.</w:t>
      </w:r>
    </w:p>
    <w:p w14:paraId="7B808580" w14:textId="77777777" w:rsidR="0062458A" w:rsidRPr="0062458A" w:rsidRDefault="0062458A" w:rsidP="0062458A">
      <w:pPr>
        <w:spacing w:after="427" w:line="259" w:lineRule="auto"/>
        <w:ind w:left="0" w:firstLine="0"/>
        <w:jc w:val="left"/>
        <w:rPr>
          <w:bCs/>
          <w:color w:val="auto"/>
          <w:szCs w:val="28"/>
        </w:rPr>
      </w:pPr>
      <w:r w:rsidRPr="0062458A">
        <w:rPr>
          <w:bCs/>
          <w:color w:val="auto"/>
          <w:szCs w:val="28"/>
        </w:rPr>
        <w:t>False negatives are minimized in fraud detection, which means that recall and AUC will be of priority. The established methodology by Pradeep Kumar and Eshwar (2020) will be used in the evaluation process because the authors consider the three success indicators of accuracy, interpretability, and scalability.</w:t>
      </w:r>
    </w:p>
    <w:p w14:paraId="4CA6414F" w14:textId="33C68DF2" w:rsidR="005F7A3E" w:rsidRPr="00A92544" w:rsidRDefault="0062458A" w:rsidP="00A92544">
      <w:pPr>
        <w:spacing w:after="427" w:line="259" w:lineRule="auto"/>
        <w:ind w:left="0" w:firstLine="0"/>
        <w:jc w:val="left"/>
        <w:rPr>
          <w:bCs/>
          <w:color w:val="auto"/>
          <w:szCs w:val="28"/>
        </w:rPr>
      </w:pPr>
      <w:r w:rsidRPr="0062458A">
        <w:rPr>
          <w:bCs/>
          <w:color w:val="auto"/>
          <w:szCs w:val="28"/>
        </w:rPr>
        <w:t>Also, the methods of uncertainty quantification (UQ) will be examined, as Habibpour et al. (2023) propose, to increase the reliability of the model by evaluating the level of prediction confidence.</w:t>
      </w:r>
    </w:p>
    <w:p w14:paraId="315B07FC" w14:textId="77777777" w:rsidR="0046528F" w:rsidRDefault="0046528F" w:rsidP="00900569">
      <w:pPr>
        <w:pStyle w:val="2"/>
        <w:spacing w:after="753" w:line="276" w:lineRule="auto"/>
        <w:ind w:left="0" w:right="464" w:firstLine="0"/>
        <w:rPr>
          <w:color w:val="auto"/>
        </w:rPr>
      </w:pPr>
      <w:bookmarkStart w:id="20" w:name="_Toc214409573"/>
      <w:r w:rsidRPr="0046528F">
        <w:rPr>
          <w:color w:val="auto"/>
        </w:rPr>
        <w:t>Chapter 5</w:t>
      </w:r>
      <w:bookmarkEnd w:id="20"/>
      <w:r w:rsidRPr="0046528F">
        <w:rPr>
          <w:color w:val="auto"/>
        </w:rPr>
        <w:t xml:space="preserve"> </w:t>
      </w:r>
    </w:p>
    <w:p w14:paraId="50E91BD9" w14:textId="4542DE68" w:rsidR="00486F30" w:rsidRPr="007F1D70" w:rsidRDefault="003C51FB" w:rsidP="00900569">
      <w:pPr>
        <w:pStyle w:val="2"/>
        <w:spacing w:after="753" w:line="276" w:lineRule="auto"/>
        <w:ind w:left="0" w:right="464" w:firstLine="0"/>
        <w:rPr>
          <w:color w:val="auto"/>
          <w:rtl/>
        </w:rPr>
      </w:pPr>
      <w:bookmarkStart w:id="21" w:name="_Toc214409574"/>
      <w:r w:rsidRPr="007F1D70">
        <w:rPr>
          <w:color w:val="auto"/>
        </w:rPr>
        <w:t>Experimental Results and Discussion</w:t>
      </w:r>
      <w:bookmarkEnd w:id="21"/>
      <w:r w:rsidRPr="007F1D70">
        <w:rPr>
          <w:color w:val="auto"/>
        </w:rPr>
        <w:t xml:space="preserve"> </w:t>
      </w:r>
    </w:p>
    <w:p w14:paraId="05BFDD95" w14:textId="77777777" w:rsidR="00900569" w:rsidRPr="00900569" w:rsidRDefault="00900569" w:rsidP="00900569">
      <w:pPr>
        <w:spacing w:after="0" w:line="276" w:lineRule="auto"/>
        <w:ind w:left="0" w:firstLine="0"/>
        <w:jc w:val="left"/>
        <w:rPr>
          <w:b/>
          <w:bCs/>
          <w:color w:val="auto"/>
        </w:rPr>
      </w:pPr>
      <w:r w:rsidRPr="00900569">
        <w:rPr>
          <w:b/>
          <w:bCs/>
          <w:color w:val="auto"/>
        </w:rPr>
        <w:t>5.1 Experimental Setup</w:t>
      </w:r>
    </w:p>
    <w:p w14:paraId="5D7796E4" w14:textId="77777777" w:rsidR="00900569" w:rsidRDefault="00900569" w:rsidP="00900569">
      <w:pPr>
        <w:spacing w:after="0" w:line="276" w:lineRule="auto"/>
        <w:ind w:left="0" w:firstLine="0"/>
        <w:jc w:val="left"/>
        <w:rPr>
          <w:color w:val="auto"/>
        </w:rPr>
      </w:pPr>
      <w:r w:rsidRPr="00900569">
        <w:rPr>
          <w:color w:val="auto"/>
        </w:rPr>
        <w:t>The Kaggle Credit Card Fraud Detection dataset, which is publicly available was used to conduct the experiments. 23,769 transactions remained to be studied after eliminating duplicate and missing transactions. Table 1 presents the imbalance between the classes in the dataset with the number of legitimate transactions being 23681 and the number of fraudulent transactions being 88. Stratified sampling was used to sample the data into training (70%) and testing (30%) subsets in order to maintain class proportion.</w:t>
      </w:r>
    </w:p>
    <w:p w14:paraId="3772D372" w14:textId="280C7C29" w:rsidR="00900569" w:rsidRPr="00900569" w:rsidRDefault="00900569" w:rsidP="00900569">
      <w:pPr>
        <w:spacing w:after="0" w:line="276" w:lineRule="auto"/>
        <w:ind w:left="0" w:firstLine="0"/>
        <w:jc w:val="left"/>
        <w:rPr>
          <w:color w:val="auto"/>
        </w:rPr>
      </w:pPr>
    </w:p>
    <w:p w14:paraId="66107A5F" w14:textId="40CD9F29" w:rsidR="00A92544" w:rsidRDefault="00A92544" w:rsidP="00A92544">
      <w:pPr>
        <w:pStyle w:val="aa"/>
        <w:keepNext/>
      </w:pPr>
      <w:bookmarkStart w:id="22" w:name="_Toc214410131"/>
      <w:r>
        <w:t xml:space="preserve">Table </w:t>
      </w:r>
      <w:r w:rsidR="00C24D9F">
        <w:fldChar w:fldCharType="begin"/>
      </w:r>
      <w:r w:rsidR="00C24D9F">
        <w:instrText xml:space="preserve"> SEQ Table \* ARABIC </w:instrText>
      </w:r>
      <w:r w:rsidR="00C24D9F">
        <w:fldChar w:fldCharType="separate"/>
      </w:r>
      <w:r w:rsidR="00C24D9F">
        <w:rPr>
          <w:noProof/>
        </w:rPr>
        <w:t>3</w:t>
      </w:r>
      <w:r w:rsidR="00C24D9F">
        <w:rPr>
          <w:noProof/>
        </w:rPr>
        <w:fldChar w:fldCharType="end"/>
      </w:r>
      <w:r>
        <w:t xml:space="preserve"> </w:t>
      </w:r>
      <w:r w:rsidRPr="00A62899">
        <w:t>Dataset Structure After Preprocessing</w:t>
      </w:r>
      <w:bookmarkEnd w:id="22"/>
    </w:p>
    <w:tbl>
      <w:tblPr>
        <w:tblStyle w:val="ac"/>
        <w:tblW w:w="0" w:type="auto"/>
        <w:tblLook w:val="04A0" w:firstRow="1" w:lastRow="0" w:firstColumn="1" w:lastColumn="0" w:noHBand="0" w:noVBand="1"/>
      </w:tblPr>
      <w:tblGrid>
        <w:gridCol w:w="3575"/>
        <w:gridCol w:w="986"/>
      </w:tblGrid>
      <w:tr w:rsidR="00900569" w:rsidRPr="00900569" w14:paraId="4D400098" w14:textId="77777777" w:rsidTr="00900569">
        <w:tc>
          <w:tcPr>
            <w:tcW w:w="0" w:type="auto"/>
            <w:hideMark/>
          </w:tcPr>
          <w:p w14:paraId="4B26925B" w14:textId="77777777" w:rsidR="00900569" w:rsidRPr="00900569" w:rsidRDefault="00900569" w:rsidP="00900569">
            <w:pPr>
              <w:spacing w:after="0" w:line="276" w:lineRule="auto"/>
              <w:ind w:left="0" w:firstLine="0"/>
              <w:jc w:val="left"/>
              <w:rPr>
                <w:b/>
                <w:bCs/>
                <w:color w:val="auto"/>
              </w:rPr>
            </w:pPr>
            <w:r w:rsidRPr="00900569">
              <w:rPr>
                <w:b/>
                <w:bCs/>
                <w:color w:val="auto"/>
              </w:rPr>
              <w:t>Metric</w:t>
            </w:r>
          </w:p>
        </w:tc>
        <w:tc>
          <w:tcPr>
            <w:tcW w:w="0" w:type="auto"/>
            <w:hideMark/>
          </w:tcPr>
          <w:p w14:paraId="21C99403" w14:textId="77777777" w:rsidR="00900569" w:rsidRPr="00900569" w:rsidRDefault="00900569" w:rsidP="00900569">
            <w:pPr>
              <w:spacing w:after="0" w:line="276" w:lineRule="auto"/>
              <w:ind w:left="0" w:firstLine="0"/>
              <w:jc w:val="left"/>
              <w:rPr>
                <w:b/>
                <w:bCs/>
                <w:color w:val="auto"/>
              </w:rPr>
            </w:pPr>
            <w:r w:rsidRPr="00900569">
              <w:rPr>
                <w:b/>
                <w:bCs/>
                <w:color w:val="auto"/>
              </w:rPr>
              <w:t>Value</w:t>
            </w:r>
          </w:p>
        </w:tc>
      </w:tr>
      <w:tr w:rsidR="00900569" w:rsidRPr="00900569" w14:paraId="32D5340C" w14:textId="77777777" w:rsidTr="00900569">
        <w:tc>
          <w:tcPr>
            <w:tcW w:w="0" w:type="auto"/>
            <w:hideMark/>
          </w:tcPr>
          <w:p w14:paraId="2B63A854" w14:textId="77777777" w:rsidR="00900569" w:rsidRPr="00900569" w:rsidRDefault="00900569" w:rsidP="00900569">
            <w:pPr>
              <w:spacing w:after="0" w:line="276" w:lineRule="auto"/>
              <w:ind w:left="0" w:firstLine="0"/>
              <w:jc w:val="left"/>
              <w:rPr>
                <w:color w:val="auto"/>
              </w:rPr>
            </w:pPr>
            <w:r w:rsidRPr="00900569">
              <w:rPr>
                <w:color w:val="auto"/>
              </w:rPr>
              <w:t>Rows before duplicates</w:t>
            </w:r>
          </w:p>
        </w:tc>
        <w:tc>
          <w:tcPr>
            <w:tcW w:w="0" w:type="auto"/>
            <w:hideMark/>
          </w:tcPr>
          <w:p w14:paraId="293D6194" w14:textId="77777777" w:rsidR="00900569" w:rsidRPr="00900569" w:rsidRDefault="00900569" w:rsidP="00900569">
            <w:pPr>
              <w:spacing w:after="0" w:line="276" w:lineRule="auto"/>
              <w:ind w:left="0" w:firstLine="0"/>
              <w:jc w:val="left"/>
              <w:rPr>
                <w:color w:val="auto"/>
              </w:rPr>
            </w:pPr>
            <w:r w:rsidRPr="00900569">
              <w:rPr>
                <w:color w:val="auto"/>
              </w:rPr>
              <w:t>23,858</w:t>
            </w:r>
          </w:p>
        </w:tc>
      </w:tr>
      <w:tr w:rsidR="00900569" w:rsidRPr="00900569" w14:paraId="68D06DD0" w14:textId="77777777" w:rsidTr="00900569">
        <w:tc>
          <w:tcPr>
            <w:tcW w:w="0" w:type="auto"/>
            <w:hideMark/>
          </w:tcPr>
          <w:p w14:paraId="383A7C90" w14:textId="77777777" w:rsidR="00900569" w:rsidRPr="00900569" w:rsidRDefault="00900569" w:rsidP="00900569">
            <w:pPr>
              <w:spacing w:after="0" w:line="276" w:lineRule="auto"/>
              <w:ind w:left="0" w:firstLine="0"/>
              <w:jc w:val="left"/>
              <w:rPr>
                <w:color w:val="auto"/>
              </w:rPr>
            </w:pPr>
            <w:r w:rsidRPr="00900569">
              <w:rPr>
                <w:color w:val="auto"/>
              </w:rPr>
              <w:t>Rows after duplicates</w:t>
            </w:r>
          </w:p>
        </w:tc>
        <w:tc>
          <w:tcPr>
            <w:tcW w:w="0" w:type="auto"/>
            <w:hideMark/>
          </w:tcPr>
          <w:p w14:paraId="36C96FBD" w14:textId="77777777" w:rsidR="00900569" w:rsidRPr="00900569" w:rsidRDefault="00900569" w:rsidP="00900569">
            <w:pPr>
              <w:spacing w:after="0" w:line="276" w:lineRule="auto"/>
              <w:ind w:left="0" w:firstLine="0"/>
              <w:jc w:val="left"/>
              <w:rPr>
                <w:color w:val="auto"/>
              </w:rPr>
            </w:pPr>
            <w:r w:rsidRPr="00900569">
              <w:rPr>
                <w:color w:val="auto"/>
              </w:rPr>
              <w:t>23,770</w:t>
            </w:r>
          </w:p>
        </w:tc>
      </w:tr>
      <w:tr w:rsidR="00900569" w:rsidRPr="00900569" w14:paraId="5201C93F" w14:textId="77777777" w:rsidTr="00900569">
        <w:tc>
          <w:tcPr>
            <w:tcW w:w="0" w:type="auto"/>
            <w:hideMark/>
          </w:tcPr>
          <w:p w14:paraId="1F11C1B2" w14:textId="77777777" w:rsidR="00900569" w:rsidRPr="00900569" w:rsidRDefault="00900569" w:rsidP="00900569">
            <w:pPr>
              <w:spacing w:after="0" w:line="276" w:lineRule="auto"/>
              <w:ind w:left="0" w:firstLine="0"/>
              <w:jc w:val="left"/>
              <w:rPr>
                <w:color w:val="auto"/>
              </w:rPr>
            </w:pPr>
            <w:r w:rsidRPr="00900569">
              <w:rPr>
                <w:color w:val="auto"/>
              </w:rPr>
              <w:t>Final rows after NaN removal</w:t>
            </w:r>
          </w:p>
        </w:tc>
        <w:tc>
          <w:tcPr>
            <w:tcW w:w="0" w:type="auto"/>
            <w:hideMark/>
          </w:tcPr>
          <w:p w14:paraId="07408A2E" w14:textId="77777777" w:rsidR="00900569" w:rsidRPr="00900569" w:rsidRDefault="00900569" w:rsidP="00900569">
            <w:pPr>
              <w:spacing w:after="0" w:line="276" w:lineRule="auto"/>
              <w:ind w:left="0" w:firstLine="0"/>
              <w:jc w:val="left"/>
              <w:rPr>
                <w:color w:val="auto"/>
              </w:rPr>
            </w:pPr>
            <w:r w:rsidRPr="00900569">
              <w:rPr>
                <w:color w:val="auto"/>
              </w:rPr>
              <w:t>23,769</w:t>
            </w:r>
          </w:p>
        </w:tc>
      </w:tr>
      <w:tr w:rsidR="00900569" w:rsidRPr="00900569" w14:paraId="1626574C" w14:textId="77777777" w:rsidTr="00900569">
        <w:tc>
          <w:tcPr>
            <w:tcW w:w="0" w:type="auto"/>
            <w:hideMark/>
          </w:tcPr>
          <w:p w14:paraId="29925B1E" w14:textId="77777777" w:rsidR="00900569" w:rsidRPr="00900569" w:rsidRDefault="00900569" w:rsidP="00900569">
            <w:pPr>
              <w:spacing w:after="0" w:line="276" w:lineRule="auto"/>
              <w:ind w:left="0" w:firstLine="0"/>
              <w:jc w:val="left"/>
              <w:rPr>
                <w:color w:val="auto"/>
              </w:rPr>
            </w:pPr>
            <w:r w:rsidRPr="00900569">
              <w:rPr>
                <w:color w:val="auto"/>
              </w:rPr>
              <w:t>Legitimate (Class = 0)</w:t>
            </w:r>
          </w:p>
        </w:tc>
        <w:tc>
          <w:tcPr>
            <w:tcW w:w="0" w:type="auto"/>
            <w:hideMark/>
          </w:tcPr>
          <w:p w14:paraId="6EBE5095" w14:textId="77777777" w:rsidR="00900569" w:rsidRPr="00900569" w:rsidRDefault="00900569" w:rsidP="00900569">
            <w:pPr>
              <w:spacing w:after="0" w:line="276" w:lineRule="auto"/>
              <w:ind w:left="0" w:firstLine="0"/>
              <w:jc w:val="left"/>
              <w:rPr>
                <w:color w:val="auto"/>
              </w:rPr>
            </w:pPr>
            <w:r w:rsidRPr="00900569">
              <w:rPr>
                <w:color w:val="auto"/>
              </w:rPr>
              <w:t>23,681</w:t>
            </w:r>
          </w:p>
        </w:tc>
      </w:tr>
      <w:tr w:rsidR="00900569" w:rsidRPr="00900569" w14:paraId="21C67FDF" w14:textId="77777777" w:rsidTr="00900569">
        <w:tc>
          <w:tcPr>
            <w:tcW w:w="0" w:type="auto"/>
            <w:hideMark/>
          </w:tcPr>
          <w:p w14:paraId="57EFB921" w14:textId="77777777" w:rsidR="00900569" w:rsidRPr="00900569" w:rsidRDefault="00900569" w:rsidP="00900569">
            <w:pPr>
              <w:spacing w:after="0" w:line="276" w:lineRule="auto"/>
              <w:ind w:left="0" w:firstLine="0"/>
              <w:jc w:val="left"/>
              <w:rPr>
                <w:color w:val="auto"/>
              </w:rPr>
            </w:pPr>
            <w:r w:rsidRPr="00900569">
              <w:rPr>
                <w:color w:val="auto"/>
              </w:rPr>
              <w:t>Fraudulent (Class = 1)</w:t>
            </w:r>
          </w:p>
        </w:tc>
        <w:tc>
          <w:tcPr>
            <w:tcW w:w="0" w:type="auto"/>
            <w:hideMark/>
          </w:tcPr>
          <w:p w14:paraId="229DFB82" w14:textId="77777777" w:rsidR="00900569" w:rsidRPr="00900569" w:rsidRDefault="00900569" w:rsidP="00900569">
            <w:pPr>
              <w:spacing w:after="0" w:line="276" w:lineRule="auto"/>
              <w:ind w:left="0" w:firstLine="0"/>
              <w:jc w:val="left"/>
              <w:rPr>
                <w:color w:val="auto"/>
              </w:rPr>
            </w:pPr>
            <w:r w:rsidRPr="00900569">
              <w:rPr>
                <w:color w:val="auto"/>
              </w:rPr>
              <w:t>88</w:t>
            </w:r>
          </w:p>
        </w:tc>
      </w:tr>
    </w:tbl>
    <w:p w14:paraId="07B4D575" w14:textId="54FE3D18" w:rsidR="00900569" w:rsidRDefault="00900569" w:rsidP="00900569">
      <w:pPr>
        <w:spacing w:after="0" w:line="276" w:lineRule="auto"/>
        <w:ind w:left="0" w:firstLine="0"/>
        <w:jc w:val="left"/>
        <w:rPr>
          <w:color w:val="auto"/>
        </w:rPr>
      </w:pPr>
      <w:r w:rsidRPr="00900569">
        <w:rPr>
          <w:color w:val="auto"/>
        </w:rPr>
        <w:t xml:space="preserve">In order to correct the imbalance, SMOTE was used on the training set, and the number of minority classes was raised to 62 to 16,576, balancing the dataset completely (Table </w:t>
      </w:r>
      <w:r w:rsidR="00A92544">
        <w:rPr>
          <w:color w:val="auto"/>
        </w:rPr>
        <w:t>4</w:t>
      </w:r>
      <w:r w:rsidRPr="00900569">
        <w:rPr>
          <w:color w:val="auto"/>
        </w:rPr>
        <w:t>).</w:t>
      </w:r>
    </w:p>
    <w:p w14:paraId="287AA159" w14:textId="50EC472E" w:rsidR="00900569" w:rsidRPr="00900569" w:rsidRDefault="00900569" w:rsidP="00900569">
      <w:pPr>
        <w:spacing w:after="0" w:line="276" w:lineRule="auto"/>
        <w:ind w:left="0" w:firstLine="0"/>
        <w:jc w:val="left"/>
        <w:rPr>
          <w:color w:val="auto"/>
        </w:rPr>
      </w:pPr>
    </w:p>
    <w:p w14:paraId="19820ED6" w14:textId="436FABC7" w:rsidR="00A92544" w:rsidRDefault="00A92544" w:rsidP="00A92544">
      <w:pPr>
        <w:pStyle w:val="aa"/>
        <w:keepNext/>
      </w:pPr>
      <w:bookmarkStart w:id="23" w:name="_Toc214410132"/>
      <w:r>
        <w:t xml:space="preserve">Table </w:t>
      </w:r>
      <w:r w:rsidR="00C24D9F">
        <w:fldChar w:fldCharType="begin"/>
      </w:r>
      <w:r w:rsidR="00C24D9F">
        <w:instrText xml:space="preserve"> SEQ Table \* ARABIC </w:instrText>
      </w:r>
      <w:r w:rsidR="00C24D9F">
        <w:fldChar w:fldCharType="separate"/>
      </w:r>
      <w:r w:rsidR="00C24D9F">
        <w:rPr>
          <w:noProof/>
        </w:rPr>
        <w:t>4</w:t>
      </w:r>
      <w:r w:rsidR="00C24D9F">
        <w:rPr>
          <w:noProof/>
        </w:rPr>
        <w:fldChar w:fldCharType="end"/>
      </w:r>
      <w:r>
        <w:t xml:space="preserve"> </w:t>
      </w:r>
      <w:r w:rsidRPr="00021EDC">
        <w:t>Class Distribution Before and After SMOTE</w:t>
      </w:r>
      <w:bookmarkEnd w:id="23"/>
    </w:p>
    <w:tbl>
      <w:tblPr>
        <w:tblStyle w:val="ac"/>
        <w:tblW w:w="0" w:type="auto"/>
        <w:tblLook w:val="04A0" w:firstRow="1" w:lastRow="0" w:firstColumn="1" w:lastColumn="0" w:noHBand="0" w:noVBand="1"/>
      </w:tblPr>
      <w:tblGrid>
        <w:gridCol w:w="2813"/>
        <w:gridCol w:w="1507"/>
        <w:gridCol w:w="1570"/>
      </w:tblGrid>
      <w:tr w:rsidR="00900569" w:rsidRPr="00900569" w14:paraId="7FCEB541" w14:textId="77777777" w:rsidTr="00900569">
        <w:tc>
          <w:tcPr>
            <w:tcW w:w="0" w:type="auto"/>
            <w:hideMark/>
          </w:tcPr>
          <w:p w14:paraId="038C8C95" w14:textId="77777777" w:rsidR="00900569" w:rsidRPr="00900569" w:rsidRDefault="00900569" w:rsidP="00900569">
            <w:pPr>
              <w:spacing w:after="0" w:line="276" w:lineRule="auto"/>
              <w:ind w:left="0" w:firstLine="0"/>
              <w:jc w:val="left"/>
              <w:rPr>
                <w:b/>
                <w:bCs/>
                <w:color w:val="auto"/>
              </w:rPr>
            </w:pPr>
            <w:r w:rsidRPr="00900569">
              <w:rPr>
                <w:b/>
                <w:bCs/>
                <w:color w:val="auto"/>
              </w:rPr>
              <w:t>Dataset Portion</w:t>
            </w:r>
          </w:p>
        </w:tc>
        <w:tc>
          <w:tcPr>
            <w:tcW w:w="0" w:type="auto"/>
            <w:hideMark/>
          </w:tcPr>
          <w:p w14:paraId="41F9DAEA" w14:textId="77777777" w:rsidR="00900569" w:rsidRPr="00900569" w:rsidRDefault="00900569" w:rsidP="00900569">
            <w:pPr>
              <w:spacing w:after="0" w:line="276" w:lineRule="auto"/>
              <w:ind w:left="0" w:firstLine="0"/>
              <w:jc w:val="left"/>
              <w:rPr>
                <w:b/>
                <w:bCs/>
                <w:color w:val="auto"/>
              </w:rPr>
            </w:pPr>
            <w:r w:rsidRPr="00900569">
              <w:rPr>
                <w:b/>
                <w:bCs/>
                <w:color w:val="auto"/>
              </w:rPr>
              <w:t>Legitimate</w:t>
            </w:r>
          </w:p>
        </w:tc>
        <w:tc>
          <w:tcPr>
            <w:tcW w:w="0" w:type="auto"/>
            <w:hideMark/>
          </w:tcPr>
          <w:p w14:paraId="295011FC" w14:textId="77777777" w:rsidR="00900569" w:rsidRPr="00900569" w:rsidRDefault="00900569" w:rsidP="00900569">
            <w:pPr>
              <w:spacing w:after="0" w:line="276" w:lineRule="auto"/>
              <w:ind w:left="0" w:firstLine="0"/>
              <w:jc w:val="left"/>
              <w:rPr>
                <w:b/>
                <w:bCs/>
                <w:color w:val="auto"/>
              </w:rPr>
            </w:pPr>
            <w:r w:rsidRPr="00900569">
              <w:rPr>
                <w:b/>
                <w:bCs/>
                <w:color w:val="auto"/>
              </w:rPr>
              <w:t>Fraudulent</w:t>
            </w:r>
          </w:p>
        </w:tc>
      </w:tr>
      <w:tr w:rsidR="00900569" w:rsidRPr="00900569" w14:paraId="24482078" w14:textId="77777777" w:rsidTr="00900569">
        <w:tc>
          <w:tcPr>
            <w:tcW w:w="0" w:type="auto"/>
            <w:hideMark/>
          </w:tcPr>
          <w:p w14:paraId="380C6E1B" w14:textId="77777777" w:rsidR="00900569" w:rsidRPr="00900569" w:rsidRDefault="00900569" w:rsidP="00900569">
            <w:pPr>
              <w:spacing w:after="0" w:line="276" w:lineRule="auto"/>
              <w:ind w:left="0" w:firstLine="0"/>
              <w:jc w:val="left"/>
              <w:rPr>
                <w:color w:val="auto"/>
              </w:rPr>
            </w:pPr>
            <w:r w:rsidRPr="00900569">
              <w:rPr>
                <w:color w:val="auto"/>
              </w:rPr>
              <w:t>Train (before SMOTE)</w:t>
            </w:r>
          </w:p>
        </w:tc>
        <w:tc>
          <w:tcPr>
            <w:tcW w:w="0" w:type="auto"/>
            <w:hideMark/>
          </w:tcPr>
          <w:p w14:paraId="4FE8E670" w14:textId="77777777" w:rsidR="00900569" w:rsidRPr="00900569" w:rsidRDefault="00900569" w:rsidP="00900569">
            <w:pPr>
              <w:spacing w:after="0" w:line="276" w:lineRule="auto"/>
              <w:ind w:left="0" w:firstLine="0"/>
              <w:jc w:val="left"/>
              <w:rPr>
                <w:color w:val="auto"/>
              </w:rPr>
            </w:pPr>
            <w:r w:rsidRPr="00900569">
              <w:rPr>
                <w:color w:val="auto"/>
              </w:rPr>
              <w:t>16,576</w:t>
            </w:r>
          </w:p>
        </w:tc>
        <w:tc>
          <w:tcPr>
            <w:tcW w:w="0" w:type="auto"/>
            <w:hideMark/>
          </w:tcPr>
          <w:p w14:paraId="34DD2E5B" w14:textId="77777777" w:rsidR="00900569" w:rsidRPr="00900569" w:rsidRDefault="00900569" w:rsidP="00900569">
            <w:pPr>
              <w:spacing w:after="0" w:line="276" w:lineRule="auto"/>
              <w:ind w:left="0" w:firstLine="0"/>
              <w:jc w:val="left"/>
              <w:rPr>
                <w:color w:val="auto"/>
              </w:rPr>
            </w:pPr>
            <w:r w:rsidRPr="00900569">
              <w:rPr>
                <w:color w:val="auto"/>
              </w:rPr>
              <w:t>62</w:t>
            </w:r>
          </w:p>
        </w:tc>
      </w:tr>
      <w:tr w:rsidR="00900569" w:rsidRPr="00900569" w14:paraId="4CF45192" w14:textId="77777777" w:rsidTr="00900569">
        <w:tc>
          <w:tcPr>
            <w:tcW w:w="0" w:type="auto"/>
            <w:hideMark/>
          </w:tcPr>
          <w:p w14:paraId="7E12530A" w14:textId="77777777" w:rsidR="00900569" w:rsidRPr="00900569" w:rsidRDefault="00900569" w:rsidP="00900569">
            <w:pPr>
              <w:spacing w:after="0" w:line="276" w:lineRule="auto"/>
              <w:ind w:left="0" w:firstLine="0"/>
              <w:jc w:val="left"/>
              <w:rPr>
                <w:color w:val="auto"/>
              </w:rPr>
            </w:pPr>
            <w:r w:rsidRPr="00900569">
              <w:rPr>
                <w:color w:val="auto"/>
              </w:rPr>
              <w:t>Train (after SMOTE)</w:t>
            </w:r>
          </w:p>
        </w:tc>
        <w:tc>
          <w:tcPr>
            <w:tcW w:w="0" w:type="auto"/>
            <w:hideMark/>
          </w:tcPr>
          <w:p w14:paraId="2008905C" w14:textId="77777777" w:rsidR="00900569" w:rsidRPr="00900569" w:rsidRDefault="00900569" w:rsidP="00900569">
            <w:pPr>
              <w:spacing w:after="0" w:line="276" w:lineRule="auto"/>
              <w:ind w:left="0" w:firstLine="0"/>
              <w:jc w:val="left"/>
              <w:rPr>
                <w:color w:val="auto"/>
              </w:rPr>
            </w:pPr>
            <w:r w:rsidRPr="00900569">
              <w:rPr>
                <w:color w:val="auto"/>
              </w:rPr>
              <w:t>16,576</w:t>
            </w:r>
          </w:p>
        </w:tc>
        <w:tc>
          <w:tcPr>
            <w:tcW w:w="0" w:type="auto"/>
            <w:hideMark/>
          </w:tcPr>
          <w:p w14:paraId="0396D84A" w14:textId="77777777" w:rsidR="00900569" w:rsidRPr="00900569" w:rsidRDefault="00900569" w:rsidP="00900569">
            <w:pPr>
              <w:spacing w:after="0" w:line="276" w:lineRule="auto"/>
              <w:ind w:left="0" w:firstLine="0"/>
              <w:jc w:val="left"/>
              <w:rPr>
                <w:color w:val="auto"/>
              </w:rPr>
            </w:pPr>
            <w:r w:rsidRPr="00900569">
              <w:rPr>
                <w:color w:val="auto"/>
              </w:rPr>
              <w:t>16,576</w:t>
            </w:r>
          </w:p>
        </w:tc>
      </w:tr>
      <w:tr w:rsidR="00900569" w:rsidRPr="00900569" w14:paraId="157C47B7" w14:textId="77777777" w:rsidTr="00900569">
        <w:tc>
          <w:tcPr>
            <w:tcW w:w="0" w:type="auto"/>
            <w:hideMark/>
          </w:tcPr>
          <w:p w14:paraId="53EA1AD7" w14:textId="77777777" w:rsidR="00900569" w:rsidRPr="00900569" w:rsidRDefault="00900569" w:rsidP="00900569">
            <w:pPr>
              <w:spacing w:after="0" w:line="276" w:lineRule="auto"/>
              <w:ind w:left="0" w:firstLine="0"/>
              <w:jc w:val="left"/>
              <w:rPr>
                <w:color w:val="auto"/>
              </w:rPr>
            </w:pPr>
            <w:r w:rsidRPr="00900569">
              <w:rPr>
                <w:color w:val="auto"/>
              </w:rPr>
              <w:t>Test Set</w:t>
            </w:r>
          </w:p>
        </w:tc>
        <w:tc>
          <w:tcPr>
            <w:tcW w:w="0" w:type="auto"/>
            <w:hideMark/>
          </w:tcPr>
          <w:p w14:paraId="57148AE9" w14:textId="77777777" w:rsidR="00900569" w:rsidRPr="00900569" w:rsidRDefault="00900569" w:rsidP="00900569">
            <w:pPr>
              <w:spacing w:after="0" w:line="276" w:lineRule="auto"/>
              <w:ind w:left="0" w:firstLine="0"/>
              <w:jc w:val="left"/>
              <w:rPr>
                <w:color w:val="auto"/>
              </w:rPr>
            </w:pPr>
            <w:r w:rsidRPr="00900569">
              <w:rPr>
                <w:color w:val="auto"/>
              </w:rPr>
              <w:t>7,105</w:t>
            </w:r>
          </w:p>
        </w:tc>
        <w:tc>
          <w:tcPr>
            <w:tcW w:w="0" w:type="auto"/>
            <w:hideMark/>
          </w:tcPr>
          <w:p w14:paraId="4A22008F" w14:textId="77777777" w:rsidR="00900569" w:rsidRPr="00900569" w:rsidRDefault="00900569" w:rsidP="00900569">
            <w:pPr>
              <w:spacing w:after="0" w:line="276" w:lineRule="auto"/>
              <w:ind w:left="0" w:firstLine="0"/>
              <w:jc w:val="left"/>
              <w:rPr>
                <w:color w:val="auto"/>
              </w:rPr>
            </w:pPr>
            <w:r w:rsidRPr="00900569">
              <w:rPr>
                <w:color w:val="auto"/>
              </w:rPr>
              <w:t>26</w:t>
            </w:r>
          </w:p>
        </w:tc>
      </w:tr>
    </w:tbl>
    <w:p w14:paraId="08D8A297" w14:textId="088BAC80" w:rsidR="00900569" w:rsidRDefault="00900569" w:rsidP="00900569">
      <w:pPr>
        <w:spacing w:after="0" w:line="276" w:lineRule="auto"/>
        <w:ind w:left="0" w:firstLine="0"/>
        <w:jc w:val="left"/>
        <w:rPr>
          <w:color w:val="auto"/>
        </w:rPr>
      </w:pPr>
      <w:r w:rsidRPr="00900569">
        <w:rPr>
          <w:color w:val="auto"/>
        </w:rPr>
        <w:t>Three supervised models were compared, which are Logistic Regression, Random Forest, and Artificial Neural Network (ANN). Accuracy, Precision, Recall, F1-score and ROC-AUC were used to evaluate their performance.</w:t>
      </w:r>
    </w:p>
    <w:p w14:paraId="476250BE" w14:textId="77777777" w:rsidR="00900569" w:rsidRPr="00900569" w:rsidRDefault="00900569" w:rsidP="00900569">
      <w:pPr>
        <w:spacing w:after="0" w:line="276" w:lineRule="auto"/>
        <w:ind w:left="0" w:firstLine="0"/>
        <w:jc w:val="left"/>
        <w:rPr>
          <w:color w:val="auto"/>
        </w:rPr>
      </w:pPr>
    </w:p>
    <w:p w14:paraId="79E22257" w14:textId="77777777" w:rsidR="00900569" w:rsidRPr="00900569" w:rsidRDefault="00900569" w:rsidP="00900569">
      <w:pPr>
        <w:spacing w:after="0" w:line="276" w:lineRule="auto"/>
        <w:ind w:left="0" w:firstLine="0"/>
        <w:jc w:val="left"/>
        <w:rPr>
          <w:b/>
          <w:bCs/>
          <w:color w:val="auto"/>
        </w:rPr>
      </w:pPr>
      <w:r w:rsidRPr="00900569">
        <w:rPr>
          <w:b/>
          <w:bCs/>
          <w:color w:val="auto"/>
        </w:rPr>
        <w:t>5.2 Baseline Model Performance</w:t>
      </w:r>
    </w:p>
    <w:p w14:paraId="681521C0" w14:textId="3E8EBFDF" w:rsidR="00900569" w:rsidRDefault="00900569" w:rsidP="00900569">
      <w:pPr>
        <w:spacing w:after="0" w:line="276" w:lineRule="auto"/>
        <w:ind w:left="0" w:firstLine="0"/>
        <w:jc w:val="left"/>
        <w:rPr>
          <w:color w:val="auto"/>
        </w:rPr>
      </w:pPr>
      <w:r w:rsidRPr="00900569">
        <w:rPr>
          <w:color w:val="auto"/>
        </w:rPr>
        <w:t xml:space="preserve">The results of the baseline performance (Table </w:t>
      </w:r>
      <w:r w:rsidR="00A92544">
        <w:rPr>
          <w:color w:val="auto"/>
        </w:rPr>
        <w:t>5</w:t>
      </w:r>
      <w:r w:rsidRPr="00900569">
        <w:rPr>
          <w:color w:val="auto"/>
        </w:rPr>
        <w:t>) show high performance in all the models and the two models that performed significantly better than the Logistic Regression are the Random Forest and the ANN.</w:t>
      </w:r>
    </w:p>
    <w:p w14:paraId="53088041" w14:textId="0D281616" w:rsidR="00900569" w:rsidRPr="00900569" w:rsidRDefault="00900569" w:rsidP="00900569">
      <w:pPr>
        <w:spacing w:after="0" w:line="276" w:lineRule="auto"/>
        <w:ind w:left="0" w:firstLine="0"/>
        <w:jc w:val="left"/>
        <w:rPr>
          <w:color w:val="auto"/>
        </w:rPr>
      </w:pPr>
    </w:p>
    <w:p w14:paraId="439DAF63" w14:textId="589E7BF8" w:rsidR="00A92544" w:rsidRDefault="00A92544" w:rsidP="00A92544">
      <w:pPr>
        <w:pStyle w:val="aa"/>
        <w:keepNext/>
      </w:pPr>
      <w:bookmarkStart w:id="24" w:name="_Toc214410133"/>
      <w:r>
        <w:t xml:space="preserve">Table </w:t>
      </w:r>
      <w:r w:rsidR="00C24D9F">
        <w:fldChar w:fldCharType="begin"/>
      </w:r>
      <w:r w:rsidR="00C24D9F">
        <w:instrText xml:space="preserve"> SEQ Table \* ARABIC </w:instrText>
      </w:r>
      <w:r w:rsidR="00C24D9F">
        <w:fldChar w:fldCharType="separate"/>
      </w:r>
      <w:r w:rsidR="00C24D9F">
        <w:rPr>
          <w:noProof/>
        </w:rPr>
        <w:t>5</w:t>
      </w:r>
      <w:r w:rsidR="00C24D9F">
        <w:rPr>
          <w:noProof/>
        </w:rPr>
        <w:fldChar w:fldCharType="end"/>
      </w:r>
      <w:r>
        <w:t xml:space="preserve"> </w:t>
      </w:r>
      <w:r w:rsidRPr="00B962AE">
        <w:t>Baseline Model Performance</w:t>
      </w:r>
      <w:bookmarkEnd w:id="2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7"/>
        <w:gridCol w:w="1196"/>
        <w:gridCol w:w="1165"/>
        <w:gridCol w:w="830"/>
        <w:gridCol w:w="1087"/>
        <w:gridCol w:w="1398"/>
      </w:tblGrid>
      <w:tr w:rsidR="00900569" w:rsidRPr="00900569" w14:paraId="4F4CBA1D" w14:textId="77777777">
        <w:trPr>
          <w:tblHeader/>
          <w:tblCellSpacing w:w="15" w:type="dxa"/>
        </w:trPr>
        <w:tc>
          <w:tcPr>
            <w:tcW w:w="0" w:type="auto"/>
            <w:vAlign w:val="center"/>
            <w:hideMark/>
          </w:tcPr>
          <w:p w14:paraId="082D2AA3" w14:textId="77777777" w:rsidR="00900569" w:rsidRPr="00900569" w:rsidRDefault="00900569" w:rsidP="00900569">
            <w:pPr>
              <w:spacing w:after="0" w:line="276" w:lineRule="auto"/>
              <w:ind w:left="0" w:firstLine="0"/>
              <w:jc w:val="left"/>
              <w:rPr>
                <w:b/>
                <w:bCs/>
                <w:color w:val="auto"/>
              </w:rPr>
            </w:pPr>
            <w:r w:rsidRPr="00900569">
              <w:rPr>
                <w:b/>
                <w:bCs/>
                <w:color w:val="auto"/>
              </w:rPr>
              <w:t>Model</w:t>
            </w:r>
          </w:p>
        </w:tc>
        <w:tc>
          <w:tcPr>
            <w:tcW w:w="0" w:type="auto"/>
            <w:vAlign w:val="center"/>
            <w:hideMark/>
          </w:tcPr>
          <w:p w14:paraId="47C96DB4" w14:textId="77777777" w:rsidR="00900569" w:rsidRPr="00900569" w:rsidRDefault="00900569" w:rsidP="00900569">
            <w:pPr>
              <w:spacing w:after="0" w:line="276" w:lineRule="auto"/>
              <w:ind w:left="0" w:firstLine="0"/>
              <w:jc w:val="left"/>
              <w:rPr>
                <w:b/>
                <w:bCs/>
                <w:color w:val="auto"/>
              </w:rPr>
            </w:pPr>
            <w:r w:rsidRPr="00900569">
              <w:rPr>
                <w:b/>
                <w:bCs/>
                <w:color w:val="auto"/>
              </w:rPr>
              <w:t>Accuracy</w:t>
            </w:r>
          </w:p>
        </w:tc>
        <w:tc>
          <w:tcPr>
            <w:tcW w:w="0" w:type="auto"/>
            <w:vAlign w:val="center"/>
            <w:hideMark/>
          </w:tcPr>
          <w:p w14:paraId="15827EF7" w14:textId="77777777" w:rsidR="00900569" w:rsidRPr="00900569" w:rsidRDefault="00900569" w:rsidP="00900569">
            <w:pPr>
              <w:spacing w:after="0" w:line="276" w:lineRule="auto"/>
              <w:ind w:left="0" w:firstLine="0"/>
              <w:jc w:val="left"/>
              <w:rPr>
                <w:b/>
                <w:bCs/>
                <w:color w:val="auto"/>
              </w:rPr>
            </w:pPr>
            <w:r w:rsidRPr="00900569">
              <w:rPr>
                <w:b/>
                <w:bCs/>
                <w:color w:val="auto"/>
              </w:rPr>
              <w:t>Precision</w:t>
            </w:r>
          </w:p>
        </w:tc>
        <w:tc>
          <w:tcPr>
            <w:tcW w:w="0" w:type="auto"/>
            <w:vAlign w:val="center"/>
            <w:hideMark/>
          </w:tcPr>
          <w:p w14:paraId="4A4D84C6" w14:textId="77777777" w:rsidR="00900569" w:rsidRPr="00900569" w:rsidRDefault="00900569" w:rsidP="00900569">
            <w:pPr>
              <w:spacing w:after="0" w:line="276" w:lineRule="auto"/>
              <w:ind w:left="0" w:firstLine="0"/>
              <w:jc w:val="left"/>
              <w:rPr>
                <w:b/>
                <w:bCs/>
                <w:color w:val="auto"/>
              </w:rPr>
            </w:pPr>
            <w:r w:rsidRPr="00900569">
              <w:rPr>
                <w:b/>
                <w:bCs/>
                <w:color w:val="auto"/>
              </w:rPr>
              <w:t>Recall</w:t>
            </w:r>
          </w:p>
        </w:tc>
        <w:tc>
          <w:tcPr>
            <w:tcW w:w="0" w:type="auto"/>
            <w:vAlign w:val="center"/>
            <w:hideMark/>
          </w:tcPr>
          <w:p w14:paraId="1AEB7EDE" w14:textId="77777777" w:rsidR="00900569" w:rsidRPr="00900569" w:rsidRDefault="00900569" w:rsidP="00900569">
            <w:pPr>
              <w:spacing w:after="0" w:line="276" w:lineRule="auto"/>
              <w:ind w:left="0" w:firstLine="0"/>
              <w:jc w:val="left"/>
              <w:rPr>
                <w:b/>
                <w:bCs/>
                <w:color w:val="auto"/>
              </w:rPr>
            </w:pPr>
            <w:r w:rsidRPr="00900569">
              <w:rPr>
                <w:b/>
                <w:bCs/>
                <w:color w:val="auto"/>
              </w:rPr>
              <w:t>F1-score</w:t>
            </w:r>
          </w:p>
        </w:tc>
        <w:tc>
          <w:tcPr>
            <w:tcW w:w="0" w:type="auto"/>
            <w:vAlign w:val="center"/>
            <w:hideMark/>
          </w:tcPr>
          <w:p w14:paraId="576EC371" w14:textId="77777777" w:rsidR="00900569" w:rsidRPr="00900569" w:rsidRDefault="00900569" w:rsidP="00900569">
            <w:pPr>
              <w:spacing w:after="0" w:line="276" w:lineRule="auto"/>
              <w:ind w:left="0" w:firstLine="0"/>
              <w:jc w:val="left"/>
              <w:rPr>
                <w:b/>
                <w:bCs/>
                <w:color w:val="auto"/>
              </w:rPr>
            </w:pPr>
            <w:r w:rsidRPr="00900569">
              <w:rPr>
                <w:b/>
                <w:bCs/>
                <w:color w:val="auto"/>
              </w:rPr>
              <w:t>ROC-AUC</w:t>
            </w:r>
          </w:p>
        </w:tc>
      </w:tr>
      <w:tr w:rsidR="00900569" w:rsidRPr="00900569" w14:paraId="15FF1233" w14:textId="77777777">
        <w:trPr>
          <w:tblCellSpacing w:w="15" w:type="dxa"/>
        </w:trPr>
        <w:tc>
          <w:tcPr>
            <w:tcW w:w="0" w:type="auto"/>
            <w:vAlign w:val="center"/>
            <w:hideMark/>
          </w:tcPr>
          <w:p w14:paraId="4D8CD23C" w14:textId="77777777" w:rsidR="00900569" w:rsidRPr="00900569" w:rsidRDefault="00900569" w:rsidP="00900569">
            <w:pPr>
              <w:spacing w:after="0" w:line="276" w:lineRule="auto"/>
              <w:ind w:left="0" w:firstLine="0"/>
              <w:jc w:val="left"/>
              <w:rPr>
                <w:color w:val="auto"/>
              </w:rPr>
            </w:pPr>
            <w:r w:rsidRPr="00900569">
              <w:rPr>
                <w:color w:val="auto"/>
              </w:rPr>
              <w:t>Logistic Regression</w:t>
            </w:r>
          </w:p>
        </w:tc>
        <w:tc>
          <w:tcPr>
            <w:tcW w:w="0" w:type="auto"/>
            <w:vAlign w:val="center"/>
            <w:hideMark/>
          </w:tcPr>
          <w:p w14:paraId="2E6A309F" w14:textId="77777777" w:rsidR="00900569" w:rsidRPr="00900569" w:rsidRDefault="00900569" w:rsidP="00900569">
            <w:pPr>
              <w:spacing w:after="0" w:line="276" w:lineRule="auto"/>
              <w:ind w:left="0" w:firstLine="0"/>
              <w:jc w:val="left"/>
              <w:rPr>
                <w:color w:val="auto"/>
              </w:rPr>
            </w:pPr>
            <w:r w:rsidRPr="00900569">
              <w:rPr>
                <w:color w:val="auto"/>
              </w:rPr>
              <w:t>0.9913</w:t>
            </w:r>
          </w:p>
        </w:tc>
        <w:tc>
          <w:tcPr>
            <w:tcW w:w="0" w:type="auto"/>
            <w:vAlign w:val="center"/>
            <w:hideMark/>
          </w:tcPr>
          <w:p w14:paraId="3AD82206" w14:textId="77777777" w:rsidR="00900569" w:rsidRPr="00900569" w:rsidRDefault="00900569" w:rsidP="00900569">
            <w:pPr>
              <w:spacing w:after="0" w:line="276" w:lineRule="auto"/>
              <w:ind w:left="0" w:firstLine="0"/>
              <w:jc w:val="left"/>
              <w:rPr>
                <w:color w:val="auto"/>
              </w:rPr>
            </w:pPr>
            <w:r w:rsidRPr="00900569">
              <w:rPr>
                <w:color w:val="auto"/>
              </w:rPr>
              <w:t>0.2750</w:t>
            </w:r>
          </w:p>
        </w:tc>
        <w:tc>
          <w:tcPr>
            <w:tcW w:w="0" w:type="auto"/>
            <w:vAlign w:val="center"/>
            <w:hideMark/>
          </w:tcPr>
          <w:p w14:paraId="109E06FD" w14:textId="77777777" w:rsidR="00900569" w:rsidRPr="00900569" w:rsidRDefault="00900569" w:rsidP="00900569">
            <w:pPr>
              <w:spacing w:after="0" w:line="276" w:lineRule="auto"/>
              <w:ind w:left="0" w:firstLine="0"/>
              <w:jc w:val="left"/>
              <w:rPr>
                <w:color w:val="auto"/>
              </w:rPr>
            </w:pPr>
            <w:r w:rsidRPr="00900569">
              <w:rPr>
                <w:color w:val="auto"/>
              </w:rPr>
              <w:t>0.8462</w:t>
            </w:r>
          </w:p>
        </w:tc>
        <w:tc>
          <w:tcPr>
            <w:tcW w:w="0" w:type="auto"/>
            <w:vAlign w:val="center"/>
            <w:hideMark/>
          </w:tcPr>
          <w:p w14:paraId="197EE457" w14:textId="77777777" w:rsidR="00900569" w:rsidRPr="00900569" w:rsidRDefault="00900569" w:rsidP="00900569">
            <w:pPr>
              <w:spacing w:after="0" w:line="276" w:lineRule="auto"/>
              <w:ind w:left="0" w:firstLine="0"/>
              <w:jc w:val="left"/>
              <w:rPr>
                <w:color w:val="auto"/>
              </w:rPr>
            </w:pPr>
            <w:r w:rsidRPr="00900569">
              <w:rPr>
                <w:color w:val="auto"/>
              </w:rPr>
              <w:t>0.4151</w:t>
            </w:r>
          </w:p>
        </w:tc>
        <w:tc>
          <w:tcPr>
            <w:tcW w:w="0" w:type="auto"/>
            <w:vAlign w:val="center"/>
            <w:hideMark/>
          </w:tcPr>
          <w:p w14:paraId="340A9B92" w14:textId="77777777" w:rsidR="00900569" w:rsidRPr="00900569" w:rsidRDefault="00900569" w:rsidP="00900569">
            <w:pPr>
              <w:spacing w:after="0" w:line="276" w:lineRule="auto"/>
              <w:ind w:left="0" w:firstLine="0"/>
              <w:jc w:val="left"/>
              <w:rPr>
                <w:color w:val="auto"/>
              </w:rPr>
            </w:pPr>
            <w:r w:rsidRPr="00900569">
              <w:rPr>
                <w:color w:val="auto"/>
              </w:rPr>
              <w:t>0.9288</w:t>
            </w:r>
          </w:p>
        </w:tc>
      </w:tr>
      <w:tr w:rsidR="00900569" w:rsidRPr="00900569" w14:paraId="6480B687" w14:textId="77777777">
        <w:trPr>
          <w:tblCellSpacing w:w="15" w:type="dxa"/>
        </w:trPr>
        <w:tc>
          <w:tcPr>
            <w:tcW w:w="0" w:type="auto"/>
            <w:vAlign w:val="center"/>
            <w:hideMark/>
          </w:tcPr>
          <w:p w14:paraId="7569E00D" w14:textId="77777777" w:rsidR="00900569" w:rsidRPr="00900569" w:rsidRDefault="00900569" w:rsidP="00900569">
            <w:pPr>
              <w:spacing w:after="0" w:line="276" w:lineRule="auto"/>
              <w:ind w:left="0" w:firstLine="0"/>
              <w:jc w:val="left"/>
              <w:rPr>
                <w:color w:val="auto"/>
              </w:rPr>
            </w:pPr>
            <w:r w:rsidRPr="00900569">
              <w:rPr>
                <w:color w:val="auto"/>
              </w:rPr>
              <w:t>Random Forest</w:t>
            </w:r>
          </w:p>
        </w:tc>
        <w:tc>
          <w:tcPr>
            <w:tcW w:w="0" w:type="auto"/>
            <w:vAlign w:val="center"/>
            <w:hideMark/>
          </w:tcPr>
          <w:p w14:paraId="79C55565" w14:textId="77777777" w:rsidR="00900569" w:rsidRPr="00900569" w:rsidRDefault="00900569" w:rsidP="00900569">
            <w:pPr>
              <w:spacing w:after="0" w:line="276" w:lineRule="auto"/>
              <w:ind w:left="0" w:firstLine="0"/>
              <w:jc w:val="left"/>
              <w:rPr>
                <w:color w:val="auto"/>
              </w:rPr>
            </w:pPr>
            <w:r w:rsidRPr="00900569">
              <w:rPr>
                <w:b/>
                <w:bCs/>
                <w:color w:val="auto"/>
              </w:rPr>
              <w:t>0.9990</w:t>
            </w:r>
          </w:p>
        </w:tc>
        <w:tc>
          <w:tcPr>
            <w:tcW w:w="0" w:type="auto"/>
            <w:vAlign w:val="center"/>
            <w:hideMark/>
          </w:tcPr>
          <w:p w14:paraId="2269FB81" w14:textId="77777777" w:rsidR="00900569" w:rsidRPr="00900569" w:rsidRDefault="00900569" w:rsidP="00900569">
            <w:pPr>
              <w:spacing w:after="0" w:line="276" w:lineRule="auto"/>
              <w:ind w:left="0" w:firstLine="0"/>
              <w:jc w:val="left"/>
              <w:rPr>
                <w:color w:val="auto"/>
              </w:rPr>
            </w:pPr>
            <w:r w:rsidRPr="00900569">
              <w:rPr>
                <w:b/>
                <w:bCs/>
                <w:color w:val="auto"/>
              </w:rPr>
              <w:t>0.8519</w:t>
            </w:r>
          </w:p>
        </w:tc>
        <w:tc>
          <w:tcPr>
            <w:tcW w:w="0" w:type="auto"/>
            <w:vAlign w:val="center"/>
            <w:hideMark/>
          </w:tcPr>
          <w:p w14:paraId="56E2486C" w14:textId="77777777" w:rsidR="00900569" w:rsidRPr="00900569" w:rsidRDefault="00900569" w:rsidP="00900569">
            <w:pPr>
              <w:spacing w:after="0" w:line="276" w:lineRule="auto"/>
              <w:ind w:left="0" w:firstLine="0"/>
              <w:jc w:val="left"/>
              <w:rPr>
                <w:color w:val="auto"/>
              </w:rPr>
            </w:pPr>
            <w:r w:rsidRPr="00900569">
              <w:rPr>
                <w:b/>
                <w:bCs/>
                <w:color w:val="auto"/>
              </w:rPr>
              <w:t>0.8846</w:t>
            </w:r>
          </w:p>
        </w:tc>
        <w:tc>
          <w:tcPr>
            <w:tcW w:w="0" w:type="auto"/>
            <w:vAlign w:val="center"/>
            <w:hideMark/>
          </w:tcPr>
          <w:p w14:paraId="420138CB" w14:textId="77777777" w:rsidR="00900569" w:rsidRPr="00900569" w:rsidRDefault="00900569" w:rsidP="00900569">
            <w:pPr>
              <w:spacing w:after="0" w:line="276" w:lineRule="auto"/>
              <w:ind w:left="0" w:firstLine="0"/>
              <w:jc w:val="left"/>
              <w:rPr>
                <w:color w:val="auto"/>
              </w:rPr>
            </w:pPr>
            <w:r w:rsidRPr="00900569">
              <w:rPr>
                <w:b/>
                <w:bCs/>
                <w:color w:val="auto"/>
              </w:rPr>
              <w:t>0.8679</w:t>
            </w:r>
          </w:p>
        </w:tc>
        <w:tc>
          <w:tcPr>
            <w:tcW w:w="0" w:type="auto"/>
            <w:vAlign w:val="center"/>
            <w:hideMark/>
          </w:tcPr>
          <w:p w14:paraId="43EC8A41" w14:textId="77777777" w:rsidR="00900569" w:rsidRPr="00900569" w:rsidRDefault="00900569" w:rsidP="00900569">
            <w:pPr>
              <w:spacing w:after="0" w:line="276" w:lineRule="auto"/>
              <w:ind w:left="0" w:firstLine="0"/>
              <w:jc w:val="left"/>
              <w:rPr>
                <w:color w:val="auto"/>
              </w:rPr>
            </w:pPr>
            <w:r w:rsidRPr="00900569">
              <w:rPr>
                <w:color w:val="auto"/>
              </w:rPr>
              <w:t>0.9798</w:t>
            </w:r>
          </w:p>
        </w:tc>
      </w:tr>
      <w:tr w:rsidR="00900569" w:rsidRPr="00900569" w14:paraId="3056D7EC" w14:textId="77777777">
        <w:trPr>
          <w:tblCellSpacing w:w="15" w:type="dxa"/>
        </w:trPr>
        <w:tc>
          <w:tcPr>
            <w:tcW w:w="0" w:type="auto"/>
            <w:vAlign w:val="center"/>
            <w:hideMark/>
          </w:tcPr>
          <w:p w14:paraId="38E74DDB" w14:textId="77777777" w:rsidR="00900569" w:rsidRPr="00900569" w:rsidRDefault="00900569" w:rsidP="00900569">
            <w:pPr>
              <w:spacing w:after="0" w:line="276" w:lineRule="auto"/>
              <w:ind w:left="0" w:firstLine="0"/>
              <w:jc w:val="left"/>
              <w:rPr>
                <w:color w:val="auto"/>
              </w:rPr>
            </w:pPr>
            <w:r w:rsidRPr="00900569">
              <w:rPr>
                <w:color w:val="auto"/>
              </w:rPr>
              <w:t>ANN (MLPClassifier)</w:t>
            </w:r>
          </w:p>
        </w:tc>
        <w:tc>
          <w:tcPr>
            <w:tcW w:w="0" w:type="auto"/>
            <w:vAlign w:val="center"/>
            <w:hideMark/>
          </w:tcPr>
          <w:p w14:paraId="1CA2AB38" w14:textId="77777777" w:rsidR="00900569" w:rsidRPr="00900569" w:rsidRDefault="00900569" w:rsidP="00900569">
            <w:pPr>
              <w:spacing w:after="0" w:line="276" w:lineRule="auto"/>
              <w:ind w:left="0" w:firstLine="0"/>
              <w:jc w:val="left"/>
              <w:rPr>
                <w:color w:val="auto"/>
              </w:rPr>
            </w:pPr>
            <w:r w:rsidRPr="00900569">
              <w:rPr>
                <w:color w:val="auto"/>
              </w:rPr>
              <w:t>0.9982</w:t>
            </w:r>
          </w:p>
        </w:tc>
        <w:tc>
          <w:tcPr>
            <w:tcW w:w="0" w:type="auto"/>
            <w:vAlign w:val="center"/>
            <w:hideMark/>
          </w:tcPr>
          <w:p w14:paraId="278F42F6" w14:textId="77777777" w:rsidR="00900569" w:rsidRPr="00900569" w:rsidRDefault="00900569" w:rsidP="00900569">
            <w:pPr>
              <w:spacing w:after="0" w:line="276" w:lineRule="auto"/>
              <w:ind w:left="0" w:firstLine="0"/>
              <w:jc w:val="left"/>
              <w:rPr>
                <w:color w:val="auto"/>
              </w:rPr>
            </w:pPr>
            <w:r w:rsidRPr="00900569">
              <w:rPr>
                <w:color w:val="auto"/>
              </w:rPr>
              <w:t>0.7097</w:t>
            </w:r>
          </w:p>
        </w:tc>
        <w:tc>
          <w:tcPr>
            <w:tcW w:w="0" w:type="auto"/>
            <w:vAlign w:val="center"/>
            <w:hideMark/>
          </w:tcPr>
          <w:p w14:paraId="3E089303" w14:textId="77777777" w:rsidR="00900569" w:rsidRPr="00900569" w:rsidRDefault="00900569" w:rsidP="00900569">
            <w:pPr>
              <w:spacing w:after="0" w:line="276" w:lineRule="auto"/>
              <w:ind w:left="0" w:firstLine="0"/>
              <w:jc w:val="left"/>
              <w:rPr>
                <w:color w:val="auto"/>
              </w:rPr>
            </w:pPr>
            <w:r w:rsidRPr="00900569">
              <w:rPr>
                <w:color w:val="auto"/>
              </w:rPr>
              <w:t>0.8462</w:t>
            </w:r>
          </w:p>
        </w:tc>
        <w:tc>
          <w:tcPr>
            <w:tcW w:w="0" w:type="auto"/>
            <w:vAlign w:val="center"/>
            <w:hideMark/>
          </w:tcPr>
          <w:p w14:paraId="69FCA40B" w14:textId="77777777" w:rsidR="00900569" w:rsidRPr="00900569" w:rsidRDefault="00900569" w:rsidP="00900569">
            <w:pPr>
              <w:spacing w:after="0" w:line="276" w:lineRule="auto"/>
              <w:ind w:left="0" w:firstLine="0"/>
              <w:jc w:val="left"/>
              <w:rPr>
                <w:color w:val="auto"/>
              </w:rPr>
            </w:pPr>
            <w:r w:rsidRPr="00900569">
              <w:rPr>
                <w:color w:val="auto"/>
              </w:rPr>
              <w:t>0.7719</w:t>
            </w:r>
          </w:p>
        </w:tc>
        <w:tc>
          <w:tcPr>
            <w:tcW w:w="0" w:type="auto"/>
            <w:vAlign w:val="center"/>
            <w:hideMark/>
          </w:tcPr>
          <w:p w14:paraId="1C2E1E8D" w14:textId="77777777" w:rsidR="00900569" w:rsidRPr="00900569" w:rsidRDefault="00900569" w:rsidP="00900569">
            <w:pPr>
              <w:spacing w:after="0" w:line="276" w:lineRule="auto"/>
              <w:ind w:left="0" w:firstLine="0"/>
              <w:jc w:val="left"/>
              <w:rPr>
                <w:color w:val="auto"/>
              </w:rPr>
            </w:pPr>
            <w:r w:rsidRPr="00900569">
              <w:rPr>
                <w:b/>
                <w:bCs/>
                <w:color w:val="auto"/>
              </w:rPr>
              <w:t>0.9895</w:t>
            </w:r>
          </w:p>
        </w:tc>
      </w:tr>
    </w:tbl>
    <w:p w14:paraId="1545AC12" w14:textId="77777777" w:rsidR="00900569" w:rsidRDefault="00900569" w:rsidP="00900569">
      <w:pPr>
        <w:spacing w:after="0" w:line="276" w:lineRule="auto"/>
        <w:ind w:left="0" w:firstLine="0"/>
        <w:jc w:val="left"/>
        <w:rPr>
          <w:color w:val="auto"/>
        </w:rPr>
      </w:pPr>
      <w:r w:rsidRPr="00900569">
        <w:rPr>
          <w:color w:val="auto"/>
        </w:rPr>
        <w:t xml:space="preserve">Logistic Regression though with high accuracy, has poor precision (0.2750) which means that there are lots of false positives. Precision and recall are more significant than the raw accuracy in fraud detection because of rare cases of fraud. </w:t>
      </w:r>
    </w:p>
    <w:p w14:paraId="5585E82D" w14:textId="5A8E043E" w:rsidR="00900569" w:rsidRPr="00900569" w:rsidRDefault="00900569" w:rsidP="00900569">
      <w:pPr>
        <w:spacing w:after="0" w:line="276" w:lineRule="auto"/>
        <w:ind w:left="0" w:firstLine="0"/>
        <w:jc w:val="left"/>
        <w:rPr>
          <w:color w:val="auto"/>
        </w:rPr>
      </w:pPr>
      <w:r w:rsidRPr="00900569">
        <w:rPr>
          <w:color w:val="auto"/>
        </w:rPr>
        <w:t>Random Forest has the best overall balance with the highest precision (0.8519), recall (0.8846) and F1-score (0.8679). ANN shows good performance particularly in ROC-AUC (0.9895), which implies that it is good at classifying between fraud and non-fraud.</w:t>
      </w:r>
    </w:p>
    <w:p w14:paraId="0D28D9BF" w14:textId="77777777" w:rsidR="00900569" w:rsidRPr="00900569" w:rsidRDefault="00900569" w:rsidP="00900569">
      <w:pPr>
        <w:spacing w:after="0" w:line="276" w:lineRule="auto"/>
        <w:ind w:left="0" w:firstLine="0"/>
        <w:jc w:val="left"/>
        <w:rPr>
          <w:b/>
          <w:bCs/>
          <w:color w:val="auto"/>
        </w:rPr>
      </w:pPr>
      <w:r w:rsidRPr="00900569">
        <w:rPr>
          <w:b/>
          <w:bCs/>
          <w:color w:val="auto"/>
        </w:rPr>
        <w:t>5.3 Feature Selection and Model Refinement</w:t>
      </w:r>
    </w:p>
    <w:p w14:paraId="42FEFE43" w14:textId="77777777" w:rsidR="00900569" w:rsidRPr="00A92544" w:rsidRDefault="00900569" w:rsidP="00900569">
      <w:pPr>
        <w:spacing w:after="0" w:line="276" w:lineRule="auto"/>
        <w:ind w:left="0" w:firstLine="0"/>
        <w:jc w:val="left"/>
        <w:rPr>
          <w:color w:val="auto"/>
        </w:rPr>
      </w:pPr>
      <w:r w:rsidRPr="00A92544">
        <w:rPr>
          <w:color w:val="auto"/>
        </w:rPr>
        <w:t>In all the models, feature scaling and SMOTE were shown to be of great help in the detection of the minority-class. Anonymized features using PCA (V1-V28) had high separability and the models were able to capture nonlinear relationships. Random Forest had the greatest advantage of feature interactions and ANN made use of the high dimensional patterns of the transformed data. The refinement could continual involve:</w:t>
      </w:r>
    </w:p>
    <w:p w14:paraId="341ACDDA" w14:textId="19140FA1" w:rsidR="00900569" w:rsidRPr="00A92544" w:rsidRDefault="00900569" w:rsidP="00900569">
      <w:pPr>
        <w:pStyle w:val="ab"/>
        <w:numPr>
          <w:ilvl w:val="1"/>
          <w:numId w:val="60"/>
        </w:numPr>
        <w:spacing w:after="0" w:line="276" w:lineRule="auto"/>
        <w:jc w:val="left"/>
        <w:rPr>
          <w:color w:val="auto"/>
        </w:rPr>
      </w:pPr>
      <w:r w:rsidRPr="00A92544">
        <w:rPr>
          <w:color w:val="auto"/>
        </w:rPr>
        <w:t xml:space="preserve">L1-regularized LR in order to achieve more interpretable results. </w:t>
      </w:r>
    </w:p>
    <w:p w14:paraId="60B0FCD6" w14:textId="46B46BAE" w:rsidR="00900569" w:rsidRPr="00A92544" w:rsidRDefault="00900569" w:rsidP="00900569">
      <w:pPr>
        <w:pStyle w:val="ab"/>
        <w:numPr>
          <w:ilvl w:val="1"/>
          <w:numId w:val="60"/>
        </w:numPr>
        <w:spacing w:after="0" w:line="276" w:lineRule="auto"/>
        <w:jc w:val="left"/>
        <w:rPr>
          <w:color w:val="auto"/>
        </w:rPr>
      </w:pPr>
      <w:r w:rsidRPr="00A92544">
        <w:rPr>
          <w:color w:val="auto"/>
        </w:rPr>
        <w:t xml:space="preserve">ANN layer hyperparameter optimization. </w:t>
      </w:r>
    </w:p>
    <w:p w14:paraId="435A671F" w14:textId="5258693C" w:rsidR="00900569" w:rsidRPr="00A92544" w:rsidRDefault="00900569" w:rsidP="00900569">
      <w:pPr>
        <w:pStyle w:val="ab"/>
        <w:numPr>
          <w:ilvl w:val="1"/>
          <w:numId w:val="60"/>
        </w:numPr>
        <w:spacing w:after="0" w:line="276" w:lineRule="auto"/>
        <w:jc w:val="left"/>
        <w:rPr>
          <w:color w:val="auto"/>
        </w:rPr>
      </w:pPr>
      <w:r w:rsidRPr="00A92544">
        <w:rPr>
          <w:color w:val="auto"/>
        </w:rPr>
        <w:t xml:space="preserve">RF operational feature importance ranking. </w:t>
      </w:r>
    </w:p>
    <w:p w14:paraId="7931D47C" w14:textId="386448BD" w:rsidR="00900569" w:rsidRPr="00A92544" w:rsidRDefault="00900569" w:rsidP="00900569">
      <w:pPr>
        <w:pStyle w:val="ab"/>
        <w:numPr>
          <w:ilvl w:val="1"/>
          <w:numId w:val="60"/>
        </w:numPr>
        <w:spacing w:after="0" w:line="276" w:lineRule="auto"/>
        <w:jc w:val="left"/>
        <w:rPr>
          <w:color w:val="auto"/>
        </w:rPr>
      </w:pPr>
      <w:r w:rsidRPr="00A92544">
        <w:rPr>
          <w:color w:val="auto"/>
        </w:rPr>
        <w:t>Anomaly detection models (Isolation Forest, Autoencoders) integration.</w:t>
      </w:r>
    </w:p>
    <w:p w14:paraId="06A043F2" w14:textId="77777777" w:rsidR="00900569" w:rsidRPr="00900569" w:rsidRDefault="00900569" w:rsidP="00900569">
      <w:pPr>
        <w:spacing w:after="0" w:line="276" w:lineRule="auto"/>
        <w:ind w:left="0" w:firstLine="0"/>
        <w:jc w:val="left"/>
        <w:rPr>
          <w:color w:val="auto"/>
        </w:rPr>
      </w:pPr>
    </w:p>
    <w:p w14:paraId="07B19222" w14:textId="77777777" w:rsidR="00900569" w:rsidRPr="00900569" w:rsidRDefault="00900569" w:rsidP="00900569">
      <w:pPr>
        <w:spacing w:after="0" w:line="276" w:lineRule="auto"/>
        <w:ind w:left="0" w:firstLine="0"/>
        <w:jc w:val="left"/>
        <w:rPr>
          <w:b/>
          <w:bCs/>
          <w:color w:val="auto"/>
        </w:rPr>
      </w:pPr>
      <w:r w:rsidRPr="00900569">
        <w:rPr>
          <w:b/>
          <w:bCs/>
          <w:color w:val="auto"/>
        </w:rPr>
        <w:t>5.4 Visualization of Fraud Patterns</w:t>
      </w:r>
    </w:p>
    <w:p w14:paraId="423FEA35" w14:textId="77777777" w:rsidR="00900569" w:rsidRPr="00900569" w:rsidRDefault="00900569" w:rsidP="00900569">
      <w:pPr>
        <w:spacing w:after="0" w:line="276" w:lineRule="auto"/>
        <w:ind w:left="0" w:firstLine="0"/>
        <w:jc w:val="left"/>
        <w:rPr>
          <w:color w:val="auto"/>
        </w:rPr>
      </w:pPr>
      <w:r w:rsidRPr="00900569">
        <w:rPr>
          <w:color w:val="auto"/>
        </w:rPr>
        <w:t>Although numerical results show strong performance, visualizations generated from the experimental code provide additional insights:</w:t>
      </w:r>
    </w:p>
    <w:p w14:paraId="176AA75C" w14:textId="77777777" w:rsidR="00A92544" w:rsidRDefault="00900569" w:rsidP="00A92544">
      <w:pPr>
        <w:keepNext/>
        <w:numPr>
          <w:ilvl w:val="0"/>
          <w:numId w:val="59"/>
        </w:numPr>
        <w:spacing w:after="0" w:line="276" w:lineRule="auto"/>
        <w:jc w:val="left"/>
      </w:pPr>
      <w:r w:rsidRPr="00900569">
        <w:rPr>
          <w:b/>
          <w:bCs/>
          <w:color w:val="auto"/>
        </w:rPr>
        <w:t>Class Distribution Before/After SMOTE</w:t>
      </w:r>
      <w:r w:rsidRPr="00900569">
        <w:rPr>
          <w:color w:val="auto"/>
        </w:rPr>
        <w:br/>
      </w:r>
      <w:r w:rsidR="00A92544">
        <w:rPr>
          <w:noProof/>
        </w:rPr>
        <w:drawing>
          <wp:inline distT="0" distB="0" distL="0" distR="0" wp14:anchorId="242C8C35" wp14:editId="2AA6DF89">
            <wp:extent cx="5943600" cy="2342515"/>
            <wp:effectExtent l="0" t="0" r="0" b="635"/>
            <wp:docPr id="4446926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42515"/>
                    </a:xfrm>
                    <a:prstGeom prst="rect">
                      <a:avLst/>
                    </a:prstGeom>
                    <a:noFill/>
                    <a:ln>
                      <a:noFill/>
                    </a:ln>
                  </pic:spPr>
                </pic:pic>
              </a:graphicData>
            </a:graphic>
          </wp:inline>
        </w:drawing>
      </w:r>
    </w:p>
    <w:p w14:paraId="71A33814" w14:textId="3CC979B4" w:rsidR="00A92544" w:rsidRDefault="00A92544" w:rsidP="00A92544">
      <w:pPr>
        <w:pStyle w:val="aa"/>
        <w:jc w:val="center"/>
      </w:pPr>
      <w:bookmarkStart w:id="25" w:name="_Toc214410123"/>
      <w:r>
        <w:t xml:space="preserve">Figure </w:t>
      </w:r>
      <w:r w:rsidR="00C24D9F">
        <w:fldChar w:fldCharType="begin"/>
      </w:r>
      <w:r w:rsidR="00C24D9F">
        <w:instrText xml:space="preserve"> SEQ Figure \* ARABIC </w:instrText>
      </w:r>
      <w:r w:rsidR="00C24D9F">
        <w:fldChar w:fldCharType="separate"/>
      </w:r>
      <w:r w:rsidR="00C24D9F">
        <w:rPr>
          <w:noProof/>
        </w:rPr>
        <w:t>2</w:t>
      </w:r>
      <w:r w:rsidR="00C24D9F">
        <w:rPr>
          <w:noProof/>
        </w:rPr>
        <w:fldChar w:fldCharType="end"/>
      </w:r>
      <w:r>
        <w:t xml:space="preserve"> </w:t>
      </w:r>
      <w:r w:rsidRPr="00FA4369">
        <w:t>Class Distribution Before/After SMOTE</w:t>
      </w:r>
      <w:bookmarkEnd w:id="25"/>
    </w:p>
    <w:p w14:paraId="2908D483" w14:textId="3D5D71D8" w:rsidR="00900569" w:rsidRPr="00900569" w:rsidRDefault="00900569" w:rsidP="00A92544">
      <w:pPr>
        <w:spacing w:after="0" w:line="276" w:lineRule="auto"/>
        <w:jc w:val="left"/>
        <w:rPr>
          <w:color w:val="auto"/>
        </w:rPr>
      </w:pPr>
    </w:p>
    <w:p w14:paraId="77F18FC7" w14:textId="77777777" w:rsidR="00A92544" w:rsidRDefault="00900569" w:rsidP="00A92544">
      <w:pPr>
        <w:keepNext/>
        <w:numPr>
          <w:ilvl w:val="0"/>
          <w:numId w:val="59"/>
        </w:numPr>
        <w:spacing w:after="0" w:line="276" w:lineRule="auto"/>
        <w:jc w:val="left"/>
      </w:pPr>
      <w:r w:rsidRPr="00900569">
        <w:rPr>
          <w:b/>
          <w:bCs/>
          <w:color w:val="auto"/>
        </w:rPr>
        <w:t>ROC Curves for Three Models</w:t>
      </w:r>
      <w:r w:rsidRPr="00900569">
        <w:rPr>
          <w:color w:val="auto"/>
        </w:rPr>
        <w:br/>
      </w:r>
      <w:r w:rsidR="00A92544" w:rsidRPr="00A92544">
        <w:rPr>
          <w:noProof/>
          <w:color w:val="auto"/>
        </w:rPr>
        <w:drawing>
          <wp:inline distT="0" distB="0" distL="0" distR="0" wp14:anchorId="2B5165F7" wp14:editId="2C791A90">
            <wp:extent cx="5600700" cy="5000625"/>
            <wp:effectExtent l="0" t="0" r="0" b="9525"/>
            <wp:docPr id="12634030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0700" cy="5000625"/>
                    </a:xfrm>
                    <a:prstGeom prst="rect">
                      <a:avLst/>
                    </a:prstGeom>
                    <a:noFill/>
                    <a:ln>
                      <a:noFill/>
                    </a:ln>
                  </pic:spPr>
                </pic:pic>
              </a:graphicData>
            </a:graphic>
          </wp:inline>
        </w:drawing>
      </w:r>
    </w:p>
    <w:p w14:paraId="0925B76A" w14:textId="3259605F" w:rsidR="00A92544" w:rsidRDefault="00A92544" w:rsidP="00A92544">
      <w:pPr>
        <w:pStyle w:val="aa"/>
        <w:jc w:val="center"/>
      </w:pPr>
      <w:bookmarkStart w:id="26" w:name="_Toc214410124"/>
      <w:r>
        <w:t xml:space="preserve">Figure </w:t>
      </w:r>
      <w:r w:rsidR="00C24D9F">
        <w:fldChar w:fldCharType="begin"/>
      </w:r>
      <w:r w:rsidR="00C24D9F">
        <w:instrText xml:space="preserve"> SEQ Figure \* ARABIC </w:instrText>
      </w:r>
      <w:r w:rsidR="00C24D9F">
        <w:fldChar w:fldCharType="separate"/>
      </w:r>
      <w:r w:rsidR="00C24D9F">
        <w:rPr>
          <w:noProof/>
        </w:rPr>
        <w:t>3</w:t>
      </w:r>
      <w:r w:rsidR="00C24D9F">
        <w:rPr>
          <w:noProof/>
        </w:rPr>
        <w:fldChar w:fldCharType="end"/>
      </w:r>
      <w:r>
        <w:t xml:space="preserve"> </w:t>
      </w:r>
      <w:r w:rsidRPr="00C71298">
        <w:t>ROC Curves for Three Models</w:t>
      </w:r>
      <w:bookmarkEnd w:id="26"/>
    </w:p>
    <w:p w14:paraId="2A3BB0D3" w14:textId="09D2D2E7" w:rsidR="00900569" w:rsidRPr="00900569" w:rsidRDefault="00A92544" w:rsidP="00A92544">
      <w:pPr>
        <w:spacing w:after="0" w:line="276" w:lineRule="auto"/>
        <w:ind w:left="720" w:firstLine="0"/>
        <w:jc w:val="left"/>
        <w:rPr>
          <w:color w:val="auto"/>
        </w:rPr>
      </w:pPr>
      <w:r w:rsidRPr="00A92544">
        <w:rPr>
          <w:b/>
          <w:bCs/>
          <w:color w:val="auto"/>
        </w:rPr>
        <w:t xml:space="preserve"> </w:t>
      </w:r>
    </w:p>
    <w:p w14:paraId="4EFB541C" w14:textId="77777777" w:rsidR="00900569" w:rsidRPr="00900569" w:rsidRDefault="00900569" w:rsidP="00900569">
      <w:pPr>
        <w:spacing w:after="0" w:line="276" w:lineRule="auto"/>
        <w:ind w:left="0" w:firstLine="0"/>
        <w:jc w:val="left"/>
        <w:rPr>
          <w:b/>
          <w:bCs/>
          <w:color w:val="auto"/>
        </w:rPr>
      </w:pPr>
      <w:r w:rsidRPr="00900569">
        <w:rPr>
          <w:b/>
          <w:bCs/>
          <w:color w:val="auto"/>
        </w:rPr>
        <w:t>5.5 Discussion</w:t>
      </w:r>
    </w:p>
    <w:p w14:paraId="7A9F3BC2" w14:textId="7CA3E4F4" w:rsidR="00486F30" w:rsidRDefault="0046528F" w:rsidP="0046528F">
      <w:pPr>
        <w:spacing w:after="0" w:line="276" w:lineRule="auto"/>
        <w:ind w:left="0" w:firstLine="0"/>
        <w:jc w:val="left"/>
        <w:rPr>
          <w:color w:val="auto"/>
        </w:rPr>
      </w:pPr>
      <w:r w:rsidRPr="0046528F">
        <w:rPr>
          <w:color w:val="auto"/>
        </w:rPr>
        <w:t>The results of the experiments are a clear indication that ensemble and neural network model is better at credit card fraud detection than the simple linear classifier. Random Forest has the best operational meaningful performance metrics and hence it is the most stable to use in the real world. ANN was found to be competing well especially in ROC-AUC and this indicates good probability of complex pattern of fraud recognition. Although interpretable and computationally efficient, Logistic Regression has a hard time with nonlinear trends found in PCA data that has been highly anonymized. The application of SMOTE also enhanced substantial recall of all models, which can be used in the fraud detection task, with false negative being expensive. In general, the results confirm the literature on AI-based technologies: AI-based solutions are much better than conventional systems and offer reliable and scalable fraud detection services applicable in a contemporary financial setting.</w:t>
      </w:r>
    </w:p>
    <w:p w14:paraId="0AC97684" w14:textId="77777777" w:rsidR="00A92544" w:rsidRDefault="00A92544" w:rsidP="0046528F">
      <w:pPr>
        <w:spacing w:after="0" w:line="276" w:lineRule="auto"/>
        <w:ind w:left="0" w:firstLine="0"/>
        <w:jc w:val="left"/>
        <w:rPr>
          <w:color w:val="auto"/>
        </w:rPr>
      </w:pPr>
    </w:p>
    <w:p w14:paraId="52151D29" w14:textId="77777777" w:rsidR="00A92544" w:rsidRPr="007F1D70" w:rsidRDefault="00A92544" w:rsidP="0046528F">
      <w:pPr>
        <w:spacing w:after="0" w:line="276" w:lineRule="auto"/>
        <w:ind w:left="0" w:firstLine="0"/>
        <w:jc w:val="left"/>
        <w:rPr>
          <w:color w:val="auto"/>
          <w:rtl/>
        </w:rPr>
      </w:pPr>
    </w:p>
    <w:p w14:paraId="1184CF69" w14:textId="77777777" w:rsidR="00486F30" w:rsidRPr="007F1D70" w:rsidRDefault="00486F30" w:rsidP="00623AA5">
      <w:pPr>
        <w:spacing w:after="0" w:line="259" w:lineRule="auto"/>
        <w:ind w:left="0" w:firstLine="0"/>
        <w:jc w:val="left"/>
        <w:rPr>
          <w:color w:val="auto"/>
        </w:rPr>
      </w:pPr>
    </w:p>
    <w:p w14:paraId="5FF9633E" w14:textId="77777777" w:rsidR="00623AA5" w:rsidRPr="007F1D70" w:rsidRDefault="00AA559B">
      <w:pPr>
        <w:pStyle w:val="2"/>
        <w:spacing w:after="292" w:line="265" w:lineRule="auto"/>
        <w:ind w:left="-5"/>
        <w:rPr>
          <w:color w:val="auto"/>
        </w:rPr>
      </w:pPr>
      <w:bookmarkStart w:id="27" w:name="_Toc214409575"/>
      <w:r w:rsidRPr="007F1D70">
        <w:rPr>
          <w:color w:val="auto"/>
        </w:rPr>
        <w:t>Chapter 6</w:t>
      </w:r>
      <w:bookmarkEnd w:id="27"/>
    </w:p>
    <w:p w14:paraId="1662B6E9" w14:textId="5F9098B6" w:rsidR="000B518F" w:rsidRPr="007F1D70" w:rsidRDefault="003C51FB" w:rsidP="00900569">
      <w:pPr>
        <w:pStyle w:val="2"/>
        <w:spacing w:after="292" w:line="265" w:lineRule="auto"/>
        <w:ind w:left="-5"/>
        <w:rPr>
          <w:color w:val="auto"/>
        </w:rPr>
      </w:pPr>
      <w:bookmarkStart w:id="28" w:name="_Toc214409576"/>
      <w:r w:rsidRPr="007F1D70">
        <w:rPr>
          <w:color w:val="auto"/>
        </w:rPr>
        <w:t>Conclusion and Future Work</w:t>
      </w:r>
      <w:bookmarkEnd w:id="28"/>
      <w:r w:rsidRPr="007F1D70">
        <w:rPr>
          <w:color w:val="auto"/>
        </w:rPr>
        <w:t xml:space="preserve"> </w:t>
      </w:r>
    </w:p>
    <w:p w14:paraId="640FC350" w14:textId="77777777" w:rsidR="00623AA5" w:rsidRPr="007F1D70" w:rsidRDefault="00623AA5" w:rsidP="00623AA5">
      <w:pPr>
        <w:spacing w:before="100" w:beforeAutospacing="1" w:after="100" w:afterAutospacing="1" w:line="240" w:lineRule="auto"/>
        <w:ind w:left="0" w:firstLine="0"/>
        <w:jc w:val="left"/>
        <w:outlineLvl w:val="3"/>
        <w:rPr>
          <w:b/>
          <w:bCs/>
          <w:color w:val="auto"/>
          <w:szCs w:val="28"/>
        </w:rPr>
      </w:pPr>
      <w:r w:rsidRPr="007F1D70">
        <w:rPr>
          <w:b/>
          <w:bCs/>
          <w:color w:val="auto"/>
          <w:szCs w:val="28"/>
        </w:rPr>
        <w:t>6.1 Conclusion</w:t>
      </w:r>
    </w:p>
    <w:p w14:paraId="63213A7A" w14:textId="66A87541" w:rsidR="00900569" w:rsidRPr="00900569" w:rsidRDefault="00900569" w:rsidP="00900569">
      <w:pPr>
        <w:spacing w:before="100" w:beforeAutospacing="1" w:after="100" w:afterAutospacing="1" w:line="276" w:lineRule="auto"/>
        <w:ind w:left="0" w:firstLine="0"/>
        <w:rPr>
          <w:color w:val="auto"/>
          <w:szCs w:val="28"/>
        </w:rPr>
      </w:pPr>
      <w:r w:rsidRPr="00900569">
        <w:rPr>
          <w:color w:val="auto"/>
          <w:szCs w:val="28"/>
        </w:rPr>
        <w:t>This study developed and evaluated</w:t>
      </w:r>
      <w:r>
        <w:rPr>
          <w:color w:val="auto"/>
          <w:szCs w:val="28"/>
        </w:rPr>
        <w:t xml:space="preserve"> </w:t>
      </w:r>
      <w:r w:rsidRPr="00900569">
        <w:rPr>
          <w:color w:val="auto"/>
          <w:szCs w:val="28"/>
        </w:rPr>
        <w:t>credit card fraud detection models based on artificial intelligence on real-world transactional data. The final results after preprocessing the dataset, class imbalance with the help of SMOTE, and the application of three supervised learning models, such as Logistic Regression, Random Forest, and an Artificial Neural Network, showed that AI-based methods can make tremendous contributions towards detecting fraudulent activity. Random Forest had the highest overall performance as it had the best precision, recall, and F1-score, which shows that it is robust in differentiating between legitimate and fraudulent transactions. ANN scored the highest on ROC-AUC, which affirms its ability in identifying nonlinear fraud trends. Although highly interpretable, the Logistic Regression has demonstrated unmatched accuracy and F1-score, indicating the inability of linear models to deal with the complexity of the fraud-related data.</w:t>
      </w:r>
    </w:p>
    <w:p w14:paraId="6D4A4861" w14:textId="3B2AB285" w:rsidR="00ED5450" w:rsidRPr="007F1D70" w:rsidRDefault="00900569" w:rsidP="00900569">
      <w:pPr>
        <w:spacing w:before="100" w:beforeAutospacing="1" w:after="100" w:afterAutospacing="1" w:line="276" w:lineRule="auto"/>
        <w:ind w:left="0" w:firstLine="0"/>
        <w:rPr>
          <w:color w:val="auto"/>
          <w:szCs w:val="28"/>
        </w:rPr>
      </w:pPr>
      <w:r w:rsidRPr="00900569">
        <w:rPr>
          <w:color w:val="auto"/>
          <w:szCs w:val="28"/>
        </w:rPr>
        <w:t xml:space="preserve">This is because the results indicate that machine learning models, especially the ensemble and deep learning models, are more efficient compared to traditional rule-based models when the data is highly imbalanced and high-dimensional financial data. The results of the experiment are consistent with the existing literature (Avasthi </w:t>
      </w:r>
      <w:r w:rsidR="00A92544">
        <w:rPr>
          <w:color w:val="auto"/>
          <w:szCs w:val="28"/>
        </w:rPr>
        <w:t>&amp;</w:t>
      </w:r>
      <w:r w:rsidRPr="00900569">
        <w:rPr>
          <w:color w:val="auto"/>
          <w:szCs w:val="28"/>
        </w:rPr>
        <w:t xml:space="preserve"> Varsha, 2024; Asha </w:t>
      </w:r>
      <w:r>
        <w:rPr>
          <w:color w:val="auto"/>
          <w:szCs w:val="28"/>
        </w:rPr>
        <w:t>&amp;</w:t>
      </w:r>
      <w:r w:rsidRPr="00900569">
        <w:rPr>
          <w:color w:val="auto"/>
          <w:szCs w:val="28"/>
        </w:rPr>
        <w:t xml:space="preserve"> Kumar, 2021), which confirms the importance of AI in real-time detection of financial fraud. On balance, this work offers an adjustable and scalable framework that can be implemented in financial institutions to decrease losses and enhance fraud prevention approaches, as well as increase the level of security when making payments online.</w:t>
      </w:r>
    </w:p>
    <w:p w14:paraId="3AA7B72B" w14:textId="22874899" w:rsidR="00900569" w:rsidRPr="00900569" w:rsidRDefault="00623AA5" w:rsidP="00900569">
      <w:pPr>
        <w:spacing w:before="100" w:beforeAutospacing="1" w:after="100" w:afterAutospacing="1" w:line="240" w:lineRule="auto"/>
        <w:ind w:left="0" w:firstLine="0"/>
        <w:jc w:val="left"/>
        <w:outlineLvl w:val="3"/>
        <w:rPr>
          <w:b/>
          <w:bCs/>
          <w:color w:val="auto"/>
          <w:szCs w:val="28"/>
        </w:rPr>
      </w:pPr>
      <w:r w:rsidRPr="007F1D70">
        <w:rPr>
          <w:b/>
          <w:bCs/>
          <w:color w:val="auto"/>
          <w:szCs w:val="28"/>
        </w:rPr>
        <w:t>6.2 Future Work</w:t>
      </w:r>
    </w:p>
    <w:p w14:paraId="33B3D514" w14:textId="1CB9E4B2" w:rsidR="00900569" w:rsidRPr="00900569" w:rsidRDefault="00900569" w:rsidP="00900569">
      <w:pPr>
        <w:pStyle w:val="ab"/>
        <w:numPr>
          <w:ilvl w:val="0"/>
          <w:numId w:val="57"/>
        </w:numPr>
        <w:spacing w:before="100" w:beforeAutospacing="1" w:after="100" w:afterAutospacing="1" w:line="240" w:lineRule="auto"/>
        <w:jc w:val="left"/>
        <w:rPr>
          <w:color w:val="auto"/>
          <w:szCs w:val="28"/>
        </w:rPr>
      </w:pPr>
      <w:r w:rsidRPr="00900569">
        <w:rPr>
          <w:color w:val="auto"/>
          <w:szCs w:val="28"/>
        </w:rPr>
        <w:t>Test more complex models of anomaly detection, including Isolation Forests, Autoencoders, and One-Class SVM, to capture more unusual or new patterns of fraud.</w:t>
      </w:r>
    </w:p>
    <w:p w14:paraId="117BEF7C" w14:textId="2D29193C" w:rsidR="00900569" w:rsidRPr="00900569" w:rsidRDefault="00900569" w:rsidP="00900569">
      <w:pPr>
        <w:pStyle w:val="ab"/>
        <w:numPr>
          <w:ilvl w:val="0"/>
          <w:numId w:val="57"/>
        </w:numPr>
        <w:spacing w:before="100" w:beforeAutospacing="1" w:after="100" w:afterAutospacing="1" w:line="240" w:lineRule="auto"/>
        <w:jc w:val="left"/>
        <w:rPr>
          <w:color w:val="auto"/>
          <w:szCs w:val="28"/>
        </w:rPr>
      </w:pPr>
      <w:r w:rsidRPr="00900569">
        <w:rPr>
          <w:color w:val="auto"/>
          <w:szCs w:val="28"/>
        </w:rPr>
        <w:t>Add real-time streaming systems (i.e., Apache Kafka, Spark streaming) to allow fraud detection in real-time and prompt risk detection in large-scale transactional settings.</w:t>
      </w:r>
    </w:p>
    <w:p w14:paraId="24DE7621" w14:textId="74DBBE86" w:rsidR="00900569" w:rsidRPr="00900569" w:rsidRDefault="00900569" w:rsidP="00900569">
      <w:pPr>
        <w:pStyle w:val="ab"/>
        <w:numPr>
          <w:ilvl w:val="0"/>
          <w:numId w:val="57"/>
        </w:numPr>
        <w:spacing w:before="100" w:beforeAutospacing="1" w:after="100" w:afterAutospacing="1" w:line="240" w:lineRule="auto"/>
        <w:jc w:val="left"/>
        <w:rPr>
          <w:color w:val="auto"/>
          <w:szCs w:val="28"/>
        </w:rPr>
      </w:pPr>
      <w:r w:rsidRPr="00900569">
        <w:rPr>
          <w:color w:val="auto"/>
          <w:szCs w:val="28"/>
        </w:rPr>
        <w:t>Adopt explainable AI (XAI) methods, such as SHAP and LIME, to improve the interpretability of the model and help to meet the requirements of financial regulations.</w:t>
      </w:r>
    </w:p>
    <w:p w14:paraId="4C719400" w14:textId="7BF893E9" w:rsidR="00900569" w:rsidRPr="00900569" w:rsidRDefault="00900569" w:rsidP="00900569">
      <w:pPr>
        <w:pStyle w:val="ab"/>
        <w:numPr>
          <w:ilvl w:val="0"/>
          <w:numId w:val="57"/>
        </w:numPr>
        <w:spacing w:before="100" w:beforeAutospacing="1" w:after="100" w:afterAutospacing="1" w:line="240" w:lineRule="auto"/>
        <w:jc w:val="left"/>
        <w:rPr>
          <w:color w:val="auto"/>
          <w:szCs w:val="28"/>
        </w:rPr>
      </w:pPr>
      <w:r w:rsidRPr="00900569">
        <w:rPr>
          <w:color w:val="auto"/>
          <w:szCs w:val="28"/>
        </w:rPr>
        <w:t>Test alternative hybrid deep learning models like CNN-LSTM networks, transformer-based or ensemble deep learning models to further enhance predictive accuracy.</w:t>
      </w:r>
    </w:p>
    <w:p w14:paraId="3C47A4E2" w14:textId="77777777" w:rsidR="00900569" w:rsidRPr="00900569" w:rsidRDefault="00900569" w:rsidP="00900569">
      <w:pPr>
        <w:pStyle w:val="ab"/>
        <w:numPr>
          <w:ilvl w:val="0"/>
          <w:numId w:val="57"/>
        </w:numPr>
        <w:spacing w:before="100" w:beforeAutospacing="1" w:after="100" w:afterAutospacing="1" w:line="240" w:lineRule="auto"/>
        <w:jc w:val="left"/>
        <w:rPr>
          <w:color w:val="auto"/>
          <w:szCs w:val="28"/>
        </w:rPr>
      </w:pPr>
      <w:r w:rsidRPr="00900569">
        <w:rPr>
          <w:color w:val="auto"/>
          <w:szCs w:val="28"/>
        </w:rPr>
        <w:t>Extend the data coverage (including addition of multi-bank, cross-country or industry-wide transactional data) to enhance the robustness and generalizability of the model in a range of financial ecosystems.</w:t>
      </w:r>
    </w:p>
    <w:p w14:paraId="3D2474F5" w14:textId="77777777" w:rsidR="00900569" w:rsidRDefault="00900569" w:rsidP="00623AA5">
      <w:pPr>
        <w:spacing w:before="100" w:beforeAutospacing="1" w:after="100" w:afterAutospacing="1" w:line="240" w:lineRule="auto"/>
        <w:ind w:left="0" w:firstLine="0"/>
        <w:jc w:val="left"/>
        <w:outlineLvl w:val="3"/>
        <w:rPr>
          <w:b/>
          <w:bCs/>
          <w:color w:val="auto"/>
          <w:szCs w:val="28"/>
        </w:rPr>
      </w:pPr>
    </w:p>
    <w:p w14:paraId="1E562F74" w14:textId="77777777" w:rsidR="00900569" w:rsidRDefault="00900569" w:rsidP="00623AA5">
      <w:pPr>
        <w:spacing w:before="100" w:beforeAutospacing="1" w:after="100" w:afterAutospacing="1" w:line="240" w:lineRule="auto"/>
        <w:ind w:left="0" w:firstLine="0"/>
        <w:jc w:val="left"/>
        <w:outlineLvl w:val="3"/>
        <w:rPr>
          <w:b/>
          <w:bCs/>
          <w:color w:val="auto"/>
          <w:szCs w:val="28"/>
        </w:rPr>
      </w:pPr>
    </w:p>
    <w:p w14:paraId="7F7A25EF"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1AE80E34"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782AECF8"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0B9B3B4D"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461A3BA0"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06B0996C"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3F77BE43"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6900FF80" w14:textId="77777777" w:rsidR="00A92544" w:rsidRDefault="00A92544" w:rsidP="00623AA5">
      <w:pPr>
        <w:spacing w:before="100" w:beforeAutospacing="1" w:after="100" w:afterAutospacing="1" w:line="240" w:lineRule="auto"/>
        <w:ind w:left="0" w:firstLine="0"/>
        <w:jc w:val="left"/>
        <w:outlineLvl w:val="3"/>
        <w:rPr>
          <w:b/>
          <w:bCs/>
          <w:color w:val="auto"/>
          <w:szCs w:val="28"/>
        </w:rPr>
      </w:pPr>
    </w:p>
    <w:p w14:paraId="586F5285" w14:textId="77777777" w:rsidR="00A92544" w:rsidRPr="007F1D70" w:rsidRDefault="00A92544" w:rsidP="00623AA5">
      <w:pPr>
        <w:spacing w:before="100" w:beforeAutospacing="1" w:after="100" w:afterAutospacing="1" w:line="240" w:lineRule="auto"/>
        <w:ind w:left="0" w:firstLine="0"/>
        <w:jc w:val="left"/>
        <w:outlineLvl w:val="3"/>
        <w:rPr>
          <w:b/>
          <w:bCs/>
          <w:color w:val="auto"/>
          <w:szCs w:val="28"/>
        </w:rPr>
      </w:pPr>
    </w:p>
    <w:p w14:paraId="20B4D197" w14:textId="77777777" w:rsidR="000B518F" w:rsidRPr="007F1D70" w:rsidRDefault="003C51FB">
      <w:pPr>
        <w:pStyle w:val="2"/>
        <w:spacing w:after="343" w:line="265" w:lineRule="auto"/>
        <w:ind w:right="1026"/>
        <w:jc w:val="center"/>
        <w:rPr>
          <w:color w:val="auto"/>
        </w:rPr>
      </w:pPr>
      <w:bookmarkStart w:id="29" w:name="_Toc214409577"/>
      <w:r w:rsidRPr="007F1D70">
        <w:rPr>
          <w:color w:val="auto"/>
        </w:rPr>
        <w:t>References</w:t>
      </w:r>
      <w:bookmarkEnd w:id="29"/>
      <w:r w:rsidRPr="007F1D70">
        <w:rPr>
          <w:color w:val="auto"/>
        </w:rPr>
        <w:t xml:space="preserve"> </w:t>
      </w:r>
    </w:p>
    <w:p w14:paraId="3FA02841" w14:textId="77777777" w:rsidR="00A92544" w:rsidRPr="00CE5074" w:rsidRDefault="00A92544" w:rsidP="00A92544">
      <w:pPr>
        <w:pStyle w:val="ab"/>
        <w:spacing w:before="100" w:beforeAutospacing="1" w:after="100" w:afterAutospacing="1" w:line="360" w:lineRule="auto"/>
        <w:ind w:firstLine="0"/>
        <w:rPr>
          <w:sz w:val="24"/>
          <w:szCs w:val="24"/>
          <w:lang w:eastAsia="en-CA"/>
        </w:rPr>
      </w:pPr>
    </w:p>
    <w:p w14:paraId="7E351272" w14:textId="77777777" w:rsidR="00A92544" w:rsidRPr="00CE507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Aayush Jha, Abhinav Agarwal, Aditya Tiwari, Vaibhav Kumar Gupta, &amp; Navneet Garg. (2025). </w:t>
      </w:r>
      <w:r w:rsidRPr="00CE5074">
        <w:rPr>
          <w:i/>
          <w:iCs/>
          <w:sz w:val="24"/>
          <w:szCs w:val="24"/>
          <w:lang w:eastAsia="en-CA"/>
        </w:rPr>
        <w:t>Leveraging Machine Learning Algorithms for Robust Credit Card Fraud Detection: A Performance Comparison</w:t>
      </w:r>
      <w:r w:rsidRPr="00CE5074">
        <w:rPr>
          <w:sz w:val="24"/>
          <w:szCs w:val="24"/>
          <w:lang w:eastAsia="en-CA"/>
        </w:rPr>
        <w:t>. IEEE International Conference on Computer, Electronics, Electrical Engineering &amp; their Applications (IC2E3).</w:t>
      </w:r>
    </w:p>
    <w:p w14:paraId="5511A649" w14:textId="77777777" w:rsidR="00A92544" w:rsidRPr="00A92544" w:rsidRDefault="00A92544" w:rsidP="00A92544">
      <w:pPr>
        <w:pStyle w:val="a3"/>
        <w:numPr>
          <w:ilvl w:val="0"/>
          <w:numId w:val="63"/>
        </w:numPr>
        <w:spacing w:line="360" w:lineRule="auto"/>
        <w:rPr>
          <w:szCs w:val="28"/>
        </w:rPr>
      </w:pPr>
      <w:r w:rsidRPr="00A92544">
        <w:rPr>
          <w:szCs w:val="28"/>
        </w:rPr>
        <w:t xml:space="preserve">Ali, A., Razak, S. A., Othman, S. H., Eisa, T. A. E. E., Al-Dhaqm, A., Nasser, M., Elhassan, T., Elshafie, H., &amp; Saif, A. (2022). </w:t>
      </w:r>
      <w:r w:rsidRPr="00A92544">
        <w:rPr>
          <w:i/>
          <w:iCs/>
          <w:szCs w:val="28"/>
        </w:rPr>
        <w:t>Financial fraud detection based on machine learning: A systematic literature review.</w:t>
      </w:r>
      <w:r w:rsidRPr="00A92544">
        <w:rPr>
          <w:szCs w:val="28"/>
        </w:rPr>
        <w:t xml:space="preserve"> </w:t>
      </w:r>
      <w:r w:rsidRPr="00A92544">
        <w:rPr>
          <w:i/>
          <w:iCs/>
          <w:szCs w:val="28"/>
        </w:rPr>
        <w:t>Applied Sciences, 12</w:t>
      </w:r>
      <w:r w:rsidRPr="00A92544">
        <w:rPr>
          <w:szCs w:val="28"/>
        </w:rPr>
        <w:t xml:space="preserve">(19), 9637. </w:t>
      </w:r>
    </w:p>
    <w:p w14:paraId="21251690" w14:textId="542DCB9D" w:rsidR="00A92544" w:rsidRPr="00A92544" w:rsidRDefault="00A92544" w:rsidP="00A92544">
      <w:pPr>
        <w:pStyle w:val="a3"/>
        <w:numPr>
          <w:ilvl w:val="0"/>
          <w:numId w:val="63"/>
        </w:numPr>
        <w:spacing w:line="360" w:lineRule="auto"/>
        <w:rPr>
          <w:szCs w:val="28"/>
        </w:rPr>
      </w:pPr>
      <w:r w:rsidRPr="00A92544">
        <w:rPr>
          <w:szCs w:val="28"/>
        </w:rPr>
        <w:t xml:space="preserve">Almazroi, A. A., &amp; Ayub, N. (2021). </w:t>
      </w:r>
      <w:r w:rsidRPr="00A92544">
        <w:rPr>
          <w:i/>
          <w:iCs/>
          <w:szCs w:val="28"/>
        </w:rPr>
        <w:t>Online payment fraud detection model using machine learning techniques.</w:t>
      </w:r>
      <w:r w:rsidRPr="00A92544">
        <w:rPr>
          <w:szCs w:val="28"/>
        </w:rPr>
        <w:t xml:space="preserve"> </w:t>
      </w:r>
      <w:r w:rsidRPr="00A92544">
        <w:rPr>
          <w:i/>
          <w:iCs/>
          <w:szCs w:val="28"/>
        </w:rPr>
        <w:t>IEEE</w:t>
      </w:r>
      <w:r w:rsidRPr="00A92544">
        <w:rPr>
          <w:szCs w:val="28"/>
        </w:rPr>
        <w:t xml:space="preserve">, 1–10. </w:t>
      </w:r>
    </w:p>
    <w:p w14:paraId="26DF5633" w14:textId="77777777" w:rsidR="00A92544" w:rsidRPr="00A92544" w:rsidRDefault="00A92544" w:rsidP="00A92544">
      <w:pPr>
        <w:pStyle w:val="a3"/>
        <w:numPr>
          <w:ilvl w:val="0"/>
          <w:numId w:val="63"/>
        </w:numPr>
        <w:spacing w:line="360" w:lineRule="auto"/>
        <w:rPr>
          <w:szCs w:val="28"/>
        </w:rPr>
      </w:pPr>
      <w:r w:rsidRPr="00A92544">
        <w:rPr>
          <w:szCs w:val="28"/>
        </w:rPr>
        <w:t xml:space="preserve">Asha, R. B., &amp; Kumar, K. R. S. (2021). </w:t>
      </w:r>
      <w:r w:rsidRPr="00A92544">
        <w:rPr>
          <w:i/>
          <w:iCs/>
          <w:szCs w:val="28"/>
        </w:rPr>
        <w:t>Credit card fraud detection using artificial neural network.</w:t>
      </w:r>
      <w:r w:rsidRPr="00A92544">
        <w:rPr>
          <w:szCs w:val="28"/>
        </w:rPr>
        <w:t xml:space="preserve"> </w:t>
      </w:r>
      <w:r w:rsidRPr="00A92544">
        <w:rPr>
          <w:i/>
          <w:iCs/>
          <w:szCs w:val="28"/>
        </w:rPr>
        <w:t>Global Transitions Proceedings, 2</w:t>
      </w:r>
      <w:r w:rsidRPr="00A92544">
        <w:rPr>
          <w:szCs w:val="28"/>
        </w:rPr>
        <w:t xml:space="preserve">(1), 35–41. </w:t>
      </w:r>
    </w:p>
    <w:p w14:paraId="56D604F3" w14:textId="77777777" w:rsidR="00A92544" w:rsidRPr="00CE507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Avasthi, N., &amp; Varsha, M. (2024). Detecting credit card fraud using machine learning. </w:t>
      </w:r>
      <w:r w:rsidRPr="00CE5074">
        <w:rPr>
          <w:i/>
          <w:iCs/>
          <w:sz w:val="24"/>
          <w:szCs w:val="24"/>
          <w:lang w:eastAsia="en-CA"/>
        </w:rPr>
        <w:t>International Journal of Creative Research Thoughts (IJCRT), 12</w:t>
      </w:r>
      <w:r w:rsidRPr="00CE5074">
        <w:rPr>
          <w:sz w:val="24"/>
          <w:szCs w:val="24"/>
          <w:lang w:eastAsia="en-CA"/>
        </w:rPr>
        <w:t>(4), 1–8.</w:t>
      </w:r>
    </w:p>
    <w:p w14:paraId="7A172585" w14:textId="77777777" w:rsidR="00A92544" w:rsidRPr="00A92544" w:rsidRDefault="00A92544" w:rsidP="00A92544">
      <w:pPr>
        <w:pStyle w:val="a3"/>
        <w:numPr>
          <w:ilvl w:val="0"/>
          <w:numId w:val="63"/>
        </w:numPr>
        <w:spacing w:line="360" w:lineRule="auto"/>
        <w:rPr>
          <w:szCs w:val="28"/>
        </w:rPr>
      </w:pPr>
      <w:r w:rsidRPr="00A92544">
        <w:rPr>
          <w:szCs w:val="28"/>
        </w:rPr>
        <w:t xml:space="preserve">Bhat, C. R., &amp; Nelson, M. (2023). </w:t>
      </w:r>
      <w:r w:rsidRPr="00A92544">
        <w:rPr>
          <w:i/>
          <w:iCs/>
          <w:szCs w:val="28"/>
        </w:rPr>
        <w:t>Artificial intelligence-based credit card fraud detection for online transactions optimized with Sparrow Search Algorithm.</w:t>
      </w:r>
      <w:r w:rsidRPr="00A92544">
        <w:rPr>
          <w:szCs w:val="28"/>
        </w:rPr>
        <w:t xml:space="preserve"> </w:t>
      </w:r>
      <w:r w:rsidRPr="00A92544">
        <w:rPr>
          <w:i/>
          <w:iCs/>
          <w:szCs w:val="28"/>
        </w:rPr>
        <w:t>Journal of Advanced Research in Dynamic and Control Systems, 15</w:t>
      </w:r>
      <w:r w:rsidRPr="00A92544">
        <w:rPr>
          <w:szCs w:val="28"/>
        </w:rPr>
        <w:t>(3), 1–9.</w:t>
      </w:r>
    </w:p>
    <w:p w14:paraId="65075ADF" w14:textId="77777777" w:rsidR="00A92544" w:rsidRPr="00A92544" w:rsidRDefault="00A92544" w:rsidP="00A92544">
      <w:pPr>
        <w:pStyle w:val="a3"/>
        <w:numPr>
          <w:ilvl w:val="0"/>
          <w:numId w:val="63"/>
        </w:numPr>
        <w:spacing w:line="360" w:lineRule="auto"/>
        <w:rPr>
          <w:szCs w:val="28"/>
        </w:rPr>
      </w:pPr>
      <w:r w:rsidRPr="00A92544">
        <w:rPr>
          <w:szCs w:val="28"/>
        </w:rPr>
        <w:t xml:space="preserve">Dayyabu, Y. Y., Arumugam, D., &amp; Balasingam, S. (2023). </w:t>
      </w:r>
      <w:r w:rsidRPr="00A92544">
        <w:rPr>
          <w:i/>
          <w:iCs/>
          <w:szCs w:val="28"/>
        </w:rPr>
        <w:t>The application of artificial intelligence techniques in credit card fraud detection: A quantitative study.</w:t>
      </w:r>
      <w:r w:rsidRPr="00A92544">
        <w:rPr>
          <w:szCs w:val="28"/>
        </w:rPr>
        <w:t xml:space="preserve"> </w:t>
      </w:r>
      <w:r w:rsidRPr="00A92544">
        <w:rPr>
          <w:i/>
          <w:iCs/>
          <w:szCs w:val="28"/>
        </w:rPr>
        <w:t>E3S Web of Conferences, 389</w:t>
      </w:r>
      <w:r w:rsidRPr="00A92544">
        <w:rPr>
          <w:szCs w:val="28"/>
        </w:rPr>
        <w:t xml:space="preserve">, 07023. </w:t>
      </w:r>
    </w:p>
    <w:p w14:paraId="2A5BFE85" w14:textId="77777777" w:rsidR="00A92544" w:rsidRPr="00CE507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Habibpour, M., Gharoun, H., Mehdipour, M., Tajally, A. R., Asgharnezhad, H., Shamsi, A., Khosravi, A., &amp; Nahavandi, S. (2023). Uncertainty-aware credit card fraud detection using deep learning. </w:t>
      </w:r>
      <w:r w:rsidRPr="00CE5074">
        <w:rPr>
          <w:i/>
          <w:iCs/>
          <w:sz w:val="24"/>
          <w:szCs w:val="24"/>
          <w:lang w:eastAsia="en-CA"/>
        </w:rPr>
        <w:t>Engineering Applications of Artificial Intelligence, 123</w:t>
      </w:r>
      <w:r w:rsidRPr="00CE5074">
        <w:rPr>
          <w:sz w:val="24"/>
          <w:szCs w:val="24"/>
          <w:lang w:eastAsia="en-CA"/>
        </w:rPr>
        <w:t xml:space="preserve">(A), 106248. </w:t>
      </w:r>
      <w:hyperlink r:id="rId18" w:history="1">
        <w:r w:rsidRPr="00CE5074">
          <w:rPr>
            <w:rStyle w:val="Hyperlink"/>
            <w:sz w:val="24"/>
            <w:szCs w:val="24"/>
            <w:lang w:eastAsia="en-CA"/>
          </w:rPr>
          <w:t>https://doi.org/10.1016/j.engappai.2023.106248</w:t>
        </w:r>
      </w:hyperlink>
    </w:p>
    <w:p w14:paraId="263FF49B" w14:textId="77777777" w:rsidR="00A92544" w:rsidRPr="00A92544" w:rsidRDefault="00A92544" w:rsidP="00A92544">
      <w:pPr>
        <w:pStyle w:val="a3"/>
        <w:numPr>
          <w:ilvl w:val="0"/>
          <w:numId w:val="63"/>
        </w:numPr>
        <w:spacing w:line="360" w:lineRule="auto"/>
        <w:rPr>
          <w:szCs w:val="28"/>
        </w:rPr>
      </w:pPr>
      <w:r w:rsidRPr="00A92544">
        <w:rPr>
          <w:szCs w:val="28"/>
        </w:rPr>
        <w:t xml:space="preserve">Mytnyk, B., Tkachyk, O., Shakhovska, N., Fedushko, S., &amp; Syerov, Y. (2023). </w:t>
      </w:r>
      <w:r w:rsidRPr="00A92544">
        <w:rPr>
          <w:i/>
          <w:iCs/>
          <w:szCs w:val="28"/>
        </w:rPr>
        <w:t>Application of artificial intelligence for fraudulent banking operations recognition.</w:t>
      </w:r>
      <w:r w:rsidRPr="00A92544">
        <w:rPr>
          <w:szCs w:val="28"/>
        </w:rPr>
        <w:t xml:space="preserve"> </w:t>
      </w:r>
      <w:r w:rsidRPr="00A92544">
        <w:rPr>
          <w:i/>
          <w:iCs/>
          <w:szCs w:val="28"/>
        </w:rPr>
        <w:t>Big Data and Cognitive Computing, 7</w:t>
      </w:r>
      <w:r w:rsidRPr="00A92544">
        <w:rPr>
          <w:szCs w:val="28"/>
        </w:rPr>
        <w:t xml:space="preserve">(2), 93. </w:t>
      </w:r>
    </w:p>
    <w:p w14:paraId="7E97B24D" w14:textId="77777777" w:rsidR="00A92544" w:rsidRPr="00CE507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Pradeep Kumar, D., &amp; Eshwar, D. (2020). Credit card fraud detection using artificial intelligence: A comprehensive approach. </w:t>
      </w:r>
      <w:r w:rsidRPr="00CE5074">
        <w:rPr>
          <w:i/>
          <w:iCs/>
          <w:sz w:val="24"/>
          <w:szCs w:val="24"/>
          <w:lang w:eastAsia="en-CA"/>
        </w:rPr>
        <w:t>International Journal of Early Childhood Special Education, 12</w:t>
      </w:r>
      <w:r w:rsidRPr="00CE5074">
        <w:rPr>
          <w:sz w:val="24"/>
          <w:szCs w:val="24"/>
          <w:lang w:eastAsia="en-CA"/>
        </w:rPr>
        <w:t>(2), 1442–1453.</w:t>
      </w:r>
    </w:p>
    <w:p w14:paraId="1CA02591" w14:textId="77777777" w:rsidR="00A92544" w:rsidRDefault="00A92544" w:rsidP="00A92544">
      <w:pPr>
        <w:pStyle w:val="a3"/>
        <w:numPr>
          <w:ilvl w:val="0"/>
          <w:numId w:val="62"/>
        </w:numPr>
        <w:spacing w:line="360" w:lineRule="auto"/>
      </w:pPr>
      <w:r>
        <w:t xml:space="preserve">Prince, C. C., Ekwealor, O., Ikenna, U. C., &amp; Ogochukwu, E. E. (2024). </w:t>
      </w:r>
      <w:r>
        <w:rPr>
          <w:rStyle w:val="a5"/>
        </w:rPr>
        <w:t>Real-time big data analytics for detecting credit card fraud in cyber forensics using deep learning models</w:t>
      </w:r>
      <w:r>
        <w:t>. Science and Engineering, 10(2), 1–15. https://doi.org/10.11648/j.se.20231002.11</w:t>
      </w:r>
    </w:p>
    <w:p w14:paraId="46CDED3D" w14:textId="77777777" w:rsidR="00A92544" w:rsidRPr="00CE507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Self Financial. (2024, January 15). </w:t>
      </w:r>
      <w:r w:rsidRPr="00CE5074">
        <w:rPr>
          <w:i/>
          <w:iCs/>
          <w:sz w:val="24"/>
          <w:szCs w:val="24"/>
          <w:lang w:eastAsia="en-CA"/>
        </w:rPr>
        <w:t>Credit card fraud statistics: 2024 global report.</w:t>
      </w:r>
      <w:r w:rsidRPr="00CE5074">
        <w:rPr>
          <w:sz w:val="24"/>
          <w:szCs w:val="24"/>
          <w:lang w:eastAsia="en-CA"/>
        </w:rPr>
        <w:t xml:space="preserve"> Retrieved October 24, 2025, from </w:t>
      </w:r>
      <w:hyperlink r:id="rId19" w:tgtFrame="_new" w:history="1">
        <w:r w:rsidRPr="00CE5074">
          <w:rPr>
            <w:rStyle w:val="Hyperlink"/>
            <w:sz w:val="24"/>
            <w:szCs w:val="24"/>
            <w:lang w:eastAsia="en-CA"/>
          </w:rPr>
          <w:t>https://www.self.inc/info/credit-card-fraud-statistics/</w:t>
        </w:r>
      </w:hyperlink>
    </w:p>
    <w:p w14:paraId="65131486" w14:textId="77777777" w:rsidR="00A92544" w:rsidRPr="00A92544" w:rsidRDefault="00A92544" w:rsidP="00A92544">
      <w:pPr>
        <w:pStyle w:val="a3"/>
        <w:numPr>
          <w:ilvl w:val="0"/>
          <w:numId w:val="63"/>
        </w:numPr>
        <w:spacing w:line="360" w:lineRule="auto"/>
        <w:rPr>
          <w:szCs w:val="28"/>
        </w:rPr>
      </w:pPr>
      <w:r w:rsidRPr="00A92544">
        <w:rPr>
          <w:szCs w:val="28"/>
        </w:rPr>
        <w:t xml:space="preserve">Shihembetsa, E. M. (2021). </w:t>
      </w:r>
      <w:r w:rsidRPr="00A92544">
        <w:rPr>
          <w:i/>
          <w:iCs/>
          <w:szCs w:val="28"/>
        </w:rPr>
        <w:t>Use of artificial intelligence algorithms to enhance fraud detection in the banking industry</w:t>
      </w:r>
      <w:r w:rsidRPr="00A92544">
        <w:rPr>
          <w:szCs w:val="28"/>
        </w:rPr>
        <w:t xml:space="preserve"> [Master’s thesis, University of Nairobi]. University of Nairobi Digital Repository.</w:t>
      </w:r>
    </w:p>
    <w:p w14:paraId="280750F1" w14:textId="77777777" w:rsidR="00A92544" w:rsidRPr="00A92544" w:rsidRDefault="00A92544" w:rsidP="00A92544">
      <w:pPr>
        <w:pStyle w:val="a3"/>
        <w:numPr>
          <w:ilvl w:val="0"/>
          <w:numId w:val="63"/>
        </w:numPr>
        <w:spacing w:line="360" w:lineRule="auto"/>
        <w:rPr>
          <w:szCs w:val="28"/>
        </w:rPr>
      </w:pPr>
      <w:r w:rsidRPr="00A92544">
        <w:rPr>
          <w:szCs w:val="28"/>
        </w:rPr>
        <w:t xml:space="preserve">Yazici, Y. (2020). </w:t>
      </w:r>
      <w:r w:rsidRPr="00A92544">
        <w:rPr>
          <w:i/>
          <w:iCs/>
          <w:szCs w:val="28"/>
        </w:rPr>
        <w:t>Approaches to fraud detection on credit card transactions using artificial intelligence methods.</w:t>
      </w:r>
      <w:r w:rsidRPr="00A92544">
        <w:rPr>
          <w:szCs w:val="28"/>
        </w:rPr>
        <w:t xml:space="preserve"> In </w:t>
      </w:r>
      <w:r w:rsidRPr="00A92544">
        <w:rPr>
          <w:i/>
          <w:iCs/>
          <w:szCs w:val="28"/>
        </w:rPr>
        <w:t>Computer Science &amp; Information Technology (CS &amp; IT) – CSCP 2020</w:t>
      </w:r>
      <w:r w:rsidRPr="00A92544">
        <w:rPr>
          <w:szCs w:val="28"/>
        </w:rPr>
        <w:t xml:space="preserve"> (pp. 235–244). </w:t>
      </w:r>
    </w:p>
    <w:p w14:paraId="3BB8F57C" w14:textId="77777777" w:rsidR="00A92544" w:rsidRPr="00A92544" w:rsidRDefault="00A92544" w:rsidP="00A92544">
      <w:pPr>
        <w:pStyle w:val="ab"/>
        <w:numPr>
          <w:ilvl w:val="0"/>
          <w:numId w:val="62"/>
        </w:numPr>
        <w:spacing w:before="100" w:beforeAutospacing="1" w:after="100" w:afterAutospacing="1" w:line="360" w:lineRule="auto"/>
        <w:rPr>
          <w:sz w:val="24"/>
          <w:szCs w:val="24"/>
          <w:lang w:eastAsia="en-CA"/>
        </w:rPr>
      </w:pPr>
      <w:r w:rsidRPr="00CE5074">
        <w:rPr>
          <w:sz w:val="24"/>
          <w:szCs w:val="24"/>
          <w:lang w:eastAsia="en-CA"/>
        </w:rPr>
        <w:t xml:space="preserve">Zhinin-Vera, L. (2020). </w:t>
      </w:r>
      <w:r w:rsidRPr="00CE5074">
        <w:rPr>
          <w:i/>
          <w:iCs/>
          <w:sz w:val="24"/>
          <w:szCs w:val="24"/>
          <w:lang w:eastAsia="en-CA"/>
        </w:rPr>
        <w:t>Credit Card Fraud Detection using Artificial Intelligence</w:t>
      </w:r>
      <w:r w:rsidRPr="00CE5074">
        <w:rPr>
          <w:sz w:val="24"/>
          <w:szCs w:val="24"/>
          <w:lang w:eastAsia="en-CA"/>
        </w:rPr>
        <w:t xml:space="preserve">. ResearchGate. </w:t>
      </w:r>
      <w:hyperlink r:id="rId20" w:history="1">
        <w:r w:rsidRPr="00CE5074">
          <w:rPr>
            <w:rStyle w:val="Hyperlink"/>
            <w:sz w:val="24"/>
            <w:szCs w:val="24"/>
            <w:lang w:eastAsia="en-CA"/>
          </w:rPr>
          <w:t>https://doi.org/10.13140/RG.2.2.13642.18885</w:t>
        </w:r>
      </w:hyperlink>
    </w:p>
    <w:p w14:paraId="53D941A1" w14:textId="137D30F1" w:rsidR="00A92544" w:rsidRDefault="00A92544" w:rsidP="00A92544">
      <w:pPr>
        <w:pStyle w:val="a3"/>
        <w:rPr>
          <w:sz w:val="28"/>
          <w:szCs w:val="28"/>
        </w:rPr>
      </w:pPr>
    </w:p>
    <w:p w14:paraId="757686B6" w14:textId="77777777" w:rsidR="00007F15" w:rsidRDefault="00007F15" w:rsidP="00A92544">
      <w:pPr>
        <w:pStyle w:val="a3"/>
        <w:rPr>
          <w:sz w:val="28"/>
          <w:szCs w:val="28"/>
        </w:rPr>
      </w:pPr>
    </w:p>
    <w:p w14:paraId="268F1162" w14:textId="77777777" w:rsidR="00007F15" w:rsidRDefault="00007F15" w:rsidP="00A92544">
      <w:pPr>
        <w:pStyle w:val="a3"/>
        <w:rPr>
          <w:sz w:val="28"/>
          <w:szCs w:val="28"/>
        </w:rPr>
      </w:pPr>
    </w:p>
    <w:p w14:paraId="1F4D3F1D" w14:textId="77777777" w:rsidR="00007F15" w:rsidRDefault="00007F15" w:rsidP="00A92544">
      <w:pPr>
        <w:pStyle w:val="a3"/>
        <w:rPr>
          <w:sz w:val="28"/>
          <w:szCs w:val="28"/>
        </w:rPr>
      </w:pPr>
    </w:p>
    <w:p w14:paraId="15F92334" w14:textId="77777777" w:rsidR="00007F15" w:rsidRDefault="00007F15" w:rsidP="00A92544">
      <w:pPr>
        <w:pStyle w:val="a3"/>
        <w:rPr>
          <w:sz w:val="28"/>
          <w:szCs w:val="28"/>
        </w:rPr>
      </w:pPr>
    </w:p>
    <w:p w14:paraId="482FEEC5" w14:textId="77777777" w:rsidR="00007F15" w:rsidRDefault="00007F15" w:rsidP="00A92544">
      <w:pPr>
        <w:pStyle w:val="a3"/>
        <w:rPr>
          <w:sz w:val="28"/>
          <w:szCs w:val="28"/>
        </w:rPr>
      </w:pPr>
    </w:p>
    <w:p w14:paraId="7C701F12" w14:textId="2716EA25" w:rsidR="00007F15" w:rsidRPr="00007F15" w:rsidRDefault="00007F15" w:rsidP="00A92544">
      <w:pPr>
        <w:pStyle w:val="a3"/>
        <w:rPr>
          <w:b/>
          <w:bCs/>
          <w:sz w:val="28"/>
          <w:szCs w:val="28"/>
        </w:rPr>
      </w:pPr>
      <w:r w:rsidRPr="00007F15">
        <w:rPr>
          <w:b/>
          <w:bCs/>
          <w:sz w:val="28"/>
          <w:szCs w:val="28"/>
        </w:rPr>
        <w:t>Appendix</w:t>
      </w:r>
    </w:p>
    <w:p w14:paraId="5A4B0BF1" w14:textId="2F6E4664" w:rsidR="00007F15" w:rsidRDefault="00007F15" w:rsidP="00A92544">
      <w:pPr>
        <w:pStyle w:val="a3"/>
        <w:rPr>
          <w:sz w:val="28"/>
          <w:szCs w:val="28"/>
        </w:rPr>
      </w:pPr>
      <w:r>
        <w:rPr>
          <w:sz w:val="28"/>
          <w:szCs w:val="28"/>
        </w:rPr>
        <w:t>Code</w:t>
      </w:r>
    </w:p>
    <w:p w14:paraId="0F86D3E7" w14:textId="77777777" w:rsidR="00007F15" w:rsidRPr="00007F15" w:rsidRDefault="00007F15" w:rsidP="00007F15">
      <w:pPr>
        <w:pStyle w:val="a3"/>
        <w:rPr>
          <w:szCs w:val="28"/>
        </w:rPr>
      </w:pPr>
      <w:r w:rsidRPr="00007F15">
        <w:rPr>
          <w:szCs w:val="28"/>
        </w:rPr>
        <w:t>import pandas as pd</w:t>
      </w:r>
    </w:p>
    <w:p w14:paraId="26FE02FF" w14:textId="542C7FA3" w:rsidR="00007F15" w:rsidRPr="00007F15" w:rsidRDefault="00007F15" w:rsidP="00007F15">
      <w:pPr>
        <w:pStyle w:val="a3"/>
        <w:rPr>
          <w:szCs w:val="28"/>
        </w:rPr>
      </w:pPr>
      <w:r w:rsidRPr="00007F15">
        <w:rPr>
          <w:szCs w:val="28"/>
        </w:rPr>
        <w:t>import numpy as np</w:t>
      </w:r>
    </w:p>
    <w:p w14:paraId="79C5C24E" w14:textId="77777777" w:rsidR="00007F15" w:rsidRPr="00007F15" w:rsidRDefault="00007F15" w:rsidP="00007F15">
      <w:pPr>
        <w:pStyle w:val="a3"/>
        <w:rPr>
          <w:szCs w:val="28"/>
        </w:rPr>
      </w:pPr>
      <w:r w:rsidRPr="00007F15">
        <w:rPr>
          <w:szCs w:val="28"/>
        </w:rPr>
        <w:t>from sklearn.model_selection import train_test_split</w:t>
      </w:r>
    </w:p>
    <w:p w14:paraId="32BC2A17" w14:textId="77777777" w:rsidR="00007F15" w:rsidRPr="00007F15" w:rsidRDefault="00007F15" w:rsidP="00007F15">
      <w:pPr>
        <w:pStyle w:val="a3"/>
        <w:rPr>
          <w:szCs w:val="28"/>
        </w:rPr>
      </w:pPr>
      <w:r w:rsidRPr="00007F15">
        <w:rPr>
          <w:szCs w:val="28"/>
        </w:rPr>
        <w:t>from sklearn.preprocessing import StandardScaler</w:t>
      </w:r>
    </w:p>
    <w:p w14:paraId="77A782A7" w14:textId="77777777" w:rsidR="00007F15" w:rsidRPr="00007F15" w:rsidRDefault="00007F15" w:rsidP="00007F15">
      <w:pPr>
        <w:pStyle w:val="a3"/>
        <w:rPr>
          <w:szCs w:val="28"/>
        </w:rPr>
      </w:pPr>
      <w:r w:rsidRPr="00007F15">
        <w:rPr>
          <w:szCs w:val="28"/>
        </w:rPr>
        <w:t>from sklearn.linear_model import LogisticRegression</w:t>
      </w:r>
    </w:p>
    <w:p w14:paraId="704C39C0" w14:textId="77777777" w:rsidR="00007F15" w:rsidRPr="00007F15" w:rsidRDefault="00007F15" w:rsidP="00007F15">
      <w:pPr>
        <w:pStyle w:val="a3"/>
        <w:rPr>
          <w:szCs w:val="28"/>
        </w:rPr>
      </w:pPr>
      <w:r w:rsidRPr="00007F15">
        <w:rPr>
          <w:szCs w:val="28"/>
        </w:rPr>
        <w:t>from sklearn.ensemble import RandomForestClassifier</w:t>
      </w:r>
    </w:p>
    <w:p w14:paraId="22D7D36D" w14:textId="4A297C1C" w:rsidR="00007F15" w:rsidRPr="00007F15" w:rsidRDefault="00007F15" w:rsidP="00007F15">
      <w:pPr>
        <w:pStyle w:val="a3"/>
        <w:rPr>
          <w:szCs w:val="28"/>
        </w:rPr>
      </w:pPr>
      <w:r w:rsidRPr="00007F15">
        <w:rPr>
          <w:szCs w:val="28"/>
        </w:rPr>
        <w:t>from sklearn.neural_network import MLPClassifier</w:t>
      </w:r>
    </w:p>
    <w:p w14:paraId="4CD6D490" w14:textId="77777777" w:rsidR="00007F15" w:rsidRPr="00007F15" w:rsidRDefault="00007F15" w:rsidP="00007F15">
      <w:pPr>
        <w:pStyle w:val="a3"/>
        <w:rPr>
          <w:szCs w:val="28"/>
        </w:rPr>
      </w:pPr>
      <w:r w:rsidRPr="00007F15">
        <w:rPr>
          <w:szCs w:val="28"/>
        </w:rPr>
        <w:t>from sklearn.metrics import (</w:t>
      </w:r>
    </w:p>
    <w:p w14:paraId="68A57B97" w14:textId="77777777" w:rsidR="00007F15" w:rsidRPr="00007F15" w:rsidRDefault="00007F15" w:rsidP="00007F15">
      <w:pPr>
        <w:pStyle w:val="a3"/>
        <w:rPr>
          <w:szCs w:val="28"/>
        </w:rPr>
      </w:pPr>
      <w:r w:rsidRPr="00007F15">
        <w:rPr>
          <w:szCs w:val="28"/>
        </w:rPr>
        <w:t>    accuracy_score,</w:t>
      </w:r>
    </w:p>
    <w:p w14:paraId="2F83438C" w14:textId="77777777" w:rsidR="00007F15" w:rsidRPr="00007F15" w:rsidRDefault="00007F15" w:rsidP="00007F15">
      <w:pPr>
        <w:pStyle w:val="a3"/>
        <w:rPr>
          <w:szCs w:val="28"/>
        </w:rPr>
      </w:pPr>
      <w:r w:rsidRPr="00007F15">
        <w:rPr>
          <w:szCs w:val="28"/>
        </w:rPr>
        <w:t>    precision_score,</w:t>
      </w:r>
    </w:p>
    <w:p w14:paraId="59C316B8" w14:textId="77777777" w:rsidR="00007F15" w:rsidRPr="00007F15" w:rsidRDefault="00007F15" w:rsidP="00007F15">
      <w:pPr>
        <w:pStyle w:val="a3"/>
        <w:rPr>
          <w:szCs w:val="28"/>
        </w:rPr>
      </w:pPr>
      <w:r w:rsidRPr="00007F15">
        <w:rPr>
          <w:szCs w:val="28"/>
        </w:rPr>
        <w:t>    recall_score,</w:t>
      </w:r>
    </w:p>
    <w:p w14:paraId="2C4B67E9" w14:textId="77777777" w:rsidR="00007F15" w:rsidRPr="00007F15" w:rsidRDefault="00007F15" w:rsidP="00007F15">
      <w:pPr>
        <w:pStyle w:val="a3"/>
        <w:rPr>
          <w:szCs w:val="28"/>
        </w:rPr>
      </w:pPr>
      <w:r w:rsidRPr="00007F15">
        <w:rPr>
          <w:szCs w:val="28"/>
        </w:rPr>
        <w:t>    f1_score,</w:t>
      </w:r>
    </w:p>
    <w:p w14:paraId="63DE3207" w14:textId="77777777" w:rsidR="00007F15" w:rsidRPr="00007F15" w:rsidRDefault="00007F15" w:rsidP="00007F15">
      <w:pPr>
        <w:pStyle w:val="a3"/>
        <w:rPr>
          <w:szCs w:val="28"/>
        </w:rPr>
      </w:pPr>
      <w:r w:rsidRPr="00007F15">
        <w:rPr>
          <w:szCs w:val="28"/>
        </w:rPr>
        <w:t>    roc_auc_score,</w:t>
      </w:r>
    </w:p>
    <w:p w14:paraId="5E323552" w14:textId="77777777" w:rsidR="00007F15" w:rsidRPr="00007F15" w:rsidRDefault="00007F15" w:rsidP="00007F15">
      <w:pPr>
        <w:pStyle w:val="a3"/>
        <w:rPr>
          <w:szCs w:val="28"/>
        </w:rPr>
      </w:pPr>
      <w:r w:rsidRPr="00007F15">
        <w:rPr>
          <w:szCs w:val="28"/>
        </w:rPr>
        <w:t>    roc_curve</w:t>
      </w:r>
    </w:p>
    <w:p w14:paraId="41F3AFEB" w14:textId="348B2D97" w:rsidR="00007F15" w:rsidRPr="00007F15" w:rsidRDefault="00007F15" w:rsidP="00007F15">
      <w:pPr>
        <w:pStyle w:val="a3"/>
        <w:rPr>
          <w:szCs w:val="28"/>
        </w:rPr>
      </w:pPr>
      <w:r w:rsidRPr="00007F15">
        <w:rPr>
          <w:szCs w:val="28"/>
        </w:rPr>
        <w:t>)</w:t>
      </w:r>
    </w:p>
    <w:p w14:paraId="3CB0917B" w14:textId="77777777" w:rsidR="00007F15" w:rsidRPr="00007F15" w:rsidRDefault="00007F15" w:rsidP="00007F15">
      <w:pPr>
        <w:pStyle w:val="a3"/>
        <w:rPr>
          <w:szCs w:val="28"/>
        </w:rPr>
      </w:pPr>
      <w:r w:rsidRPr="00007F15">
        <w:rPr>
          <w:szCs w:val="28"/>
        </w:rPr>
        <w:t>from imblearn.over_sampling import SMOTE</w:t>
      </w:r>
    </w:p>
    <w:p w14:paraId="4747F09B" w14:textId="5A60D784" w:rsidR="00007F15" w:rsidRPr="00007F15" w:rsidRDefault="00007F15" w:rsidP="00007F15">
      <w:pPr>
        <w:pStyle w:val="a3"/>
        <w:rPr>
          <w:szCs w:val="28"/>
        </w:rPr>
      </w:pPr>
      <w:r w:rsidRPr="00007F15">
        <w:rPr>
          <w:szCs w:val="28"/>
        </w:rPr>
        <w:t>import matplotlib.pyplot as plt</w:t>
      </w:r>
    </w:p>
    <w:p w14:paraId="7D9B909B" w14:textId="5038BEBD" w:rsidR="00007F15" w:rsidRPr="00007F15" w:rsidRDefault="00007F15" w:rsidP="00007F15">
      <w:pPr>
        <w:pStyle w:val="a3"/>
        <w:rPr>
          <w:szCs w:val="28"/>
        </w:rPr>
      </w:pPr>
      <w:r w:rsidRPr="00007F15">
        <w:rPr>
          <w:szCs w:val="28"/>
        </w:rPr>
        <w:t>df = pd.read_csv("creditcard.csv")</w:t>
      </w:r>
    </w:p>
    <w:p w14:paraId="54077442" w14:textId="77777777" w:rsidR="00007F15" w:rsidRPr="00007F15" w:rsidRDefault="00007F15" w:rsidP="00007F15">
      <w:pPr>
        <w:pStyle w:val="a3"/>
        <w:rPr>
          <w:szCs w:val="28"/>
        </w:rPr>
      </w:pPr>
      <w:r w:rsidRPr="00007F15">
        <w:rPr>
          <w:szCs w:val="28"/>
        </w:rPr>
        <w:t>print("Shape before duplicates:", df.shape)</w:t>
      </w:r>
    </w:p>
    <w:p w14:paraId="3D03DBD2" w14:textId="77777777" w:rsidR="00007F15" w:rsidRPr="00007F15" w:rsidRDefault="00007F15" w:rsidP="00007F15">
      <w:pPr>
        <w:pStyle w:val="a3"/>
        <w:rPr>
          <w:szCs w:val="28"/>
        </w:rPr>
      </w:pPr>
      <w:r w:rsidRPr="00007F15">
        <w:rPr>
          <w:szCs w:val="28"/>
        </w:rPr>
        <w:t>df = df.drop_duplicates()</w:t>
      </w:r>
    </w:p>
    <w:p w14:paraId="5814EAF1" w14:textId="77777777" w:rsidR="00007F15" w:rsidRPr="00007F15" w:rsidRDefault="00007F15" w:rsidP="00007F15">
      <w:pPr>
        <w:pStyle w:val="a3"/>
        <w:rPr>
          <w:szCs w:val="28"/>
        </w:rPr>
      </w:pPr>
      <w:r w:rsidRPr="00007F15">
        <w:rPr>
          <w:szCs w:val="28"/>
        </w:rPr>
        <w:t>print("Shape after duplicates:", df.shape)</w:t>
      </w:r>
    </w:p>
    <w:p w14:paraId="35860FB8" w14:textId="77777777" w:rsidR="00007F15" w:rsidRPr="00007F15" w:rsidRDefault="00007F15" w:rsidP="00007F15">
      <w:pPr>
        <w:pStyle w:val="a3"/>
        <w:rPr>
          <w:szCs w:val="28"/>
        </w:rPr>
      </w:pPr>
    </w:p>
    <w:p w14:paraId="7315DC75" w14:textId="77777777" w:rsidR="00007F15" w:rsidRPr="00007F15" w:rsidRDefault="00007F15" w:rsidP="00007F15">
      <w:pPr>
        <w:pStyle w:val="a3"/>
        <w:rPr>
          <w:szCs w:val="28"/>
        </w:rPr>
      </w:pPr>
      <w:r w:rsidRPr="00007F15">
        <w:rPr>
          <w:szCs w:val="28"/>
        </w:rPr>
        <w:t>df = df.dropna(subset=["Class"])</w:t>
      </w:r>
    </w:p>
    <w:p w14:paraId="28B773CF" w14:textId="77777777" w:rsidR="00007F15" w:rsidRPr="00007F15" w:rsidRDefault="00007F15" w:rsidP="00007F15">
      <w:pPr>
        <w:pStyle w:val="a3"/>
        <w:rPr>
          <w:szCs w:val="28"/>
        </w:rPr>
      </w:pPr>
      <w:r w:rsidRPr="00007F15">
        <w:rPr>
          <w:szCs w:val="28"/>
        </w:rPr>
        <w:t>df = df.dropna()</w:t>
      </w:r>
    </w:p>
    <w:p w14:paraId="2FC9B92C" w14:textId="2BFA460F" w:rsidR="00007F15" w:rsidRPr="00007F15" w:rsidRDefault="00007F15" w:rsidP="00007F15">
      <w:pPr>
        <w:pStyle w:val="a3"/>
        <w:rPr>
          <w:szCs w:val="28"/>
        </w:rPr>
      </w:pPr>
      <w:r w:rsidRPr="00007F15">
        <w:rPr>
          <w:szCs w:val="28"/>
        </w:rPr>
        <w:t>print("Shape after dropping NaNs:", df.shape)</w:t>
      </w:r>
    </w:p>
    <w:p w14:paraId="68D19297" w14:textId="77777777" w:rsidR="00007F15" w:rsidRPr="00007F15" w:rsidRDefault="00007F15" w:rsidP="00007F15">
      <w:pPr>
        <w:pStyle w:val="a3"/>
        <w:rPr>
          <w:szCs w:val="28"/>
        </w:rPr>
      </w:pPr>
      <w:r w:rsidRPr="00007F15">
        <w:rPr>
          <w:szCs w:val="28"/>
        </w:rPr>
        <w:t>print("\nClass distribution (0 = legit, 1 = fraud):")</w:t>
      </w:r>
    </w:p>
    <w:p w14:paraId="32C3A110" w14:textId="3B5E686B" w:rsidR="00007F15" w:rsidRPr="00007F15" w:rsidRDefault="00007F15" w:rsidP="00007F15">
      <w:pPr>
        <w:pStyle w:val="a3"/>
        <w:rPr>
          <w:szCs w:val="28"/>
        </w:rPr>
      </w:pPr>
      <w:r w:rsidRPr="00007F15">
        <w:rPr>
          <w:szCs w:val="28"/>
        </w:rPr>
        <w:t>print(df["Class"].value_counts())</w:t>
      </w:r>
    </w:p>
    <w:p w14:paraId="63B069F7" w14:textId="77777777" w:rsidR="00007F15" w:rsidRPr="00007F15" w:rsidRDefault="00007F15" w:rsidP="00007F15">
      <w:pPr>
        <w:pStyle w:val="a3"/>
        <w:rPr>
          <w:szCs w:val="28"/>
        </w:rPr>
      </w:pPr>
      <w:r w:rsidRPr="00007F15">
        <w:rPr>
          <w:szCs w:val="28"/>
        </w:rPr>
        <w:t>if "Time" in df.columns:</w:t>
      </w:r>
    </w:p>
    <w:p w14:paraId="40E10100" w14:textId="2FD8A8D7" w:rsidR="00007F15" w:rsidRPr="00007F15" w:rsidRDefault="00007F15" w:rsidP="00007F15">
      <w:pPr>
        <w:pStyle w:val="a3"/>
        <w:rPr>
          <w:szCs w:val="28"/>
        </w:rPr>
      </w:pPr>
      <w:r w:rsidRPr="00007F15">
        <w:rPr>
          <w:szCs w:val="28"/>
        </w:rPr>
        <w:t>    df = df.drop(columns=["Time"])</w:t>
      </w:r>
    </w:p>
    <w:p w14:paraId="12F02A8E" w14:textId="77777777" w:rsidR="00007F15" w:rsidRPr="00007F15" w:rsidRDefault="00007F15" w:rsidP="00007F15">
      <w:pPr>
        <w:pStyle w:val="a3"/>
        <w:rPr>
          <w:szCs w:val="28"/>
        </w:rPr>
      </w:pPr>
      <w:r w:rsidRPr="00007F15">
        <w:rPr>
          <w:szCs w:val="28"/>
        </w:rPr>
        <w:t>scaler = StandardScaler()</w:t>
      </w:r>
    </w:p>
    <w:p w14:paraId="08ABF8EA" w14:textId="25D1FD06" w:rsidR="00007F15" w:rsidRPr="00007F15" w:rsidRDefault="00007F15" w:rsidP="00007F15">
      <w:pPr>
        <w:pStyle w:val="a3"/>
        <w:rPr>
          <w:szCs w:val="28"/>
        </w:rPr>
      </w:pPr>
      <w:r w:rsidRPr="00007F15">
        <w:rPr>
          <w:szCs w:val="28"/>
        </w:rPr>
        <w:t>df["Amount"] = scaler.fit_transform(df[["Amount"]])</w:t>
      </w:r>
    </w:p>
    <w:p w14:paraId="4878E0FB" w14:textId="77777777" w:rsidR="00007F15" w:rsidRPr="00007F15" w:rsidRDefault="00007F15" w:rsidP="00007F15">
      <w:pPr>
        <w:pStyle w:val="a3"/>
        <w:rPr>
          <w:szCs w:val="28"/>
        </w:rPr>
      </w:pPr>
      <w:r w:rsidRPr="00007F15">
        <w:rPr>
          <w:szCs w:val="28"/>
        </w:rPr>
        <w:t>X = df.drop(columns=["Class"])</w:t>
      </w:r>
    </w:p>
    <w:p w14:paraId="3C8607AC" w14:textId="03E49C82" w:rsidR="00007F15" w:rsidRPr="00007F15" w:rsidRDefault="00007F15" w:rsidP="00007F15">
      <w:pPr>
        <w:pStyle w:val="a3"/>
        <w:rPr>
          <w:szCs w:val="28"/>
        </w:rPr>
      </w:pPr>
      <w:r w:rsidRPr="00007F15">
        <w:rPr>
          <w:szCs w:val="28"/>
        </w:rPr>
        <w:t>y = df["Class"]</w:t>
      </w:r>
    </w:p>
    <w:p w14:paraId="7CE1362F" w14:textId="77777777" w:rsidR="00007F15" w:rsidRPr="00007F15" w:rsidRDefault="00007F15" w:rsidP="00007F15">
      <w:pPr>
        <w:pStyle w:val="a3"/>
        <w:rPr>
          <w:szCs w:val="28"/>
        </w:rPr>
      </w:pPr>
      <w:r w:rsidRPr="00007F15">
        <w:rPr>
          <w:szCs w:val="28"/>
        </w:rPr>
        <w:t>X_train, X_test, y_train, y_test = train_test_split(</w:t>
      </w:r>
    </w:p>
    <w:p w14:paraId="66E8AE12" w14:textId="77777777" w:rsidR="00007F15" w:rsidRPr="00007F15" w:rsidRDefault="00007F15" w:rsidP="00007F15">
      <w:pPr>
        <w:pStyle w:val="a3"/>
        <w:rPr>
          <w:szCs w:val="28"/>
        </w:rPr>
      </w:pPr>
      <w:r w:rsidRPr="00007F15">
        <w:rPr>
          <w:szCs w:val="28"/>
        </w:rPr>
        <w:t>    X, y,</w:t>
      </w:r>
    </w:p>
    <w:p w14:paraId="076AD244" w14:textId="77777777" w:rsidR="00007F15" w:rsidRPr="00007F15" w:rsidRDefault="00007F15" w:rsidP="00007F15">
      <w:pPr>
        <w:pStyle w:val="a3"/>
        <w:rPr>
          <w:szCs w:val="28"/>
        </w:rPr>
      </w:pPr>
      <w:r w:rsidRPr="00007F15">
        <w:rPr>
          <w:szCs w:val="28"/>
        </w:rPr>
        <w:t>    test_size=0.3,</w:t>
      </w:r>
    </w:p>
    <w:p w14:paraId="2811397F" w14:textId="77777777" w:rsidR="00007F15" w:rsidRPr="00007F15" w:rsidRDefault="00007F15" w:rsidP="00007F15">
      <w:pPr>
        <w:pStyle w:val="a3"/>
        <w:rPr>
          <w:szCs w:val="28"/>
        </w:rPr>
      </w:pPr>
      <w:r w:rsidRPr="00007F15">
        <w:rPr>
          <w:szCs w:val="28"/>
        </w:rPr>
        <w:t>    random_state=42,</w:t>
      </w:r>
    </w:p>
    <w:p w14:paraId="37D778DB" w14:textId="77777777" w:rsidR="00007F15" w:rsidRPr="00007F15" w:rsidRDefault="00007F15" w:rsidP="00007F15">
      <w:pPr>
        <w:pStyle w:val="a3"/>
        <w:rPr>
          <w:szCs w:val="28"/>
        </w:rPr>
      </w:pPr>
      <w:r w:rsidRPr="00007F15">
        <w:rPr>
          <w:szCs w:val="28"/>
        </w:rPr>
        <w:t>    stratify=y</w:t>
      </w:r>
    </w:p>
    <w:p w14:paraId="3484611E" w14:textId="7454EC15" w:rsidR="00007F15" w:rsidRPr="00007F15" w:rsidRDefault="00007F15" w:rsidP="00007F15">
      <w:pPr>
        <w:pStyle w:val="a3"/>
        <w:rPr>
          <w:szCs w:val="28"/>
        </w:rPr>
      </w:pPr>
      <w:r w:rsidRPr="00007F15">
        <w:rPr>
          <w:szCs w:val="28"/>
        </w:rPr>
        <w:t>)</w:t>
      </w:r>
    </w:p>
    <w:p w14:paraId="558E8CF8" w14:textId="77777777" w:rsidR="00007F15" w:rsidRPr="00007F15" w:rsidRDefault="00007F15" w:rsidP="00007F15">
      <w:pPr>
        <w:pStyle w:val="a3"/>
        <w:rPr>
          <w:szCs w:val="28"/>
        </w:rPr>
      </w:pPr>
      <w:r w:rsidRPr="00007F15">
        <w:rPr>
          <w:szCs w:val="28"/>
        </w:rPr>
        <w:t>print("\nTrain class distribution:")</w:t>
      </w:r>
    </w:p>
    <w:p w14:paraId="58C2F476" w14:textId="77777777" w:rsidR="00007F15" w:rsidRPr="00007F15" w:rsidRDefault="00007F15" w:rsidP="00007F15">
      <w:pPr>
        <w:pStyle w:val="a3"/>
        <w:rPr>
          <w:szCs w:val="28"/>
        </w:rPr>
      </w:pPr>
      <w:r w:rsidRPr="00007F15">
        <w:rPr>
          <w:szCs w:val="28"/>
        </w:rPr>
        <w:t>print(y_train.value_counts())</w:t>
      </w:r>
    </w:p>
    <w:p w14:paraId="4A29420F" w14:textId="77777777" w:rsidR="00007F15" w:rsidRPr="00007F15" w:rsidRDefault="00007F15" w:rsidP="00007F15">
      <w:pPr>
        <w:pStyle w:val="a3"/>
        <w:rPr>
          <w:szCs w:val="28"/>
        </w:rPr>
      </w:pPr>
      <w:r w:rsidRPr="00007F15">
        <w:rPr>
          <w:szCs w:val="28"/>
        </w:rPr>
        <w:t>print("\nTest class distribution:")</w:t>
      </w:r>
    </w:p>
    <w:p w14:paraId="2BD82892" w14:textId="77777777" w:rsidR="00007F15" w:rsidRPr="00007F15" w:rsidRDefault="00007F15" w:rsidP="00007F15">
      <w:pPr>
        <w:pStyle w:val="a3"/>
        <w:rPr>
          <w:szCs w:val="28"/>
        </w:rPr>
      </w:pPr>
      <w:r w:rsidRPr="00007F15">
        <w:rPr>
          <w:szCs w:val="28"/>
        </w:rPr>
        <w:t>print(y_test.value_counts())</w:t>
      </w:r>
    </w:p>
    <w:p w14:paraId="4198845B" w14:textId="77777777" w:rsidR="00007F15" w:rsidRPr="00007F15" w:rsidRDefault="00007F15" w:rsidP="00007F15">
      <w:pPr>
        <w:pStyle w:val="a3"/>
        <w:rPr>
          <w:szCs w:val="28"/>
        </w:rPr>
      </w:pPr>
      <w:r w:rsidRPr="00007F15">
        <w:rPr>
          <w:szCs w:val="28"/>
        </w:rPr>
        <w:t>print("\nBefore SMOTE on y_train:")</w:t>
      </w:r>
    </w:p>
    <w:p w14:paraId="774A8628" w14:textId="78F1DF0E" w:rsidR="00007F15" w:rsidRPr="00007F15" w:rsidRDefault="00007F15" w:rsidP="00007F15">
      <w:pPr>
        <w:pStyle w:val="a3"/>
        <w:rPr>
          <w:szCs w:val="28"/>
        </w:rPr>
      </w:pPr>
      <w:r w:rsidRPr="00007F15">
        <w:rPr>
          <w:szCs w:val="28"/>
        </w:rPr>
        <w:t>print(y_train.value_counts())</w:t>
      </w:r>
    </w:p>
    <w:p w14:paraId="0109A266" w14:textId="77777777" w:rsidR="00007F15" w:rsidRPr="00007F15" w:rsidRDefault="00007F15" w:rsidP="00007F15">
      <w:pPr>
        <w:pStyle w:val="a3"/>
        <w:rPr>
          <w:szCs w:val="28"/>
        </w:rPr>
      </w:pPr>
      <w:r w:rsidRPr="00007F15">
        <w:rPr>
          <w:szCs w:val="28"/>
        </w:rPr>
        <w:t>smote = SMOTE(random_state=42, k_neighbors=1)</w:t>
      </w:r>
    </w:p>
    <w:p w14:paraId="6545C371" w14:textId="72071EFC" w:rsidR="00007F15" w:rsidRPr="00007F15" w:rsidRDefault="00007F15" w:rsidP="00007F15">
      <w:pPr>
        <w:pStyle w:val="a3"/>
        <w:rPr>
          <w:szCs w:val="28"/>
        </w:rPr>
      </w:pPr>
      <w:r w:rsidRPr="00007F15">
        <w:rPr>
          <w:szCs w:val="28"/>
        </w:rPr>
        <w:t>X_train_sm, y_train_sm = smote.fit_resample(X_train, y_train)</w:t>
      </w:r>
    </w:p>
    <w:p w14:paraId="4067B4A5" w14:textId="77777777" w:rsidR="00007F15" w:rsidRPr="00007F15" w:rsidRDefault="00007F15" w:rsidP="00007F15">
      <w:pPr>
        <w:pStyle w:val="a3"/>
        <w:rPr>
          <w:szCs w:val="28"/>
        </w:rPr>
      </w:pPr>
      <w:r w:rsidRPr="00007F15">
        <w:rPr>
          <w:szCs w:val="28"/>
        </w:rPr>
        <w:t>print("\nAfter SMOTE on y_train:")</w:t>
      </w:r>
    </w:p>
    <w:p w14:paraId="6589FBAD" w14:textId="77777777" w:rsidR="00007F15" w:rsidRPr="00007F15" w:rsidRDefault="00007F15" w:rsidP="00007F15">
      <w:pPr>
        <w:pStyle w:val="a3"/>
        <w:rPr>
          <w:szCs w:val="28"/>
        </w:rPr>
      </w:pPr>
      <w:r w:rsidRPr="00007F15">
        <w:rPr>
          <w:szCs w:val="28"/>
        </w:rPr>
        <w:t>print(y_train_sm.value_counts())</w:t>
      </w:r>
    </w:p>
    <w:p w14:paraId="65AB6D2A" w14:textId="77777777" w:rsidR="00007F15" w:rsidRPr="00007F15" w:rsidRDefault="00007F15" w:rsidP="00007F15">
      <w:pPr>
        <w:pStyle w:val="a3"/>
        <w:rPr>
          <w:szCs w:val="28"/>
        </w:rPr>
      </w:pPr>
      <w:r w:rsidRPr="00007F15">
        <w:rPr>
          <w:szCs w:val="28"/>
        </w:rPr>
        <w:t>models = {</w:t>
      </w:r>
    </w:p>
    <w:p w14:paraId="7C87D9AB" w14:textId="77777777" w:rsidR="00007F15" w:rsidRPr="00007F15" w:rsidRDefault="00007F15" w:rsidP="00007F15">
      <w:pPr>
        <w:pStyle w:val="a3"/>
        <w:rPr>
          <w:szCs w:val="28"/>
        </w:rPr>
      </w:pPr>
      <w:r w:rsidRPr="00007F15">
        <w:rPr>
          <w:szCs w:val="28"/>
        </w:rPr>
        <w:t>    "Logistic Regression": LogisticRegression(max_iter=1000, n_jobs=-1),</w:t>
      </w:r>
    </w:p>
    <w:p w14:paraId="02B6672B" w14:textId="77777777" w:rsidR="00007F15" w:rsidRPr="00007F15" w:rsidRDefault="00007F15" w:rsidP="00007F15">
      <w:pPr>
        <w:pStyle w:val="a3"/>
        <w:rPr>
          <w:szCs w:val="28"/>
        </w:rPr>
      </w:pPr>
      <w:r w:rsidRPr="00007F15">
        <w:rPr>
          <w:szCs w:val="28"/>
        </w:rPr>
        <w:t>    "Random Forest": RandomForestClassifier(</w:t>
      </w:r>
    </w:p>
    <w:p w14:paraId="2AA07B6B" w14:textId="77777777" w:rsidR="00007F15" w:rsidRPr="00007F15" w:rsidRDefault="00007F15" w:rsidP="00007F15">
      <w:pPr>
        <w:pStyle w:val="a3"/>
        <w:rPr>
          <w:szCs w:val="28"/>
        </w:rPr>
      </w:pPr>
      <w:r w:rsidRPr="00007F15">
        <w:rPr>
          <w:szCs w:val="28"/>
        </w:rPr>
        <w:t>        n_estimators=100,</w:t>
      </w:r>
    </w:p>
    <w:p w14:paraId="69AB8473" w14:textId="77777777" w:rsidR="00007F15" w:rsidRPr="00007F15" w:rsidRDefault="00007F15" w:rsidP="00007F15">
      <w:pPr>
        <w:pStyle w:val="a3"/>
        <w:rPr>
          <w:szCs w:val="28"/>
        </w:rPr>
      </w:pPr>
      <w:r w:rsidRPr="00007F15">
        <w:rPr>
          <w:szCs w:val="28"/>
        </w:rPr>
        <w:t>        random_state=42,</w:t>
      </w:r>
    </w:p>
    <w:p w14:paraId="740512AE" w14:textId="77777777" w:rsidR="00007F15" w:rsidRPr="00007F15" w:rsidRDefault="00007F15" w:rsidP="00007F15">
      <w:pPr>
        <w:pStyle w:val="a3"/>
        <w:rPr>
          <w:szCs w:val="28"/>
        </w:rPr>
      </w:pPr>
      <w:r w:rsidRPr="00007F15">
        <w:rPr>
          <w:szCs w:val="28"/>
        </w:rPr>
        <w:t>        n_jobs=-1</w:t>
      </w:r>
    </w:p>
    <w:p w14:paraId="01AA946D" w14:textId="77777777" w:rsidR="00007F15" w:rsidRPr="00007F15" w:rsidRDefault="00007F15" w:rsidP="00007F15">
      <w:pPr>
        <w:pStyle w:val="a3"/>
        <w:rPr>
          <w:szCs w:val="28"/>
        </w:rPr>
      </w:pPr>
      <w:r w:rsidRPr="00007F15">
        <w:rPr>
          <w:szCs w:val="28"/>
        </w:rPr>
        <w:t>    ),</w:t>
      </w:r>
    </w:p>
    <w:p w14:paraId="080CCCC7" w14:textId="77777777" w:rsidR="00007F15" w:rsidRPr="00007F15" w:rsidRDefault="00007F15" w:rsidP="00007F15">
      <w:pPr>
        <w:pStyle w:val="a3"/>
        <w:rPr>
          <w:szCs w:val="28"/>
        </w:rPr>
      </w:pPr>
      <w:r w:rsidRPr="00007F15">
        <w:rPr>
          <w:szCs w:val="28"/>
        </w:rPr>
        <w:t>    "ANN (MLPClassifier)": MLPClassifier(</w:t>
      </w:r>
    </w:p>
    <w:p w14:paraId="6E18A417" w14:textId="77777777" w:rsidR="00007F15" w:rsidRPr="00007F15" w:rsidRDefault="00007F15" w:rsidP="00007F15">
      <w:pPr>
        <w:pStyle w:val="a3"/>
        <w:rPr>
          <w:szCs w:val="28"/>
        </w:rPr>
      </w:pPr>
      <w:r w:rsidRPr="00007F15">
        <w:rPr>
          <w:szCs w:val="28"/>
        </w:rPr>
        <w:t>        hidden_layer_sizes=(32, 16),</w:t>
      </w:r>
    </w:p>
    <w:p w14:paraId="425C0739" w14:textId="77777777" w:rsidR="00007F15" w:rsidRPr="00007F15" w:rsidRDefault="00007F15" w:rsidP="00007F15">
      <w:pPr>
        <w:pStyle w:val="a3"/>
        <w:rPr>
          <w:szCs w:val="28"/>
        </w:rPr>
      </w:pPr>
      <w:r w:rsidRPr="00007F15">
        <w:rPr>
          <w:szCs w:val="28"/>
        </w:rPr>
        <w:t>        activation="relu",</w:t>
      </w:r>
    </w:p>
    <w:p w14:paraId="5F8DF098" w14:textId="77777777" w:rsidR="00007F15" w:rsidRPr="00007F15" w:rsidRDefault="00007F15" w:rsidP="00007F15">
      <w:pPr>
        <w:pStyle w:val="a3"/>
        <w:rPr>
          <w:szCs w:val="28"/>
        </w:rPr>
      </w:pPr>
      <w:r w:rsidRPr="00007F15">
        <w:rPr>
          <w:szCs w:val="28"/>
        </w:rPr>
        <w:t>        max_iter=50,</w:t>
      </w:r>
    </w:p>
    <w:p w14:paraId="6353DDB8" w14:textId="77777777" w:rsidR="00007F15" w:rsidRPr="00007F15" w:rsidRDefault="00007F15" w:rsidP="00007F15">
      <w:pPr>
        <w:pStyle w:val="a3"/>
        <w:rPr>
          <w:szCs w:val="28"/>
        </w:rPr>
      </w:pPr>
      <w:r w:rsidRPr="00007F15">
        <w:rPr>
          <w:szCs w:val="28"/>
        </w:rPr>
        <w:t>        random_state=42</w:t>
      </w:r>
    </w:p>
    <w:p w14:paraId="236DC844" w14:textId="77777777" w:rsidR="00007F15" w:rsidRPr="00007F15" w:rsidRDefault="00007F15" w:rsidP="00007F15">
      <w:pPr>
        <w:pStyle w:val="a3"/>
        <w:rPr>
          <w:szCs w:val="28"/>
        </w:rPr>
      </w:pPr>
      <w:r w:rsidRPr="00007F15">
        <w:rPr>
          <w:szCs w:val="28"/>
        </w:rPr>
        <w:t>    )</w:t>
      </w:r>
    </w:p>
    <w:p w14:paraId="45A8AC2C" w14:textId="77777777" w:rsidR="00007F15" w:rsidRPr="00007F15" w:rsidRDefault="00007F15" w:rsidP="00007F15">
      <w:pPr>
        <w:pStyle w:val="a3"/>
        <w:rPr>
          <w:szCs w:val="28"/>
        </w:rPr>
      </w:pPr>
      <w:r w:rsidRPr="00007F15">
        <w:rPr>
          <w:szCs w:val="28"/>
        </w:rPr>
        <w:t>}</w:t>
      </w:r>
    </w:p>
    <w:p w14:paraId="20EEE29B" w14:textId="77777777" w:rsidR="00007F15" w:rsidRPr="00007F15" w:rsidRDefault="00007F15" w:rsidP="00007F15">
      <w:pPr>
        <w:pStyle w:val="a3"/>
        <w:rPr>
          <w:szCs w:val="28"/>
        </w:rPr>
      </w:pPr>
      <w:r w:rsidRPr="00007F15">
        <w:rPr>
          <w:szCs w:val="28"/>
        </w:rPr>
        <w:t>results = {}</w:t>
      </w:r>
    </w:p>
    <w:p w14:paraId="25A99AD8" w14:textId="163C8FFA" w:rsidR="00007F15" w:rsidRPr="00007F15" w:rsidRDefault="00007F15" w:rsidP="00007F15">
      <w:pPr>
        <w:pStyle w:val="a3"/>
        <w:rPr>
          <w:szCs w:val="28"/>
        </w:rPr>
      </w:pPr>
      <w:r w:rsidRPr="00007F15">
        <w:rPr>
          <w:szCs w:val="28"/>
        </w:rPr>
        <w:t>roc_curves = {}</w:t>
      </w:r>
    </w:p>
    <w:p w14:paraId="76A61EEA" w14:textId="77777777" w:rsidR="00007F15" w:rsidRPr="00007F15" w:rsidRDefault="00007F15" w:rsidP="00007F15">
      <w:pPr>
        <w:pStyle w:val="a3"/>
        <w:rPr>
          <w:szCs w:val="28"/>
        </w:rPr>
      </w:pPr>
      <w:r w:rsidRPr="00007F15">
        <w:rPr>
          <w:szCs w:val="28"/>
        </w:rPr>
        <w:t>for name, model in models.items():</w:t>
      </w:r>
    </w:p>
    <w:p w14:paraId="5DFCFE07" w14:textId="77777777" w:rsidR="00007F15" w:rsidRPr="00007F15" w:rsidRDefault="00007F15" w:rsidP="00007F15">
      <w:pPr>
        <w:pStyle w:val="a3"/>
        <w:rPr>
          <w:szCs w:val="28"/>
        </w:rPr>
      </w:pPr>
      <w:r w:rsidRPr="00007F15">
        <w:rPr>
          <w:szCs w:val="28"/>
        </w:rPr>
        <w:t>    print(f"\nTraining {name}...")</w:t>
      </w:r>
    </w:p>
    <w:p w14:paraId="4DAA38AB" w14:textId="77777777" w:rsidR="00007F15" w:rsidRPr="00007F15" w:rsidRDefault="00007F15" w:rsidP="00007F15">
      <w:pPr>
        <w:pStyle w:val="a3"/>
        <w:rPr>
          <w:szCs w:val="28"/>
        </w:rPr>
      </w:pPr>
      <w:r w:rsidRPr="00007F15">
        <w:rPr>
          <w:szCs w:val="28"/>
        </w:rPr>
        <w:t>    model.fit(X_train_sm, y_train_sm)</w:t>
      </w:r>
    </w:p>
    <w:p w14:paraId="16D60AC5" w14:textId="2C6C28FD" w:rsidR="00007F15" w:rsidRPr="00007F15" w:rsidRDefault="00007F15" w:rsidP="00007F15">
      <w:pPr>
        <w:pStyle w:val="a3"/>
        <w:rPr>
          <w:szCs w:val="28"/>
        </w:rPr>
      </w:pPr>
      <w:r w:rsidRPr="00007F15">
        <w:rPr>
          <w:szCs w:val="28"/>
        </w:rPr>
        <w:t>    y_pred = model.predict(X_test)</w:t>
      </w:r>
    </w:p>
    <w:p w14:paraId="2C67F139" w14:textId="77777777" w:rsidR="00007F15" w:rsidRPr="00007F15" w:rsidRDefault="00007F15" w:rsidP="00007F15">
      <w:pPr>
        <w:pStyle w:val="a3"/>
        <w:rPr>
          <w:szCs w:val="28"/>
        </w:rPr>
      </w:pPr>
      <w:r w:rsidRPr="00007F15">
        <w:rPr>
          <w:szCs w:val="28"/>
        </w:rPr>
        <w:t>    if hasattr(model, "predict_proba"):</w:t>
      </w:r>
    </w:p>
    <w:p w14:paraId="2A9DE064" w14:textId="77777777" w:rsidR="00007F15" w:rsidRPr="00007F15" w:rsidRDefault="00007F15" w:rsidP="00007F15">
      <w:pPr>
        <w:pStyle w:val="a3"/>
        <w:rPr>
          <w:szCs w:val="28"/>
        </w:rPr>
      </w:pPr>
      <w:r w:rsidRPr="00007F15">
        <w:rPr>
          <w:szCs w:val="28"/>
        </w:rPr>
        <w:t>        y_prob = model.predict_proba(X_test)[:, 1]</w:t>
      </w:r>
    </w:p>
    <w:p w14:paraId="05B61727" w14:textId="77777777" w:rsidR="00007F15" w:rsidRPr="00007F15" w:rsidRDefault="00007F15" w:rsidP="00007F15">
      <w:pPr>
        <w:pStyle w:val="a3"/>
        <w:rPr>
          <w:szCs w:val="28"/>
        </w:rPr>
      </w:pPr>
      <w:r w:rsidRPr="00007F15">
        <w:rPr>
          <w:szCs w:val="28"/>
        </w:rPr>
        <w:t>    else:</w:t>
      </w:r>
    </w:p>
    <w:p w14:paraId="431894E7" w14:textId="4C6D2A1B" w:rsidR="00007F15" w:rsidRPr="00007F15" w:rsidRDefault="00007F15" w:rsidP="00007F15">
      <w:pPr>
        <w:pStyle w:val="a3"/>
        <w:rPr>
          <w:szCs w:val="28"/>
        </w:rPr>
      </w:pPr>
      <w:r w:rsidRPr="00007F15">
        <w:rPr>
          <w:szCs w:val="28"/>
        </w:rPr>
        <w:t>        y_prob = y_pred</w:t>
      </w:r>
    </w:p>
    <w:p w14:paraId="21152E7F" w14:textId="77777777" w:rsidR="00007F15" w:rsidRPr="00007F15" w:rsidRDefault="00007F15" w:rsidP="00007F15">
      <w:pPr>
        <w:pStyle w:val="a3"/>
        <w:rPr>
          <w:szCs w:val="28"/>
        </w:rPr>
      </w:pPr>
      <w:r w:rsidRPr="00007F15">
        <w:rPr>
          <w:szCs w:val="28"/>
        </w:rPr>
        <w:t>    acc = accuracy_score(y_test, y_pred)</w:t>
      </w:r>
    </w:p>
    <w:p w14:paraId="44A58A0A" w14:textId="77777777" w:rsidR="00007F15" w:rsidRPr="00007F15" w:rsidRDefault="00007F15" w:rsidP="00007F15">
      <w:pPr>
        <w:pStyle w:val="a3"/>
        <w:rPr>
          <w:szCs w:val="28"/>
        </w:rPr>
      </w:pPr>
      <w:r w:rsidRPr="00007F15">
        <w:rPr>
          <w:szCs w:val="28"/>
        </w:rPr>
        <w:t>    prec = precision_score(y_test, y_pred, zero_division=0)</w:t>
      </w:r>
    </w:p>
    <w:p w14:paraId="1DAD7B8D" w14:textId="77777777" w:rsidR="00007F15" w:rsidRPr="00007F15" w:rsidRDefault="00007F15" w:rsidP="00007F15">
      <w:pPr>
        <w:pStyle w:val="a3"/>
        <w:rPr>
          <w:szCs w:val="28"/>
        </w:rPr>
      </w:pPr>
      <w:r w:rsidRPr="00007F15">
        <w:rPr>
          <w:szCs w:val="28"/>
        </w:rPr>
        <w:t>    rec = recall_score(y_test, y_pred, zero_division=0)</w:t>
      </w:r>
    </w:p>
    <w:p w14:paraId="23698280" w14:textId="77777777" w:rsidR="00007F15" w:rsidRPr="00007F15" w:rsidRDefault="00007F15" w:rsidP="00007F15">
      <w:pPr>
        <w:pStyle w:val="a3"/>
        <w:rPr>
          <w:szCs w:val="28"/>
        </w:rPr>
      </w:pPr>
      <w:r w:rsidRPr="00007F15">
        <w:rPr>
          <w:szCs w:val="28"/>
        </w:rPr>
        <w:t>    f1 = f1_score(y_test, y_pred, zero_division=0)</w:t>
      </w:r>
    </w:p>
    <w:p w14:paraId="21C03DC5" w14:textId="77777777" w:rsidR="00007F15" w:rsidRPr="00007F15" w:rsidRDefault="00007F15" w:rsidP="00007F15">
      <w:pPr>
        <w:pStyle w:val="a3"/>
        <w:rPr>
          <w:szCs w:val="28"/>
        </w:rPr>
      </w:pPr>
      <w:r w:rsidRPr="00007F15">
        <w:rPr>
          <w:szCs w:val="28"/>
        </w:rPr>
        <w:t>    try:</w:t>
      </w:r>
    </w:p>
    <w:p w14:paraId="670E7D2A" w14:textId="77777777" w:rsidR="00007F15" w:rsidRPr="00007F15" w:rsidRDefault="00007F15" w:rsidP="00007F15">
      <w:pPr>
        <w:pStyle w:val="a3"/>
        <w:rPr>
          <w:szCs w:val="28"/>
        </w:rPr>
      </w:pPr>
      <w:r w:rsidRPr="00007F15">
        <w:rPr>
          <w:szCs w:val="28"/>
        </w:rPr>
        <w:t>        auc = roc_auc_score(y_test, y_prob)</w:t>
      </w:r>
    </w:p>
    <w:p w14:paraId="31E4A2DA" w14:textId="77777777" w:rsidR="00007F15" w:rsidRPr="00007F15" w:rsidRDefault="00007F15" w:rsidP="00007F15">
      <w:pPr>
        <w:pStyle w:val="a3"/>
        <w:rPr>
          <w:szCs w:val="28"/>
        </w:rPr>
      </w:pPr>
      <w:r w:rsidRPr="00007F15">
        <w:rPr>
          <w:szCs w:val="28"/>
        </w:rPr>
        <w:t>    except ValueError:</w:t>
      </w:r>
    </w:p>
    <w:p w14:paraId="2B4862EF" w14:textId="77777777" w:rsidR="00007F15" w:rsidRPr="00007F15" w:rsidRDefault="00007F15" w:rsidP="00007F15">
      <w:pPr>
        <w:pStyle w:val="a3"/>
        <w:rPr>
          <w:szCs w:val="28"/>
        </w:rPr>
      </w:pPr>
      <w:r w:rsidRPr="00007F15">
        <w:rPr>
          <w:szCs w:val="28"/>
        </w:rPr>
        <w:t>        auc = np.nan</w:t>
      </w:r>
    </w:p>
    <w:p w14:paraId="13082738" w14:textId="77777777" w:rsidR="00007F15" w:rsidRPr="00007F15" w:rsidRDefault="00007F15" w:rsidP="00007F15">
      <w:pPr>
        <w:pStyle w:val="a3"/>
        <w:rPr>
          <w:szCs w:val="28"/>
        </w:rPr>
      </w:pPr>
      <w:r w:rsidRPr="00007F15">
        <w:rPr>
          <w:szCs w:val="28"/>
        </w:rPr>
        <w:t>    results[name] = {</w:t>
      </w:r>
    </w:p>
    <w:p w14:paraId="3AD55241" w14:textId="77777777" w:rsidR="00007F15" w:rsidRPr="00007F15" w:rsidRDefault="00007F15" w:rsidP="00007F15">
      <w:pPr>
        <w:pStyle w:val="a3"/>
        <w:rPr>
          <w:szCs w:val="28"/>
        </w:rPr>
      </w:pPr>
      <w:r w:rsidRPr="00007F15">
        <w:rPr>
          <w:szCs w:val="28"/>
        </w:rPr>
        <w:t>        "Accuracy": acc,</w:t>
      </w:r>
    </w:p>
    <w:p w14:paraId="24C16952" w14:textId="77777777" w:rsidR="00007F15" w:rsidRPr="00007F15" w:rsidRDefault="00007F15" w:rsidP="00007F15">
      <w:pPr>
        <w:pStyle w:val="a3"/>
        <w:rPr>
          <w:szCs w:val="28"/>
        </w:rPr>
      </w:pPr>
      <w:r w:rsidRPr="00007F15">
        <w:rPr>
          <w:szCs w:val="28"/>
        </w:rPr>
        <w:t>        "Precision": prec,</w:t>
      </w:r>
    </w:p>
    <w:p w14:paraId="2AF2433C" w14:textId="77777777" w:rsidR="00007F15" w:rsidRPr="00007F15" w:rsidRDefault="00007F15" w:rsidP="00007F15">
      <w:pPr>
        <w:pStyle w:val="a3"/>
        <w:rPr>
          <w:szCs w:val="28"/>
        </w:rPr>
      </w:pPr>
      <w:r w:rsidRPr="00007F15">
        <w:rPr>
          <w:szCs w:val="28"/>
        </w:rPr>
        <w:t>        "Recall": rec,</w:t>
      </w:r>
    </w:p>
    <w:p w14:paraId="2B0A2379" w14:textId="77777777" w:rsidR="00007F15" w:rsidRPr="00007F15" w:rsidRDefault="00007F15" w:rsidP="00007F15">
      <w:pPr>
        <w:pStyle w:val="a3"/>
        <w:rPr>
          <w:szCs w:val="28"/>
        </w:rPr>
      </w:pPr>
      <w:r w:rsidRPr="00007F15">
        <w:rPr>
          <w:szCs w:val="28"/>
        </w:rPr>
        <w:t>        "F1-score": f1,</w:t>
      </w:r>
    </w:p>
    <w:p w14:paraId="3EFFA828" w14:textId="77777777" w:rsidR="00007F15" w:rsidRPr="00007F15" w:rsidRDefault="00007F15" w:rsidP="00007F15">
      <w:pPr>
        <w:pStyle w:val="a3"/>
        <w:rPr>
          <w:szCs w:val="28"/>
        </w:rPr>
      </w:pPr>
      <w:r w:rsidRPr="00007F15">
        <w:rPr>
          <w:szCs w:val="28"/>
        </w:rPr>
        <w:t>        "ROC-AUC": auc</w:t>
      </w:r>
    </w:p>
    <w:p w14:paraId="4ABDCE92" w14:textId="12F5307E" w:rsidR="00007F15" w:rsidRPr="00007F15" w:rsidRDefault="00007F15" w:rsidP="00007F15">
      <w:pPr>
        <w:pStyle w:val="a3"/>
        <w:rPr>
          <w:szCs w:val="28"/>
        </w:rPr>
      </w:pPr>
      <w:r w:rsidRPr="00007F15">
        <w:rPr>
          <w:szCs w:val="28"/>
        </w:rPr>
        <w:t>    }</w:t>
      </w:r>
    </w:p>
    <w:p w14:paraId="6EAA9CDD" w14:textId="77777777" w:rsidR="00007F15" w:rsidRPr="00007F15" w:rsidRDefault="00007F15" w:rsidP="00007F15">
      <w:pPr>
        <w:pStyle w:val="a3"/>
        <w:rPr>
          <w:szCs w:val="28"/>
        </w:rPr>
      </w:pPr>
      <w:r w:rsidRPr="00007F15">
        <w:rPr>
          <w:szCs w:val="28"/>
        </w:rPr>
        <w:t>    if len(np.unique(y_test)) == 2:</w:t>
      </w:r>
    </w:p>
    <w:p w14:paraId="2250C4B8" w14:textId="77777777" w:rsidR="00007F15" w:rsidRPr="00007F15" w:rsidRDefault="00007F15" w:rsidP="00007F15">
      <w:pPr>
        <w:pStyle w:val="a3"/>
        <w:rPr>
          <w:szCs w:val="28"/>
        </w:rPr>
      </w:pPr>
      <w:r w:rsidRPr="00007F15">
        <w:rPr>
          <w:szCs w:val="28"/>
        </w:rPr>
        <w:t>        fpr, tpr, _ = roc_curve(y_test, y_prob)</w:t>
      </w:r>
    </w:p>
    <w:p w14:paraId="45DCB82E" w14:textId="63520DB7" w:rsidR="00007F15" w:rsidRPr="00007F15" w:rsidRDefault="00007F15" w:rsidP="00007F15">
      <w:pPr>
        <w:pStyle w:val="a3"/>
        <w:rPr>
          <w:szCs w:val="28"/>
        </w:rPr>
      </w:pPr>
      <w:r w:rsidRPr="00007F15">
        <w:rPr>
          <w:szCs w:val="28"/>
        </w:rPr>
        <w:t>        roc_curves[name] = (fpr, tpr)</w:t>
      </w:r>
    </w:p>
    <w:p w14:paraId="3F928C36" w14:textId="77777777" w:rsidR="00007F15" w:rsidRPr="00007F15" w:rsidRDefault="00007F15" w:rsidP="00007F15">
      <w:pPr>
        <w:pStyle w:val="a3"/>
        <w:rPr>
          <w:szCs w:val="28"/>
        </w:rPr>
      </w:pPr>
      <w:r w:rsidRPr="00007F15">
        <w:rPr>
          <w:szCs w:val="28"/>
        </w:rPr>
        <w:t>print("\n=== Performance Summary ===")</w:t>
      </w:r>
    </w:p>
    <w:p w14:paraId="7419C2BD" w14:textId="77777777" w:rsidR="00007F15" w:rsidRPr="00007F15" w:rsidRDefault="00007F15" w:rsidP="00007F15">
      <w:pPr>
        <w:pStyle w:val="a3"/>
        <w:rPr>
          <w:szCs w:val="28"/>
        </w:rPr>
      </w:pPr>
      <w:r w:rsidRPr="00007F15">
        <w:rPr>
          <w:szCs w:val="28"/>
        </w:rPr>
        <w:t>for name, metrics in results.items():</w:t>
      </w:r>
    </w:p>
    <w:p w14:paraId="1B50C5AC" w14:textId="77777777" w:rsidR="00007F15" w:rsidRPr="00007F15" w:rsidRDefault="00007F15" w:rsidP="00007F15">
      <w:pPr>
        <w:pStyle w:val="a3"/>
        <w:rPr>
          <w:szCs w:val="28"/>
        </w:rPr>
      </w:pPr>
      <w:r w:rsidRPr="00007F15">
        <w:rPr>
          <w:szCs w:val="28"/>
        </w:rPr>
        <w:t>    print(f"\n{name}:")</w:t>
      </w:r>
    </w:p>
    <w:p w14:paraId="04BC1873" w14:textId="77777777" w:rsidR="00007F15" w:rsidRPr="00007F15" w:rsidRDefault="00007F15" w:rsidP="00007F15">
      <w:pPr>
        <w:pStyle w:val="a3"/>
        <w:rPr>
          <w:szCs w:val="28"/>
        </w:rPr>
      </w:pPr>
      <w:r w:rsidRPr="00007F15">
        <w:rPr>
          <w:szCs w:val="28"/>
        </w:rPr>
        <w:t>    for m_name, value in metrics.items():</w:t>
      </w:r>
    </w:p>
    <w:p w14:paraId="3F02B9C3" w14:textId="77777777" w:rsidR="00007F15" w:rsidRPr="00007F15" w:rsidRDefault="00007F15" w:rsidP="00007F15">
      <w:pPr>
        <w:pStyle w:val="a3"/>
        <w:rPr>
          <w:szCs w:val="28"/>
        </w:rPr>
      </w:pPr>
      <w:r w:rsidRPr="00007F15">
        <w:rPr>
          <w:szCs w:val="28"/>
        </w:rPr>
        <w:t>        print(f"  {m_name}: {value:.4f}")</w:t>
      </w:r>
    </w:p>
    <w:p w14:paraId="358B7F68" w14:textId="5DE50B4E" w:rsidR="00007F15" w:rsidRPr="00007F15" w:rsidRDefault="00007F15" w:rsidP="00007F15">
      <w:pPr>
        <w:pStyle w:val="a3"/>
        <w:rPr>
          <w:szCs w:val="28"/>
        </w:rPr>
      </w:pPr>
      <w:r w:rsidRPr="00007F15">
        <w:rPr>
          <w:szCs w:val="28"/>
        </w:rPr>
        <w:t>plt.figure(figsize=(10, 4))</w:t>
      </w:r>
    </w:p>
    <w:p w14:paraId="43A38548" w14:textId="77777777" w:rsidR="00007F15" w:rsidRPr="00007F15" w:rsidRDefault="00007F15" w:rsidP="00007F15">
      <w:pPr>
        <w:pStyle w:val="a3"/>
        <w:rPr>
          <w:szCs w:val="28"/>
        </w:rPr>
      </w:pPr>
      <w:r w:rsidRPr="00007F15">
        <w:rPr>
          <w:szCs w:val="28"/>
        </w:rPr>
        <w:t>plt.subplot(1, 2, 1)</w:t>
      </w:r>
    </w:p>
    <w:p w14:paraId="733D0673" w14:textId="77777777" w:rsidR="00007F15" w:rsidRPr="00007F15" w:rsidRDefault="00007F15" w:rsidP="00007F15">
      <w:pPr>
        <w:pStyle w:val="a3"/>
        <w:rPr>
          <w:szCs w:val="28"/>
        </w:rPr>
      </w:pPr>
      <w:r w:rsidRPr="00007F15">
        <w:rPr>
          <w:szCs w:val="28"/>
        </w:rPr>
        <w:t>y_train.value_counts().plot(kind="bar")</w:t>
      </w:r>
    </w:p>
    <w:p w14:paraId="072D6E2E" w14:textId="77777777" w:rsidR="00007F15" w:rsidRPr="00007F15" w:rsidRDefault="00007F15" w:rsidP="00007F15">
      <w:pPr>
        <w:pStyle w:val="a3"/>
        <w:rPr>
          <w:szCs w:val="28"/>
        </w:rPr>
      </w:pPr>
      <w:r w:rsidRPr="00007F15">
        <w:rPr>
          <w:szCs w:val="28"/>
        </w:rPr>
        <w:t>plt.title("Class Distribution (Before SMOTE)")</w:t>
      </w:r>
    </w:p>
    <w:p w14:paraId="186A1BB3" w14:textId="36EFA9C5" w:rsidR="00007F15" w:rsidRPr="00007F15" w:rsidRDefault="00007F15" w:rsidP="00007F15">
      <w:pPr>
        <w:pStyle w:val="a3"/>
        <w:rPr>
          <w:szCs w:val="28"/>
        </w:rPr>
      </w:pPr>
      <w:r w:rsidRPr="00007F15">
        <w:rPr>
          <w:szCs w:val="28"/>
        </w:rPr>
        <w:t>plt.xticks(rotation=0)</w:t>
      </w:r>
    </w:p>
    <w:p w14:paraId="39B55AE6" w14:textId="77777777" w:rsidR="00007F15" w:rsidRPr="00007F15" w:rsidRDefault="00007F15" w:rsidP="00007F15">
      <w:pPr>
        <w:pStyle w:val="a3"/>
        <w:rPr>
          <w:szCs w:val="28"/>
        </w:rPr>
      </w:pPr>
      <w:r w:rsidRPr="00007F15">
        <w:rPr>
          <w:szCs w:val="28"/>
        </w:rPr>
        <w:t>plt.subplot(1, 2, 2)</w:t>
      </w:r>
    </w:p>
    <w:p w14:paraId="7D6CFE38" w14:textId="77777777" w:rsidR="00007F15" w:rsidRPr="00007F15" w:rsidRDefault="00007F15" w:rsidP="00007F15">
      <w:pPr>
        <w:pStyle w:val="a3"/>
        <w:rPr>
          <w:szCs w:val="28"/>
        </w:rPr>
      </w:pPr>
      <w:r w:rsidRPr="00007F15">
        <w:rPr>
          <w:szCs w:val="28"/>
        </w:rPr>
        <w:t>y_train_sm.value_counts().plot(kind="bar")</w:t>
      </w:r>
    </w:p>
    <w:p w14:paraId="5961B449" w14:textId="77777777" w:rsidR="00007F15" w:rsidRPr="00007F15" w:rsidRDefault="00007F15" w:rsidP="00007F15">
      <w:pPr>
        <w:pStyle w:val="a3"/>
        <w:rPr>
          <w:szCs w:val="28"/>
        </w:rPr>
      </w:pPr>
      <w:r w:rsidRPr="00007F15">
        <w:rPr>
          <w:szCs w:val="28"/>
        </w:rPr>
        <w:t>plt.title("Class Distribution (After SMOTE)")</w:t>
      </w:r>
    </w:p>
    <w:p w14:paraId="18A57675" w14:textId="2350BCC4" w:rsidR="00007F15" w:rsidRPr="00007F15" w:rsidRDefault="00007F15" w:rsidP="00007F15">
      <w:pPr>
        <w:pStyle w:val="a3"/>
        <w:rPr>
          <w:szCs w:val="28"/>
        </w:rPr>
      </w:pPr>
      <w:r w:rsidRPr="00007F15">
        <w:rPr>
          <w:szCs w:val="28"/>
        </w:rPr>
        <w:t>plt.xticks(rotation=0)</w:t>
      </w:r>
    </w:p>
    <w:p w14:paraId="1EBE1496" w14:textId="77777777" w:rsidR="00007F15" w:rsidRPr="00007F15" w:rsidRDefault="00007F15" w:rsidP="00007F15">
      <w:pPr>
        <w:pStyle w:val="a3"/>
        <w:rPr>
          <w:szCs w:val="28"/>
        </w:rPr>
      </w:pPr>
      <w:r w:rsidRPr="00007F15">
        <w:rPr>
          <w:szCs w:val="28"/>
        </w:rPr>
        <w:t>plt.tight_layout()</w:t>
      </w:r>
    </w:p>
    <w:p w14:paraId="17BC79D3" w14:textId="6B6668A4" w:rsidR="00007F15" w:rsidRPr="00007F15" w:rsidRDefault="00007F15" w:rsidP="00007F15">
      <w:pPr>
        <w:pStyle w:val="a3"/>
        <w:rPr>
          <w:szCs w:val="28"/>
        </w:rPr>
      </w:pPr>
      <w:r w:rsidRPr="00007F15">
        <w:rPr>
          <w:szCs w:val="28"/>
        </w:rPr>
        <w:t>plt.show()</w:t>
      </w:r>
    </w:p>
    <w:p w14:paraId="349A46FB" w14:textId="77777777" w:rsidR="00007F15" w:rsidRPr="00007F15" w:rsidRDefault="00007F15" w:rsidP="00007F15">
      <w:pPr>
        <w:pStyle w:val="a3"/>
        <w:rPr>
          <w:szCs w:val="28"/>
        </w:rPr>
      </w:pPr>
      <w:r w:rsidRPr="00007F15">
        <w:rPr>
          <w:szCs w:val="28"/>
        </w:rPr>
        <w:t>if roc_curves:</w:t>
      </w:r>
    </w:p>
    <w:p w14:paraId="1DA1CEEC" w14:textId="77777777" w:rsidR="00007F15" w:rsidRPr="00007F15" w:rsidRDefault="00007F15" w:rsidP="00007F15">
      <w:pPr>
        <w:pStyle w:val="a3"/>
        <w:rPr>
          <w:szCs w:val="28"/>
        </w:rPr>
      </w:pPr>
      <w:r w:rsidRPr="00007F15">
        <w:rPr>
          <w:szCs w:val="28"/>
        </w:rPr>
        <w:t>    plt.figure(figsize=(7, 6))</w:t>
      </w:r>
    </w:p>
    <w:p w14:paraId="638BEF00" w14:textId="77777777" w:rsidR="00007F15" w:rsidRPr="00007F15" w:rsidRDefault="00007F15" w:rsidP="00007F15">
      <w:pPr>
        <w:pStyle w:val="a3"/>
        <w:rPr>
          <w:szCs w:val="28"/>
        </w:rPr>
      </w:pPr>
      <w:r w:rsidRPr="00007F15">
        <w:rPr>
          <w:szCs w:val="28"/>
        </w:rPr>
        <w:t>    for name, (fpr, tpr) in roc_curves.items():</w:t>
      </w:r>
    </w:p>
    <w:p w14:paraId="0A5CC6D8" w14:textId="77777777" w:rsidR="00007F15" w:rsidRPr="00007F15" w:rsidRDefault="00007F15" w:rsidP="00007F15">
      <w:pPr>
        <w:pStyle w:val="a3"/>
        <w:rPr>
          <w:szCs w:val="28"/>
        </w:rPr>
      </w:pPr>
      <w:r w:rsidRPr="00007F15">
        <w:rPr>
          <w:szCs w:val="28"/>
        </w:rPr>
        <w:t>        plt.plot(fpr, tpr, label=f"{name} (AUC={results[name]['ROC-AUC']:.3f})")</w:t>
      </w:r>
    </w:p>
    <w:p w14:paraId="2444F8E7" w14:textId="77777777" w:rsidR="00007F15" w:rsidRPr="00007F15" w:rsidRDefault="00007F15" w:rsidP="00007F15">
      <w:pPr>
        <w:pStyle w:val="a3"/>
        <w:rPr>
          <w:szCs w:val="28"/>
        </w:rPr>
      </w:pPr>
      <w:r w:rsidRPr="00007F15">
        <w:rPr>
          <w:szCs w:val="28"/>
        </w:rPr>
        <w:t>    plt.plot([0, 1], [0, 1], "--")</w:t>
      </w:r>
    </w:p>
    <w:p w14:paraId="050D84BF" w14:textId="77777777" w:rsidR="00007F15" w:rsidRPr="00007F15" w:rsidRDefault="00007F15" w:rsidP="00007F15">
      <w:pPr>
        <w:pStyle w:val="a3"/>
        <w:rPr>
          <w:szCs w:val="28"/>
        </w:rPr>
      </w:pPr>
      <w:r w:rsidRPr="00007F15">
        <w:rPr>
          <w:szCs w:val="28"/>
        </w:rPr>
        <w:t>    plt.xlabel("False Positive Rate")</w:t>
      </w:r>
    </w:p>
    <w:p w14:paraId="72AA4A28" w14:textId="77777777" w:rsidR="00007F15" w:rsidRPr="00007F15" w:rsidRDefault="00007F15" w:rsidP="00007F15">
      <w:pPr>
        <w:pStyle w:val="a3"/>
        <w:rPr>
          <w:szCs w:val="28"/>
        </w:rPr>
      </w:pPr>
      <w:r w:rsidRPr="00007F15">
        <w:rPr>
          <w:szCs w:val="28"/>
        </w:rPr>
        <w:t>    plt.ylabel("True Positive Rate")</w:t>
      </w:r>
    </w:p>
    <w:p w14:paraId="09EBD845" w14:textId="77777777" w:rsidR="00007F15" w:rsidRPr="00007F15" w:rsidRDefault="00007F15" w:rsidP="00007F15">
      <w:pPr>
        <w:pStyle w:val="a3"/>
        <w:rPr>
          <w:szCs w:val="28"/>
        </w:rPr>
      </w:pPr>
      <w:r w:rsidRPr="00007F15">
        <w:rPr>
          <w:szCs w:val="28"/>
        </w:rPr>
        <w:t>    plt.title("ROC Curves - Fraud Detection")</w:t>
      </w:r>
    </w:p>
    <w:p w14:paraId="37D48CBC" w14:textId="77777777" w:rsidR="00007F15" w:rsidRPr="00007F15" w:rsidRDefault="00007F15" w:rsidP="00007F15">
      <w:pPr>
        <w:pStyle w:val="a3"/>
        <w:rPr>
          <w:szCs w:val="28"/>
        </w:rPr>
      </w:pPr>
      <w:r w:rsidRPr="00007F15">
        <w:rPr>
          <w:szCs w:val="28"/>
        </w:rPr>
        <w:t>    plt.legend()</w:t>
      </w:r>
    </w:p>
    <w:p w14:paraId="7027CE94" w14:textId="77777777" w:rsidR="00007F15" w:rsidRPr="00007F15" w:rsidRDefault="00007F15" w:rsidP="00007F15">
      <w:pPr>
        <w:pStyle w:val="a3"/>
        <w:rPr>
          <w:szCs w:val="28"/>
        </w:rPr>
      </w:pPr>
      <w:r w:rsidRPr="00007F15">
        <w:rPr>
          <w:szCs w:val="28"/>
        </w:rPr>
        <w:t>    plt.grid(True)</w:t>
      </w:r>
    </w:p>
    <w:p w14:paraId="422CEC24" w14:textId="77777777" w:rsidR="00007F15" w:rsidRPr="00007F15" w:rsidRDefault="00007F15" w:rsidP="00007F15">
      <w:pPr>
        <w:pStyle w:val="a3"/>
        <w:rPr>
          <w:szCs w:val="28"/>
        </w:rPr>
      </w:pPr>
      <w:r w:rsidRPr="00007F15">
        <w:rPr>
          <w:szCs w:val="28"/>
        </w:rPr>
        <w:t>    plt.show()</w:t>
      </w:r>
    </w:p>
    <w:p w14:paraId="506BFBF7" w14:textId="77777777" w:rsidR="00007F15" w:rsidRPr="00007F15" w:rsidRDefault="00007F15" w:rsidP="00007F15">
      <w:pPr>
        <w:pStyle w:val="a3"/>
        <w:rPr>
          <w:szCs w:val="28"/>
        </w:rPr>
      </w:pPr>
      <w:r w:rsidRPr="00007F15">
        <w:rPr>
          <w:szCs w:val="28"/>
        </w:rPr>
        <w:t>else:</w:t>
      </w:r>
    </w:p>
    <w:p w14:paraId="59AE193B" w14:textId="77777777" w:rsidR="00007F15" w:rsidRPr="00007F15" w:rsidRDefault="00007F15" w:rsidP="00007F15">
      <w:pPr>
        <w:pStyle w:val="a3"/>
        <w:rPr>
          <w:szCs w:val="28"/>
        </w:rPr>
      </w:pPr>
      <w:r w:rsidRPr="00007F15">
        <w:rPr>
          <w:szCs w:val="28"/>
        </w:rPr>
        <w:t>    print("\nROC curves not available (test set may contain only one class).")</w:t>
      </w:r>
    </w:p>
    <w:p w14:paraId="09FA0163" w14:textId="77777777" w:rsidR="00007F15" w:rsidRPr="007F1D70" w:rsidRDefault="00007F15" w:rsidP="00A92544">
      <w:pPr>
        <w:pStyle w:val="a3"/>
        <w:rPr>
          <w:sz w:val="28"/>
          <w:szCs w:val="28"/>
        </w:rPr>
      </w:pPr>
    </w:p>
    <w:p w14:paraId="240829BA" w14:textId="21CFB83E" w:rsidR="000B518F" w:rsidRPr="007F1D70" w:rsidRDefault="000B518F" w:rsidP="00B7390F">
      <w:pPr>
        <w:pStyle w:val="a3"/>
        <w:rPr>
          <w:sz w:val="28"/>
          <w:szCs w:val="28"/>
        </w:rPr>
      </w:pPr>
    </w:p>
    <w:sectPr w:rsidR="000B518F" w:rsidRPr="007F1D70" w:rsidSect="005F7A3E">
      <w:footerReference w:type="even" r:id="rId21"/>
      <w:footerReference w:type="default" r:id="rId22"/>
      <w:footerReference w:type="first" r:id="rId2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E1435" w14:textId="77777777" w:rsidR="002214B1" w:rsidRDefault="002214B1">
      <w:pPr>
        <w:spacing w:after="0" w:line="240" w:lineRule="auto"/>
      </w:pPr>
      <w:r>
        <w:separator/>
      </w:r>
    </w:p>
  </w:endnote>
  <w:endnote w:type="continuationSeparator" w:id="0">
    <w:p w14:paraId="709E91B1" w14:textId="77777777" w:rsidR="002214B1" w:rsidRDefault="00221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4DC8D" w14:textId="77777777" w:rsidR="002214B1" w:rsidRDefault="002214B1">
      <w:pPr>
        <w:spacing w:after="0" w:line="240" w:lineRule="auto"/>
      </w:pPr>
      <w:r>
        <w:separator/>
      </w:r>
    </w:p>
  </w:footnote>
  <w:footnote w:type="continuationSeparator" w:id="0">
    <w:p w14:paraId="7E4A5661" w14:textId="77777777" w:rsidR="002214B1" w:rsidRDefault="00221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0BBC"/>
    <w:multiLevelType w:val="hybridMultilevel"/>
    <w:tmpl w:val="9864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C6052"/>
    <w:multiLevelType w:val="multilevel"/>
    <w:tmpl w:val="EBEC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2C248B"/>
    <w:multiLevelType w:val="hybridMultilevel"/>
    <w:tmpl w:val="9DA2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92A1F"/>
    <w:multiLevelType w:val="hybridMultilevel"/>
    <w:tmpl w:val="29BA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0E7B38F5"/>
    <w:multiLevelType w:val="multilevel"/>
    <w:tmpl w:val="B5F8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8F1798"/>
    <w:multiLevelType w:val="multilevel"/>
    <w:tmpl w:val="C4CA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173BB6"/>
    <w:multiLevelType w:val="hybridMultilevel"/>
    <w:tmpl w:val="FBCA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33CD0C46"/>
    <w:multiLevelType w:val="hybridMultilevel"/>
    <w:tmpl w:val="983E2F54"/>
    <w:lvl w:ilvl="0" w:tplc="04090001">
      <w:start w:val="1"/>
      <w:numFmt w:val="bullet"/>
      <w:lvlText w:val=""/>
      <w:lvlJc w:val="left"/>
      <w:pPr>
        <w:ind w:left="720" w:hanging="360"/>
      </w:pPr>
      <w:rPr>
        <w:rFonts w:ascii="Symbol" w:hAnsi="Symbol" w:hint="default"/>
      </w:rPr>
    </w:lvl>
    <w:lvl w:ilvl="1" w:tplc="13E4847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7D0EA3"/>
    <w:multiLevelType w:val="multilevel"/>
    <w:tmpl w:val="777C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FC23C7"/>
    <w:multiLevelType w:val="hybridMultilevel"/>
    <w:tmpl w:val="A258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9A30FE"/>
    <w:multiLevelType w:val="hybridMultilevel"/>
    <w:tmpl w:val="1A84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9" w15:restartNumberingAfterBreak="0">
    <w:nsid w:val="73D7403C"/>
    <w:multiLevelType w:val="hybridMultilevel"/>
    <w:tmpl w:val="0E788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39"/>
  </w:num>
  <w:num w:numId="2" w16cid:durableId="1989049614">
    <w:abstractNumId w:val="58"/>
  </w:num>
  <w:num w:numId="3" w16cid:durableId="65803217">
    <w:abstractNumId w:val="18"/>
  </w:num>
  <w:num w:numId="4" w16cid:durableId="424108870">
    <w:abstractNumId w:val="19"/>
  </w:num>
  <w:num w:numId="5" w16cid:durableId="798954316">
    <w:abstractNumId w:val="21"/>
  </w:num>
  <w:num w:numId="6" w16cid:durableId="380524787">
    <w:abstractNumId w:val="29"/>
  </w:num>
  <w:num w:numId="7" w16cid:durableId="1112165609">
    <w:abstractNumId w:val="11"/>
  </w:num>
  <w:num w:numId="8" w16cid:durableId="1829207478">
    <w:abstractNumId w:val="33"/>
  </w:num>
  <w:num w:numId="9" w16cid:durableId="750201636">
    <w:abstractNumId w:val="34"/>
  </w:num>
  <w:num w:numId="10" w16cid:durableId="1329792897">
    <w:abstractNumId w:val="6"/>
  </w:num>
  <w:num w:numId="11" w16cid:durableId="828449284">
    <w:abstractNumId w:val="10"/>
  </w:num>
  <w:num w:numId="12" w16cid:durableId="238441051">
    <w:abstractNumId w:val="48"/>
  </w:num>
  <w:num w:numId="13" w16cid:durableId="83457378">
    <w:abstractNumId w:val="22"/>
  </w:num>
  <w:num w:numId="14" w16cid:durableId="2130931159">
    <w:abstractNumId w:val="1"/>
  </w:num>
  <w:num w:numId="15" w16cid:durableId="1001473310">
    <w:abstractNumId w:val="28"/>
  </w:num>
  <w:num w:numId="16" w16cid:durableId="1504465413">
    <w:abstractNumId w:val="50"/>
  </w:num>
  <w:num w:numId="17" w16cid:durableId="1320884953">
    <w:abstractNumId w:val="38"/>
  </w:num>
  <w:num w:numId="18" w16cid:durableId="238365221">
    <w:abstractNumId w:val="51"/>
  </w:num>
  <w:num w:numId="19" w16cid:durableId="1846702952">
    <w:abstractNumId w:val="8"/>
  </w:num>
  <w:num w:numId="20" w16cid:durableId="427234790">
    <w:abstractNumId w:val="32"/>
  </w:num>
  <w:num w:numId="21" w16cid:durableId="1727291991">
    <w:abstractNumId w:val="47"/>
  </w:num>
  <w:num w:numId="22" w16cid:durableId="2066903961">
    <w:abstractNumId w:val="53"/>
  </w:num>
  <w:num w:numId="23" w16cid:durableId="2002849614">
    <w:abstractNumId w:val="13"/>
  </w:num>
  <w:num w:numId="24" w16cid:durableId="2072266411">
    <w:abstractNumId w:val="31"/>
  </w:num>
  <w:num w:numId="25" w16cid:durableId="1106584109">
    <w:abstractNumId w:val="43"/>
  </w:num>
  <w:num w:numId="26" w16cid:durableId="1995329543">
    <w:abstractNumId w:val="35"/>
  </w:num>
  <w:num w:numId="27" w16cid:durableId="2062635116">
    <w:abstractNumId w:val="44"/>
  </w:num>
  <w:num w:numId="28" w16cid:durableId="27419305">
    <w:abstractNumId w:val="60"/>
  </w:num>
  <w:num w:numId="29" w16cid:durableId="990984183">
    <w:abstractNumId w:val="27"/>
  </w:num>
  <w:num w:numId="30" w16cid:durableId="255871062">
    <w:abstractNumId w:val="16"/>
  </w:num>
  <w:num w:numId="31" w16cid:durableId="359353819">
    <w:abstractNumId w:val="49"/>
  </w:num>
  <w:num w:numId="32" w16cid:durableId="179244265">
    <w:abstractNumId w:val="61"/>
  </w:num>
  <w:num w:numId="33" w16cid:durableId="663320985">
    <w:abstractNumId w:val="5"/>
  </w:num>
  <w:num w:numId="34" w16cid:durableId="1576206536">
    <w:abstractNumId w:val="62"/>
  </w:num>
  <w:num w:numId="35" w16cid:durableId="1942715739">
    <w:abstractNumId w:val="24"/>
  </w:num>
  <w:num w:numId="36" w16cid:durableId="1415203878">
    <w:abstractNumId w:val="54"/>
  </w:num>
  <w:num w:numId="37" w16cid:durableId="1580139308">
    <w:abstractNumId w:val="20"/>
  </w:num>
  <w:num w:numId="38" w16cid:durableId="1194997319">
    <w:abstractNumId w:val="52"/>
  </w:num>
  <w:num w:numId="39" w16cid:durableId="1560435095">
    <w:abstractNumId w:val="0"/>
  </w:num>
  <w:num w:numId="40" w16cid:durableId="1434203581">
    <w:abstractNumId w:val="45"/>
  </w:num>
  <w:num w:numId="41" w16cid:durableId="1995335874">
    <w:abstractNumId w:val="40"/>
  </w:num>
  <w:num w:numId="42" w16cid:durableId="850922754">
    <w:abstractNumId w:val="25"/>
  </w:num>
  <w:num w:numId="43" w16cid:durableId="1611815220">
    <w:abstractNumId w:val="37"/>
  </w:num>
  <w:num w:numId="44" w16cid:durableId="1415198240">
    <w:abstractNumId w:val="56"/>
  </w:num>
  <w:num w:numId="45" w16cid:durableId="1588880233">
    <w:abstractNumId w:val="23"/>
  </w:num>
  <w:num w:numId="46" w16cid:durableId="110978623">
    <w:abstractNumId w:val="2"/>
  </w:num>
  <w:num w:numId="47" w16cid:durableId="544636317">
    <w:abstractNumId w:val="36"/>
  </w:num>
  <w:num w:numId="48" w16cid:durableId="1162162075">
    <w:abstractNumId w:val="15"/>
  </w:num>
  <w:num w:numId="49" w16cid:durableId="1869638652">
    <w:abstractNumId w:val="57"/>
  </w:num>
  <w:num w:numId="50" w16cid:durableId="871263986">
    <w:abstractNumId w:val="26"/>
  </w:num>
  <w:num w:numId="51" w16cid:durableId="1701008005">
    <w:abstractNumId w:val="9"/>
  </w:num>
  <w:num w:numId="52" w16cid:durableId="836577034">
    <w:abstractNumId w:val="4"/>
  </w:num>
  <w:num w:numId="53" w16cid:durableId="1626231953">
    <w:abstractNumId w:val="3"/>
  </w:num>
  <w:num w:numId="54" w16cid:durableId="86393783">
    <w:abstractNumId w:val="17"/>
  </w:num>
  <w:num w:numId="55" w16cid:durableId="612175156">
    <w:abstractNumId w:val="30"/>
  </w:num>
  <w:num w:numId="56" w16cid:durableId="2086564631">
    <w:abstractNumId w:val="7"/>
  </w:num>
  <w:num w:numId="57" w16cid:durableId="934020555">
    <w:abstractNumId w:val="55"/>
  </w:num>
  <w:num w:numId="58" w16cid:durableId="794174227">
    <w:abstractNumId w:val="14"/>
  </w:num>
  <w:num w:numId="59" w16cid:durableId="1542785340">
    <w:abstractNumId w:val="42"/>
  </w:num>
  <w:num w:numId="60" w16cid:durableId="426195400">
    <w:abstractNumId w:val="59"/>
  </w:num>
  <w:num w:numId="61" w16cid:durableId="610166290">
    <w:abstractNumId w:val="12"/>
  </w:num>
  <w:num w:numId="62" w16cid:durableId="2081832445">
    <w:abstractNumId w:val="41"/>
  </w:num>
  <w:num w:numId="63" w16cid:durableId="160958340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07F15"/>
    <w:rsid w:val="00021F4A"/>
    <w:rsid w:val="0005744E"/>
    <w:rsid w:val="00063051"/>
    <w:rsid w:val="00063AF4"/>
    <w:rsid w:val="00080930"/>
    <w:rsid w:val="00084504"/>
    <w:rsid w:val="000B518F"/>
    <w:rsid w:val="000B76CA"/>
    <w:rsid w:val="000D13AB"/>
    <w:rsid w:val="000D1D08"/>
    <w:rsid w:val="000D5B7C"/>
    <w:rsid w:val="000F3140"/>
    <w:rsid w:val="000F4F11"/>
    <w:rsid w:val="00100DC7"/>
    <w:rsid w:val="0010467B"/>
    <w:rsid w:val="001139C6"/>
    <w:rsid w:val="00114776"/>
    <w:rsid w:val="001238C2"/>
    <w:rsid w:val="0012434C"/>
    <w:rsid w:val="0014139D"/>
    <w:rsid w:val="00141F94"/>
    <w:rsid w:val="00143AC2"/>
    <w:rsid w:val="00145849"/>
    <w:rsid w:val="0014586E"/>
    <w:rsid w:val="00160D80"/>
    <w:rsid w:val="00167DB1"/>
    <w:rsid w:val="00191269"/>
    <w:rsid w:val="001A27FA"/>
    <w:rsid w:val="001F46C8"/>
    <w:rsid w:val="00200141"/>
    <w:rsid w:val="002214B1"/>
    <w:rsid w:val="0026607F"/>
    <w:rsid w:val="002A5896"/>
    <w:rsid w:val="002D1915"/>
    <w:rsid w:val="002D4634"/>
    <w:rsid w:val="002F7BB2"/>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6528F"/>
    <w:rsid w:val="004816C0"/>
    <w:rsid w:val="00486F30"/>
    <w:rsid w:val="004915AE"/>
    <w:rsid w:val="004A01D5"/>
    <w:rsid w:val="004C1695"/>
    <w:rsid w:val="004D370D"/>
    <w:rsid w:val="00502BC5"/>
    <w:rsid w:val="005354E4"/>
    <w:rsid w:val="00551682"/>
    <w:rsid w:val="005714F7"/>
    <w:rsid w:val="00587C32"/>
    <w:rsid w:val="00597654"/>
    <w:rsid w:val="005A6DB7"/>
    <w:rsid w:val="005F7A3E"/>
    <w:rsid w:val="0060732E"/>
    <w:rsid w:val="00623AA5"/>
    <w:rsid w:val="0062458A"/>
    <w:rsid w:val="006313B7"/>
    <w:rsid w:val="00637C94"/>
    <w:rsid w:val="0066789D"/>
    <w:rsid w:val="006812D6"/>
    <w:rsid w:val="006D43F5"/>
    <w:rsid w:val="006E62F6"/>
    <w:rsid w:val="007022A1"/>
    <w:rsid w:val="00711A42"/>
    <w:rsid w:val="007210CF"/>
    <w:rsid w:val="007428A3"/>
    <w:rsid w:val="00774D34"/>
    <w:rsid w:val="00784E2C"/>
    <w:rsid w:val="00797F04"/>
    <w:rsid w:val="007A2BD5"/>
    <w:rsid w:val="007F1D70"/>
    <w:rsid w:val="007F29B3"/>
    <w:rsid w:val="00840E6E"/>
    <w:rsid w:val="00844BFC"/>
    <w:rsid w:val="00865B7B"/>
    <w:rsid w:val="008A0B93"/>
    <w:rsid w:val="008B421E"/>
    <w:rsid w:val="008C1A64"/>
    <w:rsid w:val="008D3765"/>
    <w:rsid w:val="008D730C"/>
    <w:rsid w:val="008E70E1"/>
    <w:rsid w:val="008F2877"/>
    <w:rsid w:val="008F5927"/>
    <w:rsid w:val="008F5C64"/>
    <w:rsid w:val="00900569"/>
    <w:rsid w:val="009449BF"/>
    <w:rsid w:val="00947011"/>
    <w:rsid w:val="00950404"/>
    <w:rsid w:val="00952989"/>
    <w:rsid w:val="00954068"/>
    <w:rsid w:val="00957B15"/>
    <w:rsid w:val="00971A99"/>
    <w:rsid w:val="00987B1C"/>
    <w:rsid w:val="00993D15"/>
    <w:rsid w:val="009B1591"/>
    <w:rsid w:val="009C3745"/>
    <w:rsid w:val="009F1FB8"/>
    <w:rsid w:val="00A20398"/>
    <w:rsid w:val="00A208DC"/>
    <w:rsid w:val="00A75D32"/>
    <w:rsid w:val="00A92544"/>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A6B4C"/>
    <w:rsid w:val="00BB3121"/>
    <w:rsid w:val="00BE5F90"/>
    <w:rsid w:val="00C06831"/>
    <w:rsid w:val="00C24D9F"/>
    <w:rsid w:val="00C35BBD"/>
    <w:rsid w:val="00C77C09"/>
    <w:rsid w:val="00C801DB"/>
    <w:rsid w:val="00CB4572"/>
    <w:rsid w:val="00CD1780"/>
    <w:rsid w:val="00CE4CB0"/>
    <w:rsid w:val="00D106BD"/>
    <w:rsid w:val="00D17326"/>
    <w:rsid w:val="00D2520C"/>
    <w:rsid w:val="00D55878"/>
    <w:rsid w:val="00D62566"/>
    <w:rsid w:val="00D63914"/>
    <w:rsid w:val="00DB286A"/>
    <w:rsid w:val="00E05441"/>
    <w:rsid w:val="00E24728"/>
    <w:rsid w:val="00E263F0"/>
    <w:rsid w:val="00E445AB"/>
    <w:rsid w:val="00E55C20"/>
    <w:rsid w:val="00E62D11"/>
    <w:rsid w:val="00E6342B"/>
    <w:rsid w:val="00EA2FA7"/>
    <w:rsid w:val="00EC5CBE"/>
    <w:rsid w:val="00ED5450"/>
    <w:rsid w:val="00ED6FB8"/>
    <w:rsid w:val="00F04B3B"/>
    <w:rsid w:val="00F0689D"/>
    <w:rsid w:val="00F36E88"/>
    <w:rsid w:val="00F43BD9"/>
    <w:rsid w:val="00F949E2"/>
    <w:rsid w:val="00FA3043"/>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uiPriority w:val="9"/>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List Paragraph"/>
    <w:basedOn w:val="a"/>
    <w:uiPriority w:val="34"/>
    <w:qFormat/>
    <w:rsid w:val="007F1D70"/>
    <w:pPr>
      <w:ind w:left="720"/>
      <w:contextualSpacing/>
    </w:pPr>
  </w:style>
  <w:style w:type="table" w:styleId="ac">
    <w:name w:val="Table Grid"/>
    <w:basedOn w:val="a1"/>
    <w:uiPriority w:val="39"/>
    <w:rsid w:val="00624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able of figures"/>
    <w:basedOn w:val="a"/>
    <w:next w:val="a"/>
    <w:uiPriority w:val="99"/>
    <w:unhideWhenUsed/>
    <w:rsid w:val="00A92544"/>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2.xml" /><Relationship Id="rId18" Type="http://schemas.openxmlformats.org/officeDocument/2006/relationships/hyperlink" Target="https://doi.org/10.1016/j.engappai.2023.106248" TargetMode="External" /><Relationship Id="rId3" Type="http://schemas.openxmlformats.org/officeDocument/2006/relationships/customXml" Target="../customXml/item3.xml" /><Relationship Id="rId21" Type="http://schemas.openxmlformats.org/officeDocument/2006/relationships/footer" Target="footer4.xml" /><Relationship Id="rId7" Type="http://schemas.openxmlformats.org/officeDocument/2006/relationships/settings" Target="settings.xml" /><Relationship Id="rId12" Type="http://schemas.openxmlformats.org/officeDocument/2006/relationships/footer" Target="footer1.xml" /><Relationship Id="rId17" Type="http://schemas.openxmlformats.org/officeDocument/2006/relationships/image" Target="media/image4.png"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image" Target="media/image3.png" /><Relationship Id="rId20" Type="http://schemas.openxmlformats.org/officeDocument/2006/relationships/hyperlink" Target="https://doi.org/10.13140/RG.2.2.13642.18885"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fontTable" Target="fontTable.xml" /><Relationship Id="rId5" Type="http://schemas.openxmlformats.org/officeDocument/2006/relationships/numbering" Target="numbering.xml" /><Relationship Id="rId15" Type="http://schemas.openxmlformats.org/officeDocument/2006/relationships/image" Target="media/image2.png" /><Relationship Id="rId23" Type="http://schemas.openxmlformats.org/officeDocument/2006/relationships/footer" Target="footer6.xml" /><Relationship Id="rId10" Type="http://schemas.openxmlformats.org/officeDocument/2006/relationships/endnotes" Target="endnotes.xml" /><Relationship Id="rId19" Type="http://schemas.openxmlformats.org/officeDocument/2006/relationships/hyperlink" Target="https://www.self.inc/info/credit-card-fraud-statistics/"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3.xml" /><Relationship Id="rId22" Type="http://schemas.openxmlformats.org/officeDocument/2006/relationships/footer" Target="footer5.xml"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0/xmlns/"/>
    <ds:schemaRef ds:uri="http://www.w3.org/2001/XMLSchema"/>
    <ds:schemaRef ds:uri="a76eb470-03d9-469a-9967-db47d0b0f78f"/>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www.w3.org/2000/xmlns/"/>
    <ds:schemaRef ds:uri="a76eb470-03d9-469a-9967-db47d0b0f78f"/>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Thesis%20template.dotx</Template>
  <TotalTime>0</TotalTime>
  <Pages>1</Pages>
  <Words>7818</Words>
  <Characters>49528</Characters>
  <Application>Microsoft Office Word</Application>
  <DocSecurity>0</DocSecurity>
  <Lines>412</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 M</cp:lastModifiedBy>
  <cp:revision>2</cp:revision>
  <cp:lastPrinted>2025-11-22T15:57:00Z</cp:lastPrinted>
  <dcterms:created xsi:type="dcterms:W3CDTF">2025-11-22T20:58:00Z</dcterms:created>
  <dcterms:modified xsi:type="dcterms:W3CDTF">2025-11-22T20:58:00Z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